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horzAnchor="margin" w:tblpXSpec="center" w:tblpY="325"/>
        <w:tblW w:w="0" w:type="auto"/>
        <w:tblLook w:val="04A0" w:firstRow="1" w:lastRow="0" w:firstColumn="1" w:lastColumn="0" w:noHBand="0" w:noVBand="1"/>
      </w:tblPr>
      <w:tblGrid>
        <w:gridCol w:w="1597"/>
      </w:tblGrid>
      <w:tr w:rsidR="00867EBE" w:rsidRPr="009743EA" w14:paraId="78367E61" w14:textId="77777777" w:rsidTr="00867EBE">
        <w:trPr>
          <w:trHeight w:val="738"/>
        </w:trPr>
        <w:tc>
          <w:tcPr>
            <w:tcW w:w="1597" w:type="dxa"/>
          </w:tcPr>
          <w:p w14:paraId="00953C49" w14:textId="77777777" w:rsidR="00867EBE" w:rsidRPr="005A2D7C" w:rsidRDefault="00654563" w:rsidP="00867EBE">
            <w:pPr>
              <w:tabs>
                <w:tab w:val="left" w:pos="284"/>
                <w:tab w:val="center" w:pos="4680"/>
                <w:tab w:val="right" w:pos="9360"/>
              </w:tabs>
              <w:overflowPunct/>
              <w:autoSpaceDE/>
              <w:autoSpaceDN/>
              <w:adjustRightInd/>
              <w:spacing w:after="0"/>
              <w:jc w:val="right"/>
              <w:textAlignment w:val="auto"/>
              <w:rPr>
                <w:rFonts w:ascii="Calibri" w:eastAsia="Calibri" w:hAnsi="Calibri"/>
                <w:sz w:val="22"/>
              </w:rPr>
            </w:pPr>
            <w:r>
              <w:rPr>
                <w:rFonts w:ascii="Calibri" w:eastAsia="Calibri" w:hAnsi="Calibri"/>
                <w:sz w:val="22"/>
              </w:rPr>
              <w:pict w14:anchorId="29F856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66.65pt;height:45.65pt;visibility:visible">
                  <v:imagedata r:id="rId8" o:title="oneM2M-Logo"/>
                </v:shape>
              </w:pict>
            </w:r>
          </w:p>
        </w:tc>
      </w:tr>
    </w:tbl>
    <w:p w14:paraId="5D9B427A" w14:textId="77777777" w:rsidR="00BC33F7" w:rsidRPr="005A2D7C" w:rsidRDefault="00BC33F7" w:rsidP="00867EBE">
      <w:pPr>
        <w:jc w:val="center"/>
      </w:pPr>
    </w:p>
    <w:p w14:paraId="285235A3" w14:textId="77777777" w:rsidR="00BC33F7" w:rsidRPr="005A2D7C" w:rsidRDefault="00BC33F7" w:rsidP="00BC33F7"/>
    <w:p w14:paraId="74E07698" w14:textId="77777777" w:rsidR="00BC33F7" w:rsidRPr="005A2D7C" w:rsidRDefault="00BC33F7" w:rsidP="00BC33F7"/>
    <w:p w14:paraId="623290E4" w14:textId="77777777" w:rsidR="00BC33F7" w:rsidRPr="005A2D7C" w:rsidRDefault="00BC33F7" w:rsidP="00BC33F7"/>
    <w:p w14:paraId="48ED556B" w14:textId="77777777" w:rsidR="00BC33F7" w:rsidRPr="005A2D7C" w:rsidRDefault="00BC33F7" w:rsidP="00BC33F7"/>
    <w:p w14:paraId="53F2B480" w14:textId="77777777" w:rsidR="00BC33F7" w:rsidRPr="009743EA" w:rsidRDefault="00BC33F7" w:rsidP="00BC33F7">
      <w:pPr>
        <w:pStyle w:val="FP"/>
        <w:framePr w:h="1625" w:hRule="exact" w:wrap="notBeside" w:vAnchor="page" w:hAnchor="page" w:x="871" w:y="11581"/>
        <w:spacing w:after="240"/>
        <w:jc w:val="center"/>
        <w:rPr>
          <w:rFonts w:ascii="Arial" w:hAnsi="Arial" w:cs="Arial"/>
          <w:sz w:val="18"/>
          <w:szCs w:val="18"/>
        </w:rPr>
      </w:pPr>
      <w:bookmarkStart w:id="0" w:name="GSBox"/>
    </w:p>
    <w:tbl>
      <w:tblPr>
        <w:tblW w:w="9466" w:type="dxa"/>
        <w:jc w:val="center"/>
        <w:tblBorders>
          <w:top w:val="single" w:sz="4" w:space="0" w:color="A0A0A3"/>
          <w:left w:val="single" w:sz="4" w:space="0" w:color="A0A0A3"/>
          <w:bottom w:val="single" w:sz="4" w:space="0" w:color="A0A0A3"/>
          <w:right w:val="single" w:sz="4" w:space="0" w:color="A0A0A3"/>
          <w:insideH w:val="single" w:sz="4" w:space="0" w:color="A0A0A3"/>
          <w:insideV w:val="single" w:sz="4" w:space="0" w:color="A0A0A3"/>
        </w:tblBorders>
        <w:shd w:val="clear" w:color="auto" w:fill="C00000"/>
        <w:tblCellMar>
          <w:top w:w="29" w:type="dxa"/>
          <w:left w:w="115" w:type="dxa"/>
          <w:bottom w:w="29" w:type="dxa"/>
          <w:right w:w="115" w:type="dxa"/>
        </w:tblCellMar>
        <w:tblLook w:val="0000" w:firstRow="0" w:lastRow="0" w:firstColumn="0" w:lastColumn="0" w:noHBand="0" w:noVBand="0"/>
      </w:tblPr>
      <w:tblGrid>
        <w:gridCol w:w="2513"/>
        <w:gridCol w:w="6953"/>
      </w:tblGrid>
      <w:tr w:rsidR="00424964" w:rsidRPr="009743EA" w14:paraId="5C4FA4FE" w14:textId="77777777" w:rsidTr="005A3CFF">
        <w:trPr>
          <w:trHeight w:val="302"/>
          <w:jc w:val="center"/>
        </w:trPr>
        <w:tc>
          <w:tcPr>
            <w:tcW w:w="9463" w:type="dxa"/>
            <w:gridSpan w:val="2"/>
            <w:shd w:val="clear" w:color="auto" w:fill="B42025"/>
          </w:tcPr>
          <w:p w14:paraId="2103690B" w14:textId="77777777" w:rsidR="00161159" w:rsidRPr="009743EA" w:rsidRDefault="000D253E" w:rsidP="00424964">
            <w:pPr>
              <w:shd w:val="clear" w:color="auto" w:fill="B42025"/>
              <w:overflowPunct/>
              <w:autoSpaceDE/>
              <w:autoSpaceDN/>
              <w:adjustRightInd/>
              <w:spacing w:after="0"/>
              <w:ind w:right="10"/>
              <w:jc w:val="center"/>
              <w:textAlignment w:val="auto"/>
              <w:rPr>
                <w:rFonts w:ascii="Myriad Pro" w:hAnsi="Myriad Pro" w:cs="Tahoma"/>
                <w:b/>
                <w:smallCaps/>
                <w:color w:val="FFFFFF"/>
                <w:spacing w:val="30"/>
                <w:sz w:val="36"/>
                <w:szCs w:val="24"/>
              </w:rPr>
            </w:pPr>
            <w:bookmarkStart w:id="1" w:name="page2"/>
            <w:bookmarkEnd w:id="0"/>
            <w:r w:rsidRPr="009743EA">
              <w:rPr>
                <w:rFonts w:ascii="Myriad Pro" w:hAnsi="Myriad Pro" w:cs="Tahoma"/>
                <w:b/>
                <w:smallCaps/>
                <w:color w:val="FFFFFF"/>
                <w:spacing w:val="30"/>
                <w:sz w:val="36"/>
                <w:szCs w:val="24"/>
              </w:rPr>
              <w:t>oneM2M</w:t>
            </w:r>
          </w:p>
          <w:p w14:paraId="1AE19CF8" w14:textId="77777777" w:rsidR="00424964" w:rsidRPr="009743EA" w:rsidRDefault="00424964" w:rsidP="00424964">
            <w:pPr>
              <w:shd w:val="clear" w:color="auto" w:fill="B42025"/>
              <w:overflowPunct/>
              <w:autoSpaceDE/>
              <w:autoSpaceDN/>
              <w:adjustRightInd/>
              <w:spacing w:after="0"/>
              <w:ind w:right="10"/>
              <w:jc w:val="center"/>
              <w:textAlignment w:val="auto"/>
              <w:rPr>
                <w:rFonts w:ascii="Myriad Pro" w:hAnsi="Myriad Pro" w:cs="Tahoma"/>
                <w:b/>
                <w:smallCaps/>
                <w:color w:val="FFFFFF"/>
                <w:spacing w:val="30"/>
                <w:sz w:val="36"/>
                <w:szCs w:val="24"/>
              </w:rPr>
            </w:pPr>
            <w:r w:rsidRPr="009743EA">
              <w:rPr>
                <w:rFonts w:ascii="Myriad Pro" w:hAnsi="Myriad Pro" w:cs="Tahoma"/>
                <w:b/>
                <w:smallCaps/>
                <w:color w:val="FFFFFF"/>
                <w:spacing w:val="30"/>
                <w:sz w:val="36"/>
                <w:szCs w:val="24"/>
              </w:rPr>
              <w:t>Technical Report</w:t>
            </w:r>
          </w:p>
        </w:tc>
      </w:tr>
      <w:tr w:rsidR="00424964" w:rsidRPr="009743EA" w14:paraId="39A5A5BD" w14:textId="77777777" w:rsidTr="005A3CFF">
        <w:trPr>
          <w:trHeight w:val="124"/>
          <w:jc w:val="center"/>
        </w:trPr>
        <w:tc>
          <w:tcPr>
            <w:tcW w:w="2512" w:type="dxa"/>
            <w:shd w:val="clear" w:color="auto" w:fill="A0A0A3"/>
          </w:tcPr>
          <w:p w14:paraId="76798860" w14:textId="77777777" w:rsidR="00424964" w:rsidRPr="009743EA" w:rsidRDefault="00424964" w:rsidP="00424964">
            <w:pPr>
              <w:overflowPunct/>
              <w:autoSpaceDE/>
              <w:autoSpaceDN/>
              <w:adjustRightInd/>
              <w:spacing w:after="0"/>
              <w:ind w:right="10"/>
              <w:textAlignment w:val="auto"/>
              <w:rPr>
                <w:rFonts w:ascii="Myriad Pro" w:hAnsi="Myriad Pro"/>
                <w:bCs/>
                <w:color w:val="FFFFFF"/>
                <w:sz w:val="24"/>
                <w:szCs w:val="24"/>
              </w:rPr>
            </w:pPr>
            <w:r w:rsidRPr="009743EA">
              <w:rPr>
                <w:rFonts w:ascii="Myriad Pro" w:hAnsi="Myriad Pro"/>
                <w:bCs/>
                <w:color w:val="FFFFFF"/>
                <w:sz w:val="24"/>
                <w:szCs w:val="24"/>
              </w:rPr>
              <w:t>Document Number</w:t>
            </w:r>
          </w:p>
        </w:tc>
        <w:tc>
          <w:tcPr>
            <w:tcW w:w="6951" w:type="dxa"/>
            <w:shd w:val="clear" w:color="auto" w:fill="FFFFFF"/>
          </w:tcPr>
          <w:p w14:paraId="2F71BE7E" w14:textId="175F0F17" w:rsidR="00424964" w:rsidRPr="005A2D7C" w:rsidRDefault="005E77DD" w:rsidP="00E363D2">
            <w:pPr>
              <w:keepNext/>
              <w:keepLines/>
              <w:overflowPunct/>
              <w:autoSpaceDE/>
              <w:autoSpaceDN/>
              <w:adjustRightInd/>
              <w:spacing w:before="60" w:after="60"/>
              <w:ind w:right="10"/>
              <w:textAlignment w:val="auto"/>
              <w:rPr>
                <w:rFonts w:ascii="Myriad Pro" w:eastAsia="Malgun Gothic" w:hAnsi="Myriad Pro"/>
                <w:sz w:val="22"/>
              </w:rPr>
            </w:pPr>
            <w:r w:rsidRPr="005A2D7C">
              <w:rPr>
                <w:rFonts w:ascii="Myriad Pro" w:eastAsia="BatangChe" w:hAnsi="Myriad Pro"/>
                <w:sz w:val="22"/>
              </w:rPr>
              <w:t>oneM2M-</w:t>
            </w:r>
            <w:r w:rsidR="006D5F3D" w:rsidRPr="005A2D7C">
              <w:rPr>
                <w:rFonts w:ascii="Myriad Pro" w:eastAsia="BatangChe" w:hAnsi="Myriad Pro"/>
                <w:sz w:val="22"/>
              </w:rPr>
              <w:t>TR-0051-V-</w:t>
            </w:r>
            <w:r w:rsidR="000D6D95">
              <w:rPr>
                <w:rFonts w:ascii="Myriad Pro" w:eastAsia="BatangChe" w:hAnsi="Myriad Pro"/>
                <w:sz w:val="22"/>
              </w:rPr>
              <w:t>2</w:t>
            </w:r>
            <w:r w:rsidR="006D5F3D" w:rsidRPr="005A2D7C">
              <w:rPr>
                <w:rFonts w:ascii="Myriad Pro" w:eastAsia="BatangChe" w:hAnsi="Myriad Pro"/>
                <w:sz w:val="22"/>
              </w:rPr>
              <w:t>.</w:t>
            </w:r>
            <w:r w:rsidR="000D6D95">
              <w:rPr>
                <w:rFonts w:ascii="Myriad Pro" w:hAnsi="Myriad Pro"/>
                <w:sz w:val="22"/>
              </w:rPr>
              <w:t>0</w:t>
            </w:r>
            <w:r w:rsidRPr="005A2D7C">
              <w:rPr>
                <w:rFonts w:ascii="Myriad Pro" w:eastAsia="BatangChe" w:hAnsi="Myriad Pro"/>
                <w:sz w:val="22"/>
              </w:rPr>
              <w:t>.</w:t>
            </w:r>
            <w:r w:rsidR="008244F8" w:rsidRPr="005A2D7C">
              <w:rPr>
                <w:rFonts w:ascii="Myriad Pro" w:eastAsia="BatangChe" w:hAnsi="Myriad Pro"/>
                <w:sz w:val="22"/>
              </w:rPr>
              <w:t>0</w:t>
            </w:r>
            <w:r w:rsidR="006B5A73">
              <w:rPr>
                <w:rFonts w:ascii="Myriad Pro" w:eastAsia="BatangChe" w:hAnsi="Myriad Pro"/>
                <w:sz w:val="22"/>
                <w:szCs w:val="24"/>
              </w:rPr>
              <w:t xml:space="preserve"> </w:t>
            </w:r>
          </w:p>
        </w:tc>
      </w:tr>
      <w:tr w:rsidR="00424964" w:rsidRPr="009743EA" w14:paraId="79F4959B" w14:textId="77777777" w:rsidTr="005A3CFF">
        <w:trPr>
          <w:trHeight w:val="116"/>
          <w:jc w:val="center"/>
        </w:trPr>
        <w:tc>
          <w:tcPr>
            <w:tcW w:w="2512" w:type="dxa"/>
            <w:shd w:val="clear" w:color="auto" w:fill="A0A0A3"/>
          </w:tcPr>
          <w:p w14:paraId="22D425D1" w14:textId="77777777" w:rsidR="00424964" w:rsidRPr="009743EA" w:rsidRDefault="00424964" w:rsidP="00424964">
            <w:pPr>
              <w:overflowPunct/>
              <w:autoSpaceDE/>
              <w:autoSpaceDN/>
              <w:adjustRightInd/>
              <w:spacing w:after="0"/>
              <w:ind w:right="10"/>
              <w:textAlignment w:val="auto"/>
              <w:rPr>
                <w:rFonts w:ascii="Myriad Pro" w:hAnsi="Myriad Pro"/>
                <w:bCs/>
                <w:color w:val="FFFFFF"/>
                <w:sz w:val="24"/>
                <w:szCs w:val="24"/>
              </w:rPr>
            </w:pPr>
            <w:r w:rsidRPr="009743EA">
              <w:rPr>
                <w:rFonts w:ascii="Myriad Pro" w:hAnsi="Myriad Pro"/>
                <w:bCs/>
                <w:color w:val="FFFFFF"/>
                <w:sz w:val="24"/>
                <w:szCs w:val="24"/>
              </w:rPr>
              <w:t>Document Name:</w:t>
            </w:r>
          </w:p>
        </w:tc>
        <w:tc>
          <w:tcPr>
            <w:tcW w:w="6951" w:type="dxa"/>
            <w:shd w:val="clear" w:color="auto" w:fill="FFFFFF"/>
          </w:tcPr>
          <w:p w14:paraId="3FBB9AD1" w14:textId="77777777" w:rsidR="00424964" w:rsidRPr="005A2D7C" w:rsidRDefault="006D5F3D" w:rsidP="00424964">
            <w:pPr>
              <w:keepNext/>
              <w:keepLines/>
              <w:overflowPunct/>
              <w:autoSpaceDE/>
              <w:autoSpaceDN/>
              <w:adjustRightInd/>
              <w:spacing w:before="60" w:after="60"/>
              <w:ind w:right="10"/>
              <w:textAlignment w:val="auto"/>
              <w:rPr>
                <w:rFonts w:ascii="Myriad Pro" w:eastAsia="Malgun Gothic" w:hAnsi="Myriad Pro"/>
                <w:sz w:val="22"/>
              </w:rPr>
            </w:pPr>
            <w:r w:rsidRPr="005A2D7C">
              <w:rPr>
                <w:rFonts w:ascii="Myriad Pro" w:eastAsia="BatangChe" w:hAnsi="Myriad Pro"/>
                <w:sz w:val="22"/>
              </w:rPr>
              <w:t>oneM2M API guide</w:t>
            </w:r>
          </w:p>
          <w:p w14:paraId="1B2F203D" w14:textId="77777777" w:rsidR="00424964" w:rsidRPr="005A2D7C" w:rsidRDefault="00424964" w:rsidP="00424964">
            <w:pPr>
              <w:keepNext/>
              <w:keepLines/>
              <w:overflowPunct/>
              <w:autoSpaceDE/>
              <w:autoSpaceDN/>
              <w:adjustRightInd/>
              <w:spacing w:before="60" w:after="60"/>
              <w:ind w:right="10"/>
              <w:textAlignment w:val="auto"/>
              <w:rPr>
                <w:rFonts w:ascii="Myriad Pro" w:eastAsia="BatangChe" w:hAnsi="Myriad Pro"/>
                <w:sz w:val="22"/>
              </w:rPr>
            </w:pPr>
          </w:p>
        </w:tc>
      </w:tr>
      <w:tr w:rsidR="00424964" w:rsidRPr="009743EA" w14:paraId="1C06FAA2" w14:textId="77777777" w:rsidTr="005A3CFF">
        <w:trPr>
          <w:trHeight w:val="124"/>
          <w:jc w:val="center"/>
        </w:trPr>
        <w:tc>
          <w:tcPr>
            <w:tcW w:w="2512" w:type="dxa"/>
            <w:shd w:val="clear" w:color="auto" w:fill="A0A0A3"/>
          </w:tcPr>
          <w:p w14:paraId="371C4628" w14:textId="77777777" w:rsidR="00424964" w:rsidRPr="009743EA" w:rsidRDefault="00424964" w:rsidP="00424964">
            <w:pPr>
              <w:overflowPunct/>
              <w:autoSpaceDE/>
              <w:autoSpaceDN/>
              <w:adjustRightInd/>
              <w:spacing w:after="0"/>
              <w:ind w:right="10"/>
              <w:textAlignment w:val="auto"/>
              <w:rPr>
                <w:rFonts w:ascii="Myriad Pro" w:hAnsi="Myriad Pro"/>
                <w:bCs/>
                <w:color w:val="FFFFFF"/>
                <w:sz w:val="24"/>
                <w:szCs w:val="24"/>
              </w:rPr>
            </w:pPr>
            <w:r w:rsidRPr="009743EA">
              <w:rPr>
                <w:rFonts w:ascii="Myriad Pro" w:hAnsi="Myriad Pro"/>
                <w:bCs/>
                <w:color w:val="FFFFFF"/>
                <w:sz w:val="24"/>
                <w:szCs w:val="24"/>
              </w:rPr>
              <w:t>Date:</w:t>
            </w:r>
          </w:p>
        </w:tc>
        <w:tc>
          <w:tcPr>
            <w:tcW w:w="6951" w:type="dxa"/>
            <w:shd w:val="clear" w:color="auto" w:fill="FFFFFF"/>
          </w:tcPr>
          <w:p w14:paraId="52BC4745" w14:textId="01D6A674" w:rsidR="00424964" w:rsidRPr="005A2D7C" w:rsidRDefault="00AB53C2" w:rsidP="00E363D2">
            <w:pPr>
              <w:keepNext/>
              <w:keepLines/>
              <w:overflowPunct/>
              <w:autoSpaceDE/>
              <w:autoSpaceDN/>
              <w:adjustRightInd/>
              <w:spacing w:before="60" w:after="60"/>
              <w:ind w:right="10"/>
              <w:textAlignment w:val="auto"/>
              <w:rPr>
                <w:rFonts w:ascii="Myriad Pro" w:eastAsia="Malgun Gothic" w:hAnsi="Myriad Pro"/>
                <w:sz w:val="22"/>
              </w:rPr>
            </w:pPr>
            <w:r w:rsidRPr="005A2D7C">
              <w:rPr>
                <w:rFonts w:ascii="Myriad Pro" w:eastAsia="BatangChe" w:hAnsi="Myriad Pro"/>
                <w:sz w:val="22"/>
              </w:rPr>
              <w:t>2020</w:t>
            </w:r>
            <w:r w:rsidR="00C40550" w:rsidRPr="005A2D7C">
              <w:rPr>
                <w:rFonts w:ascii="Myriad Pro" w:eastAsia="BatangChe" w:hAnsi="Myriad Pro"/>
                <w:sz w:val="22"/>
              </w:rPr>
              <w:t>-</w:t>
            </w:r>
            <w:r w:rsidR="000D6D95">
              <w:rPr>
                <w:rFonts w:ascii="Myriad Pro" w:eastAsia="BatangChe" w:hAnsi="Myriad Pro"/>
                <w:sz w:val="22"/>
              </w:rPr>
              <w:t>11</w:t>
            </w:r>
            <w:r w:rsidR="003175F6" w:rsidRPr="005A2D7C">
              <w:rPr>
                <w:rFonts w:ascii="Myriad Pro" w:hAnsi="Myriad Pro"/>
                <w:sz w:val="22"/>
              </w:rPr>
              <w:t>-</w:t>
            </w:r>
            <w:r w:rsidR="000D6D95">
              <w:rPr>
                <w:rFonts w:ascii="Myriad Pro" w:eastAsia="BatangChe" w:hAnsi="Myriad Pro"/>
                <w:sz w:val="22"/>
              </w:rPr>
              <w:t>24</w:t>
            </w:r>
          </w:p>
        </w:tc>
      </w:tr>
      <w:tr w:rsidR="00424964" w:rsidRPr="009743EA" w14:paraId="1F4413B0" w14:textId="77777777" w:rsidTr="005A3CFF">
        <w:trPr>
          <w:trHeight w:val="937"/>
          <w:jc w:val="center"/>
        </w:trPr>
        <w:tc>
          <w:tcPr>
            <w:tcW w:w="2512" w:type="dxa"/>
            <w:shd w:val="clear" w:color="auto" w:fill="A0A0A3"/>
          </w:tcPr>
          <w:p w14:paraId="52C9E727" w14:textId="77777777" w:rsidR="00424964" w:rsidRPr="009743EA" w:rsidRDefault="00424964" w:rsidP="00424964">
            <w:pPr>
              <w:overflowPunct/>
              <w:autoSpaceDE/>
              <w:autoSpaceDN/>
              <w:adjustRightInd/>
              <w:spacing w:after="0"/>
              <w:ind w:right="10"/>
              <w:textAlignment w:val="auto"/>
              <w:rPr>
                <w:rFonts w:ascii="Myriad Pro" w:hAnsi="Myriad Pro"/>
                <w:bCs/>
                <w:color w:val="FFFFFF"/>
                <w:sz w:val="24"/>
                <w:szCs w:val="24"/>
              </w:rPr>
            </w:pPr>
            <w:r w:rsidRPr="009743EA">
              <w:rPr>
                <w:rFonts w:ascii="Myriad Pro" w:hAnsi="Myriad Pro"/>
                <w:bCs/>
                <w:color w:val="FFFFFF"/>
                <w:sz w:val="24"/>
                <w:szCs w:val="24"/>
              </w:rPr>
              <w:t>Abstract</w:t>
            </w:r>
            <w:r w:rsidR="00C40550" w:rsidRPr="009743EA">
              <w:rPr>
                <w:rFonts w:ascii="Myriad Pro" w:hAnsi="Myriad Pro"/>
                <w:bCs/>
                <w:color w:val="FFFFFF"/>
                <w:sz w:val="24"/>
                <w:szCs w:val="24"/>
              </w:rPr>
              <w:t>:</w:t>
            </w:r>
          </w:p>
        </w:tc>
        <w:tc>
          <w:tcPr>
            <w:tcW w:w="6951" w:type="dxa"/>
            <w:shd w:val="clear" w:color="auto" w:fill="FFFFFF"/>
          </w:tcPr>
          <w:p w14:paraId="26B595E4" w14:textId="77777777" w:rsidR="00424964" w:rsidRPr="005A2D7C" w:rsidRDefault="006D5F3D" w:rsidP="00424964">
            <w:pPr>
              <w:keepNext/>
              <w:keepLines/>
              <w:overflowPunct/>
              <w:autoSpaceDE/>
              <w:autoSpaceDN/>
              <w:adjustRightInd/>
              <w:spacing w:before="60" w:after="60"/>
              <w:ind w:right="10"/>
              <w:textAlignment w:val="auto"/>
              <w:rPr>
                <w:rFonts w:ascii="Arial" w:eastAsia="Malgun Gothic" w:hAnsi="Arial"/>
                <w:sz w:val="22"/>
              </w:rPr>
            </w:pPr>
            <w:r w:rsidRPr="005A2D7C">
              <w:rPr>
                <w:rFonts w:ascii="Myriad Pro" w:eastAsia="BatangChe" w:hAnsi="Myriad Pro"/>
                <w:sz w:val="22"/>
              </w:rPr>
              <w:t>Provides a collection of oneM2M API for guiding developers to develop applications using functionalities provided by a o</w:t>
            </w:r>
            <w:r w:rsidRPr="005A2D7C">
              <w:rPr>
                <w:rFonts w:ascii="Arial" w:hAnsi="Arial"/>
                <w:sz w:val="22"/>
              </w:rPr>
              <w:t>neM2M service platform</w:t>
            </w:r>
          </w:p>
        </w:tc>
      </w:tr>
      <w:tr w:rsidR="005A3CFF" w:rsidRPr="009743EA" w14:paraId="41B71960" w14:textId="77777777" w:rsidTr="005A3CFF">
        <w:tblPrEx>
          <w:tblLook w:val="04A0" w:firstRow="1" w:lastRow="0" w:firstColumn="1" w:lastColumn="0" w:noHBand="0" w:noVBand="1"/>
        </w:tblPrEx>
        <w:trPr>
          <w:trHeight w:val="373"/>
          <w:jc w:val="center"/>
        </w:trPr>
        <w:tc>
          <w:tcPr>
            <w:tcW w:w="9463" w:type="dxa"/>
            <w:gridSpan w:val="2"/>
            <w:tcBorders>
              <w:top w:val="single" w:sz="4" w:space="0" w:color="A0A0A3"/>
              <w:left w:val="single" w:sz="4" w:space="0" w:color="A0A0A3"/>
              <w:bottom w:val="single" w:sz="4" w:space="0" w:color="A0A0A3"/>
              <w:right w:val="single" w:sz="4" w:space="0" w:color="A0A0A3"/>
            </w:tcBorders>
            <w:shd w:val="clear" w:color="auto" w:fill="A0A0A3"/>
            <w:hideMark/>
          </w:tcPr>
          <w:p w14:paraId="11B401D6" w14:textId="77777777" w:rsidR="005A3CFF" w:rsidRPr="005A2D7C" w:rsidRDefault="005A3CFF" w:rsidP="00C851CA">
            <w:pPr>
              <w:pStyle w:val="oneM2M-CoverTableLeft"/>
              <w:tabs>
                <w:tab w:val="left" w:pos="6248"/>
              </w:tabs>
              <w:rPr>
                <w:sz w:val="16"/>
                <w:lang w:val="en-GB"/>
              </w:rPr>
            </w:pPr>
            <w:r w:rsidRPr="005A2D7C">
              <w:rPr>
                <w:sz w:val="16"/>
                <w:lang w:val="en-GB"/>
              </w:rPr>
              <w:t>Template Version:</w:t>
            </w:r>
            <w:r w:rsidR="00C851CA" w:rsidRPr="005A2D7C">
              <w:rPr>
                <w:sz w:val="16"/>
                <w:lang w:val="en-GB"/>
              </w:rPr>
              <w:t xml:space="preserve"> January</w:t>
            </w:r>
            <w:r w:rsidRPr="005A2D7C">
              <w:rPr>
                <w:sz w:val="16"/>
                <w:lang w:val="en-GB"/>
              </w:rPr>
              <w:t xml:space="preserve"> 201</w:t>
            </w:r>
            <w:r w:rsidR="00C851CA" w:rsidRPr="005A2D7C">
              <w:rPr>
                <w:sz w:val="16"/>
                <w:lang w:val="en-GB"/>
              </w:rPr>
              <w:t>7</w:t>
            </w:r>
            <w:r w:rsidRPr="005A2D7C">
              <w:rPr>
                <w:sz w:val="16"/>
                <w:lang w:val="en-GB"/>
              </w:rPr>
              <w:t xml:space="preserve"> (Do not modify)</w:t>
            </w:r>
          </w:p>
        </w:tc>
      </w:tr>
    </w:tbl>
    <w:p w14:paraId="28555F47" w14:textId="77777777" w:rsidR="00424964" w:rsidRPr="005A2D7C" w:rsidRDefault="00424964" w:rsidP="00424964">
      <w:pPr>
        <w:tabs>
          <w:tab w:val="left" w:pos="284"/>
        </w:tabs>
        <w:overflowPunct/>
        <w:autoSpaceDE/>
        <w:autoSpaceDN/>
        <w:adjustRightInd/>
        <w:spacing w:before="120" w:after="0"/>
        <w:textAlignment w:val="auto"/>
        <w:rPr>
          <w:rFonts w:ascii="Arial" w:hAnsi="Arial"/>
          <w:sz w:val="24"/>
        </w:rPr>
      </w:pPr>
    </w:p>
    <w:p w14:paraId="6E34F3BE" w14:textId="77777777" w:rsidR="00424964" w:rsidRPr="005A2D7C" w:rsidRDefault="00424964" w:rsidP="00424964">
      <w:pPr>
        <w:tabs>
          <w:tab w:val="left" w:pos="284"/>
        </w:tabs>
        <w:overflowPunct/>
        <w:autoSpaceDE/>
        <w:autoSpaceDN/>
        <w:adjustRightInd/>
        <w:spacing w:before="120" w:after="0"/>
        <w:textAlignment w:val="auto"/>
        <w:rPr>
          <w:rFonts w:ascii="Arial" w:hAnsi="Arial"/>
          <w:sz w:val="24"/>
        </w:rPr>
      </w:pPr>
    </w:p>
    <w:p w14:paraId="0077AEC6" w14:textId="77777777" w:rsidR="00424964" w:rsidRPr="005A2D7C" w:rsidRDefault="00424964" w:rsidP="00424964">
      <w:pPr>
        <w:tabs>
          <w:tab w:val="left" w:pos="284"/>
        </w:tabs>
        <w:overflowPunct/>
        <w:autoSpaceDE/>
        <w:autoSpaceDN/>
        <w:adjustRightInd/>
        <w:spacing w:before="120" w:after="0"/>
        <w:textAlignment w:val="auto"/>
        <w:rPr>
          <w:rFonts w:ascii="Arial" w:hAnsi="Arial"/>
          <w:sz w:val="24"/>
        </w:rPr>
      </w:pPr>
    </w:p>
    <w:p w14:paraId="0A788107" w14:textId="77777777" w:rsidR="003D63E8" w:rsidRPr="009743EA" w:rsidRDefault="003D63E8" w:rsidP="003D63E8">
      <w:pPr>
        <w:rPr>
          <w:rFonts w:eastAsia="Calibri"/>
          <w:color w:val="000000"/>
          <w:sz w:val="22"/>
          <w:szCs w:val="22"/>
        </w:rPr>
      </w:pPr>
    </w:p>
    <w:p w14:paraId="4BFAABA1" w14:textId="77777777" w:rsidR="003D63E8" w:rsidRPr="005A2D7C" w:rsidRDefault="003D63E8" w:rsidP="003D63E8">
      <w:pPr>
        <w:rPr>
          <w:rFonts w:eastAsia="Calibri"/>
          <w:color w:val="000000"/>
          <w:sz w:val="22"/>
        </w:rPr>
      </w:pPr>
    </w:p>
    <w:p w14:paraId="6A972CC5" w14:textId="0761BFE8" w:rsidR="003D63E8" w:rsidRPr="005A2D7C" w:rsidRDefault="00D20BFC" w:rsidP="003D63E8">
      <w:pPr>
        <w:rPr>
          <w:rFonts w:eastAsia="Malgun Gothic"/>
          <w:color w:val="000000"/>
          <w:sz w:val="22"/>
        </w:rPr>
      </w:pPr>
      <w:r w:rsidRPr="005A2D7C">
        <w:rPr>
          <w:rFonts w:eastAsia="Calibri"/>
          <w:color w:val="000000"/>
          <w:sz w:val="22"/>
        </w:rPr>
        <w:t>The present document</w:t>
      </w:r>
      <w:r w:rsidR="003D63E8" w:rsidRPr="005A2D7C">
        <w:rPr>
          <w:rFonts w:eastAsia="Calibri"/>
          <w:color w:val="000000"/>
          <w:sz w:val="22"/>
        </w:rPr>
        <w:t xml:space="preserve"> is provided for future development work within oneM2M only. The Partners accept no liability for any use of </w:t>
      </w:r>
      <w:r w:rsidR="000E3809">
        <w:rPr>
          <w:rFonts w:eastAsia="Calibri"/>
          <w:color w:val="000000"/>
          <w:sz w:val="22"/>
          <w:szCs w:val="22"/>
        </w:rPr>
        <w:t>the present document</w:t>
      </w:r>
      <w:r w:rsidR="003D63E8" w:rsidRPr="005A2D7C">
        <w:rPr>
          <w:color w:val="000000"/>
          <w:sz w:val="22"/>
        </w:rPr>
        <w:t>.</w:t>
      </w:r>
    </w:p>
    <w:p w14:paraId="449D6BAA" w14:textId="77777777" w:rsidR="00BC33F7" w:rsidRPr="009743EA" w:rsidRDefault="003D63E8" w:rsidP="003D63E8">
      <w:pPr>
        <w:rPr>
          <w:rFonts w:eastAsia="Malgun Gothic"/>
        </w:rPr>
      </w:pPr>
      <w:r w:rsidRPr="005A2D7C">
        <w:rPr>
          <w:rFonts w:eastAsia="Calibri"/>
          <w:color w:val="000000"/>
          <w:sz w:val="22"/>
        </w:rPr>
        <w:t>The present doc</w:t>
      </w:r>
      <w:r w:rsidRPr="005A2D7C">
        <w:rPr>
          <w:color w:val="000000"/>
          <w:sz w:val="22"/>
        </w:rPr>
        <w:t>ument has not been subject to any approval process by the oneM2M Partners Type 1.  Published oneM2M specifications and reports for implementation should be obtained via the oneM2M Partners' Publications Offices.</w:t>
      </w:r>
    </w:p>
    <w:p w14:paraId="66383A63" w14:textId="77777777" w:rsidR="00BC33F7" w:rsidRPr="009743EA" w:rsidRDefault="00BC33F7" w:rsidP="00BC33F7"/>
    <w:p w14:paraId="1624DBCF" w14:textId="77777777" w:rsidR="00BC33F7" w:rsidRPr="009743EA" w:rsidRDefault="00BC33F7" w:rsidP="00BC33F7"/>
    <w:bookmarkEnd w:id="1"/>
    <w:p w14:paraId="1F1140A2" w14:textId="77777777" w:rsidR="003D63E8" w:rsidRPr="005A2D7C" w:rsidRDefault="00787554" w:rsidP="003D63E8">
      <w:pPr>
        <w:spacing w:after="200"/>
        <w:ind w:left="720"/>
        <w:rPr>
          <w:rFonts w:eastAsia="Calibri"/>
          <w:sz w:val="22"/>
        </w:rPr>
      </w:pPr>
      <w:r w:rsidRPr="005A2D7C">
        <w:br w:type="page"/>
      </w:r>
      <w:r w:rsidR="003D63E8" w:rsidRPr="005A2D7C">
        <w:rPr>
          <w:rFonts w:eastAsia="Calibri"/>
          <w:sz w:val="22"/>
        </w:rPr>
        <w:lastRenderedPageBreak/>
        <w:t xml:space="preserve">About oneM2M </w:t>
      </w:r>
    </w:p>
    <w:p w14:paraId="73E955AC" w14:textId="77777777" w:rsidR="003D63E8" w:rsidRPr="005A2D7C" w:rsidRDefault="003D63E8" w:rsidP="003D63E8">
      <w:pPr>
        <w:tabs>
          <w:tab w:val="left" w:pos="810"/>
          <w:tab w:val="left" w:pos="1350"/>
        </w:tabs>
        <w:overflowPunct/>
        <w:autoSpaceDE/>
        <w:autoSpaceDN/>
        <w:adjustRightInd/>
        <w:spacing w:after="200"/>
        <w:ind w:left="1440"/>
        <w:textAlignment w:val="auto"/>
        <w:rPr>
          <w:rFonts w:eastAsia="Malgun Gothic"/>
          <w:sz w:val="22"/>
        </w:rPr>
      </w:pPr>
      <w:r w:rsidRPr="005A2D7C">
        <w:rPr>
          <w:rFonts w:eastAsia="Calibri"/>
          <w:sz w:val="22"/>
        </w:rPr>
        <w:t>The purpose and goal of oneM2M is to de</w:t>
      </w:r>
      <w:r w:rsidRPr="005A2D7C">
        <w:rPr>
          <w:sz w:val="22"/>
        </w:rPr>
        <w:t xml:space="preserve">velop technical specifications which address the need for a common M2M Service Layer that can be readily embedded within various hardware and software, and relied upon to connect the myriad of devices in the field with M2M application servers worldwide. </w:t>
      </w:r>
    </w:p>
    <w:p w14:paraId="5988AAFB" w14:textId="77777777" w:rsidR="003D63E8" w:rsidRPr="005A2D7C" w:rsidRDefault="003D63E8" w:rsidP="003D63E8">
      <w:pPr>
        <w:overflowPunct/>
        <w:autoSpaceDE/>
        <w:autoSpaceDN/>
        <w:adjustRightInd/>
        <w:spacing w:after="200"/>
        <w:ind w:left="1440"/>
        <w:textAlignment w:val="auto"/>
        <w:rPr>
          <w:rFonts w:eastAsia="Malgun Gothic"/>
          <w:sz w:val="22"/>
        </w:rPr>
      </w:pPr>
      <w:r w:rsidRPr="005A2D7C">
        <w:rPr>
          <w:rFonts w:eastAsia="Calibri"/>
          <w:sz w:val="22"/>
        </w:rPr>
        <w:t>More information about oneM2M may be found at:  http//www.oneM2M.org</w:t>
      </w:r>
    </w:p>
    <w:p w14:paraId="6B1456FE" w14:textId="77777777" w:rsidR="003D63E8" w:rsidRPr="005A2D7C" w:rsidRDefault="003D63E8" w:rsidP="003D63E8">
      <w:pPr>
        <w:overflowPunct/>
        <w:autoSpaceDE/>
        <w:autoSpaceDN/>
        <w:adjustRightInd/>
        <w:spacing w:after="200"/>
        <w:ind w:left="720"/>
        <w:textAlignment w:val="auto"/>
        <w:rPr>
          <w:rFonts w:eastAsia="Malgun Gothic"/>
          <w:sz w:val="22"/>
        </w:rPr>
      </w:pPr>
      <w:r w:rsidRPr="005A2D7C">
        <w:rPr>
          <w:rFonts w:eastAsia="Calibri"/>
          <w:sz w:val="22"/>
        </w:rPr>
        <w:t>Copyright Notification</w:t>
      </w:r>
    </w:p>
    <w:p w14:paraId="065A3920" w14:textId="77777777" w:rsidR="003D63E8" w:rsidRPr="005A2D7C" w:rsidRDefault="00C25189" w:rsidP="003D63E8">
      <w:pPr>
        <w:overflowPunct/>
        <w:autoSpaceDE/>
        <w:autoSpaceDN/>
        <w:adjustRightInd/>
        <w:spacing w:after="200"/>
        <w:ind w:left="1440"/>
        <w:textAlignment w:val="auto"/>
        <w:rPr>
          <w:rFonts w:eastAsia="Malgun Gothic"/>
          <w:sz w:val="22"/>
        </w:rPr>
      </w:pPr>
      <w:r w:rsidRPr="005A2D7C">
        <w:rPr>
          <w:rFonts w:eastAsia="Calibri"/>
          <w:sz w:val="22"/>
        </w:rPr>
        <w:t xml:space="preserve">© </w:t>
      </w:r>
      <w:r w:rsidR="00AB53C2" w:rsidRPr="005A2D7C">
        <w:rPr>
          <w:rFonts w:eastAsia="Calibri"/>
          <w:sz w:val="22"/>
        </w:rPr>
        <w:t>2020</w:t>
      </w:r>
      <w:r w:rsidR="003D63E8" w:rsidRPr="005A2D7C">
        <w:rPr>
          <w:sz w:val="22"/>
        </w:rPr>
        <w:t xml:space="preserve">, oneM2M Partners Type 1 (ARIB, ATIS, CCSA, ETSI, TIA, </w:t>
      </w:r>
      <w:r w:rsidR="00D20BFC" w:rsidRPr="005A2D7C">
        <w:rPr>
          <w:sz w:val="22"/>
        </w:rPr>
        <w:t xml:space="preserve">TSDSI, </w:t>
      </w:r>
      <w:r w:rsidR="003D63E8" w:rsidRPr="005A2D7C">
        <w:rPr>
          <w:sz w:val="22"/>
        </w:rPr>
        <w:t>TTA, TTC).</w:t>
      </w:r>
    </w:p>
    <w:p w14:paraId="4E4E3500" w14:textId="77777777" w:rsidR="003D63E8" w:rsidRPr="005A2D7C" w:rsidRDefault="003D63E8" w:rsidP="003D63E8">
      <w:pPr>
        <w:overflowPunct/>
        <w:autoSpaceDE/>
        <w:autoSpaceDN/>
        <w:adjustRightInd/>
        <w:spacing w:after="200"/>
        <w:ind w:left="1440"/>
        <w:textAlignment w:val="auto"/>
        <w:rPr>
          <w:rFonts w:eastAsia="Malgun Gothic"/>
          <w:sz w:val="22"/>
        </w:rPr>
      </w:pPr>
      <w:r w:rsidRPr="005A2D7C">
        <w:rPr>
          <w:rFonts w:eastAsia="Calibri"/>
          <w:sz w:val="22"/>
        </w:rPr>
        <w:t>All rights reserved.</w:t>
      </w:r>
    </w:p>
    <w:p w14:paraId="29541991" w14:textId="77777777" w:rsidR="00527205" w:rsidRPr="005A2D7C" w:rsidRDefault="00527205" w:rsidP="00527205">
      <w:pPr>
        <w:overflowPunct/>
        <w:autoSpaceDE/>
        <w:autoSpaceDN/>
        <w:adjustRightInd/>
        <w:spacing w:after="200"/>
        <w:ind w:left="1440"/>
        <w:textAlignment w:val="auto"/>
        <w:rPr>
          <w:rFonts w:eastAsia="Malgun Gothic"/>
          <w:sz w:val="22"/>
        </w:rPr>
      </w:pPr>
      <w:r w:rsidRPr="005A2D7C">
        <w:rPr>
          <w:rFonts w:eastAsia="Calibri"/>
          <w:sz w:val="22"/>
        </w:rPr>
        <w:t>The copyright and the foregoing restriction extend to reproductio</w:t>
      </w:r>
      <w:r w:rsidRPr="005A2D7C">
        <w:rPr>
          <w:sz w:val="22"/>
        </w:rPr>
        <w:t>n in all media.</w:t>
      </w:r>
    </w:p>
    <w:p w14:paraId="1A659DFA" w14:textId="77777777" w:rsidR="00527205" w:rsidRPr="005A2D7C" w:rsidRDefault="00527205" w:rsidP="003D63E8">
      <w:pPr>
        <w:overflowPunct/>
        <w:autoSpaceDE/>
        <w:autoSpaceDN/>
        <w:adjustRightInd/>
        <w:spacing w:after="200"/>
        <w:ind w:left="1440"/>
        <w:textAlignment w:val="auto"/>
        <w:rPr>
          <w:rFonts w:eastAsia="Calibri"/>
          <w:sz w:val="22"/>
        </w:rPr>
      </w:pPr>
    </w:p>
    <w:p w14:paraId="476A528B" w14:textId="77777777" w:rsidR="003D63E8" w:rsidRPr="005A2D7C" w:rsidRDefault="003D63E8" w:rsidP="003D63E8">
      <w:pPr>
        <w:overflowPunct/>
        <w:autoSpaceDE/>
        <w:autoSpaceDN/>
        <w:adjustRightInd/>
        <w:spacing w:after="200"/>
        <w:ind w:left="720"/>
        <w:textAlignment w:val="auto"/>
        <w:rPr>
          <w:rFonts w:eastAsia="Malgun Gothic"/>
          <w:sz w:val="22"/>
        </w:rPr>
      </w:pPr>
      <w:r w:rsidRPr="005A2D7C">
        <w:rPr>
          <w:rFonts w:eastAsia="Calibri"/>
          <w:sz w:val="22"/>
        </w:rPr>
        <w:t xml:space="preserve">Notice of Disclaimer &amp; Limitation of Liability </w:t>
      </w:r>
    </w:p>
    <w:p w14:paraId="54ED665A" w14:textId="77777777" w:rsidR="003D63E8" w:rsidRPr="005A2D7C" w:rsidRDefault="003D63E8" w:rsidP="003D63E8">
      <w:pPr>
        <w:overflowPunct/>
        <w:autoSpaceDE/>
        <w:autoSpaceDN/>
        <w:adjustRightInd/>
        <w:spacing w:after="200"/>
        <w:ind w:left="1440"/>
        <w:textAlignment w:val="auto"/>
        <w:rPr>
          <w:rFonts w:eastAsia="Malgun Gothic"/>
          <w:sz w:val="22"/>
        </w:rPr>
      </w:pPr>
      <w:r w:rsidRPr="005A2D7C">
        <w:rPr>
          <w:rFonts w:eastAsia="Calibri"/>
          <w:sz w:val="22"/>
        </w:rPr>
        <w:t xml:space="preserve">The information provided in this </w:t>
      </w:r>
      <w:r w:rsidRPr="005A2D7C">
        <w:rPr>
          <w:sz w:val="22"/>
        </w:rPr>
        <w:t xml:space="preserve">document is directed solely to professionals who have the appropriate degree of experience to understand and interpret its contents in accordance with generally accepted engineering or other professional standards and applicable regulations. No recommendation as to products or vendors is made or should be implied. </w:t>
      </w:r>
    </w:p>
    <w:p w14:paraId="327C6BF4" w14:textId="77777777" w:rsidR="003D63E8" w:rsidRPr="005A2D7C" w:rsidRDefault="003D63E8" w:rsidP="003D63E8">
      <w:pPr>
        <w:overflowPunct/>
        <w:autoSpaceDE/>
        <w:autoSpaceDN/>
        <w:adjustRightInd/>
        <w:spacing w:after="200"/>
        <w:ind w:left="1440"/>
        <w:textAlignment w:val="auto"/>
        <w:rPr>
          <w:rFonts w:eastAsia="Malgun Gothic"/>
          <w:sz w:val="22"/>
        </w:rPr>
      </w:pPr>
      <w:r w:rsidRPr="005A2D7C">
        <w:rPr>
          <w:rFonts w:eastAsia="Calibri"/>
          <w:sz w:val="22"/>
        </w:rPr>
        <w:t>NO REPRESENTATION OR WARRANTY IS MADE THAT THE INFORMATION IS TECHNICALLY ACCURATE OR</w:t>
      </w:r>
      <w:r w:rsidRPr="005A2D7C">
        <w:rPr>
          <w:sz w:val="22"/>
        </w:rPr>
        <w:t xml:space="preserve"> SUFFICIENT OR CONFORMS TO ANY STATUTE, GOVERNMENTAL RULE OR REGULATION, AND FURTHER, NO REPRESENTATION OR WARRANTY IS MADE OF MERCHANTABILITY OR FITNESS FOR ANY PARTICULAR PURPOSE OR AGAINST INFRINGEMENT OF INTELLECTUAL PROPERTY RIGHTS. NO oneM2M PARTNER TYPE 1 SHALL BE LIABLE, BEYOND THE AMOUNT OF ANY SUM RECEIVED IN PAYMENT BY THAT PARTNER FOR THIS DOCUMENT, WITH RESPECT TO ANY CLAIM, AND IN NO EVENT SHALL oneM2M BE LIABLE FOR LOST PROFITS OR OTHER INCIDENTAL OR CONSEQUENTIAL DAMAGES. oneM2M EXPRESSLY ADVISES ANY AND ALL USE OF OR RELIANCE UPON THIS INFORMATION PROVIDED IN THIS DOCUMENT IS AT THE RISK OF THE USER.</w:t>
      </w:r>
    </w:p>
    <w:p w14:paraId="6A4640A3" w14:textId="77777777" w:rsidR="00BB6418" w:rsidRPr="009743EA" w:rsidRDefault="003D63E8" w:rsidP="005A2D7C">
      <w:pPr>
        <w:pStyle w:val="TT"/>
      </w:pPr>
      <w:r w:rsidRPr="005A2D7C">
        <w:br w:type="page"/>
      </w:r>
      <w:bookmarkStart w:id="2" w:name="_Toc49420686"/>
      <w:bookmarkStart w:id="3" w:name="_Toc49507497"/>
      <w:bookmarkStart w:id="4" w:name="_Toc532286316"/>
      <w:bookmarkStart w:id="5" w:name="_Toc532286452"/>
      <w:bookmarkStart w:id="6" w:name="_Toc46154355"/>
      <w:r w:rsidR="000B10F5" w:rsidRPr="009743EA">
        <w:rPr>
          <w:szCs w:val="36"/>
        </w:rPr>
        <w:lastRenderedPageBreak/>
        <w:t>C</w:t>
      </w:r>
      <w:r w:rsidR="00BB6418" w:rsidRPr="009743EA">
        <w:t>ontents</w:t>
      </w:r>
      <w:bookmarkEnd w:id="2"/>
      <w:bookmarkEnd w:id="3"/>
      <w:bookmarkEnd w:id="4"/>
      <w:bookmarkEnd w:id="5"/>
      <w:bookmarkEnd w:id="6"/>
    </w:p>
    <w:p w14:paraId="4563184A" w14:textId="14AA81D3" w:rsidR="005A2D7C" w:rsidRDefault="0063535F">
      <w:pPr>
        <w:pStyle w:val="TOC1"/>
        <w:rPr>
          <w:rFonts w:asciiTheme="minorHAnsi" w:eastAsiaTheme="minorEastAsia" w:hAnsiTheme="minorHAnsi" w:cstheme="minorBidi"/>
          <w:szCs w:val="22"/>
          <w:lang w:eastAsia="en-GB"/>
        </w:rPr>
      </w:pPr>
      <w:r>
        <w:fldChar w:fldCharType="begin"/>
      </w:r>
      <w:r>
        <w:instrText xml:space="preserve"> TOC \o \w "1-9"</w:instrText>
      </w:r>
      <w:r>
        <w:fldChar w:fldCharType="separate"/>
      </w:r>
      <w:bookmarkStart w:id="7" w:name="_GoBack"/>
      <w:bookmarkEnd w:id="7"/>
      <w:r w:rsidR="005A2D7C">
        <w:t>1</w:t>
      </w:r>
      <w:r w:rsidR="005A2D7C">
        <w:tab/>
        <w:t>Scope</w:t>
      </w:r>
      <w:r w:rsidR="005A2D7C">
        <w:tab/>
      </w:r>
      <w:r w:rsidR="005A2D7C">
        <w:fldChar w:fldCharType="begin"/>
      </w:r>
      <w:r w:rsidR="005A2D7C">
        <w:instrText xml:space="preserve"> PAGEREF _Toc57298314 \h </w:instrText>
      </w:r>
      <w:r w:rsidR="005A2D7C">
        <w:fldChar w:fldCharType="separate"/>
      </w:r>
      <w:r w:rsidR="005A2D7C">
        <w:t>6</w:t>
      </w:r>
      <w:r w:rsidR="005A2D7C">
        <w:fldChar w:fldCharType="end"/>
      </w:r>
    </w:p>
    <w:p w14:paraId="05A7AC9F" w14:textId="27718B61" w:rsidR="005A2D7C" w:rsidRDefault="005A2D7C">
      <w:pPr>
        <w:pStyle w:val="TOC1"/>
        <w:rPr>
          <w:rFonts w:asciiTheme="minorHAnsi" w:eastAsiaTheme="minorEastAsia" w:hAnsiTheme="minorHAnsi" w:cstheme="minorBidi"/>
          <w:szCs w:val="22"/>
          <w:lang w:eastAsia="en-GB"/>
        </w:rPr>
      </w:pPr>
      <w:r>
        <w:t>2</w:t>
      </w:r>
      <w:r>
        <w:tab/>
        <w:t>References</w:t>
      </w:r>
      <w:r>
        <w:tab/>
      </w:r>
      <w:r>
        <w:fldChar w:fldCharType="begin"/>
      </w:r>
      <w:r>
        <w:instrText xml:space="preserve"> PAGEREF _Toc57298315 \h </w:instrText>
      </w:r>
      <w:r>
        <w:fldChar w:fldCharType="separate"/>
      </w:r>
      <w:r>
        <w:t>6</w:t>
      </w:r>
      <w:r>
        <w:fldChar w:fldCharType="end"/>
      </w:r>
    </w:p>
    <w:p w14:paraId="0C960C28" w14:textId="76D1D87B" w:rsidR="005A2D7C" w:rsidRDefault="005A2D7C">
      <w:pPr>
        <w:pStyle w:val="TOC2"/>
        <w:rPr>
          <w:rFonts w:asciiTheme="minorHAnsi" w:eastAsiaTheme="minorEastAsia" w:hAnsiTheme="minorHAnsi" w:cstheme="minorBidi"/>
          <w:sz w:val="22"/>
          <w:szCs w:val="22"/>
          <w:lang w:eastAsia="en-GB"/>
        </w:rPr>
      </w:pPr>
      <w:r>
        <w:t>2.1</w:t>
      </w:r>
      <w:r>
        <w:tab/>
        <w:t>Normative references</w:t>
      </w:r>
      <w:r>
        <w:tab/>
      </w:r>
      <w:r>
        <w:fldChar w:fldCharType="begin"/>
      </w:r>
      <w:r>
        <w:instrText xml:space="preserve"> PAGEREF _Toc57298316 \h </w:instrText>
      </w:r>
      <w:r>
        <w:fldChar w:fldCharType="separate"/>
      </w:r>
      <w:r>
        <w:t>6</w:t>
      </w:r>
      <w:r>
        <w:fldChar w:fldCharType="end"/>
      </w:r>
    </w:p>
    <w:p w14:paraId="735D1D70" w14:textId="180818B4" w:rsidR="005A2D7C" w:rsidRDefault="005A2D7C">
      <w:pPr>
        <w:pStyle w:val="TOC2"/>
        <w:rPr>
          <w:rFonts w:asciiTheme="minorHAnsi" w:eastAsiaTheme="minorEastAsia" w:hAnsiTheme="minorHAnsi" w:cstheme="minorBidi"/>
          <w:sz w:val="22"/>
          <w:szCs w:val="22"/>
          <w:lang w:eastAsia="en-GB"/>
        </w:rPr>
      </w:pPr>
      <w:r>
        <w:t>2.2</w:t>
      </w:r>
      <w:r>
        <w:tab/>
        <w:t>Informative references</w:t>
      </w:r>
      <w:r>
        <w:tab/>
      </w:r>
      <w:r>
        <w:fldChar w:fldCharType="begin"/>
      </w:r>
      <w:r>
        <w:instrText xml:space="preserve"> PAGEREF _Toc57298317 \h </w:instrText>
      </w:r>
      <w:r>
        <w:fldChar w:fldCharType="separate"/>
      </w:r>
      <w:r>
        <w:t>6</w:t>
      </w:r>
      <w:r>
        <w:fldChar w:fldCharType="end"/>
      </w:r>
    </w:p>
    <w:p w14:paraId="563F59C2" w14:textId="124B4F16" w:rsidR="005A2D7C" w:rsidRDefault="005A2D7C">
      <w:pPr>
        <w:pStyle w:val="TOC1"/>
        <w:rPr>
          <w:rFonts w:asciiTheme="minorHAnsi" w:eastAsiaTheme="minorEastAsia" w:hAnsiTheme="minorHAnsi" w:cstheme="minorBidi"/>
          <w:szCs w:val="22"/>
          <w:lang w:eastAsia="en-GB"/>
        </w:rPr>
      </w:pPr>
      <w:r>
        <w:t>3</w:t>
      </w:r>
      <w:r>
        <w:tab/>
        <w:t>Definition of terms, symbols and abbreviations</w:t>
      </w:r>
      <w:r>
        <w:tab/>
      </w:r>
      <w:r>
        <w:fldChar w:fldCharType="begin"/>
      </w:r>
      <w:r>
        <w:instrText xml:space="preserve"> PAGEREF _Toc57298318 \h </w:instrText>
      </w:r>
      <w:r>
        <w:fldChar w:fldCharType="separate"/>
      </w:r>
      <w:r>
        <w:t>6</w:t>
      </w:r>
      <w:r>
        <w:fldChar w:fldCharType="end"/>
      </w:r>
    </w:p>
    <w:p w14:paraId="57633BEB" w14:textId="1FA641A8" w:rsidR="005A2D7C" w:rsidRDefault="005A2D7C">
      <w:pPr>
        <w:pStyle w:val="TOC2"/>
        <w:rPr>
          <w:rFonts w:asciiTheme="minorHAnsi" w:eastAsiaTheme="minorEastAsia" w:hAnsiTheme="minorHAnsi" w:cstheme="minorBidi"/>
          <w:sz w:val="22"/>
          <w:szCs w:val="22"/>
          <w:lang w:eastAsia="en-GB"/>
        </w:rPr>
      </w:pPr>
      <w:r>
        <w:t>3.1</w:t>
      </w:r>
      <w:r>
        <w:tab/>
        <w:t>Terms</w:t>
      </w:r>
      <w:r>
        <w:tab/>
      </w:r>
      <w:r>
        <w:fldChar w:fldCharType="begin"/>
      </w:r>
      <w:r>
        <w:instrText xml:space="preserve"> PAGEREF _Toc57298319 \h </w:instrText>
      </w:r>
      <w:r>
        <w:fldChar w:fldCharType="separate"/>
      </w:r>
      <w:r>
        <w:t>6</w:t>
      </w:r>
      <w:r>
        <w:fldChar w:fldCharType="end"/>
      </w:r>
    </w:p>
    <w:p w14:paraId="14FE9B69" w14:textId="68EF5B29" w:rsidR="005A2D7C" w:rsidRDefault="005A2D7C">
      <w:pPr>
        <w:pStyle w:val="TOC2"/>
        <w:rPr>
          <w:rFonts w:asciiTheme="minorHAnsi" w:eastAsiaTheme="minorEastAsia" w:hAnsiTheme="minorHAnsi" w:cstheme="minorBidi"/>
          <w:sz w:val="22"/>
          <w:szCs w:val="22"/>
          <w:lang w:eastAsia="en-GB"/>
        </w:rPr>
      </w:pPr>
      <w:r>
        <w:t>3.2</w:t>
      </w:r>
      <w:r>
        <w:tab/>
        <w:t>Symbols</w:t>
      </w:r>
      <w:r>
        <w:tab/>
      </w:r>
      <w:r>
        <w:fldChar w:fldCharType="begin"/>
      </w:r>
      <w:r>
        <w:instrText xml:space="preserve"> PAGEREF _Toc57298320 \h </w:instrText>
      </w:r>
      <w:r>
        <w:fldChar w:fldCharType="separate"/>
      </w:r>
      <w:r>
        <w:t>6</w:t>
      </w:r>
      <w:r>
        <w:fldChar w:fldCharType="end"/>
      </w:r>
    </w:p>
    <w:p w14:paraId="069CDA59" w14:textId="58B41A75" w:rsidR="005A2D7C" w:rsidRDefault="005A2D7C">
      <w:pPr>
        <w:pStyle w:val="TOC2"/>
        <w:rPr>
          <w:rFonts w:asciiTheme="minorHAnsi" w:eastAsiaTheme="minorEastAsia" w:hAnsiTheme="minorHAnsi" w:cstheme="minorBidi"/>
          <w:sz w:val="22"/>
          <w:szCs w:val="22"/>
          <w:lang w:eastAsia="en-GB"/>
        </w:rPr>
      </w:pPr>
      <w:r>
        <w:t>3.3</w:t>
      </w:r>
      <w:r>
        <w:tab/>
        <w:t>Abbreviations</w:t>
      </w:r>
      <w:r>
        <w:tab/>
      </w:r>
      <w:r>
        <w:fldChar w:fldCharType="begin"/>
      </w:r>
      <w:r>
        <w:instrText xml:space="preserve"> PAGEREF _Toc57298321 \h </w:instrText>
      </w:r>
      <w:r>
        <w:fldChar w:fldCharType="separate"/>
      </w:r>
      <w:r>
        <w:t>6</w:t>
      </w:r>
      <w:r>
        <w:fldChar w:fldCharType="end"/>
      </w:r>
    </w:p>
    <w:p w14:paraId="4A713B95" w14:textId="769D35C5" w:rsidR="005A2D7C" w:rsidRDefault="005A2D7C">
      <w:pPr>
        <w:pStyle w:val="TOC1"/>
        <w:rPr>
          <w:rFonts w:asciiTheme="minorHAnsi" w:eastAsiaTheme="minorEastAsia" w:hAnsiTheme="minorHAnsi" w:cstheme="minorBidi"/>
          <w:szCs w:val="22"/>
          <w:lang w:eastAsia="en-GB"/>
        </w:rPr>
      </w:pPr>
      <w:r>
        <w:t>4</w:t>
      </w:r>
      <w:r>
        <w:tab/>
        <w:t>Conventions</w:t>
      </w:r>
      <w:r>
        <w:tab/>
      </w:r>
      <w:r>
        <w:fldChar w:fldCharType="begin"/>
      </w:r>
      <w:r>
        <w:instrText xml:space="preserve"> PAGEREF _Toc57298322 \h </w:instrText>
      </w:r>
      <w:r>
        <w:fldChar w:fldCharType="separate"/>
      </w:r>
      <w:r>
        <w:t>7</w:t>
      </w:r>
      <w:r>
        <w:fldChar w:fldCharType="end"/>
      </w:r>
    </w:p>
    <w:p w14:paraId="7507A642" w14:textId="6256185A" w:rsidR="005A2D7C" w:rsidRDefault="005A2D7C">
      <w:pPr>
        <w:pStyle w:val="TOC1"/>
        <w:rPr>
          <w:rFonts w:asciiTheme="minorHAnsi" w:eastAsiaTheme="minorEastAsia" w:hAnsiTheme="minorHAnsi" w:cstheme="minorBidi"/>
          <w:szCs w:val="22"/>
          <w:lang w:eastAsia="en-GB"/>
        </w:rPr>
      </w:pPr>
      <w:r>
        <w:t>5</w:t>
      </w:r>
      <w:r>
        <w:tab/>
        <w:t>oneM2M REST APIs</w:t>
      </w:r>
      <w:r>
        <w:tab/>
      </w:r>
      <w:r>
        <w:fldChar w:fldCharType="begin"/>
      </w:r>
      <w:r>
        <w:instrText xml:space="preserve"> PAGEREF _Toc57298323 \h </w:instrText>
      </w:r>
      <w:r>
        <w:fldChar w:fldCharType="separate"/>
      </w:r>
      <w:r>
        <w:t>7</w:t>
      </w:r>
      <w:r>
        <w:fldChar w:fldCharType="end"/>
      </w:r>
    </w:p>
    <w:p w14:paraId="418217BB" w14:textId="2D64A019" w:rsidR="005A2D7C" w:rsidRDefault="005A2D7C">
      <w:pPr>
        <w:pStyle w:val="TOC2"/>
        <w:rPr>
          <w:rFonts w:asciiTheme="minorHAnsi" w:eastAsiaTheme="minorEastAsia" w:hAnsiTheme="minorHAnsi" w:cstheme="minorBidi"/>
          <w:sz w:val="22"/>
          <w:szCs w:val="22"/>
          <w:lang w:eastAsia="en-GB"/>
        </w:rPr>
      </w:pPr>
      <w:r>
        <w:t>5.1</w:t>
      </w:r>
      <w:r>
        <w:tab/>
        <w:t>Introduction</w:t>
      </w:r>
      <w:r>
        <w:tab/>
      </w:r>
      <w:r>
        <w:fldChar w:fldCharType="begin"/>
      </w:r>
      <w:r>
        <w:instrText xml:space="preserve"> PAGEREF _Toc57298324 \h </w:instrText>
      </w:r>
      <w:r>
        <w:fldChar w:fldCharType="separate"/>
      </w:r>
      <w:r>
        <w:t>7</w:t>
      </w:r>
      <w:r>
        <w:fldChar w:fldCharType="end"/>
      </w:r>
    </w:p>
    <w:p w14:paraId="36D52E30" w14:textId="39EB7466" w:rsidR="005A2D7C" w:rsidRDefault="005A2D7C">
      <w:pPr>
        <w:pStyle w:val="TOC2"/>
        <w:rPr>
          <w:rFonts w:asciiTheme="minorHAnsi" w:eastAsiaTheme="minorEastAsia" w:hAnsiTheme="minorHAnsi" w:cstheme="minorBidi"/>
          <w:sz w:val="22"/>
          <w:szCs w:val="22"/>
          <w:lang w:eastAsia="en-GB"/>
        </w:rPr>
      </w:pPr>
      <w:r>
        <w:t>5.2</w:t>
      </w:r>
      <w:r>
        <w:tab/>
        <w:t>Short name representation</w:t>
      </w:r>
      <w:r>
        <w:tab/>
      </w:r>
      <w:r>
        <w:fldChar w:fldCharType="begin"/>
      </w:r>
      <w:r>
        <w:instrText xml:space="preserve"> PAGEREF _Toc57298325 \h </w:instrText>
      </w:r>
      <w:r>
        <w:fldChar w:fldCharType="separate"/>
      </w:r>
      <w:r>
        <w:t>7</w:t>
      </w:r>
      <w:r>
        <w:fldChar w:fldCharType="end"/>
      </w:r>
    </w:p>
    <w:p w14:paraId="2B59A554" w14:textId="775C1DCB" w:rsidR="005A2D7C" w:rsidRDefault="005A2D7C">
      <w:pPr>
        <w:pStyle w:val="TOC3"/>
        <w:rPr>
          <w:rFonts w:asciiTheme="minorHAnsi" w:eastAsiaTheme="minorEastAsia" w:hAnsiTheme="minorHAnsi" w:cstheme="minorBidi"/>
          <w:sz w:val="22"/>
          <w:szCs w:val="22"/>
          <w:lang w:eastAsia="en-GB"/>
        </w:rPr>
      </w:pPr>
      <w:r>
        <w:t>5.2.1</w:t>
      </w:r>
      <w:r>
        <w:tab/>
        <w:t>Introduction</w:t>
      </w:r>
      <w:r>
        <w:tab/>
      </w:r>
      <w:r>
        <w:fldChar w:fldCharType="begin"/>
      </w:r>
      <w:r>
        <w:instrText xml:space="preserve"> PAGEREF _Toc57298326 \h </w:instrText>
      </w:r>
      <w:r>
        <w:fldChar w:fldCharType="separate"/>
      </w:r>
      <w:r>
        <w:t>7</w:t>
      </w:r>
      <w:r>
        <w:fldChar w:fldCharType="end"/>
      </w:r>
    </w:p>
    <w:p w14:paraId="292862B4" w14:textId="4ED76A02" w:rsidR="005A2D7C" w:rsidRDefault="005A2D7C">
      <w:pPr>
        <w:pStyle w:val="TOC3"/>
        <w:rPr>
          <w:rFonts w:asciiTheme="minorHAnsi" w:eastAsiaTheme="minorEastAsia" w:hAnsiTheme="minorHAnsi" w:cstheme="minorBidi"/>
          <w:sz w:val="22"/>
          <w:szCs w:val="22"/>
          <w:lang w:eastAsia="en-GB"/>
        </w:rPr>
      </w:pPr>
      <w:r w:rsidRPr="00592961">
        <w:rPr>
          <w:color w:val="000000"/>
        </w:rPr>
        <w:t>5.2.2</w:t>
      </w:r>
      <w:r w:rsidRPr="00592961">
        <w:rPr>
          <w:color w:val="000000"/>
        </w:rPr>
        <w:tab/>
        <w:t>Resource type short names</w:t>
      </w:r>
      <w:r>
        <w:tab/>
      </w:r>
      <w:r>
        <w:fldChar w:fldCharType="begin"/>
      </w:r>
      <w:r>
        <w:instrText xml:space="preserve"> PAGEREF _Toc57298327 \h </w:instrText>
      </w:r>
      <w:r>
        <w:fldChar w:fldCharType="separate"/>
      </w:r>
      <w:r>
        <w:t>7</w:t>
      </w:r>
      <w:r>
        <w:fldChar w:fldCharType="end"/>
      </w:r>
    </w:p>
    <w:p w14:paraId="0D5F6F68" w14:textId="2057680B" w:rsidR="005A2D7C" w:rsidRDefault="005A2D7C">
      <w:pPr>
        <w:pStyle w:val="TOC3"/>
        <w:rPr>
          <w:rFonts w:asciiTheme="minorHAnsi" w:eastAsiaTheme="minorEastAsia" w:hAnsiTheme="minorHAnsi" w:cstheme="minorBidi"/>
          <w:sz w:val="22"/>
          <w:szCs w:val="22"/>
          <w:lang w:eastAsia="en-GB"/>
        </w:rPr>
      </w:pPr>
      <w:r>
        <w:t>5.2.3</w:t>
      </w:r>
      <w:r>
        <w:tab/>
        <w:t>Resource attribute short names</w:t>
      </w:r>
      <w:r>
        <w:tab/>
      </w:r>
      <w:r>
        <w:fldChar w:fldCharType="begin"/>
      </w:r>
      <w:r>
        <w:instrText xml:space="preserve"> PAGEREF _Toc57298328 \h </w:instrText>
      </w:r>
      <w:r>
        <w:fldChar w:fldCharType="separate"/>
      </w:r>
      <w:r>
        <w:t>8</w:t>
      </w:r>
      <w:r>
        <w:fldChar w:fldCharType="end"/>
      </w:r>
    </w:p>
    <w:p w14:paraId="21419E5B" w14:textId="39BFF44B" w:rsidR="005A2D7C" w:rsidRDefault="005A2D7C">
      <w:pPr>
        <w:pStyle w:val="TOC2"/>
        <w:rPr>
          <w:rFonts w:asciiTheme="minorHAnsi" w:eastAsiaTheme="minorEastAsia" w:hAnsiTheme="minorHAnsi" w:cstheme="minorBidi"/>
          <w:sz w:val="22"/>
          <w:szCs w:val="22"/>
          <w:lang w:eastAsia="en-GB"/>
        </w:rPr>
      </w:pPr>
      <w:r>
        <w:t>5.3</w:t>
      </w:r>
      <w:r>
        <w:tab/>
        <w:t>Enumeration data types</w:t>
      </w:r>
      <w:r>
        <w:tab/>
      </w:r>
      <w:r>
        <w:fldChar w:fldCharType="begin"/>
      </w:r>
      <w:r>
        <w:instrText xml:space="preserve"> PAGEREF _Toc57298329 \h </w:instrText>
      </w:r>
      <w:r>
        <w:fldChar w:fldCharType="separate"/>
      </w:r>
      <w:r>
        <w:t>10</w:t>
      </w:r>
      <w:r>
        <w:fldChar w:fldCharType="end"/>
      </w:r>
    </w:p>
    <w:p w14:paraId="6D64DE06" w14:textId="5F19F621" w:rsidR="005A2D7C" w:rsidRDefault="005A2D7C">
      <w:pPr>
        <w:pStyle w:val="TOC3"/>
        <w:rPr>
          <w:rFonts w:asciiTheme="minorHAnsi" w:eastAsiaTheme="minorEastAsia" w:hAnsiTheme="minorHAnsi" w:cstheme="minorBidi"/>
          <w:sz w:val="22"/>
          <w:szCs w:val="22"/>
          <w:lang w:eastAsia="en-GB"/>
        </w:rPr>
      </w:pPr>
      <w:r>
        <w:t>5.3.0</w:t>
      </w:r>
      <w:r>
        <w:tab/>
        <w:t>Introduction</w:t>
      </w:r>
      <w:r>
        <w:tab/>
      </w:r>
      <w:r>
        <w:fldChar w:fldCharType="begin"/>
      </w:r>
      <w:r>
        <w:instrText xml:space="preserve"> PAGEREF _Toc57298330 \h </w:instrText>
      </w:r>
      <w:r>
        <w:fldChar w:fldCharType="separate"/>
      </w:r>
      <w:r>
        <w:t>10</w:t>
      </w:r>
      <w:r>
        <w:fldChar w:fldCharType="end"/>
      </w:r>
    </w:p>
    <w:p w14:paraId="51A68BA2" w14:textId="3CF7F637" w:rsidR="005A2D7C" w:rsidRDefault="005A2D7C">
      <w:pPr>
        <w:pStyle w:val="TOC3"/>
        <w:rPr>
          <w:rFonts w:asciiTheme="minorHAnsi" w:eastAsiaTheme="minorEastAsia" w:hAnsiTheme="minorHAnsi" w:cstheme="minorBidi"/>
          <w:sz w:val="22"/>
          <w:szCs w:val="22"/>
          <w:lang w:eastAsia="en-GB"/>
        </w:rPr>
      </w:pPr>
      <w:r>
        <w:t>5.3.1</w:t>
      </w:r>
      <w:r>
        <w:tab/>
        <w:t>m2m:resource Type</w:t>
      </w:r>
      <w:r>
        <w:tab/>
      </w:r>
      <w:r>
        <w:fldChar w:fldCharType="begin"/>
      </w:r>
      <w:r>
        <w:instrText xml:space="preserve"> PAGEREF _Toc57298331 \h </w:instrText>
      </w:r>
      <w:r>
        <w:fldChar w:fldCharType="separate"/>
      </w:r>
      <w:r>
        <w:t>10</w:t>
      </w:r>
      <w:r>
        <w:fldChar w:fldCharType="end"/>
      </w:r>
    </w:p>
    <w:p w14:paraId="7D479EA3" w14:textId="0718E584" w:rsidR="005A2D7C" w:rsidRDefault="005A2D7C">
      <w:pPr>
        <w:pStyle w:val="TOC3"/>
        <w:rPr>
          <w:rFonts w:asciiTheme="minorHAnsi" w:eastAsiaTheme="minorEastAsia" w:hAnsiTheme="minorHAnsi" w:cstheme="minorBidi"/>
          <w:sz w:val="22"/>
          <w:szCs w:val="22"/>
          <w:lang w:eastAsia="en-GB"/>
        </w:rPr>
      </w:pPr>
      <w:r>
        <w:rPr>
          <w:lang w:eastAsia="ja-JP"/>
        </w:rPr>
        <w:t>5.3.2</w:t>
      </w:r>
      <w:r>
        <w:rPr>
          <w:lang w:eastAsia="ja-JP"/>
        </w:rPr>
        <w:tab/>
        <w:t>m2m:result content</w:t>
      </w:r>
      <w:r>
        <w:tab/>
      </w:r>
      <w:r>
        <w:fldChar w:fldCharType="begin"/>
      </w:r>
      <w:r>
        <w:instrText xml:space="preserve"> PAGEREF _Toc57298332 \h </w:instrText>
      </w:r>
      <w:r>
        <w:fldChar w:fldCharType="separate"/>
      </w:r>
      <w:r>
        <w:t>10</w:t>
      </w:r>
      <w:r>
        <w:fldChar w:fldCharType="end"/>
      </w:r>
    </w:p>
    <w:p w14:paraId="3F9DDCC9" w14:textId="70823FF3" w:rsidR="005A2D7C" w:rsidRDefault="005A2D7C">
      <w:pPr>
        <w:pStyle w:val="TOC1"/>
        <w:rPr>
          <w:rFonts w:asciiTheme="minorHAnsi" w:eastAsiaTheme="minorEastAsia" w:hAnsiTheme="minorHAnsi" w:cstheme="minorBidi"/>
          <w:szCs w:val="22"/>
          <w:lang w:eastAsia="en-GB"/>
        </w:rPr>
      </w:pPr>
      <w:r>
        <w:t>6</w:t>
      </w:r>
      <w:r>
        <w:tab/>
        <w:t>Open API collection</w:t>
      </w:r>
      <w:r>
        <w:tab/>
      </w:r>
      <w:r>
        <w:fldChar w:fldCharType="begin"/>
      </w:r>
      <w:r>
        <w:instrText xml:space="preserve"> PAGEREF _Toc57298333 \h </w:instrText>
      </w:r>
      <w:r>
        <w:fldChar w:fldCharType="separate"/>
      </w:r>
      <w:r>
        <w:t>10</w:t>
      </w:r>
      <w:r>
        <w:fldChar w:fldCharType="end"/>
      </w:r>
    </w:p>
    <w:p w14:paraId="262BD161" w14:textId="496DE9C8" w:rsidR="005A2D7C" w:rsidRDefault="005A2D7C">
      <w:pPr>
        <w:pStyle w:val="TOC2"/>
        <w:rPr>
          <w:rFonts w:asciiTheme="minorHAnsi" w:eastAsiaTheme="minorEastAsia" w:hAnsiTheme="minorHAnsi" w:cstheme="minorBidi"/>
          <w:sz w:val="22"/>
          <w:szCs w:val="22"/>
          <w:lang w:eastAsia="en-GB"/>
        </w:rPr>
      </w:pPr>
      <w:r>
        <w:t>6.1</w:t>
      </w:r>
      <w:r>
        <w:tab/>
        <w:t>APIs list</w:t>
      </w:r>
      <w:r>
        <w:tab/>
      </w:r>
      <w:r>
        <w:fldChar w:fldCharType="begin"/>
      </w:r>
      <w:r>
        <w:instrText xml:space="preserve"> PAGEREF _Toc57298334 \h </w:instrText>
      </w:r>
      <w:r>
        <w:fldChar w:fldCharType="separate"/>
      </w:r>
      <w:r>
        <w:t>10</w:t>
      </w:r>
      <w:r>
        <w:fldChar w:fldCharType="end"/>
      </w:r>
    </w:p>
    <w:p w14:paraId="7A0C3F37" w14:textId="42E70FE9" w:rsidR="005A2D7C" w:rsidRDefault="005A2D7C">
      <w:pPr>
        <w:pStyle w:val="TOC3"/>
        <w:rPr>
          <w:rFonts w:asciiTheme="minorHAnsi" w:eastAsiaTheme="minorEastAsia" w:hAnsiTheme="minorHAnsi" w:cstheme="minorBidi"/>
          <w:sz w:val="22"/>
          <w:szCs w:val="22"/>
          <w:lang w:eastAsia="en-GB"/>
        </w:rPr>
      </w:pPr>
      <w:r w:rsidRPr="00592961">
        <w:rPr>
          <w:color w:val="000000"/>
        </w:rPr>
        <w:t>6.1.1</w:t>
      </w:r>
      <w:r w:rsidRPr="00592961">
        <w:rPr>
          <w:color w:val="000000"/>
        </w:rPr>
        <w:tab/>
        <w:t>Introduction</w:t>
      </w:r>
      <w:r>
        <w:tab/>
      </w:r>
      <w:r>
        <w:fldChar w:fldCharType="begin"/>
      </w:r>
      <w:r>
        <w:instrText xml:space="preserve"> PAGEREF _Toc57298335 \h </w:instrText>
      </w:r>
      <w:r>
        <w:fldChar w:fldCharType="separate"/>
      </w:r>
      <w:r>
        <w:t>10</w:t>
      </w:r>
      <w:r>
        <w:fldChar w:fldCharType="end"/>
      </w:r>
    </w:p>
    <w:p w14:paraId="42E21E09" w14:textId="3DB208A4" w:rsidR="005A2D7C" w:rsidRDefault="005A2D7C">
      <w:pPr>
        <w:pStyle w:val="TOC3"/>
        <w:rPr>
          <w:rFonts w:asciiTheme="minorHAnsi" w:eastAsiaTheme="minorEastAsia" w:hAnsiTheme="minorHAnsi" w:cstheme="minorBidi"/>
          <w:sz w:val="22"/>
          <w:szCs w:val="22"/>
          <w:lang w:eastAsia="en-GB"/>
        </w:rPr>
      </w:pPr>
      <w:r w:rsidRPr="00592961">
        <w:rPr>
          <w:color w:val="000000"/>
        </w:rPr>
        <w:t>6.1.2</w:t>
      </w:r>
      <w:r w:rsidRPr="00592961">
        <w:rPr>
          <w:color w:val="000000"/>
        </w:rPr>
        <w:tab/>
        <w:t>APIs list</w:t>
      </w:r>
      <w:r>
        <w:tab/>
      </w:r>
      <w:r>
        <w:fldChar w:fldCharType="begin"/>
      </w:r>
      <w:r>
        <w:instrText xml:space="preserve"> PAGEREF _Toc57298336 \h </w:instrText>
      </w:r>
      <w:r>
        <w:fldChar w:fldCharType="separate"/>
      </w:r>
      <w:r>
        <w:t>11</w:t>
      </w:r>
      <w:r>
        <w:fldChar w:fldCharType="end"/>
      </w:r>
    </w:p>
    <w:p w14:paraId="77A71F40" w14:textId="15AF5CF3" w:rsidR="005A2D7C" w:rsidRDefault="005A2D7C">
      <w:pPr>
        <w:pStyle w:val="TOC2"/>
        <w:rPr>
          <w:rFonts w:asciiTheme="minorHAnsi" w:eastAsiaTheme="minorEastAsia" w:hAnsiTheme="minorHAnsi" w:cstheme="minorBidi"/>
          <w:sz w:val="22"/>
          <w:szCs w:val="22"/>
          <w:lang w:eastAsia="en-GB"/>
        </w:rPr>
      </w:pPr>
      <w:r>
        <w:t>6.2</w:t>
      </w:r>
      <w:r>
        <w:tab/>
        <w:t>API details</w:t>
      </w:r>
      <w:r>
        <w:tab/>
      </w:r>
      <w:r>
        <w:fldChar w:fldCharType="begin"/>
      </w:r>
      <w:r>
        <w:instrText xml:space="preserve"> PAGEREF _Toc57298337 \h </w:instrText>
      </w:r>
      <w:r>
        <w:fldChar w:fldCharType="separate"/>
      </w:r>
      <w:r>
        <w:t>14</w:t>
      </w:r>
      <w:r>
        <w:fldChar w:fldCharType="end"/>
      </w:r>
    </w:p>
    <w:p w14:paraId="6166CE3D" w14:textId="6B3E4D1E" w:rsidR="005A2D7C" w:rsidRDefault="005A2D7C">
      <w:pPr>
        <w:pStyle w:val="TOC3"/>
        <w:rPr>
          <w:rFonts w:asciiTheme="minorHAnsi" w:eastAsiaTheme="minorEastAsia" w:hAnsiTheme="minorHAnsi" w:cstheme="minorBidi"/>
          <w:sz w:val="22"/>
          <w:szCs w:val="22"/>
          <w:lang w:eastAsia="en-GB"/>
        </w:rPr>
      </w:pPr>
      <w:r w:rsidRPr="00592961">
        <w:rPr>
          <w:color w:val="000000"/>
        </w:rPr>
        <w:t>6.2.1</w:t>
      </w:r>
      <w:r w:rsidRPr="00592961">
        <w:rPr>
          <w:color w:val="000000"/>
        </w:rPr>
        <w:tab/>
        <w:t>Introduction</w:t>
      </w:r>
      <w:r>
        <w:tab/>
      </w:r>
      <w:r>
        <w:fldChar w:fldCharType="begin"/>
      </w:r>
      <w:r>
        <w:instrText xml:space="preserve"> PAGEREF _Toc57298338 \h </w:instrText>
      </w:r>
      <w:r>
        <w:fldChar w:fldCharType="separate"/>
      </w:r>
      <w:r>
        <w:t>14</w:t>
      </w:r>
      <w:r>
        <w:fldChar w:fldCharType="end"/>
      </w:r>
    </w:p>
    <w:p w14:paraId="4002DAE5" w14:textId="77D4C39F" w:rsidR="005A2D7C" w:rsidRDefault="005A2D7C">
      <w:pPr>
        <w:pStyle w:val="TOC3"/>
        <w:rPr>
          <w:rFonts w:asciiTheme="minorHAnsi" w:eastAsiaTheme="minorEastAsia" w:hAnsiTheme="minorHAnsi" w:cstheme="minorBidi"/>
          <w:sz w:val="22"/>
          <w:szCs w:val="22"/>
          <w:lang w:eastAsia="en-GB"/>
        </w:rPr>
      </w:pPr>
      <w:r w:rsidRPr="00592961">
        <w:rPr>
          <w:color w:val="000000"/>
        </w:rPr>
        <w:t>6.2.2</w:t>
      </w:r>
      <w:r w:rsidRPr="00592961">
        <w:rPr>
          <w:color w:val="000000"/>
        </w:rPr>
        <w:tab/>
        <w:t xml:space="preserve">Resource Type </w:t>
      </w:r>
      <w:r w:rsidRPr="00592961">
        <w:rPr>
          <w:i/>
          <w:color w:val="000000"/>
        </w:rPr>
        <w:t>CSEBase</w:t>
      </w:r>
      <w:r>
        <w:tab/>
      </w:r>
      <w:r>
        <w:fldChar w:fldCharType="begin"/>
      </w:r>
      <w:r>
        <w:instrText xml:space="preserve"> PAGEREF _Toc57298339 \h </w:instrText>
      </w:r>
      <w:r>
        <w:fldChar w:fldCharType="separate"/>
      </w:r>
      <w:r>
        <w:t>14</w:t>
      </w:r>
      <w:r>
        <w:fldChar w:fldCharType="end"/>
      </w:r>
    </w:p>
    <w:p w14:paraId="489449C6" w14:textId="255128FB" w:rsidR="005A2D7C" w:rsidRDefault="005A2D7C">
      <w:pPr>
        <w:pStyle w:val="TOC4"/>
        <w:rPr>
          <w:rFonts w:asciiTheme="minorHAnsi" w:eastAsiaTheme="minorEastAsia" w:hAnsiTheme="minorHAnsi" w:cstheme="minorBidi"/>
          <w:sz w:val="22"/>
          <w:szCs w:val="22"/>
          <w:lang w:eastAsia="en-GB"/>
        </w:rPr>
      </w:pPr>
      <w:r>
        <w:t>6.2.2.0</w:t>
      </w:r>
      <w:r>
        <w:tab/>
        <w:t>Introduction</w:t>
      </w:r>
      <w:r>
        <w:tab/>
      </w:r>
      <w:r>
        <w:fldChar w:fldCharType="begin"/>
      </w:r>
      <w:r>
        <w:instrText xml:space="preserve"> PAGEREF _Toc57298340 \h </w:instrText>
      </w:r>
      <w:r>
        <w:fldChar w:fldCharType="separate"/>
      </w:r>
      <w:r>
        <w:t>14</w:t>
      </w:r>
      <w:r>
        <w:fldChar w:fldCharType="end"/>
      </w:r>
    </w:p>
    <w:p w14:paraId="7BDF0ED0" w14:textId="6FC96C1D" w:rsidR="005A2D7C" w:rsidRDefault="005A2D7C">
      <w:pPr>
        <w:pStyle w:val="TOC4"/>
        <w:rPr>
          <w:rFonts w:asciiTheme="minorHAnsi" w:eastAsiaTheme="minorEastAsia" w:hAnsiTheme="minorHAnsi" w:cstheme="minorBidi"/>
          <w:sz w:val="22"/>
          <w:szCs w:val="22"/>
          <w:lang w:eastAsia="en-GB"/>
        </w:rPr>
      </w:pPr>
      <w:r>
        <w:t>6.2.2.1</w:t>
      </w:r>
      <w:r>
        <w:tab/>
        <w:t>API-CB-RET</w:t>
      </w:r>
      <w:r>
        <w:tab/>
      </w:r>
      <w:r>
        <w:fldChar w:fldCharType="begin"/>
      </w:r>
      <w:r>
        <w:instrText xml:space="preserve"> PAGEREF _Toc57298341 \h </w:instrText>
      </w:r>
      <w:r>
        <w:fldChar w:fldCharType="separate"/>
      </w:r>
      <w:r>
        <w:t>15</w:t>
      </w:r>
      <w:r>
        <w:fldChar w:fldCharType="end"/>
      </w:r>
    </w:p>
    <w:p w14:paraId="37483241" w14:textId="6E6B8C9C" w:rsidR="005A2D7C" w:rsidRDefault="005A2D7C">
      <w:pPr>
        <w:pStyle w:val="TOC3"/>
        <w:rPr>
          <w:rFonts w:asciiTheme="minorHAnsi" w:eastAsiaTheme="minorEastAsia" w:hAnsiTheme="minorHAnsi" w:cstheme="minorBidi"/>
          <w:sz w:val="22"/>
          <w:szCs w:val="22"/>
          <w:lang w:eastAsia="en-GB"/>
        </w:rPr>
      </w:pPr>
      <w:r w:rsidRPr="00592961">
        <w:rPr>
          <w:color w:val="000000"/>
        </w:rPr>
        <w:t>6.2.3</w:t>
      </w:r>
      <w:r w:rsidRPr="00592961">
        <w:rPr>
          <w:color w:val="000000"/>
        </w:rPr>
        <w:tab/>
        <w:t xml:space="preserve">Resource Type </w:t>
      </w:r>
      <w:r w:rsidRPr="00592961">
        <w:rPr>
          <w:i/>
          <w:color w:val="000000"/>
        </w:rPr>
        <w:t>remoteCSE</w:t>
      </w:r>
      <w:r>
        <w:tab/>
      </w:r>
      <w:r>
        <w:fldChar w:fldCharType="begin"/>
      </w:r>
      <w:r>
        <w:instrText xml:space="preserve"> PAGEREF _Toc57298342 \h </w:instrText>
      </w:r>
      <w:r>
        <w:fldChar w:fldCharType="separate"/>
      </w:r>
      <w:r>
        <w:t>18</w:t>
      </w:r>
      <w:r>
        <w:fldChar w:fldCharType="end"/>
      </w:r>
    </w:p>
    <w:p w14:paraId="67BCC8A5" w14:textId="10DB34A4" w:rsidR="005A2D7C" w:rsidRDefault="005A2D7C">
      <w:pPr>
        <w:pStyle w:val="TOC4"/>
        <w:rPr>
          <w:rFonts w:asciiTheme="minorHAnsi" w:eastAsiaTheme="minorEastAsia" w:hAnsiTheme="minorHAnsi" w:cstheme="minorBidi"/>
          <w:sz w:val="22"/>
          <w:szCs w:val="22"/>
          <w:lang w:eastAsia="en-GB"/>
        </w:rPr>
      </w:pPr>
      <w:r>
        <w:t>6.2.3.0</w:t>
      </w:r>
      <w:r>
        <w:tab/>
        <w:t>Introduction</w:t>
      </w:r>
      <w:r>
        <w:tab/>
      </w:r>
      <w:r>
        <w:fldChar w:fldCharType="begin"/>
      </w:r>
      <w:r>
        <w:instrText xml:space="preserve"> PAGEREF _Toc57298343 \h </w:instrText>
      </w:r>
      <w:r>
        <w:fldChar w:fldCharType="separate"/>
      </w:r>
      <w:r>
        <w:t>18</w:t>
      </w:r>
      <w:r>
        <w:fldChar w:fldCharType="end"/>
      </w:r>
    </w:p>
    <w:p w14:paraId="506A4466" w14:textId="581BFFFD" w:rsidR="005A2D7C" w:rsidRDefault="005A2D7C">
      <w:pPr>
        <w:pStyle w:val="TOC4"/>
        <w:rPr>
          <w:rFonts w:asciiTheme="minorHAnsi" w:eastAsiaTheme="minorEastAsia" w:hAnsiTheme="minorHAnsi" w:cstheme="minorBidi"/>
          <w:sz w:val="22"/>
          <w:szCs w:val="22"/>
          <w:lang w:eastAsia="en-GB"/>
        </w:rPr>
      </w:pPr>
      <w:r>
        <w:t>6.2.3.1</w:t>
      </w:r>
      <w:r>
        <w:tab/>
        <w:t>API-CSR-CRE</w:t>
      </w:r>
      <w:r>
        <w:tab/>
      </w:r>
      <w:r>
        <w:fldChar w:fldCharType="begin"/>
      </w:r>
      <w:r>
        <w:instrText xml:space="preserve"> PAGEREF _Toc57298344 \h </w:instrText>
      </w:r>
      <w:r>
        <w:fldChar w:fldCharType="separate"/>
      </w:r>
      <w:r>
        <w:t>19</w:t>
      </w:r>
      <w:r>
        <w:fldChar w:fldCharType="end"/>
      </w:r>
    </w:p>
    <w:p w14:paraId="17CECA75" w14:textId="3F6B3038" w:rsidR="005A2D7C" w:rsidRDefault="005A2D7C">
      <w:pPr>
        <w:pStyle w:val="TOC4"/>
        <w:rPr>
          <w:rFonts w:asciiTheme="minorHAnsi" w:eastAsiaTheme="minorEastAsia" w:hAnsiTheme="minorHAnsi" w:cstheme="minorBidi"/>
          <w:sz w:val="22"/>
          <w:szCs w:val="22"/>
          <w:lang w:eastAsia="en-GB"/>
        </w:rPr>
      </w:pPr>
      <w:r>
        <w:t>6.2.3.2</w:t>
      </w:r>
      <w:r>
        <w:tab/>
        <w:t>API-CSR-RET</w:t>
      </w:r>
      <w:r>
        <w:tab/>
      </w:r>
      <w:r>
        <w:fldChar w:fldCharType="begin"/>
      </w:r>
      <w:r>
        <w:instrText xml:space="preserve"> PAGEREF _Toc57298345 \h </w:instrText>
      </w:r>
      <w:r>
        <w:fldChar w:fldCharType="separate"/>
      </w:r>
      <w:r>
        <w:t>24</w:t>
      </w:r>
      <w:r>
        <w:fldChar w:fldCharType="end"/>
      </w:r>
    </w:p>
    <w:p w14:paraId="7339B654" w14:textId="3B1DD69D" w:rsidR="005A2D7C" w:rsidRDefault="005A2D7C">
      <w:pPr>
        <w:pStyle w:val="TOC4"/>
        <w:rPr>
          <w:rFonts w:asciiTheme="minorHAnsi" w:eastAsiaTheme="minorEastAsia" w:hAnsiTheme="minorHAnsi" w:cstheme="minorBidi"/>
          <w:sz w:val="22"/>
          <w:szCs w:val="22"/>
          <w:lang w:eastAsia="en-GB"/>
        </w:rPr>
      </w:pPr>
      <w:r>
        <w:t>6.2.3.3</w:t>
      </w:r>
      <w:r>
        <w:tab/>
        <w:t>API-CSR-UPD</w:t>
      </w:r>
      <w:r>
        <w:tab/>
      </w:r>
      <w:r>
        <w:fldChar w:fldCharType="begin"/>
      </w:r>
      <w:r>
        <w:instrText xml:space="preserve"> PAGEREF _Toc57298346 \h </w:instrText>
      </w:r>
      <w:r>
        <w:fldChar w:fldCharType="separate"/>
      </w:r>
      <w:r>
        <w:t>26</w:t>
      </w:r>
      <w:r>
        <w:fldChar w:fldCharType="end"/>
      </w:r>
    </w:p>
    <w:p w14:paraId="0814ADD4" w14:textId="4E05C0EA" w:rsidR="005A2D7C" w:rsidRDefault="005A2D7C">
      <w:pPr>
        <w:pStyle w:val="TOC4"/>
        <w:rPr>
          <w:rFonts w:asciiTheme="minorHAnsi" w:eastAsiaTheme="minorEastAsia" w:hAnsiTheme="minorHAnsi" w:cstheme="minorBidi"/>
          <w:sz w:val="22"/>
          <w:szCs w:val="22"/>
          <w:lang w:eastAsia="en-GB"/>
        </w:rPr>
      </w:pPr>
      <w:r>
        <w:t>6.2.3.4</w:t>
      </w:r>
      <w:r>
        <w:tab/>
        <w:t>API-CSR-DEL</w:t>
      </w:r>
      <w:r>
        <w:tab/>
      </w:r>
      <w:r>
        <w:fldChar w:fldCharType="begin"/>
      </w:r>
      <w:r>
        <w:instrText xml:space="preserve"> PAGEREF _Toc57298347 \h </w:instrText>
      </w:r>
      <w:r>
        <w:fldChar w:fldCharType="separate"/>
      </w:r>
      <w:r>
        <w:t>28</w:t>
      </w:r>
      <w:r>
        <w:fldChar w:fldCharType="end"/>
      </w:r>
    </w:p>
    <w:p w14:paraId="1C5D547E" w14:textId="4BA7AE61" w:rsidR="005A2D7C" w:rsidRDefault="005A2D7C">
      <w:pPr>
        <w:pStyle w:val="TOC3"/>
        <w:rPr>
          <w:rFonts w:asciiTheme="minorHAnsi" w:eastAsiaTheme="minorEastAsia" w:hAnsiTheme="minorHAnsi" w:cstheme="minorBidi"/>
          <w:sz w:val="22"/>
          <w:szCs w:val="22"/>
          <w:lang w:eastAsia="en-GB"/>
        </w:rPr>
      </w:pPr>
      <w:r w:rsidRPr="00592961">
        <w:rPr>
          <w:color w:val="000000"/>
        </w:rPr>
        <w:t>6.2.4</w:t>
      </w:r>
      <w:r w:rsidRPr="00592961">
        <w:rPr>
          <w:color w:val="000000"/>
        </w:rPr>
        <w:tab/>
        <w:t xml:space="preserve">Resource Type </w:t>
      </w:r>
      <w:r w:rsidRPr="00592961">
        <w:rPr>
          <w:i/>
          <w:color w:val="000000"/>
        </w:rPr>
        <w:t>AE</w:t>
      </w:r>
      <w:r>
        <w:tab/>
      </w:r>
      <w:r>
        <w:fldChar w:fldCharType="begin"/>
      </w:r>
      <w:r>
        <w:instrText xml:space="preserve"> PAGEREF _Toc57298348 \h </w:instrText>
      </w:r>
      <w:r>
        <w:fldChar w:fldCharType="separate"/>
      </w:r>
      <w:r>
        <w:t>29</w:t>
      </w:r>
      <w:r>
        <w:fldChar w:fldCharType="end"/>
      </w:r>
    </w:p>
    <w:p w14:paraId="437F1B46" w14:textId="59004D3D" w:rsidR="005A2D7C" w:rsidRDefault="005A2D7C">
      <w:pPr>
        <w:pStyle w:val="TOC4"/>
        <w:rPr>
          <w:rFonts w:asciiTheme="minorHAnsi" w:eastAsiaTheme="minorEastAsia" w:hAnsiTheme="minorHAnsi" w:cstheme="minorBidi"/>
          <w:sz w:val="22"/>
          <w:szCs w:val="22"/>
          <w:lang w:eastAsia="en-GB"/>
        </w:rPr>
      </w:pPr>
      <w:r>
        <w:t>6.2.4.0</w:t>
      </w:r>
      <w:r>
        <w:tab/>
        <w:t>Introduction</w:t>
      </w:r>
      <w:r>
        <w:tab/>
      </w:r>
      <w:r>
        <w:fldChar w:fldCharType="begin"/>
      </w:r>
      <w:r>
        <w:instrText xml:space="preserve"> PAGEREF _Toc57298349 \h </w:instrText>
      </w:r>
      <w:r>
        <w:fldChar w:fldCharType="separate"/>
      </w:r>
      <w:r>
        <w:t>29</w:t>
      </w:r>
      <w:r>
        <w:fldChar w:fldCharType="end"/>
      </w:r>
    </w:p>
    <w:p w14:paraId="7E461A6D" w14:textId="0201409F" w:rsidR="005A2D7C" w:rsidRDefault="005A2D7C">
      <w:pPr>
        <w:pStyle w:val="TOC4"/>
        <w:rPr>
          <w:rFonts w:asciiTheme="minorHAnsi" w:eastAsiaTheme="minorEastAsia" w:hAnsiTheme="minorHAnsi" w:cstheme="minorBidi"/>
          <w:sz w:val="22"/>
          <w:szCs w:val="22"/>
          <w:lang w:eastAsia="en-GB"/>
        </w:rPr>
      </w:pPr>
      <w:r>
        <w:t>6.2.4.1</w:t>
      </w:r>
      <w:r>
        <w:tab/>
        <w:t>API-AE-CRE</w:t>
      </w:r>
      <w:r>
        <w:tab/>
      </w:r>
      <w:r>
        <w:fldChar w:fldCharType="begin"/>
      </w:r>
      <w:r>
        <w:instrText xml:space="preserve"> PAGEREF _Toc57298350 \h </w:instrText>
      </w:r>
      <w:r>
        <w:fldChar w:fldCharType="separate"/>
      </w:r>
      <w:r>
        <w:t>30</w:t>
      </w:r>
      <w:r>
        <w:fldChar w:fldCharType="end"/>
      </w:r>
    </w:p>
    <w:p w14:paraId="6270CB2C" w14:textId="6EC615E8" w:rsidR="005A2D7C" w:rsidRDefault="005A2D7C">
      <w:pPr>
        <w:pStyle w:val="TOC4"/>
        <w:rPr>
          <w:rFonts w:asciiTheme="minorHAnsi" w:eastAsiaTheme="minorEastAsia" w:hAnsiTheme="minorHAnsi" w:cstheme="minorBidi"/>
          <w:sz w:val="22"/>
          <w:szCs w:val="22"/>
          <w:lang w:eastAsia="en-GB"/>
        </w:rPr>
      </w:pPr>
      <w:r>
        <w:t>6.2.4.2</w:t>
      </w:r>
      <w:r>
        <w:tab/>
        <w:t>API-AE-RET</w:t>
      </w:r>
      <w:r>
        <w:tab/>
      </w:r>
      <w:r>
        <w:fldChar w:fldCharType="begin"/>
      </w:r>
      <w:r>
        <w:instrText xml:space="preserve"> PAGEREF _Toc57298351 \h </w:instrText>
      </w:r>
      <w:r>
        <w:fldChar w:fldCharType="separate"/>
      </w:r>
      <w:r>
        <w:t>34</w:t>
      </w:r>
      <w:r>
        <w:fldChar w:fldCharType="end"/>
      </w:r>
    </w:p>
    <w:p w14:paraId="1C2F2F54" w14:textId="63E6DB2D" w:rsidR="005A2D7C" w:rsidRDefault="005A2D7C">
      <w:pPr>
        <w:pStyle w:val="TOC4"/>
        <w:rPr>
          <w:rFonts w:asciiTheme="minorHAnsi" w:eastAsiaTheme="minorEastAsia" w:hAnsiTheme="minorHAnsi" w:cstheme="minorBidi"/>
          <w:sz w:val="22"/>
          <w:szCs w:val="22"/>
          <w:lang w:eastAsia="en-GB"/>
        </w:rPr>
      </w:pPr>
      <w:r>
        <w:t>6.2.4.3</w:t>
      </w:r>
      <w:r>
        <w:tab/>
        <w:t>API-AE-UPD</w:t>
      </w:r>
      <w:r>
        <w:tab/>
      </w:r>
      <w:r>
        <w:fldChar w:fldCharType="begin"/>
      </w:r>
      <w:r>
        <w:instrText xml:space="preserve"> PAGEREF _Toc57298352 \h </w:instrText>
      </w:r>
      <w:r>
        <w:fldChar w:fldCharType="separate"/>
      </w:r>
      <w:r>
        <w:t>37</w:t>
      </w:r>
      <w:r>
        <w:fldChar w:fldCharType="end"/>
      </w:r>
    </w:p>
    <w:p w14:paraId="593762E9" w14:textId="58996912" w:rsidR="005A2D7C" w:rsidRDefault="005A2D7C">
      <w:pPr>
        <w:pStyle w:val="TOC4"/>
        <w:rPr>
          <w:rFonts w:asciiTheme="minorHAnsi" w:eastAsiaTheme="minorEastAsia" w:hAnsiTheme="minorHAnsi" w:cstheme="minorBidi"/>
          <w:sz w:val="22"/>
          <w:szCs w:val="22"/>
          <w:lang w:eastAsia="en-GB"/>
        </w:rPr>
      </w:pPr>
      <w:r>
        <w:t>6.2.4.4</w:t>
      </w:r>
      <w:r>
        <w:tab/>
        <w:t>API-AE-DEL</w:t>
      </w:r>
      <w:r>
        <w:tab/>
      </w:r>
      <w:r>
        <w:fldChar w:fldCharType="begin"/>
      </w:r>
      <w:r>
        <w:instrText xml:space="preserve"> PAGEREF _Toc57298353 \h </w:instrText>
      </w:r>
      <w:r>
        <w:fldChar w:fldCharType="separate"/>
      </w:r>
      <w:r>
        <w:t>39</w:t>
      </w:r>
      <w:r>
        <w:fldChar w:fldCharType="end"/>
      </w:r>
    </w:p>
    <w:p w14:paraId="3CDA63BB" w14:textId="66D9077C" w:rsidR="005A2D7C" w:rsidRDefault="005A2D7C">
      <w:pPr>
        <w:pStyle w:val="TOC3"/>
        <w:rPr>
          <w:rFonts w:asciiTheme="minorHAnsi" w:eastAsiaTheme="minorEastAsia" w:hAnsiTheme="minorHAnsi" w:cstheme="minorBidi"/>
          <w:sz w:val="22"/>
          <w:szCs w:val="22"/>
          <w:lang w:eastAsia="en-GB"/>
        </w:rPr>
      </w:pPr>
      <w:r w:rsidRPr="00592961">
        <w:rPr>
          <w:color w:val="000000"/>
        </w:rPr>
        <w:t>6.2.5</w:t>
      </w:r>
      <w:r w:rsidRPr="00592961">
        <w:rPr>
          <w:color w:val="000000"/>
        </w:rPr>
        <w:tab/>
        <w:t xml:space="preserve">Resource Type </w:t>
      </w:r>
      <w:r w:rsidRPr="00592961">
        <w:rPr>
          <w:i/>
          <w:color w:val="000000"/>
        </w:rPr>
        <w:t>container</w:t>
      </w:r>
      <w:r>
        <w:tab/>
      </w:r>
      <w:r>
        <w:fldChar w:fldCharType="begin"/>
      </w:r>
      <w:r>
        <w:instrText xml:space="preserve"> PAGEREF _Toc57298354 \h </w:instrText>
      </w:r>
      <w:r>
        <w:fldChar w:fldCharType="separate"/>
      </w:r>
      <w:r>
        <w:t>40</w:t>
      </w:r>
      <w:r>
        <w:fldChar w:fldCharType="end"/>
      </w:r>
    </w:p>
    <w:p w14:paraId="2130C3AB" w14:textId="0A7FFC54" w:rsidR="005A2D7C" w:rsidRDefault="005A2D7C">
      <w:pPr>
        <w:pStyle w:val="TOC4"/>
        <w:rPr>
          <w:rFonts w:asciiTheme="minorHAnsi" w:eastAsiaTheme="minorEastAsia" w:hAnsiTheme="minorHAnsi" w:cstheme="minorBidi"/>
          <w:sz w:val="22"/>
          <w:szCs w:val="22"/>
          <w:lang w:eastAsia="en-GB"/>
        </w:rPr>
      </w:pPr>
      <w:r>
        <w:t>6.2.5.0</w:t>
      </w:r>
      <w:r>
        <w:tab/>
        <w:t>Introduction</w:t>
      </w:r>
      <w:r>
        <w:tab/>
      </w:r>
      <w:r>
        <w:fldChar w:fldCharType="begin"/>
      </w:r>
      <w:r>
        <w:instrText xml:space="preserve"> PAGEREF _Toc57298355 \h </w:instrText>
      </w:r>
      <w:r>
        <w:fldChar w:fldCharType="separate"/>
      </w:r>
      <w:r>
        <w:t>40</w:t>
      </w:r>
      <w:r>
        <w:fldChar w:fldCharType="end"/>
      </w:r>
    </w:p>
    <w:p w14:paraId="66CF3C94" w14:textId="1CD4346F" w:rsidR="005A2D7C" w:rsidRPr="005A2D7C" w:rsidRDefault="005A2D7C">
      <w:pPr>
        <w:pStyle w:val="TOC4"/>
        <w:rPr>
          <w:rFonts w:asciiTheme="minorHAnsi" w:eastAsiaTheme="minorEastAsia" w:hAnsiTheme="minorHAnsi" w:cstheme="minorBidi"/>
          <w:sz w:val="22"/>
          <w:szCs w:val="22"/>
          <w:lang w:val="fr-FR" w:eastAsia="en-GB"/>
        </w:rPr>
      </w:pPr>
      <w:r w:rsidRPr="005A2D7C">
        <w:rPr>
          <w:lang w:val="fr-FR"/>
        </w:rPr>
        <w:t>6.2.5.1</w:t>
      </w:r>
      <w:r w:rsidRPr="005A2D7C">
        <w:rPr>
          <w:lang w:val="fr-FR"/>
        </w:rPr>
        <w:tab/>
        <w:t>API-CONT-CRE</w:t>
      </w:r>
      <w:r w:rsidRPr="005A2D7C">
        <w:rPr>
          <w:lang w:val="fr-FR"/>
        </w:rPr>
        <w:tab/>
      </w:r>
      <w:r>
        <w:fldChar w:fldCharType="begin"/>
      </w:r>
      <w:r w:rsidRPr="005A2D7C">
        <w:rPr>
          <w:lang w:val="fr-FR"/>
        </w:rPr>
        <w:instrText xml:space="preserve"> PAGEREF _Toc57298356 \h </w:instrText>
      </w:r>
      <w:r>
        <w:fldChar w:fldCharType="separate"/>
      </w:r>
      <w:r w:rsidRPr="005A2D7C">
        <w:rPr>
          <w:lang w:val="fr-FR"/>
        </w:rPr>
        <w:t>41</w:t>
      </w:r>
      <w:r>
        <w:fldChar w:fldCharType="end"/>
      </w:r>
    </w:p>
    <w:p w14:paraId="3753E237" w14:textId="057CD5C0" w:rsidR="005A2D7C" w:rsidRPr="005A2D7C" w:rsidRDefault="005A2D7C">
      <w:pPr>
        <w:pStyle w:val="TOC4"/>
        <w:rPr>
          <w:rFonts w:asciiTheme="minorHAnsi" w:eastAsiaTheme="minorEastAsia" w:hAnsiTheme="minorHAnsi" w:cstheme="minorBidi"/>
          <w:sz w:val="22"/>
          <w:szCs w:val="22"/>
          <w:lang w:val="fr-FR" w:eastAsia="en-GB"/>
        </w:rPr>
      </w:pPr>
      <w:r w:rsidRPr="005A2D7C">
        <w:rPr>
          <w:lang w:val="fr-FR"/>
        </w:rPr>
        <w:t>6.2.5.2</w:t>
      </w:r>
      <w:r w:rsidRPr="005A2D7C">
        <w:rPr>
          <w:lang w:val="fr-FR"/>
        </w:rPr>
        <w:tab/>
        <w:t>API-CONT-RET</w:t>
      </w:r>
      <w:r w:rsidRPr="005A2D7C">
        <w:rPr>
          <w:lang w:val="fr-FR"/>
        </w:rPr>
        <w:tab/>
      </w:r>
      <w:r>
        <w:fldChar w:fldCharType="begin"/>
      </w:r>
      <w:r w:rsidRPr="005A2D7C">
        <w:rPr>
          <w:lang w:val="fr-FR"/>
        </w:rPr>
        <w:instrText xml:space="preserve"> PAGEREF _Toc57298357 \h </w:instrText>
      </w:r>
      <w:r>
        <w:fldChar w:fldCharType="separate"/>
      </w:r>
      <w:r w:rsidRPr="005A2D7C">
        <w:rPr>
          <w:lang w:val="fr-FR"/>
        </w:rPr>
        <w:t>44</w:t>
      </w:r>
      <w:r>
        <w:fldChar w:fldCharType="end"/>
      </w:r>
    </w:p>
    <w:p w14:paraId="281A39C4" w14:textId="4086CEE4" w:rsidR="005A2D7C" w:rsidRPr="005A2D7C" w:rsidRDefault="005A2D7C">
      <w:pPr>
        <w:pStyle w:val="TOC4"/>
        <w:rPr>
          <w:rFonts w:asciiTheme="minorHAnsi" w:eastAsiaTheme="minorEastAsia" w:hAnsiTheme="minorHAnsi" w:cstheme="minorBidi"/>
          <w:sz w:val="22"/>
          <w:szCs w:val="22"/>
          <w:lang w:val="fr-FR" w:eastAsia="en-GB"/>
        </w:rPr>
      </w:pPr>
      <w:r w:rsidRPr="005A2D7C">
        <w:rPr>
          <w:lang w:val="fr-FR"/>
        </w:rPr>
        <w:t>6.2.5.3</w:t>
      </w:r>
      <w:r w:rsidRPr="005A2D7C">
        <w:rPr>
          <w:lang w:val="fr-FR"/>
        </w:rPr>
        <w:tab/>
        <w:t>API-CONT-UPD</w:t>
      </w:r>
      <w:r w:rsidRPr="005A2D7C">
        <w:rPr>
          <w:lang w:val="fr-FR"/>
        </w:rPr>
        <w:tab/>
      </w:r>
      <w:r>
        <w:fldChar w:fldCharType="begin"/>
      </w:r>
      <w:r w:rsidRPr="005A2D7C">
        <w:rPr>
          <w:lang w:val="fr-FR"/>
        </w:rPr>
        <w:instrText xml:space="preserve"> PAGEREF _Toc57298358 \h </w:instrText>
      </w:r>
      <w:r>
        <w:fldChar w:fldCharType="separate"/>
      </w:r>
      <w:r w:rsidRPr="005A2D7C">
        <w:rPr>
          <w:lang w:val="fr-FR"/>
        </w:rPr>
        <w:t>46</w:t>
      </w:r>
      <w:r>
        <w:fldChar w:fldCharType="end"/>
      </w:r>
    </w:p>
    <w:p w14:paraId="1126C941" w14:textId="6E64E1CE" w:rsidR="005A2D7C" w:rsidRPr="005A2D7C" w:rsidRDefault="005A2D7C">
      <w:pPr>
        <w:pStyle w:val="TOC4"/>
        <w:rPr>
          <w:rFonts w:asciiTheme="minorHAnsi" w:eastAsiaTheme="minorEastAsia" w:hAnsiTheme="minorHAnsi" w:cstheme="minorBidi"/>
          <w:sz w:val="22"/>
          <w:szCs w:val="22"/>
          <w:lang w:val="fr-FR" w:eastAsia="en-GB"/>
        </w:rPr>
      </w:pPr>
      <w:r w:rsidRPr="005A2D7C">
        <w:rPr>
          <w:lang w:val="fr-FR"/>
        </w:rPr>
        <w:t>6.2.5.4</w:t>
      </w:r>
      <w:r w:rsidRPr="005A2D7C">
        <w:rPr>
          <w:lang w:val="fr-FR"/>
        </w:rPr>
        <w:tab/>
        <w:t>API-CONT-DEL</w:t>
      </w:r>
      <w:r w:rsidRPr="005A2D7C">
        <w:rPr>
          <w:lang w:val="fr-FR"/>
        </w:rPr>
        <w:tab/>
      </w:r>
      <w:r>
        <w:fldChar w:fldCharType="begin"/>
      </w:r>
      <w:r w:rsidRPr="005A2D7C">
        <w:rPr>
          <w:lang w:val="fr-FR"/>
        </w:rPr>
        <w:instrText xml:space="preserve"> PAGEREF _Toc57298359 \h </w:instrText>
      </w:r>
      <w:r>
        <w:fldChar w:fldCharType="separate"/>
      </w:r>
      <w:r w:rsidRPr="005A2D7C">
        <w:rPr>
          <w:lang w:val="fr-FR"/>
        </w:rPr>
        <w:t>48</w:t>
      </w:r>
      <w:r>
        <w:fldChar w:fldCharType="end"/>
      </w:r>
    </w:p>
    <w:p w14:paraId="18038D2B" w14:textId="3D906538" w:rsidR="005A2D7C" w:rsidRPr="005A2D7C" w:rsidRDefault="005A2D7C">
      <w:pPr>
        <w:pStyle w:val="TOC3"/>
        <w:rPr>
          <w:rFonts w:asciiTheme="minorHAnsi" w:eastAsiaTheme="minorEastAsia" w:hAnsiTheme="minorHAnsi" w:cstheme="minorBidi"/>
          <w:sz w:val="22"/>
          <w:szCs w:val="22"/>
          <w:lang w:val="fr-FR" w:eastAsia="en-GB"/>
        </w:rPr>
      </w:pPr>
      <w:r w:rsidRPr="005A2D7C">
        <w:rPr>
          <w:color w:val="000000"/>
          <w:lang w:val="fr-FR"/>
        </w:rPr>
        <w:t xml:space="preserve">6.2.6 </w:t>
      </w:r>
      <w:r w:rsidRPr="005A2D7C">
        <w:rPr>
          <w:color w:val="000000"/>
          <w:lang w:val="fr-FR"/>
        </w:rPr>
        <w:tab/>
        <w:t xml:space="preserve">Resource Type </w:t>
      </w:r>
      <w:r w:rsidRPr="005A2D7C">
        <w:rPr>
          <w:i/>
          <w:color w:val="000000"/>
          <w:lang w:val="fr-FR"/>
        </w:rPr>
        <w:t>contentInstance</w:t>
      </w:r>
      <w:r w:rsidRPr="005A2D7C">
        <w:rPr>
          <w:lang w:val="fr-FR"/>
        </w:rPr>
        <w:tab/>
      </w:r>
      <w:r>
        <w:fldChar w:fldCharType="begin"/>
      </w:r>
      <w:r w:rsidRPr="005A2D7C">
        <w:rPr>
          <w:lang w:val="fr-FR"/>
        </w:rPr>
        <w:instrText xml:space="preserve"> PAGEREF _Toc57298360 \h </w:instrText>
      </w:r>
      <w:r>
        <w:fldChar w:fldCharType="separate"/>
      </w:r>
      <w:r w:rsidRPr="005A2D7C">
        <w:rPr>
          <w:lang w:val="fr-FR"/>
        </w:rPr>
        <w:t>49</w:t>
      </w:r>
      <w:r>
        <w:fldChar w:fldCharType="end"/>
      </w:r>
    </w:p>
    <w:p w14:paraId="5B4B7A32" w14:textId="43B7CC2D" w:rsidR="005A2D7C" w:rsidRPr="005A2D7C" w:rsidRDefault="005A2D7C">
      <w:pPr>
        <w:pStyle w:val="TOC4"/>
        <w:rPr>
          <w:rFonts w:asciiTheme="minorHAnsi" w:eastAsiaTheme="minorEastAsia" w:hAnsiTheme="minorHAnsi" w:cstheme="minorBidi"/>
          <w:sz w:val="22"/>
          <w:szCs w:val="22"/>
          <w:lang w:val="fr-FR" w:eastAsia="en-GB"/>
        </w:rPr>
      </w:pPr>
      <w:r w:rsidRPr="005A2D7C">
        <w:rPr>
          <w:lang w:val="fr-FR"/>
        </w:rPr>
        <w:t>6.2.6.0</w:t>
      </w:r>
      <w:r w:rsidRPr="005A2D7C">
        <w:rPr>
          <w:lang w:val="fr-FR"/>
        </w:rPr>
        <w:tab/>
        <w:t>Introduction</w:t>
      </w:r>
      <w:r w:rsidRPr="005A2D7C">
        <w:rPr>
          <w:lang w:val="fr-FR"/>
        </w:rPr>
        <w:tab/>
      </w:r>
      <w:r>
        <w:fldChar w:fldCharType="begin"/>
      </w:r>
      <w:r w:rsidRPr="005A2D7C">
        <w:rPr>
          <w:lang w:val="fr-FR"/>
        </w:rPr>
        <w:instrText xml:space="preserve"> PAGEREF _Toc57298361 \h </w:instrText>
      </w:r>
      <w:r>
        <w:fldChar w:fldCharType="separate"/>
      </w:r>
      <w:r w:rsidRPr="005A2D7C">
        <w:rPr>
          <w:lang w:val="fr-FR"/>
        </w:rPr>
        <w:t>49</w:t>
      </w:r>
      <w:r>
        <w:fldChar w:fldCharType="end"/>
      </w:r>
    </w:p>
    <w:p w14:paraId="799BA641" w14:textId="7662BEC4" w:rsidR="005A2D7C" w:rsidRPr="005A2D7C" w:rsidRDefault="005A2D7C">
      <w:pPr>
        <w:pStyle w:val="TOC4"/>
        <w:rPr>
          <w:rFonts w:asciiTheme="minorHAnsi" w:eastAsiaTheme="minorEastAsia" w:hAnsiTheme="minorHAnsi" w:cstheme="minorBidi"/>
          <w:sz w:val="22"/>
          <w:szCs w:val="22"/>
          <w:lang w:val="fr-FR" w:eastAsia="en-GB"/>
        </w:rPr>
      </w:pPr>
      <w:r w:rsidRPr="005A2D7C">
        <w:rPr>
          <w:lang w:val="fr-FR"/>
        </w:rPr>
        <w:t>6.2.6.1</w:t>
      </w:r>
      <w:r w:rsidRPr="005A2D7C">
        <w:rPr>
          <w:lang w:val="fr-FR"/>
        </w:rPr>
        <w:tab/>
        <w:t>API-CI-CRE</w:t>
      </w:r>
      <w:r w:rsidRPr="005A2D7C">
        <w:rPr>
          <w:lang w:val="fr-FR"/>
        </w:rPr>
        <w:tab/>
      </w:r>
      <w:r>
        <w:fldChar w:fldCharType="begin"/>
      </w:r>
      <w:r w:rsidRPr="005A2D7C">
        <w:rPr>
          <w:lang w:val="fr-FR"/>
        </w:rPr>
        <w:instrText xml:space="preserve"> PAGEREF _Toc57298362 \h </w:instrText>
      </w:r>
      <w:r>
        <w:fldChar w:fldCharType="separate"/>
      </w:r>
      <w:r w:rsidRPr="005A2D7C">
        <w:rPr>
          <w:lang w:val="fr-FR"/>
        </w:rPr>
        <w:t>50</w:t>
      </w:r>
      <w:r>
        <w:fldChar w:fldCharType="end"/>
      </w:r>
    </w:p>
    <w:p w14:paraId="63460080" w14:textId="6A8C5752" w:rsidR="005A2D7C" w:rsidRPr="005A2D7C" w:rsidRDefault="005A2D7C">
      <w:pPr>
        <w:pStyle w:val="TOC4"/>
        <w:rPr>
          <w:rFonts w:asciiTheme="minorHAnsi" w:eastAsiaTheme="minorEastAsia" w:hAnsiTheme="minorHAnsi" w:cstheme="minorBidi"/>
          <w:sz w:val="22"/>
          <w:szCs w:val="22"/>
          <w:lang w:val="fr-FR" w:eastAsia="en-GB"/>
        </w:rPr>
      </w:pPr>
      <w:r w:rsidRPr="005A2D7C">
        <w:rPr>
          <w:lang w:val="fr-FR"/>
        </w:rPr>
        <w:t>6.2.6.2</w:t>
      </w:r>
      <w:r w:rsidRPr="005A2D7C">
        <w:rPr>
          <w:lang w:val="fr-FR"/>
        </w:rPr>
        <w:tab/>
        <w:t>API-CI-RET</w:t>
      </w:r>
      <w:r w:rsidRPr="005A2D7C">
        <w:rPr>
          <w:lang w:val="fr-FR"/>
        </w:rPr>
        <w:tab/>
      </w:r>
      <w:r>
        <w:fldChar w:fldCharType="begin"/>
      </w:r>
      <w:r w:rsidRPr="005A2D7C">
        <w:rPr>
          <w:lang w:val="fr-FR"/>
        </w:rPr>
        <w:instrText xml:space="preserve"> PAGEREF _Toc57298363 \h </w:instrText>
      </w:r>
      <w:r>
        <w:fldChar w:fldCharType="separate"/>
      </w:r>
      <w:r w:rsidRPr="005A2D7C">
        <w:rPr>
          <w:lang w:val="fr-FR"/>
        </w:rPr>
        <w:t>53</w:t>
      </w:r>
      <w:r>
        <w:fldChar w:fldCharType="end"/>
      </w:r>
    </w:p>
    <w:p w14:paraId="0F8E1621" w14:textId="2BF6AD83" w:rsidR="005A2D7C" w:rsidRPr="005A2D7C" w:rsidRDefault="005A2D7C">
      <w:pPr>
        <w:pStyle w:val="TOC4"/>
        <w:rPr>
          <w:rFonts w:asciiTheme="minorHAnsi" w:eastAsiaTheme="minorEastAsia" w:hAnsiTheme="minorHAnsi" w:cstheme="minorBidi"/>
          <w:sz w:val="22"/>
          <w:szCs w:val="22"/>
          <w:lang w:val="fr-FR" w:eastAsia="en-GB"/>
        </w:rPr>
      </w:pPr>
      <w:r w:rsidRPr="005A2D7C">
        <w:rPr>
          <w:lang w:val="fr-FR"/>
        </w:rPr>
        <w:t>6.2.6.3</w:t>
      </w:r>
      <w:r w:rsidRPr="005A2D7C">
        <w:rPr>
          <w:lang w:val="fr-FR"/>
        </w:rPr>
        <w:tab/>
        <w:t>API-CI-DEL</w:t>
      </w:r>
      <w:r w:rsidRPr="005A2D7C">
        <w:rPr>
          <w:lang w:val="fr-FR"/>
        </w:rPr>
        <w:tab/>
      </w:r>
      <w:r>
        <w:fldChar w:fldCharType="begin"/>
      </w:r>
      <w:r w:rsidRPr="005A2D7C">
        <w:rPr>
          <w:lang w:val="fr-FR"/>
        </w:rPr>
        <w:instrText xml:space="preserve"> PAGEREF _Toc57298364 \h </w:instrText>
      </w:r>
      <w:r>
        <w:fldChar w:fldCharType="separate"/>
      </w:r>
      <w:r w:rsidRPr="005A2D7C">
        <w:rPr>
          <w:lang w:val="fr-FR"/>
        </w:rPr>
        <w:t>57</w:t>
      </w:r>
      <w:r>
        <w:fldChar w:fldCharType="end"/>
      </w:r>
    </w:p>
    <w:p w14:paraId="58F3AB7B" w14:textId="5F845447" w:rsidR="005A2D7C" w:rsidRPr="005A2D7C" w:rsidRDefault="005A2D7C">
      <w:pPr>
        <w:pStyle w:val="TOC3"/>
        <w:rPr>
          <w:rFonts w:asciiTheme="minorHAnsi" w:eastAsiaTheme="minorEastAsia" w:hAnsiTheme="minorHAnsi" w:cstheme="minorBidi"/>
          <w:sz w:val="22"/>
          <w:szCs w:val="22"/>
          <w:lang w:val="fr-FR" w:eastAsia="en-GB"/>
        </w:rPr>
      </w:pPr>
      <w:r w:rsidRPr="005A2D7C">
        <w:rPr>
          <w:color w:val="000000"/>
          <w:lang w:val="fr-FR"/>
        </w:rPr>
        <w:t>6.2.7</w:t>
      </w:r>
      <w:r w:rsidRPr="005A2D7C">
        <w:rPr>
          <w:color w:val="000000"/>
          <w:lang w:val="fr-FR"/>
        </w:rPr>
        <w:tab/>
        <w:t xml:space="preserve">Resource Type </w:t>
      </w:r>
      <w:r w:rsidRPr="005A2D7C">
        <w:rPr>
          <w:i/>
          <w:color w:val="000000"/>
          <w:lang w:val="fr-FR"/>
        </w:rPr>
        <w:t>semanticDescriptor</w:t>
      </w:r>
      <w:r w:rsidRPr="005A2D7C">
        <w:rPr>
          <w:lang w:val="fr-FR"/>
        </w:rPr>
        <w:tab/>
      </w:r>
      <w:r>
        <w:fldChar w:fldCharType="begin"/>
      </w:r>
      <w:r w:rsidRPr="005A2D7C">
        <w:rPr>
          <w:lang w:val="fr-FR"/>
        </w:rPr>
        <w:instrText xml:space="preserve"> PAGEREF _Toc57298365 \h </w:instrText>
      </w:r>
      <w:r>
        <w:fldChar w:fldCharType="separate"/>
      </w:r>
      <w:r w:rsidRPr="005A2D7C">
        <w:rPr>
          <w:lang w:val="fr-FR"/>
        </w:rPr>
        <w:t>60</w:t>
      </w:r>
      <w:r>
        <w:fldChar w:fldCharType="end"/>
      </w:r>
    </w:p>
    <w:p w14:paraId="17067011" w14:textId="7D040D69" w:rsidR="005A2D7C" w:rsidRDefault="005A2D7C">
      <w:pPr>
        <w:pStyle w:val="TOC4"/>
        <w:rPr>
          <w:rFonts w:asciiTheme="minorHAnsi" w:eastAsiaTheme="minorEastAsia" w:hAnsiTheme="minorHAnsi" w:cstheme="minorBidi"/>
          <w:sz w:val="22"/>
          <w:szCs w:val="22"/>
          <w:lang w:eastAsia="en-GB"/>
        </w:rPr>
      </w:pPr>
      <w:r>
        <w:t>6.2.7.0</w:t>
      </w:r>
      <w:r>
        <w:tab/>
        <w:t>Introduction</w:t>
      </w:r>
      <w:r>
        <w:tab/>
      </w:r>
      <w:r>
        <w:fldChar w:fldCharType="begin"/>
      </w:r>
      <w:r>
        <w:instrText xml:space="preserve"> PAGEREF _Toc57298366 \h </w:instrText>
      </w:r>
      <w:r>
        <w:fldChar w:fldCharType="separate"/>
      </w:r>
      <w:r>
        <w:t>60</w:t>
      </w:r>
      <w:r>
        <w:fldChar w:fldCharType="end"/>
      </w:r>
    </w:p>
    <w:p w14:paraId="6D06029B" w14:textId="798A7E0B" w:rsidR="005A2D7C" w:rsidRDefault="005A2D7C">
      <w:pPr>
        <w:pStyle w:val="TOC4"/>
        <w:rPr>
          <w:rFonts w:asciiTheme="minorHAnsi" w:eastAsiaTheme="minorEastAsia" w:hAnsiTheme="minorHAnsi" w:cstheme="minorBidi"/>
          <w:sz w:val="22"/>
          <w:szCs w:val="22"/>
          <w:lang w:eastAsia="en-GB"/>
        </w:rPr>
      </w:pPr>
      <w:r>
        <w:t>6.2.7.1</w:t>
      </w:r>
      <w:r>
        <w:tab/>
        <w:t>API-SMD-CRE</w:t>
      </w:r>
      <w:r>
        <w:tab/>
      </w:r>
      <w:r>
        <w:fldChar w:fldCharType="begin"/>
      </w:r>
      <w:r>
        <w:instrText xml:space="preserve"> PAGEREF _Toc57298367 \h </w:instrText>
      </w:r>
      <w:r>
        <w:fldChar w:fldCharType="separate"/>
      </w:r>
      <w:r>
        <w:t>61</w:t>
      </w:r>
      <w:r>
        <w:fldChar w:fldCharType="end"/>
      </w:r>
    </w:p>
    <w:p w14:paraId="1A9EEA9F" w14:textId="5FB26283" w:rsidR="005A2D7C" w:rsidRDefault="005A2D7C">
      <w:pPr>
        <w:pStyle w:val="TOC4"/>
        <w:rPr>
          <w:rFonts w:asciiTheme="minorHAnsi" w:eastAsiaTheme="minorEastAsia" w:hAnsiTheme="minorHAnsi" w:cstheme="minorBidi"/>
          <w:sz w:val="22"/>
          <w:szCs w:val="22"/>
          <w:lang w:eastAsia="en-GB"/>
        </w:rPr>
      </w:pPr>
      <w:r w:rsidRPr="005A2D7C">
        <w:lastRenderedPageBreak/>
        <w:t>6.2.7.2</w:t>
      </w:r>
      <w:r w:rsidRPr="005A2D7C">
        <w:tab/>
        <w:t>API-SMD-RET</w:t>
      </w:r>
      <w:r>
        <w:tab/>
      </w:r>
      <w:r>
        <w:fldChar w:fldCharType="begin"/>
      </w:r>
      <w:r>
        <w:instrText xml:space="preserve"> PAGEREF _Toc57298368 \h </w:instrText>
      </w:r>
      <w:r>
        <w:fldChar w:fldCharType="separate"/>
      </w:r>
      <w:r>
        <w:t>66</w:t>
      </w:r>
      <w:r>
        <w:fldChar w:fldCharType="end"/>
      </w:r>
    </w:p>
    <w:p w14:paraId="5D9BA868" w14:textId="2647B6CF" w:rsidR="005A2D7C" w:rsidRDefault="005A2D7C">
      <w:pPr>
        <w:pStyle w:val="TOC4"/>
        <w:rPr>
          <w:rFonts w:asciiTheme="minorHAnsi" w:eastAsiaTheme="minorEastAsia" w:hAnsiTheme="minorHAnsi" w:cstheme="minorBidi"/>
          <w:sz w:val="22"/>
          <w:szCs w:val="22"/>
          <w:lang w:eastAsia="en-GB"/>
        </w:rPr>
      </w:pPr>
      <w:r w:rsidRPr="005A2D7C">
        <w:t>6.2.7.3</w:t>
      </w:r>
      <w:r w:rsidRPr="005A2D7C">
        <w:tab/>
        <w:t>API-SMD-UPD</w:t>
      </w:r>
      <w:r>
        <w:tab/>
      </w:r>
      <w:r>
        <w:fldChar w:fldCharType="begin"/>
      </w:r>
      <w:r>
        <w:instrText xml:space="preserve"> PAGEREF _Toc57298369 \h </w:instrText>
      </w:r>
      <w:r>
        <w:fldChar w:fldCharType="separate"/>
      </w:r>
      <w:r>
        <w:t>68</w:t>
      </w:r>
      <w:r>
        <w:fldChar w:fldCharType="end"/>
      </w:r>
    </w:p>
    <w:p w14:paraId="37988509" w14:textId="150C597B" w:rsidR="005A2D7C" w:rsidRDefault="005A2D7C">
      <w:pPr>
        <w:pStyle w:val="TOC4"/>
        <w:rPr>
          <w:rFonts w:asciiTheme="minorHAnsi" w:eastAsiaTheme="minorEastAsia" w:hAnsiTheme="minorHAnsi" w:cstheme="minorBidi"/>
          <w:sz w:val="22"/>
          <w:szCs w:val="22"/>
          <w:lang w:eastAsia="en-GB"/>
        </w:rPr>
      </w:pPr>
      <w:r>
        <w:t>6.2.7.4</w:t>
      </w:r>
      <w:r>
        <w:tab/>
        <w:t>API-SMD-DEL</w:t>
      </w:r>
      <w:r>
        <w:tab/>
      </w:r>
      <w:r>
        <w:fldChar w:fldCharType="begin"/>
      </w:r>
      <w:r>
        <w:instrText xml:space="preserve"> PAGEREF _Toc57298370 \h </w:instrText>
      </w:r>
      <w:r>
        <w:fldChar w:fldCharType="separate"/>
      </w:r>
      <w:r>
        <w:t>71</w:t>
      </w:r>
      <w:r>
        <w:fldChar w:fldCharType="end"/>
      </w:r>
    </w:p>
    <w:p w14:paraId="71346948" w14:textId="73D218DA" w:rsidR="005A2D7C" w:rsidRDefault="005A2D7C">
      <w:pPr>
        <w:pStyle w:val="TOC3"/>
        <w:rPr>
          <w:rFonts w:asciiTheme="minorHAnsi" w:eastAsiaTheme="minorEastAsia" w:hAnsiTheme="minorHAnsi" w:cstheme="minorBidi"/>
          <w:sz w:val="22"/>
          <w:szCs w:val="22"/>
          <w:lang w:eastAsia="en-GB"/>
        </w:rPr>
      </w:pPr>
      <w:r w:rsidRPr="00592961">
        <w:rPr>
          <w:color w:val="000000"/>
        </w:rPr>
        <w:t>6.2.8</w:t>
      </w:r>
      <w:r w:rsidRPr="00592961">
        <w:rPr>
          <w:color w:val="000000"/>
        </w:rPr>
        <w:tab/>
        <w:t>Resource discovery</w:t>
      </w:r>
      <w:r>
        <w:tab/>
      </w:r>
      <w:r>
        <w:fldChar w:fldCharType="begin"/>
      </w:r>
      <w:r>
        <w:instrText xml:space="preserve"> PAGEREF _Toc57298371 \h </w:instrText>
      </w:r>
      <w:r>
        <w:fldChar w:fldCharType="separate"/>
      </w:r>
      <w:r>
        <w:t>73</w:t>
      </w:r>
      <w:r>
        <w:fldChar w:fldCharType="end"/>
      </w:r>
    </w:p>
    <w:p w14:paraId="02B7E625" w14:textId="41BC8F91" w:rsidR="005A2D7C" w:rsidRDefault="005A2D7C">
      <w:pPr>
        <w:pStyle w:val="TOC4"/>
        <w:rPr>
          <w:rFonts w:asciiTheme="minorHAnsi" w:eastAsiaTheme="minorEastAsia" w:hAnsiTheme="minorHAnsi" w:cstheme="minorBidi"/>
          <w:sz w:val="22"/>
          <w:szCs w:val="22"/>
          <w:lang w:eastAsia="en-GB"/>
        </w:rPr>
      </w:pPr>
      <w:r>
        <w:t>6.2.8.0</w:t>
      </w:r>
      <w:r>
        <w:tab/>
        <w:t>Introduction</w:t>
      </w:r>
      <w:r>
        <w:tab/>
      </w:r>
      <w:r>
        <w:fldChar w:fldCharType="begin"/>
      </w:r>
      <w:r>
        <w:instrText xml:space="preserve"> PAGEREF _Toc57298372 \h </w:instrText>
      </w:r>
      <w:r>
        <w:fldChar w:fldCharType="separate"/>
      </w:r>
      <w:r>
        <w:t>73</w:t>
      </w:r>
      <w:r>
        <w:fldChar w:fldCharType="end"/>
      </w:r>
    </w:p>
    <w:p w14:paraId="6404DE00" w14:textId="627393C9" w:rsidR="005A2D7C" w:rsidRDefault="005A2D7C">
      <w:pPr>
        <w:pStyle w:val="TOC4"/>
        <w:rPr>
          <w:rFonts w:asciiTheme="minorHAnsi" w:eastAsiaTheme="minorEastAsia" w:hAnsiTheme="minorHAnsi" w:cstheme="minorBidi"/>
          <w:sz w:val="22"/>
          <w:szCs w:val="22"/>
          <w:lang w:eastAsia="en-GB"/>
        </w:rPr>
      </w:pPr>
      <w:r>
        <w:t>6.2.8.1</w:t>
      </w:r>
      <w:r>
        <w:tab/>
        <w:t>API-DIS-TY</w:t>
      </w:r>
      <w:r>
        <w:tab/>
      </w:r>
      <w:r>
        <w:fldChar w:fldCharType="begin"/>
      </w:r>
      <w:r>
        <w:instrText xml:space="preserve"> PAGEREF _Toc57298373 \h </w:instrText>
      </w:r>
      <w:r>
        <w:fldChar w:fldCharType="separate"/>
      </w:r>
      <w:r>
        <w:t>77</w:t>
      </w:r>
      <w:r>
        <w:fldChar w:fldCharType="end"/>
      </w:r>
    </w:p>
    <w:p w14:paraId="29C58790" w14:textId="791454FA" w:rsidR="005A2D7C" w:rsidRDefault="005A2D7C">
      <w:pPr>
        <w:pStyle w:val="TOC4"/>
        <w:rPr>
          <w:rFonts w:asciiTheme="minorHAnsi" w:eastAsiaTheme="minorEastAsia" w:hAnsiTheme="minorHAnsi" w:cstheme="minorBidi"/>
          <w:sz w:val="22"/>
          <w:szCs w:val="22"/>
          <w:lang w:eastAsia="en-GB"/>
        </w:rPr>
      </w:pPr>
      <w:r>
        <w:t>6.2.8.2</w:t>
      </w:r>
      <w:r>
        <w:tab/>
        <w:t>API-DIS-LBL</w:t>
      </w:r>
      <w:r>
        <w:tab/>
      </w:r>
      <w:r>
        <w:fldChar w:fldCharType="begin"/>
      </w:r>
      <w:r>
        <w:instrText xml:space="preserve"> PAGEREF _Toc57298374 \h </w:instrText>
      </w:r>
      <w:r>
        <w:fldChar w:fldCharType="separate"/>
      </w:r>
      <w:r>
        <w:t>79</w:t>
      </w:r>
      <w:r>
        <w:fldChar w:fldCharType="end"/>
      </w:r>
    </w:p>
    <w:p w14:paraId="19EE5676" w14:textId="1C6AF732" w:rsidR="005A2D7C" w:rsidRDefault="005A2D7C">
      <w:pPr>
        <w:pStyle w:val="TOC4"/>
        <w:rPr>
          <w:rFonts w:asciiTheme="minorHAnsi" w:eastAsiaTheme="minorEastAsia" w:hAnsiTheme="minorHAnsi" w:cstheme="minorBidi"/>
          <w:sz w:val="22"/>
          <w:szCs w:val="22"/>
          <w:lang w:eastAsia="en-GB"/>
        </w:rPr>
      </w:pPr>
      <w:r>
        <w:t>6.2.8.3</w:t>
      </w:r>
      <w:r>
        <w:tab/>
        <w:t>API-DIS-LVL</w:t>
      </w:r>
      <w:r>
        <w:tab/>
      </w:r>
      <w:r>
        <w:fldChar w:fldCharType="begin"/>
      </w:r>
      <w:r>
        <w:instrText xml:space="preserve"> PAGEREF _Toc57298375 \h </w:instrText>
      </w:r>
      <w:r>
        <w:fldChar w:fldCharType="separate"/>
      </w:r>
      <w:r>
        <w:t>81</w:t>
      </w:r>
      <w:r>
        <w:fldChar w:fldCharType="end"/>
      </w:r>
    </w:p>
    <w:p w14:paraId="6777BAB7" w14:textId="0235C85E" w:rsidR="005A2D7C" w:rsidRDefault="005A2D7C">
      <w:pPr>
        <w:pStyle w:val="TOC4"/>
        <w:rPr>
          <w:rFonts w:asciiTheme="minorHAnsi" w:eastAsiaTheme="minorEastAsia" w:hAnsiTheme="minorHAnsi" w:cstheme="minorBidi"/>
          <w:sz w:val="22"/>
          <w:szCs w:val="22"/>
          <w:lang w:eastAsia="en-GB"/>
        </w:rPr>
      </w:pPr>
      <w:r w:rsidRPr="005A2D7C">
        <w:t>6.2.8.4</w:t>
      </w:r>
      <w:r w:rsidRPr="005A2D7C">
        <w:tab/>
        <w:t>API-DIS-CRB, API-DIS-CRA</w:t>
      </w:r>
      <w:r>
        <w:tab/>
      </w:r>
      <w:r>
        <w:fldChar w:fldCharType="begin"/>
      </w:r>
      <w:r>
        <w:instrText xml:space="preserve"> PAGEREF _Toc57298376 \h </w:instrText>
      </w:r>
      <w:r>
        <w:fldChar w:fldCharType="separate"/>
      </w:r>
      <w:r>
        <w:t>83</w:t>
      </w:r>
      <w:r>
        <w:fldChar w:fldCharType="end"/>
      </w:r>
    </w:p>
    <w:p w14:paraId="7742F41D" w14:textId="5639DB0D" w:rsidR="005A2D7C" w:rsidRDefault="005A2D7C">
      <w:pPr>
        <w:pStyle w:val="TOC4"/>
        <w:rPr>
          <w:rFonts w:asciiTheme="minorHAnsi" w:eastAsiaTheme="minorEastAsia" w:hAnsiTheme="minorHAnsi" w:cstheme="minorBidi"/>
          <w:sz w:val="22"/>
          <w:szCs w:val="22"/>
          <w:lang w:eastAsia="en-GB"/>
        </w:rPr>
      </w:pPr>
      <w:r>
        <w:t>6.2.8.5</w:t>
      </w:r>
      <w:r>
        <w:tab/>
        <w:t>API-DIS-STB, API-DIS-STS</w:t>
      </w:r>
      <w:r>
        <w:tab/>
      </w:r>
      <w:r>
        <w:fldChar w:fldCharType="begin"/>
      </w:r>
      <w:r>
        <w:instrText xml:space="preserve"> PAGEREF _Toc57298377 \h </w:instrText>
      </w:r>
      <w:r>
        <w:fldChar w:fldCharType="separate"/>
      </w:r>
      <w:r>
        <w:t>85</w:t>
      </w:r>
      <w:r>
        <w:fldChar w:fldCharType="end"/>
      </w:r>
    </w:p>
    <w:p w14:paraId="5E9C037B" w14:textId="5B60F9DF" w:rsidR="005A2D7C" w:rsidRPr="005A2D7C" w:rsidRDefault="005A2D7C">
      <w:pPr>
        <w:pStyle w:val="TOC4"/>
        <w:rPr>
          <w:rFonts w:asciiTheme="minorHAnsi" w:eastAsiaTheme="minorEastAsia" w:hAnsiTheme="minorHAnsi" w:cstheme="minorBidi"/>
          <w:sz w:val="22"/>
          <w:szCs w:val="22"/>
          <w:lang w:val="fr-FR" w:eastAsia="en-GB"/>
        </w:rPr>
      </w:pPr>
      <w:r w:rsidRPr="00592961">
        <w:rPr>
          <w:lang w:val="fr-FR"/>
        </w:rPr>
        <w:t>6.2.8.6</w:t>
      </w:r>
      <w:r w:rsidRPr="00592961">
        <w:rPr>
          <w:lang w:val="fr-FR"/>
        </w:rPr>
        <w:tab/>
        <w:t>API-DIS-SZB, API-DIS-SZA</w:t>
      </w:r>
      <w:r w:rsidRPr="005A2D7C">
        <w:rPr>
          <w:lang w:val="fr-FR"/>
        </w:rPr>
        <w:tab/>
      </w:r>
      <w:r>
        <w:fldChar w:fldCharType="begin"/>
      </w:r>
      <w:r w:rsidRPr="005A2D7C">
        <w:rPr>
          <w:lang w:val="fr-FR"/>
        </w:rPr>
        <w:instrText xml:space="preserve"> PAGEREF _Toc57298378 \h </w:instrText>
      </w:r>
      <w:r>
        <w:fldChar w:fldCharType="separate"/>
      </w:r>
      <w:r w:rsidRPr="005A2D7C">
        <w:rPr>
          <w:lang w:val="fr-FR"/>
        </w:rPr>
        <w:t>87</w:t>
      </w:r>
      <w:r>
        <w:fldChar w:fldCharType="end"/>
      </w:r>
    </w:p>
    <w:p w14:paraId="223E64C5" w14:textId="762A1299" w:rsidR="005A2D7C" w:rsidRPr="005A2D7C" w:rsidRDefault="005A2D7C">
      <w:pPr>
        <w:pStyle w:val="TOC4"/>
        <w:rPr>
          <w:rFonts w:asciiTheme="minorHAnsi" w:eastAsiaTheme="minorEastAsia" w:hAnsiTheme="minorHAnsi" w:cstheme="minorBidi"/>
          <w:sz w:val="22"/>
          <w:szCs w:val="22"/>
          <w:lang w:val="fr-FR" w:eastAsia="en-GB"/>
        </w:rPr>
      </w:pPr>
      <w:r w:rsidRPr="005A2D7C">
        <w:rPr>
          <w:lang w:val="fr-FR"/>
        </w:rPr>
        <w:t>6.2.8.7</w:t>
      </w:r>
      <w:r w:rsidRPr="005A2D7C">
        <w:rPr>
          <w:lang w:val="fr-FR"/>
        </w:rPr>
        <w:tab/>
        <w:t>API-DIS-US, API-DIS-MS</w:t>
      </w:r>
      <w:r w:rsidRPr="005A2D7C">
        <w:rPr>
          <w:lang w:val="fr-FR"/>
        </w:rPr>
        <w:tab/>
      </w:r>
      <w:r>
        <w:fldChar w:fldCharType="begin"/>
      </w:r>
      <w:r w:rsidRPr="005A2D7C">
        <w:rPr>
          <w:lang w:val="fr-FR"/>
        </w:rPr>
        <w:instrText xml:space="preserve"> PAGEREF _Toc57298379 \h </w:instrText>
      </w:r>
      <w:r>
        <w:fldChar w:fldCharType="separate"/>
      </w:r>
      <w:r w:rsidRPr="005A2D7C">
        <w:rPr>
          <w:lang w:val="fr-FR"/>
        </w:rPr>
        <w:t>89</w:t>
      </w:r>
      <w:r>
        <w:fldChar w:fldCharType="end"/>
      </w:r>
    </w:p>
    <w:p w14:paraId="4EACA04C" w14:textId="4B987136" w:rsidR="005A2D7C" w:rsidRPr="005A2D7C" w:rsidRDefault="005A2D7C">
      <w:pPr>
        <w:pStyle w:val="TOC4"/>
        <w:rPr>
          <w:rFonts w:asciiTheme="minorHAnsi" w:eastAsiaTheme="minorEastAsia" w:hAnsiTheme="minorHAnsi" w:cstheme="minorBidi"/>
          <w:sz w:val="22"/>
          <w:szCs w:val="22"/>
          <w:lang w:val="fr-FR" w:eastAsia="en-GB"/>
        </w:rPr>
      </w:pPr>
      <w:r w:rsidRPr="00592961">
        <w:rPr>
          <w:lang w:val="fr-FR"/>
        </w:rPr>
        <w:t>6.2.8.8</w:t>
      </w:r>
      <w:r w:rsidRPr="00592961">
        <w:rPr>
          <w:lang w:val="fr-FR"/>
        </w:rPr>
        <w:tab/>
        <w:t>API-DIS-EXB, API-DIS-EXA</w:t>
      </w:r>
      <w:r w:rsidRPr="005A2D7C">
        <w:rPr>
          <w:lang w:val="fr-FR"/>
        </w:rPr>
        <w:tab/>
      </w:r>
      <w:r>
        <w:fldChar w:fldCharType="begin"/>
      </w:r>
      <w:r w:rsidRPr="005A2D7C">
        <w:rPr>
          <w:lang w:val="fr-FR"/>
        </w:rPr>
        <w:instrText xml:space="preserve"> PAGEREF _Toc57298380 \h </w:instrText>
      </w:r>
      <w:r>
        <w:fldChar w:fldCharType="separate"/>
      </w:r>
      <w:r w:rsidRPr="005A2D7C">
        <w:rPr>
          <w:lang w:val="fr-FR"/>
        </w:rPr>
        <w:t>91</w:t>
      </w:r>
      <w:r>
        <w:fldChar w:fldCharType="end"/>
      </w:r>
    </w:p>
    <w:p w14:paraId="4F8E6F6E" w14:textId="3BB247FE" w:rsidR="005A2D7C" w:rsidRPr="005A2D7C" w:rsidRDefault="005A2D7C">
      <w:pPr>
        <w:pStyle w:val="TOC3"/>
        <w:rPr>
          <w:rFonts w:asciiTheme="minorHAnsi" w:eastAsiaTheme="minorEastAsia" w:hAnsiTheme="minorHAnsi" w:cstheme="minorBidi"/>
          <w:sz w:val="22"/>
          <w:szCs w:val="22"/>
          <w:lang w:val="fr-FR" w:eastAsia="en-GB"/>
        </w:rPr>
      </w:pPr>
      <w:r w:rsidRPr="005A2D7C">
        <w:rPr>
          <w:color w:val="000000"/>
          <w:lang w:val="fr-FR"/>
        </w:rPr>
        <w:t>6.2.9</w:t>
      </w:r>
      <w:r w:rsidRPr="005A2D7C">
        <w:rPr>
          <w:color w:val="000000"/>
          <w:lang w:val="fr-FR"/>
        </w:rPr>
        <w:tab/>
        <w:t xml:space="preserve">Resource Type </w:t>
      </w:r>
      <w:r w:rsidRPr="005A2D7C">
        <w:rPr>
          <w:i/>
          <w:color w:val="000000"/>
          <w:lang w:val="fr-FR"/>
        </w:rPr>
        <w:t>subscription</w:t>
      </w:r>
      <w:r w:rsidRPr="005A2D7C">
        <w:rPr>
          <w:lang w:val="fr-FR"/>
        </w:rPr>
        <w:tab/>
      </w:r>
      <w:r>
        <w:fldChar w:fldCharType="begin"/>
      </w:r>
      <w:r w:rsidRPr="005A2D7C">
        <w:rPr>
          <w:lang w:val="fr-FR"/>
        </w:rPr>
        <w:instrText xml:space="preserve"> PAGEREF _Toc57298381 \h </w:instrText>
      </w:r>
      <w:r>
        <w:fldChar w:fldCharType="separate"/>
      </w:r>
      <w:r w:rsidRPr="005A2D7C">
        <w:rPr>
          <w:lang w:val="fr-FR"/>
        </w:rPr>
        <w:t>92</w:t>
      </w:r>
      <w:r>
        <w:fldChar w:fldCharType="end"/>
      </w:r>
    </w:p>
    <w:p w14:paraId="2655B76A" w14:textId="4FD015D9" w:rsidR="005A2D7C" w:rsidRPr="005A2D7C" w:rsidRDefault="005A2D7C">
      <w:pPr>
        <w:pStyle w:val="TOC4"/>
        <w:rPr>
          <w:rFonts w:asciiTheme="minorHAnsi" w:eastAsiaTheme="minorEastAsia" w:hAnsiTheme="minorHAnsi" w:cstheme="minorBidi"/>
          <w:sz w:val="22"/>
          <w:szCs w:val="22"/>
          <w:lang w:val="fr-FR" w:eastAsia="en-GB"/>
        </w:rPr>
      </w:pPr>
      <w:r w:rsidRPr="005A2D7C">
        <w:rPr>
          <w:lang w:val="fr-FR"/>
        </w:rPr>
        <w:t>6.2.9.0</w:t>
      </w:r>
      <w:r w:rsidRPr="005A2D7C">
        <w:rPr>
          <w:lang w:val="fr-FR"/>
        </w:rPr>
        <w:tab/>
        <w:t>Introduction</w:t>
      </w:r>
      <w:r w:rsidRPr="005A2D7C">
        <w:rPr>
          <w:lang w:val="fr-FR"/>
        </w:rPr>
        <w:tab/>
      </w:r>
      <w:r>
        <w:fldChar w:fldCharType="begin"/>
      </w:r>
      <w:r w:rsidRPr="005A2D7C">
        <w:rPr>
          <w:lang w:val="fr-FR"/>
        </w:rPr>
        <w:instrText xml:space="preserve"> PAGEREF _Toc57298382 \h </w:instrText>
      </w:r>
      <w:r>
        <w:fldChar w:fldCharType="separate"/>
      </w:r>
      <w:r w:rsidRPr="005A2D7C">
        <w:rPr>
          <w:lang w:val="fr-FR"/>
        </w:rPr>
        <w:t>92</w:t>
      </w:r>
      <w:r>
        <w:fldChar w:fldCharType="end"/>
      </w:r>
    </w:p>
    <w:p w14:paraId="416A18ED" w14:textId="7DD93F43" w:rsidR="005A2D7C" w:rsidRPr="005A2D7C" w:rsidRDefault="005A2D7C">
      <w:pPr>
        <w:pStyle w:val="TOC4"/>
        <w:rPr>
          <w:rFonts w:asciiTheme="minorHAnsi" w:eastAsiaTheme="minorEastAsia" w:hAnsiTheme="minorHAnsi" w:cstheme="minorBidi"/>
          <w:sz w:val="22"/>
          <w:szCs w:val="22"/>
          <w:lang w:val="fr-FR" w:eastAsia="en-GB"/>
        </w:rPr>
      </w:pPr>
      <w:r w:rsidRPr="005A2D7C">
        <w:rPr>
          <w:lang w:val="fr-FR"/>
        </w:rPr>
        <w:t>6.2.9.1</w:t>
      </w:r>
      <w:r w:rsidRPr="005A2D7C">
        <w:rPr>
          <w:lang w:val="fr-FR"/>
        </w:rPr>
        <w:tab/>
        <w:t>API-SUB-CRE</w:t>
      </w:r>
      <w:r w:rsidRPr="005A2D7C">
        <w:rPr>
          <w:lang w:val="fr-FR"/>
        </w:rPr>
        <w:tab/>
      </w:r>
      <w:r>
        <w:fldChar w:fldCharType="begin"/>
      </w:r>
      <w:r w:rsidRPr="005A2D7C">
        <w:rPr>
          <w:lang w:val="fr-FR"/>
        </w:rPr>
        <w:instrText xml:space="preserve"> PAGEREF _Toc57298383 \h </w:instrText>
      </w:r>
      <w:r>
        <w:fldChar w:fldCharType="separate"/>
      </w:r>
      <w:r w:rsidRPr="005A2D7C">
        <w:rPr>
          <w:lang w:val="fr-FR"/>
        </w:rPr>
        <w:t>93</w:t>
      </w:r>
      <w:r>
        <w:fldChar w:fldCharType="end"/>
      </w:r>
    </w:p>
    <w:p w14:paraId="1E4B1783" w14:textId="34520D2D" w:rsidR="005A2D7C" w:rsidRPr="005A2D7C" w:rsidRDefault="005A2D7C">
      <w:pPr>
        <w:pStyle w:val="TOC4"/>
        <w:rPr>
          <w:rFonts w:asciiTheme="minorHAnsi" w:eastAsiaTheme="minorEastAsia" w:hAnsiTheme="minorHAnsi" w:cstheme="minorBidi"/>
          <w:sz w:val="22"/>
          <w:szCs w:val="22"/>
          <w:lang w:val="fr-FR" w:eastAsia="en-GB"/>
        </w:rPr>
      </w:pPr>
      <w:r w:rsidRPr="005A2D7C">
        <w:rPr>
          <w:lang w:val="fr-FR"/>
        </w:rPr>
        <w:t>6.2.9.2</w:t>
      </w:r>
      <w:r w:rsidRPr="005A2D7C">
        <w:rPr>
          <w:lang w:val="fr-FR"/>
        </w:rPr>
        <w:tab/>
        <w:t>API-SUB-RET</w:t>
      </w:r>
      <w:r w:rsidRPr="005A2D7C">
        <w:rPr>
          <w:lang w:val="fr-FR"/>
        </w:rPr>
        <w:tab/>
      </w:r>
      <w:r>
        <w:fldChar w:fldCharType="begin"/>
      </w:r>
      <w:r w:rsidRPr="005A2D7C">
        <w:rPr>
          <w:lang w:val="fr-FR"/>
        </w:rPr>
        <w:instrText xml:space="preserve"> PAGEREF _Toc57298384 \h </w:instrText>
      </w:r>
      <w:r>
        <w:fldChar w:fldCharType="separate"/>
      </w:r>
      <w:r w:rsidRPr="005A2D7C">
        <w:rPr>
          <w:lang w:val="fr-FR"/>
        </w:rPr>
        <w:t>97</w:t>
      </w:r>
      <w:r>
        <w:fldChar w:fldCharType="end"/>
      </w:r>
    </w:p>
    <w:p w14:paraId="41D1C725" w14:textId="3B603BA5" w:rsidR="005A2D7C" w:rsidRDefault="005A2D7C">
      <w:pPr>
        <w:pStyle w:val="TOC4"/>
        <w:rPr>
          <w:rFonts w:asciiTheme="minorHAnsi" w:eastAsiaTheme="minorEastAsia" w:hAnsiTheme="minorHAnsi" w:cstheme="minorBidi"/>
          <w:sz w:val="22"/>
          <w:szCs w:val="22"/>
          <w:lang w:eastAsia="en-GB"/>
        </w:rPr>
      </w:pPr>
      <w:r>
        <w:t>6.2.9.3</w:t>
      </w:r>
      <w:r>
        <w:tab/>
        <w:t>API-SUB-UPD</w:t>
      </w:r>
      <w:r>
        <w:tab/>
      </w:r>
      <w:r>
        <w:fldChar w:fldCharType="begin"/>
      </w:r>
      <w:r>
        <w:instrText xml:space="preserve"> PAGEREF _Toc57298385 \h </w:instrText>
      </w:r>
      <w:r>
        <w:fldChar w:fldCharType="separate"/>
      </w:r>
      <w:r>
        <w:t>98</w:t>
      </w:r>
      <w:r>
        <w:fldChar w:fldCharType="end"/>
      </w:r>
    </w:p>
    <w:p w14:paraId="27D1A604" w14:textId="26A41F65" w:rsidR="005A2D7C" w:rsidRDefault="005A2D7C">
      <w:pPr>
        <w:pStyle w:val="TOC4"/>
        <w:rPr>
          <w:rFonts w:asciiTheme="minorHAnsi" w:eastAsiaTheme="minorEastAsia" w:hAnsiTheme="minorHAnsi" w:cstheme="minorBidi"/>
          <w:sz w:val="22"/>
          <w:szCs w:val="22"/>
          <w:lang w:eastAsia="en-GB"/>
        </w:rPr>
      </w:pPr>
      <w:r>
        <w:t>6.2.9.4</w:t>
      </w:r>
      <w:r>
        <w:tab/>
        <w:t>API-SUB-DEL</w:t>
      </w:r>
      <w:r>
        <w:tab/>
      </w:r>
      <w:r>
        <w:fldChar w:fldCharType="begin"/>
      </w:r>
      <w:r>
        <w:instrText xml:space="preserve"> PAGEREF _Toc57298386 \h </w:instrText>
      </w:r>
      <w:r>
        <w:fldChar w:fldCharType="separate"/>
      </w:r>
      <w:r>
        <w:t>100</w:t>
      </w:r>
      <w:r>
        <w:fldChar w:fldCharType="end"/>
      </w:r>
    </w:p>
    <w:p w14:paraId="30DABD8C" w14:textId="64CA6A88" w:rsidR="005A2D7C" w:rsidRDefault="005A2D7C">
      <w:pPr>
        <w:pStyle w:val="TOC3"/>
        <w:rPr>
          <w:rFonts w:asciiTheme="minorHAnsi" w:eastAsiaTheme="minorEastAsia" w:hAnsiTheme="minorHAnsi" w:cstheme="minorBidi"/>
          <w:sz w:val="22"/>
          <w:szCs w:val="22"/>
          <w:lang w:eastAsia="en-GB"/>
        </w:rPr>
      </w:pPr>
      <w:r w:rsidRPr="00592961">
        <w:rPr>
          <w:color w:val="000000"/>
        </w:rPr>
        <w:t>6.2.10</w:t>
      </w:r>
      <w:r w:rsidRPr="00592961">
        <w:rPr>
          <w:color w:val="000000"/>
        </w:rPr>
        <w:tab/>
        <w:t xml:space="preserve">Resource Type </w:t>
      </w:r>
      <w:r w:rsidRPr="00592961">
        <w:rPr>
          <w:i/>
          <w:color w:val="000000"/>
        </w:rPr>
        <w:t>group</w:t>
      </w:r>
      <w:r>
        <w:tab/>
      </w:r>
      <w:r>
        <w:fldChar w:fldCharType="begin"/>
      </w:r>
      <w:r>
        <w:instrText xml:space="preserve"> PAGEREF _Toc57298387 \h </w:instrText>
      </w:r>
      <w:r>
        <w:fldChar w:fldCharType="separate"/>
      </w:r>
      <w:r>
        <w:t>101</w:t>
      </w:r>
      <w:r>
        <w:fldChar w:fldCharType="end"/>
      </w:r>
    </w:p>
    <w:p w14:paraId="52A67262" w14:textId="0176D605" w:rsidR="005A2D7C" w:rsidRDefault="005A2D7C">
      <w:pPr>
        <w:pStyle w:val="TOC4"/>
        <w:rPr>
          <w:rFonts w:asciiTheme="minorHAnsi" w:eastAsiaTheme="minorEastAsia" w:hAnsiTheme="minorHAnsi" w:cstheme="minorBidi"/>
          <w:sz w:val="22"/>
          <w:szCs w:val="22"/>
          <w:lang w:eastAsia="en-GB"/>
        </w:rPr>
      </w:pPr>
      <w:r>
        <w:t>6.2.10.0</w:t>
      </w:r>
      <w:r>
        <w:tab/>
        <w:t>Introduction</w:t>
      </w:r>
      <w:r>
        <w:tab/>
      </w:r>
      <w:r>
        <w:fldChar w:fldCharType="begin"/>
      </w:r>
      <w:r>
        <w:instrText xml:space="preserve"> PAGEREF _Toc57298388 \h </w:instrText>
      </w:r>
      <w:r>
        <w:fldChar w:fldCharType="separate"/>
      </w:r>
      <w:r>
        <w:t>101</w:t>
      </w:r>
      <w:r>
        <w:fldChar w:fldCharType="end"/>
      </w:r>
    </w:p>
    <w:p w14:paraId="567F013A" w14:textId="12ACB48A" w:rsidR="005A2D7C" w:rsidRDefault="005A2D7C">
      <w:pPr>
        <w:pStyle w:val="TOC4"/>
        <w:rPr>
          <w:rFonts w:asciiTheme="minorHAnsi" w:eastAsiaTheme="minorEastAsia" w:hAnsiTheme="minorHAnsi" w:cstheme="minorBidi"/>
          <w:sz w:val="22"/>
          <w:szCs w:val="22"/>
          <w:lang w:eastAsia="en-GB"/>
        </w:rPr>
      </w:pPr>
      <w:r>
        <w:t>6.2.10.1</w:t>
      </w:r>
      <w:r>
        <w:tab/>
        <w:t>API-GRP-CRE</w:t>
      </w:r>
      <w:r>
        <w:tab/>
      </w:r>
      <w:r>
        <w:fldChar w:fldCharType="begin"/>
      </w:r>
      <w:r>
        <w:instrText xml:space="preserve"> PAGEREF _Toc57298389 \h </w:instrText>
      </w:r>
      <w:r>
        <w:fldChar w:fldCharType="separate"/>
      </w:r>
      <w:r>
        <w:t>102</w:t>
      </w:r>
      <w:r>
        <w:fldChar w:fldCharType="end"/>
      </w:r>
    </w:p>
    <w:p w14:paraId="615EEFED" w14:textId="024D4B5F" w:rsidR="005A2D7C" w:rsidRDefault="005A2D7C">
      <w:pPr>
        <w:pStyle w:val="TOC4"/>
        <w:rPr>
          <w:rFonts w:asciiTheme="minorHAnsi" w:eastAsiaTheme="minorEastAsia" w:hAnsiTheme="minorHAnsi" w:cstheme="minorBidi"/>
          <w:sz w:val="22"/>
          <w:szCs w:val="22"/>
          <w:lang w:eastAsia="en-GB"/>
        </w:rPr>
      </w:pPr>
      <w:r>
        <w:t>6.2.10.2</w:t>
      </w:r>
      <w:r>
        <w:tab/>
        <w:t>API-GRP-RET</w:t>
      </w:r>
      <w:r>
        <w:tab/>
      </w:r>
      <w:r>
        <w:fldChar w:fldCharType="begin"/>
      </w:r>
      <w:r>
        <w:instrText xml:space="preserve"> PAGEREF _Toc57298390 \h </w:instrText>
      </w:r>
      <w:r>
        <w:fldChar w:fldCharType="separate"/>
      </w:r>
      <w:r>
        <w:t>106</w:t>
      </w:r>
      <w:r>
        <w:fldChar w:fldCharType="end"/>
      </w:r>
    </w:p>
    <w:p w14:paraId="1227397B" w14:textId="68C9BB77" w:rsidR="005A2D7C" w:rsidRDefault="005A2D7C">
      <w:pPr>
        <w:pStyle w:val="TOC4"/>
        <w:rPr>
          <w:rFonts w:asciiTheme="minorHAnsi" w:eastAsiaTheme="minorEastAsia" w:hAnsiTheme="minorHAnsi" w:cstheme="minorBidi"/>
          <w:sz w:val="22"/>
          <w:szCs w:val="22"/>
          <w:lang w:eastAsia="en-GB"/>
        </w:rPr>
      </w:pPr>
      <w:r>
        <w:t>6.2.10.3</w:t>
      </w:r>
      <w:r>
        <w:tab/>
        <w:t>API-GRP-UPD</w:t>
      </w:r>
      <w:r>
        <w:tab/>
      </w:r>
      <w:r>
        <w:fldChar w:fldCharType="begin"/>
      </w:r>
      <w:r>
        <w:instrText xml:space="preserve"> PAGEREF _Toc57298391 \h </w:instrText>
      </w:r>
      <w:r>
        <w:fldChar w:fldCharType="separate"/>
      </w:r>
      <w:r>
        <w:t>107</w:t>
      </w:r>
      <w:r>
        <w:fldChar w:fldCharType="end"/>
      </w:r>
    </w:p>
    <w:p w14:paraId="05D4EA1F" w14:textId="1B0532F8" w:rsidR="005A2D7C" w:rsidRDefault="005A2D7C">
      <w:pPr>
        <w:pStyle w:val="TOC4"/>
        <w:rPr>
          <w:rFonts w:asciiTheme="minorHAnsi" w:eastAsiaTheme="minorEastAsia" w:hAnsiTheme="minorHAnsi" w:cstheme="minorBidi"/>
          <w:sz w:val="22"/>
          <w:szCs w:val="22"/>
          <w:lang w:eastAsia="en-GB"/>
        </w:rPr>
      </w:pPr>
      <w:r>
        <w:t>6.2.10.4</w:t>
      </w:r>
      <w:r>
        <w:tab/>
        <w:t>API-GRP-DEL</w:t>
      </w:r>
      <w:r>
        <w:tab/>
      </w:r>
      <w:r>
        <w:fldChar w:fldCharType="begin"/>
      </w:r>
      <w:r>
        <w:instrText xml:space="preserve"> PAGEREF _Toc57298392 \h </w:instrText>
      </w:r>
      <w:r>
        <w:fldChar w:fldCharType="separate"/>
      </w:r>
      <w:r>
        <w:t>109</w:t>
      </w:r>
      <w:r>
        <w:fldChar w:fldCharType="end"/>
      </w:r>
    </w:p>
    <w:p w14:paraId="542650D9" w14:textId="061DA33C" w:rsidR="005A2D7C" w:rsidRDefault="005A2D7C">
      <w:pPr>
        <w:pStyle w:val="TOC4"/>
        <w:rPr>
          <w:rFonts w:asciiTheme="minorHAnsi" w:eastAsiaTheme="minorEastAsia" w:hAnsiTheme="minorHAnsi" w:cstheme="minorBidi"/>
          <w:sz w:val="22"/>
          <w:szCs w:val="22"/>
          <w:lang w:eastAsia="en-GB"/>
        </w:rPr>
      </w:pPr>
      <w:r>
        <w:t>6.2.10.5</w:t>
      </w:r>
      <w:r>
        <w:tab/>
        <w:t>API-GRP-FOPT</w:t>
      </w:r>
      <w:r>
        <w:tab/>
      </w:r>
      <w:r>
        <w:fldChar w:fldCharType="begin"/>
      </w:r>
      <w:r>
        <w:instrText xml:space="preserve"> PAGEREF _Toc57298393 \h </w:instrText>
      </w:r>
      <w:r>
        <w:fldChar w:fldCharType="separate"/>
      </w:r>
      <w:r>
        <w:t>111</w:t>
      </w:r>
      <w:r>
        <w:fldChar w:fldCharType="end"/>
      </w:r>
    </w:p>
    <w:p w14:paraId="5CF86767" w14:textId="59B87A63" w:rsidR="005A2D7C" w:rsidRDefault="005A2D7C">
      <w:pPr>
        <w:pStyle w:val="TOC3"/>
        <w:rPr>
          <w:rFonts w:asciiTheme="minorHAnsi" w:eastAsiaTheme="minorEastAsia" w:hAnsiTheme="minorHAnsi" w:cstheme="minorBidi"/>
          <w:sz w:val="22"/>
          <w:szCs w:val="22"/>
          <w:lang w:eastAsia="en-GB"/>
        </w:rPr>
      </w:pPr>
      <w:r w:rsidRPr="00592961">
        <w:rPr>
          <w:color w:val="000000"/>
        </w:rPr>
        <w:t>6.2.11</w:t>
      </w:r>
      <w:r w:rsidRPr="00592961">
        <w:rPr>
          <w:color w:val="000000"/>
        </w:rPr>
        <w:tab/>
        <w:t xml:space="preserve">Resource Type </w:t>
      </w:r>
      <w:r w:rsidRPr="00592961">
        <w:rPr>
          <w:i/>
          <w:color w:val="000000"/>
        </w:rPr>
        <w:t>timeSeries</w:t>
      </w:r>
      <w:r>
        <w:tab/>
      </w:r>
      <w:r>
        <w:fldChar w:fldCharType="begin"/>
      </w:r>
      <w:r>
        <w:instrText xml:space="preserve"> PAGEREF _Toc57298394 \h </w:instrText>
      </w:r>
      <w:r>
        <w:fldChar w:fldCharType="separate"/>
      </w:r>
      <w:r>
        <w:t>112</w:t>
      </w:r>
      <w:r>
        <w:fldChar w:fldCharType="end"/>
      </w:r>
    </w:p>
    <w:p w14:paraId="40A3BAB3" w14:textId="47AB8B4D" w:rsidR="005A2D7C" w:rsidRDefault="005A2D7C">
      <w:pPr>
        <w:pStyle w:val="TOC4"/>
        <w:rPr>
          <w:rFonts w:asciiTheme="minorHAnsi" w:eastAsiaTheme="minorEastAsia" w:hAnsiTheme="minorHAnsi" w:cstheme="minorBidi"/>
          <w:sz w:val="22"/>
          <w:szCs w:val="22"/>
          <w:lang w:eastAsia="en-GB"/>
        </w:rPr>
      </w:pPr>
      <w:r>
        <w:t>6.2.11.0</w:t>
      </w:r>
      <w:r>
        <w:tab/>
        <w:t>Introduction</w:t>
      </w:r>
      <w:r>
        <w:tab/>
      </w:r>
      <w:r>
        <w:fldChar w:fldCharType="begin"/>
      </w:r>
      <w:r>
        <w:instrText xml:space="preserve"> PAGEREF _Toc57298395 \h </w:instrText>
      </w:r>
      <w:r>
        <w:fldChar w:fldCharType="separate"/>
      </w:r>
      <w:r>
        <w:t>112</w:t>
      </w:r>
      <w:r>
        <w:fldChar w:fldCharType="end"/>
      </w:r>
    </w:p>
    <w:p w14:paraId="643E4E86" w14:textId="6A7B5194" w:rsidR="005A2D7C" w:rsidRDefault="005A2D7C">
      <w:pPr>
        <w:pStyle w:val="TOC4"/>
        <w:rPr>
          <w:rFonts w:asciiTheme="minorHAnsi" w:eastAsiaTheme="minorEastAsia" w:hAnsiTheme="minorHAnsi" w:cstheme="minorBidi"/>
          <w:sz w:val="22"/>
          <w:szCs w:val="22"/>
          <w:lang w:eastAsia="en-GB"/>
        </w:rPr>
      </w:pPr>
      <w:r>
        <w:t>6.2.11.1</w:t>
      </w:r>
      <w:r>
        <w:tab/>
        <w:t>API-TS-CRE</w:t>
      </w:r>
      <w:r>
        <w:tab/>
      </w:r>
      <w:r>
        <w:fldChar w:fldCharType="begin"/>
      </w:r>
      <w:r>
        <w:instrText xml:space="preserve"> PAGEREF _Toc57298396 \h </w:instrText>
      </w:r>
      <w:r>
        <w:fldChar w:fldCharType="separate"/>
      </w:r>
      <w:r>
        <w:t>113</w:t>
      </w:r>
      <w:r>
        <w:fldChar w:fldCharType="end"/>
      </w:r>
    </w:p>
    <w:p w14:paraId="4557614B" w14:textId="0A0D097F" w:rsidR="005A2D7C" w:rsidRDefault="005A2D7C">
      <w:pPr>
        <w:pStyle w:val="TOC4"/>
        <w:rPr>
          <w:rFonts w:asciiTheme="minorHAnsi" w:eastAsiaTheme="minorEastAsia" w:hAnsiTheme="minorHAnsi" w:cstheme="minorBidi"/>
          <w:sz w:val="22"/>
          <w:szCs w:val="22"/>
          <w:lang w:eastAsia="en-GB"/>
        </w:rPr>
      </w:pPr>
      <w:r>
        <w:t>6.2.11.2</w:t>
      </w:r>
      <w:r>
        <w:tab/>
        <w:t>API-TS-RET</w:t>
      </w:r>
      <w:r>
        <w:tab/>
      </w:r>
      <w:r>
        <w:fldChar w:fldCharType="begin"/>
      </w:r>
      <w:r>
        <w:instrText xml:space="preserve"> PAGEREF _Toc57298397 \h </w:instrText>
      </w:r>
      <w:r>
        <w:fldChar w:fldCharType="separate"/>
      </w:r>
      <w:r>
        <w:t>117</w:t>
      </w:r>
      <w:r>
        <w:fldChar w:fldCharType="end"/>
      </w:r>
    </w:p>
    <w:p w14:paraId="443C4254" w14:textId="3D66FBA0" w:rsidR="005A2D7C" w:rsidRDefault="005A2D7C">
      <w:pPr>
        <w:pStyle w:val="TOC4"/>
        <w:rPr>
          <w:rFonts w:asciiTheme="minorHAnsi" w:eastAsiaTheme="minorEastAsia" w:hAnsiTheme="minorHAnsi" w:cstheme="minorBidi"/>
          <w:sz w:val="22"/>
          <w:szCs w:val="22"/>
          <w:lang w:eastAsia="en-GB"/>
        </w:rPr>
      </w:pPr>
      <w:r>
        <w:t>6.2.11.3</w:t>
      </w:r>
      <w:r>
        <w:tab/>
        <w:t>API-TS-UPD</w:t>
      </w:r>
      <w:r>
        <w:tab/>
      </w:r>
      <w:r>
        <w:fldChar w:fldCharType="begin"/>
      </w:r>
      <w:r>
        <w:instrText xml:space="preserve"> PAGEREF _Toc57298398 \h </w:instrText>
      </w:r>
      <w:r>
        <w:fldChar w:fldCharType="separate"/>
      </w:r>
      <w:r>
        <w:t>119</w:t>
      </w:r>
      <w:r>
        <w:fldChar w:fldCharType="end"/>
      </w:r>
    </w:p>
    <w:p w14:paraId="56C96050" w14:textId="506F1B30" w:rsidR="005A2D7C" w:rsidRDefault="005A2D7C">
      <w:pPr>
        <w:pStyle w:val="TOC4"/>
        <w:rPr>
          <w:rFonts w:asciiTheme="minorHAnsi" w:eastAsiaTheme="minorEastAsia" w:hAnsiTheme="minorHAnsi" w:cstheme="minorBidi"/>
          <w:sz w:val="22"/>
          <w:szCs w:val="22"/>
          <w:lang w:eastAsia="en-GB"/>
        </w:rPr>
      </w:pPr>
      <w:r>
        <w:t>6.2.11.4</w:t>
      </w:r>
      <w:r>
        <w:tab/>
        <w:t>API-TS-DEL</w:t>
      </w:r>
      <w:r>
        <w:tab/>
      </w:r>
      <w:r>
        <w:fldChar w:fldCharType="begin"/>
      </w:r>
      <w:r>
        <w:instrText xml:space="preserve"> PAGEREF _Toc57298399 \h </w:instrText>
      </w:r>
      <w:r>
        <w:fldChar w:fldCharType="separate"/>
      </w:r>
      <w:r>
        <w:t>121</w:t>
      </w:r>
      <w:r>
        <w:fldChar w:fldCharType="end"/>
      </w:r>
    </w:p>
    <w:p w14:paraId="0680C810" w14:textId="4FFC3B57" w:rsidR="005A2D7C" w:rsidRDefault="005A2D7C">
      <w:pPr>
        <w:pStyle w:val="TOC3"/>
        <w:rPr>
          <w:rFonts w:asciiTheme="minorHAnsi" w:eastAsiaTheme="minorEastAsia" w:hAnsiTheme="minorHAnsi" w:cstheme="minorBidi"/>
          <w:sz w:val="22"/>
          <w:szCs w:val="22"/>
          <w:lang w:eastAsia="en-GB"/>
        </w:rPr>
      </w:pPr>
      <w:r w:rsidRPr="00592961">
        <w:rPr>
          <w:color w:val="000000"/>
        </w:rPr>
        <w:t>6.2.12</w:t>
      </w:r>
      <w:r w:rsidRPr="00592961">
        <w:rPr>
          <w:color w:val="000000"/>
        </w:rPr>
        <w:tab/>
        <w:t xml:space="preserve">Resource Type </w:t>
      </w:r>
      <w:r w:rsidRPr="00592961">
        <w:rPr>
          <w:i/>
          <w:color w:val="000000"/>
        </w:rPr>
        <w:t>timeSeriesInstance</w:t>
      </w:r>
      <w:r>
        <w:tab/>
      </w:r>
      <w:r>
        <w:fldChar w:fldCharType="begin"/>
      </w:r>
      <w:r>
        <w:instrText xml:space="preserve"> PAGEREF _Toc57298400 \h </w:instrText>
      </w:r>
      <w:r>
        <w:fldChar w:fldCharType="separate"/>
      </w:r>
      <w:r>
        <w:t>122</w:t>
      </w:r>
      <w:r>
        <w:fldChar w:fldCharType="end"/>
      </w:r>
    </w:p>
    <w:p w14:paraId="1587CFFA" w14:textId="15CABDF2" w:rsidR="005A2D7C" w:rsidRDefault="005A2D7C">
      <w:pPr>
        <w:pStyle w:val="TOC4"/>
        <w:rPr>
          <w:rFonts w:asciiTheme="minorHAnsi" w:eastAsiaTheme="minorEastAsia" w:hAnsiTheme="minorHAnsi" w:cstheme="minorBidi"/>
          <w:sz w:val="22"/>
          <w:szCs w:val="22"/>
          <w:lang w:eastAsia="en-GB"/>
        </w:rPr>
      </w:pPr>
      <w:r>
        <w:t>6.2.12.0</w:t>
      </w:r>
      <w:r>
        <w:tab/>
        <w:t>Introduction</w:t>
      </w:r>
      <w:r>
        <w:tab/>
      </w:r>
      <w:r>
        <w:fldChar w:fldCharType="begin"/>
      </w:r>
      <w:r>
        <w:instrText xml:space="preserve"> PAGEREF _Toc57298401 \h </w:instrText>
      </w:r>
      <w:r>
        <w:fldChar w:fldCharType="separate"/>
      </w:r>
      <w:r>
        <w:t>122</w:t>
      </w:r>
      <w:r>
        <w:fldChar w:fldCharType="end"/>
      </w:r>
    </w:p>
    <w:p w14:paraId="16426C36" w14:textId="7D3D5412" w:rsidR="005A2D7C" w:rsidRDefault="005A2D7C">
      <w:pPr>
        <w:pStyle w:val="TOC4"/>
        <w:rPr>
          <w:rFonts w:asciiTheme="minorHAnsi" w:eastAsiaTheme="minorEastAsia" w:hAnsiTheme="minorHAnsi" w:cstheme="minorBidi"/>
          <w:sz w:val="22"/>
          <w:szCs w:val="22"/>
          <w:lang w:eastAsia="en-GB"/>
        </w:rPr>
      </w:pPr>
      <w:r>
        <w:t>6.2.12.1</w:t>
      </w:r>
      <w:r>
        <w:tab/>
        <w:t>API-TSI-CRE</w:t>
      </w:r>
      <w:r>
        <w:tab/>
      </w:r>
      <w:r>
        <w:fldChar w:fldCharType="begin"/>
      </w:r>
      <w:r>
        <w:instrText xml:space="preserve"> PAGEREF _Toc57298402 \h </w:instrText>
      </w:r>
      <w:r>
        <w:fldChar w:fldCharType="separate"/>
      </w:r>
      <w:r>
        <w:t>123</w:t>
      </w:r>
      <w:r>
        <w:fldChar w:fldCharType="end"/>
      </w:r>
    </w:p>
    <w:p w14:paraId="0D3E048C" w14:textId="465C9070" w:rsidR="005A2D7C" w:rsidRDefault="005A2D7C">
      <w:pPr>
        <w:pStyle w:val="TOC4"/>
        <w:rPr>
          <w:rFonts w:asciiTheme="minorHAnsi" w:eastAsiaTheme="minorEastAsia" w:hAnsiTheme="minorHAnsi" w:cstheme="minorBidi"/>
          <w:sz w:val="22"/>
          <w:szCs w:val="22"/>
          <w:lang w:eastAsia="en-GB"/>
        </w:rPr>
      </w:pPr>
      <w:r>
        <w:t>6.2.12.2</w:t>
      </w:r>
      <w:r>
        <w:tab/>
        <w:t>API-TSI-RET</w:t>
      </w:r>
      <w:r>
        <w:tab/>
      </w:r>
      <w:r>
        <w:fldChar w:fldCharType="begin"/>
      </w:r>
      <w:r>
        <w:instrText xml:space="preserve"> PAGEREF _Toc57298403 \h </w:instrText>
      </w:r>
      <w:r>
        <w:fldChar w:fldCharType="separate"/>
      </w:r>
      <w:r>
        <w:t>126</w:t>
      </w:r>
      <w:r>
        <w:fldChar w:fldCharType="end"/>
      </w:r>
    </w:p>
    <w:p w14:paraId="1F4139CA" w14:textId="4F74E2C4" w:rsidR="005A2D7C" w:rsidRDefault="005A2D7C">
      <w:pPr>
        <w:pStyle w:val="TOC4"/>
        <w:rPr>
          <w:rFonts w:asciiTheme="minorHAnsi" w:eastAsiaTheme="minorEastAsia" w:hAnsiTheme="minorHAnsi" w:cstheme="minorBidi"/>
          <w:sz w:val="22"/>
          <w:szCs w:val="22"/>
          <w:lang w:eastAsia="en-GB"/>
        </w:rPr>
      </w:pPr>
      <w:r>
        <w:t>6.2.12.3</w:t>
      </w:r>
      <w:r>
        <w:tab/>
        <w:t>API-TSI-UPD</w:t>
      </w:r>
      <w:r>
        <w:tab/>
      </w:r>
      <w:r>
        <w:fldChar w:fldCharType="begin"/>
      </w:r>
      <w:r>
        <w:instrText xml:space="preserve"> PAGEREF _Toc57298404 \h </w:instrText>
      </w:r>
      <w:r>
        <w:fldChar w:fldCharType="separate"/>
      </w:r>
      <w:r>
        <w:t>127</w:t>
      </w:r>
      <w:r>
        <w:fldChar w:fldCharType="end"/>
      </w:r>
    </w:p>
    <w:p w14:paraId="2452C670" w14:textId="4BAE5500" w:rsidR="005A2D7C" w:rsidRDefault="005A2D7C">
      <w:pPr>
        <w:pStyle w:val="TOC4"/>
        <w:rPr>
          <w:rFonts w:asciiTheme="minorHAnsi" w:eastAsiaTheme="minorEastAsia" w:hAnsiTheme="minorHAnsi" w:cstheme="minorBidi"/>
          <w:sz w:val="22"/>
          <w:szCs w:val="22"/>
          <w:lang w:eastAsia="en-GB"/>
        </w:rPr>
      </w:pPr>
      <w:r>
        <w:t>6.2.12.4</w:t>
      </w:r>
      <w:r>
        <w:tab/>
        <w:t>API-TSI-DEL</w:t>
      </w:r>
      <w:r>
        <w:tab/>
      </w:r>
      <w:r>
        <w:fldChar w:fldCharType="begin"/>
      </w:r>
      <w:r>
        <w:instrText xml:space="preserve"> PAGEREF _Toc57298405 \h </w:instrText>
      </w:r>
      <w:r>
        <w:fldChar w:fldCharType="separate"/>
      </w:r>
      <w:r>
        <w:t>128</w:t>
      </w:r>
      <w:r>
        <w:fldChar w:fldCharType="end"/>
      </w:r>
    </w:p>
    <w:p w14:paraId="1693782D" w14:textId="6E2C6135" w:rsidR="005A2D7C" w:rsidRDefault="005A2D7C">
      <w:pPr>
        <w:pStyle w:val="TOC3"/>
        <w:rPr>
          <w:rFonts w:asciiTheme="minorHAnsi" w:eastAsiaTheme="minorEastAsia" w:hAnsiTheme="minorHAnsi" w:cstheme="minorBidi"/>
          <w:sz w:val="22"/>
          <w:szCs w:val="22"/>
          <w:lang w:eastAsia="en-GB"/>
        </w:rPr>
      </w:pPr>
      <w:r w:rsidRPr="00592961">
        <w:rPr>
          <w:color w:val="000000"/>
        </w:rPr>
        <w:t>6.2.13</w:t>
      </w:r>
      <w:r w:rsidRPr="00592961">
        <w:rPr>
          <w:color w:val="000000"/>
        </w:rPr>
        <w:tab/>
        <w:t xml:space="preserve">Resource Type </w:t>
      </w:r>
      <w:r w:rsidRPr="00592961">
        <w:rPr>
          <w:i/>
          <w:color w:val="000000"/>
        </w:rPr>
        <w:t>accessControlPolicy</w:t>
      </w:r>
      <w:r>
        <w:tab/>
      </w:r>
      <w:r>
        <w:fldChar w:fldCharType="begin"/>
      </w:r>
      <w:r>
        <w:instrText xml:space="preserve"> PAGEREF _Toc57298406 \h </w:instrText>
      </w:r>
      <w:r>
        <w:fldChar w:fldCharType="separate"/>
      </w:r>
      <w:r>
        <w:t>129</w:t>
      </w:r>
      <w:r>
        <w:fldChar w:fldCharType="end"/>
      </w:r>
    </w:p>
    <w:p w14:paraId="327626BF" w14:textId="1B3931F7" w:rsidR="005A2D7C" w:rsidRDefault="005A2D7C">
      <w:pPr>
        <w:pStyle w:val="TOC4"/>
        <w:rPr>
          <w:rFonts w:asciiTheme="minorHAnsi" w:eastAsiaTheme="minorEastAsia" w:hAnsiTheme="minorHAnsi" w:cstheme="minorBidi"/>
          <w:sz w:val="22"/>
          <w:szCs w:val="22"/>
          <w:lang w:eastAsia="en-GB"/>
        </w:rPr>
      </w:pPr>
      <w:r>
        <w:t>6.2.13.0</w:t>
      </w:r>
      <w:r>
        <w:tab/>
        <w:t>Introduction</w:t>
      </w:r>
      <w:r>
        <w:tab/>
      </w:r>
      <w:r>
        <w:fldChar w:fldCharType="begin"/>
      </w:r>
      <w:r>
        <w:instrText xml:space="preserve"> PAGEREF _Toc57298407 \h </w:instrText>
      </w:r>
      <w:r>
        <w:fldChar w:fldCharType="separate"/>
      </w:r>
      <w:r>
        <w:t>129</w:t>
      </w:r>
      <w:r>
        <w:fldChar w:fldCharType="end"/>
      </w:r>
    </w:p>
    <w:p w14:paraId="79B94367" w14:textId="4E9DDAE5" w:rsidR="005A2D7C" w:rsidRDefault="005A2D7C">
      <w:pPr>
        <w:pStyle w:val="TOC4"/>
        <w:rPr>
          <w:rFonts w:asciiTheme="minorHAnsi" w:eastAsiaTheme="minorEastAsia" w:hAnsiTheme="minorHAnsi" w:cstheme="minorBidi"/>
          <w:sz w:val="22"/>
          <w:szCs w:val="22"/>
          <w:lang w:eastAsia="en-GB"/>
        </w:rPr>
      </w:pPr>
      <w:r>
        <w:t>6.2.13.1</w:t>
      </w:r>
      <w:r>
        <w:tab/>
        <w:t>API-ACP-CRE</w:t>
      </w:r>
      <w:r>
        <w:tab/>
      </w:r>
      <w:r>
        <w:fldChar w:fldCharType="begin"/>
      </w:r>
      <w:r>
        <w:instrText xml:space="preserve"> PAGEREF _Toc57298408 \h </w:instrText>
      </w:r>
      <w:r>
        <w:fldChar w:fldCharType="separate"/>
      </w:r>
      <w:r>
        <w:t>130</w:t>
      </w:r>
      <w:r>
        <w:fldChar w:fldCharType="end"/>
      </w:r>
    </w:p>
    <w:p w14:paraId="535BB456" w14:textId="7E204023" w:rsidR="005A2D7C" w:rsidRDefault="005A2D7C">
      <w:pPr>
        <w:pStyle w:val="TOC4"/>
        <w:rPr>
          <w:rFonts w:asciiTheme="minorHAnsi" w:eastAsiaTheme="minorEastAsia" w:hAnsiTheme="minorHAnsi" w:cstheme="minorBidi"/>
          <w:sz w:val="22"/>
          <w:szCs w:val="22"/>
          <w:lang w:eastAsia="en-GB"/>
        </w:rPr>
      </w:pPr>
      <w:r>
        <w:t>6.2.12.2</w:t>
      </w:r>
      <w:r>
        <w:tab/>
        <w:t>API-ACP-RET</w:t>
      </w:r>
      <w:r>
        <w:tab/>
      </w:r>
      <w:r>
        <w:fldChar w:fldCharType="begin"/>
      </w:r>
      <w:r>
        <w:instrText xml:space="preserve"> PAGEREF _Toc57298409 \h </w:instrText>
      </w:r>
      <w:r>
        <w:fldChar w:fldCharType="separate"/>
      </w:r>
      <w:r>
        <w:t>135</w:t>
      </w:r>
      <w:r>
        <w:fldChar w:fldCharType="end"/>
      </w:r>
    </w:p>
    <w:p w14:paraId="00223311" w14:textId="31963523" w:rsidR="005A2D7C" w:rsidRDefault="005A2D7C">
      <w:pPr>
        <w:pStyle w:val="TOC4"/>
        <w:rPr>
          <w:rFonts w:asciiTheme="minorHAnsi" w:eastAsiaTheme="minorEastAsia" w:hAnsiTheme="minorHAnsi" w:cstheme="minorBidi"/>
          <w:sz w:val="22"/>
          <w:szCs w:val="22"/>
          <w:lang w:eastAsia="en-GB"/>
        </w:rPr>
      </w:pPr>
      <w:r>
        <w:t>6.2.12.3</w:t>
      </w:r>
      <w:r>
        <w:tab/>
        <w:t>API-ACP-UPD</w:t>
      </w:r>
      <w:r>
        <w:tab/>
      </w:r>
      <w:r>
        <w:fldChar w:fldCharType="begin"/>
      </w:r>
      <w:r>
        <w:instrText xml:space="preserve"> PAGEREF _Toc57298410 \h </w:instrText>
      </w:r>
      <w:r>
        <w:fldChar w:fldCharType="separate"/>
      </w:r>
      <w:r>
        <w:t>137</w:t>
      </w:r>
      <w:r>
        <w:fldChar w:fldCharType="end"/>
      </w:r>
    </w:p>
    <w:p w14:paraId="3B0DD543" w14:textId="7DE53CB4" w:rsidR="005A2D7C" w:rsidRDefault="005A2D7C">
      <w:pPr>
        <w:pStyle w:val="TOC4"/>
        <w:rPr>
          <w:rFonts w:asciiTheme="minorHAnsi" w:eastAsiaTheme="minorEastAsia" w:hAnsiTheme="minorHAnsi" w:cstheme="minorBidi"/>
          <w:sz w:val="22"/>
          <w:szCs w:val="22"/>
          <w:lang w:eastAsia="en-GB"/>
        </w:rPr>
      </w:pPr>
      <w:r>
        <w:t>6.2.12.4</w:t>
      </w:r>
      <w:r>
        <w:tab/>
        <w:t>API-ACP-DEL</w:t>
      </w:r>
      <w:r>
        <w:tab/>
      </w:r>
      <w:r>
        <w:fldChar w:fldCharType="begin"/>
      </w:r>
      <w:r>
        <w:instrText xml:space="preserve"> PAGEREF _Toc57298411 \h </w:instrText>
      </w:r>
      <w:r>
        <w:fldChar w:fldCharType="separate"/>
      </w:r>
      <w:r>
        <w:t>140</w:t>
      </w:r>
      <w:r>
        <w:fldChar w:fldCharType="end"/>
      </w:r>
    </w:p>
    <w:p w14:paraId="1CBB4D20" w14:textId="4EF18CA4" w:rsidR="005A2D7C" w:rsidRDefault="005A2D7C">
      <w:pPr>
        <w:pStyle w:val="TOC3"/>
        <w:rPr>
          <w:rFonts w:asciiTheme="minorHAnsi" w:eastAsiaTheme="minorEastAsia" w:hAnsiTheme="minorHAnsi" w:cstheme="minorBidi"/>
          <w:sz w:val="22"/>
          <w:szCs w:val="22"/>
          <w:lang w:eastAsia="en-GB"/>
        </w:rPr>
      </w:pPr>
      <w:r w:rsidRPr="00592961">
        <w:rPr>
          <w:color w:val="000000"/>
        </w:rPr>
        <w:t>6.2.</w:t>
      </w:r>
      <w:r w:rsidRPr="00592961">
        <w:rPr>
          <w:color w:val="000000"/>
          <w:lang w:eastAsia="ko-KR"/>
        </w:rPr>
        <w:t>14</w:t>
      </w:r>
      <w:r w:rsidRPr="00592961">
        <w:rPr>
          <w:color w:val="000000"/>
        </w:rPr>
        <w:tab/>
        <w:t xml:space="preserve">Resource Type </w:t>
      </w:r>
      <w:r w:rsidRPr="00592961">
        <w:rPr>
          <w:i/>
          <w:color w:val="000000"/>
        </w:rPr>
        <w:t>flexContainer</w:t>
      </w:r>
      <w:r>
        <w:tab/>
      </w:r>
      <w:r>
        <w:fldChar w:fldCharType="begin"/>
      </w:r>
      <w:r>
        <w:instrText xml:space="preserve"> PAGEREF _Toc57298412 \h </w:instrText>
      </w:r>
      <w:r>
        <w:fldChar w:fldCharType="separate"/>
      </w:r>
      <w:r>
        <w:t>142</w:t>
      </w:r>
      <w:r>
        <w:fldChar w:fldCharType="end"/>
      </w:r>
    </w:p>
    <w:p w14:paraId="588A880F" w14:textId="14137DAC" w:rsidR="005A2D7C" w:rsidRDefault="005A2D7C">
      <w:pPr>
        <w:pStyle w:val="TOC4"/>
        <w:rPr>
          <w:rFonts w:asciiTheme="minorHAnsi" w:eastAsiaTheme="minorEastAsia" w:hAnsiTheme="minorHAnsi" w:cstheme="minorBidi"/>
          <w:sz w:val="22"/>
          <w:szCs w:val="22"/>
          <w:lang w:eastAsia="en-GB"/>
        </w:rPr>
      </w:pPr>
      <w:r>
        <w:t>6.2.14.0</w:t>
      </w:r>
      <w:r>
        <w:tab/>
        <w:t>Introduction</w:t>
      </w:r>
      <w:r>
        <w:tab/>
      </w:r>
      <w:r>
        <w:fldChar w:fldCharType="begin"/>
      </w:r>
      <w:r>
        <w:instrText xml:space="preserve"> PAGEREF _Toc57298413 \h </w:instrText>
      </w:r>
      <w:r>
        <w:fldChar w:fldCharType="separate"/>
      </w:r>
      <w:r>
        <w:t>142</w:t>
      </w:r>
      <w:r>
        <w:fldChar w:fldCharType="end"/>
      </w:r>
    </w:p>
    <w:p w14:paraId="55929392" w14:textId="62CAC0E3" w:rsidR="005A2D7C" w:rsidRDefault="005A2D7C">
      <w:pPr>
        <w:pStyle w:val="TOC4"/>
        <w:rPr>
          <w:rFonts w:asciiTheme="minorHAnsi" w:eastAsiaTheme="minorEastAsia" w:hAnsiTheme="minorHAnsi" w:cstheme="minorBidi"/>
          <w:sz w:val="22"/>
          <w:szCs w:val="22"/>
          <w:lang w:eastAsia="en-GB"/>
        </w:rPr>
      </w:pPr>
      <w:r>
        <w:t>6.2.14.1</w:t>
      </w:r>
      <w:r>
        <w:tab/>
        <w:t>API-FLX-CRE</w:t>
      </w:r>
      <w:r>
        <w:tab/>
      </w:r>
      <w:r>
        <w:fldChar w:fldCharType="begin"/>
      </w:r>
      <w:r>
        <w:instrText xml:space="preserve"> PAGEREF _Toc57298414 \h </w:instrText>
      </w:r>
      <w:r>
        <w:fldChar w:fldCharType="separate"/>
      </w:r>
      <w:r>
        <w:t>142</w:t>
      </w:r>
      <w:r>
        <w:fldChar w:fldCharType="end"/>
      </w:r>
    </w:p>
    <w:p w14:paraId="733425FF" w14:textId="571E775F" w:rsidR="005A2D7C" w:rsidRDefault="005A2D7C">
      <w:pPr>
        <w:pStyle w:val="TOC4"/>
        <w:rPr>
          <w:rFonts w:asciiTheme="minorHAnsi" w:eastAsiaTheme="minorEastAsia" w:hAnsiTheme="minorHAnsi" w:cstheme="minorBidi"/>
          <w:sz w:val="22"/>
          <w:szCs w:val="22"/>
          <w:lang w:eastAsia="en-GB"/>
        </w:rPr>
      </w:pPr>
      <w:r>
        <w:t>6.2.14.2</w:t>
      </w:r>
      <w:r>
        <w:tab/>
        <w:t>API-FLX-RET</w:t>
      </w:r>
      <w:r>
        <w:tab/>
      </w:r>
      <w:r>
        <w:fldChar w:fldCharType="begin"/>
      </w:r>
      <w:r>
        <w:instrText xml:space="preserve"> PAGEREF _Toc57298415 \h </w:instrText>
      </w:r>
      <w:r>
        <w:fldChar w:fldCharType="separate"/>
      </w:r>
      <w:r>
        <w:t>146</w:t>
      </w:r>
      <w:r>
        <w:fldChar w:fldCharType="end"/>
      </w:r>
    </w:p>
    <w:p w14:paraId="32A29F4C" w14:textId="3D2E91A5" w:rsidR="005A2D7C" w:rsidRDefault="005A2D7C">
      <w:pPr>
        <w:pStyle w:val="TOC4"/>
        <w:rPr>
          <w:rFonts w:asciiTheme="minorHAnsi" w:eastAsiaTheme="minorEastAsia" w:hAnsiTheme="minorHAnsi" w:cstheme="minorBidi"/>
          <w:sz w:val="22"/>
          <w:szCs w:val="22"/>
          <w:lang w:eastAsia="en-GB"/>
        </w:rPr>
      </w:pPr>
      <w:r>
        <w:t>6.2.14.3</w:t>
      </w:r>
      <w:r>
        <w:tab/>
        <w:t>API-FLX-UPD</w:t>
      </w:r>
      <w:r>
        <w:tab/>
      </w:r>
      <w:r>
        <w:fldChar w:fldCharType="begin"/>
      </w:r>
      <w:r>
        <w:instrText xml:space="preserve"> PAGEREF _Toc57298416 \h </w:instrText>
      </w:r>
      <w:r>
        <w:fldChar w:fldCharType="separate"/>
      </w:r>
      <w:r>
        <w:t>148</w:t>
      </w:r>
      <w:r>
        <w:fldChar w:fldCharType="end"/>
      </w:r>
    </w:p>
    <w:p w14:paraId="23C60399" w14:textId="40151C56" w:rsidR="005A2D7C" w:rsidRDefault="005A2D7C">
      <w:pPr>
        <w:pStyle w:val="TOC4"/>
        <w:rPr>
          <w:rFonts w:asciiTheme="minorHAnsi" w:eastAsiaTheme="minorEastAsia" w:hAnsiTheme="minorHAnsi" w:cstheme="minorBidi"/>
          <w:sz w:val="22"/>
          <w:szCs w:val="22"/>
          <w:lang w:eastAsia="en-GB"/>
        </w:rPr>
      </w:pPr>
      <w:r>
        <w:t>6.2.14.4</w:t>
      </w:r>
      <w:r>
        <w:tab/>
        <w:t>API-FLX-DEL</w:t>
      </w:r>
      <w:r>
        <w:tab/>
      </w:r>
      <w:r>
        <w:fldChar w:fldCharType="begin"/>
      </w:r>
      <w:r>
        <w:instrText xml:space="preserve"> PAGEREF _Toc57298417 \h </w:instrText>
      </w:r>
      <w:r>
        <w:fldChar w:fldCharType="separate"/>
      </w:r>
      <w:r>
        <w:t>150</w:t>
      </w:r>
      <w:r>
        <w:fldChar w:fldCharType="end"/>
      </w:r>
    </w:p>
    <w:p w14:paraId="7E84C804" w14:textId="1579966B" w:rsidR="005A2D7C" w:rsidRDefault="005A2D7C">
      <w:pPr>
        <w:pStyle w:val="TOC9"/>
        <w:rPr>
          <w:rFonts w:asciiTheme="minorHAnsi" w:eastAsiaTheme="minorEastAsia" w:hAnsiTheme="minorHAnsi" w:cstheme="minorBidi"/>
          <w:b w:val="0"/>
          <w:szCs w:val="22"/>
          <w:lang w:eastAsia="en-GB"/>
        </w:rPr>
      </w:pPr>
      <w:r>
        <w:t>Annex A: Example of notification</w:t>
      </w:r>
      <w:r>
        <w:tab/>
      </w:r>
      <w:r>
        <w:fldChar w:fldCharType="begin"/>
      </w:r>
      <w:r>
        <w:instrText xml:space="preserve"> PAGEREF _Toc57298418 \h </w:instrText>
      </w:r>
      <w:r>
        <w:fldChar w:fldCharType="separate"/>
      </w:r>
      <w:r>
        <w:t>152</w:t>
      </w:r>
      <w:r>
        <w:fldChar w:fldCharType="end"/>
      </w:r>
    </w:p>
    <w:p w14:paraId="46FA2D93" w14:textId="57AEF017" w:rsidR="005A2D7C" w:rsidRPr="005A2D7C" w:rsidRDefault="005A2D7C">
      <w:pPr>
        <w:pStyle w:val="TOC1"/>
        <w:rPr>
          <w:rFonts w:asciiTheme="minorHAnsi" w:eastAsiaTheme="minorEastAsia" w:hAnsiTheme="minorHAnsi" w:cstheme="minorBidi"/>
          <w:szCs w:val="22"/>
          <w:lang w:val="fr-FR" w:eastAsia="en-GB"/>
        </w:rPr>
      </w:pPr>
      <w:r w:rsidRPr="005A2D7C">
        <w:rPr>
          <w:lang w:val="fr-FR"/>
        </w:rPr>
        <w:t>A.1</w:t>
      </w:r>
      <w:r w:rsidRPr="005A2D7C">
        <w:rPr>
          <w:lang w:val="fr-FR"/>
        </w:rPr>
        <w:tab/>
        <w:t>Notification API</w:t>
      </w:r>
      <w:r w:rsidRPr="005A2D7C">
        <w:rPr>
          <w:lang w:val="fr-FR"/>
        </w:rPr>
        <w:tab/>
      </w:r>
      <w:r>
        <w:fldChar w:fldCharType="begin"/>
      </w:r>
      <w:r w:rsidRPr="005A2D7C">
        <w:rPr>
          <w:lang w:val="fr-FR"/>
        </w:rPr>
        <w:instrText xml:space="preserve"> PAGEREF _Toc57298419 \h </w:instrText>
      </w:r>
      <w:r>
        <w:fldChar w:fldCharType="separate"/>
      </w:r>
      <w:r w:rsidRPr="005A2D7C">
        <w:rPr>
          <w:lang w:val="fr-FR"/>
        </w:rPr>
        <w:t>152</w:t>
      </w:r>
      <w:r>
        <w:fldChar w:fldCharType="end"/>
      </w:r>
    </w:p>
    <w:p w14:paraId="06B33E71" w14:textId="7B3D7453" w:rsidR="005A2D7C" w:rsidRPr="005A2D7C" w:rsidRDefault="005A2D7C">
      <w:pPr>
        <w:pStyle w:val="TOC2"/>
        <w:rPr>
          <w:rFonts w:asciiTheme="minorHAnsi" w:eastAsiaTheme="minorEastAsia" w:hAnsiTheme="minorHAnsi" w:cstheme="minorBidi"/>
          <w:sz w:val="22"/>
          <w:szCs w:val="22"/>
          <w:lang w:val="fr-FR" w:eastAsia="en-GB"/>
        </w:rPr>
      </w:pPr>
      <w:r w:rsidRPr="005A2D7C">
        <w:rPr>
          <w:lang w:val="fr-FR"/>
        </w:rPr>
        <w:t>A.1.0</w:t>
      </w:r>
      <w:r w:rsidRPr="005A2D7C">
        <w:rPr>
          <w:lang w:val="fr-FR"/>
        </w:rPr>
        <w:tab/>
        <w:t>Introduction</w:t>
      </w:r>
      <w:r w:rsidRPr="005A2D7C">
        <w:rPr>
          <w:lang w:val="fr-FR"/>
        </w:rPr>
        <w:tab/>
      </w:r>
      <w:r>
        <w:fldChar w:fldCharType="begin"/>
      </w:r>
      <w:r w:rsidRPr="005A2D7C">
        <w:rPr>
          <w:lang w:val="fr-FR"/>
        </w:rPr>
        <w:instrText xml:space="preserve"> PAGEREF _Toc57298420 \h </w:instrText>
      </w:r>
      <w:r>
        <w:fldChar w:fldCharType="separate"/>
      </w:r>
      <w:r w:rsidRPr="005A2D7C">
        <w:rPr>
          <w:lang w:val="fr-FR"/>
        </w:rPr>
        <w:t>152</w:t>
      </w:r>
      <w:r>
        <w:fldChar w:fldCharType="end"/>
      </w:r>
    </w:p>
    <w:p w14:paraId="256F26F4" w14:textId="51EAE679" w:rsidR="005A2D7C" w:rsidRPr="005A2D7C" w:rsidRDefault="005A2D7C">
      <w:pPr>
        <w:pStyle w:val="TOC2"/>
        <w:rPr>
          <w:rFonts w:asciiTheme="minorHAnsi" w:eastAsiaTheme="minorEastAsia" w:hAnsiTheme="minorHAnsi" w:cstheme="minorBidi"/>
          <w:sz w:val="22"/>
          <w:szCs w:val="22"/>
          <w:lang w:val="fr-FR" w:eastAsia="en-GB"/>
        </w:rPr>
      </w:pPr>
      <w:r w:rsidRPr="005A2D7C">
        <w:rPr>
          <w:lang w:val="fr-FR"/>
        </w:rPr>
        <w:t>A.1.1</w:t>
      </w:r>
      <w:r w:rsidRPr="005A2D7C">
        <w:rPr>
          <w:lang w:val="fr-FR"/>
        </w:rPr>
        <w:tab/>
        <w:t>API-NOTI-NET1</w:t>
      </w:r>
      <w:r w:rsidRPr="005A2D7C">
        <w:rPr>
          <w:lang w:val="fr-FR"/>
        </w:rPr>
        <w:tab/>
      </w:r>
      <w:r>
        <w:fldChar w:fldCharType="begin"/>
      </w:r>
      <w:r w:rsidRPr="005A2D7C">
        <w:rPr>
          <w:lang w:val="fr-FR"/>
        </w:rPr>
        <w:instrText xml:space="preserve"> PAGEREF _Toc57298421 \h </w:instrText>
      </w:r>
      <w:r>
        <w:fldChar w:fldCharType="separate"/>
      </w:r>
      <w:r w:rsidRPr="005A2D7C">
        <w:rPr>
          <w:lang w:val="fr-FR"/>
        </w:rPr>
        <w:t>153</w:t>
      </w:r>
      <w:r>
        <w:fldChar w:fldCharType="end"/>
      </w:r>
    </w:p>
    <w:p w14:paraId="3436376F" w14:textId="4FD320F3" w:rsidR="005A2D7C" w:rsidRPr="005A2D7C" w:rsidRDefault="005A2D7C">
      <w:pPr>
        <w:pStyle w:val="TOC2"/>
        <w:rPr>
          <w:rFonts w:asciiTheme="minorHAnsi" w:eastAsiaTheme="minorEastAsia" w:hAnsiTheme="minorHAnsi" w:cstheme="minorBidi"/>
          <w:sz w:val="22"/>
          <w:szCs w:val="22"/>
          <w:lang w:val="fr-FR" w:eastAsia="en-GB"/>
        </w:rPr>
      </w:pPr>
      <w:r w:rsidRPr="005A2D7C">
        <w:rPr>
          <w:lang w:val="fr-FR"/>
        </w:rPr>
        <w:t>A.1.2</w:t>
      </w:r>
      <w:r w:rsidRPr="005A2D7C">
        <w:rPr>
          <w:lang w:val="fr-FR"/>
        </w:rPr>
        <w:tab/>
        <w:t>API-NOTI-NET2</w:t>
      </w:r>
      <w:r w:rsidRPr="005A2D7C">
        <w:rPr>
          <w:lang w:val="fr-FR"/>
        </w:rPr>
        <w:tab/>
      </w:r>
      <w:r>
        <w:fldChar w:fldCharType="begin"/>
      </w:r>
      <w:r w:rsidRPr="005A2D7C">
        <w:rPr>
          <w:lang w:val="fr-FR"/>
        </w:rPr>
        <w:instrText xml:space="preserve"> PAGEREF _Toc57298422 \h </w:instrText>
      </w:r>
      <w:r>
        <w:fldChar w:fldCharType="separate"/>
      </w:r>
      <w:r w:rsidRPr="005A2D7C">
        <w:rPr>
          <w:lang w:val="fr-FR"/>
        </w:rPr>
        <w:t>158</w:t>
      </w:r>
      <w:r>
        <w:fldChar w:fldCharType="end"/>
      </w:r>
    </w:p>
    <w:p w14:paraId="1EF95A2B" w14:textId="4BA73BD5" w:rsidR="005A2D7C" w:rsidRPr="005A2D7C" w:rsidRDefault="005A2D7C">
      <w:pPr>
        <w:pStyle w:val="TOC2"/>
        <w:rPr>
          <w:rFonts w:asciiTheme="minorHAnsi" w:eastAsiaTheme="minorEastAsia" w:hAnsiTheme="minorHAnsi" w:cstheme="minorBidi"/>
          <w:sz w:val="22"/>
          <w:szCs w:val="22"/>
          <w:lang w:val="fr-FR" w:eastAsia="en-GB"/>
        </w:rPr>
      </w:pPr>
      <w:r w:rsidRPr="005A2D7C">
        <w:rPr>
          <w:lang w:val="fr-FR"/>
        </w:rPr>
        <w:t>A.1.3</w:t>
      </w:r>
      <w:r w:rsidRPr="005A2D7C">
        <w:rPr>
          <w:lang w:val="fr-FR"/>
        </w:rPr>
        <w:tab/>
        <w:t>API-NOTI-NET3</w:t>
      </w:r>
      <w:r w:rsidRPr="005A2D7C">
        <w:rPr>
          <w:lang w:val="fr-FR"/>
        </w:rPr>
        <w:tab/>
      </w:r>
      <w:r>
        <w:fldChar w:fldCharType="begin"/>
      </w:r>
      <w:r w:rsidRPr="005A2D7C">
        <w:rPr>
          <w:lang w:val="fr-FR"/>
        </w:rPr>
        <w:instrText xml:space="preserve"> PAGEREF _Toc57298423 \h </w:instrText>
      </w:r>
      <w:r>
        <w:fldChar w:fldCharType="separate"/>
      </w:r>
      <w:r w:rsidRPr="005A2D7C">
        <w:rPr>
          <w:lang w:val="fr-FR"/>
        </w:rPr>
        <w:t>163</w:t>
      </w:r>
      <w:r>
        <w:fldChar w:fldCharType="end"/>
      </w:r>
    </w:p>
    <w:p w14:paraId="5F04E9FA" w14:textId="45A5B2D3" w:rsidR="005A2D7C" w:rsidRPr="005A2D7C" w:rsidRDefault="005A2D7C">
      <w:pPr>
        <w:pStyle w:val="TOC2"/>
        <w:rPr>
          <w:rFonts w:asciiTheme="minorHAnsi" w:eastAsiaTheme="minorEastAsia" w:hAnsiTheme="minorHAnsi" w:cstheme="minorBidi"/>
          <w:sz w:val="22"/>
          <w:szCs w:val="22"/>
          <w:lang w:val="fr-FR" w:eastAsia="en-GB"/>
        </w:rPr>
      </w:pPr>
      <w:r w:rsidRPr="005A2D7C">
        <w:rPr>
          <w:lang w:val="fr-FR"/>
        </w:rPr>
        <w:t>A.1.4</w:t>
      </w:r>
      <w:r w:rsidRPr="005A2D7C">
        <w:rPr>
          <w:lang w:val="fr-FR"/>
        </w:rPr>
        <w:tab/>
        <w:t>API-NOTI-NET4</w:t>
      </w:r>
      <w:r w:rsidRPr="005A2D7C">
        <w:rPr>
          <w:lang w:val="fr-FR"/>
        </w:rPr>
        <w:tab/>
      </w:r>
      <w:r>
        <w:fldChar w:fldCharType="begin"/>
      </w:r>
      <w:r w:rsidRPr="005A2D7C">
        <w:rPr>
          <w:lang w:val="fr-FR"/>
        </w:rPr>
        <w:instrText xml:space="preserve"> PAGEREF _Toc57298424 \h </w:instrText>
      </w:r>
      <w:r>
        <w:fldChar w:fldCharType="separate"/>
      </w:r>
      <w:r w:rsidRPr="005A2D7C">
        <w:rPr>
          <w:lang w:val="fr-FR"/>
        </w:rPr>
        <w:t>167</w:t>
      </w:r>
      <w:r>
        <w:fldChar w:fldCharType="end"/>
      </w:r>
    </w:p>
    <w:p w14:paraId="5A910B2A" w14:textId="718724E4" w:rsidR="005A2D7C" w:rsidRPr="005A2D7C" w:rsidRDefault="005A2D7C">
      <w:pPr>
        <w:pStyle w:val="TOC9"/>
        <w:rPr>
          <w:rFonts w:asciiTheme="minorHAnsi" w:eastAsiaTheme="minorEastAsia" w:hAnsiTheme="minorHAnsi" w:cstheme="minorBidi"/>
          <w:b w:val="0"/>
          <w:szCs w:val="22"/>
          <w:lang w:val="fr-FR" w:eastAsia="en-GB"/>
        </w:rPr>
      </w:pPr>
      <w:r w:rsidRPr="005A2D7C">
        <w:rPr>
          <w:lang w:val="fr-FR"/>
        </w:rPr>
        <w:t>Annex B: Bibliography</w:t>
      </w:r>
      <w:r w:rsidRPr="005A2D7C">
        <w:rPr>
          <w:lang w:val="fr-FR"/>
        </w:rPr>
        <w:tab/>
      </w:r>
      <w:r>
        <w:fldChar w:fldCharType="begin"/>
      </w:r>
      <w:r w:rsidRPr="005A2D7C">
        <w:rPr>
          <w:lang w:val="fr-FR"/>
        </w:rPr>
        <w:instrText xml:space="preserve"> PAGEREF _Toc57298425 \h </w:instrText>
      </w:r>
      <w:r>
        <w:fldChar w:fldCharType="separate"/>
      </w:r>
      <w:r w:rsidRPr="005A2D7C">
        <w:rPr>
          <w:lang w:val="fr-FR"/>
        </w:rPr>
        <w:t>172</w:t>
      </w:r>
      <w:r>
        <w:fldChar w:fldCharType="end"/>
      </w:r>
    </w:p>
    <w:p w14:paraId="096620F4" w14:textId="148014E0" w:rsidR="005A2D7C" w:rsidRDefault="005A2D7C">
      <w:pPr>
        <w:pStyle w:val="TOC1"/>
        <w:rPr>
          <w:rFonts w:asciiTheme="minorHAnsi" w:eastAsiaTheme="minorEastAsia" w:hAnsiTheme="minorHAnsi" w:cstheme="minorBidi"/>
          <w:szCs w:val="22"/>
          <w:lang w:eastAsia="en-GB"/>
        </w:rPr>
      </w:pPr>
      <w:r>
        <w:t>History</w:t>
      </w:r>
      <w:r>
        <w:tab/>
      </w:r>
      <w:r>
        <w:fldChar w:fldCharType="begin"/>
      </w:r>
      <w:r>
        <w:instrText xml:space="preserve"> PAGEREF _Toc57298426 \h </w:instrText>
      </w:r>
      <w:r>
        <w:fldChar w:fldCharType="separate"/>
      </w:r>
      <w:r>
        <w:t>173</w:t>
      </w:r>
      <w:r>
        <w:fldChar w:fldCharType="end"/>
      </w:r>
    </w:p>
    <w:p w14:paraId="60528F04" w14:textId="2E0AEA30" w:rsidR="00BB6418" w:rsidRPr="009743EA" w:rsidRDefault="0063535F">
      <w:r>
        <w:lastRenderedPageBreak/>
        <w:fldChar w:fldCharType="end"/>
      </w:r>
    </w:p>
    <w:p w14:paraId="5A458576" w14:textId="77777777" w:rsidR="00BB6418" w:rsidRPr="009743EA" w:rsidRDefault="00BB6418" w:rsidP="00C40550">
      <w:pPr>
        <w:pStyle w:val="Heading1"/>
      </w:pPr>
      <w:r w:rsidRPr="009743EA">
        <w:rPr>
          <w:szCs w:val="36"/>
        </w:rPr>
        <w:br w:type="page"/>
      </w:r>
      <w:bookmarkStart w:id="8" w:name="_Toc49420687"/>
      <w:bookmarkStart w:id="9" w:name="_Toc49507498"/>
      <w:bookmarkStart w:id="10" w:name="_Toc49507610"/>
      <w:bookmarkStart w:id="11" w:name="_Toc300919384"/>
      <w:bookmarkStart w:id="12" w:name="_Toc532286317"/>
      <w:bookmarkStart w:id="13" w:name="_Toc532286453"/>
      <w:bookmarkStart w:id="14" w:name="_Toc46154356"/>
      <w:bookmarkStart w:id="15" w:name="_Toc57298314"/>
      <w:r w:rsidRPr="009743EA">
        <w:lastRenderedPageBreak/>
        <w:t>1</w:t>
      </w:r>
      <w:r w:rsidRPr="009743EA">
        <w:tab/>
        <w:t>Scope</w:t>
      </w:r>
      <w:bookmarkEnd w:id="8"/>
      <w:bookmarkEnd w:id="9"/>
      <w:bookmarkEnd w:id="10"/>
      <w:bookmarkEnd w:id="11"/>
      <w:bookmarkEnd w:id="12"/>
      <w:bookmarkEnd w:id="13"/>
      <w:bookmarkEnd w:id="14"/>
      <w:bookmarkEnd w:id="15"/>
    </w:p>
    <w:p w14:paraId="381DE71F" w14:textId="7C168A31" w:rsidR="00B46A7D" w:rsidRPr="009743EA" w:rsidRDefault="00787554" w:rsidP="000B10F5">
      <w:r w:rsidRPr="009743EA">
        <w:t>The present documen</w:t>
      </w:r>
      <w:r w:rsidR="00B46A7D" w:rsidRPr="009743EA">
        <w:t xml:space="preserve">t is a collection of the CRUDN messages used for managing some of the main resources defined in </w:t>
      </w:r>
      <w:r w:rsidR="00715670">
        <w:t xml:space="preserve">oneM2M </w:t>
      </w:r>
      <w:r w:rsidR="00B46A7D" w:rsidRPr="009743EA">
        <w:t>TS-0001</w:t>
      </w:r>
      <w:r w:rsidR="00715670">
        <w:t xml:space="preserve"> [</w:t>
      </w:r>
      <w:r w:rsidR="00715670">
        <w:fldChar w:fldCharType="begin"/>
      </w:r>
      <w:r w:rsidR="00715670">
        <w:instrText xml:space="preserve">REF REF_ONEM2MTS_0001 \h </w:instrText>
      </w:r>
      <w:r w:rsidR="00715670">
        <w:fldChar w:fldCharType="separate"/>
      </w:r>
      <w:r w:rsidR="00715670">
        <w:t>i.</w:t>
      </w:r>
      <w:r w:rsidR="00715670">
        <w:rPr>
          <w:noProof/>
        </w:rPr>
        <w:t>2</w:t>
      </w:r>
      <w:r w:rsidR="00715670">
        <w:fldChar w:fldCharType="end"/>
      </w:r>
      <w:r w:rsidR="00715670">
        <w:t>]</w:t>
      </w:r>
      <w:r w:rsidR="00B46A7D" w:rsidRPr="009743EA">
        <w:t xml:space="preserve">. It </w:t>
      </w:r>
      <w:r w:rsidR="00F16D07" w:rsidRPr="009743EA">
        <w:t xml:space="preserve">also </w:t>
      </w:r>
      <w:r w:rsidR="00B46A7D" w:rsidRPr="009743EA">
        <w:t>provid</w:t>
      </w:r>
      <w:r w:rsidR="00F16D07" w:rsidRPr="009743EA">
        <w:t>es</w:t>
      </w:r>
      <w:r w:rsidR="00B46A7D" w:rsidRPr="009743EA">
        <w:t xml:space="preserve"> the description and associated flow in basic examples. It aims to use this list as a common sets of APIs to help developers to write applications that can run across different platforms and specific implementations.</w:t>
      </w:r>
    </w:p>
    <w:p w14:paraId="6E384F46" w14:textId="77777777" w:rsidR="00B46A7D" w:rsidRPr="004A2BF0" w:rsidRDefault="00B46A7D" w:rsidP="005A2D7C">
      <w:r w:rsidRPr="004A2BF0">
        <w:t>When an application developer would need to build software code for managing a specific resource, he could have an immediate access to the list of CRUDN message with description and its associated examples of requests to send and its expected responses. The REST API examples are sorted by resource type and CRUDN operations, which allows a quick and easy access to the information.</w:t>
      </w:r>
    </w:p>
    <w:p w14:paraId="0146276C" w14:textId="77777777" w:rsidR="000B10F5" w:rsidRPr="009743EA" w:rsidRDefault="000B10F5" w:rsidP="000B10F5">
      <w:pPr>
        <w:pStyle w:val="Heading1"/>
      </w:pPr>
      <w:bookmarkStart w:id="16" w:name="_Toc5186360"/>
      <w:bookmarkStart w:id="17" w:name="_Toc5189790"/>
      <w:bookmarkStart w:id="18" w:name="_Toc5960609"/>
      <w:bookmarkStart w:id="19" w:name="_Toc5960650"/>
      <w:bookmarkStart w:id="20" w:name="_Toc49507499"/>
      <w:bookmarkStart w:id="21" w:name="_Toc49507611"/>
      <w:bookmarkStart w:id="22" w:name="_Toc300919385"/>
      <w:bookmarkStart w:id="23" w:name="_Toc532286318"/>
      <w:bookmarkStart w:id="24" w:name="_Toc532286454"/>
      <w:bookmarkStart w:id="25" w:name="_Toc46154357"/>
      <w:bookmarkStart w:id="26" w:name="_Toc57298315"/>
      <w:r w:rsidRPr="009743EA">
        <w:t>2</w:t>
      </w:r>
      <w:r w:rsidRPr="009743EA">
        <w:tab/>
        <w:t>References</w:t>
      </w:r>
      <w:bookmarkEnd w:id="16"/>
      <w:bookmarkEnd w:id="17"/>
      <w:bookmarkEnd w:id="18"/>
      <w:bookmarkEnd w:id="19"/>
      <w:bookmarkEnd w:id="20"/>
      <w:bookmarkEnd w:id="21"/>
      <w:bookmarkEnd w:id="22"/>
      <w:bookmarkEnd w:id="23"/>
      <w:bookmarkEnd w:id="24"/>
      <w:bookmarkEnd w:id="25"/>
      <w:bookmarkEnd w:id="26"/>
    </w:p>
    <w:p w14:paraId="7B62F86D" w14:textId="77777777" w:rsidR="000B10F5" w:rsidRPr="009743EA" w:rsidRDefault="000B10F5" w:rsidP="000B10F5">
      <w:pPr>
        <w:pStyle w:val="Heading2"/>
      </w:pPr>
      <w:bookmarkStart w:id="27" w:name="_Toc5186361"/>
      <w:bookmarkStart w:id="28" w:name="_Toc5189791"/>
      <w:bookmarkStart w:id="29" w:name="_Toc5960610"/>
      <w:bookmarkStart w:id="30" w:name="_Toc5960651"/>
      <w:bookmarkStart w:id="31" w:name="_Toc49507500"/>
      <w:bookmarkStart w:id="32" w:name="_Toc49507612"/>
      <w:bookmarkStart w:id="33" w:name="_Toc57298316"/>
      <w:r w:rsidRPr="009743EA">
        <w:t>2.1</w:t>
      </w:r>
      <w:r w:rsidRPr="009743EA">
        <w:tab/>
        <w:t>Normative references</w:t>
      </w:r>
      <w:bookmarkEnd w:id="27"/>
      <w:bookmarkEnd w:id="28"/>
      <w:bookmarkEnd w:id="29"/>
      <w:bookmarkEnd w:id="30"/>
      <w:bookmarkEnd w:id="31"/>
      <w:bookmarkEnd w:id="32"/>
      <w:bookmarkEnd w:id="33"/>
    </w:p>
    <w:p w14:paraId="1EE17585" w14:textId="77777777" w:rsidR="000B10F5" w:rsidRPr="009743EA" w:rsidRDefault="000B10F5" w:rsidP="000B10F5">
      <w:r w:rsidRPr="009743EA">
        <w:t>Normative references are not applicable in the present document.</w:t>
      </w:r>
    </w:p>
    <w:p w14:paraId="4A66415D" w14:textId="77777777" w:rsidR="000B10F5" w:rsidRPr="009743EA" w:rsidRDefault="000B10F5" w:rsidP="000B10F5">
      <w:pPr>
        <w:pStyle w:val="Heading2"/>
        <w:keepNext w:val="0"/>
      </w:pPr>
      <w:bookmarkStart w:id="34" w:name="_Toc5186362"/>
      <w:bookmarkStart w:id="35" w:name="_Toc5189792"/>
      <w:bookmarkStart w:id="36" w:name="_Toc5960611"/>
      <w:bookmarkStart w:id="37" w:name="_Toc5960652"/>
      <w:bookmarkStart w:id="38" w:name="_Toc49507501"/>
      <w:bookmarkStart w:id="39" w:name="_Toc49507613"/>
      <w:bookmarkStart w:id="40" w:name="_Toc57298317"/>
      <w:r w:rsidRPr="009743EA">
        <w:t>2.2</w:t>
      </w:r>
      <w:r w:rsidRPr="009743EA">
        <w:tab/>
        <w:t>Informative references</w:t>
      </w:r>
      <w:bookmarkEnd w:id="34"/>
      <w:bookmarkEnd w:id="35"/>
      <w:bookmarkEnd w:id="36"/>
      <w:bookmarkEnd w:id="37"/>
      <w:bookmarkEnd w:id="38"/>
      <w:bookmarkEnd w:id="39"/>
      <w:bookmarkEnd w:id="40"/>
    </w:p>
    <w:p w14:paraId="4FE662A7" w14:textId="77777777" w:rsidR="000B10F5" w:rsidRPr="009743EA" w:rsidRDefault="000B10F5" w:rsidP="000B10F5">
      <w:r w:rsidRPr="009743EA">
        <w:t>References are either specific (identified by date of publication and/or edition number or version number) or non</w:t>
      </w:r>
      <w:r w:rsidRPr="009743EA">
        <w:noBreakHyphen/>
        <w:t>specific. For specific references, only the cited version applies. For non-specific references, the latest version of the referenced document (including any amendments) applies.</w:t>
      </w:r>
    </w:p>
    <w:p w14:paraId="546380A6" w14:textId="77777777" w:rsidR="000B10F5" w:rsidRPr="009743EA" w:rsidRDefault="000B10F5" w:rsidP="000B10F5">
      <w:pPr>
        <w:rPr>
          <w:lang w:eastAsia="en-GB"/>
        </w:rPr>
      </w:pPr>
      <w:r w:rsidRPr="009743EA">
        <w:rPr>
          <w:lang w:eastAsia="en-GB"/>
        </w:rPr>
        <w:t xml:space="preserve">The following referenced documents are </w:t>
      </w:r>
      <w:r w:rsidRPr="009743EA">
        <w:t>not necessary for the application of the present document but they assist the user with regard to a particular subject area</w:t>
      </w:r>
      <w:r w:rsidRPr="009743EA">
        <w:rPr>
          <w:lang w:eastAsia="en-GB"/>
        </w:rPr>
        <w:t>.</w:t>
      </w:r>
    </w:p>
    <w:p w14:paraId="084B544C" w14:textId="77777777" w:rsidR="000B10F5" w:rsidRPr="009743EA" w:rsidRDefault="00715670" w:rsidP="00715670">
      <w:pPr>
        <w:pStyle w:val="EX"/>
      </w:pPr>
      <w:r>
        <w:t>[</w:t>
      </w:r>
      <w:bookmarkStart w:id="41" w:name="REF_ONEM2MDRAFTINGRULES"/>
      <w:r>
        <w:t>i.</w:t>
      </w:r>
      <w:r>
        <w:fldChar w:fldCharType="begin"/>
      </w:r>
      <w:r>
        <w:instrText>SEQ REFI</w:instrText>
      </w:r>
      <w:r>
        <w:fldChar w:fldCharType="separate"/>
      </w:r>
      <w:r>
        <w:rPr>
          <w:noProof/>
        </w:rPr>
        <w:t>1</w:t>
      </w:r>
      <w:r>
        <w:fldChar w:fldCharType="end"/>
      </w:r>
      <w:bookmarkEnd w:id="41"/>
      <w:r>
        <w:t>]</w:t>
      </w:r>
      <w:r>
        <w:tab/>
      </w:r>
      <w:r w:rsidRPr="00FA4350">
        <w:t>oneM2M Drafting Rules.</w:t>
      </w:r>
    </w:p>
    <w:p w14:paraId="4CEDA1FA" w14:textId="77777777" w:rsidR="005E1047" w:rsidRPr="009743EA" w:rsidRDefault="000B10F5" w:rsidP="000B10F5">
      <w:pPr>
        <w:pStyle w:val="NO"/>
      </w:pPr>
      <w:r w:rsidRPr="009743EA">
        <w:t>NOTE:</w:t>
      </w:r>
      <w:r w:rsidRPr="009743EA">
        <w:tab/>
        <w:t xml:space="preserve">Available at </w:t>
      </w:r>
      <w:hyperlink r:id="rId9" w:history="1">
        <w:r w:rsidRPr="00FA4350">
          <w:rPr>
            <w:rStyle w:val="Hyperlink"/>
          </w:rPr>
          <w:t>http://www.onem2m.org/images/files/oneM2M-Drafting-Rules.pdf</w:t>
        </w:r>
      </w:hyperlink>
      <w:r w:rsidRPr="009743EA">
        <w:t>.</w:t>
      </w:r>
    </w:p>
    <w:p w14:paraId="536BE0C4" w14:textId="04F00610" w:rsidR="006D5F3D" w:rsidRPr="009743EA" w:rsidRDefault="00715670" w:rsidP="005A2D7C">
      <w:pPr>
        <w:pStyle w:val="EX"/>
      </w:pPr>
      <w:r>
        <w:t>[</w:t>
      </w:r>
      <w:bookmarkStart w:id="42" w:name="REF_ONEM2MTS_0001"/>
      <w:r>
        <w:t>i.</w:t>
      </w:r>
      <w:r>
        <w:fldChar w:fldCharType="begin"/>
      </w:r>
      <w:r>
        <w:instrText>SEQ REFI</w:instrText>
      </w:r>
      <w:r>
        <w:fldChar w:fldCharType="separate"/>
      </w:r>
      <w:r>
        <w:rPr>
          <w:noProof/>
        </w:rPr>
        <w:t>2</w:t>
      </w:r>
      <w:r>
        <w:fldChar w:fldCharType="end"/>
      </w:r>
      <w:bookmarkEnd w:id="42"/>
      <w:r>
        <w:t>]</w:t>
      </w:r>
      <w:r>
        <w:tab/>
      </w:r>
      <w:r w:rsidRPr="00FA4350">
        <w:t>oneM2M TS-0001</w:t>
      </w:r>
      <w:r>
        <w:t>: "Functional Architecture".</w:t>
      </w:r>
    </w:p>
    <w:p w14:paraId="6C9A9D16" w14:textId="1ED26CCE" w:rsidR="006D5F3D" w:rsidRPr="009743EA" w:rsidRDefault="00715670" w:rsidP="005A2D7C">
      <w:pPr>
        <w:pStyle w:val="EX"/>
      </w:pPr>
      <w:r>
        <w:t>[</w:t>
      </w:r>
      <w:bookmarkStart w:id="43" w:name="REF_ONEM2MTS_0004"/>
      <w:r>
        <w:t>i.</w:t>
      </w:r>
      <w:r>
        <w:fldChar w:fldCharType="begin"/>
      </w:r>
      <w:r>
        <w:instrText>SEQ REFI</w:instrText>
      </w:r>
      <w:r>
        <w:fldChar w:fldCharType="separate"/>
      </w:r>
      <w:r>
        <w:rPr>
          <w:noProof/>
        </w:rPr>
        <w:t>3</w:t>
      </w:r>
      <w:r>
        <w:fldChar w:fldCharType="end"/>
      </w:r>
      <w:bookmarkEnd w:id="43"/>
      <w:r>
        <w:t>]</w:t>
      </w:r>
      <w:r>
        <w:tab/>
      </w:r>
      <w:r w:rsidRPr="00FA4350">
        <w:t>oneM2M TS-0004</w:t>
      </w:r>
      <w:r>
        <w:t>: "Service Layer Core protocol Specification".</w:t>
      </w:r>
    </w:p>
    <w:p w14:paraId="028945B0" w14:textId="77777777" w:rsidR="00BB6418" w:rsidRPr="009743EA" w:rsidRDefault="00BB6418" w:rsidP="003E0D35">
      <w:pPr>
        <w:pStyle w:val="Heading1"/>
        <w:keepNext w:val="0"/>
      </w:pPr>
      <w:bookmarkStart w:id="44" w:name="_Toc49420691"/>
      <w:bookmarkStart w:id="45" w:name="_Toc49507502"/>
      <w:bookmarkStart w:id="46" w:name="_Toc49507614"/>
      <w:bookmarkStart w:id="47" w:name="_Toc57298318"/>
      <w:r w:rsidRPr="009743EA">
        <w:t>3</w:t>
      </w:r>
      <w:r w:rsidRPr="009743EA">
        <w:tab/>
      </w:r>
      <w:r w:rsidR="000B10F5" w:rsidRPr="009743EA">
        <w:t>Definition of terms, symbols and a</w:t>
      </w:r>
      <w:r w:rsidRPr="009743EA">
        <w:t>bbreviations</w:t>
      </w:r>
      <w:bookmarkEnd w:id="44"/>
      <w:bookmarkEnd w:id="45"/>
      <w:bookmarkEnd w:id="46"/>
      <w:bookmarkEnd w:id="47"/>
    </w:p>
    <w:p w14:paraId="67432B9B" w14:textId="77777777" w:rsidR="000B10F5" w:rsidRPr="009743EA" w:rsidRDefault="000B10F5" w:rsidP="003E0D35">
      <w:pPr>
        <w:pStyle w:val="Heading2"/>
        <w:keepNext w:val="0"/>
      </w:pPr>
      <w:bookmarkStart w:id="48" w:name="_Toc49507503"/>
      <w:bookmarkStart w:id="49" w:name="_Toc49507615"/>
      <w:bookmarkStart w:id="50" w:name="_Toc57298319"/>
      <w:r w:rsidRPr="009743EA">
        <w:t>3.1</w:t>
      </w:r>
      <w:r w:rsidRPr="009743EA">
        <w:tab/>
        <w:t>Terms</w:t>
      </w:r>
      <w:bookmarkEnd w:id="48"/>
      <w:bookmarkEnd w:id="49"/>
      <w:bookmarkEnd w:id="50"/>
    </w:p>
    <w:p w14:paraId="16ECBBC5" w14:textId="77777777" w:rsidR="000B10F5" w:rsidRPr="009743EA" w:rsidRDefault="000B10F5" w:rsidP="003E0D35">
      <w:r w:rsidRPr="009743EA">
        <w:t>Void.</w:t>
      </w:r>
    </w:p>
    <w:p w14:paraId="12EC329C" w14:textId="77777777" w:rsidR="000B10F5" w:rsidRPr="009743EA" w:rsidRDefault="000B10F5" w:rsidP="003E0D35">
      <w:pPr>
        <w:pStyle w:val="Heading2"/>
        <w:keepNext w:val="0"/>
      </w:pPr>
      <w:bookmarkStart w:id="51" w:name="_Toc49507504"/>
      <w:bookmarkStart w:id="52" w:name="_Toc49507616"/>
      <w:bookmarkStart w:id="53" w:name="_Toc57298320"/>
      <w:r w:rsidRPr="009743EA">
        <w:t>3.2</w:t>
      </w:r>
      <w:r w:rsidRPr="009743EA">
        <w:tab/>
        <w:t>Symbols</w:t>
      </w:r>
      <w:bookmarkEnd w:id="51"/>
      <w:bookmarkEnd w:id="52"/>
      <w:bookmarkEnd w:id="53"/>
    </w:p>
    <w:p w14:paraId="0A5E4D70" w14:textId="77777777" w:rsidR="000B10F5" w:rsidRPr="009743EA" w:rsidRDefault="000B10F5" w:rsidP="003E0D35">
      <w:r w:rsidRPr="009743EA">
        <w:t>Void.</w:t>
      </w:r>
    </w:p>
    <w:p w14:paraId="5ECD6F18" w14:textId="77777777" w:rsidR="000B10F5" w:rsidRPr="009743EA" w:rsidRDefault="000B10F5" w:rsidP="005A2D7C">
      <w:pPr>
        <w:pStyle w:val="Heading2"/>
      </w:pPr>
      <w:bookmarkStart w:id="54" w:name="_Toc49507505"/>
      <w:bookmarkStart w:id="55" w:name="_Toc49507617"/>
      <w:bookmarkStart w:id="56" w:name="_Toc57298321"/>
      <w:r w:rsidRPr="009743EA">
        <w:t>3.</w:t>
      </w:r>
      <w:bookmarkStart w:id="57" w:name="_Toc300919388"/>
      <w:bookmarkStart w:id="58" w:name="_Toc532286321"/>
      <w:bookmarkStart w:id="59" w:name="_Toc532286457"/>
      <w:bookmarkStart w:id="60" w:name="_Toc46154360"/>
      <w:r w:rsidRPr="009743EA">
        <w:t>3</w:t>
      </w:r>
      <w:r w:rsidRPr="009743EA">
        <w:tab/>
        <w:t>Abbreviations</w:t>
      </w:r>
      <w:bookmarkEnd w:id="54"/>
      <w:bookmarkEnd w:id="55"/>
      <w:bookmarkEnd w:id="56"/>
      <w:bookmarkEnd w:id="57"/>
      <w:bookmarkEnd w:id="58"/>
      <w:bookmarkEnd w:id="59"/>
      <w:bookmarkEnd w:id="60"/>
    </w:p>
    <w:p w14:paraId="0A2BC869" w14:textId="77777777" w:rsidR="00CB0EA5" w:rsidRPr="009743EA" w:rsidRDefault="00CB0EA5" w:rsidP="00CB0EA5">
      <w:pPr>
        <w:keepNext/>
      </w:pPr>
      <w:r w:rsidRPr="009743EA">
        <w:t>For the purposes of the present document, the following abbreviations apply:</w:t>
      </w:r>
    </w:p>
    <w:p w14:paraId="4CB40BB5" w14:textId="77777777" w:rsidR="000B10F5" w:rsidRPr="009743EA" w:rsidRDefault="000B10F5" w:rsidP="00CB0EA5">
      <w:pPr>
        <w:pStyle w:val="EW"/>
      </w:pPr>
      <w:r w:rsidRPr="009743EA">
        <w:t>ACP</w:t>
      </w:r>
      <w:r w:rsidRPr="009743EA">
        <w:tab/>
        <w:t>Access Control Policy</w:t>
      </w:r>
    </w:p>
    <w:p w14:paraId="3231F4FF" w14:textId="77777777" w:rsidR="000B10F5" w:rsidRPr="009743EA" w:rsidRDefault="000B10F5" w:rsidP="00CB0EA5">
      <w:pPr>
        <w:pStyle w:val="EW"/>
      </w:pPr>
      <w:r w:rsidRPr="009743EA">
        <w:t>AE</w:t>
      </w:r>
      <w:r w:rsidRPr="009743EA">
        <w:tab/>
        <w:t>Application Entity</w:t>
      </w:r>
    </w:p>
    <w:p w14:paraId="4190B719" w14:textId="77777777" w:rsidR="000B10F5" w:rsidRPr="009743EA" w:rsidRDefault="000B10F5" w:rsidP="00CB0EA5">
      <w:pPr>
        <w:pStyle w:val="EW"/>
      </w:pPr>
      <w:r w:rsidRPr="009743EA">
        <w:t>AE-ID</w:t>
      </w:r>
      <w:r w:rsidRPr="009743EA">
        <w:tab/>
        <w:t>Application Entity Identifier</w:t>
      </w:r>
    </w:p>
    <w:p w14:paraId="67CD1977" w14:textId="77777777" w:rsidR="000B10F5" w:rsidRPr="009743EA" w:rsidRDefault="000B10F5" w:rsidP="00CB0EA5">
      <w:pPr>
        <w:pStyle w:val="EW"/>
      </w:pPr>
      <w:r w:rsidRPr="009743EA">
        <w:lastRenderedPageBreak/>
        <w:t>API</w:t>
      </w:r>
      <w:r w:rsidRPr="009743EA">
        <w:tab/>
        <w:t>Application Programming Interface</w:t>
      </w:r>
    </w:p>
    <w:p w14:paraId="4256CCD6" w14:textId="77777777" w:rsidR="000B10F5" w:rsidRPr="009743EA" w:rsidRDefault="000B10F5" w:rsidP="00CB0EA5">
      <w:pPr>
        <w:pStyle w:val="EW"/>
      </w:pPr>
      <w:r w:rsidRPr="009743EA">
        <w:t xml:space="preserve">CBOR </w:t>
      </w:r>
      <w:r w:rsidRPr="009743EA">
        <w:tab/>
        <w:t>Concise Binary Object Representation</w:t>
      </w:r>
    </w:p>
    <w:p w14:paraId="16FD0915" w14:textId="77777777" w:rsidR="000B10F5" w:rsidRPr="009743EA" w:rsidRDefault="000B10F5" w:rsidP="00CB0EA5">
      <w:pPr>
        <w:pStyle w:val="EW"/>
      </w:pPr>
      <w:r w:rsidRPr="009743EA">
        <w:t>CRUDN</w:t>
      </w:r>
      <w:r w:rsidRPr="009743EA">
        <w:tab/>
        <w:t>Create, Retrieve, Update, Delete and Notify op</w:t>
      </w:r>
      <w:r w:rsidR="00062C7A">
        <w:t>e</w:t>
      </w:r>
      <w:r w:rsidRPr="009743EA">
        <w:t>rations for REST API</w:t>
      </w:r>
    </w:p>
    <w:p w14:paraId="04522E38" w14:textId="77777777" w:rsidR="000B10F5" w:rsidRPr="009743EA" w:rsidRDefault="000B10F5" w:rsidP="00CB0EA5">
      <w:pPr>
        <w:pStyle w:val="EW"/>
      </w:pPr>
      <w:r w:rsidRPr="009743EA">
        <w:t>CSE</w:t>
      </w:r>
      <w:r w:rsidRPr="009743EA">
        <w:tab/>
        <w:t>Common Services Entity</w:t>
      </w:r>
    </w:p>
    <w:p w14:paraId="5FC3C7AC" w14:textId="77777777" w:rsidR="000B10F5" w:rsidRPr="009743EA" w:rsidRDefault="000B10F5" w:rsidP="00CB0EA5">
      <w:pPr>
        <w:pStyle w:val="EW"/>
        <w:rPr>
          <w:lang w:eastAsia="ko-KR"/>
        </w:rPr>
      </w:pPr>
      <w:r w:rsidRPr="009743EA">
        <w:rPr>
          <w:lang w:eastAsia="ko-KR"/>
        </w:rPr>
        <w:t>HAIM</w:t>
      </w:r>
      <w:r w:rsidRPr="009743EA">
        <w:rPr>
          <w:lang w:eastAsia="ko-KR"/>
        </w:rPr>
        <w:tab/>
        <w:t>Home Appliances Information Model</w:t>
      </w:r>
    </w:p>
    <w:p w14:paraId="74D00D90" w14:textId="77777777" w:rsidR="000B10F5" w:rsidRPr="009743EA" w:rsidRDefault="000B10F5" w:rsidP="00CB0EA5">
      <w:pPr>
        <w:pStyle w:val="EW"/>
      </w:pPr>
      <w:r w:rsidRPr="009743EA">
        <w:t>HTTP</w:t>
      </w:r>
      <w:r w:rsidRPr="009743EA">
        <w:tab/>
        <w:t>HyperText Transfer Protocol</w:t>
      </w:r>
    </w:p>
    <w:p w14:paraId="6CA545B8" w14:textId="77777777" w:rsidR="000B10F5" w:rsidRPr="009743EA" w:rsidRDefault="000B10F5" w:rsidP="00CB0EA5">
      <w:pPr>
        <w:pStyle w:val="EW"/>
      </w:pPr>
      <w:r w:rsidRPr="009743EA">
        <w:t>JSON</w:t>
      </w:r>
      <w:r w:rsidRPr="009743EA">
        <w:tab/>
      </w:r>
      <w:r w:rsidRPr="009743EA">
        <w:rPr>
          <w:rStyle w:val="tgc"/>
        </w:rPr>
        <w:t>JavaScript Object Notation</w:t>
      </w:r>
    </w:p>
    <w:p w14:paraId="1B70A027" w14:textId="77777777" w:rsidR="000B10F5" w:rsidRPr="009743EA" w:rsidRDefault="000B10F5" w:rsidP="00CB0EA5">
      <w:pPr>
        <w:pStyle w:val="EW"/>
      </w:pPr>
      <w:r w:rsidRPr="009743EA">
        <w:t>RCN</w:t>
      </w:r>
      <w:r w:rsidRPr="009743EA">
        <w:tab/>
        <w:t>Result Content</w:t>
      </w:r>
    </w:p>
    <w:p w14:paraId="4ABCB8D5" w14:textId="77777777" w:rsidR="000B10F5" w:rsidRPr="009743EA" w:rsidRDefault="000B10F5" w:rsidP="00CB0EA5">
      <w:pPr>
        <w:pStyle w:val="EW"/>
      </w:pPr>
      <w:r w:rsidRPr="009743EA">
        <w:t>REST</w:t>
      </w:r>
      <w:r w:rsidRPr="009743EA">
        <w:tab/>
      </w:r>
      <w:r w:rsidRPr="009743EA">
        <w:rPr>
          <w:rStyle w:val="tgc"/>
        </w:rPr>
        <w:t>Representational State Transfer</w:t>
      </w:r>
    </w:p>
    <w:p w14:paraId="450B93DA" w14:textId="77777777" w:rsidR="000B10F5" w:rsidRPr="009743EA" w:rsidRDefault="000B10F5" w:rsidP="000B10F5">
      <w:pPr>
        <w:pStyle w:val="EX"/>
      </w:pPr>
      <w:r w:rsidRPr="009743EA">
        <w:t>XML</w:t>
      </w:r>
      <w:r w:rsidRPr="009743EA">
        <w:tab/>
        <w:t>eXtensible Markup Language</w:t>
      </w:r>
    </w:p>
    <w:p w14:paraId="6833EF2E" w14:textId="5751648A" w:rsidR="00DF3717" w:rsidRPr="009743EA" w:rsidRDefault="00DF3717" w:rsidP="00DF3717">
      <w:pPr>
        <w:pStyle w:val="Heading1"/>
      </w:pPr>
      <w:bookmarkStart w:id="61" w:name="_Toc300919392"/>
      <w:bookmarkStart w:id="62" w:name="_Toc49507506"/>
      <w:bookmarkStart w:id="63" w:name="_Toc49507618"/>
      <w:bookmarkStart w:id="64" w:name="_Toc532286325"/>
      <w:bookmarkStart w:id="65" w:name="_Toc532286461"/>
      <w:bookmarkStart w:id="66" w:name="_Toc46154361"/>
      <w:bookmarkStart w:id="67" w:name="_Toc49420692"/>
      <w:bookmarkStart w:id="68" w:name="_Toc57298322"/>
      <w:r w:rsidRPr="009743EA">
        <w:t>4</w:t>
      </w:r>
      <w:r w:rsidRPr="009743EA">
        <w:tab/>
        <w:t>Conventions</w:t>
      </w:r>
      <w:bookmarkEnd w:id="62"/>
      <w:bookmarkEnd w:id="63"/>
      <w:bookmarkEnd w:id="64"/>
      <w:bookmarkEnd w:id="65"/>
      <w:bookmarkEnd w:id="66"/>
      <w:bookmarkEnd w:id="68"/>
      <w:r w:rsidRPr="009743EA">
        <w:t xml:space="preserve"> </w:t>
      </w:r>
      <w:bookmarkEnd w:id="67"/>
    </w:p>
    <w:p w14:paraId="2B6BA183" w14:textId="13BAE3FB" w:rsidR="000B10F5" w:rsidRPr="009743EA" w:rsidRDefault="000B10F5" w:rsidP="000B10F5">
      <w:bookmarkStart w:id="69" w:name="_Toc49420693"/>
      <w:r w:rsidRPr="009743EA">
        <w:t>The key w</w:t>
      </w:r>
      <w:r w:rsidRPr="00D81928">
        <w:t>ords "Shall", "Shall not",</w:t>
      </w:r>
      <w:r w:rsidRPr="009743EA">
        <w:t xml:space="preserve"> "May", "Need not", "Should", "Should not" in </w:t>
      </w:r>
      <w:r w:rsidR="000E3809">
        <w:t>the present</w:t>
      </w:r>
      <w:r w:rsidR="000E3809" w:rsidRPr="009743EA">
        <w:t xml:space="preserve"> </w:t>
      </w:r>
      <w:r w:rsidRPr="009743EA">
        <w:t>document are to be interpreted as described in the oneM2M Drafting Rules</w:t>
      </w:r>
      <w:r w:rsidR="00715670">
        <w:t xml:space="preserve"> </w:t>
      </w:r>
      <w:r w:rsidR="00715670" w:rsidRPr="00FA4350">
        <w:t>[</w:t>
      </w:r>
      <w:r w:rsidR="00715670" w:rsidRPr="00FA4350">
        <w:fldChar w:fldCharType="begin"/>
      </w:r>
      <w:r w:rsidR="00715670" w:rsidRPr="00FA4350">
        <w:instrText xml:space="preserve">REF REF_ONEM2MDRAFTINGRULES \h </w:instrText>
      </w:r>
      <w:r w:rsidR="00715670" w:rsidRPr="00FA4350">
        <w:fldChar w:fldCharType="separate"/>
      </w:r>
      <w:r w:rsidR="00715670" w:rsidRPr="00FA4350">
        <w:t>i.</w:t>
      </w:r>
      <w:r w:rsidR="00715670" w:rsidRPr="00FA4350">
        <w:rPr>
          <w:noProof/>
        </w:rPr>
        <w:t>1</w:t>
      </w:r>
      <w:r w:rsidR="00715670" w:rsidRPr="00FA4350">
        <w:fldChar w:fldCharType="end"/>
      </w:r>
      <w:r w:rsidR="00715670" w:rsidRPr="00FA4350">
        <w:t>]</w:t>
      </w:r>
      <w:r w:rsidRPr="009743EA">
        <w:t>.</w:t>
      </w:r>
    </w:p>
    <w:p w14:paraId="5B1FE459" w14:textId="77777777" w:rsidR="00BB6418" w:rsidRPr="009743EA" w:rsidRDefault="00DF3717" w:rsidP="00E95952">
      <w:pPr>
        <w:pStyle w:val="Heading1"/>
      </w:pPr>
      <w:bookmarkStart w:id="70" w:name="_Toc49507507"/>
      <w:bookmarkStart w:id="71" w:name="_Toc49507619"/>
      <w:bookmarkStart w:id="72" w:name="_Toc532286326"/>
      <w:bookmarkStart w:id="73" w:name="_Toc532286462"/>
      <w:bookmarkStart w:id="74" w:name="_Toc46154362"/>
      <w:bookmarkStart w:id="75" w:name="_Toc57298323"/>
      <w:r w:rsidRPr="009743EA">
        <w:t>5</w:t>
      </w:r>
      <w:r w:rsidR="00BB6418" w:rsidRPr="009743EA">
        <w:tab/>
      </w:r>
      <w:bookmarkEnd w:id="61"/>
      <w:r w:rsidR="006D5F3D" w:rsidRPr="009743EA">
        <w:t>oneM2M REST APIs</w:t>
      </w:r>
      <w:bookmarkEnd w:id="69"/>
      <w:bookmarkEnd w:id="70"/>
      <w:bookmarkEnd w:id="71"/>
      <w:bookmarkEnd w:id="72"/>
      <w:bookmarkEnd w:id="73"/>
      <w:bookmarkEnd w:id="74"/>
      <w:bookmarkEnd w:id="75"/>
    </w:p>
    <w:p w14:paraId="7188084A" w14:textId="77777777" w:rsidR="006D5F3D" w:rsidRPr="009743EA" w:rsidRDefault="006D5F3D" w:rsidP="006D5F3D">
      <w:pPr>
        <w:pStyle w:val="Heading2"/>
      </w:pPr>
      <w:bookmarkStart w:id="76" w:name="_Toc49420694"/>
      <w:bookmarkStart w:id="77" w:name="_Toc49507508"/>
      <w:bookmarkStart w:id="78" w:name="_Toc49507620"/>
      <w:bookmarkStart w:id="79" w:name="_Toc501447250"/>
      <w:bookmarkStart w:id="80" w:name="_Toc532286327"/>
      <w:bookmarkStart w:id="81" w:name="_Toc532286463"/>
      <w:bookmarkStart w:id="82" w:name="_Toc46154363"/>
      <w:bookmarkStart w:id="83" w:name="_Toc300919394"/>
      <w:bookmarkStart w:id="84" w:name="_Toc57298324"/>
      <w:r w:rsidRPr="009743EA">
        <w:t>5.1</w:t>
      </w:r>
      <w:r w:rsidRPr="009743EA">
        <w:tab/>
        <w:t>Introduction</w:t>
      </w:r>
      <w:bookmarkEnd w:id="76"/>
      <w:bookmarkEnd w:id="77"/>
      <w:bookmarkEnd w:id="78"/>
      <w:bookmarkEnd w:id="79"/>
      <w:bookmarkEnd w:id="80"/>
      <w:bookmarkEnd w:id="81"/>
      <w:bookmarkEnd w:id="82"/>
      <w:bookmarkEnd w:id="84"/>
    </w:p>
    <w:p w14:paraId="0AB2F68C" w14:textId="48C8AE41" w:rsidR="00F41C4C" w:rsidRPr="009743EA" w:rsidRDefault="00F41C4C" w:rsidP="000B10F5">
      <w:pPr>
        <w:rPr>
          <w:lang w:eastAsia="ko-KR"/>
        </w:rPr>
      </w:pPr>
      <w:r w:rsidRPr="009743EA">
        <w:rPr>
          <w:lang w:eastAsia="ko-KR"/>
        </w:rPr>
        <w:t xml:space="preserve">The major objective of </w:t>
      </w:r>
      <w:r w:rsidR="006B2529" w:rsidRPr="009743EA">
        <w:rPr>
          <w:lang w:eastAsia="ko-KR"/>
        </w:rPr>
        <w:t xml:space="preserve">the present </w:t>
      </w:r>
      <w:r w:rsidRPr="009743EA">
        <w:rPr>
          <w:lang w:eastAsia="ko-KR"/>
        </w:rPr>
        <w:t xml:space="preserve">document is providing example sets of request and response. The REST APIs that are defined in </w:t>
      </w:r>
      <w:r w:rsidR="006B2529" w:rsidRPr="009743EA">
        <w:rPr>
          <w:lang w:eastAsia="ko-KR"/>
        </w:rPr>
        <w:t xml:space="preserve">the present </w:t>
      </w:r>
      <w:r w:rsidRPr="009743EA">
        <w:rPr>
          <w:lang w:eastAsia="ko-KR"/>
        </w:rPr>
        <w:t>document cover for resources Create, Retrieve, Update and Delete management, subscription/notification, data discovery</w:t>
      </w:r>
      <w:r w:rsidR="007038BC" w:rsidRPr="009743EA">
        <w:rPr>
          <w:lang w:eastAsia="ko-KR"/>
        </w:rPr>
        <w:t>,</w:t>
      </w:r>
      <w:r w:rsidRPr="009743EA">
        <w:rPr>
          <w:lang w:eastAsia="ko-KR"/>
        </w:rPr>
        <w:t xml:space="preserve"> etc. Sending the CRUD request to the CSE and getting the response may help user to learn oneM2M specification. </w:t>
      </w:r>
    </w:p>
    <w:p w14:paraId="0EA90F7C" w14:textId="77777777" w:rsidR="00F41C4C" w:rsidRPr="009743EA" w:rsidRDefault="00F41C4C" w:rsidP="000B10F5">
      <w:pPr>
        <w:rPr>
          <w:lang w:eastAsia="ko-KR"/>
        </w:rPr>
      </w:pPr>
      <w:r w:rsidRPr="009743EA">
        <w:rPr>
          <w:lang w:eastAsia="ko-KR"/>
        </w:rPr>
        <w:t>In the current guide, examples of API are written based on HTTP protocol binding and JSON format. The APIs are written based on release 2</w:t>
      </w:r>
      <w:r w:rsidR="00CB0EA5" w:rsidRPr="009743EA">
        <w:rPr>
          <w:lang w:eastAsia="ko-KR"/>
        </w:rPr>
        <w:t>a</w:t>
      </w:r>
      <w:r w:rsidRPr="009743EA">
        <w:rPr>
          <w:lang w:eastAsia="ko-KR"/>
        </w:rPr>
        <w:t xml:space="preserve"> version.</w:t>
      </w:r>
    </w:p>
    <w:p w14:paraId="06C3CB7C" w14:textId="77777777" w:rsidR="00F41C4C" w:rsidRPr="009743EA" w:rsidRDefault="00F41C4C" w:rsidP="000B10F5">
      <w:r w:rsidRPr="009743EA">
        <w:rPr>
          <w:lang w:eastAsia="ko-KR"/>
        </w:rPr>
        <w:t>For more references, please refer to clause 2.2.</w:t>
      </w:r>
    </w:p>
    <w:p w14:paraId="206219CF" w14:textId="77777777" w:rsidR="00F843AC" w:rsidRPr="009743EA" w:rsidRDefault="00F843AC" w:rsidP="00F843AC">
      <w:pPr>
        <w:pStyle w:val="Heading2"/>
      </w:pPr>
      <w:bookmarkStart w:id="85" w:name="_Toc49420695"/>
      <w:bookmarkStart w:id="86" w:name="_Toc49507509"/>
      <w:bookmarkStart w:id="87" w:name="_Toc49507621"/>
      <w:bookmarkStart w:id="88" w:name="_Toc525130565"/>
      <w:bookmarkStart w:id="89" w:name="_Toc46154364"/>
      <w:bookmarkStart w:id="90" w:name="_Toc57298325"/>
      <w:r w:rsidRPr="009743EA">
        <w:t>5.2</w:t>
      </w:r>
      <w:r w:rsidRPr="009743EA">
        <w:tab/>
        <w:t>Short name representation</w:t>
      </w:r>
      <w:bookmarkEnd w:id="85"/>
      <w:bookmarkEnd w:id="86"/>
      <w:bookmarkEnd w:id="87"/>
      <w:bookmarkEnd w:id="88"/>
      <w:bookmarkEnd w:id="89"/>
      <w:bookmarkEnd w:id="90"/>
    </w:p>
    <w:p w14:paraId="6E84D1CB" w14:textId="77777777" w:rsidR="00F843AC" w:rsidRPr="009743EA" w:rsidRDefault="00F843AC" w:rsidP="00F843AC">
      <w:pPr>
        <w:pStyle w:val="Heading3"/>
      </w:pPr>
      <w:bookmarkStart w:id="91" w:name="_Toc49420696"/>
      <w:bookmarkStart w:id="92" w:name="_Toc49507510"/>
      <w:bookmarkStart w:id="93" w:name="_Toc49507622"/>
      <w:bookmarkStart w:id="94" w:name="_Toc46154365"/>
      <w:bookmarkStart w:id="95" w:name="_Toc57298326"/>
      <w:r w:rsidRPr="009743EA">
        <w:rPr>
          <w:rFonts w:hint="eastAsia"/>
        </w:rPr>
        <w:t>5.2.1</w:t>
      </w:r>
      <w:r w:rsidR="00D530FB" w:rsidRPr="009743EA">
        <w:tab/>
      </w:r>
      <w:r w:rsidRPr="009743EA">
        <w:t>Introduction</w:t>
      </w:r>
      <w:bookmarkEnd w:id="91"/>
      <w:bookmarkEnd w:id="92"/>
      <w:bookmarkEnd w:id="93"/>
      <w:bookmarkEnd w:id="94"/>
      <w:bookmarkEnd w:id="95"/>
    </w:p>
    <w:p w14:paraId="78715067" w14:textId="77777777" w:rsidR="00F843AC" w:rsidRPr="009743EA" w:rsidRDefault="00F843AC" w:rsidP="000B10F5">
      <w:pPr>
        <w:rPr>
          <w:lang w:eastAsia="ko-KR"/>
        </w:rPr>
      </w:pPr>
      <w:r w:rsidRPr="009743EA">
        <w:rPr>
          <w:lang w:eastAsia="ko-KR"/>
        </w:rPr>
        <w:t>oneM2M defines short names for resources and attributes. To encode the message using XML, JSON and CBOR, short names are used. Request or response body which have been formed in short names can reduce the size of the message.</w:t>
      </w:r>
    </w:p>
    <w:p w14:paraId="2E2682C5" w14:textId="77777777" w:rsidR="00F843AC" w:rsidRPr="005A2D7C" w:rsidRDefault="00F843AC" w:rsidP="00F843AC">
      <w:pPr>
        <w:pStyle w:val="Heading3"/>
        <w:rPr>
          <w:color w:val="000000"/>
        </w:rPr>
      </w:pPr>
      <w:bookmarkStart w:id="96" w:name="_Toc49420697"/>
      <w:bookmarkStart w:id="97" w:name="_Toc49507511"/>
      <w:bookmarkStart w:id="98" w:name="_Toc49507623"/>
      <w:bookmarkStart w:id="99" w:name="_Toc46154366"/>
      <w:bookmarkStart w:id="100" w:name="_Toc57298327"/>
      <w:r w:rsidRPr="005A2D7C">
        <w:rPr>
          <w:color w:val="000000"/>
        </w:rPr>
        <w:t>5.2.2</w:t>
      </w:r>
      <w:r w:rsidR="00D530FB" w:rsidRPr="005A2D7C">
        <w:rPr>
          <w:color w:val="000000"/>
        </w:rPr>
        <w:tab/>
      </w:r>
      <w:r w:rsidRPr="005A2D7C">
        <w:rPr>
          <w:color w:val="000000"/>
        </w:rPr>
        <w:t>Resource type short names</w:t>
      </w:r>
      <w:bookmarkEnd w:id="96"/>
      <w:bookmarkEnd w:id="97"/>
      <w:bookmarkEnd w:id="98"/>
      <w:bookmarkEnd w:id="99"/>
      <w:bookmarkEnd w:id="100"/>
    </w:p>
    <w:p w14:paraId="16738314" w14:textId="4E9A39DB" w:rsidR="00F843AC" w:rsidRPr="009743EA" w:rsidRDefault="00F843AC" w:rsidP="00F843AC">
      <w:pPr>
        <w:rPr>
          <w:lang w:eastAsia="ko-KR"/>
        </w:rPr>
      </w:pPr>
      <w:r w:rsidRPr="009743EA">
        <w:rPr>
          <w:lang w:eastAsia="ko-KR"/>
        </w:rPr>
        <w:t xml:space="preserve">Table 5.2.2-1 shows shot names for the resource type. It includes resource types which are used in </w:t>
      </w:r>
      <w:r w:rsidR="007038BC" w:rsidRPr="009743EA">
        <w:rPr>
          <w:lang w:eastAsia="ko-KR"/>
        </w:rPr>
        <w:t xml:space="preserve">the present </w:t>
      </w:r>
      <w:r w:rsidRPr="009743EA">
        <w:rPr>
          <w:lang w:eastAsia="ko-KR"/>
        </w:rPr>
        <w:t xml:space="preserve">document. For more information please refer to </w:t>
      </w:r>
      <w:r w:rsidR="00715670">
        <w:rPr>
          <w:lang w:eastAsia="ko-KR"/>
        </w:rPr>
        <w:t>oneM2M</w:t>
      </w:r>
      <w:r w:rsidRPr="009743EA">
        <w:rPr>
          <w:lang w:eastAsia="ko-KR"/>
        </w:rPr>
        <w:t xml:space="preserve"> TS-0004</w:t>
      </w:r>
      <w:r w:rsidR="00715670">
        <w:rPr>
          <w:lang w:eastAsia="ko-KR"/>
        </w:rPr>
        <w:t xml:space="preserve"> </w:t>
      </w:r>
      <w:r w:rsidR="00715670" w:rsidRPr="00FA4350">
        <w:rPr>
          <w:lang w:eastAsia="ko-KR"/>
        </w:rPr>
        <w:t>[</w:t>
      </w:r>
      <w:r w:rsidR="00715670" w:rsidRPr="00FA4350">
        <w:rPr>
          <w:lang w:eastAsia="ko-KR"/>
        </w:rPr>
        <w:fldChar w:fldCharType="begin"/>
      </w:r>
      <w:r w:rsidR="00715670" w:rsidRPr="00FA4350">
        <w:rPr>
          <w:lang w:eastAsia="ko-KR"/>
        </w:rPr>
        <w:instrText xml:space="preserve">REF REF_ONEM2MTS_0001 \h </w:instrText>
      </w:r>
      <w:r w:rsidR="00715670" w:rsidRPr="00FA4350">
        <w:rPr>
          <w:lang w:eastAsia="ko-KR"/>
        </w:rPr>
      </w:r>
      <w:r w:rsidR="00715670" w:rsidRPr="00FA4350">
        <w:rPr>
          <w:lang w:eastAsia="ko-KR"/>
        </w:rPr>
        <w:fldChar w:fldCharType="separate"/>
      </w:r>
      <w:r w:rsidR="00715670" w:rsidRPr="00FA4350">
        <w:t>i.</w:t>
      </w:r>
      <w:r w:rsidR="00715670" w:rsidRPr="00FA4350">
        <w:rPr>
          <w:noProof/>
        </w:rPr>
        <w:t>2</w:t>
      </w:r>
      <w:r w:rsidR="00715670" w:rsidRPr="00FA4350">
        <w:rPr>
          <w:lang w:eastAsia="ko-KR"/>
        </w:rPr>
        <w:fldChar w:fldCharType="end"/>
      </w:r>
      <w:r w:rsidR="00715670" w:rsidRPr="00FA4350">
        <w:rPr>
          <w:lang w:eastAsia="ko-KR"/>
        </w:rPr>
        <w:t>]</w:t>
      </w:r>
      <w:r w:rsidRPr="009743EA">
        <w:rPr>
          <w:lang w:eastAsia="ko-KR"/>
        </w:rPr>
        <w:t>.</w:t>
      </w:r>
    </w:p>
    <w:p w14:paraId="687862FD" w14:textId="0DAA73F5" w:rsidR="00F843AC" w:rsidRPr="009743EA" w:rsidRDefault="00F843AC" w:rsidP="00F843AC">
      <w:pPr>
        <w:pStyle w:val="TH"/>
        <w:rPr>
          <w:rFonts w:eastAsia="SimSun"/>
        </w:rPr>
      </w:pPr>
      <w:bookmarkStart w:id="101" w:name="_Ref409966964"/>
      <w:bookmarkStart w:id="102" w:name="_Toc504120714"/>
      <w:bookmarkStart w:id="103" w:name="_Toc507681355"/>
      <w:bookmarkStart w:id="104" w:name="_Toc507683325"/>
      <w:bookmarkStart w:id="105" w:name="_Toc507684517"/>
      <w:bookmarkStart w:id="106" w:name="_Toc526958366"/>
      <w:r w:rsidRPr="009743EA">
        <w:lastRenderedPageBreak/>
        <w:t xml:space="preserve">Table </w:t>
      </w:r>
      <w:bookmarkEnd w:id="101"/>
      <w:r w:rsidRPr="009743EA">
        <w:t>5.2.2-1</w:t>
      </w:r>
      <w:r w:rsidRPr="009743EA">
        <w:rPr>
          <w:rFonts w:eastAsia="MS Mincho"/>
        </w:rPr>
        <w:t>:</w:t>
      </w:r>
      <w:r w:rsidRPr="009743EA">
        <w:rPr>
          <w:rFonts w:eastAsia="SimSun"/>
        </w:rPr>
        <w:t xml:space="preserve"> </w:t>
      </w:r>
      <w:bookmarkEnd w:id="102"/>
      <w:bookmarkEnd w:id="103"/>
      <w:bookmarkEnd w:id="104"/>
      <w:bookmarkEnd w:id="105"/>
      <w:bookmarkEnd w:id="106"/>
      <w:r w:rsidRPr="009743EA">
        <w:rPr>
          <w:rFonts w:eastAsia="SimSun"/>
        </w:rPr>
        <w:t>Resource type short names</w:t>
      </w:r>
    </w:p>
    <w:tbl>
      <w:tblPr>
        <w:tblW w:w="50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781"/>
        <w:gridCol w:w="1261"/>
      </w:tblGrid>
      <w:tr w:rsidR="00F843AC" w:rsidRPr="009743EA" w14:paraId="6132B0CB" w14:textId="77777777" w:rsidTr="001F364E">
        <w:trPr>
          <w:tblHeader/>
          <w:jc w:val="center"/>
        </w:trPr>
        <w:tc>
          <w:tcPr>
            <w:tcW w:w="3781" w:type="dxa"/>
          </w:tcPr>
          <w:p w14:paraId="6D7A841C" w14:textId="77777777" w:rsidR="00F843AC" w:rsidRPr="009743EA" w:rsidRDefault="00F843AC" w:rsidP="001F364E">
            <w:pPr>
              <w:pStyle w:val="TAH"/>
            </w:pPr>
            <w:r w:rsidRPr="009743EA">
              <w:t>Resource Type Name</w:t>
            </w:r>
          </w:p>
        </w:tc>
        <w:tc>
          <w:tcPr>
            <w:tcW w:w="1261" w:type="dxa"/>
          </w:tcPr>
          <w:p w14:paraId="102B1E36" w14:textId="77777777" w:rsidR="00F843AC" w:rsidRPr="009743EA" w:rsidRDefault="00F843AC" w:rsidP="001F364E">
            <w:pPr>
              <w:pStyle w:val="TAH"/>
            </w:pPr>
            <w:r w:rsidRPr="009743EA">
              <w:t>Short Name</w:t>
            </w:r>
          </w:p>
        </w:tc>
      </w:tr>
      <w:tr w:rsidR="00F843AC" w:rsidRPr="009743EA" w14:paraId="601C3055" w14:textId="77777777" w:rsidTr="001F364E">
        <w:trPr>
          <w:jc w:val="center"/>
        </w:trPr>
        <w:tc>
          <w:tcPr>
            <w:tcW w:w="3781" w:type="dxa"/>
          </w:tcPr>
          <w:p w14:paraId="70B537E8" w14:textId="77777777" w:rsidR="00F843AC" w:rsidRPr="009743EA" w:rsidRDefault="00F843AC" w:rsidP="001F364E">
            <w:pPr>
              <w:pStyle w:val="TAL"/>
            </w:pPr>
            <w:r w:rsidRPr="009743EA">
              <w:t>accessControlPolicy</w:t>
            </w:r>
          </w:p>
        </w:tc>
        <w:tc>
          <w:tcPr>
            <w:tcW w:w="1261" w:type="dxa"/>
          </w:tcPr>
          <w:p w14:paraId="732EA927" w14:textId="77777777" w:rsidR="00F843AC" w:rsidRPr="009743EA" w:rsidRDefault="00F843AC" w:rsidP="001F364E">
            <w:pPr>
              <w:pStyle w:val="TAL"/>
              <w:rPr>
                <w:b/>
                <w:i/>
              </w:rPr>
            </w:pPr>
            <w:r w:rsidRPr="009743EA">
              <w:rPr>
                <w:b/>
                <w:i/>
              </w:rPr>
              <w:t>acp</w:t>
            </w:r>
          </w:p>
        </w:tc>
      </w:tr>
      <w:tr w:rsidR="00F843AC" w:rsidRPr="009743EA" w14:paraId="00618D12" w14:textId="77777777" w:rsidTr="001F364E">
        <w:trPr>
          <w:jc w:val="center"/>
        </w:trPr>
        <w:tc>
          <w:tcPr>
            <w:tcW w:w="3781" w:type="dxa"/>
            <w:tcBorders>
              <w:top w:val="single" w:sz="4" w:space="0" w:color="auto"/>
              <w:left w:val="single" w:sz="4" w:space="0" w:color="auto"/>
              <w:bottom w:val="single" w:sz="4" w:space="0" w:color="auto"/>
              <w:right w:val="single" w:sz="4" w:space="0" w:color="auto"/>
            </w:tcBorders>
          </w:tcPr>
          <w:p w14:paraId="34770DC3" w14:textId="77777777" w:rsidR="00F843AC" w:rsidRPr="009743EA" w:rsidRDefault="00F843AC" w:rsidP="001F364E">
            <w:pPr>
              <w:pStyle w:val="TAL"/>
            </w:pPr>
            <w:r w:rsidRPr="009743EA">
              <w:t>AE</w:t>
            </w:r>
          </w:p>
        </w:tc>
        <w:tc>
          <w:tcPr>
            <w:tcW w:w="1261" w:type="dxa"/>
            <w:tcBorders>
              <w:top w:val="single" w:sz="4" w:space="0" w:color="auto"/>
              <w:left w:val="single" w:sz="4" w:space="0" w:color="auto"/>
              <w:bottom w:val="single" w:sz="4" w:space="0" w:color="auto"/>
              <w:right w:val="single" w:sz="4" w:space="0" w:color="auto"/>
            </w:tcBorders>
          </w:tcPr>
          <w:p w14:paraId="5657C65C" w14:textId="77777777" w:rsidR="00F843AC" w:rsidRPr="009743EA" w:rsidRDefault="00F843AC" w:rsidP="001F364E">
            <w:pPr>
              <w:pStyle w:val="TAL"/>
              <w:rPr>
                <w:b/>
                <w:i/>
              </w:rPr>
            </w:pPr>
            <w:r w:rsidRPr="009743EA">
              <w:rPr>
                <w:b/>
                <w:i/>
              </w:rPr>
              <w:t>ae</w:t>
            </w:r>
          </w:p>
        </w:tc>
      </w:tr>
      <w:tr w:rsidR="00F843AC" w:rsidRPr="009743EA" w14:paraId="3718ECF1" w14:textId="77777777" w:rsidTr="001F364E">
        <w:trPr>
          <w:jc w:val="center"/>
        </w:trPr>
        <w:tc>
          <w:tcPr>
            <w:tcW w:w="3781" w:type="dxa"/>
            <w:tcBorders>
              <w:top w:val="single" w:sz="4" w:space="0" w:color="auto"/>
              <w:left w:val="single" w:sz="4" w:space="0" w:color="auto"/>
              <w:bottom w:val="single" w:sz="4" w:space="0" w:color="auto"/>
              <w:right w:val="single" w:sz="4" w:space="0" w:color="auto"/>
            </w:tcBorders>
          </w:tcPr>
          <w:p w14:paraId="396D9041" w14:textId="77777777" w:rsidR="00F843AC" w:rsidRPr="009743EA" w:rsidRDefault="00F843AC" w:rsidP="001F364E">
            <w:pPr>
              <w:pStyle w:val="TAL"/>
            </w:pPr>
            <w:r w:rsidRPr="009743EA">
              <w:t>container</w:t>
            </w:r>
          </w:p>
        </w:tc>
        <w:tc>
          <w:tcPr>
            <w:tcW w:w="1261" w:type="dxa"/>
            <w:tcBorders>
              <w:top w:val="single" w:sz="4" w:space="0" w:color="auto"/>
              <w:left w:val="single" w:sz="4" w:space="0" w:color="auto"/>
              <w:bottom w:val="single" w:sz="4" w:space="0" w:color="auto"/>
              <w:right w:val="single" w:sz="4" w:space="0" w:color="auto"/>
            </w:tcBorders>
          </w:tcPr>
          <w:p w14:paraId="3B43E79B" w14:textId="77777777" w:rsidR="00F843AC" w:rsidRPr="009743EA" w:rsidRDefault="00F843AC" w:rsidP="001F364E">
            <w:pPr>
              <w:pStyle w:val="TAL"/>
              <w:rPr>
                <w:b/>
                <w:i/>
              </w:rPr>
            </w:pPr>
            <w:r w:rsidRPr="009743EA">
              <w:rPr>
                <w:b/>
                <w:i/>
              </w:rPr>
              <w:t>cnt</w:t>
            </w:r>
          </w:p>
        </w:tc>
      </w:tr>
      <w:tr w:rsidR="00F843AC" w:rsidRPr="009743EA" w14:paraId="63E1C611" w14:textId="77777777" w:rsidTr="001F364E">
        <w:trPr>
          <w:jc w:val="center"/>
        </w:trPr>
        <w:tc>
          <w:tcPr>
            <w:tcW w:w="3781" w:type="dxa"/>
            <w:tcBorders>
              <w:top w:val="single" w:sz="4" w:space="0" w:color="auto"/>
              <w:left w:val="single" w:sz="4" w:space="0" w:color="auto"/>
              <w:bottom w:val="single" w:sz="4" w:space="0" w:color="auto"/>
              <w:right w:val="single" w:sz="4" w:space="0" w:color="auto"/>
            </w:tcBorders>
          </w:tcPr>
          <w:p w14:paraId="5246A5E7" w14:textId="77777777" w:rsidR="00F843AC" w:rsidRPr="009743EA" w:rsidRDefault="00F843AC" w:rsidP="001F364E">
            <w:pPr>
              <w:pStyle w:val="TAL"/>
            </w:pPr>
            <w:r w:rsidRPr="009743EA">
              <w:t>contentInstance</w:t>
            </w:r>
          </w:p>
        </w:tc>
        <w:tc>
          <w:tcPr>
            <w:tcW w:w="1261" w:type="dxa"/>
            <w:tcBorders>
              <w:top w:val="single" w:sz="4" w:space="0" w:color="auto"/>
              <w:left w:val="single" w:sz="4" w:space="0" w:color="auto"/>
              <w:bottom w:val="single" w:sz="4" w:space="0" w:color="auto"/>
              <w:right w:val="single" w:sz="4" w:space="0" w:color="auto"/>
            </w:tcBorders>
          </w:tcPr>
          <w:p w14:paraId="7B576C46" w14:textId="77777777" w:rsidR="00F843AC" w:rsidRPr="009743EA" w:rsidRDefault="00F843AC" w:rsidP="001F364E">
            <w:pPr>
              <w:pStyle w:val="TAL"/>
              <w:rPr>
                <w:b/>
                <w:i/>
              </w:rPr>
            </w:pPr>
            <w:r w:rsidRPr="009743EA">
              <w:rPr>
                <w:b/>
                <w:i/>
              </w:rPr>
              <w:t>cin</w:t>
            </w:r>
          </w:p>
        </w:tc>
      </w:tr>
      <w:tr w:rsidR="00F843AC" w:rsidRPr="009743EA" w14:paraId="4CE4D750" w14:textId="77777777" w:rsidTr="001F364E">
        <w:trPr>
          <w:jc w:val="center"/>
        </w:trPr>
        <w:tc>
          <w:tcPr>
            <w:tcW w:w="3781" w:type="dxa"/>
            <w:tcBorders>
              <w:top w:val="single" w:sz="4" w:space="0" w:color="auto"/>
              <w:left w:val="single" w:sz="4" w:space="0" w:color="auto"/>
              <w:bottom w:val="single" w:sz="4" w:space="0" w:color="auto"/>
              <w:right w:val="single" w:sz="4" w:space="0" w:color="auto"/>
            </w:tcBorders>
          </w:tcPr>
          <w:p w14:paraId="67787821" w14:textId="77777777" w:rsidR="00F843AC" w:rsidRPr="009743EA" w:rsidRDefault="00F843AC" w:rsidP="001F364E">
            <w:pPr>
              <w:pStyle w:val="TAL"/>
            </w:pPr>
            <w:r w:rsidRPr="009743EA">
              <w:t>CSEBase</w:t>
            </w:r>
          </w:p>
        </w:tc>
        <w:tc>
          <w:tcPr>
            <w:tcW w:w="1261" w:type="dxa"/>
            <w:tcBorders>
              <w:top w:val="single" w:sz="4" w:space="0" w:color="auto"/>
              <w:left w:val="single" w:sz="4" w:space="0" w:color="auto"/>
              <w:bottom w:val="single" w:sz="4" w:space="0" w:color="auto"/>
              <w:right w:val="single" w:sz="4" w:space="0" w:color="auto"/>
            </w:tcBorders>
          </w:tcPr>
          <w:p w14:paraId="13A570CB" w14:textId="77777777" w:rsidR="00F843AC" w:rsidRPr="009743EA" w:rsidRDefault="00F843AC" w:rsidP="001F364E">
            <w:pPr>
              <w:pStyle w:val="TAL"/>
              <w:rPr>
                <w:b/>
                <w:i/>
              </w:rPr>
            </w:pPr>
            <w:r w:rsidRPr="009743EA">
              <w:rPr>
                <w:b/>
                <w:i/>
              </w:rPr>
              <w:t>cb</w:t>
            </w:r>
          </w:p>
        </w:tc>
      </w:tr>
      <w:tr w:rsidR="00F843AC" w:rsidRPr="009743EA" w14:paraId="74B6A59D" w14:textId="77777777" w:rsidTr="001F364E">
        <w:trPr>
          <w:jc w:val="center"/>
        </w:trPr>
        <w:tc>
          <w:tcPr>
            <w:tcW w:w="3781" w:type="dxa"/>
            <w:tcBorders>
              <w:top w:val="single" w:sz="4" w:space="0" w:color="auto"/>
              <w:left w:val="single" w:sz="4" w:space="0" w:color="auto"/>
              <w:bottom w:val="single" w:sz="4" w:space="0" w:color="auto"/>
              <w:right w:val="single" w:sz="4" w:space="0" w:color="auto"/>
            </w:tcBorders>
          </w:tcPr>
          <w:p w14:paraId="0225016A" w14:textId="77777777" w:rsidR="00F843AC" w:rsidRPr="009743EA" w:rsidRDefault="00F843AC" w:rsidP="001F364E">
            <w:pPr>
              <w:pStyle w:val="TAL"/>
            </w:pPr>
            <w:r w:rsidRPr="009743EA">
              <w:t>group</w:t>
            </w:r>
          </w:p>
        </w:tc>
        <w:tc>
          <w:tcPr>
            <w:tcW w:w="1261" w:type="dxa"/>
            <w:tcBorders>
              <w:top w:val="single" w:sz="4" w:space="0" w:color="auto"/>
              <w:left w:val="single" w:sz="4" w:space="0" w:color="auto"/>
              <w:bottom w:val="single" w:sz="4" w:space="0" w:color="auto"/>
              <w:right w:val="single" w:sz="4" w:space="0" w:color="auto"/>
            </w:tcBorders>
          </w:tcPr>
          <w:p w14:paraId="60B401D1" w14:textId="77777777" w:rsidR="00F843AC" w:rsidRPr="009743EA" w:rsidRDefault="00F843AC" w:rsidP="001F364E">
            <w:pPr>
              <w:pStyle w:val="TAL"/>
              <w:rPr>
                <w:b/>
                <w:i/>
              </w:rPr>
            </w:pPr>
            <w:r w:rsidRPr="009743EA">
              <w:rPr>
                <w:b/>
                <w:i/>
              </w:rPr>
              <w:t>grp</w:t>
            </w:r>
          </w:p>
        </w:tc>
      </w:tr>
      <w:tr w:rsidR="00F843AC" w:rsidRPr="009743EA" w14:paraId="565E61AB" w14:textId="77777777" w:rsidTr="001F364E">
        <w:trPr>
          <w:jc w:val="center"/>
        </w:trPr>
        <w:tc>
          <w:tcPr>
            <w:tcW w:w="3781" w:type="dxa"/>
            <w:tcBorders>
              <w:top w:val="single" w:sz="4" w:space="0" w:color="auto"/>
              <w:left w:val="single" w:sz="4" w:space="0" w:color="auto"/>
              <w:bottom w:val="single" w:sz="4" w:space="0" w:color="auto"/>
              <w:right w:val="single" w:sz="4" w:space="0" w:color="auto"/>
            </w:tcBorders>
          </w:tcPr>
          <w:p w14:paraId="1DFC5E17" w14:textId="77777777" w:rsidR="00F843AC" w:rsidRPr="009743EA" w:rsidRDefault="00F843AC" w:rsidP="001F364E">
            <w:pPr>
              <w:pStyle w:val="TAL"/>
            </w:pPr>
            <w:r w:rsidRPr="009743EA">
              <w:t>remoteCSE</w:t>
            </w:r>
          </w:p>
        </w:tc>
        <w:tc>
          <w:tcPr>
            <w:tcW w:w="1261" w:type="dxa"/>
            <w:tcBorders>
              <w:top w:val="single" w:sz="4" w:space="0" w:color="auto"/>
              <w:left w:val="single" w:sz="4" w:space="0" w:color="auto"/>
              <w:bottom w:val="single" w:sz="4" w:space="0" w:color="auto"/>
              <w:right w:val="single" w:sz="4" w:space="0" w:color="auto"/>
            </w:tcBorders>
          </w:tcPr>
          <w:p w14:paraId="75B25B1D" w14:textId="77777777" w:rsidR="00F843AC" w:rsidRPr="009743EA" w:rsidRDefault="00F843AC" w:rsidP="001F364E">
            <w:pPr>
              <w:pStyle w:val="TAL"/>
              <w:rPr>
                <w:b/>
                <w:i/>
              </w:rPr>
            </w:pPr>
            <w:r w:rsidRPr="009743EA">
              <w:rPr>
                <w:b/>
                <w:i/>
              </w:rPr>
              <w:t>csr</w:t>
            </w:r>
          </w:p>
        </w:tc>
      </w:tr>
      <w:tr w:rsidR="00F843AC" w:rsidRPr="009743EA" w14:paraId="753F5DCC" w14:textId="77777777" w:rsidTr="001F364E">
        <w:trPr>
          <w:jc w:val="center"/>
        </w:trPr>
        <w:tc>
          <w:tcPr>
            <w:tcW w:w="3781" w:type="dxa"/>
            <w:tcBorders>
              <w:top w:val="single" w:sz="4" w:space="0" w:color="auto"/>
              <w:left w:val="single" w:sz="4" w:space="0" w:color="auto"/>
              <w:bottom w:val="single" w:sz="4" w:space="0" w:color="auto"/>
              <w:right w:val="single" w:sz="4" w:space="0" w:color="auto"/>
            </w:tcBorders>
          </w:tcPr>
          <w:p w14:paraId="7DD5B9F4" w14:textId="77777777" w:rsidR="00F843AC" w:rsidRPr="009743EA" w:rsidRDefault="00F843AC" w:rsidP="001F364E">
            <w:pPr>
              <w:pStyle w:val="TAL"/>
            </w:pPr>
            <w:r w:rsidRPr="009743EA">
              <w:t>subscription</w:t>
            </w:r>
          </w:p>
        </w:tc>
        <w:tc>
          <w:tcPr>
            <w:tcW w:w="1261" w:type="dxa"/>
            <w:tcBorders>
              <w:top w:val="single" w:sz="4" w:space="0" w:color="auto"/>
              <w:left w:val="single" w:sz="4" w:space="0" w:color="auto"/>
              <w:bottom w:val="single" w:sz="4" w:space="0" w:color="auto"/>
              <w:right w:val="single" w:sz="4" w:space="0" w:color="auto"/>
            </w:tcBorders>
          </w:tcPr>
          <w:p w14:paraId="0B4BC7DF" w14:textId="77777777" w:rsidR="00F843AC" w:rsidRPr="009743EA" w:rsidRDefault="00F843AC" w:rsidP="001F364E">
            <w:pPr>
              <w:pStyle w:val="TAL"/>
              <w:rPr>
                <w:b/>
                <w:i/>
              </w:rPr>
            </w:pPr>
            <w:r w:rsidRPr="009743EA">
              <w:rPr>
                <w:b/>
                <w:i/>
              </w:rPr>
              <w:t>sub</w:t>
            </w:r>
          </w:p>
        </w:tc>
      </w:tr>
      <w:tr w:rsidR="00F843AC" w:rsidRPr="009743EA" w14:paraId="765FD326" w14:textId="77777777" w:rsidTr="001F364E">
        <w:trPr>
          <w:jc w:val="center"/>
        </w:trPr>
        <w:tc>
          <w:tcPr>
            <w:tcW w:w="3781" w:type="dxa"/>
            <w:tcBorders>
              <w:top w:val="single" w:sz="4" w:space="0" w:color="auto"/>
              <w:left w:val="single" w:sz="4" w:space="0" w:color="auto"/>
              <w:bottom w:val="single" w:sz="4" w:space="0" w:color="auto"/>
              <w:right w:val="single" w:sz="4" w:space="0" w:color="auto"/>
            </w:tcBorders>
          </w:tcPr>
          <w:p w14:paraId="1AFE4642" w14:textId="77777777" w:rsidR="00F843AC" w:rsidRPr="009743EA" w:rsidRDefault="00F843AC" w:rsidP="001F364E">
            <w:pPr>
              <w:pStyle w:val="TAL"/>
              <w:rPr>
                <w:rFonts w:eastAsia="MS Mincho"/>
              </w:rPr>
            </w:pPr>
            <w:r w:rsidRPr="009743EA">
              <w:rPr>
                <w:rFonts w:eastAsia="MS Mincho"/>
              </w:rPr>
              <w:t>semanticDescriptor</w:t>
            </w:r>
          </w:p>
        </w:tc>
        <w:tc>
          <w:tcPr>
            <w:tcW w:w="1261" w:type="dxa"/>
            <w:tcBorders>
              <w:top w:val="single" w:sz="4" w:space="0" w:color="auto"/>
              <w:left w:val="single" w:sz="4" w:space="0" w:color="auto"/>
              <w:bottom w:val="single" w:sz="4" w:space="0" w:color="auto"/>
              <w:right w:val="single" w:sz="4" w:space="0" w:color="auto"/>
            </w:tcBorders>
          </w:tcPr>
          <w:p w14:paraId="27DA223A" w14:textId="77777777" w:rsidR="00F843AC" w:rsidRPr="009743EA" w:rsidRDefault="00F843AC" w:rsidP="001F364E">
            <w:pPr>
              <w:pStyle w:val="TAL"/>
              <w:rPr>
                <w:b/>
                <w:i/>
              </w:rPr>
            </w:pPr>
            <w:r w:rsidRPr="009743EA">
              <w:rPr>
                <w:b/>
                <w:i/>
              </w:rPr>
              <w:t>smd</w:t>
            </w:r>
          </w:p>
        </w:tc>
      </w:tr>
      <w:tr w:rsidR="00F843AC" w:rsidRPr="009743EA" w14:paraId="1B4A5BF8" w14:textId="77777777" w:rsidTr="001F364E">
        <w:trPr>
          <w:jc w:val="center"/>
        </w:trPr>
        <w:tc>
          <w:tcPr>
            <w:tcW w:w="3781" w:type="dxa"/>
            <w:tcBorders>
              <w:top w:val="single" w:sz="4" w:space="0" w:color="auto"/>
              <w:left w:val="single" w:sz="4" w:space="0" w:color="auto"/>
              <w:bottom w:val="single" w:sz="4" w:space="0" w:color="auto"/>
              <w:right w:val="single" w:sz="4" w:space="0" w:color="auto"/>
            </w:tcBorders>
          </w:tcPr>
          <w:p w14:paraId="55344EF7" w14:textId="77777777" w:rsidR="00F843AC" w:rsidRPr="009743EA" w:rsidRDefault="00F843AC" w:rsidP="001F364E">
            <w:pPr>
              <w:pStyle w:val="TAL"/>
              <w:rPr>
                <w:rFonts w:eastAsia="MS Mincho"/>
              </w:rPr>
            </w:pPr>
            <w:r w:rsidRPr="009743EA">
              <w:rPr>
                <w:rFonts w:hint="eastAsia"/>
              </w:rPr>
              <w:t>timeSeries</w:t>
            </w:r>
          </w:p>
        </w:tc>
        <w:tc>
          <w:tcPr>
            <w:tcW w:w="1261" w:type="dxa"/>
            <w:tcBorders>
              <w:top w:val="single" w:sz="4" w:space="0" w:color="auto"/>
              <w:left w:val="single" w:sz="4" w:space="0" w:color="auto"/>
              <w:bottom w:val="single" w:sz="4" w:space="0" w:color="auto"/>
              <w:right w:val="single" w:sz="4" w:space="0" w:color="auto"/>
            </w:tcBorders>
          </w:tcPr>
          <w:p w14:paraId="52C644CD" w14:textId="77777777" w:rsidR="00F843AC" w:rsidRPr="009743EA" w:rsidRDefault="00F843AC" w:rsidP="001F364E">
            <w:pPr>
              <w:pStyle w:val="TAL"/>
              <w:rPr>
                <w:b/>
                <w:i/>
              </w:rPr>
            </w:pPr>
            <w:r w:rsidRPr="009743EA">
              <w:rPr>
                <w:rFonts w:hint="eastAsia"/>
                <w:b/>
                <w:i/>
                <w:lang w:eastAsia="zh-CN"/>
              </w:rPr>
              <w:t>ts</w:t>
            </w:r>
          </w:p>
        </w:tc>
      </w:tr>
      <w:tr w:rsidR="00F843AC" w:rsidRPr="009743EA" w14:paraId="52A5A5C3" w14:textId="77777777" w:rsidTr="001F364E">
        <w:trPr>
          <w:jc w:val="center"/>
        </w:trPr>
        <w:tc>
          <w:tcPr>
            <w:tcW w:w="3781" w:type="dxa"/>
            <w:tcBorders>
              <w:top w:val="single" w:sz="4" w:space="0" w:color="auto"/>
              <w:left w:val="single" w:sz="4" w:space="0" w:color="auto"/>
              <w:bottom w:val="single" w:sz="4" w:space="0" w:color="auto"/>
              <w:right w:val="single" w:sz="4" w:space="0" w:color="auto"/>
            </w:tcBorders>
          </w:tcPr>
          <w:p w14:paraId="0EB6F75D" w14:textId="77777777" w:rsidR="00F843AC" w:rsidRPr="009743EA" w:rsidRDefault="00F843AC" w:rsidP="001F364E">
            <w:pPr>
              <w:pStyle w:val="TAL"/>
              <w:rPr>
                <w:rFonts w:eastAsia="Arial"/>
                <w:lang w:eastAsia="zh-CN"/>
              </w:rPr>
            </w:pPr>
            <w:r w:rsidRPr="009743EA">
              <w:rPr>
                <w:rFonts w:hint="eastAsia"/>
                <w:lang w:eastAsia="zh-CN"/>
              </w:rPr>
              <w:t>timeSeriesInstance</w:t>
            </w:r>
          </w:p>
        </w:tc>
        <w:tc>
          <w:tcPr>
            <w:tcW w:w="1261" w:type="dxa"/>
            <w:tcBorders>
              <w:top w:val="single" w:sz="4" w:space="0" w:color="auto"/>
              <w:left w:val="single" w:sz="4" w:space="0" w:color="auto"/>
              <w:bottom w:val="single" w:sz="4" w:space="0" w:color="auto"/>
              <w:right w:val="single" w:sz="4" w:space="0" w:color="auto"/>
            </w:tcBorders>
          </w:tcPr>
          <w:p w14:paraId="1C3C5C17" w14:textId="77777777" w:rsidR="00F843AC" w:rsidRPr="009743EA" w:rsidRDefault="00F843AC" w:rsidP="001F364E">
            <w:pPr>
              <w:pStyle w:val="TAL"/>
              <w:rPr>
                <w:b/>
                <w:i/>
                <w:lang w:eastAsia="zh-CN"/>
              </w:rPr>
            </w:pPr>
            <w:r w:rsidRPr="009743EA">
              <w:rPr>
                <w:rFonts w:hint="eastAsia"/>
                <w:b/>
                <w:i/>
                <w:lang w:eastAsia="zh-CN"/>
              </w:rPr>
              <w:t>tsi</w:t>
            </w:r>
          </w:p>
        </w:tc>
      </w:tr>
    </w:tbl>
    <w:p w14:paraId="37D507A7" w14:textId="77777777" w:rsidR="00F843AC" w:rsidRPr="009743EA" w:rsidRDefault="00F843AC" w:rsidP="00F843AC">
      <w:pPr>
        <w:rPr>
          <w:lang w:eastAsia="ko-KR"/>
        </w:rPr>
      </w:pPr>
    </w:p>
    <w:p w14:paraId="02935508" w14:textId="77777777" w:rsidR="00F843AC" w:rsidRPr="009743EA" w:rsidRDefault="00F843AC" w:rsidP="00F843AC">
      <w:pPr>
        <w:pStyle w:val="Heading3"/>
      </w:pPr>
      <w:bookmarkStart w:id="107" w:name="_Toc49420698"/>
      <w:bookmarkStart w:id="108" w:name="_Toc49507512"/>
      <w:bookmarkStart w:id="109" w:name="_Toc49507624"/>
      <w:bookmarkStart w:id="110" w:name="_Toc46154367"/>
      <w:bookmarkStart w:id="111" w:name="_Toc57298328"/>
      <w:r w:rsidRPr="009743EA">
        <w:rPr>
          <w:rFonts w:hint="eastAsia"/>
        </w:rPr>
        <w:t>5.2.3</w:t>
      </w:r>
      <w:r w:rsidR="00D530FB" w:rsidRPr="009743EA">
        <w:rPr>
          <w:rFonts w:hint="eastAsia"/>
        </w:rPr>
        <w:tab/>
      </w:r>
      <w:r w:rsidRPr="009743EA">
        <w:t>Resource attribute short names</w:t>
      </w:r>
      <w:bookmarkEnd w:id="107"/>
      <w:bookmarkEnd w:id="108"/>
      <w:bookmarkEnd w:id="109"/>
      <w:bookmarkEnd w:id="110"/>
      <w:bookmarkEnd w:id="111"/>
    </w:p>
    <w:p w14:paraId="6931D2B2" w14:textId="5E785204" w:rsidR="00F843AC" w:rsidRPr="009743EA" w:rsidRDefault="00F843AC" w:rsidP="00F843AC">
      <w:pPr>
        <w:rPr>
          <w:lang w:eastAsia="ko-KR"/>
        </w:rPr>
      </w:pPr>
      <w:r w:rsidRPr="009743EA">
        <w:rPr>
          <w:lang w:eastAsia="ko-KR"/>
        </w:rPr>
        <w:t xml:space="preserve">Table 5.2.3-1 shows shot names for the resource attribute. It includes attributes which are used in </w:t>
      </w:r>
      <w:r w:rsidR="007038BC" w:rsidRPr="009743EA">
        <w:rPr>
          <w:lang w:eastAsia="ko-KR"/>
        </w:rPr>
        <w:t xml:space="preserve">the present </w:t>
      </w:r>
      <w:r w:rsidRPr="009743EA">
        <w:rPr>
          <w:lang w:eastAsia="ko-KR"/>
        </w:rPr>
        <w:t xml:space="preserve">document. For more information please refer to </w:t>
      </w:r>
      <w:r w:rsidR="00715670">
        <w:rPr>
          <w:lang w:eastAsia="ko-KR"/>
        </w:rPr>
        <w:t>oneM2M</w:t>
      </w:r>
      <w:r w:rsidRPr="009743EA">
        <w:rPr>
          <w:lang w:eastAsia="ko-KR"/>
        </w:rPr>
        <w:t xml:space="preserve"> TS-0004</w:t>
      </w:r>
      <w:r w:rsidR="00715670">
        <w:rPr>
          <w:lang w:eastAsia="ko-KR"/>
        </w:rPr>
        <w:t xml:space="preserve"> </w:t>
      </w:r>
      <w:r w:rsidR="00715670" w:rsidRPr="00FA4350">
        <w:rPr>
          <w:lang w:eastAsia="ko-KR"/>
        </w:rPr>
        <w:t>[</w:t>
      </w:r>
      <w:r w:rsidR="00715670" w:rsidRPr="00FA4350">
        <w:rPr>
          <w:lang w:eastAsia="ko-KR"/>
        </w:rPr>
        <w:fldChar w:fldCharType="begin"/>
      </w:r>
      <w:r w:rsidR="00715670" w:rsidRPr="00FA4350">
        <w:rPr>
          <w:lang w:eastAsia="ko-KR"/>
        </w:rPr>
        <w:instrText xml:space="preserve">REF REF_ONEM2MTS_0001 \h </w:instrText>
      </w:r>
      <w:r w:rsidR="00715670" w:rsidRPr="00FA4350">
        <w:rPr>
          <w:lang w:eastAsia="ko-KR"/>
        </w:rPr>
      </w:r>
      <w:r w:rsidR="00715670" w:rsidRPr="00FA4350">
        <w:rPr>
          <w:lang w:eastAsia="ko-KR"/>
        </w:rPr>
        <w:fldChar w:fldCharType="separate"/>
      </w:r>
      <w:r w:rsidR="00715670" w:rsidRPr="00FA4350">
        <w:t>i.</w:t>
      </w:r>
      <w:r w:rsidR="00715670" w:rsidRPr="00FA4350">
        <w:rPr>
          <w:noProof/>
        </w:rPr>
        <w:t>2</w:t>
      </w:r>
      <w:r w:rsidR="00715670" w:rsidRPr="00FA4350">
        <w:rPr>
          <w:lang w:eastAsia="ko-KR"/>
        </w:rPr>
        <w:fldChar w:fldCharType="end"/>
      </w:r>
      <w:r w:rsidR="00715670" w:rsidRPr="00FA4350">
        <w:rPr>
          <w:lang w:eastAsia="ko-KR"/>
        </w:rPr>
        <w:t>]</w:t>
      </w:r>
      <w:r w:rsidRPr="009743EA">
        <w:rPr>
          <w:lang w:eastAsia="ko-KR"/>
        </w:rPr>
        <w:t>.</w:t>
      </w:r>
    </w:p>
    <w:p w14:paraId="376CD8C0" w14:textId="48EF3A85" w:rsidR="00F843AC" w:rsidRPr="009743EA" w:rsidRDefault="00F843AC" w:rsidP="005A2D7C">
      <w:pPr>
        <w:pStyle w:val="TH"/>
        <w:keepNext w:val="0"/>
        <w:rPr>
          <w:rFonts w:eastAsia="SimSun"/>
        </w:rPr>
      </w:pPr>
      <w:r w:rsidRPr="009743EA">
        <w:t>Table 5.2.3-1</w:t>
      </w:r>
      <w:r w:rsidRPr="009743EA">
        <w:rPr>
          <w:rFonts w:eastAsia="MS Mincho"/>
        </w:rPr>
        <w:t>:</w:t>
      </w:r>
      <w:r w:rsidRPr="009743EA">
        <w:rPr>
          <w:rFonts w:eastAsia="SimSun"/>
        </w:rPr>
        <w:t xml:space="preserve"> Resource attribute short names</w:t>
      </w:r>
    </w:p>
    <w:tbl>
      <w:tblPr>
        <w:tblW w:w="9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820"/>
        <w:gridCol w:w="5810"/>
        <w:gridCol w:w="1261"/>
      </w:tblGrid>
      <w:tr w:rsidR="00F843AC" w:rsidRPr="009743EA" w14:paraId="5E4F27DA" w14:textId="77777777" w:rsidTr="005A2D7C">
        <w:trPr>
          <w:tblHeader/>
          <w:jc w:val="center"/>
        </w:trPr>
        <w:tc>
          <w:tcPr>
            <w:tcW w:w="2820" w:type="dxa"/>
            <w:shd w:val="clear" w:color="auto" w:fill="auto"/>
          </w:tcPr>
          <w:p w14:paraId="65C3FF4F" w14:textId="77777777" w:rsidR="00F843AC" w:rsidRPr="009743EA" w:rsidRDefault="00F843AC" w:rsidP="005A2D7C">
            <w:pPr>
              <w:pStyle w:val="TAH"/>
              <w:keepNext w:val="0"/>
              <w:rPr>
                <w:rFonts w:eastAsia="MS Mincho"/>
              </w:rPr>
            </w:pPr>
            <w:r w:rsidRPr="009743EA">
              <w:t>Attribute Name</w:t>
            </w:r>
          </w:p>
        </w:tc>
        <w:tc>
          <w:tcPr>
            <w:tcW w:w="5810" w:type="dxa"/>
            <w:shd w:val="clear" w:color="auto" w:fill="auto"/>
          </w:tcPr>
          <w:p w14:paraId="2B26776E" w14:textId="77777777" w:rsidR="00F843AC" w:rsidRPr="009743EA" w:rsidRDefault="00F843AC" w:rsidP="005A2D7C">
            <w:pPr>
              <w:pStyle w:val="TAH"/>
              <w:keepNext w:val="0"/>
              <w:rPr>
                <w:rFonts w:eastAsia="MS Mincho"/>
              </w:rPr>
            </w:pPr>
            <w:r w:rsidRPr="009743EA">
              <w:t>Occurs in</w:t>
            </w:r>
          </w:p>
        </w:tc>
        <w:tc>
          <w:tcPr>
            <w:tcW w:w="1261" w:type="dxa"/>
            <w:shd w:val="clear" w:color="auto" w:fill="auto"/>
          </w:tcPr>
          <w:p w14:paraId="7DC088DB" w14:textId="77777777" w:rsidR="00F843AC" w:rsidRPr="009743EA" w:rsidRDefault="00F843AC" w:rsidP="005A2D7C">
            <w:pPr>
              <w:pStyle w:val="TAH"/>
              <w:keepNext w:val="0"/>
              <w:rPr>
                <w:rFonts w:eastAsia="MS Mincho"/>
              </w:rPr>
            </w:pPr>
            <w:r w:rsidRPr="009743EA">
              <w:t>Short Name</w:t>
            </w:r>
          </w:p>
        </w:tc>
      </w:tr>
      <w:tr w:rsidR="00F843AC" w:rsidRPr="009743EA" w14:paraId="30F6DAB5" w14:textId="77777777" w:rsidTr="005A2D7C">
        <w:trPr>
          <w:jc w:val="center"/>
        </w:trPr>
        <w:tc>
          <w:tcPr>
            <w:tcW w:w="2820" w:type="dxa"/>
            <w:shd w:val="clear" w:color="auto" w:fill="auto"/>
          </w:tcPr>
          <w:p w14:paraId="1DB8BE6C" w14:textId="77777777" w:rsidR="00F843AC" w:rsidRPr="009743EA" w:rsidRDefault="00F843AC" w:rsidP="005A2D7C">
            <w:pPr>
              <w:pStyle w:val="TAL"/>
              <w:keepNext w:val="0"/>
              <w:rPr>
                <w:rFonts w:eastAsia="MS Mincho"/>
                <w:i/>
              </w:rPr>
            </w:pPr>
            <w:r w:rsidRPr="009743EA">
              <w:rPr>
                <w:i/>
              </w:rPr>
              <w:t>accessControlPolicyIDs</w:t>
            </w:r>
          </w:p>
        </w:tc>
        <w:tc>
          <w:tcPr>
            <w:tcW w:w="5810" w:type="dxa"/>
            <w:shd w:val="clear" w:color="auto" w:fill="auto"/>
          </w:tcPr>
          <w:p w14:paraId="536E021C" w14:textId="77777777" w:rsidR="00F843AC" w:rsidRPr="009743EA" w:rsidRDefault="00F843AC" w:rsidP="005A2D7C">
            <w:pPr>
              <w:pStyle w:val="TAL"/>
              <w:keepNext w:val="0"/>
              <w:rPr>
                <w:rFonts w:eastAsia="MS Mincho"/>
              </w:rPr>
            </w:pPr>
            <w:r w:rsidRPr="009743EA">
              <w:t>All except accessControlPolicy, contentInstance</w:t>
            </w:r>
          </w:p>
        </w:tc>
        <w:tc>
          <w:tcPr>
            <w:tcW w:w="1261" w:type="dxa"/>
            <w:shd w:val="clear" w:color="auto" w:fill="auto"/>
          </w:tcPr>
          <w:p w14:paraId="3E53D3F3" w14:textId="77777777" w:rsidR="00F843AC" w:rsidRPr="009743EA" w:rsidRDefault="00F843AC" w:rsidP="005A2D7C">
            <w:pPr>
              <w:pStyle w:val="TAL"/>
              <w:keepNext w:val="0"/>
              <w:rPr>
                <w:rFonts w:eastAsia="MS Mincho"/>
                <w:b/>
                <w:i/>
              </w:rPr>
            </w:pPr>
            <w:r w:rsidRPr="009743EA">
              <w:rPr>
                <w:b/>
                <w:i/>
              </w:rPr>
              <w:t>acpi</w:t>
            </w:r>
          </w:p>
        </w:tc>
      </w:tr>
      <w:tr w:rsidR="00F843AC" w:rsidRPr="009743EA" w14:paraId="09AB1662" w14:textId="77777777" w:rsidTr="005A2D7C">
        <w:trPr>
          <w:jc w:val="center"/>
        </w:trPr>
        <w:tc>
          <w:tcPr>
            <w:tcW w:w="2820" w:type="dxa"/>
            <w:shd w:val="clear" w:color="auto" w:fill="auto"/>
          </w:tcPr>
          <w:p w14:paraId="09312BE5" w14:textId="77777777" w:rsidR="00F843AC" w:rsidRPr="009743EA" w:rsidRDefault="00F843AC" w:rsidP="005A2D7C">
            <w:pPr>
              <w:pStyle w:val="TAL"/>
              <w:keepNext w:val="0"/>
              <w:rPr>
                <w:rFonts w:eastAsia="MS Mincho"/>
                <w:i/>
                <w:sz w:val="24"/>
                <w:szCs w:val="24"/>
                <w:lang w:eastAsia="ja-JP"/>
              </w:rPr>
            </w:pPr>
            <w:r w:rsidRPr="009743EA">
              <w:rPr>
                <w:i/>
              </w:rPr>
              <w:t>announcedAttribute</w:t>
            </w:r>
          </w:p>
        </w:tc>
        <w:tc>
          <w:tcPr>
            <w:tcW w:w="5810" w:type="dxa"/>
            <w:shd w:val="clear" w:color="auto" w:fill="auto"/>
          </w:tcPr>
          <w:p w14:paraId="3E6DB760" w14:textId="77777777" w:rsidR="00F843AC" w:rsidRPr="009743EA" w:rsidRDefault="00F843AC" w:rsidP="005A2D7C">
            <w:pPr>
              <w:pStyle w:val="TAL"/>
              <w:keepNext w:val="0"/>
              <w:rPr>
                <w:rFonts w:eastAsia="MS Mincho"/>
                <w:sz w:val="24"/>
                <w:szCs w:val="24"/>
                <w:lang w:eastAsia="ja-JP"/>
              </w:rPr>
            </w:pPr>
            <w:r w:rsidRPr="009743EA">
              <w:t>accessControlPolicy, AE, container, contentInstance, group, locationPolicy, mgmtObj, node, remoteCSE, schedule, semanticDescriptor</w:t>
            </w:r>
            <w:r w:rsidRPr="009743EA">
              <w:rPr>
                <w:rFonts w:hint="eastAsia"/>
                <w:lang w:eastAsia="ja-JP"/>
              </w:rPr>
              <w:t>, trafficPattern</w:t>
            </w:r>
          </w:p>
        </w:tc>
        <w:tc>
          <w:tcPr>
            <w:tcW w:w="1261" w:type="dxa"/>
            <w:shd w:val="clear" w:color="auto" w:fill="auto"/>
          </w:tcPr>
          <w:p w14:paraId="1220A6C9" w14:textId="77777777" w:rsidR="00F843AC" w:rsidRPr="009743EA" w:rsidRDefault="00F843AC" w:rsidP="005A2D7C">
            <w:pPr>
              <w:pStyle w:val="TAL"/>
              <w:keepNext w:val="0"/>
              <w:rPr>
                <w:rFonts w:eastAsia="MS Mincho"/>
                <w:b/>
                <w:i/>
                <w:sz w:val="24"/>
                <w:szCs w:val="24"/>
                <w:lang w:eastAsia="ja-JP"/>
              </w:rPr>
            </w:pPr>
            <w:r w:rsidRPr="009743EA">
              <w:rPr>
                <w:b/>
                <w:i/>
              </w:rPr>
              <w:t>aa</w:t>
            </w:r>
          </w:p>
        </w:tc>
      </w:tr>
      <w:tr w:rsidR="00F843AC" w:rsidRPr="009743EA" w14:paraId="17AB5C92"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03866B46" w14:textId="77777777" w:rsidR="00F843AC" w:rsidRPr="009743EA" w:rsidRDefault="00F843AC" w:rsidP="005A2D7C">
            <w:pPr>
              <w:pStyle w:val="TAL"/>
              <w:keepNext w:val="0"/>
              <w:rPr>
                <w:rFonts w:eastAsia="MS Mincho"/>
                <w:i/>
                <w:sz w:val="24"/>
                <w:szCs w:val="24"/>
                <w:lang w:eastAsia="ja-JP"/>
              </w:rPr>
            </w:pPr>
            <w:r w:rsidRPr="009743EA">
              <w:rPr>
                <w:i/>
              </w:rPr>
              <w:t>announceTo</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56CDFC59" w14:textId="77777777" w:rsidR="00F843AC" w:rsidRPr="009743EA" w:rsidRDefault="00F843AC" w:rsidP="005A2D7C">
            <w:pPr>
              <w:pStyle w:val="TAL"/>
              <w:keepNext w:val="0"/>
              <w:rPr>
                <w:rFonts w:eastAsia="MS Mincho"/>
                <w:sz w:val="24"/>
                <w:szCs w:val="24"/>
                <w:lang w:eastAsia="ja-JP"/>
              </w:rPr>
            </w:pPr>
            <w:r w:rsidRPr="009743EA">
              <w:t>accessControlPolicy, AE, container, contentInstance, group, locationPolicy, mgmtObj, node, remoteCSE, schedule, semanticDescriptor</w:t>
            </w:r>
            <w:r w:rsidRPr="009743EA">
              <w:rPr>
                <w:rFonts w:hint="eastAsia"/>
                <w:lang w:eastAsia="ja-JP"/>
              </w:rPr>
              <w:t>, trafficPattern</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3756CAB5" w14:textId="77777777" w:rsidR="00F843AC" w:rsidRPr="009743EA" w:rsidRDefault="00F843AC" w:rsidP="005A2D7C">
            <w:pPr>
              <w:pStyle w:val="TAL"/>
              <w:keepNext w:val="0"/>
              <w:rPr>
                <w:rFonts w:eastAsia="MS Mincho"/>
                <w:b/>
                <w:i/>
                <w:sz w:val="24"/>
                <w:szCs w:val="24"/>
                <w:lang w:eastAsia="ja-JP"/>
              </w:rPr>
            </w:pPr>
            <w:r w:rsidRPr="009743EA">
              <w:rPr>
                <w:b/>
                <w:i/>
              </w:rPr>
              <w:t>at</w:t>
            </w:r>
          </w:p>
        </w:tc>
      </w:tr>
      <w:tr w:rsidR="00F843AC" w:rsidRPr="009743EA" w14:paraId="3A3F2D97"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240B0636" w14:textId="77777777" w:rsidR="00F843AC" w:rsidRPr="009743EA" w:rsidRDefault="00F843AC" w:rsidP="005A2D7C">
            <w:pPr>
              <w:pStyle w:val="TAL"/>
              <w:keepNext w:val="0"/>
              <w:rPr>
                <w:rFonts w:eastAsia="MS Mincho"/>
                <w:i/>
                <w:sz w:val="24"/>
                <w:szCs w:val="24"/>
                <w:lang w:eastAsia="ja-JP"/>
              </w:rPr>
            </w:pPr>
            <w:r w:rsidRPr="009743EA">
              <w:rPr>
                <w:i/>
              </w:rPr>
              <w:t>creationTime</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55FA0FCC" w14:textId="77777777" w:rsidR="00F843AC" w:rsidRPr="009743EA" w:rsidRDefault="00F843AC" w:rsidP="005A2D7C">
            <w:pPr>
              <w:pStyle w:val="TAL"/>
              <w:keepNext w:val="0"/>
              <w:rPr>
                <w:rFonts w:eastAsia="MS Mincho"/>
                <w:sz w:val="24"/>
                <w:szCs w:val="24"/>
                <w:lang w:eastAsia="ja-JP"/>
              </w:rPr>
            </w:pPr>
            <w:r w:rsidRPr="009743EA">
              <w:t>All</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753CD834" w14:textId="77777777" w:rsidR="00F843AC" w:rsidRPr="009743EA" w:rsidRDefault="00F843AC" w:rsidP="005A2D7C">
            <w:pPr>
              <w:pStyle w:val="TAL"/>
              <w:keepNext w:val="0"/>
              <w:rPr>
                <w:rFonts w:eastAsia="MS Mincho"/>
                <w:b/>
                <w:i/>
                <w:sz w:val="24"/>
                <w:szCs w:val="24"/>
                <w:lang w:eastAsia="ja-JP"/>
              </w:rPr>
            </w:pPr>
            <w:r w:rsidRPr="009743EA">
              <w:rPr>
                <w:b/>
                <w:i/>
              </w:rPr>
              <w:t>ct</w:t>
            </w:r>
          </w:p>
        </w:tc>
      </w:tr>
      <w:tr w:rsidR="00F843AC" w:rsidRPr="009743EA" w14:paraId="62A74A63"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24C4C682" w14:textId="77777777" w:rsidR="00F843AC" w:rsidRPr="009743EA" w:rsidRDefault="00F843AC" w:rsidP="005A2D7C">
            <w:pPr>
              <w:pStyle w:val="TAL"/>
              <w:keepNext w:val="0"/>
              <w:rPr>
                <w:rFonts w:eastAsia="MS Mincho"/>
                <w:i/>
                <w:sz w:val="24"/>
                <w:szCs w:val="24"/>
                <w:lang w:eastAsia="ja-JP"/>
              </w:rPr>
            </w:pPr>
            <w:r w:rsidRPr="009743EA">
              <w:rPr>
                <w:i/>
              </w:rPr>
              <w:t>expirationTime</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2C003C19" w14:textId="77777777" w:rsidR="00F843AC" w:rsidRPr="009743EA" w:rsidRDefault="00F843AC" w:rsidP="005A2D7C">
            <w:pPr>
              <w:pStyle w:val="TAL"/>
              <w:keepNext w:val="0"/>
              <w:rPr>
                <w:rFonts w:eastAsia="MS Mincho"/>
                <w:sz w:val="24"/>
                <w:szCs w:val="24"/>
                <w:lang w:eastAsia="ja-JP"/>
              </w:rPr>
            </w:pPr>
            <w:r w:rsidRPr="009743EA">
              <w:t>All except contentInstance, CSEBase</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200E60E1" w14:textId="77777777" w:rsidR="00F843AC" w:rsidRPr="009743EA" w:rsidRDefault="00F843AC" w:rsidP="005A2D7C">
            <w:pPr>
              <w:pStyle w:val="TAL"/>
              <w:keepNext w:val="0"/>
              <w:rPr>
                <w:rFonts w:eastAsia="MS Mincho"/>
                <w:b/>
                <w:i/>
                <w:sz w:val="24"/>
                <w:szCs w:val="24"/>
                <w:lang w:eastAsia="ja-JP"/>
              </w:rPr>
            </w:pPr>
            <w:r w:rsidRPr="009743EA">
              <w:rPr>
                <w:b/>
                <w:i/>
              </w:rPr>
              <w:t>et</w:t>
            </w:r>
          </w:p>
        </w:tc>
      </w:tr>
      <w:tr w:rsidR="00F843AC" w:rsidRPr="009743EA" w14:paraId="5BA2968A" w14:textId="77777777" w:rsidTr="005A2D7C">
        <w:trPr>
          <w:jc w:val="center"/>
        </w:trPr>
        <w:tc>
          <w:tcPr>
            <w:tcW w:w="2820" w:type="dxa"/>
            <w:shd w:val="clear" w:color="auto" w:fill="auto"/>
          </w:tcPr>
          <w:p w14:paraId="46DDB013" w14:textId="77777777" w:rsidR="00F843AC" w:rsidRPr="009743EA" w:rsidRDefault="00F843AC" w:rsidP="005A2D7C">
            <w:pPr>
              <w:pStyle w:val="TAL"/>
              <w:keepNext w:val="0"/>
              <w:rPr>
                <w:rStyle w:val="oneM2M-primitive-parameter-name"/>
                <w:rFonts w:ascii="Times New Roman" w:hAnsi="Times New Roman"/>
                <w:b w:val="0"/>
                <w:sz w:val="20"/>
              </w:rPr>
            </w:pPr>
            <w:r w:rsidRPr="009743EA">
              <w:rPr>
                <w:rStyle w:val="oneM2M-primitive-parameter-name"/>
                <w:b w:val="0"/>
              </w:rPr>
              <w:t>labels</w:t>
            </w:r>
          </w:p>
        </w:tc>
        <w:tc>
          <w:tcPr>
            <w:tcW w:w="5810" w:type="dxa"/>
            <w:shd w:val="clear" w:color="auto" w:fill="auto"/>
          </w:tcPr>
          <w:p w14:paraId="41B8A943" w14:textId="77777777" w:rsidR="00F843AC" w:rsidRPr="009743EA" w:rsidRDefault="00F843AC" w:rsidP="005A2D7C">
            <w:pPr>
              <w:pStyle w:val="TAL"/>
              <w:keepNext w:val="0"/>
            </w:pPr>
            <w:r w:rsidRPr="009743EA">
              <w:t>All (optional)</w:t>
            </w:r>
          </w:p>
        </w:tc>
        <w:tc>
          <w:tcPr>
            <w:tcW w:w="1261" w:type="dxa"/>
            <w:shd w:val="clear" w:color="auto" w:fill="auto"/>
          </w:tcPr>
          <w:p w14:paraId="64423971" w14:textId="77777777" w:rsidR="00F843AC" w:rsidRPr="009743EA" w:rsidRDefault="00F843AC" w:rsidP="005A2D7C">
            <w:pPr>
              <w:pStyle w:val="TAL"/>
              <w:keepNext w:val="0"/>
              <w:rPr>
                <w:b/>
                <w:i/>
              </w:rPr>
            </w:pPr>
            <w:r w:rsidRPr="009743EA">
              <w:rPr>
                <w:b/>
                <w:i/>
              </w:rPr>
              <w:t>lb</w:t>
            </w:r>
            <w:r w:rsidRPr="005A2D7C">
              <w:rPr>
                <w:b/>
                <w:i/>
              </w:rPr>
              <w:t>l</w:t>
            </w:r>
          </w:p>
        </w:tc>
      </w:tr>
      <w:tr w:rsidR="00F843AC" w:rsidRPr="009743EA" w14:paraId="63D89A3C" w14:textId="77777777" w:rsidTr="005A2D7C">
        <w:trPr>
          <w:jc w:val="center"/>
        </w:trPr>
        <w:tc>
          <w:tcPr>
            <w:tcW w:w="2820" w:type="dxa"/>
            <w:shd w:val="clear" w:color="auto" w:fill="auto"/>
          </w:tcPr>
          <w:p w14:paraId="07761AF5" w14:textId="77777777" w:rsidR="00F843AC" w:rsidRPr="009743EA" w:rsidRDefault="00F843AC" w:rsidP="005A2D7C">
            <w:pPr>
              <w:pStyle w:val="TAL"/>
              <w:keepNext w:val="0"/>
              <w:rPr>
                <w:rFonts w:eastAsia="MS Mincho"/>
                <w:i/>
                <w:sz w:val="24"/>
                <w:szCs w:val="24"/>
                <w:lang w:eastAsia="ja-JP"/>
              </w:rPr>
            </w:pPr>
            <w:r w:rsidRPr="009743EA">
              <w:rPr>
                <w:i/>
              </w:rPr>
              <w:t>lastModifiedTime</w:t>
            </w:r>
          </w:p>
        </w:tc>
        <w:tc>
          <w:tcPr>
            <w:tcW w:w="5810" w:type="dxa"/>
            <w:shd w:val="clear" w:color="auto" w:fill="auto"/>
          </w:tcPr>
          <w:p w14:paraId="58F4CEEB" w14:textId="77777777" w:rsidR="00F843AC" w:rsidRPr="009743EA" w:rsidRDefault="00F843AC" w:rsidP="005A2D7C">
            <w:pPr>
              <w:pStyle w:val="TAL"/>
              <w:keepNext w:val="0"/>
              <w:rPr>
                <w:rFonts w:eastAsia="MS Mincho"/>
                <w:sz w:val="24"/>
                <w:szCs w:val="24"/>
                <w:lang w:eastAsia="ja-JP"/>
              </w:rPr>
            </w:pPr>
            <w:r w:rsidRPr="009743EA">
              <w:t>All</w:t>
            </w:r>
          </w:p>
        </w:tc>
        <w:tc>
          <w:tcPr>
            <w:tcW w:w="1261" w:type="dxa"/>
            <w:shd w:val="clear" w:color="auto" w:fill="auto"/>
          </w:tcPr>
          <w:p w14:paraId="42B2E3C3" w14:textId="77777777" w:rsidR="00F843AC" w:rsidRPr="009743EA" w:rsidRDefault="00F843AC" w:rsidP="005A2D7C">
            <w:pPr>
              <w:pStyle w:val="TAL"/>
              <w:keepNext w:val="0"/>
              <w:rPr>
                <w:rFonts w:eastAsia="MS Mincho"/>
                <w:b/>
                <w:i/>
                <w:sz w:val="24"/>
                <w:szCs w:val="24"/>
                <w:lang w:eastAsia="ja-JP"/>
              </w:rPr>
            </w:pPr>
            <w:r w:rsidRPr="009743EA">
              <w:rPr>
                <w:b/>
                <w:i/>
              </w:rPr>
              <w:t>lt</w:t>
            </w:r>
          </w:p>
        </w:tc>
      </w:tr>
      <w:tr w:rsidR="00F843AC" w:rsidRPr="009743EA" w14:paraId="591BA44D" w14:textId="77777777" w:rsidTr="005A2D7C">
        <w:trPr>
          <w:jc w:val="center"/>
        </w:trPr>
        <w:tc>
          <w:tcPr>
            <w:tcW w:w="2820" w:type="dxa"/>
            <w:shd w:val="clear" w:color="auto" w:fill="auto"/>
          </w:tcPr>
          <w:p w14:paraId="07A1ED4E" w14:textId="77777777" w:rsidR="00F843AC" w:rsidRPr="009743EA" w:rsidRDefault="00F843AC" w:rsidP="005A2D7C">
            <w:pPr>
              <w:pStyle w:val="TAL"/>
              <w:keepNext w:val="0"/>
              <w:rPr>
                <w:rFonts w:eastAsia="MS Mincho"/>
                <w:i/>
                <w:lang w:eastAsia="ja-JP"/>
              </w:rPr>
            </w:pPr>
            <w:r w:rsidRPr="009743EA">
              <w:rPr>
                <w:rFonts w:eastAsia="MS Mincho"/>
                <w:i/>
                <w:lang w:eastAsia="ja-JP"/>
              </w:rPr>
              <w:t>L</w:t>
            </w:r>
            <w:r w:rsidRPr="009743EA">
              <w:rPr>
                <w:rFonts w:eastAsia="MS Mincho" w:hint="eastAsia"/>
                <w:i/>
                <w:lang w:eastAsia="ja-JP"/>
              </w:rPr>
              <w:t>ink</w:t>
            </w:r>
          </w:p>
        </w:tc>
        <w:tc>
          <w:tcPr>
            <w:tcW w:w="5810" w:type="dxa"/>
            <w:shd w:val="clear" w:color="auto" w:fill="auto"/>
          </w:tcPr>
          <w:p w14:paraId="6A198653" w14:textId="77777777" w:rsidR="00F843AC" w:rsidRPr="009743EA" w:rsidRDefault="00F843AC" w:rsidP="005A2D7C">
            <w:pPr>
              <w:pStyle w:val="TAL"/>
              <w:keepNext w:val="0"/>
              <w:rPr>
                <w:rFonts w:eastAsia="MS Mincho"/>
                <w:lang w:eastAsia="ja-JP"/>
              </w:rPr>
            </w:pPr>
            <w:r w:rsidRPr="009743EA">
              <w:rPr>
                <w:rFonts w:eastAsia="MS Mincho" w:hint="eastAsia"/>
                <w:lang w:eastAsia="ja-JP"/>
              </w:rPr>
              <w:t>All</w:t>
            </w:r>
          </w:p>
        </w:tc>
        <w:tc>
          <w:tcPr>
            <w:tcW w:w="1261" w:type="dxa"/>
            <w:shd w:val="clear" w:color="auto" w:fill="auto"/>
          </w:tcPr>
          <w:p w14:paraId="704318CF" w14:textId="77777777" w:rsidR="00F843AC" w:rsidRPr="009743EA" w:rsidRDefault="00F843AC" w:rsidP="005A2D7C">
            <w:pPr>
              <w:pStyle w:val="TAL"/>
              <w:keepNext w:val="0"/>
              <w:rPr>
                <w:rFonts w:eastAsia="MS Mincho"/>
                <w:b/>
                <w:i/>
                <w:lang w:eastAsia="ja-JP"/>
              </w:rPr>
            </w:pPr>
            <w:r w:rsidRPr="009743EA">
              <w:rPr>
                <w:rFonts w:eastAsia="MS Mincho" w:hint="eastAsia"/>
                <w:b/>
                <w:i/>
                <w:lang w:eastAsia="ja-JP"/>
              </w:rPr>
              <w:t>lnk</w:t>
            </w:r>
          </w:p>
        </w:tc>
      </w:tr>
      <w:tr w:rsidR="00F843AC" w:rsidRPr="009743EA" w14:paraId="65148C2C" w14:textId="77777777" w:rsidTr="005A2D7C">
        <w:trPr>
          <w:jc w:val="center"/>
        </w:trPr>
        <w:tc>
          <w:tcPr>
            <w:tcW w:w="2820" w:type="dxa"/>
            <w:shd w:val="clear" w:color="auto" w:fill="auto"/>
          </w:tcPr>
          <w:p w14:paraId="147AF56B" w14:textId="77777777" w:rsidR="00F843AC" w:rsidRPr="009743EA" w:rsidRDefault="00F843AC" w:rsidP="005A2D7C">
            <w:pPr>
              <w:pStyle w:val="TAL"/>
              <w:keepNext w:val="0"/>
              <w:rPr>
                <w:rFonts w:eastAsia="MS Mincho"/>
                <w:i/>
                <w:sz w:val="24"/>
                <w:szCs w:val="24"/>
                <w:lang w:eastAsia="ja-JP"/>
              </w:rPr>
            </w:pPr>
            <w:r w:rsidRPr="009743EA">
              <w:rPr>
                <w:i/>
              </w:rPr>
              <w:t>parentID</w:t>
            </w:r>
          </w:p>
        </w:tc>
        <w:tc>
          <w:tcPr>
            <w:tcW w:w="5810" w:type="dxa"/>
            <w:shd w:val="clear" w:color="auto" w:fill="auto"/>
          </w:tcPr>
          <w:p w14:paraId="4C25BC5F" w14:textId="77777777" w:rsidR="00F843AC" w:rsidRPr="009743EA" w:rsidRDefault="00F843AC" w:rsidP="005A2D7C">
            <w:pPr>
              <w:pStyle w:val="TAL"/>
              <w:keepNext w:val="0"/>
              <w:rPr>
                <w:rFonts w:eastAsia="MS Mincho"/>
                <w:sz w:val="24"/>
                <w:szCs w:val="24"/>
                <w:lang w:eastAsia="ja-JP"/>
              </w:rPr>
            </w:pPr>
            <w:r w:rsidRPr="009743EA">
              <w:t>All</w:t>
            </w:r>
          </w:p>
        </w:tc>
        <w:tc>
          <w:tcPr>
            <w:tcW w:w="1261" w:type="dxa"/>
            <w:shd w:val="clear" w:color="auto" w:fill="auto"/>
          </w:tcPr>
          <w:p w14:paraId="5EB872AF" w14:textId="77777777" w:rsidR="00F843AC" w:rsidRPr="009743EA" w:rsidRDefault="00F843AC" w:rsidP="005A2D7C">
            <w:pPr>
              <w:pStyle w:val="TAL"/>
              <w:keepNext w:val="0"/>
              <w:rPr>
                <w:rFonts w:eastAsia="MS Mincho"/>
                <w:b/>
                <w:i/>
                <w:sz w:val="24"/>
                <w:szCs w:val="24"/>
                <w:lang w:eastAsia="ja-JP"/>
              </w:rPr>
            </w:pPr>
            <w:r w:rsidRPr="009743EA">
              <w:rPr>
                <w:b/>
                <w:i/>
              </w:rPr>
              <w:t>pi</w:t>
            </w:r>
          </w:p>
        </w:tc>
      </w:tr>
      <w:tr w:rsidR="00F843AC" w:rsidRPr="009743EA" w14:paraId="508A13EE" w14:textId="77777777" w:rsidTr="005A2D7C">
        <w:trPr>
          <w:jc w:val="center"/>
        </w:trPr>
        <w:tc>
          <w:tcPr>
            <w:tcW w:w="2820" w:type="dxa"/>
            <w:shd w:val="clear" w:color="auto" w:fill="auto"/>
          </w:tcPr>
          <w:p w14:paraId="605263B3" w14:textId="77777777" w:rsidR="00F843AC" w:rsidRPr="009743EA" w:rsidRDefault="00F843AC" w:rsidP="005A2D7C">
            <w:pPr>
              <w:pStyle w:val="TAL"/>
              <w:keepNext w:val="0"/>
              <w:rPr>
                <w:rFonts w:eastAsia="MS Mincho"/>
                <w:i/>
                <w:sz w:val="24"/>
                <w:szCs w:val="24"/>
                <w:lang w:eastAsia="ja-JP"/>
              </w:rPr>
            </w:pPr>
            <w:r w:rsidRPr="009743EA">
              <w:rPr>
                <w:i/>
              </w:rPr>
              <w:t>resourceID</w:t>
            </w:r>
          </w:p>
        </w:tc>
        <w:tc>
          <w:tcPr>
            <w:tcW w:w="5810" w:type="dxa"/>
            <w:shd w:val="clear" w:color="auto" w:fill="auto"/>
          </w:tcPr>
          <w:p w14:paraId="53C7C38F" w14:textId="77777777" w:rsidR="00F843AC" w:rsidRPr="009743EA" w:rsidRDefault="00F843AC" w:rsidP="005A2D7C">
            <w:pPr>
              <w:pStyle w:val="TAL"/>
              <w:keepNext w:val="0"/>
              <w:rPr>
                <w:rFonts w:eastAsia="MS Mincho"/>
                <w:sz w:val="24"/>
                <w:szCs w:val="24"/>
                <w:lang w:eastAsia="ja-JP"/>
              </w:rPr>
            </w:pPr>
            <w:r w:rsidRPr="009743EA">
              <w:t>All</w:t>
            </w:r>
          </w:p>
        </w:tc>
        <w:tc>
          <w:tcPr>
            <w:tcW w:w="1261" w:type="dxa"/>
            <w:shd w:val="clear" w:color="auto" w:fill="auto"/>
          </w:tcPr>
          <w:p w14:paraId="31A6369E" w14:textId="77777777" w:rsidR="00F843AC" w:rsidRPr="009743EA" w:rsidRDefault="00F843AC" w:rsidP="005A2D7C">
            <w:pPr>
              <w:pStyle w:val="TAL"/>
              <w:keepNext w:val="0"/>
              <w:rPr>
                <w:rFonts w:eastAsia="MS Mincho"/>
                <w:b/>
                <w:i/>
                <w:sz w:val="24"/>
                <w:szCs w:val="24"/>
                <w:lang w:eastAsia="ja-JP"/>
              </w:rPr>
            </w:pPr>
            <w:r w:rsidRPr="009743EA">
              <w:rPr>
                <w:b/>
                <w:i/>
              </w:rPr>
              <w:t>ri</w:t>
            </w:r>
          </w:p>
        </w:tc>
      </w:tr>
      <w:tr w:rsidR="00F843AC" w:rsidRPr="009743EA" w14:paraId="7915EA42" w14:textId="77777777" w:rsidTr="005A2D7C">
        <w:trPr>
          <w:jc w:val="center"/>
        </w:trPr>
        <w:tc>
          <w:tcPr>
            <w:tcW w:w="2820" w:type="dxa"/>
            <w:shd w:val="clear" w:color="auto" w:fill="auto"/>
          </w:tcPr>
          <w:p w14:paraId="5C2B64B4" w14:textId="77777777" w:rsidR="00F843AC" w:rsidRPr="009743EA" w:rsidRDefault="00F843AC" w:rsidP="005A2D7C">
            <w:pPr>
              <w:pStyle w:val="TAL"/>
              <w:keepNext w:val="0"/>
              <w:rPr>
                <w:rStyle w:val="oneM2M-primitive-parameter-name"/>
                <w:rFonts w:ascii="Times New Roman" w:hAnsi="Times New Roman"/>
                <w:b w:val="0"/>
                <w:sz w:val="20"/>
              </w:rPr>
            </w:pPr>
            <w:r w:rsidRPr="009743EA">
              <w:rPr>
                <w:rStyle w:val="oneM2M-primitive-parameter-name"/>
                <w:b w:val="0"/>
              </w:rPr>
              <w:t>resourceType</w:t>
            </w:r>
          </w:p>
        </w:tc>
        <w:tc>
          <w:tcPr>
            <w:tcW w:w="5810" w:type="dxa"/>
            <w:shd w:val="clear" w:color="auto" w:fill="auto"/>
          </w:tcPr>
          <w:p w14:paraId="07C34607" w14:textId="77777777" w:rsidR="00F843AC" w:rsidRPr="009743EA" w:rsidRDefault="00F843AC" w:rsidP="005A2D7C">
            <w:pPr>
              <w:pStyle w:val="TAL"/>
              <w:keepNext w:val="0"/>
            </w:pPr>
            <w:r w:rsidRPr="009743EA">
              <w:t>All</w:t>
            </w:r>
          </w:p>
        </w:tc>
        <w:tc>
          <w:tcPr>
            <w:tcW w:w="1261" w:type="dxa"/>
            <w:shd w:val="clear" w:color="auto" w:fill="auto"/>
          </w:tcPr>
          <w:p w14:paraId="69623EF3" w14:textId="77777777" w:rsidR="00F843AC" w:rsidRPr="009743EA" w:rsidRDefault="00F843AC" w:rsidP="005A2D7C">
            <w:pPr>
              <w:pStyle w:val="TAL"/>
              <w:keepNext w:val="0"/>
              <w:rPr>
                <w:b/>
                <w:i/>
              </w:rPr>
            </w:pPr>
            <w:r w:rsidRPr="009743EA">
              <w:rPr>
                <w:b/>
                <w:i/>
              </w:rPr>
              <w:t>ty</w:t>
            </w:r>
          </w:p>
        </w:tc>
      </w:tr>
      <w:tr w:rsidR="00F843AC" w:rsidRPr="009743EA" w14:paraId="6BFFB661" w14:textId="77777777" w:rsidTr="005A2D7C">
        <w:trPr>
          <w:jc w:val="center"/>
        </w:trPr>
        <w:tc>
          <w:tcPr>
            <w:tcW w:w="2820" w:type="dxa"/>
            <w:shd w:val="clear" w:color="auto" w:fill="auto"/>
          </w:tcPr>
          <w:p w14:paraId="58C8DB17" w14:textId="77777777" w:rsidR="00F843AC" w:rsidRPr="009743EA" w:rsidRDefault="00F843AC" w:rsidP="005A2D7C">
            <w:pPr>
              <w:pStyle w:val="TAL"/>
              <w:keepNext w:val="0"/>
              <w:rPr>
                <w:rFonts w:eastAsia="MS Mincho"/>
                <w:i/>
                <w:sz w:val="24"/>
                <w:szCs w:val="24"/>
                <w:lang w:eastAsia="ja-JP"/>
              </w:rPr>
            </w:pPr>
            <w:r w:rsidRPr="009743EA">
              <w:rPr>
                <w:i/>
              </w:rPr>
              <w:t>stateTag</w:t>
            </w:r>
          </w:p>
        </w:tc>
        <w:tc>
          <w:tcPr>
            <w:tcW w:w="5810" w:type="dxa"/>
            <w:shd w:val="clear" w:color="auto" w:fill="auto"/>
          </w:tcPr>
          <w:p w14:paraId="2C89D799" w14:textId="77777777" w:rsidR="00F843AC" w:rsidRPr="009743EA" w:rsidRDefault="00F843AC" w:rsidP="005A2D7C">
            <w:pPr>
              <w:pStyle w:val="TAL"/>
              <w:keepNext w:val="0"/>
              <w:rPr>
                <w:rFonts w:eastAsia="MS Mincho"/>
                <w:sz w:val="24"/>
                <w:szCs w:val="24"/>
                <w:lang w:eastAsia="ja-JP"/>
              </w:rPr>
            </w:pPr>
            <w:r w:rsidRPr="009743EA">
              <w:t>container, contentInstance, delivery, request</w:t>
            </w:r>
          </w:p>
        </w:tc>
        <w:tc>
          <w:tcPr>
            <w:tcW w:w="1261" w:type="dxa"/>
            <w:shd w:val="clear" w:color="auto" w:fill="auto"/>
          </w:tcPr>
          <w:p w14:paraId="3F20E50B" w14:textId="77777777" w:rsidR="00F843AC" w:rsidRPr="009743EA" w:rsidRDefault="00F843AC" w:rsidP="005A2D7C">
            <w:pPr>
              <w:pStyle w:val="TAL"/>
              <w:keepNext w:val="0"/>
              <w:rPr>
                <w:rFonts w:eastAsia="MS Mincho"/>
                <w:b/>
                <w:i/>
                <w:sz w:val="24"/>
                <w:szCs w:val="24"/>
                <w:lang w:eastAsia="ja-JP"/>
              </w:rPr>
            </w:pPr>
            <w:r w:rsidRPr="009743EA">
              <w:rPr>
                <w:b/>
                <w:i/>
              </w:rPr>
              <w:t>st</w:t>
            </w:r>
          </w:p>
        </w:tc>
      </w:tr>
      <w:tr w:rsidR="00F843AC" w:rsidRPr="009743EA" w14:paraId="2C7808B7"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4C0489D8" w14:textId="77777777" w:rsidR="00F843AC" w:rsidRPr="009743EA" w:rsidRDefault="00F843AC" w:rsidP="005A2D7C">
            <w:pPr>
              <w:pStyle w:val="TAL"/>
              <w:keepNext w:val="0"/>
              <w:rPr>
                <w:i/>
              </w:rPr>
            </w:pPr>
            <w:r w:rsidRPr="009743EA">
              <w:rPr>
                <w:rFonts w:eastAsia="SimSun" w:hint="eastAsia"/>
                <w:i/>
                <w:lang w:eastAsia="zh-CN"/>
              </w:rPr>
              <w:t>resourceName</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6528FECE" w14:textId="77777777" w:rsidR="00F843AC" w:rsidRPr="009743EA" w:rsidRDefault="00F843AC" w:rsidP="005A2D7C">
            <w:pPr>
              <w:pStyle w:val="TAL"/>
              <w:keepNext w:val="0"/>
            </w:pPr>
            <w:r w:rsidRPr="009743EA">
              <w:rPr>
                <w:rFonts w:eastAsia="SimSun" w:hint="eastAsia"/>
                <w:lang w:eastAsia="zh-CN"/>
              </w:rPr>
              <w:t>All</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70C40EC8" w14:textId="77777777" w:rsidR="00F843AC" w:rsidRPr="009743EA" w:rsidRDefault="00F843AC" w:rsidP="005A2D7C">
            <w:pPr>
              <w:pStyle w:val="TAL"/>
              <w:keepNext w:val="0"/>
              <w:rPr>
                <w:b/>
                <w:i/>
              </w:rPr>
            </w:pPr>
            <w:r w:rsidRPr="009743EA">
              <w:rPr>
                <w:rFonts w:eastAsia="SimSun" w:hint="eastAsia"/>
                <w:b/>
                <w:i/>
                <w:lang w:eastAsia="zh-CN"/>
              </w:rPr>
              <w:t>rn</w:t>
            </w:r>
          </w:p>
        </w:tc>
      </w:tr>
      <w:tr w:rsidR="00F843AC" w:rsidRPr="009743EA" w14:paraId="099A4855"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13F32A47" w14:textId="77777777" w:rsidR="00F843AC" w:rsidRPr="009743EA" w:rsidRDefault="00F843AC" w:rsidP="005A2D7C">
            <w:pPr>
              <w:pStyle w:val="TAL"/>
              <w:keepNext w:val="0"/>
              <w:rPr>
                <w:i/>
              </w:rPr>
            </w:pPr>
            <w:r w:rsidRPr="009743EA">
              <w:rPr>
                <w:i/>
              </w:rPr>
              <w:t>privileges</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72A99871" w14:textId="77777777" w:rsidR="00F843AC" w:rsidRPr="009743EA" w:rsidRDefault="00F843AC" w:rsidP="005A2D7C">
            <w:pPr>
              <w:pStyle w:val="TAL"/>
              <w:keepNext w:val="0"/>
            </w:pPr>
            <w:r w:rsidRPr="009743EA">
              <w:t>accessControlPolicy</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6F4A1F29" w14:textId="77777777" w:rsidR="00F843AC" w:rsidRPr="009743EA" w:rsidRDefault="00F843AC" w:rsidP="005A2D7C">
            <w:pPr>
              <w:pStyle w:val="TAL"/>
              <w:keepNext w:val="0"/>
              <w:rPr>
                <w:b/>
                <w:i/>
              </w:rPr>
            </w:pPr>
            <w:r w:rsidRPr="009743EA">
              <w:rPr>
                <w:b/>
                <w:i/>
              </w:rPr>
              <w:t>pv</w:t>
            </w:r>
          </w:p>
        </w:tc>
      </w:tr>
      <w:tr w:rsidR="00F843AC" w:rsidRPr="009743EA" w14:paraId="07D2B59A"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7ED58FA9" w14:textId="77777777" w:rsidR="00F843AC" w:rsidRPr="009743EA" w:rsidRDefault="00F843AC" w:rsidP="005A2D7C">
            <w:pPr>
              <w:pStyle w:val="TAL"/>
              <w:keepNext w:val="0"/>
              <w:rPr>
                <w:i/>
              </w:rPr>
            </w:pPr>
            <w:r w:rsidRPr="009743EA">
              <w:rPr>
                <w:i/>
              </w:rPr>
              <w:t>selfPrivileges</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61F53BBB" w14:textId="77777777" w:rsidR="00F843AC" w:rsidRPr="009743EA" w:rsidRDefault="00F843AC" w:rsidP="005A2D7C">
            <w:pPr>
              <w:pStyle w:val="TAL"/>
              <w:keepNext w:val="0"/>
            </w:pPr>
            <w:r w:rsidRPr="009743EA">
              <w:t>accessControlPolicy</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18016029" w14:textId="77777777" w:rsidR="00F843AC" w:rsidRPr="009743EA" w:rsidRDefault="00F843AC" w:rsidP="005A2D7C">
            <w:pPr>
              <w:pStyle w:val="TAL"/>
              <w:keepNext w:val="0"/>
              <w:rPr>
                <w:b/>
                <w:i/>
              </w:rPr>
            </w:pPr>
            <w:r w:rsidRPr="009743EA">
              <w:rPr>
                <w:b/>
                <w:i/>
              </w:rPr>
              <w:t>pvs</w:t>
            </w:r>
          </w:p>
        </w:tc>
      </w:tr>
      <w:tr w:rsidR="00F843AC" w:rsidRPr="009743EA" w14:paraId="79ABEC9A"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398D8AF8" w14:textId="77777777" w:rsidR="00F843AC" w:rsidRPr="009743EA" w:rsidRDefault="00F843AC" w:rsidP="005A2D7C">
            <w:pPr>
              <w:pStyle w:val="TAL"/>
              <w:keepNext w:val="0"/>
              <w:rPr>
                <w:i/>
              </w:rPr>
            </w:pPr>
            <w:r w:rsidRPr="009743EA">
              <w:rPr>
                <w:i/>
              </w:rPr>
              <w:t>App-ID</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06192483" w14:textId="77777777" w:rsidR="00F843AC" w:rsidRPr="009743EA" w:rsidRDefault="00F843AC" w:rsidP="005A2D7C">
            <w:pPr>
              <w:pStyle w:val="TAL"/>
              <w:keepNext w:val="0"/>
            </w:pPr>
            <w:r w:rsidRPr="009743EA">
              <w:t>AE</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0D9A75F5" w14:textId="77777777" w:rsidR="00F843AC" w:rsidRPr="009743EA" w:rsidRDefault="00F843AC" w:rsidP="005A2D7C">
            <w:pPr>
              <w:pStyle w:val="TAL"/>
              <w:keepNext w:val="0"/>
              <w:rPr>
                <w:b/>
                <w:i/>
              </w:rPr>
            </w:pPr>
            <w:r w:rsidRPr="009743EA">
              <w:rPr>
                <w:b/>
                <w:i/>
              </w:rPr>
              <w:t>api</w:t>
            </w:r>
          </w:p>
        </w:tc>
      </w:tr>
      <w:tr w:rsidR="00F843AC" w:rsidRPr="009743EA" w14:paraId="2801138B"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53A0BD6A" w14:textId="77777777" w:rsidR="00F843AC" w:rsidRPr="009743EA" w:rsidRDefault="00F843AC" w:rsidP="005A2D7C">
            <w:pPr>
              <w:pStyle w:val="TAL"/>
              <w:keepNext w:val="0"/>
              <w:rPr>
                <w:i/>
              </w:rPr>
            </w:pPr>
            <w:r w:rsidRPr="009743EA">
              <w:rPr>
                <w:i/>
              </w:rPr>
              <w:t>AE-ID</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588F73E2" w14:textId="77777777" w:rsidR="00F843AC" w:rsidRPr="009743EA" w:rsidRDefault="00F843AC" w:rsidP="005A2D7C">
            <w:pPr>
              <w:pStyle w:val="TAL"/>
              <w:keepNext w:val="0"/>
            </w:pPr>
            <w:r w:rsidRPr="009743EA">
              <w:t>AE</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125D7FEB" w14:textId="77777777" w:rsidR="00F843AC" w:rsidRPr="009743EA" w:rsidRDefault="00F843AC" w:rsidP="005A2D7C">
            <w:pPr>
              <w:pStyle w:val="TAL"/>
              <w:keepNext w:val="0"/>
              <w:rPr>
                <w:b/>
                <w:i/>
              </w:rPr>
            </w:pPr>
            <w:r w:rsidRPr="009743EA">
              <w:rPr>
                <w:b/>
                <w:i/>
              </w:rPr>
              <w:t>aei</w:t>
            </w:r>
          </w:p>
        </w:tc>
      </w:tr>
      <w:tr w:rsidR="00F843AC" w:rsidRPr="009743EA" w14:paraId="2D22DBE7"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4C5785AD" w14:textId="77777777" w:rsidR="00F843AC" w:rsidRPr="009743EA" w:rsidRDefault="00F843AC" w:rsidP="005A2D7C">
            <w:pPr>
              <w:pStyle w:val="TAL"/>
              <w:keepNext w:val="0"/>
              <w:rPr>
                <w:i/>
              </w:rPr>
            </w:pPr>
            <w:r w:rsidRPr="009743EA">
              <w:rPr>
                <w:i/>
              </w:rPr>
              <w:t>appName</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54B010F1" w14:textId="77777777" w:rsidR="00F843AC" w:rsidRPr="009743EA" w:rsidRDefault="00F843AC" w:rsidP="005A2D7C">
            <w:pPr>
              <w:pStyle w:val="TAL"/>
              <w:keepNext w:val="0"/>
            </w:pPr>
            <w:r w:rsidRPr="009743EA">
              <w:t>AE</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0186D841" w14:textId="77777777" w:rsidR="00F843AC" w:rsidRPr="009743EA" w:rsidRDefault="00F843AC" w:rsidP="005A2D7C">
            <w:pPr>
              <w:pStyle w:val="TAL"/>
              <w:keepNext w:val="0"/>
              <w:rPr>
                <w:b/>
                <w:i/>
              </w:rPr>
            </w:pPr>
            <w:r w:rsidRPr="009743EA">
              <w:rPr>
                <w:b/>
                <w:i/>
              </w:rPr>
              <w:t>apn</w:t>
            </w:r>
          </w:p>
        </w:tc>
      </w:tr>
      <w:tr w:rsidR="00F843AC" w:rsidRPr="009743EA" w14:paraId="6CA148BF"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2D5AFFCB" w14:textId="77777777" w:rsidR="00F843AC" w:rsidRPr="009743EA" w:rsidRDefault="00F843AC" w:rsidP="005A2D7C">
            <w:pPr>
              <w:pStyle w:val="TAL"/>
              <w:keepNext w:val="0"/>
              <w:rPr>
                <w:i/>
              </w:rPr>
            </w:pPr>
            <w:r w:rsidRPr="009743EA">
              <w:rPr>
                <w:i/>
              </w:rPr>
              <w:t>pointOfAccess</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1713C9AE" w14:textId="77777777" w:rsidR="00F843AC" w:rsidRPr="009743EA" w:rsidRDefault="00F843AC" w:rsidP="005A2D7C">
            <w:pPr>
              <w:pStyle w:val="TAL"/>
              <w:keepNext w:val="0"/>
            </w:pPr>
            <w:r w:rsidRPr="009743EA">
              <w:t>AE, CSEBase, remoteCSE</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6D2CD982" w14:textId="77777777" w:rsidR="00F843AC" w:rsidRPr="009743EA" w:rsidRDefault="00F843AC" w:rsidP="005A2D7C">
            <w:pPr>
              <w:pStyle w:val="TAL"/>
              <w:keepNext w:val="0"/>
              <w:rPr>
                <w:b/>
                <w:i/>
              </w:rPr>
            </w:pPr>
            <w:r w:rsidRPr="009743EA">
              <w:rPr>
                <w:b/>
                <w:i/>
              </w:rPr>
              <w:t>poa</w:t>
            </w:r>
          </w:p>
        </w:tc>
      </w:tr>
      <w:tr w:rsidR="00F843AC" w:rsidRPr="009743EA" w14:paraId="57F5F861"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0270BB01" w14:textId="77777777" w:rsidR="00F843AC" w:rsidRPr="009743EA" w:rsidRDefault="00F843AC" w:rsidP="005A2D7C">
            <w:pPr>
              <w:pStyle w:val="TAL"/>
              <w:keepNext w:val="0"/>
              <w:rPr>
                <w:i/>
              </w:rPr>
            </w:pPr>
            <w:r w:rsidRPr="009743EA">
              <w:rPr>
                <w:i/>
              </w:rPr>
              <w:t>ontologyRef</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39C2D354" w14:textId="77777777" w:rsidR="00F843AC" w:rsidRPr="009743EA" w:rsidRDefault="00F843AC" w:rsidP="005A2D7C">
            <w:pPr>
              <w:pStyle w:val="TAL"/>
              <w:keepNext w:val="0"/>
            </w:pPr>
            <w:r w:rsidRPr="009743EA">
              <w:t xml:space="preserve">AE, container, contentInstance, semanticDescriptor. flexContainer, </w:t>
            </w:r>
            <w:r w:rsidRPr="009743EA">
              <w:rPr>
                <w:rFonts w:hint="eastAsia"/>
                <w:lang w:eastAsia="zh-CN"/>
              </w:rPr>
              <w:t>timeSeries</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02321FAE" w14:textId="77777777" w:rsidR="00F843AC" w:rsidRPr="009743EA" w:rsidRDefault="00F843AC" w:rsidP="005A2D7C">
            <w:pPr>
              <w:pStyle w:val="TAL"/>
              <w:keepNext w:val="0"/>
              <w:rPr>
                <w:b/>
                <w:i/>
              </w:rPr>
            </w:pPr>
            <w:r w:rsidRPr="009743EA">
              <w:rPr>
                <w:b/>
                <w:i/>
              </w:rPr>
              <w:t>or</w:t>
            </w:r>
          </w:p>
        </w:tc>
      </w:tr>
      <w:tr w:rsidR="00F843AC" w:rsidRPr="009743EA" w14:paraId="3F66AD95"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1246747D" w14:textId="77777777" w:rsidR="00F843AC" w:rsidRPr="009743EA" w:rsidRDefault="00F843AC" w:rsidP="005A2D7C">
            <w:pPr>
              <w:pStyle w:val="TAL"/>
              <w:keepNext w:val="0"/>
              <w:rPr>
                <w:i/>
              </w:rPr>
            </w:pPr>
            <w:r w:rsidRPr="009743EA">
              <w:rPr>
                <w:i/>
              </w:rPr>
              <w:t>nodeLink</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33EFA252" w14:textId="77777777" w:rsidR="00F843AC" w:rsidRPr="009743EA" w:rsidRDefault="00F843AC" w:rsidP="005A2D7C">
            <w:pPr>
              <w:pStyle w:val="TAL"/>
              <w:keepNext w:val="0"/>
            </w:pPr>
            <w:r w:rsidRPr="009743EA">
              <w:t>AE, CSEBase, remoteCSE</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0B330580" w14:textId="77777777" w:rsidR="00F843AC" w:rsidRPr="009743EA" w:rsidRDefault="00F843AC" w:rsidP="005A2D7C">
            <w:pPr>
              <w:pStyle w:val="TAL"/>
              <w:keepNext w:val="0"/>
              <w:rPr>
                <w:b/>
                <w:i/>
              </w:rPr>
            </w:pPr>
            <w:r w:rsidRPr="009743EA">
              <w:rPr>
                <w:b/>
                <w:i/>
              </w:rPr>
              <w:t>nl</w:t>
            </w:r>
          </w:p>
        </w:tc>
      </w:tr>
      <w:tr w:rsidR="00F843AC" w:rsidRPr="009743EA" w14:paraId="2432703C"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611DFBCD" w14:textId="77777777" w:rsidR="00F843AC" w:rsidRPr="009743EA" w:rsidRDefault="00F843AC" w:rsidP="005A2D7C">
            <w:pPr>
              <w:pStyle w:val="TAL"/>
              <w:keepNext w:val="0"/>
              <w:rPr>
                <w:i/>
              </w:rPr>
            </w:pPr>
            <w:r w:rsidRPr="009743EA">
              <w:rPr>
                <w:rStyle w:val="oneM2M-resource-attribute"/>
              </w:rPr>
              <w:t>contentSerialization</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5651DD09" w14:textId="77777777" w:rsidR="00F843AC" w:rsidRPr="009743EA" w:rsidRDefault="00F843AC" w:rsidP="005A2D7C">
            <w:pPr>
              <w:pStyle w:val="TAL"/>
              <w:keepNext w:val="0"/>
            </w:pPr>
            <w:r w:rsidRPr="009743EA">
              <w:t>AE</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1D997BE3" w14:textId="77777777" w:rsidR="00F843AC" w:rsidRPr="009743EA" w:rsidRDefault="00F843AC" w:rsidP="005A2D7C">
            <w:pPr>
              <w:pStyle w:val="TAL"/>
              <w:keepNext w:val="0"/>
              <w:rPr>
                <w:b/>
                <w:i/>
              </w:rPr>
            </w:pPr>
            <w:r w:rsidRPr="009743EA">
              <w:rPr>
                <w:b/>
                <w:i/>
              </w:rPr>
              <w:t>csz</w:t>
            </w:r>
          </w:p>
        </w:tc>
      </w:tr>
      <w:tr w:rsidR="00F843AC" w:rsidRPr="009743EA" w14:paraId="196DA236"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3E086D30" w14:textId="77777777" w:rsidR="00F843AC" w:rsidRPr="009743EA" w:rsidRDefault="00F843AC" w:rsidP="005A2D7C">
            <w:pPr>
              <w:pStyle w:val="TAL"/>
              <w:keepNext w:val="0"/>
              <w:rPr>
                <w:i/>
              </w:rPr>
            </w:pPr>
            <w:r w:rsidRPr="009743EA">
              <w:rPr>
                <w:i/>
              </w:rPr>
              <w:t>creator</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64519789" w14:textId="77777777" w:rsidR="00F843AC" w:rsidRPr="009743EA" w:rsidRDefault="00F843AC" w:rsidP="005A2D7C">
            <w:pPr>
              <w:pStyle w:val="TAL"/>
              <w:keepNext w:val="0"/>
            </w:pPr>
            <w:r w:rsidRPr="009743EA">
              <w:t>container, contentInstance, eventConfig, group, pollingChannel, statsCollect, statsConfig, subscription, semanticDescriptor, notificationTargetPolicy, flexContainer, timeSeries</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292F5F74" w14:textId="77777777" w:rsidR="00F843AC" w:rsidRPr="009743EA" w:rsidRDefault="00F843AC" w:rsidP="005A2D7C">
            <w:pPr>
              <w:pStyle w:val="TAL"/>
              <w:keepNext w:val="0"/>
              <w:rPr>
                <w:b/>
                <w:i/>
              </w:rPr>
            </w:pPr>
            <w:r w:rsidRPr="009743EA">
              <w:rPr>
                <w:b/>
                <w:i/>
              </w:rPr>
              <w:t>cr</w:t>
            </w:r>
          </w:p>
        </w:tc>
      </w:tr>
      <w:tr w:rsidR="00F843AC" w:rsidRPr="009743EA" w14:paraId="7E6128EB"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1DF4A685" w14:textId="77777777" w:rsidR="00F843AC" w:rsidRPr="009743EA" w:rsidRDefault="00F843AC" w:rsidP="005A2D7C">
            <w:pPr>
              <w:pStyle w:val="TAL"/>
              <w:keepNext w:val="0"/>
              <w:rPr>
                <w:i/>
              </w:rPr>
            </w:pPr>
            <w:r w:rsidRPr="009743EA">
              <w:rPr>
                <w:i/>
              </w:rPr>
              <w:t>maxNrOfInstances</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4DA4F8EF" w14:textId="77777777" w:rsidR="00F843AC" w:rsidRPr="009743EA" w:rsidRDefault="00F843AC" w:rsidP="005A2D7C">
            <w:pPr>
              <w:pStyle w:val="TAL"/>
              <w:keepNext w:val="0"/>
            </w:pPr>
            <w:r w:rsidRPr="009743EA">
              <w:t xml:space="preserve">container, </w:t>
            </w:r>
            <w:r w:rsidRPr="009743EA">
              <w:rPr>
                <w:rFonts w:hint="eastAsia"/>
                <w:lang w:eastAsia="zh-CN"/>
              </w:rPr>
              <w:t>timeSeries</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4CEEC0A4" w14:textId="77777777" w:rsidR="00F843AC" w:rsidRPr="009743EA" w:rsidRDefault="00F843AC" w:rsidP="005A2D7C">
            <w:pPr>
              <w:pStyle w:val="TAL"/>
              <w:keepNext w:val="0"/>
              <w:rPr>
                <w:b/>
                <w:i/>
              </w:rPr>
            </w:pPr>
            <w:r w:rsidRPr="009743EA">
              <w:rPr>
                <w:b/>
                <w:i/>
              </w:rPr>
              <w:t>mni</w:t>
            </w:r>
          </w:p>
        </w:tc>
      </w:tr>
      <w:tr w:rsidR="00F843AC" w:rsidRPr="009743EA" w14:paraId="20ADA9A5"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706BBB4D" w14:textId="77777777" w:rsidR="00F843AC" w:rsidRPr="009743EA" w:rsidRDefault="00F843AC" w:rsidP="005A2D7C">
            <w:pPr>
              <w:pStyle w:val="TAL"/>
              <w:keepNext w:val="0"/>
              <w:rPr>
                <w:i/>
              </w:rPr>
            </w:pPr>
            <w:r w:rsidRPr="009743EA">
              <w:rPr>
                <w:i/>
              </w:rPr>
              <w:t>maxByteSize</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6FFD6398" w14:textId="77777777" w:rsidR="00F843AC" w:rsidRPr="009743EA" w:rsidRDefault="00F843AC" w:rsidP="005A2D7C">
            <w:pPr>
              <w:pStyle w:val="TAL"/>
              <w:keepNext w:val="0"/>
            </w:pPr>
            <w:r w:rsidRPr="009743EA">
              <w:t xml:space="preserve">container, </w:t>
            </w:r>
            <w:r w:rsidRPr="009743EA">
              <w:rPr>
                <w:rFonts w:hint="eastAsia"/>
                <w:lang w:eastAsia="zh-CN"/>
              </w:rPr>
              <w:t>timeSeries</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66E2AA57" w14:textId="77777777" w:rsidR="00F843AC" w:rsidRPr="009743EA" w:rsidRDefault="00F843AC" w:rsidP="005A2D7C">
            <w:pPr>
              <w:pStyle w:val="TAL"/>
              <w:keepNext w:val="0"/>
              <w:rPr>
                <w:b/>
                <w:i/>
              </w:rPr>
            </w:pPr>
            <w:r w:rsidRPr="009743EA">
              <w:rPr>
                <w:b/>
                <w:i/>
              </w:rPr>
              <w:t>mbs</w:t>
            </w:r>
          </w:p>
        </w:tc>
      </w:tr>
      <w:tr w:rsidR="00F843AC" w:rsidRPr="009743EA" w14:paraId="36185B6F"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4151D0D8" w14:textId="77777777" w:rsidR="00F843AC" w:rsidRPr="009743EA" w:rsidRDefault="00F843AC" w:rsidP="005A2D7C">
            <w:pPr>
              <w:pStyle w:val="TAL"/>
              <w:keepNext w:val="0"/>
              <w:rPr>
                <w:i/>
              </w:rPr>
            </w:pPr>
            <w:r w:rsidRPr="009743EA">
              <w:rPr>
                <w:i/>
              </w:rPr>
              <w:t>maxInstanceAge</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7AC5C741" w14:textId="77777777" w:rsidR="00F843AC" w:rsidRPr="009743EA" w:rsidRDefault="00F843AC" w:rsidP="005A2D7C">
            <w:pPr>
              <w:pStyle w:val="TAL"/>
              <w:keepNext w:val="0"/>
            </w:pPr>
            <w:r w:rsidRPr="009743EA">
              <w:t xml:space="preserve">container, </w:t>
            </w:r>
            <w:r w:rsidRPr="009743EA">
              <w:rPr>
                <w:rFonts w:hint="eastAsia"/>
                <w:lang w:eastAsia="zh-CN"/>
              </w:rPr>
              <w:t>timeSeries</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107A122F" w14:textId="77777777" w:rsidR="00F843AC" w:rsidRPr="009743EA" w:rsidRDefault="00F843AC" w:rsidP="005A2D7C">
            <w:pPr>
              <w:pStyle w:val="TAL"/>
              <w:keepNext w:val="0"/>
              <w:rPr>
                <w:b/>
                <w:i/>
              </w:rPr>
            </w:pPr>
            <w:r w:rsidRPr="009743EA">
              <w:rPr>
                <w:b/>
                <w:i/>
              </w:rPr>
              <w:t>mia</w:t>
            </w:r>
          </w:p>
        </w:tc>
      </w:tr>
      <w:tr w:rsidR="00F843AC" w:rsidRPr="009743EA" w14:paraId="25CC45CD"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5F787A4E" w14:textId="77777777" w:rsidR="00F843AC" w:rsidRPr="009743EA" w:rsidRDefault="00F843AC" w:rsidP="005A2D7C">
            <w:pPr>
              <w:pStyle w:val="TAL"/>
              <w:keepNext w:val="0"/>
              <w:rPr>
                <w:i/>
              </w:rPr>
            </w:pPr>
            <w:r w:rsidRPr="009743EA">
              <w:rPr>
                <w:i/>
              </w:rPr>
              <w:t>currentNrOfInstances</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2BF8D908" w14:textId="77777777" w:rsidR="00F843AC" w:rsidRPr="009743EA" w:rsidRDefault="00F843AC" w:rsidP="005A2D7C">
            <w:pPr>
              <w:pStyle w:val="TAL"/>
              <w:keepNext w:val="0"/>
            </w:pPr>
            <w:r w:rsidRPr="009743EA">
              <w:t>container,</w:t>
            </w:r>
            <w:r w:rsidRPr="009743EA">
              <w:rPr>
                <w:rFonts w:hint="eastAsia"/>
                <w:lang w:eastAsia="zh-CN"/>
              </w:rPr>
              <w:t xml:space="preserve"> timeSeries</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04AAC175" w14:textId="77777777" w:rsidR="00F843AC" w:rsidRPr="009743EA" w:rsidRDefault="00F843AC" w:rsidP="005A2D7C">
            <w:pPr>
              <w:pStyle w:val="TAL"/>
              <w:keepNext w:val="0"/>
              <w:rPr>
                <w:b/>
                <w:i/>
              </w:rPr>
            </w:pPr>
            <w:r w:rsidRPr="009743EA">
              <w:rPr>
                <w:b/>
                <w:i/>
              </w:rPr>
              <w:t>cni</w:t>
            </w:r>
          </w:p>
        </w:tc>
      </w:tr>
      <w:tr w:rsidR="00F843AC" w:rsidRPr="009743EA" w14:paraId="37FE9227"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289E87F7" w14:textId="77777777" w:rsidR="00F843AC" w:rsidRPr="009743EA" w:rsidRDefault="00F843AC" w:rsidP="005A2D7C">
            <w:pPr>
              <w:pStyle w:val="TAL"/>
              <w:keepNext w:val="0"/>
              <w:rPr>
                <w:i/>
              </w:rPr>
            </w:pPr>
            <w:r w:rsidRPr="009743EA">
              <w:rPr>
                <w:i/>
              </w:rPr>
              <w:t>currentByteSize</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64D2D4F0" w14:textId="77777777" w:rsidR="00F843AC" w:rsidRPr="009743EA" w:rsidRDefault="00F843AC" w:rsidP="005A2D7C">
            <w:pPr>
              <w:pStyle w:val="TAL"/>
              <w:keepNext w:val="0"/>
            </w:pPr>
            <w:r w:rsidRPr="009743EA">
              <w:t>container</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073FDC99" w14:textId="77777777" w:rsidR="00F843AC" w:rsidRPr="009743EA" w:rsidRDefault="00F843AC" w:rsidP="005A2D7C">
            <w:pPr>
              <w:pStyle w:val="TAL"/>
              <w:keepNext w:val="0"/>
              <w:rPr>
                <w:b/>
                <w:i/>
              </w:rPr>
            </w:pPr>
            <w:r w:rsidRPr="009743EA">
              <w:rPr>
                <w:b/>
                <w:i/>
              </w:rPr>
              <w:t>cbs</w:t>
            </w:r>
          </w:p>
        </w:tc>
      </w:tr>
      <w:tr w:rsidR="00F843AC" w:rsidRPr="009743EA" w14:paraId="15FFB60A"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3C39C154" w14:textId="77777777" w:rsidR="00F843AC" w:rsidRPr="009743EA" w:rsidRDefault="00F843AC" w:rsidP="005A2D7C">
            <w:pPr>
              <w:pStyle w:val="TAL"/>
              <w:keepNext w:val="0"/>
              <w:rPr>
                <w:i/>
              </w:rPr>
            </w:pPr>
            <w:r w:rsidRPr="009743EA">
              <w:rPr>
                <w:i/>
              </w:rPr>
              <w:t>locationID</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0EBA8138" w14:textId="77777777" w:rsidR="00F843AC" w:rsidRPr="009743EA" w:rsidRDefault="00F843AC" w:rsidP="005A2D7C">
            <w:pPr>
              <w:pStyle w:val="TAL"/>
              <w:keepNext w:val="0"/>
            </w:pPr>
            <w:r w:rsidRPr="009743EA">
              <w:t>container</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23FC02AF" w14:textId="77777777" w:rsidR="00F843AC" w:rsidRPr="009743EA" w:rsidRDefault="00F843AC" w:rsidP="005A2D7C">
            <w:pPr>
              <w:pStyle w:val="TAL"/>
              <w:keepNext w:val="0"/>
              <w:rPr>
                <w:b/>
                <w:i/>
              </w:rPr>
            </w:pPr>
            <w:r w:rsidRPr="009743EA">
              <w:rPr>
                <w:b/>
                <w:i/>
              </w:rPr>
              <w:t>li</w:t>
            </w:r>
          </w:p>
        </w:tc>
      </w:tr>
      <w:tr w:rsidR="00F843AC" w:rsidRPr="009743EA" w14:paraId="400A2D1C"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0DF75588" w14:textId="77777777" w:rsidR="00F843AC" w:rsidRPr="009743EA" w:rsidRDefault="00F843AC" w:rsidP="005A2D7C">
            <w:pPr>
              <w:pStyle w:val="TAL"/>
              <w:keepNext w:val="0"/>
              <w:rPr>
                <w:i/>
              </w:rPr>
            </w:pPr>
            <w:r w:rsidRPr="009743EA">
              <w:rPr>
                <w:rFonts w:hint="eastAsia"/>
                <w:i/>
                <w:lang w:eastAsia="ja-JP"/>
              </w:rPr>
              <w:t>disableRetrieval</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64990936" w14:textId="77777777" w:rsidR="00F843AC" w:rsidRPr="009743EA" w:rsidRDefault="00F843AC" w:rsidP="005A2D7C">
            <w:pPr>
              <w:pStyle w:val="TAL"/>
              <w:keepNext w:val="0"/>
            </w:pPr>
            <w:r w:rsidRPr="009743EA">
              <w:rPr>
                <w:lang w:eastAsia="ja-JP"/>
              </w:rPr>
              <w:t>c</w:t>
            </w:r>
            <w:r w:rsidRPr="009743EA">
              <w:rPr>
                <w:rFonts w:hint="eastAsia"/>
                <w:lang w:eastAsia="ja-JP"/>
              </w:rPr>
              <w:t>ontainer</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5E034F68" w14:textId="77777777" w:rsidR="00F843AC" w:rsidRPr="009743EA" w:rsidRDefault="00F843AC" w:rsidP="005A2D7C">
            <w:pPr>
              <w:pStyle w:val="TAL"/>
              <w:keepNext w:val="0"/>
              <w:rPr>
                <w:b/>
                <w:i/>
              </w:rPr>
            </w:pPr>
            <w:r w:rsidRPr="009743EA">
              <w:rPr>
                <w:rFonts w:hint="eastAsia"/>
                <w:b/>
                <w:i/>
                <w:lang w:eastAsia="ja-JP"/>
              </w:rPr>
              <w:t>disr</w:t>
            </w:r>
          </w:p>
        </w:tc>
      </w:tr>
      <w:tr w:rsidR="00F843AC" w:rsidRPr="009743EA" w14:paraId="27DE532B"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61716D54" w14:textId="77777777" w:rsidR="00F843AC" w:rsidRPr="009743EA" w:rsidRDefault="00F843AC" w:rsidP="005A2D7C">
            <w:pPr>
              <w:pStyle w:val="TAL"/>
              <w:keepNext w:val="0"/>
              <w:rPr>
                <w:i/>
                <w:lang w:eastAsia="ja-JP"/>
              </w:rPr>
            </w:pPr>
            <w:r w:rsidRPr="009743EA">
              <w:rPr>
                <w:i/>
              </w:rPr>
              <w:t>contentInfo</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577C0768" w14:textId="77777777" w:rsidR="00F843AC" w:rsidRPr="009743EA" w:rsidRDefault="00F843AC" w:rsidP="005A2D7C">
            <w:pPr>
              <w:pStyle w:val="TAL"/>
              <w:keepNext w:val="0"/>
              <w:rPr>
                <w:lang w:eastAsia="ja-JP"/>
              </w:rPr>
            </w:pPr>
            <w:r w:rsidRPr="009743EA">
              <w:t>contentInstance</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4C34FD18" w14:textId="77777777" w:rsidR="00F843AC" w:rsidRPr="009743EA" w:rsidRDefault="00F843AC" w:rsidP="005A2D7C">
            <w:pPr>
              <w:pStyle w:val="TAL"/>
              <w:keepNext w:val="0"/>
              <w:rPr>
                <w:b/>
                <w:i/>
                <w:lang w:eastAsia="ja-JP"/>
              </w:rPr>
            </w:pPr>
            <w:r w:rsidRPr="009743EA">
              <w:rPr>
                <w:b/>
                <w:i/>
              </w:rPr>
              <w:t>cnf</w:t>
            </w:r>
          </w:p>
        </w:tc>
      </w:tr>
      <w:tr w:rsidR="00F843AC" w:rsidRPr="009743EA" w14:paraId="5EB55E1D"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17295D1C" w14:textId="77777777" w:rsidR="00F843AC" w:rsidRPr="009743EA" w:rsidRDefault="00F843AC" w:rsidP="005A2D7C">
            <w:pPr>
              <w:pStyle w:val="TAL"/>
              <w:keepNext w:val="0"/>
              <w:rPr>
                <w:i/>
              </w:rPr>
            </w:pPr>
            <w:r w:rsidRPr="009743EA">
              <w:rPr>
                <w:i/>
              </w:rPr>
              <w:t>contentSize</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28E5AF66" w14:textId="77777777" w:rsidR="00F843AC" w:rsidRPr="009743EA" w:rsidRDefault="00F843AC" w:rsidP="005A2D7C">
            <w:pPr>
              <w:pStyle w:val="TAL"/>
              <w:keepNext w:val="0"/>
            </w:pPr>
            <w:r w:rsidRPr="009743EA">
              <w:t>contentInstance, timeSeriesInstance</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0E86A6B0" w14:textId="77777777" w:rsidR="00F843AC" w:rsidRPr="009743EA" w:rsidRDefault="00F843AC" w:rsidP="005A2D7C">
            <w:pPr>
              <w:pStyle w:val="TAL"/>
              <w:keepNext w:val="0"/>
              <w:rPr>
                <w:b/>
                <w:i/>
              </w:rPr>
            </w:pPr>
            <w:r w:rsidRPr="009743EA">
              <w:rPr>
                <w:b/>
                <w:i/>
              </w:rPr>
              <w:t>cs</w:t>
            </w:r>
          </w:p>
        </w:tc>
      </w:tr>
      <w:tr w:rsidR="00F843AC" w:rsidRPr="009743EA" w14:paraId="1B3857E0"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6EE876DE" w14:textId="77777777" w:rsidR="00F843AC" w:rsidRPr="009743EA" w:rsidRDefault="00F843AC" w:rsidP="005A2D7C">
            <w:pPr>
              <w:pStyle w:val="TAL"/>
              <w:keepNext w:val="0"/>
              <w:rPr>
                <w:i/>
              </w:rPr>
            </w:pPr>
            <w:r w:rsidRPr="009743EA">
              <w:rPr>
                <w:i/>
              </w:rPr>
              <w:t>contentRef</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672517E9" w14:textId="77777777" w:rsidR="00F843AC" w:rsidRPr="009743EA" w:rsidRDefault="00F843AC" w:rsidP="005A2D7C">
            <w:pPr>
              <w:pStyle w:val="TAL"/>
              <w:keepNext w:val="0"/>
            </w:pPr>
            <w:r w:rsidRPr="009743EA">
              <w:t>contentInstance</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151329D4" w14:textId="77777777" w:rsidR="00F843AC" w:rsidRPr="009743EA" w:rsidRDefault="00F843AC" w:rsidP="005A2D7C">
            <w:pPr>
              <w:pStyle w:val="TAL"/>
              <w:keepNext w:val="0"/>
              <w:rPr>
                <w:b/>
                <w:i/>
              </w:rPr>
            </w:pPr>
            <w:r w:rsidRPr="009743EA">
              <w:rPr>
                <w:b/>
                <w:i/>
              </w:rPr>
              <w:t>conr</w:t>
            </w:r>
          </w:p>
        </w:tc>
      </w:tr>
      <w:tr w:rsidR="00F843AC" w:rsidRPr="009743EA" w14:paraId="54973BE4"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5B8FE625" w14:textId="77777777" w:rsidR="00F843AC" w:rsidRPr="009743EA" w:rsidRDefault="00F843AC" w:rsidP="005A2D7C">
            <w:pPr>
              <w:pStyle w:val="TAL"/>
              <w:keepNext w:val="0"/>
              <w:rPr>
                <w:i/>
              </w:rPr>
            </w:pPr>
            <w:r w:rsidRPr="009743EA">
              <w:rPr>
                <w:i/>
              </w:rPr>
              <w:t>containerDefinition</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3A7CF501" w14:textId="77777777" w:rsidR="00F843AC" w:rsidRPr="009743EA" w:rsidRDefault="00F843AC" w:rsidP="005A2D7C">
            <w:pPr>
              <w:pStyle w:val="TAL"/>
              <w:keepNext w:val="0"/>
            </w:pPr>
            <w:r w:rsidRPr="009743EA">
              <w:t>flexContainer</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66CFFFDA" w14:textId="77777777" w:rsidR="00F843AC" w:rsidRPr="009743EA" w:rsidRDefault="00F843AC" w:rsidP="005A2D7C">
            <w:pPr>
              <w:pStyle w:val="TAL"/>
              <w:keepNext w:val="0"/>
              <w:rPr>
                <w:b/>
                <w:i/>
              </w:rPr>
            </w:pPr>
            <w:r w:rsidRPr="009743EA">
              <w:rPr>
                <w:b/>
                <w:i/>
              </w:rPr>
              <w:t>cnd</w:t>
            </w:r>
          </w:p>
        </w:tc>
      </w:tr>
      <w:tr w:rsidR="00F843AC" w:rsidRPr="009743EA" w14:paraId="3AF68DD4"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48E170AB" w14:textId="77777777" w:rsidR="00F843AC" w:rsidRPr="009743EA" w:rsidRDefault="00F843AC" w:rsidP="005A2D7C">
            <w:pPr>
              <w:pStyle w:val="TAL"/>
              <w:keepNext w:val="0"/>
              <w:rPr>
                <w:i/>
              </w:rPr>
            </w:pPr>
            <w:r w:rsidRPr="009743EA">
              <w:rPr>
                <w:rStyle w:val="oneM2M-primitive-parameter-name"/>
                <w:b w:val="0"/>
              </w:rPr>
              <w:lastRenderedPageBreak/>
              <w:t xml:space="preserve">primitiveContent </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0BAC3DF8" w14:textId="77777777" w:rsidR="00F843AC" w:rsidRPr="009743EA" w:rsidRDefault="00F843AC" w:rsidP="005A2D7C">
            <w:pPr>
              <w:pStyle w:val="TAL"/>
              <w:keepNext w:val="0"/>
            </w:pPr>
            <w:r w:rsidRPr="009743EA">
              <w:t>request</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69D21182" w14:textId="77777777" w:rsidR="00F843AC" w:rsidRPr="009743EA" w:rsidRDefault="00F843AC" w:rsidP="005A2D7C">
            <w:pPr>
              <w:pStyle w:val="TAL"/>
              <w:keepNext w:val="0"/>
              <w:rPr>
                <w:b/>
                <w:i/>
              </w:rPr>
            </w:pPr>
            <w:r w:rsidRPr="009743EA">
              <w:rPr>
                <w:b/>
                <w:i/>
              </w:rPr>
              <w:t>pc</w:t>
            </w:r>
          </w:p>
        </w:tc>
      </w:tr>
      <w:tr w:rsidR="00F843AC" w:rsidRPr="009743EA" w14:paraId="652D6A82"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1FABE38C" w14:textId="77777777" w:rsidR="00F843AC" w:rsidRPr="009743EA" w:rsidRDefault="00F843AC" w:rsidP="001F364E">
            <w:pPr>
              <w:pStyle w:val="TAL"/>
              <w:rPr>
                <w:rStyle w:val="oneM2M-primitive-parameter-name"/>
                <w:b w:val="0"/>
              </w:rPr>
            </w:pPr>
            <w:r w:rsidRPr="009743EA">
              <w:rPr>
                <w:i/>
              </w:rPr>
              <w:t>content</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20452A0F" w14:textId="77777777" w:rsidR="00F843AC" w:rsidRPr="009743EA" w:rsidRDefault="00F843AC" w:rsidP="001F364E">
            <w:pPr>
              <w:pStyle w:val="TAL"/>
            </w:pPr>
            <w:r w:rsidRPr="009743EA">
              <w:t xml:space="preserve">contentInstance, </w:t>
            </w:r>
            <w:r w:rsidRPr="009743EA">
              <w:rPr>
                <w:rFonts w:hint="eastAsia"/>
                <w:lang w:eastAsia="zh-CN"/>
              </w:rPr>
              <w:t>timeSeriesInstance</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186B3DC5" w14:textId="77777777" w:rsidR="00F843AC" w:rsidRPr="009743EA" w:rsidRDefault="00F843AC" w:rsidP="001F364E">
            <w:pPr>
              <w:pStyle w:val="TAL"/>
              <w:rPr>
                <w:b/>
                <w:i/>
              </w:rPr>
            </w:pPr>
            <w:r w:rsidRPr="009743EA">
              <w:rPr>
                <w:b/>
                <w:i/>
              </w:rPr>
              <w:t>con</w:t>
            </w:r>
          </w:p>
        </w:tc>
      </w:tr>
      <w:tr w:rsidR="00F843AC" w:rsidRPr="009743EA" w14:paraId="38B2D760"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1A5BE30F" w14:textId="77777777" w:rsidR="00F843AC" w:rsidRPr="009743EA" w:rsidRDefault="00F843AC" w:rsidP="001F364E">
            <w:pPr>
              <w:pStyle w:val="TAL"/>
              <w:rPr>
                <w:i/>
              </w:rPr>
            </w:pPr>
            <w:r w:rsidRPr="009743EA">
              <w:rPr>
                <w:i/>
              </w:rPr>
              <w:t>cseType</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52226428" w14:textId="77777777" w:rsidR="00F843AC" w:rsidRPr="009743EA" w:rsidRDefault="00F843AC" w:rsidP="001F364E">
            <w:pPr>
              <w:pStyle w:val="TAL"/>
            </w:pPr>
            <w:r w:rsidRPr="009743EA">
              <w:t>CSEBase, remoteCSE</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0C6924BB" w14:textId="77777777" w:rsidR="00F843AC" w:rsidRPr="009743EA" w:rsidRDefault="00F843AC" w:rsidP="001F364E">
            <w:pPr>
              <w:pStyle w:val="TAL"/>
              <w:rPr>
                <w:b/>
                <w:i/>
              </w:rPr>
            </w:pPr>
            <w:r w:rsidRPr="009743EA">
              <w:rPr>
                <w:b/>
                <w:i/>
              </w:rPr>
              <w:t>cst</w:t>
            </w:r>
          </w:p>
        </w:tc>
      </w:tr>
      <w:tr w:rsidR="00F843AC" w:rsidRPr="009743EA" w14:paraId="06232493"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3FFD559E" w14:textId="77777777" w:rsidR="00F843AC" w:rsidRPr="009743EA" w:rsidRDefault="00F843AC" w:rsidP="001F364E">
            <w:pPr>
              <w:pStyle w:val="TAL"/>
              <w:rPr>
                <w:i/>
              </w:rPr>
            </w:pPr>
            <w:r w:rsidRPr="009743EA">
              <w:rPr>
                <w:i/>
              </w:rPr>
              <w:t>CSE-ID</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74CA5CC5" w14:textId="77777777" w:rsidR="00F843AC" w:rsidRPr="009743EA" w:rsidRDefault="00F843AC" w:rsidP="001F364E">
            <w:pPr>
              <w:pStyle w:val="TAL"/>
            </w:pPr>
            <w:r w:rsidRPr="009743EA">
              <w:t>CSEBase, remoteCSE, serviceSubscribedNode</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1255F19F" w14:textId="77777777" w:rsidR="00F843AC" w:rsidRPr="009743EA" w:rsidRDefault="00F843AC" w:rsidP="001F364E">
            <w:pPr>
              <w:pStyle w:val="TAL"/>
              <w:rPr>
                <w:b/>
                <w:i/>
              </w:rPr>
            </w:pPr>
            <w:r w:rsidRPr="009743EA">
              <w:rPr>
                <w:b/>
                <w:i/>
              </w:rPr>
              <w:t>csi</w:t>
            </w:r>
          </w:p>
        </w:tc>
      </w:tr>
      <w:tr w:rsidR="00F843AC" w:rsidRPr="009743EA" w14:paraId="4333C5F1"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0D3EDDA4" w14:textId="77777777" w:rsidR="00F843AC" w:rsidRPr="009743EA" w:rsidRDefault="00F843AC" w:rsidP="001F364E">
            <w:pPr>
              <w:pStyle w:val="TAL"/>
              <w:rPr>
                <w:i/>
              </w:rPr>
            </w:pPr>
            <w:r w:rsidRPr="009743EA">
              <w:rPr>
                <w:i/>
              </w:rPr>
              <w:t>supportedResourceType</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3FC9A5EF" w14:textId="77777777" w:rsidR="00F843AC" w:rsidRPr="009743EA" w:rsidRDefault="00F843AC" w:rsidP="001F364E">
            <w:pPr>
              <w:pStyle w:val="TAL"/>
            </w:pPr>
            <w:r w:rsidRPr="009743EA">
              <w:t>CSEBase</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35EF94FF" w14:textId="77777777" w:rsidR="00F843AC" w:rsidRPr="009743EA" w:rsidRDefault="00F843AC" w:rsidP="001F364E">
            <w:pPr>
              <w:pStyle w:val="TAL"/>
              <w:rPr>
                <w:b/>
                <w:i/>
              </w:rPr>
            </w:pPr>
            <w:r w:rsidRPr="009743EA">
              <w:rPr>
                <w:b/>
                <w:i/>
              </w:rPr>
              <w:t>srt</w:t>
            </w:r>
          </w:p>
        </w:tc>
      </w:tr>
      <w:tr w:rsidR="00F843AC" w:rsidRPr="009743EA" w14:paraId="0E7EA6B8"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343D7715" w14:textId="77777777" w:rsidR="00F843AC" w:rsidRPr="009743EA" w:rsidRDefault="00F843AC" w:rsidP="001F364E">
            <w:pPr>
              <w:pStyle w:val="TAL"/>
              <w:rPr>
                <w:i/>
              </w:rPr>
            </w:pPr>
            <w:r w:rsidRPr="009743EA">
              <w:rPr>
                <w:i/>
              </w:rPr>
              <w:t>notificationCongestionPolicy</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350E33E0" w14:textId="77777777" w:rsidR="00F843AC" w:rsidRPr="009743EA" w:rsidRDefault="00F843AC" w:rsidP="001F364E">
            <w:pPr>
              <w:pStyle w:val="TAL"/>
            </w:pPr>
            <w:r w:rsidRPr="009743EA">
              <w:t>CSEBase</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7CE8EAA5" w14:textId="77777777" w:rsidR="00F843AC" w:rsidRPr="009743EA" w:rsidRDefault="00F843AC" w:rsidP="001F364E">
            <w:pPr>
              <w:pStyle w:val="TAL"/>
              <w:rPr>
                <w:b/>
                <w:i/>
              </w:rPr>
            </w:pPr>
            <w:r w:rsidRPr="009743EA">
              <w:rPr>
                <w:b/>
                <w:i/>
              </w:rPr>
              <w:t>ncp</w:t>
            </w:r>
          </w:p>
        </w:tc>
      </w:tr>
      <w:tr w:rsidR="00F843AC" w:rsidRPr="009743EA" w14:paraId="1E3A8094"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2BCE8E2D" w14:textId="77777777" w:rsidR="00F843AC" w:rsidRPr="009743EA" w:rsidRDefault="00F843AC" w:rsidP="001F364E">
            <w:pPr>
              <w:pStyle w:val="TAL"/>
              <w:rPr>
                <w:i/>
              </w:rPr>
            </w:pPr>
            <w:r w:rsidRPr="009743EA">
              <w:rPr>
                <w:i/>
              </w:rPr>
              <w:t>memberType</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2E312A11" w14:textId="77777777" w:rsidR="00F843AC" w:rsidRPr="009743EA" w:rsidRDefault="00F843AC" w:rsidP="001F364E">
            <w:pPr>
              <w:pStyle w:val="TAL"/>
            </w:pPr>
            <w:r w:rsidRPr="009743EA">
              <w:t>group</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2F27A039" w14:textId="77777777" w:rsidR="00F843AC" w:rsidRPr="009743EA" w:rsidRDefault="00F843AC" w:rsidP="001F364E">
            <w:pPr>
              <w:pStyle w:val="TAL"/>
              <w:rPr>
                <w:b/>
                <w:i/>
              </w:rPr>
            </w:pPr>
            <w:r w:rsidRPr="009743EA">
              <w:rPr>
                <w:b/>
                <w:i/>
              </w:rPr>
              <w:t>mt</w:t>
            </w:r>
          </w:p>
        </w:tc>
      </w:tr>
      <w:tr w:rsidR="00F843AC" w:rsidRPr="009743EA" w14:paraId="71A2426F"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45636763" w14:textId="77777777" w:rsidR="00F843AC" w:rsidRPr="009743EA" w:rsidRDefault="00F843AC" w:rsidP="001F364E">
            <w:pPr>
              <w:pStyle w:val="TAL"/>
              <w:rPr>
                <w:i/>
              </w:rPr>
            </w:pPr>
            <w:r w:rsidRPr="009743EA">
              <w:rPr>
                <w:i/>
              </w:rPr>
              <w:t>currentNrOfMembers</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11820E98" w14:textId="77777777" w:rsidR="00F843AC" w:rsidRPr="009743EA" w:rsidRDefault="00F843AC" w:rsidP="001F364E">
            <w:pPr>
              <w:pStyle w:val="TAL"/>
            </w:pPr>
            <w:r w:rsidRPr="009743EA">
              <w:t>group</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45769796" w14:textId="77777777" w:rsidR="00F843AC" w:rsidRPr="009743EA" w:rsidRDefault="00F843AC" w:rsidP="001F364E">
            <w:pPr>
              <w:pStyle w:val="TAL"/>
              <w:rPr>
                <w:b/>
                <w:i/>
              </w:rPr>
            </w:pPr>
            <w:r w:rsidRPr="009743EA">
              <w:rPr>
                <w:b/>
                <w:i/>
              </w:rPr>
              <w:t>cnm</w:t>
            </w:r>
          </w:p>
        </w:tc>
      </w:tr>
      <w:tr w:rsidR="00F843AC" w:rsidRPr="009743EA" w14:paraId="3C67F6F3"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78DBA092" w14:textId="77777777" w:rsidR="00F843AC" w:rsidRPr="009743EA" w:rsidRDefault="00F843AC" w:rsidP="001F364E">
            <w:pPr>
              <w:pStyle w:val="TAL"/>
              <w:rPr>
                <w:i/>
              </w:rPr>
            </w:pPr>
            <w:r w:rsidRPr="009743EA">
              <w:rPr>
                <w:i/>
              </w:rPr>
              <w:t>maxNrOfMembers</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1CABF1CF" w14:textId="77777777" w:rsidR="00F843AC" w:rsidRPr="009743EA" w:rsidRDefault="00F843AC" w:rsidP="001F364E">
            <w:pPr>
              <w:pStyle w:val="TAL"/>
            </w:pPr>
            <w:r w:rsidRPr="009743EA">
              <w:t>group</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0B6853EA" w14:textId="77777777" w:rsidR="00F843AC" w:rsidRPr="009743EA" w:rsidRDefault="00F843AC" w:rsidP="001F364E">
            <w:pPr>
              <w:pStyle w:val="TAL"/>
              <w:rPr>
                <w:b/>
                <w:i/>
              </w:rPr>
            </w:pPr>
            <w:r w:rsidRPr="009743EA">
              <w:rPr>
                <w:b/>
                <w:i/>
              </w:rPr>
              <w:t>mnm</w:t>
            </w:r>
          </w:p>
        </w:tc>
      </w:tr>
      <w:tr w:rsidR="00F843AC" w:rsidRPr="009743EA" w14:paraId="0490EA23"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7B7991EE" w14:textId="77777777" w:rsidR="00F843AC" w:rsidRPr="009743EA" w:rsidRDefault="00F843AC" w:rsidP="001F364E">
            <w:pPr>
              <w:pStyle w:val="TAL"/>
              <w:rPr>
                <w:i/>
              </w:rPr>
            </w:pPr>
            <w:r w:rsidRPr="009743EA">
              <w:rPr>
                <w:rFonts w:eastAsia="Arial"/>
                <w:i/>
              </w:rPr>
              <w:t>memberIDs</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01E04682" w14:textId="77777777" w:rsidR="00F843AC" w:rsidRPr="009743EA" w:rsidRDefault="00F843AC" w:rsidP="001F364E">
            <w:pPr>
              <w:pStyle w:val="TAL"/>
            </w:pPr>
            <w:r w:rsidRPr="009743EA">
              <w:t>group</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13FDA433" w14:textId="77777777" w:rsidR="00F843AC" w:rsidRPr="009743EA" w:rsidRDefault="00F843AC" w:rsidP="001F364E">
            <w:pPr>
              <w:pStyle w:val="TAL"/>
              <w:rPr>
                <w:b/>
                <w:i/>
              </w:rPr>
            </w:pPr>
            <w:r w:rsidRPr="009743EA">
              <w:rPr>
                <w:b/>
                <w:i/>
              </w:rPr>
              <w:t>mid</w:t>
            </w:r>
          </w:p>
        </w:tc>
      </w:tr>
      <w:tr w:rsidR="00F843AC" w:rsidRPr="009743EA" w14:paraId="1108888B"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4672EE45" w14:textId="77777777" w:rsidR="00F843AC" w:rsidRPr="009743EA" w:rsidRDefault="00F843AC" w:rsidP="001F364E">
            <w:pPr>
              <w:pStyle w:val="TAL"/>
              <w:rPr>
                <w:rFonts w:eastAsia="Arial"/>
                <w:i/>
              </w:rPr>
            </w:pPr>
            <w:r w:rsidRPr="009743EA">
              <w:rPr>
                <w:i/>
              </w:rPr>
              <w:t>membersAccessControlPolicyIDs</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422BB7B1" w14:textId="77777777" w:rsidR="00F843AC" w:rsidRPr="009743EA" w:rsidRDefault="00F843AC" w:rsidP="001F364E">
            <w:pPr>
              <w:pStyle w:val="TAL"/>
            </w:pPr>
            <w:r w:rsidRPr="009743EA">
              <w:t>group</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2232C6FC" w14:textId="77777777" w:rsidR="00F843AC" w:rsidRPr="009743EA" w:rsidRDefault="00F843AC" w:rsidP="001F364E">
            <w:pPr>
              <w:pStyle w:val="TAL"/>
              <w:rPr>
                <w:b/>
                <w:i/>
              </w:rPr>
            </w:pPr>
            <w:r w:rsidRPr="009743EA">
              <w:rPr>
                <w:b/>
                <w:i/>
              </w:rPr>
              <w:t>macp</w:t>
            </w:r>
          </w:p>
        </w:tc>
      </w:tr>
      <w:tr w:rsidR="00F843AC" w:rsidRPr="009743EA" w14:paraId="6262F780"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0F6AEB8E" w14:textId="77777777" w:rsidR="00F843AC" w:rsidRPr="009743EA" w:rsidRDefault="00F843AC" w:rsidP="001F364E">
            <w:pPr>
              <w:pStyle w:val="TAL"/>
              <w:rPr>
                <w:i/>
              </w:rPr>
            </w:pPr>
            <w:r w:rsidRPr="009743EA">
              <w:rPr>
                <w:i/>
              </w:rPr>
              <w:t>memberTypeValidated</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13DB5CC3" w14:textId="77777777" w:rsidR="00F843AC" w:rsidRPr="009743EA" w:rsidRDefault="00F843AC" w:rsidP="001F364E">
            <w:pPr>
              <w:pStyle w:val="TAL"/>
            </w:pPr>
            <w:r w:rsidRPr="009743EA">
              <w:t>group</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618264D4" w14:textId="77777777" w:rsidR="00F843AC" w:rsidRPr="009743EA" w:rsidRDefault="00F843AC" w:rsidP="001F364E">
            <w:pPr>
              <w:pStyle w:val="TAL"/>
              <w:rPr>
                <w:b/>
                <w:i/>
              </w:rPr>
            </w:pPr>
            <w:r w:rsidRPr="009743EA">
              <w:rPr>
                <w:b/>
                <w:i/>
              </w:rPr>
              <w:t>mtv</w:t>
            </w:r>
          </w:p>
        </w:tc>
      </w:tr>
      <w:tr w:rsidR="00F843AC" w:rsidRPr="009743EA" w14:paraId="2EA6D95F"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09BDC537" w14:textId="77777777" w:rsidR="00F843AC" w:rsidRPr="009743EA" w:rsidRDefault="00F843AC" w:rsidP="001F364E">
            <w:pPr>
              <w:pStyle w:val="TAL"/>
              <w:rPr>
                <w:i/>
              </w:rPr>
            </w:pPr>
            <w:r w:rsidRPr="009743EA">
              <w:rPr>
                <w:i/>
              </w:rPr>
              <w:t>consistencyStrategy</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50438F0B" w14:textId="77777777" w:rsidR="00F843AC" w:rsidRPr="009743EA" w:rsidRDefault="00F843AC" w:rsidP="001F364E">
            <w:pPr>
              <w:pStyle w:val="TAL"/>
            </w:pPr>
            <w:r w:rsidRPr="009743EA">
              <w:t>group</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4AD37E73" w14:textId="77777777" w:rsidR="00F843AC" w:rsidRPr="009743EA" w:rsidRDefault="00F843AC" w:rsidP="001F364E">
            <w:pPr>
              <w:pStyle w:val="TAL"/>
              <w:rPr>
                <w:b/>
                <w:i/>
              </w:rPr>
            </w:pPr>
            <w:r w:rsidRPr="009743EA">
              <w:rPr>
                <w:b/>
                <w:i/>
              </w:rPr>
              <w:t>csy</w:t>
            </w:r>
          </w:p>
        </w:tc>
      </w:tr>
      <w:tr w:rsidR="00F843AC" w:rsidRPr="009743EA" w14:paraId="24D0EF9F"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51EDD1F3" w14:textId="77777777" w:rsidR="00F843AC" w:rsidRPr="009743EA" w:rsidRDefault="00F843AC" w:rsidP="001F364E">
            <w:pPr>
              <w:pStyle w:val="TAL"/>
              <w:rPr>
                <w:i/>
              </w:rPr>
            </w:pPr>
            <w:r w:rsidRPr="009743EA">
              <w:rPr>
                <w:rFonts w:hint="eastAsia"/>
                <w:i/>
                <w:iCs/>
                <w:szCs w:val="18"/>
              </w:rPr>
              <w:t>semanticSupportIndicator</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2B9C3936" w14:textId="77777777" w:rsidR="00F843AC" w:rsidRPr="009743EA" w:rsidRDefault="00F843AC" w:rsidP="001F364E">
            <w:pPr>
              <w:pStyle w:val="TAL"/>
            </w:pPr>
            <w:r w:rsidRPr="009743EA">
              <w:rPr>
                <w:rFonts w:hint="eastAsia"/>
                <w:szCs w:val="18"/>
              </w:rPr>
              <w:t>group</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234B8F9B" w14:textId="77777777" w:rsidR="00F843AC" w:rsidRPr="009743EA" w:rsidRDefault="00F843AC" w:rsidP="001F364E">
            <w:pPr>
              <w:pStyle w:val="TAL"/>
              <w:rPr>
                <w:b/>
                <w:i/>
              </w:rPr>
            </w:pPr>
            <w:r w:rsidRPr="009743EA">
              <w:rPr>
                <w:rFonts w:hint="eastAsia"/>
                <w:b/>
                <w:bCs/>
                <w:i/>
                <w:iCs/>
                <w:szCs w:val="18"/>
              </w:rPr>
              <w:t>ssi</w:t>
            </w:r>
          </w:p>
        </w:tc>
      </w:tr>
      <w:tr w:rsidR="00F843AC" w:rsidRPr="009743EA" w14:paraId="2F5624BB"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7E857715" w14:textId="77777777" w:rsidR="00F843AC" w:rsidRPr="009743EA" w:rsidRDefault="00F843AC" w:rsidP="001F364E">
            <w:pPr>
              <w:pStyle w:val="TAL"/>
              <w:rPr>
                <w:i/>
                <w:iCs/>
                <w:szCs w:val="18"/>
              </w:rPr>
            </w:pPr>
            <w:r w:rsidRPr="009743EA">
              <w:rPr>
                <w:i/>
                <w:iCs/>
                <w:szCs w:val="18"/>
              </w:rPr>
              <w:t>notifyAggregation</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6136560A" w14:textId="77777777" w:rsidR="00F843AC" w:rsidRPr="009743EA" w:rsidRDefault="00F843AC" w:rsidP="001F364E">
            <w:pPr>
              <w:pStyle w:val="TAL"/>
              <w:rPr>
                <w:szCs w:val="18"/>
              </w:rPr>
            </w:pPr>
            <w:r w:rsidRPr="009743EA">
              <w:rPr>
                <w:rFonts w:hint="eastAsia"/>
                <w:szCs w:val="18"/>
                <w:lang w:eastAsia="ko-KR"/>
              </w:rPr>
              <w:t>group</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7C8FAFBF" w14:textId="77777777" w:rsidR="00F843AC" w:rsidRPr="009743EA" w:rsidRDefault="00F843AC" w:rsidP="001F364E">
            <w:pPr>
              <w:pStyle w:val="TAL"/>
              <w:rPr>
                <w:b/>
                <w:bCs/>
                <w:i/>
                <w:iCs/>
                <w:szCs w:val="18"/>
              </w:rPr>
            </w:pPr>
            <w:r w:rsidRPr="009743EA">
              <w:rPr>
                <w:rFonts w:hint="eastAsia"/>
                <w:b/>
                <w:bCs/>
                <w:i/>
                <w:iCs/>
                <w:szCs w:val="18"/>
                <w:lang w:eastAsia="ko-KR"/>
              </w:rPr>
              <w:t>nar</w:t>
            </w:r>
          </w:p>
        </w:tc>
      </w:tr>
      <w:tr w:rsidR="00F843AC" w:rsidRPr="009743EA" w14:paraId="76CB5A1D"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16CBD49B" w14:textId="77777777" w:rsidR="00F843AC" w:rsidRPr="009743EA" w:rsidRDefault="00F843AC" w:rsidP="001F364E">
            <w:pPr>
              <w:pStyle w:val="TAL"/>
              <w:rPr>
                <w:i/>
                <w:iCs/>
                <w:szCs w:val="18"/>
              </w:rPr>
            </w:pPr>
            <w:r w:rsidRPr="009743EA">
              <w:rPr>
                <w:i/>
              </w:rPr>
              <w:t>groupName</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24A7FA67" w14:textId="77777777" w:rsidR="00F843AC" w:rsidRPr="009743EA" w:rsidRDefault="00F843AC" w:rsidP="001F364E">
            <w:pPr>
              <w:pStyle w:val="TAL"/>
              <w:rPr>
                <w:szCs w:val="18"/>
                <w:lang w:eastAsia="ko-KR"/>
              </w:rPr>
            </w:pPr>
            <w:r w:rsidRPr="009743EA">
              <w:t>group, subscription</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5B3E0ED1" w14:textId="77777777" w:rsidR="00F843AC" w:rsidRPr="009743EA" w:rsidRDefault="00F843AC" w:rsidP="001F364E">
            <w:pPr>
              <w:pStyle w:val="TAL"/>
              <w:rPr>
                <w:b/>
                <w:bCs/>
                <w:i/>
                <w:iCs/>
                <w:szCs w:val="18"/>
                <w:lang w:eastAsia="ko-KR"/>
              </w:rPr>
            </w:pPr>
            <w:r w:rsidRPr="009743EA">
              <w:rPr>
                <w:b/>
                <w:i/>
              </w:rPr>
              <w:t>gn</w:t>
            </w:r>
          </w:p>
        </w:tc>
      </w:tr>
      <w:tr w:rsidR="00F843AC" w:rsidRPr="009743EA" w14:paraId="36B59066"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724D03D7" w14:textId="77777777" w:rsidR="00F843AC" w:rsidRPr="009743EA" w:rsidRDefault="00F843AC" w:rsidP="001F364E">
            <w:pPr>
              <w:pStyle w:val="TAL"/>
              <w:rPr>
                <w:i/>
              </w:rPr>
            </w:pPr>
            <w:r w:rsidRPr="009743EA">
              <w:rPr>
                <w:i/>
              </w:rPr>
              <w:t>CSEBase</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0F99524F" w14:textId="77777777" w:rsidR="00F843AC" w:rsidRPr="009743EA" w:rsidRDefault="00F843AC" w:rsidP="001F364E">
            <w:pPr>
              <w:pStyle w:val="TAL"/>
            </w:pPr>
            <w:r w:rsidRPr="009743EA">
              <w:t>remoteCSE</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07F75647" w14:textId="77777777" w:rsidR="00F843AC" w:rsidRPr="009743EA" w:rsidRDefault="00F843AC" w:rsidP="001F364E">
            <w:pPr>
              <w:pStyle w:val="TAL"/>
              <w:rPr>
                <w:b/>
                <w:i/>
              </w:rPr>
            </w:pPr>
            <w:r w:rsidRPr="009743EA">
              <w:rPr>
                <w:b/>
                <w:i/>
              </w:rPr>
              <w:t>cb</w:t>
            </w:r>
          </w:p>
        </w:tc>
      </w:tr>
      <w:tr w:rsidR="00F843AC" w:rsidRPr="009743EA" w14:paraId="6DEB400B"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6E717224" w14:textId="77777777" w:rsidR="00F843AC" w:rsidRPr="009743EA" w:rsidRDefault="00F843AC" w:rsidP="001F364E">
            <w:pPr>
              <w:pStyle w:val="TAL"/>
              <w:rPr>
                <w:i/>
              </w:rPr>
            </w:pPr>
            <w:r w:rsidRPr="009743EA">
              <w:rPr>
                <w:i/>
              </w:rPr>
              <w:t>M2M-Ext-ID</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1134CE29" w14:textId="77777777" w:rsidR="00F843AC" w:rsidRPr="009743EA" w:rsidRDefault="00F843AC" w:rsidP="001F364E">
            <w:pPr>
              <w:pStyle w:val="TAL"/>
            </w:pPr>
            <w:r w:rsidRPr="009743EA">
              <w:t>remoteCSE</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31D5B0C5" w14:textId="77777777" w:rsidR="00F843AC" w:rsidRPr="009743EA" w:rsidRDefault="00F843AC" w:rsidP="001F364E">
            <w:pPr>
              <w:pStyle w:val="TAL"/>
              <w:rPr>
                <w:b/>
                <w:i/>
              </w:rPr>
            </w:pPr>
            <w:r w:rsidRPr="009743EA">
              <w:rPr>
                <w:b/>
                <w:i/>
              </w:rPr>
              <w:t>mei</w:t>
            </w:r>
          </w:p>
        </w:tc>
      </w:tr>
      <w:tr w:rsidR="00F843AC" w:rsidRPr="009743EA" w14:paraId="0ADFCDBA"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7504D4F6" w14:textId="77777777" w:rsidR="00F843AC" w:rsidRPr="009743EA" w:rsidRDefault="00F843AC" w:rsidP="001F364E">
            <w:pPr>
              <w:pStyle w:val="TAL"/>
              <w:rPr>
                <w:i/>
              </w:rPr>
            </w:pPr>
            <w:r w:rsidRPr="009743EA">
              <w:rPr>
                <w:i/>
              </w:rPr>
              <w:t>Trigger-Recipient-ID</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556AE205" w14:textId="77777777" w:rsidR="00F843AC" w:rsidRPr="009743EA" w:rsidRDefault="00F843AC" w:rsidP="001F364E">
            <w:pPr>
              <w:pStyle w:val="TAL"/>
            </w:pPr>
            <w:r w:rsidRPr="009743EA">
              <w:t>remoteCSE</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006DAF04" w14:textId="77777777" w:rsidR="00F843AC" w:rsidRPr="009743EA" w:rsidRDefault="00F843AC" w:rsidP="001F364E">
            <w:pPr>
              <w:pStyle w:val="TAL"/>
              <w:rPr>
                <w:b/>
                <w:i/>
              </w:rPr>
            </w:pPr>
            <w:r w:rsidRPr="009743EA">
              <w:rPr>
                <w:b/>
                <w:i/>
              </w:rPr>
              <w:t>tri</w:t>
            </w:r>
          </w:p>
        </w:tc>
      </w:tr>
      <w:tr w:rsidR="00F843AC" w:rsidRPr="009743EA" w14:paraId="2D7D819F"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46E3FE8F" w14:textId="77777777" w:rsidR="00F843AC" w:rsidRPr="009743EA" w:rsidRDefault="00F843AC" w:rsidP="001F364E">
            <w:pPr>
              <w:pStyle w:val="TAL"/>
              <w:rPr>
                <w:i/>
              </w:rPr>
            </w:pPr>
            <w:r w:rsidRPr="009743EA">
              <w:rPr>
                <w:i/>
              </w:rPr>
              <w:t>requestReachability</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33A99CD0" w14:textId="77777777" w:rsidR="00F843AC" w:rsidRPr="009743EA" w:rsidRDefault="00F843AC" w:rsidP="001F364E">
            <w:pPr>
              <w:pStyle w:val="TAL"/>
            </w:pPr>
            <w:r w:rsidRPr="009743EA">
              <w:t>remoteCSE</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0CF1A617" w14:textId="77777777" w:rsidR="00F843AC" w:rsidRPr="009743EA" w:rsidRDefault="00F843AC" w:rsidP="001F364E">
            <w:pPr>
              <w:pStyle w:val="TAL"/>
              <w:rPr>
                <w:b/>
                <w:i/>
              </w:rPr>
            </w:pPr>
            <w:r w:rsidRPr="009743EA">
              <w:rPr>
                <w:b/>
                <w:i/>
              </w:rPr>
              <w:t>rr</w:t>
            </w:r>
          </w:p>
        </w:tc>
      </w:tr>
      <w:tr w:rsidR="00F843AC" w:rsidRPr="009743EA" w14:paraId="5E155E7C"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42E26C41" w14:textId="77777777" w:rsidR="00F843AC" w:rsidRPr="009743EA" w:rsidRDefault="00F843AC" w:rsidP="001F364E">
            <w:pPr>
              <w:pStyle w:val="TAL"/>
              <w:rPr>
                <w:i/>
              </w:rPr>
            </w:pPr>
            <w:r w:rsidRPr="009743EA">
              <w:rPr>
                <w:rFonts w:eastAsia="Arial" w:cs="Arial"/>
                <w:i/>
                <w:szCs w:val="18"/>
                <w:lang w:eastAsia="zh-CN"/>
              </w:rPr>
              <w:t>trigger</w:t>
            </w:r>
            <w:r w:rsidRPr="009743EA">
              <w:rPr>
                <w:rFonts w:eastAsia="Arial" w:cs="Arial" w:hint="eastAsia"/>
                <w:i/>
                <w:szCs w:val="18"/>
                <w:lang w:eastAsia="zh-CN"/>
              </w:rPr>
              <w:t>R</w:t>
            </w:r>
            <w:r w:rsidRPr="009743EA">
              <w:rPr>
                <w:rFonts w:eastAsia="Arial" w:cs="Arial"/>
                <w:i/>
                <w:szCs w:val="18"/>
                <w:lang w:eastAsia="zh-CN"/>
              </w:rPr>
              <w:t>eference</w:t>
            </w:r>
            <w:r w:rsidRPr="009743EA">
              <w:rPr>
                <w:rFonts w:eastAsia="Arial" w:cs="Arial" w:hint="eastAsia"/>
                <w:i/>
                <w:szCs w:val="18"/>
                <w:lang w:eastAsia="zh-CN"/>
              </w:rPr>
              <w:t>N</w:t>
            </w:r>
            <w:r w:rsidRPr="009743EA">
              <w:rPr>
                <w:rFonts w:eastAsia="Arial" w:cs="Arial"/>
                <w:i/>
                <w:szCs w:val="18"/>
                <w:lang w:eastAsia="zh-CN"/>
              </w:rPr>
              <w:t>umber</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035FDC00" w14:textId="77777777" w:rsidR="00F843AC" w:rsidRPr="009743EA" w:rsidRDefault="00F843AC" w:rsidP="001F364E">
            <w:pPr>
              <w:pStyle w:val="TAL"/>
            </w:pPr>
            <w:r w:rsidRPr="009743EA">
              <w:t>remoteCSE</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0F878C13" w14:textId="77777777" w:rsidR="00F843AC" w:rsidRPr="009743EA" w:rsidRDefault="00F843AC" w:rsidP="001F364E">
            <w:pPr>
              <w:pStyle w:val="TAL"/>
              <w:rPr>
                <w:b/>
                <w:i/>
              </w:rPr>
            </w:pPr>
            <w:r w:rsidRPr="009743EA">
              <w:rPr>
                <w:b/>
                <w:i/>
                <w:lang w:eastAsia="zh-CN"/>
              </w:rPr>
              <w:t>trn</w:t>
            </w:r>
          </w:p>
        </w:tc>
      </w:tr>
      <w:tr w:rsidR="00F843AC" w:rsidRPr="009743EA" w14:paraId="76816020"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74D6B3FA" w14:textId="77777777" w:rsidR="00F843AC" w:rsidRPr="009743EA" w:rsidRDefault="00F843AC" w:rsidP="001F364E">
            <w:pPr>
              <w:pStyle w:val="TAL"/>
              <w:rPr>
                <w:rFonts w:eastAsia="Arial" w:cs="Arial"/>
                <w:i/>
                <w:szCs w:val="18"/>
                <w:lang w:eastAsia="zh-CN"/>
              </w:rPr>
            </w:pPr>
            <w:r w:rsidRPr="009743EA">
              <w:rPr>
                <w:i/>
              </w:rPr>
              <w:t>eventNotificationCriteria</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6BC38477" w14:textId="77777777" w:rsidR="00F843AC" w:rsidRPr="009743EA" w:rsidRDefault="00F843AC" w:rsidP="001F364E">
            <w:pPr>
              <w:pStyle w:val="TAL"/>
            </w:pPr>
            <w:r w:rsidRPr="009743EA">
              <w:t>subscription</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46BDB2CE" w14:textId="77777777" w:rsidR="00F843AC" w:rsidRPr="009743EA" w:rsidRDefault="00F843AC" w:rsidP="001F364E">
            <w:pPr>
              <w:pStyle w:val="TAL"/>
              <w:rPr>
                <w:b/>
                <w:i/>
                <w:lang w:eastAsia="zh-CN"/>
              </w:rPr>
            </w:pPr>
            <w:r w:rsidRPr="009743EA">
              <w:rPr>
                <w:b/>
                <w:i/>
              </w:rPr>
              <w:t>enc</w:t>
            </w:r>
          </w:p>
        </w:tc>
      </w:tr>
      <w:tr w:rsidR="00F843AC" w:rsidRPr="009743EA" w14:paraId="716CDE63"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5C519CEA" w14:textId="77777777" w:rsidR="00F843AC" w:rsidRPr="009743EA" w:rsidRDefault="00F843AC" w:rsidP="001F364E">
            <w:pPr>
              <w:pStyle w:val="TAL"/>
              <w:rPr>
                <w:i/>
              </w:rPr>
            </w:pPr>
            <w:r w:rsidRPr="009743EA">
              <w:rPr>
                <w:i/>
              </w:rPr>
              <w:t>expirationCounter</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41FDAF6C" w14:textId="77777777" w:rsidR="00F843AC" w:rsidRPr="009743EA" w:rsidRDefault="00F843AC" w:rsidP="001F364E">
            <w:pPr>
              <w:pStyle w:val="TAL"/>
            </w:pPr>
            <w:r w:rsidRPr="009743EA">
              <w:t>subscription</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3C3FAA16" w14:textId="77777777" w:rsidR="00F843AC" w:rsidRPr="009743EA" w:rsidRDefault="00F843AC" w:rsidP="001F364E">
            <w:pPr>
              <w:pStyle w:val="TAL"/>
              <w:rPr>
                <w:b/>
                <w:i/>
              </w:rPr>
            </w:pPr>
            <w:r w:rsidRPr="009743EA">
              <w:rPr>
                <w:b/>
                <w:i/>
              </w:rPr>
              <w:t>exc</w:t>
            </w:r>
          </w:p>
        </w:tc>
      </w:tr>
      <w:tr w:rsidR="00F843AC" w:rsidRPr="009743EA" w14:paraId="257D25F9"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789C7858" w14:textId="77777777" w:rsidR="00F843AC" w:rsidRPr="009743EA" w:rsidRDefault="00F843AC" w:rsidP="001F364E">
            <w:pPr>
              <w:pStyle w:val="TAL"/>
              <w:rPr>
                <w:i/>
              </w:rPr>
            </w:pPr>
            <w:r w:rsidRPr="009743EA">
              <w:rPr>
                <w:i/>
              </w:rPr>
              <w:t>notificationURI</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25C1B5E4" w14:textId="77777777" w:rsidR="00F843AC" w:rsidRPr="009743EA" w:rsidRDefault="00F843AC" w:rsidP="001F364E">
            <w:pPr>
              <w:pStyle w:val="TAL"/>
            </w:pPr>
            <w:r w:rsidRPr="009743EA">
              <w:t>subscription</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136BB14A" w14:textId="77777777" w:rsidR="00F843AC" w:rsidRPr="009743EA" w:rsidRDefault="00F843AC" w:rsidP="001F364E">
            <w:pPr>
              <w:pStyle w:val="TAL"/>
              <w:rPr>
                <w:b/>
                <w:i/>
              </w:rPr>
            </w:pPr>
            <w:r w:rsidRPr="009743EA">
              <w:rPr>
                <w:b/>
                <w:i/>
              </w:rPr>
              <w:t>nu</w:t>
            </w:r>
          </w:p>
        </w:tc>
      </w:tr>
      <w:tr w:rsidR="00F843AC" w:rsidRPr="009743EA" w14:paraId="55DE71C3"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4D267CE0" w14:textId="77777777" w:rsidR="00F843AC" w:rsidRPr="009743EA" w:rsidRDefault="00F843AC" w:rsidP="001F364E">
            <w:pPr>
              <w:pStyle w:val="TAL"/>
              <w:rPr>
                <w:i/>
              </w:rPr>
            </w:pPr>
            <w:r w:rsidRPr="009743EA">
              <w:rPr>
                <w:rStyle w:val="oneM2M-primitive-parameter-name"/>
                <w:b w:val="0"/>
              </w:rPr>
              <w:t>groupID</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589178C9" w14:textId="77777777" w:rsidR="00F843AC" w:rsidRPr="009743EA" w:rsidRDefault="00F843AC" w:rsidP="001F364E">
            <w:pPr>
              <w:pStyle w:val="TAL"/>
            </w:pPr>
            <w:r w:rsidRPr="009743EA">
              <w:t>subscription</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5FD3A7EF" w14:textId="77777777" w:rsidR="00F843AC" w:rsidRPr="009743EA" w:rsidRDefault="00F843AC" w:rsidP="001F364E">
            <w:pPr>
              <w:pStyle w:val="TAL"/>
              <w:rPr>
                <w:b/>
                <w:i/>
              </w:rPr>
            </w:pPr>
            <w:r w:rsidRPr="009743EA">
              <w:rPr>
                <w:b/>
                <w:i/>
              </w:rPr>
              <w:t>gpi</w:t>
            </w:r>
          </w:p>
        </w:tc>
      </w:tr>
      <w:tr w:rsidR="00F843AC" w:rsidRPr="009743EA" w14:paraId="5F2B1FDC"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51BF1BEF" w14:textId="77777777" w:rsidR="00F843AC" w:rsidRPr="009743EA" w:rsidRDefault="00F843AC" w:rsidP="001F364E">
            <w:pPr>
              <w:pStyle w:val="TAL"/>
              <w:rPr>
                <w:rStyle w:val="oneM2M-primitive-parameter-name"/>
                <w:b w:val="0"/>
              </w:rPr>
            </w:pPr>
            <w:r w:rsidRPr="009743EA">
              <w:rPr>
                <w:i/>
              </w:rPr>
              <w:t>notificationForwardingURI</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2B9F6E5A" w14:textId="77777777" w:rsidR="00F843AC" w:rsidRPr="009743EA" w:rsidRDefault="00F843AC" w:rsidP="001F364E">
            <w:pPr>
              <w:pStyle w:val="TAL"/>
            </w:pPr>
            <w:r w:rsidRPr="009743EA">
              <w:t>subscription</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1E5933F6" w14:textId="77777777" w:rsidR="00F843AC" w:rsidRPr="009743EA" w:rsidRDefault="00F843AC" w:rsidP="001F364E">
            <w:pPr>
              <w:pStyle w:val="TAL"/>
              <w:rPr>
                <w:b/>
                <w:i/>
              </w:rPr>
            </w:pPr>
            <w:r w:rsidRPr="009743EA">
              <w:rPr>
                <w:b/>
                <w:i/>
              </w:rPr>
              <w:t>nfu</w:t>
            </w:r>
          </w:p>
        </w:tc>
      </w:tr>
      <w:tr w:rsidR="00F843AC" w:rsidRPr="009743EA" w14:paraId="1554B29A"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14721D4E" w14:textId="77777777" w:rsidR="00F843AC" w:rsidRPr="009743EA" w:rsidRDefault="00F843AC" w:rsidP="001F364E">
            <w:pPr>
              <w:pStyle w:val="TAL"/>
              <w:rPr>
                <w:i/>
              </w:rPr>
            </w:pPr>
            <w:r w:rsidRPr="009743EA">
              <w:rPr>
                <w:i/>
              </w:rPr>
              <w:t>batchNotify</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78DAFFC4" w14:textId="77777777" w:rsidR="00F843AC" w:rsidRPr="009743EA" w:rsidRDefault="00F843AC" w:rsidP="001F364E">
            <w:pPr>
              <w:pStyle w:val="TAL"/>
            </w:pPr>
            <w:r w:rsidRPr="009743EA">
              <w:t>subscription</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0492F885" w14:textId="77777777" w:rsidR="00F843AC" w:rsidRPr="009743EA" w:rsidRDefault="00F843AC" w:rsidP="001F364E">
            <w:pPr>
              <w:pStyle w:val="TAL"/>
              <w:rPr>
                <w:b/>
                <w:i/>
              </w:rPr>
            </w:pPr>
            <w:r w:rsidRPr="009743EA">
              <w:rPr>
                <w:b/>
                <w:i/>
              </w:rPr>
              <w:t>bn</w:t>
            </w:r>
          </w:p>
        </w:tc>
      </w:tr>
      <w:tr w:rsidR="00F843AC" w:rsidRPr="009743EA" w14:paraId="4BD2C6E0"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6D547ED5" w14:textId="77777777" w:rsidR="00F843AC" w:rsidRPr="009743EA" w:rsidRDefault="00F843AC" w:rsidP="001F364E">
            <w:pPr>
              <w:pStyle w:val="TAL"/>
              <w:rPr>
                <w:i/>
              </w:rPr>
            </w:pPr>
            <w:r w:rsidRPr="009743EA">
              <w:rPr>
                <w:i/>
              </w:rPr>
              <w:t>rateLimit</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5D9296C1" w14:textId="77777777" w:rsidR="00F843AC" w:rsidRPr="009743EA" w:rsidRDefault="00F843AC" w:rsidP="001F364E">
            <w:pPr>
              <w:pStyle w:val="TAL"/>
            </w:pPr>
            <w:r w:rsidRPr="009743EA">
              <w:t>subscription</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5BAE612C" w14:textId="77777777" w:rsidR="00F843AC" w:rsidRPr="009743EA" w:rsidRDefault="00F843AC" w:rsidP="001F364E">
            <w:pPr>
              <w:pStyle w:val="TAL"/>
              <w:rPr>
                <w:b/>
                <w:i/>
              </w:rPr>
            </w:pPr>
            <w:r w:rsidRPr="009743EA">
              <w:rPr>
                <w:b/>
                <w:i/>
              </w:rPr>
              <w:t>rl</w:t>
            </w:r>
          </w:p>
        </w:tc>
      </w:tr>
      <w:tr w:rsidR="00F843AC" w:rsidRPr="009743EA" w14:paraId="273FBB26"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70245CCF" w14:textId="77777777" w:rsidR="00F843AC" w:rsidRPr="009743EA" w:rsidRDefault="00F843AC" w:rsidP="001F364E">
            <w:pPr>
              <w:pStyle w:val="TAL"/>
              <w:rPr>
                <w:i/>
              </w:rPr>
            </w:pPr>
            <w:r w:rsidRPr="009743EA">
              <w:rPr>
                <w:i/>
              </w:rPr>
              <w:t>preSubscriptionNotify</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3E095E72" w14:textId="77777777" w:rsidR="00F843AC" w:rsidRPr="009743EA" w:rsidRDefault="00F843AC" w:rsidP="001F364E">
            <w:pPr>
              <w:pStyle w:val="TAL"/>
            </w:pPr>
            <w:r w:rsidRPr="009743EA">
              <w:t>subscription</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08790EF6" w14:textId="77777777" w:rsidR="00F843AC" w:rsidRPr="009743EA" w:rsidRDefault="00F843AC" w:rsidP="001F364E">
            <w:pPr>
              <w:pStyle w:val="TAL"/>
              <w:rPr>
                <w:b/>
                <w:i/>
              </w:rPr>
            </w:pPr>
            <w:r w:rsidRPr="009743EA">
              <w:rPr>
                <w:b/>
                <w:i/>
              </w:rPr>
              <w:t>psn</w:t>
            </w:r>
          </w:p>
        </w:tc>
      </w:tr>
      <w:tr w:rsidR="00F843AC" w:rsidRPr="009743EA" w14:paraId="52B06A0A"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52FB7B18" w14:textId="77777777" w:rsidR="00F843AC" w:rsidRPr="009743EA" w:rsidRDefault="00F843AC" w:rsidP="001F364E">
            <w:pPr>
              <w:pStyle w:val="TAL"/>
              <w:rPr>
                <w:i/>
              </w:rPr>
            </w:pPr>
            <w:r w:rsidRPr="009743EA">
              <w:rPr>
                <w:i/>
              </w:rPr>
              <w:t>pendingNotification</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14AE1CD7" w14:textId="77777777" w:rsidR="00F843AC" w:rsidRPr="009743EA" w:rsidRDefault="00F843AC" w:rsidP="001F364E">
            <w:pPr>
              <w:pStyle w:val="TAL"/>
            </w:pPr>
            <w:r w:rsidRPr="009743EA">
              <w:t>subscription</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769524C4" w14:textId="77777777" w:rsidR="00F843AC" w:rsidRPr="009743EA" w:rsidRDefault="00F843AC" w:rsidP="001F364E">
            <w:pPr>
              <w:pStyle w:val="TAL"/>
              <w:rPr>
                <w:b/>
                <w:i/>
              </w:rPr>
            </w:pPr>
            <w:r w:rsidRPr="009743EA">
              <w:rPr>
                <w:b/>
                <w:i/>
              </w:rPr>
              <w:t>pn</w:t>
            </w:r>
          </w:p>
        </w:tc>
      </w:tr>
      <w:tr w:rsidR="00F843AC" w:rsidRPr="009743EA" w14:paraId="4BE0D5E2"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54E0DEC5" w14:textId="77777777" w:rsidR="00F843AC" w:rsidRPr="009743EA" w:rsidRDefault="00F843AC" w:rsidP="001F364E">
            <w:pPr>
              <w:pStyle w:val="TAL"/>
              <w:rPr>
                <w:i/>
              </w:rPr>
            </w:pPr>
            <w:r w:rsidRPr="009743EA">
              <w:rPr>
                <w:i/>
              </w:rPr>
              <w:t>notificationStoragePriority</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51CEFCF0" w14:textId="77777777" w:rsidR="00F843AC" w:rsidRPr="009743EA" w:rsidRDefault="00F843AC" w:rsidP="001F364E">
            <w:pPr>
              <w:pStyle w:val="TAL"/>
            </w:pPr>
            <w:r w:rsidRPr="009743EA">
              <w:t>subscription</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0CCA6712" w14:textId="77777777" w:rsidR="00F843AC" w:rsidRPr="009743EA" w:rsidRDefault="00F843AC" w:rsidP="001F364E">
            <w:pPr>
              <w:pStyle w:val="TAL"/>
              <w:rPr>
                <w:b/>
                <w:i/>
              </w:rPr>
            </w:pPr>
            <w:r w:rsidRPr="009743EA">
              <w:rPr>
                <w:b/>
                <w:i/>
              </w:rPr>
              <w:t>nsp</w:t>
            </w:r>
          </w:p>
        </w:tc>
      </w:tr>
      <w:tr w:rsidR="00F843AC" w:rsidRPr="009743EA" w14:paraId="384E3DF3"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0B7A2FB9" w14:textId="77777777" w:rsidR="00F843AC" w:rsidRPr="009743EA" w:rsidRDefault="00F843AC" w:rsidP="001F364E">
            <w:pPr>
              <w:pStyle w:val="TAL"/>
              <w:rPr>
                <w:i/>
              </w:rPr>
            </w:pPr>
            <w:r w:rsidRPr="009743EA">
              <w:rPr>
                <w:i/>
              </w:rPr>
              <w:t>latestNotify</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69857FE8" w14:textId="77777777" w:rsidR="00F843AC" w:rsidRPr="009743EA" w:rsidRDefault="00F843AC" w:rsidP="001F364E">
            <w:pPr>
              <w:pStyle w:val="TAL"/>
            </w:pPr>
            <w:r w:rsidRPr="009743EA">
              <w:t>subscription</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4188CDDC" w14:textId="77777777" w:rsidR="00F843AC" w:rsidRPr="009743EA" w:rsidRDefault="00F843AC" w:rsidP="001F364E">
            <w:pPr>
              <w:pStyle w:val="TAL"/>
              <w:rPr>
                <w:b/>
                <w:i/>
              </w:rPr>
            </w:pPr>
            <w:r w:rsidRPr="009743EA">
              <w:rPr>
                <w:b/>
                <w:i/>
              </w:rPr>
              <w:t>ln</w:t>
            </w:r>
          </w:p>
        </w:tc>
      </w:tr>
      <w:tr w:rsidR="00F843AC" w:rsidRPr="009743EA" w14:paraId="2CC3F0CD"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2CAB62A1" w14:textId="77777777" w:rsidR="00F843AC" w:rsidRPr="009743EA" w:rsidRDefault="00F843AC" w:rsidP="001F364E">
            <w:pPr>
              <w:pStyle w:val="TAL"/>
              <w:rPr>
                <w:i/>
              </w:rPr>
            </w:pPr>
            <w:r w:rsidRPr="009743EA">
              <w:rPr>
                <w:i/>
              </w:rPr>
              <w:t>notificationContentType</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45F37BAD" w14:textId="77777777" w:rsidR="00F843AC" w:rsidRPr="009743EA" w:rsidRDefault="00F843AC" w:rsidP="001F364E">
            <w:pPr>
              <w:pStyle w:val="TAL"/>
            </w:pPr>
            <w:r w:rsidRPr="009743EA">
              <w:t>subscription</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28DC76BD" w14:textId="77777777" w:rsidR="00F843AC" w:rsidRPr="009743EA" w:rsidRDefault="00F843AC" w:rsidP="001F364E">
            <w:pPr>
              <w:pStyle w:val="TAL"/>
              <w:rPr>
                <w:b/>
                <w:i/>
              </w:rPr>
            </w:pPr>
            <w:r w:rsidRPr="009743EA">
              <w:rPr>
                <w:b/>
                <w:i/>
              </w:rPr>
              <w:t>nct</w:t>
            </w:r>
          </w:p>
        </w:tc>
      </w:tr>
      <w:tr w:rsidR="00F843AC" w:rsidRPr="009743EA" w14:paraId="3B1F9160"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73F9AE87" w14:textId="77777777" w:rsidR="00F843AC" w:rsidRPr="009743EA" w:rsidRDefault="00F843AC" w:rsidP="001F364E">
            <w:pPr>
              <w:pStyle w:val="TAL"/>
              <w:rPr>
                <w:i/>
              </w:rPr>
            </w:pPr>
            <w:r w:rsidRPr="009743EA">
              <w:rPr>
                <w:i/>
              </w:rPr>
              <w:t>notificationEventCat</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4CA96AE0" w14:textId="77777777" w:rsidR="00F843AC" w:rsidRPr="009743EA" w:rsidRDefault="00F843AC" w:rsidP="001F364E">
            <w:pPr>
              <w:pStyle w:val="TAL"/>
            </w:pPr>
            <w:r w:rsidRPr="009743EA">
              <w:t>subscription</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1A75FAB4" w14:textId="77777777" w:rsidR="00F843AC" w:rsidRPr="009743EA" w:rsidRDefault="00F843AC" w:rsidP="001F364E">
            <w:pPr>
              <w:pStyle w:val="TAL"/>
              <w:rPr>
                <w:b/>
                <w:i/>
              </w:rPr>
            </w:pPr>
            <w:r w:rsidRPr="009743EA">
              <w:rPr>
                <w:b/>
                <w:i/>
              </w:rPr>
              <w:t>nec</w:t>
            </w:r>
          </w:p>
        </w:tc>
      </w:tr>
      <w:tr w:rsidR="00F843AC" w:rsidRPr="009743EA" w14:paraId="11060016"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4518DC60" w14:textId="77777777" w:rsidR="00F843AC" w:rsidRPr="009743EA" w:rsidRDefault="00F843AC" w:rsidP="001F364E">
            <w:pPr>
              <w:pStyle w:val="TAL"/>
              <w:rPr>
                <w:i/>
              </w:rPr>
            </w:pPr>
            <w:r w:rsidRPr="009743EA">
              <w:rPr>
                <w:i/>
              </w:rPr>
              <w:t>subscriberURI</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65CB3A2C" w14:textId="77777777" w:rsidR="00F843AC" w:rsidRPr="009743EA" w:rsidRDefault="00F843AC" w:rsidP="001F364E">
            <w:pPr>
              <w:pStyle w:val="TAL"/>
            </w:pPr>
            <w:r w:rsidRPr="009743EA">
              <w:t>subscription</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40838805" w14:textId="77777777" w:rsidR="00F843AC" w:rsidRPr="009743EA" w:rsidRDefault="00F843AC" w:rsidP="001F364E">
            <w:pPr>
              <w:pStyle w:val="TAL"/>
              <w:rPr>
                <w:b/>
                <w:i/>
              </w:rPr>
            </w:pPr>
            <w:r w:rsidRPr="009743EA">
              <w:rPr>
                <w:b/>
                <w:i/>
              </w:rPr>
              <w:t>su</w:t>
            </w:r>
          </w:p>
        </w:tc>
      </w:tr>
      <w:tr w:rsidR="00F843AC" w:rsidRPr="009743EA" w14:paraId="2EB4961B"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2E3DFE6C" w14:textId="77777777" w:rsidR="00F843AC" w:rsidRPr="009743EA" w:rsidRDefault="00F843AC" w:rsidP="001F364E">
            <w:pPr>
              <w:pStyle w:val="TAL"/>
              <w:rPr>
                <w:i/>
              </w:rPr>
            </w:pPr>
            <w:r w:rsidRPr="009743EA">
              <w:rPr>
                <w:rFonts w:eastAsia="Arial"/>
                <w:i/>
              </w:rPr>
              <w:t>descriptorRepresentation</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1B563214" w14:textId="77777777" w:rsidR="00F843AC" w:rsidRPr="009743EA" w:rsidRDefault="00F843AC" w:rsidP="001F364E">
            <w:pPr>
              <w:pStyle w:val="TAL"/>
            </w:pPr>
            <w:r w:rsidRPr="009743EA">
              <w:t>semanticDescriptor</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54CBEF9F" w14:textId="77777777" w:rsidR="00F843AC" w:rsidRPr="009743EA" w:rsidRDefault="00F843AC" w:rsidP="001F364E">
            <w:pPr>
              <w:pStyle w:val="TAL"/>
              <w:rPr>
                <w:b/>
                <w:i/>
              </w:rPr>
            </w:pPr>
            <w:r w:rsidRPr="009743EA">
              <w:rPr>
                <w:rFonts w:eastAsia="MS Mincho"/>
                <w:b/>
                <w:i/>
                <w:lang w:eastAsia="ja-JP"/>
              </w:rPr>
              <w:t>dcrp</w:t>
            </w:r>
          </w:p>
        </w:tc>
      </w:tr>
      <w:tr w:rsidR="00F843AC" w:rsidRPr="009743EA" w14:paraId="2000B554"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60EF6080" w14:textId="77777777" w:rsidR="00F843AC" w:rsidRPr="009743EA" w:rsidRDefault="00F843AC" w:rsidP="001F364E">
            <w:pPr>
              <w:pStyle w:val="TAL"/>
              <w:rPr>
                <w:rFonts w:eastAsia="Arial"/>
                <w:i/>
              </w:rPr>
            </w:pPr>
            <w:r w:rsidRPr="009743EA">
              <w:rPr>
                <w:rFonts w:eastAsia="Arial"/>
                <w:i/>
              </w:rPr>
              <w:t>semanticOpExec</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5A55EE68" w14:textId="77777777" w:rsidR="00F843AC" w:rsidRPr="009743EA" w:rsidRDefault="00F843AC" w:rsidP="001F364E">
            <w:pPr>
              <w:pStyle w:val="TAL"/>
            </w:pPr>
            <w:r w:rsidRPr="009743EA">
              <w:t>semanticDescriptor</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2DA7F8CE" w14:textId="77777777" w:rsidR="00F843AC" w:rsidRPr="009743EA" w:rsidRDefault="00F843AC" w:rsidP="001F364E">
            <w:pPr>
              <w:pStyle w:val="TAL"/>
              <w:rPr>
                <w:rFonts w:eastAsia="MS Mincho"/>
                <w:b/>
                <w:i/>
                <w:lang w:eastAsia="ja-JP"/>
              </w:rPr>
            </w:pPr>
            <w:r w:rsidRPr="009743EA">
              <w:rPr>
                <w:rFonts w:eastAsia="MS Mincho"/>
                <w:b/>
                <w:i/>
                <w:lang w:eastAsia="ja-JP"/>
              </w:rPr>
              <w:t>soe</w:t>
            </w:r>
          </w:p>
        </w:tc>
      </w:tr>
      <w:tr w:rsidR="00F843AC" w:rsidRPr="009743EA" w14:paraId="45C13541"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56391DB9" w14:textId="77777777" w:rsidR="00F843AC" w:rsidRPr="009743EA" w:rsidRDefault="00F843AC" w:rsidP="001F364E">
            <w:pPr>
              <w:pStyle w:val="TAL"/>
              <w:rPr>
                <w:rFonts w:eastAsia="Arial"/>
                <w:i/>
              </w:rPr>
            </w:pPr>
            <w:r w:rsidRPr="009743EA">
              <w:rPr>
                <w:rFonts w:eastAsia="Arial"/>
                <w:i/>
              </w:rPr>
              <w:t>descriptor</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6836239D" w14:textId="77777777" w:rsidR="00F843AC" w:rsidRPr="009743EA" w:rsidRDefault="00F843AC" w:rsidP="001F364E">
            <w:pPr>
              <w:pStyle w:val="TAL"/>
            </w:pPr>
            <w:r w:rsidRPr="009743EA">
              <w:t>semanticDescriptor</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00011CF9" w14:textId="77777777" w:rsidR="00F843AC" w:rsidRPr="009743EA" w:rsidRDefault="00F843AC" w:rsidP="001F364E">
            <w:pPr>
              <w:pStyle w:val="TAL"/>
              <w:rPr>
                <w:rFonts w:eastAsia="MS Mincho"/>
                <w:b/>
                <w:i/>
                <w:lang w:eastAsia="ja-JP"/>
              </w:rPr>
            </w:pPr>
            <w:r w:rsidRPr="009743EA">
              <w:rPr>
                <w:rFonts w:eastAsia="MS Mincho"/>
                <w:b/>
                <w:i/>
                <w:lang w:eastAsia="ja-JP"/>
              </w:rPr>
              <w:t>dsp</w:t>
            </w:r>
          </w:p>
        </w:tc>
      </w:tr>
      <w:tr w:rsidR="00F843AC" w:rsidRPr="009743EA" w14:paraId="3233DACB"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2024CC51" w14:textId="77777777" w:rsidR="00F843AC" w:rsidRPr="009743EA" w:rsidRDefault="00F843AC" w:rsidP="001F364E">
            <w:pPr>
              <w:pStyle w:val="TAL"/>
              <w:rPr>
                <w:rFonts w:eastAsia="Arial"/>
                <w:i/>
              </w:rPr>
            </w:pPr>
            <w:r w:rsidRPr="009743EA">
              <w:rPr>
                <w:rFonts w:eastAsia="Arial"/>
                <w:i/>
              </w:rPr>
              <w:t>relatedSemantics</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3EBF0EA0" w14:textId="77777777" w:rsidR="00F843AC" w:rsidRPr="009743EA" w:rsidRDefault="00F843AC" w:rsidP="001F364E">
            <w:pPr>
              <w:pStyle w:val="TAL"/>
            </w:pPr>
            <w:r w:rsidRPr="009743EA">
              <w:t>semanticDescriptor</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42A0E9BD" w14:textId="77777777" w:rsidR="00F843AC" w:rsidRPr="009743EA" w:rsidRDefault="00F843AC" w:rsidP="001F364E">
            <w:pPr>
              <w:pStyle w:val="TAL"/>
              <w:rPr>
                <w:rFonts w:eastAsia="MS Mincho"/>
                <w:b/>
                <w:i/>
                <w:lang w:eastAsia="ja-JP"/>
              </w:rPr>
            </w:pPr>
            <w:r w:rsidRPr="009743EA">
              <w:rPr>
                <w:rFonts w:eastAsia="MS Mincho"/>
                <w:b/>
                <w:i/>
                <w:lang w:eastAsia="ja-JP"/>
              </w:rPr>
              <w:t>rels</w:t>
            </w:r>
          </w:p>
        </w:tc>
      </w:tr>
      <w:tr w:rsidR="00F843AC" w:rsidRPr="009743EA" w14:paraId="1BD529F5"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0A5D5D24" w14:textId="77777777" w:rsidR="00F843AC" w:rsidRPr="009743EA" w:rsidRDefault="00F843AC" w:rsidP="001F364E">
            <w:pPr>
              <w:pStyle w:val="TAL"/>
              <w:rPr>
                <w:rFonts w:eastAsia="Arial"/>
                <w:i/>
              </w:rPr>
            </w:pPr>
            <w:r w:rsidRPr="009743EA">
              <w:rPr>
                <w:rFonts w:eastAsia="Arial" w:cs="Arial" w:hint="eastAsia"/>
                <w:i/>
                <w:szCs w:val="18"/>
                <w:lang w:eastAsia="zh-CN"/>
              </w:rPr>
              <w:t>periodicInterval</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3ACAD4D1" w14:textId="77777777" w:rsidR="00F843AC" w:rsidRPr="009743EA" w:rsidRDefault="00F843AC" w:rsidP="001F364E">
            <w:pPr>
              <w:pStyle w:val="TAL"/>
            </w:pPr>
            <w:r w:rsidRPr="009743EA">
              <w:rPr>
                <w:rFonts w:hint="eastAsia"/>
                <w:lang w:eastAsia="zh-CN"/>
              </w:rPr>
              <w:t>timeSeries</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12532C3F" w14:textId="77777777" w:rsidR="00F843AC" w:rsidRPr="009743EA" w:rsidRDefault="00F843AC" w:rsidP="001F364E">
            <w:pPr>
              <w:pStyle w:val="TAL"/>
              <w:rPr>
                <w:rFonts w:eastAsia="MS Mincho"/>
                <w:b/>
                <w:i/>
                <w:lang w:eastAsia="ja-JP"/>
              </w:rPr>
            </w:pPr>
            <w:r w:rsidRPr="009743EA">
              <w:rPr>
                <w:rFonts w:hint="eastAsia"/>
                <w:b/>
                <w:i/>
                <w:lang w:eastAsia="zh-CN"/>
              </w:rPr>
              <w:t>pei</w:t>
            </w:r>
          </w:p>
        </w:tc>
      </w:tr>
      <w:tr w:rsidR="00F843AC" w:rsidRPr="009743EA" w14:paraId="5BE4D4DB"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5BB750E7" w14:textId="77777777" w:rsidR="00F843AC" w:rsidRPr="009743EA" w:rsidRDefault="00F843AC" w:rsidP="001F364E">
            <w:pPr>
              <w:pStyle w:val="TAL"/>
              <w:rPr>
                <w:rFonts w:eastAsia="Arial" w:cs="Arial"/>
                <w:i/>
                <w:szCs w:val="18"/>
                <w:lang w:eastAsia="zh-CN"/>
              </w:rPr>
            </w:pPr>
            <w:r w:rsidRPr="009743EA">
              <w:rPr>
                <w:rFonts w:eastAsia="Arial" w:cs="Arial" w:hint="eastAsia"/>
                <w:i/>
                <w:szCs w:val="18"/>
                <w:lang w:eastAsia="zh-CN"/>
              </w:rPr>
              <w:t>missingDataDetect</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22A790E6" w14:textId="77777777" w:rsidR="00F843AC" w:rsidRPr="009743EA" w:rsidRDefault="00F843AC" w:rsidP="001F364E">
            <w:pPr>
              <w:pStyle w:val="TAL"/>
              <w:rPr>
                <w:lang w:eastAsia="zh-CN"/>
              </w:rPr>
            </w:pPr>
            <w:r w:rsidRPr="009743EA">
              <w:rPr>
                <w:rFonts w:hint="eastAsia"/>
                <w:lang w:eastAsia="zh-CN"/>
              </w:rPr>
              <w:t>timeSeries</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116E9F60" w14:textId="77777777" w:rsidR="00F843AC" w:rsidRPr="009743EA" w:rsidRDefault="00F843AC" w:rsidP="001F364E">
            <w:pPr>
              <w:pStyle w:val="TAL"/>
              <w:rPr>
                <w:b/>
                <w:i/>
                <w:lang w:eastAsia="zh-CN"/>
              </w:rPr>
            </w:pPr>
            <w:r w:rsidRPr="009743EA">
              <w:rPr>
                <w:rFonts w:hint="eastAsia"/>
                <w:b/>
                <w:i/>
                <w:lang w:eastAsia="zh-CN"/>
              </w:rPr>
              <w:t>mdd</w:t>
            </w:r>
          </w:p>
        </w:tc>
      </w:tr>
      <w:tr w:rsidR="00F843AC" w:rsidRPr="009743EA" w14:paraId="742D5CE7"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74C6AB20" w14:textId="77777777" w:rsidR="00F843AC" w:rsidRPr="009743EA" w:rsidRDefault="00F843AC" w:rsidP="001F364E">
            <w:pPr>
              <w:pStyle w:val="TAL"/>
              <w:rPr>
                <w:rFonts w:eastAsia="Arial" w:cs="Arial"/>
                <w:i/>
                <w:szCs w:val="18"/>
                <w:lang w:eastAsia="zh-CN"/>
              </w:rPr>
            </w:pPr>
            <w:r w:rsidRPr="009743EA">
              <w:rPr>
                <w:rFonts w:eastAsia="Arial" w:cs="Arial"/>
                <w:i/>
                <w:szCs w:val="18"/>
                <w:lang w:eastAsia="zh-CN"/>
              </w:rPr>
              <w:t>missingDataMaxNr</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049FD51A" w14:textId="77777777" w:rsidR="00F843AC" w:rsidRPr="009743EA" w:rsidRDefault="00F843AC" w:rsidP="001F364E">
            <w:pPr>
              <w:pStyle w:val="TAL"/>
              <w:rPr>
                <w:lang w:eastAsia="zh-CN"/>
              </w:rPr>
            </w:pPr>
            <w:r w:rsidRPr="009743EA">
              <w:rPr>
                <w:rFonts w:hint="eastAsia"/>
                <w:lang w:eastAsia="zh-CN"/>
              </w:rPr>
              <w:t>timeSeries</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02BEFE45" w14:textId="77777777" w:rsidR="00F843AC" w:rsidRPr="009743EA" w:rsidRDefault="00F843AC" w:rsidP="001F364E">
            <w:pPr>
              <w:pStyle w:val="TAL"/>
              <w:rPr>
                <w:b/>
                <w:i/>
                <w:lang w:eastAsia="zh-CN"/>
              </w:rPr>
            </w:pPr>
            <w:r w:rsidRPr="009743EA">
              <w:rPr>
                <w:rFonts w:hint="eastAsia"/>
                <w:b/>
                <w:i/>
                <w:lang w:eastAsia="zh-CN"/>
              </w:rPr>
              <w:t>mdn</w:t>
            </w:r>
          </w:p>
        </w:tc>
      </w:tr>
      <w:tr w:rsidR="00F843AC" w:rsidRPr="009743EA" w14:paraId="17B6C980"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0B5200D6" w14:textId="77777777" w:rsidR="00F843AC" w:rsidRPr="009743EA" w:rsidRDefault="00F843AC" w:rsidP="001F364E">
            <w:pPr>
              <w:pStyle w:val="TAL"/>
              <w:rPr>
                <w:rFonts w:eastAsia="Arial" w:cs="Arial"/>
                <w:i/>
                <w:szCs w:val="18"/>
                <w:lang w:eastAsia="zh-CN"/>
              </w:rPr>
            </w:pPr>
            <w:r w:rsidRPr="009743EA">
              <w:rPr>
                <w:rFonts w:eastAsia="Arial" w:cs="Arial"/>
                <w:i/>
                <w:szCs w:val="18"/>
                <w:lang w:eastAsia="zh-CN"/>
              </w:rPr>
              <w:t>missingDataList</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63F6BFF9" w14:textId="77777777" w:rsidR="00F843AC" w:rsidRPr="009743EA" w:rsidRDefault="00F843AC" w:rsidP="001F364E">
            <w:pPr>
              <w:pStyle w:val="TAL"/>
              <w:rPr>
                <w:lang w:eastAsia="zh-CN"/>
              </w:rPr>
            </w:pPr>
            <w:r w:rsidRPr="009743EA">
              <w:rPr>
                <w:rFonts w:hint="eastAsia"/>
                <w:lang w:eastAsia="zh-CN"/>
              </w:rPr>
              <w:t>timeSeries</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0C2F9012" w14:textId="77777777" w:rsidR="00F843AC" w:rsidRPr="009743EA" w:rsidRDefault="00F843AC" w:rsidP="001F364E">
            <w:pPr>
              <w:pStyle w:val="TAL"/>
              <w:rPr>
                <w:b/>
                <w:i/>
                <w:lang w:eastAsia="zh-CN"/>
              </w:rPr>
            </w:pPr>
            <w:r w:rsidRPr="009743EA">
              <w:rPr>
                <w:rFonts w:hint="eastAsia"/>
                <w:b/>
                <w:i/>
                <w:lang w:eastAsia="zh-CN"/>
              </w:rPr>
              <w:t>mdlt</w:t>
            </w:r>
          </w:p>
        </w:tc>
      </w:tr>
      <w:tr w:rsidR="00F843AC" w:rsidRPr="009743EA" w14:paraId="5D953FE7"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5A5CE780" w14:textId="77777777" w:rsidR="00F843AC" w:rsidRPr="009743EA" w:rsidRDefault="00F843AC" w:rsidP="001F364E">
            <w:pPr>
              <w:pStyle w:val="TAL"/>
              <w:rPr>
                <w:rFonts w:eastAsia="Arial" w:cs="Arial"/>
                <w:i/>
                <w:szCs w:val="18"/>
                <w:lang w:eastAsia="zh-CN"/>
              </w:rPr>
            </w:pPr>
            <w:r w:rsidRPr="009743EA">
              <w:rPr>
                <w:rFonts w:eastAsia="Arial" w:cs="Arial"/>
                <w:i/>
                <w:szCs w:val="18"/>
                <w:lang w:eastAsia="zh-CN"/>
              </w:rPr>
              <w:t>missingDataCurrentNr</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3929F596" w14:textId="77777777" w:rsidR="00F843AC" w:rsidRPr="009743EA" w:rsidRDefault="00F843AC" w:rsidP="001F364E">
            <w:pPr>
              <w:pStyle w:val="TAL"/>
              <w:rPr>
                <w:lang w:eastAsia="zh-CN"/>
              </w:rPr>
            </w:pPr>
            <w:r w:rsidRPr="009743EA">
              <w:rPr>
                <w:rFonts w:hint="eastAsia"/>
                <w:lang w:eastAsia="zh-CN"/>
              </w:rPr>
              <w:t>timeSeries</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19BF5E66" w14:textId="77777777" w:rsidR="00F843AC" w:rsidRPr="009743EA" w:rsidRDefault="00F843AC" w:rsidP="001F364E">
            <w:pPr>
              <w:pStyle w:val="TAL"/>
              <w:rPr>
                <w:b/>
                <w:i/>
                <w:lang w:eastAsia="zh-CN"/>
              </w:rPr>
            </w:pPr>
            <w:r w:rsidRPr="009743EA">
              <w:rPr>
                <w:rFonts w:hint="eastAsia"/>
                <w:b/>
                <w:i/>
                <w:lang w:eastAsia="zh-CN"/>
              </w:rPr>
              <w:t>mdc</w:t>
            </w:r>
          </w:p>
        </w:tc>
      </w:tr>
      <w:tr w:rsidR="00F843AC" w:rsidRPr="009743EA" w14:paraId="03440061"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41C15A62" w14:textId="77777777" w:rsidR="00F843AC" w:rsidRPr="009743EA" w:rsidRDefault="00F843AC" w:rsidP="001F364E">
            <w:pPr>
              <w:pStyle w:val="TAL"/>
              <w:rPr>
                <w:rFonts w:eastAsia="Arial" w:cs="Arial"/>
                <w:i/>
                <w:szCs w:val="18"/>
                <w:lang w:eastAsia="zh-CN"/>
              </w:rPr>
            </w:pPr>
            <w:r w:rsidRPr="009743EA">
              <w:rPr>
                <w:rFonts w:eastAsia="Arial" w:cs="Arial"/>
                <w:i/>
                <w:szCs w:val="18"/>
                <w:lang w:eastAsia="zh-CN"/>
              </w:rPr>
              <w:t>missingDataDetectTimer</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31B536CC" w14:textId="77777777" w:rsidR="00F843AC" w:rsidRPr="009743EA" w:rsidRDefault="00F843AC" w:rsidP="001F364E">
            <w:pPr>
              <w:pStyle w:val="TAL"/>
              <w:rPr>
                <w:lang w:eastAsia="zh-CN"/>
              </w:rPr>
            </w:pPr>
            <w:r w:rsidRPr="009743EA">
              <w:rPr>
                <w:rFonts w:hint="eastAsia"/>
                <w:lang w:eastAsia="zh-CN"/>
              </w:rPr>
              <w:t>timeSeries</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1003F7BE" w14:textId="77777777" w:rsidR="00F843AC" w:rsidRPr="009743EA" w:rsidRDefault="00F843AC" w:rsidP="001F364E">
            <w:pPr>
              <w:pStyle w:val="TAL"/>
              <w:rPr>
                <w:b/>
                <w:i/>
                <w:lang w:eastAsia="zh-CN"/>
              </w:rPr>
            </w:pPr>
            <w:r w:rsidRPr="009743EA">
              <w:rPr>
                <w:rFonts w:hint="eastAsia"/>
                <w:b/>
                <w:i/>
                <w:lang w:eastAsia="zh-CN"/>
              </w:rPr>
              <w:t>mdt</w:t>
            </w:r>
          </w:p>
        </w:tc>
      </w:tr>
      <w:tr w:rsidR="00F843AC" w:rsidRPr="009743EA" w14:paraId="68F29500"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62CF403C" w14:textId="77777777" w:rsidR="00F843AC" w:rsidRPr="009743EA" w:rsidRDefault="00F843AC" w:rsidP="001F364E">
            <w:pPr>
              <w:pStyle w:val="TAL"/>
              <w:rPr>
                <w:rFonts w:eastAsia="Arial" w:cs="Arial"/>
                <w:i/>
                <w:szCs w:val="18"/>
                <w:lang w:eastAsia="zh-CN"/>
              </w:rPr>
            </w:pPr>
            <w:r w:rsidRPr="009743EA">
              <w:rPr>
                <w:rFonts w:eastAsia="Arial" w:hint="eastAsia"/>
                <w:i/>
                <w:iCs/>
                <w:color w:val="000000"/>
                <w:kern w:val="2"/>
                <w:szCs w:val="18"/>
                <w:lang w:eastAsia="zh-CN"/>
              </w:rPr>
              <w:t>dataGenerationTime</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43E02414" w14:textId="77777777" w:rsidR="00F843AC" w:rsidRPr="009743EA" w:rsidRDefault="00F843AC" w:rsidP="001F364E">
            <w:pPr>
              <w:pStyle w:val="TAL"/>
              <w:rPr>
                <w:lang w:eastAsia="zh-CN"/>
              </w:rPr>
            </w:pPr>
            <w:r w:rsidRPr="009743EA">
              <w:rPr>
                <w:rFonts w:hint="eastAsia"/>
                <w:lang w:eastAsia="zh-CN"/>
              </w:rPr>
              <w:t>timeSeriesInstance</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08D4DB6D" w14:textId="77777777" w:rsidR="00F843AC" w:rsidRPr="009743EA" w:rsidRDefault="00F843AC" w:rsidP="001F364E">
            <w:pPr>
              <w:pStyle w:val="TAL"/>
              <w:rPr>
                <w:b/>
                <w:i/>
                <w:lang w:eastAsia="zh-CN"/>
              </w:rPr>
            </w:pPr>
            <w:r w:rsidRPr="009743EA">
              <w:rPr>
                <w:rFonts w:hint="eastAsia"/>
                <w:b/>
                <w:i/>
                <w:lang w:eastAsia="zh-CN"/>
              </w:rPr>
              <w:t>dgt</w:t>
            </w:r>
          </w:p>
        </w:tc>
      </w:tr>
      <w:tr w:rsidR="00F843AC" w:rsidRPr="009743EA" w14:paraId="2DAF9D16"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3D4B07E1" w14:textId="77777777" w:rsidR="00F843AC" w:rsidRPr="009743EA" w:rsidRDefault="00F843AC" w:rsidP="001F364E">
            <w:pPr>
              <w:pStyle w:val="TAL"/>
              <w:rPr>
                <w:rFonts w:eastAsia="Arial"/>
                <w:i/>
                <w:iCs/>
                <w:color w:val="000000"/>
                <w:kern w:val="2"/>
                <w:szCs w:val="18"/>
                <w:lang w:eastAsia="zh-CN"/>
              </w:rPr>
            </w:pPr>
            <w:r w:rsidRPr="009743EA">
              <w:rPr>
                <w:rFonts w:eastAsia="Arial" w:hint="eastAsia"/>
                <w:i/>
                <w:iCs/>
                <w:color w:val="000000"/>
                <w:kern w:val="2"/>
                <w:szCs w:val="18"/>
                <w:lang w:eastAsia="zh-CN"/>
              </w:rPr>
              <w:t>sequenceNr</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027A0547" w14:textId="77777777" w:rsidR="00F843AC" w:rsidRPr="009743EA" w:rsidRDefault="00F843AC" w:rsidP="001F364E">
            <w:pPr>
              <w:pStyle w:val="TAL"/>
              <w:rPr>
                <w:lang w:eastAsia="zh-CN"/>
              </w:rPr>
            </w:pPr>
            <w:r w:rsidRPr="009743EA">
              <w:rPr>
                <w:rFonts w:hint="eastAsia"/>
                <w:lang w:eastAsia="zh-CN"/>
              </w:rPr>
              <w:t>timeSeriesInstance</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1E2933A9" w14:textId="77777777" w:rsidR="00F843AC" w:rsidRPr="009743EA" w:rsidRDefault="00F843AC" w:rsidP="001F364E">
            <w:pPr>
              <w:pStyle w:val="TAL"/>
              <w:rPr>
                <w:b/>
                <w:i/>
                <w:lang w:eastAsia="zh-CN"/>
              </w:rPr>
            </w:pPr>
            <w:r w:rsidRPr="009743EA">
              <w:rPr>
                <w:rFonts w:hint="eastAsia"/>
                <w:b/>
                <w:i/>
                <w:lang w:eastAsia="zh-CN"/>
              </w:rPr>
              <w:t>snr</w:t>
            </w:r>
          </w:p>
        </w:tc>
      </w:tr>
      <w:tr w:rsidR="00F843AC" w:rsidRPr="009743EA" w14:paraId="582AD10F"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452A126F" w14:textId="77777777" w:rsidR="00F843AC" w:rsidRPr="009743EA" w:rsidRDefault="00F843AC" w:rsidP="001F364E">
            <w:pPr>
              <w:pStyle w:val="TAL"/>
              <w:rPr>
                <w:rFonts w:eastAsia="Arial"/>
                <w:i/>
                <w:iCs/>
                <w:color w:val="000000"/>
                <w:kern w:val="2"/>
                <w:szCs w:val="18"/>
                <w:lang w:eastAsia="zh-CN"/>
              </w:rPr>
            </w:pPr>
            <w:r w:rsidRPr="009743EA">
              <w:rPr>
                <w:rFonts w:eastAsia="MS Mincho"/>
                <w:i/>
                <w:lang w:eastAsia="ja-JP"/>
              </w:rPr>
              <w:t>e2eSecInfo</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7A120410" w14:textId="77777777" w:rsidR="00F843AC" w:rsidRPr="009743EA" w:rsidRDefault="00F843AC" w:rsidP="001F364E">
            <w:pPr>
              <w:pStyle w:val="TAL"/>
              <w:rPr>
                <w:lang w:eastAsia="zh-CN"/>
              </w:rPr>
            </w:pPr>
            <w:r w:rsidRPr="009743EA">
              <w:t>CSEBase, remoteCSE, AE</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2032CE8E" w14:textId="77777777" w:rsidR="00F843AC" w:rsidRPr="009743EA" w:rsidRDefault="00F843AC" w:rsidP="001F364E">
            <w:pPr>
              <w:pStyle w:val="TAL"/>
              <w:rPr>
                <w:b/>
                <w:i/>
                <w:lang w:eastAsia="zh-CN"/>
              </w:rPr>
            </w:pPr>
            <w:r w:rsidRPr="009743EA">
              <w:rPr>
                <w:rFonts w:eastAsia="MS Mincho"/>
                <w:b/>
                <w:i/>
                <w:lang w:eastAsia="ja-JP"/>
              </w:rPr>
              <w:t>esi</w:t>
            </w:r>
          </w:p>
        </w:tc>
      </w:tr>
      <w:tr w:rsidR="00F843AC" w:rsidRPr="009743EA" w14:paraId="7F694CB4"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7DA3247B" w14:textId="77777777" w:rsidR="00F843AC" w:rsidRPr="009743EA" w:rsidRDefault="00F843AC" w:rsidP="001F364E">
            <w:pPr>
              <w:pStyle w:val="TAL"/>
              <w:rPr>
                <w:rFonts w:eastAsia="MS Mincho"/>
                <w:i/>
                <w:lang w:eastAsia="ja-JP"/>
              </w:rPr>
            </w:pPr>
            <w:r w:rsidRPr="009743EA">
              <w:rPr>
                <w:rFonts w:eastAsia="MS Mincho"/>
                <w:i/>
              </w:rPr>
              <w:t>supportedReleaseVersions</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76BB826F" w14:textId="77777777" w:rsidR="00F843AC" w:rsidRPr="009743EA" w:rsidRDefault="00F843AC" w:rsidP="001F364E">
            <w:pPr>
              <w:pStyle w:val="TAL"/>
            </w:pPr>
            <w:r w:rsidRPr="009743EA">
              <w:t>CSEBase, remoteCSE, AE</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1287D0FE" w14:textId="77777777" w:rsidR="00F843AC" w:rsidRPr="009743EA" w:rsidRDefault="00F843AC" w:rsidP="001F364E">
            <w:pPr>
              <w:pStyle w:val="TAL"/>
              <w:rPr>
                <w:rFonts w:eastAsia="MS Mincho"/>
                <w:b/>
                <w:i/>
                <w:lang w:eastAsia="ja-JP"/>
              </w:rPr>
            </w:pPr>
            <w:r w:rsidRPr="009743EA">
              <w:rPr>
                <w:rFonts w:eastAsia="MS Mincho"/>
                <w:b/>
                <w:i/>
                <w:lang w:eastAsia="ja-JP"/>
              </w:rPr>
              <w:t>srv</w:t>
            </w:r>
          </w:p>
        </w:tc>
      </w:tr>
      <w:tr w:rsidR="00F843AC" w:rsidRPr="009743EA" w14:paraId="6EF4D9C2"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05B08A95" w14:textId="77777777" w:rsidR="00F843AC" w:rsidRPr="009743EA" w:rsidRDefault="00F843AC" w:rsidP="001F364E">
            <w:pPr>
              <w:pStyle w:val="TAL"/>
              <w:rPr>
                <w:rFonts w:eastAsia="MS Mincho"/>
                <w:i/>
              </w:rPr>
            </w:pPr>
            <w:r w:rsidRPr="009743EA">
              <w:rPr>
                <w:rFonts w:eastAsia="Arial"/>
                <w:i/>
              </w:rPr>
              <w:t>descriptorRepresentation</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60C12CE6" w14:textId="77777777" w:rsidR="00F843AC" w:rsidRPr="009743EA" w:rsidRDefault="00F843AC" w:rsidP="001F364E">
            <w:pPr>
              <w:pStyle w:val="TAL"/>
            </w:pPr>
            <w:r w:rsidRPr="009743EA">
              <w:t>semanticDescriptor</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6DE46B4A" w14:textId="77777777" w:rsidR="00F843AC" w:rsidRPr="009743EA" w:rsidRDefault="00F843AC" w:rsidP="001F364E">
            <w:pPr>
              <w:pStyle w:val="TAL"/>
              <w:rPr>
                <w:rFonts w:eastAsia="MS Mincho"/>
                <w:b/>
                <w:i/>
                <w:lang w:eastAsia="ja-JP"/>
              </w:rPr>
            </w:pPr>
            <w:r w:rsidRPr="009743EA">
              <w:rPr>
                <w:rFonts w:eastAsia="MS Mincho"/>
                <w:b/>
                <w:i/>
                <w:lang w:eastAsia="ja-JP"/>
              </w:rPr>
              <w:t>dcrp</w:t>
            </w:r>
          </w:p>
        </w:tc>
      </w:tr>
      <w:tr w:rsidR="00F843AC" w:rsidRPr="009743EA" w14:paraId="4B28C946"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4252ECA0" w14:textId="77777777" w:rsidR="00F843AC" w:rsidRPr="009743EA" w:rsidRDefault="00F843AC" w:rsidP="001F364E">
            <w:pPr>
              <w:pStyle w:val="TAL"/>
              <w:rPr>
                <w:rFonts w:eastAsia="Arial"/>
                <w:i/>
              </w:rPr>
            </w:pPr>
            <w:r w:rsidRPr="009743EA">
              <w:rPr>
                <w:rFonts w:eastAsia="Arial"/>
                <w:i/>
              </w:rPr>
              <w:t>semanticOpExec</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024C876D" w14:textId="77777777" w:rsidR="00F843AC" w:rsidRPr="009743EA" w:rsidRDefault="00F843AC" w:rsidP="001F364E">
            <w:pPr>
              <w:pStyle w:val="TAL"/>
            </w:pPr>
            <w:r w:rsidRPr="009743EA">
              <w:t>semanticDescriptor</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4CF41725" w14:textId="77777777" w:rsidR="00F843AC" w:rsidRPr="009743EA" w:rsidRDefault="00F843AC" w:rsidP="001F364E">
            <w:pPr>
              <w:pStyle w:val="TAL"/>
              <w:rPr>
                <w:rFonts w:eastAsia="MS Mincho"/>
                <w:b/>
                <w:i/>
                <w:lang w:eastAsia="ja-JP"/>
              </w:rPr>
            </w:pPr>
            <w:r w:rsidRPr="009743EA">
              <w:rPr>
                <w:rFonts w:eastAsia="MS Mincho"/>
                <w:b/>
                <w:i/>
                <w:lang w:eastAsia="ja-JP"/>
              </w:rPr>
              <w:t>soe</w:t>
            </w:r>
          </w:p>
        </w:tc>
      </w:tr>
      <w:tr w:rsidR="00F843AC" w:rsidRPr="009743EA" w14:paraId="5EDF6402"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76BE634F" w14:textId="77777777" w:rsidR="00F843AC" w:rsidRPr="009743EA" w:rsidRDefault="00F843AC" w:rsidP="001F364E">
            <w:pPr>
              <w:pStyle w:val="TAL"/>
              <w:rPr>
                <w:rFonts w:eastAsia="Arial"/>
                <w:i/>
              </w:rPr>
            </w:pPr>
            <w:r w:rsidRPr="009743EA">
              <w:rPr>
                <w:rFonts w:eastAsia="Arial"/>
                <w:i/>
              </w:rPr>
              <w:t>descriptor</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00F4C896" w14:textId="77777777" w:rsidR="00F843AC" w:rsidRPr="009743EA" w:rsidRDefault="00F843AC" w:rsidP="001F364E">
            <w:pPr>
              <w:pStyle w:val="TAL"/>
            </w:pPr>
            <w:r w:rsidRPr="009743EA">
              <w:t>semanticDescriptor</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49BFD1C6" w14:textId="77777777" w:rsidR="00F843AC" w:rsidRPr="009743EA" w:rsidRDefault="00F843AC" w:rsidP="001F364E">
            <w:pPr>
              <w:pStyle w:val="TAL"/>
              <w:rPr>
                <w:rFonts w:eastAsia="MS Mincho"/>
                <w:b/>
                <w:i/>
                <w:lang w:eastAsia="ja-JP"/>
              </w:rPr>
            </w:pPr>
            <w:r w:rsidRPr="009743EA">
              <w:rPr>
                <w:rFonts w:eastAsia="MS Mincho"/>
                <w:b/>
                <w:i/>
                <w:lang w:eastAsia="ja-JP"/>
              </w:rPr>
              <w:t>dsp</w:t>
            </w:r>
          </w:p>
        </w:tc>
      </w:tr>
      <w:tr w:rsidR="00F843AC" w:rsidRPr="009743EA" w14:paraId="0DE477DD"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3B0C862E" w14:textId="77777777" w:rsidR="00F843AC" w:rsidRPr="009743EA" w:rsidRDefault="00F843AC" w:rsidP="001F364E">
            <w:pPr>
              <w:pStyle w:val="TAL"/>
              <w:rPr>
                <w:rFonts w:eastAsia="Arial"/>
                <w:i/>
              </w:rPr>
            </w:pPr>
            <w:r w:rsidRPr="009743EA">
              <w:rPr>
                <w:rFonts w:eastAsia="Arial"/>
                <w:i/>
              </w:rPr>
              <w:t>relatedSemantics</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6A846A4D" w14:textId="77777777" w:rsidR="00F843AC" w:rsidRPr="009743EA" w:rsidRDefault="00F843AC" w:rsidP="001F364E">
            <w:pPr>
              <w:pStyle w:val="TAL"/>
            </w:pPr>
            <w:r w:rsidRPr="009743EA">
              <w:t>semanticDescriptor</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74EEF2C5" w14:textId="77777777" w:rsidR="00F843AC" w:rsidRPr="009743EA" w:rsidRDefault="00F843AC" w:rsidP="001F364E">
            <w:pPr>
              <w:pStyle w:val="TAL"/>
              <w:rPr>
                <w:rFonts w:eastAsia="MS Mincho"/>
                <w:b/>
                <w:i/>
                <w:lang w:eastAsia="ja-JP"/>
              </w:rPr>
            </w:pPr>
            <w:r w:rsidRPr="009743EA">
              <w:rPr>
                <w:rFonts w:eastAsia="MS Mincho"/>
                <w:b/>
                <w:i/>
                <w:lang w:eastAsia="ja-JP"/>
              </w:rPr>
              <w:t>rels</w:t>
            </w:r>
          </w:p>
        </w:tc>
      </w:tr>
      <w:tr w:rsidR="00F843AC" w:rsidRPr="009743EA" w14:paraId="0312FD97"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10D71C59" w14:textId="77777777" w:rsidR="00F843AC" w:rsidRPr="009743EA" w:rsidRDefault="00F843AC" w:rsidP="001F364E">
            <w:pPr>
              <w:pStyle w:val="TAL"/>
              <w:rPr>
                <w:rFonts w:eastAsia="Arial"/>
                <w:i/>
              </w:rPr>
            </w:pPr>
            <w:r w:rsidRPr="009743EA">
              <w:rPr>
                <w:rFonts w:eastAsia="Arial" w:cs="Arial" w:hint="eastAsia"/>
                <w:i/>
                <w:szCs w:val="18"/>
                <w:lang w:eastAsia="zh-CN"/>
              </w:rPr>
              <w:t>periodicInterval</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27674B9D" w14:textId="77777777" w:rsidR="00F843AC" w:rsidRPr="009743EA" w:rsidRDefault="00F843AC" w:rsidP="001F364E">
            <w:pPr>
              <w:pStyle w:val="TAL"/>
            </w:pPr>
            <w:r w:rsidRPr="009743EA">
              <w:rPr>
                <w:rFonts w:hint="eastAsia"/>
                <w:lang w:eastAsia="zh-CN"/>
              </w:rPr>
              <w:t>timeSeries</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40CC923D" w14:textId="77777777" w:rsidR="00F843AC" w:rsidRPr="009743EA" w:rsidRDefault="00F843AC" w:rsidP="001F364E">
            <w:pPr>
              <w:pStyle w:val="TAL"/>
              <w:rPr>
                <w:rFonts w:eastAsia="MS Mincho"/>
                <w:b/>
                <w:i/>
                <w:lang w:eastAsia="ja-JP"/>
              </w:rPr>
            </w:pPr>
            <w:r w:rsidRPr="009743EA">
              <w:rPr>
                <w:rFonts w:hint="eastAsia"/>
                <w:b/>
                <w:i/>
                <w:lang w:eastAsia="zh-CN"/>
              </w:rPr>
              <w:t>pei</w:t>
            </w:r>
          </w:p>
        </w:tc>
      </w:tr>
      <w:tr w:rsidR="00F843AC" w:rsidRPr="009743EA" w14:paraId="353302B2"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0A972BA7" w14:textId="77777777" w:rsidR="00F843AC" w:rsidRPr="009743EA" w:rsidRDefault="00F843AC" w:rsidP="001F364E">
            <w:pPr>
              <w:pStyle w:val="TAL"/>
              <w:rPr>
                <w:rFonts w:eastAsia="Arial" w:cs="Arial"/>
                <w:i/>
                <w:szCs w:val="18"/>
                <w:lang w:eastAsia="zh-CN"/>
              </w:rPr>
            </w:pPr>
            <w:r w:rsidRPr="009743EA">
              <w:rPr>
                <w:rFonts w:eastAsia="Arial" w:cs="Arial" w:hint="eastAsia"/>
                <w:i/>
                <w:szCs w:val="18"/>
                <w:lang w:eastAsia="zh-CN"/>
              </w:rPr>
              <w:t>missingDataDetect</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64725612" w14:textId="77777777" w:rsidR="00F843AC" w:rsidRPr="009743EA" w:rsidRDefault="00F843AC" w:rsidP="001F364E">
            <w:pPr>
              <w:pStyle w:val="TAL"/>
              <w:rPr>
                <w:lang w:eastAsia="zh-CN"/>
              </w:rPr>
            </w:pPr>
            <w:r w:rsidRPr="009743EA">
              <w:rPr>
                <w:rFonts w:hint="eastAsia"/>
                <w:lang w:eastAsia="zh-CN"/>
              </w:rPr>
              <w:t>timeSeries</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115CEE6A" w14:textId="77777777" w:rsidR="00F843AC" w:rsidRPr="009743EA" w:rsidRDefault="00F843AC" w:rsidP="001F364E">
            <w:pPr>
              <w:pStyle w:val="TAL"/>
              <w:rPr>
                <w:b/>
                <w:i/>
                <w:lang w:eastAsia="zh-CN"/>
              </w:rPr>
            </w:pPr>
            <w:r w:rsidRPr="009743EA">
              <w:rPr>
                <w:rFonts w:hint="eastAsia"/>
                <w:b/>
                <w:i/>
                <w:lang w:eastAsia="zh-CN"/>
              </w:rPr>
              <w:t>mdd</w:t>
            </w:r>
          </w:p>
        </w:tc>
      </w:tr>
      <w:tr w:rsidR="00F843AC" w:rsidRPr="009743EA" w14:paraId="006B3525"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00FB2442" w14:textId="77777777" w:rsidR="00F843AC" w:rsidRPr="009743EA" w:rsidRDefault="00F843AC" w:rsidP="001F364E">
            <w:pPr>
              <w:pStyle w:val="TAL"/>
              <w:rPr>
                <w:rFonts w:eastAsia="Arial" w:cs="Arial"/>
                <w:i/>
                <w:szCs w:val="18"/>
                <w:lang w:eastAsia="zh-CN"/>
              </w:rPr>
            </w:pPr>
            <w:r w:rsidRPr="009743EA">
              <w:rPr>
                <w:rFonts w:eastAsia="Arial" w:cs="Arial"/>
                <w:i/>
                <w:szCs w:val="18"/>
                <w:lang w:eastAsia="zh-CN"/>
              </w:rPr>
              <w:t>missingDataMaxNr</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3DAAB74B" w14:textId="77777777" w:rsidR="00F843AC" w:rsidRPr="009743EA" w:rsidRDefault="00F843AC" w:rsidP="001F364E">
            <w:pPr>
              <w:pStyle w:val="TAL"/>
              <w:rPr>
                <w:lang w:eastAsia="zh-CN"/>
              </w:rPr>
            </w:pPr>
            <w:r w:rsidRPr="009743EA">
              <w:rPr>
                <w:rFonts w:hint="eastAsia"/>
                <w:lang w:eastAsia="zh-CN"/>
              </w:rPr>
              <w:t>timeSeries</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59467E61" w14:textId="77777777" w:rsidR="00F843AC" w:rsidRPr="009743EA" w:rsidRDefault="00F843AC" w:rsidP="001F364E">
            <w:pPr>
              <w:pStyle w:val="TAL"/>
              <w:rPr>
                <w:b/>
                <w:i/>
                <w:lang w:eastAsia="zh-CN"/>
              </w:rPr>
            </w:pPr>
            <w:r w:rsidRPr="009743EA">
              <w:rPr>
                <w:rFonts w:hint="eastAsia"/>
                <w:b/>
                <w:i/>
                <w:lang w:eastAsia="zh-CN"/>
              </w:rPr>
              <w:t>mdn</w:t>
            </w:r>
          </w:p>
        </w:tc>
      </w:tr>
      <w:tr w:rsidR="00F843AC" w:rsidRPr="009743EA" w14:paraId="4EB89295"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2BE2811E" w14:textId="77777777" w:rsidR="00F843AC" w:rsidRPr="009743EA" w:rsidRDefault="00F843AC" w:rsidP="001F364E">
            <w:pPr>
              <w:pStyle w:val="TAL"/>
              <w:rPr>
                <w:rFonts w:eastAsia="Arial" w:cs="Arial"/>
                <w:i/>
                <w:szCs w:val="18"/>
                <w:lang w:eastAsia="zh-CN"/>
              </w:rPr>
            </w:pPr>
            <w:r w:rsidRPr="009743EA">
              <w:rPr>
                <w:rFonts w:eastAsia="Arial" w:cs="Arial"/>
                <w:i/>
                <w:szCs w:val="18"/>
                <w:lang w:eastAsia="zh-CN"/>
              </w:rPr>
              <w:t>missingDataList</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2B8029FA" w14:textId="77777777" w:rsidR="00F843AC" w:rsidRPr="009743EA" w:rsidRDefault="00F843AC" w:rsidP="001F364E">
            <w:pPr>
              <w:pStyle w:val="TAL"/>
              <w:rPr>
                <w:lang w:eastAsia="zh-CN"/>
              </w:rPr>
            </w:pPr>
            <w:r w:rsidRPr="009743EA">
              <w:rPr>
                <w:rFonts w:hint="eastAsia"/>
                <w:lang w:eastAsia="zh-CN"/>
              </w:rPr>
              <w:t>timeSeries</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6ED72523" w14:textId="77777777" w:rsidR="00F843AC" w:rsidRPr="009743EA" w:rsidRDefault="00F843AC" w:rsidP="001F364E">
            <w:pPr>
              <w:pStyle w:val="TAL"/>
              <w:rPr>
                <w:b/>
                <w:i/>
                <w:lang w:eastAsia="zh-CN"/>
              </w:rPr>
            </w:pPr>
            <w:r w:rsidRPr="009743EA">
              <w:rPr>
                <w:rFonts w:hint="eastAsia"/>
                <w:b/>
                <w:i/>
                <w:lang w:eastAsia="zh-CN"/>
              </w:rPr>
              <w:t>mdlt</w:t>
            </w:r>
          </w:p>
        </w:tc>
      </w:tr>
      <w:tr w:rsidR="00F843AC" w:rsidRPr="009743EA" w14:paraId="4D7045B1"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19DC3EB7" w14:textId="77777777" w:rsidR="00F843AC" w:rsidRPr="009743EA" w:rsidRDefault="00F843AC" w:rsidP="001F364E">
            <w:pPr>
              <w:pStyle w:val="TAL"/>
              <w:rPr>
                <w:rFonts w:eastAsia="Arial" w:cs="Arial"/>
                <w:i/>
                <w:szCs w:val="18"/>
                <w:lang w:eastAsia="zh-CN"/>
              </w:rPr>
            </w:pPr>
            <w:r w:rsidRPr="009743EA">
              <w:rPr>
                <w:rFonts w:eastAsia="Arial" w:cs="Arial"/>
                <w:i/>
                <w:szCs w:val="18"/>
                <w:lang w:eastAsia="zh-CN"/>
              </w:rPr>
              <w:t>missingDataCurrentNr</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315EAB21" w14:textId="77777777" w:rsidR="00F843AC" w:rsidRPr="009743EA" w:rsidRDefault="00F843AC" w:rsidP="001F364E">
            <w:pPr>
              <w:pStyle w:val="TAL"/>
              <w:rPr>
                <w:lang w:eastAsia="zh-CN"/>
              </w:rPr>
            </w:pPr>
            <w:r w:rsidRPr="009743EA">
              <w:rPr>
                <w:rFonts w:hint="eastAsia"/>
                <w:lang w:eastAsia="zh-CN"/>
              </w:rPr>
              <w:t>timeSeries</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17D7D0C1" w14:textId="77777777" w:rsidR="00F843AC" w:rsidRPr="009743EA" w:rsidRDefault="00F843AC" w:rsidP="001F364E">
            <w:pPr>
              <w:pStyle w:val="TAL"/>
              <w:rPr>
                <w:b/>
                <w:i/>
                <w:lang w:eastAsia="zh-CN"/>
              </w:rPr>
            </w:pPr>
            <w:r w:rsidRPr="009743EA">
              <w:rPr>
                <w:rFonts w:hint="eastAsia"/>
                <w:b/>
                <w:i/>
                <w:lang w:eastAsia="zh-CN"/>
              </w:rPr>
              <w:t>mdc</w:t>
            </w:r>
          </w:p>
        </w:tc>
      </w:tr>
      <w:tr w:rsidR="00F843AC" w:rsidRPr="009743EA" w14:paraId="05C917E8"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672E7F60" w14:textId="77777777" w:rsidR="00F843AC" w:rsidRPr="009743EA" w:rsidRDefault="00F843AC" w:rsidP="001F364E">
            <w:pPr>
              <w:pStyle w:val="TAL"/>
              <w:rPr>
                <w:rFonts w:eastAsia="Arial" w:cs="Arial"/>
                <w:i/>
                <w:szCs w:val="18"/>
                <w:lang w:eastAsia="zh-CN"/>
              </w:rPr>
            </w:pPr>
            <w:r w:rsidRPr="009743EA">
              <w:rPr>
                <w:rFonts w:eastAsia="Arial" w:cs="Arial"/>
                <w:i/>
                <w:szCs w:val="18"/>
                <w:lang w:eastAsia="zh-CN"/>
              </w:rPr>
              <w:t>missingDataDetectTimer</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7DD96B2D" w14:textId="77777777" w:rsidR="00F843AC" w:rsidRPr="009743EA" w:rsidRDefault="00F843AC" w:rsidP="001F364E">
            <w:pPr>
              <w:pStyle w:val="TAL"/>
              <w:rPr>
                <w:lang w:eastAsia="zh-CN"/>
              </w:rPr>
            </w:pPr>
            <w:r w:rsidRPr="009743EA">
              <w:rPr>
                <w:rFonts w:hint="eastAsia"/>
                <w:lang w:eastAsia="zh-CN"/>
              </w:rPr>
              <w:t>timeSeries</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18F18D5E" w14:textId="77777777" w:rsidR="00F843AC" w:rsidRPr="009743EA" w:rsidRDefault="00F843AC" w:rsidP="001F364E">
            <w:pPr>
              <w:pStyle w:val="TAL"/>
              <w:rPr>
                <w:b/>
                <w:i/>
                <w:lang w:eastAsia="zh-CN"/>
              </w:rPr>
            </w:pPr>
            <w:r w:rsidRPr="009743EA">
              <w:rPr>
                <w:rFonts w:hint="eastAsia"/>
                <w:b/>
                <w:i/>
                <w:lang w:eastAsia="zh-CN"/>
              </w:rPr>
              <w:t>mdt</w:t>
            </w:r>
          </w:p>
        </w:tc>
      </w:tr>
      <w:tr w:rsidR="00F843AC" w:rsidRPr="009743EA" w14:paraId="37ECC01E"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0EA6E112" w14:textId="77777777" w:rsidR="00F843AC" w:rsidRPr="009743EA" w:rsidRDefault="00F843AC" w:rsidP="001F364E">
            <w:pPr>
              <w:pStyle w:val="TAL"/>
              <w:rPr>
                <w:rFonts w:eastAsia="Arial" w:cs="Arial"/>
                <w:i/>
                <w:szCs w:val="18"/>
                <w:lang w:eastAsia="zh-CN"/>
              </w:rPr>
            </w:pPr>
            <w:r w:rsidRPr="009743EA">
              <w:rPr>
                <w:rFonts w:eastAsia="Arial" w:hint="eastAsia"/>
                <w:i/>
                <w:iCs/>
                <w:color w:val="000000"/>
                <w:kern w:val="2"/>
                <w:szCs w:val="18"/>
                <w:lang w:eastAsia="zh-CN"/>
              </w:rPr>
              <w:t>dataGenerationTime</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33153573" w14:textId="77777777" w:rsidR="00F843AC" w:rsidRPr="009743EA" w:rsidRDefault="00F843AC" w:rsidP="001F364E">
            <w:pPr>
              <w:pStyle w:val="TAL"/>
              <w:rPr>
                <w:lang w:eastAsia="zh-CN"/>
              </w:rPr>
            </w:pPr>
            <w:r w:rsidRPr="009743EA">
              <w:rPr>
                <w:rFonts w:hint="eastAsia"/>
                <w:lang w:eastAsia="zh-CN"/>
              </w:rPr>
              <w:t>timeSeriesInstance</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4FB0424F" w14:textId="77777777" w:rsidR="00F843AC" w:rsidRPr="009743EA" w:rsidRDefault="00F843AC" w:rsidP="001F364E">
            <w:pPr>
              <w:pStyle w:val="TAL"/>
              <w:rPr>
                <w:b/>
                <w:i/>
                <w:lang w:eastAsia="zh-CN"/>
              </w:rPr>
            </w:pPr>
            <w:r w:rsidRPr="009743EA">
              <w:rPr>
                <w:rFonts w:hint="eastAsia"/>
                <w:b/>
                <w:i/>
                <w:lang w:eastAsia="zh-CN"/>
              </w:rPr>
              <w:t>dgt</w:t>
            </w:r>
          </w:p>
        </w:tc>
      </w:tr>
      <w:tr w:rsidR="00F843AC" w:rsidRPr="009743EA" w14:paraId="7C5B59A1"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10931C90" w14:textId="77777777" w:rsidR="00F843AC" w:rsidRPr="009743EA" w:rsidRDefault="00F843AC" w:rsidP="001F364E">
            <w:pPr>
              <w:pStyle w:val="TAL"/>
              <w:rPr>
                <w:rFonts w:eastAsia="Arial"/>
                <w:i/>
                <w:iCs/>
                <w:color w:val="000000"/>
                <w:kern w:val="2"/>
                <w:szCs w:val="18"/>
                <w:lang w:eastAsia="zh-CN"/>
              </w:rPr>
            </w:pPr>
            <w:r w:rsidRPr="009743EA">
              <w:rPr>
                <w:rFonts w:eastAsia="Arial" w:hint="eastAsia"/>
                <w:i/>
                <w:iCs/>
                <w:color w:val="000000"/>
                <w:kern w:val="2"/>
                <w:szCs w:val="18"/>
                <w:lang w:eastAsia="zh-CN"/>
              </w:rPr>
              <w:t>sequenceNr</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76BB75BC" w14:textId="77777777" w:rsidR="00F843AC" w:rsidRPr="009743EA" w:rsidRDefault="00F843AC" w:rsidP="001F364E">
            <w:pPr>
              <w:pStyle w:val="TAL"/>
              <w:rPr>
                <w:lang w:eastAsia="zh-CN"/>
              </w:rPr>
            </w:pPr>
            <w:r w:rsidRPr="009743EA">
              <w:rPr>
                <w:rFonts w:hint="eastAsia"/>
                <w:lang w:eastAsia="zh-CN"/>
              </w:rPr>
              <w:t>timeSeriesInstance</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10A09AB2" w14:textId="77777777" w:rsidR="00F843AC" w:rsidRPr="009743EA" w:rsidRDefault="00F843AC" w:rsidP="001F364E">
            <w:pPr>
              <w:pStyle w:val="TAL"/>
              <w:rPr>
                <w:b/>
                <w:i/>
                <w:lang w:eastAsia="zh-CN"/>
              </w:rPr>
            </w:pPr>
            <w:r w:rsidRPr="009743EA">
              <w:rPr>
                <w:rFonts w:hint="eastAsia"/>
                <w:b/>
                <w:i/>
                <w:lang w:eastAsia="zh-CN"/>
              </w:rPr>
              <w:t>snr</w:t>
            </w:r>
          </w:p>
        </w:tc>
      </w:tr>
      <w:tr w:rsidR="00F843AC" w:rsidRPr="009743EA" w14:paraId="0ECFCEEC"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578A73D1" w14:textId="77777777" w:rsidR="00F843AC" w:rsidRPr="009743EA" w:rsidRDefault="00F843AC" w:rsidP="001F364E">
            <w:pPr>
              <w:pStyle w:val="TAL"/>
              <w:rPr>
                <w:rFonts w:eastAsia="Arial"/>
                <w:i/>
                <w:iCs/>
                <w:color w:val="000000"/>
                <w:kern w:val="2"/>
                <w:szCs w:val="18"/>
                <w:lang w:eastAsia="zh-CN"/>
              </w:rPr>
            </w:pPr>
            <w:r w:rsidRPr="009743EA">
              <w:rPr>
                <w:rFonts w:eastAsia="MS Mincho"/>
                <w:i/>
                <w:lang w:eastAsia="ja-JP"/>
              </w:rPr>
              <w:t>e2eSecInfo</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7589FC5A" w14:textId="77777777" w:rsidR="00F843AC" w:rsidRPr="009743EA" w:rsidRDefault="00F843AC" w:rsidP="001F364E">
            <w:pPr>
              <w:pStyle w:val="TAL"/>
              <w:rPr>
                <w:lang w:eastAsia="zh-CN"/>
              </w:rPr>
            </w:pPr>
            <w:r w:rsidRPr="009743EA">
              <w:t>CSEBase, remoteCSE, AE</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49A30A52" w14:textId="77777777" w:rsidR="00F843AC" w:rsidRPr="009743EA" w:rsidRDefault="00F843AC" w:rsidP="001F364E">
            <w:pPr>
              <w:pStyle w:val="TAL"/>
              <w:rPr>
                <w:b/>
                <w:i/>
                <w:lang w:eastAsia="zh-CN"/>
              </w:rPr>
            </w:pPr>
            <w:r w:rsidRPr="009743EA">
              <w:rPr>
                <w:rFonts w:eastAsia="MS Mincho"/>
                <w:b/>
                <w:i/>
                <w:lang w:eastAsia="ja-JP"/>
              </w:rPr>
              <w:t>esi</w:t>
            </w:r>
          </w:p>
        </w:tc>
      </w:tr>
      <w:tr w:rsidR="00F843AC" w:rsidRPr="009743EA" w14:paraId="2300BFE6"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5541F31F" w14:textId="77777777" w:rsidR="00F843AC" w:rsidRPr="009743EA" w:rsidRDefault="00F843AC" w:rsidP="001F364E">
            <w:pPr>
              <w:pStyle w:val="TAL"/>
              <w:rPr>
                <w:rFonts w:eastAsia="MS Mincho"/>
                <w:i/>
                <w:lang w:eastAsia="ja-JP"/>
              </w:rPr>
            </w:pPr>
            <w:r w:rsidRPr="009743EA">
              <w:rPr>
                <w:rFonts w:eastAsia="MS Mincho"/>
                <w:i/>
              </w:rPr>
              <w:t>supportedReleaseVersions</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5E18DFBA" w14:textId="77777777" w:rsidR="00F843AC" w:rsidRPr="009743EA" w:rsidRDefault="00F843AC" w:rsidP="001F364E">
            <w:pPr>
              <w:pStyle w:val="TAL"/>
            </w:pPr>
            <w:r w:rsidRPr="009743EA">
              <w:t>CSEBase, remoteCSE, AE</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7B4BB8E2" w14:textId="77777777" w:rsidR="00F843AC" w:rsidRPr="009743EA" w:rsidRDefault="00F843AC" w:rsidP="001F364E">
            <w:pPr>
              <w:pStyle w:val="TAL"/>
              <w:rPr>
                <w:rFonts w:eastAsia="MS Mincho"/>
                <w:b/>
                <w:i/>
                <w:lang w:eastAsia="ja-JP"/>
              </w:rPr>
            </w:pPr>
            <w:r w:rsidRPr="009743EA">
              <w:rPr>
                <w:rFonts w:eastAsia="MS Mincho"/>
                <w:b/>
                <w:i/>
                <w:lang w:eastAsia="ja-JP"/>
              </w:rPr>
              <w:t>srv</w:t>
            </w:r>
          </w:p>
        </w:tc>
      </w:tr>
    </w:tbl>
    <w:p w14:paraId="6ECE8F87" w14:textId="77777777" w:rsidR="00F843AC" w:rsidRPr="009743EA" w:rsidRDefault="00F843AC" w:rsidP="00F843AC"/>
    <w:p w14:paraId="056517FF" w14:textId="77777777" w:rsidR="00F843AC" w:rsidRPr="009743EA" w:rsidRDefault="00F843AC" w:rsidP="00F843AC">
      <w:pPr>
        <w:pStyle w:val="Heading2"/>
      </w:pPr>
      <w:bookmarkStart w:id="112" w:name="_Toc49507513"/>
      <w:bookmarkStart w:id="113" w:name="_Toc49507625"/>
      <w:bookmarkStart w:id="114" w:name="_Toc46154368"/>
      <w:bookmarkStart w:id="115" w:name="_Toc49420699"/>
      <w:bookmarkStart w:id="116" w:name="_Toc57298329"/>
      <w:r w:rsidRPr="009743EA">
        <w:rPr>
          <w:rFonts w:hint="eastAsia"/>
        </w:rPr>
        <w:lastRenderedPageBreak/>
        <w:t>5.</w:t>
      </w:r>
      <w:r w:rsidRPr="009743EA">
        <w:t>3</w:t>
      </w:r>
      <w:r w:rsidRPr="009743EA">
        <w:tab/>
        <w:t>Enumeration data types</w:t>
      </w:r>
      <w:bookmarkEnd w:id="112"/>
      <w:bookmarkEnd w:id="113"/>
      <w:bookmarkEnd w:id="114"/>
      <w:bookmarkEnd w:id="116"/>
      <w:r w:rsidRPr="009743EA">
        <w:t xml:space="preserve"> </w:t>
      </w:r>
      <w:bookmarkEnd w:id="115"/>
    </w:p>
    <w:p w14:paraId="12563F1F" w14:textId="77777777" w:rsidR="00D530FB" w:rsidRPr="009743EA" w:rsidRDefault="00D530FB" w:rsidP="00D530FB">
      <w:pPr>
        <w:pStyle w:val="Heading3"/>
      </w:pPr>
      <w:bookmarkStart w:id="117" w:name="_Toc49420700"/>
      <w:bookmarkStart w:id="118" w:name="_Toc49507514"/>
      <w:bookmarkStart w:id="119" w:name="_Toc49507626"/>
      <w:bookmarkStart w:id="120" w:name="_Toc46154369"/>
      <w:bookmarkStart w:id="121" w:name="_Toc57298330"/>
      <w:r w:rsidRPr="009743EA">
        <w:t>5.3.0</w:t>
      </w:r>
      <w:r w:rsidRPr="009743EA">
        <w:tab/>
        <w:t>Introduction</w:t>
      </w:r>
      <w:bookmarkEnd w:id="117"/>
      <w:bookmarkEnd w:id="118"/>
      <w:bookmarkEnd w:id="119"/>
      <w:bookmarkEnd w:id="120"/>
      <w:bookmarkEnd w:id="121"/>
    </w:p>
    <w:p w14:paraId="11C0458E" w14:textId="1CA4DCB5" w:rsidR="00F843AC" w:rsidRPr="005A2D7C" w:rsidRDefault="00F843AC" w:rsidP="00F843AC">
      <w:pPr>
        <w:rPr>
          <w:rFonts w:eastAsia="Malgun Gothic"/>
        </w:rPr>
      </w:pPr>
      <w:r w:rsidRPr="005A2D7C">
        <w:t xml:space="preserve">The oneM2M Enumeration Types are based on xs:integer, and the numeric values are interpreted as specified in </w:t>
      </w:r>
      <w:r w:rsidR="003E0D35">
        <w:rPr>
          <w:lang w:eastAsia="ko-KR"/>
        </w:rPr>
        <w:t>t</w:t>
      </w:r>
      <w:r w:rsidRPr="009743EA">
        <w:rPr>
          <w:lang w:eastAsia="ko-KR"/>
        </w:rPr>
        <w:t>able</w:t>
      </w:r>
      <w:r w:rsidR="00715670">
        <w:rPr>
          <w:lang w:eastAsia="ko-KR"/>
        </w:rPr>
        <w:t> </w:t>
      </w:r>
      <w:r w:rsidRPr="005A2D7C">
        <w:t>5.3.1-1.</w:t>
      </w:r>
    </w:p>
    <w:p w14:paraId="18392265" w14:textId="77777777" w:rsidR="00F843AC" w:rsidRPr="009743EA" w:rsidRDefault="00F843AC" w:rsidP="008F015D">
      <w:pPr>
        <w:pStyle w:val="Heading3"/>
      </w:pPr>
      <w:bookmarkStart w:id="122" w:name="_Toc49420701"/>
      <w:bookmarkStart w:id="123" w:name="_Toc49507515"/>
      <w:bookmarkStart w:id="124" w:name="_Toc49507627"/>
      <w:bookmarkStart w:id="125" w:name="_Toc46154370"/>
      <w:bookmarkStart w:id="126" w:name="_Toc57298331"/>
      <w:r w:rsidRPr="009743EA">
        <w:t>5.3.1</w:t>
      </w:r>
      <w:r w:rsidR="00D530FB" w:rsidRPr="009743EA">
        <w:tab/>
      </w:r>
      <w:r w:rsidRPr="009743EA">
        <w:t>m2m:resource Type</w:t>
      </w:r>
      <w:bookmarkEnd w:id="122"/>
      <w:bookmarkEnd w:id="123"/>
      <w:bookmarkEnd w:id="124"/>
      <w:bookmarkEnd w:id="125"/>
      <w:bookmarkEnd w:id="126"/>
    </w:p>
    <w:p w14:paraId="62E92CF2" w14:textId="4EEF655A" w:rsidR="00F843AC" w:rsidRPr="005A2D7C" w:rsidRDefault="00F843AC" w:rsidP="00F843AC">
      <w:pPr>
        <w:rPr>
          <w:rFonts w:eastAsia="Malgun Gothic"/>
        </w:rPr>
      </w:pPr>
      <w:r w:rsidRPr="005A2D7C">
        <w:t xml:space="preserve">The enumeration type of resource Type is used in the Content-Type in the HTTP header of request. Table 5.3.1-1 only has enumeration type for resource Type which are used in </w:t>
      </w:r>
      <w:r w:rsidR="006B2529" w:rsidRPr="009743EA">
        <w:rPr>
          <w:lang w:eastAsia="ko-KR"/>
        </w:rPr>
        <w:t>the present</w:t>
      </w:r>
      <w:r w:rsidR="006B2529" w:rsidRPr="005A2D7C">
        <w:t xml:space="preserve"> </w:t>
      </w:r>
      <w:r w:rsidRPr="005A2D7C">
        <w:t xml:space="preserve">document. More information can be found in </w:t>
      </w:r>
      <w:r w:rsidR="00715670">
        <w:rPr>
          <w:lang w:eastAsia="ko-KR"/>
        </w:rPr>
        <w:t>oneM2M</w:t>
      </w:r>
      <w:r w:rsidRPr="005A2D7C">
        <w:t xml:space="preserve"> TS-0004</w:t>
      </w:r>
      <w:r w:rsidR="00715670" w:rsidRPr="005A2D7C">
        <w:t xml:space="preserve"> </w:t>
      </w:r>
      <w:r w:rsidR="00715670" w:rsidRPr="00FA4350">
        <w:rPr>
          <w:lang w:eastAsia="ko-KR"/>
        </w:rPr>
        <w:t>[</w:t>
      </w:r>
      <w:r w:rsidR="00715670" w:rsidRPr="00FA4350">
        <w:rPr>
          <w:lang w:eastAsia="ko-KR"/>
        </w:rPr>
        <w:fldChar w:fldCharType="begin"/>
      </w:r>
      <w:r w:rsidR="00715670" w:rsidRPr="00FA4350">
        <w:rPr>
          <w:lang w:eastAsia="ko-KR"/>
        </w:rPr>
        <w:instrText xml:space="preserve">REF REF_ONEM2MTS_0001 \h </w:instrText>
      </w:r>
      <w:r w:rsidR="00715670" w:rsidRPr="00FA4350">
        <w:rPr>
          <w:lang w:eastAsia="ko-KR"/>
        </w:rPr>
      </w:r>
      <w:r w:rsidR="00715670" w:rsidRPr="00FA4350">
        <w:rPr>
          <w:lang w:eastAsia="ko-KR"/>
        </w:rPr>
        <w:fldChar w:fldCharType="separate"/>
      </w:r>
      <w:r w:rsidR="00715670" w:rsidRPr="00FA4350">
        <w:t>i.</w:t>
      </w:r>
      <w:r w:rsidR="00715670" w:rsidRPr="00FA4350">
        <w:rPr>
          <w:noProof/>
        </w:rPr>
        <w:t>2</w:t>
      </w:r>
      <w:r w:rsidR="00715670" w:rsidRPr="00FA4350">
        <w:rPr>
          <w:lang w:eastAsia="ko-KR"/>
        </w:rPr>
        <w:fldChar w:fldCharType="end"/>
      </w:r>
      <w:r w:rsidR="00715670" w:rsidRPr="00FA4350">
        <w:rPr>
          <w:lang w:eastAsia="ko-KR"/>
        </w:rPr>
        <w:t>]</w:t>
      </w:r>
      <w:r w:rsidR="000B10F5" w:rsidRPr="009743EA">
        <w:rPr>
          <w:lang w:eastAsia="ko-KR"/>
        </w:rPr>
        <w:t>.</w:t>
      </w:r>
    </w:p>
    <w:p w14:paraId="266E18DB" w14:textId="77777777" w:rsidR="00F843AC" w:rsidRPr="009743EA" w:rsidRDefault="00F843AC" w:rsidP="00F843AC">
      <w:pPr>
        <w:pStyle w:val="TH"/>
        <w:rPr>
          <w:rFonts w:eastAsia="MS Mincho"/>
        </w:rPr>
      </w:pPr>
      <w:r w:rsidRPr="009743EA">
        <w:rPr>
          <w:rFonts w:eastAsia="MS Mincho"/>
          <w:lang w:eastAsia="ja-JP"/>
        </w:rPr>
        <w:t xml:space="preserve">Table </w:t>
      </w:r>
      <w:r w:rsidRPr="009743EA">
        <w:t>5.3.1-</w:t>
      </w:r>
      <w:fldSimple w:instr=" SEQ Table \* ARABIC \s 5 ">
        <w:r w:rsidR="000B10F5" w:rsidRPr="009743EA">
          <w:t>1</w:t>
        </w:r>
      </w:fldSimple>
      <w:r w:rsidRPr="009743EA">
        <w:rPr>
          <w:rFonts w:eastAsia="MS Mincho"/>
        </w:rPr>
        <w:t xml:space="preserve">: Interpretation of resourceType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81"/>
        <w:gridCol w:w="5103"/>
        <w:gridCol w:w="2180"/>
      </w:tblGrid>
      <w:tr w:rsidR="00F843AC" w:rsidRPr="009743EA" w14:paraId="2DA9E3D6" w14:textId="77777777" w:rsidTr="001F364E">
        <w:trPr>
          <w:jc w:val="center"/>
        </w:trPr>
        <w:tc>
          <w:tcPr>
            <w:tcW w:w="2181" w:type="dxa"/>
            <w:shd w:val="clear" w:color="auto" w:fill="auto"/>
          </w:tcPr>
          <w:p w14:paraId="68BC5456" w14:textId="77777777" w:rsidR="00F843AC" w:rsidRPr="009743EA" w:rsidRDefault="00F843AC" w:rsidP="001F364E">
            <w:pPr>
              <w:keepNext/>
              <w:keepLines/>
              <w:spacing w:after="0"/>
              <w:jc w:val="center"/>
              <w:rPr>
                <w:rFonts w:ascii="Arial" w:eastAsia="MS Mincho" w:hAnsi="Arial"/>
                <w:b/>
                <w:sz w:val="18"/>
                <w:lang w:eastAsia="ja-JP"/>
              </w:rPr>
            </w:pPr>
            <w:r w:rsidRPr="009743EA">
              <w:rPr>
                <w:rFonts w:ascii="Arial" w:eastAsia="MS Mincho" w:hAnsi="Arial"/>
                <w:b/>
                <w:sz w:val="18"/>
                <w:lang w:eastAsia="ja-JP"/>
              </w:rPr>
              <w:t>Value</w:t>
            </w:r>
          </w:p>
        </w:tc>
        <w:tc>
          <w:tcPr>
            <w:tcW w:w="5103" w:type="dxa"/>
            <w:shd w:val="clear" w:color="auto" w:fill="auto"/>
          </w:tcPr>
          <w:p w14:paraId="1BFC4BB9" w14:textId="77777777" w:rsidR="00F843AC" w:rsidRPr="009743EA" w:rsidRDefault="00F843AC" w:rsidP="001F364E">
            <w:pPr>
              <w:keepNext/>
              <w:keepLines/>
              <w:spacing w:after="0"/>
              <w:jc w:val="center"/>
              <w:rPr>
                <w:rFonts w:ascii="Arial" w:eastAsia="MS Mincho" w:hAnsi="Arial"/>
                <w:b/>
                <w:sz w:val="18"/>
                <w:lang w:eastAsia="ja-JP"/>
              </w:rPr>
            </w:pPr>
            <w:r w:rsidRPr="009743EA">
              <w:rPr>
                <w:rFonts w:ascii="Arial" w:eastAsia="MS Mincho" w:hAnsi="Arial"/>
                <w:b/>
                <w:sz w:val="18"/>
                <w:lang w:eastAsia="ja-JP"/>
              </w:rPr>
              <w:t>Interpretation</w:t>
            </w:r>
          </w:p>
        </w:tc>
        <w:tc>
          <w:tcPr>
            <w:tcW w:w="2180" w:type="dxa"/>
            <w:shd w:val="clear" w:color="auto" w:fill="auto"/>
          </w:tcPr>
          <w:p w14:paraId="38F1C1F0" w14:textId="77777777" w:rsidR="00F843AC" w:rsidRPr="009743EA" w:rsidRDefault="00F843AC" w:rsidP="001F364E">
            <w:pPr>
              <w:keepNext/>
              <w:keepLines/>
              <w:spacing w:after="0"/>
              <w:jc w:val="center"/>
              <w:rPr>
                <w:rFonts w:ascii="Arial" w:eastAsia="MS Mincho" w:hAnsi="Arial"/>
                <w:b/>
                <w:sz w:val="18"/>
                <w:lang w:eastAsia="ja-JP"/>
              </w:rPr>
            </w:pPr>
            <w:r w:rsidRPr="009743EA">
              <w:rPr>
                <w:rFonts w:ascii="Arial" w:eastAsia="MS Mincho" w:hAnsi="Arial"/>
                <w:b/>
                <w:sz w:val="18"/>
                <w:lang w:eastAsia="ja-JP"/>
              </w:rPr>
              <w:t>Note</w:t>
            </w:r>
          </w:p>
        </w:tc>
      </w:tr>
      <w:tr w:rsidR="00F843AC" w:rsidRPr="009743EA" w14:paraId="2DC2093B" w14:textId="77777777" w:rsidTr="001F364E">
        <w:trPr>
          <w:jc w:val="center"/>
        </w:trPr>
        <w:tc>
          <w:tcPr>
            <w:tcW w:w="2181" w:type="dxa"/>
            <w:shd w:val="clear" w:color="auto" w:fill="auto"/>
          </w:tcPr>
          <w:p w14:paraId="699665CD" w14:textId="77777777" w:rsidR="00F843AC" w:rsidRPr="009743EA" w:rsidRDefault="00F843AC" w:rsidP="001F364E">
            <w:pPr>
              <w:keepNext/>
              <w:keepLines/>
              <w:spacing w:after="0"/>
              <w:jc w:val="center"/>
              <w:rPr>
                <w:rFonts w:ascii="Arial" w:eastAsia="MS Mincho" w:hAnsi="Arial"/>
                <w:sz w:val="18"/>
                <w:lang w:eastAsia="ja-JP"/>
              </w:rPr>
            </w:pPr>
            <w:r w:rsidRPr="009743EA">
              <w:rPr>
                <w:rFonts w:ascii="Arial" w:eastAsia="MS Mincho" w:hAnsi="Arial" w:hint="eastAsia"/>
                <w:sz w:val="18"/>
                <w:lang w:eastAsia="ja-JP"/>
              </w:rPr>
              <w:t>1</w:t>
            </w:r>
          </w:p>
        </w:tc>
        <w:tc>
          <w:tcPr>
            <w:tcW w:w="5103" w:type="dxa"/>
            <w:shd w:val="clear" w:color="auto" w:fill="auto"/>
          </w:tcPr>
          <w:p w14:paraId="49CC5A3D" w14:textId="77777777" w:rsidR="00F843AC" w:rsidRPr="009743EA" w:rsidRDefault="00F843AC" w:rsidP="001F364E">
            <w:pPr>
              <w:keepNext/>
              <w:keepLines/>
              <w:spacing w:after="0"/>
              <w:rPr>
                <w:rFonts w:ascii="Arial" w:eastAsia="MS Mincho" w:hAnsi="Arial"/>
                <w:sz w:val="18"/>
                <w:lang w:eastAsia="ja-JP"/>
              </w:rPr>
            </w:pPr>
            <w:r w:rsidRPr="009743EA">
              <w:rPr>
                <w:rFonts w:ascii="Arial" w:eastAsia="MS Mincho" w:hAnsi="Arial" w:hint="eastAsia"/>
                <w:sz w:val="18"/>
                <w:lang w:eastAsia="ja-JP"/>
              </w:rPr>
              <w:t>accessControlPolicy</w:t>
            </w:r>
          </w:p>
        </w:tc>
        <w:tc>
          <w:tcPr>
            <w:tcW w:w="2180" w:type="dxa"/>
            <w:shd w:val="clear" w:color="auto" w:fill="auto"/>
          </w:tcPr>
          <w:p w14:paraId="3FAEBE29" w14:textId="77777777" w:rsidR="00F843AC" w:rsidRPr="009743EA" w:rsidRDefault="00F843AC" w:rsidP="001F364E">
            <w:pPr>
              <w:keepNext/>
              <w:keepLines/>
              <w:spacing w:after="0"/>
              <w:rPr>
                <w:rFonts w:ascii="Arial" w:eastAsia="MS Mincho" w:hAnsi="Arial"/>
                <w:sz w:val="18"/>
                <w:lang w:eastAsia="ja-JP"/>
              </w:rPr>
            </w:pPr>
          </w:p>
        </w:tc>
      </w:tr>
      <w:tr w:rsidR="00F843AC" w:rsidRPr="009743EA" w14:paraId="2ED44A53" w14:textId="77777777" w:rsidTr="001F364E">
        <w:trPr>
          <w:jc w:val="center"/>
        </w:trPr>
        <w:tc>
          <w:tcPr>
            <w:tcW w:w="2181" w:type="dxa"/>
            <w:shd w:val="clear" w:color="auto" w:fill="auto"/>
          </w:tcPr>
          <w:p w14:paraId="07E8EA37" w14:textId="77777777" w:rsidR="00F843AC" w:rsidRPr="009743EA" w:rsidRDefault="00F843AC" w:rsidP="001F364E">
            <w:pPr>
              <w:keepNext/>
              <w:keepLines/>
              <w:spacing w:after="0"/>
              <w:jc w:val="center"/>
              <w:rPr>
                <w:rFonts w:ascii="Arial" w:eastAsia="MS Mincho" w:hAnsi="Arial"/>
                <w:sz w:val="18"/>
                <w:lang w:eastAsia="ja-JP"/>
              </w:rPr>
            </w:pPr>
            <w:r w:rsidRPr="009743EA">
              <w:rPr>
                <w:rFonts w:ascii="Arial" w:eastAsia="MS Mincho" w:hAnsi="Arial" w:hint="eastAsia"/>
                <w:sz w:val="18"/>
                <w:lang w:eastAsia="ja-JP"/>
              </w:rPr>
              <w:t>2</w:t>
            </w:r>
          </w:p>
        </w:tc>
        <w:tc>
          <w:tcPr>
            <w:tcW w:w="5103" w:type="dxa"/>
            <w:shd w:val="clear" w:color="auto" w:fill="auto"/>
          </w:tcPr>
          <w:p w14:paraId="0D6DE1ED" w14:textId="77777777" w:rsidR="00F843AC" w:rsidRPr="009743EA" w:rsidRDefault="00F843AC" w:rsidP="001F364E">
            <w:pPr>
              <w:keepNext/>
              <w:keepLines/>
              <w:spacing w:after="0"/>
              <w:rPr>
                <w:rFonts w:ascii="Arial" w:eastAsia="MS Mincho" w:hAnsi="Arial"/>
                <w:sz w:val="18"/>
                <w:lang w:eastAsia="ja-JP"/>
              </w:rPr>
            </w:pPr>
            <w:r w:rsidRPr="009743EA">
              <w:rPr>
                <w:rFonts w:ascii="Arial" w:eastAsia="MS Mincho" w:hAnsi="Arial" w:hint="eastAsia"/>
                <w:sz w:val="18"/>
                <w:lang w:eastAsia="ja-JP"/>
              </w:rPr>
              <w:t>AE</w:t>
            </w:r>
          </w:p>
        </w:tc>
        <w:tc>
          <w:tcPr>
            <w:tcW w:w="2180" w:type="dxa"/>
            <w:shd w:val="clear" w:color="auto" w:fill="auto"/>
          </w:tcPr>
          <w:p w14:paraId="4B80FF70" w14:textId="77777777" w:rsidR="00F843AC" w:rsidRPr="009743EA" w:rsidRDefault="00F843AC" w:rsidP="001F364E">
            <w:pPr>
              <w:keepNext/>
              <w:keepLines/>
              <w:spacing w:after="0"/>
              <w:rPr>
                <w:rFonts w:ascii="Arial" w:eastAsia="MS Mincho" w:hAnsi="Arial"/>
                <w:sz w:val="18"/>
                <w:lang w:eastAsia="ja-JP"/>
              </w:rPr>
            </w:pPr>
          </w:p>
        </w:tc>
      </w:tr>
      <w:tr w:rsidR="00F843AC" w:rsidRPr="009743EA" w14:paraId="08303A88" w14:textId="77777777" w:rsidTr="001F364E">
        <w:trPr>
          <w:jc w:val="center"/>
        </w:trPr>
        <w:tc>
          <w:tcPr>
            <w:tcW w:w="2181" w:type="dxa"/>
            <w:shd w:val="clear" w:color="auto" w:fill="auto"/>
          </w:tcPr>
          <w:p w14:paraId="21341571" w14:textId="77777777" w:rsidR="00F843AC" w:rsidRPr="009743EA" w:rsidRDefault="00F843AC" w:rsidP="001F364E">
            <w:pPr>
              <w:keepNext/>
              <w:keepLines/>
              <w:spacing w:after="0"/>
              <w:jc w:val="center"/>
              <w:rPr>
                <w:rFonts w:ascii="Arial" w:eastAsia="MS Mincho" w:hAnsi="Arial"/>
                <w:sz w:val="18"/>
                <w:lang w:eastAsia="ja-JP"/>
              </w:rPr>
            </w:pPr>
            <w:r w:rsidRPr="009743EA">
              <w:rPr>
                <w:rFonts w:ascii="Arial" w:eastAsia="MS Mincho" w:hAnsi="Arial" w:hint="eastAsia"/>
                <w:sz w:val="18"/>
                <w:lang w:eastAsia="ja-JP"/>
              </w:rPr>
              <w:t>3</w:t>
            </w:r>
          </w:p>
        </w:tc>
        <w:tc>
          <w:tcPr>
            <w:tcW w:w="5103" w:type="dxa"/>
            <w:shd w:val="clear" w:color="auto" w:fill="auto"/>
          </w:tcPr>
          <w:p w14:paraId="662747DF" w14:textId="77777777" w:rsidR="00F843AC" w:rsidRPr="009743EA" w:rsidRDefault="00F843AC" w:rsidP="001F364E">
            <w:pPr>
              <w:keepNext/>
              <w:keepLines/>
              <w:spacing w:after="0"/>
              <w:rPr>
                <w:rFonts w:ascii="Arial" w:eastAsia="MS Mincho" w:hAnsi="Arial"/>
                <w:sz w:val="18"/>
                <w:lang w:eastAsia="ja-JP"/>
              </w:rPr>
            </w:pPr>
            <w:r w:rsidRPr="009743EA">
              <w:rPr>
                <w:rFonts w:ascii="Arial" w:eastAsia="MS Mincho" w:hAnsi="Arial" w:hint="eastAsia"/>
                <w:sz w:val="18"/>
                <w:lang w:eastAsia="ja-JP"/>
              </w:rPr>
              <w:t>container</w:t>
            </w:r>
          </w:p>
        </w:tc>
        <w:tc>
          <w:tcPr>
            <w:tcW w:w="2180" w:type="dxa"/>
            <w:shd w:val="clear" w:color="auto" w:fill="auto"/>
          </w:tcPr>
          <w:p w14:paraId="0BFD1C38" w14:textId="77777777" w:rsidR="00F843AC" w:rsidRPr="009743EA" w:rsidRDefault="00F843AC" w:rsidP="001F364E">
            <w:pPr>
              <w:keepNext/>
              <w:keepLines/>
              <w:spacing w:after="0"/>
              <w:rPr>
                <w:rFonts w:ascii="Arial" w:eastAsia="MS Mincho" w:hAnsi="Arial"/>
                <w:sz w:val="18"/>
                <w:lang w:eastAsia="ja-JP"/>
              </w:rPr>
            </w:pPr>
          </w:p>
        </w:tc>
      </w:tr>
      <w:tr w:rsidR="00F843AC" w:rsidRPr="009743EA" w14:paraId="185CD964" w14:textId="77777777" w:rsidTr="001F364E">
        <w:trPr>
          <w:jc w:val="center"/>
        </w:trPr>
        <w:tc>
          <w:tcPr>
            <w:tcW w:w="2181" w:type="dxa"/>
            <w:shd w:val="clear" w:color="auto" w:fill="auto"/>
          </w:tcPr>
          <w:p w14:paraId="3D4230FF" w14:textId="77777777" w:rsidR="00F843AC" w:rsidRPr="009743EA" w:rsidRDefault="00F843AC" w:rsidP="001F364E">
            <w:pPr>
              <w:keepNext/>
              <w:keepLines/>
              <w:spacing w:after="0"/>
              <w:jc w:val="center"/>
              <w:rPr>
                <w:rFonts w:ascii="Arial" w:eastAsia="MS Mincho" w:hAnsi="Arial"/>
                <w:sz w:val="18"/>
                <w:lang w:eastAsia="ja-JP"/>
              </w:rPr>
            </w:pPr>
            <w:r w:rsidRPr="009743EA">
              <w:rPr>
                <w:rFonts w:ascii="Arial" w:eastAsia="MS Mincho" w:hAnsi="Arial" w:hint="eastAsia"/>
                <w:sz w:val="18"/>
                <w:lang w:eastAsia="ja-JP"/>
              </w:rPr>
              <w:t>4</w:t>
            </w:r>
          </w:p>
        </w:tc>
        <w:tc>
          <w:tcPr>
            <w:tcW w:w="5103" w:type="dxa"/>
            <w:shd w:val="clear" w:color="auto" w:fill="auto"/>
          </w:tcPr>
          <w:p w14:paraId="2F5E8C51" w14:textId="77777777" w:rsidR="00F843AC" w:rsidRPr="009743EA" w:rsidRDefault="00F843AC" w:rsidP="001F364E">
            <w:pPr>
              <w:keepNext/>
              <w:keepLines/>
              <w:spacing w:after="0"/>
              <w:rPr>
                <w:rFonts w:ascii="Arial" w:eastAsia="MS Mincho" w:hAnsi="Arial"/>
                <w:sz w:val="18"/>
                <w:lang w:eastAsia="ja-JP"/>
              </w:rPr>
            </w:pPr>
            <w:r w:rsidRPr="009743EA">
              <w:rPr>
                <w:rFonts w:ascii="Arial" w:eastAsia="MS Mincho" w:hAnsi="Arial" w:hint="eastAsia"/>
                <w:sz w:val="18"/>
                <w:lang w:eastAsia="ja-JP"/>
              </w:rPr>
              <w:t>contentInstance</w:t>
            </w:r>
          </w:p>
        </w:tc>
        <w:tc>
          <w:tcPr>
            <w:tcW w:w="2180" w:type="dxa"/>
            <w:shd w:val="clear" w:color="auto" w:fill="auto"/>
          </w:tcPr>
          <w:p w14:paraId="5939C58F" w14:textId="77777777" w:rsidR="00F843AC" w:rsidRPr="009743EA" w:rsidRDefault="00F843AC" w:rsidP="001F364E">
            <w:pPr>
              <w:keepNext/>
              <w:keepLines/>
              <w:spacing w:after="0"/>
              <w:rPr>
                <w:rFonts w:ascii="Arial" w:eastAsia="MS Mincho" w:hAnsi="Arial"/>
                <w:sz w:val="18"/>
                <w:lang w:eastAsia="ja-JP"/>
              </w:rPr>
            </w:pPr>
          </w:p>
        </w:tc>
      </w:tr>
      <w:tr w:rsidR="00F843AC" w:rsidRPr="009743EA" w14:paraId="02A14C91" w14:textId="77777777" w:rsidTr="001F364E">
        <w:trPr>
          <w:jc w:val="center"/>
        </w:trPr>
        <w:tc>
          <w:tcPr>
            <w:tcW w:w="2181" w:type="dxa"/>
            <w:shd w:val="clear" w:color="auto" w:fill="auto"/>
          </w:tcPr>
          <w:p w14:paraId="3D0C8E05" w14:textId="77777777" w:rsidR="00F843AC" w:rsidRPr="009743EA" w:rsidRDefault="00F843AC" w:rsidP="001F364E">
            <w:pPr>
              <w:keepNext/>
              <w:keepLines/>
              <w:spacing w:after="0"/>
              <w:jc w:val="center"/>
              <w:rPr>
                <w:rFonts w:ascii="Arial" w:eastAsia="MS Mincho" w:hAnsi="Arial"/>
                <w:sz w:val="18"/>
                <w:lang w:eastAsia="ja-JP"/>
              </w:rPr>
            </w:pPr>
            <w:r w:rsidRPr="009743EA">
              <w:rPr>
                <w:rFonts w:ascii="Arial" w:eastAsia="MS Mincho" w:hAnsi="Arial" w:hint="eastAsia"/>
                <w:sz w:val="18"/>
                <w:lang w:eastAsia="ja-JP"/>
              </w:rPr>
              <w:t>5</w:t>
            </w:r>
          </w:p>
        </w:tc>
        <w:tc>
          <w:tcPr>
            <w:tcW w:w="5103" w:type="dxa"/>
            <w:shd w:val="clear" w:color="auto" w:fill="auto"/>
          </w:tcPr>
          <w:p w14:paraId="25B1349A" w14:textId="77777777" w:rsidR="00F843AC" w:rsidRPr="009743EA" w:rsidRDefault="00F843AC" w:rsidP="001F364E">
            <w:pPr>
              <w:keepNext/>
              <w:keepLines/>
              <w:spacing w:after="0"/>
              <w:rPr>
                <w:rFonts w:ascii="Arial" w:eastAsia="MS Mincho" w:hAnsi="Arial"/>
                <w:sz w:val="18"/>
                <w:lang w:eastAsia="ja-JP"/>
              </w:rPr>
            </w:pPr>
            <w:r w:rsidRPr="009743EA">
              <w:rPr>
                <w:rFonts w:ascii="Arial" w:eastAsia="MS Mincho" w:hAnsi="Arial" w:hint="eastAsia"/>
                <w:sz w:val="18"/>
                <w:lang w:eastAsia="ja-JP"/>
              </w:rPr>
              <w:t>CSEBase</w:t>
            </w:r>
          </w:p>
        </w:tc>
        <w:tc>
          <w:tcPr>
            <w:tcW w:w="2180" w:type="dxa"/>
            <w:shd w:val="clear" w:color="auto" w:fill="auto"/>
          </w:tcPr>
          <w:p w14:paraId="1A3BC92C" w14:textId="77777777" w:rsidR="00F843AC" w:rsidRPr="009743EA" w:rsidRDefault="00F843AC" w:rsidP="001F364E">
            <w:pPr>
              <w:keepNext/>
              <w:keepLines/>
              <w:spacing w:after="0"/>
              <w:rPr>
                <w:rFonts w:ascii="Arial" w:eastAsia="MS Mincho" w:hAnsi="Arial"/>
                <w:sz w:val="18"/>
                <w:lang w:eastAsia="ja-JP"/>
              </w:rPr>
            </w:pPr>
          </w:p>
        </w:tc>
      </w:tr>
      <w:tr w:rsidR="00F843AC" w:rsidRPr="009743EA" w14:paraId="31ECF8AD" w14:textId="77777777" w:rsidTr="001F364E">
        <w:trPr>
          <w:jc w:val="center"/>
        </w:trPr>
        <w:tc>
          <w:tcPr>
            <w:tcW w:w="2181" w:type="dxa"/>
            <w:shd w:val="clear" w:color="auto" w:fill="auto"/>
          </w:tcPr>
          <w:p w14:paraId="01031745" w14:textId="77777777" w:rsidR="00F843AC" w:rsidRPr="009743EA" w:rsidRDefault="00F843AC" w:rsidP="001F364E">
            <w:pPr>
              <w:keepNext/>
              <w:keepLines/>
              <w:spacing w:after="0"/>
              <w:jc w:val="center"/>
              <w:rPr>
                <w:rFonts w:ascii="Arial" w:eastAsia="MS Mincho" w:hAnsi="Arial"/>
                <w:sz w:val="18"/>
                <w:lang w:eastAsia="ja-JP"/>
              </w:rPr>
            </w:pPr>
            <w:r w:rsidRPr="009743EA">
              <w:rPr>
                <w:rFonts w:ascii="Arial" w:eastAsia="MS Mincho" w:hAnsi="Arial"/>
                <w:sz w:val="18"/>
                <w:lang w:eastAsia="ja-JP"/>
              </w:rPr>
              <w:t>9</w:t>
            </w:r>
          </w:p>
        </w:tc>
        <w:tc>
          <w:tcPr>
            <w:tcW w:w="5103" w:type="dxa"/>
            <w:shd w:val="clear" w:color="auto" w:fill="auto"/>
          </w:tcPr>
          <w:p w14:paraId="6EA05535" w14:textId="77777777" w:rsidR="00F843AC" w:rsidRPr="009743EA" w:rsidRDefault="00F843AC" w:rsidP="001F364E">
            <w:pPr>
              <w:keepNext/>
              <w:keepLines/>
              <w:spacing w:after="0"/>
              <w:rPr>
                <w:rFonts w:ascii="Arial" w:eastAsia="MS Mincho" w:hAnsi="Arial"/>
                <w:sz w:val="18"/>
                <w:lang w:eastAsia="ja-JP"/>
              </w:rPr>
            </w:pPr>
            <w:r w:rsidRPr="009743EA">
              <w:rPr>
                <w:rFonts w:ascii="Arial" w:eastAsia="MS Mincho" w:hAnsi="Arial"/>
                <w:sz w:val="18"/>
                <w:lang w:eastAsia="ja-JP"/>
              </w:rPr>
              <w:t>g</w:t>
            </w:r>
            <w:r w:rsidRPr="009743EA">
              <w:rPr>
                <w:rFonts w:ascii="Arial" w:eastAsia="MS Mincho" w:hAnsi="Arial" w:hint="eastAsia"/>
                <w:sz w:val="18"/>
                <w:lang w:eastAsia="ja-JP"/>
              </w:rPr>
              <w:t>roup</w:t>
            </w:r>
          </w:p>
        </w:tc>
        <w:tc>
          <w:tcPr>
            <w:tcW w:w="2180" w:type="dxa"/>
            <w:shd w:val="clear" w:color="auto" w:fill="auto"/>
          </w:tcPr>
          <w:p w14:paraId="17F1CA5C" w14:textId="77777777" w:rsidR="00F843AC" w:rsidRPr="009743EA" w:rsidRDefault="00F843AC" w:rsidP="001F364E">
            <w:pPr>
              <w:keepNext/>
              <w:keepLines/>
              <w:spacing w:after="0"/>
              <w:rPr>
                <w:rFonts w:ascii="Arial" w:eastAsia="MS Mincho" w:hAnsi="Arial"/>
                <w:sz w:val="18"/>
                <w:lang w:eastAsia="ja-JP"/>
              </w:rPr>
            </w:pPr>
          </w:p>
        </w:tc>
      </w:tr>
      <w:tr w:rsidR="00F843AC" w:rsidRPr="009743EA" w14:paraId="78491946" w14:textId="77777777" w:rsidTr="001F364E">
        <w:trPr>
          <w:jc w:val="center"/>
        </w:trPr>
        <w:tc>
          <w:tcPr>
            <w:tcW w:w="2181" w:type="dxa"/>
            <w:shd w:val="clear" w:color="auto" w:fill="auto"/>
          </w:tcPr>
          <w:p w14:paraId="6B0CC2BC" w14:textId="77777777" w:rsidR="00F843AC" w:rsidRPr="009743EA" w:rsidRDefault="00F843AC" w:rsidP="001F364E">
            <w:pPr>
              <w:keepNext/>
              <w:keepLines/>
              <w:spacing w:after="0"/>
              <w:jc w:val="center"/>
              <w:rPr>
                <w:rFonts w:ascii="Arial" w:eastAsia="MS Mincho" w:hAnsi="Arial"/>
                <w:sz w:val="18"/>
                <w:lang w:eastAsia="ja-JP"/>
              </w:rPr>
            </w:pPr>
            <w:r w:rsidRPr="009743EA">
              <w:rPr>
                <w:rFonts w:ascii="Arial" w:eastAsia="MS Mincho" w:hAnsi="Arial"/>
                <w:sz w:val="18"/>
                <w:lang w:eastAsia="ja-JP"/>
              </w:rPr>
              <w:t>15</w:t>
            </w:r>
          </w:p>
        </w:tc>
        <w:tc>
          <w:tcPr>
            <w:tcW w:w="5103" w:type="dxa"/>
            <w:shd w:val="clear" w:color="auto" w:fill="auto"/>
          </w:tcPr>
          <w:p w14:paraId="6397A7D9" w14:textId="77777777" w:rsidR="00F843AC" w:rsidRPr="009743EA" w:rsidRDefault="00F843AC" w:rsidP="001F364E">
            <w:pPr>
              <w:keepNext/>
              <w:keepLines/>
              <w:spacing w:after="0"/>
              <w:rPr>
                <w:rFonts w:ascii="Arial" w:eastAsia="MS Mincho" w:hAnsi="Arial"/>
                <w:sz w:val="18"/>
                <w:lang w:eastAsia="ja-JP"/>
              </w:rPr>
            </w:pPr>
            <w:r w:rsidRPr="009743EA">
              <w:rPr>
                <w:rFonts w:ascii="Arial" w:eastAsia="MS Mincho" w:hAnsi="Arial" w:hint="eastAsia"/>
                <w:sz w:val="18"/>
                <w:lang w:eastAsia="ja-JP"/>
              </w:rPr>
              <w:t>pollingChannel</w:t>
            </w:r>
          </w:p>
        </w:tc>
        <w:tc>
          <w:tcPr>
            <w:tcW w:w="2180" w:type="dxa"/>
            <w:shd w:val="clear" w:color="auto" w:fill="auto"/>
          </w:tcPr>
          <w:p w14:paraId="4C0F0BEB" w14:textId="77777777" w:rsidR="00F843AC" w:rsidRPr="009743EA" w:rsidRDefault="00F843AC" w:rsidP="001F364E">
            <w:pPr>
              <w:keepNext/>
              <w:keepLines/>
              <w:spacing w:after="0"/>
              <w:rPr>
                <w:rFonts w:ascii="Arial" w:eastAsia="MS Mincho" w:hAnsi="Arial"/>
                <w:sz w:val="18"/>
                <w:lang w:eastAsia="ja-JP"/>
              </w:rPr>
            </w:pPr>
          </w:p>
        </w:tc>
      </w:tr>
      <w:tr w:rsidR="00F843AC" w:rsidRPr="009743EA" w14:paraId="7B8C7A78" w14:textId="77777777" w:rsidTr="001F364E">
        <w:trPr>
          <w:jc w:val="center"/>
        </w:trPr>
        <w:tc>
          <w:tcPr>
            <w:tcW w:w="2181" w:type="dxa"/>
            <w:shd w:val="clear" w:color="auto" w:fill="auto"/>
          </w:tcPr>
          <w:p w14:paraId="275B89A4" w14:textId="77777777" w:rsidR="00F843AC" w:rsidRPr="009743EA" w:rsidRDefault="00F843AC" w:rsidP="001F364E">
            <w:pPr>
              <w:keepNext/>
              <w:keepLines/>
              <w:spacing w:after="0"/>
              <w:jc w:val="center"/>
              <w:rPr>
                <w:rFonts w:ascii="Arial" w:eastAsia="MS Mincho" w:hAnsi="Arial"/>
                <w:sz w:val="18"/>
                <w:lang w:eastAsia="ja-JP"/>
              </w:rPr>
            </w:pPr>
            <w:r w:rsidRPr="009743EA">
              <w:rPr>
                <w:rFonts w:ascii="Arial" w:eastAsia="MS Mincho" w:hAnsi="Arial"/>
                <w:sz w:val="18"/>
                <w:lang w:eastAsia="ja-JP"/>
              </w:rPr>
              <w:t>16</w:t>
            </w:r>
          </w:p>
        </w:tc>
        <w:tc>
          <w:tcPr>
            <w:tcW w:w="5103" w:type="dxa"/>
            <w:shd w:val="clear" w:color="auto" w:fill="auto"/>
          </w:tcPr>
          <w:p w14:paraId="7DBC321D" w14:textId="77777777" w:rsidR="00F843AC" w:rsidRPr="009743EA" w:rsidRDefault="00F843AC" w:rsidP="001F364E">
            <w:pPr>
              <w:keepNext/>
              <w:keepLines/>
              <w:spacing w:after="0"/>
              <w:rPr>
                <w:rFonts w:ascii="Arial" w:eastAsia="MS Mincho" w:hAnsi="Arial"/>
                <w:sz w:val="18"/>
                <w:lang w:eastAsia="ja-JP"/>
              </w:rPr>
            </w:pPr>
            <w:r w:rsidRPr="009743EA">
              <w:rPr>
                <w:rFonts w:ascii="Arial" w:eastAsia="MS Mincho" w:hAnsi="Arial" w:hint="eastAsia"/>
                <w:sz w:val="18"/>
                <w:lang w:eastAsia="ja-JP"/>
              </w:rPr>
              <w:t>remoteCSE</w:t>
            </w:r>
          </w:p>
        </w:tc>
        <w:tc>
          <w:tcPr>
            <w:tcW w:w="2180" w:type="dxa"/>
            <w:shd w:val="clear" w:color="auto" w:fill="auto"/>
          </w:tcPr>
          <w:p w14:paraId="37DB8510" w14:textId="77777777" w:rsidR="00F843AC" w:rsidRPr="009743EA" w:rsidRDefault="00F843AC" w:rsidP="001F364E">
            <w:pPr>
              <w:keepNext/>
              <w:keepLines/>
              <w:spacing w:after="0"/>
              <w:rPr>
                <w:rFonts w:ascii="Arial" w:eastAsia="MS Mincho" w:hAnsi="Arial"/>
                <w:sz w:val="18"/>
                <w:lang w:eastAsia="ja-JP"/>
              </w:rPr>
            </w:pPr>
          </w:p>
        </w:tc>
      </w:tr>
      <w:tr w:rsidR="00F843AC" w:rsidRPr="009743EA" w14:paraId="4F3D6698" w14:textId="77777777" w:rsidTr="001F364E">
        <w:trPr>
          <w:jc w:val="center"/>
        </w:trPr>
        <w:tc>
          <w:tcPr>
            <w:tcW w:w="2181" w:type="dxa"/>
            <w:shd w:val="clear" w:color="auto" w:fill="auto"/>
          </w:tcPr>
          <w:p w14:paraId="57434E9F" w14:textId="77777777" w:rsidR="00F843AC" w:rsidRPr="009743EA" w:rsidRDefault="00F843AC" w:rsidP="001F364E">
            <w:pPr>
              <w:keepNext/>
              <w:keepLines/>
              <w:spacing w:after="0"/>
              <w:jc w:val="center"/>
              <w:rPr>
                <w:rFonts w:ascii="Arial" w:eastAsia="MS Mincho" w:hAnsi="Arial"/>
                <w:sz w:val="18"/>
                <w:lang w:eastAsia="ja-JP"/>
              </w:rPr>
            </w:pPr>
            <w:r w:rsidRPr="009743EA">
              <w:rPr>
                <w:rFonts w:ascii="Arial" w:eastAsia="MS Mincho" w:hAnsi="Arial" w:hint="eastAsia"/>
                <w:sz w:val="18"/>
                <w:lang w:eastAsia="ja-JP"/>
              </w:rPr>
              <w:t>23</w:t>
            </w:r>
          </w:p>
        </w:tc>
        <w:tc>
          <w:tcPr>
            <w:tcW w:w="5103" w:type="dxa"/>
            <w:shd w:val="clear" w:color="auto" w:fill="auto"/>
          </w:tcPr>
          <w:p w14:paraId="4C2BFB82" w14:textId="77777777" w:rsidR="00F843AC" w:rsidRPr="009743EA" w:rsidRDefault="00F843AC" w:rsidP="001F364E">
            <w:pPr>
              <w:keepNext/>
              <w:keepLines/>
              <w:spacing w:after="0"/>
              <w:rPr>
                <w:rFonts w:ascii="Arial" w:eastAsia="MS Mincho" w:hAnsi="Arial"/>
                <w:sz w:val="18"/>
                <w:lang w:eastAsia="ja-JP"/>
              </w:rPr>
            </w:pPr>
            <w:r w:rsidRPr="009743EA">
              <w:rPr>
                <w:rFonts w:ascii="Arial" w:eastAsia="MS Mincho" w:hAnsi="Arial"/>
                <w:sz w:val="18"/>
                <w:lang w:eastAsia="ja-JP"/>
              </w:rPr>
              <w:t>s</w:t>
            </w:r>
            <w:r w:rsidRPr="009743EA">
              <w:rPr>
                <w:rFonts w:ascii="Arial" w:eastAsia="MS Mincho" w:hAnsi="Arial" w:hint="eastAsia"/>
                <w:sz w:val="18"/>
                <w:lang w:eastAsia="ja-JP"/>
              </w:rPr>
              <w:t>ubscription</w:t>
            </w:r>
          </w:p>
        </w:tc>
        <w:tc>
          <w:tcPr>
            <w:tcW w:w="2180" w:type="dxa"/>
            <w:shd w:val="clear" w:color="auto" w:fill="auto"/>
          </w:tcPr>
          <w:p w14:paraId="4E5C8A95" w14:textId="77777777" w:rsidR="00F843AC" w:rsidRPr="009743EA" w:rsidRDefault="00F843AC" w:rsidP="001F364E">
            <w:pPr>
              <w:keepNext/>
              <w:keepLines/>
              <w:spacing w:after="0"/>
              <w:rPr>
                <w:rFonts w:ascii="Arial" w:eastAsia="MS Mincho" w:hAnsi="Arial"/>
                <w:sz w:val="18"/>
                <w:lang w:eastAsia="ja-JP"/>
              </w:rPr>
            </w:pPr>
          </w:p>
        </w:tc>
      </w:tr>
      <w:tr w:rsidR="00F843AC" w:rsidRPr="009743EA" w14:paraId="094D7D12" w14:textId="77777777" w:rsidTr="001F364E">
        <w:trPr>
          <w:jc w:val="center"/>
        </w:trPr>
        <w:tc>
          <w:tcPr>
            <w:tcW w:w="2181" w:type="dxa"/>
            <w:shd w:val="clear" w:color="auto" w:fill="auto"/>
          </w:tcPr>
          <w:p w14:paraId="0195C7B7" w14:textId="77777777" w:rsidR="00F843AC" w:rsidRPr="009743EA" w:rsidRDefault="00F843AC" w:rsidP="001F364E">
            <w:pPr>
              <w:keepNext/>
              <w:keepLines/>
              <w:spacing w:after="0"/>
              <w:jc w:val="center"/>
              <w:rPr>
                <w:rFonts w:ascii="Arial" w:eastAsia="MS Mincho" w:hAnsi="Arial"/>
                <w:sz w:val="18"/>
                <w:lang w:eastAsia="ja-JP"/>
              </w:rPr>
            </w:pPr>
            <w:r w:rsidRPr="009743EA">
              <w:rPr>
                <w:rFonts w:ascii="Arial" w:eastAsia="MS Mincho" w:hAnsi="Arial" w:hint="eastAsia"/>
                <w:sz w:val="18"/>
                <w:lang w:eastAsia="ja-JP"/>
              </w:rPr>
              <w:t>24</w:t>
            </w:r>
          </w:p>
        </w:tc>
        <w:tc>
          <w:tcPr>
            <w:tcW w:w="5103" w:type="dxa"/>
            <w:shd w:val="clear" w:color="auto" w:fill="auto"/>
          </w:tcPr>
          <w:p w14:paraId="6A1B5992" w14:textId="77777777" w:rsidR="00F843AC" w:rsidRPr="009743EA" w:rsidRDefault="00F843AC" w:rsidP="001F364E">
            <w:pPr>
              <w:keepNext/>
              <w:keepLines/>
              <w:spacing w:after="0"/>
              <w:rPr>
                <w:rFonts w:ascii="Arial" w:eastAsia="MS Mincho" w:hAnsi="Arial"/>
                <w:sz w:val="18"/>
                <w:lang w:eastAsia="ja-JP"/>
              </w:rPr>
            </w:pPr>
            <w:r w:rsidRPr="009743EA">
              <w:rPr>
                <w:rFonts w:ascii="Arial" w:eastAsia="MS Mincho" w:hAnsi="Arial" w:hint="eastAsia"/>
                <w:sz w:val="18"/>
                <w:lang w:eastAsia="ja-JP"/>
              </w:rPr>
              <w:t>semanticDescriptor</w:t>
            </w:r>
          </w:p>
        </w:tc>
        <w:tc>
          <w:tcPr>
            <w:tcW w:w="2180" w:type="dxa"/>
            <w:shd w:val="clear" w:color="auto" w:fill="auto"/>
          </w:tcPr>
          <w:p w14:paraId="364828AE" w14:textId="77777777" w:rsidR="00F843AC" w:rsidRPr="009743EA" w:rsidRDefault="00F843AC" w:rsidP="001F364E">
            <w:pPr>
              <w:keepNext/>
              <w:keepLines/>
              <w:spacing w:after="0"/>
              <w:rPr>
                <w:rFonts w:ascii="Arial" w:eastAsia="MS Mincho" w:hAnsi="Arial"/>
                <w:sz w:val="18"/>
                <w:lang w:eastAsia="ja-JP"/>
              </w:rPr>
            </w:pPr>
          </w:p>
        </w:tc>
      </w:tr>
      <w:tr w:rsidR="00F843AC" w:rsidRPr="009743EA" w14:paraId="08031DCD" w14:textId="77777777" w:rsidTr="001F364E">
        <w:trPr>
          <w:jc w:val="center"/>
        </w:trPr>
        <w:tc>
          <w:tcPr>
            <w:tcW w:w="2181" w:type="dxa"/>
            <w:shd w:val="clear" w:color="auto" w:fill="auto"/>
          </w:tcPr>
          <w:p w14:paraId="7CC3D78E" w14:textId="77777777" w:rsidR="00F843AC" w:rsidRPr="009743EA" w:rsidRDefault="00F843AC" w:rsidP="001F364E">
            <w:pPr>
              <w:keepNext/>
              <w:keepLines/>
              <w:spacing w:after="0"/>
              <w:jc w:val="center"/>
              <w:rPr>
                <w:rFonts w:ascii="Arial" w:eastAsia="MS Mincho" w:hAnsi="Arial"/>
                <w:sz w:val="18"/>
                <w:lang w:eastAsia="ja-JP"/>
              </w:rPr>
            </w:pPr>
            <w:r w:rsidRPr="009743EA">
              <w:rPr>
                <w:rFonts w:ascii="Arial" w:eastAsia="MS Mincho" w:hAnsi="Arial"/>
                <w:sz w:val="18"/>
                <w:lang w:eastAsia="ja-JP"/>
              </w:rPr>
              <w:t>28</w:t>
            </w:r>
          </w:p>
        </w:tc>
        <w:tc>
          <w:tcPr>
            <w:tcW w:w="5103" w:type="dxa"/>
            <w:shd w:val="clear" w:color="auto" w:fill="auto"/>
          </w:tcPr>
          <w:p w14:paraId="00314F63" w14:textId="77777777" w:rsidR="00F843AC" w:rsidRPr="009743EA" w:rsidRDefault="00F843AC" w:rsidP="001F364E">
            <w:pPr>
              <w:keepNext/>
              <w:keepLines/>
              <w:spacing w:after="0"/>
              <w:rPr>
                <w:rFonts w:ascii="Arial" w:eastAsia="MS Mincho" w:hAnsi="Arial"/>
                <w:sz w:val="18"/>
                <w:lang w:eastAsia="ja-JP"/>
              </w:rPr>
            </w:pPr>
            <w:r w:rsidRPr="009743EA">
              <w:rPr>
                <w:rFonts w:ascii="Arial" w:eastAsia="MS Mincho" w:hAnsi="Arial"/>
                <w:sz w:val="18"/>
                <w:lang w:eastAsia="ja-JP"/>
              </w:rPr>
              <w:t>flexContainer</w:t>
            </w:r>
          </w:p>
        </w:tc>
        <w:tc>
          <w:tcPr>
            <w:tcW w:w="2180" w:type="dxa"/>
            <w:shd w:val="clear" w:color="auto" w:fill="auto"/>
          </w:tcPr>
          <w:p w14:paraId="7EBF328C" w14:textId="77777777" w:rsidR="00F843AC" w:rsidRPr="009743EA" w:rsidRDefault="00F843AC" w:rsidP="001F364E">
            <w:pPr>
              <w:keepNext/>
              <w:keepLines/>
              <w:spacing w:after="0"/>
              <w:rPr>
                <w:rFonts w:ascii="Arial" w:eastAsia="MS Mincho" w:hAnsi="Arial"/>
                <w:sz w:val="18"/>
                <w:lang w:eastAsia="ja-JP"/>
              </w:rPr>
            </w:pPr>
          </w:p>
        </w:tc>
      </w:tr>
      <w:tr w:rsidR="00F843AC" w:rsidRPr="009743EA" w14:paraId="0F198CE7" w14:textId="77777777" w:rsidTr="001F364E">
        <w:trPr>
          <w:jc w:val="center"/>
        </w:trPr>
        <w:tc>
          <w:tcPr>
            <w:tcW w:w="2181" w:type="dxa"/>
            <w:shd w:val="clear" w:color="auto" w:fill="auto"/>
          </w:tcPr>
          <w:p w14:paraId="7A9AE369" w14:textId="77777777" w:rsidR="00F843AC" w:rsidRPr="009743EA" w:rsidRDefault="00F843AC" w:rsidP="001F364E">
            <w:pPr>
              <w:keepNext/>
              <w:keepLines/>
              <w:spacing w:after="0"/>
              <w:jc w:val="center"/>
              <w:rPr>
                <w:rFonts w:ascii="Arial" w:eastAsia="MS Mincho" w:hAnsi="Arial"/>
                <w:sz w:val="18"/>
                <w:lang w:eastAsia="ja-JP"/>
              </w:rPr>
            </w:pPr>
            <w:r w:rsidRPr="009743EA">
              <w:rPr>
                <w:rFonts w:ascii="Arial" w:eastAsia="MS Mincho" w:hAnsi="Arial"/>
                <w:sz w:val="18"/>
                <w:lang w:eastAsia="ja-JP"/>
              </w:rPr>
              <w:t>29</w:t>
            </w:r>
          </w:p>
        </w:tc>
        <w:tc>
          <w:tcPr>
            <w:tcW w:w="5103" w:type="dxa"/>
            <w:shd w:val="clear" w:color="auto" w:fill="auto"/>
          </w:tcPr>
          <w:p w14:paraId="23133E37" w14:textId="77777777" w:rsidR="00F843AC" w:rsidRPr="009743EA" w:rsidRDefault="00F843AC" w:rsidP="001F364E">
            <w:pPr>
              <w:keepNext/>
              <w:keepLines/>
              <w:spacing w:after="0"/>
              <w:rPr>
                <w:rFonts w:ascii="Arial" w:eastAsia="MS Mincho" w:hAnsi="Arial"/>
                <w:sz w:val="18"/>
                <w:lang w:eastAsia="ja-JP"/>
              </w:rPr>
            </w:pPr>
            <w:r w:rsidRPr="009743EA">
              <w:rPr>
                <w:rFonts w:ascii="Arial" w:eastAsia="MS Mincho" w:hAnsi="Arial"/>
                <w:sz w:val="18"/>
                <w:lang w:eastAsia="ja-JP"/>
              </w:rPr>
              <w:t>timeSeries</w:t>
            </w:r>
          </w:p>
        </w:tc>
        <w:tc>
          <w:tcPr>
            <w:tcW w:w="2180" w:type="dxa"/>
            <w:shd w:val="clear" w:color="auto" w:fill="auto"/>
          </w:tcPr>
          <w:p w14:paraId="34467C41" w14:textId="77777777" w:rsidR="00F843AC" w:rsidRPr="009743EA" w:rsidRDefault="00F843AC" w:rsidP="001F364E">
            <w:pPr>
              <w:keepNext/>
              <w:keepLines/>
              <w:spacing w:after="0"/>
              <w:rPr>
                <w:rFonts w:ascii="Arial" w:eastAsia="MS Mincho" w:hAnsi="Arial"/>
                <w:sz w:val="18"/>
                <w:lang w:eastAsia="ja-JP"/>
              </w:rPr>
            </w:pPr>
          </w:p>
        </w:tc>
      </w:tr>
      <w:tr w:rsidR="00F843AC" w:rsidRPr="009743EA" w14:paraId="02693256" w14:textId="77777777" w:rsidTr="001F364E">
        <w:trPr>
          <w:jc w:val="center"/>
        </w:trPr>
        <w:tc>
          <w:tcPr>
            <w:tcW w:w="2181" w:type="dxa"/>
            <w:shd w:val="clear" w:color="auto" w:fill="auto"/>
          </w:tcPr>
          <w:p w14:paraId="623F31BD" w14:textId="77777777" w:rsidR="00F843AC" w:rsidRPr="009743EA" w:rsidRDefault="00F843AC" w:rsidP="001F364E">
            <w:pPr>
              <w:keepNext/>
              <w:keepLines/>
              <w:spacing w:after="0"/>
              <w:jc w:val="center"/>
              <w:rPr>
                <w:rFonts w:ascii="Arial" w:eastAsia="MS Mincho" w:hAnsi="Arial"/>
                <w:sz w:val="18"/>
                <w:lang w:eastAsia="ja-JP"/>
              </w:rPr>
            </w:pPr>
            <w:r w:rsidRPr="009743EA">
              <w:rPr>
                <w:rFonts w:ascii="Arial" w:eastAsia="MS Mincho" w:hAnsi="Arial"/>
                <w:sz w:val="18"/>
                <w:lang w:eastAsia="ja-JP"/>
              </w:rPr>
              <w:t>30</w:t>
            </w:r>
          </w:p>
        </w:tc>
        <w:tc>
          <w:tcPr>
            <w:tcW w:w="5103" w:type="dxa"/>
            <w:shd w:val="clear" w:color="auto" w:fill="auto"/>
          </w:tcPr>
          <w:p w14:paraId="2D6405DD" w14:textId="77777777" w:rsidR="00F843AC" w:rsidRPr="009743EA" w:rsidRDefault="00F843AC" w:rsidP="001F364E">
            <w:pPr>
              <w:keepNext/>
              <w:keepLines/>
              <w:spacing w:after="0"/>
              <w:rPr>
                <w:rFonts w:ascii="Arial" w:eastAsia="MS Mincho" w:hAnsi="Arial"/>
                <w:sz w:val="18"/>
                <w:lang w:eastAsia="ja-JP"/>
              </w:rPr>
            </w:pPr>
            <w:r w:rsidRPr="009743EA">
              <w:rPr>
                <w:rFonts w:ascii="Arial" w:eastAsia="MS Mincho" w:hAnsi="Arial"/>
                <w:sz w:val="18"/>
                <w:lang w:eastAsia="ja-JP"/>
              </w:rPr>
              <w:t>timeSeriesInstance</w:t>
            </w:r>
          </w:p>
        </w:tc>
        <w:tc>
          <w:tcPr>
            <w:tcW w:w="2180" w:type="dxa"/>
            <w:shd w:val="clear" w:color="auto" w:fill="auto"/>
          </w:tcPr>
          <w:p w14:paraId="7141BFD5" w14:textId="77777777" w:rsidR="00F843AC" w:rsidRPr="009743EA" w:rsidRDefault="00F843AC" w:rsidP="001F364E">
            <w:pPr>
              <w:keepNext/>
              <w:keepLines/>
              <w:spacing w:after="0"/>
              <w:rPr>
                <w:rFonts w:ascii="Arial" w:eastAsia="MS Mincho" w:hAnsi="Arial"/>
                <w:sz w:val="18"/>
                <w:lang w:eastAsia="ja-JP"/>
              </w:rPr>
            </w:pPr>
          </w:p>
        </w:tc>
      </w:tr>
    </w:tbl>
    <w:p w14:paraId="18BCCCB6" w14:textId="77777777" w:rsidR="00F843AC" w:rsidRPr="009743EA" w:rsidRDefault="00F843AC" w:rsidP="005A2D7C"/>
    <w:p w14:paraId="1E060FD4" w14:textId="77777777" w:rsidR="00F843AC" w:rsidRPr="009743EA" w:rsidRDefault="00F843AC" w:rsidP="00F843AC">
      <w:pPr>
        <w:pStyle w:val="Heading3"/>
        <w:tabs>
          <w:tab w:val="left" w:pos="1140"/>
        </w:tabs>
        <w:ind w:left="1140" w:hanging="1140"/>
        <w:rPr>
          <w:lang w:eastAsia="ja-JP"/>
        </w:rPr>
      </w:pPr>
      <w:bookmarkStart w:id="127" w:name="_Toc49420702"/>
      <w:bookmarkStart w:id="128" w:name="_Toc49507516"/>
      <w:bookmarkStart w:id="129" w:name="_Toc49507628"/>
      <w:bookmarkStart w:id="130" w:name="_Toc46154371"/>
      <w:bookmarkStart w:id="131" w:name="_Toc57298332"/>
      <w:r w:rsidRPr="009743EA">
        <w:rPr>
          <w:lang w:eastAsia="ja-JP"/>
        </w:rPr>
        <w:t>5.3.2</w:t>
      </w:r>
      <w:r w:rsidR="00D530FB" w:rsidRPr="009743EA">
        <w:rPr>
          <w:lang w:eastAsia="ja-JP"/>
        </w:rPr>
        <w:tab/>
      </w:r>
      <w:r w:rsidRPr="009743EA">
        <w:rPr>
          <w:lang w:eastAsia="ja-JP"/>
        </w:rPr>
        <w:t>m2m:result content</w:t>
      </w:r>
      <w:bookmarkEnd w:id="127"/>
      <w:bookmarkEnd w:id="128"/>
      <w:bookmarkEnd w:id="129"/>
      <w:bookmarkEnd w:id="130"/>
      <w:bookmarkEnd w:id="131"/>
    </w:p>
    <w:p w14:paraId="6999FAD9" w14:textId="77777777" w:rsidR="00F843AC" w:rsidRPr="005A2D7C" w:rsidRDefault="00F843AC" w:rsidP="00F843AC">
      <w:pPr>
        <w:rPr>
          <w:rFonts w:eastAsia="Malgun Gothic"/>
        </w:rPr>
      </w:pPr>
      <w:bookmarkStart w:id="132" w:name="_Toc504120493"/>
      <w:bookmarkStart w:id="133" w:name="_Toc507681106"/>
      <w:bookmarkStart w:id="134" w:name="_Toc507683076"/>
      <w:bookmarkStart w:id="135" w:name="_Toc507684268"/>
      <w:bookmarkStart w:id="136" w:name="_Toc526958115"/>
      <w:r w:rsidRPr="005A2D7C">
        <w:t>The response format can be changed using resultContent (RCN) parameter. The oneM2M standard defines 8 different result content, but this API guide only deals with result content 0 to 3. Table 5.3</w:t>
      </w:r>
      <w:r w:rsidR="00062C7A">
        <w:rPr>
          <w:lang w:eastAsia="ko-KR"/>
        </w:rPr>
        <w:t>.2</w:t>
      </w:r>
      <w:r w:rsidRPr="005A2D7C">
        <w:t>-1 shows resultContent value and response format matches.</w:t>
      </w:r>
    </w:p>
    <w:p w14:paraId="533957EF" w14:textId="77777777" w:rsidR="00F843AC" w:rsidRPr="009743EA" w:rsidRDefault="00F843AC" w:rsidP="00F843AC">
      <w:pPr>
        <w:pStyle w:val="TH"/>
        <w:rPr>
          <w:rFonts w:eastAsia="MS Mincho"/>
        </w:rPr>
      </w:pPr>
      <w:r w:rsidRPr="009743EA">
        <w:rPr>
          <w:rFonts w:eastAsia="MS Mincho"/>
          <w:lang w:eastAsia="ja-JP"/>
        </w:rPr>
        <w:t xml:space="preserve">Table </w:t>
      </w:r>
      <w:r w:rsidRPr="009743EA">
        <w:t>5.3.2-</w:t>
      </w:r>
      <w:fldSimple w:instr=" SEQ Table \* ARABIC \s 5 ">
        <w:r w:rsidR="000B10F5" w:rsidRPr="009743EA">
          <w:t>1</w:t>
        </w:r>
      </w:fldSimple>
      <w:r w:rsidRPr="009743EA">
        <w:rPr>
          <w:rFonts w:eastAsia="MS Mincho"/>
        </w:rPr>
        <w:t>: Interpretation of resultContent</w:t>
      </w:r>
      <w:bookmarkEnd w:id="132"/>
      <w:bookmarkEnd w:id="133"/>
      <w:bookmarkEnd w:id="134"/>
      <w:bookmarkEnd w:id="135"/>
      <w:bookmarkEnd w:id="136"/>
      <w:r w:rsidRPr="009743EA">
        <w:rPr>
          <w:rFonts w:eastAsia="MS Mincho"/>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943"/>
        <w:gridCol w:w="3261"/>
        <w:gridCol w:w="3260"/>
      </w:tblGrid>
      <w:tr w:rsidR="00F843AC" w:rsidRPr="009743EA" w14:paraId="3153147A" w14:textId="77777777" w:rsidTr="001F364E">
        <w:trPr>
          <w:jc w:val="center"/>
        </w:trPr>
        <w:tc>
          <w:tcPr>
            <w:tcW w:w="2943" w:type="dxa"/>
            <w:shd w:val="clear" w:color="auto" w:fill="auto"/>
          </w:tcPr>
          <w:p w14:paraId="59EF4463" w14:textId="77777777" w:rsidR="00F843AC" w:rsidRPr="009743EA" w:rsidRDefault="00F843AC" w:rsidP="001F364E">
            <w:pPr>
              <w:keepNext/>
              <w:keepLines/>
              <w:spacing w:after="0"/>
              <w:jc w:val="center"/>
              <w:rPr>
                <w:rFonts w:ascii="Arial" w:eastAsia="MS Mincho" w:hAnsi="Arial"/>
                <w:b/>
                <w:sz w:val="18"/>
                <w:lang w:eastAsia="ja-JP"/>
              </w:rPr>
            </w:pPr>
            <w:r w:rsidRPr="009743EA">
              <w:rPr>
                <w:rFonts w:ascii="Arial" w:eastAsia="MS Mincho" w:hAnsi="Arial"/>
                <w:b/>
                <w:sz w:val="18"/>
                <w:lang w:eastAsia="ja-JP"/>
              </w:rPr>
              <w:t>Value</w:t>
            </w:r>
          </w:p>
        </w:tc>
        <w:tc>
          <w:tcPr>
            <w:tcW w:w="3261" w:type="dxa"/>
            <w:shd w:val="clear" w:color="auto" w:fill="auto"/>
          </w:tcPr>
          <w:p w14:paraId="4B1F7EA1" w14:textId="77777777" w:rsidR="00F843AC" w:rsidRPr="009743EA" w:rsidRDefault="00F843AC" w:rsidP="001F364E">
            <w:pPr>
              <w:keepNext/>
              <w:keepLines/>
              <w:spacing w:after="0"/>
              <w:jc w:val="center"/>
              <w:rPr>
                <w:rFonts w:ascii="Arial" w:eastAsia="MS Mincho" w:hAnsi="Arial"/>
                <w:b/>
                <w:sz w:val="18"/>
                <w:lang w:eastAsia="ja-JP"/>
              </w:rPr>
            </w:pPr>
            <w:r w:rsidRPr="009743EA">
              <w:rPr>
                <w:rFonts w:ascii="Arial" w:eastAsia="MS Mincho" w:hAnsi="Arial"/>
                <w:b/>
                <w:sz w:val="18"/>
                <w:lang w:eastAsia="ja-JP"/>
              </w:rPr>
              <w:t>Interpretation</w:t>
            </w:r>
          </w:p>
        </w:tc>
        <w:tc>
          <w:tcPr>
            <w:tcW w:w="3260" w:type="dxa"/>
            <w:shd w:val="clear" w:color="auto" w:fill="auto"/>
          </w:tcPr>
          <w:p w14:paraId="1249B936" w14:textId="77777777" w:rsidR="00F843AC" w:rsidRPr="009743EA" w:rsidRDefault="00F843AC" w:rsidP="001F364E">
            <w:pPr>
              <w:keepNext/>
              <w:keepLines/>
              <w:spacing w:after="0"/>
              <w:jc w:val="center"/>
              <w:rPr>
                <w:rFonts w:ascii="Arial" w:eastAsia="MS Mincho" w:hAnsi="Arial"/>
                <w:b/>
                <w:sz w:val="18"/>
                <w:lang w:eastAsia="ja-JP"/>
              </w:rPr>
            </w:pPr>
            <w:r w:rsidRPr="009743EA">
              <w:rPr>
                <w:rFonts w:ascii="Arial" w:eastAsia="MS Mincho" w:hAnsi="Arial"/>
                <w:b/>
                <w:sz w:val="18"/>
                <w:lang w:eastAsia="ja-JP"/>
              </w:rPr>
              <w:t>Note</w:t>
            </w:r>
          </w:p>
        </w:tc>
      </w:tr>
      <w:tr w:rsidR="00F843AC" w:rsidRPr="009743EA" w14:paraId="2405DEA9" w14:textId="77777777" w:rsidTr="001F364E">
        <w:trPr>
          <w:jc w:val="center"/>
        </w:trPr>
        <w:tc>
          <w:tcPr>
            <w:tcW w:w="2943" w:type="dxa"/>
            <w:shd w:val="clear" w:color="auto" w:fill="auto"/>
          </w:tcPr>
          <w:p w14:paraId="5B454736" w14:textId="77777777" w:rsidR="00F843AC" w:rsidRPr="009743EA" w:rsidRDefault="00F843AC" w:rsidP="001F364E">
            <w:pPr>
              <w:keepNext/>
              <w:keepLines/>
              <w:spacing w:after="0"/>
              <w:jc w:val="center"/>
              <w:rPr>
                <w:rFonts w:ascii="Arial" w:eastAsia="MS Mincho" w:hAnsi="Arial"/>
                <w:sz w:val="18"/>
                <w:lang w:eastAsia="ja-JP"/>
              </w:rPr>
            </w:pPr>
            <w:r w:rsidRPr="009743EA">
              <w:rPr>
                <w:rFonts w:ascii="Arial" w:eastAsia="MS Mincho" w:hAnsi="Arial"/>
                <w:sz w:val="18"/>
                <w:lang w:eastAsia="ja-JP"/>
              </w:rPr>
              <w:t>0</w:t>
            </w:r>
          </w:p>
        </w:tc>
        <w:tc>
          <w:tcPr>
            <w:tcW w:w="3261" w:type="dxa"/>
            <w:shd w:val="clear" w:color="auto" w:fill="auto"/>
          </w:tcPr>
          <w:p w14:paraId="0BC9D9FB" w14:textId="77777777" w:rsidR="00F843AC" w:rsidRPr="009743EA" w:rsidRDefault="00F843AC" w:rsidP="001F364E">
            <w:pPr>
              <w:keepNext/>
              <w:keepLines/>
              <w:spacing w:after="0"/>
              <w:rPr>
                <w:rFonts w:ascii="Arial" w:eastAsia="MS Mincho" w:hAnsi="Arial"/>
                <w:sz w:val="18"/>
                <w:lang w:eastAsia="x-none"/>
              </w:rPr>
            </w:pPr>
            <w:r w:rsidRPr="009743EA">
              <w:rPr>
                <w:rFonts w:ascii="Arial" w:eastAsia="MS Mincho" w:hAnsi="Arial"/>
                <w:sz w:val="18"/>
                <w:lang w:eastAsia="x-none"/>
              </w:rPr>
              <w:t>nothing</w:t>
            </w:r>
          </w:p>
        </w:tc>
        <w:tc>
          <w:tcPr>
            <w:tcW w:w="3260" w:type="dxa"/>
            <w:shd w:val="clear" w:color="auto" w:fill="auto"/>
          </w:tcPr>
          <w:p w14:paraId="59BC3338" w14:textId="77777777" w:rsidR="00F843AC" w:rsidRPr="009743EA" w:rsidRDefault="00F843AC" w:rsidP="001F364E">
            <w:pPr>
              <w:keepNext/>
              <w:keepLines/>
              <w:spacing w:after="0"/>
              <w:rPr>
                <w:rFonts w:ascii="Arial" w:eastAsia="MS Mincho" w:hAnsi="Arial"/>
                <w:sz w:val="18"/>
                <w:lang w:eastAsia="ja-JP"/>
              </w:rPr>
            </w:pPr>
          </w:p>
        </w:tc>
      </w:tr>
      <w:tr w:rsidR="00F843AC" w:rsidRPr="009743EA" w14:paraId="4E5E3C87" w14:textId="77777777" w:rsidTr="001F364E">
        <w:trPr>
          <w:jc w:val="center"/>
        </w:trPr>
        <w:tc>
          <w:tcPr>
            <w:tcW w:w="2943" w:type="dxa"/>
            <w:shd w:val="clear" w:color="auto" w:fill="auto"/>
          </w:tcPr>
          <w:p w14:paraId="103BC1C7" w14:textId="77777777" w:rsidR="00F843AC" w:rsidRPr="009743EA" w:rsidRDefault="00F843AC" w:rsidP="001F364E">
            <w:pPr>
              <w:keepNext/>
              <w:keepLines/>
              <w:spacing w:after="0"/>
              <w:jc w:val="center"/>
              <w:rPr>
                <w:rFonts w:ascii="Arial" w:eastAsia="MS Mincho" w:hAnsi="Arial"/>
                <w:sz w:val="18"/>
                <w:lang w:eastAsia="ja-JP"/>
              </w:rPr>
            </w:pPr>
            <w:r w:rsidRPr="009743EA">
              <w:rPr>
                <w:rFonts w:ascii="Arial" w:eastAsia="MS Mincho" w:hAnsi="Arial"/>
                <w:sz w:val="18"/>
                <w:lang w:eastAsia="ja-JP"/>
              </w:rPr>
              <w:t>1</w:t>
            </w:r>
          </w:p>
        </w:tc>
        <w:tc>
          <w:tcPr>
            <w:tcW w:w="3261" w:type="dxa"/>
            <w:shd w:val="clear" w:color="auto" w:fill="auto"/>
          </w:tcPr>
          <w:p w14:paraId="5F85B49A" w14:textId="77777777" w:rsidR="00F843AC" w:rsidRPr="009743EA" w:rsidRDefault="00F843AC" w:rsidP="001F364E">
            <w:pPr>
              <w:keepNext/>
              <w:keepLines/>
              <w:spacing w:after="0"/>
              <w:rPr>
                <w:rFonts w:ascii="Arial" w:eastAsia="MS Mincho" w:hAnsi="Arial"/>
                <w:sz w:val="18"/>
                <w:lang w:eastAsia="x-none"/>
              </w:rPr>
            </w:pPr>
            <w:r w:rsidRPr="009743EA">
              <w:rPr>
                <w:rFonts w:ascii="Arial" w:eastAsia="MS Mincho" w:hAnsi="Arial"/>
                <w:sz w:val="18"/>
                <w:lang w:eastAsia="x-none"/>
              </w:rPr>
              <w:t>attributes</w:t>
            </w:r>
          </w:p>
        </w:tc>
        <w:tc>
          <w:tcPr>
            <w:tcW w:w="3260" w:type="dxa"/>
            <w:shd w:val="clear" w:color="auto" w:fill="auto"/>
          </w:tcPr>
          <w:p w14:paraId="276E5276" w14:textId="77777777" w:rsidR="00F843AC" w:rsidRPr="009743EA" w:rsidRDefault="00F843AC" w:rsidP="001F364E">
            <w:pPr>
              <w:keepNext/>
              <w:keepLines/>
              <w:spacing w:after="0"/>
              <w:rPr>
                <w:rFonts w:ascii="Arial" w:eastAsia="MS Mincho" w:hAnsi="Arial"/>
                <w:sz w:val="18"/>
                <w:lang w:eastAsia="ja-JP"/>
              </w:rPr>
            </w:pPr>
          </w:p>
        </w:tc>
      </w:tr>
      <w:tr w:rsidR="00F843AC" w:rsidRPr="009743EA" w14:paraId="0DC3A23F" w14:textId="77777777" w:rsidTr="001F364E">
        <w:trPr>
          <w:jc w:val="center"/>
        </w:trPr>
        <w:tc>
          <w:tcPr>
            <w:tcW w:w="2943" w:type="dxa"/>
            <w:shd w:val="clear" w:color="auto" w:fill="auto"/>
          </w:tcPr>
          <w:p w14:paraId="1044E1B6" w14:textId="77777777" w:rsidR="00F843AC" w:rsidRPr="009743EA" w:rsidRDefault="00F843AC" w:rsidP="001F364E">
            <w:pPr>
              <w:keepNext/>
              <w:keepLines/>
              <w:spacing w:after="0"/>
              <w:jc w:val="center"/>
              <w:rPr>
                <w:rFonts w:ascii="Arial" w:hAnsi="Arial"/>
                <w:sz w:val="18"/>
                <w:lang w:eastAsia="ko-KR"/>
              </w:rPr>
            </w:pPr>
            <w:r w:rsidRPr="009743EA">
              <w:rPr>
                <w:rFonts w:ascii="Arial" w:hAnsi="Arial" w:hint="eastAsia"/>
                <w:sz w:val="18"/>
                <w:lang w:eastAsia="ko-KR"/>
              </w:rPr>
              <w:t>2</w:t>
            </w:r>
          </w:p>
        </w:tc>
        <w:tc>
          <w:tcPr>
            <w:tcW w:w="3261" w:type="dxa"/>
            <w:shd w:val="clear" w:color="auto" w:fill="auto"/>
          </w:tcPr>
          <w:p w14:paraId="3D93AE5A" w14:textId="77777777" w:rsidR="00F843AC" w:rsidRPr="009743EA" w:rsidRDefault="00F843AC" w:rsidP="001F364E">
            <w:pPr>
              <w:keepNext/>
              <w:keepLines/>
              <w:spacing w:after="0"/>
              <w:rPr>
                <w:rFonts w:ascii="Arial" w:hAnsi="Arial"/>
                <w:sz w:val="18"/>
                <w:lang w:eastAsia="ko-KR"/>
              </w:rPr>
            </w:pPr>
            <w:r w:rsidRPr="009743EA">
              <w:rPr>
                <w:rFonts w:ascii="Arial" w:hAnsi="Arial"/>
                <w:sz w:val="18"/>
                <w:lang w:eastAsia="ko-KR"/>
              </w:rPr>
              <w:t>h</w:t>
            </w:r>
            <w:r w:rsidRPr="009743EA">
              <w:rPr>
                <w:rFonts w:ascii="Arial" w:hAnsi="Arial" w:hint="eastAsia"/>
                <w:sz w:val="18"/>
                <w:lang w:eastAsia="ko-KR"/>
              </w:rPr>
              <w:t>ierarchical address</w:t>
            </w:r>
          </w:p>
        </w:tc>
        <w:tc>
          <w:tcPr>
            <w:tcW w:w="3260" w:type="dxa"/>
            <w:shd w:val="clear" w:color="auto" w:fill="auto"/>
          </w:tcPr>
          <w:p w14:paraId="6594851D" w14:textId="77777777" w:rsidR="00F843AC" w:rsidRPr="009743EA" w:rsidRDefault="00F843AC" w:rsidP="001F364E">
            <w:pPr>
              <w:keepNext/>
              <w:keepLines/>
              <w:spacing w:after="0"/>
              <w:rPr>
                <w:rFonts w:ascii="Arial" w:eastAsia="MS Mincho" w:hAnsi="Arial"/>
                <w:sz w:val="18"/>
                <w:lang w:eastAsia="ja-JP"/>
              </w:rPr>
            </w:pPr>
          </w:p>
        </w:tc>
      </w:tr>
      <w:tr w:rsidR="00F843AC" w:rsidRPr="009743EA" w14:paraId="4DA8CC19" w14:textId="77777777" w:rsidTr="001F364E">
        <w:trPr>
          <w:jc w:val="center"/>
        </w:trPr>
        <w:tc>
          <w:tcPr>
            <w:tcW w:w="2943" w:type="dxa"/>
            <w:shd w:val="clear" w:color="auto" w:fill="auto"/>
          </w:tcPr>
          <w:p w14:paraId="25341644" w14:textId="77777777" w:rsidR="00F843AC" w:rsidRPr="009743EA" w:rsidRDefault="00F843AC" w:rsidP="001F364E">
            <w:pPr>
              <w:keepNext/>
              <w:keepLines/>
              <w:spacing w:after="0"/>
              <w:jc w:val="center"/>
              <w:rPr>
                <w:rFonts w:ascii="Arial" w:hAnsi="Arial"/>
                <w:sz w:val="18"/>
                <w:lang w:eastAsia="ko-KR"/>
              </w:rPr>
            </w:pPr>
            <w:r w:rsidRPr="009743EA">
              <w:rPr>
                <w:rFonts w:ascii="Arial" w:hAnsi="Arial" w:hint="eastAsia"/>
                <w:sz w:val="18"/>
                <w:lang w:eastAsia="ko-KR"/>
              </w:rPr>
              <w:t>3</w:t>
            </w:r>
          </w:p>
        </w:tc>
        <w:tc>
          <w:tcPr>
            <w:tcW w:w="3261" w:type="dxa"/>
            <w:shd w:val="clear" w:color="auto" w:fill="auto"/>
          </w:tcPr>
          <w:p w14:paraId="5A46FE33" w14:textId="77777777" w:rsidR="00F843AC" w:rsidRPr="009743EA" w:rsidRDefault="00F843AC" w:rsidP="001F364E">
            <w:pPr>
              <w:keepNext/>
              <w:keepLines/>
              <w:spacing w:after="0"/>
              <w:rPr>
                <w:rFonts w:ascii="Arial" w:hAnsi="Arial"/>
                <w:sz w:val="18"/>
                <w:lang w:eastAsia="ko-KR"/>
              </w:rPr>
            </w:pPr>
            <w:r w:rsidRPr="009743EA">
              <w:rPr>
                <w:rFonts w:ascii="Arial" w:hAnsi="Arial"/>
                <w:sz w:val="18"/>
                <w:lang w:eastAsia="ko-KR"/>
              </w:rPr>
              <w:t>h</w:t>
            </w:r>
            <w:r w:rsidRPr="009743EA">
              <w:rPr>
                <w:rFonts w:ascii="Arial" w:hAnsi="Arial" w:hint="eastAsia"/>
                <w:sz w:val="18"/>
                <w:lang w:eastAsia="ko-KR"/>
              </w:rPr>
              <w:t>ierarchical address and attributes</w:t>
            </w:r>
          </w:p>
        </w:tc>
        <w:tc>
          <w:tcPr>
            <w:tcW w:w="3260" w:type="dxa"/>
            <w:shd w:val="clear" w:color="auto" w:fill="auto"/>
          </w:tcPr>
          <w:p w14:paraId="7092E003" w14:textId="77777777" w:rsidR="00F843AC" w:rsidRPr="009743EA" w:rsidRDefault="00F843AC" w:rsidP="001F364E">
            <w:pPr>
              <w:keepNext/>
              <w:keepLines/>
              <w:spacing w:after="0"/>
              <w:rPr>
                <w:rFonts w:ascii="Arial" w:eastAsia="MS Mincho" w:hAnsi="Arial"/>
                <w:sz w:val="18"/>
                <w:lang w:eastAsia="ja-JP"/>
              </w:rPr>
            </w:pPr>
          </w:p>
        </w:tc>
      </w:tr>
    </w:tbl>
    <w:p w14:paraId="5FAAC268" w14:textId="77777777" w:rsidR="006D5F3D" w:rsidRPr="005A2D7C" w:rsidRDefault="006D5F3D" w:rsidP="005A2D7C">
      <w:pPr>
        <w:rPr>
          <w:rFonts w:ascii="Arial" w:hAnsi="Arial"/>
          <w:i/>
          <w:sz w:val="16"/>
        </w:rPr>
      </w:pPr>
    </w:p>
    <w:p w14:paraId="34F0FC21" w14:textId="77777777" w:rsidR="006D5F3D" w:rsidRPr="009743EA" w:rsidRDefault="006D5F3D" w:rsidP="006D5F3D">
      <w:pPr>
        <w:pStyle w:val="Heading1"/>
      </w:pPr>
      <w:bookmarkStart w:id="137" w:name="_Toc49420703"/>
      <w:bookmarkStart w:id="138" w:name="_Toc49507517"/>
      <w:bookmarkStart w:id="139" w:name="_Toc49507629"/>
      <w:bookmarkStart w:id="140" w:name="_Toc501447254"/>
      <w:bookmarkStart w:id="141" w:name="_Toc532286331"/>
      <w:bookmarkStart w:id="142" w:name="_Toc532286467"/>
      <w:bookmarkStart w:id="143" w:name="_Toc46154372"/>
      <w:bookmarkStart w:id="144" w:name="_Toc57298333"/>
      <w:r w:rsidRPr="009743EA">
        <w:t>6</w:t>
      </w:r>
      <w:r w:rsidRPr="009743EA">
        <w:tab/>
        <w:t>Open API collection</w:t>
      </w:r>
      <w:bookmarkEnd w:id="137"/>
      <w:bookmarkEnd w:id="138"/>
      <w:bookmarkEnd w:id="139"/>
      <w:bookmarkEnd w:id="140"/>
      <w:bookmarkEnd w:id="141"/>
      <w:bookmarkEnd w:id="142"/>
      <w:bookmarkEnd w:id="143"/>
      <w:bookmarkEnd w:id="144"/>
    </w:p>
    <w:p w14:paraId="1C054A7E" w14:textId="77777777" w:rsidR="006D5F3D" w:rsidRPr="009743EA" w:rsidRDefault="006D5F3D" w:rsidP="006D5F3D">
      <w:pPr>
        <w:pStyle w:val="Heading2"/>
      </w:pPr>
      <w:bookmarkStart w:id="145" w:name="_Toc49507518"/>
      <w:bookmarkStart w:id="146" w:name="_Toc49507630"/>
      <w:bookmarkStart w:id="147" w:name="_Toc501447255"/>
      <w:bookmarkStart w:id="148" w:name="_Toc532286332"/>
      <w:bookmarkStart w:id="149" w:name="_Toc532286468"/>
      <w:bookmarkStart w:id="150" w:name="_Toc46154373"/>
      <w:bookmarkStart w:id="151" w:name="_Toc49420704"/>
      <w:bookmarkStart w:id="152" w:name="_Toc57298334"/>
      <w:r w:rsidRPr="009743EA">
        <w:t>6.1</w:t>
      </w:r>
      <w:r w:rsidRPr="009743EA">
        <w:tab/>
        <w:t>APIs list</w:t>
      </w:r>
      <w:bookmarkEnd w:id="145"/>
      <w:bookmarkEnd w:id="146"/>
      <w:bookmarkEnd w:id="147"/>
      <w:bookmarkEnd w:id="148"/>
      <w:bookmarkEnd w:id="149"/>
      <w:bookmarkEnd w:id="150"/>
      <w:bookmarkEnd w:id="152"/>
      <w:r w:rsidRPr="009743EA">
        <w:t xml:space="preserve"> </w:t>
      </w:r>
      <w:bookmarkEnd w:id="151"/>
    </w:p>
    <w:p w14:paraId="120788B6" w14:textId="510FFBC5" w:rsidR="00C47441" w:rsidRPr="009743EA" w:rsidRDefault="006D5F3D" w:rsidP="009D0537">
      <w:pPr>
        <w:pStyle w:val="Heading3"/>
        <w:rPr>
          <w:color w:val="000000"/>
        </w:rPr>
      </w:pPr>
      <w:bookmarkStart w:id="153" w:name="_Toc49420705"/>
      <w:bookmarkStart w:id="154" w:name="_Toc49507519"/>
      <w:bookmarkStart w:id="155" w:name="_Toc49507631"/>
      <w:bookmarkStart w:id="156" w:name="_Toc501447256"/>
      <w:bookmarkStart w:id="157" w:name="_Toc532286333"/>
      <w:bookmarkStart w:id="158" w:name="_Toc532286469"/>
      <w:bookmarkStart w:id="159" w:name="_Toc46154374"/>
      <w:bookmarkStart w:id="160" w:name="_Toc57298335"/>
      <w:r w:rsidRPr="009743EA">
        <w:rPr>
          <w:color w:val="000000"/>
        </w:rPr>
        <w:t>6.1.1</w:t>
      </w:r>
      <w:r w:rsidRPr="009743EA">
        <w:rPr>
          <w:color w:val="000000"/>
        </w:rPr>
        <w:tab/>
        <w:t>Introduction</w:t>
      </w:r>
      <w:bookmarkEnd w:id="153"/>
      <w:bookmarkEnd w:id="154"/>
      <w:bookmarkEnd w:id="155"/>
      <w:bookmarkEnd w:id="156"/>
      <w:bookmarkEnd w:id="157"/>
      <w:bookmarkEnd w:id="158"/>
      <w:bookmarkEnd w:id="159"/>
      <w:bookmarkEnd w:id="160"/>
    </w:p>
    <w:p w14:paraId="461465CA" w14:textId="77777777" w:rsidR="0002048D" w:rsidRPr="005A2D7C" w:rsidRDefault="0002048D" w:rsidP="0002048D">
      <w:pPr>
        <w:rPr>
          <w:rFonts w:eastAsia="Malgun Gothic"/>
        </w:rPr>
      </w:pPr>
      <w:r w:rsidRPr="005A2D7C">
        <w:t>The identifier of the API is constructed with the following format:</w:t>
      </w:r>
    </w:p>
    <w:p w14:paraId="1791CEA7" w14:textId="77777777" w:rsidR="0002048D" w:rsidRPr="005A2D7C" w:rsidRDefault="0002048D" w:rsidP="0002048D">
      <w:pPr>
        <w:rPr>
          <w:rFonts w:eastAsia="Malgun Gothic"/>
        </w:rPr>
      </w:pPr>
      <w:r w:rsidRPr="005A2D7C">
        <w:t>API/&lt;RESOURCE_TYPE&gt;/&lt;OPERATION_TYPE&gt;/&lt;NUMBER&gt;_&lt;PERMUTATION&gt;</w:t>
      </w:r>
    </w:p>
    <w:p w14:paraId="4FB18F18" w14:textId="6D3A98BE" w:rsidR="0002048D" w:rsidRPr="005A2D7C" w:rsidRDefault="0002048D" w:rsidP="0002048D">
      <w:pPr>
        <w:rPr>
          <w:rFonts w:eastAsia="Malgun Gothic"/>
        </w:rPr>
      </w:pPr>
      <w:r w:rsidRPr="005A2D7C">
        <w:t xml:space="preserve">Specific values are used in the format defined in </w:t>
      </w:r>
      <w:r w:rsidR="003E0D35">
        <w:rPr>
          <w:lang w:eastAsia="ko-KR"/>
        </w:rPr>
        <w:t>t</w:t>
      </w:r>
      <w:r w:rsidRPr="009743EA">
        <w:rPr>
          <w:lang w:eastAsia="ko-KR"/>
        </w:rPr>
        <w:t>able</w:t>
      </w:r>
      <w:r w:rsidRPr="005A2D7C">
        <w:t xml:space="preserve"> 6.1.1-1.</w:t>
      </w:r>
    </w:p>
    <w:p w14:paraId="69CB6EEC" w14:textId="77777777" w:rsidR="0002048D" w:rsidRPr="009743EA" w:rsidRDefault="0002048D" w:rsidP="0002048D">
      <w:pPr>
        <w:pStyle w:val="TH"/>
      </w:pPr>
      <w:r w:rsidRPr="009743EA">
        <w:lastRenderedPageBreak/>
        <w:t>Table 6.1.1-1: API Id Notation</w:t>
      </w:r>
    </w:p>
    <w:tbl>
      <w:tblPr>
        <w:tblW w:w="96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75"/>
        <w:gridCol w:w="3634"/>
        <w:gridCol w:w="3813"/>
      </w:tblGrid>
      <w:tr w:rsidR="0002048D" w:rsidRPr="009743EA" w14:paraId="7327EAA4" w14:textId="77777777" w:rsidTr="005A2D7C">
        <w:trPr>
          <w:tblHeader/>
          <w:jc w:val="center"/>
        </w:trPr>
        <w:tc>
          <w:tcPr>
            <w:tcW w:w="2175" w:type="dxa"/>
            <w:shd w:val="clear" w:color="auto" w:fill="E0E0E0"/>
          </w:tcPr>
          <w:p w14:paraId="3C6B4075" w14:textId="77777777" w:rsidR="0002048D" w:rsidRPr="005A2D7C" w:rsidRDefault="0002048D" w:rsidP="005A2D7C">
            <w:pPr>
              <w:pStyle w:val="TAH"/>
              <w:rPr>
                <w:b w:val="0"/>
              </w:rPr>
            </w:pPr>
            <w:r w:rsidRPr="005A2D7C">
              <w:t>Name</w:t>
            </w:r>
          </w:p>
        </w:tc>
        <w:tc>
          <w:tcPr>
            <w:tcW w:w="3634" w:type="dxa"/>
            <w:shd w:val="clear" w:color="auto" w:fill="E0E0E0"/>
          </w:tcPr>
          <w:p w14:paraId="7994917B" w14:textId="77777777" w:rsidR="0002048D" w:rsidRPr="005A2D7C" w:rsidRDefault="0002048D" w:rsidP="005A2D7C">
            <w:pPr>
              <w:pStyle w:val="TAH"/>
              <w:rPr>
                <w:b w:val="0"/>
              </w:rPr>
            </w:pPr>
            <w:r w:rsidRPr="005A2D7C">
              <w:t>Value</w:t>
            </w:r>
          </w:p>
        </w:tc>
        <w:tc>
          <w:tcPr>
            <w:tcW w:w="3813" w:type="dxa"/>
            <w:shd w:val="clear" w:color="auto" w:fill="E0E0E0"/>
          </w:tcPr>
          <w:p w14:paraId="539E18BD" w14:textId="77777777" w:rsidR="0002048D" w:rsidRPr="005A2D7C" w:rsidRDefault="0002048D" w:rsidP="005A2D7C">
            <w:pPr>
              <w:pStyle w:val="TAH"/>
              <w:rPr>
                <w:b w:val="0"/>
              </w:rPr>
            </w:pPr>
            <w:r w:rsidRPr="005A2D7C">
              <w:t>interpretation</w:t>
            </w:r>
          </w:p>
        </w:tc>
      </w:tr>
      <w:tr w:rsidR="009547E5" w:rsidRPr="009743EA" w14:paraId="205A5776" w14:textId="77777777" w:rsidTr="005A2D7C">
        <w:trPr>
          <w:jc w:val="center"/>
        </w:trPr>
        <w:tc>
          <w:tcPr>
            <w:tcW w:w="2175" w:type="dxa"/>
            <w:vMerge w:val="restart"/>
            <w:shd w:val="clear" w:color="auto" w:fill="auto"/>
          </w:tcPr>
          <w:p w14:paraId="5D618991" w14:textId="77777777" w:rsidR="009547E5" w:rsidRPr="009743EA" w:rsidRDefault="009547E5" w:rsidP="005A2D7C">
            <w:pPr>
              <w:pStyle w:val="TAC"/>
            </w:pPr>
            <w:r w:rsidRPr="009743EA">
              <w:t>&lt;RESOURCE_TYPE&gt;</w:t>
            </w:r>
          </w:p>
        </w:tc>
        <w:tc>
          <w:tcPr>
            <w:tcW w:w="3634" w:type="dxa"/>
            <w:shd w:val="clear" w:color="auto" w:fill="auto"/>
          </w:tcPr>
          <w:p w14:paraId="01E7606A" w14:textId="77777777" w:rsidR="009547E5" w:rsidRPr="009743EA" w:rsidRDefault="009547E5" w:rsidP="005A2D7C">
            <w:pPr>
              <w:pStyle w:val="TAL"/>
            </w:pPr>
            <w:r w:rsidRPr="009743EA">
              <w:t>CB</w:t>
            </w:r>
          </w:p>
        </w:tc>
        <w:tc>
          <w:tcPr>
            <w:tcW w:w="3813" w:type="dxa"/>
          </w:tcPr>
          <w:p w14:paraId="246A62BB" w14:textId="77777777" w:rsidR="009547E5" w:rsidRPr="009743EA" w:rsidRDefault="009547E5" w:rsidP="005A2D7C">
            <w:pPr>
              <w:pStyle w:val="TAL"/>
              <w:rPr>
                <w:lang w:eastAsia="ko-KR"/>
              </w:rPr>
            </w:pPr>
            <w:r w:rsidRPr="009743EA">
              <w:rPr>
                <w:lang w:eastAsia="ko-KR"/>
              </w:rPr>
              <w:t>CSEBase</w:t>
            </w:r>
          </w:p>
        </w:tc>
      </w:tr>
      <w:tr w:rsidR="009547E5" w:rsidRPr="009743EA" w14:paraId="35B342AC" w14:textId="77777777" w:rsidTr="005A2D7C">
        <w:trPr>
          <w:jc w:val="center"/>
        </w:trPr>
        <w:tc>
          <w:tcPr>
            <w:tcW w:w="2175" w:type="dxa"/>
            <w:vMerge/>
            <w:shd w:val="clear" w:color="auto" w:fill="auto"/>
          </w:tcPr>
          <w:p w14:paraId="44DA04D6" w14:textId="77777777" w:rsidR="009547E5" w:rsidRPr="009743EA" w:rsidRDefault="009547E5" w:rsidP="00E33A5A">
            <w:pPr>
              <w:jc w:val="both"/>
            </w:pPr>
          </w:p>
        </w:tc>
        <w:tc>
          <w:tcPr>
            <w:tcW w:w="3634" w:type="dxa"/>
            <w:shd w:val="clear" w:color="auto" w:fill="auto"/>
          </w:tcPr>
          <w:p w14:paraId="7AF85DB4" w14:textId="77777777" w:rsidR="009547E5" w:rsidRPr="009743EA" w:rsidRDefault="009547E5" w:rsidP="005A2D7C">
            <w:pPr>
              <w:pStyle w:val="TAL"/>
            </w:pPr>
            <w:r w:rsidRPr="009743EA">
              <w:t>CSR</w:t>
            </w:r>
          </w:p>
        </w:tc>
        <w:tc>
          <w:tcPr>
            <w:tcW w:w="3813" w:type="dxa"/>
          </w:tcPr>
          <w:p w14:paraId="252FCC09" w14:textId="77777777" w:rsidR="009547E5" w:rsidRPr="009743EA" w:rsidRDefault="009547E5" w:rsidP="005A2D7C">
            <w:pPr>
              <w:pStyle w:val="TAL"/>
            </w:pPr>
            <w:r w:rsidRPr="009743EA">
              <w:t>remoteCSE</w:t>
            </w:r>
          </w:p>
        </w:tc>
      </w:tr>
      <w:tr w:rsidR="009547E5" w:rsidRPr="009743EA" w14:paraId="61C08174" w14:textId="77777777" w:rsidTr="005A2D7C">
        <w:trPr>
          <w:jc w:val="center"/>
        </w:trPr>
        <w:tc>
          <w:tcPr>
            <w:tcW w:w="2175" w:type="dxa"/>
            <w:vMerge/>
            <w:shd w:val="clear" w:color="auto" w:fill="auto"/>
          </w:tcPr>
          <w:p w14:paraId="39118C50" w14:textId="77777777" w:rsidR="009547E5" w:rsidRPr="009743EA" w:rsidRDefault="009547E5" w:rsidP="00E33A5A">
            <w:pPr>
              <w:jc w:val="both"/>
            </w:pPr>
          </w:p>
        </w:tc>
        <w:tc>
          <w:tcPr>
            <w:tcW w:w="3634" w:type="dxa"/>
            <w:shd w:val="clear" w:color="auto" w:fill="auto"/>
          </w:tcPr>
          <w:p w14:paraId="7140AC01" w14:textId="77777777" w:rsidR="009547E5" w:rsidRPr="009743EA" w:rsidRDefault="009547E5" w:rsidP="005A2D7C">
            <w:pPr>
              <w:pStyle w:val="TAL"/>
            </w:pPr>
            <w:r w:rsidRPr="009743EA">
              <w:t>AE</w:t>
            </w:r>
          </w:p>
        </w:tc>
        <w:tc>
          <w:tcPr>
            <w:tcW w:w="3813" w:type="dxa"/>
          </w:tcPr>
          <w:p w14:paraId="5913A57D" w14:textId="77777777" w:rsidR="009547E5" w:rsidRPr="009743EA" w:rsidRDefault="009547E5" w:rsidP="005A2D7C">
            <w:pPr>
              <w:pStyle w:val="TAL"/>
            </w:pPr>
            <w:r w:rsidRPr="009743EA">
              <w:t>AE</w:t>
            </w:r>
          </w:p>
        </w:tc>
      </w:tr>
      <w:tr w:rsidR="009547E5" w:rsidRPr="009743EA" w14:paraId="244FD156" w14:textId="77777777" w:rsidTr="005A2D7C">
        <w:trPr>
          <w:jc w:val="center"/>
        </w:trPr>
        <w:tc>
          <w:tcPr>
            <w:tcW w:w="2175" w:type="dxa"/>
            <w:vMerge/>
            <w:shd w:val="clear" w:color="auto" w:fill="auto"/>
          </w:tcPr>
          <w:p w14:paraId="31331F33" w14:textId="77777777" w:rsidR="009547E5" w:rsidRPr="009743EA" w:rsidRDefault="009547E5" w:rsidP="00E33A5A">
            <w:pPr>
              <w:jc w:val="both"/>
            </w:pPr>
          </w:p>
        </w:tc>
        <w:tc>
          <w:tcPr>
            <w:tcW w:w="3634" w:type="dxa"/>
            <w:shd w:val="clear" w:color="auto" w:fill="auto"/>
          </w:tcPr>
          <w:p w14:paraId="1140BC20" w14:textId="77777777" w:rsidR="009547E5" w:rsidRPr="009743EA" w:rsidRDefault="009547E5" w:rsidP="005A2D7C">
            <w:pPr>
              <w:pStyle w:val="TAL"/>
            </w:pPr>
            <w:r w:rsidRPr="009743EA">
              <w:t>CONT</w:t>
            </w:r>
          </w:p>
        </w:tc>
        <w:tc>
          <w:tcPr>
            <w:tcW w:w="3813" w:type="dxa"/>
          </w:tcPr>
          <w:p w14:paraId="7B7DCDDF" w14:textId="77777777" w:rsidR="009547E5" w:rsidRPr="009743EA" w:rsidRDefault="009547E5" w:rsidP="005A2D7C">
            <w:pPr>
              <w:pStyle w:val="TAL"/>
            </w:pPr>
            <w:r w:rsidRPr="009743EA">
              <w:t>container</w:t>
            </w:r>
          </w:p>
        </w:tc>
      </w:tr>
      <w:tr w:rsidR="009547E5" w:rsidRPr="009743EA" w14:paraId="31B80FD1" w14:textId="77777777" w:rsidTr="005A2D7C">
        <w:trPr>
          <w:jc w:val="center"/>
        </w:trPr>
        <w:tc>
          <w:tcPr>
            <w:tcW w:w="2175" w:type="dxa"/>
            <w:vMerge/>
            <w:shd w:val="clear" w:color="auto" w:fill="auto"/>
          </w:tcPr>
          <w:p w14:paraId="251E8452" w14:textId="77777777" w:rsidR="009547E5" w:rsidRPr="009743EA" w:rsidRDefault="009547E5" w:rsidP="00E33A5A">
            <w:pPr>
              <w:jc w:val="both"/>
            </w:pPr>
          </w:p>
        </w:tc>
        <w:tc>
          <w:tcPr>
            <w:tcW w:w="3634" w:type="dxa"/>
            <w:shd w:val="clear" w:color="auto" w:fill="auto"/>
          </w:tcPr>
          <w:p w14:paraId="1EC6FA7C" w14:textId="77777777" w:rsidR="009547E5" w:rsidRPr="009743EA" w:rsidRDefault="009547E5" w:rsidP="005A2D7C">
            <w:pPr>
              <w:pStyle w:val="TAL"/>
            </w:pPr>
            <w:r w:rsidRPr="009743EA">
              <w:t>CI</w:t>
            </w:r>
          </w:p>
        </w:tc>
        <w:tc>
          <w:tcPr>
            <w:tcW w:w="3813" w:type="dxa"/>
          </w:tcPr>
          <w:p w14:paraId="52841F78" w14:textId="77777777" w:rsidR="009547E5" w:rsidRPr="009743EA" w:rsidRDefault="009547E5" w:rsidP="005A2D7C">
            <w:pPr>
              <w:pStyle w:val="TAL"/>
            </w:pPr>
            <w:r w:rsidRPr="009743EA">
              <w:t>contentInstance</w:t>
            </w:r>
          </w:p>
        </w:tc>
      </w:tr>
      <w:tr w:rsidR="009547E5" w:rsidRPr="009743EA" w14:paraId="7C99EA9F" w14:textId="77777777" w:rsidTr="005A2D7C">
        <w:trPr>
          <w:jc w:val="center"/>
        </w:trPr>
        <w:tc>
          <w:tcPr>
            <w:tcW w:w="2175" w:type="dxa"/>
            <w:vMerge/>
            <w:shd w:val="clear" w:color="auto" w:fill="auto"/>
          </w:tcPr>
          <w:p w14:paraId="7D439ADD" w14:textId="77777777" w:rsidR="009547E5" w:rsidRPr="009743EA" w:rsidRDefault="009547E5" w:rsidP="00E33A5A">
            <w:pPr>
              <w:jc w:val="both"/>
            </w:pPr>
          </w:p>
        </w:tc>
        <w:tc>
          <w:tcPr>
            <w:tcW w:w="3634" w:type="dxa"/>
            <w:shd w:val="clear" w:color="auto" w:fill="auto"/>
          </w:tcPr>
          <w:p w14:paraId="25991D9A" w14:textId="77777777" w:rsidR="009547E5" w:rsidRPr="009743EA" w:rsidRDefault="009547E5" w:rsidP="005A2D7C">
            <w:pPr>
              <w:pStyle w:val="TAL"/>
            </w:pPr>
            <w:r w:rsidRPr="009743EA">
              <w:t>SMD</w:t>
            </w:r>
          </w:p>
        </w:tc>
        <w:tc>
          <w:tcPr>
            <w:tcW w:w="3813" w:type="dxa"/>
          </w:tcPr>
          <w:p w14:paraId="7E116699" w14:textId="77777777" w:rsidR="009547E5" w:rsidRPr="009743EA" w:rsidRDefault="009547E5" w:rsidP="005A2D7C">
            <w:pPr>
              <w:pStyle w:val="TAL"/>
            </w:pPr>
            <w:r w:rsidRPr="009743EA">
              <w:t>semanticDescriptor</w:t>
            </w:r>
          </w:p>
        </w:tc>
      </w:tr>
      <w:tr w:rsidR="009547E5" w:rsidRPr="009743EA" w14:paraId="0AF71FBF" w14:textId="77777777" w:rsidTr="005A2D7C">
        <w:trPr>
          <w:jc w:val="center"/>
        </w:trPr>
        <w:tc>
          <w:tcPr>
            <w:tcW w:w="2175" w:type="dxa"/>
            <w:vMerge/>
            <w:shd w:val="clear" w:color="auto" w:fill="auto"/>
          </w:tcPr>
          <w:p w14:paraId="37CADD75" w14:textId="77777777" w:rsidR="009547E5" w:rsidRPr="009743EA" w:rsidRDefault="009547E5" w:rsidP="00E33A5A">
            <w:pPr>
              <w:jc w:val="both"/>
            </w:pPr>
          </w:p>
        </w:tc>
        <w:tc>
          <w:tcPr>
            <w:tcW w:w="3634" w:type="dxa"/>
            <w:shd w:val="clear" w:color="auto" w:fill="auto"/>
          </w:tcPr>
          <w:p w14:paraId="7C9EA98B" w14:textId="77777777" w:rsidR="009547E5" w:rsidRPr="009743EA" w:rsidRDefault="009547E5" w:rsidP="005A2D7C">
            <w:pPr>
              <w:pStyle w:val="TAL"/>
            </w:pPr>
            <w:r w:rsidRPr="009743EA">
              <w:t>DIS</w:t>
            </w:r>
          </w:p>
        </w:tc>
        <w:tc>
          <w:tcPr>
            <w:tcW w:w="3813" w:type="dxa"/>
          </w:tcPr>
          <w:p w14:paraId="6DDB23BE" w14:textId="77777777" w:rsidR="009547E5" w:rsidRPr="009743EA" w:rsidRDefault="009547E5" w:rsidP="005A2D7C">
            <w:pPr>
              <w:pStyle w:val="TAL"/>
            </w:pPr>
            <w:r w:rsidRPr="009743EA">
              <w:t>discovery</w:t>
            </w:r>
          </w:p>
        </w:tc>
      </w:tr>
      <w:tr w:rsidR="009547E5" w:rsidRPr="009743EA" w14:paraId="6DDD3F12" w14:textId="77777777" w:rsidTr="005A2D7C">
        <w:trPr>
          <w:jc w:val="center"/>
        </w:trPr>
        <w:tc>
          <w:tcPr>
            <w:tcW w:w="2175" w:type="dxa"/>
            <w:vMerge/>
            <w:shd w:val="clear" w:color="auto" w:fill="auto"/>
          </w:tcPr>
          <w:p w14:paraId="45898F45" w14:textId="77777777" w:rsidR="009547E5" w:rsidRPr="009743EA" w:rsidRDefault="009547E5" w:rsidP="00E33A5A">
            <w:pPr>
              <w:jc w:val="both"/>
            </w:pPr>
          </w:p>
        </w:tc>
        <w:tc>
          <w:tcPr>
            <w:tcW w:w="3634" w:type="dxa"/>
            <w:shd w:val="clear" w:color="auto" w:fill="auto"/>
          </w:tcPr>
          <w:p w14:paraId="494A1C56" w14:textId="77777777" w:rsidR="009547E5" w:rsidRPr="009743EA" w:rsidRDefault="009547E5" w:rsidP="005A2D7C">
            <w:pPr>
              <w:pStyle w:val="TAL"/>
            </w:pPr>
            <w:r w:rsidRPr="009743EA">
              <w:t>SUB</w:t>
            </w:r>
          </w:p>
        </w:tc>
        <w:tc>
          <w:tcPr>
            <w:tcW w:w="3813" w:type="dxa"/>
          </w:tcPr>
          <w:p w14:paraId="3B2DFA04" w14:textId="77777777" w:rsidR="009547E5" w:rsidRPr="009743EA" w:rsidRDefault="009547E5" w:rsidP="005A2D7C">
            <w:pPr>
              <w:pStyle w:val="TAL"/>
            </w:pPr>
            <w:r w:rsidRPr="009743EA">
              <w:t>subscription</w:t>
            </w:r>
          </w:p>
        </w:tc>
      </w:tr>
      <w:tr w:rsidR="009547E5" w:rsidRPr="009743EA" w14:paraId="77DBA430" w14:textId="77777777" w:rsidTr="005A2D7C">
        <w:trPr>
          <w:jc w:val="center"/>
        </w:trPr>
        <w:tc>
          <w:tcPr>
            <w:tcW w:w="2175" w:type="dxa"/>
            <w:vMerge/>
            <w:shd w:val="clear" w:color="auto" w:fill="auto"/>
          </w:tcPr>
          <w:p w14:paraId="5BC98AA7" w14:textId="77777777" w:rsidR="009547E5" w:rsidRPr="009743EA" w:rsidRDefault="009547E5" w:rsidP="00E33A5A">
            <w:pPr>
              <w:jc w:val="both"/>
            </w:pPr>
          </w:p>
        </w:tc>
        <w:tc>
          <w:tcPr>
            <w:tcW w:w="3634" w:type="dxa"/>
            <w:shd w:val="clear" w:color="auto" w:fill="auto"/>
          </w:tcPr>
          <w:p w14:paraId="5DD8FEE9" w14:textId="77777777" w:rsidR="009547E5" w:rsidRPr="009743EA" w:rsidRDefault="009547E5" w:rsidP="005A2D7C">
            <w:pPr>
              <w:pStyle w:val="TAL"/>
            </w:pPr>
            <w:r w:rsidRPr="009743EA">
              <w:t>GRP</w:t>
            </w:r>
          </w:p>
        </w:tc>
        <w:tc>
          <w:tcPr>
            <w:tcW w:w="3813" w:type="dxa"/>
          </w:tcPr>
          <w:p w14:paraId="68B80D1B" w14:textId="77777777" w:rsidR="009547E5" w:rsidRPr="009743EA" w:rsidRDefault="009547E5" w:rsidP="005A2D7C">
            <w:pPr>
              <w:pStyle w:val="TAL"/>
            </w:pPr>
            <w:r w:rsidRPr="009743EA">
              <w:t>group</w:t>
            </w:r>
          </w:p>
        </w:tc>
      </w:tr>
      <w:tr w:rsidR="009547E5" w:rsidRPr="009743EA" w14:paraId="79B3DF86" w14:textId="77777777" w:rsidTr="005A2D7C">
        <w:trPr>
          <w:jc w:val="center"/>
        </w:trPr>
        <w:tc>
          <w:tcPr>
            <w:tcW w:w="2175" w:type="dxa"/>
            <w:vMerge/>
            <w:shd w:val="clear" w:color="auto" w:fill="auto"/>
          </w:tcPr>
          <w:p w14:paraId="4036CE68" w14:textId="77777777" w:rsidR="009547E5" w:rsidRPr="009743EA" w:rsidRDefault="009547E5" w:rsidP="00E33A5A">
            <w:pPr>
              <w:jc w:val="both"/>
            </w:pPr>
          </w:p>
        </w:tc>
        <w:tc>
          <w:tcPr>
            <w:tcW w:w="3634" w:type="dxa"/>
            <w:shd w:val="clear" w:color="auto" w:fill="auto"/>
          </w:tcPr>
          <w:p w14:paraId="1199471F" w14:textId="77777777" w:rsidR="009547E5" w:rsidRPr="009743EA" w:rsidRDefault="009547E5" w:rsidP="005A2D7C">
            <w:pPr>
              <w:pStyle w:val="TAL"/>
            </w:pPr>
            <w:r w:rsidRPr="009743EA">
              <w:t>TS</w:t>
            </w:r>
          </w:p>
        </w:tc>
        <w:tc>
          <w:tcPr>
            <w:tcW w:w="3813" w:type="dxa"/>
          </w:tcPr>
          <w:p w14:paraId="404A33D9" w14:textId="77777777" w:rsidR="009547E5" w:rsidRPr="009743EA" w:rsidRDefault="009547E5" w:rsidP="005A2D7C">
            <w:pPr>
              <w:pStyle w:val="TAL"/>
            </w:pPr>
            <w:r w:rsidRPr="009743EA">
              <w:t>timeSeries</w:t>
            </w:r>
          </w:p>
        </w:tc>
      </w:tr>
      <w:tr w:rsidR="009547E5" w:rsidRPr="009743EA" w14:paraId="699607DC" w14:textId="77777777" w:rsidTr="005A2D7C">
        <w:trPr>
          <w:jc w:val="center"/>
        </w:trPr>
        <w:tc>
          <w:tcPr>
            <w:tcW w:w="2175" w:type="dxa"/>
            <w:vMerge/>
            <w:shd w:val="clear" w:color="auto" w:fill="auto"/>
          </w:tcPr>
          <w:p w14:paraId="049313C4" w14:textId="77777777" w:rsidR="009547E5" w:rsidRPr="009743EA" w:rsidRDefault="009547E5" w:rsidP="00E33A5A">
            <w:pPr>
              <w:jc w:val="both"/>
            </w:pPr>
          </w:p>
        </w:tc>
        <w:tc>
          <w:tcPr>
            <w:tcW w:w="3634" w:type="dxa"/>
            <w:shd w:val="clear" w:color="auto" w:fill="auto"/>
          </w:tcPr>
          <w:p w14:paraId="1969F1E4" w14:textId="77777777" w:rsidR="009547E5" w:rsidRPr="009743EA" w:rsidRDefault="009547E5" w:rsidP="005A2D7C">
            <w:pPr>
              <w:pStyle w:val="TAL"/>
            </w:pPr>
            <w:r w:rsidRPr="009743EA">
              <w:t>TSI</w:t>
            </w:r>
          </w:p>
        </w:tc>
        <w:tc>
          <w:tcPr>
            <w:tcW w:w="3813" w:type="dxa"/>
          </w:tcPr>
          <w:p w14:paraId="10716756" w14:textId="77777777" w:rsidR="009547E5" w:rsidRPr="009743EA" w:rsidRDefault="009547E5" w:rsidP="005A2D7C">
            <w:pPr>
              <w:pStyle w:val="TAL"/>
            </w:pPr>
            <w:r w:rsidRPr="009743EA">
              <w:t>timeSeriesInstance</w:t>
            </w:r>
          </w:p>
        </w:tc>
      </w:tr>
      <w:tr w:rsidR="009547E5" w:rsidRPr="009743EA" w14:paraId="2101BA2D" w14:textId="77777777" w:rsidTr="005A2D7C">
        <w:trPr>
          <w:jc w:val="center"/>
        </w:trPr>
        <w:tc>
          <w:tcPr>
            <w:tcW w:w="2175" w:type="dxa"/>
            <w:vMerge/>
            <w:shd w:val="clear" w:color="auto" w:fill="auto"/>
          </w:tcPr>
          <w:p w14:paraId="3BB876E9" w14:textId="77777777" w:rsidR="009547E5" w:rsidRPr="009743EA" w:rsidRDefault="009547E5" w:rsidP="00E33A5A">
            <w:pPr>
              <w:jc w:val="both"/>
            </w:pPr>
          </w:p>
        </w:tc>
        <w:tc>
          <w:tcPr>
            <w:tcW w:w="3634" w:type="dxa"/>
            <w:shd w:val="clear" w:color="auto" w:fill="auto"/>
          </w:tcPr>
          <w:p w14:paraId="2EB6A961" w14:textId="77777777" w:rsidR="009547E5" w:rsidRPr="009743EA" w:rsidRDefault="009547E5" w:rsidP="005A2D7C">
            <w:pPr>
              <w:pStyle w:val="TAL"/>
            </w:pPr>
            <w:r w:rsidRPr="009743EA">
              <w:t>ACP</w:t>
            </w:r>
          </w:p>
        </w:tc>
        <w:tc>
          <w:tcPr>
            <w:tcW w:w="3813" w:type="dxa"/>
          </w:tcPr>
          <w:p w14:paraId="308CB4D2" w14:textId="77777777" w:rsidR="009547E5" w:rsidRPr="009743EA" w:rsidRDefault="009547E5" w:rsidP="005A2D7C">
            <w:pPr>
              <w:pStyle w:val="TAL"/>
            </w:pPr>
            <w:r w:rsidRPr="009743EA">
              <w:t>accessControlPolicy</w:t>
            </w:r>
          </w:p>
        </w:tc>
      </w:tr>
      <w:tr w:rsidR="009547E5" w:rsidRPr="009743EA" w14:paraId="158EB491" w14:textId="77777777" w:rsidTr="005A2D7C">
        <w:trPr>
          <w:jc w:val="center"/>
        </w:trPr>
        <w:tc>
          <w:tcPr>
            <w:tcW w:w="2175" w:type="dxa"/>
            <w:vMerge/>
            <w:shd w:val="clear" w:color="auto" w:fill="auto"/>
          </w:tcPr>
          <w:p w14:paraId="5A501AAD" w14:textId="77777777" w:rsidR="009547E5" w:rsidRPr="009743EA" w:rsidRDefault="009547E5" w:rsidP="009547E5">
            <w:pPr>
              <w:jc w:val="both"/>
            </w:pPr>
          </w:p>
        </w:tc>
        <w:tc>
          <w:tcPr>
            <w:tcW w:w="3634" w:type="dxa"/>
            <w:shd w:val="clear" w:color="auto" w:fill="auto"/>
          </w:tcPr>
          <w:p w14:paraId="4E1C3FE1" w14:textId="77777777" w:rsidR="009547E5" w:rsidRPr="009743EA" w:rsidRDefault="009547E5" w:rsidP="005A2D7C">
            <w:pPr>
              <w:pStyle w:val="TAL"/>
            </w:pPr>
            <w:r w:rsidRPr="009743EA">
              <w:rPr>
                <w:lang w:eastAsia="ko-KR"/>
              </w:rPr>
              <w:t>FLX</w:t>
            </w:r>
          </w:p>
        </w:tc>
        <w:tc>
          <w:tcPr>
            <w:tcW w:w="3813" w:type="dxa"/>
          </w:tcPr>
          <w:p w14:paraId="2CCB7D32" w14:textId="77777777" w:rsidR="009547E5" w:rsidRPr="009743EA" w:rsidRDefault="009547E5" w:rsidP="005A2D7C">
            <w:pPr>
              <w:pStyle w:val="TAL"/>
            </w:pPr>
            <w:r w:rsidRPr="009743EA">
              <w:rPr>
                <w:lang w:eastAsia="ko-KR"/>
              </w:rPr>
              <w:t>flexContainer</w:t>
            </w:r>
          </w:p>
        </w:tc>
      </w:tr>
      <w:tr w:rsidR="0002048D" w:rsidRPr="009743EA" w14:paraId="15DBA044" w14:textId="77777777" w:rsidTr="005A2D7C">
        <w:trPr>
          <w:jc w:val="center"/>
        </w:trPr>
        <w:tc>
          <w:tcPr>
            <w:tcW w:w="2175" w:type="dxa"/>
            <w:vMerge w:val="restart"/>
            <w:shd w:val="clear" w:color="auto" w:fill="auto"/>
          </w:tcPr>
          <w:p w14:paraId="1EB1EA81" w14:textId="77777777" w:rsidR="0002048D" w:rsidRPr="009743EA" w:rsidRDefault="0002048D" w:rsidP="005A2D7C">
            <w:pPr>
              <w:pStyle w:val="TAC"/>
            </w:pPr>
            <w:r w:rsidRPr="009743EA">
              <w:t>&lt;OPERATION_TYPE&gt;</w:t>
            </w:r>
          </w:p>
        </w:tc>
        <w:tc>
          <w:tcPr>
            <w:tcW w:w="3634" w:type="dxa"/>
            <w:shd w:val="clear" w:color="auto" w:fill="auto"/>
          </w:tcPr>
          <w:p w14:paraId="2A7E29CF" w14:textId="77777777" w:rsidR="0002048D" w:rsidRPr="009743EA" w:rsidRDefault="0002048D" w:rsidP="005A2D7C">
            <w:pPr>
              <w:pStyle w:val="TAL"/>
            </w:pPr>
            <w:r w:rsidRPr="009743EA">
              <w:t>CRE</w:t>
            </w:r>
          </w:p>
        </w:tc>
        <w:tc>
          <w:tcPr>
            <w:tcW w:w="3813" w:type="dxa"/>
          </w:tcPr>
          <w:p w14:paraId="4516C6F6" w14:textId="77777777" w:rsidR="0002048D" w:rsidRPr="009743EA" w:rsidRDefault="0002048D" w:rsidP="005A2D7C">
            <w:pPr>
              <w:pStyle w:val="TAL"/>
            </w:pPr>
            <w:r w:rsidRPr="009743EA">
              <w:t>CREATE</w:t>
            </w:r>
          </w:p>
        </w:tc>
      </w:tr>
      <w:tr w:rsidR="0002048D" w:rsidRPr="009743EA" w14:paraId="5BC6FB9D" w14:textId="77777777" w:rsidTr="005A2D7C">
        <w:trPr>
          <w:jc w:val="center"/>
        </w:trPr>
        <w:tc>
          <w:tcPr>
            <w:tcW w:w="2175" w:type="dxa"/>
            <w:vMerge/>
            <w:shd w:val="clear" w:color="auto" w:fill="auto"/>
          </w:tcPr>
          <w:p w14:paraId="259FFC77" w14:textId="77777777" w:rsidR="0002048D" w:rsidRPr="009743EA" w:rsidRDefault="0002048D" w:rsidP="005A2D7C">
            <w:pPr>
              <w:pStyle w:val="TAC"/>
            </w:pPr>
          </w:p>
        </w:tc>
        <w:tc>
          <w:tcPr>
            <w:tcW w:w="3634" w:type="dxa"/>
            <w:shd w:val="clear" w:color="auto" w:fill="auto"/>
          </w:tcPr>
          <w:p w14:paraId="05A517B5" w14:textId="77777777" w:rsidR="0002048D" w:rsidRPr="009743EA" w:rsidRDefault="0002048D" w:rsidP="005A2D7C">
            <w:pPr>
              <w:pStyle w:val="TAL"/>
            </w:pPr>
            <w:r w:rsidRPr="009743EA">
              <w:t>RET</w:t>
            </w:r>
          </w:p>
        </w:tc>
        <w:tc>
          <w:tcPr>
            <w:tcW w:w="3813" w:type="dxa"/>
          </w:tcPr>
          <w:p w14:paraId="298B3041" w14:textId="77777777" w:rsidR="0002048D" w:rsidRPr="009743EA" w:rsidRDefault="0002048D" w:rsidP="005A2D7C">
            <w:pPr>
              <w:pStyle w:val="TAL"/>
            </w:pPr>
            <w:r w:rsidRPr="009743EA">
              <w:t>RETRIEVE</w:t>
            </w:r>
          </w:p>
        </w:tc>
      </w:tr>
      <w:tr w:rsidR="0002048D" w:rsidRPr="009743EA" w14:paraId="130F03F9" w14:textId="77777777" w:rsidTr="005A2D7C">
        <w:trPr>
          <w:jc w:val="center"/>
        </w:trPr>
        <w:tc>
          <w:tcPr>
            <w:tcW w:w="2175" w:type="dxa"/>
            <w:vMerge/>
            <w:shd w:val="clear" w:color="auto" w:fill="auto"/>
          </w:tcPr>
          <w:p w14:paraId="7BAF933E" w14:textId="77777777" w:rsidR="0002048D" w:rsidRPr="009743EA" w:rsidRDefault="0002048D" w:rsidP="005A2D7C">
            <w:pPr>
              <w:pStyle w:val="TAC"/>
            </w:pPr>
          </w:p>
        </w:tc>
        <w:tc>
          <w:tcPr>
            <w:tcW w:w="3634" w:type="dxa"/>
            <w:shd w:val="clear" w:color="auto" w:fill="auto"/>
          </w:tcPr>
          <w:p w14:paraId="19B0B03B" w14:textId="77777777" w:rsidR="0002048D" w:rsidRPr="009743EA" w:rsidRDefault="0002048D" w:rsidP="005A2D7C">
            <w:pPr>
              <w:pStyle w:val="TAL"/>
            </w:pPr>
            <w:r w:rsidRPr="009743EA">
              <w:t>UPD</w:t>
            </w:r>
          </w:p>
        </w:tc>
        <w:tc>
          <w:tcPr>
            <w:tcW w:w="3813" w:type="dxa"/>
          </w:tcPr>
          <w:p w14:paraId="2A6580E8" w14:textId="77777777" w:rsidR="0002048D" w:rsidRPr="009743EA" w:rsidRDefault="0002048D" w:rsidP="005A2D7C">
            <w:pPr>
              <w:pStyle w:val="TAL"/>
            </w:pPr>
            <w:r w:rsidRPr="009743EA">
              <w:t>UPDATE</w:t>
            </w:r>
          </w:p>
        </w:tc>
      </w:tr>
      <w:tr w:rsidR="0002048D" w:rsidRPr="009743EA" w14:paraId="76E4C339" w14:textId="77777777" w:rsidTr="005A2D7C">
        <w:trPr>
          <w:jc w:val="center"/>
        </w:trPr>
        <w:tc>
          <w:tcPr>
            <w:tcW w:w="2175" w:type="dxa"/>
            <w:vMerge/>
            <w:shd w:val="clear" w:color="auto" w:fill="auto"/>
          </w:tcPr>
          <w:p w14:paraId="42182A12" w14:textId="77777777" w:rsidR="0002048D" w:rsidRPr="009743EA" w:rsidRDefault="0002048D" w:rsidP="005A2D7C">
            <w:pPr>
              <w:pStyle w:val="TAC"/>
            </w:pPr>
          </w:p>
        </w:tc>
        <w:tc>
          <w:tcPr>
            <w:tcW w:w="3634" w:type="dxa"/>
            <w:shd w:val="clear" w:color="auto" w:fill="auto"/>
          </w:tcPr>
          <w:p w14:paraId="3412BA60" w14:textId="77777777" w:rsidR="0002048D" w:rsidRPr="009743EA" w:rsidRDefault="0002048D" w:rsidP="005A2D7C">
            <w:pPr>
              <w:pStyle w:val="TAL"/>
            </w:pPr>
            <w:r w:rsidRPr="009743EA">
              <w:t>DEL</w:t>
            </w:r>
          </w:p>
        </w:tc>
        <w:tc>
          <w:tcPr>
            <w:tcW w:w="3813" w:type="dxa"/>
          </w:tcPr>
          <w:p w14:paraId="4D84B371" w14:textId="77777777" w:rsidR="0002048D" w:rsidRPr="009743EA" w:rsidRDefault="0002048D" w:rsidP="005A2D7C">
            <w:pPr>
              <w:pStyle w:val="TAL"/>
            </w:pPr>
            <w:r w:rsidRPr="009743EA">
              <w:t>DELETE</w:t>
            </w:r>
          </w:p>
        </w:tc>
      </w:tr>
      <w:tr w:rsidR="0002048D" w:rsidRPr="009743EA" w14:paraId="1D5F005F" w14:textId="77777777" w:rsidTr="005A2D7C">
        <w:trPr>
          <w:jc w:val="center"/>
        </w:trPr>
        <w:tc>
          <w:tcPr>
            <w:tcW w:w="2175" w:type="dxa"/>
            <w:vMerge/>
            <w:shd w:val="clear" w:color="auto" w:fill="auto"/>
          </w:tcPr>
          <w:p w14:paraId="4122655B" w14:textId="77777777" w:rsidR="0002048D" w:rsidRPr="009743EA" w:rsidRDefault="0002048D" w:rsidP="005A2D7C">
            <w:pPr>
              <w:pStyle w:val="TAC"/>
            </w:pPr>
          </w:p>
        </w:tc>
        <w:tc>
          <w:tcPr>
            <w:tcW w:w="3634" w:type="dxa"/>
            <w:shd w:val="clear" w:color="auto" w:fill="auto"/>
          </w:tcPr>
          <w:p w14:paraId="5F973371" w14:textId="77777777" w:rsidR="0002048D" w:rsidRPr="009743EA" w:rsidRDefault="0002048D" w:rsidP="005A2D7C">
            <w:pPr>
              <w:pStyle w:val="TAL"/>
            </w:pPr>
            <w:r w:rsidRPr="009743EA">
              <w:t>DIS</w:t>
            </w:r>
          </w:p>
        </w:tc>
        <w:tc>
          <w:tcPr>
            <w:tcW w:w="3813" w:type="dxa"/>
          </w:tcPr>
          <w:p w14:paraId="469D58A8" w14:textId="77777777" w:rsidR="0002048D" w:rsidRPr="009743EA" w:rsidRDefault="0002048D" w:rsidP="005A2D7C">
            <w:pPr>
              <w:pStyle w:val="TAL"/>
            </w:pPr>
            <w:r w:rsidRPr="009743EA">
              <w:t>DISCOVERY</w:t>
            </w:r>
          </w:p>
        </w:tc>
      </w:tr>
      <w:tr w:rsidR="0002048D" w:rsidRPr="009743EA" w14:paraId="0B5EEF24" w14:textId="77777777" w:rsidTr="005A2D7C">
        <w:trPr>
          <w:jc w:val="center"/>
        </w:trPr>
        <w:tc>
          <w:tcPr>
            <w:tcW w:w="2175" w:type="dxa"/>
            <w:shd w:val="clear" w:color="auto" w:fill="auto"/>
          </w:tcPr>
          <w:p w14:paraId="609E0018" w14:textId="77777777" w:rsidR="0002048D" w:rsidRPr="009743EA" w:rsidRDefault="0002048D" w:rsidP="005A2D7C">
            <w:pPr>
              <w:pStyle w:val="TAC"/>
            </w:pPr>
            <w:r w:rsidRPr="009743EA">
              <w:t>&lt;NUMBER&gt;</w:t>
            </w:r>
          </w:p>
        </w:tc>
        <w:tc>
          <w:tcPr>
            <w:tcW w:w="3634" w:type="dxa"/>
            <w:shd w:val="clear" w:color="auto" w:fill="auto"/>
          </w:tcPr>
          <w:p w14:paraId="287692C7" w14:textId="77777777" w:rsidR="0002048D" w:rsidRPr="009743EA" w:rsidRDefault="0002048D" w:rsidP="005A2D7C">
            <w:pPr>
              <w:pStyle w:val="TAL"/>
            </w:pPr>
            <w:r w:rsidRPr="009743EA">
              <w:t>001</w:t>
            </w:r>
            <w:r w:rsidR="007038BC" w:rsidRPr="009743EA">
              <w:t xml:space="preserve"> </w:t>
            </w:r>
            <w:r w:rsidRPr="009743EA">
              <w:t>-</w:t>
            </w:r>
            <w:r w:rsidR="007038BC" w:rsidRPr="009743EA">
              <w:t xml:space="preserve"> </w:t>
            </w:r>
            <w:r w:rsidRPr="009743EA">
              <w:t>999</w:t>
            </w:r>
          </w:p>
        </w:tc>
        <w:tc>
          <w:tcPr>
            <w:tcW w:w="3813" w:type="dxa"/>
          </w:tcPr>
          <w:p w14:paraId="67E9B202" w14:textId="77777777" w:rsidR="0002048D" w:rsidRPr="009743EA" w:rsidRDefault="0002048D" w:rsidP="005A2D7C">
            <w:pPr>
              <w:pStyle w:val="TAL"/>
              <w:rPr>
                <w:lang w:eastAsia="ko-KR"/>
              </w:rPr>
            </w:pPr>
            <w:r w:rsidRPr="009743EA">
              <w:rPr>
                <w:lang w:eastAsia="ko-KR"/>
              </w:rPr>
              <w:t>-</w:t>
            </w:r>
          </w:p>
        </w:tc>
      </w:tr>
      <w:tr w:rsidR="0002048D" w:rsidRPr="005A2D7C" w14:paraId="2D8FA101" w14:textId="77777777" w:rsidTr="005A2D7C">
        <w:trPr>
          <w:jc w:val="center"/>
        </w:trPr>
        <w:tc>
          <w:tcPr>
            <w:tcW w:w="2175" w:type="dxa"/>
            <w:shd w:val="clear" w:color="auto" w:fill="auto"/>
          </w:tcPr>
          <w:p w14:paraId="5408E795" w14:textId="77777777" w:rsidR="0002048D" w:rsidRPr="009743EA" w:rsidRDefault="0002048D" w:rsidP="005A2D7C">
            <w:pPr>
              <w:pStyle w:val="TAC"/>
            </w:pPr>
            <w:r w:rsidRPr="009743EA">
              <w:t>&lt;PERMUTATION&gt;</w:t>
            </w:r>
          </w:p>
        </w:tc>
        <w:tc>
          <w:tcPr>
            <w:tcW w:w="3634" w:type="dxa"/>
            <w:shd w:val="clear" w:color="auto" w:fill="auto"/>
          </w:tcPr>
          <w:p w14:paraId="74A91F1C" w14:textId="7C02AB9A" w:rsidR="0002048D" w:rsidRPr="009743EA" w:rsidRDefault="0002048D" w:rsidP="005A2D7C">
            <w:pPr>
              <w:pStyle w:val="TAL"/>
              <w:rPr>
                <w:lang w:eastAsia="ko-KR"/>
              </w:rPr>
            </w:pPr>
            <w:r w:rsidRPr="009743EA">
              <w:rPr>
                <w:lang w:eastAsia="ko-KR"/>
              </w:rPr>
              <w:t>short</w:t>
            </w:r>
            <w:r w:rsidR="007038BC" w:rsidRPr="009743EA">
              <w:rPr>
                <w:lang w:eastAsia="ko-KR"/>
              </w:rPr>
              <w:t xml:space="preserve"> </w:t>
            </w:r>
            <w:r w:rsidRPr="009743EA">
              <w:rPr>
                <w:lang w:eastAsia="ko-KR"/>
              </w:rPr>
              <w:t>name</w:t>
            </w:r>
            <w:r w:rsidR="007038BC" w:rsidRPr="009743EA">
              <w:rPr>
                <w:lang w:eastAsia="ko-KR"/>
              </w:rPr>
              <w:t xml:space="preserve"> </w:t>
            </w:r>
            <w:r w:rsidRPr="009743EA">
              <w:rPr>
                <w:lang w:eastAsia="ko-KR"/>
              </w:rPr>
              <w:t>of</w:t>
            </w:r>
            <w:r w:rsidR="007038BC" w:rsidRPr="009743EA">
              <w:rPr>
                <w:lang w:eastAsia="ko-KR"/>
              </w:rPr>
              <w:t xml:space="preserve"> </w:t>
            </w:r>
            <w:r w:rsidRPr="009743EA">
              <w:rPr>
                <w:lang w:eastAsia="ko-KR"/>
              </w:rPr>
              <w:t>attribute</w:t>
            </w:r>
            <w:r w:rsidR="007038BC" w:rsidRPr="009743EA">
              <w:rPr>
                <w:lang w:eastAsia="ko-KR"/>
              </w:rPr>
              <w:t xml:space="preserve"> </w:t>
            </w:r>
            <w:r w:rsidRPr="009743EA">
              <w:rPr>
                <w:lang w:eastAsia="ko-KR"/>
              </w:rPr>
              <w:t>or</w:t>
            </w:r>
            <w:r w:rsidR="007038BC" w:rsidRPr="009743EA">
              <w:rPr>
                <w:lang w:eastAsia="ko-KR"/>
              </w:rPr>
              <w:t xml:space="preserve"> </w:t>
            </w:r>
            <w:r w:rsidRPr="009743EA">
              <w:rPr>
                <w:lang w:eastAsia="ko-KR"/>
              </w:rPr>
              <w:t>resource</w:t>
            </w:r>
            <w:r w:rsidR="007038BC" w:rsidRPr="009743EA">
              <w:rPr>
                <w:lang w:eastAsia="ko-KR"/>
              </w:rPr>
              <w:t xml:space="preserve"> </w:t>
            </w:r>
            <w:r w:rsidRPr="009743EA">
              <w:rPr>
                <w:lang w:eastAsia="ko-KR"/>
              </w:rPr>
              <w:t>type</w:t>
            </w:r>
            <w:r w:rsidR="007038BC" w:rsidRPr="009743EA">
              <w:rPr>
                <w:lang w:eastAsia="ko-KR"/>
              </w:rPr>
              <w:t xml:space="preserve"> </w:t>
            </w:r>
            <w:r w:rsidRPr="009743EA">
              <w:rPr>
                <w:lang w:eastAsia="ko-KR"/>
              </w:rPr>
              <w:t>that</w:t>
            </w:r>
            <w:r w:rsidR="007038BC" w:rsidRPr="009743EA">
              <w:rPr>
                <w:lang w:eastAsia="ko-KR"/>
              </w:rPr>
              <w:t xml:space="preserve"> </w:t>
            </w:r>
            <w:r w:rsidRPr="009743EA">
              <w:rPr>
                <w:lang w:eastAsia="ko-KR"/>
              </w:rPr>
              <w:t>is</w:t>
            </w:r>
            <w:r w:rsidR="007038BC" w:rsidRPr="009743EA">
              <w:rPr>
                <w:lang w:eastAsia="ko-KR"/>
              </w:rPr>
              <w:t xml:space="preserve"> </w:t>
            </w:r>
            <w:r w:rsidRPr="009743EA">
              <w:rPr>
                <w:lang w:eastAsia="ko-KR"/>
              </w:rPr>
              <w:t>used</w:t>
            </w:r>
            <w:r w:rsidR="007038BC" w:rsidRPr="009743EA">
              <w:rPr>
                <w:lang w:eastAsia="ko-KR"/>
              </w:rPr>
              <w:t xml:space="preserve"> </w:t>
            </w:r>
            <w:r w:rsidRPr="009743EA">
              <w:rPr>
                <w:lang w:eastAsia="ko-KR"/>
              </w:rPr>
              <w:t>in</w:t>
            </w:r>
            <w:r w:rsidR="007038BC" w:rsidRPr="009743EA">
              <w:rPr>
                <w:lang w:eastAsia="ko-KR"/>
              </w:rPr>
              <w:t xml:space="preserve"> </w:t>
            </w:r>
            <w:r w:rsidRPr="009743EA">
              <w:rPr>
                <w:lang w:eastAsia="ko-KR"/>
              </w:rPr>
              <w:t>a</w:t>
            </w:r>
            <w:r w:rsidR="007038BC" w:rsidRPr="009743EA">
              <w:rPr>
                <w:lang w:eastAsia="ko-KR"/>
              </w:rPr>
              <w:t xml:space="preserve"> </w:t>
            </w:r>
            <w:r w:rsidRPr="009743EA">
              <w:rPr>
                <w:lang w:eastAsia="ko-KR"/>
              </w:rPr>
              <w:t>request</w:t>
            </w:r>
            <w:r w:rsidR="007038BC" w:rsidRPr="009743EA">
              <w:rPr>
                <w:lang w:eastAsia="ko-KR"/>
              </w:rPr>
              <w:t xml:space="preserve"> </w:t>
            </w:r>
            <w:r w:rsidRPr="009743EA">
              <w:rPr>
                <w:lang w:eastAsia="ko-KR"/>
              </w:rPr>
              <w:t>primitive.</w:t>
            </w:r>
          </w:p>
        </w:tc>
        <w:tc>
          <w:tcPr>
            <w:tcW w:w="3813" w:type="dxa"/>
          </w:tcPr>
          <w:p w14:paraId="171B692A" w14:textId="0D7E3972" w:rsidR="0002048D" w:rsidRPr="009743EA" w:rsidRDefault="0002048D" w:rsidP="005A2D7C">
            <w:pPr>
              <w:pStyle w:val="TAL"/>
            </w:pPr>
            <w:r w:rsidRPr="009743EA">
              <w:t>A</w:t>
            </w:r>
            <w:r w:rsidR="007038BC" w:rsidRPr="009743EA">
              <w:t xml:space="preserve"> </w:t>
            </w:r>
            <w:r w:rsidR="00984FEF" w:rsidRPr="009743EA">
              <w:t>resultContent</w:t>
            </w:r>
            <w:r w:rsidR="007038BC" w:rsidRPr="009743EA">
              <w:t xml:space="preserve"> </w:t>
            </w:r>
            <w:r w:rsidRPr="009743EA">
              <w:t>with</w:t>
            </w:r>
            <w:r w:rsidR="007038BC" w:rsidRPr="009743EA">
              <w:t xml:space="preserve"> </w:t>
            </w:r>
            <w:r w:rsidRPr="009743EA">
              <w:t>its</w:t>
            </w:r>
            <w:r w:rsidR="007038BC" w:rsidRPr="009743EA">
              <w:t xml:space="preserve"> </w:t>
            </w:r>
            <w:r w:rsidRPr="009743EA">
              <w:t>value</w:t>
            </w:r>
            <w:r w:rsidR="006B2529" w:rsidRPr="009743EA">
              <w:t xml:space="preserve"> </w:t>
            </w:r>
            <w:r w:rsidRPr="009743EA">
              <w:t>is</w:t>
            </w:r>
            <w:r w:rsidR="007038BC" w:rsidRPr="009743EA">
              <w:t xml:space="preserve"> </w:t>
            </w:r>
            <w:r w:rsidRPr="009743EA">
              <w:t>presented</w:t>
            </w:r>
            <w:r w:rsidR="007038BC" w:rsidRPr="009743EA">
              <w:t xml:space="preserve"> </w:t>
            </w:r>
            <w:r w:rsidRPr="009743EA">
              <w:t>as</w:t>
            </w:r>
            <w:r w:rsidR="007038BC" w:rsidRPr="009743EA">
              <w:t xml:space="preserve"> </w:t>
            </w:r>
            <w:r w:rsidRPr="009743EA">
              <w:t>a</w:t>
            </w:r>
            <w:r w:rsidR="007038BC" w:rsidRPr="009743EA">
              <w:t xml:space="preserve"> </w:t>
            </w:r>
            <w:r w:rsidRPr="009743EA">
              <w:t>&lt;PERMUTATION&gt;</w:t>
            </w:r>
          </w:p>
          <w:p w14:paraId="119E2AA1" w14:textId="3E6E7FB0" w:rsidR="0002048D" w:rsidRPr="009743EA" w:rsidRDefault="0002048D" w:rsidP="005A2D7C">
            <w:pPr>
              <w:pStyle w:val="TB2"/>
            </w:pPr>
            <w:r w:rsidRPr="009743EA">
              <w:t>RCN1,</w:t>
            </w:r>
            <w:r w:rsidR="007038BC" w:rsidRPr="009743EA">
              <w:t xml:space="preserve"> </w:t>
            </w:r>
            <w:r w:rsidRPr="009743EA">
              <w:t>RCN2,</w:t>
            </w:r>
            <w:r w:rsidR="007038BC" w:rsidRPr="009743EA">
              <w:t xml:space="preserve"> </w:t>
            </w:r>
            <w:r w:rsidRPr="009743EA">
              <w:t>RCN3,</w:t>
            </w:r>
            <w:r w:rsidR="007038BC" w:rsidRPr="009743EA">
              <w:t xml:space="preserve"> </w:t>
            </w:r>
            <w:r w:rsidRPr="009743EA">
              <w:t>RCN4</w:t>
            </w:r>
          </w:p>
          <w:p w14:paraId="7BD62911" w14:textId="30256266" w:rsidR="0002048D" w:rsidRPr="009743EA" w:rsidRDefault="0002048D" w:rsidP="005A2D7C">
            <w:pPr>
              <w:pStyle w:val="TAL"/>
              <w:rPr>
                <w:lang w:eastAsia="ko-KR"/>
              </w:rPr>
            </w:pPr>
            <w:r w:rsidRPr="009743EA">
              <w:rPr>
                <w:lang w:eastAsia="ko-KR"/>
              </w:rPr>
              <w:t>Filter</w:t>
            </w:r>
            <w:r w:rsidR="007038BC" w:rsidRPr="009743EA">
              <w:rPr>
                <w:lang w:eastAsia="ko-KR"/>
              </w:rPr>
              <w:t xml:space="preserve"> </w:t>
            </w:r>
            <w:r w:rsidRPr="009743EA">
              <w:rPr>
                <w:lang w:eastAsia="ko-KR"/>
              </w:rPr>
              <w:t>Criteria</w:t>
            </w:r>
            <w:r w:rsidR="007038BC" w:rsidRPr="009743EA">
              <w:rPr>
                <w:lang w:eastAsia="ko-KR"/>
              </w:rPr>
              <w:t xml:space="preserve"> </w:t>
            </w:r>
            <w:r w:rsidRPr="009743EA">
              <w:rPr>
                <w:lang w:eastAsia="ko-KR"/>
              </w:rPr>
              <w:t>parameter</w:t>
            </w:r>
            <w:r w:rsidR="007038BC" w:rsidRPr="009743EA">
              <w:rPr>
                <w:lang w:eastAsia="ko-KR"/>
              </w:rPr>
              <w:t xml:space="preserve"> </w:t>
            </w:r>
            <w:r w:rsidRPr="009743EA">
              <w:rPr>
                <w:lang w:eastAsia="ko-KR"/>
              </w:rPr>
              <w:t>used</w:t>
            </w:r>
            <w:r w:rsidR="007038BC" w:rsidRPr="009743EA">
              <w:rPr>
                <w:lang w:eastAsia="ko-KR"/>
              </w:rPr>
              <w:t xml:space="preserve"> </w:t>
            </w:r>
            <w:r w:rsidRPr="009743EA">
              <w:rPr>
                <w:lang w:eastAsia="ko-KR"/>
              </w:rPr>
              <w:t>in</w:t>
            </w:r>
            <w:r w:rsidR="007038BC" w:rsidRPr="009743EA">
              <w:rPr>
                <w:lang w:eastAsia="ko-KR"/>
              </w:rPr>
              <w:t xml:space="preserve"> </w:t>
            </w:r>
            <w:r w:rsidRPr="009743EA">
              <w:rPr>
                <w:lang w:eastAsia="ko-KR"/>
              </w:rPr>
              <w:t>discovery</w:t>
            </w:r>
            <w:r w:rsidR="007038BC" w:rsidRPr="009743EA">
              <w:rPr>
                <w:lang w:eastAsia="ko-KR"/>
              </w:rPr>
              <w:t xml:space="preserve"> </w:t>
            </w:r>
            <w:r w:rsidRPr="009743EA">
              <w:rPr>
                <w:lang w:eastAsia="ko-KR"/>
              </w:rPr>
              <w:t>clause</w:t>
            </w:r>
            <w:r w:rsidR="00934717">
              <w:rPr>
                <w:lang w:eastAsia="ko-KR"/>
              </w:rPr>
              <w:t xml:space="preserve"> </w:t>
            </w:r>
            <w:r w:rsidRPr="009743EA">
              <w:rPr>
                <w:lang w:eastAsia="ko-KR"/>
              </w:rPr>
              <w:t>is</w:t>
            </w:r>
            <w:r w:rsidR="007038BC" w:rsidRPr="009743EA">
              <w:rPr>
                <w:lang w:eastAsia="ko-KR"/>
              </w:rPr>
              <w:t xml:space="preserve"> </w:t>
            </w:r>
            <w:r w:rsidRPr="009743EA">
              <w:rPr>
                <w:lang w:eastAsia="ko-KR"/>
              </w:rPr>
              <w:t>presented</w:t>
            </w:r>
            <w:r w:rsidR="007038BC" w:rsidRPr="009743EA">
              <w:rPr>
                <w:lang w:eastAsia="ko-KR"/>
              </w:rPr>
              <w:t xml:space="preserve"> </w:t>
            </w:r>
            <w:r w:rsidRPr="009743EA">
              <w:rPr>
                <w:lang w:eastAsia="ko-KR"/>
              </w:rPr>
              <w:t>as</w:t>
            </w:r>
            <w:r w:rsidR="007038BC" w:rsidRPr="009743EA">
              <w:rPr>
                <w:lang w:eastAsia="ko-KR"/>
              </w:rPr>
              <w:t xml:space="preserve"> </w:t>
            </w:r>
            <w:r w:rsidRPr="009743EA">
              <w:rPr>
                <w:lang w:eastAsia="ko-KR"/>
              </w:rPr>
              <w:t>a</w:t>
            </w:r>
            <w:r w:rsidR="007038BC" w:rsidRPr="009743EA">
              <w:rPr>
                <w:lang w:eastAsia="ko-KR"/>
              </w:rPr>
              <w:t xml:space="preserve"> </w:t>
            </w:r>
            <w:r w:rsidRPr="009743EA">
              <w:rPr>
                <w:lang w:eastAsia="ko-KR"/>
              </w:rPr>
              <w:t>&lt;PERMUTATION&gt;</w:t>
            </w:r>
          </w:p>
          <w:p w14:paraId="61F2756C" w14:textId="253CA644" w:rsidR="0002048D" w:rsidRPr="00062C7A" w:rsidRDefault="0002048D" w:rsidP="005A2D7C">
            <w:pPr>
              <w:pStyle w:val="TB2"/>
              <w:rPr>
                <w:lang w:val="fr-FR" w:eastAsia="ko-KR"/>
              </w:rPr>
            </w:pPr>
            <w:r w:rsidRPr="00062C7A">
              <w:rPr>
                <w:lang w:val="fr-FR" w:eastAsia="ko-KR"/>
              </w:rPr>
              <w:t>TY,</w:t>
            </w:r>
            <w:r w:rsidR="007038BC" w:rsidRPr="00062C7A">
              <w:rPr>
                <w:lang w:val="fr-FR" w:eastAsia="ko-KR"/>
              </w:rPr>
              <w:t xml:space="preserve"> </w:t>
            </w:r>
            <w:r w:rsidRPr="00062C7A">
              <w:rPr>
                <w:lang w:val="fr-FR" w:eastAsia="ko-KR"/>
              </w:rPr>
              <w:t>LBL,</w:t>
            </w:r>
            <w:r w:rsidR="007038BC" w:rsidRPr="00062C7A">
              <w:rPr>
                <w:lang w:val="fr-FR" w:eastAsia="ko-KR"/>
              </w:rPr>
              <w:t xml:space="preserve"> </w:t>
            </w:r>
            <w:r w:rsidRPr="00062C7A">
              <w:rPr>
                <w:lang w:val="fr-FR" w:eastAsia="ko-KR"/>
              </w:rPr>
              <w:t>LVL,</w:t>
            </w:r>
            <w:r w:rsidR="007038BC" w:rsidRPr="00062C7A">
              <w:rPr>
                <w:lang w:val="fr-FR" w:eastAsia="ko-KR"/>
              </w:rPr>
              <w:t xml:space="preserve"> </w:t>
            </w:r>
            <w:r w:rsidRPr="00062C7A">
              <w:rPr>
                <w:lang w:val="fr-FR" w:eastAsia="ko-KR"/>
              </w:rPr>
              <w:t>CRB</w:t>
            </w:r>
            <w:r w:rsidR="007038BC" w:rsidRPr="00062C7A">
              <w:rPr>
                <w:lang w:val="fr-FR" w:eastAsia="ko-KR"/>
              </w:rPr>
              <w:t xml:space="preserve">, </w:t>
            </w:r>
            <w:r w:rsidRPr="00062C7A">
              <w:rPr>
                <w:lang w:val="fr-FR" w:eastAsia="ko-KR"/>
              </w:rPr>
              <w:t>etc.</w:t>
            </w:r>
          </w:p>
        </w:tc>
      </w:tr>
    </w:tbl>
    <w:p w14:paraId="7A2064FF" w14:textId="77777777" w:rsidR="0002048D" w:rsidRPr="00062C7A" w:rsidRDefault="0002048D" w:rsidP="0002048D">
      <w:pPr>
        <w:rPr>
          <w:lang w:val="fr-FR" w:eastAsia="ko-KR"/>
        </w:rPr>
      </w:pPr>
    </w:p>
    <w:p w14:paraId="47CF8F56" w14:textId="22C355EC" w:rsidR="0002048D" w:rsidRPr="009743EA" w:rsidRDefault="0002048D" w:rsidP="005A2D7C">
      <w:pPr>
        <w:pStyle w:val="Heading3"/>
        <w:keepNext w:val="0"/>
        <w:rPr>
          <w:color w:val="000000"/>
        </w:rPr>
      </w:pPr>
      <w:bookmarkStart w:id="161" w:name="_Toc49420706"/>
      <w:bookmarkStart w:id="162" w:name="_Toc49507520"/>
      <w:bookmarkStart w:id="163" w:name="_Toc49507632"/>
      <w:bookmarkStart w:id="164" w:name="_Toc532286334"/>
      <w:bookmarkStart w:id="165" w:name="_Toc532286470"/>
      <w:bookmarkStart w:id="166" w:name="_Toc46154375"/>
      <w:bookmarkStart w:id="167" w:name="_Toc57298336"/>
      <w:r w:rsidRPr="005A2D7C">
        <w:rPr>
          <w:color w:val="000000"/>
        </w:rPr>
        <w:t>6</w:t>
      </w:r>
      <w:r w:rsidRPr="009743EA">
        <w:rPr>
          <w:color w:val="000000"/>
        </w:rPr>
        <w:t>.1.2</w:t>
      </w:r>
      <w:r w:rsidRPr="009743EA">
        <w:rPr>
          <w:color w:val="000000"/>
        </w:rPr>
        <w:tab/>
        <w:t>APIs list</w:t>
      </w:r>
      <w:bookmarkEnd w:id="161"/>
      <w:bookmarkEnd w:id="162"/>
      <w:bookmarkEnd w:id="163"/>
      <w:bookmarkEnd w:id="164"/>
      <w:bookmarkEnd w:id="165"/>
      <w:bookmarkEnd w:id="166"/>
      <w:bookmarkEnd w:id="167"/>
    </w:p>
    <w:p w14:paraId="00BAA419" w14:textId="77777777" w:rsidR="0002048D" w:rsidRPr="009743EA" w:rsidRDefault="0002048D" w:rsidP="005A2D7C">
      <w:pPr>
        <w:pStyle w:val="TH"/>
        <w:keepNext w:val="0"/>
      </w:pPr>
      <w:r w:rsidRPr="009743EA">
        <w:t>Table 6.1.2-1: list of the APIs</w:t>
      </w:r>
    </w:p>
    <w:tbl>
      <w:tblPr>
        <w:tblW w:w="9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514"/>
        <w:gridCol w:w="2567"/>
        <w:gridCol w:w="4481"/>
      </w:tblGrid>
      <w:tr w:rsidR="0002048D" w:rsidRPr="009743EA" w14:paraId="37E923F4" w14:textId="77777777" w:rsidTr="005A2D7C">
        <w:trPr>
          <w:tblHeader/>
          <w:jc w:val="center"/>
        </w:trPr>
        <w:tc>
          <w:tcPr>
            <w:tcW w:w="2514" w:type="dxa"/>
            <w:shd w:val="clear" w:color="auto" w:fill="auto"/>
            <w:hideMark/>
          </w:tcPr>
          <w:p w14:paraId="1335FBFF" w14:textId="77777777" w:rsidR="0002048D" w:rsidRPr="005A2D7C" w:rsidRDefault="0002048D" w:rsidP="005A2D7C">
            <w:pPr>
              <w:pStyle w:val="TAH"/>
              <w:keepNext w:val="0"/>
              <w:rPr>
                <w:b w:val="0"/>
              </w:rPr>
            </w:pPr>
            <w:r w:rsidRPr="005A2D7C">
              <w:t>Interface</w:t>
            </w:r>
            <w:r w:rsidR="007038BC" w:rsidRPr="005A2D7C">
              <w:t xml:space="preserve"> </w:t>
            </w:r>
            <w:r w:rsidRPr="005A2D7C">
              <w:t>ID</w:t>
            </w:r>
          </w:p>
        </w:tc>
        <w:tc>
          <w:tcPr>
            <w:tcW w:w="2567" w:type="dxa"/>
            <w:shd w:val="clear" w:color="auto" w:fill="auto"/>
            <w:hideMark/>
          </w:tcPr>
          <w:p w14:paraId="19111FDC" w14:textId="77777777" w:rsidR="0002048D" w:rsidRPr="005A2D7C" w:rsidRDefault="0002048D" w:rsidP="005A2D7C">
            <w:pPr>
              <w:pStyle w:val="TAH"/>
              <w:keepNext w:val="0"/>
              <w:rPr>
                <w:b w:val="0"/>
              </w:rPr>
            </w:pPr>
            <w:r w:rsidRPr="005A2D7C">
              <w:t>Interface</w:t>
            </w:r>
            <w:r w:rsidR="007038BC" w:rsidRPr="005A2D7C">
              <w:t xml:space="preserve"> </w:t>
            </w:r>
            <w:r w:rsidRPr="005A2D7C">
              <w:t>Category</w:t>
            </w:r>
          </w:p>
        </w:tc>
        <w:tc>
          <w:tcPr>
            <w:tcW w:w="4481" w:type="dxa"/>
            <w:shd w:val="clear" w:color="auto" w:fill="auto"/>
            <w:hideMark/>
          </w:tcPr>
          <w:p w14:paraId="40FFFF12" w14:textId="77777777" w:rsidR="0002048D" w:rsidRPr="005A2D7C" w:rsidRDefault="0002048D" w:rsidP="005A2D7C">
            <w:pPr>
              <w:pStyle w:val="TAH"/>
              <w:keepNext w:val="0"/>
              <w:rPr>
                <w:b w:val="0"/>
              </w:rPr>
            </w:pPr>
            <w:r w:rsidRPr="005A2D7C">
              <w:t>Interface</w:t>
            </w:r>
            <w:r w:rsidR="007038BC" w:rsidRPr="005A2D7C">
              <w:t xml:space="preserve"> </w:t>
            </w:r>
            <w:r w:rsidRPr="005A2D7C">
              <w:t>Description</w:t>
            </w:r>
          </w:p>
        </w:tc>
      </w:tr>
      <w:tr w:rsidR="0002048D" w:rsidRPr="009743EA" w14:paraId="16615E00" w14:textId="77777777" w:rsidTr="005A2D7C">
        <w:trPr>
          <w:jc w:val="center"/>
        </w:trPr>
        <w:tc>
          <w:tcPr>
            <w:tcW w:w="2514" w:type="dxa"/>
            <w:shd w:val="clear" w:color="auto" w:fill="auto"/>
            <w:hideMark/>
          </w:tcPr>
          <w:p w14:paraId="061511AC" w14:textId="77777777" w:rsidR="0002048D" w:rsidRPr="005A2D7C" w:rsidRDefault="0002048D" w:rsidP="005A2D7C">
            <w:pPr>
              <w:pStyle w:val="TAL"/>
              <w:keepNext w:val="0"/>
            </w:pPr>
            <w:r w:rsidRPr="005A2D7C">
              <w:t>API/CB/RET/001</w:t>
            </w:r>
          </w:p>
          <w:p w14:paraId="7153B8A4" w14:textId="77777777" w:rsidR="0002048D" w:rsidRPr="005A2D7C" w:rsidRDefault="0002048D" w:rsidP="005A2D7C">
            <w:pPr>
              <w:pStyle w:val="TAL"/>
              <w:keepNext w:val="0"/>
            </w:pPr>
            <w:r w:rsidRPr="005A2D7C">
              <w:t>API/CB/RET/001_RCN1</w:t>
            </w:r>
          </w:p>
        </w:tc>
        <w:tc>
          <w:tcPr>
            <w:tcW w:w="2567" w:type="dxa"/>
            <w:shd w:val="clear" w:color="auto" w:fill="auto"/>
            <w:hideMark/>
          </w:tcPr>
          <w:p w14:paraId="33DF5E85" w14:textId="77777777" w:rsidR="0002048D" w:rsidRPr="005A2D7C" w:rsidRDefault="0002048D" w:rsidP="005A2D7C">
            <w:pPr>
              <w:pStyle w:val="TAL"/>
              <w:keepNext w:val="0"/>
            </w:pPr>
            <w:r w:rsidRPr="005A2D7C">
              <w:t>&lt;CSEBase&gt;</w:t>
            </w:r>
            <w:r w:rsidR="007038BC" w:rsidRPr="005A2D7C">
              <w:t xml:space="preserve"> </w:t>
            </w:r>
            <w:r w:rsidRPr="005A2D7C">
              <w:t>RETRIEVE</w:t>
            </w:r>
          </w:p>
        </w:tc>
        <w:tc>
          <w:tcPr>
            <w:tcW w:w="4481" w:type="dxa"/>
            <w:shd w:val="clear" w:color="auto" w:fill="auto"/>
            <w:hideMark/>
          </w:tcPr>
          <w:p w14:paraId="1B39E05F" w14:textId="77777777" w:rsidR="0002048D" w:rsidRPr="005A2D7C" w:rsidRDefault="0002048D" w:rsidP="005A2D7C">
            <w:pPr>
              <w:pStyle w:val="TAL"/>
              <w:keepNext w:val="0"/>
            </w:pPr>
            <w:r w:rsidRPr="005A2D7C">
              <w:t>Retrieve</w:t>
            </w:r>
            <w:r w:rsidR="007038BC" w:rsidRPr="005A2D7C">
              <w:t xml:space="preserve"> </w:t>
            </w:r>
            <w:r w:rsidRPr="005A2D7C">
              <w:t>CSEBase</w:t>
            </w:r>
            <w:r w:rsidR="007038BC" w:rsidRPr="005A2D7C">
              <w:t xml:space="preserve"> </w:t>
            </w:r>
            <w:r w:rsidRPr="005A2D7C">
              <w:t>with</w:t>
            </w:r>
            <w:r w:rsidR="007038BC" w:rsidRPr="005A2D7C">
              <w:t xml:space="preserve"> </w:t>
            </w:r>
            <w:r w:rsidR="00984FEF" w:rsidRPr="005A2D7C">
              <w:t>resultContent</w:t>
            </w:r>
            <w:r w:rsidR="007038BC" w:rsidRPr="005A2D7C">
              <w:t xml:space="preserve"> </w:t>
            </w:r>
            <w:r w:rsidRPr="005A2D7C">
              <w:t>set</w:t>
            </w:r>
            <w:r w:rsidR="007038BC" w:rsidRPr="005A2D7C">
              <w:t xml:space="preserve"> </w:t>
            </w:r>
            <w:r w:rsidRPr="005A2D7C">
              <w:t>to</w:t>
            </w:r>
            <w:r w:rsidR="007038BC" w:rsidRPr="005A2D7C">
              <w:t xml:space="preserve"> </w:t>
            </w:r>
            <w:r w:rsidRPr="005A2D7C">
              <w:t>1</w:t>
            </w:r>
            <w:r w:rsidR="007038BC" w:rsidRPr="005A2D7C">
              <w:t xml:space="preserve"> </w:t>
            </w:r>
            <w:r w:rsidRPr="005A2D7C">
              <w:t>or</w:t>
            </w:r>
            <w:r w:rsidR="007038BC" w:rsidRPr="005A2D7C">
              <w:t xml:space="preserve"> </w:t>
            </w:r>
            <w:r w:rsidRPr="005A2D7C">
              <w:t>no</w:t>
            </w:r>
            <w:r w:rsidR="007038BC" w:rsidRPr="005A2D7C">
              <w:t xml:space="preserve"> </w:t>
            </w:r>
            <w:r w:rsidRPr="005A2D7C">
              <w:t>RCN</w:t>
            </w:r>
          </w:p>
        </w:tc>
      </w:tr>
      <w:tr w:rsidR="0002048D" w:rsidRPr="009743EA" w14:paraId="1A92B954" w14:textId="77777777" w:rsidTr="005A2D7C">
        <w:trPr>
          <w:jc w:val="center"/>
        </w:trPr>
        <w:tc>
          <w:tcPr>
            <w:tcW w:w="2514" w:type="dxa"/>
            <w:shd w:val="clear" w:color="auto" w:fill="auto"/>
          </w:tcPr>
          <w:p w14:paraId="305FF666" w14:textId="77777777" w:rsidR="0002048D" w:rsidRPr="005A2D7C" w:rsidRDefault="0002048D" w:rsidP="005A2D7C">
            <w:pPr>
              <w:pStyle w:val="TAL"/>
              <w:keepNext w:val="0"/>
            </w:pPr>
            <w:r w:rsidRPr="005A2D7C">
              <w:t>API/CB/RET/001_RCN4</w:t>
            </w:r>
          </w:p>
        </w:tc>
        <w:tc>
          <w:tcPr>
            <w:tcW w:w="2567" w:type="dxa"/>
            <w:shd w:val="clear" w:color="auto" w:fill="auto"/>
          </w:tcPr>
          <w:p w14:paraId="6C7C7D12" w14:textId="77777777" w:rsidR="0002048D" w:rsidRPr="005A2D7C" w:rsidRDefault="0002048D" w:rsidP="005A2D7C">
            <w:pPr>
              <w:pStyle w:val="TAL"/>
              <w:keepNext w:val="0"/>
            </w:pPr>
            <w:r w:rsidRPr="005A2D7C">
              <w:t>&lt;CSEBase&gt;</w:t>
            </w:r>
            <w:r w:rsidR="007038BC" w:rsidRPr="005A2D7C">
              <w:t xml:space="preserve"> </w:t>
            </w:r>
            <w:r w:rsidRPr="005A2D7C">
              <w:t>RETRIEVE</w:t>
            </w:r>
          </w:p>
        </w:tc>
        <w:tc>
          <w:tcPr>
            <w:tcW w:w="4481" w:type="dxa"/>
            <w:shd w:val="clear" w:color="auto" w:fill="auto"/>
          </w:tcPr>
          <w:p w14:paraId="7ED70975" w14:textId="77777777" w:rsidR="0002048D" w:rsidRPr="005A2D7C" w:rsidRDefault="0002048D" w:rsidP="005A2D7C">
            <w:pPr>
              <w:pStyle w:val="TAL"/>
              <w:keepNext w:val="0"/>
            </w:pPr>
            <w:r w:rsidRPr="005A2D7C">
              <w:t>Retrieve</w:t>
            </w:r>
            <w:r w:rsidR="007038BC" w:rsidRPr="005A2D7C">
              <w:t xml:space="preserve"> </w:t>
            </w:r>
            <w:r w:rsidRPr="005A2D7C">
              <w:t>CSEBase</w:t>
            </w:r>
            <w:r w:rsidR="007038BC" w:rsidRPr="005A2D7C">
              <w:t xml:space="preserve"> </w:t>
            </w:r>
            <w:r w:rsidRPr="005A2D7C">
              <w:t>with</w:t>
            </w:r>
            <w:r w:rsidR="007038BC" w:rsidRPr="005A2D7C">
              <w:t xml:space="preserve"> </w:t>
            </w:r>
            <w:r w:rsidR="00984FEF" w:rsidRPr="005A2D7C">
              <w:t>ResultContent</w:t>
            </w:r>
            <w:r w:rsidR="007038BC" w:rsidRPr="005A2D7C">
              <w:t xml:space="preserve"> </w:t>
            </w:r>
            <w:r w:rsidRPr="005A2D7C">
              <w:t>set</w:t>
            </w:r>
            <w:r w:rsidR="007038BC" w:rsidRPr="005A2D7C">
              <w:t xml:space="preserve"> </w:t>
            </w:r>
            <w:r w:rsidRPr="005A2D7C">
              <w:t>to</w:t>
            </w:r>
            <w:r w:rsidR="007038BC" w:rsidRPr="005A2D7C">
              <w:t xml:space="preserve"> </w:t>
            </w:r>
            <w:r w:rsidRPr="005A2D7C">
              <w:t>4</w:t>
            </w:r>
          </w:p>
        </w:tc>
      </w:tr>
      <w:tr w:rsidR="0002048D" w:rsidRPr="009743EA" w14:paraId="64798E60" w14:textId="77777777" w:rsidTr="005A2D7C">
        <w:trPr>
          <w:jc w:val="center"/>
        </w:trPr>
        <w:tc>
          <w:tcPr>
            <w:tcW w:w="2514" w:type="dxa"/>
            <w:shd w:val="clear" w:color="auto" w:fill="auto"/>
            <w:hideMark/>
          </w:tcPr>
          <w:p w14:paraId="09DC8DAE" w14:textId="77777777" w:rsidR="0002048D" w:rsidRPr="005A2D7C" w:rsidRDefault="0002048D" w:rsidP="005A2D7C">
            <w:pPr>
              <w:pStyle w:val="TAL"/>
              <w:keepNext w:val="0"/>
            </w:pPr>
            <w:r w:rsidRPr="005A2D7C">
              <w:t>API/CSR/CRE/001_RCN0</w:t>
            </w:r>
          </w:p>
        </w:tc>
        <w:tc>
          <w:tcPr>
            <w:tcW w:w="2567" w:type="dxa"/>
            <w:shd w:val="clear" w:color="auto" w:fill="auto"/>
            <w:hideMark/>
          </w:tcPr>
          <w:p w14:paraId="6D340E98" w14:textId="77777777" w:rsidR="0002048D" w:rsidRPr="005A2D7C" w:rsidRDefault="0002048D" w:rsidP="005A2D7C">
            <w:pPr>
              <w:pStyle w:val="TAL"/>
              <w:keepNext w:val="0"/>
            </w:pPr>
            <w:r w:rsidRPr="005A2D7C">
              <w:t>&lt;remoteCSE&gt;</w:t>
            </w:r>
            <w:r w:rsidR="007038BC" w:rsidRPr="005A2D7C">
              <w:t xml:space="preserve"> </w:t>
            </w:r>
            <w:r w:rsidRPr="005A2D7C">
              <w:t>CREATE</w:t>
            </w:r>
          </w:p>
        </w:tc>
        <w:tc>
          <w:tcPr>
            <w:tcW w:w="4481" w:type="dxa"/>
            <w:shd w:val="clear" w:color="auto" w:fill="auto"/>
            <w:hideMark/>
          </w:tcPr>
          <w:p w14:paraId="0120DAE1" w14:textId="77777777" w:rsidR="0002048D" w:rsidRPr="005A2D7C" w:rsidRDefault="0002048D" w:rsidP="005A2D7C">
            <w:pPr>
              <w:pStyle w:val="TAL"/>
              <w:keepNext w:val="0"/>
            </w:pPr>
            <w:r w:rsidRPr="005A2D7C">
              <w:t>Create</w:t>
            </w:r>
            <w:r w:rsidR="007038BC" w:rsidRPr="005A2D7C">
              <w:t xml:space="preserve"> </w:t>
            </w:r>
            <w:r w:rsidRPr="005A2D7C">
              <w:t>remoteCSE</w:t>
            </w:r>
            <w:r w:rsidR="007038BC" w:rsidRPr="005A2D7C">
              <w:t xml:space="preserve"> </w:t>
            </w:r>
            <w:r w:rsidRPr="005A2D7C">
              <w:t>with</w:t>
            </w:r>
            <w:r w:rsidR="007038BC" w:rsidRPr="005A2D7C">
              <w:t xml:space="preserve"> </w:t>
            </w:r>
            <w:r w:rsidR="00984FEF" w:rsidRPr="005A2D7C">
              <w:t>resultContent</w:t>
            </w:r>
            <w:r w:rsidR="007038BC" w:rsidRPr="005A2D7C">
              <w:t xml:space="preserve"> </w:t>
            </w:r>
            <w:r w:rsidRPr="005A2D7C">
              <w:t>set</w:t>
            </w:r>
            <w:r w:rsidR="007038BC" w:rsidRPr="005A2D7C">
              <w:t xml:space="preserve"> </w:t>
            </w:r>
            <w:r w:rsidRPr="005A2D7C">
              <w:t>to</w:t>
            </w:r>
            <w:r w:rsidR="007038BC" w:rsidRPr="005A2D7C">
              <w:t xml:space="preserve"> </w:t>
            </w:r>
            <w:r w:rsidRPr="005A2D7C">
              <w:t>0</w:t>
            </w:r>
          </w:p>
        </w:tc>
      </w:tr>
      <w:tr w:rsidR="0002048D" w:rsidRPr="009743EA" w14:paraId="7D4D149E" w14:textId="77777777" w:rsidTr="005A2D7C">
        <w:trPr>
          <w:jc w:val="center"/>
        </w:trPr>
        <w:tc>
          <w:tcPr>
            <w:tcW w:w="2514" w:type="dxa"/>
            <w:shd w:val="clear" w:color="auto" w:fill="auto"/>
          </w:tcPr>
          <w:p w14:paraId="2657F243" w14:textId="77777777" w:rsidR="0002048D" w:rsidRPr="005A2D7C" w:rsidRDefault="0002048D" w:rsidP="005A2D7C">
            <w:pPr>
              <w:pStyle w:val="TAL"/>
              <w:keepNext w:val="0"/>
            </w:pPr>
            <w:r w:rsidRPr="005A2D7C">
              <w:t>API/CSR/CRE/001</w:t>
            </w:r>
          </w:p>
          <w:p w14:paraId="16F5BD2C" w14:textId="77777777" w:rsidR="0002048D" w:rsidRPr="005A2D7C" w:rsidRDefault="0002048D" w:rsidP="005A2D7C">
            <w:pPr>
              <w:pStyle w:val="TAL"/>
              <w:keepNext w:val="0"/>
            </w:pPr>
            <w:r w:rsidRPr="005A2D7C">
              <w:t>API/CSR/CRE/001_RCN1</w:t>
            </w:r>
          </w:p>
        </w:tc>
        <w:tc>
          <w:tcPr>
            <w:tcW w:w="2567" w:type="dxa"/>
            <w:shd w:val="clear" w:color="auto" w:fill="auto"/>
          </w:tcPr>
          <w:p w14:paraId="6C6709BD" w14:textId="77777777" w:rsidR="0002048D" w:rsidRPr="005A2D7C" w:rsidRDefault="0002048D" w:rsidP="005A2D7C">
            <w:pPr>
              <w:pStyle w:val="TAL"/>
              <w:keepNext w:val="0"/>
            </w:pPr>
            <w:r w:rsidRPr="005A2D7C">
              <w:t>&lt;remoteCSE&gt;</w:t>
            </w:r>
            <w:r w:rsidR="007038BC" w:rsidRPr="005A2D7C">
              <w:t xml:space="preserve"> </w:t>
            </w:r>
            <w:r w:rsidRPr="005A2D7C">
              <w:t>CREATE</w:t>
            </w:r>
          </w:p>
        </w:tc>
        <w:tc>
          <w:tcPr>
            <w:tcW w:w="4481" w:type="dxa"/>
            <w:shd w:val="clear" w:color="auto" w:fill="auto"/>
          </w:tcPr>
          <w:p w14:paraId="47ED7FCF" w14:textId="77777777" w:rsidR="0002048D" w:rsidRPr="005A2D7C" w:rsidRDefault="0002048D" w:rsidP="005A2D7C">
            <w:pPr>
              <w:pStyle w:val="TAL"/>
              <w:keepNext w:val="0"/>
            </w:pPr>
            <w:r w:rsidRPr="005A2D7C">
              <w:t>Create</w:t>
            </w:r>
            <w:r w:rsidR="007038BC" w:rsidRPr="005A2D7C">
              <w:t xml:space="preserve"> </w:t>
            </w:r>
            <w:r w:rsidRPr="005A2D7C">
              <w:t>remoteCSE</w:t>
            </w:r>
            <w:r w:rsidR="007038BC" w:rsidRPr="005A2D7C">
              <w:t xml:space="preserve"> </w:t>
            </w:r>
            <w:r w:rsidRPr="005A2D7C">
              <w:t>with</w:t>
            </w:r>
            <w:r w:rsidR="007038BC" w:rsidRPr="005A2D7C">
              <w:t xml:space="preserve"> </w:t>
            </w:r>
            <w:r w:rsidR="00984FEF" w:rsidRPr="005A2D7C">
              <w:t>resultContent</w:t>
            </w:r>
            <w:r w:rsidR="007038BC" w:rsidRPr="005A2D7C">
              <w:t xml:space="preserve"> </w:t>
            </w:r>
            <w:r w:rsidRPr="005A2D7C">
              <w:t>set</w:t>
            </w:r>
            <w:r w:rsidR="007038BC" w:rsidRPr="005A2D7C">
              <w:t xml:space="preserve"> </w:t>
            </w:r>
            <w:r w:rsidRPr="005A2D7C">
              <w:t>to</w:t>
            </w:r>
            <w:r w:rsidR="007038BC" w:rsidRPr="005A2D7C">
              <w:t xml:space="preserve"> </w:t>
            </w:r>
            <w:r w:rsidRPr="005A2D7C">
              <w:t>1</w:t>
            </w:r>
            <w:r w:rsidR="007038BC" w:rsidRPr="005A2D7C">
              <w:t xml:space="preserve"> </w:t>
            </w:r>
            <w:r w:rsidRPr="005A2D7C">
              <w:t>or</w:t>
            </w:r>
            <w:r w:rsidR="007038BC" w:rsidRPr="005A2D7C">
              <w:t xml:space="preserve"> </w:t>
            </w:r>
            <w:r w:rsidRPr="005A2D7C">
              <w:t>no</w:t>
            </w:r>
            <w:r w:rsidR="007038BC" w:rsidRPr="005A2D7C">
              <w:t xml:space="preserve"> </w:t>
            </w:r>
            <w:r w:rsidRPr="005A2D7C">
              <w:t>RCN</w:t>
            </w:r>
          </w:p>
        </w:tc>
      </w:tr>
      <w:tr w:rsidR="0002048D" w:rsidRPr="009743EA" w14:paraId="66A27627" w14:textId="77777777" w:rsidTr="005A2D7C">
        <w:trPr>
          <w:jc w:val="center"/>
        </w:trPr>
        <w:tc>
          <w:tcPr>
            <w:tcW w:w="2514" w:type="dxa"/>
            <w:shd w:val="clear" w:color="auto" w:fill="auto"/>
          </w:tcPr>
          <w:p w14:paraId="111CEB3C" w14:textId="77777777" w:rsidR="0002048D" w:rsidRPr="005A2D7C" w:rsidRDefault="0002048D" w:rsidP="005A2D7C">
            <w:pPr>
              <w:pStyle w:val="TAL"/>
              <w:keepNext w:val="0"/>
            </w:pPr>
            <w:r w:rsidRPr="005A2D7C">
              <w:t>API/CSR/CRE/001_RCN2</w:t>
            </w:r>
          </w:p>
        </w:tc>
        <w:tc>
          <w:tcPr>
            <w:tcW w:w="2567" w:type="dxa"/>
            <w:shd w:val="clear" w:color="auto" w:fill="auto"/>
          </w:tcPr>
          <w:p w14:paraId="1D791DC3" w14:textId="77777777" w:rsidR="0002048D" w:rsidRPr="005A2D7C" w:rsidRDefault="0002048D" w:rsidP="005A2D7C">
            <w:pPr>
              <w:pStyle w:val="TAL"/>
              <w:keepNext w:val="0"/>
            </w:pPr>
            <w:r w:rsidRPr="005A2D7C">
              <w:t>&lt;remoteCSE&gt;</w:t>
            </w:r>
            <w:r w:rsidR="007038BC" w:rsidRPr="005A2D7C">
              <w:t xml:space="preserve"> </w:t>
            </w:r>
            <w:r w:rsidRPr="005A2D7C">
              <w:t>CREATE</w:t>
            </w:r>
          </w:p>
        </w:tc>
        <w:tc>
          <w:tcPr>
            <w:tcW w:w="4481" w:type="dxa"/>
            <w:shd w:val="clear" w:color="auto" w:fill="auto"/>
          </w:tcPr>
          <w:p w14:paraId="4A7787D3" w14:textId="77777777" w:rsidR="0002048D" w:rsidRPr="005A2D7C" w:rsidRDefault="0002048D" w:rsidP="005A2D7C">
            <w:pPr>
              <w:pStyle w:val="TAL"/>
              <w:keepNext w:val="0"/>
            </w:pPr>
            <w:r w:rsidRPr="005A2D7C">
              <w:t>Create</w:t>
            </w:r>
            <w:r w:rsidR="007038BC" w:rsidRPr="005A2D7C">
              <w:t xml:space="preserve"> </w:t>
            </w:r>
            <w:r w:rsidRPr="005A2D7C">
              <w:t>remoteCSE</w:t>
            </w:r>
            <w:r w:rsidR="007038BC" w:rsidRPr="005A2D7C">
              <w:t xml:space="preserve"> </w:t>
            </w:r>
            <w:r w:rsidRPr="005A2D7C">
              <w:t>with</w:t>
            </w:r>
            <w:r w:rsidR="007038BC" w:rsidRPr="005A2D7C">
              <w:t xml:space="preserve"> </w:t>
            </w:r>
            <w:r w:rsidR="00984FEF" w:rsidRPr="005A2D7C">
              <w:t>resultContent</w:t>
            </w:r>
            <w:r w:rsidR="007038BC" w:rsidRPr="005A2D7C">
              <w:t xml:space="preserve"> </w:t>
            </w:r>
            <w:r w:rsidRPr="005A2D7C">
              <w:t>set</w:t>
            </w:r>
            <w:r w:rsidR="007038BC" w:rsidRPr="005A2D7C">
              <w:t xml:space="preserve"> </w:t>
            </w:r>
            <w:r w:rsidRPr="005A2D7C">
              <w:t>to</w:t>
            </w:r>
            <w:r w:rsidR="007038BC" w:rsidRPr="005A2D7C">
              <w:t xml:space="preserve"> </w:t>
            </w:r>
            <w:r w:rsidRPr="005A2D7C">
              <w:t>2</w:t>
            </w:r>
          </w:p>
        </w:tc>
      </w:tr>
      <w:tr w:rsidR="0002048D" w:rsidRPr="009743EA" w14:paraId="30D3A659" w14:textId="77777777" w:rsidTr="005A2D7C">
        <w:trPr>
          <w:jc w:val="center"/>
        </w:trPr>
        <w:tc>
          <w:tcPr>
            <w:tcW w:w="2514" w:type="dxa"/>
            <w:shd w:val="clear" w:color="auto" w:fill="auto"/>
          </w:tcPr>
          <w:p w14:paraId="019BA178" w14:textId="77777777" w:rsidR="0002048D" w:rsidRPr="005A2D7C" w:rsidRDefault="0002048D" w:rsidP="005A2D7C">
            <w:pPr>
              <w:pStyle w:val="TAL"/>
              <w:keepNext w:val="0"/>
            </w:pPr>
            <w:r w:rsidRPr="005A2D7C">
              <w:t>API/CSR/CRE/001_RCN3</w:t>
            </w:r>
          </w:p>
        </w:tc>
        <w:tc>
          <w:tcPr>
            <w:tcW w:w="2567" w:type="dxa"/>
            <w:shd w:val="clear" w:color="auto" w:fill="auto"/>
          </w:tcPr>
          <w:p w14:paraId="4A8E3044" w14:textId="77777777" w:rsidR="0002048D" w:rsidRPr="005A2D7C" w:rsidRDefault="0002048D" w:rsidP="005A2D7C">
            <w:pPr>
              <w:pStyle w:val="TAL"/>
              <w:keepNext w:val="0"/>
            </w:pPr>
            <w:r w:rsidRPr="005A2D7C">
              <w:t>&lt;remoteCSE&gt;</w:t>
            </w:r>
            <w:r w:rsidR="007038BC" w:rsidRPr="005A2D7C">
              <w:t xml:space="preserve"> </w:t>
            </w:r>
            <w:r w:rsidRPr="005A2D7C">
              <w:t>CREATE</w:t>
            </w:r>
          </w:p>
        </w:tc>
        <w:tc>
          <w:tcPr>
            <w:tcW w:w="4481" w:type="dxa"/>
            <w:shd w:val="clear" w:color="auto" w:fill="auto"/>
          </w:tcPr>
          <w:p w14:paraId="4BDE78F8" w14:textId="77777777" w:rsidR="0002048D" w:rsidRPr="005A2D7C" w:rsidRDefault="0002048D" w:rsidP="005A2D7C">
            <w:pPr>
              <w:pStyle w:val="TAL"/>
              <w:keepNext w:val="0"/>
            </w:pPr>
            <w:r w:rsidRPr="005A2D7C">
              <w:t>Create</w:t>
            </w:r>
            <w:r w:rsidR="007038BC" w:rsidRPr="005A2D7C">
              <w:t xml:space="preserve"> </w:t>
            </w:r>
            <w:r w:rsidRPr="005A2D7C">
              <w:t>remoteCSE</w:t>
            </w:r>
            <w:r w:rsidR="007038BC" w:rsidRPr="005A2D7C">
              <w:t xml:space="preserve"> </w:t>
            </w:r>
            <w:r w:rsidRPr="005A2D7C">
              <w:t>with</w:t>
            </w:r>
            <w:r w:rsidR="007038BC" w:rsidRPr="005A2D7C">
              <w:t xml:space="preserve"> </w:t>
            </w:r>
            <w:r w:rsidR="00984FEF" w:rsidRPr="005A2D7C">
              <w:t>resultContent</w:t>
            </w:r>
            <w:r w:rsidR="007038BC" w:rsidRPr="005A2D7C">
              <w:t xml:space="preserve"> </w:t>
            </w:r>
            <w:r w:rsidRPr="005A2D7C">
              <w:t>set</w:t>
            </w:r>
            <w:r w:rsidR="007038BC" w:rsidRPr="005A2D7C">
              <w:t xml:space="preserve"> </w:t>
            </w:r>
            <w:r w:rsidRPr="005A2D7C">
              <w:t>to</w:t>
            </w:r>
            <w:r w:rsidR="007038BC" w:rsidRPr="005A2D7C">
              <w:t xml:space="preserve"> </w:t>
            </w:r>
            <w:r w:rsidRPr="005A2D7C">
              <w:t>3</w:t>
            </w:r>
          </w:p>
        </w:tc>
      </w:tr>
      <w:tr w:rsidR="0002048D" w:rsidRPr="009743EA" w14:paraId="72BF2942" w14:textId="77777777" w:rsidTr="005A2D7C">
        <w:trPr>
          <w:jc w:val="center"/>
        </w:trPr>
        <w:tc>
          <w:tcPr>
            <w:tcW w:w="2514" w:type="dxa"/>
            <w:shd w:val="clear" w:color="auto" w:fill="auto"/>
            <w:hideMark/>
          </w:tcPr>
          <w:p w14:paraId="42A17F85" w14:textId="77777777" w:rsidR="0002048D" w:rsidRPr="005A2D7C" w:rsidRDefault="0002048D" w:rsidP="005A2D7C">
            <w:pPr>
              <w:pStyle w:val="TAL"/>
              <w:keepNext w:val="0"/>
            </w:pPr>
            <w:r w:rsidRPr="005A2D7C">
              <w:t>API/CSR/RET/001</w:t>
            </w:r>
          </w:p>
          <w:p w14:paraId="48A5ED54" w14:textId="77777777" w:rsidR="0002048D" w:rsidRPr="005A2D7C" w:rsidRDefault="0002048D" w:rsidP="005A2D7C">
            <w:pPr>
              <w:pStyle w:val="TAL"/>
              <w:keepNext w:val="0"/>
            </w:pPr>
            <w:r w:rsidRPr="005A2D7C">
              <w:t>API/CSR/RET/001_RCN1</w:t>
            </w:r>
          </w:p>
        </w:tc>
        <w:tc>
          <w:tcPr>
            <w:tcW w:w="2567" w:type="dxa"/>
            <w:shd w:val="clear" w:color="auto" w:fill="auto"/>
          </w:tcPr>
          <w:p w14:paraId="208E8B74" w14:textId="77777777" w:rsidR="0002048D" w:rsidRPr="005A2D7C" w:rsidRDefault="0002048D" w:rsidP="005A2D7C">
            <w:pPr>
              <w:pStyle w:val="TAL"/>
              <w:keepNext w:val="0"/>
            </w:pPr>
            <w:r w:rsidRPr="005A2D7C">
              <w:t>&lt;remdoteCSE&gt;</w:t>
            </w:r>
            <w:r w:rsidR="007038BC" w:rsidRPr="005A2D7C">
              <w:t xml:space="preserve"> </w:t>
            </w:r>
            <w:r w:rsidRPr="005A2D7C">
              <w:t>RETRIEVE</w:t>
            </w:r>
          </w:p>
        </w:tc>
        <w:tc>
          <w:tcPr>
            <w:tcW w:w="4481" w:type="dxa"/>
            <w:shd w:val="clear" w:color="auto" w:fill="auto"/>
          </w:tcPr>
          <w:p w14:paraId="1788B61D" w14:textId="77777777" w:rsidR="0002048D" w:rsidRPr="005A2D7C" w:rsidRDefault="0002048D" w:rsidP="005A2D7C">
            <w:pPr>
              <w:pStyle w:val="TAL"/>
              <w:keepNext w:val="0"/>
            </w:pPr>
            <w:r w:rsidRPr="005A2D7C">
              <w:t>Retrieve</w:t>
            </w:r>
            <w:r w:rsidR="007038BC" w:rsidRPr="005A2D7C">
              <w:t xml:space="preserve"> </w:t>
            </w:r>
            <w:r w:rsidRPr="005A2D7C">
              <w:t>remoteCSE</w:t>
            </w:r>
            <w:r w:rsidR="007038BC" w:rsidRPr="005A2D7C">
              <w:t xml:space="preserve"> </w:t>
            </w:r>
            <w:r w:rsidRPr="005A2D7C">
              <w:t>with</w:t>
            </w:r>
            <w:r w:rsidR="007038BC" w:rsidRPr="005A2D7C">
              <w:t xml:space="preserve"> </w:t>
            </w:r>
            <w:r w:rsidR="00984FEF" w:rsidRPr="005A2D7C">
              <w:t>resultContent</w:t>
            </w:r>
            <w:r w:rsidR="007038BC" w:rsidRPr="005A2D7C">
              <w:t xml:space="preserve"> </w:t>
            </w:r>
            <w:r w:rsidRPr="005A2D7C">
              <w:t>set</w:t>
            </w:r>
            <w:r w:rsidR="007038BC" w:rsidRPr="005A2D7C">
              <w:t xml:space="preserve"> </w:t>
            </w:r>
            <w:r w:rsidRPr="005A2D7C">
              <w:t>to</w:t>
            </w:r>
            <w:r w:rsidR="007038BC" w:rsidRPr="005A2D7C">
              <w:t xml:space="preserve"> </w:t>
            </w:r>
            <w:r w:rsidRPr="005A2D7C">
              <w:t>1</w:t>
            </w:r>
            <w:r w:rsidR="007038BC" w:rsidRPr="005A2D7C">
              <w:t xml:space="preserve"> </w:t>
            </w:r>
            <w:r w:rsidRPr="005A2D7C">
              <w:t>or</w:t>
            </w:r>
            <w:r w:rsidR="007038BC" w:rsidRPr="005A2D7C">
              <w:t xml:space="preserve"> </w:t>
            </w:r>
            <w:r w:rsidRPr="005A2D7C">
              <w:t>no</w:t>
            </w:r>
            <w:r w:rsidR="007038BC" w:rsidRPr="005A2D7C">
              <w:t xml:space="preserve"> </w:t>
            </w:r>
            <w:r w:rsidRPr="005A2D7C">
              <w:t>RCN</w:t>
            </w:r>
          </w:p>
        </w:tc>
      </w:tr>
      <w:tr w:rsidR="0002048D" w:rsidRPr="009743EA" w14:paraId="783B70B7" w14:textId="77777777" w:rsidTr="005A2D7C">
        <w:trPr>
          <w:jc w:val="center"/>
        </w:trPr>
        <w:tc>
          <w:tcPr>
            <w:tcW w:w="2514" w:type="dxa"/>
            <w:shd w:val="clear" w:color="auto" w:fill="auto"/>
            <w:hideMark/>
          </w:tcPr>
          <w:p w14:paraId="2A9EC80E" w14:textId="77777777" w:rsidR="0002048D" w:rsidRPr="005A2D7C" w:rsidRDefault="0002048D" w:rsidP="005A2D7C">
            <w:pPr>
              <w:pStyle w:val="TAL"/>
              <w:keepNext w:val="0"/>
            </w:pPr>
            <w:r w:rsidRPr="005A2D7C">
              <w:t>API/CSR/UPD/001</w:t>
            </w:r>
          </w:p>
          <w:p w14:paraId="286D9D53" w14:textId="77777777" w:rsidR="0002048D" w:rsidRPr="005A2D7C" w:rsidRDefault="0002048D" w:rsidP="005A2D7C">
            <w:pPr>
              <w:pStyle w:val="TAL"/>
              <w:keepNext w:val="0"/>
            </w:pPr>
            <w:r w:rsidRPr="005A2D7C">
              <w:t>API/CSR/UPD/001_RCN1</w:t>
            </w:r>
          </w:p>
        </w:tc>
        <w:tc>
          <w:tcPr>
            <w:tcW w:w="2567" w:type="dxa"/>
            <w:shd w:val="clear" w:color="auto" w:fill="auto"/>
          </w:tcPr>
          <w:p w14:paraId="103943A2" w14:textId="77777777" w:rsidR="0002048D" w:rsidRPr="005A2D7C" w:rsidRDefault="0002048D" w:rsidP="005A2D7C">
            <w:pPr>
              <w:pStyle w:val="TAL"/>
              <w:keepNext w:val="0"/>
            </w:pPr>
            <w:r w:rsidRPr="005A2D7C">
              <w:t>&lt;remoteCSE&gt;</w:t>
            </w:r>
            <w:r w:rsidR="007038BC" w:rsidRPr="005A2D7C">
              <w:t xml:space="preserve"> </w:t>
            </w:r>
            <w:r w:rsidRPr="005A2D7C">
              <w:t>UPDATE</w:t>
            </w:r>
          </w:p>
        </w:tc>
        <w:tc>
          <w:tcPr>
            <w:tcW w:w="4481" w:type="dxa"/>
            <w:shd w:val="clear" w:color="auto" w:fill="auto"/>
          </w:tcPr>
          <w:p w14:paraId="7FE46674" w14:textId="77777777" w:rsidR="0002048D" w:rsidRPr="005A2D7C" w:rsidRDefault="0002048D" w:rsidP="005A2D7C">
            <w:pPr>
              <w:pStyle w:val="TAL"/>
              <w:keepNext w:val="0"/>
            </w:pPr>
            <w:r w:rsidRPr="005A2D7C">
              <w:t>Update</w:t>
            </w:r>
            <w:r w:rsidR="007038BC" w:rsidRPr="005A2D7C">
              <w:t xml:space="preserve"> </w:t>
            </w:r>
            <w:r w:rsidRPr="005A2D7C">
              <w:t>remoteCSE</w:t>
            </w:r>
            <w:r w:rsidR="007038BC" w:rsidRPr="005A2D7C">
              <w:t xml:space="preserve"> </w:t>
            </w:r>
            <w:r w:rsidRPr="005A2D7C">
              <w:t>with</w:t>
            </w:r>
            <w:r w:rsidR="007038BC" w:rsidRPr="005A2D7C">
              <w:t xml:space="preserve"> </w:t>
            </w:r>
            <w:r w:rsidR="00984FEF" w:rsidRPr="005A2D7C">
              <w:t>resultContent</w:t>
            </w:r>
            <w:r w:rsidR="007038BC" w:rsidRPr="005A2D7C">
              <w:t xml:space="preserve"> </w:t>
            </w:r>
            <w:r w:rsidRPr="005A2D7C">
              <w:t>set</w:t>
            </w:r>
            <w:r w:rsidR="007038BC" w:rsidRPr="005A2D7C">
              <w:t xml:space="preserve"> </w:t>
            </w:r>
            <w:r w:rsidRPr="005A2D7C">
              <w:t>to</w:t>
            </w:r>
            <w:r w:rsidR="007038BC" w:rsidRPr="005A2D7C">
              <w:t xml:space="preserve"> </w:t>
            </w:r>
            <w:r w:rsidRPr="005A2D7C">
              <w:t>1</w:t>
            </w:r>
            <w:r w:rsidR="007038BC" w:rsidRPr="005A2D7C">
              <w:t xml:space="preserve"> </w:t>
            </w:r>
            <w:r w:rsidRPr="005A2D7C">
              <w:t>or</w:t>
            </w:r>
            <w:r w:rsidR="007038BC" w:rsidRPr="005A2D7C">
              <w:t xml:space="preserve"> </w:t>
            </w:r>
            <w:r w:rsidRPr="005A2D7C">
              <w:t>no</w:t>
            </w:r>
            <w:r w:rsidR="007038BC" w:rsidRPr="005A2D7C">
              <w:t xml:space="preserve"> </w:t>
            </w:r>
            <w:r w:rsidRPr="005A2D7C">
              <w:t>RCN</w:t>
            </w:r>
          </w:p>
        </w:tc>
      </w:tr>
      <w:tr w:rsidR="0002048D" w:rsidRPr="009743EA" w14:paraId="39790D47" w14:textId="77777777" w:rsidTr="005A2D7C">
        <w:trPr>
          <w:jc w:val="center"/>
        </w:trPr>
        <w:tc>
          <w:tcPr>
            <w:tcW w:w="2514" w:type="dxa"/>
            <w:shd w:val="clear" w:color="auto" w:fill="auto"/>
          </w:tcPr>
          <w:p w14:paraId="1B6010FF" w14:textId="77777777" w:rsidR="0002048D" w:rsidRPr="005A2D7C" w:rsidRDefault="0002048D" w:rsidP="005A2D7C">
            <w:pPr>
              <w:pStyle w:val="TAL"/>
              <w:keepNext w:val="0"/>
            </w:pPr>
            <w:r w:rsidRPr="005A2D7C">
              <w:t>API/CSR/UPD/001_RCN0</w:t>
            </w:r>
          </w:p>
        </w:tc>
        <w:tc>
          <w:tcPr>
            <w:tcW w:w="2567" w:type="dxa"/>
            <w:shd w:val="clear" w:color="auto" w:fill="auto"/>
          </w:tcPr>
          <w:p w14:paraId="4F78CB7F" w14:textId="77777777" w:rsidR="0002048D" w:rsidRPr="005A2D7C" w:rsidRDefault="0002048D" w:rsidP="005A2D7C">
            <w:pPr>
              <w:pStyle w:val="TAL"/>
              <w:keepNext w:val="0"/>
            </w:pPr>
            <w:r w:rsidRPr="005A2D7C">
              <w:t>&lt;remoteCSE&gt;</w:t>
            </w:r>
            <w:r w:rsidR="007038BC" w:rsidRPr="005A2D7C">
              <w:t xml:space="preserve"> </w:t>
            </w:r>
            <w:r w:rsidRPr="005A2D7C">
              <w:t>UPDATE</w:t>
            </w:r>
          </w:p>
        </w:tc>
        <w:tc>
          <w:tcPr>
            <w:tcW w:w="4481" w:type="dxa"/>
            <w:shd w:val="clear" w:color="auto" w:fill="auto"/>
          </w:tcPr>
          <w:p w14:paraId="68239E34" w14:textId="77777777" w:rsidR="0002048D" w:rsidRPr="005A2D7C" w:rsidRDefault="0002048D" w:rsidP="005A2D7C">
            <w:pPr>
              <w:pStyle w:val="TAL"/>
              <w:keepNext w:val="0"/>
            </w:pPr>
            <w:r w:rsidRPr="005A2D7C">
              <w:t>Update</w:t>
            </w:r>
            <w:r w:rsidR="007038BC" w:rsidRPr="005A2D7C">
              <w:t xml:space="preserve"> </w:t>
            </w:r>
            <w:r w:rsidRPr="005A2D7C">
              <w:t>remoteCSE</w:t>
            </w:r>
            <w:r w:rsidR="007038BC" w:rsidRPr="005A2D7C">
              <w:t xml:space="preserve"> </w:t>
            </w:r>
            <w:r w:rsidRPr="005A2D7C">
              <w:t>with</w:t>
            </w:r>
            <w:r w:rsidR="007038BC" w:rsidRPr="005A2D7C">
              <w:t xml:space="preserve"> </w:t>
            </w:r>
            <w:r w:rsidR="00984FEF" w:rsidRPr="005A2D7C">
              <w:t>resultContent</w:t>
            </w:r>
            <w:r w:rsidR="007038BC" w:rsidRPr="005A2D7C">
              <w:t xml:space="preserve"> </w:t>
            </w:r>
            <w:r w:rsidRPr="005A2D7C">
              <w:t>set</w:t>
            </w:r>
            <w:r w:rsidR="007038BC" w:rsidRPr="005A2D7C">
              <w:t xml:space="preserve"> </w:t>
            </w:r>
            <w:r w:rsidRPr="005A2D7C">
              <w:t>to</w:t>
            </w:r>
            <w:r w:rsidR="007038BC" w:rsidRPr="005A2D7C">
              <w:t xml:space="preserve"> </w:t>
            </w:r>
            <w:r w:rsidRPr="005A2D7C">
              <w:t>0</w:t>
            </w:r>
          </w:p>
        </w:tc>
      </w:tr>
      <w:tr w:rsidR="0002048D" w:rsidRPr="009743EA" w14:paraId="5DB6C8C8" w14:textId="77777777" w:rsidTr="005A2D7C">
        <w:trPr>
          <w:jc w:val="center"/>
        </w:trPr>
        <w:tc>
          <w:tcPr>
            <w:tcW w:w="2514" w:type="dxa"/>
            <w:shd w:val="clear" w:color="auto" w:fill="auto"/>
            <w:hideMark/>
          </w:tcPr>
          <w:p w14:paraId="73FF3535" w14:textId="77777777" w:rsidR="0002048D" w:rsidRPr="005A2D7C" w:rsidRDefault="0002048D" w:rsidP="005A2D7C">
            <w:pPr>
              <w:pStyle w:val="TAL"/>
              <w:keepNext w:val="0"/>
            </w:pPr>
            <w:r w:rsidRPr="005A2D7C">
              <w:t>API/CSR/DEL/001_RCN0</w:t>
            </w:r>
          </w:p>
        </w:tc>
        <w:tc>
          <w:tcPr>
            <w:tcW w:w="2567" w:type="dxa"/>
            <w:shd w:val="clear" w:color="auto" w:fill="auto"/>
          </w:tcPr>
          <w:p w14:paraId="20A918FC" w14:textId="77777777" w:rsidR="0002048D" w:rsidRPr="005A2D7C" w:rsidRDefault="0002048D" w:rsidP="005A2D7C">
            <w:pPr>
              <w:pStyle w:val="TAL"/>
              <w:keepNext w:val="0"/>
            </w:pPr>
            <w:r w:rsidRPr="005A2D7C">
              <w:t>&lt;remoteCSE&gt;</w:t>
            </w:r>
            <w:r w:rsidR="007038BC" w:rsidRPr="005A2D7C">
              <w:t xml:space="preserve"> </w:t>
            </w:r>
            <w:r w:rsidRPr="005A2D7C">
              <w:t>DELETE</w:t>
            </w:r>
          </w:p>
        </w:tc>
        <w:tc>
          <w:tcPr>
            <w:tcW w:w="4481" w:type="dxa"/>
            <w:shd w:val="clear" w:color="auto" w:fill="auto"/>
          </w:tcPr>
          <w:p w14:paraId="12303039" w14:textId="77777777" w:rsidR="0002048D" w:rsidRPr="005A2D7C" w:rsidRDefault="0002048D" w:rsidP="005A2D7C">
            <w:pPr>
              <w:pStyle w:val="TAL"/>
              <w:keepNext w:val="0"/>
            </w:pPr>
            <w:r w:rsidRPr="005A2D7C">
              <w:t>Delete</w:t>
            </w:r>
            <w:r w:rsidR="007038BC" w:rsidRPr="005A2D7C">
              <w:t xml:space="preserve"> </w:t>
            </w:r>
            <w:r w:rsidRPr="005A2D7C">
              <w:t>remoteCSE</w:t>
            </w:r>
            <w:r w:rsidR="007038BC" w:rsidRPr="005A2D7C">
              <w:t xml:space="preserve"> </w:t>
            </w:r>
            <w:r w:rsidRPr="005A2D7C">
              <w:t>with</w:t>
            </w:r>
            <w:r w:rsidR="007038BC" w:rsidRPr="005A2D7C">
              <w:t xml:space="preserve"> </w:t>
            </w:r>
            <w:r w:rsidR="00984FEF" w:rsidRPr="005A2D7C">
              <w:t>resultContent</w:t>
            </w:r>
            <w:r w:rsidR="007038BC" w:rsidRPr="005A2D7C">
              <w:t xml:space="preserve"> </w:t>
            </w:r>
            <w:r w:rsidRPr="005A2D7C">
              <w:t>set</w:t>
            </w:r>
            <w:r w:rsidR="007038BC" w:rsidRPr="005A2D7C">
              <w:t xml:space="preserve"> </w:t>
            </w:r>
            <w:r w:rsidRPr="005A2D7C">
              <w:t>to</w:t>
            </w:r>
            <w:r w:rsidR="007038BC" w:rsidRPr="005A2D7C">
              <w:t xml:space="preserve"> </w:t>
            </w:r>
            <w:r w:rsidRPr="005A2D7C">
              <w:t>0</w:t>
            </w:r>
          </w:p>
        </w:tc>
      </w:tr>
      <w:tr w:rsidR="0002048D" w:rsidRPr="009743EA" w14:paraId="0026824F" w14:textId="77777777" w:rsidTr="005A2D7C">
        <w:trPr>
          <w:jc w:val="center"/>
        </w:trPr>
        <w:tc>
          <w:tcPr>
            <w:tcW w:w="2514" w:type="dxa"/>
            <w:shd w:val="clear" w:color="auto" w:fill="auto"/>
          </w:tcPr>
          <w:p w14:paraId="484184D6" w14:textId="77777777" w:rsidR="0002048D" w:rsidRPr="005A2D7C" w:rsidRDefault="0002048D" w:rsidP="005A2D7C">
            <w:pPr>
              <w:pStyle w:val="TAL"/>
              <w:keepNext w:val="0"/>
            </w:pPr>
            <w:r w:rsidRPr="005A2D7C">
              <w:t>API/CSR/DEL/001</w:t>
            </w:r>
          </w:p>
          <w:p w14:paraId="1491D9F7" w14:textId="77777777" w:rsidR="0002048D" w:rsidRPr="005A2D7C" w:rsidRDefault="0002048D" w:rsidP="005A2D7C">
            <w:pPr>
              <w:pStyle w:val="TAL"/>
              <w:keepNext w:val="0"/>
            </w:pPr>
            <w:r w:rsidRPr="005A2D7C">
              <w:t>API/CSR/DEL/001_RCN1</w:t>
            </w:r>
          </w:p>
        </w:tc>
        <w:tc>
          <w:tcPr>
            <w:tcW w:w="2567" w:type="dxa"/>
            <w:shd w:val="clear" w:color="auto" w:fill="auto"/>
          </w:tcPr>
          <w:p w14:paraId="3A639280" w14:textId="77777777" w:rsidR="0002048D" w:rsidRPr="005A2D7C" w:rsidRDefault="0002048D" w:rsidP="005A2D7C">
            <w:pPr>
              <w:pStyle w:val="TAL"/>
              <w:keepNext w:val="0"/>
            </w:pPr>
            <w:r w:rsidRPr="005A2D7C">
              <w:t>&lt;remoteCSE&gt;</w:t>
            </w:r>
            <w:r w:rsidR="007038BC" w:rsidRPr="005A2D7C">
              <w:t xml:space="preserve"> </w:t>
            </w:r>
            <w:r w:rsidRPr="005A2D7C">
              <w:t>DELETE</w:t>
            </w:r>
          </w:p>
        </w:tc>
        <w:tc>
          <w:tcPr>
            <w:tcW w:w="4481" w:type="dxa"/>
            <w:shd w:val="clear" w:color="auto" w:fill="auto"/>
          </w:tcPr>
          <w:p w14:paraId="18F81411" w14:textId="77777777" w:rsidR="0002048D" w:rsidRPr="005A2D7C" w:rsidRDefault="0002048D" w:rsidP="005A2D7C">
            <w:pPr>
              <w:pStyle w:val="TAL"/>
              <w:keepNext w:val="0"/>
            </w:pPr>
            <w:r w:rsidRPr="005A2D7C">
              <w:t>Delete</w:t>
            </w:r>
            <w:r w:rsidR="007038BC" w:rsidRPr="005A2D7C">
              <w:t xml:space="preserve"> </w:t>
            </w:r>
            <w:r w:rsidRPr="005A2D7C">
              <w:t>remoteCSE</w:t>
            </w:r>
            <w:r w:rsidR="007038BC" w:rsidRPr="005A2D7C">
              <w:t xml:space="preserve"> </w:t>
            </w:r>
            <w:r w:rsidRPr="005A2D7C">
              <w:t>with</w:t>
            </w:r>
            <w:r w:rsidR="007038BC" w:rsidRPr="005A2D7C">
              <w:t xml:space="preserve"> </w:t>
            </w:r>
            <w:r w:rsidR="00984FEF" w:rsidRPr="005A2D7C">
              <w:t>resultContent</w:t>
            </w:r>
            <w:r w:rsidR="007038BC" w:rsidRPr="005A2D7C">
              <w:t xml:space="preserve"> </w:t>
            </w:r>
            <w:r w:rsidRPr="005A2D7C">
              <w:t>set</w:t>
            </w:r>
            <w:r w:rsidR="007038BC" w:rsidRPr="005A2D7C">
              <w:t xml:space="preserve"> </w:t>
            </w:r>
            <w:r w:rsidRPr="005A2D7C">
              <w:t>to</w:t>
            </w:r>
            <w:r w:rsidR="007038BC" w:rsidRPr="005A2D7C">
              <w:t xml:space="preserve"> </w:t>
            </w:r>
            <w:r w:rsidRPr="005A2D7C">
              <w:t>1</w:t>
            </w:r>
            <w:r w:rsidR="007038BC" w:rsidRPr="005A2D7C">
              <w:t xml:space="preserve"> </w:t>
            </w:r>
            <w:r w:rsidRPr="005A2D7C">
              <w:t>or</w:t>
            </w:r>
            <w:r w:rsidR="007038BC" w:rsidRPr="005A2D7C">
              <w:t xml:space="preserve"> </w:t>
            </w:r>
            <w:r w:rsidRPr="005A2D7C">
              <w:t>no</w:t>
            </w:r>
            <w:r w:rsidR="007038BC" w:rsidRPr="005A2D7C">
              <w:t xml:space="preserve"> </w:t>
            </w:r>
            <w:r w:rsidRPr="005A2D7C">
              <w:t>RCN</w:t>
            </w:r>
          </w:p>
        </w:tc>
      </w:tr>
      <w:tr w:rsidR="0002048D" w:rsidRPr="009743EA" w14:paraId="39F6BD91" w14:textId="77777777" w:rsidTr="005A2D7C">
        <w:trPr>
          <w:jc w:val="center"/>
        </w:trPr>
        <w:tc>
          <w:tcPr>
            <w:tcW w:w="2514" w:type="dxa"/>
            <w:shd w:val="clear" w:color="auto" w:fill="auto"/>
          </w:tcPr>
          <w:p w14:paraId="6061B1AB" w14:textId="77777777" w:rsidR="0002048D" w:rsidRPr="005A2D7C" w:rsidRDefault="0002048D" w:rsidP="005A2D7C">
            <w:pPr>
              <w:pStyle w:val="TAL"/>
              <w:keepNext w:val="0"/>
            </w:pPr>
            <w:r w:rsidRPr="005A2D7C">
              <w:t>API/AE/CRE/001_RCN0</w:t>
            </w:r>
          </w:p>
        </w:tc>
        <w:tc>
          <w:tcPr>
            <w:tcW w:w="2567" w:type="dxa"/>
            <w:shd w:val="clear" w:color="auto" w:fill="auto"/>
          </w:tcPr>
          <w:p w14:paraId="1EE9C3F7" w14:textId="77777777" w:rsidR="0002048D" w:rsidRPr="005A2D7C" w:rsidRDefault="0002048D" w:rsidP="005A2D7C">
            <w:pPr>
              <w:pStyle w:val="TAL"/>
              <w:keepNext w:val="0"/>
            </w:pPr>
            <w:r w:rsidRPr="005A2D7C">
              <w:t>&lt;AE&gt;</w:t>
            </w:r>
            <w:r w:rsidR="007038BC" w:rsidRPr="005A2D7C">
              <w:t xml:space="preserve"> </w:t>
            </w:r>
            <w:r w:rsidRPr="005A2D7C">
              <w:t>CREATE</w:t>
            </w:r>
          </w:p>
        </w:tc>
        <w:tc>
          <w:tcPr>
            <w:tcW w:w="4481" w:type="dxa"/>
            <w:shd w:val="clear" w:color="auto" w:fill="auto"/>
          </w:tcPr>
          <w:p w14:paraId="090FB09A" w14:textId="77777777" w:rsidR="0002048D" w:rsidRPr="005A2D7C" w:rsidRDefault="0002048D" w:rsidP="005A2D7C">
            <w:pPr>
              <w:pStyle w:val="TAL"/>
              <w:keepNext w:val="0"/>
            </w:pPr>
            <w:r w:rsidRPr="005A2D7C">
              <w:t>Create</w:t>
            </w:r>
            <w:r w:rsidR="007038BC" w:rsidRPr="005A2D7C">
              <w:t xml:space="preserve"> </w:t>
            </w:r>
            <w:r w:rsidRPr="005A2D7C">
              <w:t>AE</w:t>
            </w:r>
            <w:r w:rsidR="007038BC" w:rsidRPr="005A2D7C">
              <w:t xml:space="preserve"> </w:t>
            </w:r>
            <w:r w:rsidRPr="005A2D7C">
              <w:t>with</w:t>
            </w:r>
            <w:r w:rsidR="007038BC" w:rsidRPr="005A2D7C">
              <w:t xml:space="preserve"> </w:t>
            </w:r>
            <w:r w:rsidR="00984FEF" w:rsidRPr="005A2D7C">
              <w:t>resultContent</w:t>
            </w:r>
            <w:r w:rsidR="007038BC" w:rsidRPr="005A2D7C">
              <w:t xml:space="preserve"> </w:t>
            </w:r>
            <w:r w:rsidRPr="005A2D7C">
              <w:t>set</w:t>
            </w:r>
            <w:r w:rsidR="007038BC" w:rsidRPr="005A2D7C">
              <w:t xml:space="preserve"> </w:t>
            </w:r>
            <w:r w:rsidRPr="005A2D7C">
              <w:t>to</w:t>
            </w:r>
            <w:r w:rsidR="007038BC" w:rsidRPr="005A2D7C">
              <w:t xml:space="preserve"> </w:t>
            </w:r>
            <w:r w:rsidRPr="005A2D7C">
              <w:t>0</w:t>
            </w:r>
          </w:p>
        </w:tc>
      </w:tr>
      <w:tr w:rsidR="0002048D" w:rsidRPr="009743EA" w14:paraId="7DA08250" w14:textId="77777777" w:rsidTr="005A2D7C">
        <w:trPr>
          <w:jc w:val="center"/>
        </w:trPr>
        <w:tc>
          <w:tcPr>
            <w:tcW w:w="2514" w:type="dxa"/>
            <w:shd w:val="clear" w:color="auto" w:fill="auto"/>
          </w:tcPr>
          <w:p w14:paraId="49D3314D" w14:textId="77777777" w:rsidR="0002048D" w:rsidRPr="005A2D7C" w:rsidRDefault="0002048D" w:rsidP="005A2D7C">
            <w:pPr>
              <w:pStyle w:val="TAL"/>
              <w:keepNext w:val="0"/>
            </w:pPr>
            <w:r w:rsidRPr="005A2D7C">
              <w:t>API/AE/CRE/001</w:t>
            </w:r>
          </w:p>
          <w:p w14:paraId="461737B4" w14:textId="77777777" w:rsidR="0002048D" w:rsidRPr="005A2D7C" w:rsidRDefault="0002048D" w:rsidP="005A2D7C">
            <w:pPr>
              <w:pStyle w:val="TAL"/>
              <w:keepNext w:val="0"/>
            </w:pPr>
            <w:r w:rsidRPr="005A2D7C">
              <w:t>API/AE/CRE/001_RCN1</w:t>
            </w:r>
          </w:p>
        </w:tc>
        <w:tc>
          <w:tcPr>
            <w:tcW w:w="2567" w:type="dxa"/>
            <w:shd w:val="clear" w:color="auto" w:fill="auto"/>
          </w:tcPr>
          <w:p w14:paraId="03C0E157" w14:textId="77777777" w:rsidR="0002048D" w:rsidRPr="005A2D7C" w:rsidRDefault="0002048D" w:rsidP="005A2D7C">
            <w:pPr>
              <w:pStyle w:val="TAL"/>
              <w:keepNext w:val="0"/>
            </w:pPr>
            <w:r w:rsidRPr="005A2D7C">
              <w:t>&lt;AE&gt;</w:t>
            </w:r>
            <w:r w:rsidR="007038BC" w:rsidRPr="005A2D7C">
              <w:t xml:space="preserve"> </w:t>
            </w:r>
            <w:r w:rsidRPr="005A2D7C">
              <w:t>CREATE</w:t>
            </w:r>
          </w:p>
        </w:tc>
        <w:tc>
          <w:tcPr>
            <w:tcW w:w="4481" w:type="dxa"/>
            <w:shd w:val="clear" w:color="auto" w:fill="auto"/>
          </w:tcPr>
          <w:p w14:paraId="19917E21" w14:textId="77777777" w:rsidR="0002048D" w:rsidRPr="005A2D7C" w:rsidRDefault="0002048D" w:rsidP="005A2D7C">
            <w:pPr>
              <w:pStyle w:val="TAL"/>
              <w:keepNext w:val="0"/>
            </w:pPr>
            <w:r w:rsidRPr="005A2D7C">
              <w:t>Create</w:t>
            </w:r>
            <w:r w:rsidR="007038BC" w:rsidRPr="005A2D7C">
              <w:t xml:space="preserve"> </w:t>
            </w:r>
            <w:r w:rsidRPr="005A2D7C">
              <w:t>AE</w:t>
            </w:r>
            <w:r w:rsidR="007038BC" w:rsidRPr="005A2D7C">
              <w:t xml:space="preserve"> </w:t>
            </w:r>
            <w:r w:rsidRPr="005A2D7C">
              <w:t>with</w:t>
            </w:r>
            <w:r w:rsidR="007038BC" w:rsidRPr="005A2D7C">
              <w:t xml:space="preserve"> </w:t>
            </w:r>
            <w:r w:rsidR="00984FEF" w:rsidRPr="005A2D7C">
              <w:t>resultContent</w:t>
            </w:r>
            <w:r w:rsidR="007038BC" w:rsidRPr="005A2D7C">
              <w:t xml:space="preserve"> </w:t>
            </w:r>
            <w:r w:rsidRPr="005A2D7C">
              <w:t>set</w:t>
            </w:r>
            <w:r w:rsidR="007038BC" w:rsidRPr="005A2D7C">
              <w:t xml:space="preserve"> </w:t>
            </w:r>
            <w:r w:rsidRPr="005A2D7C">
              <w:t>to</w:t>
            </w:r>
            <w:r w:rsidR="007038BC" w:rsidRPr="005A2D7C">
              <w:t xml:space="preserve"> </w:t>
            </w:r>
            <w:r w:rsidRPr="005A2D7C">
              <w:t>1</w:t>
            </w:r>
            <w:r w:rsidR="007038BC" w:rsidRPr="005A2D7C">
              <w:t xml:space="preserve"> </w:t>
            </w:r>
            <w:r w:rsidRPr="005A2D7C">
              <w:t>or</w:t>
            </w:r>
            <w:r w:rsidR="007038BC" w:rsidRPr="005A2D7C">
              <w:t xml:space="preserve"> </w:t>
            </w:r>
            <w:r w:rsidRPr="005A2D7C">
              <w:t>no</w:t>
            </w:r>
            <w:r w:rsidR="007038BC" w:rsidRPr="005A2D7C">
              <w:t xml:space="preserve"> </w:t>
            </w:r>
            <w:r w:rsidRPr="005A2D7C">
              <w:t>RCN</w:t>
            </w:r>
          </w:p>
        </w:tc>
      </w:tr>
      <w:tr w:rsidR="0002048D" w:rsidRPr="009743EA" w14:paraId="61CFED48" w14:textId="77777777" w:rsidTr="005A2D7C">
        <w:trPr>
          <w:jc w:val="center"/>
        </w:trPr>
        <w:tc>
          <w:tcPr>
            <w:tcW w:w="2514" w:type="dxa"/>
            <w:shd w:val="clear" w:color="auto" w:fill="auto"/>
          </w:tcPr>
          <w:p w14:paraId="11B43E76" w14:textId="77777777" w:rsidR="0002048D" w:rsidRPr="005A2D7C" w:rsidRDefault="0002048D" w:rsidP="005A2D7C">
            <w:pPr>
              <w:pStyle w:val="TAL"/>
              <w:keepNext w:val="0"/>
            </w:pPr>
            <w:r w:rsidRPr="005A2D7C">
              <w:t>API/AE/CRE/001_RCN2</w:t>
            </w:r>
          </w:p>
        </w:tc>
        <w:tc>
          <w:tcPr>
            <w:tcW w:w="2567" w:type="dxa"/>
            <w:shd w:val="clear" w:color="auto" w:fill="auto"/>
          </w:tcPr>
          <w:p w14:paraId="4ACCF109" w14:textId="77777777" w:rsidR="0002048D" w:rsidRPr="005A2D7C" w:rsidRDefault="0002048D" w:rsidP="005A2D7C">
            <w:pPr>
              <w:pStyle w:val="TAL"/>
              <w:keepNext w:val="0"/>
            </w:pPr>
            <w:r w:rsidRPr="005A2D7C">
              <w:t>&lt;AE&gt;</w:t>
            </w:r>
            <w:r w:rsidR="007038BC" w:rsidRPr="005A2D7C">
              <w:t xml:space="preserve"> </w:t>
            </w:r>
            <w:r w:rsidRPr="005A2D7C">
              <w:t>CREATE</w:t>
            </w:r>
          </w:p>
        </w:tc>
        <w:tc>
          <w:tcPr>
            <w:tcW w:w="4481" w:type="dxa"/>
            <w:shd w:val="clear" w:color="auto" w:fill="auto"/>
          </w:tcPr>
          <w:p w14:paraId="3347BAA4" w14:textId="77777777" w:rsidR="0002048D" w:rsidRPr="005A2D7C" w:rsidRDefault="0002048D" w:rsidP="005A2D7C">
            <w:pPr>
              <w:pStyle w:val="TAL"/>
              <w:keepNext w:val="0"/>
            </w:pPr>
            <w:r w:rsidRPr="005A2D7C">
              <w:t>Create</w:t>
            </w:r>
            <w:r w:rsidR="007038BC" w:rsidRPr="005A2D7C">
              <w:t xml:space="preserve"> </w:t>
            </w:r>
            <w:r w:rsidRPr="005A2D7C">
              <w:t>AE</w:t>
            </w:r>
            <w:r w:rsidR="007038BC" w:rsidRPr="005A2D7C">
              <w:t xml:space="preserve"> </w:t>
            </w:r>
            <w:r w:rsidRPr="005A2D7C">
              <w:t>with</w:t>
            </w:r>
            <w:r w:rsidR="007038BC" w:rsidRPr="005A2D7C">
              <w:t xml:space="preserve"> </w:t>
            </w:r>
            <w:r w:rsidR="00984FEF" w:rsidRPr="005A2D7C">
              <w:t>resultContent</w:t>
            </w:r>
            <w:r w:rsidR="007038BC" w:rsidRPr="005A2D7C">
              <w:t xml:space="preserve"> </w:t>
            </w:r>
            <w:r w:rsidRPr="005A2D7C">
              <w:t>set</w:t>
            </w:r>
            <w:r w:rsidR="007038BC" w:rsidRPr="005A2D7C">
              <w:t xml:space="preserve"> </w:t>
            </w:r>
            <w:r w:rsidRPr="005A2D7C">
              <w:t>to</w:t>
            </w:r>
            <w:r w:rsidR="007038BC" w:rsidRPr="005A2D7C">
              <w:t xml:space="preserve"> </w:t>
            </w:r>
            <w:r w:rsidRPr="005A2D7C">
              <w:t>2</w:t>
            </w:r>
          </w:p>
        </w:tc>
      </w:tr>
      <w:tr w:rsidR="0002048D" w:rsidRPr="009743EA" w14:paraId="11BC5643" w14:textId="77777777" w:rsidTr="005A2D7C">
        <w:trPr>
          <w:jc w:val="center"/>
        </w:trPr>
        <w:tc>
          <w:tcPr>
            <w:tcW w:w="2514" w:type="dxa"/>
            <w:shd w:val="clear" w:color="auto" w:fill="auto"/>
          </w:tcPr>
          <w:p w14:paraId="00CEDCD8" w14:textId="77777777" w:rsidR="0002048D" w:rsidRPr="005A2D7C" w:rsidRDefault="0002048D" w:rsidP="005A2D7C">
            <w:pPr>
              <w:pStyle w:val="TAL"/>
              <w:keepNext w:val="0"/>
            </w:pPr>
            <w:r w:rsidRPr="005A2D7C">
              <w:t>API/AE/CRE/001_RCN3</w:t>
            </w:r>
          </w:p>
        </w:tc>
        <w:tc>
          <w:tcPr>
            <w:tcW w:w="2567" w:type="dxa"/>
            <w:shd w:val="clear" w:color="auto" w:fill="auto"/>
          </w:tcPr>
          <w:p w14:paraId="1AFAFD59" w14:textId="77777777" w:rsidR="0002048D" w:rsidRPr="005A2D7C" w:rsidRDefault="0002048D" w:rsidP="005A2D7C">
            <w:pPr>
              <w:pStyle w:val="TAL"/>
              <w:keepNext w:val="0"/>
            </w:pPr>
            <w:r w:rsidRPr="005A2D7C">
              <w:t>&lt;AE&gt;</w:t>
            </w:r>
            <w:r w:rsidR="007038BC" w:rsidRPr="005A2D7C">
              <w:t xml:space="preserve"> </w:t>
            </w:r>
            <w:r w:rsidRPr="005A2D7C">
              <w:t>CREATE</w:t>
            </w:r>
          </w:p>
        </w:tc>
        <w:tc>
          <w:tcPr>
            <w:tcW w:w="4481" w:type="dxa"/>
            <w:shd w:val="clear" w:color="auto" w:fill="auto"/>
          </w:tcPr>
          <w:p w14:paraId="29D5FFA0" w14:textId="77777777" w:rsidR="0002048D" w:rsidRPr="005A2D7C" w:rsidRDefault="0002048D" w:rsidP="005A2D7C">
            <w:pPr>
              <w:pStyle w:val="TAL"/>
              <w:keepNext w:val="0"/>
            </w:pPr>
            <w:r w:rsidRPr="005A2D7C">
              <w:t>Create</w:t>
            </w:r>
            <w:r w:rsidR="007038BC" w:rsidRPr="005A2D7C">
              <w:t xml:space="preserve"> </w:t>
            </w:r>
            <w:r w:rsidRPr="005A2D7C">
              <w:t>AE</w:t>
            </w:r>
            <w:r w:rsidR="007038BC" w:rsidRPr="005A2D7C">
              <w:t xml:space="preserve"> </w:t>
            </w:r>
            <w:r w:rsidRPr="005A2D7C">
              <w:t>with</w:t>
            </w:r>
            <w:r w:rsidR="007038BC" w:rsidRPr="005A2D7C">
              <w:t xml:space="preserve"> </w:t>
            </w:r>
            <w:r w:rsidR="00984FEF" w:rsidRPr="005A2D7C">
              <w:t>resultContent</w:t>
            </w:r>
            <w:r w:rsidR="007038BC" w:rsidRPr="005A2D7C">
              <w:t xml:space="preserve"> </w:t>
            </w:r>
            <w:r w:rsidRPr="005A2D7C">
              <w:t>set</w:t>
            </w:r>
            <w:r w:rsidR="007038BC" w:rsidRPr="005A2D7C">
              <w:t xml:space="preserve"> </w:t>
            </w:r>
            <w:r w:rsidRPr="005A2D7C">
              <w:t>to</w:t>
            </w:r>
            <w:r w:rsidR="007038BC" w:rsidRPr="005A2D7C">
              <w:t xml:space="preserve"> </w:t>
            </w:r>
            <w:r w:rsidRPr="005A2D7C">
              <w:t>3</w:t>
            </w:r>
          </w:p>
        </w:tc>
      </w:tr>
      <w:tr w:rsidR="0002048D" w:rsidRPr="009743EA" w14:paraId="52748308" w14:textId="77777777" w:rsidTr="005A2D7C">
        <w:trPr>
          <w:jc w:val="center"/>
        </w:trPr>
        <w:tc>
          <w:tcPr>
            <w:tcW w:w="2514" w:type="dxa"/>
            <w:shd w:val="clear" w:color="auto" w:fill="auto"/>
          </w:tcPr>
          <w:p w14:paraId="0145FBDB" w14:textId="77777777" w:rsidR="0002048D" w:rsidRPr="005A2D7C" w:rsidRDefault="0002048D" w:rsidP="005A2D7C">
            <w:pPr>
              <w:pStyle w:val="TAL"/>
              <w:keepNext w:val="0"/>
            </w:pPr>
            <w:r w:rsidRPr="005A2D7C">
              <w:t>API/AE/RET/001</w:t>
            </w:r>
          </w:p>
          <w:p w14:paraId="74DBC288" w14:textId="77777777" w:rsidR="0002048D" w:rsidRPr="005A2D7C" w:rsidRDefault="0002048D" w:rsidP="005A2D7C">
            <w:pPr>
              <w:pStyle w:val="TAL"/>
              <w:keepNext w:val="0"/>
            </w:pPr>
            <w:r w:rsidRPr="005A2D7C">
              <w:t>API/AE/RET/001_RCN1</w:t>
            </w:r>
          </w:p>
        </w:tc>
        <w:tc>
          <w:tcPr>
            <w:tcW w:w="2567" w:type="dxa"/>
            <w:shd w:val="clear" w:color="auto" w:fill="auto"/>
          </w:tcPr>
          <w:p w14:paraId="2DC2C5EB" w14:textId="77777777" w:rsidR="0002048D" w:rsidRPr="005A2D7C" w:rsidRDefault="0002048D" w:rsidP="005A2D7C">
            <w:pPr>
              <w:pStyle w:val="TAL"/>
              <w:keepNext w:val="0"/>
            </w:pPr>
            <w:r w:rsidRPr="005A2D7C">
              <w:t>&lt;AE&gt;</w:t>
            </w:r>
            <w:r w:rsidR="007038BC" w:rsidRPr="005A2D7C">
              <w:t xml:space="preserve"> </w:t>
            </w:r>
            <w:r w:rsidRPr="005A2D7C">
              <w:t>RETRIEVE</w:t>
            </w:r>
          </w:p>
        </w:tc>
        <w:tc>
          <w:tcPr>
            <w:tcW w:w="4481" w:type="dxa"/>
            <w:shd w:val="clear" w:color="auto" w:fill="auto"/>
          </w:tcPr>
          <w:p w14:paraId="242FA25D" w14:textId="77777777" w:rsidR="0002048D" w:rsidRPr="005A2D7C" w:rsidRDefault="0002048D" w:rsidP="005A2D7C">
            <w:pPr>
              <w:pStyle w:val="TAL"/>
              <w:keepNext w:val="0"/>
            </w:pPr>
            <w:r w:rsidRPr="005A2D7C">
              <w:t>Retrieve</w:t>
            </w:r>
            <w:r w:rsidR="007038BC" w:rsidRPr="005A2D7C">
              <w:t xml:space="preserve"> </w:t>
            </w:r>
            <w:r w:rsidRPr="005A2D7C">
              <w:t>AE</w:t>
            </w:r>
            <w:r w:rsidR="007038BC" w:rsidRPr="005A2D7C">
              <w:t xml:space="preserve"> </w:t>
            </w:r>
            <w:r w:rsidRPr="005A2D7C">
              <w:t>with</w:t>
            </w:r>
            <w:r w:rsidR="007038BC" w:rsidRPr="005A2D7C">
              <w:t xml:space="preserve"> </w:t>
            </w:r>
            <w:r w:rsidR="00984FEF" w:rsidRPr="005A2D7C">
              <w:t>resultContent</w:t>
            </w:r>
            <w:r w:rsidR="007038BC" w:rsidRPr="005A2D7C">
              <w:t xml:space="preserve"> </w:t>
            </w:r>
            <w:r w:rsidRPr="005A2D7C">
              <w:t>set</w:t>
            </w:r>
            <w:r w:rsidR="007038BC" w:rsidRPr="005A2D7C">
              <w:t xml:space="preserve"> </w:t>
            </w:r>
            <w:r w:rsidRPr="005A2D7C">
              <w:t>to</w:t>
            </w:r>
            <w:r w:rsidR="007038BC" w:rsidRPr="005A2D7C">
              <w:t xml:space="preserve"> </w:t>
            </w:r>
            <w:r w:rsidRPr="005A2D7C">
              <w:t>1</w:t>
            </w:r>
            <w:r w:rsidR="007038BC" w:rsidRPr="005A2D7C">
              <w:t xml:space="preserve"> </w:t>
            </w:r>
            <w:r w:rsidRPr="005A2D7C">
              <w:t>or</w:t>
            </w:r>
            <w:r w:rsidR="007038BC" w:rsidRPr="005A2D7C">
              <w:t xml:space="preserve"> </w:t>
            </w:r>
            <w:r w:rsidRPr="005A2D7C">
              <w:t>no</w:t>
            </w:r>
            <w:r w:rsidR="007038BC" w:rsidRPr="005A2D7C">
              <w:t xml:space="preserve"> </w:t>
            </w:r>
            <w:r w:rsidRPr="005A2D7C">
              <w:t>RCN</w:t>
            </w:r>
          </w:p>
        </w:tc>
      </w:tr>
      <w:tr w:rsidR="0002048D" w:rsidRPr="009743EA" w14:paraId="60154ECF" w14:textId="77777777" w:rsidTr="005A2D7C">
        <w:trPr>
          <w:jc w:val="center"/>
        </w:trPr>
        <w:tc>
          <w:tcPr>
            <w:tcW w:w="2514" w:type="dxa"/>
            <w:shd w:val="clear" w:color="auto" w:fill="auto"/>
          </w:tcPr>
          <w:p w14:paraId="5AD39B0D" w14:textId="77777777" w:rsidR="0002048D" w:rsidRPr="005A2D7C" w:rsidRDefault="0002048D" w:rsidP="005A2D7C">
            <w:pPr>
              <w:pStyle w:val="TAL"/>
              <w:keepNext w:val="0"/>
            </w:pPr>
            <w:r w:rsidRPr="005A2D7C">
              <w:t>API/AE/RET/001_RCN4</w:t>
            </w:r>
          </w:p>
        </w:tc>
        <w:tc>
          <w:tcPr>
            <w:tcW w:w="2567" w:type="dxa"/>
            <w:shd w:val="clear" w:color="auto" w:fill="auto"/>
          </w:tcPr>
          <w:p w14:paraId="02F03710" w14:textId="77777777" w:rsidR="0002048D" w:rsidRPr="005A2D7C" w:rsidRDefault="0002048D" w:rsidP="005A2D7C">
            <w:pPr>
              <w:pStyle w:val="TAL"/>
              <w:keepNext w:val="0"/>
            </w:pPr>
            <w:r w:rsidRPr="005A2D7C">
              <w:t>&lt;AE&gt;</w:t>
            </w:r>
            <w:r w:rsidR="007038BC" w:rsidRPr="005A2D7C">
              <w:t xml:space="preserve"> </w:t>
            </w:r>
            <w:r w:rsidRPr="005A2D7C">
              <w:t>RETRIEVE</w:t>
            </w:r>
          </w:p>
        </w:tc>
        <w:tc>
          <w:tcPr>
            <w:tcW w:w="4481" w:type="dxa"/>
            <w:shd w:val="clear" w:color="auto" w:fill="auto"/>
          </w:tcPr>
          <w:p w14:paraId="547D2585" w14:textId="77777777" w:rsidR="0002048D" w:rsidRPr="005A2D7C" w:rsidRDefault="0002048D" w:rsidP="005A2D7C">
            <w:pPr>
              <w:pStyle w:val="TAL"/>
              <w:keepNext w:val="0"/>
            </w:pPr>
            <w:r w:rsidRPr="005A2D7C">
              <w:t>Retrieve</w:t>
            </w:r>
            <w:r w:rsidR="007038BC" w:rsidRPr="005A2D7C">
              <w:t xml:space="preserve"> </w:t>
            </w:r>
            <w:r w:rsidRPr="005A2D7C">
              <w:t>AE</w:t>
            </w:r>
            <w:r w:rsidR="007038BC" w:rsidRPr="005A2D7C">
              <w:t xml:space="preserve"> </w:t>
            </w:r>
            <w:r w:rsidRPr="005A2D7C">
              <w:t>with</w:t>
            </w:r>
            <w:r w:rsidR="007038BC" w:rsidRPr="005A2D7C">
              <w:t xml:space="preserve"> </w:t>
            </w:r>
            <w:r w:rsidR="00984FEF" w:rsidRPr="005A2D7C">
              <w:t>resultContent</w:t>
            </w:r>
            <w:r w:rsidR="007038BC" w:rsidRPr="005A2D7C">
              <w:t xml:space="preserve"> </w:t>
            </w:r>
            <w:r w:rsidRPr="005A2D7C">
              <w:t>set</w:t>
            </w:r>
            <w:r w:rsidR="007038BC" w:rsidRPr="005A2D7C">
              <w:t xml:space="preserve"> </w:t>
            </w:r>
            <w:r w:rsidRPr="005A2D7C">
              <w:t>to</w:t>
            </w:r>
            <w:r w:rsidR="007038BC" w:rsidRPr="005A2D7C">
              <w:t xml:space="preserve"> </w:t>
            </w:r>
            <w:r w:rsidRPr="005A2D7C">
              <w:t>4</w:t>
            </w:r>
          </w:p>
        </w:tc>
      </w:tr>
      <w:tr w:rsidR="0002048D" w:rsidRPr="009743EA" w14:paraId="04BE603F" w14:textId="77777777" w:rsidTr="005A2D7C">
        <w:trPr>
          <w:jc w:val="center"/>
        </w:trPr>
        <w:tc>
          <w:tcPr>
            <w:tcW w:w="2514" w:type="dxa"/>
            <w:shd w:val="clear" w:color="auto" w:fill="auto"/>
          </w:tcPr>
          <w:p w14:paraId="2C7D56D5" w14:textId="77777777" w:rsidR="0002048D" w:rsidRPr="005A2D7C" w:rsidRDefault="0002048D" w:rsidP="005A2D7C">
            <w:pPr>
              <w:pStyle w:val="TAL"/>
              <w:keepNext w:val="0"/>
            </w:pPr>
            <w:r w:rsidRPr="005A2D7C">
              <w:t>API/AE/UPD/001_RCN0</w:t>
            </w:r>
          </w:p>
        </w:tc>
        <w:tc>
          <w:tcPr>
            <w:tcW w:w="2567" w:type="dxa"/>
            <w:shd w:val="clear" w:color="auto" w:fill="auto"/>
          </w:tcPr>
          <w:p w14:paraId="5F78F7FA" w14:textId="77777777" w:rsidR="0002048D" w:rsidRPr="005A2D7C" w:rsidRDefault="0002048D" w:rsidP="005A2D7C">
            <w:pPr>
              <w:pStyle w:val="TAL"/>
              <w:keepNext w:val="0"/>
            </w:pPr>
            <w:r w:rsidRPr="005A2D7C">
              <w:t>&lt;AE&gt;</w:t>
            </w:r>
            <w:r w:rsidR="007038BC" w:rsidRPr="005A2D7C">
              <w:t xml:space="preserve"> </w:t>
            </w:r>
            <w:r w:rsidRPr="005A2D7C">
              <w:t>UPDATE</w:t>
            </w:r>
          </w:p>
        </w:tc>
        <w:tc>
          <w:tcPr>
            <w:tcW w:w="4481" w:type="dxa"/>
            <w:shd w:val="clear" w:color="auto" w:fill="auto"/>
          </w:tcPr>
          <w:p w14:paraId="3ECE206A" w14:textId="77777777" w:rsidR="0002048D" w:rsidRPr="005A2D7C" w:rsidRDefault="0002048D" w:rsidP="005A2D7C">
            <w:pPr>
              <w:pStyle w:val="TAL"/>
              <w:keepNext w:val="0"/>
            </w:pPr>
            <w:r w:rsidRPr="005A2D7C">
              <w:t>Update</w:t>
            </w:r>
            <w:r w:rsidR="007038BC" w:rsidRPr="005A2D7C">
              <w:t xml:space="preserve"> </w:t>
            </w:r>
            <w:r w:rsidRPr="005A2D7C">
              <w:t>AE</w:t>
            </w:r>
            <w:r w:rsidR="007038BC" w:rsidRPr="005A2D7C">
              <w:t xml:space="preserve"> </w:t>
            </w:r>
            <w:r w:rsidRPr="005A2D7C">
              <w:t>with</w:t>
            </w:r>
            <w:r w:rsidR="007038BC" w:rsidRPr="005A2D7C">
              <w:t xml:space="preserve"> </w:t>
            </w:r>
            <w:r w:rsidR="00984FEF" w:rsidRPr="005A2D7C">
              <w:t>resultContent</w:t>
            </w:r>
            <w:r w:rsidR="007038BC" w:rsidRPr="005A2D7C">
              <w:t xml:space="preserve"> </w:t>
            </w:r>
            <w:r w:rsidRPr="005A2D7C">
              <w:t>set</w:t>
            </w:r>
            <w:r w:rsidR="007038BC" w:rsidRPr="005A2D7C">
              <w:t xml:space="preserve"> </w:t>
            </w:r>
            <w:r w:rsidRPr="005A2D7C">
              <w:t>to</w:t>
            </w:r>
            <w:r w:rsidR="007038BC" w:rsidRPr="005A2D7C">
              <w:t xml:space="preserve"> </w:t>
            </w:r>
            <w:r w:rsidRPr="005A2D7C">
              <w:t>0</w:t>
            </w:r>
          </w:p>
        </w:tc>
      </w:tr>
      <w:tr w:rsidR="0002048D" w:rsidRPr="009743EA" w14:paraId="1FAC6689" w14:textId="77777777" w:rsidTr="005A2D7C">
        <w:trPr>
          <w:jc w:val="center"/>
        </w:trPr>
        <w:tc>
          <w:tcPr>
            <w:tcW w:w="2514" w:type="dxa"/>
            <w:shd w:val="clear" w:color="auto" w:fill="auto"/>
          </w:tcPr>
          <w:p w14:paraId="167F0D48" w14:textId="77777777" w:rsidR="0002048D" w:rsidRPr="005A2D7C" w:rsidRDefault="0002048D" w:rsidP="005A2D7C">
            <w:pPr>
              <w:pStyle w:val="TAL"/>
              <w:keepNext w:val="0"/>
            </w:pPr>
            <w:r w:rsidRPr="005A2D7C">
              <w:t>API/AE/UPD/001</w:t>
            </w:r>
          </w:p>
          <w:p w14:paraId="232D4612" w14:textId="77777777" w:rsidR="0002048D" w:rsidRPr="005A2D7C" w:rsidRDefault="0002048D" w:rsidP="005A2D7C">
            <w:pPr>
              <w:pStyle w:val="TAL"/>
              <w:keepNext w:val="0"/>
            </w:pPr>
            <w:r w:rsidRPr="005A2D7C">
              <w:t>API/AE/UPD/001_RCN1</w:t>
            </w:r>
          </w:p>
        </w:tc>
        <w:tc>
          <w:tcPr>
            <w:tcW w:w="2567" w:type="dxa"/>
            <w:shd w:val="clear" w:color="auto" w:fill="auto"/>
          </w:tcPr>
          <w:p w14:paraId="1AE5DBE3" w14:textId="77777777" w:rsidR="0002048D" w:rsidRPr="005A2D7C" w:rsidRDefault="0002048D" w:rsidP="005A2D7C">
            <w:pPr>
              <w:pStyle w:val="TAL"/>
              <w:keepNext w:val="0"/>
            </w:pPr>
            <w:r w:rsidRPr="005A2D7C">
              <w:t>&lt;AE&gt;</w:t>
            </w:r>
            <w:r w:rsidR="007038BC" w:rsidRPr="005A2D7C">
              <w:t xml:space="preserve"> </w:t>
            </w:r>
            <w:r w:rsidRPr="005A2D7C">
              <w:t>UPDATE</w:t>
            </w:r>
          </w:p>
        </w:tc>
        <w:tc>
          <w:tcPr>
            <w:tcW w:w="4481" w:type="dxa"/>
            <w:shd w:val="clear" w:color="auto" w:fill="auto"/>
          </w:tcPr>
          <w:p w14:paraId="7F31418B" w14:textId="77777777" w:rsidR="0002048D" w:rsidRPr="005A2D7C" w:rsidRDefault="0002048D" w:rsidP="005A2D7C">
            <w:pPr>
              <w:pStyle w:val="TAL"/>
              <w:keepNext w:val="0"/>
            </w:pPr>
            <w:r w:rsidRPr="005A2D7C">
              <w:t>Update</w:t>
            </w:r>
            <w:r w:rsidR="007038BC" w:rsidRPr="005A2D7C">
              <w:t xml:space="preserve"> </w:t>
            </w:r>
            <w:r w:rsidRPr="005A2D7C">
              <w:t>AE</w:t>
            </w:r>
            <w:r w:rsidR="007038BC" w:rsidRPr="005A2D7C">
              <w:t xml:space="preserve"> </w:t>
            </w:r>
            <w:r w:rsidRPr="005A2D7C">
              <w:t>with</w:t>
            </w:r>
            <w:r w:rsidR="007038BC" w:rsidRPr="005A2D7C">
              <w:t xml:space="preserve"> </w:t>
            </w:r>
            <w:r w:rsidR="00984FEF" w:rsidRPr="005A2D7C">
              <w:t>resultContent</w:t>
            </w:r>
            <w:r w:rsidR="007038BC" w:rsidRPr="005A2D7C">
              <w:t xml:space="preserve"> </w:t>
            </w:r>
            <w:r w:rsidRPr="005A2D7C">
              <w:t>set</w:t>
            </w:r>
            <w:r w:rsidR="007038BC" w:rsidRPr="005A2D7C">
              <w:t xml:space="preserve"> </w:t>
            </w:r>
            <w:r w:rsidRPr="005A2D7C">
              <w:t>to</w:t>
            </w:r>
            <w:r w:rsidR="007038BC" w:rsidRPr="005A2D7C">
              <w:t xml:space="preserve"> </w:t>
            </w:r>
            <w:r w:rsidRPr="005A2D7C">
              <w:t>1</w:t>
            </w:r>
            <w:r w:rsidR="007038BC" w:rsidRPr="005A2D7C">
              <w:t xml:space="preserve"> </w:t>
            </w:r>
            <w:r w:rsidRPr="005A2D7C">
              <w:t>or</w:t>
            </w:r>
            <w:r w:rsidR="007038BC" w:rsidRPr="005A2D7C">
              <w:t xml:space="preserve"> </w:t>
            </w:r>
            <w:r w:rsidRPr="005A2D7C">
              <w:t>no</w:t>
            </w:r>
            <w:r w:rsidR="007038BC" w:rsidRPr="005A2D7C">
              <w:t xml:space="preserve"> </w:t>
            </w:r>
            <w:r w:rsidRPr="005A2D7C">
              <w:t>RCN</w:t>
            </w:r>
          </w:p>
        </w:tc>
      </w:tr>
      <w:tr w:rsidR="0002048D" w:rsidRPr="009743EA" w14:paraId="60B76D42" w14:textId="77777777" w:rsidTr="005A2D7C">
        <w:trPr>
          <w:jc w:val="center"/>
        </w:trPr>
        <w:tc>
          <w:tcPr>
            <w:tcW w:w="2514" w:type="dxa"/>
            <w:shd w:val="clear" w:color="auto" w:fill="auto"/>
          </w:tcPr>
          <w:p w14:paraId="33E6651F" w14:textId="77777777" w:rsidR="0002048D" w:rsidRPr="005A2D7C" w:rsidRDefault="0002048D" w:rsidP="005A2D7C">
            <w:pPr>
              <w:pStyle w:val="TAL"/>
              <w:keepNext w:val="0"/>
            </w:pPr>
            <w:bookmarkStart w:id="168" w:name="_Hlk524946625"/>
            <w:r w:rsidRPr="005A2D7C">
              <w:t>API/AE/DEL/001_RCN0</w:t>
            </w:r>
          </w:p>
        </w:tc>
        <w:tc>
          <w:tcPr>
            <w:tcW w:w="2567" w:type="dxa"/>
            <w:shd w:val="clear" w:color="auto" w:fill="auto"/>
          </w:tcPr>
          <w:p w14:paraId="28C21773" w14:textId="77777777" w:rsidR="0002048D" w:rsidRPr="005A2D7C" w:rsidRDefault="0002048D" w:rsidP="005A2D7C">
            <w:pPr>
              <w:pStyle w:val="TAL"/>
              <w:keepNext w:val="0"/>
            </w:pPr>
            <w:r w:rsidRPr="005A2D7C">
              <w:t>&lt;AE&gt;</w:t>
            </w:r>
            <w:r w:rsidR="007038BC" w:rsidRPr="005A2D7C">
              <w:t xml:space="preserve"> </w:t>
            </w:r>
            <w:r w:rsidRPr="005A2D7C">
              <w:t>DELETE</w:t>
            </w:r>
          </w:p>
        </w:tc>
        <w:tc>
          <w:tcPr>
            <w:tcW w:w="4481" w:type="dxa"/>
            <w:shd w:val="clear" w:color="auto" w:fill="auto"/>
          </w:tcPr>
          <w:p w14:paraId="390A71AB" w14:textId="77777777" w:rsidR="0002048D" w:rsidRPr="005A2D7C" w:rsidRDefault="0002048D" w:rsidP="005A2D7C">
            <w:pPr>
              <w:pStyle w:val="TAL"/>
              <w:keepNext w:val="0"/>
            </w:pPr>
            <w:r w:rsidRPr="005A2D7C">
              <w:t>Delete</w:t>
            </w:r>
            <w:r w:rsidR="007038BC" w:rsidRPr="005A2D7C">
              <w:t xml:space="preserve"> </w:t>
            </w:r>
            <w:r w:rsidRPr="005A2D7C">
              <w:t>AE</w:t>
            </w:r>
            <w:r w:rsidR="007038BC" w:rsidRPr="005A2D7C">
              <w:t xml:space="preserve"> </w:t>
            </w:r>
            <w:r w:rsidRPr="005A2D7C">
              <w:t>with</w:t>
            </w:r>
            <w:r w:rsidR="007038BC" w:rsidRPr="005A2D7C">
              <w:t xml:space="preserve"> </w:t>
            </w:r>
            <w:r w:rsidR="00984FEF" w:rsidRPr="005A2D7C">
              <w:t>ResultContent</w:t>
            </w:r>
            <w:r w:rsidR="007038BC" w:rsidRPr="005A2D7C">
              <w:t xml:space="preserve"> </w:t>
            </w:r>
            <w:r w:rsidRPr="005A2D7C">
              <w:t>set</w:t>
            </w:r>
            <w:r w:rsidR="007038BC" w:rsidRPr="005A2D7C">
              <w:t xml:space="preserve"> </w:t>
            </w:r>
            <w:r w:rsidRPr="005A2D7C">
              <w:t>to</w:t>
            </w:r>
            <w:r w:rsidR="007038BC" w:rsidRPr="005A2D7C">
              <w:t xml:space="preserve"> </w:t>
            </w:r>
            <w:r w:rsidRPr="005A2D7C">
              <w:t>0</w:t>
            </w:r>
          </w:p>
        </w:tc>
      </w:tr>
      <w:bookmarkEnd w:id="168"/>
      <w:tr w:rsidR="0002048D" w:rsidRPr="009743EA" w14:paraId="3B1DBDC5" w14:textId="77777777" w:rsidTr="005A2D7C">
        <w:trPr>
          <w:jc w:val="center"/>
        </w:trPr>
        <w:tc>
          <w:tcPr>
            <w:tcW w:w="2514" w:type="dxa"/>
            <w:shd w:val="clear" w:color="auto" w:fill="auto"/>
          </w:tcPr>
          <w:p w14:paraId="77E76965" w14:textId="77777777" w:rsidR="0002048D" w:rsidRPr="005A2D7C" w:rsidRDefault="0002048D" w:rsidP="005A2D7C">
            <w:pPr>
              <w:pStyle w:val="TAL"/>
              <w:keepNext w:val="0"/>
            </w:pPr>
            <w:r w:rsidRPr="005A2D7C">
              <w:t>API/AE/DEL/001</w:t>
            </w:r>
          </w:p>
          <w:p w14:paraId="03C34187" w14:textId="77777777" w:rsidR="0002048D" w:rsidRPr="005A2D7C" w:rsidRDefault="0002048D" w:rsidP="005A2D7C">
            <w:pPr>
              <w:pStyle w:val="TAL"/>
              <w:keepNext w:val="0"/>
            </w:pPr>
            <w:r w:rsidRPr="005A2D7C">
              <w:t>API/AE/DEL/001_RCN1</w:t>
            </w:r>
          </w:p>
        </w:tc>
        <w:tc>
          <w:tcPr>
            <w:tcW w:w="2567" w:type="dxa"/>
            <w:shd w:val="clear" w:color="auto" w:fill="auto"/>
          </w:tcPr>
          <w:p w14:paraId="74B59901" w14:textId="77777777" w:rsidR="0002048D" w:rsidRPr="005A2D7C" w:rsidRDefault="0002048D" w:rsidP="005A2D7C">
            <w:pPr>
              <w:pStyle w:val="TAL"/>
              <w:keepNext w:val="0"/>
            </w:pPr>
            <w:r w:rsidRPr="005A2D7C">
              <w:t>&lt;AE&gt;</w:t>
            </w:r>
            <w:r w:rsidR="007038BC" w:rsidRPr="005A2D7C">
              <w:t xml:space="preserve"> </w:t>
            </w:r>
            <w:r w:rsidRPr="005A2D7C">
              <w:t>DELETE</w:t>
            </w:r>
          </w:p>
        </w:tc>
        <w:tc>
          <w:tcPr>
            <w:tcW w:w="4481" w:type="dxa"/>
            <w:shd w:val="clear" w:color="auto" w:fill="auto"/>
          </w:tcPr>
          <w:p w14:paraId="75BBA7B5" w14:textId="77777777" w:rsidR="0002048D" w:rsidRPr="005A2D7C" w:rsidRDefault="0002048D" w:rsidP="005A2D7C">
            <w:pPr>
              <w:pStyle w:val="TAL"/>
              <w:keepNext w:val="0"/>
            </w:pPr>
            <w:r w:rsidRPr="005A2D7C">
              <w:t>Delete</w:t>
            </w:r>
            <w:r w:rsidR="007038BC" w:rsidRPr="005A2D7C">
              <w:t xml:space="preserve"> </w:t>
            </w:r>
            <w:r w:rsidRPr="005A2D7C">
              <w:t>AE</w:t>
            </w:r>
            <w:r w:rsidR="007038BC" w:rsidRPr="005A2D7C">
              <w:t xml:space="preserve"> </w:t>
            </w:r>
            <w:r w:rsidRPr="005A2D7C">
              <w:t>with</w:t>
            </w:r>
            <w:r w:rsidR="007038BC" w:rsidRPr="005A2D7C">
              <w:t xml:space="preserve"> </w:t>
            </w:r>
            <w:r w:rsidR="00984FEF" w:rsidRPr="005A2D7C">
              <w:t>ResultContent</w:t>
            </w:r>
            <w:r w:rsidR="007038BC" w:rsidRPr="005A2D7C">
              <w:t xml:space="preserve"> </w:t>
            </w:r>
            <w:r w:rsidRPr="005A2D7C">
              <w:t>set</w:t>
            </w:r>
            <w:r w:rsidR="007038BC" w:rsidRPr="005A2D7C">
              <w:t xml:space="preserve"> </w:t>
            </w:r>
            <w:r w:rsidRPr="005A2D7C">
              <w:t>to</w:t>
            </w:r>
            <w:r w:rsidR="007038BC" w:rsidRPr="005A2D7C">
              <w:t xml:space="preserve"> </w:t>
            </w:r>
            <w:r w:rsidRPr="005A2D7C">
              <w:t>1</w:t>
            </w:r>
            <w:r w:rsidR="007038BC" w:rsidRPr="005A2D7C">
              <w:t xml:space="preserve"> </w:t>
            </w:r>
            <w:r w:rsidRPr="005A2D7C">
              <w:t>or</w:t>
            </w:r>
            <w:r w:rsidR="007038BC" w:rsidRPr="005A2D7C">
              <w:t xml:space="preserve"> </w:t>
            </w:r>
            <w:r w:rsidRPr="005A2D7C">
              <w:t>no</w:t>
            </w:r>
            <w:r w:rsidR="007038BC" w:rsidRPr="005A2D7C">
              <w:t xml:space="preserve"> </w:t>
            </w:r>
            <w:r w:rsidRPr="005A2D7C">
              <w:t>RCN</w:t>
            </w:r>
          </w:p>
        </w:tc>
      </w:tr>
      <w:tr w:rsidR="0002048D" w:rsidRPr="009743EA" w14:paraId="262D92B8" w14:textId="77777777" w:rsidTr="005A2D7C">
        <w:trPr>
          <w:jc w:val="center"/>
        </w:trPr>
        <w:tc>
          <w:tcPr>
            <w:tcW w:w="2514" w:type="dxa"/>
            <w:shd w:val="clear" w:color="auto" w:fill="auto"/>
          </w:tcPr>
          <w:p w14:paraId="7F060182" w14:textId="77777777" w:rsidR="0002048D" w:rsidRPr="005A2D7C" w:rsidRDefault="0002048D" w:rsidP="005A2D7C">
            <w:pPr>
              <w:pStyle w:val="TAL"/>
            </w:pPr>
            <w:r w:rsidRPr="005A2D7C">
              <w:lastRenderedPageBreak/>
              <w:t>API/CONT/CRE/001_RCN0</w:t>
            </w:r>
          </w:p>
        </w:tc>
        <w:tc>
          <w:tcPr>
            <w:tcW w:w="2567" w:type="dxa"/>
            <w:shd w:val="clear" w:color="auto" w:fill="auto"/>
          </w:tcPr>
          <w:p w14:paraId="2474DB5A" w14:textId="77777777" w:rsidR="0002048D" w:rsidRPr="005A2D7C" w:rsidRDefault="0002048D" w:rsidP="005A2D7C">
            <w:pPr>
              <w:pStyle w:val="TAL"/>
            </w:pPr>
            <w:r w:rsidRPr="005A2D7C">
              <w:t>&lt;container&gt;</w:t>
            </w:r>
            <w:r w:rsidR="007038BC" w:rsidRPr="005A2D7C">
              <w:t xml:space="preserve"> </w:t>
            </w:r>
            <w:r w:rsidRPr="005A2D7C">
              <w:t>CREATE</w:t>
            </w:r>
          </w:p>
        </w:tc>
        <w:tc>
          <w:tcPr>
            <w:tcW w:w="4481" w:type="dxa"/>
            <w:shd w:val="clear" w:color="auto" w:fill="auto"/>
          </w:tcPr>
          <w:p w14:paraId="320FE0BD" w14:textId="77777777" w:rsidR="0002048D" w:rsidRPr="005A2D7C" w:rsidRDefault="0002048D" w:rsidP="005A2D7C">
            <w:pPr>
              <w:pStyle w:val="TAL"/>
            </w:pPr>
            <w:r w:rsidRPr="005A2D7C">
              <w:t>Create</w:t>
            </w:r>
            <w:r w:rsidR="007038BC" w:rsidRPr="005A2D7C">
              <w:t xml:space="preserve"> </w:t>
            </w:r>
            <w:r w:rsidRPr="005A2D7C">
              <w:t>container</w:t>
            </w:r>
            <w:r w:rsidR="007038BC" w:rsidRPr="005A2D7C">
              <w:t xml:space="preserve"> </w:t>
            </w:r>
            <w:r w:rsidRPr="005A2D7C">
              <w:t>with</w:t>
            </w:r>
            <w:r w:rsidR="007038BC" w:rsidRPr="005A2D7C">
              <w:t xml:space="preserve"> </w:t>
            </w:r>
            <w:r w:rsidR="00984FEF" w:rsidRPr="005A2D7C">
              <w:t>resultContent</w:t>
            </w:r>
            <w:r w:rsidR="007038BC" w:rsidRPr="005A2D7C">
              <w:t xml:space="preserve"> </w:t>
            </w:r>
            <w:r w:rsidRPr="005A2D7C">
              <w:t>set</w:t>
            </w:r>
            <w:r w:rsidR="007038BC" w:rsidRPr="005A2D7C">
              <w:t xml:space="preserve"> </w:t>
            </w:r>
            <w:r w:rsidRPr="005A2D7C">
              <w:t>to</w:t>
            </w:r>
            <w:r w:rsidR="007038BC" w:rsidRPr="005A2D7C">
              <w:t xml:space="preserve"> </w:t>
            </w:r>
            <w:r w:rsidRPr="005A2D7C">
              <w:t>0</w:t>
            </w:r>
          </w:p>
        </w:tc>
      </w:tr>
      <w:tr w:rsidR="0002048D" w:rsidRPr="009743EA" w14:paraId="20DCB8BE" w14:textId="77777777" w:rsidTr="005A2D7C">
        <w:trPr>
          <w:jc w:val="center"/>
        </w:trPr>
        <w:tc>
          <w:tcPr>
            <w:tcW w:w="2514" w:type="dxa"/>
            <w:shd w:val="clear" w:color="auto" w:fill="auto"/>
          </w:tcPr>
          <w:p w14:paraId="3D627170" w14:textId="77777777" w:rsidR="0002048D" w:rsidRPr="005A2D7C" w:rsidRDefault="0002048D" w:rsidP="005A2D7C">
            <w:pPr>
              <w:pStyle w:val="TAL"/>
              <w:rPr>
                <w:lang w:val="fr-FR"/>
              </w:rPr>
            </w:pPr>
            <w:r w:rsidRPr="005A2D7C">
              <w:rPr>
                <w:lang w:val="fr-FR"/>
              </w:rPr>
              <w:t>API/CONT/CRE/001</w:t>
            </w:r>
          </w:p>
          <w:p w14:paraId="04A6B24E" w14:textId="77777777" w:rsidR="0002048D" w:rsidRPr="005A2D7C" w:rsidRDefault="0002048D" w:rsidP="005A2D7C">
            <w:pPr>
              <w:pStyle w:val="TAL"/>
              <w:rPr>
                <w:lang w:val="fr-FR"/>
              </w:rPr>
            </w:pPr>
            <w:r w:rsidRPr="005A2D7C">
              <w:rPr>
                <w:lang w:val="fr-FR"/>
              </w:rPr>
              <w:t>API/CONT/CRE/001_RCN1</w:t>
            </w:r>
          </w:p>
        </w:tc>
        <w:tc>
          <w:tcPr>
            <w:tcW w:w="2567" w:type="dxa"/>
            <w:shd w:val="clear" w:color="auto" w:fill="auto"/>
          </w:tcPr>
          <w:p w14:paraId="0A12FAEF" w14:textId="77777777" w:rsidR="0002048D" w:rsidRPr="005A2D7C" w:rsidRDefault="0002048D" w:rsidP="005A2D7C">
            <w:pPr>
              <w:pStyle w:val="TAL"/>
            </w:pPr>
            <w:r w:rsidRPr="005A2D7C">
              <w:t>&lt;container&gt;</w:t>
            </w:r>
            <w:r w:rsidR="007038BC" w:rsidRPr="005A2D7C">
              <w:t xml:space="preserve"> </w:t>
            </w:r>
            <w:r w:rsidRPr="005A2D7C">
              <w:t>CREATE</w:t>
            </w:r>
          </w:p>
        </w:tc>
        <w:tc>
          <w:tcPr>
            <w:tcW w:w="4481" w:type="dxa"/>
            <w:shd w:val="clear" w:color="auto" w:fill="auto"/>
          </w:tcPr>
          <w:p w14:paraId="153156D4" w14:textId="77777777" w:rsidR="0002048D" w:rsidRPr="005A2D7C" w:rsidRDefault="0002048D" w:rsidP="005A2D7C">
            <w:pPr>
              <w:pStyle w:val="TAL"/>
            </w:pPr>
            <w:r w:rsidRPr="005A2D7C">
              <w:t>Create</w:t>
            </w:r>
            <w:r w:rsidR="007038BC" w:rsidRPr="005A2D7C">
              <w:t xml:space="preserve"> </w:t>
            </w:r>
            <w:r w:rsidRPr="005A2D7C">
              <w:t>container</w:t>
            </w:r>
            <w:r w:rsidR="007038BC" w:rsidRPr="005A2D7C">
              <w:t xml:space="preserve"> </w:t>
            </w:r>
            <w:r w:rsidRPr="005A2D7C">
              <w:t>with</w:t>
            </w:r>
            <w:r w:rsidR="007038BC" w:rsidRPr="005A2D7C">
              <w:t xml:space="preserve"> </w:t>
            </w:r>
            <w:r w:rsidR="00984FEF" w:rsidRPr="005A2D7C">
              <w:t>resultContent</w:t>
            </w:r>
            <w:r w:rsidR="007038BC" w:rsidRPr="005A2D7C">
              <w:t xml:space="preserve"> </w:t>
            </w:r>
            <w:r w:rsidRPr="005A2D7C">
              <w:t>set</w:t>
            </w:r>
            <w:r w:rsidR="007038BC" w:rsidRPr="005A2D7C">
              <w:t xml:space="preserve"> </w:t>
            </w:r>
            <w:r w:rsidRPr="005A2D7C">
              <w:t>to</w:t>
            </w:r>
            <w:r w:rsidR="007038BC" w:rsidRPr="005A2D7C">
              <w:t xml:space="preserve"> </w:t>
            </w:r>
            <w:r w:rsidRPr="005A2D7C">
              <w:t>1</w:t>
            </w:r>
            <w:r w:rsidR="007038BC" w:rsidRPr="005A2D7C">
              <w:t xml:space="preserve"> </w:t>
            </w:r>
            <w:r w:rsidRPr="005A2D7C">
              <w:t>or</w:t>
            </w:r>
            <w:r w:rsidR="007038BC" w:rsidRPr="005A2D7C">
              <w:t xml:space="preserve"> </w:t>
            </w:r>
            <w:r w:rsidRPr="005A2D7C">
              <w:t>no</w:t>
            </w:r>
            <w:r w:rsidR="007038BC" w:rsidRPr="005A2D7C">
              <w:t xml:space="preserve"> </w:t>
            </w:r>
            <w:r w:rsidRPr="005A2D7C">
              <w:t>RCN</w:t>
            </w:r>
          </w:p>
        </w:tc>
      </w:tr>
      <w:tr w:rsidR="0002048D" w:rsidRPr="009743EA" w14:paraId="678B3AA2" w14:textId="77777777" w:rsidTr="005A2D7C">
        <w:trPr>
          <w:jc w:val="center"/>
        </w:trPr>
        <w:tc>
          <w:tcPr>
            <w:tcW w:w="2514" w:type="dxa"/>
            <w:shd w:val="clear" w:color="auto" w:fill="auto"/>
          </w:tcPr>
          <w:p w14:paraId="4EA80D91" w14:textId="77777777" w:rsidR="0002048D" w:rsidRPr="005A2D7C" w:rsidRDefault="0002048D" w:rsidP="005A2D7C">
            <w:pPr>
              <w:pStyle w:val="TAL"/>
            </w:pPr>
            <w:r w:rsidRPr="005A2D7C">
              <w:t>API/CONT/CRE/001_RCN2</w:t>
            </w:r>
          </w:p>
        </w:tc>
        <w:tc>
          <w:tcPr>
            <w:tcW w:w="2567" w:type="dxa"/>
            <w:shd w:val="clear" w:color="auto" w:fill="auto"/>
          </w:tcPr>
          <w:p w14:paraId="201D4487" w14:textId="77777777" w:rsidR="0002048D" w:rsidRPr="005A2D7C" w:rsidRDefault="0002048D" w:rsidP="005A2D7C">
            <w:pPr>
              <w:pStyle w:val="TAL"/>
            </w:pPr>
            <w:r w:rsidRPr="005A2D7C">
              <w:t>&lt;container&gt;</w:t>
            </w:r>
            <w:r w:rsidR="007038BC" w:rsidRPr="005A2D7C">
              <w:t xml:space="preserve"> </w:t>
            </w:r>
            <w:r w:rsidRPr="005A2D7C">
              <w:t>CREATE</w:t>
            </w:r>
          </w:p>
        </w:tc>
        <w:tc>
          <w:tcPr>
            <w:tcW w:w="4481" w:type="dxa"/>
            <w:shd w:val="clear" w:color="auto" w:fill="auto"/>
          </w:tcPr>
          <w:p w14:paraId="1DDAA225" w14:textId="77777777" w:rsidR="0002048D" w:rsidRPr="005A2D7C" w:rsidRDefault="0002048D" w:rsidP="005A2D7C">
            <w:pPr>
              <w:pStyle w:val="TAL"/>
            </w:pPr>
            <w:r w:rsidRPr="005A2D7C">
              <w:t>Create</w:t>
            </w:r>
            <w:r w:rsidR="007038BC" w:rsidRPr="005A2D7C">
              <w:t xml:space="preserve"> </w:t>
            </w:r>
            <w:r w:rsidRPr="005A2D7C">
              <w:t>container</w:t>
            </w:r>
            <w:r w:rsidR="007038BC" w:rsidRPr="005A2D7C">
              <w:t xml:space="preserve"> </w:t>
            </w:r>
            <w:r w:rsidRPr="005A2D7C">
              <w:t>with</w:t>
            </w:r>
            <w:r w:rsidR="007038BC" w:rsidRPr="005A2D7C">
              <w:t xml:space="preserve"> </w:t>
            </w:r>
            <w:r w:rsidR="00984FEF" w:rsidRPr="005A2D7C">
              <w:t>resultContent</w:t>
            </w:r>
            <w:r w:rsidR="007038BC" w:rsidRPr="005A2D7C">
              <w:t xml:space="preserve"> </w:t>
            </w:r>
            <w:r w:rsidRPr="005A2D7C">
              <w:t>set</w:t>
            </w:r>
            <w:r w:rsidR="007038BC" w:rsidRPr="005A2D7C">
              <w:t xml:space="preserve"> </w:t>
            </w:r>
            <w:r w:rsidRPr="005A2D7C">
              <w:t>to</w:t>
            </w:r>
            <w:r w:rsidR="007038BC" w:rsidRPr="005A2D7C">
              <w:t xml:space="preserve"> </w:t>
            </w:r>
            <w:r w:rsidRPr="005A2D7C">
              <w:t>2</w:t>
            </w:r>
          </w:p>
        </w:tc>
      </w:tr>
      <w:tr w:rsidR="0002048D" w:rsidRPr="009743EA" w14:paraId="6184C79A" w14:textId="77777777" w:rsidTr="005A2D7C">
        <w:trPr>
          <w:jc w:val="center"/>
        </w:trPr>
        <w:tc>
          <w:tcPr>
            <w:tcW w:w="2514" w:type="dxa"/>
            <w:shd w:val="clear" w:color="auto" w:fill="auto"/>
          </w:tcPr>
          <w:p w14:paraId="635546D8" w14:textId="77777777" w:rsidR="0002048D" w:rsidRPr="005A2D7C" w:rsidRDefault="0002048D" w:rsidP="005A2D7C">
            <w:pPr>
              <w:pStyle w:val="TAL"/>
            </w:pPr>
            <w:r w:rsidRPr="005A2D7C">
              <w:t>API/CONT/CRE/001_RCN3</w:t>
            </w:r>
          </w:p>
        </w:tc>
        <w:tc>
          <w:tcPr>
            <w:tcW w:w="2567" w:type="dxa"/>
            <w:shd w:val="clear" w:color="auto" w:fill="auto"/>
          </w:tcPr>
          <w:p w14:paraId="598BBF2F" w14:textId="77777777" w:rsidR="0002048D" w:rsidRPr="005A2D7C" w:rsidRDefault="0002048D" w:rsidP="005A2D7C">
            <w:pPr>
              <w:pStyle w:val="TAL"/>
            </w:pPr>
            <w:r w:rsidRPr="005A2D7C">
              <w:t>&lt;container&gt;</w:t>
            </w:r>
            <w:r w:rsidR="007038BC" w:rsidRPr="005A2D7C">
              <w:t xml:space="preserve"> </w:t>
            </w:r>
            <w:r w:rsidRPr="005A2D7C">
              <w:t>CREATE</w:t>
            </w:r>
          </w:p>
        </w:tc>
        <w:tc>
          <w:tcPr>
            <w:tcW w:w="4481" w:type="dxa"/>
            <w:shd w:val="clear" w:color="auto" w:fill="auto"/>
          </w:tcPr>
          <w:p w14:paraId="61324B6F" w14:textId="77777777" w:rsidR="0002048D" w:rsidRPr="005A2D7C" w:rsidRDefault="0002048D" w:rsidP="005A2D7C">
            <w:pPr>
              <w:pStyle w:val="TAL"/>
            </w:pPr>
            <w:r w:rsidRPr="005A2D7C">
              <w:t>Create</w:t>
            </w:r>
            <w:r w:rsidR="007038BC" w:rsidRPr="005A2D7C">
              <w:t xml:space="preserve"> </w:t>
            </w:r>
            <w:r w:rsidRPr="005A2D7C">
              <w:t>container</w:t>
            </w:r>
            <w:r w:rsidR="007038BC" w:rsidRPr="005A2D7C">
              <w:t xml:space="preserve"> </w:t>
            </w:r>
            <w:r w:rsidRPr="005A2D7C">
              <w:t>with</w:t>
            </w:r>
            <w:r w:rsidR="007038BC" w:rsidRPr="005A2D7C">
              <w:t xml:space="preserve"> </w:t>
            </w:r>
            <w:r w:rsidR="00984FEF" w:rsidRPr="005A2D7C">
              <w:t>resultContent</w:t>
            </w:r>
            <w:r w:rsidR="007038BC" w:rsidRPr="005A2D7C">
              <w:t xml:space="preserve"> </w:t>
            </w:r>
            <w:r w:rsidRPr="005A2D7C">
              <w:t>set</w:t>
            </w:r>
            <w:r w:rsidR="007038BC" w:rsidRPr="005A2D7C">
              <w:t xml:space="preserve"> </w:t>
            </w:r>
            <w:r w:rsidRPr="005A2D7C">
              <w:t>to</w:t>
            </w:r>
            <w:r w:rsidR="007038BC" w:rsidRPr="005A2D7C">
              <w:t xml:space="preserve"> </w:t>
            </w:r>
            <w:r w:rsidRPr="005A2D7C">
              <w:t>3</w:t>
            </w:r>
          </w:p>
        </w:tc>
      </w:tr>
      <w:tr w:rsidR="0002048D" w:rsidRPr="009743EA" w14:paraId="718B755B" w14:textId="77777777" w:rsidTr="005A2D7C">
        <w:trPr>
          <w:jc w:val="center"/>
        </w:trPr>
        <w:tc>
          <w:tcPr>
            <w:tcW w:w="2514" w:type="dxa"/>
            <w:shd w:val="clear" w:color="auto" w:fill="auto"/>
            <w:hideMark/>
          </w:tcPr>
          <w:p w14:paraId="3DEA3676" w14:textId="77777777" w:rsidR="0002048D" w:rsidRPr="005A2D7C" w:rsidRDefault="0002048D" w:rsidP="005A2D7C">
            <w:pPr>
              <w:pStyle w:val="TAL"/>
              <w:rPr>
                <w:lang w:val="fr-FR"/>
              </w:rPr>
            </w:pPr>
            <w:r w:rsidRPr="005A2D7C">
              <w:rPr>
                <w:lang w:val="fr-FR"/>
              </w:rPr>
              <w:t>API/CONT/RET/001</w:t>
            </w:r>
          </w:p>
          <w:p w14:paraId="5D382CB3" w14:textId="77777777" w:rsidR="0002048D" w:rsidRPr="005A2D7C" w:rsidRDefault="0002048D" w:rsidP="005A2D7C">
            <w:pPr>
              <w:pStyle w:val="TAL"/>
              <w:rPr>
                <w:lang w:val="fr-FR"/>
              </w:rPr>
            </w:pPr>
            <w:r w:rsidRPr="005A2D7C">
              <w:rPr>
                <w:lang w:val="fr-FR"/>
              </w:rPr>
              <w:t>API/CONT/RET/001_RCN1</w:t>
            </w:r>
          </w:p>
        </w:tc>
        <w:tc>
          <w:tcPr>
            <w:tcW w:w="2567" w:type="dxa"/>
            <w:shd w:val="clear" w:color="auto" w:fill="auto"/>
            <w:hideMark/>
          </w:tcPr>
          <w:p w14:paraId="4F17B514" w14:textId="77777777" w:rsidR="0002048D" w:rsidRPr="005A2D7C" w:rsidRDefault="0002048D" w:rsidP="005A2D7C">
            <w:pPr>
              <w:pStyle w:val="TAL"/>
            </w:pPr>
            <w:r w:rsidRPr="005A2D7C">
              <w:t>&lt;container&gt;</w:t>
            </w:r>
            <w:r w:rsidR="007038BC" w:rsidRPr="005A2D7C">
              <w:t xml:space="preserve"> </w:t>
            </w:r>
            <w:r w:rsidRPr="005A2D7C">
              <w:t>RETRIEVE</w:t>
            </w:r>
          </w:p>
        </w:tc>
        <w:tc>
          <w:tcPr>
            <w:tcW w:w="4481" w:type="dxa"/>
            <w:shd w:val="clear" w:color="auto" w:fill="auto"/>
            <w:hideMark/>
          </w:tcPr>
          <w:p w14:paraId="5B8AA93D" w14:textId="77777777" w:rsidR="0002048D" w:rsidRPr="005A2D7C" w:rsidRDefault="0002048D" w:rsidP="005A2D7C">
            <w:pPr>
              <w:pStyle w:val="TAL"/>
            </w:pPr>
            <w:r w:rsidRPr="005A2D7C">
              <w:t>Retrieve</w:t>
            </w:r>
            <w:r w:rsidR="007038BC" w:rsidRPr="005A2D7C">
              <w:t xml:space="preserve"> </w:t>
            </w:r>
            <w:r w:rsidRPr="005A2D7C">
              <w:t>container</w:t>
            </w:r>
            <w:r w:rsidR="007038BC" w:rsidRPr="005A2D7C">
              <w:t xml:space="preserve"> </w:t>
            </w:r>
            <w:r w:rsidRPr="005A2D7C">
              <w:t>with</w:t>
            </w:r>
            <w:r w:rsidR="007038BC" w:rsidRPr="005A2D7C">
              <w:t xml:space="preserve"> </w:t>
            </w:r>
            <w:r w:rsidR="00984FEF" w:rsidRPr="005A2D7C">
              <w:t>resultContent</w:t>
            </w:r>
            <w:r w:rsidR="007038BC" w:rsidRPr="005A2D7C">
              <w:t xml:space="preserve"> </w:t>
            </w:r>
            <w:r w:rsidRPr="005A2D7C">
              <w:t>set</w:t>
            </w:r>
            <w:r w:rsidR="007038BC" w:rsidRPr="005A2D7C">
              <w:t xml:space="preserve"> </w:t>
            </w:r>
            <w:r w:rsidRPr="005A2D7C">
              <w:t>to</w:t>
            </w:r>
            <w:r w:rsidR="007038BC" w:rsidRPr="005A2D7C">
              <w:t xml:space="preserve"> </w:t>
            </w:r>
            <w:r w:rsidRPr="005A2D7C">
              <w:t>1</w:t>
            </w:r>
            <w:r w:rsidR="007038BC" w:rsidRPr="005A2D7C">
              <w:t xml:space="preserve"> </w:t>
            </w:r>
            <w:r w:rsidRPr="005A2D7C">
              <w:t>or</w:t>
            </w:r>
            <w:r w:rsidR="007038BC" w:rsidRPr="005A2D7C">
              <w:t xml:space="preserve"> </w:t>
            </w:r>
            <w:r w:rsidRPr="005A2D7C">
              <w:t>no</w:t>
            </w:r>
            <w:r w:rsidR="007038BC" w:rsidRPr="005A2D7C">
              <w:t xml:space="preserve"> </w:t>
            </w:r>
            <w:r w:rsidRPr="005A2D7C">
              <w:t>RCN</w:t>
            </w:r>
          </w:p>
        </w:tc>
      </w:tr>
      <w:tr w:rsidR="0002048D" w:rsidRPr="009743EA" w14:paraId="0E29A8FF" w14:textId="77777777" w:rsidTr="005A2D7C">
        <w:trPr>
          <w:jc w:val="center"/>
        </w:trPr>
        <w:tc>
          <w:tcPr>
            <w:tcW w:w="2514" w:type="dxa"/>
            <w:shd w:val="clear" w:color="auto" w:fill="auto"/>
          </w:tcPr>
          <w:p w14:paraId="0E2208FE" w14:textId="77777777" w:rsidR="0002048D" w:rsidRPr="005A2D7C" w:rsidRDefault="0002048D" w:rsidP="005A2D7C">
            <w:pPr>
              <w:pStyle w:val="TAL"/>
            </w:pPr>
            <w:r w:rsidRPr="005A2D7C">
              <w:t>API/CONT/RET/002_RCN4</w:t>
            </w:r>
          </w:p>
        </w:tc>
        <w:tc>
          <w:tcPr>
            <w:tcW w:w="2567" w:type="dxa"/>
            <w:shd w:val="clear" w:color="auto" w:fill="auto"/>
          </w:tcPr>
          <w:p w14:paraId="4ABF9F29" w14:textId="77777777" w:rsidR="0002048D" w:rsidRPr="005A2D7C" w:rsidRDefault="0002048D" w:rsidP="005A2D7C">
            <w:pPr>
              <w:pStyle w:val="TAL"/>
            </w:pPr>
            <w:r w:rsidRPr="005A2D7C">
              <w:t>&lt;container&gt;</w:t>
            </w:r>
            <w:r w:rsidR="007038BC" w:rsidRPr="005A2D7C">
              <w:t xml:space="preserve"> </w:t>
            </w:r>
            <w:r w:rsidRPr="005A2D7C">
              <w:t>RETRIEVE</w:t>
            </w:r>
          </w:p>
        </w:tc>
        <w:tc>
          <w:tcPr>
            <w:tcW w:w="4481" w:type="dxa"/>
            <w:shd w:val="clear" w:color="auto" w:fill="auto"/>
          </w:tcPr>
          <w:p w14:paraId="3449CC26" w14:textId="77777777" w:rsidR="0002048D" w:rsidRPr="005A2D7C" w:rsidRDefault="0002048D" w:rsidP="005A2D7C">
            <w:pPr>
              <w:pStyle w:val="TAL"/>
            </w:pPr>
            <w:r w:rsidRPr="005A2D7C">
              <w:t>Retrieve</w:t>
            </w:r>
            <w:r w:rsidR="007038BC" w:rsidRPr="005A2D7C">
              <w:t xml:space="preserve"> </w:t>
            </w:r>
            <w:r w:rsidRPr="005A2D7C">
              <w:t>container</w:t>
            </w:r>
            <w:r w:rsidR="007038BC" w:rsidRPr="005A2D7C">
              <w:t xml:space="preserve"> </w:t>
            </w:r>
            <w:r w:rsidRPr="005A2D7C">
              <w:t>with</w:t>
            </w:r>
            <w:r w:rsidR="007038BC" w:rsidRPr="005A2D7C">
              <w:t xml:space="preserve"> </w:t>
            </w:r>
            <w:r w:rsidR="00984FEF" w:rsidRPr="005A2D7C">
              <w:t>resultContent</w:t>
            </w:r>
            <w:r w:rsidR="007038BC" w:rsidRPr="005A2D7C">
              <w:t xml:space="preserve"> </w:t>
            </w:r>
            <w:r w:rsidRPr="005A2D7C">
              <w:t>set</w:t>
            </w:r>
            <w:r w:rsidR="007038BC" w:rsidRPr="005A2D7C">
              <w:t xml:space="preserve"> </w:t>
            </w:r>
            <w:r w:rsidRPr="005A2D7C">
              <w:t>to</w:t>
            </w:r>
            <w:r w:rsidR="007038BC" w:rsidRPr="005A2D7C">
              <w:t xml:space="preserve"> </w:t>
            </w:r>
            <w:r w:rsidRPr="005A2D7C">
              <w:t>4</w:t>
            </w:r>
          </w:p>
        </w:tc>
      </w:tr>
      <w:tr w:rsidR="0002048D" w:rsidRPr="009743EA" w14:paraId="293B93EB" w14:textId="77777777" w:rsidTr="005A2D7C">
        <w:trPr>
          <w:jc w:val="center"/>
        </w:trPr>
        <w:tc>
          <w:tcPr>
            <w:tcW w:w="2514" w:type="dxa"/>
            <w:shd w:val="clear" w:color="auto" w:fill="auto"/>
            <w:hideMark/>
          </w:tcPr>
          <w:p w14:paraId="6F44F448" w14:textId="77777777" w:rsidR="0002048D" w:rsidRPr="005A2D7C" w:rsidRDefault="0002048D" w:rsidP="005A2D7C">
            <w:pPr>
              <w:pStyle w:val="TAL"/>
            </w:pPr>
            <w:bookmarkStart w:id="169" w:name="_Hlk524946747"/>
            <w:r w:rsidRPr="005A2D7C">
              <w:t>API/CONT/UPD/001_RCN0</w:t>
            </w:r>
          </w:p>
        </w:tc>
        <w:tc>
          <w:tcPr>
            <w:tcW w:w="2567" w:type="dxa"/>
            <w:shd w:val="clear" w:color="auto" w:fill="auto"/>
            <w:hideMark/>
          </w:tcPr>
          <w:p w14:paraId="435C7075" w14:textId="77777777" w:rsidR="0002048D" w:rsidRPr="005A2D7C" w:rsidRDefault="0002048D" w:rsidP="005A2D7C">
            <w:pPr>
              <w:pStyle w:val="TAL"/>
            </w:pPr>
            <w:r w:rsidRPr="005A2D7C">
              <w:t>&lt;container&gt;</w:t>
            </w:r>
            <w:r w:rsidR="007038BC" w:rsidRPr="005A2D7C">
              <w:t xml:space="preserve"> </w:t>
            </w:r>
            <w:r w:rsidRPr="005A2D7C">
              <w:t>UPDATE</w:t>
            </w:r>
          </w:p>
        </w:tc>
        <w:tc>
          <w:tcPr>
            <w:tcW w:w="4481" w:type="dxa"/>
            <w:shd w:val="clear" w:color="auto" w:fill="auto"/>
            <w:hideMark/>
          </w:tcPr>
          <w:p w14:paraId="4C530D8C" w14:textId="77777777" w:rsidR="0002048D" w:rsidRPr="005A2D7C" w:rsidRDefault="0002048D" w:rsidP="005A2D7C">
            <w:pPr>
              <w:pStyle w:val="TAL"/>
            </w:pPr>
            <w:r w:rsidRPr="005A2D7C">
              <w:t>Update</w:t>
            </w:r>
            <w:r w:rsidR="007038BC" w:rsidRPr="005A2D7C">
              <w:t xml:space="preserve"> </w:t>
            </w:r>
            <w:r w:rsidRPr="005A2D7C">
              <w:t>container</w:t>
            </w:r>
            <w:r w:rsidR="007038BC" w:rsidRPr="005A2D7C">
              <w:t xml:space="preserve"> </w:t>
            </w:r>
            <w:r w:rsidRPr="005A2D7C">
              <w:t>with</w:t>
            </w:r>
            <w:r w:rsidR="007038BC" w:rsidRPr="005A2D7C">
              <w:t xml:space="preserve"> </w:t>
            </w:r>
            <w:r w:rsidR="00984FEF" w:rsidRPr="005A2D7C">
              <w:t>resultContent</w:t>
            </w:r>
            <w:r w:rsidR="007038BC" w:rsidRPr="005A2D7C">
              <w:t xml:space="preserve"> </w:t>
            </w:r>
            <w:r w:rsidRPr="005A2D7C">
              <w:t>set</w:t>
            </w:r>
            <w:r w:rsidR="007038BC" w:rsidRPr="005A2D7C">
              <w:t xml:space="preserve"> </w:t>
            </w:r>
            <w:r w:rsidRPr="005A2D7C">
              <w:t>to</w:t>
            </w:r>
            <w:r w:rsidR="007038BC" w:rsidRPr="005A2D7C">
              <w:t xml:space="preserve"> </w:t>
            </w:r>
            <w:r w:rsidRPr="005A2D7C">
              <w:t>0</w:t>
            </w:r>
          </w:p>
        </w:tc>
      </w:tr>
      <w:bookmarkEnd w:id="169"/>
      <w:tr w:rsidR="0002048D" w:rsidRPr="009743EA" w14:paraId="015F491C" w14:textId="77777777" w:rsidTr="005A2D7C">
        <w:trPr>
          <w:jc w:val="center"/>
        </w:trPr>
        <w:tc>
          <w:tcPr>
            <w:tcW w:w="2514" w:type="dxa"/>
            <w:shd w:val="clear" w:color="auto" w:fill="auto"/>
            <w:hideMark/>
          </w:tcPr>
          <w:p w14:paraId="6DA672F6" w14:textId="77777777" w:rsidR="0002048D" w:rsidRPr="005A2D7C" w:rsidRDefault="0002048D" w:rsidP="005A2D7C">
            <w:pPr>
              <w:pStyle w:val="TAL"/>
            </w:pPr>
            <w:r w:rsidRPr="005A2D7C">
              <w:t>API/CONT/UPD/001</w:t>
            </w:r>
          </w:p>
          <w:p w14:paraId="25954A58" w14:textId="77777777" w:rsidR="0002048D" w:rsidRPr="005A2D7C" w:rsidRDefault="0002048D" w:rsidP="005A2D7C">
            <w:pPr>
              <w:pStyle w:val="TAL"/>
            </w:pPr>
            <w:r w:rsidRPr="005A2D7C">
              <w:t>API/CONT/UPD/001_RCN1</w:t>
            </w:r>
          </w:p>
        </w:tc>
        <w:tc>
          <w:tcPr>
            <w:tcW w:w="2567" w:type="dxa"/>
            <w:shd w:val="clear" w:color="auto" w:fill="auto"/>
            <w:hideMark/>
          </w:tcPr>
          <w:p w14:paraId="6B51D8EC" w14:textId="77777777" w:rsidR="0002048D" w:rsidRPr="005A2D7C" w:rsidRDefault="0002048D" w:rsidP="005A2D7C">
            <w:pPr>
              <w:pStyle w:val="TAL"/>
            </w:pPr>
            <w:r w:rsidRPr="005A2D7C">
              <w:t>&lt;container&gt;</w:t>
            </w:r>
            <w:r w:rsidR="007038BC" w:rsidRPr="005A2D7C">
              <w:t xml:space="preserve"> </w:t>
            </w:r>
            <w:r w:rsidRPr="005A2D7C">
              <w:t>UPDATE</w:t>
            </w:r>
          </w:p>
        </w:tc>
        <w:tc>
          <w:tcPr>
            <w:tcW w:w="4481" w:type="dxa"/>
            <w:shd w:val="clear" w:color="auto" w:fill="auto"/>
            <w:hideMark/>
          </w:tcPr>
          <w:p w14:paraId="3DFBD676" w14:textId="77777777" w:rsidR="0002048D" w:rsidRPr="005A2D7C" w:rsidRDefault="0002048D" w:rsidP="005A2D7C">
            <w:pPr>
              <w:pStyle w:val="TAL"/>
            </w:pPr>
            <w:r w:rsidRPr="005A2D7C">
              <w:t>Update</w:t>
            </w:r>
            <w:r w:rsidR="007038BC" w:rsidRPr="005A2D7C">
              <w:t xml:space="preserve"> </w:t>
            </w:r>
            <w:r w:rsidRPr="005A2D7C">
              <w:t>container</w:t>
            </w:r>
            <w:r w:rsidR="007038BC" w:rsidRPr="005A2D7C">
              <w:t xml:space="preserve"> </w:t>
            </w:r>
            <w:r w:rsidRPr="005A2D7C">
              <w:t>with</w:t>
            </w:r>
            <w:r w:rsidR="007038BC" w:rsidRPr="005A2D7C">
              <w:t xml:space="preserve"> </w:t>
            </w:r>
            <w:r w:rsidR="00984FEF" w:rsidRPr="005A2D7C">
              <w:t>resultContent</w:t>
            </w:r>
            <w:r w:rsidR="007038BC" w:rsidRPr="005A2D7C">
              <w:t xml:space="preserve"> </w:t>
            </w:r>
            <w:r w:rsidRPr="005A2D7C">
              <w:t>set</w:t>
            </w:r>
            <w:r w:rsidR="007038BC" w:rsidRPr="005A2D7C">
              <w:t xml:space="preserve"> </w:t>
            </w:r>
            <w:r w:rsidRPr="005A2D7C">
              <w:t>to</w:t>
            </w:r>
            <w:r w:rsidR="007038BC" w:rsidRPr="005A2D7C">
              <w:t xml:space="preserve"> </w:t>
            </w:r>
            <w:r w:rsidRPr="005A2D7C">
              <w:t>1</w:t>
            </w:r>
            <w:r w:rsidR="007038BC" w:rsidRPr="005A2D7C">
              <w:t xml:space="preserve"> </w:t>
            </w:r>
            <w:r w:rsidRPr="005A2D7C">
              <w:t>or</w:t>
            </w:r>
            <w:r w:rsidR="007038BC" w:rsidRPr="005A2D7C">
              <w:t xml:space="preserve"> </w:t>
            </w:r>
            <w:r w:rsidRPr="005A2D7C">
              <w:t>no</w:t>
            </w:r>
            <w:r w:rsidR="007038BC" w:rsidRPr="005A2D7C">
              <w:t xml:space="preserve"> </w:t>
            </w:r>
            <w:r w:rsidRPr="005A2D7C">
              <w:t>RCN</w:t>
            </w:r>
          </w:p>
        </w:tc>
      </w:tr>
      <w:tr w:rsidR="0002048D" w:rsidRPr="009743EA" w14:paraId="1382937E" w14:textId="77777777" w:rsidTr="005A2D7C">
        <w:trPr>
          <w:jc w:val="center"/>
        </w:trPr>
        <w:tc>
          <w:tcPr>
            <w:tcW w:w="2514" w:type="dxa"/>
            <w:shd w:val="clear" w:color="auto" w:fill="auto"/>
          </w:tcPr>
          <w:p w14:paraId="3F845B4A" w14:textId="77777777" w:rsidR="0002048D" w:rsidRPr="005A2D7C" w:rsidRDefault="0002048D" w:rsidP="005A2D7C">
            <w:pPr>
              <w:pStyle w:val="TAL"/>
            </w:pPr>
            <w:r w:rsidRPr="005A2D7C">
              <w:t>API/CONT/DEL/001_RCN0</w:t>
            </w:r>
          </w:p>
        </w:tc>
        <w:tc>
          <w:tcPr>
            <w:tcW w:w="2567" w:type="dxa"/>
            <w:shd w:val="clear" w:color="auto" w:fill="auto"/>
          </w:tcPr>
          <w:p w14:paraId="53AEEE7D" w14:textId="77777777" w:rsidR="0002048D" w:rsidRPr="005A2D7C" w:rsidRDefault="0002048D" w:rsidP="005A2D7C">
            <w:pPr>
              <w:pStyle w:val="TAL"/>
            </w:pPr>
            <w:r w:rsidRPr="005A2D7C">
              <w:t>&lt;container&gt;</w:t>
            </w:r>
            <w:r w:rsidR="007038BC" w:rsidRPr="005A2D7C">
              <w:t xml:space="preserve"> </w:t>
            </w:r>
            <w:r w:rsidRPr="005A2D7C">
              <w:t>DELETE</w:t>
            </w:r>
          </w:p>
        </w:tc>
        <w:tc>
          <w:tcPr>
            <w:tcW w:w="4481" w:type="dxa"/>
            <w:shd w:val="clear" w:color="auto" w:fill="auto"/>
          </w:tcPr>
          <w:p w14:paraId="79001716" w14:textId="77777777" w:rsidR="0002048D" w:rsidRPr="005A2D7C" w:rsidRDefault="0002048D" w:rsidP="005A2D7C">
            <w:pPr>
              <w:pStyle w:val="TAL"/>
            </w:pPr>
            <w:r w:rsidRPr="005A2D7C">
              <w:t>Delete</w:t>
            </w:r>
            <w:r w:rsidR="007038BC" w:rsidRPr="005A2D7C">
              <w:t xml:space="preserve"> </w:t>
            </w:r>
            <w:r w:rsidRPr="005A2D7C">
              <w:t>container</w:t>
            </w:r>
            <w:r w:rsidR="007038BC" w:rsidRPr="005A2D7C">
              <w:t xml:space="preserve"> </w:t>
            </w:r>
            <w:r w:rsidRPr="005A2D7C">
              <w:t>with</w:t>
            </w:r>
            <w:r w:rsidR="007038BC" w:rsidRPr="005A2D7C">
              <w:t xml:space="preserve"> </w:t>
            </w:r>
            <w:r w:rsidR="00984FEF" w:rsidRPr="005A2D7C">
              <w:t>resultContent</w:t>
            </w:r>
            <w:r w:rsidR="007038BC" w:rsidRPr="005A2D7C">
              <w:t xml:space="preserve"> </w:t>
            </w:r>
            <w:r w:rsidRPr="005A2D7C">
              <w:t>set</w:t>
            </w:r>
            <w:r w:rsidR="007038BC" w:rsidRPr="005A2D7C">
              <w:t xml:space="preserve"> </w:t>
            </w:r>
            <w:r w:rsidRPr="005A2D7C">
              <w:t>to</w:t>
            </w:r>
            <w:r w:rsidR="007038BC" w:rsidRPr="005A2D7C">
              <w:t xml:space="preserve"> </w:t>
            </w:r>
            <w:r w:rsidRPr="005A2D7C">
              <w:t>0</w:t>
            </w:r>
          </w:p>
        </w:tc>
      </w:tr>
      <w:tr w:rsidR="0002048D" w:rsidRPr="009743EA" w14:paraId="5506B9E6" w14:textId="77777777" w:rsidTr="005A2D7C">
        <w:trPr>
          <w:jc w:val="center"/>
        </w:trPr>
        <w:tc>
          <w:tcPr>
            <w:tcW w:w="2514" w:type="dxa"/>
            <w:shd w:val="clear" w:color="auto" w:fill="auto"/>
            <w:hideMark/>
          </w:tcPr>
          <w:p w14:paraId="1360FCDA" w14:textId="77777777" w:rsidR="0002048D" w:rsidRPr="005A2D7C" w:rsidRDefault="0002048D" w:rsidP="005A2D7C">
            <w:pPr>
              <w:pStyle w:val="TAL"/>
            </w:pPr>
            <w:r w:rsidRPr="005A2D7C">
              <w:t>API/CONT/DEL/001</w:t>
            </w:r>
          </w:p>
          <w:p w14:paraId="0AD0F3E4" w14:textId="77777777" w:rsidR="0002048D" w:rsidRPr="005A2D7C" w:rsidRDefault="0002048D" w:rsidP="005A2D7C">
            <w:pPr>
              <w:pStyle w:val="TAL"/>
            </w:pPr>
            <w:r w:rsidRPr="005A2D7C">
              <w:t>API/CONT/DEL/001_RCN1</w:t>
            </w:r>
          </w:p>
        </w:tc>
        <w:tc>
          <w:tcPr>
            <w:tcW w:w="2567" w:type="dxa"/>
            <w:shd w:val="clear" w:color="auto" w:fill="auto"/>
            <w:hideMark/>
          </w:tcPr>
          <w:p w14:paraId="0D292A41" w14:textId="77777777" w:rsidR="0002048D" w:rsidRPr="005A2D7C" w:rsidRDefault="0002048D" w:rsidP="005A2D7C">
            <w:pPr>
              <w:pStyle w:val="TAL"/>
            </w:pPr>
            <w:r w:rsidRPr="005A2D7C">
              <w:t>&lt;container&gt;</w:t>
            </w:r>
            <w:r w:rsidR="007038BC" w:rsidRPr="005A2D7C">
              <w:t xml:space="preserve"> </w:t>
            </w:r>
            <w:r w:rsidRPr="005A2D7C">
              <w:t>DELETE</w:t>
            </w:r>
          </w:p>
        </w:tc>
        <w:tc>
          <w:tcPr>
            <w:tcW w:w="4481" w:type="dxa"/>
            <w:shd w:val="clear" w:color="auto" w:fill="auto"/>
            <w:hideMark/>
          </w:tcPr>
          <w:p w14:paraId="7F46AA78" w14:textId="77777777" w:rsidR="0002048D" w:rsidRPr="005A2D7C" w:rsidRDefault="0002048D" w:rsidP="005A2D7C">
            <w:pPr>
              <w:pStyle w:val="TAL"/>
            </w:pPr>
            <w:r w:rsidRPr="005A2D7C">
              <w:t>Delete</w:t>
            </w:r>
            <w:r w:rsidR="007038BC" w:rsidRPr="005A2D7C">
              <w:t xml:space="preserve"> </w:t>
            </w:r>
            <w:r w:rsidRPr="005A2D7C">
              <w:t>container</w:t>
            </w:r>
            <w:r w:rsidR="007038BC" w:rsidRPr="005A2D7C">
              <w:t xml:space="preserve"> </w:t>
            </w:r>
            <w:r w:rsidRPr="005A2D7C">
              <w:t>with</w:t>
            </w:r>
            <w:r w:rsidR="007038BC" w:rsidRPr="005A2D7C">
              <w:t xml:space="preserve"> </w:t>
            </w:r>
            <w:r w:rsidR="00984FEF" w:rsidRPr="005A2D7C">
              <w:t>resultContent</w:t>
            </w:r>
            <w:r w:rsidR="007038BC" w:rsidRPr="005A2D7C">
              <w:t xml:space="preserve"> </w:t>
            </w:r>
            <w:r w:rsidRPr="005A2D7C">
              <w:t>set</w:t>
            </w:r>
            <w:r w:rsidR="007038BC" w:rsidRPr="005A2D7C">
              <w:t xml:space="preserve"> </w:t>
            </w:r>
            <w:r w:rsidRPr="005A2D7C">
              <w:t>to</w:t>
            </w:r>
            <w:r w:rsidR="007038BC" w:rsidRPr="005A2D7C">
              <w:t xml:space="preserve"> </w:t>
            </w:r>
            <w:r w:rsidRPr="005A2D7C">
              <w:t>1</w:t>
            </w:r>
            <w:r w:rsidR="007038BC" w:rsidRPr="005A2D7C">
              <w:t xml:space="preserve"> </w:t>
            </w:r>
            <w:r w:rsidRPr="005A2D7C">
              <w:t>or</w:t>
            </w:r>
            <w:r w:rsidR="007038BC" w:rsidRPr="005A2D7C">
              <w:t xml:space="preserve"> </w:t>
            </w:r>
            <w:r w:rsidRPr="005A2D7C">
              <w:t>no</w:t>
            </w:r>
            <w:r w:rsidR="007038BC" w:rsidRPr="005A2D7C">
              <w:t xml:space="preserve"> </w:t>
            </w:r>
            <w:r w:rsidRPr="005A2D7C">
              <w:t>RCN</w:t>
            </w:r>
          </w:p>
        </w:tc>
      </w:tr>
      <w:tr w:rsidR="0002048D" w:rsidRPr="009743EA" w14:paraId="2B58A701" w14:textId="77777777" w:rsidTr="005A2D7C">
        <w:trPr>
          <w:jc w:val="center"/>
        </w:trPr>
        <w:tc>
          <w:tcPr>
            <w:tcW w:w="2514" w:type="dxa"/>
            <w:shd w:val="clear" w:color="auto" w:fill="auto"/>
          </w:tcPr>
          <w:p w14:paraId="7E169394" w14:textId="77777777" w:rsidR="0002048D" w:rsidRPr="005A2D7C" w:rsidRDefault="0002048D" w:rsidP="005A2D7C">
            <w:pPr>
              <w:pStyle w:val="TAL"/>
            </w:pPr>
            <w:bookmarkStart w:id="170" w:name="_Hlk524946894"/>
            <w:r w:rsidRPr="005A2D7C">
              <w:t>API/CI/CRE/001_RCN0</w:t>
            </w:r>
          </w:p>
        </w:tc>
        <w:tc>
          <w:tcPr>
            <w:tcW w:w="2567" w:type="dxa"/>
            <w:shd w:val="clear" w:color="auto" w:fill="auto"/>
          </w:tcPr>
          <w:p w14:paraId="43288B9A" w14:textId="77777777" w:rsidR="0002048D" w:rsidRPr="005A2D7C" w:rsidRDefault="0002048D" w:rsidP="005A2D7C">
            <w:pPr>
              <w:pStyle w:val="TAL"/>
            </w:pPr>
            <w:r w:rsidRPr="005A2D7C">
              <w:t>&lt;contentInstance&gt;</w:t>
            </w:r>
            <w:r w:rsidR="007038BC" w:rsidRPr="005A2D7C">
              <w:t xml:space="preserve"> </w:t>
            </w:r>
            <w:r w:rsidRPr="005A2D7C">
              <w:t>CREATE</w:t>
            </w:r>
          </w:p>
        </w:tc>
        <w:tc>
          <w:tcPr>
            <w:tcW w:w="4481" w:type="dxa"/>
            <w:shd w:val="clear" w:color="auto" w:fill="auto"/>
          </w:tcPr>
          <w:p w14:paraId="05807016" w14:textId="77777777" w:rsidR="0002048D" w:rsidRPr="005A2D7C" w:rsidRDefault="0002048D" w:rsidP="005A2D7C">
            <w:pPr>
              <w:pStyle w:val="TAL"/>
            </w:pPr>
            <w:r w:rsidRPr="005A2D7C">
              <w:t>Create</w:t>
            </w:r>
            <w:r w:rsidR="007038BC" w:rsidRPr="005A2D7C">
              <w:t xml:space="preserve"> </w:t>
            </w:r>
            <w:r w:rsidRPr="005A2D7C">
              <w:t>contentInstance</w:t>
            </w:r>
            <w:r w:rsidR="007038BC" w:rsidRPr="005A2D7C">
              <w:t xml:space="preserve"> </w:t>
            </w:r>
            <w:r w:rsidRPr="005A2D7C">
              <w:t>with</w:t>
            </w:r>
            <w:r w:rsidR="007038BC" w:rsidRPr="005A2D7C">
              <w:t xml:space="preserve"> </w:t>
            </w:r>
            <w:r w:rsidR="00984FEF" w:rsidRPr="005A2D7C">
              <w:t>resultContent</w:t>
            </w:r>
            <w:r w:rsidR="007038BC" w:rsidRPr="005A2D7C">
              <w:t xml:space="preserve"> </w:t>
            </w:r>
            <w:r w:rsidRPr="005A2D7C">
              <w:t>set</w:t>
            </w:r>
            <w:r w:rsidR="007038BC" w:rsidRPr="005A2D7C">
              <w:t xml:space="preserve"> </w:t>
            </w:r>
            <w:r w:rsidRPr="005A2D7C">
              <w:t>to</w:t>
            </w:r>
            <w:r w:rsidR="007038BC" w:rsidRPr="005A2D7C">
              <w:t xml:space="preserve"> </w:t>
            </w:r>
            <w:r w:rsidRPr="005A2D7C">
              <w:t>0</w:t>
            </w:r>
          </w:p>
        </w:tc>
      </w:tr>
      <w:bookmarkEnd w:id="170"/>
      <w:tr w:rsidR="0002048D" w:rsidRPr="009743EA" w14:paraId="693176F7" w14:textId="77777777" w:rsidTr="005A2D7C">
        <w:trPr>
          <w:jc w:val="center"/>
        </w:trPr>
        <w:tc>
          <w:tcPr>
            <w:tcW w:w="2514" w:type="dxa"/>
            <w:shd w:val="clear" w:color="auto" w:fill="auto"/>
          </w:tcPr>
          <w:p w14:paraId="030B8EE2" w14:textId="77777777" w:rsidR="0002048D" w:rsidRPr="005A2D7C" w:rsidRDefault="0002048D" w:rsidP="005A2D7C">
            <w:pPr>
              <w:pStyle w:val="TAL"/>
              <w:rPr>
                <w:lang w:val="fr-FR"/>
              </w:rPr>
            </w:pPr>
            <w:r w:rsidRPr="005A2D7C">
              <w:rPr>
                <w:lang w:val="fr-FR"/>
              </w:rPr>
              <w:t>API/CI/CRE/001</w:t>
            </w:r>
          </w:p>
          <w:p w14:paraId="6D752C72" w14:textId="77777777" w:rsidR="0002048D" w:rsidRPr="005A2D7C" w:rsidRDefault="0002048D" w:rsidP="005A2D7C">
            <w:pPr>
              <w:pStyle w:val="TAL"/>
              <w:rPr>
                <w:lang w:val="fr-FR"/>
              </w:rPr>
            </w:pPr>
            <w:r w:rsidRPr="005A2D7C">
              <w:rPr>
                <w:lang w:val="fr-FR"/>
              </w:rPr>
              <w:t>API/CI/CRE/001_RCN1</w:t>
            </w:r>
          </w:p>
        </w:tc>
        <w:tc>
          <w:tcPr>
            <w:tcW w:w="2567" w:type="dxa"/>
            <w:shd w:val="clear" w:color="auto" w:fill="auto"/>
          </w:tcPr>
          <w:p w14:paraId="43370209" w14:textId="77777777" w:rsidR="0002048D" w:rsidRPr="005A2D7C" w:rsidRDefault="0002048D" w:rsidP="005A2D7C">
            <w:pPr>
              <w:pStyle w:val="TAL"/>
            </w:pPr>
            <w:r w:rsidRPr="005A2D7C">
              <w:t>&lt;contentInstance&gt;</w:t>
            </w:r>
            <w:r w:rsidR="007038BC" w:rsidRPr="005A2D7C">
              <w:t xml:space="preserve"> </w:t>
            </w:r>
            <w:r w:rsidRPr="005A2D7C">
              <w:t>CREATE</w:t>
            </w:r>
          </w:p>
        </w:tc>
        <w:tc>
          <w:tcPr>
            <w:tcW w:w="4481" w:type="dxa"/>
            <w:shd w:val="clear" w:color="auto" w:fill="auto"/>
          </w:tcPr>
          <w:p w14:paraId="3055DDF9" w14:textId="77777777" w:rsidR="0002048D" w:rsidRPr="005A2D7C" w:rsidRDefault="0002048D" w:rsidP="005A2D7C">
            <w:pPr>
              <w:pStyle w:val="TAL"/>
            </w:pPr>
            <w:r w:rsidRPr="005A2D7C">
              <w:t>Create</w:t>
            </w:r>
            <w:r w:rsidR="007038BC" w:rsidRPr="005A2D7C">
              <w:t xml:space="preserve"> </w:t>
            </w:r>
            <w:r w:rsidRPr="005A2D7C">
              <w:t>contentInstance</w:t>
            </w:r>
            <w:r w:rsidR="007038BC" w:rsidRPr="005A2D7C">
              <w:t xml:space="preserve"> </w:t>
            </w:r>
            <w:r w:rsidRPr="005A2D7C">
              <w:t>with</w:t>
            </w:r>
            <w:r w:rsidR="007038BC" w:rsidRPr="005A2D7C">
              <w:t xml:space="preserve"> </w:t>
            </w:r>
            <w:r w:rsidR="00984FEF" w:rsidRPr="005A2D7C">
              <w:t>resultContent</w:t>
            </w:r>
            <w:r w:rsidR="007038BC" w:rsidRPr="005A2D7C">
              <w:t xml:space="preserve"> </w:t>
            </w:r>
            <w:r w:rsidRPr="005A2D7C">
              <w:t>set</w:t>
            </w:r>
            <w:r w:rsidR="007038BC" w:rsidRPr="005A2D7C">
              <w:t xml:space="preserve"> </w:t>
            </w:r>
            <w:r w:rsidRPr="005A2D7C">
              <w:t>to</w:t>
            </w:r>
            <w:r w:rsidR="007038BC" w:rsidRPr="005A2D7C">
              <w:t xml:space="preserve"> </w:t>
            </w:r>
            <w:r w:rsidRPr="005A2D7C">
              <w:t>1</w:t>
            </w:r>
            <w:r w:rsidR="007038BC" w:rsidRPr="005A2D7C">
              <w:t xml:space="preserve"> </w:t>
            </w:r>
            <w:r w:rsidRPr="005A2D7C">
              <w:t>or</w:t>
            </w:r>
            <w:r w:rsidR="007038BC" w:rsidRPr="005A2D7C">
              <w:t xml:space="preserve"> </w:t>
            </w:r>
            <w:r w:rsidRPr="005A2D7C">
              <w:t>no</w:t>
            </w:r>
            <w:r w:rsidR="007038BC" w:rsidRPr="005A2D7C">
              <w:t xml:space="preserve"> </w:t>
            </w:r>
            <w:r w:rsidRPr="005A2D7C">
              <w:t>RCN</w:t>
            </w:r>
          </w:p>
        </w:tc>
      </w:tr>
      <w:tr w:rsidR="0002048D" w:rsidRPr="009743EA" w14:paraId="5B603CD3" w14:textId="77777777" w:rsidTr="005A2D7C">
        <w:trPr>
          <w:jc w:val="center"/>
        </w:trPr>
        <w:tc>
          <w:tcPr>
            <w:tcW w:w="2514" w:type="dxa"/>
            <w:shd w:val="clear" w:color="auto" w:fill="auto"/>
          </w:tcPr>
          <w:p w14:paraId="29ADD5F2" w14:textId="77777777" w:rsidR="0002048D" w:rsidRPr="005A2D7C" w:rsidRDefault="0002048D" w:rsidP="005A2D7C">
            <w:pPr>
              <w:pStyle w:val="TAL"/>
            </w:pPr>
            <w:r w:rsidRPr="005A2D7C">
              <w:t>API/CI/CRE/001_RCN2</w:t>
            </w:r>
          </w:p>
        </w:tc>
        <w:tc>
          <w:tcPr>
            <w:tcW w:w="2567" w:type="dxa"/>
            <w:shd w:val="clear" w:color="auto" w:fill="auto"/>
          </w:tcPr>
          <w:p w14:paraId="0CF57431" w14:textId="77777777" w:rsidR="0002048D" w:rsidRPr="005A2D7C" w:rsidRDefault="0002048D" w:rsidP="005A2D7C">
            <w:pPr>
              <w:pStyle w:val="TAL"/>
            </w:pPr>
            <w:r w:rsidRPr="005A2D7C">
              <w:t>&lt;contentInstance&gt;</w:t>
            </w:r>
            <w:r w:rsidR="007038BC" w:rsidRPr="005A2D7C">
              <w:t xml:space="preserve"> </w:t>
            </w:r>
            <w:r w:rsidRPr="005A2D7C">
              <w:t>CREATE</w:t>
            </w:r>
          </w:p>
        </w:tc>
        <w:tc>
          <w:tcPr>
            <w:tcW w:w="4481" w:type="dxa"/>
            <w:shd w:val="clear" w:color="auto" w:fill="auto"/>
          </w:tcPr>
          <w:p w14:paraId="3F773605" w14:textId="77777777" w:rsidR="0002048D" w:rsidRPr="005A2D7C" w:rsidRDefault="0002048D" w:rsidP="005A2D7C">
            <w:pPr>
              <w:pStyle w:val="TAL"/>
            </w:pPr>
            <w:r w:rsidRPr="005A2D7C">
              <w:t>Create</w:t>
            </w:r>
            <w:r w:rsidR="007038BC" w:rsidRPr="005A2D7C">
              <w:t xml:space="preserve"> </w:t>
            </w:r>
            <w:r w:rsidRPr="005A2D7C">
              <w:t>contentInstance</w:t>
            </w:r>
            <w:r w:rsidR="007038BC" w:rsidRPr="005A2D7C">
              <w:t xml:space="preserve"> </w:t>
            </w:r>
            <w:r w:rsidRPr="005A2D7C">
              <w:t>with</w:t>
            </w:r>
            <w:r w:rsidR="007038BC" w:rsidRPr="005A2D7C">
              <w:t xml:space="preserve"> </w:t>
            </w:r>
            <w:r w:rsidR="00984FEF" w:rsidRPr="005A2D7C">
              <w:t>resultContent</w:t>
            </w:r>
            <w:r w:rsidR="007038BC" w:rsidRPr="005A2D7C">
              <w:t xml:space="preserve"> </w:t>
            </w:r>
            <w:r w:rsidRPr="005A2D7C">
              <w:t>set</w:t>
            </w:r>
            <w:r w:rsidR="007038BC" w:rsidRPr="005A2D7C">
              <w:t xml:space="preserve"> </w:t>
            </w:r>
            <w:r w:rsidRPr="005A2D7C">
              <w:t>to</w:t>
            </w:r>
            <w:r w:rsidR="007038BC" w:rsidRPr="005A2D7C">
              <w:t xml:space="preserve"> </w:t>
            </w:r>
            <w:r w:rsidRPr="005A2D7C">
              <w:t>2</w:t>
            </w:r>
          </w:p>
        </w:tc>
      </w:tr>
      <w:tr w:rsidR="0002048D" w:rsidRPr="009743EA" w14:paraId="42A06351" w14:textId="77777777" w:rsidTr="005A2D7C">
        <w:trPr>
          <w:jc w:val="center"/>
        </w:trPr>
        <w:tc>
          <w:tcPr>
            <w:tcW w:w="2514" w:type="dxa"/>
            <w:shd w:val="clear" w:color="auto" w:fill="auto"/>
          </w:tcPr>
          <w:p w14:paraId="160A50C8" w14:textId="77777777" w:rsidR="0002048D" w:rsidRPr="005A2D7C" w:rsidRDefault="0002048D" w:rsidP="005A2D7C">
            <w:pPr>
              <w:pStyle w:val="TAL"/>
            </w:pPr>
            <w:r w:rsidRPr="005A2D7C">
              <w:t>API/CI/CRE/001_RCN3</w:t>
            </w:r>
          </w:p>
        </w:tc>
        <w:tc>
          <w:tcPr>
            <w:tcW w:w="2567" w:type="dxa"/>
            <w:shd w:val="clear" w:color="auto" w:fill="auto"/>
          </w:tcPr>
          <w:p w14:paraId="24C9D23D" w14:textId="77777777" w:rsidR="0002048D" w:rsidRPr="005A2D7C" w:rsidRDefault="0002048D" w:rsidP="005A2D7C">
            <w:pPr>
              <w:pStyle w:val="TAL"/>
            </w:pPr>
            <w:r w:rsidRPr="005A2D7C">
              <w:t>&lt;contentInstance&gt;</w:t>
            </w:r>
            <w:r w:rsidR="007038BC" w:rsidRPr="005A2D7C">
              <w:t xml:space="preserve"> </w:t>
            </w:r>
            <w:r w:rsidRPr="005A2D7C">
              <w:t>CREATE</w:t>
            </w:r>
          </w:p>
        </w:tc>
        <w:tc>
          <w:tcPr>
            <w:tcW w:w="4481" w:type="dxa"/>
            <w:shd w:val="clear" w:color="auto" w:fill="auto"/>
          </w:tcPr>
          <w:p w14:paraId="6D932FDF" w14:textId="77777777" w:rsidR="0002048D" w:rsidRPr="005A2D7C" w:rsidRDefault="0002048D" w:rsidP="005A2D7C">
            <w:pPr>
              <w:pStyle w:val="TAL"/>
            </w:pPr>
            <w:r w:rsidRPr="005A2D7C">
              <w:t>Create</w:t>
            </w:r>
            <w:r w:rsidR="007038BC" w:rsidRPr="005A2D7C">
              <w:t xml:space="preserve"> </w:t>
            </w:r>
            <w:r w:rsidRPr="005A2D7C">
              <w:t>contentInstance</w:t>
            </w:r>
            <w:r w:rsidR="007038BC" w:rsidRPr="005A2D7C">
              <w:t xml:space="preserve"> </w:t>
            </w:r>
            <w:r w:rsidRPr="005A2D7C">
              <w:t>with</w:t>
            </w:r>
            <w:r w:rsidR="007038BC" w:rsidRPr="005A2D7C">
              <w:t xml:space="preserve"> </w:t>
            </w:r>
            <w:r w:rsidR="00984FEF" w:rsidRPr="005A2D7C">
              <w:t>resultContent</w:t>
            </w:r>
            <w:r w:rsidR="007038BC" w:rsidRPr="005A2D7C">
              <w:t xml:space="preserve"> </w:t>
            </w:r>
            <w:r w:rsidRPr="005A2D7C">
              <w:t>set</w:t>
            </w:r>
            <w:r w:rsidR="007038BC" w:rsidRPr="005A2D7C">
              <w:t xml:space="preserve"> </w:t>
            </w:r>
            <w:r w:rsidRPr="005A2D7C">
              <w:t>to</w:t>
            </w:r>
            <w:r w:rsidR="007038BC" w:rsidRPr="005A2D7C">
              <w:t xml:space="preserve"> </w:t>
            </w:r>
            <w:r w:rsidRPr="005A2D7C">
              <w:t>3</w:t>
            </w:r>
          </w:p>
        </w:tc>
      </w:tr>
      <w:tr w:rsidR="0002048D" w:rsidRPr="009743EA" w14:paraId="56F57521" w14:textId="77777777" w:rsidTr="005A2D7C">
        <w:trPr>
          <w:jc w:val="center"/>
        </w:trPr>
        <w:tc>
          <w:tcPr>
            <w:tcW w:w="2514" w:type="dxa"/>
            <w:shd w:val="clear" w:color="auto" w:fill="auto"/>
          </w:tcPr>
          <w:p w14:paraId="1E0EE415" w14:textId="77777777" w:rsidR="0002048D" w:rsidRPr="005A2D7C" w:rsidRDefault="0002048D" w:rsidP="005A2D7C">
            <w:pPr>
              <w:pStyle w:val="TAL"/>
            </w:pPr>
            <w:r w:rsidRPr="005A2D7C">
              <w:t>API/CI/RET/001_LA</w:t>
            </w:r>
          </w:p>
        </w:tc>
        <w:tc>
          <w:tcPr>
            <w:tcW w:w="2567" w:type="dxa"/>
            <w:shd w:val="clear" w:color="auto" w:fill="auto"/>
          </w:tcPr>
          <w:p w14:paraId="3C50C24F" w14:textId="77777777" w:rsidR="0002048D" w:rsidRPr="005A2D7C" w:rsidRDefault="0002048D" w:rsidP="005A2D7C">
            <w:pPr>
              <w:pStyle w:val="TAL"/>
            </w:pPr>
            <w:r w:rsidRPr="005A2D7C">
              <w:t>&lt;contentInstance&gt;</w:t>
            </w:r>
            <w:r w:rsidR="007038BC" w:rsidRPr="005A2D7C">
              <w:t xml:space="preserve"> </w:t>
            </w:r>
            <w:r w:rsidRPr="005A2D7C">
              <w:t>RETRIEVE</w:t>
            </w:r>
          </w:p>
        </w:tc>
        <w:tc>
          <w:tcPr>
            <w:tcW w:w="4481" w:type="dxa"/>
            <w:shd w:val="clear" w:color="auto" w:fill="auto"/>
          </w:tcPr>
          <w:p w14:paraId="013B31E3" w14:textId="77777777" w:rsidR="0002048D" w:rsidRPr="005A2D7C" w:rsidRDefault="0002048D" w:rsidP="005A2D7C">
            <w:pPr>
              <w:pStyle w:val="TAL"/>
            </w:pPr>
            <w:r w:rsidRPr="005A2D7C">
              <w:t>Retrieve</w:t>
            </w:r>
            <w:r w:rsidR="007038BC" w:rsidRPr="005A2D7C">
              <w:t xml:space="preserve"> </w:t>
            </w:r>
            <w:r w:rsidRPr="005A2D7C">
              <w:t>a</w:t>
            </w:r>
            <w:r w:rsidR="007038BC" w:rsidRPr="005A2D7C">
              <w:t xml:space="preserve"> </w:t>
            </w:r>
            <w:r w:rsidRPr="005A2D7C">
              <w:t>latest</w:t>
            </w:r>
            <w:r w:rsidR="007038BC" w:rsidRPr="005A2D7C">
              <w:t xml:space="preserve"> </w:t>
            </w:r>
            <w:r w:rsidRPr="005A2D7C">
              <w:t>contentInstance</w:t>
            </w:r>
            <w:r w:rsidR="007038BC" w:rsidRPr="005A2D7C">
              <w:t xml:space="preserve"> </w:t>
            </w:r>
            <w:r w:rsidRPr="005A2D7C">
              <w:t>resource</w:t>
            </w:r>
          </w:p>
        </w:tc>
      </w:tr>
      <w:tr w:rsidR="0002048D" w:rsidRPr="009743EA" w14:paraId="076694DE" w14:textId="77777777" w:rsidTr="005A2D7C">
        <w:trPr>
          <w:jc w:val="center"/>
        </w:trPr>
        <w:tc>
          <w:tcPr>
            <w:tcW w:w="2514" w:type="dxa"/>
            <w:shd w:val="clear" w:color="auto" w:fill="auto"/>
          </w:tcPr>
          <w:p w14:paraId="219B5E84" w14:textId="77777777" w:rsidR="0002048D" w:rsidRPr="005A2D7C" w:rsidRDefault="0002048D" w:rsidP="005A2D7C">
            <w:pPr>
              <w:pStyle w:val="TAL"/>
            </w:pPr>
            <w:r w:rsidRPr="005A2D7C">
              <w:t>API/CI/RET/001_OL</w:t>
            </w:r>
          </w:p>
        </w:tc>
        <w:tc>
          <w:tcPr>
            <w:tcW w:w="2567" w:type="dxa"/>
            <w:shd w:val="clear" w:color="auto" w:fill="auto"/>
          </w:tcPr>
          <w:p w14:paraId="60859FA1" w14:textId="77777777" w:rsidR="0002048D" w:rsidRPr="005A2D7C" w:rsidRDefault="0002048D" w:rsidP="005A2D7C">
            <w:pPr>
              <w:pStyle w:val="TAL"/>
            </w:pPr>
            <w:r w:rsidRPr="005A2D7C">
              <w:t>&lt;contentInstance&gt;</w:t>
            </w:r>
            <w:r w:rsidR="007038BC" w:rsidRPr="005A2D7C">
              <w:t xml:space="preserve"> </w:t>
            </w:r>
            <w:r w:rsidRPr="005A2D7C">
              <w:t>RETRIEVE</w:t>
            </w:r>
          </w:p>
        </w:tc>
        <w:tc>
          <w:tcPr>
            <w:tcW w:w="4481" w:type="dxa"/>
            <w:shd w:val="clear" w:color="auto" w:fill="auto"/>
          </w:tcPr>
          <w:p w14:paraId="0149CDBE" w14:textId="77777777" w:rsidR="0002048D" w:rsidRPr="005A2D7C" w:rsidRDefault="0002048D" w:rsidP="005A2D7C">
            <w:pPr>
              <w:pStyle w:val="TAL"/>
            </w:pPr>
            <w:r w:rsidRPr="005A2D7C">
              <w:t>Retrieve</w:t>
            </w:r>
            <w:r w:rsidR="007038BC" w:rsidRPr="005A2D7C">
              <w:t xml:space="preserve"> </w:t>
            </w:r>
            <w:r w:rsidRPr="005A2D7C">
              <w:t>an</w:t>
            </w:r>
            <w:r w:rsidR="007038BC" w:rsidRPr="005A2D7C">
              <w:t xml:space="preserve"> </w:t>
            </w:r>
            <w:r w:rsidRPr="005A2D7C">
              <w:t>oldest</w:t>
            </w:r>
            <w:r w:rsidR="007038BC" w:rsidRPr="005A2D7C">
              <w:t xml:space="preserve"> </w:t>
            </w:r>
            <w:r w:rsidRPr="005A2D7C">
              <w:t>contentInstance</w:t>
            </w:r>
            <w:r w:rsidR="007038BC" w:rsidRPr="005A2D7C">
              <w:t xml:space="preserve"> </w:t>
            </w:r>
            <w:r w:rsidRPr="005A2D7C">
              <w:t>resource</w:t>
            </w:r>
            <w:r w:rsidR="007038BC" w:rsidRPr="005A2D7C">
              <w:t xml:space="preserve"> </w:t>
            </w:r>
          </w:p>
        </w:tc>
      </w:tr>
      <w:tr w:rsidR="0002048D" w:rsidRPr="009743EA" w14:paraId="4775A676" w14:textId="77777777" w:rsidTr="005A2D7C">
        <w:trPr>
          <w:jc w:val="center"/>
        </w:trPr>
        <w:tc>
          <w:tcPr>
            <w:tcW w:w="2514" w:type="dxa"/>
            <w:shd w:val="clear" w:color="auto" w:fill="auto"/>
          </w:tcPr>
          <w:p w14:paraId="0569CDE3" w14:textId="77777777" w:rsidR="0002048D" w:rsidRPr="005A2D7C" w:rsidRDefault="0002048D" w:rsidP="005A2D7C">
            <w:pPr>
              <w:pStyle w:val="TAL"/>
            </w:pPr>
            <w:r w:rsidRPr="005A2D7C">
              <w:t>API/CI/RET/001_CI</w:t>
            </w:r>
          </w:p>
        </w:tc>
        <w:tc>
          <w:tcPr>
            <w:tcW w:w="2567" w:type="dxa"/>
            <w:shd w:val="clear" w:color="auto" w:fill="auto"/>
          </w:tcPr>
          <w:p w14:paraId="470C3626" w14:textId="77777777" w:rsidR="0002048D" w:rsidRPr="005A2D7C" w:rsidRDefault="0002048D" w:rsidP="005A2D7C">
            <w:pPr>
              <w:pStyle w:val="TAL"/>
            </w:pPr>
            <w:r w:rsidRPr="005A2D7C">
              <w:t>&lt;contentInstance&gt;</w:t>
            </w:r>
            <w:r w:rsidR="007038BC" w:rsidRPr="005A2D7C">
              <w:t xml:space="preserve"> </w:t>
            </w:r>
            <w:r w:rsidRPr="005A2D7C">
              <w:t>RETRIEVE</w:t>
            </w:r>
          </w:p>
        </w:tc>
        <w:tc>
          <w:tcPr>
            <w:tcW w:w="4481" w:type="dxa"/>
            <w:shd w:val="clear" w:color="auto" w:fill="auto"/>
          </w:tcPr>
          <w:p w14:paraId="3A86263C" w14:textId="77777777" w:rsidR="0002048D" w:rsidRPr="005A2D7C" w:rsidRDefault="0002048D" w:rsidP="005A2D7C">
            <w:pPr>
              <w:pStyle w:val="TAL"/>
            </w:pPr>
            <w:r w:rsidRPr="005A2D7C">
              <w:t>Retrieve</w:t>
            </w:r>
            <w:r w:rsidR="007038BC" w:rsidRPr="005A2D7C">
              <w:t xml:space="preserve"> </w:t>
            </w:r>
            <w:r w:rsidRPr="005A2D7C">
              <w:t>a</w:t>
            </w:r>
            <w:r w:rsidR="007038BC" w:rsidRPr="005A2D7C">
              <w:t xml:space="preserve"> </w:t>
            </w:r>
            <w:r w:rsidRPr="005A2D7C">
              <w:t>specific</w:t>
            </w:r>
            <w:r w:rsidR="007038BC" w:rsidRPr="005A2D7C">
              <w:t xml:space="preserve"> </w:t>
            </w:r>
            <w:r w:rsidRPr="005A2D7C">
              <w:t>contentInstance</w:t>
            </w:r>
            <w:r w:rsidR="007038BC" w:rsidRPr="005A2D7C">
              <w:t xml:space="preserve"> </w:t>
            </w:r>
            <w:r w:rsidRPr="005A2D7C">
              <w:t>resource</w:t>
            </w:r>
            <w:r w:rsidR="007038BC" w:rsidRPr="005A2D7C">
              <w:t xml:space="preserve"> </w:t>
            </w:r>
          </w:p>
        </w:tc>
      </w:tr>
      <w:tr w:rsidR="0002048D" w:rsidRPr="009743EA" w14:paraId="63CE5ED4" w14:textId="77777777" w:rsidTr="005A2D7C">
        <w:trPr>
          <w:jc w:val="center"/>
        </w:trPr>
        <w:tc>
          <w:tcPr>
            <w:tcW w:w="2514" w:type="dxa"/>
            <w:shd w:val="clear" w:color="auto" w:fill="auto"/>
          </w:tcPr>
          <w:p w14:paraId="077FCE78" w14:textId="77777777" w:rsidR="0002048D" w:rsidRPr="005A2D7C" w:rsidRDefault="0002048D" w:rsidP="005A2D7C">
            <w:pPr>
              <w:pStyle w:val="TAL"/>
            </w:pPr>
            <w:r w:rsidRPr="005A2D7C">
              <w:t>API/CI/DEL/001_LA</w:t>
            </w:r>
          </w:p>
        </w:tc>
        <w:tc>
          <w:tcPr>
            <w:tcW w:w="2567" w:type="dxa"/>
            <w:shd w:val="clear" w:color="auto" w:fill="auto"/>
          </w:tcPr>
          <w:p w14:paraId="4D207DA7" w14:textId="77777777" w:rsidR="0002048D" w:rsidRPr="005A2D7C" w:rsidRDefault="0002048D" w:rsidP="005A2D7C">
            <w:pPr>
              <w:pStyle w:val="TAL"/>
            </w:pPr>
            <w:r w:rsidRPr="005A2D7C">
              <w:t>&lt;contentInstance&gt;</w:t>
            </w:r>
            <w:r w:rsidR="007038BC" w:rsidRPr="005A2D7C">
              <w:t xml:space="preserve"> </w:t>
            </w:r>
            <w:r w:rsidRPr="005A2D7C">
              <w:t>DELETE</w:t>
            </w:r>
          </w:p>
        </w:tc>
        <w:tc>
          <w:tcPr>
            <w:tcW w:w="4481" w:type="dxa"/>
            <w:shd w:val="clear" w:color="auto" w:fill="auto"/>
          </w:tcPr>
          <w:p w14:paraId="72814203" w14:textId="77777777" w:rsidR="0002048D" w:rsidRPr="005A2D7C" w:rsidRDefault="0002048D" w:rsidP="005A2D7C">
            <w:pPr>
              <w:pStyle w:val="TAL"/>
            </w:pPr>
            <w:r w:rsidRPr="005A2D7C">
              <w:t>Delete</w:t>
            </w:r>
            <w:r w:rsidR="007038BC" w:rsidRPr="005A2D7C">
              <w:t xml:space="preserve"> </w:t>
            </w:r>
            <w:r w:rsidRPr="005A2D7C">
              <w:t>a</w:t>
            </w:r>
            <w:r w:rsidR="007038BC" w:rsidRPr="005A2D7C">
              <w:t xml:space="preserve"> </w:t>
            </w:r>
            <w:r w:rsidRPr="005A2D7C">
              <w:t>latest</w:t>
            </w:r>
            <w:r w:rsidR="007038BC" w:rsidRPr="005A2D7C">
              <w:t xml:space="preserve"> </w:t>
            </w:r>
            <w:r w:rsidRPr="005A2D7C">
              <w:t>contentInstance</w:t>
            </w:r>
            <w:r w:rsidR="007038BC" w:rsidRPr="005A2D7C">
              <w:t xml:space="preserve"> </w:t>
            </w:r>
            <w:r w:rsidRPr="005A2D7C">
              <w:t>resource</w:t>
            </w:r>
            <w:r w:rsidR="007038BC" w:rsidRPr="005A2D7C">
              <w:t xml:space="preserve"> </w:t>
            </w:r>
            <w:r w:rsidRPr="005A2D7C">
              <w:t>without</w:t>
            </w:r>
            <w:r w:rsidR="007038BC" w:rsidRPr="005A2D7C">
              <w:t xml:space="preserve"> </w:t>
            </w:r>
            <w:r w:rsidRPr="005A2D7C">
              <w:t>setting</w:t>
            </w:r>
            <w:r w:rsidR="007038BC" w:rsidRPr="005A2D7C">
              <w:t xml:space="preserve"> </w:t>
            </w:r>
            <w:r w:rsidR="00984FEF" w:rsidRPr="005A2D7C">
              <w:t>resultContent</w:t>
            </w:r>
          </w:p>
        </w:tc>
      </w:tr>
      <w:tr w:rsidR="0002048D" w:rsidRPr="009743EA" w14:paraId="0810B7F0" w14:textId="77777777" w:rsidTr="005A2D7C">
        <w:trPr>
          <w:jc w:val="center"/>
        </w:trPr>
        <w:tc>
          <w:tcPr>
            <w:tcW w:w="2514" w:type="dxa"/>
            <w:shd w:val="clear" w:color="auto" w:fill="auto"/>
          </w:tcPr>
          <w:p w14:paraId="7F18E106" w14:textId="77777777" w:rsidR="0002048D" w:rsidRPr="005A2D7C" w:rsidRDefault="0002048D" w:rsidP="005A2D7C">
            <w:pPr>
              <w:pStyle w:val="TAL"/>
              <w:rPr>
                <w:lang w:val="fr-FR"/>
              </w:rPr>
            </w:pPr>
            <w:r w:rsidRPr="005A2D7C">
              <w:rPr>
                <w:lang w:val="fr-FR"/>
              </w:rPr>
              <w:t>API/CI/DEL/001_LA_RCN0</w:t>
            </w:r>
          </w:p>
        </w:tc>
        <w:tc>
          <w:tcPr>
            <w:tcW w:w="2567" w:type="dxa"/>
            <w:shd w:val="clear" w:color="auto" w:fill="auto"/>
          </w:tcPr>
          <w:p w14:paraId="787DA69A" w14:textId="77777777" w:rsidR="0002048D" w:rsidRPr="005A2D7C" w:rsidRDefault="0002048D" w:rsidP="005A2D7C">
            <w:pPr>
              <w:pStyle w:val="TAL"/>
            </w:pPr>
            <w:r w:rsidRPr="005A2D7C">
              <w:t>&lt;contentInstance&gt;</w:t>
            </w:r>
            <w:r w:rsidR="007038BC" w:rsidRPr="005A2D7C">
              <w:t xml:space="preserve"> </w:t>
            </w:r>
            <w:r w:rsidRPr="005A2D7C">
              <w:t>DELETE</w:t>
            </w:r>
          </w:p>
        </w:tc>
        <w:tc>
          <w:tcPr>
            <w:tcW w:w="4481" w:type="dxa"/>
            <w:shd w:val="clear" w:color="auto" w:fill="auto"/>
          </w:tcPr>
          <w:p w14:paraId="076D52DE" w14:textId="77777777" w:rsidR="0002048D" w:rsidRPr="005A2D7C" w:rsidRDefault="0002048D" w:rsidP="005A2D7C">
            <w:pPr>
              <w:pStyle w:val="TAL"/>
            </w:pPr>
            <w:r w:rsidRPr="005A2D7C">
              <w:t>Delete</w:t>
            </w:r>
            <w:r w:rsidR="007038BC" w:rsidRPr="005A2D7C">
              <w:t xml:space="preserve"> </w:t>
            </w:r>
            <w:r w:rsidRPr="005A2D7C">
              <w:t>a</w:t>
            </w:r>
            <w:r w:rsidR="007038BC" w:rsidRPr="005A2D7C">
              <w:t xml:space="preserve"> </w:t>
            </w:r>
            <w:r w:rsidRPr="005A2D7C">
              <w:t>latest</w:t>
            </w:r>
            <w:r w:rsidR="007038BC" w:rsidRPr="005A2D7C">
              <w:t xml:space="preserve"> </w:t>
            </w:r>
            <w:r w:rsidRPr="005A2D7C">
              <w:t>contentInstance</w:t>
            </w:r>
            <w:r w:rsidR="007038BC" w:rsidRPr="005A2D7C">
              <w:t xml:space="preserve"> </w:t>
            </w:r>
            <w:r w:rsidRPr="005A2D7C">
              <w:t>resource</w:t>
            </w:r>
            <w:r w:rsidR="007038BC" w:rsidRPr="005A2D7C">
              <w:t xml:space="preserve"> </w:t>
            </w:r>
            <w:r w:rsidRPr="005A2D7C">
              <w:t>with</w:t>
            </w:r>
            <w:r w:rsidR="007038BC" w:rsidRPr="005A2D7C">
              <w:t xml:space="preserve"> </w:t>
            </w:r>
            <w:r w:rsidR="00984FEF" w:rsidRPr="005A2D7C">
              <w:t>resultContent</w:t>
            </w:r>
            <w:r w:rsidR="007038BC" w:rsidRPr="005A2D7C">
              <w:t xml:space="preserve"> </w:t>
            </w:r>
            <w:r w:rsidRPr="005A2D7C">
              <w:t>set</w:t>
            </w:r>
            <w:r w:rsidR="007038BC" w:rsidRPr="005A2D7C">
              <w:t xml:space="preserve"> </w:t>
            </w:r>
            <w:r w:rsidRPr="005A2D7C">
              <w:t>to</w:t>
            </w:r>
            <w:r w:rsidR="007038BC" w:rsidRPr="005A2D7C">
              <w:t xml:space="preserve"> </w:t>
            </w:r>
            <w:r w:rsidRPr="005A2D7C">
              <w:t>0</w:t>
            </w:r>
          </w:p>
        </w:tc>
      </w:tr>
      <w:tr w:rsidR="0002048D" w:rsidRPr="009743EA" w14:paraId="42AB40A4" w14:textId="77777777" w:rsidTr="005A2D7C">
        <w:trPr>
          <w:jc w:val="center"/>
        </w:trPr>
        <w:tc>
          <w:tcPr>
            <w:tcW w:w="2514" w:type="dxa"/>
            <w:shd w:val="clear" w:color="auto" w:fill="auto"/>
          </w:tcPr>
          <w:p w14:paraId="046D28E4" w14:textId="77777777" w:rsidR="0002048D" w:rsidRPr="005A2D7C" w:rsidRDefault="0002048D" w:rsidP="005A2D7C">
            <w:pPr>
              <w:pStyle w:val="TAL"/>
            </w:pPr>
            <w:r w:rsidRPr="005A2D7C">
              <w:t>API/CI/DEL/001_OL</w:t>
            </w:r>
          </w:p>
        </w:tc>
        <w:tc>
          <w:tcPr>
            <w:tcW w:w="2567" w:type="dxa"/>
            <w:shd w:val="clear" w:color="auto" w:fill="auto"/>
          </w:tcPr>
          <w:p w14:paraId="6AC656DE" w14:textId="77777777" w:rsidR="0002048D" w:rsidRPr="005A2D7C" w:rsidRDefault="0002048D" w:rsidP="005A2D7C">
            <w:pPr>
              <w:pStyle w:val="TAL"/>
            </w:pPr>
            <w:r w:rsidRPr="005A2D7C">
              <w:t>&lt;contentInstance&gt;</w:t>
            </w:r>
            <w:r w:rsidR="007038BC" w:rsidRPr="005A2D7C">
              <w:t xml:space="preserve"> </w:t>
            </w:r>
            <w:r w:rsidRPr="005A2D7C">
              <w:t>DELETE</w:t>
            </w:r>
          </w:p>
        </w:tc>
        <w:tc>
          <w:tcPr>
            <w:tcW w:w="4481" w:type="dxa"/>
            <w:shd w:val="clear" w:color="auto" w:fill="auto"/>
          </w:tcPr>
          <w:p w14:paraId="55FF6AA6" w14:textId="77777777" w:rsidR="0002048D" w:rsidRPr="005A2D7C" w:rsidRDefault="0002048D" w:rsidP="005A2D7C">
            <w:pPr>
              <w:pStyle w:val="TAL"/>
            </w:pPr>
            <w:r w:rsidRPr="005A2D7C">
              <w:t>Delete</w:t>
            </w:r>
            <w:r w:rsidR="007038BC" w:rsidRPr="005A2D7C">
              <w:t xml:space="preserve"> </w:t>
            </w:r>
            <w:r w:rsidRPr="005A2D7C">
              <w:t>an</w:t>
            </w:r>
            <w:r w:rsidR="007038BC" w:rsidRPr="005A2D7C">
              <w:t xml:space="preserve"> </w:t>
            </w:r>
            <w:r w:rsidRPr="005A2D7C">
              <w:t>oldest</w:t>
            </w:r>
            <w:r w:rsidR="007038BC" w:rsidRPr="005A2D7C">
              <w:t xml:space="preserve"> </w:t>
            </w:r>
            <w:r w:rsidRPr="005A2D7C">
              <w:t>contentInstance</w:t>
            </w:r>
            <w:r w:rsidR="007038BC" w:rsidRPr="005A2D7C">
              <w:t xml:space="preserve"> </w:t>
            </w:r>
            <w:r w:rsidRPr="005A2D7C">
              <w:t>resource</w:t>
            </w:r>
            <w:r w:rsidR="007038BC" w:rsidRPr="005A2D7C">
              <w:t xml:space="preserve"> </w:t>
            </w:r>
            <w:r w:rsidRPr="005A2D7C">
              <w:t>without</w:t>
            </w:r>
            <w:r w:rsidR="007038BC" w:rsidRPr="005A2D7C">
              <w:t xml:space="preserve"> </w:t>
            </w:r>
            <w:r w:rsidRPr="005A2D7C">
              <w:t>setting</w:t>
            </w:r>
            <w:r w:rsidR="007038BC" w:rsidRPr="005A2D7C">
              <w:t xml:space="preserve"> </w:t>
            </w:r>
            <w:r w:rsidR="00984FEF" w:rsidRPr="005A2D7C">
              <w:t>resultContent</w:t>
            </w:r>
          </w:p>
        </w:tc>
      </w:tr>
      <w:tr w:rsidR="0002048D" w:rsidRPr="009743EA" w14:paraId="1025C60C" w14:textId="77777777" w:rsidTr="005A2D7C">
        <w:trPr>
          <w:jc w:val="center"/>
        </w:trPr>
        <w:tc>
          <w:tcPr>
            <w:tcW w:w="2514" w:type="dxa"/>
            <w:shd w:val="clear" w:color="auto" w:fill="auto"/>
          </w:tcPr>
          <w:p w14:paraId="3EDBA15B" w14:textId="77777777" w:rsidR="0002048D" w:rsidRPr="005A2D7C" w:rsidRDefault="0002048D" w:rsidP="005A2D7C">
            <w:pPr>
              <w:pStyle w:val="TAL"/>
              <w:rPr>
                <w:lang w:val="fr-FR"/>
              </w:rPr>
            </w:pPr>
            <w:r w:rsidRPr="005A2D7C">
              <w:rPr>
                <w:lang w:val="fr-FR"/>
              </w:rPr>
              <w:t>API/CI/DEL/001_OL_RCN0</w:t>
            </w:r>
          </w:p>
        </w:tc>
        <w:tc>
          <w:tcPr>
            <w:tcW w:w="2567" w:type="dxa"/>
            <w:shd w:val="clear" w:color="auto" w:fill="auto"/>
          </w:tcPr>
          <w:p w14:paraId="0AC9E85E" w14:textId="77777777" w:rsidR="0002048D" w:rsidRPr="005A2D7C" w:rsidRDefault="0002048D" w:rsidP="005A2D7C">
            <w:pPr>
              <w:pStyle w:val="TAL"/>
            </w:pPr>
            <w:r w:rsidRPr="005A2D7C">
              <w:t>&lt;contentInstance&gt;</w:t>
            </w:r>
            <w:r w:rsidR="007038BC" w:rsidRPr="005A2D7C">
              <w:t xml:space="preserve"> </w:t>
            </w:r>
            <w:r w:rsidRPr="005A2D7C">
              <w:t>DELETE</w:t>
            </w:r>
          </w:p>
        </w:tc>
        <w:tc>
          <w:tcPr>
            <w:tcW w:w="4481" w:type="dxa"/>
            <w:shd w:val="clear" w:color="auto" w:fill="auto"/>
          </w:tcPr>
          <w:p w14:paraId="7EE41C7C" w14:textId="77777777" w:rsidR="0002048D" w:rsidRPr="005A2D7C" w:rsidRDefault="0002048D" w:rsidP="005A2D7C">
            <w:pPr>
              <w:pStyle w:val="TAL"/>
            </w:pPr>
            <w:r w:rsidRPr="005A2D7C">
              <w:t>Delete</w:t>
            </w:r>
            <w:r w:rsidR="007038BC" w:rsidRPr="005A2D7C">
              <w:t xml:space="preserve"> </w:t>
            </w:r>
            <w:r w:rsidRPr="005A2D7C">
              <w:t>an</w:t>
            </w:r>
            <w:r w:rsidR="007038BC" w:rsidRPr="005A2D7C">
              <w:t xml:space="preserve"> </w:t>
            </w:r>
            <w:r w:rsidRPr="005A2D7C">
              <w:t>oldest</w:t>
            </w:r>
            <w:r w:rsidR="007038BC" w:rsidRPr="005A2D7C">
              <w:t xml:space="preserve"> </w:t>
            </w:r>
            <w:r w:rsidRPr="005A2D7C">
              <w:t>contentInstance</w:t>
            </w:r>
            <w:r w:rsidR="007038BC" w:rsidRPr="005A2D7C">
              <w:t xml:space="preserve"> </w:t>
            </w:r>
            <w:r w:rsidRPr="005A2D7C">
              <w:t>resource</w:t>
            </w:r>
            <w:r w:rsidR="007038BC" w:rsidRPr="005A2D7C">
              <w:t xml:space="preserve"> </w:t>
            </w:r>
            <w:r w:rsidRPr="005A2D7C">
              <w:t>with</w:t>
            </w:r>
            <w:r w:rsidR="007038BC" w:rsidRPr="005A2D7C">
              <w:t xml:space="preserve"> </w:t>
            </w:r>
            <w:r w:rsidR="00984FEF" w:rsidRPr="005A2D7C">
              <w:t>resultContent</w:t>
            </w:r>
            <w:r w:rsidR="007038BC" w:rsidRPr="005A2D7C">
              <w:t xml:space="preserve"> </w:t>
            </w:r>
            <w:r w:rsidRPr="005A2D7C">
              <w:t>set</w:t>
            </w:r>
            <w:r w:rsidR="007038BC" w:rsidRPr="005A2D7C">
              <w:t xml:space="preserve"> </w:t>
            </w:r>
            <w:r w:rsidRPr="005A2D7C">
              <w:t>to</w:t>
            </w:r>
            <w:r w:rsidR="007038BC" w:rsidRPr="005A2D7C">
              <w:t xml:space="preserve"> </w:t>
            </w:r>
            <w:r w:rsidRPr="005A2D7C">
              <w:t>0</w:t>
            </w:r>
          </w:p>
        </w:tc>
      </w:tr>
      <w:tr w:rsidR="0002048D" w:rsidRPr="009743EA" w14:paraId="7369FBC3" w14:textId="77777777" w:rsidTr="005A2D7C">
        <w:trPr>
          <w:jc w:val="center"/>
        </w:trPr>
        <w:tc>
          <w:tcPr>
            <w:tcW w:w="2514" w:type="dxa"/>
            <w:shd w:val="clear" w:color="auto" w:fill="auto"/>
          </w:tcPr>
          <w:p w14:paraId="142B7DB9" w14:textId="77777777" w:rsidR="0002048D" w:rsidRPr="005A2D7C" w:rsidRDefault="0002048D" w:rsidP="005A2D7C">
            <w:pPr>
              <w:pStyle w:val="TAL"/>
            </w:pPr>
            <w:r w:rsidRPr="005A2D7C">
              <w:t>API/CI/DEL/001_CI</w:t>
            </w:r>
          </w:p>
        </w:tc>
        <w:tc>
          <w:tcPr>
            <w:tcW w:w="2567" w:type="dxa"/>
            <w:shd w:val="clear" w:color="auto" w:fill="auto"/>
          </w:tcPr>
          <w:p w14:paraId="6382E0FF" w14:textId="77777777" w:rsidR="0002048D" w:rsidRPr="005A2D7C" w:rsidRDefault="0002048D" w:rsidP="005A2D7C">
            <w:pPr>
              <w:pStyle w:val="TAL"/>
            </w:pPr>
            <w:r w:rsidRPr="005A2D7C">
              <w:t>&lt;contentInstance&gt;</w:t>
            </w:r>
            <w:r w:rsidR="007038BC" w:rsidRPr="005A2D7C">
              <w:t xml:space="preserve"> </w:t>
            </w:r>
            <w:r w:rsidRPr="005A2D7C">
              <w:t>DELETE</w:t>
            </w:r>
          </w:p>
        </w:tc>
        <w:tc>
          <w:tcPr>
            <w:tcW w:w="4481" w:type="dxa"/>
            <w:shd w:val="clear" w:color="auto" w:fill="auto"/>
          </w:tcPr>
          <w:p w14:paraId="2EFE78B8" w14:textId="77777777" w:rsidR="0002048D" w:rsidRPr="005A2D7C" w:rsidRDefault="0002048D" w:rsidP="005A2D7C">
            <w:pPr>
              <w:pStyle w:val="TAL"/>
            </w:pPr>
            <w:r w:rsidRPr="005A2D7C">
              <w:t>Delete</w:t>
            </w:r>
            <w:r w:rsidR="007038BC" w:rsidRPr="005A2D7C">
              <w:t xml:space="preserve"> </w:t>
            </w:r>
            <w:r w:rsidRPr="005A2D7C">
              <w:t>a</w:t>
            </w:r>
            <w:r w:rsidR="007038BC" w:rsidRPr="005A2D7C">
              <w:t xml:space="preserve"> </w:t>
            </w:r>
            <w:r w:rsidRPr="005A2D7C">
              <w:t>specific</w:t>
            </w:r>
            <w:r w:rsidR="007038BC" w:rsidRPr="005A2D7C">
              <w:t xml:space="preserve"> </w:t>
            </w:r>
            <w:r w:rsidRPr="005A2D7C">
              <w:t>contentInstance</w:t>
            </w:r>
            <w:r w:rsidR="007038BC" w:rsidRPr="005A2D7C">
              <w:t xml:space="preserve"> </w:t>
            </w:r>
            <w:r w:rsidRPr="005A2D7C">
              <w:t>resource</w:t>
            </w:r>
            <w:r w:rsidR="007038BC" w:rsidRPr="005A2D7C">
              <w:t xml:space="preserve"> </w:t>
            </w:r>
            <w:r w:rsidRPr="005A2D7C">
              <w:t>without</w:t>
            </w:r>
            <w:r w:rsidR="007038BC" w:rsidRPr="005A2D7C">
              <w:t xml:space="preserve"> </w:t>
            </w:r>
            <w:r w:rsidRPr="005A2D7C">
              <w:t>setting</w:t>
            </w:r>
            <w:r w:rsidR="007038BC" w:rsidRPr="005A2D7C">
              <w:t xml:space="preserve"> </w:t>
            </w:r>
            <w:r w:rsidR="00984FEF" w:rsidRPr="005A2D7C">
              <w:t>resultContent</w:t>
            </w:r>
          </w:p>
        </w:tc>
      </w:tr>
      <w:tr w:rsidR="0002048D" w:rsidRPr="009743EA" w14:paraId="30A6D78D" w14:textId="77777777" w:rsidTr="005A2D7C">
        <w:trPr>
          <w:jc w:val="center"/>
        </w:trPr>
        <w:tc>
          <w:tcPr>
            <w:tcW w:w="2514" w:type="dxa"/>
            <w:shd w:val="clear" w:color="auto" w:fill="auto"/>
          </w:tcPr>
          <w:p w14:paraId="43EC6EA3" w14:textId="77777777" w:rsidR="0002048D" w:rsidRPr="005A2D7C" w:rsidRDefault="0002048D" w:rsidP="005A2D7C">
            <w:pPr>
              <w:pStyle w:val="TAL"/>
              <w:rPr>
                <w:lang w:val="fr-FR"/>
              </w:rPr>
            </w:pPr>
            <w:r w:rsidRPr="005A2D7C">
              <w:rPr>
                <w:lang w:val="fr-FR"/>
              </w:rPr>
              <w:t>API/CI/DEL/001_CI_RCN0</w:t>
            </w:r>
          </w:p>
        </w:tc>
        <w:tc>
          <w:tcPr>
            <w:tcW w:w="2567" w:type="dxa"/>
            <w:shd w:val="clear" w:color="auto" w:fill="auto"/>
          </w:tcPr>
          <w:p w14:paraId="605D345C" w14:textId="77777777" w:rsidR="0002048D" w:rsidRPr="005A2D7C" w:rsidRDefault="0002048D" w:rsidP="005A2D7C">
            <w:pPr>
              <w:pStyle w:val="TAL"/>
            </w:pPr>
            <w:r w:rsidRPr="005A2D7C">
              <w:t>&lt;contentInstance&gt;</w:t>
            </w:r>
            <w:r w:rsidR="007038BC" w:rsidRPr="005A2D7C">
              <w:t xml:space="preserve"> </w:t>
            </w:r>
            <w:r w:rsidRPr="005A2D7C">
              <w:t>DELETE</w:t>
            </w:r>
          </w:p>
        </w:tc>
        <w:tc>
          <w:tcPr>
            <w:tcW w:w="4481" w:type="dxa"/>
            <w:shd w:val="clear" w:color="auto" w:fill="auto"/>
          </w:tcPr>
          <w:p w14:paraId="72AEA2C2" w14:textId="77777777" w:rsidR="0002048D" w:rsidRPr="005A2D7C" w:rsidRDefault="0002048D" w:rsidP="005A2D7C">
            <w:pPr>
              <w:pStyle w:val="TAL"/>
            </w:pPr>
            <w:r w:rsidRPr="005A2D7C">
              <w:t>Delete</w:t>
            </w:r>
            <w:r w:rsidR="007038BC" w:rsidRPr="005A2D7C">
              <w:t xml:space="preserve"> </w:t>
            </w:r>
            <w:r w:rsidRPr="005A2D7C">
              <w:t>a</w:t>
            </w:r>
            <w:r w:rsidR="007038BC" w:rsidRPr="005A2D7C">
              <w:t xml:space="preserve"> </w:t>
            </w:r>
            <w:r w:rsidRPr="005A2D7C">
              <w:t>specific</w:t>
            </w:r>
            <w:r w:rsidR="007038BC" w:rsidRPr="005A2D7C">
              <w:t xml:space="preserve"> </w:t>
            </w:r>
            <w:r w:rsidRPr="005A2D7C">
              <w:t>contentInstance</w:t>
            </w:r>
            <w:r w:rsidR="007038BC" w:rsidRPr="005A2D7C">
              <w:t xml:space="preserve"> </w:t>
            </w:r>
            <w:r w:rsidRPr="005A2D7C">
              <w:t>resource</w:t>
            </w:r>
            <w:r w:rsidR="007038BC" w:rsidRPr="005A2D7C">
              <w:t xml:space="preserve"> </w:t>
            </w:r>
            <w:r w:rsidRPr="005A2D7C">
              <w:t>with</w:t>
            </w:r>
            <w:r w:rsidR="007038BC" w:rsidRPr="005A2D7C">
              <w:t xml:space="preserve"> </w:t>
            </w:r>
            <w:r w:rsidR="00984FEF" w:rsidRPr="005A2D7C">
              <w:t>resultContent</w:t>
            </w:r>
            <w:r w:rsidR="007038BC" w:rsidRPr="005A2D7C">
              <w:t xml:space="preserve"> </w:t>
            </w:r>
            <w:r w:rsidRPr="005A2D7C">
              <w:t>set</w:t>
            </w:r>
            <w:r w:rsidR="007038BC" w:rsidRPr="005A2D7C">
              <w:t xml:space="preserve"> </w:t>
            </w:r>
            <w:r w:rsidRPr="005A2D7C">
              <w:t>to</w:t>
            </w:r>
            <w:r w:rsidR="007038BC" w:rsidRPr="005A2D7C">
              <w:t xml:space="preserve"> </w:t>
            </w:r>
            <w:r w:rsidRPr="005A2D7C">
              <w:t>0</w:t>
            </w:r>
          </w:p>
        </w:tc>
      </w:tr>
      <w:tr w:rsidR="0002048D" w:rsidRPr="009743EA" w14:paraId="74B49CE5" w14:textId="77777777" w:rsidTr="005A2D7C">
        <w:trPr>
          <w:jc w:val="center"/>
        </w:trPr>
        <w:tc>
          <w:tcPr>
            <w:tcW w:w="2514" w:type="dxa"/>
            <w:shd w:val="clear" w:color="auto" w:fill="auto"/>
          </w:tcPr>
          <w:p w14:paraId="0BA8056E" w14:textId="77777777" w:rsidR="0002048D" w:rsidRPr="005A2D7C" w:rsidRDefault="0002048D" w:rsidP="005A2D7C">
            <w:pPr>
              <w:pStyle w:val="TAL"/>
            </w:pPr>
            <w:r w:rsidRPr="005A2D7C">
              <w:t>API/SMD/CRE/001_RCN0</w:t>
            </w:r>
          </w:p>
        </w:tc>
        <w:tc>
          <w:tcPr>
            <w:tcW w:w="2567" w:type="dxa"/>
            <w:shd w:val="clear" w:color="auto" w:fill="auto"/>
          </w:tcPr>
          <w:p w14:paraId="47E51232" w14:textId="77777777" w:rsidR="0002048D" w:rsidRPr="005A2D7C" w:rsidRDefault="0002048D" w:rsidP="005A2D7C">
            <w:pPr>
              <w:pStyle w:val="TAL"/>
            </w:pPr>
            <w:r w:rsidRPr="005A2D7C">
              <w:t>&lt;semanticDescriptor&gt;</w:t>
            </w:r>
            <w:r w:rsidR="007038BC" w:rsidRPr="005A2D7C">
              <w:t xml:space="preserve"> </w:t>
            </w:r>
            <w:r w:rsidRPr="005A2D7C">
              <w:t>CREATE</w:t>
            </w:r>
          </w:p>
        </w:tc>
        <w:tc>
          <w:tcPr>
            <w:tcW w:w="4481" w:type="dxa"/>
            <w:shd w:val="clear" w:color="auto" w:fill="auto"/>
          </w:tcPr>
          <w:p w14:paraId="39F7DBB6" w14:textId="77777777" w:rsidR="0002048D" w:rsidRPr="005A2D7C" w:rsidRDefault="0002048D" w:rsidP="005A2D7C">
            <w:pPr>
              <w:pStyle w:val="TAL"/>
            </w:pPr>
            <w:r w:rsidRPr="005A2D7C">
              <w:t>Create</w:t>
            </w:r>
            <w:r w:rsidR="007038BC" w:rsidRPr="005A2D7C">
              <w:t xml:space="preserve"> </w:t>
            </w:r>
            <w:r w:rsidRPr="005A2D7C">
              <w:t>semanticDescriptor</w:t>
            </w:r>
            <w:r w:rsidR="007038BC" w:rsidRPr="005A2D7C">
              <w:t xml:space="preserve"> </w:t>
            </w:r>
            <w:r w:rsidRPr="005A2D7C">
              <w:t>with</w:t>
            </w:r>
            <w:r w:rsidR="007038BC" w:rsidRPr="005A2D7C">
              <w:t xml:space="preserve"> </w:t>
            </w:r>
            <w:r w:rsidR="00984FEF" w:rsidRPr="005A2D7C">
              <w:t>resultContent</w:t>
            </w:r>
            <w:r w:rsidR="007038BC" w:rsidRPr="005A2D7C">
              <w:t xml:space="preserve"> </w:t>
            </w:r>
            <w:r w:rsidRPr="005A2D7C">
              <w:t>set</w:t>
            </w:r>
            <w:r w:rsidR="007038BC" w:rsidRPr="005A2D7C">
              <w:t xml:space="preserve"> </w:t>
            </w:r>
            <w:r w:rsidRPr="005A2D7C">
              <w:t>to</w:t>
            </w:r>
            <w:r w:rsidR="007038BC" w:rsidRPr="005A2D7C">
              <w:t xml:space="preserve"> </w:t>
            </w:r>
            <w:r w:rsidRPr="005A2D7C">
              <w:t>0</w:t>
            </w:r>
          </w:p>
        </w:tc>
      </w:tr>
      <w:tr w:rsidR="0002048D" w:rsidRPr="009743EA" w14:paraId="13AB2D93" w14:textId="77777777" w:rsidTr="005A2D7C">
        <w:trPr>
          <w:jc w:val="center"/>
        </w:trPr>
        <w:tc>
          <w:tcPr>
            <w:tcW w:w="2514" w:type="dxa"/>
            <w:shd w:val="clear" w:color="auto" w:fill="auto"/>
          </w:tcPr>
          <w:p w14:paraId="4FF3FDD8" w14:textId="77777777" w:rsidR="0002048D" w:rsidRPr="005A2D7C" w:rsidRDefault="0002048D" w:rsidP="005A2D7C">
            <w:pPr>
              <w:pStyle w:val="TAL"/>
            </w:pPr>
            <w:r w:rsidRPr="005A2D7C">
              <w:t>API/SMD/CRE/001</w:t>
            </w:r>
          </w:p>
          <w:p w14:paraId="5E5E1CA9" w14:textId="77777777" w:rsidR="0002048D" w:rsidRPr="005A2D7C" w:rsidRDefault="0002048D" w:rsidP="005A2D7C">
            <w:pPr>
              <w:pStyle w:val="TAL"/>
            </w:pPr>
            <w:r w:rsidRPr="005A2D7C">
              <w:t>API/SMD/CRE/001_RCN1</w:t>
            </w:r>
          </w:p>
        </w:tc>
        <w:tc>
          <w:tcPr>
            <w:tcW w:w="2567" w:type="dxa"/>
            <w:shd w:val="clear" w:color="auto" w:fill="auto"/>
          </w:tcPr>
          <w:p w14:paraId="5B7E6D63" w14:textId="77777777" w:rsidR="0002048D" w:rsidRPr="005A2D7C" w:rsidRDefault="0002048D" w:rsidP="005A2D7C">
            <w:pPr>
              <w:pStyle w:val="TAL"/>
            </w:pPr>
            <w:r w:rsidRPr="005A2D7C">
              <w:t>&lt;semanticDescriptor&gt;</w:t>
            </w:r>
            <w:r w:rsidR="007038BC" w:rsidRPr="005A2D7C">
              <w:t xml:space="preserve"> </w:t>
            </w:r>
            <w:r w:rsidRPr="005A2D7C">
              <w:t>CREATE</w:t>
            </w:r>
          </w:p>
        </w:tc>
        <w:tc>
          <w:tcPr>
            <w:tcW w:w="4481" w:type="dxa"/>
            <w:shd w:val="clear" w:color="auto" w:fill="auto"/>
          </w:tcPr>
          <w:p w14:paraId="1C3761AF" w14:textId="77777777" w:rsidR="0002048D" w:rsidRPr="005A2D7C" w:rsidRDefault="0002048D" w:rsidP="005A2D7C">
            <w:pPr>
              <w:pStyle w:val="TAL"/>
            </w:pPr>
            <w:r w:rsidRPr="005A2D7C">
              <w:t>Create</w:t>
            </w:r>
            <w:r w:rsidR="007038BC" w:rsidRPr="005A2D7C">
              <w:t xml:space="preserve"> </w:t>
            </w:r>
            <w:r w:rsidRPr="005A2D7C">
              <w:t>semanticDescriptor</w:t>
            </w:r>
            <w:r w:rsidR="007038BC" w:rsidRPr="005A2D7C">
              <w:t xml:space="preserve"> </w:t>
            </w:r>
            <w:r w:rsidRPr="005A2D7C">
              <w:t>with</w:t>
            </w:r>
            <w:r w:rsidR="007038BC" w:rsidRPr="005A2D7C">
              <w:t xml:space="preserve"> </w:t>
            </w:r>
            <w:r w:rsidR="00984FEF" w:rsidRPr="005A2D7C">
              <w:t>resultContent</w:t>
            </w:r>
            <w:r w:rsidR="007038BC" w:rsidRPr="005A2D7C">
              <w:t xml:space="preserve"> </w:t>
            </w:r>
            <w:r w:rsidRPr="005A2D7C">
              <w:t>set</w:t>
            </w:r>
            <w:r w:rsidR="007038BC" w:rsidRPr="005A2D7C">
              <w:t xml:space="preserve"> </w:t>
            </w:r>
            <w:r w:rsidRPr="005A2D7C">
              <w:t>to</w:t>
            </w:r>
            <w:r w:rsidR="007038BC" w:rsidRPr="005A2D7C">
              <w:t xml:space="preserve"> </w:t>
            </w:r>
            <w:r w:rsidRPr="005A2D7C">
              <w:t>1</w:t>
            </w:r>
            <w:r w:rsidR="007038BC" w:rsidRPr="005A2D7C">
              <w:t xml:space="preserve"> </w:t>
            </w:r>
            <w:r w:rsidRPr="005A2D7C">
              <w:t>or</w:t>
            </w:r>
            <w:r w:rsidR="007038BC" w:rsidRPr="005A2D7C">
              <w:t xml:space="preserve"> </w:t>
            </w:r>
            <w:r w:rsidRPr="005A2D7C">
              <w:t>no</w:t>
            </w:r>
            <w:r w:rsidR="007038BC" w:rsidRPr="005A2D7C">
              <w:t xml:space="preserve"> </w:t>
            </w:r>
            <w:r w:rsidRPr="005A2D7C">
              <w:t>RCN</w:t>
            </w:r>
          </w:p>
        </w:tc>
      </w:tr>
      <w:tr w:rsidR="0002048D" w:rsidRPr="009743EA" w14:paraId="44A468A7" w14:textId="77777777" w:rsidTr="005A2D7C">
        <w:trPr>
          <w:jc w:val="center"/>
        </w:trPr>
        <w:tc>
          <w:tcPr>
            <w:tcW w:w="2514" w:type="dxa"/>
            <w:shd w:val="clear" w:color="auto" w:fill="auto"/>
          </w:tcPr>
          <w:p w14:paraId="29002051" w14:textId="77777777" w:rsidR="0002048D" w:rsidRPr="005A2D7C" w:rsidRDefault="0002048D" w:rsidP="005A2D7C">
            <w:pPr>
              <w:pStyle w:val="TAL"/>
            </w:pPr>
            <w:r w:rsidRPr="005A2D7C">
              <w:t>API/SMD/CRE/001_RCN3</w:t>
            </w:r>
          </w:p>
        </w:tc>
        <w:tc>
          <w:tcPr>
            <w:tcW w:w="2567" w:type="dxa"/>
            <w:shd w:val="clear" w:color="auto" w:fill="auto"/>
          </w:tcPr>
          <w:p w14:paraId="04E49AF2" w14:textId="77777777" w:rsidR="0002048D" w:rsidRPr="005A2D7C" w:rsidRDefault="0002048D" w:rsidP="005A2D7C">
            <w:pPr>
              <w:pStyle w:val="TAL"/>
            </w:pPr>
            <w:r w:rsidRPr="005A2D7C">
              <w:t>&lt;semanticDescriptor&gt;</w:t>
            </w:r>
            <w:r w:rsidR="007038BC" w:rsidRPr="005A2D7C">
              <w:t xml:space="preserve"> </w:t>
            </w:r>
            <w:r w:rsidRPr="005A2D7C">
              <w:t>CREATE</w:t>
            </w:r>
          </w:p>
        </w:tc>
        <w:tc>
          <w:tcPr>
            <w:tcW w:w="4481" w:type="dxa"/>
            <w:shd w:val="clear" w:color="auto" w:fill="auto"/>
          </w:tcPr>
          <w:p w14:paraId="5118EF62" w14:textId="77777777" w:rsidR="0002048D" w:rsidRPr="005A2D7C" w:rsidRDefault="0002048D" w:rsidP="005A2D7C">
            <w:pPr>
              <w:pStyle w:val="TAL"/>
            </w:pPr>
            <w:r w:rsidRPr="005A2D7C">
              <w:t>Create</w:t>
            </w:r>
            <w:r w:rsidR="007038BC" w:rsidRPr="005A2D7C">
              <w:t xml:space="preserve"> </w:t>
            </w:r>
            <w:r w:rsidRPr="005A2D7C">
              <w:t>semanticDescriptor</w:t>
            </w:r>
            <w:r w:rsidR="007038BC" w:rsidRPr="005A2D7C">
              <w:t xml:space="preserve"> </w:t>
            </w:r>
            <w:r w:rsidRPr="005A2D7C">
              <w:t>with</w:t>
            </w:r>
            <w:r w:rsidR="007038BC" w:rsidRPr="005A2D7C">
              <w:t xml:space="preserve"> </w:t>
            </w:r>
            <w:r w:rsidR="00984FEF" w:rsidRPr="005A2D7C">
              <w:t>resultContent</w:t>
            </w:r>
            <w:r w:rsidR="007038BC" w:rsidRPr="005A2D7C">
              <w:t xml:space="preserve"> </w:t>
            </w:r>
            <w:r w:rsidRPr="005A2D7C">
              <w:t>set</w:t>
            </w:r>
            <w:r w:rsidR="007038BC" w:rsidRPr="005A2D7C">
              <w:t xml:space="preserve"> </w:t>
            </w:r>
            <w:r w:rsidRPr="005A2D7C">
              <w:t>to</w:t>
            </w:r>
            <w:r w:rsidR="007038BC" w:rsidRPr="005A2D7C">
              <w:t xml:space="preserve"> </w:t>
            </w:r>
            <w:r w:rsidRPr="005A2D7C">
              <w:t>3</w:t>
            </w:r>
          </w:p>
        </w:tc>
      </w:tr>
      <w:tr w:rsidR="0002048D" w:rsidRPr="009743EA" w14:paraId="3C55FF3D" w14:textId="77777777" w:rsidTr="005A2D7C">
        <w:trPr>
          <w:jc w:val="center"/>
        </w:trPr>
        <w:tc>
          <w:tcPr>
            <w:tcW w:w="2514" w:type="dxa"/>
            <w:shd w:val="clear" w:color="auto" w:fill="auto"/>
          </w:tcPr>
          <w:p w14:paraId="724FB7A4" w14:textId="77777777" w:rsidR="0002048D" w:rsidRPr="005A2D7C" w:rsidRDefault="0002048D" w:rsidP="005A2D7C">
            <w:pPr>
              <w:pStyle w:val="TAL"/>
            </w:pPr>
            <w:r w:rsidRPr="005A2D7C">
              <w:t>API/SMD/RET/001</w:t>
            </w:r>
          </w:p>
          <w:p w14:paraId="7744FAC6" w14:textId="77777777" w:rsidR="0002048D" w:rsidRPr="005A2D7C" w:rsidRDefault="0002048D" w:rsidP="005A2D7C">
            <w:pPr>
              <w:pStyle w:val="TAL"/>
            </w:pPr>
            <w:r w:rsidRPr="005A2D7C">
              <w:t>API/SMD/RET/001_RCN1</w:t>
            </w:r>
          </w:p>
        </w:tc>
        <w:tc>
          <w:tcPr>
            <w:tcW w:w="2567" w:type="dxa"/>
            <w:shd w:val="clear" w:color="auto" w:fill="auto"/>
          </w:tcPr>
          <w:p w14:paraId="2C5562DC" w14:textId="77777777" w:rsidR="0002048D" w:rsidRPr="005A2D7C" w:rsidRDefault="0002048D" w:rsidP="005A2D7C">
            <w:pPr>
              <w:pStyle w:val="TAL"/>
            </w:pPr>
            <w:r w:rsidRPr="005A2D7C">
              <w:t>&lt;semanticDescriptor&gt;</w:t>
            </w:r>
            <w:r w:rsidR="007038BC" w:rsidRPr="005A2D7C">
              <w:t xml:space="preserve"> </w:t>
            </w:r>
            <w:r w:rsidRPr="005A2D7C">
              <w:t>RETRIEVE</w:t>
            </w:r>
          </w:p>
        </w:tc>
        <w:tc>
          <w:tcPr>
            <w:tcW w:w="4481" w:type="dxa"/>
            <w:shd w:val="clear" w:color="auto" w:fill="auto"/>
          </w:tcPr>
          <w:p w14:paraId="62BE5F2C" w14:textId="77777777" w:rsidR="0002048D" w:rsidRPr="005A2D7C" w:rsidRDefault="0002048D" w:rsidP="005A2D7C">
            <w:pPr>
              <w:pStyle w:val="TAL"/>
            </w:pPr>
            <w:r w:rsidRPr="005A2D7C">
              <w:t>Retrieve</w:t>
            </w:r>
            <w:r w:rsidR="007038BC" w:rsidRPr="005A2D7C">
              <w:t xml:space="preserve"> </w:t>
            </w:r>
            <w:r w:rsidRPr="005A2D7C">
              <w:t>semanticDescriptor</w:t>
            </w:r>
            <w:r w:rsidR="007038BC" w:rsidRPr="005A2D7C">
              <w:t xml:space="preserve"> </w:t>
            </w:r>
            <w:r w:rsidRPr="005A2D7C">
              <w:t>with</w:t>
            </w:r>
            <w:r w:rsidR="007038BC" w:rsidRPr="005A2D7C">
              <w:t xml:space="preserve"> </w:t>
            </w:r>
            <w:r w:rsidR="00984FEF" w:rsidRPr="005A2D7C">
              <w:t>resultContent</w:t>
            </w:r>
            <w:r w:rsidR="007038BC" w:rsidRPr="005A2D7C">
              <w:t xml:space="preserve"> </w:t>
            </w:r>
            <w:r w:rsidRPr="005A2D7C">
              <w:t>set</w:t>
            </w:r>
            <w:r w:rsidR="007038BC" w:rsidRPr="005A2D7C">
              <w:t xml:space="preserve"> </w:t>
            </w:r>
            <w:r w:rsidRPr="005A2D7C">
              <w:t>to</w:t>
            </w:r>
            <w:r w:rsidR="007038BC" w:rsidRPr="005A2D7C">
              <w:t xml:space="preserve"> </w:t>
            </w:r>
            <w:r w:rsidRPr="005A2D7C">
              <w:t>1</w:t>
            </w:r>
            <w:r w:rsidR="007038BC" w:rsidRPr="005A2D7C">
              <w:t xml:space="preserve"> </w:t>
            </w:r>
            <w:r w:rsidRPr="005A2D7C">
              <w:t>or</w:t>
            </w:r>
            <w:r w:rsidR="007038BC" w:rsidRPr="005A2D7C">
              <w:t xml:space="preserve"> </w:t>
            </w:r>
            <w:r w:rsidRPr="005A2D7C">
              <w:t>no</w:t>
            </w:r>
            <w:r w:rsidR="007038BC" w:rsidRPr="005A2D7C">
              <w:t xml:space="preserve"> </w:t>
            </w:r>
            <w:r w:rsidRPr="005A2D7C">
              <w:t>RCN</w:t>
            </w:r>
          </w:p>
        </w:tc>
      </w:tr>
      <w:tr w:rsidR="0002048D" w:rsidRPr="009743EA" w14:paraId="5D370440" w14:textId="77777777" w:rsidTr="005A2D7C">
        <w:trPr>
          <w:jc w:val="center"/>
        </w:trPr>
        <w:tc>
          <w:tcPr>
            <w:tcW w:w="2514" w:type="dxa"/>
            <w:shd w:val="clear" w:color="auto" w:fill="auto"/>
          </w:tcPr>
          <w:p w14:paraId="4A2DA259" w14:textId="77777777" w:rsidR="0002048D" w:rsidRPr="005A2D7C" w:rsidRDefault="0002048D" w:rsidP="005A2D7C">
            <w:pPr>
              <w:pStyle w:val="TAL"/>
            </w:pPr>
            <w:r w:rsidRPr="005A2D7C">
              <w:t>API/SMD/UPD/001_RCN0</w:t>
            </w:r>
          </w:p>
        </w:tc>
        <w:tc>
          <w:tcPr>
            <w:tcW w:w="2567" w:type="dxa"/>
            <w:shd w:val="clear" w:color="auto" w:fill="auto"/>
          </w:tcPr>
          <w:p w14:paraId="53BA0C58" w14:textId="77777777" w:rsidR="0002048D" w:rsidRPr="005A2D7C" w:rsidRDefault="0002048D" w:rsidP="005A2D7C">
            <w:pPr>
              <w:pStyle w:val="TAL"/>
            </w:pPr>
            <w:r w:rsidRPr="005A2D7C">
              <w:t>&lt;semanticDescriptor&gt;</w:t>
            </w:r>
            <w:r w:rsidR="007038BC" w:rsidRPr="005A2D7C">
              <w:t xml:space="preserve"> </w:t>
            </w:r>
            <w:r w:rsidRPr="005A2D7C">
              <w:t>UPDATE</w:t>
            </w:r>
          </w:p>
        </w:tc>
        <w:tc>
          <w:tcPr>
            <w:tcW w:w="4481" w:type="dxa"/>
            <w:shd w:val="clear" w:color="auto" w:fill="auto"/>
            <w:vAlign w:val="center"/>
          </w:tcPr>
          <w:p w14:paraId="237867E8" w14:textId="77777777" w:rsidR="0002048D" w:rsidRPr="005A2D7C" w:rsidRDefault="0002048D" w:rsidP="005A2D7C">
            <w:pPr>
              <w:pStyle w:val="TAL"/>
            </w:pPr>
            <w:r w:rsidRPr="005A2D7C">
              <w:t>Update</w:t>
            </w:r>
            <w:r w:rsidR="007038BC" w:rsidRPr="005A2D7C">
              <w:t xml:space="preserve"> </w:t>
            </w:r>
            <w:r w:rsidRPr="005A2D7C">
              <w:t>semanticDescriptor</w:t>
            </w:r>
            <w:r w:rsidR="007038BC" w:rsidRPr="005A2D7C">
              <w:t xml:space="preserve"> </w:t>
            </w:r>
            <w:r w:rsidRPr="005A2D7C">
              <w:t>with</w:t>
            </w:r>
            <w:r w:rsidR="007038BC" w:rsidRPr="005A2D7C">
              <w:t xml:space="preserve"> </w:t>
            </w:r>
            <w:r w:rsidR="00984FEF" w:rsidRPr="005A2D7C">
              <w:t>resultContent</w:t>
            </w:r>
            <w:r w:rsidR="007038BC" w:rsidRPr="005A2D7C">
              <w:t xml:space="preserve"> </w:t>
            </w:r>
            <w:r w:rsidRPr="005A2D7C">
              <w:t>set</w:t>
            </w:r>
            <w:r w:rsidR="007038BC" w:rsidRPr="005A2D7C">
              <w:t xml:space="preserve"> </w:t>
            </w:r>
            <w:r w:rsidRPr="005A2D7C">
              <w:t>to</w:t>
            </w:r>
            <w:r w:rsidR="007038BC" w:rsidRPr="005A2D7C">
              <w:t xml:space="preserve"> </w:t>
            </w:r>
            <w:r w:rsidRPr="005A2D7C">
              <w:t>0</w:t>
            </w:r>
            <w:r w:rsidR="007038BC" w:rsidRPr="005A2D7C">
              <w:t xml:space="preserve"> </w:t>
            </w:r>
          </w:p>
        </w:tc>
      </w:tr>
      <w:tr w:rsidR="0002048D" w:rsidRPr="009743EA" w14:paraId="441D2DC9" w14:textId="77777777" w:rsidTr="005A2D7C">
        <w:trPr>
          <w:jc w:val="center"/>
        </w:trPr>
        <w:tc>
          <w:tcPr>
            <w:tcW w:w="2514" w:type="dxa"/>
            <w:shd w:val="clear" w:color="auto" w:fill="auto"/>
          </w:tcPr>
          <w:p w14:paraId="22AAE458" w14:textId="77777777" w:rsidR="0002048D" w:rsidRPr="005A2D7C" w:rsidRDefault="0002048D" w:rsidP="005A2D7C">
            <w:pPr>
              <w:pStyle w:val="TAL"/>
            </w:pPr>
            <w:r w:rsidRPr="005A2D7C">
              <w:t>API/SMD/UPD/001</w:t>
            </w:r>
          </w:p>
          <w:p w14:paraId="1106B653" w14:textId="77777777" w:rsidR="0002048D" w:rsidRPr="005A2D7C" w:rsidRDefault="0002048D" w:rsidP="005A2D7C">
            <w:pPr>
              <w:pStyle w:val="TAL"/>
            </w:pPr>
            <w:r w:rsidRPr="005A2D7C">
              <w:t>API/SMD/UPD/001_RCN1</w:t>
            </w:r>
          </w:p>
        </w:tc>
        <w:tc>
          <w:tcPr>
            <w:tcW w:w="2567" w:type="dxa"/>
            <w:shd w:val="clear" w:color="auto" w:fill="auto"/>
          </w:tcPr>
          <w:p w14:paraId="498D4407" w14:textId="77777777" w:rsidR="0002048D" w:rsidRPr="005A2D7C" w:rsidRDefault="0002048D" w:rsidP="005A2D7C">
            <w:pPr>
              <w:pStyle w:val="TAL"/>
            </w:pPr>
            <w:r w:rsidRPr="005A2D7C">
              <w:t>&lt;semanticDescriptor&gt;</w:t>
            </w:r>
            <w:r w:rsidR="007038BC" w:rsidRPr="005A2D7C">
              <w:t xml:space="preserve"> </w:t>
            </w:r>
            <w:r w:rsidRPr="005A2D7C">
              <w:t>UPDATE</w:t>
            </w:r>
          </w:p>
        </w:tc>
        <w:tc>
          <w:tcPr>
            <w:tcW w:w="4481" w:type="dxa"/>
            <w:shd w:val="clear" w:color="auto" w:fill="auto"/>
            <w:vAlign w:val="center"/>
          </w:tcPr>
          <w:p w14:paraId="4B778B05" w14:textId="77777777" w:rsidR="0002048D" w:rsidRPr="005A2D7C" w:rsidRDefault="0002048D" w:rsidP="005A2D7C">
            <w:pPr>
              <w:pStyle w:val="TAL"/>
            </w:pPr>
            <w:r w:rsidRPr="005A2D7C">
              <w:t>Update</w:t>
            </w:r>
            <w:r w:rsidR="007038BC" w:rsidRPr="005A2D7C">
              <w:t xml:space="preserve"> </w:t>
            </w:r>
            <w:r w:rsidRPr="005A2D7C">
              <w:t>semanticDescriptor</w:t>
            </w:r>
            <w:r w:rsidR="007038BC" w:rsidRPr="005A2D7C">
              <w:t xml:space="preserve"> </w:t>
            </w:r>
            <w:r w:rsidRPr="005A2D7C">
              <w:t>with</w:t>
            </w:r>
            <w:r w:rsidR="007038BC" w:rsidRPr="005A2D7C">
              <w:t xml:space="preserve"> </w:t>
            </w:r>
            <w:r w:rsidR="00984FEF" w:rsidRPr="005A2D7C">
              <w:t>resultContent</w:t>
            </w:r>
            <w:r w:rsidR="007038BC" w:rsidRPr="005A2D7C">
              <w:t xml:space="preserve"> </w:t>
            </w:r>
            <w:r w:rsidRPr="005A2D7C">
              <w:t>set</w:t>
            </w:r>
            <w:r w:rsidR="007038BC" w:rsidRPr="005A2D7C">
              <w:t xml:space="preserve"> </w:t>
            </w:r>
            <w:r w:rsidRPr="005A2D7C">
              <w:t>to</w:t>
            </w:r>
            <w:r w:rsidR="007038BC" w:rsidRPr="005A2D7C">
              <w:t xml:space="preserve"> </w:t>
            </w:r>
            <w:r w:rsidRPr="005A2D7C">
              <w:t>1</w:t>
            </w:r>
            <w:r w:rsidR="007038BC" w:rsidRPr="005A2D7C">
              <w:t xml:space="preserve"> </w:t>
            </w:r>
            <w:r w:rsidRPr="005A2D7C">
              <w:t>or</w:t>
            </w:r>
            <w:r w:rsidR="007038BC" w:rsidRPr="005A2D7C">
              <w:t xml:space="preserve"> </w:t>
            </w:r>
            <w:r w:rsidRPr="005A2D7C">
              <w:t>no</w:t>
            </w:r>
            <w:r w:rsidR="007038BC" w:rsidRPr="005A2D7C">
              <w:t xml:space="preserve"> </w:t>
            </w:r>
            <w:r w:rsidRPr="005A2D7C">
              <w:t>RCN</w:t>
            </w:r>
          </w:p>
        </w:tc>
      </w:tr>
      <w:tr w:rsidR="0002048D" w:rsidRPr="009743EA" w14:paraId="672E460F" w14:textId="77777777" w:rsidTr="005A2D7C">
        <w:trPr>
          <w:jc w:val="center"/>
        </w:trPr>
        <w:tc>
          <w:tcPr>
            <w:tcW w:w="2514" w:type="dxa"/>
            <w:shd w:val="clear" w:color="auto" w:fill="auto"/>
          </w:tcPr>
          <w:p w14:paraId="2E72523C" w14:textId="77777777" w:rsidR="0002048D" w:rsidRPr="005A2D7C" w:rsidRDefault="0002048D" w:rsidP="005A2D7C">
            <w:pPr>
              <w:pStyle w:val="TAL"/>
            </w:pPr>
            <w:r w:rsidRPr="005A2D7C">
              <w:t>API/SMD/DEL/001_RCN0</w:t>
            </w:r>
          </w:p>
        </w:tc>
        <w:tc>
          <w:tcPr>
            <w:tcW w:w="2567" w:type="dxa"/>
            <w:shd w:val="clear" w:color="auto" w:fill="auto"/>
          </w:tcPr>
          <w:p w14:paraId="72C995F2" w14:textId="77777777" w:rsidR="0002048D" w:rsidRPr="005A2D7C" w:rsidRDefault="0002048D" w:rsidP="005A2D7C">
            <w:pPr>
              <w:pStyle w:val="TAL"/>
            </w:pPr>
            <w:r w:rsidRPr="005A2D7C">
              <w:t>&lt;semanticDescriptor&gt;</w:t>
            </w:r>
            <w:r w:rsidR="007038BC" w:rsidRPr="005A2D7C">
              <w:t xml:space="preserve"> </w:t>
            </w:r>
            <w:r w:rsidRPr="005A2D7C">
              <w:t>DELETE</w:t>
            </w:r>
          </w:p>
        </w:tc>
        <w:tc>
          <w:tcPr>
            <w:tcW w:w="4481" w:type="dxa"/>
            <w:shd w:val="clear" w:color="auto" w:fill="auto"/>
          </w:tcPr>
          <w:p w14:paraId="3A8A5010" w14:textId="77777777" w:rsidR="0002048D" w:rsidRPr="005A2D7C" w:rsidRDefault="0002048D" w:rsidP="005A2D7C">
            <w:pPr>
              <w:pStyle w:val="TAL"/>
            </w:pPr>
            <w:r w:rsidRPr="005A2D7C">
              <w:t>Delete</w:t>
            </w:r>
            <w:r w:rsidR="007038BC" w:rsidRPr="005A2D7C">
              <w:t xml:space="preserve"> </w:t>
            </w:r>
            <w:r w:rsidRPr="005A2D7C">
              <w:t>semanticDescriptor</w:t>
            </w:r>
            <w:r w:rsidR="007038BC" w:rsidRPr="005A2D7C">
              <w:t xml:space="preserve"> </w:t>
            </w:r>
            <w:r w:rsidRPr="005A2D7C">
              <w:t>with</w:t>
            </w:r>
            <w:r w:rsidR="007038BC" w:rsidRPr="005A2D7C">
              <w:t xml:space="preserve"> </w:t>
            </w:r>
            <w:r w:rsidR="00984FEF" w:rsidRPr="005A2D7C">
              <w:t>resultContent</w:t>
            </w:r>
            <w:r w:rsidR="007038BC" w:rsidRPr="005A2D7C">
              <w:t xml:space="preserve"> </w:t>
            </w:r>
            <w:r w:rsidRPr="005A2D7C">
              <w:t>set</w:t>
            </w:r>
            <w:r w:rsidR="007038BC" w:rsidRPr="005A2D7C">
              <w:t xml:space="preserve"> </w:t>
            </w:r>
            <w:r w:rsidRPr="005A2D7C">
              <w:t>to</w:t>
            </w:r>
            <w:r w:rsidR="007038BC" w:rsidRPr="005A2D7C">
              <w:t xml:space="preserve"> </w:t>
            </w:r>
            <w:r w:rsidRPr="005A2D7C">
              <w:t>0</w:t>
            </w:r>
          </w:p>
        </w:tc>
      </w:tr>
      <w:tr w:rsidR="0002048D" w:rsidRPr="009743EA" w14:paraId="2B614C7A" w14:textId="77777777" w:rsidTr="005A2D7C">
        <w:trPr>
          <w:jc w:val="center"/>
        </w:trPr>
        <w:tc>
          <w:tcPr>
            <w:tcW w:w="2514" w:type="dxa"/>
            <w:shd w:val="clear" w:color="auto" w:fill="auto"/>
          </w:tcPr>
          <w:p w14:paraId="75429BE4" w14:textId="77777777" w:rsidR="0002048D" w:rsidRPr="005A2D7C" w:rsidRDefault="0002048D" w:rsidP="005A2D7C">
            <w:pPr>
              <w:pStyle w:val="TAL"/>
            </w:pPr>
            <w:r w:rsidRPr="005A2D7C">
              <w:t>API/SMD/DEL/001</w:t>
            </w:r>
          </w:p>
          <w:p w14:paraId="17636FFE" w14:textId="77777777" w:rsidR="0002048D" w:rsidRPr="005A2D7C" w:rsidRDefault="0002048D" w:rsidP="005A2D7C">
            <w:pPr>
              <w:pStyle w:val="TAL"/>
            </w:pPr>
            <w:r w:rsidRPr="005A2D7C">
              <w:t>API/SMD/DEL/001_RCN1</w:t>
            </w:r>
          </w:p>
        </w:tc>
        <w:tc>
          <w:tcPr>
            <w:tcW w:w="2567" w:type="dxa"/>
            <w:shd w:val="clear" w:color="auto" w:fill="auto"/>
          </w:tcPr>
          <w:p w14:paraId="5CCC27FB" w14:textId="77777777" w:rsidR="0002048D" w:rsidRPr="005A2D7C" w:rsidRDefault="0002048D" w:rsidP="005A2D7C">
            <w:pPr>
              <w:pStyle w:val="TAL"/>
            </w:pPr>
            <w:r w:rsidRPr="005A2D7C">
              <w:t>&lt;semanticDescriptor&gt;</w:t>
            </w:r>
            <w:r w:rsidR="007038BC" w:rsidRPr="005A2D7C">
              <w:t xml:space="preserve"> </w:t>
            </w:r>
            <w:r w:rsidRPr="005A2D7C">
              <w:t>DELETE</w:t>
            </w:r>
          </w:p>
        </w:tc>
        <w:tc>
          <w:tcPr>
            <w:tcW w:w="4481" w:type="dxa"/>
            <w:shd w:val="clear" w:color="auto" w:fill="auto"/>
          </w:tcPr>
          <w:p w14:paraId="1F26B7AE" w14:textId="77777777" w:rsidR="0002048D" w:rsidRPr="005A2D7C" w:rsidRDefault="0002048D" w:rsidP="005A2D7C">
            <w:pPr>
              <w:pStyle w:val="TAL"/>
            </w:pPr>
            <w:r w:rsidRPr="005A2D7C">
              <w:t>Delete</w:t>
            </w:r>
            <w:r w:rsidR="007038BC" w:rsidRPr="005A2D7C">
              <w:t xml:space="preserve"> </w:t>
            </w:r>
            <w:r w:rsidRPr="005A2D7C">
              <w:t>semanticDescriptor</w:t>
            </w:r>
            <w:r w:rsidR="007038BC" w:rsidRPr="005A2D7C">
              <w:t xml:space="preserve"> </w:t>
            </w:r>
            <w:r w:rsidRPr="005A2D7C">
              <w:t>with</w:t>
            </w:r>
            <w:r w:rsidR="007038BC" w:rsidRPr="005A2D7C">
              <w:t xml:space="preserve"> </w:t>
            </w:r>
            <w:r w:rsidR="00984FEF" w:rsidRPr="005A2D7C">
              <w:t>resultContent</w:t>
            </w:r>
            <w:r w:rsidR="007038BC" w:rsidRPr="005A2D7C">
              <w:t xml:space="preserve"> </w:t>
            </w:r>
            <w:r w:rsidRPr="005A2D7C">
              <w:t>set</w:t>
            </w:r>
            <w:r w:rsidR="007038BC" w:rsidRPr="005A2D7C">
              <w:t xml:space="preserve"> </w:t>
            </w:r>
            <w:r w:rsidRPr="005A2D7C">
              <w:t>to</w:t>
            </w:r>
            <w:r w:rsidR="007038BC" w:rsidRPr="005A2D7C">
              <w:t xml:space="preserve"> </w:t>
            </w:r>
            <w:r w:rsidRPr="005A2D7C">
              <w:t>1</w:t>
            </w:r>
            <w:r w:rsidR="007038BC" w:rsidRPr="005A2D7C">
              <w:t xml:space="preserve"> </w:t>
            </w:r>
            <w:r w:rsidRPr="005A2D7C">
              <w:t>or</w:t>
            </w:r>
            <w:r w:rsidR="007038BC" w:rsidRPr="005A2D7C">
              <w:t xml:space="preserve"> </w:t>
            </w:r>
            <w:r w:rsidRPr="005A2D7C">
              <w:t>no</w:t>
            </w:r>
            <w:r w:rsidR="007038BC" w:rsidRPr="005A2D7C">
              <w:t xml:space="preserve"> </w:t>
            </w:r>
            <w:r w:rsidRPr="005A2D7C">
              <w:t>RCN</w:t>
            </w:r>
          </w:p>
        </w:tc>
      </w:tr>
      <w:tr w:rsidR="0002048D" w:rsidRPr="009743EA" w14:paraId="74A1E485" w14:textId="77777777" w:rsidTr="005A2D7C">
        <w:trPr>
          <w:jc w:val="center"/>
        </w:trPr>
        <w:tc>
          <w:tcPr>
            <w:tcW w:w="2514" w:type="dxa"/>
            <w:shd w:val="clear" w:color="auto" w:fill="auto"/>
          </w:tcPr>
          <w:p w14:paraId="4EBFBBFC" w14:textId="77777777" w:rsidR="0002048D" w:rsidRPr="005A2D7C" w:rsidRDefault="0002048D" w:rsidP="005A2D7C">
            <w:pPr>
              <w:pStyle w:val="TAL"/>
            </w:pPr>
            <w:r w:rsidRPr="005A2D7C">
              <w:t>API/DIS_TY2</w:t>
            </w:r>
          </w:p>
        </w:tc>
        <w:tc>
          <w:tcPr>
            <w:tcW w:w="2567" w:type="dxa"/>
            <w:shd w:val="clear" w:color="auto" w:fill="auto"/>
          </w:tcPr>
          <w:p w14:paraId="2C9BA051" w14:textId="77777777" w:rsidR="0002048D" w:rsidRPr="005A2D7C" w:rsidRDefault="0002048D" w:rsidP="005A2D7C">
            <w:pPr>
              <w:pStyle w:val="TAL"/>
            </w:pPr>
            <w:r w:rsidRPr="005A2D7C">
              <w:t>Discovery</w:t>
            </w:r>
          </w:p>
        </w:tc>
        <w:tc>
          <w:tcPr>
            <w:tcW w:w="4481" w:type="dxa"/>
            <w:shd w:val="clear" w:color="auto" w:fill="auto"/>
          </w:tcPr>
          <w:p w14:paraId="6962213C" w14:textId="77777777" w:rsidR="0002048D" w:rsidRPr="005A2D7C" w:rsidRDefault="0002048D" w:rsidP="005A2D7C">
            <w:pPr>
              <w:pStyle w:val="TAL"/>
            </w:pPr>
            <w:r w:rsidRPr="005A2D7C">
              <w:t>Discovery</w:t>
            </w:r>
            <w:r w:rsidR="007038BC" w:rsidRPr="005A2D7C">
              <w:t xml:space="preserve"> </w:t>
            </w:r>
            <w:r w:rsidRPr="005A2D7C">
              <w:t>with</w:t>
            </w:r>
            <w:r w:rsidR="007038BC" w:rsidRPr="005A2D7C">
              <w:t xml:space="preserve"> </w:t>
            </w:r>
            <w:r w:rsidRPr="005A2D7C">
              <w:t>resourceType</w:t>
            </w:r>
            <w:r w:rsidR="007038BC" w:rsidRPr="005A2D7C">
              <w:t xml:space="preserve"> </w:t>
            </w:r>
            <w:r w:rsidRPr="005A2D7C">
              <w:t>filter</w:t>
            </w:r>
            <w:r w:rsidR="007038BC" w:rsidRPr="005A2D7C">
              <w:t xml:space="preserve"> </w:t>
            </w:r>
            <w:r w:rsidRPr="005A2D7C">
              <w:t>criteria</w:t>
            </w:r>
            <w:r w:rsidR="007038BC" w:rsidRPr="005A2D7C">
              <w:t xml:space="preserve"> </w:t>
            </w:r>
            <w:r w:rsidRPr="005A2D7C">
              <w:t>set</w:t>
            </w:r>
            <w:r w:rsidR="007038BC" w:rsidRPr="005A2D7C">
              <w:t xml:space="preserve"> </w:t>
            </w:r>
            <w:r w:rsidRPr="005A2D7C">
              <w:t>to</w:t>
            </w:r>
            <w:r w:rsidR="007038BC" w:rsidRPr="005A2D7C">
              <w:t xml:space="preserve"> </w:t>
            </w:r>
            <w:r w:rsidRPr="005A2D7C">
              <w:t>2</w:t>
            </w:r>
          </w:p>
        </w:tc>
      </w:tr>
      <w:tr w:rsidR="0002048D" w:rsidRPr="009743EA" w14:paraId="7C9FC1C5" w14:textId="77777777" w:rsidTr="005A2D7C">
        <w:trPr>
          <w:jc w:val="center"/>
        </w:trPr>
        <w:tc>
          <w:tcPr>
            <w:tcW w:w="2514" w:type="dxa"/>
            <w:shd w:val="clear" w:color="auto" w:fill="auto"/>
          </w:tcPr>
          <w:p w14:paraId="01C8A779" w14:textId="77777777" w:rsidR="0002048D" w:rsidRPr="005A2D7C" w:rsidRDefault="0002048D" w:rsidP="005A2D7C">
            <w:pPr>
              <w:pStyle w:val="TAL"/>
              <w:rPr>
                <w:rFonts w:eastAsia="SimSun"/>
              </w:rPr>
            </w:pPr>
            <w:r w:rsidRPr="005A2D7C">
              <w:t>API/DIS_TY3</w:t>
            </w:r>
          </w:p>
        </w:tc>
        <w:tc>
          <w:tcPr>
            <w:tcW w:w="2567" w:type="dxa"/>
            <w:shd w:val="clear" w:color="auto" w:fill="auto"/>
          </w:tcPr>
          <w:p w14:paraId="09CD88D4" w14:textId="77777777" w:rsidR="0002048D" w:rsidRPr="005A2D7C" w:rsidRDefault="0002048D" w:rsidP="005A2D7C">
            <w:pPr>
              <w:pStyle w:val="TAL"/>
            </w:pPr>
            <w:r w:rsidRPr="005A2D7C">
              <w:t>Discovery</w:t>
            </w:r>
          </w:p>
        </w:tc>
        <w:tc>
          <w:tcPr>
            <w:tcW w:w="4481" w:type="dxa"/>
            <w:shd w:val="clear" w:color="auto" w:fill="auto"/>
          </w:tcPr>
          <w:p w14:paraId="2D06E584" w14:textId="77777777" w:rsidR="0002048D" w:rsidRPr="005A2D7C" w:rsidRDefault="0002048D" w:rsidP="005A2D7C">
            <w:pPr>
              <w:pStyle w:val="TAL"/>
            </w:pPr>
            <w:r w:rsidRPr="005A2D7C">
              <w:t>Discovery</w:t>
            </w:r>
            <w:r w:rsidR="007038BC" w:rsidRPr="005A2D7C">
              <w:t xml:space="preserve"> </w:t>
            </w:r>
            <w:r w:rsidRPr="005A2D7C">
              <w:t>with</w:t>
            </w:r>
            <w:r w:rsidR="007038BC" w:rsidRPr="005A2D7C">
              <w:t xml:space="preserve"> </w:t>
            </w:r>
            <w:r w:rsidRPr="005A2D7C">
              <w:t>resourceType</w:t>
            </w:r>
            <w:r w:rsidR="007038BC" w:rsidRPr="005A2D7C">
              <w:t xml:space="preserve"> </w:t>
            </w:r>
            <w:r w:rsidRPr="005A2D7C">
              <w:t>filter</w:t>
            </w:r>
            <w:r w:rsidR="007038BC" w:rsidRPr="005A2D7C">
              <w:t xml:space="preserve"> </w:t>
            </w:r>
            <w:r w:rsidRPr="005A2D7C">
              <w:t>criteria</w:t>
            </w:r>
            <w:r w:rsidR="007038BC" w:rsidRPr="005A2D7C">
              <w:t xml:space="preserve"> </w:t>
            </w:r>
            <w:r w:rsidRPr="005A2D7C">
              <w:t>set</w:t>
            </w:r>
            <w:r w:rsidR="007038BC" w:rsidRPr="005A2D7C">
              <w:t xml:space="preserve"> </w:t>
            </w:r>
            <w:r w:rsidRPr="005A2D7C">
              <w:t>to</w:t>
            </w:r>
            <w:r w:rsidR="007038BC" w:rsidRPr="005A2D7C">
              <w:t xml:space="preserve"> </w:t>
            </w:r>
            <w:r w:rsidRPr="005A2D7C">
              <w:t>3</w:t>
            </w:r>
          </w:p>
        </w:tc>
      </w:tr>
      <w:tr w:rsidR="0002048D" w:rsidRPr="009743EA" w14:paraId="3998BEB7" w14:textId="77777777" w:rsidTr="005A2D7C">
        <w:trPr>
          <w:jc w:val="center"/>
        </w:trPr>
        <w:tc>
          <w:tcPr>
            <w:tcW w:w="2514" w:type="dxa"/>
            <w:shd w:val="clear" w:color="auto" w:fill="auto"/>
          </w:tcPr>
          <w:p w14:paraId="17D9A8CE" w14:textId="77777777" w:rsidR="0002048D" w:rsidRPr="005A2D7C" w:rsidRDefault="0002048D" w:rsidP="005A2D7C">
            <w:pPr>
              <w:pStyle w:val="TAL"/>
            </w:pPr>
            <w:r w:rsidRPr="005A2D7C">
              <w:t>API/DIS_LBL_ACTUATOR</w:t>
            </w:r>
          </w:p>
        </w:tc>
        <w:tc>
          <w:tcPr>
            <w:tcW w:w="2567" w:type="dxa"/>
            <w:shd w:val="clear" w:color="auto" w:fill="auto"/>
          </w:tcPr>
          <w:p w14:paraId="142D96DE" w14:textId="77777777" w:rsidR="0002048D" w:rsidRPr="005A2D7C" w:rsidRDefault="0002048D" w:rsidP="005A2D7C">
            <w:pPr>
              <w:pStyle w:val="TAL"/>
            </w:pPr>
            <w:r w:rsidRPr="005A2D7C">
              <w:t>Discovery</w:t>
            </w:r>
          </w:p>
        </w:tc>
        <w:tc>
          <w:tcPr>
            <w:tcW w:w="4481" w:type="dxa"/>
            <w:shd w:val="clear" w:color="auto" w:fill="auto"/>
          </w:tcPr>
          <w:p w14:paraId="340186AF" w14:textId="77777777" w:rsidR="0002048D" w:rsidRPr="005A2D7C" w:rsidRDefault="0002048D" w:rsidP="005A2D7C">
            <w:pPr>
              <w:pStyle w:val="TAL"/>
            </w:pPr>
            <w:r w:rsidRPr="005A2D7C">
              <w:t>Discovery</w:t>
            </w:r>
            <w:r w:rsidR="007038BC" w:rsidRPr="005A2D7C">
              <w:t xml:space="preserve"> </w:t>
            </w:r>
            <w:r w:rsidRPr="005A2D7C">
              <w:t>with</w:t>
            </w:r>
            <w:r w:rsidR="007038BC" w:rsidRPr="005A2D7C">
              <w:t xml:space="preserve"> </w:t>
            </w:r>
            <w:r w:rsidRPr="005A2D7C">
              <w:t>labels</w:t>
            </w:r>
            <w:r w:rsidR="007038BC" w:rsidRPr="005A2D7C">
              <w:t xml:space="preserve"> </w:t>
            </w:r>
            <w:r w:rsidRPr="005A2D7C">
              <w:t>filter</w:t>
            </w:r>
            <w:r w:rsidR="007038BC" w:rsidRPr="005A2D7C">
              <w:t xml:space="preserve"> </w:t>
            </w:r>
            <w:r w:rsidRPr="005A2D7C">
              <w:t>criteria</w:t>
            </w:r>
            <w:r w:rsidR="007038BC" w:rsidRPr="005A2D7C">
              <w:t xml:space="preserve"> </w:t>
            </w:r>
            <w:r w:rsidRPr="005A2D7C">
              <w:t>set</w:t>
            </w:r>
            <w:r w:rsidR="007038BC" w:rsidRPr="005A2D7C">
              <w:t xml:space="preserve"> </w:t>
            </w:r>
            <w:r w:rsidRPr="005A2D7C">
              <w:t>to</w:t>
            </w:r>
            <w:r w:rsidR="007038BC" w:rsidRPr="005A2D7C">
              <w:t xml:space="preserve"> </w:t>
            </w:r>
            <w:r w:rsidRPr="005A2D7C">
              <w:t>actuator</w:t>
            </w:r>
          </w:p>
        </w:tc>
      </w:tr>
      <w:tr w:rsidR="0002048D" w:rsidRPr="009743EA" w14:paraId="7F7D92F3" w14:textId="77777777" w:rsidTr="005A2D7C">
        <w:trPr>
          <w:jc w:val="center"/>
        </w:trPr>
        <w:tc>
          <w:tcPr>
            <w:tcW w:w="2514" w:type="dxa"/>
            <w:shd w:val="clear" w:color="auto" w:fill="auto"/>
          </w:tcPr>
          <w:p w14:paraId="33D955D6" w14:textId="77777777" w:rsidR="0002048D" w:rsidRPr="005A2D7C" w:rsidRDefault="0002048D" w:rsidP="005A2D7C">
            <w:pPr>
              <w:pStyle w:val="TAL"/>
            </w:pPr>
            <w:r w:rsidRPr="005A2D7C">
              <w:t>API/DIS_LBL_SENSOR</w:t>
            </w:r>
          </w:p>
        </w:tc>
        <w:tc>
          <w:tcPr>
            <w:tcW w:w="2567" w:type="dxa"/>
            <w:shd w:val="clear" w:color="auto" w:fill="auto"/>
          </w:tcPr>
          <w:p w14:paraId="33BEC70A" w14:textId="77777777" w:rsidR="0002048D" w:rsidRPr="005A2D7C" w:rsidRDefault="0002048D" w:rsidP="005A2D7C">
            <w:pPr>
              <w:pStyle w:val="TAL"/>
            </w:pPr>
            <w:r w:rsidRPr="005A2D7C">
              <w:t>Discovery</w:t>
            </w:r>
          </w:p>
        </w:tc>
        <w:tc>
          <w:tcPr>
            <w:tcW w:w="4481" w:type="dxa"/>
            <w:shd w:val="clear" w:color="auto" w:fill="auto"/>
          </w:tcPr>
          <w:p w14:paraId="38E68B5F" w14:textId="77777777" w:rsidR="0002048D" w:rsidRPr="005A2D7C" w:rsidRDefault="0002048D" w:rsidP="005A2D7C">
            <w:pPr>
              <w:pStyle w:val="TAL"/>
            </w:pPr>
            <w:r w:rsidRPr="005A2D7C">
              <w:t>Discovery</w:t>
            </w:r>
            <w:r w:rsidR="007038BC" w:rsidRPr="005A2D7C">
              <w:t xml:space="preserve"> </w:t>
            </w:r>
            <w:r w:rsidRPr="005A2D7C">
              <w:t>with</w:t>
            </w:r>
            <w:r w:rsidR="007038BC" w:rsidRPr="005A2D7C">
              <w:t xml:space="preserve"> </w:t>
            </w:r>
            <w:r w:rsidRPr="005A2D7C">
              <w:t>labels</w:t>
            </w:r>
            <w:r w:rsidR="007038BC" w:rsidRPr="005A2D7C">
              <w:t xml:space="preserve"> </w:t>
            </w:r>
            <w:r w:rsidRPr="005A2D7C">
              <w:t>filter</w:t>
            </w:r>
            <w:r w:rsidR="007038BC" w:rsidRPr="005A2D7C">
              <w:t xml:space="preserve"> </w:t>
            </w:r>
            <w:r w:rsidRPr="005A2D7C">
              <w:t>criteria</w:t>
            </w:r>
            <w:r w:rsidR="007038BC" w:rsidRPr="005A2D7C">
              <w:t xml:space="preserve"> </w:t>
            </w:r>
            <w:r w:rsidRPr="005A2D7C">
              <w:t>set</w:t>
            </w:r>
            <w:r w:rsidR="007038BC" w:rsidRPr="005A2D7C">
              <w:t xml:space="preserve"> </w:t>
            </w:r>
            <w:r w:rsidRPr="005A2D7C">
              <w:t>to</w:t>
            </w:r>
            <w:r w:rsidR="007038BC" w:rsidRPr="005A2D7C">
              <w:t xml:space="preserve"> </w:t>
            </w:r>
            <w:r w:rsidRPr="005A2D7C">
              <w:t>sensor</w:t>
            </w:r>
          </w:p>
        </w:tc>
      </w:tr>
      <w:tr w:rsidR="0002048D" w:rsidRPr="009743EA" w14:paraId="0DA45B27" w14:textId="77777777" w:rsidTr="005A2D7C">
        <w:trPr>
          <w:jc w:val="center"/>
        </w:trPr>
        <w:tc>
          <w:tcPr>
            <w:tcW w:w="2514" w:type="dxa"/>
            <w:shd w:val="clear" w:color="auto" w:fill="auto"/>
          </w:tcPr>
          <w:p w14:paraId="0F7B7382" w14:textId="77777777" w:rsidR="0002048D" w:rsidRPr="005A2D7C" w:rsidRDefault="0002048D" w:rsidP="005A2D7C">
            <w:pPr>
              <w:pStyle w:val="TAL"/>
            </w:pPr>
            <w:r w:rsidRPr="005A2D7C">
              <w:t>API/DIS_LVL1</w:t>
            </w:r>
          </w:p>
        </w:tc>
        <w:tc>
          <w:tcPr>
            <w:tcW w:w="2567" w:type="dxa"/>
            <w:shd w:val="clear" w:color="auto" w:fill="auto"/>
          </w:tcPr>
          <w:p w14:paraId="0E0B0631" w14:textId="77777777" w:rsidR="0002048D" w:rsidRPr="005A2D7C" w:rsidRDefault="0002048D" w:rsidP="005A2D7C">
            <w:pPr>
              <w:pStyle w:val="TAL"/>
            </w:pPr>
            <w:r w:rsidRPr="005A2D7C">
              <w:t>Discovery</w:t>
            </w:r>
          </w:p>
        </w:tc>
        <w:tc>
          <w:tcPr>
            <w:tcW w:w="4481" w:type="dxa"/>
            <w:shd w:val="clear" w:color="auto" w:fill="auto"/>
          </w:tcPr>
          <w:p w14:paraId="57F92F9C" w14:textId="77777777" w:rsidR="0002048D" w:rsidRPr="005A2D7C" w:rsidRDefault="0002048D" w:rsidP="005A2D7C">
            <w:pPr>
              <w:pStyle w:val="TAL"/>
            </w:pPr>
            <w:r w:rsidRPr="005A2D7C">
              <w:t>Discovery</w:t>
            </w:r>
            <w:r w:rsidR="007038BC" w:rsidRPr="005A2D7C">
              <w:t xml:space="preserve"> </w:t>
            </w:r>
            <w:r w:rsidRPr="005A2D7C">
              <w:t>with</w:t>
            </w:r>
            <w:r w:rsidR="007038BC" w:rsidRPr="005A2D7C">
              <w:t xml:space="preserve"> </w:t>
            </w:r>
            <w:r w:rsidRPr="005A2D7C">
              <w:t>level</w:t>
            </w:r>
            <w:r w:rsidR="007038BC" w:rsidRPr="005A2D7C">
              <w:t xml:space="preserve"> </w:t>
            </w:r>
            <w:r w:rsidRPr="005A2D7C">
              <w:t>filter</w:t>
            </w:r>
            <w:r w:rsidR="007038BC" w:rsidRPr="005A2D7C">
              <w:t xml:space="preserve"> </w:t>
            </w:r>
            <w:r w:rsidRPr="005A2D7C">
              <w:t>criteria</w:t>
            </w:r>
            <w:r w:rsidR="007038BC" w:rsidRPr="005A2D7C">
              <w:t xml:space="preserve"> </w:t>
            </w:r>
            <w:r w:rsidRPr="005A2D7C">
              <w:t>set</w:t>
            </w:r>
            <w:r w:rsidR="007038BC" w:rsidRPr="005A2D7C">
              <w:t xml:space="preserve"> </w:t>
            </w:r>
            <w:r w:rsidRPr="005A2D7C">
              <w:t>to</w:t>
            </w:r>
            <w:r w:rsidR="007038BC" w:rsidRPr="005A2D7C">
              <w:t xml:space="preserve"> </w:t>
            </w:r>
            <w:r w:rsidRPr="005A2D7C">
              <w:t>1</w:t>
            </w:r>
          </w:p>
        </w:tc>
      </w:tr>
      <w:tr w:rsidR="0002048D" w:rsidRPr="009743EA" w14:paraId="4EE348AD" w14:textId="77777777" w:rsidTr="005A2D7C">
        <w:trPr>
          <w:jc w:val="center"/>
        </w:trPr>
        <w:tc>
          <w:tcPr>
            <w:tcW w:w="2514" w:type="dxa"/>
            <w:shd w:val="clear" w:color="auto" w:fill="auto"/>
          </w:tcPr>
          <w:p w14:paraId="754994B9" w14:textId="77777777" w:rsidR="0002048D" w:rsidRPr="005A2D7C" w:rsidRDefault="0002048D" w:rsidP="005A2D7C">
            <w:pPr>
              <w:pStyle w:val="TAL"/>
            </w:pPr>
            <w:r w:rsidRPr="005A2D7C">
              <w:t>API/DIS_LVL2</w:t>
            </w:r>
          </w:p>
        </w:tc>
        <w:tc>
          <w:tcPr>
            <w:tcW w:w="2567" w:type="dxa"/>
            <w:shd w:val="clear" w:color="auto" w:fill="auto"/>
          </w:tcPr>
          <w:p w14:paraId="22DB67D5" w14:textId="77777777" w:rsidR="0002048D" w:rsidRPr="005A2D7C" w:rsidRDefault="0002048D" w:rsidP="005A2D7C">
            <w:pPr>
              <w:pStyle w:val="TAL"/>
            </w:pPr>
            <w:r w:rsidRPr="005A2D7C">
              <w:t>Discovery</w:t>
            </w:r>
          </w:p>
        </w:tc>
        <w:tc>
          <w:tcPr>
            <w:tcW w:w="4481" w:type="dxa"/>
            <w:shd w:val="clear" w:color="auto" w:fill="auto"/>
          </w:tcPr>
          <w:p w14:paraId="562B1C23" w14:textId="77777777" w:rsidR="0002048D" w:rsidRPr="005A2D7C" w:rsidRDefault="0002048D" w:rsidP="005A2D7C">
            <w:pPr>
              <w:pStyle w:val="TAL"/>
            </w:pPr>
            <w:r w:rsidRPr="005A2D7C">
              <w:t>Discovery</w:t>
            </w:r>
            <w:r w:rsidR="007038BC" w:rsidRPr="005A2D7C">
              <w:t xml:space="preserve"> </w:t>
            </w:r>
            <w:r w:rsidRPr="005A2D7C">
              <w:t>with</w:t>
            </w:r>
            <w:r w:rsidR="007038BC" w:rsidRPr="005A2D7C">
              <w:t xml:space="preserve"> </w:t>
            </w:r>
            <w:r w:rsidRPr="005A2D7C">
              <w:t>level</w:t>
            </w:r>
            <w:r w:rsidR="007038BC" w:rsidRPr="005A2D7C">
              <w:t xml:space="preserve"> </w:t>
            </w:r>
            <w:r w:rsidRPr="005A2D7C">
              <w:t>filter</w:t>
            </w:r>
            <w:r w:rsidR="007038BC" w:rsidRPr="005A2D7C">
              <w:t xml:space="preserve"> </w:t>
            </w:r>
            <w:r w:rsidRPr="005A2D7C">
              <w:t>criteria</w:t>
            </w:r>
            <w:r w:rsidR="007038BC" w:rsidRPr="005A2D7C">
              <w:t xml:space="preserve"> </w:t>
            </w:r>
            <w:r w:rsidRPr="005A2D7C">
              <w:t>set</w:t>
            </w:r>
            <w:r w:rsidR="007038BC" w:rsidRPr="005A2D7C">
              <w:t xml:space="preserve"> </w:t>
            </w:r>
            <w:r w:rsidRPr="005A2D7C">
              <w:t>to</w:t>
            </w:r>
            <w:r w:rsidR="007038BC" w:rsidRPr="005A2D7C">
              <w:t xml:space="preserve"> </w:t>
            </w:r>
            <w:r w:rsidRPr="005A2D7C">
              <w:t>2</w:t>
            </w:r>
          </w:p>
        </w:tc>
      </w:tr>
      <w:tr w:rsidR="0002048D" w:rsidRPr="009743EA" w14:paraId="0DC2BC50" w14:textId="77777777" w:rsidTr="005A2D7C">
        <w:trPr>
          <w:jc w:val="center"/>
        </w:trPr>
        <w:tc>
          <w:tcPr>
            <w:tcW w:w="2514" w:type="dxa"/>
            <w:shd w:val="clear" w:color="auto" w:fill="auto"/>
          </w:tcPr>
          <w:p w14:paraId="0067E626" w14:textId="77777777" w:rsidR="0002048D" w:rsidRPr="005A2D7C" w:rsidRDefault="0002048D" w:rsidP="005A2D7C">
            <w:pPr>
              <w:pStyle w:val="TAL"/>
            </w:pPr>
            <w:r w:rsidRPr="005A2D7C">
              <w:t>API/DIS_CRB</w:t>
            </w:r>
          </w:p>
        </w:tc>
        <w:tc>
          <w:tcPr>
            <w:tcW w:w="2567" w:type="dxa"/>
            <w:shd w:val="clear" w:color="auto" w:fill="auto"/>
          </w:tcPr>
          <w:p w14:paraId="2CF4F65B" w14:textId="77777777" w:rsidR="0002048D" w:rsidRPr="005A2D7C" w:rsidRDefault="0002048D" w:rsidP="005A2D7C">
            <w:pPr>
              <w:pStyle w:val="TAL"/>
            </w:pPr>
            <w:r w:rsidRPr="005A2D7C">
              <w:t>Discovery</w:t>
            </w:r>
          </w:p>
        </w:tc>
        <w:tc>
          <w:tcPr>
            <w:tcW w:w="4481" w:type="dxa"/>
            <w:shd w:val="clear" w:color="auto" w:fill="auto"/>
          </w:tcPr>
          <w:p w14:paraId="4C9BBD87" w14:textId="77777777" w:rsidR="0002048D" w:rsidRPr="005A2D7C" w:rsidRDefault="0002048D" w:rsidP="005A2D7C">
            <w:pPr>
              <w:pStyle w:val="TAL"/>
            </w:pPr>
            <w:r w:rsidRPr="005A2D7C">
              <w:t>Discovery</w:t>
            </w:r>
            <w:r w:rsidR="007038BC" w:rsidRPr="005A2D7C">
              <w:t xml:space="preserve"> </w:t>
            </w:r>
            <w:r w:rsidRPr="005A2D7C">
              <w:t>with</w:t>
            </w:r>
            <w:r w:rsidR="007038BC" w:rsidRPr="005A2D7C">
              <w:t xml:space="preserve"> </w:t>
            </w:r>
            <w:r w:rsidRPr="005A2D7C">
              <w:t>createdBefore</w:t>
            </w:r>
            <w:r w:rsidR="007038BC" w:rsidRPr="005A2D7C">
              <w:t xml:space="preserve"> </w:t>
            </w:r>
            <w:r w:rsidRPr="005A2D7C">
              <w:t>filter</w:t>
            </w:r>
            <w:r w:rsidR="007038BC" w:rsidRPr="005A2D7C">
              <w:t xml:space="preserve"> </w:t>
            </w:r>
            <w:r w:rsidRPr="005A2D7C">
              <w:t>criteria</w:t>
            </w:r>
          </w:p>
        </w:tc>
      </w:tr>
      <w:tr w:rsidR="0002048D" w:rsidRPr="009743EA" w14:paraId="08C5AE77" w14:textId="77777777" w:rsidTr="005A2D7C">
        <w:trPr>
          <w:jc w:val="center"/>
        </w:trPr>
        <w:tc>
          <w:tcPr>
            <w:tcW w:w="2514" w:type="dxa"/>
            <w:shd w:val="clear" w:color="auto" w:fill="auto"/>
          </w:tcPr>
          <w:p w14:paraId="02BEFB7E" w14:textId="77777777" w:rsidR="0002048D" w:rsidRPr="005A2D7C" w:rsidRDefault="0002048D" w:rsidP="005A2D7C">
            <w:pPr>
              <w:pStyle w:val="TAL"/>
            </w:pPr>
            <w:r w:rsidRPr="005A2D7C">
              <w:t>API/DIS_CRA</w:t>
            </w:r>
          </w:p>
        </w:tc>
        <w:tc>
          <w:tcPr>
            <w:tcW w:w="2567" w:type="dxa"/>
            <w:shd w:val="clear" w:color="auto" w:fill="auto"/>
          </w:tcPr>
          <w:p w14:paraId="73C2CD9D" w14:textId="77777777" w:rsidR="0002048D" w:rsidRPr="005A2D7C" w:rsidRDefault="0002048D" w:rsidP="005A2D7C">
            <w:pPr>
              <w:pStyle w:val="TAL"/>
            </w:pPr>
            <w:r w:rsidRPr="005A2D7C">
              <w:t>Discovery</w:t>
            </w:r>
          </w:p>
        </w:tc>
        <w:tc>
          <w:tcPr>
            <w:tcW w:w="4481" w:type="dxa"/>
            <w:shd w:val="clear" w:color="auto" w:fill="auto"/>
          </w:tcPr>
          <w:p w14:paraId="1356ECC3" w14:textId="77777777" w:rsidR="0002048D" w:rsidRPr="005A2D7C" w:rsidRDefault="0002048D" w:rsidP="005A2D7C">
            <w:pPr>
              <w:pStyle w:val="TAL"/>
            </w:pPr>
            <w:r w:rsidRPr="005A2D7C">
              <w:t>Discovery</w:t>
            </w:r>
            <w:r w:rsidR="007038BC" w:rsidRPr="005A2D7C">
              <w:t xml:space="preserve"> </w:t>
            </w:r>
            <w:r w:rsidRPr="005A2D7C">
              <w:t>with</w:t>
            </w:r>
            <w:r w:rsidR="007038BC" w:rsidRPr="005A2D7C">
              <w:t xml:space="preserve"> </w:t>
            </w:r>
            <w:r w:rsidRPr="005A2D7C">
              <w:t>createdAfter</w:t>
            </w:r>
            <w:r w:rsidR="007038BC" w:rsidRPr="005A2D7C">
              <w:t xml:space="preserve"> </w:t>
            </w:r>
            <w:r w:rsidRPr="005A2D7C">
              <w:t>filter</w:t>
            </w:r>
            <w:r w:rsidR="007038BC" w:rsidRPr="005A2D7C">
              <w:t xml:space="preserve"> </w:t>
            </w:r>
            <w:r w:rsidRPr="005A2D7C">
              <w:t>criteria</w:t>
            </w:r>
          </w:p>
        </w:tc>
      </w:tr>
      <w:tr w:rsidR="0002048D" w:rsidRPr="009743EA" w14:paraId="3A904C16" w14:textId="77777777" w:rsidTr="005A2D7C">
        <w:trPr>
          <w:jc w:val="center"/>
        </w:trPr>
        <w:tc>
          <w:tcPr>
            <w:tcW w:w="2514" w:type="dxa"/>
            <w:shd w:val="clear" w:color="auto" w:fill="auto"/>
          </w:tcPr>
          <w:p w14:paraId="22C2B27F" w14:textId="77777777" w:rsidR="0002048D" w:rsidRPr="005A2D7C" w:rsidRDefault="0002048D" w:rsidP="005A2D7C">
            <w:pPr>
              <w:pStyle w:val="TAL"/>
            </w:pPr>
            <w:r w:rsidRPr="005A2D7C">
              <w:t>API/DIS_STB</w:t>
            </w:r>
          </w:p>
        </w:tc>
        <w:tc>
          <w:tcPr>
            <w:tcW w:w="2567" w:type="dxa"/>
            <w:shd w:val="clear" w:color="auto" w:fill="auto"/>
          </w:tcPr>
          <w:p w14:paraId="22466C82" w14:textId="77777777" w:rsidR="0002048D" w:rsidRPr="005A2D7C" w:rsidRDefault="0002048D" w:rsidP="005A2D7C">
            <w:pPr>
              <w:pStyle w:val="TAL"/>
            </w:pPr>
            <w:r w:rsidRPr="005A2D7C">
              <w:t>Discovery</w:t>
            </w:r>
          </w:p>
        </w:tc>
        <w:tc>
          <w:tcPr>
            <w:tcW w:w="4481" w:type="dxa"/>
            <w:shd w:val="clear" w:color="auto" w:fill="auto"/>
          </w:tcPr>
          <w:p w14:paraId="02BD7DD0" w14:textId="77777777" w:rsidR="0002048D" w:rsidRPr="005A2D7C" w:rsidRDefault="0002048D" w:rsidP="005A2D7C">
            <w:pPr>
              <w:pStyle w:val="TAL"/>
            </w:pPr>
            <w:r w:rsidRPr="005A2D7C">
              <w:t>Discovery</w:t>
            </w:r>
            <w:r w:rsidR="007038BC" w:rsidRPr="005A2D7C">
              <w:t xml:space="preserve"> </w:t>
            </w:r>
            <w:r w:rsidRPr="005A2D7C">
              <w:t>with</w:t>
            </w:r>
            <w:r w:rsidR="007038BC" w:rsidRPr="005A2D7C">
              <w:t xml:space="preserve"> </w:t>
            </w:r>
            <w:r w:rsidRPr="005A2D7C">
              <w:t>stateTagBigger</w:t>
            </w:r>
            <w:r w:rsidR="007038BC" w:rsidRPr="005A2D7C">
              <w:t xml:space="preserve"> </w:t>
            </w:r>
            <w:r w:rsidRPr="005A2D7C">
              <w:t>filter</w:t>
            </w:r>
            <w:r w:rsidR="007038BC" w:rsidRPr="005A2D7C">
              <w:t xml:space="preserve"> </w:t>
            </w:r>
            <w:r w:rsidRPr="005A2D7C">
              <w:t>criteria</w:t>
            </w:r>
          </w:p>
        </w:tc>
      </w:tr>
      <w:tr w:rsidR="0002048D" w:rsidRPr="009743EA" w14:paraId="17B98F39" w14:textId="77777777" w:rsidTr="005A2D7C">
        <w:trPr>
          <w:jc w:val="center"/>
        </w:trPr>
        <w:tc>
          <w:tcPr>
            <w:tcW w:w="2514" w:type="dxa"/>
            <w:shd w:val="clear" w:color="auto" w:fill="auto"/>
          </w:tcPr>
          <w:p w14:paraId="4CC3B253" w14:textId="77777777" w:rsidR="0002048D" w:rsidRPr="005A2D7C" w:rsidRDefault="0002048D" w:rsidP="005A2D7C">
            <w:pPr>
              <w:pStyle w:val="TAL"/>
            </w:pPr>
            <w:r w:rsidRPr="005A2D7C">
              <w:t>API/DIS_STS</w:t>
            </w:r>
          </w:p>
        </w:tc>
        <w:tc>
          <w:tcPr>
            <w:tcW w:w="2567" w:type="dxa"/>
            <w:shd w:val="clear" w:color="auto" w:fill="auto"/>
          </w:tcPr>
          <w:p w14:paraId="0A9CEBD4" w14:textId="77777777" w:rsidR="0002048D" w:rsidRPr="005A2D7C" w:rsidRDefault="0002048D" w:rsidP="005A2D7C">
            <w:pPr>
              <w:pStyle w:val="TAL"/>
            </w:pPr>
            <w:r w:rsidRPr="005A2D7C">
              <w:t>Discovery</w:t>
            </w:r>
          </w:p>
        </w:tc>
        <w:tc>
          <w:tcPr>
            <w:tcW w:w="4481" w:type="dxa"/>
            <w:shd w:val="clear" w:color="auto" w:fill="auto"/>
          </w:tcPr>
          <w:p w14:paraId="410FD70B" w14:textId="77777777" w:rsidR="0002048D" w:rsidRPr="005A2D7C" w:rsidRDefault="0002048D" w:rsidP="005A2D7C">
            <w:pPr>
              <w:pStyle w:val="TAL"/>
            </w:pPr>
            <w:r w:rsidRPr="005A2D7C">
              <w:t>Discovery</w:t>
            </w:r>
            <w:r w:rsidR="007038BC" w:rsidRPr="005A2D7C">
              <w:t xml:space="preserve"> </w:t>
            </w:r>
            <w:r w:rsidRPr="005A2D7C">
              <w:t>with</w:t>
            </w:r>
            <w:r w:rsidR="007038BC" w:rsidRPr="005A2D7C">
              <w:t xml:space="preserve"> </w:t>
            </w:r>
            <w:r w:rsidRPr="005A2D7C">
              <w:t>stateTagSmaller</w:t>
            </w:r>
            <w:r w:rsidR="007038BC" w:rsidRPr="005A2D7C">
              <w:t xml:space="preserve"> </w:t>
            </w:r>
            <w:r w:rsidRPr="005A2D7C">
              <w:t>filter</w:t>
            </w:r>
            <w:r w:rsidR="007038BC" w:rsidRPr="005A2D7C">
              <w:t xml:space="preserve"> </w:t>
            </w:r>
            <w:r w:rsidRPr="005A2D7C">
              <w:t>criteria</w:t>
            </w:r>
          </w:p>
        </w:tc>
      </w:tr>
      <w:tr w:rsidR="0002048D" w:rsidRPr="009743EA" w14:paraId="7E856B49" w14:textId="77777777" w:rsidTr="005A2D7C">
        <w:trPr>
          <w:jc w:val="center"/>
        </w:trPr>
        <w:tc>
          <w:tcPr>
            <w:tcW w:w="2514" w:type="dxa"/>
            <w:shd w:val="clear" w:color="auto" w:fill="auto"/>
          </w:tcPr>
          <w:p w14:paraId="44B84976" w14:textId="77777777" w:rsidR="0002048D" w:rsidRPr="005A2D7C" w:rsidRDefault="0002048D" w:rsidP="005A2D7C">
            <w:pPr>
              <w:pStyle w:val="TAL"/>
            </w:pPr>
            <w:r w:rsidRPr="005A2D7C">
              <w:t>API/DIS_SZB</w:t>
            </w:r>
          </w:p>
        </w:tc>
        <w:tc>
          <w:tcPr>
            <w:tcW w:w="2567" w:type="dxa"/>
            <w:shd w:val="clear" w:color="auto" w:fill="auto"/>
          </w:tcPr>
          <w:p w14:paraId="6CE6FFD8" w14:textId="77777777" w:rsidR="0002048D" w:rsidRPr="005A2D7C" w:rsidRDefault="0002048D" w:rsidP="005A2D7C">
            <w:pPr>
              <w:pStyle w:val="TAL"/>
            </w:pPr>
            <w:r w:rsidRPr="005A2D7C">
              <w:t>Discovery</w:t>
            </w:r>
          </w:p>
        </w:tc>
        <w:tc>
          <w:tcPr>
            <w:tcW w:w="4481" w:type="dxa"/>
            <w:shd w:val="clear" w:color="auto" w:fill="auto"/>
          </w:tcPr>
          <w:p w14:paraId="74F1E259" w14:textId="77777777" w:rsidR="0002048D" w:rsidRPr="005A2D7C" w:rsidRDefault="0002048D" w:rsidP="005A2D7C">
            <w:pPr>
              <w:pStyle w:val="TAL"/>
            </w:pPr>
            <w:r w:rsidRPr="005A2D7C">
              <w:t>Discovery</w:t>
            </w:r>
            <w:r w:rsidR="007038BC" w:rsidRPr="005A2D7C">
              <w:t xml:space="preserve"> </w:t>
            </w:r>
            <w:r w:rsidRPr="005A2D7C">
              <w:t>with</w:t>
            </w:r>
            <w:r w:rsidR="007038BC" w:rsidRPr="005A2D7C">
              <w:t xml:space="preserve"> </w:t>
            </w:r>
            <w:r w:rsidRPr="005A2D7C">
              <w:t>sizeBelow</w:t>
            </w:r>
            <w:r w:rsidR="007038BC" w:rsidRPr="005A2D7C">
              <w:t xml:space="preserve"> </w:t>
            </w:r>
            <w:r w:rsidRPr="005A2D7C">
              <w:t>filter</w:t>
            </w:r>
            <w:r w:rsidR="007038BC" w:rsidRPr="005A2D7C">
              <w:t xml:space="preserve"> </w:t>
            </w:r>
            <w:r w:rsidRPr="005A2D7C">
              <w:t>criteria</w:t>
            </w:r>
          </w:p>
        </w:tc>
      </w:tr>
      <w:tr w:rsidR="0002048D" w:rsidRPr="009743EA" w14:paraId="6AC423CF" w14:textId="77777777" w:rsidTr="005A2D7C">
        <w:trPr>
          <w:jc w:val="center"/>
        </w:trPr>
        <w:tc>
          <w:tcPr>
            <w:tcW w:w="2514" w:type="dxa"/>
            <w:shd w:val="clear" w:color="auto" w:fill="auto"/>
          </w:tcPr>
          <w:p w14:paraId="5F71D291" w14:textId="77777777" w:rsidR="0002048D" w:rsidRPr="005A2D7C" w:rsidRDefault="0002048D" w:rsidP="005A2D7C">
            <w:pPr>
              <w:pStyle w:val="TAL"/>
            </w:pPr>
            <w:r w:rsidRPr="005A2D7C">
              <w:t>API/DIS_SZA</w:t>
            </w:r>
          </w:p>
        </w:tc>
        <w:tc>
          <w:tcPr>
            <w:tcW w:w="2567" w:type="dxa"/>
            <w:shd w:val="clear" w:color="auto" w:fill="auto"/>
          </w:tcPr>
          <w:p w14:paraId="2CA7F90A" w14:textId="77777777" w:rsidR="0002048D" w:rsidRPr="005A2D7C" w:rsidRDefault="0002048D" w:rsidP="005A2D7C">
            <w:pPr>
              <w:pStyle w:val="TAL"/>
            </w:pPr>
            <w:r w:rsidRPr="005A2D7C">
              <w:t>Discovery</w:t>
            </w:r>
          </w:p>
        </w:tc>
        <w:tc>
          <w:tcPr>
            <w:tcW w:w="4481" w:type="dxa"/>
            <w:shd w:val="clear" w:color="auto" w:fill="auto"/>
          </w:tcPr>
          <w:p w14:paraId="4309D1D8" w14:textId="77777777" w:rsidR="0002048D" w:rsidRPr="005A2D7C" w:rsidRDefault="0002048D" w:rsidP="005A2D7C">
            <w:pPr>
              <w:pStyle w:val="TAL"/>
            </w:pPr>
            <w:r w:rsidRPr="005A2D7C">
              <w:t>Discovery</w:t>
            </w:r>
            <w:r w:rsidR="007038BC" w:rsidRPr="005A2D7C">
              <w:t xml:space="preserve"> </w:t>
            </w:r>
            <w:r w:rsidRPr="005A2D7C">
              <w:t>with</w:t>
            </w:r>
            <w:r w:rsidR="007038BC" w:rsidRPr="005A2D7C">
              <w:t xml:space="preserve"> </w:t>
            </w:r>
            <w:r w:rsidRPr="005A2D7C">
              <w:t>sizeAbove</w:t>
            </w:r>
            <w:r w:rsidR="007038BC" w:rsidRPr="005A2D7C">
              <w:t xml:space="preserve"> </w:t>
            </w:r>
            <w:r w:rsidRPr="005A2D7C">
              <w:t>filter</w:t>
            </w:r>
            <w:r w:rsidR="007038BC" w:rsidRPr="005A2D7C">
              <w:t xml:space="preserve"> </w:t>
            </w:r>
            <w:r w:rsidRPr="005A2D7C">
              <w:t>criteria</w:t>
            </w:r>
          </w:p>
        </w:tc>
      </w:tr>
      <w:tr w:rsidR="0002048D" w:rsidRPr="009743EA" w14:paraId="6A48C547" w14:textId="77777777" w:rsidTr="005A2D7C">
        <w:trPr>
          <w:jc w:val="center"/>
        </w:trPr>
        <w:tc>
          <w:tcPr>
            <w:tcW w:w="2514" w:type="dxa"/>
            <w:shd w:val="clear" w:color="auto" w:fill="auto"/>
          </w:tcPr>
          <w:p w14:paraId="019E9BF6" w14:textId="77777777" w:rsidR="0002048D" w:rsidRPr="005A2D7C" w:rsidRDefault="0002048D" w:rsidP="005A2D7C">
            <w:pPr>
              <w:pStyle w:val="TAL"/>
            </w:pPr>
            <w:r w:rsidRPr="005A2D7C">
              <w:lastRenderedPageBreak/>
              <w:t>API/DIS_CRB</w:t>
            </w:r>
          </w:p>
        </w:tc>
        <w:tc>
          <w:tcPr>
            <w:tcW w:w="2567" w:type="dxa"/>
            <w:shd w:val="clear" w:color="auto" w:fill="auto"/>
          </w:tcPr>
          <w:p w14:paraId="3CD1E517" w14:textId="77777777" w:rsidR="0002048D" w:rsidRPr="005A2D7C" w:rsidRDefault="0002048D" w:rsidP="005A2D7C">
            <w:pPr>
              <w:pStyle w:val="TAL"/>
            </w:pPr>
            <w:r w:rsidRPr="005A2D7C">
              <w:t>Discovery</w:t>
            </w:r>
          </w:p>
        </w:tc>
        <w:tc>
          <w:tcPr>
            <w:tcW w:w="4481" w:type="dxa"/>
            <w:shd w:val="clear" w:color="auto" w:fill="auto"/>
          </w:tcPr>
          <w:p w14:paraId="5B4E6A16" w14:textId="77777777" w:rsidR="0002048D" w:rsidRPr="005A2D7C" w:rsidRDefault="0002048D" w:rsidP="005A2D7C">
            <w:pPr>
              <w:pStyle w:val="TAL"/>
            </w:pPr>
            <w:r w:rsidRPr="005A2D7C">
              <w:t>Discovery</w:t>
            </w:r>
            <w:r w:rsidR="007038BC" w:rsidRPr="005A2D7C">
              <w:t xml:space="preserve"> </w:t>
            </w:r>
            <w:r w:rsidRPr="005A2D7C">
              <w:t>with</w:t>
            </w:r>
            <w:r w:rsidR="007038BC" w:rsidRPr="005A2D7C">
              <w:t xml:space="preserve"> </w:t>
            </w:r>
            <w:r w:rsidRPr="005A2D7C">
              <w:t>unmodifiedSince</w:t>
            </w:r>
            <w:r w:rsidR="007038BC" w:rsidRPr="005A2D7C">
              <w:t xml:space="preserve"> </w:t>
            </w:r>
            <w:r w:rsidRPr="005A2D7C">
              <w:t>filter</w:t>
            </w:r>
            <w:r w:rsidR="007038BC" w:rsidRPr="005A2D7C">
              <w:t xml:space="preserve"> </w:t>
            </w:r>
            <w:r w:rsidRPr="005A2D7C">
              <w:t>criteria</w:t>
            </w:r>
          </w:p>
        </w:tc>
      </w:tr>
      <w:tr w:rsidR="0002048D" w:rsidRPr="009743EA" w14:paraId="2B36A69C" w14:textId="77777777" w:rsidTr="005A2D7C">
        <w:trPr>
          <w:jc w:val="center"/>
        </w:trPr>
        <w:tc>
          <w:tcPr>
            <w:tcW w:w="2514" w:type="dxa"/>
            <w:shd w:val="clear" w:color="auto" w:fill="auto"/>
          </w:tcPr>
          <w:p w14:paraId="04C5153B" w14:textId="77777777" w:rsidR="0002048D" w:rsidRPr="005A2D7C" w:rsidRDefault="0002048D" w:rsidP="005A2D7C">
            <w:pPr>
              <w:pStyle w:val="TAL"/>
            </w:pPr>
            <w:r w:rsidRPr="005A2D7C">
              <w:t>API/DIS_CRA</w:t>
            </w:r>
          </w:p>
        </w:tc>
        <w:tc>
          <w:tcPr>
            <w:tcW w:w="2567" w:type="dxa"/>
            <w:shd w:val="clear" w:color="auto" w:fill="auto"/>
          </w:tcPr>
          <w:p w14:paraId="17CC2325" w14:textId="77777777" w:rsidR="0002048D" w:rsidRPr="005A2D7C" w:rsidRDefault="0002048D" w:rsidP="005A2D7C">
            <w:pPr>
              <w:pStyle w:val="TAL"/>
            </w:pPr>
            <w:r w:rsidRPr="005A2D7C">
              <w:t>Discovery</w:t>
            </w:r>
          </w:p>
        </w:tc>
        <w:tc>
          <w:tcPr>
            <w:tcW w:w="4481" w:type="dxa"/>
            <w:shd w:val="clear" w:color="auto" w:fill="auto"/>
          </w:tcPr>
          <w:p w14:paraId="0D6D0A73" w14:textId="77777777" w:rsidR="0002048D" w:rsidRPr="005A2D7C" w:rsidRDefault="0002048D" w:rsidP="005A2D7C">
            <w:pPr>
              <w:pStyle w:val="TAL"/>
            </w:pPr>
            <w:r w:rsidRPr="005A2D7C">
              <w:t>Discovery</w:t>
            </w:r>
            <w:r w:rsidR="007038BC" w:rsidRPr="005A2D7C">
              <w:t xml:space="preserve"> </w:t>
            </w:r>
            <w:r w:rsidRPr="005A2D7C">
              <w:t>with</w:t>
            </w:r>
            <w:r w:rsidR="007038BC" w:rsidRPr="005A2D7C">
              <w:t xml:space="preserve"> </w:t>
            </w:r>
            <w:r w:rsidRPr="005A2D7C">
              <w:t>modifiedSince</w:t>
            </w:r>
            <w:r w:rsidR="007038BC" w:rsidRPr="005A2D7C">
              <w:t xml:space="preserve"> </w:t>
            </w:r>
            <w:r w:rsidRPr="005A2D7C">
              <w:t>filter</w:t>
            </w:r>
            <w:r w:rsidR="007038BC" w:rsidRPr="005A2D7C">
              <w:t xml:space="preserve"> </w:t>
            </w:r>
            <w:r w:rsidRPr="005A2D7C">
              <w:t>criteria</w:t>
            </w:r>
          </w:p>
        </w:tc>
      </w:tr>
      <w:tr w:rsidR="0002048D" w:rsidRPr="009743EA" w14:paraId="1E01D001" w14:textId="77777777" w:rsidTr="005A2D7C">
        <w:trPr>
          <w:jc w:val="center"/>
        </w:trPr>
        <w:tc>
          <w:tcPr>
            <w:tcW w:w="2514" w:type="dxa"/>
            <w:shd w:val="clear" w:color="auto" w:fill="auto"/>
          </w:tcPr>
          <w:p w14:paraId="6AA2776D" w14:textId="77777777" w:rsidR="0002048D" w:rsidRPr="005A2D7C" w:rsidRDefault="0002048D" w:rsidP="005A2D7C">
            <w:pPr>
              <w:pStyle w:val="TAL"/>
            </w:pPr>
            <w:r w:rsidRPr="005A2D7C">
              <w:t>API/DIS_EXB</w:t>
            </w:r>
          </w:p>
        </w:tc>
        <w:tc>
          <w:tcPr>
            <w:tcW w:w="2567" w:type="dxa"/>
            <w:shd w:val="clear" w:color="auto" w:fill="auto"/>
          </w:tcPr>
          <w:p w14:paraId="75CC78BF" w14:textId="77777777" w:rsidR="0002048D" w:rsidRPr="005A2D7C" w:rsidRDefault="0002048D" w:rsidP="005A2D7C">
            <w:pPr>
              <w:pStyle w:val="TAL"/>
            </w:pPr>
            <w:r w:rsidRPr="005A2D7C">
              <w:t>Discovery</w:t>
            </w:r>
          </w:p>
        </w:tc>
        <w:tc>
          <w:tcPr>
            <w:tcW w:w="4481" w:type="dxa"/>
            <w:shd w:val="clear" w:color="auto" w:fill="auto"/>
          </w:tcPr>
          <w:p w14:paraId="404123A9" w14:textId="77777777" w:rsidR="0002048D" w:rsidRPr="005A2D7C" w:rsidRDefault="0002048D" w:rsidP="005A2D7C">
            <w:pPr>
              <w:pStyle w:val="TAL"/>
            </w:pPr>
            <w:r w:rsidRPr="005A2D7C">
              <w:t>Discovery</w:t>
            </w:r>
            <w:r w:rsidR="007038BC" w:rsidRPr="005A2D7C">
              <w:t xml:space="preserve"> </w:t>
            </w:r>
            <w:r w:rsidRPr="005A2D7C">
              <w:t>with</w:t>
            </w:r>
            <w:r w:rsidR="007038BC" w:rsidRPr="005A2D7C">
              <w:t xml:space="preserve"> </w:t>
            </w:r>
            <w:r w:rsidRPr="005A2D7C">
              <w:t>expiredBefore</w:t>
            </w:r>
            <w:r w:rsidR="007038BC" w:rsidRPr="005A2D7C">
              <w:t xml:space="preserve"> </w:t>
            </w:r>
            <w:r w:rsidRPr="005A2D7C">
              <w:t>filter</w:t>
            </w:r>
            <w:r w:rsidR="007038BC" w:rsidRPr="005A2D7C">
              <w:t xml:space="preserve"> </w:t>
            </w:r>
            <w:r w:rsidRPr="005A2D7C">
              <w:t>criteria</w:t>
            </w:r>
          </w:p>
        </w:tc>
      </w:tr>
      <w:tr w:rsidR="0002048D" w:rsidRPr="009743EA" w14:paraId="2A90A234" w14:textId="77777777" w:rsidTr="005A2D7C">
        <w:trPr>
          <w:jc w:val="center"/>
        </w:trPr>
        <w:tc>
          <w:tcPr>
            <w:tcW w:w="2514" w:type="dxa"/>
            <w:shd w:val="clear" w:color="auto" w:fill="auto"/>
          </w:tcPr>
          <w:p w14:paraId="46958663" w14:textId="77777777" w:rsidR="0002048D" w:rsidRPr="005A2D7C" w:rsidRDefault="0002048D" w:rsidP="005A2D7C">
            <w:pPr>
              <w:pStyle w:val="TAL"/>
            </w:pPr>
            <w:r w:rsidRPr="005A2D7C">
              <w:t>API/DIS_EXA</w:t>
            </w:r>
          </w:p>
        </w:tc>
        <w:tc>
          <w:tcPr>
            <w:tcW w:w="2567" w:type="dxa"/>
            <w:shd w:val="clear" w:color="auto" w:fill="auto"/>
          </w:tcPr>
          <w:p w14:paraId="71515D80" w14:textId="77777777" w:rsidR="0002048D" w:rsidRPr="005A2D7C" w:rsidRDefault="0002048D" w:rsidP="005A2D7C">
            <w:pPr>
              <w:pStyle w:val="TAL"/>
            </w:pPr>
            <w:r w:rsidRPr="005A2D7C">
              <w:t>Discovery</w:t>
            </w:r>
          </w:p>
        </w:tc>
        <w:tc>
          <w:tcPr>
            <w:tcW w:w="4481" w:type="dxa"/>
            <w:shd w:val="clear" w:color="auto" w:fill="auto"/>
          </w:tcPr>
          <w:p w14:paraId="597CFA06" w14:textId="77777777" w:rsidR="0002048D" w:rsidRPr="005A2D7C" w:rsidRDefault="0002048D" w:rsidP="005A2D7C">
            <w:pPr>
              <w:pStyle w:val="TAL"/>
            </w:pPr>
            <w:r w:rsidRPr="005A2D7C">
              <w:t>Discovery</w:t>
            </w:r>
            <w:r w:rsidR="007038BC" w:rsidRPr="005A2D7C">
              <w:t xml:space="preserve"> </w:t>
            </w:r>
            <w:r w:rsidRPr="005A2D7C">
              <w:t>with</w:t>
            </w:r>
            <w:r w:rsidR="007038BC" w:rsidRPr="005A2D7C">
              <w:t xml:space="preserve"> </w:t>
            </w:r>
            <w:r w:rsidRPr="005A2D7C">
              <w:t>expiredAfter</w:t>
            </w:r>
            <w:r w:rsidR="007038BC" w:rsidRPr="005A2D7C">
              <w:t xml:space="preserve"> </w:t>
            </w:r>
            <w:r w:rsidRPr="005A2D7C">
              <w:t>filter</w:t>
            </w:r>
            <w:r w:rsidR="007038BC" w:rsidRPr="005A2D7C">
              <w:t xml:space="preserve"> </w:t>
            </w:r>
            <w:r w:rsidRPr="005A2D7C">
              <w:t>criteria</w:t>
            </w:r>
          </w:p>
        </w:tc>
      </w:tr>
      <w:tr w:rsidR="0002048D" w:rsidRPr="009743EA" w14:paraId="5DF13F7B" w14:textId="77777777" w:rsidTr="005A2D7C">
        <w:trPr>
          <w:jc w:val="center"/>
        </w:trPr>
        <w:tc>
          <w:tcPr>
            <w:tcW w:w="2514" w:type="dxa"/>
            <w:shd w:val="clear" w:color="auto" w:fill="auto"/>
            <w:hideMark/>
          </w:tcPr>
          <w:p w14:paraId="09AB7F8F" w14:textId="77777777" w:rsidR="0002048D" w:rsidRPr="005A2D7C" w:rsidRDefault="0002048D" w:rsidP="005A2D7C">
            <w:pPr>
              <w:pStyle w:val="TAL"/>
            </w:pPr>
            <w:bookmarkStart w:id="171" w:name="_Hlk524949002"/>
            <w:r w:rsidRPr="005A2D7C">
              <w:t>API/SUB/CRE/001_RCN0</w:t>
            </w:r>
          </w:p>
        </w:tc>
        <w:tc>
          <w:tcPr>
            <w:tcW w:w="2567" w:type="dxa"/>
            <w:shd w:val="clear" w:color="auto" w:fill="auto"/>
            <w:hideMark/>
          </w:tcPr>
          <w:p w14:paraId="13493C30" w14:textId="77777777" w:rsidR="0002048D" w:rsidRPr="005A2D7C" w:rsidRDefault="0002048D" w:rsidP="005A2D7C">
            <w:pPr>
              <w:pStyle w:val="TAL"/>
            </w:pPr>
            <w:r w:rsidRPr="005A2D7C">
              <w:t>&lt;subscription&gt;</w:t>
            </w:r>
            <w:r w:rsidR="007038BC" w:rsidRPr="005A2D7C">
              <w:t xml:space="preserve"> </w:t>
            </w:r>
            <w:r w:rsidRPr="005A2D7C">
              <w:t>CREATE</w:t>
            </w:r>
          </w:p>
        </w:tc>
        <w:tc>
          <w:tcPr>
            <w:tcW w:w="4481" w:type="dxa"/>
            <w:shd w:val="clear" w:color="auto" w:fill="auto"/>
            <w:hideMark/>
          </w:tcPr>
          <w:p w14:paraId="7B96A97E" w14:textId="77777777" w:rsidR="0002048D" w:rsidRPr="005A2D7C" w:rsidRDefault="0002048D" w:rsidP="005A2D7C">
            <w:pPr>
              <w:pStyle w:val="TAL"/>
            </w:pPr>
            <w:r w:rsidRPr="005A2D7C">
              <w:t>Create</w:t>
            </w:r>
            <w:r w:rsidR="007038BC" w:rsidRPr="005A2D7C">
              <w:t xml:space="preserve"> </w:t>
            </w:r>
            <w:r w:rsidRPr="005A2D7C">
              <w:t>subscription</w:t>
            </w:r>
            <w:r w:rsidR="007038BC" w:rsidRPr="005A2D7C">
              <w:t xml:space="preserve"> </w:t>
            </w:r>
            <w:r w:rsidRPr="005A2D7C">
              <w:t>with</w:t>
            </w:r>
            <w:r w:rsidR="007038BC" w:rsidRPr="005A2D7C">
              <w:t xml:space="preserve"> </w:t>
            </w:r>
            <w:r w:rsidR="00984FEF" w:rsidRPr="005A2D7C">
              <w:t>resultContent</w:t>
            </w:r>
            <w:r w:rsidR="007038BC" w:rsidRPr="005A2D7C">
              <w:t xml:space="preserve"> </w:t>
            </w:r>
            <w:r w:rsidRPr="005A2D7C">
              <w:t>set</w:t>
            </w:r>
            <w:r w:rsidR="007038BC" w:rsidRPr="005A2D7C">
              <w:t xml:space="preserve"> </w:t>
            </w:r>
            <w:r w:rsidRPr="005A2D7C">
              <w:t>to</w:t>
            </w:r>
            <w:r w:rsidR="007038BC" w:rsidRPr="005A2D7C">
              <w:t xml:space="preserve"> </w:t>
            </w:r>
            <w:r w:rsidRPr="005A2D7C">
              <w:t>0</w:t>
            </w:r>
          </w:p>
        </w:tc>
      </w:tr>
      <w:bookmarkEnd w:id="171"/>
      <w:tr w:rsidR="0002048D" w:rsidRPr="009743EA" w14:paraId="7C77D70B" w14:textId="77777777" w:rsidTr="005A2D7C">
        <w:trPr>
          <w:jc w:val="center"/>
        </w:trPr>
        <w:tc>
          <w:tcPr>
            <w:tcW w:w="2514" w:type="dxa"/>
            <w:shd w:val="clear" w:color="auto" w:fill="auto"/>
          </w:tcPr>
          <w:p w14:paraId="0B1D4381" w14:textId="77777777" w:rsidR="0002048D" w:rsidRPr="005A2D7C" w:rsidRDefault="0002048D" w:rsidP="005A2D7C">
            <w:pPr>
              <w:pStyle w:val="TAL"/>
            </w:pPr>
            <w:r w:rsidRPr="005A2D7C">
              <w:t>API/SUB/CRE/001</w:t>
            </w:r>
          </w:p>
          <w:p w14:paraId="7CB35BF7" w14:textId="77777777" w:rsidR="0002048D" w:rsidRPr="005A2D7C" w:rsidRDefault="0002048D" w:rsidP="005A2D7C">
            <w:pPr>
              <w:pStyle w:val="TAL"/>
            </w:pPr>
            <w:r w:rsidRPr="005A2D7C">
              <w:t>API/SUB/CRE/001_RCN1</w:t>
            </w:r>
          </w:p>
        </w:tc>
        <w:tc>
          <w:tcPr>
            <w:tcW w:w="2567" w:type="dxa"/>
            <w:shd w:val="clear" w:color="auto" w:fill="auto"/>
          </w:tcPr>
          <w:p w14:paraId="07DC041A" w14:textId="77777777" w:rsidR="0002048D" w:rsidRPr="005A2D7C" w:rsidRDefault="0002048D" w:rsidP="005A2D7C">
            <w:pPr>
              <w:pStyle w:val="TAL"/>
            </w:pPr>
            <w:r w:rsidRPr="005A2D7C">
              <w:t>&lt;subscription&gt;</w:t>
            </w:r>
            <w:r w:rsidR="007038BC" w:rsidRPr="005A2D7C">
              <w:t xml:space="preserve"> </w:t>
            </w:r>
            <w:r w:rsidRPr="005A2D7C">
              <w:t>CREATE</w:t>
            </w:r>
          </w:p>
        </w:tc>
        <w:tc>
          <w:tcPr>
            <w:tcW w:w="4481" w:type="dxa"/>
            <w:shd w:val="clear" w:color="auto" w:fill="auto"/>
          </w:tcPr>
          <w:p w14:paraId="1E96062E" w14:textId="77777777" w:rsidR="0002048D" w:rsidRPr="005A2D7C" w:rsidRDefault="0002048D" w:rsidP="005A2D7C">
            <w:pPr>
              <w:pStyle w:val="TAL"/>
            </w:pPr>
            <w:r w:rsidRPr="005A2D7C">
              <w:t>Create</w:t>
            </w:r>
            <w:r w:rsidR="007038BC" w:rsidRPr="005A2D7C">
              <w:t xml:space="preserve"> </w:t>
            </w:r>
            <w:r w:rsidRPr="005A2D7C">
              <w:t>subscription</w:t>
            </w:r>
            <w:r w:rsidR="007038BC" w:rsidRPr="005A2D7C">
              <w:t xml:space="preserve"> </w:t>
            </w:r>
            <w:r w:rsidRPr="005A2D7C">
              <w:t>with</w:t>
            </w:r>
            <w:r w:rsidR="007038BC" w:rsidRPr="005A2D7C">
              <w:t xml:space="preserve"> </w:t>
            </w:r>
            <w:r w:rsidR="00984FEF" w:rsidRPr="005A2D7C">
              <w:t>resultContent</w:t>
            </w:r>
            <w:r w:rsidR="007038BC" w:rsidRPr="005A2D7C">
              <w:t xml:space="preserve"> </w:t>
            </w:r>
            <w:r w:rsidRPr="005A2D7C">
              <w:t>set</w:t>
            </w:r>
            <w:r w:rsidR="007038BC" w:rsidRPr="005A2D7C">
              <w:t xml:space="preserve"> </w:t>
            </w:r>
            <w:r w:rsidRPr="005A2D7C">
              <w:t>to</w:t>
            </w:r>
            <w:r w:rsidR="007038BC" w:rsidRPr="005A2D7C">
              <w:t xml:space="preserve"> </w:t>
            </w:r>
            <w:r w:rsidRPr="005A2D7C">
              <w:t>1</w:t>
            </w:r>
            <w:r w:rsidR="007038BC" w:rsidRPr="005A2D7C">
              <w:t xml:space="preserve"> </w:t>
            </w:r>
            <w:r w:rsidRPr="005A2D7C">
              <w:t>or</w:t>
            </w:r>
            <w:r w:rsidR="007038BC" w:rsidRPr="005A2D7C">
              <w:t xml:space="preserve"> </w:t>
            </w:r>
            <w:r w:rsidRPr="005A2D7C">
              <w:t>no</w:t>
            </w:r>
            <w:r w:rsidR="007038BC" w:rsidRPr="005A2D7C">
              <w:t xml:space="preserve"> </w:t>
            </w:r>
            <w:r w:rsidRPr="005A2D7C">
              <w:t>RCN</w:t>
            </w:r>
          </w:p>
        </w:tc>
      </w:tr>
      <w:tr w:rsidR="0002048D" w:rsidRPr="009743EA" w14:paraId="0E7E1FCE" w14:textId="77777777" w:rsidTr="005A2D7C">
        <w:trPr>
          <w:jc w:val="center"/>
        </w:trPr>
        <w:tc>
          <w:tcPr>
            <w:tcW w:w="2514" w:type="dxa"/>
            <w:shd w:val="clear" w:color="auto" w:fill="auto"/>
            <w:hideMark/>
          </w:tcPr>
          <w:p w14:paraId="1C81B403" w14:textId="77777777" w:rsidR="0002048D" w:rsidRPr="005A2D7C" w:rsidRDefault="0002048D" w:rsidP="005A2D7C">
            <w:pPr>
              <w:pStyle w:val="TAL"/>
            </w:pPr>
            <w:r w:rsidRPr="005A2D7C">
              <w:t>API/SUB/CRE/001_RCN2</w:t>
            </w:r>
          </w:p>
        </w:tc>
        <w:tc>
          <w:tcPr>
            <w:tcW w:w="2567" w:type="dxa"/>
            <w:shd w:val="clear" w:color="auto" w:fill="auto"/>
            <w:hideMark/>
          </w:tcPr>
          <w:p w14:paraId="36E3AA09" w14:textId="77777777" w:rsidR="0002048D" w:rsidRPr="005A2D7C" w:rsidRDefault="0002048D" w:rsidP="005A2D7C">
            <w:pPr>
              <w:pStyle w:val="TAL"/>
            </w:pPr>
            <w:r w:rsidRPr="005A2D7C">
              <w:t>&lt;subscription&gt;</w:t>
            </w:r>
            <w:r w:rsidR="007038BC" w:rsidRPr="005A2D7C">
              <w:t xml:space="preserve"> </w:t>
            </w:r>
            <w:r w:rsidRPr="005A2D7C">
              <w:t>CREATE</w:t>
            </w:r>
          </w:p>
        </w:tc>
        <w:tc>
          <w:tcPr>
            <w:tcW w:w="4481" w:type="dxa"/>
            <w:shd w:val="clear" w:color="auto" w:fill="auto"/>
            <w:hideMark/>
          </w:tcPr>
          <w:p w14:paraId="56FEF808" w14:textId="77777777" w:rsidR="0002048D" w:rsidRPr="005A2D7C" w:rsidRDefault="0002048D" w:rsidP="005A2D7C">
            <w:pPr>
              <w:pStyle w:val="TAL"/>
            </w:pPr>
            <w:r w:rsidRPr="005A2D7C">
              <w:t>Create</w:t>
            </w:r>
            <w:r w:rsidR="007038BC" w:rsidRPr="005A2D7C">
              <w:t xml:space="preserve"> </w:t>
            </w:r>
            <w:r w:rsidRPr="005A2D7C">
              <w:t>subscription</w:t>
            </w:r>
            <w:r w:rsidR="007038BC" w:rsidRPr="005A2D7C">
              <w:t xml:space="preserve"> </w:t>
            </w:r>
            <w:r w:rsidRPr="005A2D7C">
              <w:t>with</w:t>
            </w:r>
            <w:r w:rsidR="007038BC" w:rsidRPr="005A2D7C">
              <w:t xml:space="preserve"> </w:t>
            </w:r>
            <w:r w:rsidR="00984FEF" w:rsidRPr="005A2D7C">
              <w:t>resultContent</w:t>
            </w:r>
            <w:r w:rsidR="007038BC" w:rsidRPr="005A2D7C">
              <w:t xml:space="preserve"> </w:t>
            </w:r>
            <w:r w:rsidRPr="005A2D7C">
              <w:t>set</w:t>
            </w:r>
            <w:r w:rsidR="007038BC" w:rsidRPr="005A2D7C">
              <w:t xml:space="preserve"> </w:t>
            </w:r>
            <w:r w:rsidRPr="005A2D7C">
              <w:t>to</w:t>
            </w:r>
            <w:r w:rsidR="007038BC" w:rsidRPr="005A2D7C">
              <w:t xml:space="preserve"> </w:t>
            </w:r>
            <w:r w:rsidRPr="005A2D7C">
              <w:t>2</w:t>
            </w:r>
          </w:p>
        </w:tc>
      </w:tr>
      <w:tr w:rsidR="0002048D" w:rsidRPr="009743EA" w14:paraId="6001A147" w14:textId="77777777" w:rsidTr="005A2D7C">
        <w:trPr>
          <w:jc w:val="center"/>
        </w:trPr>
        <w:tc>
          <w:tcPr>
            <w:tcW w:w="2514" w:type="dxa"/>
            <w:shd w:val="clear" w:color="auto" w:fill="auto"/>
            <w:hideMark/>
          </w:tcPr>
          <w:p w14:paraId="1796CD99" w14:textId="77777777" w:rsidR="0002048D" w:rsidRPr="005A2D7C" w:rsidRDefault="0002048D" w:rsidP="005A2D7C">
            <w:pPr>
              <w:pStyle w:val="TAL"/>
            </w:pPr>
            <w:r w:rsidRPr="005A2D7C">
              <w:t>API/SUB/CRE/001_RCN3</w:t>
            </w:r>
          </w:p>
        </w:tc>
        <w:tc>
          <w:tcPr>
            <w:tcW w:w="2567" w:type="dxa"/>
            <w:shd w:val="clear" w:color="auto" w:fill="auto"/>
            <w:hideMark/>
          </w:tcPr>
          <w:p w14:paraId="0F5A1D0F" w14:textId="77777777" w:rsidR="0002048D" w:rsidRPr="005A2D7C" w:rsidRDefault="0002048D" w:rsidP="005A2D7C">
            <w:pPr>
              <w:pStyle w:val="TAL"/>
            </w:pPr>
            <w:r w:rsidRPr="005A2D7C">
              <w:t>&lt;subscription&gt;</w:t>
            </w:r>
            <w:r w:rsidR="007038BC" w:rsidRPr="005A2D7C">
              <w:t xml:space="preserve"> </w:t>
            </w:r>
            <w:r w:rsidRPr="005A2D7C">
              <w:t>CREATE</w:t>
            </w:r>
          </w:p>
        </w:tc>
        <w:tc>
          <w:tcPr>
            <w:tcW w:w="4481" w:type="dxa"/>
            <w:shd w:val="clear" w:color="auto" w:fill="auto"/>
            <w:hideMark/>
          </w:tcPr>
          <w:p w14:paraId="0F197DF4" w14:textId="77777777" w:rsidR="0002048D" w:rsidRPr="005A2D7C" w:rsidRDefault="0002048D" w:rsidP="005A2D7C">
            <w:pPr>
              <w:pStyle w:val="TAL"/>
            </w:pPr>
            <w:r w:rsidRPr="005A2D7C">
              <w:t>Create</w:t>
            </w:r>
            <w:r w:rsidR="007038BC" w:rsidRPr="005A2D7C">
              <w:t xml:space="preserve"> </w:t>
            </w:r>
            <w:r w:rsidRPr="005A2D7C">
              <w:t>subscription</w:t>
            </w:r>
            <w:r w:rsidR="007038BC" w:rsidRPr="005A2D7C">
              <w:t xml:space="preserve"> </w:t>
            </w:r>
            <w:r w:rsidRPr="005A2D7C">
              <w:t>with</w:t>
            </w:r>
            <w:r w:rsidR="007038BC" w:rsidRPr="005A2D7C">
              <w:t xml:space="preserve"> </w:t>
            </w:r>
            <w:r w:rsidR="00984FEF" w:rsidRPr="005A2D7C">
              <w:t>resultContent</w:t>
            </w:r>
            <w:r w:rsidR="007038BC" w:rsidRPr="005A2D7C">
              <w:t xml:space="preserve"> </w:t>
            </w:r>
            <w:r w:rsidRPr="005A2D7C">
              <w:t>set</w:t>
            </w:r>
            <w:r w:rsidR="007038BC" w:rsidRPr="005A2D7C">
              <w:t xml:space="preserve"> </w:t>
            </w:r>
            <w:r w:rsidRPr="005A2D7C">
              <w:t>to</w:t>
            </w:r>
            <w:r w:rsidR="007038BC" w:rsidRPr="005A2D7C">
              <w:t xml:space="preserve"> </w:t>
            </w:r>
            <w:r w:rsidRPr="005A2D7C">
              <w:t>3</w:t>
            </w:r>
          </w:p>
        </w:tc>
      </w:tr>
      <w:tr w:rsidR="0002048D" w:rsidRPr="009743EA" w14:paraId="1351F690" w14:textId="77777777" w:rsidTr="005A2D7C">
        <w:trPr>
          <w:jc w:val="center"/>
        </w:trPr>
        <w:tc>
          <w:tcPr>
            <w:tcW w:w="2514" w:type="dxa"/>
            <w:shd w:val="clear" w:color="auto" w:fill="auto"/>
            <w:hideMark/>
          </w:tcPr>
          <w:p w14:paraId="3994FE01" w14:textId="77777777" w:rsidR="0002048D" w:rsidRPr="005A2D7C" w:rsidRDefault="0002048D" w:rsidP="005A2D7C">
            <w:pPr>
              <w:pStyle w:val="TAL"/>
            </w:pPr>
            <w:r w:rsidRPr="005A2D7C">
              <w:t>API/SUB/RET/001</w:t>
            </w:r>
          </w:p>
          <w:p w14:paraId="23E144B5" w14:textId="77777777" w:rsidR="0002048D" w:rsidRPr="005A2D7C" w:rsidRDefault="0002048D" w:rsidP="005A2D7C">
            <w:pPr>
              <w:pStyle w:val="TAL"/>
            </w:pPr>
            <w:r w:rsidRPr="005A2D7C">
              <w:t>API/SUB/RET/001_RCN1</w:t>
            </w:r>
          </w:p>
        </w:tc>
        <w:tc>
          <w:tcPr>
            <w:tcW w:w="2567" w:type="dxa"/>
            <w:shd w:val="clear" w:color="auto" w:fill="auto"/>
            <w:hideMark/>
          </w:tcPr>
          <w:p w14:paraId="14158D27" w14:textId="77777777" w:rsidR="0002048D" w:rsidRPr="005A2D7C" w:rsidRDefault="0002048D" w:rsidP="005A2D7C">
            <w:pPr>
              <w:pStyle w:val="TAL"/>
            </w:pPr>
            <w:r w:rsidRPr="005A2D7C">
              <w:t>&lt;subscription&gt;</w:t>
            </w:r>
            <w:r w:rsidR="007038BC" w:rsidRPr="005A2D7C">
              <w:t xml:space="preserve"> </w:t>
            </w:r>
            <w:r w:rsidRPr="005A2D7C">
              <w:t>RETRIEVE</w:t>
            </w:r>
          </w:p>
        </w:tc>
        <w:tc>
          <w:tcPr>
            <w:tcW w:w="4481" w:type="dxa"/>
            <w:shd w:val="clear" w:color="auto" w:fill="auto"/>
            <w:vAlign w:val="center"/>
            <w:hideMark/>
          </w:tcPr>
          <w:p w14:paraId="19D4C9E4" w14:textId="77777777" w:rsidR="0002048D" w:rsidRPr="005A2D7C" w:rsidRDefault="0002048D" w:rsidP="005A2D7C">
            <w:pPr>
              <w:pStyle w:val="TAL"/>
            </w:pPr>
            <w:r w:rsidRPr="005A2D7C">
              <w:t>Retrieve</w:t>
            </w:r>
            <w:r w:rsidR="007038BC" w:rsidRPr="005A2D7C">
              <w:t xml:space="preserve"> </w:t>
            </w:r>
            <w:r w:rsidRPr="005A2D7C">
              <w:t>subscription</w:t>
            </w:r>
            <w:r w:rsidR="007038BC" w:rsidRPr="005A2D7C">
              <w:t xml:space="preserve"> </w:t>
            </w:r>
            <w:r w:rsidRPr="005A2D7C">
              <w:t>with</w:t>
            </w:r>
            <w:r w:rsidR="007038BC" w:rsidRPr="005A2D7C">
              <w:t xml:space="preserve"> </w:t>
            </w:r>
            <w:r w:rsidR="00984FEF" w:rsidRPr="005A2D7C">
              <w:t>resultContent</w:t>
            </w:r>
            <w:r w:rsidR="007038BC" w:rsidRPr="005A2D7C">
              <w:t xml:space="preserve"> </w:t>
            </w:r>
            <w:r w:rsidRPr="005A2D7C">
              <w:t>set</w:t>
            </w:r>
            <w:r w:rsidR="007038BC" w:rsidRPr="005A2D7C">
              <w:t xml:space="preserve"> </w:t>
            </w:r>
            <w:r w:rsidRPr="005A2D7C">
              <w:t>to</w:t>
            </w:r>
            <w:r w:rsidR="007038BC" w:rsidRPr="005A2D7C">
              <w:t xml:space="preserve"> </w:t>
            </w:r>
            <w:r w:rsidRPr="005A2D7C">
              <w:t>1</w:t>
            </w:r>
            <w:r w:rsidR="007038BC" w:rsidRPr="005A2D7C">
              <w:t xml:space="preserve"> </w:t>
            </w:r>
            <w:r w:rsidRPr="005A2D7C">
              <w:t>or</w:t>
            </w:r>
            <w:r w:rsidR="007038BC" w:rsidRPr="005A2D7C">
              <w:t xml:space="preserve"> </w:t>
            </w:r>
            <w:r w:rsidRPr="005A2D7C">
              <w:t>no</w:t>
            </w:r>
            <w:r w:rsidR="007038BC" w:rsidRPr="005A2D7C">
              <w:t xml:space="preserve"> </w:t>
            </w:r>
            <w:r w:rsidRPr="005A2D7C">
              <w:t>RCN</w:t>
            </w:r>
          </w:p>
        </w:tc>
      </w:tr>
      <w:tr w:rsidR="0002048D" w:rsidRPr="009743EA" w14:paraId="60DB7935" w14:textId="77777777" w:rsidTr="005A2D7C">
        <w:trPr>
          <w:jc w:val="center"/>
        </w:trPr>
        <w:tc>
          <w:tcPr>
            <w:tcW w:w="2514" w:type="dxa"/>
            <w:shd w:val="clear" w:color="auto" w:fill="auto"/>
          </w:tcPr>
          <w:p w14:paraId="4A6CB7C5" w14:textId="77777777" w:rsidR="0002048D" w:rsidRPr="005A2D7C" w:rsidRDefault="0002048D" w:rsidP="005A2D7C">
            <w:pPr>
              <w:pStyle w:val="TAL"/>
            </w:pPr>
            <w:r w:rsidRPr="005A2D7C">
              <w:t>API/SUB/UPD/001_RCN0</w:t>
            </w:r>
          </w:p>
        </w:tc>
        <w:tc>
          <w:tcPr>
            <w:tcW w:w="2567" w:type="dxa"/>
            <w:shd w:val="clear" w:color="auto" w:fill="auto"/>
          </w:tcPr>
          <w:p w14:paraId="47D2E904" w14:textId="77777777" w:rsidR="0002048D" w:rsidRPr="005A2D7C" w:rsidRDefault="0002048D" w:rsidP="005A2D7C">
            <w:pPr>
              <w:pStyle w:val="TAL"/>
            </w:pPr>
            <w:r w:rsidRPr="005A2D7C">
              <w:t>&lt;subscription&gt;</w:t>
            </w:r>
            <w:r w:rsidR="007038BC" w:rsidRPr="005A2D7C">
              <w:t xml:space="preserve"> </w:t>
            </w:r>
            <w:r w:rsidRPr="005A2D7C">
              <w:t>UPDATE</w:t>
            </w:r>
          </w:p>
        </w:tc>
        <w:tc>
          <w:tcPr>
            <w:tcW w:w="4481" w:type="dxa"/>
            <w:shd w:val="clear" w:color="auto" w:fill="auto"/>
            <w:vAlign w:val="center"/>
          </w:tcPr>
          <w:p w14:paraId="0142203D" w14:textId="77777777" w:rsidR="0002048D" w:rsidRPr="005A2D7C" w:rsidRDefault="0002048D" w:rsidP="005A2D7C">
            <w:pPr>
              <w:pStyle w:val="TAL"/>
            </w:pPr>
            <w:r w:rsidRPr="005A2D7C">
              <w:t>Update</w:t>
            </w:r>
            <w:r w:rsidR="007038BC" w:rsidRPr="005A2D7C">
              <w:t xml:space="preserve"> </w:t>
            </w:r>
            <w:r w:rsidRPr="005A2D7C">
              <w:t>subscription</w:t>
            </w:r>
            <w:r w:rsidR="007038BC" w:rsidRPr="005A2D7C">
              <w:t xml:space="preserve"> </w:t>
            </w:r>
            <w:r w:rsidRPr="005A2D7C">
              <w:t>with</w:t>
            </w:r>
            <w:r w:rsidR="007038BC" w:rsidRPr="005A2D7C">
              <w:t xml:space="preserve"> </w:t>
            </w:r>
            <w:r w:rsidR="00984FEF" w:rsidRPr="005A2D7C">
              <w:t>resultContent</w:t>
            </w:r>
            <w:r w:rsidR="007038BC" w:rsidRPr="005A2D7C">
              <w:t xml:space="preserve"> </w:t>
            </w:r>
            <w:r w:rsidRPr="005A2D7C">
              <w:t>set</w:t>
            </w:r>
            <w:r w:rsidR="007038BC" w:rsidRPr="005A2D7C">
              <w:t xml:space="preserve"> </w:t>
            </w:r>
            <w:r w:rsidRPr="005A2D7C">
              <w:t>to</w:t>
            </w:r>
            <w:r w:rsidR="007038BC" w:rsidRPr="005A2D7C">
              <w:t xml:space="preserve"> </w:t>
            </w:r>
            <w:r w:rsidRPr="005A2D7C">
              <w:t>0</w:t>
            </w:r>
          </w:p>
        </w:tc>
      </w:tr>
      <w:tr w:rsidR="0002048D" w:rsidRPr="009743EA" w14:paraId="512ED6F7" w14:textId="77777777" w:rsidTr="005A2D7C">
        <w:trPr>
          <w:jc w:val="center"/>
        </w:trPr>
        <w:tc>
          <w:tcPr>
            <w:tcW w:w="2514" w:type="dxa"/>
            <w:shd w:val="clear" w:color="auto" w:fill="auto"/>
          </w:tcPr>
          <w:p w14:paraId="5EC5D72C" w14:textId="77777777" w:rsidR="0002048D" w:rsidRPr="005A2D7C" w:rsidRDefault="0002048D" w:rsidP="005A2D7C">
            <w:pPr>
              <w:pStyle w:val="TAL"/>
            </w:pPr>
            <w:r w:rsidRPr="005A2D7C">
              <w:t>API/SUB/UPD/001</w:t>
            </w:r>
          </w:p>
          <w:p w14:paraId="66DC8E05" w14:textId="77777777" w:rsidR="0002048D" w:rsidRPr="005A2D7C" w:rsidRDefault="0002048D" w:rsidP="005A2D7C">
            <w:pPr>
              <w:pStyle w:val="TAL"/>
            </w:pPr>
            <w:r w:rsidRPr="005A2D7C">
              <w:t>API/SUB/UPD/001_RCN1</w:t>
            </w:r>
          </w:p>
        </w:tc>
        <w:tc>
          <w:tcPr>
            <w:tcW w:w="2567" w:type="dxa"/>
            <w:shd w:val="clear" w:color="auto" w:fill="auto"/>
          </w:tcPr>
          <w:p w14:paraId="36414A42" w14:textId="77777777" w:rsidR="0002048D" w:rsidRPr="005A2D7C" w:rsidRDefault="0002048D" w:rsidP="005A2D7C">
            <w:pPr>
              <w:pStyle w:val="TAL"/>
            </w:pPr>
            <w:r w:rsidRPr="005A2D7C">
              <w:t>&lt;subscription&gt;</w:t>
            </w:r>
            <w:r w:rsidR="007038BC" w:rsidRPr="005A2D7C">
              <w:t xml:space="preserve"> </w:t>
            </w:r>
            <w:r w:rsidRPr="005A2D7C">
              <w:t>UPDATE</w:t>
            </w:r>
          </w:p>
        </w:tc>
        <w:tc>
          <w:tcPr>
            <w:tcW w:w="4481" w:type="dxa"/>
            <w:shd w:val="clear" w:color="auto" w:fill="auto"/>
            <w:vAlign w:val="center"/>
          </w:tcPr>
          <w:p w14:paraId="01CA83CC" w14:textId="77777777" w:rsidR="0002048D" w:rsidRPr="005A2D7C" w:rsidRDefault="0002048D" w:rsidP="005A2D7C">
            <w:pPr>
              <w:pStyle w:val="TAL"/>
            </w:pPr>
            <w:r w:rsidRPr="005A2D7C">
              <w:t>Update</w:t>
            </w:r>
            <w:r w:rsidR="007038BC" w:rsidRPr="005A2D7C">
              <w:t xml:space="preserve"> </w:t>
            </w:r>
            <w:r w:rsidRPr="005A2D7C">
              <w:t>subscription</w:t>
            </w:r>
            <w:r w:rsidR="007038BC" w:rsidRPr="005A2D7C">
              <w:t xml:space="preserve"> </w:t>
            </w:r>
            <w:r w:rsidRPr="005A2D7C">
              <w:t>with</w:t>
            </w:r>
            <w:r w:rsidR="007038BC" w:rsidRPr="005A2D7C">
              <w:t xml:space="preserve"> </w:t>
            </w:r>
            <w:r w:rsidR="00984FEF" w:rsidRPr="005A2D7C">
              <w:t>resultContent</w:t>
            </w:r>
            <w:r w:rsidR="007038BC" w:rsidRPr="005A2D7C">
              <w:t xml:space="preserve"> </w:t>
            </w:r>
            <w:r w:rsidRPr="005A2D7C">
              <w:t>set</w:t>
            </w:r>
            <w:r w:rsidR="007038BC" w:rsidRPr="005A2D7C">
              <w:t xml:space="preserve"> </w:t>
            </w:r>
            <w:r w:rsidRPr="005A2D7C">
              <w:t>to</w:t>
            </w:r>
            <w:r w:rsidR="007038BC" w:rsidRPr="005A2D7C">
              <w:t xml:space="preserve"> </w:t>
            </w:r>
            <w:r w:rsidRPr="005A2D7C">
              <w:t>1</w:t>
            </w:r>
            <w:r w:rsidR="007038BC" w:rsidRPr="005A2D7C">
              <w:t xml:space="preserve"> </w:t>
            </w:r>
            <w:r w:rsidRPr="005A2D7C">
              <w:t>or</w:t>
            </w:r>
            <w:r w:rsidR="007038BC" w:rsidRPr="005A2D7C">
              <w:t xml:space="preserve"> </w:t>
            </w:r>
            <w:r w:rsidRPr="005A2D7C">
              <w:t>no</w:t>
            </w:r>
            <w:r w:rsidR="007038BC" w:rsidRPr="005A2D7C">
              <w:t xml:space="preserve"> </w:t>
            </w:r>
            <w:r w:rsidRPr="005A2D7C">
              <w:t>RCN</w:t>
            </w:r>
          </w:p>
        </w:tc>
      </w:tr>
      <w:tr w:rsidR="0002048D" w:rsidRPr="009743EA" w14:paraId="7D68A2EA" w14:textId="77777777" w:rsidTr="005A2D7C">
        <w:trPr>
          <w:jc w:val="center"/>
        </w:trPr>
        <w:tc>
          <w:tcPr>
            <w:tcW w:w="2514" w:type="dxa"/>
            <w:shd w:val="clear" w:color="auto" w:fill="auto"/>
          </w:tcPr>
          <w:p w14:paraId="0CF9A1DF" w14:textId="77777777" w:rsidR="0002048D" w:rsidRPr="005A2D7C" w:rsidRDefault="0002048D" w:rsidP="005A2D7C">
            <w:pPr>
              <w:pStyle w:val="TAL"/>
            </w:pPr>
            <w:r w:rsidRPr="005A2D7C">
              <w:t>API/SUB/DEL/001_RCN0</w:t>
            </w:r>
          </w:p>
        </w:tc>
        <w:tc>
          <w:tcPr>
            <w:tcW w:w="2567" w:type="dxa"/>
            <w:shd w:val="clear" w:color="auto" w:fill="auto"/>
          </w:tcPr>
          <w:p w14:paraId="5FC38DD9" w14:textId="77777777" w:rsidR="0002048D" w:rsidRPr="005A2D7C" w:rsidRDefault="0002048D" w:rsidP="005A2D7C">
            <w:pPr>
              <w:pStyle w:val="TAL"/>
            </w:pPr>
            <w:r w:rsidRPr="005A2D7C">
              <w:t>&lt;subscription&gt;</w:t>
            </w:r>
            <w:r w:rsidR="007038BC" w:rsidRPr="005A2D7C">
              <w:t xml:space="preserve"> </w:t>
            </w:r>
            <w:r w:rsidRPr="005A2D7C">
              <w:t>DELETE</w:t>
            </w:r>
          </w:p>
        </w:tc>
        <w:tc>
          <w:tcPr>
            <w:tcW w:w="4481" w:type="dxa"/>
            <w:shd w:val="clear" w:color="auto" w:fill="auto"/>
            <w:vAlign w:val="center"/>
          </w:tcPr>
          <w:p w14:paraId="6C25B39E" w14:textId="77777777" w:rsidR="0002048D" w:rsidRPr="005A2D7C" w:rsidRDefault="0002048D" w:rsidP="005A2D7C">
            <w:pPr>
              <w:pStyle w:val="TAL"/>
            </w:pPr>
            <w:r w:rsidRPr="005A2D7C">
              <w:t>Delete</w:t>
            </w:r>
            <w:r w:rsidR="007038BC" w:rsidRPr="005A2D7C">
              <w:t xml:space="preserve"> </w:t>
            </w:r>
            <w:r w:rsidRPr="005A2D7C">
              <w:t>subscription</w:t>
            </w:r>
            <w:r w:rsidR="007038BC" w:rsidRPr="005A2D7C">
              <w:t xml:space="preserve"> </w:t>
            </w:r>
            <w:r w:rsidRPr="005A2D7C">
              <w:t>with</w:t>
            </w:r>
            <w:r w:rsidR="007038BC" w:rsidRPr="005A2D7C">
              <w:t xml:space="preserve"> </w:t>
            </w:r>
            <w:r w:rsidR="00984FEF" w:rsidRPr="005A2D7C">
              <w:t>resultContent</w:t>
            </w:r>
            <w:r w:rsidR="007038BC" w:rsidRPr="005A2D7C">
              <w:t xml:space="preserve"> </w:t>
            </w:r>
            <w:r w:rsidRPr="005A2D7C">
              <w:t>set</w:t>
            </w:r>
            <w:r w:rsidR="007038BC" w:rsidRPr="005A2D7C">
              <w:t xml:space="preserve"> </w:t>
            </w:r>
            <w:r w:rsidRPr="005A2D7C">
              <w:t>to</w:t>
            </w:r>
            <w:r w:rsidR="007038BC" w:rsidRPr="005A2D7C">
              <w:t xml:space="preserve"> </w:t>
            </w:r>
            <w:r w:rsidRPr="005A2D7C">
              <w:t>0</w:t>
            </w:r>
          </w:p>
        </w:tc>
      </w:tr>
      <w:tr w:rsidR="0002048D" w:rsidRPr="009743EA" w14:paraId="023FB93B" w14:textId="77777777" w:rsidTr="005A2D7C">
        <w:trPr>
          <w:jc w:val="center"/>
        </w:trPr>
        <w:tc>
          <w:tcPr>
            <w:tcW w:w="2514" w:type="dxa"/>
            <w:shd w:val="clear" w:color="auto" w:fill="auto"/>
          </w:tcPr>
          <w:p w14:paraId="323EE837" w14:textId="77777777" w:rsidR="0002048D" w:rsidRPr="005A2D7C" w:rsidRDefault="0002048D" w:rsidP="005A2D7C">
            <w:pPr>
              <w:pStyle w:val="TAL"/>
            </w:pPr>
            <w:r w:rsidRPr="005A2D7C">
              <w:t>API/SUB/DEL/001</w:t>
            </w:r>
          </w:p>
          <w:p w14:paraId="325F4D8A" w14:textId="77777777" w:rsidR="0002048D" w:rsidRPr="005A2D7C" w:rsidRDefault="0002048D" w:rsidP="005A2D7C">
            <w:pPr>
              <w:pStyle w:val="TAL"/>
            </w:pPr>
            <w:r w:rsidRPr="005A2D7C">
              <w:t>API/SUB/DEL/001_RCN1</w:t>
            </w:r>
          </w:p>
        </w:tc>
        <w:tc>
          <w:tcPr>
            <w:tcW w:w="2567" w:type="dxa"/>
            <w:shd w:val="clear" w:color="auto" w:fill="auto"/>
          </w:tcPr>
          <w:p w14:paraId="0D2E6C85" w14:textId="77777777" w:rsidR="0002048D" w:rsidRPr="005A2D7C" w:rsidRDefault="0002048D" w:rsidP="005A2D7C">
            <w:pPr>
              <w:pStyle w:val="TAL"/>
            </w:pPr>
            <w:r w:rsidRPr="005A2D7C">
              <w:t>&lt;subscription&gt;</w:t>
            </w:r>
            <w:r w:rsidR="007038BC" w:rsidRPr="005A2D7C">
              <w:t xml:space="preserve"> </w:t>
            </w:r>
            <w:r w:rsidRPr="005A2D7C">
              <w:t>DELETE</w:t>
            </w:r>
          </w:p>
        </w:tc>
        <w:tc>
          <w:tcPr>
            <w:tcW w:w="4481" w:type="dxa"/>
            <w:shd w:val="clear" w:color="auto" w:fill="auto"/>
            <w:vAlign w:val="center"/>
          </w:tcPr>
          <w:p w14:paraId="4905E56F" w14:textId="77777777" w:rsidR="0002048D" w:rsidRPr="005A2D7C" w:rsidRDefault="0002048D" w:rsidP="005A2D7C">
            <w:pPr>
              <w:pStyle w:val="TAL"/>
            </w:pPr>
            <w:r w:rsidRPr="005A2D7C">
              <w:t>Delete</w:t>
            </w:r>
            <w:r w:rsidR="007038BC" w:rsidRPr="005A2D7C">
              <w:t xml:space="preserve"> </w:t>
            </w:r>
            <w:r w:rsidRPr="005A2D7C">
              <w:t>subscription</w:t>
            </w:r>
            <w:r w:rsidR="007038BC" w:rsidRPr="005A2D7C">
              <w:t xml:space="preserve"> </w:t>
            </w:r>
            <w:r w:rsidRPr="005A2D7C">
              <w:t>with</w:t>
            </w:r>
            <w:r w:rsidR="007038BC" w:rsidRPr="005A2D7C">
              <w:t xml:space="preserve"> </w:t>
            </w:r>
            <w:r w:rsidR="00984FEF" w:rsidRPr="005A2D7C">
              <w:t>resultContent</w:t>
            </w:r>
            <w:r w:rsidR="007038BC" w:rsidRPr="005A2D7C">
              <w:t xml:space="preserve"> </w:t>
            </w:r>
            <w:r w:rsidRPr="005A2D7C">
              <w:t>set</w:t>
            </w:r>
            <w:r w:rsidR="007038BC" w:rsidRPr="005A2D7C">
              <w:t xml:space="preserve"> </w:t>
            </w:r>
            <w:r w:rsidRPr="005A2D7C">
              <w:t>to</w:t>
            </w:r>
            <w:r w:rsidR="007038BC" w:rsidRPr="005A2D7C">
              <w:t xml:space="preserve"> </w:t>
            </w:r>
            <w:r w:rsidRPr="005A2D7C">
              <w:t>1</w:t>
            </w:r>
            <w:r w:rsidR="007038BC" w:rsidRPr="005A2D7C">
              <w:t xml:space="preserve"> </w:t>
            </w:r>
            <w:r w:rsidRPr="005A2D7C">
              <w:t>or</w:t>
            </w:r>
            <w:r w:rsidR="007038BC" w:rsidRPr="005A2D7C">
              <w:t xml:space="preserve"> </w:t>
            </w:r>
            <w:r w:rsidRPr="005A2D7C">
              <w:t>no</w:t>
            </w:r>
            <w:r w:rsidR="007038BC" w:rsidRPr="005A2D7C">
              <w:t xml:space="preserve"> </w:t>
            </w:r>
            <w:r w:rsidRPr="005A2D7C">
              <w:t>RCN</w:t>
            </w:r>
          </w:p>
        </w:tc>
      </w:tr>
      <w:tr w:rsidR="0002048D" w:rsidRPr="009743EA" w14:paraId="6DD67EB1" w14:textId="77777777" w:rsidTr="005A2D7C">
        <w:trPr>
          <w:jc w:val="center"/>
        </w:trPr>
        <w:tc>
          <w:tcPr>
            <w:tcW w:w="2514" w:type="dxa"/>
            <w:shd w:val="clear" w:color="auto" w:fill="auto"/>
          </w:tcPr>
          <w:p w14:paraId="61B1C11B" w14:textId="77777777" w:rsidR="0002048D" w:rsidRPr="005A2D7C" w:rsidRDefault="0002048D" w:rsidP="005A2D7C">
            <w:pPr>
              <w:pStyle w:val="TAL"/>
            </w:pPr>
            <w:bookmarkStart w:id="172" w:name="_Hlk524949320"/>
            <w:r w:rsidRPr="005A2D7C">
              <w:t>API/GRP/CRE/001_RCN0</w:t>
            </w:r>
          </w:p>
        </w:tc>
        <w:tc>
          <w:tcPr>
            <w:tcW w:w="2567" w:type="dxa"/>
            <w:shd w:val="clear" w:color="auto" w:fill="auto"/>
          </w:tcPr>
          <w:p w14:paraId="7B4A1D3F" w14:textId="77777777" w:rsidR="0002048D" w:rsidRPr="005A2D7C" w:rsidRDefault="0002048D" w:rsidP="005A2D7C">
            <w:pPr>
              <w:pStyle w:val="TAL"/>
            </w:pPr>
            <w:r w:rsidRPr="005A2D7C">
              <w:t>&lt;group&gt;</w:t>
            </w:r>
            <w:r w:rsidR="007038BC" w:rsidRPr="005A2D7C">
              <w:t xml:space="preserve"> </w:t>
            </w:r>
            <w:r w:rsidRPr="005A2D7C">
              <w:t>CREATE</w:t>
            </w:r>
          </w:p>
        </w:tc>
        <w:tc>
          <w:tcPr>
            <w:tcW w:w="4481" w:type="dxa"/>
            <w:shd w:val="clear" w:color="auto" w:fill="auto"/>
          </w:tcPr>
          <w:p w14:paraId="6550F511" w14:textId="77777777" w:rsidR="0002048D" w:rsidRPr="005A2D7C" w:rsidRDefault="0002048D" w:rsidP="005A2D7C">
            <w:pPr>
              <w:pStyle w:val="TAL"/>
            </w:pPr>
            <w:r w:rsidRPr="005A2D7C">
              <w:t>Create</w:t>
            </w:r>
            <w:r w:rsidR="007038BC" w:rsidRPr="005A2D7C">
              <w:t xml:space="preserve"> </w:t>
            </w:r>
            <w:r w:rsidRPr="005A2D7C">
              <w:t>group</w:t>
            </w:r>
            <w:r w:rsidR="007038BC" w:rsidRPr="005A2D7C">
              <w:t xml:space="preserve"> </w:t>
            </w:r>
            <w:r w:rsidRPr="005A2D7C">
              <w:t>with</w:t>
            </w:r>
            <w:r w:rsidR="007038BC" w:rsidRPr="005A2D7C">
              <w:t xml:space="preserve"> </w:t>
            </w:r>
            <w:r w:rsidR="00984FEF" w:rsidRPr="005A2D7C">
              <w:t>resultContent</w:t>
            </w:r>
            <w:r w:rsidR="007038BC" w:rsidRPr="005A2D7C">
              <w:t xml:space="preserve"> </w:t>
            </w:r>
            <w:r w:rsidRPr="005A2D7C">
              <w:t>set</w:t>
            </w:r>
            <w:r w:rsidR="007038BC" w:rsidRPr="005A2D7C">
              <w:t xml:space="preserve"> </w:t>
            </w:r>
            <w:r w:rsidRPr="005A2D7C">
              <w:t>to</w:t>
            </w:r>
            <w:r w:rsidR="007038BC" w:rsidRPr="005A2D7C">
              <w:t xml:space="preserve"> </w:t>
            </w:r>
            <w:r w:rsidRPr="005A2D7C">
              <w:t>0</w:t>
            </w:r>
          </w:p>
        </w:tc>
      </w:tr>
      <w:tr w:rsidR="0002048D" w:rsidRPr="009743EA" w14:paraId="6E113A4A" w14:textId="77777777" w:rsidTr="005A2D7C">
        <w:trPr>
          <w:jc w:val="center"/>
        </w:trPr>
        <w:tc>
          <w:tcPr>
            <w:tcW w:w="2514" w:type="dxa"/>
            <w:shd w:val="clear" w:color="auto" w:fill="auto"/>
          </w:tcPr>
          <w:p w14:paraId="58C72D42" w14:textId="77777777" w:rsidR="0002048D" w:rsidRPr="005A2D7C" w:rsidRDefault="0002048D" w:rsidP="005A2D7C">
            <w:pPr>
              <w:pStyle w:val="TAL"/>
            </w:pPr>
            <w:r w:rsidRPr="005A2D7C">
              <w:t>API/GRP/CRE/001</w:t>
            </w:r>
          </w:p>
          <w:p w14:paraId="6C20189D" w14:textId="77777777" w:rsidR="0002048D" w:rsidRPr="005A2D7C" w:rsidRDefault="0002048D" w:rsidP="005A2D7C">
            <w:pPr>
              <w:pStyle w:val="TAL"/>
            </w:pPr>
            <w:r w:rsidRPr="005A2D7C">
              <w:t>API/GRP/CRE/001_RCN1</w:t>
            </w:r>
          </w:p>
        </w:tc>
        <w:tc>
          <w:tcPr>
            <w:tcW w:w="2567" w:type="dxa"/>
            <w:shd w:val="clear" w:color="auto" w:fill="auto"/>
          </w:tcPr>
          <w:p w14:paraId="265D1E7F" w14:textId="77777777" w:rsidR="0002048D" w:rsidRPr="005A2D7C" w:rsidRDefault="0002048D" w:rsidP="005A2D7C">
            <w:pPr>
              <w:pStyle w:val="TAL"/>
            </w:pPr>
            <w:r w:rsidRPr="005A2D7C">
              <w:t>&lt;group&gt;</w:t>
            </w:r>
            <w:r w:rsidR="007038BC" w:rsidRPr="005A2D7C">
              <w:t xml:space="preserve"> </w:t>
            </w:r>
            <w:r w:rsidRPr="005A2D7C">
              <w:t>CREATE</w:t>
            </w:r>
          </w:p>
        </w:tc>
        <w:tc>
          <w:tcPr>
            <w:tcW w:w="4481" w:type="dxa"/>
            <w:shd w:val="clear" w:color="auto" w:fill="auto"/>
          </w:tcPr>
          <w:p w14:paraId="5D67B17F" w14:textId="77777777" w:rsidR="0002048D" w:rsidRPr="005A2D7C" w:rsidRDefault="0002048D" w:rsidP="005A2D7C">
            <w:pPr>
              <w:pStyle w:val="TAL"/>
            </w:pPr>
            <w:r w:rsidRPr="005A2D7C">
              <w:t>Create</w:t>
            </w:r>
            <w:r w:rsidR="007038BC" w:rsidRPr="005A2D7C">
              <w:t xml:space="preserve"> </w:t>
            </w:r>
            <w:r w:rsidRPr="005A2D7C">
              <w:t>group</w:t>
            </w:r>
            <w:r w:rsidR="007038BC" w:rsidRPr="005A2D7C">
              <w:t xml:space="preserve"> </w:t>
            </w:r>
            <w:r w:rsidRPr="005A2D7C">
              <w:t>with</w:t>
            </w:r>
            <w:r w:rsidR="007038BC" w:rsidRPr="005A2D7C">
              <w:t xml:space="preserve"> </w:t>
            </w:r>
            <w:r w:rsidR="00984FEF" w:rsidRPr="005A2D7C">
              <w:t>resultContent</w:t>
            </w:r>
            <w:r w:rsidR="007038BC" w:rsidRPr="005A2D7C">
              <w:t xml:space="preserve"> </w:t>
            </w:r>
            <w:r w:rsidRPr="005A2D7C">
              <w:t>set</w:t>
            </w:r>
            <w:r w:rsidR="007038BC" w:rsidRPr="005A2D7C">
              <w:t xml:space="preserve"> </w:t>
            </w:r>
            <w:r w:rsidRPr="005A2D7C">
              <w:t>to</w:t>
            </w:r>
            <w:r w:rsidR="007038BC" w:rsidRPr="005A2D7C">
              <w:t xml:space="preserve"> </w:t>
            </w:r>
            <w:r w:rsidRPr="005A2D7C">
              <w:t>1</w:t>
            </w:r>
            <w:r w:rsidR="007038BC" w:rsidRPr="005A2D7C">
              <w:t xml:space="preserve"> </w:t>
            </w:r>
            <w:r w:rsidRPr="005A2D7C">
              <w:t>or</w:t>
            </w:r>
            <w:r w:rsidR="007038BC" w:rsidRPr="005A2D7C">
              <w:t xml:space="preserve"> </w:t>
            </w:r>
            <w:r w:rsidRPr="005A2D7C">
              <w:t>no</w:t>
            </w:r>
            <w:r w:rsidR="007038BC" w:rsidRPr="005A2D7C">
              <w:t xml:space="preserve"> </w:t>
            </w:r>
            <w:r w:rsidRPr="005A2D7C">
              <w:t>RCN</w:t>
            </w:r>
          </w:p>
        </w:tc>
      </w:tr>
      <w:bookmarkEnd w:id="172"/>
      <w:tr w:rsidR="0002048D" w:rsidRPr="009743EA" w14:paraId="09A7B169" w14:textId="77777777" w:rsidTr="005A2D7C">
        <w:trPr>
          <w:jc w:val="center"/>
        </w:trPr>
        <w:tc>
          <w:tcPr>
            <w:tcW w:w="2514" w:type="dxa"/>
            <w:shd w:val="clear" w:color="auto" w:fill="auto"/>
          </w:tcPr>
          <w:p w14:paraId="25F60AF7" w14:textId="77777777" w:rsidR="0002048D" w:rsidRPr="005A2D7C" w:rsidRDefault="0002048D" w:rsidP="005A2D7C">
            <w:pPr>
              <w:pStyle w:val="TAL"/>
            </w:pPr>
            <w:r w:rsidRPr="005A2D7C">
              <w:t>API/GRP/CRE/001_RCN2</w:t>
            </w:r>
          </w:p>
        </w:tc>
        <w:tc>
          <w:tcPr>
            <w:tcW w:w="2567" w:type="dxa"/>
            <w:shd w:val="clear" w:color="auto" w:fill="auto"/>
          </w:tcPr>
          <w:p w14:paraId="6B0F76BA" w14:textId="77777777" w:rsidR="0002048D" w:rsidRPr="005A2D7C" w:rsidRDefault="0002048D" w:rsidP="005A2D7C">
            <w:pPr>
              <w:pStyle w:val="TAL"/>
            </w:pPr>
            <w:r w:rsidRPr="005A2D7C">
              <w:t>&lt;group&gt;</w:t>
            </w:r>
            <w:r w:rsidR="007038BC" w:rsidRPr="005A2D7C">
              <w:t xml:space="preserve"> </w:t>
            </w:r>
            <w:r w:rsidRPr="005A2D7C">
              <w:t>CREATE</w:t>
            </w:r>
          </w:p>
        </w:tc>
        <w:tc>
          <w:tcPr>
            <w:tcW w:w="4481" w:type="dxa"/>
            <w:shd w:val="clear" w:color="auto" w:fill="auto"/>
          </w:tcPr>
          <w:p w14:paraId="4B4AA4F9" w14:textId="77777777" w:rsidR="0002048D" w:rsidRPr="005A2D7C" w:rsidRDefault="0002048D" w:rsidP="005A2D7C">
            <w:pPr>
              <w:pStyle w:val="TAL"/>
            </w:pPr>
            <w:r w:rsidRPr="005A2D7C">
              <w:t>Create</w:t>
            </w:r>
            <w:r w:rsidR="007038BC" w:rsidRPr="005A2D7C">
              <w:t xml:space="preserve"> </w:t>
            </w:r>
            <w:r w:rsidRPr="005A2D7C">
              <w:t>group</w:t>
            </w:r>
            <w:r w:rsidR="007038BC" w:rsidRPr="005A2D7C">
              <w:t xml:space="preserve"> </w:t>
            </w:r>
            <w:r w:rsidRPr="005A2D7C">
              <w:t>with</w:t>
            </w:r>
            <w:r w:rsidR="007038BC" w:rsidRPr="005A2D7C">
              <w:t xml:space="preserve"> </w:t>
            </w:r>
            <w:r w:rsidR="00984FEF" w:rsidRPr="005A2D7C">
              <w:t>resultContent</w:t>
            </w:r>
            <w:r w:rsidR="007038BC" w:rsidRPr="005A2D7C">
              <w:t xml:space="preserve"> </w:t>
            </w:r>
            <w:r w:rsidRPr="005A2D7C">
              <w:t>set</w:t>
            </w:r>
            <w:r w:rsidR="007038BC" w:rsidRPr="005A2D7C">
              <w:t xml:space="preserve"> </w:t>
            </w:r>
            <w:r w:rsidRPr="005A2D7C">
              <w:t>to</w:t>
            </w:r>
            <w:r w:rsidR="007038BC" w:rsidRPr="005A2D7C">
              <w:t xml:space="preserve"> </w:t>
            </w:r>
            <w:r w:rsidRPr="005A2D7C">
              <w:t>2</w:t>
            </w:r>
          </w:p>
        </w:tc>
      </w:tr>
      <w:tr w:rsidR="0002048D" w:rsidRPr="009743EA" w14:paraId="1B4696C8" w14:textId="77777777" w:rsidTr="005A2D7C">
        <w:trPr>
          <w:jc w:val="center"/>
        </w:trPr>
        <w:tc>
          <w:tcPr>
            <w:tcW w:w="2514" w:type="dxa"/>
            <w:shd w:val="clear" w:color="auto" w:fill="auto"/>
          </w:tcPr>
          <w:p w14:paraId="014DD188" w14:textId="77777777" w:rsidR="0002048D" w:rsidRPr="005A2D7C" w:rsidRDefault="0002048D" w:rsidP="005A2D7C">
            <w:pPr>
              <w:pStyle w:val="TAL"/>
            </w:pPr>
            <w:r w:rsidRPr="005A2D7C">
              <w:t>API/GRP/CRE/001_RCN3</w:t>
            </w:r>
          </w:p>
        </w:tc>
        <w:tc>
          <w:tcPr>
            <w:tcW w:w="2567" w:type="dxa"/>
            <w:shd w:val="clear" w:color="auto" w:fill="auto"/>
          </w:tcPr>
          <w:p w14:paraId="216BED5B" w14:textId="77777777" w:rsidR="0002048D" w:rsidRPr="005A2D7C" w:rsidRDefault="0002048D" w:rsidP="005A2D7C">
            <w:pPr>
              <w:pStyle w:val="TAL"/>
            </w:pPr>
            <w:r w:rsidRPr="005A2D7C">
              <w:t>&lt;group&gt;</w:t>
            </w:r>
            <w:r w:rsidR="007038BC" w:rsidRPr="005A2D7C">
              <w:t xml:space="preserve"> </w:t>
            </w:r>
            <w:r w:rsidRPr="005A2D7C">
              <w:t>CREATE</w:t>
            </w:r>
          </w:p>
        </w:tc>
        <w:tc>
          <w:tcPr>
            <w:tcW w:w="4481" w:type="dxa"/>
            <w:shd w:val="clear" w:color="auto" w:fill="auto"/>
          </w:tcPr>
          <w:p w14:paraId="447D7036" w14:textId="77777777" w:rsidR="0002048D" w:rsidRPr="005A2D7C" w:rsidRDefault="0002048D" w:rsidP="005A2D7C">
            <w:pPr>
              <w:pStyle w:val="TAL"/>
            </w:pPr>
            <w:r w:rsidRPr="005A2D7C">
              <w:t>Create</w:t>
            </w:r>
            <w:r w:rsidR="007038BC" w:rsidRPr="005A2D7C">
              <w:t xml:space="preserve"> </w:t>
            </w:r>
            <w:r w:rsidRPr="005A2D7C">
              <w:t>group</w:t>
            </w:r>
            <w:r w:rsidR="007038BC" w:rsidRPr="005A2D7C">
              <w:t xml:space="preserve"> </w:t>
            </w:r>
            <w:r w:rsidRPr="005A2D7C">
              <w:t>with</w:t>
            </w:r>
            <w:r w:rsidR="007038BC" w:rsidRPr="005A2D7C">
              <w:t xml:space="preserve"> </w:t>
            </w:r>
            <w:r w:rsidR="00984FEF" w:rsidRPr="005A2D7C">
              <w:t>resultContent</w:t>
            </w:r>
            <w:r w:rsidR="007038BC" w:rsidRPr="005A2D7C">
              <w:t xml:space="preserve"> </w:t>
            </w:r>
            <w:r w:rsidRPr="005A2D7C">
              <w:t>set</w:t>
            </w:r>
            <w:r w:rsidR="007038BC" w:rsidRPr="005A2D7C">
              <w:t xml:space="preserve"> </w:t>
            </w:r>
            <w:r w:rsidRPr="005A2D7C">
              <w:t>to</w:t>
            </w:r>
            <w:r w:rsidR="007038BC" w:rsidRPr="005A2D7C">
              <w:t xml:space="preserve"> </w:t>
            </w:r>
            <w:r w:rsidRPr="005A2D7C">
              <w:t>3</w:t>
            </w:r>
          </w:p>
        </w:tc>
      </w:tr>
      <w:tr w:rsidR="0002048D" w:rsidRPr="009743EA" w14:paraId="1381F1BB" w14:textId="77777777" w:rsidTr="005A2D7C">
        <w:trPr>
          <w:jc w:val="center"/>
        </w:trPr>
        <w:tc>
          <w:tcPr>
            <w:tcW w:w="2514" w:type="dxa"/>
            <w:shd w:val="clear" w:color="auto" w:fill="auto"/>
          </w:tcPr>
          <w:p w14:paraId="7E1339A4" w14:textId="77777777" w:rsidR="0002048D" w:rsidRPr="005A2D7C" w:rsidRDefault="0002048D" w:rsidP="005A2D7C">
            <w:pPr>
              <w:pStyle w:val="TAL"/>
            </w:pPr>
            <w:r w:rsidRPr="005A2D7C">
              <w:t>API/GRP/RET/001</w:t>
            </w:r>
          </w:p>
          <w:p w14:paraId="42973141" w14:textId="77777777" w:rsidR="0002048D" w:rsidRPr="005A2D7C" w:rsidRDefault="0002048D" w:rsidP="005A2D7C">
            <w:pPr>
              <w:pStyle w:val="TAL"/>
            </w:pPr>
            <w:r w:rsidRPr="005A2D7C">
              <w:t>API/GRP/RET/001_RCN1</w:t>
            </w:r>
          </w:p>
        </w:tc>
        <w:tc>
          <w:tcPr>
            <w:tcW w:w="2567" w:type="dxa"/>
            <w:shd w:val="clear" w:color="auto" w:fill="auto"/>
          </w:tcPr>
          <w:p w14:paraId="3D495B03" w14:textId="77777777" w:rsidR="0002048D" w:rsidRPr="005A2D7C" w:rsidRDefault="0002048D" w:rsidP="005A2D7C">
            <w:pPr>
              <w:pStyle w:val="TAL"/>
            </w:pPr>
            <w:r w:rsidRPr="005A2D7C">
              <w:t>&lt;group&gt;</w:t>
            </w:r>
            <w:r w:rsidR="007038BC" w:rsidRPr="005A2D7C">
              <w:t xml:space="preserve"> </w:t>
            </w:r>
            <w:r w:rsidRPr="005A2D7C">
              <w:t>RETRIEVE</w:t>
            </w:r>
          </w:p>
        </w:tc>
        <w:tc>
          <w:tcPr>
            <w:tcW w:w="4481" w:type="dxa"/>
            <w:shd w:val="clear" w:color="auto" w:fill="auto"/>
          </w:tcPr>
          <w:p w14:paraId="4235581C" w14:textId="77777777" w:rsidR="0002048D" w:rsidRPr="005A2D7C" w:rsidRDefault="0002048D" w:rsidP="005A2D7C">
            <w:pPr>
              <w:pStyle w:val="TAL"/>
            </w:pPr>
            <w:r w:rsidRPr="005A2D7C">
              <w:t>Retrieve</w:t>
            </w:r>
            <w:r w:rsidR="007038BC" w:rsidRPr="005A2D7C">
              <w:t xml:space="preserve"> </w:t>
            </w:r>
            <w:r w:rsidRPr="005A2D7C">
              <w:t>group</w:t>
            </w:r>
            <w:r w:rsidR="007038BC" w:rsidRPr="005A2D7C">
              <w:t xml:space="preserve"> </w:t>
            </w:r>
            <w:r w:rsidRPr="005A2D7C">
              <w:t>with</w:t>
            </w:r>
            <w:r w:rsidR="007038BC" w:rsidRPr="005A2D7C">
              <w:t xml:space="preserve"> </w:t>
            </w:r>
            <w:r w:rsidR="00984FEF" w:rsidRPr="005A2D7C">
              <w:t>resultContent</w:t>
            </w:r>
            <w:r w:rsidR="007038BC" w:rsidRPr="005A2D7C">
              <w:t xml:space="preserve"> </w:t>
            </w:r>
            <w:r w:rsidRPr="005A2D7C">
              <w:t>set</w:t>
            </w:r>
            <w:r w:rsidR="007038BC" w:rsidRPr="005A2D7C">
              <w:t xml:space="preserve"> </w:t>
            </w:r>
            <w:r w:rsidRPr="005A2D7C">
              <w:t>to</w:t>
            </w:r>
            <w:r w:rsidR="007038BC" w:rsidRPr="005A2D7C">
              <w:t xml:space="preserve"> </w:t>
            </w:r>
            <w:r w:rsidRPr="005A2D7C">
              <w:t>1</w:t>
            </w:r>
            <w:r w:rsidR="007038BC" w:rsidRPr="005A2D7C">
              <w:t xml:space="preserve"> </w:t>
            </w:r>
            <w:r w:rsidRPr="005A2D7C">
              <w:t>or</w:t>
            </w:r>
            <w:r w:rsidR="007038BC" w:rsidRPr="005A2D7C">
              <w:t xml:space="preserve"> </w:t>
            </w:r>
            <w:r w:rsidRPr="005A2D7C">
              <w:t>no</w:t>
            </w:r>
            <w:r w:rsidR="007038BC" w:rsidRPr="005A2D7C">
              <w:t xml:space="preserve"> </w:t>
            </w:r>
            <w:r w:rsidRPr="005A2D7C">
              <w:t>RCN</w:t>
            </w:r>
          </w:p>
        </w:tc>
      </w:tr>
      <w:tr w:rsidR="0002048D" w:rsidRPr="009743EA" w14:paraId="55AC63FB" w14:textId="77777777" w:rsidTr="005A2D7C">
        <w:trPr>
          <w:jc w:val="center"/>
        </w:trPr>
        <w:tc>
          <w:tcPr>
            <w:tcW w:w="2514" w:type="dxa"/>
            <w:shd w:val="clear" w:color="auto" w:fill="auto"/>
          </w:tcPr>
          <w:p w14:paraId="7B235850" w14:textId="77777777" w:rsidR="0002048D" w:rsidRPr="005A2D7C" w:rsidRDefault="0002048D" w:rsidP="005A2D7C">
            <w:pPr>
              <w:pStyle w:val="TAL"/>
            </w:pPr>
            <w:r w:rsidRPr="005A2D7C">
              <w:t>API/GRP/UPD/001_RCN0</w:t>
            </w:r>
          </w:p>
        </w:tc>
        <w:tc>
          <w:tcPr>
            <w:tcW w:w="2567" w:type="dxa"/>
            <w:shd w:val="clear" w:color="auto" w:fill="auto"/>
          </w:tcPr>
          <w:p w14:paraId="15FFFCE9" w14:textId="77777777" w:rsidR="0002048D" w:rsidRPr="005A2D7C" w:rsidRDefault="0002048D" w:rsidP="005A2D7C">
            <w:pPr>
              <w:pStyle w:val="TAL"/>
            </w:pPr>
            <w:r w:rsidRPr="005A2D7C">
              <w:t>&lt;group&gt;</w:t>
            </w:r>
            <w:r w:rsidR="007038BC" w:rsidRPr="005A2D7C">
              <w:t xml:space="preserve"> </w:t>
            </w:r>
            <w:r w:rsidRPr="005A2D7C">
              <w:t>UPDATE</w:t>
            </w:r>
          </w:p>
        </w:tc>
        <w:tc>
          <w:tcPr>
            <w:tcW w:w="4481" w:type="dxa"/>
            <w:shd w:val="clear" w:color="auto" w:fill="auto"/>
            <w:vAlign w:val="center"/>
          </w:tcPr>
          <w:p w14:paraId="18963643" w14:textId="77777777" w:rsidR="0002048D" w:rsidRPr="005A2D7C" w:rsidRDefault="0002048D" w:rsidP="005A2D7C">
            <w:pPr>
              <w:pStyle w:val="TAL"/>
            </w:pPr>
            <w:r w:rsidRPr="005A2D7C">
              <w:t>Update</w:t>
            </w:r>
            <w:r w:rsidR="007038BC" w:rsidRPr="005A2D7C">
              <w:t xml:space="preserve"> </w:t>
            </w:r>
            <w:r w:rsidRPr="005A2D7C">
              <w:t>group</w:t>
            </w:r>
            <w:r w:rsidR="007038BC" w:rsidRPr="005A2D7C">
              <w:t xml:space="preserve"> </w:t>
            </w:r>
            <w:r w:rsidRPr="005A2D7C">
              <w:t>with</w:t>
            </w:r>
            <w:r w:rsidR="007038BC" w:rsidRPr="005A2D7C">
              <w:t xml:space="preserve"> </w:t>
            </w:r>
            <w:r w:rsidR="00984FEF" w:rsidRPr="005A2D7C">
              <w:t>resultContent</w:t>
            </w:r>
            <w:r w:rsidR="007038BC" w:rsidRPr="005A2D7C">
              <w:t xml:space="preserve"> </w:t>
            </w:r>
            <w:r w:rsidRPr="005A2D7C">
              <w:t>set</w:t>
            </w:r>
            <w:r w:rsidR="007038BC" w:rsidRPr="005A2D7C">
              <w:t xml:space="preserve"> </w:t>
            </w:r>
            <w:r w:rsidRPr="005A2D7C">
              <w:t>to</w:t>
            </w:r>
            <w:r w:rsidR="007038BC" w:rsidRPr="005A2D7C">
              <w:t xml:space="preserve"> </w:t>
            </w:r>
            <w:r w:rsidRPr="005A2D7C">
              <w:t>0</w:t>
            </w:r>
          </w:p>
        </w:tc>
      </w:tr>
      <w:tr w:rsidR="0002048D" w:rsidRPr="009743EA" w14:paraId="0DF2EE4C" w14:textId="77777777" w:rsidTr="005A2D7C">
        <w:trPr>
          <w:jc w:val="center"/>
        </w:trPr>
        <w:tc>
          <w:tcPr>
            <w:tcW w:w="2514" w:type="dxa"/>
            <w:shd w:val="clear" w:color="auto" w:fill="auto"/>
          </w:tcPr>
          <w:p w14:paraId="51848480" w14:textId="77777777" w:rsidR="0002048D" w:rsidRPr="005A2D7C" w:rsidRDefault="0002048D" w:rsidP="005A2D7C">
            <w:pPr>
              <w:pStyle w:val="TAL"/>
            </w:pPr>
            <w:r w:rsidRPr="005A2D7C">
              <w:t>API/GRP/UPD/001</w:t>
            </w:r>
          </w:p>
          <w:p w14:paraId="63DC070D" w14:textId="77777777" w:rsidR="0002048D" w:rsidRPr="005A2D7C" w:rsidRDefault="0002048D" w:rsidP="005A2D7C">
            <w:pPr>
              <w:pStyle w:val="TAL"/>
            </w:pPr>
            <w:r w:rsidRPr="005A2D7C">
              <w:t>API/GRP/UPD/001_RCN1</w:t>
            </w:r>
          </w:p>
        </w:tc>
        <w:tc>
          <w:tcPr>
            <w:tcW w:w="2567" w:type="dxa"/>
            <w:shd w:val="clear" w:color="auto" w:fill="auto"/>
          </w:tcPr>
          <w:p w14:paraId="0B0774CA" w14:textId="77777777" w:rsidR="0002048D" w:rsidRPr="005A2D7C" w:rsidRDefault="0002048D" w:rsidP="005A2D7C">
            <w:pPr>
              <w:pStyle w:val="TAL"/>
            </w:pPr>
            <w:r w:rsidRPr="005A2D7C">
              <w:t>&lt;group&gt;</w:t>
            </w:r>
            <w:r w:rsidR="007038BC" w:rsidRPr="005A2D7C">
              <w:t xml:space="preserve"> </w:t>
            </w:r>
            <w:r w:rsidRPr="005A2D7C">
              <w:t>UPDATE</w:t>
            </w:r>
          </w:p>
        </w:tc>
        <w:tc>
          <w:tcPr>
            <w:tcW w:w="4481" w:type="dxa"/>
            <w:shd w:val="clear" w:color="auto" w:fill="auto"/>
            <w:vAlign w:val="center"/>
          </w:tcPr>
          <w:p w14:paraId="38180E8C" w14:textId="77777777" w:rsidR="0002048D" w:rsidRPr="005A2D7C" w:rsidRDefault="0002048D" w:rsidP="005A2D7C">
            <w:pPr>
              <w:pStyle w:val="TAL"/>
            </w:pPr>
            <w:r w:rsidRPr="005A2D7C">
              <w:t>Update</w:t>
            </w:r>
            <w:r w:rsidR="007038BC" w:rsidRPr="005A2D7C">
              <w:t xml:space="preserve"> </w:t>
            </w:r>
            <w:r w:rsidRPr="005A2D7C">
              <w:t>group</w:t>
            </w:r>
            <w:r w:rsidR="007038BC" w:rsidRPr="005A2D7C">
              <w:t xml:space="preserve"> </w:t>
            </w:r>
            <w:r w:rsidRPr="005A2D7C">
              <w:t>with</w:t>
            </w:r>
            <w:r w:rsidR="007038BC" w:rsidRPr="005A2D7C">
              <w:t xml:space="preserve"> </w:t>
            </w:r>
            <w:r w:rsidR="00984FEF" w:rsidRPr="005A2D7C">
              <w:t>resultContent</w:t>
            </w:r>
            <w:r w:rsidR="007038BC" w:rsidRPr="005A2D7C">
              <w:t xml:space="preserve"> </w:t>
            </w:r>
            <w:r w:rsidRPr="005A2D7C">
              <w:t>set</w:t>
            </w:r>
            <w:r w:rsidR="007038BC" w:rsidRPr="005A2D7C">
              <w:t xml:space="preserve"> </w:t>
            </w:r>
            <w:r w:rsidRPr="005A2D7C">
              <w:t>to</w:t>
            </w:r>
            <w:r w:rsidR="007038BC" w:rsidRPr="005A2D7C">
              <w:t xml:space="preserve"> </w:t>
            </w:r>
            <w:r w:rsidRPr="005A2D7C">
              <w:t>1</w:t>
            </w:r>
            <w:r w:rsidR="007038BC" w:rsidRPr="005A2D7C">
              <w:t xml:space="preserve"> </w:t>
            </w:r>
            <w:r w:rsidRPr="005A2D7C">
              <w:t>or</w:t>
            </w:r>
            <w:r w:rsidR="007038BC" w:rsidRPr="005A2D7C">
              <w:t xml:space="preserve"> </w:t>
            </w:r>
            <w:r w:rsidRPr="005A2D7C">
              <w:t>no</w:t>
            </w:r>
            <w:r w:rsidR="007038BC" w:rsidRPr="005A2D7C">
              <w:t xml:space="preserve"> </w:t>
            </w:r>
            <w:r w:rsidRPr="005A2D7C">
              <w:t>RCN</w:t>
            </w:r>
          </w:p>
        </w:tc>
      </w:tr>
      <w:tr w:rsidR="0002048D" w:rsidRPr="009743EA" w14:paraId="761C518B" w14:textId="77777777" w:rsidTr="005A2D7C">
        <w:trPr>
          <w:jc w:val="center"/>
        </w:trPr>
        <w:tc>
          <w:tcPr>
            <w:tcW w:w="2514" w:type="dxa"/>
            <w:shd w:val="clear" w:color="auto" w:fill="auto"/>
          </w:tcPr>
          <w:p w14:paraId="3BACA07E" w14:textId="77777777" w:rsidR="0002048D" w:rsidRPr="005A2D7C" w:rsidRDefault="0002048D" w:rsidP="005A2D7C">
            <w:pPr>
              <w:pStyle w:val="TAL"/>
            </w:pPr>
            <w:r w:rsidRPr="005A2D7C">
              <w:t>API/GRP/DEL/001_RCN0</w:t>
            </w:r>
          </w:p>
        </w:tc>
        <w:tc>
          <w:tcPr>
            <w:tcW w:w="2567" w:type="dxa"/>
            <w:shd w:val="clear" w:color="auto" w:fill="auto"/>
          </w:tcPr>
          <w:p w14:paraId="6895D52B" w14:textId="77777777" w:rsidR="0002048D" w:rsidRPr="005A2D7C" w:rsidRDefault="0002048D" w:rsidP="005A2D7C">
            <w:pPr>
              <w:pStyle w:val="TAL"/>
            </w:pPr>
            <w:r w:rsidRPr="005A2D7C">
              <w:t>&lt;group&gt;</w:t>
            </w:r>
            <w:r w:rsidR="007038BC" w:rsidRPr="005A2D7C">
              <w:t xml:space="preserve"> </w:t>
            </w:r>
            <w:r w:rsidRPr="005A2D7C">
              <w:t>DELETE</w:t>
            </w:r>
          </w:p>
        </w:tc>
        <w:tc>
          <w:tcPr>
            <w:tcW w:w="4481" w:type="dxa"/>
            <w:shd w:val="clear" w:color="auto" w:fill="auto"/>
            <w:vAlign w:val="center"/>
          </w:tcPr>
          <w:p w14:paraId="571FB2D4" w14:textId="77777777" w:rsidR="0002048D" w:rsidRPr="005A2D7C" w:rsidRDefault="0002048D" w:rsidP="005A2D7C">
            <w:pPr>
              <w:pStyle w:val="TAL"/>
            </w:pPr>
            <w:r w:rsidRPr="005A2D7C">
              <w:t>Delete</w:t>
            </w:r>
            <w:r w:rsidR="007038BC" w:rsidRPr="005A2D7C">
              <w:t xml:space="preserve"> </w:t>
            </w:r>
            <w:r w:rsidRPr="005A2D7C">
              <w:t>group</w:t>
            </w:r>
            <w:r w:rsidR="007038BC" w:rsidRPr="005A2D7C">
              <w:t xml:space="preserve"> </w:t>
            </w:r>
            <w:r w:rsidRPr="005A2D7C">
              <w:t>with</w:t>
            </w:r>
            <w:r w:rsidR="007038BC" w:rsidRPr="005A2D7C">
              <w:t xml:space="preserve"> </w:t>
            </w:r>
            <w:r w:rsidR="00984FEF" w:rsidRPr="005A2D7C">
              <w:t>resultContent</w:t>
            </w:r>
            <w:r w:rsidR="007038BC" w:rsidRPr="005A2D7C">
              <w:t xml:space="preserve"> </w:t>
            </w:r>
            <w:r w:rsidRPr="005A2D7C">
              <w:t>set</w:t>
            </w:r>
            <w:r w:rsidR="007038BC" w:rsidRPr="005A2D7C">
              <w:t xml:space="preserve"> </w:t>
            </w:r>
            <w:r w:rsidRPr="005A2D7C">
              <w:t>to</w:t>
            </w:r>
            <w:r w:rsidR="007038BC" w:rsidRPr="005A2D7C">
              <w:t xml:space="preserve"> </w:t>
            </w:r>
            <w:r w:rsidRPr="005A2D7C">
              <w:t>0</w:t>
            </w:r>
          </w:p>
        </w:tc>
      </w:tr>
      <w:tr w:rsidR="0002048D" w:rsidRPr="009743EA" w14:paraId="6FD52D4D" w14:textId="77777777" w:rsidTr="005A2D7C">
        <w:trPr>
          <w:jc w:val="center"/>
        </w:trPr>
        <w:tc>
          <w:tcPr>
            <w:tcW w:w="2514" w:type="dxa"/>
            <w:shd w:val="clear" w:color="auto" w:fill="auto"/>
          </w:tcPr>
          <w:p w14:paraId="37713C3B" w14:textId="77777777" w:rsidR="0002048D" w:rsidRPr="005A2D7C" w:rsidRDefault="0002048D" w:rsidP="005A2D7C">
            <w:pPr>
              <w:pStyle w:val="TAL"/>
            </w:pPr>
            <w:r w:rsidRPr="005A2D7C">
              <w:t>API/GRP/DEL/001</w:t>
            </w:r>
          </w:p>
          <w:p w14:paraId="0E206B4B" w14:textId="77777777" w:rsidR="0002048D" w:rsidRPr="005A2D7C" w:rsidRDefault="0002048D" w:rsidP="005A2D7C">
            <w:pPr>
              <w:pStyle w:val="TAL"/>
            </w:pPr>
            <w:r w:rsidRPr="005A2D7C">
              <w:t>API/GRP/DEL/001_RCN1</w:t>
            </w:r>
          </w:p>
        </w:tc>
        <w:tc>
          <w:tcPr>
            <w:tcW w:w="2567" w:type="dxa"/>
            <w:shd w:val="clear" w:color="auto" w:fill="auto"/>
          </w:tcPr>
          <w:p w14:paraId="0CC0D725" w14:textId="77777777" w:rsidR="0002048D" w:rsidRPr="005A2D7C" w:rsidRDefault="0002048D" w:rsidP="005A2D7C">
            <w:pPr>
              <w:pStyle w:val="TAL"/>
            </w:pPr>
            <w:r w:rsidRPr="005A2D7C">
              <w:t>&lt;group&gt;</w:t>
            </w:r>
            <w:r w:rsidR="007038BC" w:rsidRPr="005A2D7C">
              <w:t xml:space="preserve"> </w:t>
            </w:r>
            <w:r w:rsidRPr="005A2D7C">
              <w:t>DELETE</w:t>
            </w:r>
          </w:p>
        </w:tc>
        <w:tc>
          <w:tcPr>
            <w:tcW w:w="4481" w:type="dxa"/>
            <w:shd w:val="clear" w:color="auto" w:fill="auto"/>
            <w:vAlign w:val="center"/>
          </w:tcPr>
          <w:p w14:paraId="5D0A5113" w14:textId="77777777" w:rsidR="0002048D" w:rsidRPr="005A2D7C" w:rsidRDefault="0002048D" w:rsidP="005A2D7C">
            <w:pPr>
              <w:pStyle w:val="TAL"/>
            </w:pPr>
            <w:r w:rsidRPr="005A2D7C">
              <w:t>Delete</w:t>
            </w:r>
            <w:r w:rsidR="007038BC" w:rsidRPr="005A2D7C">
              <w:t xml:space="preserve"> </w:t>
            </w:r>
            <w:r w:rsidRPr="005A2D7C">
              <w:t>group</w:t>
            </w:r>
            <w:r w:rsidR="007038BC" w:rsidRPr="005A2D7C">
              <w:t xml:space="preserve"> </w:t>
            </w:r>
            <w:r w:rsidRPr="005A2D7C">
              <w:t>with</w:t>
            </w:r>
            <w:r w:rsidR="007038BC" w:rsidRPr="005A2D7C">
              <w:t xml:space="preserve"> </w:t>
            </w:r>
            <w:r w:rsidR="00984FEF" w:rsidRPr="005A2D7C">
              <w:t>resultContent</w:t>
            </w:r>
            <w:r w:rsidR="007038BC" w:rsidRPr="005A2D7C">
              <w:t xml:space="preserve"> </w:t>
            </w:r>
            <w:r w:rsidRPr="005A2D7C">
              <w:t>set</w:t>
            </w:r>
            <w:r w:rsidR="007038BC" w:rsidRPr="005A2D7C">
              <w:t xml:space="preserve"> </w:t>
            </w:r>
            <w:r w:rsidRPr="005A2D7C">
              <w:t>to</w:t>
            </w:r>
            <w:r w:rsidR="007038BC" w:rsidRPr="005A2D7C">
              <w:t xml:space="preserve"> </w:t>
            </w:r>
            <w:r w:rsidRPr="005A2D7C">
              <w:t>1</w:t>
            </w:r>
            <w:r w:rsidR="007038BC" w:rsidRPr="005A2D7C">
              <w:t xml:space="preserve"> </w:t>
            </w:r>
            <w:r w:rsidRPr="005A2D7C">
              <w:t>or</w:t>
            </w:r>
            <w:r w:rsidR="007038BC" w:rsidRPr="005A2D7C">
              <w:t xml:space="preserve"> </w:t>
            </w:r>
            <w:r w:rsidRPr="005A2D7C">
              <w:t>no</w:t>
            </w:r>
            <w:r w:rsidR="007038BC" w:rsidRPr="005A2D7C">
              <w:t xml:space="preserve"> </w:t>
            </w:r>
            <w:r w:rsidRPr="005A2D7C">
              <w:t>RCN</w:t>
            </w:r>
          </w:p>
        </w:tc>
      </w:tr>
      <w:tr w:rsidR="0002048D" w:rsidRPr="009743EA" w14:paraId="71D75A7E" w14:textId="77777777" w:rsidTr="005A2D7C">
        <w:trPr>
          <w:jc w:val="center"/>
        </w:trPr>
        <w:tc>
          <w:tcPr>
            <w:tcW w:w="2514" w:type="dxa"/>
            <w:shd w:val="clear" w:color="auto" w:fill="auto"/>
          </w:tcPr>
          <w:p w14:paraId="6037D649" w14:textId="77777777" w:rsidR="0002048D" w:rsidRPr="005A2D7C" w:rsidRDefault="0002048D" w:rsidP="005A2D7C">
            <w:pPr>
              <w:pStyle w:val="TAL"/>
            </w:pPr>
            <w:r w:rsidRPr="005A2D7C">
              <w:t>API/TS/CRE/001_RCN0</w:t>
            </w:r>
            <w:r w:rsidR="007038BC" w:rsidRPr="005A2D7C">
              <w:t xml:space="preserve">                                                                                                                                                                                                                    </w:t>
            </w:r>
          </w:p>
        </w:tc>
        <w:tc>
          <w:tcPr>
            <w:tcW w:w="2567" w:type="dxa"/>
            <w:shd w:val="clear" w:color="auto" w:fill="auto"/>
          </w:tcPr>
          <w:p w14:paraId="59249D56" w14:textId="77777777" w:rsidR="0002048D" w:rsidRPr="005A2D7C" w:rsidRDefault="0002048D" w:rsidP="005A2D7C">
            <w:pPr>
              <w:pStyle w:val="TAL"/>
            </w:pPr>
            <w:r w:rsidRPr="005A2D7C">
              <w:t>&lt;timeSeries&gt;</w:t>
            </w:r>
            <w:r w:rsidR="007038BC" w:rsidRPr="005A2D7C">
              <w:t xml:space="preserve"> </w:t>
            </w:r>
            <w:r w:rsidRPr="005A2D7C">
              <w:t>CREATE</w:t>
            </w:r>
          </w:p>
        </w:tc>
        <w:tc>
          <w:tcPr>
            <w:tcW w:w="4481" w:type="dxa"/>
            <w:shd w:val="clear" w:color="auto" w:fill="auto"/>
          </w:tcPr>
          <w:p w14:paraId="6CB4DEE1" w14:textId="77777777" w:rsidR="0002048D" w:rsidRPr="005A2D7C" w:rsidRDefault="0002048D" w:rsidP="005A2D7C">
            <w:pPr>
              <w:pStyle w:val="TAL"/>
            </w:pPr>
            <w:r w:rsidRPr="005A2D7C">
              <w:t>Create</w:t>
            </w:r>
            <w:r w:rsidR="007038BC" w:rsidRPr="005A2D7C">
              <w:t xml:space="preserve"> </w:t>
            </w:r>
            <w:r w:rsidRPr="005A2D7C">
              <w:t>timeSeries</w:t>
            </w:r>
            <w:r w:rsidR="007038BC" w:rsidRPr="005A2D7C">
              <w:t xml:space="preserve"> </w:t>
            </w:r>
            <w:r w:rsidRPr="005A2D7C">
              <w:t>with</w:t>
            </w:r>
            <w:r w:rsidR="007038BC" w:rsidRPr="005A2D7C">
              <w:t xml:space="preserve"> </w:t>
            </w:r>
            <w:r w:rsidR="00984FEF" w:rsidRPr="005A2D7C">
              <w:t>resultContent</w:t>
            </w:r>
            <w:r w:rsidR="007038BC" w:rsidRPr="005A2D7C">
              <w:t xml:space="preserve"> </w:t>
            </w:r>
            <w:r w:rsidRPr="005A2D7C">
              <w:t>set</w:t>
            </w:r>
            <w:r w:rsidR="007038BC" w:rsidRPr="005A2D7C">
              <w:t xml:space="preserve"> </w:t>
            </w:r>
            <w:r w:rsidRPr="005A2D7C">
              <w:t>to</w:t>
            </w:r>
            <w:r w:rsidR="007038BC" w:rsidRPr="005A2D7C">
              <w:t xml:space="preserve"> </w:t>
            </w:r>
            <w:r w:rsidRPr="005A2D7C">
              <w:t>0</w:t>
            </w:r>
          </w:p>
        </w:tc>
      </w:tr>
      <w:tr w:rsidR="0002048D" w:rsidRPr="009743EA" w14:paraId="6B5C74E2" w14:textId="77777777" w:rsidTr="005A2D7C">
        <w:trPr>
          <w:jc w:val="center"/>
        </w:trPr>
        <w:tc>
          <w:tcPr>
            <w:tcW w:w="2514" w:type="dxa"/>
            <w:shd w:val="clear" w:color="auto" w:fill="auto"/>
          </w:tcPr>
          <w:p w14:paraId="6DB77E3E" w14:textId="77777777" w:rsidR="0002048D" w:rsidRPr="005A2D7C" w:rsidRDefault="0002048D" w:rsidP="005A2D7C">
            <w:pPr>
              <w:pStyle w:val="TAL"/>
            </w:pPr>
            <w:r w:rsidRPr="005A2D7C">
              <w:t>API/TS/CRE/001</w:t>
            </w:r>
          </w:p>
          <w:p w14:paraId="33731513" w14:textId="77777777" w:rsidR="0002048D" w:rsidRPr="005A2D7C" w:rsidRDefault="0002048D" w:rsidP="005A2D7C">
            <w:pPr>
              <w:pStyle w:val="TAL"/>
            </w:pPr>
            <w:r w:rsidRPr="005A2D7C">
              <w:t>API/TS/CRE/001_RCN1</w:t>
            </w:r>
            <w:r w:rsidR="007038BC" w:rsidRPr="005A2D7C">
              <w:t xml:space="preserve">                                                                                                                                                                                                                    </w:t>
            </w:r>
          </w:p>
        </w:tc>
        <w:tc>
          <w:tcPr>
            <w:tcW w:w="2567" w:type="dxa"/>
            <w:shd w:val="clear" w:color="auto" w:fill="auto"/>
          </w:tcPr>
          <w:p w14:paraId="60FC39D1" w14:textId="77777777" w:rsidR="0002048D" w:rsidRPr="005A2D7C" w:rsidRDefault="0002048D" w:rsidP="005A2D7C">
            <w:pPr>
              <w:pStyle w:val="TAL"/>
            </w:pPr>
            <w:r w:rsidRPr="005A2D7C">
              <w:t>&lt;timeSeries&gt;</w:t>
            </w:r>
            <w:r w:rsidR="007038BC" w:rsidRPr="005A2D7C">
              <w:t xml:space="preserve"> </w:t>
            </w:r>
            <w:r w:rsidRPr="005A2D7C">
              <w:t>CREATE</w:t>
            </w:r>
          </w:p>
        </w:tc>
        <w:tc>
          <w:tcPr>
            <w:tcW w:w="4481" w:type="dxa"/>
            <w:shd w:val="clear" w:color="auto" w:fill="auto"/>
          </w:tcPr>
          <w:p w14:paraId="4742DE71" w14:textId="77777777" w:rsidR="0002048D" w:rsidRPr="005A2D7C" w:rsidRDefault="0002048D" w:rsidP="005A2D7C">
            <w:pPr>
              <w:pStyle w:val="TAL"/>
            </w:pPr>
            <w:r w:rsidRPr="005A2D7C">
              <w:t>Create</w:t>
            </w:r>
            <w:r w:rsidR="007038BC" w:rsidRPr="005A2D7C">
              <w:t xml:space="preserve"> </w:t>
            </w:r>
            <w:r w:rsidRPr="005A2D7C">
              <w:t>timeSeries</w:t>
            </w:r>
            <w:r w:rsidR="007038BC" w:rsidRPr="005A2D7C">
              <w:t xml:space="preserve"> </w:t>
            </w:r>
            <w:r w:rsidRPr="005A2D7C">
              <w:t>with</w:t>
            </w:r>
            <w:r w:rsidR="007038BC" w:rsidRPr="005A2D7C">
              <w:t xml:space="preserve"> </w:t>
            </w:r>
            <w:r w:rsidR="00984FEF" w:rsidRPr="005A2D7C">
              <w:t>resultContent</w:t>
            </w:r>
            <w:r w:rsidR="007038BC" w:rsidRPr="005A2D7C">
              <w:t xml:space="preserve"> </w:t>
            </w:r>
            <w:r w:rsidRPr="005A2D7C">
              <w:t>set</w:t>
            </w:r>
            <w:r w:rsidR="007038BC" w:rsidRPr="005A2D7C">
              <w:t xml:space="preserve"> </w:t>
            </w:r>
            <w:r w:rsidRPr="005A2D7C">
              <w:t>to</w:t>
            </w:r>
            <w:r w:rsidR="007038BC" w:rsidRPr="005A2D7C">
              <w:t xml:space="preserve"> </w:t>
            </w:r>
            <w:r w:rsidRPr="005A2D7C">
              <w:t>1</w:t>
            </w:r>
            <w:r w:rsidR="007038BC" w:rsidRPr="005A2D7C">
              <w:t xml:space="preserve"> </w:t>
            </w:r>
            <w:r w:rsidRPr="005A2D7C">
              <w:t>or</w:t>
            </w:r>
            <w:r w:rsidR="007038BC" w:rsidRPr="005A2D7C">
              <w:t xml:space="preserve"> </w:t>
            </w:r>
            <w:r w:rsidRPr="005A2D7C">
              <w:t>no</w:t>
            </w:r>
            <w:r w:rsidR="007038BC" w:rsidRPr="005A2D7C">
              <w:t xml:space="preserve"> </w:t>
            </w:r>
            <w:r w:rsidRPr="005A2D7C">
              <w:t>RCN</w:t>
            </w:r>
          </w:p>
        </w:tc>
      </w:tr>
      <w:tr w:rsidR="0002048D" w:rsidRPr="009743EA" w14:paraId="14B8B424" w14:textId="77777777" w:rsidTr="005A2D7C">
        <w:trPr>
          <w:jc w:val="center"/>
        </w:trPr>
        <w:tc>
          <w:tcPr>
            <w:tcW w:w="2514" w:type="dxa"/>
            <w:shd w:val="clear" w:color="auto" w:fill="auto"/>
          </w:tcPr>
          <w:p w14:paraId="54FCE827" w14:textId="77777777" w:rsidR="0002048D" w:rsidRPr="005A2D7C" w:rsidRDefault="0002048D" w:rsidP="005A2D7C">
            <w:pPr>
              <w:pStyle w:val="TAL"/>
            </w:pPr>
            <w:r w:rsidRPr="005A2D7C">
              <w:t>API/TS/CRE/001_RCN2</w:t>
            </w:r>
            <w:r w:rsidR="007038BC" w:rsidRPr="005A2D7C">
              <w:t xml:space="preserve">                                                                                                                                                                                                                    </w:t>
            </w:r>
          </w:p>
        </w:tc>
        <w:tc>
          <w:tcPr>
            <w:tcW w:w="2567" w:type="dxa"/>
            <w:shd w:val="clear" w:color="auto" w:fill="auto"/>
          </w:tcPr>
          <w:p w14:paraId="0563094C" w14:textId="77777777" w:rsidR="0002048D" w:rsidRPr="005A2D7C" w:rsidRDefault="0002048D" w:rsidP="005A2D7C">
            <w:pPr>
              <w:pStyle w:val="TAL"/>
            </w:pPr>
            <w:r w:rsidRPr="005A2D7C">
              <w:t>&lt;timeSeries&gt;</w:t>
            </w:r>
            <w:r w:rsidR="007038BC" w:rsidRPr="005A2D7C">
              <w:t xml:space="preserve"> </w:t>
            </w:r>
            <w:r w:rsidRPr="005A2D7C">
              <w:t>CREATE</w:t>
            </w:r>
          </w:p>
        </w:tc>
        <w:tc>
          <w:tcPr>
            <w:tcW w:w="4481" w:type="dxa"/>
            <w:shd w:val="clear" w:color="auto" w:fill="auto"/>
          </w:tcPr>
          <w:p w14:paraId="43685604" w14:textId="77777777" w:rsidR="0002048D" w:rsidRPr="005A2D7C" w:rsidRDefault="0002048D" w:rsidP="005A2D7C">
            <w:pPr>
              <w:pStyle w:val="TAL"/>
            </w:pPr>
            <w:r w:rsidRPr="005A2D7C">
              <w:t>Create</w:t>
            </w:r>
            <w:r w:rsidR="007038BC" w:rsidRPr="005A2D7C">
              <w:t xml:space="preserve"> </w:t>
            </w:r>
            <w:r w:rsidRPr="005A2D7C">
              <w:t>timeSeries</w:t>
            </w:r>
            <w:r w:rsidR="007038BC" w:rsidRPr="005A2D7C">
              <w:t xml:space="preserve"> </w:t>
            </w:r>
            <w:r w:rsidRPr="005A2D7C">
              <w:t>with</w:t>
            </w:r>
            <w:r w:rsidR="007038BC" w:rsidRPr="005A2D7C">
              <w:t xml:space="preserve"> </w:t>
            </w:r>
            <w:r w:rsidR="00984FEF" w:rsidRPr="005A2D7C">
              <w:t>resultContent</w:t>
            </w:r>
            <w:r w:rsidR="007038BC" w:rsidRPr="005A2D7C">
              <w:t xml:space="preserve"> </w:t>
            </w:r>
            <w:r w:rsidRPr="005A2D7C">
              <w:t>set</w:t>
            </w:r>
            <w:r w:rsidR="007038BC" w:rsidRPr="005A2D7C">
              <w:t xml:space="preserve"> </w:t>
            </w:r>
            <w:r w:rsidRPr="005A2D7C">
              <w:t>to</w:t>
            </w:r>
            <w:r w:rsidR="007038BC" w:rsidRPr="005A2D7C">
              <w:t xml:space="preserve"> </w:t>
            </w:r>
            <w:r w:rsidRPr="005A2D7C">
              <w:t>2</w:t>
            </w:r>
          </w:p>
        </w:tc>
      </w:tr>
      <w:tr w:rsidR="0002048D" w:rsidRPr="009743EA" w14:paraId="2D3231F4" w14:textId="77777777" w:rsidTr="005A2D7C">
        <w:trPr>
          <w:jc w:val="center"/>
        </w:trPr>
        <w:tc>
          <w:tcPr>
            <w:tcW w:w="2514" w:type="dxa"/>
            <w:shd w:val="clear" w:color="auto" w:fill="auto"/>
          </w:tcPr>
          <w:p w14:paraId="0CE39702" w14:textId="77777777" w:rsidR="0002048D" w:rsidRPr="005A2D7C" w:rsidRDefault="0002048D" w:rsidP="005A2D7C">
            <w:pPr>
              <w:pStyle w:val="TAL"/>
            </w:pPr>
            <w:r w:rsidRPr="005A2D7C">
              <w:t>API/TS/CRE/001_RCN3</w:t>
            </w:r>
            <w:r w:rsidR="007038BC" w:rsidRPr="005A2D7C">
              <w:t xml:space="preserve">                                                                                                                                                                                                                    </w:t>
            </w:r>
          </w:p>
        </w:tc>
        <w:tc>
          <w:tcPr>
            <w:tcW w:w="2567" w:type="dxa"/>
            <w:shd w:val="clear" w:color="auto" w:fill="auto"/>
          </w:tcPr>
          <w:p w14:paraId="1224D79C" w14:textId="77777777" w:rsidR="0002048D" w:rsidRPr="005A2D7C" w:rsidRDefault="0002048D" w:rsidP="005A2D7C">
            <w:pPr>
              <w:pStyle w:val="TAL"/>
            </w:pPr>
            <w:r w:rsidRPr="005A2D7C">
              <w:t>&lt;timeSeries&gt;</w:t>
            </w:r>
            <w:r w:rsidR="007038BC" w:rsidRPr="005A2D7C">
              <w:t xml:space="preserve"> </w:t>
            </w:r>
            <w:r w:rsidRPr="005A2D7C">
              <w:t>CREATE</w:t>
            </w:r>
          </w:p>
        </w:tc>
        <w:tc>
          <w:tcPr>
            <w:tcW w:w="4481" w:type="dxa"/>
            <w:shd w:val="clear" w:color="auto" w:fill="auto"/>
          </w:tcPr>
          <w:p w14:paraId="2A7031C6" w14:textId="77777777" w:rsidR="0002048D" w:rsidRPr="005A2D7C" w:rsidRDefault="0002048D" w:rsidP="005A2D7C">
            <w:pPr>
              <w:pStyle w:val="TAL"/>
            </w:pPr>
            <w:r w:rsidRPr="005A2D7C">
              <w:t>Create</w:t>
            </w:r>
            <w:r w:rsidR="007038BC" w:rsidRPr="005A2D7C">
              <w:t xml:space="preserve"> </w:t>
            </w:r>
            <w:r w:rsidRPr="005A2D7C">
              <w:t>timeSeries</w:t>
            </w:r>
            <w:r w:rsidR="007038BC" w:rsidRPr="005A2D7C">
              <w:t xml:space="preserve"> </w:t>
            </w:r>
            <w:r w:rsidRPr="005A2D7C">
              <w:t>with</w:t>
            </w:r>
            <w:r w:rsidR="007038BC" w:rsidRPr="005A2D7C">
              <w:t xml:space="preserve"> </w:t>
            </w:r>
            <w:r w:rsidR="00984FEF" w:rsidRPr="005A2D7C">
              <w:t>resultContent</w:t>
            </w:r>
            <w:r w:rsidR="007038BC" w:rsidRPr="005A2D7C">
              <w:t xml:space="preserve"> </w:t>
            </w:r>
            <w:r w:rsidRPr="005A2D7C">
              <w:t>set</w:t>
            </w:r>
            <w:r w:rsidR="007038BC" w:rsidRPr="005A2D7C">
              <w:t xml:space="preserve"> </w:t>
            </w:r>
            <w:r w:rsidRPr="005A2D7C">
              <w:t>to</w:t>
            </w:r>
            <w:r w:rsidR="007038BC" w:rsidRPr="005A2D7C">
              <w:t xml:space="preserve"> </w:t>
            </w:r>
            <w:r w:rsidRPr="005A2D7C">
              <w:t>3</w:t>
            </w:r>
          </w:p>
        </w:tc>
      </w:tr>
      <w:tr w:rsidR="0002048D" w:rsidRPr="009743EA" w14:paraId="7FF13240" w14:textId="77777777" w:rsidTr="005A2D7C">
        <w:trPr>
          <w:jc w:val="center"/>
        </w:trPr>
        <w:tc>
          <w:tcPr>
            <w:tcW w:w="2514" w:type="dxa"/>
            <w:shd w:val="clear" w:color="auto" w:fill="auto"/>
          </w:tcPr>
          <w:p w14:paraId="79B319E1" w14:textId="77777777" w:rsidR="0002048D" w:rsidRPr="005A2D7C" w:rsidRDefault="0002048D" w:rsidP="005A2D7C">
            <w:pPr>
              <w:pStyle w:val="TAL"/>
            </w:pPr>
            <w:r w:rsidRPr="005A2D7C">
              <w:t>API/TS/RET/001</w:t>
            </w:r>
          </w:p>
          <w:p w14:paraId="66F4CE70" w14:textId="77777777" w:rsidR="0002048D" w:rsidRPr="005A2D7C" w:rsidRDefault="0002048D" w:rsidP="005A2D7C">
            <w:pPr>
              <w:pStyle w:val="TAL"/>
            </w:pPr>
            <w:r w:rsidRPr="005A2D7C">
              <w:t>API/TS/RET/001_RCN1</w:t>
            </w:r>
          </w:p>
        </w:tc>
        <w:tc>
          <w:tcPr>
            <w:tcW w:w="2567" w:type="dxa"/>
            <w:shd w:val="clear" w:color="auto" w:fill="auto"/>
          </w:tcPr>
          <w:p w14:paraId="58A088B6" w14:textId="77777777" w:rsidR="0002048D" w:rsidRPr="005A2D7C" w:rsidRDefault="0002048D" w:rsidP="005A2D7C">
            <w:pPr>
              <w:pStyle w:val="TAL"/>
            </w:pPr>
            <w:r w:rsidRPr="005A2D7C">
              <w:t>&lt;</w:t>
            </w:r>
            <w:r w:rsidRPr="005A2D7C">
              <w:rPr>
                <w:rFonts w:eastAsia="SimSun"/>
              </w:rPr>
              <w:t>t</w:t>
            </w:r>
            <w:r w:rsidRPr="005A2D7C">
              <w:t>imeSeries&gt;</w:t>
            </w:r>
            <w:r w:rsidR="007038BC" w:rsidRPr="005A2D7C">
              <w:t xml:space="preserve"> </w:t>
            </w:r>
            <w:r w:rsidRPr="005A2D7C">
              <w:t>RETRIEVE</w:t>
            </w:r>
          </w:p>
        </w:tc>
        <w:tc>
          <w:tcPr>
            <w:tcW w:w="4481" w:type="dxa"/>
            <w:shd w:val="clear" w:color="auto" w:fill="auto"/>
          </w:tcPr>
          <w:p w14:paraId="21A988C8" w14:textId="77777777" w:rsidR="0002048D" w:rsidRPr="005A2D7C" w:rsidRDefault="0002048D" w:rsidP="005A2D7C">
            <w:pPr>
              <w:pStyle w:val="TAL"/>
            </w:pPr>
            <w:r w:rsidRPr="005A2D7C">
              <w:t>Retrieve</w:t>
            </w:r>
            <w:r w:rsidR="007038BC" w:rsidRPr="005A2D7C">
              <w:t xml:space="preserve"> </w:t>
            </w:r>
            <w:r w:rsidRPr="005A2D7C">
              <w:t>timeSeries</w:t>
            </w:r>
            <w:r w:rsidR="007038BC" w:rsidRPr="005A2D7C">
              <w:t xml:space="preserve"> </w:t>
            </w:r>
            <w:r w:rsidRPr="005A2D7C">
              <w:t>with</w:t>
            </w:r>
            <w:r w:rsidR="007038BC" w:rsidRPr="005A2D7C">
              <w:t xml:space="preserve"> </w:t>
            </w:r>
            <w:r w:rsidR="00984FEF" w:rsidRPr="005A2D7C">
              <w:t>resultContent</w:t>
            </w:r>
            <w:r w:rsidR="007038BC" w:rsidRPr="005A2D7C">
              <w:t xml:space="preserve"> </w:t>
            </w:r>
            <w:r w:rsidRPr="005A2D7C">
              <w:t>set</w:t>
            </w:r>
            <w:r w:rsidR="007038BC" w:rsidRPr="005A2D7C">
              <w:t xml:space="preserve"> </w:t>
            </w:r>
            <w:r w:rsidRPr="005A2D7C">
              <w:t>to</w:t>
            </w:r>
            <w:r w:rsidR="007038BC" w:rsidRPr="005A2D7C">
              <w:t xml:space="preserve"> </w:t>
            </w:r>
            <w:r w:rsidRPr="005A2D7C">
              <w:t>1</w:t>
            </w:r>
            <w:r w:rsidR="007038BC" w:rsidRPr="005A2D7C">
              <w:t xml:space="preserve"> </w:t>
            </w:r>
            <w:r w:rsidRPr="005A2D7C">
              <w:t>or</w:t>
            </w:r>
            <w:r w:rsidR="007038BC" w:rsidRPr="005A2D7C">
              <w:t xml:space="preserve"> </w:t>
            </w:r>
            <w:r w:rsidRPr="005A2D7C">
              <w:t>no</w:t>
            </w:r>
            <w:r w:rsidR="007038BC" w:rsidRPr="005A2D7C">
              <w:t xml:space="preserve"> </w:t>
            </w:r>
            <w:r w:rsidRPr="005A2D7C">
              <w:t>RCN</w:t>
            </w:r>
          </w:p>
        </w:tc>
      </w:tr>
      <w:tr w:rsidR="0002048D" w:rsidRPr="009743EA" w14:paraId="41119ECB" w14:textId="77777777" w:rsidTr="005A2D7C">
        <w:trPr>
          <w:jc w:val="center"/>
        </w:trPr>
        <w:tc>
          <w:tcPr>
            <w:tcW w:w="2514" w:type="dxa"/>
            <w:shd w:val="clear" w:color="auto" w:fill="auto"/>
          </w:tcPr>
          <w:p w14:paraId="6321BA08" w14:textId="77777777" w:rsidR="0002048D" w:rsidRPr="005A2D7C" w:rsidRDefault="0002048D" w:rsidP="005A2D7C">
            <w:pPr>
              <w:pStyle w:val="TAL"/>
            </w:pPr>
            <w:r w:rsidRPr="005A2D7C">
              <w:t>API/TS/UPD/001_RCN0</w:t>
            </w:r>
          </w:p>
        </w:tc>
        <w:tc>
          <w:tcPr>
            <w:tcW w:w="2567" w:type="dxa"/>
            <w:shd w:val="clear" w:color="auto" w:fill="auto"/>
          </w:tcPr>
          <w:p w14:paraId="1FEABD9E" w14:textId="77777777" w:rsidR="0002048D" w:rsidRPr="005A2D7C" w:rsidRDefault="0002048D" w:rsidP="005A2D7C">
            <w:pPr>
              <w:pStyle w:val="TAL"/>
            </w:pPr>
            <w:r w:rsidRPr="005A2D7C">
              <w:t>&lt;timeSeries&gt;</w:t>
            </w:r>
            <w:r w:rsidR="007038BC" w:rsidRPr="005A2D7C">
              <w:t xml:space="preserve"> </w:t>
            </w:r>
            <w:r w:rsidRPr="005A2D7C">
              <w:t>UPDATE</w:t>
            </w:r>
          </w:p>
        </w:tc>
        <w:tc>
          <w:tcPr>
            <w:tcW w:w="4481" w:type="dxa"/>
            <w:shd w:val="clear" w:color="auto" w:fill="auto"/>
            <w:vAlign w:val="center"/>
          </w:tcPr>
          <w:p w14:paraId="0B7921C8" w14:textId="77777777" w:rsidR="0002048D" w:rsidRPr="005A2D7C" w:rsidRDefault="0002048D" w:rsidP="005A2D7C">
            <w:pPr>
              <w:pStyle w:val="TAL"/>
            </w:pPr>
            <w:r w:rsidRPr="005A2D7C">
              <w:t>Update</w:t>
            </w:r>
            <w:r w:rsidR="007038BC" w:rsidRPr="005A2D7C">
              <w:t xml:space="preserve"> </w:t>
            </w:r>
            <w:r w:rsidRPr="005A2D7C">
              <w:t>timeSeries</w:t>
            </w:r>
            <w:r w:rsidR="007038BC" w:rsidRPr="005A2D7C">
              <w:t xml:space="preserve"> </w:t>
            </w:r>
            <w:r w:rsidRPr="005A2D7C">
              <w:t>with</w:t>
            </w:r>
            <w:r w:rsidR="007038BC" w:rsidRPr="005A2D7C">
              <w:t xml:space="preserve"> </w:t>
            </w:r>
            <w:r w:rsidR="00984FEF" w:rsidRPr="005A2D7C">
              <w:t>resultContent</w:t>
            </w:r>
            <w:r w:rsidR="007038BC" w:rsidRPr="005A2D7C">
              <w:t xml:space="preserve"> </w:t>
            </w:r>
            <w:r w:rsidRPr="005A2D7C">
              <w:t>set</w:t>
            </w:r>
            <w:r w:rsidR="007038BC" w:rsidRPr="005A2D7C">
              <w:t xml:space="preserve"> </w:t>
            </w:r>
            <w:r w:rsidRPr="005A2D7C">
              <w:t>to</w:t>
            </w:r>
            <w:r w:rsidR="007038BC" w:rsidRPr="005A2D7C">
              <w:t xml:space="preserve"> </w:t>
            </w:r>
            <w:r w:rsidRPr="005A2D7C">
              <w:t>0</w:t>
            </w:r>
          </w:p>
        </w:tc>
      </w:tr>
      <w:tr w:rsidR="0002048D" w:rsidRPr="009743EA" w14:paraId="2D57F889" w14:textId="77777777" w:rsidTr="005A2D7C">
        <w:trPr>
          <w:jc w:val="center"/>
        </w:trPr>
        <w:tc>
          <w:tcPr>
            <w:tcW w:w="2514" w:type="dxa"/>
            <w:shd w:val="clear" w:color="auto" w:fill="auto"/>
          </w:tcPr>
          <w:p w14:paraId="5C05A0DE" w14:textId="77777777" w:rsidR="0002048D" w:rsidRPr="005A2D7C" w:rsidRDefault="0002048D" w:rsidP="005A2D7C">
            <w:pPr>
              <w:pStyle w:val="TAL"/>
            </w:pPr>
            <w:r w:rsidRPr="005A2D7C">
              <w:t>API/TS/UPD/001_RCN1</w:t>
            </w:r>
          </w:p>
        </w:tc>
        <w:tc>
          <w:tcPr>
            <w:tcW w:w="2567" w:type="dxa"/>
            <w:shd w:val="clear" w:color="auto" w:fill="auto"/>
          </w:tcPr>
          <w:p w14:paraId="5EF95DA8" w14:textId="77777777" w:rsidR="0002048D" w:rsidRPr="005A2D7C" w:rsidRDefault="0002048D" w:rsidP="005A2D7C">
            <w:pPr>
              <w:pStyle w:val="TAL"/>
            </w:pPr>
            <w:r w:rsidRPr="005A2D7C">
              <w:t>&lt;timeSeries&gt;</w:t>
            </w:r>
            <w:r w:rsidR="007038BC" w:rsidRPr="005A2D7C">
              <w:t xml:space="preserve"> </w:t>
            </w:r>
            <w:r w:rsidRPr="005A2D7C">
              <w:t>UPDATE</w:t>
            </w:r>
          </w:p>
        </w:tc>
        <w:tc>
          <w:tcPr>
            <w:tcW w:w="4481" w:type="dxa"/>
            <w:shd w:val="clear" w:color="auto" w:fill="auto"/>
            <w:vAlign w:val="center"/>
          </w:tcPr>
          <w:p w14:paraId="1F8ADD49" w14:textId="77777777" w:rsidR="0002048D" w:rsidRPr="005A2D7C" w:rsidRDefault="0002048D" w:rsidP="005A2D7C">
            <w:pPr>
              <w:pStyle w:val="TAL"/>
            </w:pPr>
            <w:r w:rsidRPr="005A2D7C">
              <w:t>Update</w:t>
            </w:r>
            <w:r w:rsidR="007038BC" w:rsidRPr="005A2D7C">
              <w:t xml:space="preserve"> </w:t>
            </w:r>
            <w:r w:rsidRPr="005A2D7C">
              <w:t>timeSeries</w:t>
            </w:r>
            <w:r w:rsidR="007038BC" w:rsidRPr="005A2D7C">
              <w:t xml:space="preserve"> </w:t>
            </w:r>
            <w:r w:rsidRPr="005A2D7C">
              <w:t>with</w:t>
            </w:r>
            <w:r w:rsidR="007038BC" w:rsidRPr="005A2D7C">
              <w:t xml:space="preserve"> </w:t>
            </w:r>
            <w:r w:rsidR="00984FEF" w:rsidRPr="005A2D7C">
              <w:t>resultContent</w:t>
            </w:r>
            <w:r w:rsidR="007038BC" w:rsidRPr="005A2D7C">
              <w:t xml:space="preserve"> </w:t>
            </w:r>
            <w:r w:rsidRPr="005A2D7C">
              <w:t>set</w:t>
            </w:r>
            <w:r w:rsidR="007038BC" w:rsidRPr="005A2D7C">
              <w:t xml:space="preserve"> </w:t>
            </w:r>
            <w:r w:rsidRPr="005A2D7C">
              <w:t>to</w:t>
            </w:r>
            <w:r w:rsidR="007038BC" w:rsidRPr="005A2D7C">
              <w:t xml:space="preserve"> </w:t>
            </w:r>
            <w:r w:rsidRPr="005A2D7C">
              <w:t>1</w:t>
            </w:r>
            <w:r w:rsidR="007038BC" w:rsidRPr="005A2D7C">
              <w:t xml:space="preserve"> </w:t>
            </w:r>
            <w:r w:rsidRPr="005A2D7C">
              <w:t>or</w:t>
            </w:r>
            <w:r w:rsidR="007038BC" w:rsidRPr="005A2D7C">
              <w:t xml:space="preserve"> </w:t>
            </w:r>
            <w:r w:rsidRPr="005A2D7C">
              <w:t>no</w:t>
            </w:r>
            <w:r w:rsidR="007038BC" w:rsidRPr="005A2D7C">
              <w:t xml:space="preserve"> </w:t>
            </w:r>
            <w:r w:rsidRPr="005A2D7C">
              <w:t>RCN</w:t>
            </w:r>
          </w:p>
        </w:tc>
      </w:tr>
      <w:tr w:rsidR="0002048D" w:rsidRPr="009743EA" w14:paraId="0998F2DC" w14:textId="77777777" w:rsidTr="005A2D7C">
        <w:trPr>
          <w:jc w:val="center"/>
        </w:trPr>
        <w:tc>
          <w:tcPr>
            <w:tcW w:w="2514" w:type="dxa"/>
            <w:shd w:val="clear" w:color="auto" w:fill="auto"/>
          </w:tcPr>
          <w:p w14:paraId="22E67065" w14:textId="77777777" w:rsidR="0002048D" w:rsidRPr="005A2D7C" w:rsidRDefault="0002048D" w:rsidP="005A2D7C">
            <w:pPr>
              <w:pStyle w:val="TAL"/>
            </w:pPr>
            <w:r w:rsidRPr="005A2D7C">
              <w:t>API/TS/DEL/001_RCN0</w:t>
            </w:r>
          </w:p>
        </w:tc>
        <w:tc>
          <w:tcPr>
            <w:tcW w:w="2567" w:type="dxa"/>
            <w:shd w:val="clear" w:color="auto" w:fill="auto"/>
          </w:tcPr>
          <w:p w14:paraId="7D72973F" w14:textId="77777777" w:rsidR="0002048D" w:rsidRPr="005A2D7C" w:rsidRDefault="0002048D" w:rsidP="005A2D7C">
            <w:pPr>
              <w:pStyle w:val="TAL"/>
            </w:pPr>
            <w:r w:rsidRPr="005A2D7C">
              <w:t>&lt;timeSeries&gt;</w:t>
            </w:r>
            <w:r w:rsidR="007038BC" w:rsidRPr="005A2D7C">
              <w:t xml:space="preserve"> </w:t>
            </w:r>
            <w:r w:rsidRPr="005A2D7C">
              <w:t>DELETE</w:t>
            </w:r>
          </w:p>
        </w:tc>
        <w:tc>
          <w:tcPr>
            <w:tcW w:w="4481" w:type="dxa"/>
            <w:shd w:val="clear" w:color="auto" w:fill="auto"/>
            <w:vAlign w:val="center"/>
          </w:tcPr>
          <w:p w14:paraId="302153CF" w14:textId="77777777" w:rsidR="0002048D" w:rsidRPr="005A2D7C" w:rsidRDefault="0002048D" w:rsidP="005A2D7C">
            <w:pPr>
              <w:pStyle w:val="TAL"/>
            </w:pPr>
            <w:r w:rsidRPr="005A2D7C">
              <w:t>Delete</w:t>
            </w:r>
            <w:r w:rsidR="007038BC" w:rsidRPr="005A2D7C">
              <w:t xml:space="preserve"> </w:t>
            </w:r>
            <w:r w:rsidRPr="005A2D7C">
              <w:t>timeSeries</w:t>
            </w:r>
            <w:r w:rsidR="007038BC" w:rsidRPr="005A2D7C">
              <w:t xml:space="preserve"> </w:t>
            </w:r>
            <w:r w:rsidRPr="005A2D7C">
              <w:t>with</w:t>
            </w:r>
            <w:r w:rsidR="007038BC" w:rsidRPr="005A2D7C">
              <w:t xml:space="preserve"> </w:t>
            </w:r>
            <w:r w:rsidR="00984FEF" w:rsidRPr="005A2D7C">
              <w:t>resultContent</w:t>
            </w:r>
            <w:r w:rsidR="007038BC" w:rsidRPr="005A2D7C">
              <w:t xml:space="preserve"> </w:t>
            </w:r>
            <w:r w:rsidRPr="005A2D7C">
              <w:t>set</w:t>
            </w:r>
            <w:r w:rsidR="007038BC" w:rsidRPr="005A2D7C">
              <w:t xml:space="preserve"> </w:t>
            </w:r>
            <w:r w:rsidRPr="005A2D7C">
              <w:t>to</w:t>
            </w:r>
            <w:r w:rsidR="007038BC" w:rsidRPr="005A2D7C">
              <w:t xml:space="preserve"> </w:t>
            </w:r>
            <w:r w:rsidRPr="005A2D7C">
              <w:t>0</w:t>
            </w:r>
          </w:p>
        </w:tc>
      </w:tr>
      <w:tr w:rsidR="0002048D" w:rsidRPr="009743EA" w14:paraId="5EFEFC36" w14:textId="77777777" w:rsidTr="005A2D7C">
        <w:trPr>
          <w:jc w:val="center"/>
        </w:trPr>
        <w:tc>
          <w:tcPr>
            <w:tcW w:w="2514" w:type="dxa"/>
            <w:shd w:val="clear" w:color="auto" w:fill="auto"/>
          </w:tcPr>
          <w:p w14:paraId="4BA9A069" w14:textId="77777777" w:rsidR="0002048D" w:rsidRPr="005A2D7C" w:rsidRDefault="0002048D" w:rsidP="005A2D7C">
            <w:pPr>
              <w:pStyle w:val="TAL"/>
            </w:pPr>
            <w:r w:rsidRPr="005A2D7C">
              <w:t>API/TS/DEL/001</w:t>
            </w:r>
          </w:p>
          <w:p w14:paraId="457BC8B7" w14:textId="77777777" w:rsidR="0002048D" w:rsidRPr="005A2D7C" w:rsidRDefault="0002048D" w:rsidP="005A2D7C">
            <w:pPr>
              <w:pStyle w:val="TAL"/>
            </w:pPr>
            <w:r w:rsidRPr="005A2D7C">
              <w:t>API/TS/DEL/001_RCN1</w:t>
            </w:r>
          </w:p>
        </w:tc>
        <w:tc>
          <w:tcPr>
            <w:tcW w:w="2567" w:type="dxa"/>
            <w:shd w:val="clear" w:color="auto" w:fill="auto"/>
          </w:tcPr>
          <w:p w14:paraId="38CFF5E3" w14:textId="77777777" w:rsidR="0002048D" w:rsidRPr="005A2D7C" w:rsidRDefault="0002048D" w:rsidP="005A2D7C">
            <w:pPr>
              <w:pStyle w:val="TAL"/>
            </w:pPr>
            <w:r w:rsidRPr="005A2D7C">
              <w:t>&lt;timeSeries&gt;</w:t>
            </w:r>
            <w:r w:rsidR="007038BC" w:rsidRPr="005A2D7C">
              <w:t xml:space="preserve"> </w:t>
            </w:r>
            <w:r w:rsidRPr="005A2D7C">
              <w:t>DELETE</w:t>
            </w:r>
          </w:p>
        </w:tc>
        <w:tc>
          <w:tcPr>
            <w:tcW w:w="4481" w:type="dxa"/>
            <w:shd w:val="clear" w:color="auto" w:fill="auto"/>
            <w:vAlign w:val="center"/>
          </w:tcPr>
          <w:p w14:paraId="1D18E467" w14:textId="77777777" w:rsidR="0002048D" w:rsidRPr="005A2D7C" w:rsidRDefault="0002048D" w:rsidP="005A2D7C">
            <w:pPr>
              <w:pStyle w:val="TAL"/>
            </w:pPr>
            <w:r w:rsidRPr="005A2D7C">
              <w:t>Delete</w:t>
            </w:r>
            <w:r w:rsidR="007038BC" w:rsidRPr="005A2D7C">
              <w:t xml:space="preserve"> </w:t>
            </w:r>
            <w:r w:rsidRPr="005A2D7C">
              <w:t>timeSeries</w:t>
            </w:r>
            <w:r w:rsidR="007038BC" w:rsidRPr="005A2D7C">
              <w:t xml:space="preserve"> </w:t>
            </w:r>
            <w:r w:rsidRPr="005A2D7C">
              <w:t>with</w:t>
            </w:r>
            <w:r w:rsidR="007038BC" w:rsidRPr="005A2D7C">
              <w:t xml:space="preserve"> </w:t>
            </w:r>
            <w:r w:rsidR="00984FEF" w:rsidRPr="005A2D7C">
              <w:t>resultContent</w:t>
            </w:r>
            <w:r w:rsidR="007038BC" w:rsidRPr="005A2D7C">
              <w:t xml:space="preserve"> </w:t>
            </w:r>
            <w:r w:rsidRPr="005A2D7C">
              <w:t>set</w:t>
            </w:r>
            <w:r w:rsidR="007038BC" w:rsidRPr="005A2D7C">
              <w:t xml:space="preserve"> </w:t>
            </w:r>
            <w:r w:rsidRPr="005A2D7C">
              <w:t>to</w:t>
            </w:r>
            <w:r w:rsidR="007038BC" w:rsidRPr="005A2D7C">
              <w:t xml:space="preserve"> </w:t>
            </w:r>
            <w:r w:rsidRPr="005A2D7C">
              <w:t>1</w:t>
            </w:r>
            <w:r w:rsidR="007038BC" w:rsidRPr="005A2D7C">
              <w:t xml:space="preserve"> </w:t>
            </w:r>
            <w:r w:rsidRPr="005A2D7C">
              <w:t>or</w:t>
            </w:r>
            <w:r w:rsidR="007038BC" w:rsidRPr="005A2D7C">
              <w:t xml:space="preserve"> </w:t>
            </w:r>
            <w:r w:rsidRPr="005A2D7C">
              <w:t>no</w:t>
            </w:r>
            <w:r w:rsidR="007038BC" w:rsidRPr="005A2D7C">
              <w:t xml:space="preserve"> </w:t>
            </w:r>
            <w:r w:rsidRPr="005A2D7C">
              <w:t>RCN</w:t>
            </w:r>
          </w:p>
        </w:tc>
      </w:tr>
      <w:tr w:rsidR="0002048D" w:rsidRPr="009743EA" w14:paraId="618DBDED" w14:textId="77777777" w:rsidTr="005A2D7C">
        <w:trPr>
          <w:jc w:val="center"/>
        </w:trPr>
        <w:tc>
          <w:tcPr>
            <w:tcW w:w="2514" w:type="dxa"/>
            <w:shd w:val="clear" w:color="auto" w:fill="auto"/>
          </w:tcPr>
          <w:p w14:paraId="771E97AE" w14:textId="77777777" w:rsidR="0002048D" w:rsidRPr="005A2D7C" w:rsidRDefault="0002048D" w:rsidP="005A2D7C">
            <w:pPr>
              <w:pStyle w:val="TAL"/>
            </w:pPr>
            <w:r w:rsidRPr="005A2D7C">
              <w:t>API/TSI/CRE/001_RCN0</w:t>
            </w:r>
          </w:p>
        </w:tc>
        <w:tc>
          <w:tcPr>
            <w:tcW w:w="2567" w:type="dxa"/>
            <w:shd w:val="clear" w:color="auto" w:fill="auto"/>
          </w:tcPr>
          <w:p w14:paraId="6BADD5E9" w14:textId="77777777" w:rsidR="0002048D" w:rsidRPr="005A2D7C" w:rsidRDefault="0002048D" w:rsidP="005A2D7C">
            <w:pPr>
              <w:pStyle w:val="TAL"/>
            </w:pPr>
            <w:r w:rsidRPr="005A2D7C">
              <w:t>&lt;timeSeriesInstance&gt;</w:t>
            </w:r>
            <w:r w:rsidR="007038BC" w:rsidRPr="005A2D7C">
              <w:t xml:space="preserve"> </w:t>
            </w:r>
            <w:r w:rsidRPr="005A2D7C">
              <w:t>CREATE</w:t>
            </w:r>
          </w:p>
        </w:tc>
        <w:tc>
          <w:tcPr>
            <w:tcW w:w="4481" w:type="dxa"/>
            <w:shd w:val="clear" w:color="auto" w:fill="auto"/>
          </w:tcPr>
          <w:p w14:paraId="06F43479" w14:textId="77777777" w:rsidR="0002048D" w:rsidRPr="005A2D7C" w:rsidRDefault="0002048D" w:rsidP="005A2D7C">
            <w:pPr>
              <w:pStyle w:val="TAL"/>
            </w:pPr>
            <w:r w:rsidRPr="005A2D7C">
              <w:t>Create</w:t>
            </w:r>
            <w:r w:rsidR="007038BC" w:rsidRPr="005A2D7C">
              <w:t xml:space="preserve"> </w:t>
            </w:r>
            <w:r w:rsidRPr="005A2D7C">
              <w:t>timeSeriesInstance</w:t>
            </w:r>
            <w:r w:rsidR="007038BC" w:rsidRPr="005A2D7C">
              <w:t xml:space="preserve"> </w:t>
            </w:r>
            <w:r w:rsidRPr="005A2D7C">
              <w:t>with</w:t>
            </w:r>
            <w:r w:rsidR="007038BC" w:rsidRPr="005A2D7C">
              <w:t xml:space="preserve"> </w:t>
            </w:r>
            <w:r w:rsidR="00984FEF" w:rsidRPr="005A2D7C">
              <w:t>resultContent</w:t>
            </w:r>
            <w:r w:rsidR="007038BC" w:rsidRPr="005A2D7C">
              <w:t xml:space="preserve"> </w:t>
            </w:r>
            <w:r w:rsidRPr="005A2D7C">
              <w:t>set</w:t>
            </w:r>
            <w:r w:rsidR="007038BC" w:rsidRPr="005A2D7C">
              <w:t xml:space="preserve"> </w:t>
            </w:r>
            <w:r w:rsidRPr="005A2D7C">
              <w:t>to</w:t>
            </w:r>
            <w:r w:rsidR="007038BC" w:rsidRPr="005A2D7C">
              <w:t xml:space="preserve"> </w:t>
            </w:r>
            <w:r w:rsidRPr="005A2D7C">
              <w:t>0</w:t>
            </w:r>
          </w:p>
        </w:tc>
      </w:tr>
      <w:tr w:rsidR="0002048D" w:rsidRPr="009743EA" w14:paraId="7227D326" w14:textId="77777777" w:rsidTr="005A2D7C">
        <w:trPr>
          <w:jc w:val="center"/>
        </w:trPr>
        <w:tc>
          <w:tcPr>
            <w:tcW w:w="2514" w:type="dxa"/>
            <w:shd w:val="clear" w:color="auto" w:fill="auto"/>
          </w:tcPr>
          <w:p w14:paraId="15BC213D" w14:textId="77777777" w:rsidR="0002048D" w:rsidRPr="005A2D7C" w:rsidRDefault="0002048D" w:rsidP="005A2D7C">
            <w:pPr>
              <w:pStyle w:val="TAL"/>
            </w:pPr>
            <w:r w:rsidRPr="005A2D7C">
              <w:t>API/TSI/CRE/001</w:t>
            </w:r>
          </w:p>
          <w:p w14:paraId="6D53E977" w14:textId="77777777" w:rsidR="0002048D" w:rsidRPr="005A2D7C" w:rsidRDefault="0002048D" w:rsidP="005A2D7C">
            <w:pPr>
              <w:pStyle w:val="TAL"/>
            </w:pPr>
            <w:r w:rsidRPr="005A2D7C">
              <w:t>API/TSI/CRE/001_RCN1</w:t>
            </w:r>
          </w:p>
        </w:tc>
        <w:tc>
          <w:tcPr>
            <w:tcW w:w="2567" w:type="dxa"/>
            <w:shd w:val="clear" w:color="auto" w:fill="auto"/>
          </w:tcPr>
          <w:p w14:paraId="47305EEF" w14:textId="77777777" w:rsidR="0002048D" w:rsidRPr="005A2D7C" w:rsidRDefault="0002048D" w:rsidP="005A2D7C">
            <w:pPr>
              <w:pStyle w:val="TAL"/>
            </w:pPr>
            <w:r w:rsidRPr="005A2D7C">
              <w:t>&lt;timeSeriesInstance&gt;</w:t>
            </w:r>
            <w:r w:rsidR="007038BC" w:rsidRPr="005A2D7C">
              <w:t xml:space="preserve"> </w:t>
            </w:r>
            <w:r w:rsidRPr="005A2D7C">
              <w:t>CREATE</w:t>
            </w:r>
          </w:p>
        </w:tc>
        <w:tc>
          <w:tcPr>
            <w:tcW w:w="4481" w:type="dxa"/>
            <w:shd w:val="clear" w:color="auto" w:fill="auto"/>
          </w:tcPr>
          <w:p w14:paraId="25B6D576" w14:textId="77777777" w:rsidR="0002048D" w:rsidRPr="005A2D7C" w:rsidRDefault="0002048D" w:rsidP="005A2D7C">
            <w:pPr>
              <w:pStyle w:val="TAL"/>
            </w:pPr>
            <w:r w:rsidRPr="005A2D7C">
              <w:t>Create</w:t>
            </w:r>
            <w:r w:rsidR="007038BC" w:rsidRPr="005A2D7C">
              <w:t xml:space="preserve"> </w:t>
            </w:r>
            <w:r w:rsidRPr="005A2D7C">
              <w:t>timeSeriesInstance</w:t>
            </w:r>
            <w:r w:rsidR="007038BC" w:rsidRPr="005A2D7C">
              <w:t xml:space="preserve"> </w:t>
            </w:r>
            <w:r w:rsidRPr="005A2D7C">
              <w:t>with</w:t>
            </w:r>
            <w:r w:rsidR="007038BC" w:rsidRPr="005A2D7C">
              <w:t xml:space="preserve"> </w:t>
            </w:r>
            <w:r w:rsidR="00984FEF" w:rsidRPr="005A2D7C">
              <w:t>resultContent</w:t>
            </w:r>
            <w:r w:rsidR="007038BC" w:rsidRPr="005A2D7C">
              <w:t xml:space="preserve"> </w:t>
            </w:r>
            <w:r w:rsidRPr="005A2D7C">
              <w:t>set</w:t>
            </w:r>
            <w:r w:rsidR="007038BC" w:rsidRPr="005A2D7C">
              <w:t xml:space="preserve"> </w:t>
            </w:r>
            <w:r w:rsidRPr="005A2D7C">
              <w:t>to</w:t>
            </w:r>
            <w:r w:rsidR="007038BC" w:rsidRPr="005A2D7C">
              <w:t xml:space="preserve"> </w:t>
            </w:r>
            <w:r w:rsidRPr="005A2D7C">
              <w:t>1</w:t>
            </w:r>
            <w:r w:rsidR="007038BC" w:rsidRPr="005A2D7C">
              <w:t xml:space="preserve"> </w:t>
            </w:r>
            <w:r w:rsidRPr="005A2D7C">
              <w:t>or</w:t>
            </w:r>
            <w:r w:rsidR="007038BC" w:rsidRPr="005A2D7C">
              <w:t xml:space="preserve"> </w:t>
            </w:r>
            <w:r w:rsidRPr="005A2D7C">
              <w:t>no</w:t>
            </w:r>
            <w:r w:rsidR="007038BC" w:rsidRPr="005A2D7C">
              <w:t xml:space="preserve"> </w:t>
            </w:r>
            <w:r w:rsidRPr="005A2D7C">
              <w:t>RCN</w:t>
            </w:r>
          </w:p>
        </w:tc>
      </w:tr>
      <w:tr w:rsidR="0002048D" w:rsidRPr="009743EA" w14:paraId="0E3DFE2A" w14:textId="77777777" w:rsidTr="005A2D7C">
        <w:trPr>
          <w:jc w:val="center"/>
        </w:trPr>
        <w:tc>
          <w:tcPr>
            <w:tcW w:w="2514" w:type="dxa"/>
            <w:shd w:val="clear" w:color="auto" w:fill="auto"/>
          </w:tcPr>
          <w:p w14:paraId="7CDC5D59" w14:textId="77777777" w:rsidR="0002048D" w:rsidRPr="005A2D7C" w:rsidRDefault="0002048D" w:rsidP="005A2D7C">
            <w:pPr>
              <w:pStyle w:val="TAL"/>
            </w:pPr>
            <w:r w:rsidRPr="005A2D7C">
              <w:t>API/TSI/CRE/001_RCN2</w:t>
            </w:r>
          </w:p>
        </w:tc>
        <w:tc>
          <w:tcPr>
            <w:tcW w:w="2567" w:type="dxa"/>
            <w:shd w:val="clear" w:color="auto" w:fill="auto"/>
          </w:tcPr>
          <w:p w14:paraId="2CF62BF9" w14:textId="77777777" w:rsidR="0002048D" w:rsidRPr="005A2D7C" w:rsidRDefault="0002048D" w:rsidP="005A2D7C">
            <w:pPr>
              <w:pStyle w:val="TAL"/>
            </w:pPr>
            <w:r w:rsidRPr="005A2D7C">
              <w:t>&lt;timeSeriesInstance&gt;</w:t>
            </w:r>
            <w:r w:rsidR="007038BC" w:rsidRPr="005A2D7C">
              <w:t xml:space="preserve"> </w:t>
            </w:r>
            <w:r w:rsidRPr="005A2D7C">
              <w:t>CREATE</w:t>
            </w:r>
          </w:p>
        </w:tc>
        <w:tc>
          <w:tcPr>
            <w:tcW w:w="4481" w:type="dxa"/>
            <w:shd w:val="clear" w:color="auto" w:fill="auto"/>
          </w:tcPr>
          <w:p w14:paraId="7B01C70C" w14:textId="77777777" w:rsidR="0002048D" w:rsidRPr="005A2D7C" w:rsidRDefault="0002048D" w:rsidP="005A2D7C">
            <w:pPr>
              <w:pStyle w:val="TAL"/>
            </w:pPr>
            <w:r w:rsidRPr="005A2D7C">
              <w:t>Create</w:t>
            </w:r>
            <w:r w:rsidR="007038BC" w:rsidRPr="005A2D7C">
              <w:t xml:space="preserve"> </w:t>
            </w:r>
            <w:r w:rsidRPr="005A2D7C">
              <w:t>timeSeriesInstance</w:t>
            </w:r>
            <w:r w:rsidR="007038BC" w:rsidRPr="005A2D7C">
              <w:t xml:space="preserve"> </w:t>
            </w:r>
            <w:r w:rsidRPr="005A2D7C">
              <w:t>with</w:t>
            </w:r>
            <w:r w:rsidR="007038BC" w:rsidRPr="005A2D7C">
              <w:t xml:space="preserve"> </w:t>
            </w:r>
            <w:r w:rsidR="00984FEF" w:rsidRPr="005A2D7C">
              <w:t>resultContent</w:t>
            </w:r>
            <w:r w:rsidR="007038BC" w:rsidRPr="005A2D7C">
              <w:t xml:space="preserve"> </w:t>
            </w:r>
            <w:r w:rsidRPr="005A2D7C">
              <w:t>set</w:t>
            </w:r>
            <w:r w:rsidR="007038BC" w:rsidRPr="005A2D7C">
              <w:t xml:space="preserve"> </w:t>
            </w:r>
            <w:r w:rsidRPr="005A2D7C">
              <w:t>to</w:t>
            </w:r>
            <w:r w:rsidR="007038BC" w:rsidRPr="005A2D7C">
              <w:t xml:space="preserve"> </w:t>
            </w:r>
            <w:r w:rsidRPr="005A2D7C">
              <w:t>2</w:t>
            </w:r>
          </w:p>
        </w:tc>
      </w:tr>
      <w:tr w:rsidR="0002048D" w:rsidRPr="009743EA" w14:paraId="2F8908EA" w14:textId="77777777" w:rsidTr="005A2D7C">
        <w:trPr>
          <w:jc w:val="center"/>
        </w:trPr>
        <w:tc>
          <w:tcPr>
            <w:tcW w:w="2514" w:type="dxa"/>
            <w:shd w:val="clear" w:color="auto" w:fill="auto"/>
          </w:tcPr>
          <w:p w14:paraId="7B4C4CD3" w14:textId="77777777" w:rsidR="0002048D" w:rsidRPr="005A2D7C" w:rsidRDefault="0002048D" w:rsidP="005A2D7C">
            <w:pPr>
              <w:pStyle w:val="TAL"/>
            </w:pPr>
            <w:r w:rsidRPr="005A2D7C">
              <w:t>API/TSI/CRE/001_RCN3</w:t>
            </w:r>
          </w:p>
        </w:tc>
        <w:tc>
          <w:tcPr>
            <w:tcW w:w="2567" w:type="dxa"/>
            <w:shd w:val="clear" w:color="auto" w:fill="auto"/>
          </w:tcPr>
          <w:p w14:paraId="392C2401" w14:textId="77777777" w:rsidR="0002048D" w:rsidRPr="005A2D7C" w:rsidRDefault="0002048D" w:rsidP="005A2D7C">
            <w:pPr>
              <w:pStyle w:val="TAL"/>
            </w:pPr>
            <w:r w:rsidRPr="005A2D7C">
              <w:t>&lt;timeSeriesInstance&gt;</w:t>
            </w:r>
            <w:r w:rsidR="007038BC" w:rsidRPr="005A2D7C">
              <w:t xml:space="preserve"> </w:t>
            </w:r>
            <w:r w:rsidRPr="005A2D7C">
              <w:t>CREATE</w:t>
            </w:r>
          </w:p>
        </w:tc>
        <w:tc>
          <w:tcPr>
            <w:tcW w:w="4481" w:type="dxa"/>
            <w:shd w:val="clear" w:color="auto" w:fill="auto"/>
          </w:tcPr>
          <w:p w14:paraId="6D6DFCD2" w14:textId="77777777" w:rsidR="0002048D" w:rsidRPr="005A2D7C" w:rsidRDefault="0002048D" w:rsidP="005A2D7C">
            <w:pPr>
              <w:pStyle w:val="TAL"/>
            </w:pPr>
            <w:r w:rsidRPr="005A2D7C">
              <w:t>Create</w:t>
            </w:r>
            <w:r w:rsidR="007038BC" w:rsidRPr="005A2D7C">
              <w:t xml:space="preserve"> </w:t>
            </w:r>
            <w:r w:rsidRPr="005A2D7C">
              <w:t>timeSeriesInstance</w:t>
            </w:r>
            <w:r w:rsidR="007038BC" w:rsidRPr="005A2D7C">
              <w:t xml:space="preserve"> </w:t>
            </w:r>
            <w:r w:rsidRPr="005A2D7C">
              <w:t>with</w:t>
            </w:r>
            <w:r w:rsidR="007038BC" w:rsidRPr="005A2D7C">
              <w:t xml:space="preserve"> </w:t>
            </w:r>
            <w:r w:rsidR="00984FEF" w:rsidRPr="005A2D7C">
              <w:t>resultContent</w:t>
            </w:r>
            <w:r w:rsidR="007038BC" w:rsidRPr="005A2D7C">
              <w:t xml:space="preserve"> </w:t>
            </w:r>
            <w:r w:rsidRPr="005A2D7C">
              <w:t>set</w:t>
            </w:r>
            <w:r w:rsidR="007038BC" w:rsidRPr="005A2D7C">
              <w:t xml:space="preserve"> </w:t>
            </w:r>
            <w:r w:rsidRPr="005A2D7C">
              <w:t>to</w:t>
            </w:r>
            <w:r w:rsidR="007038BC" w:rsidRPr="005A2D7C">
              <w:t xml:space="preserve"> </w:t>
            </w:r>
            <w:r w:rsidRPr="005A2D7C">
              <w:t>3</w:t>
            </w:r>
          </w:p>
        </w:tc>
      </w:tr>
      <w:tr w:rsidR="0002048D" w:rsidRPr="009743EA" w14:paraId="46F8BFDF" w14:textId="77777777" w:rsidTr="005A2D7C">
        <w:trPr>
          <w:jc w:val="center"/>
        </w:trPr>
        <w:tc>
          <w:tcPr>
            <w:tcW w:w="2514" w:type="dxa"/>
            <w:shd w:val="clear" w:color="auto" w:fill="auto"/>
          </w:tcPr>
          <w:p w14:paraId="3727BFF7" w14:textId="77777777" w:rsidR="0002048D" w:rsidRPr="005A2D7C" w:rsidRDefault="0002048D" w:rsidP="005A2D7C">
            <w:pPr>
              <w:pStyle w:val="TAL"/>
              <w:rPr>
                <w:lang w:val="fr-FR"/>
              </w:rPr>
            </w:pPr>
            <w:r w:rsidRPr="005A2D7C">
              <w:rPr>
                <w:lang w:val="fr-FR"/>
              </w:rPr>
              <w:t>API/TSI/RET/001</w:t>
            </w:r>
          </w:p>
          <w:p w14:paraId="0AFC4119" w14:textId="77777777" w:rsidR="0002048D" w:rsidRPr="005A2D7C" w:rsidRDefault="0002048D" w:rsidP="005A2D7C">
            <w:pPr>
              <w:pStyle w:val="TAL"/>
              <w:rPr>
                <w:lang w:val="fr-FR"/>
              </w:rPr>
            </w:pPr>
            <w:r w:rsidRPr="005A2D7C">
              <w:rPr>
                <w:lang w:val="fr-FR"/>
              </w:rPr>
              <w:t>API/TSI/RET/001_RCN1</w:t>
            </w:r>
          </w:p>
        </w:tc>
        <w:tc>
          <w:tcPr>
            <w:tcW w:w="2567" w:type="dxa"/>
            <w:shd w:val="clear" w:color="auto" w:fill="auto"/>
          </w:tcPr>
          <w:p w14:paraId="0A5A11CF" w14:textId="77777777" w:rsidR="0002048D" w:rsidRPr="005A2D7C" w:rsidRDefault="0002048D" w:rsidP="005A2D7C">
            <w:pPr>
              <w:pStyle w:val="TAL"/>
            </w:pPr>
            <w:r w:rsidRPr="005A2D7C">
              <w:t>&lt;timeSeriesInstance&gt;</w:t>
            </w:r>
            <w:r w:rsidR="007038BC" w:rsidRPr="005A2D7C">
              <w:t xml:space="preserve"> </w:t>
            </w:r>
            <w:r w:rsidRPr="005A2D7C">
              <w:t>RETRIEVE</w:t>
            </w:r>
          </w:p>
        </w:tc>
        <w:tc>
          <w:tcPr>
            <w:tcW w:w="4481" w:type="dxa"/>
            <w:shd w:val="clear" w:color="auto" w:fill="auto"/>
          </w:tcPr>
          <w:p w14:paraId="3C69EEBE" w14:textId="77777777" w:rsidR="0002048D" w:rsidRPr="005A2D7C" w:rsidRDefault="0002048D" w:rsidP="005A2D7C">
            <w:pPr>
              <w:pStyle w:val="TAL"/>
            </w:pPr>
            <w:r w:rsidRPr="005A2D7C">
              <w:t>Retrieve</w:t>
            </w:r>
            <w:r w:rsidR="007038BC" w:rsidRPr="005A2D7C">
              <w:t xml:space="preserve"> </w:t>
            </w:r>
            <w:r w:rsidRPr="005A2D7C">
              <w:t>timeSeriesInstance</w:t>
            </w:r>
            <w:r w:rsidR="007038BC" w:rsidRPr="005A2D7C">
              <w:t xml:space="preserve"> </w:t>
            </w:r>
            <w:r w:rsidRPr="005A2D7C">
              <w:t>with</w:t>
            </w:r>
            <w:r w:rsidR="007038BC" w:rsidRPr="005A2D7C">
              <w:t xml:space="preserve"> </w:t>
            </w:r>
            <w:r w:rsidR="00984FEF" w:rsidRPr="005A2D7C">
              <w:t>resultContent</w:t>
            </w:r>
            <w:r w:rsidR="007038BC" w:rsidRPr="005A2D7C">
              <w:t xml:space="preserve"> </w:t>
            </w:r>
            <w:r w:rsidRPr="005A2D7C">
              <w:t>set</w:t>
            </w:r>
            <w:r w:rsidR="007038BC" w:rsidRPr="005A2D7C">
              <w:t xml:space="preserve"> </w:t>
            </w:r>
            <w:r w:rsidRPr="005A2D7C">
              <w:t>to</w:t>
            </w:r>
            <w:r w:rsidR="007038BC" w:rsidRPr="005A2D7C">
              <w:t xml:space="preserve"> </w:t>
            </w:r>
            <w:r w:rsidRPr="005A2D7C">
              <w:t>1</w:t>
            </w:r>
            <w:r w:rsidR="007038BC" w:rsidRPr="005A2D7C">
              <w:t xml:space="preserve"> </w:t>
            </w:r>
            <w:r w:rsidRPr="005A2D7C">
              <w:t>or</w:t>
            </w:r>
            <w:r w:rsidR="007038BC" w:rsidRPr="005A2D7C">
              <w:t xml:space="preserve"> </w:t>
            </w:r>
            <w:r w:rsidRPr="005A2D7C">
              <w:t>no</w:t>
            </w:r>
            <w:r w:rsidR="007038BC" w:rsidRPr="005A2D7C">
              <w:t xml:space="preserve"> </w:t>
            </w:r>
            <w:r w:rsidRPr="005A2D7C">
              <w:t>RCN</w:t>
            </w:r>
          </w:p>
        </w:tc>
      </w:tr>
      <w:tr w:rsidR="0002048D" w:rsidRPr="009743EA" w14:paraId="50FC41D8" w14:textId="77777777" w:rsidTr="005A2D7C">
        <w:trPr>
          <w:jc w:val="center"/>
        </w:trPr>
        <w:tc>
          <w:tcPr>
            <w:tcW w:w="2514" w:type="dxa"/>
            <w:shd w:val="clear" w:color="auto" w:fill="auto"/>
          </w:tcPr>
          <w:p w14:paraId="4FE5A77A" w14:textId="77777777" w:rsidR="0002048D" w:rsidRPr="005A2D7C" w:rsidRDefault="0002048D" w:rsidP="005A2D7C">
            <w:pPr>
              <w:pStyle w:val="TAL"/>
            </w:pPr>
            <w:r w:rsidRPr="005A2D7C">
              <w:t>API/TSI/DEL/001_RCN0</w:t>
            </w:r>
          </w:p>
        </w:tc>
        <w:tc>
          <w:tcPr>
            <w:tcW w:w="2567" w:type="dxa"/>
            <w:shd w:val="clear" w:color="auto" w:fill="auto"/>
          </w:tcPr>
          <w:p w14:paraId="3856C884" w14:textId="77777777" w:rsidR="0002048D" w:rsidRPr="005A2D7C" w:rsidRDefault="0002048D" w:rsidP="005A2D7C">
            <w:pPr>
              <w:pStyle w:val="TAL"/>
            </w:pPr>
            <w:r w:rsidRPr="005A2D7C">
              <w:t>&lt;timeSeriesInstance&gt;</w:t>
            </w:r>
            <w:r w:rsidR="007038BC" w:rsidRPr="005A2D7C">
              <w:t xml:space="preserve"> </w:t>
            </w:r>
            <w:r w:rsidRPr="005A2D7C">
              <w:t>DELETE</w:t>
            </w:r>
          </w:p>
        </w:tc>
        <w:tc>
          <w:tcPr>
            <w:tcW w:w="4481" w:type="dxa"/>
            <w:shd w:val="clear" w:color="auto" w:fill="auto"/>
          </w:tcPr>
          <w:p w14:paraId="74573795" w14:textId="77777777" w:rsidR="0002048D" w:rsidRPr="005A2D7C" w:rsidRDefault="0002048D" w:rsidP="005A2D7C">
            <w:pPr>
              <w:pStyle w:val="TAL"/>
            </w:pPr>
            <w:r w:rsidRPr="005A2D7C">
              <w:t>Delete</w:t>
            </w:r>
            <w:r w:rsidR="007038BC" w:rsidRPr="005A2D7C">
              <w:t xml:space="preserve"> </w:t>
            </w:r>
            <w:r w:rsidRPr="005A2D7C">
              <w:t>timeSeriesInstance</w:t>
            </w:r>
            <w:r w:rsidR="007038BC" w:rsidRPr="005A2D7C">
              <w:t xml:space="preserve"> </w:t>
            </w:r>
            <w:r w:rsidRPr="005A2D7C">
              <w:t>with</w:t>
            </w:r>
            <w:r w:rsidR="007038BC" w:rsidRPr="005A2D7C">
              <w:t xml:space="preserve"> </w:t>
            </w:r>
            <w:r w:rsidR="00984FEF" w:rsidRPr="005A2D7C">
              <w:t>resultContent</w:t>
            </w:r>
            <w:r w:rsidR="007038BC" w:rsidRPr="005A2D7C">
              <w:t xml:space="preserve"> </w:t>
            </w:r>
            <w:r w:rsidRPr="005A2D7C">
              <w:t>set</w:t>
            </w:r>
            <w:r w:rsidR="007038BC" w:rsidRPr="005A2D7C">
              <w:t xml:space="preserve"> </w:t>
            </w:r>
            <w:r w:rsidRPr="005A2D7C">
              <w:t>to</w:t>
            </w:r>
            <w:r w:rsidR="007038BC" w:rsidRPr="005A2D7C">
              <w:t xml:space="preserve"> </w:t>
            </w:r>
            <w:r w:rsidRPr="005A2D7C">
              <w:t>0</w:t>
            </w:r>
          </w:p>
        </w:tc>
      </w:tr>
      <w:tr w:rsidR="0002048D" w:rsidRPr="009743EA" w14:paraId="1D4089AF" w14:textId="77777777" w:rsidTr="005A2D7C">
        <w:trPr>
          <w:jc w:val="center"/>
        </w:trPr>
        <w:tc>
          <w:tcPr>
            <w:tcW w:w="2514" w:type="dxa"/>
            <w:shd w:val="clear" w:color="auto" w:fill="auto"/>
          </w:tcPr>
          <w:p w14:paraId="7876D8E7" w14:textId="77777777" w:rsidR="0002048D" w:rsidRPr="005A2D7C" w:rsidRDefault="0002048D" w:rsidP="005A2D7C">
            <w:pPr>
              <w:pStyle w:val="TAL"/>
            </w:pPr>
            <w:r w:rsidRPr="005A2D7C">
              <w:t>API/TSI/DEL/001</w:t>
            </w:r>
          </w:p>
          <w:p w14:paraId="026C032B" w14:textId="77777777" w:rsidR="0002048D" w:rsidRPr="005A2D7C" w:rsidRDefault="0002048D" w:rsidP="005A2D7C">
            <w:pPr>
              <w:pStyle w:val="TAL"/>
            </w:pPr>
            <w:r w:rsidRPr="005A2D7C">
              <w:t>API/TSI/DEL/001_RCN1</w:t>
            </w:r>
          </w:p>
        </w:tc>
        <w:tc>
          <w:tcPr>
            <w:tcW w:w="2567" w:type="dxa"/>
            <w:shd w:val="clear" w:color="auto" w:fill="auto"/>
          </w:tcPr>
          <w:p w14:paraId="04C235CF" w14:textId="77777777" w:rsidR="0002048D" w:rsidRPr="005A2D7C" w:rsidRDefault="0002048D" w:rsidP="005A2D7C">
            <w:pPr>
              <w:pStyle w:val="TAL"/>
            </w:pPr>
            <w:r w:rsidRPr="005A2D7C">
              <w:t>&lt;timeSeriesInstance&gt;</w:t>
            </w:r>
            <w:r w:rsidR="007038BC" w:rsidRPr="005A2D7C">
              <w:t xml:space="preserve"> </w:t>
            </w:r>
            <w:r w:rsidRPr="005A2D7C">
              <w:t>DELETE</w:t>
            </w:r>
          </w:p>
        </w:tc>
        <w:tc>
          <w:tcPr>
            <w:tcW w:w="4481" w:type="dxa"/>
            <w:shd w:val="clear" w:color="auto" w:fill="auto"/>
            <w:vAlign w:val="center"/>
          </w:tcPr>
          <w:p w14:paraId="2996E79F" w14:textId="77777777" w:rsidR="0002048D" w:rsidRPr="005A2D7C" w:rsidRDefault="0002048D" w:rsidP="005A2D7C">
            <w:pPr>
              <w:pStyle w:val="TAL"/>
            </w:pPr>
            <w:r w:rsidRPr="005A2D7C">
              <w:t>Delete</w:t>
            </w:r>
            <w:r w:rsidR="007038BC" w:rsidRPr="005A2D7C">
              <w:t xml:space="preserve"> </w:t>
            </w:r>
            <w:r w:rsidRPr="005A2D7C">
              <w:t>timeSeriesInstance</w:t>
            </w:r>
            <w:r w:rsidR="007038BC" w:rsidRPr="005A2D7C">
              <w:t xml:space="preserve"> </w:t>
            </w:r>
            <w:r w:rsidRPr="005A2D7C">
              <w:t>with</w:t>
            </w:r>
            <w:r w:rsidR="007038BC" w:rsidRPr="005A2D7C">
              <w:t xml:space="preserve"> </w:t>
            </w:r>
            <w:r w:rsidR="00984FEF" w:rsidRPr="005A2D7C">
              <w:t>resultContent</w:t>
            </w:r>
            <w:r w:rsidR="007038BC" w:rsidRPr="005A2D7C">
              <w:t xml:space="preserve"> </w:t>
            </w:r>
            <w:r w:rsidRPr="005A2D7C">
              <w:t>set</w:t>
            </w:r>
            <w:r w:rsidR="007038BC" w:rsidRPr="005A2D7C">
              <w:t xml:space="preserve"> </w:t>
            </w:r>
            <w:r w:rsidRPr="005A2D7C">
              <w:t>to</w:t>
            </w:r>
            <w:r w:rsidR="007038BC" w:rsidRPr="005A2D7C">
              <w:t xml:space="preserve"> </w:t>
            </w:r>
            <w:r w:rsidRPr="005A2D7C">
              <w:t>1</w:t>
            </w:r>
            <w:r w:rsidR="007038BC" w:rsidRPr="005A2D7C">
              <w:t xml:space="preserve"> </w:t>
            </w:r>
            <w:r w:rsidRPr="005A2D7C">
              <w:t>or</w:t>
            </w:r>
            <w:r w:rsidR="007038BC" w:rsidRPr="005A2D7C">
              <w:t xml:space="preserve"> </w:t>
            </w:r>
            <w:r w:rsidRPr="005A2D7C">
              <w:t>no</w:t>
            </w:r>
            <w:r w:rsidR="007038BC" w:rsidRPr="005A2D7C">
              <w:t xml:space="preserve"> </w:t>
            </w:r>
            <w:r w:rsidRPr="005A2D7C">
              <w:t>RCN</w:t>
            </w:r>
          </w:p>
        </w:tc>
      </w:tr>
      <w:tr w:rsidR="0002048D" w:rsidRPr="009743EA" w14:paraId="18464F09" w14:textId="77777777" w:rsidTr="005A2D7C">
        <w:trPr>
          <w:jc w:val="center"/>
        </w:trPr>
        <w:tc>
          <w:tcPr>
            <w:tcW w:w="2514" w:type="dxa"/>
            <w:shd w:val="clear" w:color="auto" w:fill="auto"/>
          </w:tcPr>
          <w:p w14:paraId="4FEEBB61" w14:textId="77777777" w:rsidR="0002048D" w:rsidRPr="005A2D7C" w:rsidRDefault="0002048D" w:rsidP="005A2D7C">
            <w:pPr>
              <w:pStyle w:val="TAL"/>
            </w:pPr>
            <w:r w:rsidRPr="005A2D7C">
              <w:t>API/ACP/CRE/001_RCN0</w:t>
            </w:r>
          </w:p>
        </w:tc>
        <w:tc>
          <w:tcPr>
            <w:tcW w:w="2567" w:type="dxa"/>
            <w:shd w:val="clear" w:color="auto" w:fill="auto"/>
          </w:tcPr>
          <w:p w14:paraId="14974E4C" w14:textId="77777777" w:rsidR="0002048D" w:rsidRPr="005A2D7C" w:rsidRDefault="0002048D" w:rsidP="005A2D7C">
            <w:pPr>
              <w:pStyle w:val="TAL"/>
            </w:pPr>
            <w:r w:rsidRPr="005A2D7C">
              <w:t>&lt;accessControlPolicy&gt;</w:t>
            </w:r>
            <w:r w:rsidR="007038BC" w:rsidRPr="005A2D7C">
              <w:t xml:space="preserve"> </w:t>
            </w:r>
            <w:r w:rsidRPr="005A2D7C">
              <w:t>CREATE</w:t>
            </w:r>
          </w:p>
        </w:tc>
        <w:tc>
          <w:tcPr>
            <w:tcW w:w="4481" w:type="dxa"/>
            <w:shd w:val="clear" w:color="auto" w:fill="auto"/>
            <w:vAlign w:val="center"/>
          </w:tcPr>
          <w:p w14:paraId="0BA37182" w14:textId="77777777" w:rsidR="0002048D" w:rsidRPr="005A2D7C" w:rsidRDefault="0002048D" w:rsidP="005A2D7C">
            <w:pPr>
              <w:pStyle w:val="TAL"/>
            </w:pPr>
            <w:r w:rsidRPr="005A2D7C">
              <w:t>Create</w:t>
            </w:r>
            <w:r w:rsidR="007038BC" w:rsidRPr="005A2D7C">
              <w:t xml:space="preserve"> </w:t>
            </w:r>
            <w:r w:rsidRPr="005A2D7C">
              <w:t>accessControlPolicy</w:t>
            </w:r>
            <w:r w:rsidR="007038BC" w:rsidRPr="005A2D7C">
              <w:t xml:space="preserve"> </w:t>
            </w:r>
            <w:r w:rsidRPr="005A2D7C">
              <w:t>with</w:t>
            </w:r>
            <w:r w:rsidR="007038BC" w:rsidRPr="005A2D7C">
              <w:t xml:space="preserve"> </w:t>
            </w:r>
            <w:r w:rsidR="00984FEF" w:rsidRPr="005A2D7C">
              <w:t>resultContent</w:t>
            </w:r>
            <w:r w:rsidR="007038BC" w:rsidRPr="005A2D7C">
              <w:t xml:space="preserve"> </w:t>
            </w:r>
            <w:r w:rsidRPr="005A2D7C">
              <w:t>set</w:t>
            </w:r>
            <w:r w:rsidR="007038BC" w:rsidRPr="005A2D7C">
              <w:t xml:space="preserve"> </w:t>
            </w:r>
            <w:r w:rsidRPr="005A2D7C">
              <w:t>to</w:t>
            </w:r>
            <w:r w:rsidR="007038BC" w:rsidRPr="005A2D7C">
              <w:t xml:space="preserve"> </w:t>
            </w:r>
            <w:r w:rsidRPr="005A2D7C">
              <w:t>0</w:t>
            </w:r>
          </w:p>
        </w:tc>
      </w:tr>
      <w:tr w:rsidR="0002048D" w:rsidRPr="009743EA" w14:paraId="29A69840" w14:textId="77777777" w:rsidTr="005A2D7C">
        <w:trPr>
          <w:jc w:val="center"/>
        </w:trPr>
        <w:tc>
          <w:tcPr>
            <w:tcW w:w="2514" w:type="dxa"/>
            <w:shd w:val="clear" w:color="auto" w:fill="auto"/>
          </w:tcPr>
          <w:p w14:paraId="5C52D8B2" w14:textId="77777777" w:rsidR="0002048D" w:rsidRPr="005A2D7C" w:rsidRDefault="0002048D" w:rsidP="005A2D7C">
            <w:pPr>
              <w:pStyle w:val="TAL"/>
            </w:pPr>
            <w:r w:rsidRPr="005A2D7C">
              <w:t>API/ACP/CRE/001</w:t>
            </w:r>
          </w:p>
          <w:p w14:paraId="715008FE" w14:textId="77777777" w:rsidR="0002048D" w:rsidRPr="005A2D7C" w:rsidRDefault="0002048D" w:rsidP="005A2D7C">
            <w:pPr>
              <w:pStyle w:val="TAL"/>
            </w:pPr>
            <w:r w:rsidRPr="005A2D7C">
              <w:t>API/ACP/CRE/001_RCN1</w:t>
            </w:r>
          </w:p>
        </w:tc>
        <w:tc>
          <w:tcPr>
            <w:tcW w:w="2567" w:type="dxa"/>
            <w:shd w:val="clear" w:color="auto" w:fill="auto"/>
          </w:tcPr>
          <w:p w14:paraId="2675DA6E" w14:textId="77777777" w:rsidR="0002048D" w:rsidRPr="005A2D7C" w:rsidRDefault="0002048D" w:rsidP="005A2D7C">
            <w:pPr>
              <w:pStyle w:val="TAL"/>
            </w:pPr>
            <w:r w:rsidRPr="005A2D7C">
              <w:t>&lt;accessControlPolicy&gt;</w:t>
            </w:r>
            <w:r w:rsidR="007038BC" w:rsidRPr="005A2D7C">
              <w:t xml:space="preserve"> </w:t>
            </w:r>
            <w:r w:rsidRPr="005A2D7C">
              <w:t>CREATE</w:t>
            </w:r>
          </w:p>
        </w:tc>
        <w:tc>
          <w:tcPr>
            <w:tcW w:w="4481" w:type="dxa"/>
            <w:shd w:val="clear" w:color="auto" w:fill="auto"/>
            <w:vAlign w:val="center"/>
          </w:tcPr>
          <w:p w14:paraId="12498601" w14:textId="77777777" w:rsidR="0002048D" w:rsidRPr="005A2D7C" w:rsidRDefault="0002048D" w:rsidP="005A2D7C">
            <w:pPr>
              <w:pStyle w:val="TAL"/>
            </w:pPr>
            <w:r w:rsidRPr="005A2D7C">
              <w:t>Create</w:t>
            </w:r>
            <w:r w:rsidR="007038BC" w:rsidRPr="005A2D7C">
              <w:t xml:space="preserve"> </w:t>
            </w:r>
            <w:r w:rsidRPr="005A2D7C">
              <w:t>accessControlPolicy</w:t>
            </w:r>
            <w:r w:rsidR="007038BC" w:rsidRPr="005A2D7C">
              <w:t xml:space="preserve"> </w:t>
            </w:r>
            <w:r w:rsidRPr="005A2D7C">
              <w:t>with</w:t>
            </w:r>
            <w:r w:rsidR="007038BC" w:rsidRPr="005A2D7C">
              <w:t xml:space="preserve"> </w:t>
            </w:r>
            <w:r w:rsidR="00984FEF" w:rsidRPr="005A2D7C">
              <w:t>resultContent</w:t>
            </w:r>
            <w:r w:rsidR="007038BC" w:rsidRPr="005A2D7C">
              <w:t xml:space="preserve"> </w:t>
            </w:r>
            <w:r w:rsidRPr="005A2D7C">
              <w:t>set</w:t>
            </w:r>
            <w:r w:rsidR="007038BC" w:rsidRPr="005A2D7C">
              <w:t xml:space="preserve"> </w:t>
            </w:r>
            <w:r w:rsidRPr="005A2D7C">
              <w:t>to</w:t>
            </w:r>
            <w:r w:rsidR="007038BC" w:rsidRPr="005A2D7C">
              <w:t xml:space="preserve"> </w:t>
            </w:r>
            <w:r w:rsidRPr="005A2D7C">
              <w:t>1</w:t>
            </w:r>
            <w:r w:rsidR="007038BC" w:rsidRPr="005A2D7C">
              <w:t xml:space="preserve"> </w:t>
            </w:r>
            <w:r w:rsidRPr="005A2D7C">
              <w:t>or</w:t>
            </w:r>
            <w:r w:rsidR="007038BC" w:rsidRPr="005A2D7C">
              <w:t xml:space="preserve"> </w:t>
            </w:r>
            <w:r w:rsidRPr="005A2D7C">
              <w:t>no</w:t>
            </w:r>
            <w:r w:rsidR="007038BC" w:rsidRPr="005A2D7C">
              <w:t xml:space="preserve"> </w:t>
            </w:r>
            <w:r w:rsidRPr="005A2D7C">
              <w:t>RCN</w:t>
            </w:r>
          </w:p>
        </w:tc>
      </w:tr>
      <w:tr w:rsidR="0002048D" w:rsidRPr="009743EA" w14:paraId="5BE8F409" w14:textId="77777777" w:rsidTr="005A2D7C">
        <w:trPr>
          <w:jc w:val="center"/>
        </w:trPr>
        <w:tc>
          <w:tcPr>
            <w:tcW w:w="2514" w:type="dxa"/>
            <w:shd w:val="clear" w:color="auto" w:fill="auto"/>
          </w:tcPr>
          <w:p w14:paraId="772B9874" w14:textId="77777777" w:rsidR="0002048D" w:rsidRPr="005A2D7C" w:rsidRDefault="0002048D" w:rsidP="005A2D7C">
            <w:pPr>
              <w:pStyle w:val="TAL"/>
            </w:pPr>
            <w:r w:rsidRPr="005A2D7C">
              <w:t>API/ACP/CRE/001_RCN2</w:t>
            </w:r>
          </w:p>
        </w:tc>
        <w:tc>
          <w:tcPr>
            <w:tcW w:w="2567" w:type="dxa"/>
            <w:shd w:val="clear" w:color="auto" w:fill="auto"/>
          </w:tcPr>
          <w:p w14:paraId="5E8485BC" w14:textId="77777777" w:rsidR="0002048D" w:rsidRPr="005A2D7C" w:rsidRDefault="0002048D" w:rsidP="005A2D7C">
            <w:pPr>
              <w:pStyle w:val="TAL"/>
            </w:pPr>
            <w:r w:rsidRPr="005A2D7C">
              <w:t>&lt;accessControlPolicy&gt;</w:t>
            </w:r>
            <w:r w:rsidR="007038BC" w:rsidRPr="005A2D7C">
              <w:t xml:space="preserve"> </w:t>
            </w:r>
            <w:r w:rsidRPr="005A2D7C">
              <w:t>CREATE</w:t>
            </w:r>
          </w:p>
        </w:tc>
        <w:tc>
          <w:tcPr>
            <w:tcW w:w="4481" w:type="dxa"/>
            <w:shd w:val="clear" w:color="auto" w:fill="auto"/>
            <w:vAlign w:val="center"/>
          </w:tcPr>
          <w:p w14:paraId="1D0B7735" w14:textId="77777777" w:rsidR="0002048D" w:rsidRPr="005A2D7C" w:rsidRDefault="0002048D" w:rsidP="005A2D7C">
            <w:pPr>
              <w:pStyle w:val="TAL"/>
            </w:pPr>
            <w:r w:rsidRPr="005A2D7C">
              <w:t>Create</w:t>
            </w:r>
            <w:r w:rsidR="007038BC" w:rsidRPr="005A2D7C">
              <w:t xml:space="preserve"> </w:t>
            </w:r>
            <w:r w:rsidRPr="005A2D7C">
              <w:t>accessControlPolicy</w:t>
            </w:r>
            <w:r w:rsidR="007038BC" w:rsidRPr="005A2D7C">
              <w:t xml:space="preserve"> </w:t>
            </w:r>
            <w:r w:rsidRPr="005A2D7C">
              <w:t>with</w:t>
            </w:r>
            <w:r w:rsidR="007038BC" w:rsidRPr="005A2D7C">
              <w:t xml:space="preserve"> </w:t>
            </w:r>
            <w:r w:rsidR="00984FEF" w:rsidRPr="005A2D7C">
              <w:t>resultContent</w:t>
            </w:r>
            <w:r w:rsidR="007038BC" w:rsidRPr="005A2D7C">
              <w:t xml:space="preserve"> </w:t>
            </w:r>
            <w:r w:rsidRPr="005A2D7C">
              <w:t>set</w:t>
            </w:r>
            <w:r w:rsidR="007038BC" w:rsidRPr="005A2D7C">
              <w:t xml:space="preserve"> </w:t>
            </w:r>
            <w:r w:rsidRPr="005A2D7C">
              <w:t>to</w:t>
            </w:r>
            <w:r w:rsidR="007038BC" w:rsidRPr="005A2D7C">
              <w:t xml:space="preserve"> </w:t>
            </w:r>
            <w:r w:rsidRPr="005A2D7C">
              <w:t>2</w:t>
            </w:r>
          </w:p>
        </w:tc>
      </w:tr>
      <w:tr w:rsidR="0002048D" w:rsidRPr="009743EA" w14:paraId="3C9B305D" w14:textId="77777777" w:rsidTr="005A2D7C">
        <w:trPr>
          <w:jc w:val="center"/>
        </w:trPr>
        <w:tc>
          <w:tcPr>
            <w:tcW w:w="2514" w:type="dxa"/>
            <w:shd w:val="clear" w:color="auto" w:fill="auto"/>
          </w:tcPr>
          <w:p w14:paraId="12E6D790" w14:textId="77777777" w:rsidR="0002048D" w:rsidRPr="005A2D7C" w:rsidRDefault="0002048D" w:rsidP="005A2D7C">
            <w:pPr>
              <w:pStyle w:val="TAL"/>
            </w:pPr>
            <w:r w:rsidRPr="005A2D7C">
              <w:t>API/ACP/CRE/001_RCN3</w:t>
            </w:r>
          </w:p>
        </w:tc>
        <w:tc>
          <w:tcPr>
            <w:tcW w:w="2567" w:type="dxa"/>
            <w:shd w:val="clear" w:color="auto" w:fill="auto"/>
          </w:tcPr>
          <w:p w14:paraId="3CE85E11" w14:textId="77777777" w:rsidR="0002048D" w:rsidRPr="005A2D7C" w:rsidRDefault="0002048D" w:rsidP="005A2D7C">
            <w:pPr>
              <w:pStyle w:val="TAL"/>
            </w:pPr>
            <w:r w:rsidRPr="005A2D7C">
              <w:t>&lt;accessControlPolicy&gt;</w:t>
            </w:r>
            <w:r w:rsidR="007038BC" w:rsidRPr="005A2D7C">
              <w:t xml:space="preserve"> </w:t>
            </w:r>
            <w:r w:rsidRPr="005A2D7C">
              <w:t>CREATE</w:t>
            </w:r>
          </w:p>
        </w:tc>
        <w:tc>
          <w:tcPr>
            <w:tcW w:w="4481" w:type="dxa"/>
            <w:shd w:val="clear" w:color="auto" w:fill="auto"/>
            <w:vAlign w:val="center"/>
          </w:tcPr>
          <w:p w14:paraId="396D9934" w14:textId="77777777" w:rsidR="0002048D" w:rsidRPr="005A2D7C" w:rsidRDefault="0002048D" w:rsidP="005A2D7C">
            <w:pPr>
              <w:pStyle w:val="TAL"/>
            </w:pPr>
            <w:r w:rsidRPr="005A2D7C">
              <w:t>Create</w:t>
            </w:r>
            <w:r w:rsidR="007038BC" w:rsidRPr="005A2D7C">
              <w:t xml:space="preserve"> </w:t>
            </w:r>
            <w:r w:rsidRPr="005A2D7C">
              <w:t>accessControlPolicy</w:t>
            </w:r>
            <w:r w:rsidR="007038BC" w:rsidRPr="005A2D7C">
              <w:t xml:space="preserve"> </w:t>
            </w:r>
            <w:r w:rsidRPr="005A2D7C">
              <w:t>with</w:t>
            </w:r>
            <w:r w:rsidR="007038BC" w:rsidRPr="005A2D7C">
              <w:t xml:space="preserve"> </w:t>
            </w:r>
            <w:r w:rsidR="00984FEF" w:rsidRPr="005A2D7C">
              <w:t>resultContent</w:t>
            </w:r>
            <w:r w:rsidR="007038BC" w:rsidRPr="005A2D7C">
              <w:t xml:space="preserve"> </w:t>
            </w:r>
            <w:r w:rsidRPr="005A2D7C">
              <w:t>set</w:t>
            </w:r>
            <w:r w:rsidR="007038BC" w:rsidRPr="005A2D7C">
              <w:t xml:space="preserve"> </w:t>
            </w:r>
            <w:r w:rsidRPr="005A2D7C">
              <w:t>to</w:t>
            </w:r>
            <w:r w:rsidR="007038BC" w:rsidRPr="005A2D7C">
              <w:t xml:space="preserve"> </w:t>
            </w:r>
            <w:r w:rsidRPr="005A2D7C">
              <w:t>3</w:t>
            </w:r>
          </w:p>
        </w:tc>
      </w:tr>
      <w:tr w:rsidR="0002048D" w:rsidRPr="009743EA" w14:paraId="55A10FD2" w14:textId="77777777" w:rsidTr="005A2D7C">
        <w:trPr>
          <w:jc w:val="center"/>
        </w:trPr>
        <w:tc>
          <w:tcPr>
            <w:tcW w:w="2514" w:type="dxa"/>
            <w:shd w:val="clear" w:color="auto" w:fill="auto"/>
          </w:tcPr>
          <w:p w14:paraId="289B3CC6" w14:textId="77777777" w:rsidR="0002048D" w:rsidRPr="005A2D7C" w:rsidRDefault="0002048D" w:rsidP="005A2D7C">
            <w:pPr>
              <w:pStyle w:val="TAL"/>
            </w:pPr>
            <w:r w:rsidRPr="005A2D7C">
              <w:lastRenderedPageBreak/>
              <w:t>API/ACP/RET/001</w:t>
            </w:r>
          </w:p>
          <w:p w14:paraId="66773B5D" w14:textId="77777777" w:rsidR="0002048D" w:rsidRPr="005A2D7C" w:rsidRDefault="0002048D" w:rsidP="005A2D7C">
            <w:pPr>
              <w:pStyle w:val="TAL"/>
            </w:pPr>
            <w:r w:rsidRPr="005A2D7C">
              <w:t>API/ACP/RET/001_RCN1</w:t>
            </w:r>
          </w:p>
        </w:tc>
        <w:tc>
          <w:tcPr>
            <w:tcW w:w="2567" w:type="dxa"/>
            <w:shd w:val="clear" w:color="auto" w:fill="auto"/>
          </w:tcPr>
          <w:p w14:paraId="072D4AE9" w14:textId="77777777" w:rsidR="0002048D" w:rsidRPr="005A2D7C" w:rsidRDefault="0002048D" w:rsidP="005A2D7C">
            <w:pPr>
              <w:pStyle w:val="TAL"/>
            </w:pPr>
            <w:r w:rsidRPr="005A2D7C">
              <w:t>&lt;accessControlPolicy&gt;</w:t>
            </w:r>
            <w:r w:rsidR="007038BC" w:rsidRPr="005A2D7C">
              <w:t xml:space="preserve"> </w:t>
            </w:r>
            <w:r w:rsidRPr="005A2D7C">
              <w:t>RETRIEVE</w:t>
            </w:r>
          </w:p>
        </w:tc>
        <w:tc>
          <w:tcPr>
            <w:tcW w:w="4481" w:type="dxa"/>
            <w:shd w:val="clear" w:color="auto" w:fill="auto"/>
            <w:vAlign w:val="center"/>
          </w:tcPr>
          <w:p w14:paraId="6F9F843D" w14:textId="77777777" w:rsidR="0002048D" w:rsidRPr="005A2D7C" w:rsidRDefault="0002048D" w:rsidP="005A2D7C">
            <w:pPr>
              <w:pStyle w:val="TAL"/>
            </w:pPr>
            <w:r w:rsidRPr="005A2D7C">
              <w:t>Retrieve</w:t>
            </w:r>
            <w:r w:rsidR="007038BC" w:rsidRPr="005A2D7C">
              <w:t xml:space="preserve"> </w:t>
            </w:r>
            <w:r w:rsidRPr="005A2D7C">
              <w:t>accessControlPolicy</w:t>
            </w:r>
            <w:r w:rsidR="007038BC" w:rsidRPr="005A2D7C">
              <w:t xml:space="preserve"> </w:t>
            </w:r>
            <w:r w:rsidRPr="005A2D7C">
              <w:t>with</w:t>
            </w:r>
            <w:r w:rsidR="007038BC" w:rsidRPr="005A2D7C">
              <w:t xml:space="preserve"> </w:t>
            </w:r>
            <w:r w:rsidR="00984FEF" w:rsidRPr="005A2D7C">
              <w:t>resultContent</w:t>
            </w:r>
            <w:r w:rsidR="007038BC" w:rsidRPr="005A2D7C">
              <w:t xml:space="preserve"> </w:t>
            </w:r>
            <w:r w:rsidRPr="005A2D7C">
              <w:t>set</w:t>
            </w:r>
            <w:r w:rsidR="007038BC" w:rsidRPr="005A2D7C">
              <w:t xml:space="preserve"> </w:t>
            </w:r>
            <w:r w:rsidRPr="005A2D7C">
              <w:t>to</w:t>
            </w:r>
            <w:r w:rsidR="007038BC" w:rsidRPr="005A2D7C">
              <w:t xml:space="preserve"> </w:t>
            </w:r>
            <w:r w:rsidRPr="005A2D7C">
              <w:t>1</w:t>
            </w:r>
            <w:r w:rsidR="007038BC" w:rsidRPr="005A2D7C">
              <w:t xml:space="preserve"> </w:t>
            </w:r>
            <w:r w:rsidRPr="005A2D7C">
              <w:t>or</w:t>
            </w:r>
            <w:r w:rsidR="007038BC" w:rsidRPr="005A2D7C">
              <w:t xml:space="preserve"> </w:t>
            </w:r>
            <w:r w:rsidRPr="005A2D7C">
              <w:t>no</w:t>
            </w:r>
            <w:r w:rsidR="007038BC" w:rsidRPr="005A2D7C">
              <w:t xml:space="preserve"> </w:t>
            </w:r>
            <w:r w:rsidRPr="005A2D7C">
              <w:t>RCN</w:t>
            </w:r>
          </w:p>
        </w:tc>
      </w:tr>
      <w:tr w:rsidR="0002048D" w:rsidRPr="009743EA" w14:paraId="5B7305C2" w14:textId="77777777" w:rsidTr="005A2D7C">
        <w:trPr>
          <w:jc w:val="center"/>
        </w:trPr>
        <w:tc>
          <w:tcPr>
            <w:tcW w:w="2514" w:type="dxa"/>
            <w:shd w:val="clear" w:color="auto" w:fill="auto"/>
          </w:tcPr>
          <w:p w14:paraId="1EE8C847" w14:textId="77777777" w:rsidR="0002048D" w:rsidRPr="005A2D7C" w:rsidRDefault="0002048D" w:rsidP="005A2D7C">
            <w:pPr>
              <w:pStyle w:val="TAL"/>
            </w:pPr>
            <w:r w:rsidRPr="005A2D7C">
              <w:t>API/ACP/UPD/001_RCN0</w:t>
            </w:r>
          </w:p>
        </w:tc>
        <w:tc>
          <w:tcPr>
            <w:tcW w:w="2567" w:type="dxa"/>
            <w:shd w:val="clear" w:color="auto" w:fill="auto"/>
          </w:tcPr>
          <w:p w14:paraId="63580F3A" w14:textId="77777777" w:rsidR="0002048D" w:rsidRPr="005A2D7C" w:rsidRDefault="0002048D" w:rsidP="005A2D7C">
            <w:pPr>
              <w:pStyle w:val="TAL"/>
            </w:pPr>
            <w:r w:rsidRPr="005A2D7C">
              <w:t>&lt;accessControlPolicy&gt;</w:t>
            </w:r>
            <w:r w:rsidR="007038BC" w:rsidRPr="005A2D7C">
              <w:t xml:space="preserve"> </w:t>
            </w:r>
            <w:r w:rsidRPr="005A2D7C">
              <w:t>UPDATE</w:t>
            </w:r>
          </w:p>
        </w:tc>
        <w:tc>
          <w:tcPr>
            <w:tcW w:w="4481" w:type="dxa"/>
            <w:shd w:val="clear" w:color="auto" w:fill="auto"/>
            <w:vAlign w:val="center"/>
          </w:tcPr>
          <w:p w14:paraId="444D1031" w14:textId="77777777" w:rsidR="0002048D" w:rsidRPr="005A2D7C" w:rsidRDefault="0002048D" w:rsidP="005A2D7C">
            <w:pPr>
              <w:pStyle w:val="TAL"/>
            </w:pPr>
            <w:r w:rsidRPr="005A2D7C">
              <w:t>Update</w:t>
            </w:r>
            <w:r w:rsidR="007038BC" w:rsidRPr="005A2D7C">
              <w:t xml:space="preserve"> </w:t>
            </w:r>
            <w:r w:rsidRPr="005A2D7C">
              <w:t>accessControlPolicy</w:t>
            </w:r>
            <w:r w:rsidR="007038BC" w:rsidRPr="005A2D7C">
              <w:t xml:space="preserve"> </w:t>
            </w:r>
            <w:r w:rsidRPr="005A2D7C">
              <w:t>with</w:t>
            </w:r>
            <w:r w:rsidR="007038BC" w:rsidRPr="005A2D7C">
              <w:t xml:space="preserve"> </w:t>
            </w:r>
            <w:r w:rsidR="00984FEF" w:rsidRPr="005A2D7C">
              <w:t>resultContent</w:t>
            </w:r>
            <w:r w:rsidR="007038BC" w:rsidRPr="005A2D7C">
              <w:t xml:space="preserve"> </w:t>
            </w:r>
            <w:r w:rsidRPr="005A2D7C">
              <w:t>set</w:t>
            </w:r>
            <w:r w:rsidR="007038BC" w:rsidRPr="005A2D7C">
              <w:t xml:space="preserve"> </w:t>
            </w:r>
            <w:r w:rsidRPr="005A2D7C">
              <w:t>to</w:t>
            </w:r>
            <w:r w:rsidR="007038BC" w:rsidRPr="005A2D7C">
              <w:t xml:space="preserve"> </w:t>
            </w:r>
            <w:r w:rsidRPr="005A2D7C">
              <w:t>0</w:t>
            </w:r>
          </w:p>
        </w:tc>
      </w:tr>
      <w:tr w:rsidR="0002048D" w:rsidRPr="009743EA" w14:paraId="4B7949B0" w14:textId="77777777" w:rsidTr="005A2D7C">
        <w:trPr>
          <w:jc w:val="center"/>
        </w:trPr>
        <w:tc>
          <w:tcPr>
            <w:tcW w:w="2514" w:type="dxa"/>
            <w:shd w:val="clear" w:color="auto" w:fill="auto"/>
          </w:tcPr>
          <w:p w14:paraId="66B0DB23" w14:textId="77777777" w:rsidR="0002048D" w:rsidRPr="005A2D7C" w:rsidRDefault="0002048D" w:rsidP="005A2D7C">
            <w:pPr>
              <w:pStyle w:val="TAL"/>
            </w:pPr>
            <w:r w:rsidRPr="005A2D7C">
              <w:t>API/ACP/UPD/001</w:t>
            </w:r>
          </w:p>
          <w:p w14:paraId="29D3AAA1" w14:textId="77777777" w:rsidR="0002048D" w:rsidRPr="005A2D7C" w:rsidRDefault="0002048D" w:rsidP="005A2D7C">
            <w:pPr>
              <w:pStyle w:val="TAL"/>
            </w:pPr>
            <w:r w:rsidRPr="005A2D7C">
              <w:t>API/ACP/UPD/001_RCN1</w:t>
            </w:r>
          </w:p>
        </w:tc>
        <w:tc>
          <w:tcPr>
            <w:tcW w:w="2567" w:type="dxa"/>
            <w:shd w:val="clear" w:color="auto" w:fill="auto"/>
          </w:tcPr>
          <w:p w14:paraId="38459EF5" w14:textId="77777777" w:rsidR="0002048D" w:rsidRPr="005A2D7C" w:rsidRDefault="0002048D" w:rsidP="005A2D7C">
            <w:pPr>
              <w:pStyle w:val="TAL"/>
            </w:pPr>
            <w:r w:rsidRPr="005A2D7C">
              <w:t>&lt;accessControlPolicy&gt;</w:t>
            </w:r>
            <w:r w:rsidR="007038BC" w:rsidRPr="005A2D7C">
              <w:t xml:space="preserve"> </w:t>
            </w:r>
            <w:r w:rsidRPr="005A2D7C">
              <w:t>UPDATE</w:t>
            </w:r>
          </w:p>
        </w:tc>
        <w:tc>
          <w:tcPr>
            <w:tcW w:w="4481" w:type="dxa"/>
            <w:shd w:val="clear" w:color="auto" w:fill="auto"/>
            <w:vAlign w:val="center"/>
          </w:tcPr>
          <w:p w14:paraId="61EFE6E2" w14:textId="77777777" w:rsidR="0002048D" w:rsidRPr="005A2D7C" w:rsidRDefault="0002048D" w:rsidP="005A2D7C">
            <w:pPr>
              <w:pStyle w:val="TAL"/>
            </w:pPr>
            <w:r w:rsidRPr="005A2D7C">
              <w:t>Update</w:t>
            </w:r>
            <w:r w:rsidR="007038BC" w:rsidRPr="005A2D7C">
              <w:t xml:space="preserve"> </w:t>
            </w:r>
            <w:r w:rsidRPr="005A2D7C">
              <w:t>accessControlPolicy</w:t>
            </w:r>
            <w:r w:rsidR="007038BC" w:rsidRPr="005A2D7C">
              <w:t xml:space="preserve"> </w:t>
            </w:r>
            <w:r w:rsidRPr="005A2D7C">
              <w:t>with</w:t>
            </w:r>
            <w:r w:rsidR="007038BC" w:rsidRPr="005A2D7C">
              <w:t xml:space="preserve"> </w:t>
            </w:r>
            <w:r w:rsidR="00984FEF" w:rsidRPr="005A2D7C">
              <w:t>resultContent</w:t>
            </w:r>
            <w:r w:rsidR="007038BC" w:rsidRPr="005A2D7C">
              <w:t xml:space="preserve"> </w:t>
            </w:r>
            <w:r w:rsidRPr="005A2D7C">
              <w:t>set</w:t>
            </w:r>
            <w:r w:rsidR="007038BC" w:rsidRPr="005A2D7C">
              <w:t xml:space="preserve"> </w:t>
            </w:r>
            <w:r w:rsidRPr="005A2D7C">
              <w:t>to</w:t>
            </w:r>
            <w:r w:rsidR="007038BC" w:rsidRPr="005A2D7C">
              <w:t xml:space="preserve"> </w:t>
            </w:r>
            <w:r w:rsidRPr="005A2D7C">
              <w:t>1</w:t>
            </w:r>
            <w:r w:rsidR="007038BC" w:rsidRPr="005A2D7C">
              <w:t xml:space="preserve"> </w:t>
            </w:r>
            <w:r w:rsidRPr="005A2D7C">
              <w:t>or</w:t>
            </w:r>
            <w:r w:rsidR="007038BC" w:rsidRPr="005A2D7C">
              <w:t xml:space="preserve"> </w:t>
            </w:r>
            <w:r w:rsidRPr="005A2D7C">
              <w:t>no</w:t>
            </w:r>
            <w:r w:rsidR="007038BC" w:rsidRPr="005A2D7C">
              <w:t xml:space="preserve"> </w:t>
            </w:r>
            <w:r w:rsidRPr="005A2D7C">
              <w:t>RCN</w:t>
            </w:r>
          </w:p>
        </w:tc>
      </w:tr>
      <w:tr w:rsidR="0002048D" w:rsidRPr="009743EA" w14:paraId="23846FE7" w14:textId="77777777" w:rsidTr="005A2D7C">
        <w:trPr>
          <w:jc w:val="center"/>
        </w:trPr>
        <w:tc>
          <w:tcPr>
            <w:tcW w:w="2514" w:type="dxa"/>
            <w:shd w:val="clear" w:color="auto" w:fill="auto"/>
          </w:tcPr>
          <w:p w14:paraId="070CB9C3" w14:textId="77777777" w:rsidR="0002048D" w:rsidRPr="005A2D7C" w:rsidRDefault="0002048D" w:rsidP="005A2D7C">
            <w:pPr>
              <w:pStyle w:val="TAL"/>
            </w:pPr>
            <w:r w:rsidRPr="005A2D7C">
              <w:t>API/ACP/DEL/001_RCN0</w:t>
            </w:r>
          </w:p>
        </w:tc>
        <w:tc>
          <w:tcPr>
            <w:tcW w:w="2567" w:type="dxa"/>
            <w:shd w:val="clear" w:color="auto" w:fill="auto"/>
          </w:tcPr>
          <w:p w14:paraId="0E3F12A2" w14:textId="77777777" w:rsidR="0002048D" w:rsidRPr="005A2D7C" w:rsidRDefault="0002048D" w:rsidP="005A2D7C">
            <w:pPr>
              <w:pStyle w:val="TAL"/>
            </w:pPr>
            <w:r w:rsidRPr="005A2D7C">
              <w:t>&lt;accessControlPolicy&gt;</w:t>
            </w:r>
            <w:r w:rsidR="007038BC" w:rsidRPr="005A2D7C">
              <w:t xml:space="preserve"> </w:t>
            </w:r>
            <w:r w:rsidRPr="005A2D7C">
              <w:t>DELETE</w:t>
            </w:r>
          </w:p>
        </w:tc>
        <w:tc>
          <w:tcPr>
            <w:tcW w:w="4481" w:type="dxa"/>
            <w:shd w:val="clear" w:color="auto" w:fill="auto"/>
            <w:vAlign w:val="center"/>
          </w:tcPr>
          <w:p w14:paraId="24BA8B73" w14:textId="77777777" w:rsidR="0002048D" w:rsidRPr="005A2D7C" w:rsidRDefault="0002048D" w:rsidP="005A2D7C">
            <w:pPr>
              <w:pStyle w:val="TAL"/>
            </w:pPr>
            <w:r w:rsidRPr="005A2D7C">
              <w:t>Delete</w:t>
            </w:r>
            <w:r w:rsidR="007038BC" w:rsidRPr="005A2D7C">
              <w:t xml:space="preserve"> </w:t>
            </w:r>
            <w:r w:rsidRPr="005A2D7C">
              <w:t>accessControlPolicy</w:t>
            </w:r>
            <w:r w:rsidR="007038BC" w:rsidRPr="005A2D7C">
              <w:t xml:space="preserve"> </w:t>
            </w:r>
            <w:r w:rsidRPr="005A2D7C">
              <w:t>with</w:t>
            </w:r>
            <w:r w:rsidR="007038BC" w:rsidRPr="005A2D7C">
              <w:t xml:space="preserve"> </w:t>
            </w:r>
            <w:r w:rsidR="00984FEF" w:rsidRPr="005A2D7C">
              <w:t>resultContent</w:t>
            </w:r>
            <w:r w:rsidR="007038BC" w:rsidRPr="005A2D7C">
              <w:t xml:space="preserve"> </w:t>
            </w:r>
            <w:r w:rsidRPr="005A2D7C">
              <w:t>set</w:t>
            </w:r>
            <w:r w:rsidR="007038BC" w:rsidRPr="005A2D7C">
              <w:t xml:space="preserve"> </w:t>
            </w:r>
            <w:r w:rsidRPr="005A2D7C">
              <w:t>to</w:t>
            </w:r>
            <w:r w:rsidR="007038BC" w:rsidRPr="005A2D7C">
              <w:t xml:space="preserve"> </w:t>
            </w:r>
            <w:r w:rsidRPr="005A2D7C">
              <w:t>0</w:t>
            </w:r>
          </w:p>
        </w:tc>
      </w:tr>
      <w:tr w:rsidR="0002048D" w:rsidRPr="009743EA" w14:paraId="29EB42DD" w14:textId="77777777" w:rsidTr="005A2D7C">
        <w:trPr>
          <w:jc w:val="center"/>
        </w:trPr>
        <w:tc>
          <w:tcPr>
            <w:tcW w:w="2514" w:type="dxa"/>
            <w:shd w:val="clear" w:color="auto" w:fill="auto"/>
          </w:tcPr>
          <w:p w14:paraId="2AC5C271" w14:textId="77777777" w:rsidR="0002048D" w:rsidRPr="005A2D7C" w:rsidRDefault="0002048D" w:rsidP="005A2D7C">
            <w:pPr>
              <w:pStyle w:val="TAL"/>
            </w:pPr>
            <w:r w:rsidRPr="005A2D7C">
              <w:t>API/ACP/DEL/001</w:t>
            </w:r>
          </w:p>
          <w:p w14:paraId="7FC13480" w14:textId="77777777" w:rsidR="0002048D" w:rsidRPr="005A2D7C" w:rsidRDefault="0002048D" w:rsidP="005A2D7C">
            <w:pPr>
              <w:pStyle w:val="TAL"/>
            </w:pPr>
            <w:r w:rsidRPr="005A2D7C">
              <w:t>API/ACP/DEL/001_RCN1</w:t>
            </w:r>
          </w:p>
        </w:tc>
        <w:tc>
          <w:tcPr>
            <w:tcW w:w="2567" w:type="dxa"/>
            <w:shd w:val="clear" w:color="auto" w:fill="auto"/>
          </w:tcPr>
          <w:p w14:paraId="32080F55" w14:textId="77777777" w:rsidR="0002048D" w:rsidRPr="005A2D7C" w:rsidRDefault="0002048D" w:rsidP="005A2D7C">
            <w:pPr>
              <w:pStyle w:val="TAL"/>
            </w:pPr>
            <w:r w:rsidRPr="005A2D7C">
              <w:t>&lt;accessControlPolicy&gt;</w:t>
            </w:r>
            <w:r w:rsidR="007038BC" w:rsidRPr="005A2D7C">
              <w:t xml:space="preserve"> </w:t>
            </w:r>
            <w:r w:rsidRPr="005A2D7C">
              <w:t>DELETE</w:t>
            </w:r>
          </w:p>
        </w:tc>
        <w:tc>
          <w:tcPr>
            <w:tcW w:w="4481" w:type="dxa"/>
            <w:shd w:val="clear" w:color="auto" w:fill="auto"/>
            <w:vAlign w:val="center"/>
          </w:tcPr>
          <w:p w14:paraId="7A40FB07" w14:textId="77777777" w:rsidR="0002048D" w:rsidRPr="005A2D7C" w:rsidRDefault="0002048D" w:rsidP="005A2D7C">
            <w:pPr>
              <w:pStyle w:val="TAL"/>
            </w:pPr>
            <w:r w:rsidRPr="005A2D7C">
              <w:t>Delete</w:t>
            </w:r>
            <w:r w:rsidR="007038BC" w:rsidRPr="005A2D7C">
              <w:t xml:space="preserve"> </w:t>
            </w:r>
            <w:r w:rsidRPr="005A2D7C">
              <w:t>accessControlPolicy</w:t>
            </w:r>
            <w:r w:rsidR="007038BC" w:rsidRPr="005A2D7C">
              <w:t xml:space="preserve"> </w:t>
            </w:r>
            <w:r w:rsidRPr="005A2D7C">
              <w:t>with</w:t>
            </w:r>
            <w:r w:rsidR="007038BC" w:rsidRPr="005A2D7C">
              <w:t xml:space="preserve"> </w:t>
            </w:r>
            <w:r w:rsidR="00984FEF" w:rsidRPr="005A2D7C">
              <w:t>resultContent</w:t>
            </w:r>
            <w:r w:rsidR="007038BC" w:rsidRPr="005A2D7C">
              <w:t xml:space="preserve"> </w:t>
            </w:r>
            <w:r w:rsidRPr="005A2D7C">
              <w:t>set</w:t>
            </w:r>
            <w:r w:rsidR="007038BC" w:rsidRPr="005A2D7C">
              <w:t xml:space="preserve"> </w:t>
            </w:r>
            <w:r w:rsidRPr="005A2D7C">
              <w:t>to</w:t>
            </w:r>
            <w:r w:rsidR="007038BC" w:rsidRPr="005A2D7C">
              <w:t xml:space="preserve"> </w:t>
            </w:r>
            <w:r w:rsidRPr="005A2D7C">
              <w:t>1</w:t>
            </w:r>
            <w:r w:rsidR="007038BC" w:rsidRPr="005A2D7C">
              <w:t xml:space="preserve"> </w:t>
            </w:r>
            <w:r w:rsidRPr="005A2D7C">
              <w:t>or</w:t>
            </w:r>
            <w:r w:rsidR="007038BC" w:rsidRPr="005A2D7C">
              <w:t xml:space="preserve"> </w:t>
            </w:r>
            <w:r w:rsidRPr="005A2D7C">
              <w:t>no</w:t>
            </w:r>
            <w:r w:rsidR="007038BC" w:rsidRPr="005A2D7C">
              <w:t xml:space="preserve"> </w:t>
            </w:r>
            <w:r w:rsidRPr="005A2D7C">
              <w:t>RCN</w:t>
            </w:r>
          </w:p>
        </w:tc>
      </w:tr>
      <w:tr w:rsidR="009547E5" w:rsidRPr="009743EA" w14:paraId="3A127B18" w14:textId="77777777" w:rsidTr="005A2D7C">
        <w:trPr>
          <w:jc w:val="center"/>
        </w:trPr>
        <w:tc>
          <w:tcPr>
            <w:tcW w:w="2514" w:type="dxa"/>
            <w:tcBorders>
              <w:top w:val="single" w:sz="4" w:space="0" w:color="auto"/>
              <w:left w:val="single" w:sz="4" w:space="0" w:color="auto"/>
              <w:bottom w:val="single" w:sz="4" w:space="0" w:color="auto"/>
              <w:right w:val="single" w:sz="4" w:space="0" w:color="auto"/>
            </w:tcBorders>
            <w:shd w:val="clear" w:color="auto" w:fill="auto"/>
          </w:tcPr>
          <w:p w14:paraId="4170F3EC" w14:textId="77777777" w:rsidR="009547E5" w:rsidRPr="005A2D7C" w:rsidRDefault="009547E5" w:rsidP="005A2D7C">
            <w:pPr>
              <w:pStyle w:val="TAL"/>
            </w:pPr>
            <w:r w:rsidRPr="005A2D7C">
              <w:t>API/FLX/CRE/001_RCN0</w:t>
            </w:r>
          </w:p>
        </w:tc>
        <w:tc>
          <w:tcPr>
            <w:tcW w:w="2567" w:type="dxa"/>
            <w:tcBorders>
              <w:top w:val="single" w:sz="4" w:space="0" w:color="auto"/>
              <w:left w:val="single" w:sz="4" w:space="0" w:color="auto"/>
              <w:bottom w:val="single" w:sz="4" w:space="0" w:color="auto"/>
              <w:right w:val="single" w:sz="4" w:space="0" w:color="auto"/>
            </w:tcBorders>
            <w:shd w:val="clear" w:color="auto" w:fill="auto"/>
          </w:tcPr>
          <w:p w14:paraId="254A8432" w14:textId="77777777" w:rsidR="009547E5" w:rsidRPr="005A2D7C" w:rsidRDefault="009547E5" w:rsidP="005A2D7C">
            <w:pPr>
              <w:pStyle w:val="TAL"/>
            </w:pPr>
            <w:r w:rsidRPr="005A2D7C">
              <w:t>&lt;flexContainer&gt;</w:t>
            </w:r>
            <w:r w:rsidR="007038BC" w:rsidRPr="005A2D7C">
              <w:t xml:space="preserve"> </w:t>
            </w:r>
            <w:r w:rsidRPr="005A2D7C">
              <w:t>CREATE</w:t>
            </w:r>
          </w:p>
        </w:tc>
        <w:tc>
          <w:tcPr>
            <w:tcW w:w="4481" w:type="dxa"/>
            <w:tcBorders>
              <w:top w:val="single" w:sz="4" w:space="0" w:color="auto"/>
              <w:left w:val="single" w:sz="4" w:space="0" w:color="auto"/>
              <w:bottom w:val="single" w:sz="4" w:space="0" w:color="auto"/>
              <w:right w:val="single" w:sz="4" w:space="0" w:color="auto"/>
            </w:tcBorders>
            <w:shd w:val="clear" w:color="auto" w:fill="auto"/>
            <w:vAlign w:val="center"/>
          </w:tcPr>
          <w:p w14:paraId="36BE3560" w14:textId="77777777" w:rsidR="009547E5" w:rsidRPr="005A2D7C" w:rsidRDefault="009547E5" w:rsidP="005A2D7C">
            <w:pPr>
              <w:pStyle w:val="TAL"/>
            </w:pPr>
            <w:r w:rsidRPr="005A2D7C">
              <w:t>Create</w:t>
            </w:r>
            <w:r w:rsidR="007038BC" w:rsidRPr="005A2D7C">
              <w:t xml:space="preserve"> </w:t>
            </w:r>
            <w:r w:rsidRPr="005A2D7C">
              <w:t>flexContainer</w:t>
            </w:r>
            <w:r w:rsidR="007038BC" w:rsidRPr="005A2D7C">
              <w:t xml:space="preserve"> </w:t>
            </w:r>
            <w:r w:rsidRPr="005A2D7C">
              <w:t>with</w:t>
            </w:r>
            <w:r w:rsidR="007038BC" w:rsidRPr="005A2D7C">
              <w:t xml:space="preserve"> </w:t>
            </w:r>
            <w:r w:rsidRPr="005A2D7C">
              <w:t>resultContent</w:t>
            </w:r>
            <w:r w:rsidR="007038BC" w:rsidRPr="005A2D7C">
              <w:t xml:space="preserve"> </w:t>
            </w:r>
            <w:r w:rsidRPr="005A2D7C">
              <w:t>set</w:t>
            </w:r>
            <w:r w:rsidR="007038BC" w:rsidRPr="005A2D7C">
              <w:t xml:space="preserve"> </w:t>
            </w:r>
            <w:r w:rsidRPr="005A2D7C">
              <w:t>to</w:t>
            </w:r>
            <w:r w:rsidR="007038BC" w:rsidRPr="005A2D7C">
              <w:t xml:space="preserve"> </w:t>
            </w:r>
            <w:r w:rsidRPr="005A2D7C">
              <w:t>0</w:t>
            </w:r>
          </w:p>
        </w:tc>
      </w:tr>
      <w:tr w:rsidR="009547E5" w:rsidRPr="009743EA" w14:paraId="14C0697B" w14:textId="77777777" w:rsidTr="005A2D7C">
        <w:trPr>
          <w:jc w:val="center"/>
        </w:trPr>
        <w:tc>
          <w:tcPr>
            <w:tcW w:w="2514" w:type="dxa"/>
            <w:tcBorders>
              <w:top w:val="single" w:sz="4" w:space="0" w:color="auto"/>
              <w:left w:val="single" w:sz="4" w:space="0" w:color="auto"/>
              <w:bottom w:val="single" w:sz="4" w:space="0" w:color="auto"/>
              <w:right w:val="single" w:sz="4" w:space="0" w:color="auto"/>
            </w:tcBorders>
            <w:shd w:val="clear" w:color="auto" w:fill="auto"/>
          </w:tcPr>
          <w:p w14:paraId="72090BAD" w14:textId="77777777" w:rsidR="009547E5" w:rsidRPr="005A2D7C" w:rsidRDefault="009547E5" w:rsidP="005A2D7C">
            <w:pPr>
              <w:pStyle w:val="TAL"/>
            </w:pPr>
            <w:r w:rsidRPr="005A2D7C">
              <w:t>API/FLX/CRE/001</w:t>
            </w:r>
          </w:p>
          <w:p w14:paraId="6011E262" w14:textId="77777777" w:rsidR="009547E5" w:rsidRPr="005A2D7C" w:rsidRDefault="009547E5" w:rsidP="005A2D7C">
            <w:pPr>
              <w:pStyle w:val="TAL"/>
            </w:pPr>
            <w:r w:rsidRPr="005A2D7C">
              <w:t>API/FLX/CRE/001_RCN1</w:t>
            </w:r>
          </w:p>
        </w:tc>
        <w:tc>
          <w:tcPr>
            <w:tcW w:w="2567" w:type="dxa"/>
            <w:tcBorders>
              <w:top w:val="single" w:sz="4" w:space="0" w:color="auto"/>
              <w:left w:val="single" w:sz="4" w:space="0" w:color="auto"/>
              <w:bottom w:val="single" w:sz="4" w:space="0" w:color="auto"/>
              <w:right w:val="single" w:sz="4" w:space="0" w:color="auto"/>
            </w:tcBorders>
            <w:shd w:val="clear" w:color="auto" w:fill="auto"/>
          </w:tcPr>
          <w:p w14:paraId="2926B13B" w14:textId="77777777" w:rsidR="009547E5" w:rsidRPr="005A2D7C" w:rsidRDefault="009547E5" w:rsidP="005A2D7C">
            <w:pPr>
              <w:pStyle w:val="TAL"/>
            </w:pPr>
            <w:r w:rsidRPr="005A2D7C">
              <w:t>&lt;flexContainer&gt;</w:t>
            </w:r>
            <w:r w:rsidR="007038BC" w:rsidRPr="005A2D7C">
              <w:t xml:space="preserve"> </w:t>
            </w:r>
            <w:r w:rsidRPr="005A2D7C">
              <w:t>CREATE</w:t>
            </w:r>
          </w:p>
        </w:tc>
        <w:tc>
          <w:tcPr>
            <w:tcW w:w="4481" w:type="dxa"/>
            <w:tcBorders>
              <w:top w:val="single" w:sz="4" w:space="0" w:color="auto"/>
              <w:left w:val="single" w:sz="4" w:space="0" w:color="auto"/>
              <w:bottom w:val="single" w:sz="4" w:space="0" w:color="auto"/>
              <w:right w:val="single" w:sz="4" w:space="0" w:color="auto"/>
            </w:tcBorders>
            <w:shd w:val="clear" w:color="auto" w:fill="auto"/>
            <w:vAlign w:val="center"/>
          </w:tcPr>
          <w:p w14:paraId="4C69DFED" w14:textId="77777777" w:rsidR="009547E5" w:rsidRPr="005A2D7C" w:rsidRDefault="009547E5" w:rsidP="005A2D7C">
            <w:pPr>
              <w:pStyle w:val="TAL"/>
            </w:pPr>
            <w:r w:rsidRPr="005A2D7C">
              <w:t>Create</w:t>
            </w:r>
            <w:r w:rsidR="007038BC" w:rsidRPr="005A2D7C">
              <w:t xml:space="preserve"> </w:t>
            </w:r>
            <w:r w:rsidRPr="005A2D7C">
              <w:t>flexContainer</w:t>
            </w:r>
            <w:r w:rsidR="007038BC" w:rsidRPr="005A2D7C">
              <w:t xml:space="preserve"> </w:t>
            </w:r>
            <w:r w:rsidRPr="005A2D7C">
              <w:t>with</w:t>
            </w:r>
            <w:r w:rsidR="007038BC" w:rsidRPr="005A2D7C">
              <w:t xml:space="preserve"> </w:t>
            </w:r>
            <w:r w:rsidRPr="005A2D7C">
              <w:t>resultContent</w:t>
            </w:r>
            <w:r w:rsidR="007038BC" w:rsidRPr="005A2D7C">
              <w:t xml:space="preserve"> </w:t>
            </w:r>
            <w:r w:rsidRPr="005A2D7C">
              <w:t>set</w:t>
            </w:r>
            <w:r w:rsidR="007038BC" w:rsidRPr="005A2D7C">
              <w:t xml:space="preserve"> </w:t>
            </w:r>
            <w:r w:rsidRPr="005A2D7C">
              <w:t>to</w:t>
            </w:r>
            <w:r w:rsidR="007038BC" w:rsidRPr="005A2D7C">
              <w:t xml:space="preserve"> </w:t>
            </w:r>
            <w:r w:rsidRPr="005A2D7C">
              <w:t>1</w:t>
            </w:r>
            <w:r w:rsidR="007038BC" w:rsidRPr="005A2D7C">
              <w:t xml:space="preserve"> </w:t>
            </w:r>
            <w:r w:rsidRPr="005A2D7C">
              <w:t>or</w:t>
            </w:r>
            <w:r w:rsidR="007038BC" w:rsidRPr="005A2D7C">
              <w:t xml:space="preserve"> </w:t>
            </w:r>
            <w:r w:rsidRPr="005A2D7C">
              <w:t>no</w:t>
            </w:r>
            <w:r w:rsidR="007038BC" w:rsidRPr="005A2D7C">
              <w:t xml:space="preserve"> </w:t>
            </w:r>
            <w:r w:rsidRPr="005A2D7C">
              <w:t>RCN</w:t>
            </w:r>
          </w:p>
        </w:tc>
      </w:tr>
      <w:tr w:rsidR="009547E5" w:rsidRPr="009743EA" w14:paraId="0203EAB4" w14:textId="77777777" w:rsidTr="005A2D7C">
        <w:trPr>
          <w:jc w:val="center"/>
        </w:trPr>
        <w:tc>
          <w:tcPr>
            <w:tcW w:w="2514" w:type="dxa"/>
            <w:tcBorders>
              <w:top w:val="single" w:sz="4" w:space="0" w:color="auto"/>
              <w:left w:val="single" w:sz="4" w:space="0" w:color="auto"/>
              <w:bottom w:val="single" w:sz="4" w:space="0" w:color="auto"/>
              <w:right w:val="single" w:sz="4" w:space="0" w:color="auto"/>
            </w:tcBorders>
            <w:shd w:val="clear" w:color="auto" w:fill="auto"/>
          </w:tcPr>
          <w:p w14:paraId="349B5A1E" w14:textId="77777777" w:rsidR="009547E5" w:rsidRPr="005A2D7C" w:rsidRDefault="009547E5" w:rsidP="005A2D7C">
            <w:pPr>
              <w:pStyle w:val="TAL"/>
            </w:pPr>
            <w:r w:rsidRPr="005A2D7C">
              <w:t>API/FLX/CRE/001_RCN2</w:t>
            </w:r>
          </w:p>
        </w:tc>
        <w:tc>
          <w:tcPr>
            <w:tcW w:w="2567" w:type="dxa"/>
            <w:tcBorders>
              <w:top w:val="single" w:sz="4" w:space="0" w:color="auto"/>
              <w:left w:val="single" w:sz="4" w:space="0" w:color="auto"/>
              <w:bottom w:val="single" w:sz="4" w:space="0" w:color="auto"/>
              <w:right w:val="single" w:sz="4" w:space="0" w:color="auto"/>
            </w:tcBorders>
            <w:shd w:val="clear" w:color="auto" w:fill="auto"/>
          </w:tcPr>
          <w:p w14:paraId="46DD00D9" w14:textId="77777777" w:rsidR="009547E5" w:rsidRPr="005A2D7C" w:rsidRDefault="009547E5" w:rsidP="005A2D7C">
            <w:pPr>
              <w:pStyle w:val="TAL"/>
            </w:pPr>
            <w:r w:rsidRPr="005A2D7C">
              <w:t>&lt;flexContainer&gt;</w:t>
            </w:r>
            <w:r w:rsidR="007038BC" w:rsidRPr="005A2D7C">
              <w:t xml:space="preserve"> </w:t>
            </w:r>
            <w:r w:rsidRPr="005A2D7C">
              <w:t>CREATE</w:t>
            </w:r>
          </w:p>
        </w:tc>
        <w:tc>
          <w:tcPr>
            <w:tcW w:w="4481" w:type="dxa"/>
            <w:tcBorders>
              <w:top w:val="single" w:sz="4" w:space="0" w:color="auto"/>
              <w:left w:val="single" w:sz="4" w:space="0" w:color="auto"/>
              <w:bottom w:val="single" w:sz="4" w:space="0" w:color="auto"/>
              <w:right w:val="single" w:sz="4" w:space="0" w:color="auto"/>
            </w:tcBorders>
            <w:shd w:val="clear" w:color="auto" w:fill="auto"/>
            <w:vAlign w:val="center"/>
          </w:tcPr>
          <w:p w14:paraId="27765768" w14:textId="77777777" w:rsidR="009547E5" w:rsidRPr="005A2D7C" w:rsidRDefault="009547E5" w:rsidP="005A2D7C">
            <w:pPr>
              <w:pStyle w:val="TAL"/>
            </w:pPr>
            <w:r w:rsidRPr="005A2D7C">
              <w:t>Create</w:t>
            </w:r>
            <w:r w:rsidR="007038BC" w:rsidRPr="005A2D7C">
              <w:t xml:space="preserve"> </w:t>
            </w:r>
            <w:r w:rsidRPr="005A2D7C">
              <w:t>flexContainer</w:t>
            </w:r>
            <w:r w:rsidR="007038BC" w:rsidRPr="005A2D7C">
              <w:t xml:space="preserve"> </w:t>
            </w:r>
            <w:r w:rsidRPr="005A2D7C">
              <w:t>with</w:t>
            </w:r>
            <w:r w:rsidR="007038BC" w:rsidRPr="005A2D7C">
              <w:t xml:space="preserve"> </w:t>
            </w:r>
            <w:r w:rsidRPr="005A2D7C">
              <w:t>resultContent</w:t>
            </w:r>
            <w:r w:rsidR="007038BC" w:rsidRPr="005A2D7C">
              <w:t xml:space="preserve"> </w:t>
            </w:r>
            <w:r w:rsidRPr="005A2D7C">
              <w:t>set</w:t>
            </w:r>
            <w:r w:rsidR="007038BC" w:rsidRPr="005A2D7C">
              <w:t xml:space="preserve"> </w:t>
            </w:r>
            <w:r w:rsidRPr="005A2D7C">
              <w:t>to</w:t>
            </w:r>
            <w:r w:rsidR="007038BC" w:rsidRPr="005A2D7C">
              <w:t xml:space="preserve"> </w:t>
            </w:r>
            <w:r w:rsidRPr="005A2D7C">
              <w:t>2</w:t>
            </w:r>
          </w:p>
        </w:tc>
      </w:tr>
      <w:tr w:rsidR="009547E5" w:rsidRPr="009743EA" w14:paraId="6D1308AF" w14:textId="77777777" w:rsidTr="005A2D7C">
        <w:trPr>
          <w:jc w:val="center"/>
        </w:trPr>
        <w:tc>
          <w:tcPr>
            <w:tcW w:w="2514" w:type="dxa"/>
            <w:tcBorders>
              <w:top w:val="single" w:sz="4" w:space="0" w:color="auto"/>
              <w:left w:val="single" w:sz="4" w:space="0" w:color="auto"/>
              <w:bottom w:val="single" w:sz="4" w:space="0" w:color="auto"/>
              <w:right w:val="single" w:sz="4" w:space="0" w:color="auto"/>
            </w:tcBorders>
            <w:shd w:val="clear" w:color="auto" w:fill="auto"/>
          </w:tcPr>
          <w:p w14:paraId="6B4FBE86" w14:textId="77777777" w:rsidR="009547E5" w:rsidRPr="005A2D7C" w:rsidRDefault="009547E5" w:rsidP="005A2D7C">
            <w:pPr>
              <w:pStyle w:val="TAL"/>
            </w:pPr>
            <w:r w:rsidRPr="005A2D7C">
              <w:t>API/FLX/CRE/001_RCN3</w:t>
            </w:r>
          </w:p>
        </w:tc>
        <w:tc>
          <w:tcPr>
            <w:tcW w:w="2567" w:type="dxa"/>
            <w:tcBorders>
              <w:top w:val="single" w:sz="4" w:space="0" w:color="auto"/>
              <w:left w:val="single" w:sz="4" w:space="0" w:color="auto"/>
              <w:bottom w:val="single" w:sz="4" w:space="0" w:color="auto"/>
              <w:right w:val="single" w:sz="4" w:space="0" w:color="auto"/>
            </w:tcBorders>
            <w:shd w:val="clear" w:color="auto" w:fill="auto"/>
          </w:tcPr>
          <w:p w14:paraId="6D4D114B" w14:textId="77777777" w:rsidR="009547E5" w:rsidRPr="005A2D7C" w:rsidRDefault="009547E5" w:rsidP="005A2D7C">
            <w:pPr>
              <w:pStyle w:val="TAL"/>
            </w:pPr>
            <w:r w:rsidRPr="005A2D7C">
              <w:t>&lt;flexContainer&gt;</w:t>
            </w:r>
            <w:r w:rsidR="007038BC" w:rsidRPr="005A2D7C">
              <w:t xml:space="preserve"> </w:t>
            </w:r>
            <w:r w:rsidRPr="005A2D7C">
              <w:t>CREATE</w:t>
            </w:r>
          </w:p>
        </w:tc>
        <w:tc>
          <w:tcPr>
            <w:tcW w:w="4481" w:type="dxa"/>
            <w:tcBorders>
              <w:top w:val="single" w:sz="4" w:space="0" w:color="auto"/>
              <w:left w:val="single" w:sz="4" w:space="0" w:color="auto"/>
              <w:bottom w:val="single" w:sz="4" w:space="0" w:color="auto"/>
              <w:right w:val="single" w:sz="4" w:space="0" w:color="auto"/>
            </w:tcBorders>
            <w:shd w:val="clear" w:color="auto" w:fill="auto"/>
            <w:vAlign w:val="center"/>
          </w:tcPr>
          <w:p w14:paraId="409D4955" w14:textId="77777777" w:rsidR="009547E5" w:rsidRPr="005A2D7C" w:rsidRDefault="009547E5" w:rsidP="005A2D7C">
            <w:pPr>
              <w:pStyle w:val="TAL"/>
            </w:pPr>
            <w:r w:rsidRPr="005A2D7C">
              <w:t>Create</w:t>
            </w:r>
            <w:r w:rsidR="007038BC" w:rsidRPr="005A2D7C">
              <w:t xml:space="preserve"> </w:t>
            </w:r>
            <w:r w:rsidRPr="005A2D7C">
              <w:t>flexContainer</w:t>
            </w:r>
            <w:r w:rsidR="007038BC" w:rsidRPr="005A2D7C">
              <w:t xml:space="preserve"> </w:t>
            </w:r>
            <w:r w:rsidRPr="005A2D7C">
              <w:t>with</w:t>
            </w:r>
            <w:r w:rsidR="007038BC" w:rsidRPr="005A2D7C">
              <w:t xml:space="preserve"> </w:t>
            </w:r>
            <w:r w:rsidRPr="005A2D7C">
              <w:t>resultContent</w:t>
            </w:r>
            <w:r w:rsidR="007038BC" w:rsidRPr="005A2D7C">
              <w:t xml:space="preserve"> </w:t>
            </w:r>
            <w:r w:rsidRPr="005A2D7C">
              <w:t>set</w:t>
            </w:r>
            <w:r w:rsidR="007038BC" w:rsidRPr="005A2D7C">
              <w:t xml:space="preserve"> </w:t>
            </w:r>
            <w:r w:rsidRPr="005A2D7C">
              <w:t>to</w:t>
            </w:r>
            <w:r w:rsidR="007038BC" w:rsidRPr="005A2D7C">
              <w:t xml:space="preserve"> </w:t>
            </w:r>
            <w:r w:rsidRPr="005A2D7C">
              <w:t>3</w:t>
            </w:r>
          </w:p>
        </w:tc>
      </w:tr>
      <w:tr w:rsidR="009547E5" w:rsidRPr="009743EA" w14:paraId="1A071BDB" w14:textId="77777777" w:rsidTr="005A2D7C">
        <w:trPr>
          <w:jc w:val="center"/>
        </w:trPr>
        <w:tc>
          <w:tcPr>
            <w:tcW w:w="2514" w:type="dxa"/>
            <w:tcBorders>
              <w:top w:val="single" w:sz="4" w:space="0" w:color="auto"/>
              <w:left w:val="single" w:sz="4" w:space="0" w:color="auto"/>
              <w:bottom w:val="single" w:sz="4" w:space="0" w:color="auto"/>
              <w:right w:val="single" w:sz="4" w:space="0" w:color="auto"/>
            </w:tcBorders>
            <w:shd w:val="clear" w:color="auto" w:fill="auto"/>
          </w:tcPr>
          <w:p w14:paraId="0E41145E" w14:textId="77777777" w:rsidR="009547E5" w:rsidRPr="005A2D7C" w:rsidRDefault="009547E5" w:rsidP="005A2D7C">
            <w:pPr>
              <w:pStyle w:val="TAL"/>
              <w:rPr>
                <w:lang w:val="fr-FR"/>
              </w:rPr>
            </w:pPr>
            <w:r w:rsidRPr="005A2D7C">
              <w:rPr>
                <w:lang w:val="fr-FR"/>
              </w:rPr>
              <w:t>API/FLX/RET/001</w:t>
            </w:r>
          </w:p>
          <w:p w14:paraId="71B7181D" w14:textId="77777777" w:rsidR="009547E5" w:rsidRPr="005A2D7C" w:rsidRDefault="009547E5" w:rsidP="005A2D7C">
            <w:pPr>
              <w:pStyle w:val="TAL"/>
              <w:rPr>
                <w:lang w:val="fr-FR"/>
              </w:rPr>
            </w:pPr>
            <w:r w:rsidRPr="005A2D7C">
              <w:rPr>
                <w:lang w:val="fr-FR"/>
              </w:rPr>
              <w:t>API/FLX/RET/001_RCN1</w:t>
            </w:r>
          </w:p>
        </w:tc>
        <w:tc>
          <w:tcPr>
            <w:tcW w:w="2567" w:type="dxa"/>
            <w:tcBorders>
              <w:top w:val="single" w:sz="4" w:space="0" w:color="auto"/>
              <w:left w:val="single" w:sz="4" w:space="0" w:color="auto"/>
              <w:bottom w:val="single" w:sz="4" w:space="0" w:color="auto"/>
              <w:right w:val="single" w:sz="4" w:space="0" w:color="auto"/>
            </w:tcBorders>
            <w:shd w:val="clear" w:color="auto" w:fill="auto"/>
          </w:tcPr>
          <w:p w14:paraId="1824F2B2" w14:textId="77777777" w:rsidR="009547E5" w:rsidRPr="005A2D7C" w:rsidRDefault="009547E5" w:rsidP="005A2D7C">
            <w:pPr>
              <w:pStyle w:val="TAL"/>
            </w:pPr>
            <w:r w:rsidRPr="005A2D7C">
              <w:t>&lt;flexContainer&gt;</w:t>
            </w:r>
            <w:r w:rsidR="007038BC" w:rsidRPr="005A2D7C">
              <w:t xml:space="preserve"> </w:t>
            </w:r>
            <w:r w:rsidRPr="005A2D7C">
              <w:t>RETRIEVE</w:t>
            </w:r>
          </w:p>
        </w:tc>
        <w:tc>
          <w:tcPr>
            <w:tcW w:w="4481" w:type="dxa"/>
            <w:tcBorders>
              <w:top w:val="single" w:sz="4" w:space="0" w:color="auto"/>
              <w:left w:val="single" w:sz="4" w:space="0" w:color="auto"/>
              <w:bottom w:val="single" w:sz="4" w:space="0" w:color="auto"/>
              <w:right w:val="single" w:sz="4" w:space="0" w:color="auto"/>
            </w:tcBorders>
            <w:shd w:val="clear" w:color="auto" w:fill="auto"/>
            <w:vAlign w:val="center"/>
          </w:tcPr>
          <w:p w14:paraId="5C7F4857" w14:textId="77777777" w:rsidR="009547E5" w:rsidRPr="005A2D7C" w:rsidRDefault="009547E5" w:rsidP="005A2D7C">
            <w:pPr>
              <w:pStyle w:val="TAL"/>
            </w:pPr>
            <w:r w:rsidRPr="005A2D7C">
              <w:t>Retrieve</w:t>
            </w:r>
            <w:r w:rsidR="007038BC" w:rsidRPr="005A2D7C">
              <w:t xml:space="preserve"> </w:t>
            </w:r>
            <w:r w:rsidRPr="005A2D7C">
              <w:t>flexContainer</w:t>
            </w:r>
            <w:r w:rsidR="007038BC" w:rsidRPr="005A2D7C">
              <w:t xml:space="preserve"> </w:t>
            </w:r>
            <w:r w:rsidRPr="005A2D7C">
              <w:t>with</w:t>
            </w:r>
            <w:r w:rsidR="007038BC" w:rsidRPr="005A2D7C">
              <w:t xml:space="preserve"> </w:t>
            </w:r>
            <w:r w:rsidRPr="005A2D7C">
              <w:t>resultContent</w:t>
            </w:r>
            <w:r w:rsidR="007038BC" w:rsidRPr="005A2D7C">
              <w:t xml:space="preserve"> </w:t>
            </w:r>
            <w:r w:rsidRPr="005A2D7C">
              <w:t>set</w:t>
            </w:r>
            <w:r w:rsidR="007038BC" w:rsidRPr="005A2D7C">
              <w:t xml:space="preserve"> </w:t>
            </w:r>
            <w:r w:rsidRPr="005A2D7C">
              <w:t>to</w:t>
            </w:r>
            <w:r w:rsidR="007038BC" w:rsidRPr="005A2D7C">
              <w:t xml:space="preserve"> </w:t>
            </w:r>
            <w:r w:rsidRPr="005A2D7C">
              <w:t>1</w:t>
            </w:r>
            <w:r w:rsidR="007038BC" w:rsidRPr="005A2D7C">
              <w:t xml:space="preserve"> </w:t>
            </w:r>
            <w:r w:rsidRPr="005A2D7C">
              <w:t>or</w:t>
            </w:r>
            <w:r w:rsidR="007038BC" w:rsidRPr="005A2D7C">
              <w:t xml:space="preserve"> </w:t>
            </w:r>
            <w:r w:rsidRPr="005A2D7C">
              <w:t>no</w:t>
            </w:r>
            <w:r w:rsidR="007038BC" w:rsidRPr="005A2D7C">
              <w:t xml:space="preserve"> </w:t>
            </w:r>
            <w:r w:rsidRPr="005A2D7C">
              <w:t>RCN</w:t>
            </w:r>
          </w:p>
        </w:tc>
      </w:tr>
      <w:tr w:rsidR="009547E5" w:rsidRPr="009743EA" w14:paraId="3887C294" w14:textId="77777777" w:rsidTr="005A2D7C">
        <w:trPr>
          <w:jc w:val="center"/>
        </w:trPr>
        <w:tc>
          <w:tcPr>
            <w:tcW w:w="2514" w:type="dxa"/>
            <w:tcBorders>
              <w:top w:val="single" w:sz="4" w:space="0" w:color="auto"/>
              <w:left w:val="single" w:sz="4" w:space="0" w:color="auto"/>
              <w:bottom w:val="single" w:sz="4" w:space="0" w:color="auto"/>
              <w:right w:val="single" w:sz="4" w:space="0" w:color="auto"/>
            </w:tcBorders>
            <w:shd w:val="clear" w:color="auto" w:fill="auto"/>
          </w:tcPr>
          <w:p w14:paraId="1DC469C4" w14:textId="77777777" w:rsidR="009547E5" w:rsidRPr="005A2D7C" w:rsidRDefault="009547E5" w:rsidP="005A2D7C">
            <w:pPr>
              <w:pStyle w:val="TAL"/>
            </w:pPr>
            <w:r w:rsidRPr="005A2D7C">
              <w:t>API/FLX/UPD/001_RCN0</w:t>
            </w:r>
          </w:p>
        </w:tc>
        <w:tc>
          <w:tcPr>
            <w:tcW w:w="2567" w:type="dxa"/>
            <w:tcBorders>
              <w:top w:val="single" w:sz="4" w:space="0" w:color="auto"/>
              <w:left w:val="single" w:sz="4" w:space="0" w:color="auto"/>
              <w:bottom w:val="single" w:sz="4" w:space="0" w:color="auto"/>
              <w:right w:val="single" w:sz="4" w:space="0" w:color="auto"/>
            </w:tcBorders>
            <w:shd w:val="clear" w:color="auto" w:fill="auto"/>
          </w:tcPr>
          <w:p w14:paraId="131A4971" w14:textId="77777777" w:rsidR="009547E5" w:rsidRPr="005A2D7C" w:rsidRDefault="009547E5" w:rsidP="005A2D7C">
            <w:pPr>
              <w:pStyle w:val="TAL"/>
            </w:pPr>
            <w:r w:rsidRPr="005A2D7C">
              <w:t>&lt;flexContainer&gt;</w:t>
            </w:r>
            <w:r w:rsidR="007038BC" w:rsidRPr="005A2D7C">
              <w:t xml:space="preserve"> </w:t>
            </w:r>
            <w:r w:rsidRPr="005A2D7C">
              <w:t>UPDATE</w:t>
            </w:r>
          </w:p>
        </w:tc>
        <w:tc>
          <w:tcPr>
            <w:tcW w:w="4481" w:type="dxa"/>
            <w:tcBorders>
              <w:top w:val="single" w:sz="4" w:space="0" w:color="auto"/>
              <w:left w:val="single" w:sz="4" w:space="0" w:color="auto"/>
              <w:bottom w:val="single" w:sz="4" w:space="0" w:color="auto"/>
              <w:right w:val="single" w:sz="4" w:space="0" w:color="auto"/>
            </w:tcBorders>
            <w:shd w:val="clear" w:color="auto" w:fill="auto"/>
            <w:vAlign w:val="center"/>
          </w:tcPr>
          <w:p w14:paraId="7280213B" w14:textId="77777777" w:rsidR="009547E5" w:rsidRPr="005A2D7C" w:rsidRDefault="009547E5" w:rsidP="005A2D7C">
            <w:pPr>
              <w:pStyle w:val="TAL"/>
            </w:pPr>
            <w:r w:rsidRPr="005A2D7C">
              <w:t>Update</w:t>
            </w:r>
            <w:r w:rsidR="007038BC" w:rsidRPr="005A2D7C">
              <w:t xml:space="preserve"> </w:t>
            </w:r>
            <w:r w:rsidRPr="005A2D7C">
              <w:t>flexContainer</w:t>
            </w:r>
            <w:r w:rsidR="007038BC" w:rsidRPr="005A2D7C">
              <w:t xml:space="preserve"> </w:t>
            </w:r>
            <w:r w:rsidRPr="005A2D7C">
              <w:t>with</w:t>
            </w:r>
            <w:r w:rsidR="007038BC" w:rsidRPr="005A2D7C">
              <w:t xml:space="preserve"> </w:t>
            </w:r>
            <w:r w:rsidRPr="005A2D7C">
              <w:t>resultContent</w:t>
            </w:r>
            <w:r w:rsidR="007038BC" w:rsidRPr="005A2D7C">
              <w:t xml:space="preserve"> </w:t>
            </w:r>
            <w:r w:rsidRPr="005A2D7C">
              <w:t>set</w:t>
            </w:r>
            <w:r w:rsidR="007038BC" w:rsidRPr="005A2D7C">
              <w:t xml:space="preserve"> </w:t>
            </w:r>
            <w:r w:rsidRPr="005A2D7C">
              <w:t>to</w:t>
            </w:r>
            <w:r w:rsidR="007038BC" w:rsidRPr="005A2D7C">
              <w:t xml:space="preserve"> </w:t>
            </w:r>
            <w:r w:rsidRPr="005A2D7C">
              <w:t>0</w:t>
            </w:r>
          </w:p>
        </w:tc>
      </w:tr>
      <w:tr w:rsidR="009547E5" w:rsidRPr="009743EA" w14:paraId="420A3631" w14:textId="77777777" w:rsidTr="005A2D7C">
        <w:trPr>
          <w:jc w:val="center"/>
        </w:trPr>
        <w:tc>
          <w:tcPr>
            <w:tcW w:w="2514" w:type="dxa"/>
            <w:tcBorders>
              <w:top w:val="single" w:sz="4" w:space="0" w:color="auto"/>
              <w:left w:val="single" w:sz="4" w:space="0" w:color="auto"/>
              <w:bottom w:val="single" w:sz="4" w:space="0" w:color="auto"/>
              <w:right w:val="single" w:sz="4" w:space="0" w:color="auto"/>
            </w:tcBorders>
            <w:shd w:val="clear" w:color="auto" w:fill="auto"/>
          </w:tcPr>
          <w:p w14:paraId="4B408234" w14:textId="77777777" w:rsidR="009547E5" w:rsidRPr="005A2D7C" w:rsidRDefault="009547E5" w:rsidP="005A2D7C">
            <w:pPr>
              <w:pStyle w:val="TAL"/>
            </w:pPr>
            <w:r w:rsidRPr="005A2D7C">
              <w:t>API/FLX/UPD/001</w:t>
            </w:r>
          </w:p>
          <w:p w14:paraId="04CFE7F3" w14:textId="77777777" w:rsidR="009547E5" w:rsidRPr="005A2D7C" w:rsidRDefault="009547E5" w:rsidP="005A2D7C">
            <w:pPr>
              <w:pStyle w:val="TAL"/>
            </w:pPr>
            <w:r w:rsidRPr="005A2D7C">
              <w:t>API/FLX/UPD/001_RCN1</w:t>
            </w:r>
          </w:p>
        </w:tc>
        <w:tc>
          <w:tcPr>
            <w:tcW w:w="2567" w:type="dxa"/>
            <w:tcBorders>
              <w:top w:val="single" w:sz="4" w:space="0" w:color="auto"/>
              <w:left w:val="single" w:sz="4" w:space="0" w:color="auto"/>
              <w:bottom w:val="single" w:sz="4" w:space="0" w:color="auto"/>
              <w:right w:val="single" w:sz="4" w:space="0" w:color="auto"/>
            </w:tcBorders>
            <w:shd w:val="clear" w:color="auto" w:fill="auto"/>
          </w:tcPr>
          <w:p w14:paraId="37020DB3" w14:textId="77777777" w:rsidR="009547E5" w:rsidRPr="005A2D7C" w:rsidRDefault="009547E5" w:rsidP="005A2D7C">
            <w:pPr>
              <w:pStyle w:val="TAL"/>
            </w:pPr>
            <w:r w:rsidRPr="005A2D7C">
              <w:t>&lt;flexContainer&gt;</w:t>
            </w:r>
            <w:r w:rsidR="007038BC" w:rsidRPr="005A2D7C">
              <w:t xml:space="preserve"> </w:t>
            </w:r>
            <w:r w:rsidRPr="005A2D7C">
              <w:t>UPDATE</w:t>
            </w:r>
          </w:p>
        </w:tc>
        <w:tc>
          <w:tcPr>
            <w:tcW w:w="4481" w:type="dxa"/>
            <w:tcBorders>
              <w:top w:val="single" w:sz="4" w:space="0" w:color="auto"/>
              <w:left w:val="single" w:sz="4" w:space="0" w:color="auto"/>
              <w:bottom w:val="single" w:sz="4" w:space="0" w:color="auto"/>
              <w:right w:val="single" w:sz="4" w:space="0" w:color="auto"/>
            </w:tcBorders>
            <w:shd w:val="clear" w:color="auto" w:fill="auto"/>
            <w:vAlign w:val="center"/>
          </w:tcPr>
          <w:p w14:paraId="64D45D3F" w14:textId="77777777" w:rsidR="009547E5" w:rsidRPr="005A2D7C" w:rsidRDefault="009547E5" w:rsidP="005A2D7C">
            <w:pPr>
              <w:pStyle w:val="TAL"/>
            </w:pPr>
            <w:r w:rsidRPr="005A2D7C">
              <w:t>Update</w:t>
            </w:r>
            <w:r w:rsidR="007038BC" w:rsidRPr="005A2D7C">
              <w:t xml:space="preserve"> </w:t>
            </w:r>
            <w:r w:rsidRPr="005A2D7C">
              <w:t>flexContainer</w:t>
            </w:r>
            <w:r w:rsidR="007038BC" w:rsidRPr="005A2D7C">
              <w:t xml:space="preserve"> </w:t>
            </w:r>
            <w:r w:rsidRPr="005A2D7C">
              <w:t>with</w:t>
            </w:r>
            <w:r w:rsidR="007038BC" w:rsidRPr="005A2D7C">
              <w:t xml:space="preserve"> </w:t>
            </w:r>
            <w:r w:rsidRPr="005A2D7C">
              <w:t>resultContent</w:t>
            </w:r>
            <w:r w:rsidR="007038BC" w:rsidRPr="005A2D7C">
              <w:t xml:space="preserve"> </w:t>
            </w:r>
            <w:r w:rsidRPr="005A2D7C">
              <w:t>set</w:t>
            </w:r>
            <w:r w:rsidR="007038BC" w:rsidRPr="005A2D7C">
              <w:t xml:space="preserve"> </w:t>
            </w:r>
            <w:r w:rsidRPr="005A2D7C">
              <w:t>to</w:t>
            </w:r>
            <w:r w:rsidR="007038BC" w:rsidRPr="005A2D7C">
              <w:t xml:space="preserve"> </w:t>
            </w:r>
            <w:r w:rsidRPr="005A2D7C">
              <w:t>1</w:t>
            </w:r>
            <w:r w:rsidR="007038BC" w:rsidRPr="005A2D7C">
              <w:t xml:space="preserve"> </w:t>
            </w:r>
            <w:r w:rsidRPr="005A2D7C">
              <w:t>or</w:t>
            </w:r>
            <w:r w:rsidR="007038BC" w:rsidRPr="005A2D7C">
              <w:t xml:space="preserve"> </w:t>
            </w:r>
            <w:r w:rsidRPr="005A2D7C">
              <w:t>no</w:t>
            </w:r>
            <w:r w:rsidR="007038BC" w:rsidRPr="005A2D7C">
              <w:t xml:space="preserve"> </w:t>
            </w:r>
            <w:r w:rsidRPr="005A2D7C">
              <w:t>RCN</w:t>
            </w:r>
          </w:p>
        </w:tc>
      </w:tr>
      <w:tr w:rsidR="009547E5" w:rsidRPr="009743EA" w14:paraId="45C13D4A" w14:textId="77777777" w:rsidTr="005A2D7C">
        <w:trPr>
          <w:jc w:val="center"/>
        </w:trPr>
        <w:tc>
          <w:tcPr>
            <w:tcW w:w="2514" w:type="dxa"/>
            <w:tcBorders>
              <w:top w:val="single" w:sz="4" w:space="0" w:color="auto"/>
              <w:left w:val="single" w:sz="4" w:space="0" w:color="auto"/>
              <w:bottom w:val="single" w:sz="4" w:space="0" w:color="auto"/>
              <w:right w:val="single" w:sz="4" w:space="0" w:color="auto"/>
            </w:tcBorders>
            <w:shd w:val="clear" w:color="auto" w:fill="auto"/>
          </w:tcPr>
          <w:p w14:paraId="1CCDDCC1" w14:textId="77777777" w:rsidR="009547E5" w:rsidRPr="005A2D7C" w:rsidRDefault="009547E5" w:rsidP="005A2D7C">
            <w:pPr>
              <w:pStyle w:val="TAL"/>
            </w:pPr>
            <w:r w:rsidRPr="005A2D7C">
              <w:t>API/FLX/DEL/001_RCN0</w:t>
            </w:r>
          </w:p>
        </w:tc>
        <w:tc>
          <w:tcPr>
            <w:tcW w:w="2567" w:type="dxa"/>
            <w:tcBorders>
              <w:top w:val="single" w:sz="4" w:space="0" w:color="auto"/>
              <w:left w:val="single" w:sz="4" w:space="0" w:color="auto"/>
              <w:bottom w:val="single" w:sz="4" w:space="0" w:color="auto"/>
              <w:right w:val="single" w:sz="4" w:space="0" w:color="auto"/>
            </w:tcBorders>
            <w:shd w:val="clear" w:color="auto" w:fill="auto"/>
          </w:tcPr>
          <w:p w14:paraId="209AA19F" w14:textId="77777777" w:rsidR="009547E5" w:rsidRPr="005A2D7C" w:rsidRDefault="009547E5" w:rsidP="005A2D7C">
            <w:pPr>
              <w:pStyle w:val="TAL"/>
            </w:pPr>
            <w:r w:rsidRPr="005A2D7C">
              <w:t>&lt;flexContainer&gt;</w:t>
            </w:r>
            <w:r w:rsidR="007038BC" w:rsidRPr="005A2D7C">
              <w:t xml:space="preserve"> </w:t>
            </w:r>
            <w:r w:rsidRPr="005A2D7C">
              <w:t>DELETE</w:t>
            </w:r>
          </w:p>
        </w:tc>
        <w:tc>
          <w:tcPr>
            <w:tcW w:w="4481" w:type="dxa"/>
            <w:tcBorders>
              <w:top w:val="single" w:sz="4" w:space="0" w:color="auto"/>
              <w:left w:val="single" w:sz="4" w:space="0" w:color="auto"/>
              <w:bottom w:val="single" w:sz="4" w:space="0" w:color="auto"/>
              <w:right w:val="single" w:sz="4" w:space="0" w:color="auto"/>
            </w:tcBorders>
            <w:shd w:val="clear" w:color="auto" w:fill="auto"/>
            <w:vAlign w:val="center"/>
          </w:tcPr>
          <w:p w14:paraId="67370B81" w14:textId="77777777" w:rsidR="009547E5" w:rsidRPr="005A2D7C" w:rsidRDefault="009547E5" w:rsidP="005A2D7C">
            <w:pPr>
              <w:pStyle w:val="TAL"/>
            </w:pPr>
            <w:r w:rsidRPr="005A2D7C">
              <w:t>Delete</w:t>
            </w:r>
            <w:r w:rsidR="007038BC" w:rsidRPr="005A2D7C">
              <w:t xml:space="preserve"> </w:t>
            </w:r>
            <w:r w:rsidRPr="005A2D7C">
              <w:t>flexContainer</w:t>
            </w:r>
            <w:r w:rsidR="007038BC" w:rsidRPr="005A2D7C">
              <w:t xml:space="preserve"> </w:t>
            </w:r>
            <w:r w:rsidRPr="005A2D7C">
              <w:t>with</w:t>
            </w:r>
            <w:r w:rsidR="007038BC" w:rsidRPr="005A2D7C">
              <w:t xml:space="preserve"> </w:t>
            </w:r>
            <w:r w:rsidRPr="005A2D7C">
              <w:t>resultContent</w:t>
            </w:r>
            <w:r w:rsidR="007038BC" w:rsidRPr="005A2D7C">
              <w:t xml:space="preserve"> </w:t>
            </w:r>
            <w:r w:rsidRPr="005A2D7C">
              <w:t>set</w:t>
            </w:r>
            <w:r w:rsidR="007038BC" w:rsidRPr="005A2D7C">
              <w:t xml:space="preserve"> </w:t>
            </w:r>
            <w:r w:rsidRPr="005A2D7C">
              <w:t>to</w:t>
            </w:r>
            <w:r w:rsidR="007038BC" w:rsidRPr="005A2D7C">
              <w:t xml:space="preserve"> </w:t>
            </w:r>
            <w:r w:rsidRPr="005A2D7C">
              <w:t>0</w:t>
            </w:r>
          </w:p>
        </w:tc>
      </w:tr>
      <w:tr w:rsidR="009547E5" w:rsidRPr="009743EA" w14:paraId="6631D12F" w14:textId="77777777" w:rsidTr="005A2D7C">
        <w:trPr>
          <w:jc w:val="center"/>
        </w:trPr>
        <w:tc>
          <w:tcPr>
            <w:tcW w:w="2514" w:type="dxa"/>
            <w:tcBorders>
              <w:top w:val="single" w:sz="4" w:space="0" w:color="auto"/>
              <w:left w:val="single" w:sz="4" w:space="0" w:color="auto"/>
              <w:bottom w:val="single" w:sz="4" w:space="0" w:color="auto"/>
              <w:right w:val="single" w:sz="4" w:space="0" w:color="auto"/>
            </w:tcBorders>
            <w:shd w:val="clear" w:color="auto" w:fill="auto"/>
          </w:tcPr>
          <w:p w14:paraId="2159092A" w14:textId="77777777" w:rsidR="009547E5" w:rsidRPr="005A2D7C" w:rsidRDefault="009547E5" w:rsidP="005A2D7C">
            <w:pPr>
              <w:pStyle w:val="TAL"/>
            </w:pPr>
            <w:r w:rsidRPr="005A2D7C">
              <w:t>API/FLX/DEL/001</w:t>
            </w:r>
          </w:p>
          <w:p w14:paraId="6FC15C75" w14:textId="77777777" w:rsidR="009547E5" w:rsidRPr="005A2D7C" w:rsidRDefault="009547E5" w:rsidP="005A2D7C">
            <w:pPr>
              <w:pStyle w:val="TAL"/>
            </w:pPr>
            <w:r w:rsidRPr="005A2D7C">
              <w:t>API/FLX/DEL/001_RCN1</w:t>
            </w:r>
          </w:p>
        </w:tc>
        <w:tc>
          <w:tcPr>
            <w:tcW w:w="2567" w:type="dxa"/>
            <w:tcBorders>
              <w:top w:val="single" w:sz="4" w:space="0" w:color="auto"/>
              <w:left w:val="single" w:sz="4" w:space="0" w:color="auto"/>
              <w:bottom w:val="single" w:sz="4" w:space="0" w:color="auto"/>
              <w:right w:val="single" w:sz="4" w:space="0" w:color="auto"/>
            </w:tcBorders>
            <w:shd w:val="clear" w:color="auto" w:fill="auto"/>
          </w:tcPr>
          <w:p w14:paraId="6804EA4A" w14:textId="77777777" w:rsidR="009547E5" w:rsidRPr="005A2D7C" w:rsidRDefault="009547E5" w:rsidP="005A2D7C">
            <w:pPr>
              <w:pStyle w:val="TAL"/>
            </w:pPr>
            <w:r w:rsidRPr="005A2D7C">
              <w:t>&lt;flexContainer&gt;</w:t>
            </w:r>
            <w:r w:rsidR="007038BC" w:rsidRPr="005A2D7C">
              <w:t xml:space="preserve"> </w:t>
            </w:r>
            <w:r w:rsidRPr="005A2D7C">
              <w:t>DELETE</w:t>
            </w:r>
          </w:p>
        </w:tc>
        <w:tc>
          <w:tcPr>
            <w:tcW w:w="4481" w:type="dxa"/>
            <w:tcBorders>
              <w:top w:val="single" w:sz="4" w:space="0" w:color="auto"/>
              <w:left w:val="single" w:sz="4" w:space="0" w:color="auto"/>
              <w:bottom w:val="single" w:sz="4" w:space="0" w:color="auto"/>
              <w:right w:val="single" w:sz="4" w:space="0" w:color="auto"/>
            </w:tcBorders>
            <w:shd w:val="clear" w:color="auto" w:fill="auto"/>
            <w:vAlign w:val="center"/>
          </w:tcPr>
          <w:p w14:paraId="1F9D0768" w14:textId="77777777" w:rsidR="009547E5" w:rsidRPr="005A2D7C" w:rsidRDefault="009547E5" w:rsidP="005A2D7C">
            <w:pPr>
              <w:pStyle w:val="TAL"/>
            </w:pPr>
            <w:r w:rsidRPr="005A2D7C">
              <w:t>Delete</w:t>
            </w:r>
            <w:r w:rsidR="007038BC" w:rsidRPr="005A2D7C">
              <w:t xml:space="preserve"> </w:t>
            </w:r>
            <w:r w:rsidRPr="005A2D7C">
              <w:t>flexContainer</w:t>
            </w:r>
            <w:r w:rsidR="007038BC" w:rsidRPr="005A2D7C">
              <w:t xml:space="preserve"> </w:t>
            </w:r>
            <w:r w:rsidRPr="005A2D7C">
              <w:t>with</w:t>
            </w:r>
            <w:r w:rsidR="007038BC" w:rsidRPr="005A2D7C">
              <w:t xml:space="preserve"> </w:t>
            </w:r>
            <w:r w:rsidRPr="005A2D7C">
              <w:t>resultContent</w:t>
            </w:r>
            <w:r w:rsidR="007038BC" w:rsidRPr="005A2D7C">
              <w:t xml:space="preserve"> </w:t>
            </w:r>
            <w:r w:rsidRPr="005A2D7C">
              <w:t>set</w:t>
            </w:r>
            <w:r w:rsidR="007038BC" w:rsidRPr="005A2D7C">
              <w:t xml:space="preserve"> </w:t>
            </w:r>
            <w:r w:rsidRPr="005A2D7C">
              <w:t>to</w:t>
            </w:r>
            <w:r w:rsidR="007038BC" w:rsidRPr="005A2D7C">
              <w:t xml:space="preserve"> </w:t>
            </w:r>
            <w:r w:rsidRPr="005A2D7C">
              <w:t>1</w:t>
            </w:r>
            <w:r w:rsidR="007038BC" w:rsidRPr="005A2D7C">
              <w:t xml:space="preserve"> </w:t>
            </w:r>
            <w:r w:rsidRPr="005A2D7C">
              <w:t>or</w:t>
            </w:r>
            <w:r w:rsidR="007038BC" w:rsidRPr="005A2D7C">
              <w:t xml:space="preserve"> </w:t>
            </w:r>
            <w:r w:rsidRPr="005A2D7C">
              <w:t>no</w:t>
            </w:r>
            <w:r w:rsidR="007038BC" w:rsidRPr="005A2D7C">
              <w:t xml:space="preserve"> </w:t>
            </w:r>
            <w:r w:rsidRPr="005A2D7C">
              <w:t>RCN</w:t>
            </w:r>
          </w:p>
        </w:tc>
      </w:tr>
    </w:tbl>
    <w:p w14:paraId="2032DEF4" w14:textId="77777777" w:rsidR="0002048D" w:rsidRPr="005A2D7C" w:rsidRDefault="0002048D" w:rsidP="0002048D"/>
    <w:p w14:paraId="5A9FF92D" w14:textId="77777777" w:rsidR="006D5F3D" w:rsidRPr="009743EA" w:rsidRDefault="006D5F3D" w:rsidP="006D5F3D">
      <w:pPr>
        <w:pStyle w:val="Heading2"/>
      </w:pPr>
      <w:bookmarkStart w:id="173" w:name="_Toc49420707"/>
      <w:bookmarkStart w:id="174" w:name="_Toc49507521"/>
      <w:bookmarkStart w:id="175" w:name="_Toc49507633"/>
      <w:bookmarkStart w:id="176" w:name="_Toc501447257"/>
      <w:bookmarkStart w:id="177" w:name="_Toc532286335"/>
      <w:bookmarkStart w:id="178" w:name="_Toc532286471"/>
      <w:bookmarkStart w:id="179" w:name="_Toc46154376"/>
      <w:bookmarkStart w:id="180" w:name="_Toc57298337"/>
      <w:r w:rsidRPr="009743EA">
        <w:t>6.2</w:t>
      </w:r>
      <w:r w:rsidRPr="009743EA">
        <w:tab/>
        <w:t>API details</w:t>
      </w:r>
      <w:bookmarkEnd w:id="173"/>
      <w:bookmarkEnd w:id="174"/>
      <w:bookmarkEnd w:id="175"/>
      <w:bookmarkEnd w:id="176"/>
      <w:bookmarkEnd w:id="177"/>
      <w:bookmarkEnd w:id="178"/>
      <w:bookmarkEnd w:id="179"/>
      <w:bookmarkEnd w:id="180"/>
    </w:p>
    <w:p w14:paraId="46271893" w14:textId="3AC402B2" w:rsidR="000361F9" w:rsidRPr="009743EA" w:rsidRDefault="006D5F3D" w:rsidP="009D0537">
      <w:pPr>
        <w:pStyle w:val="Heading3"/>
        <w:rPr>
          <w:color w:val="000000"/>
        </w:rPr>
      </w:pPr>
      <w:bookmarkStart w:id="181" w:name="_Toc49420708"/>
      <w:bookmarkStart w:id="182" w:name="_Toc49507522"/>
      <w:bookmarkStart w:id="183" w:name="_Toc49507634"/>
      <w:bookmarkStart w:id="184" w:name="_Toc501447258"/>
      <w:bookmarkStart w:id="185" w:name="_Toc532286336"/>
      <w:bookmarkStart w:id="186" w:name="_Toc532286472"/>
      <w:bookmarkStart w:id="187" w:name="_Toc46154377"/>
      <w:bookmarkStart w:id="188" w:name="_Toc57298338"/>
      <w:r w:rsidRPr="009743EA">
        <w:rPr>
          <w:color w:val="000000"/>
        </w:rPr>
        <w:t>6.2.1</w:t>
      </w:r>
      <w:r w:rsidRPr="009743EA">
        <w:rPr>
          <w:color w:val="000000"/>
        </w:rPr>
        <w:tab/>
        <w:t>Introduction</w:t>
      </w:r>
      <w:bookmarkEnd w:id="181"/>
      <w:bookmarkEnd w:id="182"/>
      <w:bookmarkEnd w:id="183"/>
      <w:bookmarkEnd w:id="184"/>
      <w:bookmarkEnd w:id="185"/>
      <w:bookmarkEnd w:id="186"/>
      <w:bookmarkEnd w:id="187"/>
      <w:bookmarkEnd w:id="188"/>
    </w:p>
    <w:p w14:paraId="64E6A873" w14:textId="2C4C9738" w:rsidR="0002048D" w:rsidRPr="009743EA" w:rsidRDefault="0002048D" w:rsidP="0002048D">
      <w:pPr>
        <w:rPr>
          <w:lang w:eastAsia="ko-KR"/>
        </w:rPr>
      </w:pPr>
      <w:r w:rsidRPr="009743EA">
        <w:rPr>
          <w:lang w:eastAsia="ko-KR"/>
        </w:rPr>
        <w:t xml:space="preserve">This </w:t>
      </w:r>
      <w:r w:rsidR="00DE3584" w:rsidRPr="009743EA">
        <w:rPr>
          <w:lang w:eastAsia="ko-KR"/>
        </w:rPr>
        <w:t xml:space="preserve">clause </w:t>
      </w:r>
      <w:r w:rsidRPr="009743EA">
        <w:rPr>
          <w:lang w:eastAsia="ko-KR"/>
        </w:rPr>
        <w:t xml:space="preserve">introduces standard APIs to perform CRUD operations </w:t>
      </w:r>
      <w:r w:rsidRPr="009743EA">
        <w:rPr>
          <w:rFonts w:hint="eastAsia"/>
          <w:lang w:eastAsia="ko-KR"/>
        </w:rPr>
        <w:t xml:space="preserve">on </w:t>
      </w:r>
      <w:r w:rsidRPr="009743EA">
        <w:rPr>
          <w:lang w:eastAsia="ko-KR"/>
        </w:rPr>
        <w:t>the target resource. Each API</w:t>
      </w:r>
      <w:r w:rsidR="006B2529" w:rsidRPr="009743EA">
        <w:rPr>
          <w:lang w:eastAsia="ko-KR"/>
        </w:rPr>
        <w:t xml:space="preserve"> </w:t>
      </w:r>
      <w:r w:rsidRPr="009743EA">
        <w:rPr>
          <w:lang w:eastAsia="ko-KR"/>
        </w:rPr>
        <w:t xml:space="preserve">has request and response using </w:t>
      </w:r>
      <w:r w:rsidRPr="009743EA">
        <w:rPr>
          <w:rFonts w:hint="eastAsia"/>
          <w:lang w:eastAsia="ko-KR"/>
        </w:rPr>
        <w:t>H</w:t>
      </w:r>
      <w:r w:rsidRPr="009743EA">
        <w:rPr>
          <w:lang w:eastAsia="ko-KR"/>
        </w:rPr>
        <w:t>TTP binding and JSON serialization, but some resources do not have all CRUD APIs which means that the resource does not support all operations. A result content is only used from 0 to 3 in this clause.</w:t>
      </w:r>
    </w:p>
    <w:p w14:paraId="7FD936F0" w14:textId="11521344" w:rsidR="006D5F3D" w:rsidRPr="009743EA" w:rsidRDefault="006D5F3D" w:rsidP="006D5F3D">
      <w:pPr>
        <w:pStyle w:val="Heading3"/>
        <w:rPr>
          <w:color w:val="000000"/>
        </w:rPr>
      </w:pPr>
      <w:bookmarkStart w:id="189" w:name="_Toc49507523"/>
      <w:bookmarkStart w:id="190" w:name="_Toc49507635"/>
      <w:bookmarkStart w:id="191" w:name="_Toc532286337"/>
      <w:bookmarkStart w:id="192" w:name="_Toc532286473"/>
      <w:bookmarkStart w:id="193" w:name="_Toc46154378"/>
      <w:bookmarkStart w:id="194" w:name="_Toc49420709"/>
      <w:bookmarkStart w:id="195" w:name="_Toc501447259"/>
      <w:bookmarkStart w:id="196" w:name="_Toc57298339"/>
      <w:r w:rsidRPr="009743EA">
        <w:rPr>
          <w:color w:val="000000"/>
        </w:rPr>
        <w:t>6.2.2</w:t>
      </w:r>
      <w:r w:rsidRPr="009743EA">
        <w:rPr>
          <w:color w:val="000000"/>
        </w:rPr>
        <w:tab/>
      </w:r>
      <w:r w:rsidR="000F6DB0" w:rsidRPr="009743EA">
        <w:rPr>
          <w:color w:val="000000"/>
        </w:rPr>
        <w:t xml:space="preserve">Resource Type </w:t>
      </w:r>
      <w:r w:rsidRPr="009743EA">
        <w:rPr>
          <w:i/>
          <w:color w:val="000000"/>
        </w:rPr>
        <w:t>CSEBase</w:t>
      </w:r>
      <w:bookmarkEnd w:id="189"/>
      <w:bookmarkEnd w:id="190"/>
      <w:bookmarkEnd w:id="191"/>
      <w:bookmarkEnd w:id="192"/>
      <w:bookmarkEnd w:id="193"/>
      <w:bookmarkEnd w:id="196"/>
      <w:r w:rsidRPr="009743EA">
        <w:rPr>
          <w:color w:val="000000"/>
        </w:rPr>
        <w:t xml:space="preserve"> </w:t>
      </w:r>
      <w:bookmarkEnd w:id="194"/>
      <w:bookmarkEnd w:id="195"/>
    </w:p>
    <w:p w14:paraId="4B1D9C5C" w14:textId="77777777" w:rsidR="003C3949" w:rsidRPr="009743EA" w:rsidRDefault="003C3949" w:rsidP="003C3949">
      <w:pPr>
        <w:pStyle w:val="Heading4"/>
      </w:pPr>
      <w:bookmarkStart w:id="197" w:name="_Toc49420710"/>
      <w:bookmarkStart w:id="198" w:name="_Toc49507524"/>
      <w:bookmarkStart w:id="199" w:name="_Toc49507636"/>
      <w:bookmarkStart w:id="200" w:name="_Toc532286338"/>
      <w:bookmarkStart w:id="201" w:name="_Toc532286474"/>
      <w:bookmarkStart w:id="202" w:name="_Toc46154379"/>
      <w:bookmarkStart w:id="203" w:name="_Toc57298340"/>
      <w:r w:rsidRPr="009743EA">
        <w:t>6.2.2.0</w:t>
      </w:r>
      <w:r w:rsidRPr="009743EA">
        <w:tab/>
        <w:t>Introduction</w:t>
      </w:r>
      <w:bookmarkEnd w:id="197"/>
      <w:bookmarkEnd w:id="198"/>
      <w:bookmarkEnd w:id="199"/>
      <w:bookmarkEnd w:id="200"/>
      <w:bookmarkEnd w:id="201"/>
      <w:bookmarkEnd w:id="202"/>
      <w:bookmarkEnd w:id="203"/>
    </w:p>
    <w:p w14:paraId="4A0442F9" w14:textId="77777777" w:rsidR="003C3949" w:rsidRPr="004A2BF0" w:rsidRDefault="003C3949" w:rsidP="005A2D7C">
      <w:r w:rsidRPr="004A2BF0">
        <w:t>A &lt;</w:t>
      </w:r>
      <w:r w:rsidRPr="004A2BF0">
        <w:rPr>
          <w:i/>
        </w:rPr>
        <w:t>CSEBase</w:t>
      </w:r>
      <w:r w:rsidRPr="004A2BF0">
        <w:t>&gt; resource represents a CSE and it is the root for all resources that are residing in the CSE. The &lt;</w:t>
      </w:r>
      <w:r w:rsidRPr="004A2BF0">
        <w:rPr>
          <w:i/>
        </w:rPr>
        <w:t>CSEBase</w:t>
      </w:r>
      <w:r w:rsidRPr="004A2BF0">
        <w:t>&gt;resource does not support the creation, update, and delete operations via API but only supports retrieve operation.</w:t>
      </w:r>
    </w:p>
    <w:p w14:paraId="208A2439" w14:textId="77777777" w:rsidR="003C3949" w:rsidRPr="005A2D7C" w:rsidRDefault="003C3949" w:rsidP="003C3949">
      <w:pPr>
        <w:pStyle w:val="Heading4"/>
      </w:pPr>
      <w:bookmarkStart w:id="204" w:name="_Toc518296687"/>
      <w:bookmarkStart w:id="205" w:name="_Toc49420711"/>
      <w:bookmarkStart w:id="206" w:name="_Toc49507525"/>
      <w:bookmarkStart w:id="207" w:name="_Toc49507637"/>
      <w:bookmarkStart w:id="208" w:name="_Toc532286339"/>
      <w:bookmarkStart w:id="209" w:name="_Toc532286475"/>
      <w:bookmarkStart w:id="210" w:name="_Toc46154380"/>
      <w:bookmarkStart w:id="211" w:name="_Toc57298341"/>
      <w:r w:rsidRPr="009743EA">
        <w:lastRenderedPageBreak/>
        <w:t>6.2.</w:t>
      </w:r>
      <w:r w:rsidRPr="005A2D7C">
        <w:t>2</w:t>
      </w:r>
      <w:r w:rsidRPr="009743EA">
        <w:t>.1</w:t>
      </w:r>
      <w:r w:rsidRPr="009743EA">
        <w:tab/>
        <w:t>API-</w:t>
      </w:r>
      <w:r w:rsidRPr="005A2D7C">
        <w:t>CB</w:t>
      </w:r>
      <w:r w:rsidRPr="009743EA">
        <w:t>-</w:t>
      </w:r>
      <w:bookmarkEnd w:id="204"/>
      <w:r w:rsidRPr="005A2D7C">
        <w:t>RET</w:t>
      </w:r>
      <w:bookmarkEnd w:id="205"/>
      <w:bookmarkEnd w:id="206"/>
      <w:bookmarkEnd w:id="207"/>
      <w:bookmarkEnd w:id="208"/>
      <w:bookmarkEnd w:id="209"/>
      <w:bookmarkEnd w:id="210"/>
      <w:bookmarkEnd w:id="211"/>
    </w:p>
    <w:tbl>
      <w:tblPr>
        <w:tblW w:w="9659" w:type="dxa"/>
        <w:jc w:val="center"/>
        <w:tblLayout w:type="fixed"/>
        <w:tblCellMar>
          <w:left w:w="28" w:type="dxa"/>
        </w:tblCellMar>
        <w:tblLook w:val="0000" w:firstRow="0" w:lastRow="0" w:firstColumn="0" w:lastColumn="0" w:noHBand="0" w:noVBand="0"/>
      </w:tblPr>
      <w:tblGrid>
        <w:gridCol w:w="1286"/>
        <w:gridCol w:w="8373"/>
      </w:tblGrid>
      <w:tr w:rsidR="003C3949" w:rsidRPr="009743EA" w14:paraId="157E37FE" w14:textId="77777777" w:rsidTr="00637BE5">
        <w:trPr>
          <w:jc w:val="center"/>
        </w:trPr>
        <w:tc>
          <w:tcPr>
            <w:tcW w:w="1286" w:type="dxa"/>
            <w:tcBorders>
              <w:top w:val="single" w:sz="4" w:space="0" w:color="000000"/>
              <w:left w:val="single" w:sz="4" w:space="0" w:color="000000"/>
              <w:bottom w:val="single" w:sz="4" w:space="0" w:color="000000"/>
            </w:tcBorders>
            <w:shd w:val="clear" w:color="auto" w:fill="E7E6E6"/>
          </w:tcPr>
          <w:p w14:paraId="6E9C6968" w14:textId="77777777" w:rsidR="003C3949" w:rsidRPr="004A2BF0" w:rsidRDefault="003C3949" w:rsidP="005A2D7C">
            <w:pPr>
              <w:pStyle w:val="TAH"/>
            </w:pPr>
          </w:p>
          <w:p w14:paraId="0184BEA9" w14:textId="77777777" w:rsidR="003C3949" w:rsidRPr="004A2BF0" w:rsidRDefault="003C3949" w:rsidP="005A2D7C">
            <w:pPr>
              <w:pStyle w:val="TAH"/>
            </w:pPr>
          </w:p>
          <w:p w14:paraId="5C9300E1" w14:textId="77777777" w:rsidR="003C3949" w:rsidRPr="004A2BF0" w:rsidRDefault="003C3949" w:rsidP="005A2D7C">
            <w:pPr>
              <w:pStyle w:val="TAH"/>
            </w:pPr>
            <w:r w:rsidRPr="004A2BF0">
              <w:t>API</w:t>
            </w:r>
            <w:r w:rsidR="00637BE5" w:rsidRPr="004A2BF0">
              <w:t xml:space="preserve"> </w:t>
            </w:r>
            <w:r w:rsidRPr="004A2BF0">
              <w:t>Id</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0E95AD61" w14:textId="77777777" w:rsidR="003C3949" w:rsidRPr="005A2D7C" w:rsidRDefault="003C3949" w:rsidP="005A2D7C">
            <w:pPr>
              <w:pStyle w:val="TAL"/>
              <w:rPr>
                <w:rFonts w:eastAsia="Calibri Light"/>
              </w:rPr>
            </w:pPr>
            <w:r w:rsidRPr="005A2D7C">
              <w:rPr>
                <w:rFonts w:eastAsia="Calibri Light"/>
              </w:rPr>
              <w:t>API/CB/RET/001</w:t>
            </w:r>
          </w:p>
          <w:p w14:paraId="1F2927ED" w14:textId="77777777" w:rsidR="003C3949" w:rsidRPr="005A2D7C" w:rsidRDefault="003C3949" w:rsidP="005A2D7C">
            <w:pPr>
              <w:pStyle w:val="TAL"/>
              <w:rPr>
                <w:rFonts w:eastAsia="Calibri Light"/>
              </w:rPr>
            </w:pPr>
            <w:r w:rsidRPr="005A2D7C">
              <w:rPr>
                <w:rFonts w:eastAsia="Calibri Light"/>
              </w:rPr>
              <w:t>API/CB/RET/001_RCN1</w:t>
            </w:r>
            <w:r w:rsidR="00637BE5" w:rsidRPr="005A2D7C">
              <w:rPr>
                <w:rFonts w:eastAsia="Calibri Light"/>
              </w:rPr>
              <w:t xml:space="preserve"> </w:t>
            </w:r>
          </w:p>
          <w:p w14:paraId="08ED5FBB" w14:textId="77777777" w:rsidR="003C3949" w:rsidRPr="005A2D7C" w:rsidRDefault="003C3949" w:rsidP="005A2D7C">
            <w:pPr>
              <w:pStyle w:val="TAL"/>
            </w:pPr>
            <w:r w:rsidRPr="005A2D7C">
              <w:rPr>
                <w:rFonts w:eastAsia="Calibri Light"/>
              </w:rPr>
              <w:t>API/CB/RET/001_RCN4</w:t>
            </w:r>
          </w:p>
        </w:tc>
      </w:tr>
      <w:tr w:rsidR="003C3949" w:rsidRPr="009743EA" w14:paraId="54CAF5B0" w14:textId="77777777" w:rsidTr="00637BE5">
        <w:trPr>
          <w:jc w:val="center"/>
        </w:trPr>
        <w:tc>
          <w:tcPr>
            <w:tcW w:w="1286" w:type="dxa"/>
            <w:tcBorders>
              <w:top w:val="single" w:sz="4" w:space="0" w:color="000000"/>
              <w:left w:val="single" w:sz="4" w:space="0" w:color="000000"/>
              <w:bottom w:val="single" w:sz="4" w:space="0" w:color="000000"/>
            </w:tcBorders>
            <w:shd w:val="clear" w:color="auto" w:fill="E7E6E6"/>
          </w:tcPr>
          <w:p w14:paraId="2636C173" w14:textId="77777777" w:rsidR="003C3949" w:rsidRPr="004A2BF0" w:rsidRDefault="003C3949" w:rsidP="005A2D7C">
            <w:pPr>
              <w:pStyle w:val="TAH"/>
              <w:rPr>
                <w:kern w:val="1"/>
              </w:rPr>
            </w:pPr>
            <w:r w:rsidRPr="004A2BF0">
              <w:rPr>
                <w:kern w:val="1"/>
              </w:rPr>
              <w:t>API</w:t>
            </w:r>
            <w:r w:rsidR="00637BE5" w:rsidRPr="004A2BF0">
              <w:rPr>
                <w:kern w:val="1"/>
              </w:rPr>
              <w:t xml:space="preserve"> </w:t>
            </w:r>
            <w:r w:rsidRPr="004A2BF0">
              <w:rPr>
                <w:kern w:val="1"/>
              </w:rPr>
              <w:t>Name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A818C5" w14:textId="77777777" w:rsidR="003C3949" w:rsidRPr="005A2D7C" w:rsidRDefault="003C3949" w:rsidP="005A2D7C">
            <w:pPr>
              <w:pStyle w:val="TAL"/>
              <w:rPr>
                <w:rFonts w:eastAsia="Calibri Light"/>
              </w:rPr>
            </w:pPr>
            <w:r w:rsidRPr="005A2D7C">
              <w:rPr>
                <w:rFonts w:eastAsia="Calibri Light"/>
              </w:rPr>
              <w:t>CSEBase</w:t>
            </w:r>
            <w:r w:rsidR="00637BE5" w:rsidRPr="005A2D7C">
              <w:rPr>
                <w:rFonts w:eastAsia="Calibri Light"/>
              </w:rPr>
              <w:t xml:space="preserve"> </w:t>
            </w:r>
            <w:r w:rsidRPr="005A2D7C">
              <w:rPr>
                <w:rFonts w:eastAsia="Calibri Light"/>
              </w:rPr>
              <w:t>RETRIEVE</w:t>
            </w:r>
            <w:r w:rsidR="00637BE5" w:rsidRPr="005A2D7C">
              <w:rPr>
                <w:rFonts w:eastAsia="Calibri Light"/>
              </w:rPr>
              <w:t xml:space="preserve"> </w:t>
            </w:r>
            <w:r w:rsidRPr="005A2D7C">
              <w:rPr>
                <w:rFonts w:eastAsia="Calibri Light"/>
              </w:rPr>
              <w:t>with</w:t>
            </w:r>
            <w:r w:rsidR="00637BE5" w:rsidRPr="005A2D7C">
              <w:rPr>
                <w:rFonts w:eastAsia="Calibri Light"/>
              </w:rPr>
              <w:t xml:space="preserve"> </w:t>
            </w:r>
            <w:r w:rsidRPr="005A2D7C">
              <w:rPr>
                <w:rFonts w:eastAsia="Calibri Light"/>
              </w:rPr>
              <w:t>or</w:t>
            </w:r>
            <w:r w:rsidR="00637BE5" w:rsidRPr="005A2D7C">
              <w:rPr>
                <w:rFonts w:eastAsia="Calibri Light"/>
              </w:rPr>
              <w:t xml:space="preserve"> </w:t>
            </w:r>
            <w:r w:rsidRPr="005A2D7C">
              <w:rPr>
                <w:rFonts w:eastAsia="Calibri Light"/>
              </w:rPr>
              <w:t>without</w:t>
            </w:r>
            <w:r w:rsidR="00637BE5" w:rsidRPr="005A2D7C">
              <w:rPr>
                <w:rFonts w:eastAsia="Calibri Light"/>
              </w:rPr>
              <w:t xml:space="preserve"> </w:t>
            </w:r>
            <w:r w:rsidR="00984FEF" w:rsidRPr="005A2D7C">
              <w:rPr>
                <w:rFonts w:eastAsia="Calibri Light"/>
              </w:rPr>
              <w:t>resultContent</w:t>
            </w:r>
            <w:r w:rsidR="00637BE5" w:rsidRPr="005A2D7C">
              <w:rPr>
                <w:rFonts w:eastAsia="Calibri Light"/>
              </w:rPr>
              <w:t xml:space="preserve"> </w:t>
            </w:r>
            <w:r w:rsidRPr="005A2D7C">
              <w:rPr>
                <w:rFonts w:eastAsia="Calibri Light"/>
              </w:rPr>
              <w:t>parameter</w:t>
            </w:r>
          </w:p>
        </w:tc>
      </w:tr>
      <w:tr w:rsidR="003C3949" w:rsidRPr="009743EA" w14:paraId="0700F564" w14:textId="77777777" w:rsidTr="005A2D7C">
        <w:trPr>
          <w:jc w:val="center"/>
        </w:trPr>
        <w:tc>
          <w:tcPr>
            <w:tcW w:w="1286" w:type="dxa"/>
            <w:tcBorders>
              <w:top w:val="single" w:sz="4" w:space="0" w:color="000000"/>
              <w:left w:val="single" w:sz="4" w:space="0" w:color="000000"/>
              <w:bottom w:val="single" w:sz="4" w:space="0" w:color="000000"/>
            </w:tcBorders>
            <w:shd w:val="clear" w:color="auto" w:fill="E7E6E6"/>
          </w:tcPr>
          <w:p w14:paraId="09403CA7" w14:textId="77777777" w:rsidR="003C3949" w:rsidRPr="004A2BF0" w:rsidRDefault="003C3949" w:rsidP="005A2D7C">
            <w:pPr>
              <w:pStyle w:val="TAH"/>
              <w:rPr>
                <w:kern w:val="1"/>
              </w:rPr>
            </w:pPr>
            <w:r w:rsidRPr="004A2BF0">
              <w:rPr>
                <w:kern w:val="1"/>
              </w:rPr>
              <w:t>Target</w:t>
            </w:r>
            <w:r w:rsidR="00637BE5" w:rsidRPr="004A2BF0">
              <w:rPr>
                <w:kern w:val="1"/>
              </w:rPr>
              <w:t xml:space="preserve"> </w:t>
            </w:r>
            <w:r w:rsidRPr="004A2BF0">
              <w:rPr>
                <w:kern w:val="1"/>
              </w:rPr>
              <w:t>Resource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006392BC" w14:textId="77777777" w:rsidR="003C3949" w:rsidRPr="005A2D7C" w:rsidRDefault="003C3949" w:rsidP="005A2D7C">
            <w:pPr>
              <w:pStyle w:val="TAL"/>
              <w:rPr>
                <w:rFonts w:eastAsia="Calibri Light"/>
              </w:rPr>
            </w:pPr>
            <w:r w:rsidRPr="005A2D7C">
              <w:rPr>
                <w:rFonts w:eastAsia="Calibri Light"/>
              </w:rPr>
              <w:t>&lt;CSEBase&gt;</w:t>
            </w:r>
            <w:r w:rsidR="00637BE5" w:rsidRPr="005A2D7C">
              <w:rPr>
                <w:rFonts w:eastAsia="Calibri Light"/>
              </w:rPr>
              <w:t xml:space="preserve"> </w:t>
            </w:r>
            <w:r w:rsidRPr="005A2D7C">
              <w:rPr>
                <w:rFonts w:eastAsia="Calibri Light"/>
              </w:rPr>
              <w:t>resource</w:t>
            </w:r>
            <w:r w:rsidR="00637BE5" w:rsidRPr="005A2D7C">
              <w:rPr>
                <w:rFonts w:eastAsia="Calibri Light"/>
              </w:rPr>
              <w:t xml:space="preserve"> </w:t>
            </w:r>
            <w:r w:rsidRPr="005A2D7C">
              <w:rPr>
                <w:rFonts w:eastAsia="Calibri Light"/>
              </w:rPr>
              <w:t>of</w:t>
            </w:r>
            <w:r w:rsidR="00637BE5" w:rsidRPr="005A2D7C">
              <w:rPr>
                <w:rFonts w:eastAsia="Calibri Light"/>
              </w:rPr>
              <w:t xml:space="preserve"> </w:t>
            </w:r>
            <w:r w:rsidRPr="005A2D7C">
              <w:rPr>
                <w:rFonts w:eastAsia="Calibri Light"/>
              </w:rPr>
              <w:t>the</w:t>
            </w:r>
            <w:r w:rsidR="00637BE5" w:rsidRPr="005A2D7C">
              <w:rPr>
                <w:rFonts w:eastAsia="Calibri Light"/>
              </w:rPr>
              <w:t xml:space="preserve"> </w:t>
            </w:r>
            <w:r w:rsidRPr="005A2D7C">
              <w:rPr>
                <w:rFonts w:eastAsia="Calibri Light"/>
              </w:rPr>
              <w:t>requested</w:t>
            </w:r>
            <w:r w:rsidR="00637BE5" w:rsidRPr="005A2D7C">
              <w:rPr>
                <w:rFonts w:eastAsia="Calibri Light"/>
              </w:rPr>
              <w:t xml:space="preserve"> </w:t>
            </w:r>
            <w:r w:rsidRPr="005A2D7C">
              <w:rPr>
                <w:rFonts w:eastAsia="Calibri Light"/>
              </w:rPr>
              <w:t>&lt;AE&gt;</w:t>
            </w:r>
            <w:r w:rsidR="00637BE5" w:rsidRPr="005A2D7C">
              <w:rPr>
                <w:rFonts w:eastAsia="Calibri Light"/>
              </w:rPr>
              <w:t xml:space="preserve"> </w:t>
            </w:r>
            <w:r w:rsidRPr="005A2D7C">
              <w:rPr>
                <w:rFonts w:eastAsia="Calibri Light"/>
              </w:rPr>
              <w:t>resource</w:t>
            </w:r>
          </w:p>
        </w:tc>
      </w:tr>
      <w:tr w:rsidR="003C3949" w:rsidRPr="009743EA" w14:paraId="0C49C35D" w14:textId="77777777" w:rsidTr="00637BE5">
        <w:trPr>
          <w:jc w:val="center"/>
        </w:trPr>
        <w:tc>
          <w:tcPr>
            <w:tcW w:w="1286" w:type="dxa"/>
            <w:tcBorders>
              <w:top w:val="single" w:sz="4" w:space="0" w:color="000000"/>
              <w:left w:val="single" w:sz="4" w:space="0" w:color="000000"/>
              <w:bottom w:val="single" w:sz="4" w:space="0" w:color="000000"/>
            </w:tcBorders>
            <w:shd w:val="clear" w:color="auto" w:fill="E7E6E6"/>
          </w:tcPr>
          <w:p w14:paraId="4AD2AE8F" w14:textId="77777777" w:rsidR="003C3949" w:rsidRPr="004A2BF0" w:rsidRDefault="003C3949" w:rsidP="005A2D7C">
            <w:pPr>
              <w:pStyle w:val="TAH"/>
              <w:rPr>
                <w:kern w:val="1"/>
              </w:rPr>
            </w:pPr>
          </w:p>
          <w:p w14:paraId="0F7F72C5" w14:textId="77777777" w:rsidR="003C3949" w:rsidRPr="004A2BF0" w:rsidRDefault="003C3949" w:rsidP="005A2D7C">
            <w:pPr>
              <w:pStyle w:val="TAH"/>
              <w:rPr>
                <w:kern w:val="1"/>
              </w:rPr>
            </w:pPr>
            <w:r w:rsidRPr="004A2BF0">
              <w:rPr>
                <w:kern w:val="1"/>
              </w:rPr>
              <w:t>Description</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2762970E" w14:textId="77777777" w:rsidR="003C3949" w:rsidRPr="009743EA" w:rsidRDefault="003C3949" w:rsidP="005A2D7C">
            <w:pPr>
              <w:pStyle w:val="TAL"/>
            </w:pPr>
            <w:r w:rsidRPr="005A2D7C">
              <w:rPr>
                <w:rFonts w:eastAsia="Calibri Light"/>
              </w:rPr>
              <w:t>The</w:t>
            </w:r>
            <w:r w:rsidR="00637BE5" w:rsidRPr="005A2D7C">
              <w:rPr>
                <w:rFonts w:eastAsia="Calibri Light"/>
              </w:rPr>
              <w:t xml:space="preserve"> </w:t>
            </w:r>
            <w:r w:rsidRPr="005A2D7C">
              <w:rPr>
                <w:rFonts w:eastAsia="Calibri Light"/>
              </w:rPr>
              <w:t>interface</w:t>
            </w:r>
            <w:r w:rsidR="00637BE5" w:rsidRPr="005A2D7C">
              <w:rPr>
                <w:rFonts w:eastAsia="Calibri Light"/>
              </w:rPr>
              <w:t xml:space="preserve"> </w:t>
            </w:r>
            <w:r w:rsidRPr="005A2D7C">
              <w:rPr>
                <w:rFonts w:eastAsia="Calibri Light"/>
              </w:rPr>
              <w:t>is</w:t>
            </w:r>
            <w:r w:rsidR="00637BE5" w:rsidRPr="005A2D7C">
              <w:rPr>
                <w:rFonts w:eastAsia="Calibri Light"/>
              </w:rPr>
              <w:t xml:space="preserve"> </w:t>
            </w:r>
            <w:r w:rsidRPr="005A2D7C">
              <w:rPr>
                <w:rFonts w:eastAsia="Calibri Light"/>
              </w:rPr>
              <w:t>used</w:t>
            </w:r>
            <w:r w:rsidR="00637BE5" w:rsidRPr="005A2D7C">
              <w:rPr>
                <w:rFonts w:eastAsia="Calibri Light"/>
              </w:rPr>
              <w:t xml:space="preserve"> </w:t>
            </w:r>
            <w:r w:rsidRPr="005A2D7C">
              <w:rPr>
                <w:rFonts w:eastAsia="Calibri Light"/>
              </w:rPr>
              <w:t>to</w:t>
            </w:r>
            <w:r w:rsidR="00637BE5" w:rsidRPr="005A2D7C">
              <w:rPr>
                <w:rFonts w:eastAsia="Calibri Light"/>
              </w:rPr>
              <w:t xml:space="preserve"> </w:t>
            </w:r>
            <w:r w:rsidRPr="005A2D7C">
              <w:rPr>
                <w:rFonts w:eastAsia="Calibri Light"/>
              </w:rPr>
              <w:t>send</w:t>
            </w:r>
            <w:r w:rsidR="00637BE5" w:rsidRPr="005A2D7C">
              <w:rPr>
                <w:rFonts w:eastAsia="Calibri Light"/>
              </w:rPr>
              <w:t xml:space="preserve"> </w:t>
            </w:r>
            <w:r w:rsidRPr="005A2D7C">
              <w:rPr>
                <w:rFonts w:eastAsia="Calibri Light"/>
              </w:rPr>
              <w:t>a</w:t>
            </w:r>
            <w:r w:rsidR="00637BE5" w:rsidRPr="005A2D7C">
              <w:rPr>
                <w:rFonts w:eastAsia="Calibri Light"/>
              </w:rPr>
              <w:t xml:space="preserve"> </w:t>
            </w:r>
            <w:r w:rsidRPr="005A2D7C">
              <w:rPr>
                <w:rFonts w:eastAsia="Calibri Light"/>
              </w:rPr>
              <w:t>&lt;CSEBase&gt;</w:t>
            </w:r>
            <w:r w:rsidR="00637BE5" w:rsidRPr="005A2D7C">
              <w:rPr>
                <w:rFonts w:eastAsia="Calibri Light"/>
                <w:i/>
              </w:rPr>
              <w:t xml:space="preserve"> </w:t>
            </w:r>
            <w:r w:rsidRPr="005A2D7C">
              <w:rPr>
                <w:rFonts w:eastAsia="Calibri Light"/>
              </w:rPr>
              <w:t>resource</w:t>
            </w:r>
            <w:r w:rsidR="00637BE5" w:rsidRPr="005A2D7C">
              <w:rPr>
                <w:rFonts w:eastAsia="Calibri Light"/>
              </w:rPr>
              <w:t xml:space="preserve"> </w:t>
            </w:r>
            <w:r w:rsidRPr="005A2D7C">
              <w:rPr>
                <w:rFonts w:eastAsia="Calibri Light"/>
              </w:rPr>
              <w:t>RETRIEVE</w:t>
            </w:r>
            <w:r w:rsidR="00637BE5" w:rsidRPr="005A2D7C">
              <w:rPr>
                <w:rFonts w:eastAsia="Calibri Light"/>
              </w:rPr>
              <w:t xml:space="preserve"> </w:t>
            </w:r>
            <w:r w:rsidRPr="005A2D7C">
              <w:rPr>
                <w:rFonts w:eastAsia="Calibri Light"/>
              </w:rPr>
              <w:t>request</w:t>
            </w:r>
            <w:r w:rsidR="00637BE5" w:rsidRPr="005A2D7C">
              <w:rPr>
                <w:rFonts w:eastAsia="Calibri Light"/>
              </w:rPr>
              <w:t xml:space="preserve"> </w:t>
            </w:r>
            <w:r w:rsidRPr="005A2D7C">
              <w:rPr>
                <w:rFonts w:eastAsia="Calibri Light"/>
              </w:rPr>
              <w:t>to</w:t>
            </w:r>
            <w:r w:rsidR="00637BE5" w:rsidRPr="005A2D7C">
              <w:rPr>
                <w:rFonts w:eastAsia="Calibri Light"/>
              </w:rPr>
              <w:t xml:space="preserve"> </w:t>
            </w:r>
            <w:r w:rsidRPr="005A2D7C">
              <w:rPr>
                <w:rFonts w:eastAsia="Calibri Light"/>
              </w:rPr>
              <w:t>CSE,</w:t>
            </w:r>
            <w:r w:rsidR="00637BE5" w:rsidRPr="005A2D7C">
              <w:rPr>
                <w:rFonts w:eastAsia="Calibri Light"/>
              </w:rPr>
              <w:t xml:space="preserve"> </w:t>
            </w:r>
            <w:r w:rsidRPr="005A2D7C">
              <w:rPr>
                <w:rFonts w:eastAsia="Calibri Light"/>
              </w:rPr>
              <w:t>and</w:t>
            </w:r>
            <w:r w:rsidR="00637BE5" w:rsidRPr="005A2D7C">
              <w:rPr>
                <w:rFonts w:eastAsia="Calibri Light"/>
              </w:rPr>
              <w:t xml:space="preserve"> </w:t>
            </w:r>
            <w:r w:rsidRPr="005A2D7C">
              <w:rPr>
                <w:rFonts w:eastAsia="Calibri Light"/>
              </w:rPr>
              <w:t>receive</w:t>
            </w:r>
            <w:r w:rsidR="00637BE5" w:rsidRPr="005A2D7C">
              <w:rPr>
                <w:rFonts w:eastAsia="Calibri Light"/>
              </w:rPr>
              <w:t xml:space="preserve"> </w:t>
            </w:r>
            <w:r w:rsidRPr="005A2D7C">
              <w:rPr>
                <w:rFonts w:eastAsia="Calibri Light"/>
              </w:rPr>
              <w:t>response</w:t>
            </w:r>
            <w:r w:rsidR="00637BE5" w:rsidRPr="005A2D7C">
              <w:rPr>
                <w:rFonts w:eastAsia="Calibri Light"/>
              </w:rPr>
              <w:t xml:space="preserve"> </w:t>
            </w:r>
            <w:r w:rsidRPr="005A2D7C">
              <w:rPr>
                <w:rFonts w:eastAsia="Calibri Light"/>
              </w:rPr>
              <w:t>from</w:t>
            </w:r>
            <w:r w:rsidR="00637BE5" w:rsidRPr="005A2D7C">
              <w:rPr>
                <w:rFonts w:eastAsia="Calibri Light"/>
              </w:rPr>
              <w:t xml:space="preserve"> </w:t>
            </w:r>
            <w:r w:rsidRPr="005A2D7C">
              <w:rPr>
                <w:rFonts w:eastAsia="Calibri Light"/>
              </w:rPr>
              <w:t>the</w:t>
            </w:r>
            <w:r w:rsidR="00637BE5" w:rsidRPr="005A2D7C">
              <w:rPr>
                <w:rFonts w:eastAsia="Calibri Light"/>
              </w:rPr>
              <w:t xml:space="preserve"> </w:t>
            </w:r>
            <w:r w:rsidRPr="005A2D7C">
              <w:rPr>
                <w:rFonts w:eastAsia="Calibri Light"/>
              </w:rPr>
              <w:t>CSE</w:t>
            </w:r>
            <w:r w:rsidRPr="005A2D7C">
              <w:rPr>
                <w:rFonts w:eastAsia="Calibri Light"/>
                <w:i/>
              </w:rPr>
              <w:t>.</w:t>
            </w:r>
            <w:r w:rsidR="00637BE5" w:rsidRPr="005A2D7C">
              <w:rPr>
                <w:rFonts w:eastAsia="Calibri Light"/>
              </w:rPr>
              <w:t xml:space="preserve"> </w:t>
            </w:r>
          </w:p>
        </w:tc>
      </w:tr>
      <w:tr w:rsidR="003C3949" w:rsidRPr="009743EA" w14:paraId="34ACD712" w14:textId="77777777" w:rsidTr="00637BE5">
        <w:trPr>
          <w:jc w:val="center"/>
        </w:trPr>
        <w:tc>
          <w:tcPr>
            <w:tcW w:w="1286" w:type="dxa"/>
            <w:tcBorders>
              <w:top w:val="single" w:sz="4" w:space="0" w:color="000000"/>
              <w:left w:val="single" w:sz="4" w:space="0" w:color="000000"/>
              <w:bottom w:val="single" w:sz="4" w:space="0" w:color="000000"/>
            </w:tcBorders>
            <w:shd w:val="clear" w:color="auto" w:fill="E7E6E6"/>
          </w:tcPr>
          <w:p w14:paraId="04D88102" w14:textId="77777777" w:rsidR="003C3949" w:rsidRPr="004A2BF0" w:rsidRDefault="003C3949" w:rsidP="005A2D7C">
            <w:pPr>
              <w:pStyle w:val="TAH"/>
              <w:rPr>
                <w:kern w:val="1"/>
              </w:rPr>
            </w:pPr>
          </w:p>
          <w:p w14:paraId="00D9E260" w14:textId="77777777" w:rsidR="003C3949" w:rsidRPr="004A2BF0" w:rsidRDefault="003C3949" w:rsidP="005A2D7C">
            <w:pPr>
              <w:pStyle w:val="TAH"/>
              <w:rPr>
                <w:kern w:val="1"/>
              </w:rPr>
            </w:pPr>
            <w:r w:rsidRPr="004A2BF0">
              <w:rPr>
                <w:kern w:val="1"/>
              </w:rPr>
              <w:t>Resource</w:t>
            </w:r>
            <w:r w:rsidR="00637BE5" w:rsidRPr="004A2BF0">
              <w:rPr>
                <w:kern w:val="1"/>
              </w:rPr>
              <w:t xml:space="preserve"> </w:t>
            </w:r>
            <w:r w:rsidRPr="004A2BF0">
              <w:rPr>
                <w:kern w:val="1"/>
              </w:rPr>
              <w:t>Structure</w:t>
            </w:r>
          </w:p>
          <w:p w14:paraId="41CE3CA4" w14:textId="77777777" w:rsidR="00FD4AE8" w:rsidRPr="004A2BF0" w:rsidRDefault="00FD4AE8" w:rsidP="005A2D7C">
            <w:pPr>
              <w:pStyle w:val="TAH"/>
              <w:rPr>
                <w:kern w:val="1"/>
              </w:rPr>
            </w:pPr>
            <w:r w:rsidRPr="004A2BF0">
              <w:rPr>
                <w:kern w:val="1"/>
              </w:rPr>
              <w:t>before</w:t>
            </w:r>
            <w:r w:rsidR="00637BE5" w:rsidRPr="004A2BF0">
              <w:rPr>
                <w:kern w:val="1"/>
              </w:rPr>
              <w:t xml:space="preserve"> </w:t>
            </w:r>
            <w:r w:rsidRPr="004A2BF0">
              <w:rPr>
                <w:kern w:val="1"/>
              </w:rPr>
              <w:t>Sending</w:t>
            </w:r>
            <w:r w:rsidR="00637BE5" w:rsidRPr="004A2BF0">
              <w:rPr>
                <w:kern w:val="1"/>
              </w:rPr>
              <w:t xml:space="preserve"> </w:t>
            </w:r>
            <w:r w:rsidRPr="004A2BF0">
              <w:rPr>
                <w:kern w:val="1"/>
              </w:rPr>
              <w:t>Request</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1FF92929" w14:textId="14B9DBF7" w:rsidR="003C3949" w:rsidRPr="004A2BF0" w:rsidRDefault="00292EB6" w:rsidP="005A2D7C">
            <w:pPr>
              <w:pStyle w:val="FL"/>
            </w:pPr>
            <w:r w:rsidRPr="009743EA">
              <w:object w:dxaOrig="3150" w:dyaOrig="1845" w14:anchorId="371D1758">
                <v:shape id="_x0000_i1027" type="#_x0000_t75" style="width:96.2pt;height:32.8pt" o:ole="">
                  <v:imagedata r:id="rId10" o:title="" cropbottom="42067f" cropright="25662f"/>
                </v:shape>
                <o:OLEObject Type="Embed" ProgID="Visio.Drawing.15" ShapeID="_x0000_i1027" DrawAspect="Content" ObjectID="_1667911176" r:id="rId11"/>
              </w:object>
            </w:r>
          </w:p>
        </w:tc>
      </w:tr>
      <w:tr w:rsidR="003C3949" w:rsidRPr="009743EA" w14:paraId="49F4E9D3" w14:textId="77777777" w:rsidTr="00637BE5">
        <w:trPr>
          <w:jc w:val="center"/>
        </w:trPr>
        <w:tc>
          <w:tcPr>
            <w:tcW w:w="1286" w:type="dxa"/>
            <w:tcBorders>
              <w:top w:val="single" w:sz="4" w:space="0" w:color="000000"/>
              <w:left w:val="single" w:sz="4" w:space="0" w:color="000000"/>
              <w:bottom w:val="single" w:sz="4" w:space="0" w:color="000000"/>
            </w:tcBorders>
            <w:shd w:val="clear" w:color="auto" w:fill="E7E6E6"/>
          </w:tcPr>
          <w:p w14:paraId="65C3AAD3" w14:textId="77777777" w:rsidR="003C3949" w:rsidRPr="004A2BF0" w:rsidRDefault="003C3949" w:rsidP="005A2D7C">
            <w:pPr>
              <w:pStyle w:val="TAH"/>
              <w:rPr>
                <w:kern w:val="1"/>
              </w:rPr>
            </w:pPr>
          </w:p>
          <w:p w14:paraId="1E7D3FF7" w14:textId="77777777" w:rsidR="003C3949" w:rsidRPr="004A2BF0" w:rsidRDefault="003C3949" w:rsidP="005A2D7C">
            <w:pPr>
              <w:pStyle w:val="TAH"/>
              <w:rPr>
                <w:kern w:val="1"/>
              </w:rPr>
            </w:pPr>
          </w:p>
          <w:p w14:paraId="460B9C01" w14:textId="77777777" w:rsidR="003C3949" w:rsidRPr="004A2BF0" w:rsidRDefault="003C3949" w:rsidP="005A2D7C">
            <w:pPr>
              <w:pStyle w:val="TAH"/>
              <w:rPr>
                <w:kern w:val="1"/>
              </w:rPr>
            </w:pPr>
          </w:p>
          <w:p w14:paraId="466CB1D2" w14:textId="77777777" w:rsidR="003C3949" w:rsidRPr="004A2BF0" w:rsidRDefault="003C3949" w:rsidP="005A2D7C">
            <w:pPr>
              <w:pStyle w:val="TAH"/>
              <w:rPr>
                <w:kern w:val="1"/>
              </w:rPr>
            </w:pPr>
          </w:p>
          <w:p w14:paraId="52EEAEDD" w14:textId="77777777" w:rsidR="003C3949" w:rsidRPr="004A2BF0" w:rsidRDefault="003C3949" w:rsidP="005A2D7C">
            <w:pPr>
              <w:pStyle w:val="TAH"/>
              <w:rPr>
                <w:kern w:val="1"/>
              </w:rPr>
            </w:pPr>
          </w:p>
          <w:p w14:paraId="29B72B81" w14:textId="77777777" w:rsidR="003C3949" w:rsidRPr="004A2BF0" w:rsidRDefault="003C3949" w:rsidP="005A2D7C">
            <w:pPr>
              <w:pStyle w:val="TAH"/>
              <w:rPr>
                <w:kern w:val="1"/>
              </w:rPr>
            </w:pPr>
            <w:r w:rsidRPr="004A2BF0">
              <w:rPr>
                <w:kern w:val="1"/>
              </w:rPr>
              <w:t>Call</w:t>
            </w:r>
            <w:r w:rsidR="00637BE5" w:rsidRPr="004A2BF0">
              <w:rPr>
                <w:kern w:val="1"/>
              </w:rPr>
              <w:t xml:space="preserve"> </w:t>
            </w:r>
            <w:r w:rsidRPr="004A2BF0">
              <w:rPr>
                <w:kern w:val="1"/>
              </w:rPr>
              <w:t>Flow</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730CB7D2" w14:textId="663A50EB" w:rsidR="003C3949" w:rsidRPr="005A2D7C" w:rsidRDefault="003C3949" w:rsidP="005A2D7C">
            <w:pPr>
              <w:pStyle w:val="FL"/>
            </w:pPr>
            <w:r w:rsidRPr="009743EA">
              <w:rPr>
                <w:sz w:val="18"/>
              </w:rPr>
              <w:object w:dxaOrig="8385" w:dyaOrig="4320" w14:anchorId="3A1107A3">
                <v:shape id="_x0000_i1028" type="#_x0000_t75" style="width:263.3pt;height:135.4pt" o:ole="">
                  <v:imagedata r:id="rId12" o:title=""/>
                </v:shape>
                <o:OLEObject Type="Embed" ProgID="Visio.Drawing.15" ShapeID="_x0000_i1028" DrawAspect="Content" ObjectID="_1667911177" r:id="rId13"/>
              </w:object>
            </w:r>
          </w:p>
        </w:tc>
      </w:tr>
      <w:tr w:rsidR="003C3949" w:rsidRPr="009743EA" w14:paraId="338178CD" w14:textId="77777777" w:rsidTr="00637BE5">
        <w:trPr>
          <w:jc w:val="center"/>
        </w:trPr>
        <w:tc>
          <w:tcPr>
            <w:tcW w:w="1286" w:type="dxa"/>
            <w:tcBorders>
              <w:top w:val="single" w:sz="4" w:space="0" w:color="000000"/>
              <w:left w:val="single" w:sz="4" w:space="0" w:color="000000"/>
              <w:bottom w:val="single" w:sz="4" w:space="0" w:color="000000"/>
            </w:tcBorders>
            <w:shd w:val="clear" w:color="auto" w:fill="E7E6E6"/>
          </w:tcPr>
          <w:p w14:paraId="53BB2B47" w14:textId="77777777" w:rsidR="003C3949" w:rsidRPr="004A2BF0" w:rsidRDefault="003C3949" w:rsidP="005A2D7C">
            <w:pPr>
              <w:pStyle w:val="TAH"/>
              <w:rPr>
                <w:kern w:val="1"/>
              </w:rPr>
            </w:pPr>
          </w:p>
          <w:p w14:paraId="4E7824A6" w14:textId="77777777" w:rsidR="003C3949" w:rsidRPr="004A2BF0" w:rsidRDefault="003C3949" w:rsidP="005A2D7C">
            <w:pPr>
              <w:pStyle w:val="TAH"/>
              <w:rPr>
                <w:kern w:val="1"/>
              </w:rPr>
            </w:pPr>
          </w:p>
          <w:p w14:paraId="7222D6AF" w14:textId="77777777" w:rsidR="003C3949" w:rsidRPr="004A2BF0" w:rsidRDefault="003C3949" w:rsidP="005A2D7C">
            <w:pPr>
              <w:pStyle w:val="TAH"/>
              <w:rPr>
                <w:kern w:val="1"/>
              </w:rPr>
            </w:pPr>
          </w:p>
          <w:p w14:paraId="3D92E45F" w14:textId="77777777" w:rsidR="003C3949" w:rsidRPr="009743EA" w:rsidRDefault="003C3949" w:rsidP="009F506B">
            <w:pPr>
              <w:pStyle w:val="TAH"/>
              <w:rPr>
                <w:kern w:val="1"/>
              </w:rPr>
            </w:pPr>
            <w:r w:rsidRPr="004A2BF0">
              <w:rPr>
                <w:kern w:val="1"/>
              </w:rPr>
              <w:t>HTTP</w:t>
            </w:r>
            <w:r w:rsidR="00637BE5" w:rsidRPr="004A2BF0">
              <w:rPr>
                <w:kern w:val="1"/>
              </w:rPr>
              <w:t xml:space="preserve"> </w:t>
            </w:r>
            <w:r w:rsidRPr="004A2BF0">
              <w:rPr>
                <w:kern w:val="1"/>
              </w:rPr>
              <w:t>Header</w:t>
            </w:r>
            <w:r w:rsidR="00637BE5" w:rsidRPr="004A2BF0">
              <w:rPr>
                <w:kern w:val="1"/>
              </w:rPr>
              <w:t xml:space="preserve"> </w:t>
            </w:r>
            <w:r w:rsidRPr="004A2BF0">
              <w:rPr>
                <w:kern w:val="1"/>
              </w:rPr>
              <w:t>Information</w:t>
            </w:r>
          </w:p>
          <w:p w14:paraId="474FE076" w14:textId="77777777" w:rsidR="00FE3B5F" w:rsidRPr="004A2BF0" w:rsidRDefault="00FE3B5F" w:rsidP="005A2D7C">
            <w:pPr>
              <w:pStyle w:val="TAH"/>
              <w:rPr>
                <w:kern w:val="1"/>
              </w:rP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01"/>
              <w:gridCol w:w="4359"/>
            </w:tblGrid>
            <w:tr w:rsidR="003C3949" w:rsidRPr="009743EA" w14:paraId="56A7C497" w14:textId="77777777" w:rsidTr="005A2D7C">
              <w:trPr>
                <w:jc w:val="center"/>
              </w:trPr>
              <w:tc>
                <w:tcPr>
                  <w:tcW w:w="1501" w:type="dxa"/>
                  <w:shd w:val="clear" w:color="auto" w:fill="9CC2E5"/>
                </w:tcPr>
                <w:p w14:paraId="5E62E170" w14:textId="77777777" w:rsidR="003C3949" w:rsidRPr="004A2BF0" w:rsidRDefault="003C3949" w:rsidP="005A2D7C">
                  <w:pPr>
                    <w:pStyle w:val="TAH"/>
                    <w:rPr>
                      <w:rFonts w:eastAsia="Calibri"/>
                    </w:rPr>
                  </w:pPr>
                  <w:r w:rsidRPr="004A2BF0">
                    <w:rPr>
                      <w:rFonts w:eastAsia="Calibri"/>
                    </w:rPr>
                    <w:t>Header</w:t>
                  </w:r>
                </w:p>
              </w:tc>
              <w:tc>
                <w:tcPr>
                  <w:tcW w:w="4359" w:type="dxa"/>
                  <w:shd w:val="clear" w:color="auto" w:fill="9CC2E5"/>
                </w:tcPr>
                <w:p w14:paraId="126F65F9" w14:textId="77777777" w:rsidR="003C3949" w:rsidRPr="009743EA" w:rsidRDefault="003C3949" w:rsidP="00763585">
                  <w:pPr>
                    <w:pStyle w:val="TAL"/>
                    <w:snapToGrid w:val="0"/>
                    <w:jc w:val="center"/>
                    <w:rPr>
                      <w:rFonts w:eastAsia="Calibri"/>
                      <w:b/>
                      <w:szCs w:val="22"/>
                    </w:rPr>
                  </w:pPr>
                  <w:r w:rsidRPr="009743EA">
                    <w:rPr>
                      <w:rFonts w:eastAsia="Calibri"/>
                      <w:b/>
                      <w:szCs w:val="22"/>
                    </w:rPr>
                    <w:t>Value</w:t>
                  </w:r>
                </w:p>
              </w:tc>
            </w:tr>
            <w:tr w:rsidR="003C3949" w:rsidRPr="009743EA" w14:paraId="1318F6CD" w14:textId="77777777" w:rsidTr="005A2D7C">
              <w:trPr>
                <w:jc w:val="center"/>
              </w:trPr>
              <w:tc>
                <w:tcPr>
                  <w:tcW w:w="1501" w:type="dxa"/>
                  <w:shd w:val="clear" w:color="auto" w:fill="DEEAF6"/>
                </w:tcPr>
                <w:p w14:paraId="7D2DCB77" w14:textId="77777777" w:rsidR="003C3949" w:rsidRPr="009743EA" w:rsidRDefault="003C3949" w:rsidP="005A2D7C">
                  <w:pPr>
                    <w:pStyle w:val="TAC"/>
                    <w:rPr>
                      <w:rFonts w:eastAsia="Calibri"/>
                    </w:rPr>
                  </w:pPr>
                  <w:r w:rsidRPr="009743EA">
                    <w:rPr>
                      <w:rFonts w:eastAsia="Calibri"/>
                    </w:rPr>
                    <w:t>Accept</w:t>
                  </w:r>
                </w:p>
              </w:tc>
              <w:tc>
                <w:tcPr>
                  <w:tcW w:w="4359" w:type="dxa"/>
                  <w:shd w:val="clear" w:color="auto" w:fill="auto"/>
                </w:tcPr>
                <w:p w14:paraId="60E382AC" w14:textId="77777777" w:rsidR="003C3949" w:rsidRPr="009743EA" w:rsidRDefault="003C3949" w:rsidP="005A2D7C">
                  <w:pPr>
                    <w:pStyle w:val="TAL"/>
                    <w:rPr>
                      <w:rFonts w:eastAsia="Calibri"/>
                    </w:rPr>
                  </w:pPr>
                  <w:r w:rsidRPr="009743EA">
                    <w:rPr>
                      <w:rFonts w:eastAsia="Calibri"/>
                    </w:rPr>
                    <w:t>application/</w:t>
                  </w:r>
                  <w:r w:rsidR="00637BE5" w:rsidRPr="009743EA">
                    <w:rPr>
                      <w:rFonts w:eastAsia="Calibri"/>
                    </w:rPr>
                    <w:t xml:space="preserve"> </w:t>
                  </w:r>
                  <w:r w:rsidRPr="009743EA">
                    <w:rPr>
                      <w:rFonts w:eastAsia="Calibri"/>
                    </w:rPr>
                    <w:t>json</w:t>
                  </w:r>
                </w:p>
              </w:tc>
            </w:tr>
            <w:tr w:rsidR="003C3949" w:rsidRPr="009743EA" w14:paraId="5BEA6445" w14:textId="77777777" w:rsidTr="005A2D7C">
              <w:trPr>
                <w:jc w:val="center"/>
              </w:trPr>
              <w:tc>
                <w:tcPr>
                  <w:tcW w:w="1501" w:type="dxa"/>
                  <w:shd w:val="clear" w:color="auto" w:fill="DEEAF6"/>
                </w:tcPr>
                <w:p w14:paraId="3FC0C2AE" w14:textId="77777777" w:rsidR="003C3949" w:rsidRPr="009743EA" w:rsidRDefault="003C3949" w:rsidP="005A2D7C">
                  <w:pPr>
                    <w:pStyle w:val="TAC"/>
                    <w:rPr>
                      <w:rFonts w:eastAsia="Calibri"/>
                    </w:rPr>
                  </w:pPr>
                  <w:r w:rsidRPr="009743EA">
                    <w:rPr>
                      <w:rFonts w:eastAsia="Calibri"/>
                    </w:rPr>
                    <w:t>X-M2M-RI</w:t>
                  </w:r>
                </w:p>
              </w:tc>
              <w:tc>
                <w:tcPr>
                  <w:tcW w:w="4359" w:type="dxa"/>
                  <w:shd w:val="clear" w:color="auto" w:fill="auto"/>
                </w:tcPr>
                <w:p w14:paraId="60F96D7E" w14:textId="77777777" w:rsidR="003C3949" w:rsidRPr="009743EA" w:rsidRDefault="003C3949" w:rsidP="005A2D7C">
                  <w:pPr>
                    <w:pStyle w:val="TAL"/>
                    <w:rPr>
                      <w:rFonts w:eastAsia="Calibri"/>
                    </w:rPr>
                  </w:pPr>
                  <w:r w:rsidRPr="009743EA">
                    <w:rPr>
                      <w:rFonts w:eastAsia="Calibri"/>
                    </w:rPr>
                    <w:t>Request</w:t>
                  </w:r>
                  <w:r w:rsidR="00637BE5" w:rsidRPr="009743EA">
                    <w:rPr>
                      <w:rFonts w:eastAsia="Calibri"/>
                    </w:rPr>
                    <w:t xml:space="preserve"> </w:t>
                  </w:r>
                  <w:r w:rsidRPr="009743EA">
                    <w:rPr>
                      <w:rFonts w:eastAsia="Calibri"/>
                    </w:rPr>
                    <w:t>ID</w:t>
                  </w:r>
                  <w:r w:rsidR="00637BE5" w:rsidRPr="009743EA">
                    <w:rPr>
                      <w:rFonts w:eastAsia="Calibri"/>
                    </w:rPr>
                    <w:t xml:space="preserve"> </w:t>
                  </w:r>
                </w:p>
              </w:tc>
            </w:tr>
            <w:tr w:rsidR="003C3949" w:rsidRPr="009743EA" w14:paraId="7E90050B" w14:textId="77777777" w:rsidTr="005A2D7C">
              <w:trPr>
                <w:jc w:val="center"/>
              </w:trPr>
              <w:tc>
                <w:tcPr>
                  <w:tcW w:w="1501" w:type="dxa"/>
                  <w:shd w:val="clear" w:color="auto" w:fill="DEEAF6"/>
                </w:tcPr>
                <w:p w14:paraId="4A15A1AD" w14:textId="77777777" w:rsidR="003C3949" w:rsidRPr="009743EA" w:rsidRDefault="003C3949" w:rsidP="005A2D7C">
                  <w:pPr>
                    <w:pStyle w:val="TAC"/>
                    <w:rPr>
                      <w:rFonts w:eastAsia="Calibri"/>
                    </w:rPr>
                  </w:pPr>
                  <w:r w:rsidRPr="009743EA">
                    <w:rPr>
                      <w:rFonts w:eastAsia="Calibri"/>
                    </w:rPr>
                    <w:t>X-M2M-Origin</w:t>
                  </w:r>
                </w:p>
              </w:tc>
              <w:tc>
                <w:tcPr>
                  <w:tcW w:w="4359" w:type="dxa"/>
                  <w:shd w:val="clear" w:color="auto" w:fill="auto"/>
                </w:tcPr>
                <w:p w14:paraId="3AE8584B" w14:textId="77777777" w:rsidR="003C3949" w:rsidRPr="009743EA" w:rsidRDefault="003C3949" w:rsidP="005A2D7C">
                  <w:pPr>
                    <w:pStyle w:val="TAL"/>
                    <w:rPr>
                      <w:rFonts w:eastAsia="Calibri"/>
                    </w:rPr>
                  </w:pPr>
                  <w:r w:rsidRPr="005A2D7C">
                    <w:rPr>
                      <w:rFonts w:eastAsia="Calibri"/>
                    </w:rPr>
                    <w:t>Entity</w:t>
                  </w:r>
                  <w:r w:rsidR="00637BE5" w:rsidRPr="005A2D7C">
                    <w:rPr>
                      <w:rFonts w:eastAsia="Calibri"/>
                    </w:rPr>
                    <w:t xml:space="preserve"> </w:t>
                  </w:r>
                  <w:r w:rsidRPr="005A2D7C">
                    <w:rPr>
                      <w:rFonts w:eastAsia="Calibri"/>
                    </w:rPr>
                    <w:t>ID</w:t>
                  </w:r>
                  <w:r w:rsidR="00637BE5" w:rsidRPr="005A2D7C">
                    <w:rPr>
                      <w:rFonts w:eastAsia="Calibri"/>
                    </w:rPr>
                    <w:t xml:space="preserve"> </w:t>
                  </w:r>
                  <w:r w:rsidRPr="005A2D7C">
                    <w:rPr>
                      <w:rFonts w:eastAsia="Calibri"/>
                    </w:rPr>
                    <w:t>of</w:t>
                  </w:r>
                  <w:r w:rsidR="00637BE5" w:rsidRPr="005A2D7C">
                    <w:rPr>
                      <w:rFonts w:eastAsia="Calibri"/>
                    </w:rPr>
                    <w:t xml:space="preserve"> </w:t>
                  </w:r>
                  <w:r w:rsidRPr="005A2D7C">
                    <w:rPr>
                      <w:rFonts w:eastAsia="Calibri"/>
                    </w:rPr>
                    <w:t>request</w:t>
                  </w:r>
                  <w:r w:rsidR="00637BE5" w:rsidRPr="005A2D7C">
                    <w:rPr>
                      <w:rFonts w:eastAsia="Calibri"/>
                    </w:rPr>
                    <w:t xml:space="preserve"> </w:t>
                  </w:r>
                  <w:r w:rsidRPr="005A2D7C">
                    <w:rPr>
                      <w:rFonts w:eastAsia="Calibri"/>
                    </w:rPr>
                    <w:t>originator</w:t>
                  </w:r>
                </w:p>
              </w:tc>
            </w:tr>
            <w:tr w:rsidR="00794606" w:rsidRPr="009743EA" w14:paraId="17F6BBF0" w14:textId="77777777" w:rsidTr="005A2D7C">
              <w:trPr>
                <w:jc w:val="center"/>
              </w:trPr>
              <w:tc>
                <w:tcPr>
                  <w:tcW w:w="1501" w:type="dxa"/>
                  <w:shd w:val="clear" w:color="auto" w:fill="DEEAF6"/>
                </w:tcPr>
                <w:p w14:paraId="761E61FE" w14:textId="77777777" w:rsidR="00794606" w:rsidRPr="009743EA" w:rsidRDefault="00794606" w:rsidP="005A2D7C">
                  <w:pPr>
                    <w:pStyle w:val="TAC"/>
                    <w:rPr>
                      <w:rFonts w:eastAsia="Calibri"/>
                    </w:rPr>
                  </w:pPr>
                  <w:r w:rsidRPr="009743EA">
                    <w:rPr>
                      <w:rFonts w:eastAsia="Calibri"/>
                    </w:rPr>
                    <w:t>X-M2M-RVI</w:t>
                  </w:r>
                </w:p>
              </w:tc>
              <w:tc>
                <w:tcPr>
                  <w:tcW w:w="4359" w:type="dxa"/>
                  <w:shd w:val="clear" w:color="auto" w:fill="auto"/>
                </w:tcPr>
                <w:p w14:paraId="06A235CD" w14:textId="77777777" w:rsidR="00794606" w:rsidRPr="009743EA" w:rsidRDefault="00794606" w:rsidP="005A2D7C">
                  <w:pPr>
                    <w:pStyle w:val="TAL"/>
                    <w:rPr>
                      <w:rFonts w:eastAsia="Calibri"/>
                    </w:rPr>
                  </w:pPr>
                  <w:r w:rsidRPr="009743EA">
                    <w:rPr>
                      <w:rFonts w:eastAsia="Calibri"/>
                    </w:rPr>
                    <w:t>Release</w:t>
                  </w:r>
                  <w:r w:rsidR="00637BE5" w:rsidRPr="009743EA">
                    <w:rPr>
                      <w:rFonts w:eastAsia="Calibri"/>
                    </w:rPr>
                    <w:t xml:space="preserve"> </w:t>
                  </w:r>
                  <w:r w:rsidR="0037667E" w:rsidRPr="009743EA">
                    <w:rPr>
                      <w:rFonts w:eastAsia="Calibri"/>
                    </w:rPr>
                    <w:t>V</w:t>
                  </w:r>
                  <w:r w:rsidRPr="009743EA">
                    <w:rPr>
                      <w:rFonts w:eastAsia="Calibri"/>
                    </w:rPr>
                    <w:t>ersion</w:t>
                  </w:r>
                  <w:r w:rsidR="00637BE5" w:rsidRPr="009743EA">
                    <w:rPr>
                      <w:rFonts w:eastAsia="Calibri"/>
                    </w:rPr>
                    <w:t xml:space="preserve"> </w:t>
                  </w:r>
                  <w:r w:rsidR="0037667E" w:rsidRPr="009743EA">
                    <w:rPr>
                      <w:rFonts w:eastAsia="Calibri"/>
                    </w:rPr>
                    <w:t>Indicator</w:t>
                  </w:r>
                </w:p>
              </w:tc>
            </w:tr>
          </w:tbl>
          <w:p w14:paraId="6F949E15" w14:textId="77777777" w:rsidR="003C3949" w:rsidRPr="009743EA" w:rsidRDefault="003C3949" w:rsidP="00763585">
            <w:pPr>
              <w:pStyle w:val="TAL"/>
              <w:snapToGrid w:val="0"/>
              <w:jc w:val="center"/>
            </w:pPr>
          </w:p>
        </w:tc>
      </w:tr>
      <w:tr w:rsidR="003C3949" w:rsidRPr="009743EA" w14:paraId="6DFAC4B8" w14:textId="77777777" w:rsidTr="00637BE5">
        <w:trPr>
          <w:jc w:val="center"/>
        </w:trPr>
        <w:tc>
          <w:tcPr>
            <w:tcW w:w="1286" w:type="dxa"/>
            <w:tcBorders>
              <w:top w:val="single" w:sz="4" w:space="0" w:color="000000"/>
              <w:left w:val="single" w:sz="4" w:space="0" w:color="000000"/>
              <w:bottom w:val="single" w:sz="4" w:space="0" w:color="000000"/>
            </w:tcBorders>
            <w:shd w:val="clear" w:color="auto" w:fill="E7E6E6"/>
          </w:tcPr>
          <w:p w14:paraId="09041CFA" w14:textId="77777777" w:rsidR="003C3949" w:rsidRPr="005A2D7C" w:rsidRDefault="003C3949" w:rsidP="005A2D7C">
            <w:pPr>
              <w:pStyle w:val="TAH"/>
              <w:rPr>
                <w:rFonts w:eastAsia="Malgun Gothic"/>
                <w:b w:val="0"/>
                <w:kern w:val="1"/>
              </w:rPr>
            </w:pPr>
          </w:p>
          <w:p w14:paraId="7DD867C0" w14:textId="77777777" w:rsidR="003C3949" w:rsidRPr="005A2D7C" w:rsidRDefault="003C3949" w:rsidP="005A2D7C">
            <w:pPr>
              <w:pStyle w:val="TAH"/>
              <w:rPr>
                <w:rFonts w:eastAsia="Malgun Gothic"/>
                <w:b w:val="0"/>
                <w:kern w:val="1"/>
              </w:rPr>
            </w:pPr>
          </w:p>
          <w:p w14:paraId="72113525" w14:textId="77777777" w:rsidR="003C3949" w:rsidRPr="005A2D7C" w:rsidRDefault="003C3949" w:rsidP="005A2D7C">
            <w:pPr>
              <w:pStyle w:val="TAH"/>
              <w:rPr>
                <w:rFonts w:eastAsia="Malgun Gothic"/>
                <w:b w:val="0"/>
                <w:kern w:val="1"/>
              </w:rPr>
            </w:pPr>
          </w:p>
          <w:p w14:paraId="1930CB26" w14:textId="77777777" w:rsidR="003C3949" w:rsidRPr="005A2D7C" w:rsidRDefault="003C3949" w:rsidP="005A2D7C">
            <w:pPr>
              <w:pStyle w:val="TAH"/>
              <w:rPr>
                <w:rFonts w:eastAsia="Malgun Gothic"/>
                <w:b w:val="0"/>
                <w:kern w:val="1"/>
              </w:rPr>
            </w:pPr>
          </w:p>
          <w:p w14:paraId="7FEE2A45" w14:textId="77777777" w:rsidR="003C3949" w:rsidRPr="005A2D7C" w:rsidRDefault="003C3949" w:rsidP="005A2D7C">
            <w:pPr>
              <w:pStyle w:val="TAH"/>
              <w:rPr>
                <w:rFonts w:eastAsia="Malgun Gothic"/>
                <w:b w:val="0"/>
                <w:kern w:val="1"/>
              </w:rPr>
            </w:pPr>
          </w:p>
          <w:p w14:paraId="6ED8A57B" w14:textId="77777777" w:rsidR="003C3949" w:rsidRPr="005A2D7C" w:rsidRDefault="003C3949" w:rsidP="005A2D7C">
            <w:pPr>
              <w:pStyle w:val="TAH"/>
              <w:rPr>
                <w:rFonts w:eastAsia="Malgun Gothic"/>
                <w:b w:val="0"/>
                <w:kern w:val="1"/>
              </w:rPr>
            </w:pPr>
          </w:p>
          <w:p w14:paraId="085148D0" w14:textId="77777777" w:rsidR="003C3949" w:rsidRPr="005A2D7C" w:rsidRDefault="003C3949" w:rsidP="005A2D7C">
            <w:pPr>
              <w:pStyle w:val="TAH"/>
              <w:rPr>
                <w:rFonts w:eastAsia="Malgun Gothic"/>
                <w:b w:val="0"/>
                <w:kern w:val="1"/>
              </w:rPr>
            </w:pPr>
            <w:r w:rsidRPr="005A2D7C">
              <w:rPr>
                <w:rFonts w:eastAsia="Malgun Gothic"/>
                <w:kern w:val="1"/>
              </w:rPr>
              <w:t>Example</w:t>
            </w:r>
            <w:r w:rsidR="00637BE5" w:rsidRPr="005A2D7C">
              <w:rPr>
                <w:rFonts w:eastAsia="Malgun Gothic"/>
                <w:kern w:val="1"/>
              </w:rPr>
              <w:t xml:space="preserve"> </w:t>
            </w:r>
            <w:r w:rsidRPr="005A2D7C">
              <w:rPr>
                <w:rFonts w:eastAsia="Malgun Gothic"/>
                <w:kern w:val="1"/>
              </w:rPr>
              <w:t>with</w:t>
            </w:r>
            <w:r w:rsidR="00637BE5" w:rsidRPr="005A2D7C">
              <w:rPr>
                <w:rFonts w:eastAsia="Malgun Gothic"/>
                <w:kern w:val="1"/>
              </w:rPr>
              <w:t xml:space="preserve"> </w:t>
            </w:r>
          </w:p>
          <w:p w14:paraId="3163010C" w14:textId="77777777" w:rsidR="003C3949" w:rsidRPr="004A2BF0" w:rsidRDefault="003C3949" w:rsidP="005A2D7C">
            <w:pPr>
              <w:pStyle w:val="TAH"/>
              <w:rPr>
                <w:kern w:val="1"/>
              </w:rPr>
            </w:pPr>
            <w:r w:rsidRPr="004A2BF0">
              <w:rPr>
                <w:kern w:val="1"/>
              </w:rPr>
              <w:t>RCN=1</w:t>
            </w:r>
          </w:p>
          <w:p w14:paraId="3E2BE6A7" w14:textId="77777777" w:rsidR="003C3949" w:rsidRPr="004A2BF0" w:rsidRDefault="003C3949" w:rsidP="005A2D7C">
            <w:pPr>
              <w:pStyle w:val="TAH"/>
              <w:rPr>
                <w:kern w:val="1"/>
              </w:rPr>
            </w:pPr>
            <w:r w:rsidRPr="004A2BF0">
              <w:rPr>
                <w:kern w:val="1"/>
              </w:rPr>
              <w:t>or</w:t>
            </w:r>
            <w:r w:rsidR="00637BE5" w:rsidRPr="004A2BF0">
              <w:rPr>
                <w:kern w:val="1"/>
              </w:rPr>
              <w:t xml:space="preserve"> </w:t>
            </w:r>
            <w:r w:rsidRPr="004A2BF0">
              <w:rPr>
                <w:kern w:val="1"/>
              </w:rPr>
              <w:t>No</w:t>
            </w:r>
            <w:r w:rsidR="00637BE5" w:rsidRPr="004A2BF0">
              <w:rPr>
                <w:kern w:val="1"/>
              </w:rPr>
              <w:t xml:space="preserve"> </w:t>
            </w:r>
            <w:r w:rsidRPr="004A2BF0">
              <w:rPr>
                <w:kern w:val="1"/>
              </w:rPr>
              <w:t>RCN</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353C5E79" w14:textId="77777777" w:rsidR="003C3949" w:rsidRPr="009743EA" w:rsidRDefault="003C3949" w:rsidP="005A2D7C">
            <w:pPr>
              <w:pStyle w:val="TAL"/>
            </w:pPr>
          </w:p>
          <w:p w14:paraId="68011E92" w14:textId="77777777" w:rsidR="003C3949" w:rsidRPr="005A2D7C" w:rsidRDefault="00637BE5" w:rsidP="00763585">
            <w:pPr>
              <w:pStyle w:val="NoSpacing"/>
              <w:rPr>
                <w:rFonts w:ascii="Times New Roman" w:hAnsi="Times New Roman"/>
                <w:b/>
                <w:sz w:val="24"/>
                <w:lang w:val="en-GB"/>
              </w:rPr>
            </w:pPr>
            <w:r w:rsidRPr="005A2D7C">
              <w:rPr>
                <w:rFonts w:ascii="Times New Roman" w:hAnsi="Times New Roman"/>
                <w:lang w:val="en-GB"/>
              </w:rPr>
              <w:t xml:space="preserve">    </w:t>
            </w:r>
            <w:r w:rsidR="003C3949" w:rsidRPr="005A2D7C">
              <w:rPr>
                <w:rFonts w:ascii="Times New Roman" w:hAnsi="Times New Roman"/>
                <w:b/>
                <w:sz w:val="24"/>
                <w:lang w:val="en-GB"/>
              </w:rPr>
              <w:t>API/CB/RET/001</w:t>
            </w:r>
          </w:p>
          <w:p w14:paraId="0DFEC658" w14:textId="77777777" w:rsidR="003C3949" w:rsidRPr="005A2D7C" w:rsidRDefault="00637BE5" w:rsidP="00763585">
            <w:pPr>
              <w:pStyle w:val="NoSpacing"/>
              <w:rPr>
                <w:rFonts w:ascii="Times New Roman" w:hAnsi="Times New Roman"/>
                <w:b/>
                <w:sz w:val="24"/>
                <w:lang w:val="en-GB"/>
              </w:rPr>
            </w:pPr>
            <w:r w:rsidRPr="005A2D7C">
              <w:rPr>
                <w:rFonts w:ascii="Times New Roman" w:hAnsi="Times New Roman"/>
                <w:b/>
                <w:sz w:val="24"/>
                <w:lang w:val="en-GB"/>
              </w:rPr>
              <w:t xml:space="preserve">   </w:t>
            </w:r>
            <w:r w:rsidR="003C3949" w:rsidRPr="005A2D7C">
              <w:rPr>
                <w:rFonts w:ascii="Times New Roman" w:hAnsi="Times New Roman"/>
                <w:b/>
                <w:sz w:val="24"/>
                <w:lang w:val="en-GB"/>
              </w:rPr>
              <w:t>API/CB/RET/001_RCN1</w:t>
            </w:r>
          </w:p>
          <w:p w14:paraId="020BE8C0" w14:textId="77777777" w:rsidR="003C3949" w:rsidRPr="009743EA" w:rsidRDefault="003C3949" w:rsidP="00763585">
            <w:pPr>
              <w:widowControl w:val="0"/>
              <w:overflowPunct/>
              <w:spacing w:after="0"/>
              <w:ind w:left="284"/>
              <w:jc w:val="both"/>
              <w:textAlignment w:val="auto"/>
              <w:rPr>
                <w:rFonts w:ascii="Arial" w:hAnsi="Arial"/>
                <w:b/>
                <w:color w:val="0070C0"/>
                <w:sz w:val="18"/>
              </w:rPr>
            </w:pPr>
          </w:p>
          <w:p w14:paraId="1DECCBDE" w14:textId="77777777" w:rsidR="003C3949" w:rsidRPr="009743EA" w:rsidRDefault="003C3949" w:rsidP="00763585">
            <w:pPr>
              <w:widowControl w:val="0"/>
              <w:overflowPunct/>
              <w:spacing w:after="0"/>
              <w:ind w:left="284"/>
              <w:textAlignment w:val="auto"/>
              <w:rPr>
                <w:rFonts w:ascii="Arial" w:hAnsi="Arial"/>
                <w:color w:val="0070C0"/>
                <w:sz w:val="18"/>
              </w:rPr>
            </w:pPr>
          </w:p>
          <w:p w14:paraId="2055CD62" w14:textId="77777777" w:rsidR="003C3949" w:rsidRPr="009743EA" w:rsidRDefault="003C3949" w:rsidP="00763585">
            <w:pPr>
              <w:widowControl w:val="0"/>
              <w:overflowPunct/>
              <w:spacing w:after="0"/>
              <w:ind w:left="284"/>
              <w:textAlignment w:val="auto"/>
              <w:rPr>
                <w:rFonts w:ascii="Arial" w:hAnsi="Arial"/>
                <w:b/>
                <w:color w:val="0070C0"/>
                <w:sz w:val="18"/>
              </w:rPr>
            </w:pPr>
            <w:r w:rsidRPr="009743EA">
              <w:rPr>
                <w:rFonts w:ascii="Arial" w:hAnsi="Arial"/>
                <w:b/>
                <w:color w:val="0070C0"/>
                <w:sz w:val="18"/>
              </w:rPr>
              <w:t>HTTP</w:t>
            </w:r>
            <w:r w:rsidR="00637BE5" w:rsidRPr="009743EA">
              <w:rPr>
                <w:rFonts w:ascii="Arial" w:hAnsi="Arial"/>
                <w:b/>
                <w:color w:val="0070C0"/>
                <w:sz w:val="18"/>
              </w:rPr>
              <w:t xml:space="preserve"> </w:t>
            </w:r>
            <w:r w:rsidRPr="009743EA">
              <w:rPr>
                <w:rFonts w:ascii="Arial" w:hAnsi="Arial"/>
                <w:b/>
                <w:color w:val="0070C0"/>
                <w:sz w:val="18"/>
              </w:rPr>
              <w:t>Request:</w:t>
            </w:r>
          </w:p>
          <w:p w14:paraId="16B4E8E5" w14:textId="77777777" w:rsidR="003C3949" w:rsidRPr="009743EA" w:rsidRDefault="003C3949" w:rsidP="00763585">
            <w:pPr>
              <w:widowControl w:val="0"/>
              <w:overflowPunct/>
              <w:spacing w:after="0"/>
              <w:ind w:left="284"/>
              <w:textAlignment w:val="auto"/>
              <w:rPr>
                <w:rFonts w:ascii="Arial" w:hAnsi="Arial"/>
                <w:color w:val="0070C0"/>
                <w:sz w:val="18"/>
              </w:rPr>
            </w:pPr>
          </w:p>
          <w:p w14:paraId="355746D3" w14:textId="77777777" w:rsidR="003C3949" w:rsidRPr="009743EA" w:rsidRDefault="003C3949" w:rsidP="00763585">
            <w:pPr>
              <w:widowControl w:val="0"/>
              <w:overflowPunct/>
              <w:spacing w:after="0"/>
              <w:ind w:left="284"/>
              <w:textAlignment w:val="auto"/>
              <w:rPr>
                <w:rFonts w:ascii="Arial" w:hAnsi="Arial"/>
                <w:color w:val="0070C0"/>
                <w:sz w:val="18"/>
              </w:rPr>
            </w:pPr>
            <w:r w:rsidRPr="009743EA">
              <w:rPr>
                <w:rFonts w:ascii="Arial" w:hAnsi="Arial"/>
                <w:color w:val="0070C0"/>
                <w:sz w:val="18"/>
              </w:rPr>
              <w:t>GET</w:t>
            </w:r>
            <w:r w:rsidR="00637BE5" w:rsidRPr="009743EA">
              <w:rPr>
                <w:rFonts w:ascii="Arial" w:hAnsi="Arial"/>
                <w:color w:val="0070C0"/>
                <w:sz w:val="18"/>
              </w:rPr>
              <w:t xml:space="preserve"> </w:t>
            </w:r>
            <w:r w:rsidRPr="009743EA">
              <w:rPr>
                <w:rFonts w:ascii="Arial" w:hAnsi="Arial"/>
                <w:color w:val="0070C0"/>
                <w:sz w:val="18"/>
              </w:rPr>
              <w:t>/mn-name?rcn=1</w:t>
            </w:r>
            <w:r w:rsidR="00637BE5" w:rsidRPr="009743EA">
              <w:rPr>
                <w:rFonts w:ascii="Arial" w:hAnsi="Arial"/>
                <w:color w:val="0070C0"/>
                <w:sz w:val="18"/>
              </w:rPr>
              <w:t xml:space="preserve"> </w:t>
            </w:r>
            <w:r w:rsidRPr="009743EA">
              <w:rPr>
                <w:rFonts w:ascii="Arial" w:hAnsi="Arial"/>
                <w:color w:val="0070C0"/>
                <w:sz w:val="18"/>
              </w:rPr>
              <w:t>HTTP/1.1</w:t>
            </w:r>
          </w:p>
          <w:p w14:paraId="7044D7E1" w14:textId="77777777" w:rsidR="003C3949" w:rsidRPr="00062C7A" w:rsidRDefault="003C3949" w:rsidP="00763585">
            <w:pPr>
              <w:pStyle w:val="TAL"/>
              <w:snapToGrid w:val="0"/>
              <w:ind w:left="284"/>
              <w:jc w:val="both"/>
              <w:rPr>
                <w:color w:val="0070C0"/>
                <w:lang w:val="fr-FR"/>
              </w:rPr>
            </w:pPr>
            <w:r w:rsidRPr="00062C7A">
              <w:rPr>
                <w:color w:val="0070C0"/>
                <w:lang w:val="fr-FR"/>
              </w:rPr>
              <w:t>Host:</w:t>
            </w:r>
            <w:r w:rsidR="00637BE5" w:rsidRPr="00062C7A">
              <w:rPr>
                <w:color w:val="0070C0"/>
                <w:lang w:val="fr-FR"/>
              </w:rPr>
              <w:t xml:space="preserve"> </w:t>
            </w:r>
            <w:r w:rsidRPr="00062C7A">
              <w:rPr>
                <w:color w:val="0070C0"/>
                <w:lang w:val="fr-FR"/>
              </w:rPr>
              <w:t>192.168.0.10:8282</w:t>
            </w:r>
          </w:p>
          <w:p w14:paraId="1C1ABAAB" w14:textId="77777777" w:rsidR="003C3949" w:rsidRPr="00062C7A" w:rsidRDefault="003C3949" w:rsidP="00763585">
            <w:pPr>
              <w:pStyle w:val="TAL"/>
              <w:snapToGrid w:val="0"/>
              <w:ind w:left="284"/>
              <w:jc w:val="both"/>
              <w:rPr>
                <w:color w:val="0070C0"/>
                <w:lang w:val="fr-FR"/>
              </w:rPr>
            </w:pPr>
            <w:r w:rsidRPr="00062C7A">
              <w:rPr>
                <w:color w:val="0070C0"/>
                <w:lang w:val="fr-FR"/>
              </w:rPr>
              <w:t>Accept:</w:t>
            </w:r>
            <w:r w:rsidR="00637BE5" w:rsidRPr="00062C7A">
              <w:rPr>
                <w:color w:val="0070C0"/>
                <w:lang w:val="fr-FR"/>
              </w:rPr>
              <w:t xml:space="preserve"> </w:t>
            </w:r>
            <w:r w:rsidRPr="00062C7A">
              <w:rPr>
                <w:color w:val="0070C0"/>
                <w:lang w:val="fr-FR"/>
              </w:rPr>
              <w:t>application/json</w:t>
            </w:r>
          </w:p>
          <w:p w14:paraId="4877E333" w14:textId="77777777" w:rsidR="003C3949" w:rsidRPr="00062C7A" w:rsidRDefault="003C3949" w:rsidP="00763585">
            <w:pPr>
              <w:pStyle w:val="TAL"/>
              <w:snapToGrid w:val="0"/>
              <w:ind w:left="284"/>
              <w:jc w:val="both"/>
              <w:rPr>
                <w:color w:val="0070C0"/>
                <w:lang w:val="fr-FR"/>
              </w:rPr>
            </w:pPr>
            <w:r w:rsidRPr="00062C7A">
              <w:rPr>
                <w:color w:val="0070C0"/>
                <w:lang w:val="fr-FR"/>
              </w:rPr>
              <w:t>X-M2M-Origin:</w:t>
            </w:r>
            <w:r w:rsidR="00637BE5" w:rsidRPr="00062C7A">
              <w:rPr>
                <w:color w:val="0070C0"/>
                <w:lang w:val="fr-FR"/>
              </w:rPr>
              <w:t xml:space="preserve"> </w:t>
            </w:r>
            <w:r w:rsidRPr="00062C7A">
              <w:rPr>
                <w:color w:val="0070C0"/>
                <w:lang w:val="fr-FR"/>
              </w:rPr>
              <w:t>CAE0120180406T0846311405855351047680_cse01</w:t>
            </w:r>
          </w:p>
          <w:p w14:paraId="3A53F465" w14:textId="77777777" w:rsidR="003C3949" w:rsidRPr="00062C7A" w:rsidRDefault="003C3949" w:rsidP="00763585">
            <w:pPr>
              <w:pStyle w:val="TAL"/>
              <w:snapToGrid w:val="0"/>
              <w:ind w:left="284"/>
              <w:jc w:val="both"/>
              <w:rPr>
                <w:color w:val="0070C0"/>
                <w:lang w:val="fr-FR"/>
              </w:rPr>
            </w:pPr>
            <w:r w:rsidRPr="00062C7A">
              <w:rPr>
                <w:color w:val="0070C0"/>
                <w:lang w:val="fr-FR"/>
              </w:rPr>
              <w:t>X-M2M-RI:</w:t>
            </w:r>
            <w:r w:rsidR="00637BE5" w:rsidRPr="00062C7A">
              <w:rPr>
                <w:color w:val="0070C0"/>
                <w:lang w:val="fr-FR"/>
              </w:rPr>
              <w:t xml:space="preserve"> </w:t>
            </w:r>
            <w:r w:rsidRPr="00062C7A">
              <w:rPr>
                <w:color w:val="0070C0"/>
                <w:lang w:val="fr-FR"/>
              </w:rPr>
              <w:t>1234</w:t>
            </w:r>
          </w:p>
          <w:p w14:paraId="41D38A80" w14:textId="77777777" w:rsidR="00984819" w:rsidRPr="009743EA" w:rsidRDefault="00984819" w:rsidP="00984819">
            <w:pPr>
              <w:pStyle w:val="TAL"/>
              <w:snapToGrid w:val="0"/>
              <w:ind w:left="284"/>
              <w:jc w:val="both"/>
              <w:rPr>
                <w:color w:val="0070C0"/>
              </w:rPr>
            </w:pPr>
            <w:r w:rsidRPr="009743EA">
              <w:rPr>
                <w:color w:val="0070C0"/>
              </w:rPr>
              <w:t>X-M2M-RVI:</w:t>
            </w:r>
            <w:r w:rsidR="00637BE5" w:rsidRPr="009743EA">
              <w:rPr>
                <w:color w:val="0070C0"/>
              </w:rPr>
              <w:t xml:space="preserve"> </w:t>
            </w:r>
            <w:r w:rsidRPr="009743EA">
              <w:rPr>
                <w:color w:val="0070C0"/>
              </w:rPr>
              <w:t>2a</w:t>
            </w:r>
          </w:p>
          <w:p w14:paraId="6B753919" w14:textId="77777777" w:rsidR="00984819" w:rsidRPr="009743EA" w:rsidRDefault="00984819" w:rsidP="00763585">
            <w:pPr>
              <w:pStyle w:val="TAL"/>
              <w:snapToGrid w:val="0"/>
              <w:ind w:left="284"/>
              <w:jc w:val="both"/>
              <w:rPr>
                <w:color w:val="0070C0"/>
              </w:rPr>
            </w:pPr>
          </w:p>
          <w:p w14:paraId="0B1C63CE" w14:textId="77777777" w:rsidR="003C3949" w:rsidRPr="009743EA" w:rsidRDefault="003C3949" w:rsidP="00763585">
            <w:pPr>
              <w:widowControl w:val="0"/>
              <w:overflowPunct/>
              <w:spacing w:after="0"/>
              <w:ind w:left="284"/>
              <w:textAlignment w:val="auto"/>
              <w:rPr>
                <w:rFonts w:ascii="Arial" w:hAnsi="Arial"/>
                <w:color w:val="0070C0"/>
                <w:sz w:val="18"/>
              </w:rPr>
            </w:pPr>
          </w:p>
          <w:p w14:paraId="5B2D82B7" w14:textId="77777777" w:rsidR="003C3949" w:rsidRPr="009743EA" w:rsidRDefault="003C3949" w:rsidP="00763585">
            <w:pPr>
              <w:widowControl w:val="0"/>
              <w:overflowPunct/>
              <w:spacing w:after="0"/>
              <w:ind w:left="284"/>
              <w:textAlignment w:val="auto"/>
              <w:rPr>
                <w:rFonts w:ascii="Arial" w:hAnsi="Arial"/>
                <w:color w:val="0070C0"/>
                <w:sz w:val="18"/>
              </w:rPr>
            </w:pPr>
          </w:p>
          <w:p w14:paraId="7BFC9F1D" w14:textId="77777777" w:rsidR="003C3949" w:rsidRPr="009743EA" w:rsidRDefault="003C3949" w:rsidP="00763585">
            <w:pPr>
              <w:widowControl w:val="0"/>
              <w:overflowPunct/>
              <w:spacing w:after="0"/>
              <w:ind w:left="284"/>
              <w:textAlignment w:val="auto"/>
              <w:rPr>
                <w:rFonts w:ascii="Arial" w:hAnsi="Arial"/>
                <w:b/>
                <w:color w:val="0070C0"/>
                <w:sz w:val="18"/>
              </w:rPr>
            </w:pPr>
            <w:r w:rsidRPr="009743EA">
              <w:rPr>
                <w:rFonts w:ascii="Arial" w:hAnsi="Arial"/>
                <w:b/>
                <w:color w:val="0070C0"/>
                <w:sz w:val="18"/>
              </w:rPr>
              <w:t>HTTP</w:t>
            </w:r>
            <w:r w:rsidR="00637BE5" w:rsidRPr="009743EA">
              <w:rPr>
                <w:rFonts w:ascii="Arial" w:hAnsi="Arial"/>
                <w:b/>
                <w:color w:val="0070C0"/>
                <w:sz w:val="18"/>
              </w:rPr>
              <w:t xml:space="preserve"> </w:t>
            </w:r>
            <w:r w:rsidRPr="009743EA">
              <w:rPr>
                <w:rFonts w:ascii="Arial" w:hAnsi="Arial"/>
                <w:b/>
                <w:color w:val="0070C0"/>
                <w:sz w:val="18"/>
              </w:rPr>
              <w:t>Response:</w:t>
            </w:r>
          </w:p>
          <w:p w14:paraId="2571064F" w14:textId="77777777" w:rsidR="003C3949" w:rsidRPr="009743EA" w:rsidRDefault="003C3949" w:rsidP="00763585">
            <w:pPr>
              <w:widowControl w:val="0"/>
              <w:overflowPunct/>
              <w:spacing w:after="0"/>
              <w:ind w:left="284"/>
              <w:textAlignment w:val="auto"/>
              <w:rPr>
                <w:rFonts w:ascii="Arial" w:hAnsi="Arial"/>
                <w:color w:val="0070C0"/>
                <w:sz w:val="18"/>
              </w:rPr>
            </w:pPr>
          </w:p>
          <w:p w14:paraId="7C0BD864" w14:textId="77777777" w:rsidR="003C3949" w:rsidRPr="009743EA" w:rsidRDefault="003C3949" w:rsidP="00763585">
            <w:pPr>
              <w:widowControl w:val="0"/>
              <w:overflowPunct/>
              <w:spacing w:after="0"/>
              <w:ind w:left="284"/>
              <w:textAlignment w:val="auto"/>
              <w:rPr>
                <w:rFonts w:ascii="Arial" w:hAnsi="Arial"/>
                <w:color w:val="0070C0"/>
                <w:sz w:val="18"/>
              </w:rPr>
            </w:pPr>
            <w:r w:rsidRPr="009743EA">
              <w:rPr>
                <w:rFonts w:ascii="Arial" w:hAnsi="Arial"/>
                <w:color w:val="0070C0"/>
                <w:sz w:val="18"/>
              </w:rPr>
              <w:t>HTTP/1.1</w:t>
            </w:r>
            <w:r w:rsidR="00637BE5" w:rsidRPr="009743EA">
              <w:rPr>
                <w:rFonts w:ascii="Arial" w:hAnsi="Arial"/>
                <w:color w:val="0070C0"/>
                <w:sz w:val="18"/>
              </w:rPr>
              <w:t xml:space="preserve"> </w:t>
            </w:r>
            <w:r w:rsidRPr="009743EA">
              <w:rPr>
                <w:rFonts w:ascii="Arial" w:hAnsi="Arial"/>
                <w:color w:val="0070C0"/>
                <w:sz w:val="18"/>
              </w:rPr>
              <w:t>200</w:t>
            </w:r>
            <w:r w:rsidR="00637BE5" w:rsidRPr="009743EA">
              <w:rPr>
                <w:rFonts w:ascii="Arial" w:hAnsi="Arial"/>
                <w:color w:val="0070C0"/>
                <w:sz w:val="18"/>
              </w:rPr>
              <w:t xml:space="preserve"> </w:t>
            </w:r>
            <w:r w:rsidRPr="009743EA">
              <w:rPr>
                <w:rFonts w:ascii="Arial" w:hAnsi="Arial"/>
                <w:color w:val="0070C0"/>
                <w:sz w:val="18"/>
              </w:rPr>
              <w:t>OK</w:t>
            </w:r>
          </w:p>
          <w:p w14:paraId="6D797068" w14:textId="77777777" w:rsidR="003C3949" w:rsidRPr="00062C7A" w:rsidRDefault="003C3949" w:rsidP="00763585">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X-M2M-RI:</w:t>
            </w:r>
            <w:r w:rsidR="00637BE5" w:rsidRPr="00062C7A">
              <w:rPr>
                <w:rFonts w:ascii="Arial" w:hAnsi="Arial"/>
                <w:color w:val="0070C0"/>
                <w:sz w:val="18"/>
                <w:lang w:val="fr-FR"/>
              </w:rPr>
              <w:t xml:space="preserve"> </w:t>
            </w:r>
            <w:r w:rsidRPr="00062C7A">
              <w:rPr>
                <w:rFonts w:ascii="Arial" w:hAnsi="Arial"/>
                <w:color w:val="0070C0"/>
                <w:sz w:val="18"/>
                <w:lang w:val="fr-FR"/>
              </w:rPr>
              <w:t>1234</w:t>
            </w:r>
          </w:p>
          <w:p w14:paraId="66DA3E30" w14:textId="77777777" w:rsidR="003C3949" w:rsidRPr="00062C7A" w:rsidRDefault="003C3949" w:rsidP="00763585">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X-M2M-RSC:</w:t>
            </w:r>
            <w:r w:rsidR="00637BE5" w:rsidRPr="00062C7A">
              <w:rPr>
                <w:rFonts w:ascii="Arial" w:hAnsi="Arial"/>
                <w:color w:val="0070C0"/>
                <w:sz w:val="18"/>
                <w:lang w:val="fr-FR"/>
              </w:rPr>
              <w:t xml:space="preserve"> </w:t>
            </w:r>
            <w:r w:rsidRPr="00062C7A">
              <w:rPr>
                <w:rFonts w:ascii="Arial" w:hAnsi="Arial"/>
                <w:color w:val="0070C0"/>
                <w:sz w:val="18"/>
                <w:lang w:val="fr-FR"/>
              </w:rPr>
              <w:t>2000</w:t>
            </w:r>
          </w:p>
          <w:p w14:paraId="5D90B3BE" w14:textId="77777777" w:rsidR="003C3949" w:rsidRPr="00062C7A" w:rsidRDefault="003C3949" w:rsidP="00763585">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Content-Length:344</w:t>
            </w:r>
          </w:p>
          <w:p w14:paraId="134C66FA" w14:textId="77777777" w:rsidR="003C3949" w:rsidRPr="00062C7A" w:rsidRDefault="003C3949" w:rsidP="00763585">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Content-Type:application/json</w:t>
            </w:r>
          </w:p>
          <w:p w14:paraId="75174E52" w14:textId="77777777" w:rsidR="003C3949" w:rsidRPr="00062C7A" w:rsidRDefault="003C3949" w:rsidP="00763585">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X-M2M-Origin:/mnID</w:t>
            </w:r>
          </w:p>
          <w:p w14:paraId="1A24A743" w14:textId="77777777" w:rsidR="00984819" w:rsidRPr="00062C7A" w:rsidRDefault="00984819" w:rsidP="00984819">
            <w:pPr>
              <w:pStyle w:val="TAL"/>
              <w:snapToGrid w:val="0"/>
              <w:ind w:left="284"/>
              <w:jc w:val="both"/>
              <w:rPr>
                <w:color w:val="0070C0"/>
                <w:lang w:val="fr-FR"/>
              </w:rPr>
            </w:pPr>
            <w:r w:rsidRPr="00062C7A">
              <w:rPr>
                <w:color w:val="0070C0"/>
                <w:lang w:val="fr-FR"/>
              </w:rPr>
              <w:t>X-M2M-RVI:</w:t>
            </w:r>
            <w:r w:rsidR="00637BE5" w:rsidRPr="00062C7A">
              <w:rPr>
                <w:color w:val="0070C0"/>
                <w:lang w:val="fr-FR"/>
              </w:rPr>
              <w:t xml:space="preserve"> </w:t>
            </w:r>
            <w:r w:rsidRPr="00062C7A">
              <w:rPr>
                <w:color w:val="0070C0"/>
                <w:lang w:val="fr-FR"/>
              </w:rPr>
              <w:t>2a</w:t>
            </w:r>
          </w:p>
          <w:p w14:paraId="0B317867" w14:textId="77777777" w:rsidR="00984819" w:rsidRPr="00062C7A" w:rsidRDefault="00984819" w:rsidP="00763585">
            <w:pPr>
              <w:widowControl w:val="0"/>
              <w:overflowPunct/>
              <w:spacing w:after="0"/>
              <w:ind w:left="284"/>
              <w:textAlignment w:val="auto"/>
              <w:rPr>
                <w:rFonts w:ascii="Arial" w:hAnsi="Arial"/>
                <w:color w:val="0070C0"/>
                <w:sz w:val="18"/>
                <w:lang w:val="fr-FR"/>
              </w:rPr>
            </w:pPr>
          </w:p>
          <w:p w14:paraId="03E4D0B4" w14:textId="77777777" w:rsidR="003C3949" w:rsidRPr="00062C7A" w:rsidRDefault="003C3949" w:rsidP="00763585">
            <w:pPr>
              <w:widowControl w:val="0"/>
              <w:overflowPunct/>
              <w:spacing w:after="0"/>
              <w:ind w:left="284"/>
              <w:textAlignment w:val="auto"/>
              <w:rPr>
                <w:rFonts w:ascii="Arial" w:hAnsi="Arial"/>
                <w:sz w:val="18"/>
                <w:lang w:val="fr-FR"/>
              </w:rPr>
            </w:pPr>
          </w:p>
          <w:p w14:paraId="7C272F3A" w14:textId="77777777" w:rsidR="003C3949" w:rsidRPr="00062C7A" w:rsidRDefault="003C3949" w:rsidP="00763585">
            <w:pPr>
              <w:pStyle w:val="TAL"/>
              <w:snapToGrid w:val="0"/>
              <w:ind w:left="284"/>
              <w:jc w:val="both"/>
              <w:rPr>
                <w:color w:val="0070C0"/>
                <w:lang w:val="fr-FR"/>
              </w:rPr>
            </w:pPr>
          </w:p>
          <w:p w14:paraId="064BB9DD" w14:textId="77777777" w:rsidR="003C3949" w:rsidRPr="00062C7A" w:rsidRDefault="003C3949" w:rsidP="00763585">
            <w:pPr>
              <w:pStyle w:val="TAL"/>
              <w:snapToGrid w:val="0"/>
              <w:ind w:left="284"/>
              <w:jc w:val="both"/>
              <w:rPr>
                <w:color w:val="0070C0"/>
                <w:lang w:val="fr-FR"/>
              </w:rPr>
            </w:pPr>
          </w:p>
          <w:p w14:paraId="2225F514" w14:textId="77777777" w:rsidR="003C3949" w:rsidRPr="00062C7A" w:rsidRDefault="003C3949" w:rsidP="00763585">
            <w:pPr>
              <w:pStyle w:val="TAL"/>
              <w:snapToGrid w:val="0"/>
              <w:ind w:left="284"/>
              <w:jc w:val="both"/>
              <w:rPr>
                <w:color w:val="0070C0"/>
                <w:lang w:val="fr-FR"/>
              </w:rPr>
            </w:pPr>
            <w:r w:rsidRPr="00062C7A">
              <w:rPr>
                <w:color w:val="0070C0"/>
                <w:lang w:val="fr-FR"/>
              </w:rPr>
              <w:t>{</w:t>
            </w:r>
          </w:p>
          <w:p w14:paraId="2537D709" w14:textId="77777777" w:rsidR="003C3949" w:rsidRPr="00062C7A" w:rsidRDefault="00637BE5" w:rsidP="00763585">
            <w:pPr>
              <w:pStyle w:val="TAL"/>
              <w:snapToGrid w:val="0"/>
              <w:ind w:left="284"/>
              <w:jc w:val="both"/>
              <w:rPr>
                <w:color w:val="0070C0"/>
                <w:lang w:val="fr-FR"/>
              </w:rPr>
            </w:pPr>
            <w:r w:rsidRPr="00062C7A">
              <w:rPr>
                <w:color w:val="0070C0"/>
                <w:lang w:val="fr-FR"/>
              </w:rPr>
              <w:t xml:space="preserve">    </w:t>
            </w:r>
            <w:r w:rsidR="003C3949" w:rsidRPr="00062C7A">
              <w:rPr>
                <w:color w:val="0070C0"/>
                <w:lang w:val="fr-FR"/>
              </w:rPr>
              <w:t>"m2m:cb":</w:t>
            </w:r>
            <w:r w:rsidRPr="00062C7A">
              <w:rPr>
                <w:color w:val="0070C0"/>
                <w:lang w:val="fr-FR"/>
              </w:rPr>
              <w:t xml:space="preserve"> </w:t>
            </w:r>
            <w:r w:rsidR="003C3949" w:rsidRPr="00062C7A">
              <w:rPr>
                <w:color w:val="0070C0"/>
                <w:lang w:val="fr-FR"/>
              </w:rPr>
              <w:t>{</w:t>
            </w:r>
          </w:p>
          <w:p w14:paraId="6A4134C8" w14:textId="77777777" w:rsidR="003C3949" w:rsidRPr="00062C7A" w:rsidRDefault="00637BE5" w:rsidP="00763585">
            <w:pPr>
              <w:pStyle w:val="TAL"/>
              <w:snapToGrid w:val="0"/>
              <w:ind w:left="284"/>
              <w:jc w:val="both"/>
              <w:rPr>
                <w:color w:val="0070C0"/>
                <w:lang w:val="fr-FR"/>
              </w:rPr>
            </w:pPr>
            <w:r w:rsidRPr="00062C7A">
              <w:rPr>
                <w:color w:val="0070C0"/>
                <w:lang w:val="fr-FR"/>
              </w:rPr>
              <w:lastRenderedPageBreak/>
              <w:t xml:space="preserve">        </w:t>
            </w:r>
            <w:r w:rsidR="003C3949" w:rsidRPr="00062C7A">
              <w:rPr>
                <w:color w:val="0070C0"/>
                <w:lang w:val="fr-FR"/>
              </w:rPr>
              <w:t>"acpi":</w:t>
            </w:r>
            <w:r w:rsidRPr="00062C7A">
              <w:rPr>
                <w:color w:val="0070C0"/>
                <w:lang w:val="fr-FR"/>
              </w:rPr>
              <w:t xml:space="preserve"> </w:t>
            </w:r>
            <w:r w:rsidR="003C3949" w:rsidRPr="00307E47">
              <w:rPr>
                <w:color w:val="0070C0"/>
                <w:lang w:val="fr-FR"/>
              </w:rPr>
              <w:t>[</w:t>
            </w:r>
          </w:p>
          <w:p w14:paraId="6292C58E" w14:textId="77777777" w:rsidR="003C3949" w:rsidRPr="00062C7A" w:rsidRDefault="00637BE5" w:rsidP="00763585">
            <w:pPr>
              <w:pStyle w:val="TAL"/>
              <w:snapToGrid w:val="0"/>
              <w:ind w:left="284"/>
              <w:jc w:val="both"/>
              <w:rPr>
                <w:color w:val="0070C0"/>
                <w:lang w:val="fr-FR"/>
              </w:rPr>
            </w:pPr>
            <w:r w:rsidRPr="00062C7A">
              <w:rPr>
                <w:color w:val="0070C0"/>
                <w:lang w:val="fr-FR"/>
              </w:rPr>
              <w:t xml:space="preserve">            </w:t>
            </w:r>
            <w:r w:rsidR="003C3949" w:rsidRPr="00062C7A">
              <w:rPr>
                <w:color w:val="0070C0"/>
                <w:lang w:val="fr-FR"/>
              </w:rPr>
              <w:t>"mnIDAcp"</w:t>
            </w:r>
          </w:p>
          <w:p w14:paraId="33B1BDD1" w14:textId="77777777" w:rsidR="003C3949" w:rsidRPr="00062C7A" w:rsidRDefault="00637BE5" w:rsidP="00763585">
            <w:pPr>
              <w:pStyle w:val="TAL"/>
              <w:snapToGrid w:val="0"/>
              <w:ind w:left="284"/>
              <w:jc w:val="both"/>
              <w:rPr>
                <w:color w:val="0070C0"/>
                <w:lang w:val="fr-FR"/>
              </w:rPr>
            </w:pPr>
            <w:r w:rsidRPr="00062C7A">
              <w:rPr>
                <w:color w:val="0070C0"/>
                <w:lang w:val="fr-FR"/>
              </w:rPr>
              <w:t xml:space="preserve">        </w:t>
            </w:r>
            <w:r w:rsidR="003C3949" w:rsidRPr="00062C7A">
              <w:rPr>
                <w:color w:val="0070C0"/>
                <w:lang w:val="fr-FR"/>
              </w:rPr>
              <w:t>],</w:t>
            </w:r>
          </w:p>
          <w:p w14:paraId="44CBBD9D" w14:textId="77777777" w:rsidR="003C3949" w:rsidRPr="00062C7A" w:rsidRDefault="00637BE5" w:rsidP="00763585">
            <w:pPr>
              <w:pStyle w:val="TAL"/>
              <w:snapToGrid w:val="0"/>
              <w:ind w:left="284"/>
              <w:jc w:val="both"/>
              <w:rPr>
                <w:color w:val="0070C0"/>
                <w:lang w:val="fr-FR"/>
              </w:rPr>
            </w:pPr>
            <w:r w:rsidRPr="00062C7A">
              <w:rPr>
                <w:color w:val="0070C0"/>
                <w:lang w:val="fr-FR"/>
              </w:rPr>
              <w:t xml:space="preserve">        </w:t>
            </w:r>
            <w:r w:rsidR="003C3949" w:rsidRPr="00062C7A">
              <w:rPr>
                <w:color w:val="0070C0"/>
                <w:lang w:val="fr-FR"/>
              </w:rPr>
              <w:t>"csi":</w:t>
            </w:r>
            <w:r w:rsidRPr="00062C7A">
              <w:rPr>
                <w:color w:val="0070C0"/>
                <w:lang w:val="fr-FR"/>
              </w:rPr>
              <w:t xml:space="preserve"> </w:t>
            </w:r>
            <w:r w:rsidR="003C3949" w:rsidRPr="00062C7A">
              <w:rPr>
                <w:color w:val="0070C0"/>
                <w:lang w:val="fr-FR"/>
              </w:rPr>
              <w:t>"/mnID",</w:t>
            </w:r>
          </w:p>
          <w:p w14:paraId="5735FCD6" w14:textId="77777777" w:rsidR="003C3949" w:rsidRPr="00062C7A" w:rsidRDefault="00637BE5" w:rsidP="00763585">
            <w:pPr>
              <w:pStyle w:val="TAL"/>
              <w:snapToGrid w:val="0"/>
              <w:ind w:left="284"/>
              <w:jc w:val="both"/>
              <w:rPr>
                <w:color w:val="0070C0"/>
                <w:lang w:val="fr-FR"/>
              </w:rPr>
            </w:pPr>
            <w:r w:rsidRPr="00062C7A">
              <w:rPr>
                <w:color w:val="0070C0"/>
                <w:lang w:val="fr-FR"/>
              </w:rPr>
              <w:t xml:space="preserve">        </w:t>
            </w:r>
            <w:r w:rsidR="003C3949" w:rsidRPr="00062C7A">
              <w:rPr>
                <w:color w:val="0070C0"/>
                <w:lang w:val="fr-FR"/>
              </w:rPr>
              <w:t>"cst":</w:t>
            </w:r>
            <w:r w:rsidRPr="00062C7A">
              <w:rPr>
                <w:color w:val="0070C0"/>
                <w:lang w:val="fr-FR"/>
              </w:rPr>
              <w:t xml:space="preserve"> </w:t>
            </w:r>
            <w:r w:rsidR="003C3949" w:rsidRPr="00062C7A">
              <w:rPr>
                <w:color w:val="0070C0"/>
                <w:lang w:val="fr-FR"/>
              </w:rPr>
              <w:t>2,</w:t>
            </w:r>
          </w:p>
          <w:p w14:paraId="4D317E8D" w14:textId="77777777" w:rsidR="003C3949" w:rsidRPr="00062C7A" w:rsidRDefault="00637BE5" w:rsidP="00763585">
            <w:pPr>
              <w:pStyle w:val="TAL"/>
              <w:snapToGrid w:val="0"/>
              <w:ind w:left="284"/>
              <w:jc w:val="both"/>
              <w:rPr>
                <w:color w:val="0070C0"/>
                <w:lang w:val="fr-FR"/>
              </w:rPr>
            </w:pPr>
            <w:r w:rsidRPr="00062C7A">
              <w:rPr>
                <w:color w:val="0070C0"/>
                <w:lang w:val="fr-FR"/>
              </w:rPr>
              <w:t xml:space="preserve">        </w:t>
            </w:r>
            <w:r w:rsidR="003C3949" w:rsidRPr="00062C7A">
              <w:rPr>
                <w:color w:val="0070C0"/>
                <w:lang w:val="fr-FR"/>
              </w:rPr>
              <w:t>"csz":</w:t>
            </w:r>
            <w:r w:rsidRPr="00062C7A">
              <w:rPr>
                <w:color w:val="0070C0"/>
                <w:lang w:val="fr-FR"/>
              </w:rPr>
              <w:t xml:space="preserve"> </w:t>
            </w:r>
            <w:r w:rsidR="003C3949" w:rsidRPr="00307E47">
              <w:rPr>
                <w:color w:val="0070C0"/>
                <w:lang w:val="fr-FR"/>
              </w:rPr>
              <w:t>[</w:t>
            </w:r>
          </w:p>
          <w:p w14:paraId="7ED0B4C5" w14:textId="77777777" w:rsidR="003C3949" w:rsidRPr="00062C7A" w:rsidRDefault="00637BE5" w:rsidP="00763585">
            <w:pPr>
              <w:pStyle w:val="TAL"/>
              <w:snapToGrid w:val="0"/>
              <w:ind w:left="284"/>
              <w:jc w:val="both"/>
              <w:rPr>
                <w:color w:val="0070C0"/>
                <w:lang w:val="fr-FR"/>
              </w:rPr>
            </w:pPr>
            <w:r w:rsidRPr="00062C7A">
              <w:rPr>
                <w:color w:val="0070C0"/>
                <w:lang w:val="fr-FR"/>
              </w:rPr>
              <w:t xml:space="preserve">            </w:t>
            </w:r>
            <w:r w:rsidR="003C3949" w:rsidRPr="00062C7A">
              <w:rPr>
                <w:color w:val="0070C0"/>
                <w:lang w:val="fr-FR"/>
              </w:rPr>
              <w:t>"application/xml",</w:t>
            </w:r>
          </w:p>
          <w:p w14:paraId="27B3E9B2" w14:textId="77777777" w:rsidR="003C3949" w:rsidRPr="00062C7A" w:rsidRDefault="00637BE5" w:rsidP="00763585">
            <w:pPr>
              <w:pStyle w:val="TAL"/>
              <w:snapToGrid w:val="0"/>
              <w:ind w:left="284"/>
              <w:jc w:val="both"/>
              <w:rPr>
                <w:color w:val="0070C0"/>
                <w:lang w:val="fr-FR"/>
              </w:rPr>
            </w:pPr>
            <w:r w:rsidRPr="00062C7A">
              <w:rPr>
                <w:color w:val="0070C0"/>
                <w:lang w:val="fr-FR"/>
              </w:rPr>
              <w:t xml:space="preserve">            </w:t>
            </w:r>
            <w:r w:rsidR="003C3949" w:rsidRPr="00062C7A">
              <w:rPr>
                <w:color w:val="0070C0"/>
                <w:lang w:val="fr-FR"/>
              </w:rPr>
              <w:t>"application/json"</w:t>
            </w:r>
          </w:p>
          <w:p w14:paraId="3C191C85" w14:textId="77777777" w:rsidR="003C3949" w:rsidRPr="00062C7A" w:rsidRDefault="00637BE5" w:rsidP="00763585">
            <w:pPr>
              <w:pStyle w:val="TAL"/>
              <w:snapToGrid w:val="0"/>
              <w:ind w:left="284"/>
              <w:jc w:val="both"/>
              <w:rPr>
                <w:color w:val="0070C0"/>
                <w:lang w:val="fr-FR"/>
              </w:rPr>
            </w:pPr>
            <w:r w:rsidRPr="00062C7A">
              <w:rPr>
                <w:color w:val="0070C0"/>
                <w:lang w:val="fr-FR"/>
              </w:rPr>
              <w:t xml:space="preserve">        </w:t>
            </w:r>
            <w:r w:rsidR="003C3949" w:rsidRPr="00062C7A">
              <w:rPr>
                <w:color w:val="0070C0"/>
                <w:lang w:val="fr-FR"/>
              </w:rPr>
              <w:t>],</w:t>
            </w:r>
          </w:p>
          <w:p w14:paraId="2A67DF67" w14:textId="77777777" w:rsidR="003C3949" w:rsidRPr="00062C7A" w:rsidRDefault="00637BE5" w:rsidP="00763585">
            <w:pPr>
              <w:pStyle w:val="TAL"/>
              <w:snapToGrid w:val="0"/>
              <w:ind w:left="284"/>
              <w:jc w:val="both"/>
              <w:rPr>
                <w:color w:val="0070C0"/>
                <w:lang w:val="fr-FR"/>
              </w:rPr>
            </w:pPr>
            <w:r w:rsidRPr="00062C7A">
              <w:rPr>
                <w:color w:val="0070C0"/>
                <w:lang w:val="fr-FR"/>
              </w:rPr>
              <w:t xml:space="preserve">        </w:t>
            </w:r>
            <w:r w:rsidR="003C3949" w:rsidRPr="00062C7A">
              <w:rPr>
                <w:color w:val="0070C0"/>
                <w:lang w:val="fr-FR"/>
              </w:rPr>
              <w:t>"ct":</w:t>
            </w:r>
            <w:r w:rsidRPr="00062C7A">
              <w:rPr>
                <w:color w:val="0070C0"/>
                <w:lang w:val="fr-FR"/>
              </w:rPr>
              <w:t xml:space="preserve"> </w:t>
            </w:r>
            <w:r w:rsidR="003C3949" w:rsidRPr="00062C7A">
              <w:rPr>
                <w:color w:val="0070C0"/>
                <w:lang w:val="fr-FR"/>
              </w:rPr>
              <w:t>"20180727T135221",</w:t>
            </w:r>
          </w:p>
          <w:p w14:paraId="6DF23806" w14:textId="77777777" w:rsidR="003C3949" w:rsidRPr="00062C7A" w:rsidRDefault="00637BE5" w:rsidP="00763585">
            <w:pPr>
              <w:pStyle w:val="TAL"/>
              <w:snapToGrid w:val="0"/>
              <w:ind w:left="284"/>
              <w:jc w:val="both"/>
              <w:rPr>
                <w:color w:val="0070C0"/>
                <w:lang w:val="fr-FR"/>
              </w:rPr>
            </w:pPr>
            <w:r w:rsidRPr="00062C7A">
              <w:rPr>
                <w:color w:val="0070C0"/>
                <w:lang w:val="fr-FR"/>
              </w:rPr>
              <w:t xml:space="preserve">        </w:t>
            </w:r>
            <w:r w:rsidR="003C3949" w:rsidRPr="00062C7A">
              <w:rPr>
                <w:color w:val="0070C0"/>
                <w:lang w:val="fr-FR"/>
              </w:rPr>
              <w:t>"lbl":</w:t>
            </w:r>
            <w:r w:rsidRPr="00062C7A">
              <w:rPr>
                <w:color w:val="0070C0"/>
                <w:lang w:val="fr-FR"/>
              </w:rPr>
              <w:t xml:space="preserve"> </w:t>
            </w:r>
            <w:r w:rsidR="003C3949" w:rsidRPr="00307E47">
              <w:rPr>
                <w:color w:val="0070C0"/>
                <w:lang w:val="fr-FR"/>
              </w:rPr>
              <w:t>[</w:t>
            </w:r>
          </w:p>
          <w:p w14:paraId="005C3492" w14:textId="77777777" w:rsidR="003C3949" w:rsidRPr="00062C7A" w:rsidRDefault="00637BE5" w:rsidP="00763585">
            <w:pPr>
              <w:pStyle w:val="TAL"/>
              <w:snapToGrid w:val="0"/>
              <w:ind w:left="284"/>
              <w:jc w:val="both"/>
              <w:rPr>
                <w:color w:val="0070C0"/>
                <w:lang w:val="fr-FR"/>
              </w:rPr>
            </w:pPr>
            <w:r w:rsidRPr="00062C7A">
              <w:rPr>
                <w:color w:val="0070C0"/>
                <w:lang w:val="fr-FR"/>
              </w:rPr>
              <w:t xml:space="preserve">            </w:t>
            </w:r>
            <w:r w:rsidR="003C3949" w:rsidRPr="00062C7A">
              <w:rPr>
                <w:color w:val="0070C0"/>
                <w:lang w:val="fr-FR"/>
              </w:rPr>
              <w:t>"17.0.0+",</w:t>
            </w:r>
          </w:p>
          <w:p w14:paraId="6C597836" w14:textId="77777777" w:rsidR="003C3949" w:rsidRPr="00062C7A" w:rsidRDefault="00637BE5" w:rsidP="00763585">
            <w:pPr>
              <w:pStyle w:val="TAL"/>
              <w:snapToGrid w:val="0"/>
              <w:ind w:left="284"/>
              <w:jc w:val="both"/>
              <w:rPr>
                <w:color w:val="0070C0"/>
                <w:lang w:val="fr-FR"/>
              </w:rPr>
            </w:pPr>
            <w:r w:rsidRPr="00062C7A">
              <w:rPr>
                <w:color w:val="0070C0"/>
                <w:lang w:val="fr-FR"/>
              </w:rPr>
              <w:t xml:space="preserve">            </w:t>
            </w:r>
            <w:r w:rsidR="003C3949" w:rsidRPr="00062C7A">
              <w:rPr>
                <w:color w:val="0070C0"/>
                <w:lang w:val="fr-FR"/>
              </w:rPr>
              <w:t>"ID-CSE-01"</w:t>
            </w:r>
          </w:p>
          <w:p w14:paraId="3F65B225" w14:textId="77777777" w:rsidR="003C3949" w:rsidRPr="00062C7A" w:rsidRDefault="00637BE5" w:rsidP="00763585">
            <w:pPr>
              <w:pStyle w:val="TAL"/>
              <w:snapToGrid w:val="0"/>
              <w:ind w:left="284"/>
              <w:jc w:val="both"/>
              <w:rPr>
                <w:color w:val="0070C0"/>
                <w:lang w:val="fr-FR"/>
              </w:rPr>
            </w:pPr>
            <w:r w:rsidRPr="00062C7A">
              <w:rPr>
                <w:color w:val="0070C0"/>
                <w:lang w:val="fr-FR"/>
              </w:rPr>
              <w:t xml:space="preserve">        </w:t>
            </w:r>
            <w:r w:rsidR="003C3949" w:rsidRPr="00062C7A">
              <w:rPr>
                <w:color w:val="0070C0"/>
                <w:lang w:val="fr-FR"/>
              </w:rPr>
              <w:t>],</w:t>
            </w:r>
          </w:p>
          <w:p w14:paraId="3B700757" w14:textId="77777777" w:rsidR="003C3949" w:rsidRPr="00062C7A" w:rsidRDefault="00637BE5" w:rsidP="00763585">
            <w:pPr>
              <w:pStyle w:val="TAL"/>
              <w:snapToGrid w:val="0"/>
              <w:ind w:left="284"/>
              <w:jc w:val="both"/>
              <w:rPr>
                <w:color w:val="0070C0"/>
                <w:lang w:val="fr-FR"/>
              </w:rPr>
            </w:pPr>
            <w:r w:rsidRPr="00062C7A">
              <w:rPr>
                <w:color w:val="0070C0"/>
                <w:lang w:val="fr-FR"/>
              </w:rPr>
              <w:t xml:space="preserve">        </w:t>
            </w:r>
            <w:r w:rsidR="003C3949" w:rsidRPr="00062C7A">
              <w:rPr>
                <w:color w:val="0070C0"/>
                <w:lang w:val="fr-FR"/>
              </w:rPr>
              <w:t>"lt":</w:t>
            </w:r>
            <w:r w:rsidRPr="00062C7A">
              <w:rPr>
                <w:color w:val="0070C0"/>
                <w:lang w:val="fr-FR"/>
              </w:rPr>
              <w:t xml:space="preserve"> </w:t>
            </w:r>
            <w:r w:rsidR="003C3949" w:rsidRPr="00062C7A">
              <w:rPr>
                <w:color w:val="0070C0"/>
                <w:lang w:val="fr-FR"/>
              </w:rPr>
              <w:t>"20180727T135221",</w:t>
            </w:r>
          </w:p>
          <w:p w14:paraId="53D65C89" w14:textId="77777777" w:rsidR="003C3949" w:rsidRPr="00062C7A" w:rsidRDefault="00637BE5" w:rsidP="00763585">
            <w:pPr>
              <w:pStyle w:val="TAL"/>
              <w:snapToGrid w:val="0"/>
              <w:ind w:left="284"/>
              <w:jc w:val="both"/>
              <w:rPr>
                <w:color w:val="0070C0"/>
                <w:lang w:val="fr-FR"/>
              </w:rPr>
            </w:pPr>
            <w:r w:rsidRPr="00062C7A">
              <w:rPr>
                <w:color w:val="0070C0"/>
                <w:lang w:val="fr-FR"/>
              </w:rPr>
              <w:t xml:space="preserve">        </w:t>
            </w:r>
            <w:r w:rsidR="003C3949" w:rsidRPr="00062C7A">
              <w:rPr>
                <w:color w:val="0070C0"/>
                <w:lang w:val="fr-FR"/>
              </w:rPr>
              <w:t>"pi":</w:t>
            </w:r>
            <w:r w:rsidRPr="00062C7A">
              <w:rPr>
                <w:color w:val="0070C0"/>
                <w:lang w:val="fr-FR"/>
              </w:rPr>
              <w:t xml:space="preserve"> </w:t>
            </w:r>
            <w:r w:rsidR="003C3949" w:rsidRPr="00062C7A">
              <w:rPr>
                <w:color w:val="0070C0"/>
                <w:lang w:val="fr-FR"/>
              </w:rPr>
              <w:t>null,</w:t>
            </w:r>
          </w:p>
          <w:p w14:paraId="61A8DBFE" w14:textId="77777777" w:rsidR="003C3949" w:rsidRPr="00062C7A" w:rsidRDefault="00637BE5" w:rsidP="00763585">
            <w:pPr>
              <w:pStyle w:val="TAL"/>
              <w:snapToGrid w:val="0"/>
              <w:ind w:left="284"/>
              <w:jc w:val="both"/>
              <w:rPr>
                <w:color w:val="0070C0"/>
                <w:lang w:val="fr-FR"/>
              </w:rPr>
            </w:pPr>
            <w:r w:rsidRPr="00062C7A">
              <w:rPr>
                <w:color w:val="0070C0"/>
                <w:lang w:val="fr-FR"/>
              </w:rPr>
              <w:t xml:space="preserve">        </w:t>
            </w:r>
            <w:r w:rsidR="003C3949" w:rsidRPr="00062C7A">
              <w:rPr>
                <w:color w:val="0070C0"/>
                <w:lang w:val="fr-FR"/>
              </w:rPr>
              <w:t>"poa":</w:t>
            </w:r>
            <w:r w:rsidRPr="00062C7A">
              <w:rPr>
                <w:color w:val="0070C0"/>
                <w:lang w:val="fr-FR"/>
              </w:rPr>
              <w:t xml:space="preserve"> </w:t>
            </w:r>
            <w:r w:rsidR="003C3949" w:rsidRPr="00307E47">
              <w:rPr>
                <w:color w:val="0070C0"/>
                <w:lang w:val="fr-FR"/>
              </w:rPr>
              <w:t>[</w:t>
            </w:r>
          </w:p>
          <w:p w14:paraId="260C9284" w14:textId="77777777" w:rsidR="003C3949" w:rsidRPr="000D6D95" w:rsidRDefault="00637BE5" w:rsidP="00763585">
            <w:pPr>
              <w:pStyle w:val="TAL"/>
              <w:snapToGrid w:val="0"/>
              <w:ind w:left="284"/>
              <w:jc w:val="both"/>
              <w:rPr>
                <w:color w:val="0070C0"/>
              </w:rPr>
            </w:pPr>
            <w:r w:rsidRPr="00062C7A">
              <w:rPr>
                <w:color w:val="0070C0"/>
                <w:lang w:val="fr-FR"/>
              </w:rPr>
              <w:t xml:space="preserve">            </w:t>
            </w:r>
            <w:r w:rsidR="003C3949" w:rsidRPr="000D6D95">
              <w:rPr>
                <w:color w:val="0070C0"/>
              </w:rPr>
              <w:t>"http://192.168.0.10:8282"</w:t>
            </w:r>
          </w:p>
          <w:p w14:paraId="4B5D935D" w14:textId="77777777" w:rsidR="003C3949" w:rsidRPr="000D6D95" w:rsidRDefault="00637BE5" w:rsidP="00763585">
            <w:pPr>
              <w:pStyle w:val="TAL"/>
              <w:snapToGrid w:val="0"/>
              <w:ind w:left="284"/>
              <w:jc w:val="both"/>
              <w:rPr>
                <w:color w:val="0070C0"/>
              </w:rPr>
            </w:pPr>
            <w:r w:rsidRPr="000D6D95">
              <w:rPr>
                <w:color w:val="0070C0"/>
              </w:rPr>
              <w:t xml:space="preserve">        </w:t>
            </w:r>
            <w:r w:rsidR="003C3949" w:rsidRPr="000D6D95">
              <w:rPr>
                <w:color w:val="0070C0"/>
              </w:rPr>
              <w:t>],</w:t>
            </w:r>
          </w:p>
          <w:p w14:paraId="5FEB4694" w14:textId="77777777" w:rsidR="003C3949" w:rsidRPr="000D6D95" w:rsidRDefault="00637BE5" w:rsidP="00763585">
            <w:pPr>
              <w:pStyle w:val="TAL"/>
              <w:snapToGrid w:val="0"/>
              <w:ind w:left="284"/>
              <w:jc w:val="both"/>
              <w:rPr>
                <w:color w:val="0070C0"/>
              </w:rPr>
            </w:pPr>
            <w:r w:rsidRPr="000D6D95">
              <w:rPr>
                <w:color w:val="0070C0"/>
              </w:rPr>
              <w:t xml:space="preserve">        </w:t>
            </w:r>
            <w:r w:rsidR="003C3949" w:rsidRPr="000D6D95">
              <w:rPr>
                <w:color w:val="0070C0"/>
              </w:rPr>
              <w:t>"ri":</w:t>
            </w:r>
            <w:r w:rsidRPr="000D6D95">
              <w:rPr>
                <w:color w:val="0070C0"/>
              </w:rPr>
              <w:t xml:space="preserve"> </w:t>
            </w:r>
            <w:r w:rsidR="003C3949" w:rsidRPr="000D6D95">
              <w:rPr>
                <w:color w:val="0070C0"/>
              </w:rPr>
              <w:t>"mnID",</w:t>
            </w:r>
          </w:p>
          <w:p w14:paraId="5FFF75E7" w14:textId="77777777" w:rsidR="003C3949" w:rsidRPr="000D6D95" w:rsidRDefault="00637BE5" w:rsidP="00763585">
            <w:pPr>
              <w:pStyle w:val="TAL"/>
              <w:snapToGrid w:val="0"/>
              <w:ind w:left="284"/>
              <w:jc w:val="both"/>
              <w:rPr>
                <w:color w:val="0070C0"/>
              </w:rPr>
            </w:pPr>
            <w:r w:rsidRPr="000D6D95">
              <w:rPr>
                <w:color w:val="0070C0"/>
              </w:rPr>
              <w:t xml:space="preserve">        </w:t>
            </w:r>
            <w:r w:rsidR="003C3949" w:rsidRPr="000D6D95">
              <w:rPr>
                <w:color w:val="0070C0"/>
              </w:rPr>
              <w:t>"rn":</w:t>
            </w:r>
            <w:r w:rsidRPr="000D6D95">
              <w:rPr>
                <w:color w:val="0070C0"/>
              </w:rPr>
              <w:t xml:space="preserve"> </w:t>
            </w:r>
            <w:r w:rsidR="003C3949" w:rsidRPr="000D6D95">
              <w:rPr>
                <w:color w:val="0070C0"/>
              </w:rPr>
              <w:t>"mn-name",</w:t>
            </w:r>
          </w:p>
          <w:p w14:paraId="665B0C76" w14:textId="77777777" w:rsidR="003C3949" w:rsidRPr="000D6D95" w:rsidRDefault="00637BE5" w:rsidP="00763585">
            <w:pPr>
              <w:pStyle w:val="TAL"/>
              <w:snapToGrid w:val="0"/>
              <w:ind w:left="284"/>
              <w:jc w:val="both"/>
              <w:rPr>
                <w:color w:val="0070C0"/>
              </w:rPr>
            </w:pPr>
            <w:r w:rsidRPr="000D6D95">
              <w:rPr>
                <w:color w:val="0070C0"/>
              </w:rPr>
              <w:t xml:space="preserve">        </w:t>
            </w:r>
            <w:r w:rsidR="003C3949" w:rsidRPr="000D6D95">
              <w:rPr>
                <w:color w:val="0070C0"/>
              </w:rPr>
              <w:t>"srt":</w:t>
            </w:r>
            <w:r w:rsidRPr="000D6D95">
              <w:rPr>
                <w:color w:val="0070C0"/>
              </w:rPr>
              <w:t xml:space="preserve"> </w:t>
            </w:r>
            <w:r w:rsidR="003C3949" w:rsidRPr="000D6D95">
              <w:rPr>
                <w:color w:val="0070C0"/>
              </w:rPr>
              <w:t>[</w:t>
            </w:r>
          </w:p>
          <w:p w14:paraId="4DF9FA23" w14:textId="77777777" w:rsidR="003C3949" w:rsidRPr="000D6D95" w:rsidRDefault="00637BE5" w:rsidP="00763585">
            <w:pPr>
              <w:pStyle w:val="TAL"/>
              <w:snapToGrid w:val="0"/>
              <w:ind w:left="284"/>
              <w:jc w:val="both"/>
              <w:rPr>
                <w:color w:val="0070C0"/>
              </w:rPr>
            </w:pPr>
            <w:r w:rsidRPr="000D6D95">
              <w:rPr>
                <w:color w:val="0070C0"/>
              </w:rPr>
              <w:t xml:space="preserve">            </w:t>
            </w:r>
            <w:r w:rsidR="003C3949" w:rsidRPr="000D6D95">
              <w:rPr>
                <w:color w:val="0070C0"/>
              </w:rPr>
              <w:t>1,</w:t>
            </w:r>
          </w:p>
          <w:p w14:paraId="09FDE071" w14:textId="77777777" w:rsidR="003C3949" w:rsidRPr="000D6D95" w:rsidRDefault="00637BE5" w:rsidP="00763585">
            <w:pPr>
              <w:pStyle w:val="TAL"/>
              <w:snapToGrid w:val="0"/>
              <w:ind w:left="284"/>
              <w:jc w:val="both"/>
              <w:rPr>
                <w:color w:val="0070C0"/>
              </w:rPr>
            </w:pPr>
            <w:r w:rsidRPr="000D6D95">
              <w:rPr>
                <w:color w:val="0070C0"/>
              </w:rPr>
              <w:t xml:space="preserve">            </w:t>
            </w:r>
            <w:r w:rsidR="003C3949" w:rsidRPr="000D6D95">
              <w:rPr>
                <w:color w:val="0070C0"/>
              </w:rPr>
              <w:t>2,</w:t>
            </w:r>
          </w:p>
          <w:p w14:paraId="6B980CB7" w14:textId="77777777" w:rsidR="003C3949" w:rsidRPr="000D6D95" w:rsidRDefault="00637BE5" w:rsidP="00763585">
            <w:pPr>
              <w:pStyle w:val="TAL"/>
              <w:snapToGrid w:val="0"/>
              <w:ind w:left="284"/>
              <w:jc w:val="both"/>
              <w:rPr>
                <w:color w:val="0070C0"/>
              </w:rPr>
            </w:pPr>
            <w:r w:rsidRPr="000D6D95">
              <w:rPr>
                <w:color w:val="0070C0"/>
              </w:rPr>
              <w:t xml:space="preserve">            </w:t>
            </w:r>
            <w:r w:rsidR="003C3949" w:rsidRPr="000D6D95">
              <w:rPr>
                <w:color w:val="0070C0"/>
              </w:rPr>
              <w:t>3,</w:t>
            </w:r>
          </w:p>
          <w:p w14:paraId="432CB520" w14:textId="77777777" w:rsidR="003C3949" w:rsidRPr="000D6D95" w:rsidRDefault="00637BE5" w:rsidP="00763585">
            <w:pPr>
              <w:pStyle w:val="TAL"/>
              <w:snapToGrid w:val="0"/>
              <w:ind w:left="284"/>
              <w:jc w:val="both"/>
              <w:rPr>
                <w:color w:val="0070C0"/>
              </w:rPr>
            </w:pPr>
            <w:r w:rsidRPr="000D6D95">
              <w:rPr>
                <w:color w:val="0070C0"/>
              </w:rPr>
              <w:t xml:space="preserve">            </w:t>
            </w:r>
            <w:r w:rsidR="003C3949" w:rsidRPr="000D6D95">
              <w:rPr>
                <w:color w:val="0070C0"/>
              </w:rPr>
              <w:t>4,</w:t>
            </w:r>
          </w:p>
          <w:p w14:paraId="252D7527" w14:textId="77777777" w:rsidR="003C3949" w:rsidRPr="000D6D95" w:rsidRDefault="00637BE5" w:rsidP="00763585">
            <w:pPr>
              <w:pStyle w:val="TAL"/>
              <w:snapToGrid w:val="0"/>
              <w:ind w:left="284"/>
              <w:jc w:val="both"/>
              <w:rPr>
                <w:color w:val="0070C0"/>
              </w:rPr>
            </w:pPr>
            <w:r w:rsidRPr="000D6D95">
              <w:rPr>
                <w:color w:val="0070C0"/>
              </w:rPr>
              <w:t xml:space="preserve">            </w:t>
            </w:r>
            <w:r w:rsidR="003C3949" w:rsidRPr="000D6D95">
              <w:rPr>
                <w:color w:val="0070C0"/>
              </w:rPr>
              <w:t>5,</w:t>
            </w:r>
          </w:p>
          <w:p w14:paraId="5BF41B8E" w14:textId="77777777" w:rsidR="003C3949" w:rsidRPr="000D6D95" w:rsidRDefault="00637BE5" w:rsidP="00763585">
            <w:pPr>
              <w:pStyle w:val="TAL"/>
              <w:snapToGrid w:val="0"/>
              <w:ind w:left="284"/>
              <w:jc w:val="both"/>
              <w:rPr>
                <w:color w:val="0070C0"/>
              </w:rPr>
            </w:pPr>
            <w:r w:rsidRPr="000D6D95">
              <w:rPr>
                <w:color w:val="0070C0"/>
              </w:rPr>
              <w:t xml:space="preserve">            </w:t>
            </w:r>
            <w:r w:rsidR="003C3949" w:rsidRPr="000D6D95">
              <w:rPr>
                <w:color w:val="0070C0"/>
              </w:rPr>
              <w:t>9,</w:t>
            </w:r>
          </w:p>
          <w:p w14:paraId="3ED1EDE1" w14:textId="77777777" w:rsidR="003C3949" w:rsidRPr="000D6D95" w:rsidRDefault="00637BE5" w:rsidP="00763585">
            <w:pPr>
              <w:pStyle w:val="TAL"/>
              <w:snapToGrid w:val="0"/>
              <w:ind w:left="284"/>
              <w:jc w:val="both"/>
              <w:rPr>
                <w:color w:val="0070C0"/>
              </w:rPr>
            </w:pPr>
            <w:r w:rsidRPr="000D6D95">
              <w:rPr>
                <w:color w:val="0070C0"/>
              </w:rPr>
              <w:t xml:space="preserve">            </w:t>
            </w:r>
            <w:r w:rsidR="003C3949" w:rsidRPr="000D6D95">
              <w:rPr>
                <w:color w:val="0070C0"/>
              </w:rPr>
              <w:t>12,</w:t>
            </w:r>
          </w:p>
          <w:p w14:paraId="169F9BAB" w14:textId="77777777" w:rsidR="003C3949" w:rsidRPr="000D6D95" w:rsidRDefault="00637BE5" w:rsidP="00763585">
            <w:pPr>
              <w:pStyle w:val="TAL"/>
              <w:snapToGrid w:val="0"/>
              <w:ind w:left="284"/>
              <w:jc w:val="both"/>
              <w:rPr>
                <w:color w:val="0070C0"/>
              </w:rPr>
            </w:pPr>
            <w:r w:rsidRPr="000D6D95">
              <w:rPr>
                <w:color w:val="0070C0"/>
              </w:rPr>
              <w:t xml:space="preserve">            </w:t>
            </w:r>
            <w:r w:rsidR="003C3949" w:rsidRPr="000D6D95">
              <w:rPr>
                <w:color w:val="0070C0"/>
              </w:rPr>
              <w:t>13,</w:t>
            </w:r>
          </w:p>
          <w:p w14:paraId="0423BB2D" w14:textId="77777777" w:rsidR="003C3949" w:rsidRPr="000D6D95" w:rsidRDefault="00637BE5" w:rsidP="00763585">
            <w:pPr>
              <w:pStyle w:val="TAL"/>
              <w:snapToGrid w:val="0"/>
              <w:ind w:left="284"/>
              <w:jc w:val="both"/>
              <w:rPr>
                <w:color w:val="0070C0"/>
              </w:rPr>
            </w:pPr>
            <w:r w:rsidRPr="000D6D95">
              <w:rPr>
                <w:color w:val="0070C0"/>
              </w:rPr>
              <w:t xml:space="preserve">            </w:t>
            </w:r>
            <w:r w:rsidR="003C3949" w:rsidRPr="000D6D95">
              <w:rPr>
                <w:color w:val="0070C0"/>
              </w:rPr>
              <w:t>14,</w:t>
            </w:r>
          </w:p>
          <w:p w14:paraId="69D06ED5" w14:textId="77777777" w:rsidR="003C3949" w:rsidRPr="000D6D95" w:rsidRDefault="00637BE5" w:rsidP="00763585">
            <w:pPr>
              <w:pStyle w:val="TAL"/>
              <w:snapToGrid w:val="0"/>
              <w:ind w:left="284"/>
              <w:jc w:val="both"/>
              <w:rPr>
                <w:color w:val="0070C0"/>
              </w:rPr>
            </w:pPr>
            <w:r w:rsidRPr="000D6D95">
              <w:rPr>
                <w:color w:val="0070C0"/>
              </w:rPr>
              <w:t xml:space="preserve">            </w:t>
            </w:r>
            <w:r w:rsidR="003C3949" w:rsidRPr="000D6D95">
              <w:rPr>
                <w:color w:val="0070C0"/>
              </w:rPr>
              <w:t>15,</w:t>
            </w:r>
          </w:p>
          <w:p w14:paraId="7C38D823" w14:textId="77777777" w:rsidR="003C3949" w:rsidRPr="000D6D95" w:rsidRDefault="00637BE5" w:rsidP="00763585">
            <w:pPr>
              <w:pStyle w:val="TAL"/>
              <w:snapToGrid w:val="0"/>
              <w:ind w:left="284"/>
              <w:jc w:val="both"/>
              <w:rPr>
                <w:color w:val="0070C0"/>
              </w:rPr>
            </w:pPr>
            <w:r w:rsidRPr="000D6D95">
              <w:rPr>
                <w:color w:val="0070C0"/>
              </w:rPr>
              <w:t xml:space="preserve">            </w:t>
            </w:r>
            <w:r w:rsidR="003C3949" w:rsidRPr="000D6D95">
              <w:rPr>
                <w:color w:val="0070C0"/>
              </w:rPr>
              <w:t>16,</w:t>
            </w:r>
          </w:p>
          <w:p w14:paraId="2BC8B319" w14:textId="77777777" w:rsidR="003C3949" w:rsidRPr="000D6D95" w:rsidRDefault="00637BE5" w:rsidP="00763585">
            <w:pPr>
              <w:pStyle w:val="TAL"/>
              <w:snapToGrid w:val="0"/>
              <w:ind w:left="284"/>
              <w:jc w:val="both"/>
              <w:rPr>
                <w:color w:val="0070C0"/>
              </w:rPr>
            </w:pPr>
            <w:r w:rsidRPr="000D6D95">
              <w:rPr>
                <w:color w:val="0070C0"/>
              </w:rPr>
              <w:t xml:space="preserve">            </w:t>
            </w:r>
            <w:r w:rsidR="003C3949" w:rsidRPr="000D6D95">
              <w:rPr>
                <w:color w:val="0070C0"/>
              </w:rPr>
              <w:t>18,</w:t>
            </w:r>
          </w:p>
          <w:p w14:paraId="4D8B8DA3" w14:textId="77777777" w:rsidR="003C3949" w:rsidRPr="000D6D95" w:rsidRDefault="00637BE5" w:rsidP="00763585">
            <w:pPr>
              <w:pStyle w:val="TAL"/>
              <w:snapToGrid w:val="0"/>
              <w:ind w:left="284"/>
              <w:jc w:val="both"/>
              <w:rPr>
                <w:color w:val="0070C0"/>
              </w:rPr>
            </w:pPr>
            <w:r w:rsidRPr="000D6D95">
              <w:rPr>
                <w:color w:val="0070C0"/>
              </w:rPr>
              <w:t xml:space="preserve">            </w:t>
            </w:r>
            <w:r w:rsidR="003C3949" w:rsidRPr="000D6D95">
              <w:rPr>
                <w:color w:val="0070C0"/>
              </w:rPr>
              <w:t>23,</w:t>
            </w:r>
          </w:p>
          <w:p w14:paraId="7DC591F5" w14:textId="77777777" w:rsidR="003C3949" w:rsidRPr="000D6D95" w:rsidRDefault="00637BE5" w:rsidP="00763585">
            <w:pPr>
              <w:pStyle w:val="TAL"/>
              <w:snapToGrid w:val="0"/>
              <w:ind w:left="284"/>
              <w:jc w:val="both"/>
              <w:rPr>
                <w:color w:val="0070C0"/>
              </w:rPr>
            </w:pPr>
            <w:r w:rsidRPr="000D6D95">
              <w:rPr>
                <w:color w:val="0070C0"/>
              </w:rPr>
              <w:t xml:space="preserve">            </w:t>
            </w:r>
            <w:r w:rsidR="003C3949" w:rsidRPr="000D6D95">
              <w:rPr>
                <w:color w:val="0070C0"/>
              </w:rPr>
              <w:t>17,</w:t>
            </w:r>
          </w:p>
          <w:p w14:paraId="1F7D6BDA" w14:textId="77777777" w:rsidR="003C3949" w:rsidRPr="000D6D95" w:rsidRDefault="00637BE5" w:rsidP="00763585">
            <w:pPr>
              <w:pStyle w:val="TAL"/>
              <w:snapToGrid w:val="0"/>
              <w:ind w:left="284"/>
              <w:jc w:val="both"/>
              <w:rPr>
                <w:color w:val="0070C0"/>
              </w:rPr>
            </w:pPr>
            <w:r w:rsidRPr="000D6D95">
              <w:rPr>
                <w:color w:val="0070C0"/>
              </w:rPr>
              <w:t xml:space="preserve">            </w:t>
            </w:r>
            <w:r w:rsidR="003C3949" w:rsidRPr="000D6D95">
              <w:rPr>
                <w:color w:val="0070C0"/>
              </w:rPr>
              <w:t>11,</w:t>
            </w:r>
          </w:p>
          <w:p w14:paraId="299F49D0" w14:textId="77777777" w:rsidR="003C3949" w:rsidRPr="000D6D95" w:rsidRDefault="00637BE5" w:rsidP="00763585">
            <w:pPr>
              <w:pStyle w:val="TAL"/>
              <w:snapToGrid w:val="0"/>
              <w:ind w:left="284"/>
              <w:jc w:val="both"/>
              <w:rPr>
                <w:color w:val="0070C0"/>
              </w:rPr>
            </w:pPr>
            <w:r w:rsidRPr="000D6D95">
              <w:rPr>
                <w:color w:val="0070C0"/>
              </w:rPr>
              <w:t xml:space="preserve">            </w:t>
            </w:r>
            <w:r w:rsidR="003C3949" w:rsidRPr="000D6D95">
              <w:rPr>
                <w:color w:val="0070C0"/>
              </w:rPr>
              <w:t>20,</w:t>
            </w:r>
          </w:p>
          <w:p w14:paraId="5EDF6C34" w14:textId="77777777" w:rsidR="003C3949" w:rsidRPr="000D6D95" w:rsidRDefault="00637BE5" w:rsidP="00763585">
            <w:pPr>
              <w:pStyle w:val="TAL"/>
              <w:snapToGrid w:val="0"/>
              <w:ind w:left="284"/>
              <w:jc w:val="both"/>
              <w:rPr>
                <w:color w:val="0070C0"/>
              </w:rPr>
            </w:pPr>
            <w:r w:rsidRPr="000D6D95">
              <w:rPr>
                <w:color w:val="0070C0"/>
              </w:rPr>
              <w:t xml:space="preserve">            </w:t>
            </w:r>
            <w:r w:rsidR="003C3949" w:rsidRPr="000D6D95">
              <w:rPr>
                <w:color w:val="0070C0"/>
              </w:rPr>
              <w:t>19,</w:t>
            </w:r>
          </w:p>
          <w:p w14:paraId="3C46F735" w14:textId="77777777" w:rsidR="003C3949" w:rsidRPr="000D6D95" w:rsidRDefault="00637BE5" w:rsidP="00763585">
            <w:pPr>
              <w:pStyle w:val="TAL"/>
              <w:snapToGrid w:val="0"/>
              <w:ind w:left="284"/>
              <w:jc w:val="both"/>
              <w:rPr>
                <w:color w:val="0070C0"/>
              </w:rPr>
            </w:pPr>
            <w:r w:rsidRPr="000D6D95">
              <w:rPr>
                <w:color w:val="0070C0"/>
              </w:rPr>
              <w:t xml:space="preserve">            </w:t>
            </w:r>
            <w:r w:rsidR="003C3949" w:rsidRPr="000D6D95">
              <w:rPr>
                <w:color w:val="0070C0"/>
              </w:rPr>
              <w:t>28,</w:t>
            </w:r>
          </w:p>
          <w:p w14:paraId="098690D0" w14:textId="77777777" w:rsidR="003C3949" w:rsidRPr="000D6D95" w:rsidRDefault="00637BE5" w:rsidP="00763585">
            <w:pPr>
              <w:pStyle w:val="TAL"/>
              <w:snapToGrid w:val="0"/>
              <w:ind w:left="284"/>
              <w:jc w:val="both"/>
              <w:rPr>
                <w:color w:val="0070C0"/>
              </w:rPr>
            </w:pPr>
            <w:r w:rsidRPr="000D6D95">
              <w:rPr>
                <w:color w:val="0070C0"/>
              </w:rPr>
              <w:t xml:space="preserve">            </w:t>
            </w:r>
            <w:r w:rsidR="003C3949" w:rsidRPr="000D6D95">
              <w:rPr>
                <w:color w:val="0070C0"/>
              </w:rPr>
              <w:t>22,</w:t>
            </w:r>
          </w:p>
          <w:p w14:paraId="0A6E25E7" w14:textId="77777777" w:rsidR="003C3949" w:rsidRPr="000D6D95" w:rsidRDefault="00637BE5" w:rsidP="00763585">
            <w:pPr>
              <w:pStyle w:val="TAL"/>
              <w:snapToGrid w:val="0"/>
              <w:ind w:left="284"/>
              <w:jc w:val="both"/>
              <w:rPr>
                <w:color w:val="0070C0"/>
              </w:rPr>
            </w:pPr>
            <w:r w:rsidRPr="000D6D95">
              <w:rPr>
                <w:color w:val="0070C0"/>
              </w:rPr>
              <w:t xml:space="preserve">            </w:t>
            </w:r>
            <w:r w:rsidR="003C3949" w:rsidRPr="000D6D95">
              <w:rPr>
                <w:color w:val="0070C0"/>
              </w:rPr>
              <w:t>7,</w:t>
            </w:r>
          </w:p>
          <w:p w14:paraId="3EB0B415" w14:textId="77777777" w:rsidR="003C3949" w:rsidRPr="000D6D95" w:rsidRDefault="00637BE5" w:rsidP="00763585">
            <w:pPr>
              <w:pStyle w:val="TAL"/>
              <w:snapToGrid w:val="0"/>
              <w:ind w:left="284"/>
              <w:jc w:val="both"/>
              <w:rPr>
                <w:color w:val="0070C0"/>
              </w:rPr>
            </w:pPr>
            <w:r w:rsidRPr="000D6D95">
              <w:rPr>
                <w:color w:val="0070C0"/>
              </w:rPr>
              <w:t xml:space="preserve">            </w:t>
            </w:r>
            <w:r w:rsidR="003C3949" w:rsidRPr="000D6D95">
              <w:rPr>
                <w:color w:val="0070C0"/>
              </w:rPr>
              <w:t>21,</w:t>
            </w:r>
          </w:p>
          <w:p w14:paraId="1BF96711" w14:textId="77777777" w:rsidR="003C3949" w:rsidRPr="000D6D95" w:rsidRDefault="00637BE5" w:rsidP="00763585">
            <w:pPr>
              <w:pStyle w:val="TAL"/>
              <w:snapToGrid w:val="0"/>
              <w:ind w:left="284"/>
              <w:jc w:val="both"/>
              <w:rPr>
                <w:color w:val="0070C0"/>
              </w:rPr>
            </w:pPr>
            <w:r w:rsidRPr="000D6D95">
              <w:rPr>
                <w:color w:val="0070C0"/>
              </w:rPr>
              <w:t xml:space="preserve">            </w:t>
            </w:r>
            <w:r w:rsidR="003C3949" w:rsidRPr="000D6D95">
              <w:rPr>
                <w:color w:val="0070C0"/>
              </w:rPr>
              <w:t>24,</w:t>
            </w:r>
          </w:p>
          <w:p w14:paraId="49F3BE0F" w14:textId="77777777" w:rsidR="003C3949" w:rsidRPr="000D6D95" w:rsidRDefault="00637BE5" w:rsidP="00763585">
            <w:pPr>
              <w:pStyle w:val="TAL"/>
              <w:snapToGrid w:val="0"/>
              <w:ind w:left="284"/>
              <w:jc w:val="both"/>
              <w:rPr>
                <w:color w:val="0070C0"/>
              </w:rPr>
            </w:pPr>
            <w:r w:rsidRPr="000D6D95">
              <w:rPr>
                <w:color w:val="0070C0"/>
              </w:rPr>
              <w:t xml:space="preserve">            </w:t>
            </w:r>
            <w:r w:rsidR="003C3949" w:rsidRPr="000D6D95">
              <w:rPr>
                <w:color w:val="0070C0"/>
              </w:rPr>
              <w:t>100,</w:t>
            </w:r>
          </w:p>
          <w:p w14:paraId="26CF18D9" w14:textId="77777777" w:rsidR="003C3949" w:rsidRPr="000D6D95" w:rsidRDefault="00637BE5" w:rsidP="00763585">
            <w:pPr>
              <w:pStyle w:val="TAL"/>
              <w:snapToGrid w:val="0"/>
              <w:ind w:left="284"/>
              <w:jc w:val="both"/>
              <w:rPr>
                <w:color w:val="0070C0"/>
              </w:rPr>
            </w:pPr>
            <w:r w:rsidRPr="000D6D95">
              <w:rPr>
                <w:color w:val="0070C0"/>
              </w:rPr>
              <w:t xml:space="preserve">            </w:t>
            </w:r>
            <w:r w:rsidR="003C3949" w:rsidRPr="000D6D95">
              <w:rPr>
                <w:color w:val="0070C0"/>
              </w:rPr>
              <w:t>8,</w:t>
            </w:r>
          </w:p>
          <w:p w14:paraId="71F8F6AD" w14:textId="77777777" w:rsidR="003C3949" w:rsidRPr="000D6D95" w:rsidRDefault="00637BE5" w:rsidP="00763585">
            <w:pPr>
              <w:pStyle w:val="TAL"/>
              <w:snapToGrid w:val="0"/>
              <w:ind w:left="284"/>
              <w:jc w:val="both"/>
              <w:rPr>
                <w:color w:val="0070C0"/>
              </w:rPr>
            </w:pPr>
            <w:r w:rsidRPr="000D6D95">
              <w:rPr>
                <w:color w:val="0070C0"/>
              </w:rPr>
              <w:t xml:space="preserve">            </w:t>
            </w:r>
            <w:r w:rsidR="003C3949" w:rsidRPr="000D6D95">
              <w:rPr>
                <w:color w:val="0070C0"/>
              </w:rPr>
              <w:t>10</w:t>
            </w:r>
          </w:p>
          <w:p w14:paraId="771C2D60" w14:textId="77777777" w:rsidR="003C3949" w:rsidRPr="000D6D95" w:rsidRDefault="00637BE5" w:rsidP="00763585">
            <w:pPr>
              <w:pStyle w:val="TAL"/>
              <w:snapToGrid w:val="0"/>
              <w:ind w:left="284"/>
              <w:jc w:val="both"/>
              <w:rPr>
                <w:color w:val="0070C0"/>
              </w:rPr>
            </w:pPr>
            <w:r w:rsidRPr="000D6D95">
              <w:rPr>
                <w:color w:val="0070C0"/>
              </w:rPr>
              <w:t xml:space="preserve">        </w:t>
            </w:r>
            <w:r w:rsidR="003C3949" w:rsidRPr="000D6D95">
              <w:rPr>
                <w:color w:val="0070C0"/>
              </w:rPr>
              <w:t>],</w:t>
            </w:r>
          </w:p>
          <w:p w14:paraId="0F05B6B0" w14:textId="77777777" w:rsidR="003C3949" w:rsidRPr="000D6D95" w:rsidRDefault="00637BE5" w:rsidP="00763585">
            <w:pPr>
              <w:pStyle w:val="TAL"/>
              <w:snapToGrid w:val="0"/>
              <w:ind w:left="284"/>
              <w:jc w:val="both"/>
              <w:rPr>
                <w:color w:val="0070C0"/>
              </w:rPr>
            </w:pPr>
            <w:r w:rsidRPr="000D6D95">
              <w:rPr>
                <w:color w:val="0070C0"/>
              </w:rPr>
              <w:t xml:space="preserve">        </w:t>
            </w:r>
            <w:r w:rsidR="003C3949" w:rsidRPr="000D6D95">
              <w:rPr>
                <w:color w:val="0070C0"/>
              </w:rPr>
              <w:t>"srv":</w:t>
            </w:r>
            <w:r w:rsidRPr="000D6D95">
              <w:rPr>
                <w:color w:val="0070C0"/>
              </w:rPr>
              <w:t xml:space="preserve"> </w:t>
            </w:r>
            <w:r w:rsidR="003C3949" w:rsidRPr="000D6D95">
              <w:rPr>
                <w:color w:val="0070C0"/>
              </w:rPr>
              <w:t>[</w:t>
            </w:r>
          </w:p>
          <w:p w14:paraId="693E2652" w14:textId="77777777" w:rsidR="003C3949" w:rsidRPr="000D6D95" w:rsidRDefault="00637BE5" w:rsidP="00763585">
            <w:pPr>
              <w:pStyle w:val="TAL"/>
              <w:snapToGrid w:val="0"/>
              <w:ind w:left="284"/>
              <w:jc w:val="both"/>
              <w:rPr>
                <w:color w:val="0070C0"/>
              </w:rPr>
            </w:pPr>
            <w:r w:rsidRPr="000D6D95">
              <w:rPr>
                <w:color w:val="0070C0"/>
              </w:rPr>
              <w:t xml:space="preserve">            </w:t>
            </w:r>
            <w:r w:rsidR="003C3949" w:rsidRPr="000D6D95">
              <w:rPr>
                <w:color w:val="0070C0"/>
              </w:rPr>
              <w:t>"2a"</w:t>
            </w:r>
          </w:p>
          <w:p w14:paraId="10511453" w14:textId="77777777" w:rsidR="003C3949" w:rsidRPr="000D6D95" w:rsidRDefault="00637BE5" w:rsidP="00763585">
            <w:pPr>
              <w:pStyle w:val="TAL"/>
              <w:snapToGrid w:val="0"/>
              <w:ind w:left="284"/>
              <w:jc w:val="both"/>
              <w:rPr>
                <w:color w:val="0070C0"/>
              </w:rPr>
            </w:pPr>
            <w:r w:rsidRPr="000D6D95">
              <w:rPr>
                <w:color w:val="0070C0"/>
              </w:rPr>
              <w:t xml:space="preserve">        </w:t>
            </w:r>
            <w:r w:rsidR="003C3949" w:rsidRPr="000D6D95">
              <w:rPr>
                <w:color w:val="0070C0"/>
              </w:rPr>
              <w:t>],</w:t>
            </w:r>
          </w:p>
          <w:p w14:paraId="11856349" w14:textId="77777777" w:rsidR="003C3949" w:rsidRPr="000D6D95" w:rsidRDefault="00637BE5" w:rsidP="00763585">
            <w:pPr>
              <w:pStyle w:val="TAL"/>
              <w:snapToGrid w:val="0"/>
              <w:ind w:left="284"/>
              <w:jc w:val="both"/>
              <w:rPr>
                <w:color w:val="0070C0"/>
              </w:rPr>
            </w:pPr>
            <w:r w:rsidRPr="000D6D95">
              <w:rPr>
                <w:color w:val="0070C0"/>
              </w:rPr>
              <w:t xml:space="preserve">        </w:t>
            </w:r>
            <w:r w:rsidR="003C3949" w:rsidRPr="000D6D95">
              <w:rPr>
                <w:color w:val="0070C0"/>
              </w:rPr>
              <w:t>"ty":</w:t>
            </w:r>
            <w:r w:rsidRPr="000D6D95">
              <w:rPr>
                <w:color w:val="0070C0"/>
              </w:rPr>
              <w:t xml:space="preserve"> </w:t>
            </w:r>
            <w:r w:rsidR="003C3949" w:rsidRPr="000D6D95">
              <w:rPr>
                <w:color w:val="0070C0"/>
              </w:rPr>
              <w:t>5</w:t>
            </w:r>
            <w:r w:rsidR="00984819" w:rsidRPr="000D6D95">
              <w:rPr>
                <w:color w:val="0070C0"/>
              </w:rPr>
              <w:t>,</w:t>
            </w:r>
          </w:p>
          <w:p w14:paraId="453EA4A9" w14:textId="77777777" w:rsidR="00984819" w:rsidRPr="000D6D95" w:rsidRDefault="00637BE5" w:rsidP="00984819">
            <w:pPr>
              <w:pStyle w:val="TAL"/>
              <w:snapToGrid w:val="0"/>
              <w:ind w:left="284"/>
              <w:jc w:val="both"/>
              <w:rPr>
                <w:color w:val="0070C0"/>
              </w:rPr>
            </w:pPr>
            <w:r w:rsidRPr="000D6D95">
              <w:rPr>
                <w:color w:val="0070C0"/>
              </w:rPr>
              <w:t xml:space="preserve">        </w:t>
            </w:r>
            <w:r w:rsidR="00984819" w:rsidRPr="000D6D95">
              <w:rPr>
                <w:color w:val="0070C0"/>
              </w:rPr>
              <w:t>"srv":</w:t>
            </w:r>
            <w:r w:rsidRPr="000D6D95">
              <w:rPr>
                <w:color w:val="0070C0"/>
              </w:rPr>
              <w:t xml:space="preserve"> </w:t>
            </w:r>
            <w:r w:rsidR="00984819" w:rsidRPr="000D6D95">
              <w:rPr>
                <w:color w:val="0070C0"/>
              </w:rPr>
              <w:t>[</w:t>
            </w:r>
          </w:p>
          <w:p w14:paraId="0F3FC9A1" w14:textId="77777777" w:rsidR="00984819" w:rsidRPr="005A2D7C" w:rsidRDefault="00637BE5" w:rsidP="00984819">
            <w:pPr>
              <w:pStyle w:val="TAL"/>
              <w:snapToGrid w:val="0"/>
              <w:ind w:left="284"/>
              <w:jc w:val="both"/>
              <w:rPr>
                <w:color w:val="0070C0"/>
                <w:lang w:val="fr-FR"/>
              </w:rPr>
            </w:pPr>
            <w:r w:rsidRPr="000D6D95">
              <w:rPr>
                <w:color w:val="0070C0"/>
              </w:rPr>
              <w:t xml:space="preserve">            </w:t>
            </w:r>
            <w:r w:rsidR="00984819" w:rsidRPr="005A2D7C">
              <w:rPr>
                <w:color w:val="0070C0"/>
                <w:lang w:val="fr-FR"/>
              </w:rPr>
              <w:t>"1",</w:t>
            </w:r>
          </w:p>
          <w:p w14:paraId="1D26DDFD" w14:textId="77777777" w:rsidR="00984819" w:rsidRPr="005A2D7C" w:rsidRDefault="00637BE5" w:rsidP="00984819">
            <w:pPr>
              <w:pStyle w:val="TAL"/>
              <w:snapToGrid w:val="0"/>
              <w:ind w:left="284"/>
              <w:jc w:val="both"/>
              <w:rPr>
                <w:color w:val="0070C0"/>
                <w:lang w:val="fr-FR"/>
              </w:rPr>
            </w:pPr>
            <w:r w:rsidRPr="005A2D7C">
              <w:rPr>
                <w:color w:val="0070C0"/>
                <w:lang w:val="fr-FR"/>
              </w:rPr>
              <w:t xml:space="preserve">            </w:t>
            </w:r>
            <w:r w:rsidR="00984819" w:rsidRPr="005A2D7C">
              <w:rPr>
                <w:color w:val="0070C0"/>
                <w:lang w:val="fr-FR"/>
              </w:rPr>
              <w:t>"2",</w:t>
            </w:r>
          </w:p>
          <w:p w14:paraId="771EE4BC" w14:textId="77777777" w:rsidR="00984819" w:rsidRPr="005A2D7C" w:rsidRDefault="00637BE5" w:rsidP="00984819">
            <w:pPr>
              <w:pStyle w:val="TAL"/>
              <w:snapToGrid w:val="0"/>
              <w:ind w:left="284"/>
              <w:jc w:val="both"/>
              <w:rPr>
                <w:color w:val="0070C0"/>
                <w:lang w:val="fr-FR"/>
              </w:rPr>
            </w:pPr>
            <w:r w:rsidRPr="005A2D7C">
              <w:rPr>
                <w:color w:val="0070C0"/>
                <w:lang w:val="fr-FR"/>
              </w:rPr>
              <w:t xml:space="preserve">            </w:t>
            </w:r>
            <w:r w:rsidR="00984819" w:rsidRPr="005A2D7C">
              <w:rPr>
                <w:color w:val="0070C0"/>
                <w:lang w:val="fr-FR"/>
              </w:rPr>
              <w:t>"2a"</w:t>
            </w:r>
          </w:p>
          <w:p w14:paraId="7739F87B" w14:textId="77777777" w:rsidR="00984819" w:rsidRPr="005A2D7C" w:rsidRDefault="00637BE5" w:rsidP="00984819">
            <w:pPr>
              <w:pStyle w:val="TAL"/>
              <w:snapToGrid w:val="0"/>
              <w:ind w:left="284"/>
              <w:jc w:val="both"/>
              <w:rPr>
                <w:color w:val="0070C0"/>
                <w:lang w:val="fr-FR"/>
              </w:rPr>
            </w:pPr>
            <w:r w:rsidRPr="005A2D7C">
              <w:rPr>
                <w:color w:val="0070C0"/>
                <w:lang w:val="fr-FR"/>
              </w:rPr>
              <w:t xml:space="preserve">        </w:t>
            </w:r>
            <w:r w:rsidR="00984819" w:rsidRPr="005A2D7C">
              <w:rPr>
                <w:color w:val="0070C0"/>
                <w:lang w:val="fr-FR"/>
              </w:rPr>
              <w:t>]</w:t>
            </w:r>
          </w:p>
          <w:p w14:paraId="05FE6E03" w14:textId="77777777" w:rsidR="00984819" w:rsidRPr="005A2D7C" w:rsidRDefault="00984819" w:rsidP="00763585">
            <w:pPr>
              <w:pStyle w:val="TAL"/>
              <w:snapToGrid w:val="0"/>
              <w:ind w:left="284"/>
              <w:jc w:val="both"/>
              <w:rPr>
                <w:color w:val="0070C0"/>
                <w:lang w:val="fr-FR"/>
              </w:rPr>
            </w:pPr>
          </w:p>
          <w:p w14:paraId="0CCF2F27" w14:textId="77777777" w:rsidR="003C3949" w:rsidRPr="005A2D7C" w:rsidRDefault="00637BE5" w:rsidP="00763585">
            <w:pPr>
              <w:pStyle w:val="TAL"/>
              <w:snapToGrid w:val="0"/>
              <w:ind w:left="284"/>
              <w:jc w:val="both"/>
              <w:rPr>
                <w:color w:val="0070C0"/>
                <w:lang w:val="fr-FR"/>
              </w:rPr>
            </w:pPr>
            <w:r w:rsidRPr="005A2D7C">
              <w:rPr>
                <w:color w:val="0070C0"/>
                <w:lang w:val="fr-FR"/>
              </w:rPr>
              <w:t xml:space="preserve">    </w:t>
            </w:r>
            <w:r w:rsidR="003C3949" w:rsidRPr="005A2D7C">
              <w:rPr>
                <w:color w:val="0070C0"/>
                <w:lang w:val="fr-FR"/>
              </w:rPr>
              <w:t>}</w:t>
            </w:r>
          </w:p>
          <w:p w14:paraId="03509847" w14:textId="77777777" w:rsidR="003C3949" w:rsidRPr="005A2D7C" w:rsidRDefault="003C3949" w:rsidP="00763585">
            <w:pPr>
              <w:pStyle w:val="TAL"/>
              <w:snapToGrid w:val="0"/>
              <w:ind w:left="284"/>
              <w:jc w:val="both"/>
              <w:rPr>
                <w:color w:val="0070C0"/>
                <w:lang w:val="fr-FR"/>
              </w:rPr>
            </w:pPr>
            <w:r w:rsidRPr="005A2D7C">
              <w:rPr>
                <w:color w:val="0070C0"/>
                <w:lang w:val="fr-FR"/>
              </w:rPr>
              <w:t>}</w:t>
            </w:r>
          </w:p>
          <w:p w14:paraId="45EE9C9B" w14:textId="77777777" w:rsidR="003C3949" w:rsidRPr="009743EA" w:rsidRDefault="003C3949" w:rsidP="00763585">
            <w:pPr>
              <w:pStyle w:val="TAL"/>
              <w:snapToGrid w:val="0"/>
              <w:ind w:left="284"/>
              <w:jc w:val="both"/>
            </w:pPr>
          </w:p>
        </w:tc>
      </w:tr>
      <w:tr w:rsidR="003C3949" w:rsidRPr="009743EA" w14:paraId="59620493" w14:textId="77777777" w:rsidTr="005A2D7C">
        <w:trPr>
          <w:cantSplit/>
          <w:jc w:val="center"/>
        </w:trPr>
        <w:tc>
          <w:tcPr>
            <w:tcW w:w="1286" w:type="dxa"/>
            <w:tcBorders>
              <w:top w:val="single" w:sz="4" w:space="0" w:color="000000"/>
              <w:left w:val="single" w:sz="4" w:space="0" w:color="000000"/>
              <w:bottom w:val="single" w:sz="4" w:space="0" w:color="000000"/>
            </w:tcBorders>
            <w:shd w:val="clear" w:color="auto" w:fill="E7E6E6"/>
          </w:tcPr>
          <w:p w14:paraId="4859B297" w14:textId="77777777" w:rsidR="003C3949" w:rsidRPr="005A2D7C" w:rsidRDefault="003C3949" w:rsidP="005A2D7C">
            <w:pPr>
              <w:pStyle w:val="TAH"/>
              <w:rPr>
                <w:rFonts w:eastAsia="Malgun Gothic"/>
                <w:b w:val="0"/>
                <w:kern w:val="1"/>
              </w:rPr>
            </w:pPr>
          </w:p>
          <w:p w14:paraId="34252C7D" w14:textId="77777777" w:rsidR="003C3949" w:rsidRPr="005A2D7C" w:rsidRDefault="003C3949" w:rsidP="005A2D7C">
            <w:pPr>
              <w:pStyle w:val="TAH"/>
              <w:rPr>
                <w:rFonts w:eastAsia="Malgun Gothic"/>
                <w:b w:val="0"/>
                <w:kern w:val="1"/>
              </w:rPr>
            </w:pPr>
          </w:p>
          <w:p w14:paraId="112884E4" w14:textId="77777777" w:rsidR="003C3949" w:rsidRPr="005A2D7C" w:rsidRDefault="003C3949" w:rsidP="005A2D7C">
            <w:pPr>
              <w:pStyle w:val="TAH"/>
              <w:rPr>
                <w:rFonts w:eastAsia="Malgun Gothic"/>
                <w:b w:val="0"/>
                <w:kern w:val="1"/>
              </w:rPr>
            </w:pPr>
          </w:p>
          <w:p w14:paraId="5A7ECB42" w14:textId="77777777" w:rsidR="003C3949" w:rsidRPr="005A2D7C" w:rsidRDefault="003C3949" w:rsidP="005A2D7C">
            <w:pPr>
              <w:pStyle w:val="TAH"/>
              <w:rPr>
                <w:rFonts w:eastAsia="Malgun Gothic"/>
                <w:b w:val="0"/>
                <w:kern w:val="1"/>
              </w:rPr>
            </w:pPr>
          </w:p>
          <w:p w14:paraId="4D48982A" w14:textId="77777777" w:rsidR="003C3949" w:rsidRPr="005A2D7C" w:rsidRDefault="003C3949" w:rsidP="005A2D7C">
            <w:pPr>
              <w:pStyle w:val="TAH"/>
              <w:rPr>
                <w:rFonts w:eastAsia="Malgun Gothic"/>
                <w:b w:val="0"/>
                <w:kern w:val="1"/>
              </w:rPr>
            </w:pPr>
          </w:p>
          <w:p w14:paraId="75026064" w14:textId="77777777" w:rsidR="003C3949" w:rsidRPr="005A2D7C" w:rsidRDefault="003C3949" w:rsidP="005A2D7C">
            <w:pPr>
              <w:pStyle w:val="TAH"/>
              <w:rPr>
                <w:rFonts w:eastAsia="Malgun Gothic"/>
                <w:b w:val="0"/>
                <w:kern w:val="1"/>
              </w:rPr>
            </w:pPr>
          </w:p>
          <w:p w14:paraId="7738D40F" w14:textId="77777777" w:rsidR="003C3949" w:rsidRPr="005A2D7C" w:rsidRDefault="003C3949" w:rsidP="005A2D7C">
            <w:pPr>
              <w:pStyle w:val="TAH"/>
              <w:rPr>
                <w:rFonts w:eastAsia="Malgun Gothic"/>
                <w:b w:val="0"/>
                <w:kern w:val="1"/>
              </w:rPr>
            </w:pPr>
            <w:r w:rsidRPr="005A2D7C">
              <w:rPr>
                <w:rFonts w:eastAsia="Malgun Gothic"/>
                <w:kern w:val="1"/>
              </w:rPr>
              <w:t>Example</w:t>
            </w:r>
            <w:r w:rsidR="00637BE5" w:rsidRPr="005A2D7C">
              <w:rPr>
                <w:rFonts w:eastAsia="Malgun Gothic"/>
                <w:kern w:val="1"/>
              </w:rPr>
              <w:t xml:space="preserve"> </w:t>
            </w:r>
            <w:r w:rsidRPr="005A2D7C">
              <w:rPr>
                <w:rFonts w:eastAsia="Malgun Gothic"/>
                <w:kern w:val="1"/>
              </w:rPr>
              <w:t>with</w:t>
            </w:r>
            <w:r w:rsidR="00637BE5" w:rsidRPr="005A2D7C">
              <w:rPr>
                <w:rFonts w:eastAsia="Malgun Gothic"/>
                <w:kern w:val="1"/>
              </w:rPr>
              <w:t xml:space="preserve"> </w:t>
            </w:r>
          </w:p>
          <w:p w14:paraId="5A2C4DD7" w14:textId="77777777" w:rsidR="003C3949" w:rsidRPr="004A2BF0" w:rsidRDefault="003C3949" w:rsidP="005A2D7C">
            <w:pPr>
              <w:pStyle w:val="TAH"/>
              <w:rPr>
                <w:kern w:val="1"/>
              </w:rPr>
            </w:pPr>
            <w:r w:rsidRPr="004A2BF0">
              <w:rPr>
                <w:kern w:val="1"/>
              </w:rPr>
              <w:t>RCN=4</w:t>
            </w:r>
          </w:p>
          <w:p w14:paraId="70B31DD3" w14:textId="77777777" w:rsidR="003C3949" w:rsidRPr="004A2BF0" w:rsidRDefault="003C3949" w:rsidP="005A2D7C">
            <w:pPr>
              <w:pStyle w:val="TAH"/>
              <w:rPr>
                <w:kern w:val="1"/>
              </w:rP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228C16FF" w14:textId="77777777" w:rsidR="003C3949" w:rsidRPr="009743EA" w:rsidRDefault="003C3949" w:rsidP="00763585">
            <w:pPr>
              <w:widowControl w:val="0"/>
              <w:overflowPunct/>
              <w:spacing w:after="0"/>
              <w:ind w:left="284"/>
              <w:textAlignment w:val="auto"/>
              <w:rPr>
                <w:rFonts w:ascii="Arial" w:hAnsi="Arial"/>
                <w:color w:val="0070C0"/>
                <w:sz w:val="18"/>
              </w:rPr>
            </w:pPr>
          </w:p>
          <w:p w14:paraId="735B0B7A" w14:textId="77777777" w:rsidR="003C3949" w:rsidRPr="005A2D7C" w:rsidRDefault="00637BE5" w:rsidP="00763585">
            <w:pPr>
              <w:pStyle w:val="NoSpacing"/>
              <w:rPr>
                <w:rFonts w:ascii="Times New Roman" w:hAnsi="Times New Roman"/>
                <w:b/>
                <w:sz w:val="24"/>
                <w:lang w:val="en-GB"/>
              </w:rPr>
            </w:pPr>
            <w:r w:rsidRPr="005A2D7C">
              <w:rPr>
                <w:rFonts w:ascii="Times New Roman" w:hAnsi="Times New Roman"/>
                <w:b/>
                <w:sz w:val="24"/>
                <w:lang w:val="en-GB"/>
              </w:rPr>
              <w:t xml:space="preserve">   </w:t>
            </w:r>
            <w:r w:rsidR="003C3949" w:rsidRPr="005A2D7C">
              <w:rPr>
                <w:rFonts w:ascii="Times New Roman" w:hAnsi="Times New Roman"/>
                <w:b/>
                <w:sz w:val="24"/>
                <w:lang w:val="en-GB"/>
              </w:rPr>
              <w:t>API/CB/RET/001_RCN4</w:t>
            </w:r>
          </w:p>
          <w:p w14:paraId="06D4352B" w14:textId="77777777" w:rsidR="003C3949" w:rsidRPr="009743EA" w:rsidRDefault="003C3949" w:rsidP="00763585">
            <w:pPr>
              <w:widowControl w:val="0"/>
              <w:overflowPunct/>
              <w:spacing w:after="0"/>
              <w:ind w:left="284"/>
              <w:textAlignment w:val="auto"/>
              <w:rPr>
                <w:rFonts w:ascii="Arial" w:hAnsi="Arial"/>
                <w:color w:val="0070C0"/>
                <w:sz w:val="18"/>
              </w:rPr>
            </w:pPr>
          </w:p>
          <w:p w14:paraId="16087130" w14:textId="77777777" w:rsidR="003C3949" w:rsidRPr="009743EA" w:rsidRDefault="003C3949" w:rsidP="00763585">
            <w:pPr>
              <w:widowControl w:val="0"/>
              <w:overflowPunct/>
              <w:spacing w:after="0"/>
              <w:ind w:left="284"/>
              <w:textAlignment w:val="auto"/>
              <w:rPr>
                <w:rFonts w:ascii="Arial" w:hAnsi="Arial"/>
                <w:color w:val="0070C0"/>
                <w:sz w:val="18"/>
              </w:rPr>
            </w:pPr>
          </w:p>
          <w:p w14:paraId="5CEB0B9D" w14:textId="77777777" w:rsidR="003C3949" w:rsidRPr="009743EA" w:rsidRDefault="003C3949" w:rsidP="00763585">
            <w:pPr>
              <w:widowControl w:val="0"/>
              <w:overflowPunct/>
              <w:spacing w:after="0"/>
              <w:ind w:left="284"/>
              <w:textAlignment w:val="auto"/>
              <w:rPr>
                <w:rFonts w:ascii="Arial" w:hAnsi="Arial"/>
                <w:b/>
                <w:color w:val="0070C0"/>
                <w:sz w:val="18"/>
              </w:rPr>
            </w:pPr>
            <w:r w:rsidRPr="009743EA">
              <w:rPr>
                <w:rFonts w:ascii="Arial" w:hAnsi="Arial"/>
                <w:b/>
                <w:color w:val="0070C0"/>
                <w:sz w:val="18"/>
              </w:rPr>
              <w:t>HTTP</w:t>
            </w:r>
            <w:r w:rsidR="00637BE5" w:rsidRPr="009743EA">
              <w:rPr>
                <w:rFonts w:ascii="Arial" w:hAnsi="Arial"/>
                <w:b/>
                <w:color w:val="0070C0"/>
                <w:sz w:val="18"/>
              </w:rPr>
              <w:t xml:space="preserve"> </w:t>
            </w:r>
            <w:r w:rsidRPr="009743EA">
              <w:rPr>
                <w:rFonts w:ascii="Arial" w:hAnsi="Arial"/>
                <w:b/>
                <w:color w:val="0070C0"/>
                <w:sz w:val="18"/>
              </w:rPr>
              <w:t>Request:</w:t>
            </w:r>
          </w:p>
          <w:p w14:paraId="40296352" w14:textId="77777777" w:rsidR="003C3949" w:rsidRPr="009743EA" w:rsidRDefault="003C3949" w:rsidP="00763585">
            <w:pPr>
              <w:widowControl w:val="0"/>
              <w:overflowPunct/>
              <w:spacing w:after="0"/>
              <w:ind w:left="284"/>
              <w:textAlignment w:val="auto"/>
              <w:rPr>
                <w:rFonts w:ascii="Arial" w:hAnsi="Arial"/>
                <w:color w:val="0070C0"/>
                <w:sz w:val="18"/>
              </w:rPr>
            </w:pPr>
          </w:p>
          <w:p w14:paraId="0ED4201A" w14:textId="77777777" w:rsidR="003C3949" w:rsidRPr="009743EA" w:rsidRDefault="003C3949" w:rsidP="00763585">
            <w:pPr>
              <w:widowControl w:val="0"/>
              <w:overflowPunct/>
              <w:spacing w:after="0"/>
              <w:ind w:left="284"/>
              <w:textAlignment w:val="auto"/>
              <w:rPr>
                <w:rFonts w:ascii="Arial" w:hAnsi="Arial"/>
                <w:color w:val="0070C0"/>
                <w:sz w:val="18"/>
              </w:rPr>
            </w:pPr>
            <w:r w:rsidRPr="009743EA">
              <w:rPr>
                <w:rFonts w:ascii="Arial" w:hAnsi="Arial"/>
                <w:color w:val="0070C0"/>
                <w:sz w:val="18"/>
              </w:rPr>
              <w:t>GET</w:t>
            </w:r>
            <w:r w:rsidR="00637BE5" w:rsidRPr="009743EA">
              <w:rPr>
                <w:rFonts w:ascii="Arial" w:hAnsi="Arial"/>
                <w:color w:val="0070C0"/>
                <w:sz w:val="18"/>
              </w:rPr>
              <w:t xml:space="preserve"> </w:t>
            </w:r>
            <w:r w:rsidRPr="009743EA">
              <w:rPr>
                <w:rFonts w:ascii="Arial" w:hAnsi="Arial"/>
                <w:color w:val="0070C0"/>
                <w:sz w:val="18"/>
              </w:rPr>
              <w:t>/mn-name?rcn=4</w:t>
            </w:r>
            <w:r w:rsidR="00637BE5" w:rsidRPr="009743EA">
              <w:rPr>
                <w:rFonts w:ascii="Arial" w:hAnsi="Arial"/>
                <w:color w:val="0070C0"/>
                <w:sz w:val="18"/>
              </w:rPr>
              <w:t xml:space="preserve"> </w:t>
            </w:r>
            <w:r w:rsidRPr="009743EA">
              <w:rPr>
                <w:rFonts w:ascii="Arial" w:hAnsi="Arial"/>
                <w:color w:val="0070C0"/>
                <w:sz w:val="18"/>
              </w:rPr>
              <w:t>HTTP/1.1</w:t>
            </w:r>
          </w:p>
          <w:p w14:paraId="7AE03AB7" w14:textId="77777777" w:rsidR="003C3949" w:rsidRPr="00062C7A" w:rsidRDefault="003C3949" w:rsidP="00763585">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Host:</w:t>
            </w:r>
            <w:r w:rsidR="00637BE5" w:rsidRPr="00062C7A">
              <w:rPr>
                <w:rFonts w:ascii="Arial" w:hAnsi="Arial"/>
                <w:color w:val="0070C0"/>
                <w:sz w:val="18"/>
                <w:lang w:val="fr-FR"/>
              </w:rPr>
              <w:t xml:space="preserve"> </w:t>
            </w:r>
            <w:r w:rsidRPr="00062C7A">
              <w:rPr>
                <w:rFonts w:ascii="Arial" w:hAnsi="Arial"/>
                <w:color w:val="0070C0"/>
                <w:sz w:val="18"/>
                <w:lang w:val="fr-FR"/>
              </w:rPr>
              <w:t>192.168.0.10:8282</w:t>
            </w:r>
          </w:p>
          <w:p w14:paraId="0739844E" w14:textId="77777777" w:rsidR="003C3949" w:rsidRPr="00307E47" w:rsidRDefault="003C3949" w:rsidP="00763585">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Accept:</w:t>
            </w:r>
            <w:r w:rsidR="00637BE5" w:rsidRPr="00062C7A">
              <w:rPr>
                <w:rFonts w:ascii="Arial" w:hAnsi="Arial"/>
                <w:color w:val="0070C0"/>
                <w:sz w:val="18"/>
                <w:lang w:val="fr-FR"/>
              </w:rPr>
              <w:t xml:space="preserve"> </w:t>
            </w:r>
            <w:r w:rsidRPr="00062C7A">
              <w:rPr>
                <w:rFonts w:ascii="Arial" w:hAnsi="Arial"/>
                <w:color w:val="0070C0"/>
                <w:sz w:val="18"/>
                <w:lang w:val="fr-FR"/>
              </w:rPr>
              <w:t>ap</w:t>
            </w:r>
            <w:r w:rsidRPr="00307E47">
              <w:rPr>
                <w:rFonts w:ascii="Arial" w:hAnsi="Arial"/>
                <w:color w:val="0070C0"/>
                <w:sz w:val="18"/>
                <w:lang w:val="fr-FR"/>
              </w:rPr>
              <w:t>plication/json</w:t>
            </w:r>
          </w:p>
          <w:p w14:paraId="449567B2" w14:textId="77777777" w:rsidR="003C3949" w:rsidRPr="00062C7A" w:rsidRDefault="003C3949" w:rsidP="00763585">
            <w:pPr>
              <w:widowControl w:val="0"/>
              <w:overflowPunct/>
              <w:spacing w:after="0"/>
              <w:ind w:left="284"/>
              <w:textAlignment w:val="auto"/>
              <w:rPr>
                <w:rFonts w:ascii="Arial" w:hAnsi="Arial"/>
                <w:color w:val="0070C0"/>
                <w:sz w:val="18"/>
                <w:lang w:val="fr-FR"/>
              </w:rPr>
            </w:pPr>
            <w:r w:rsidRPr="00307E47">
              <w:rPr>
                <w:rFonts w:ascii="Arial" w:hAnsi="Arial"/>
                <w:color w:val="0070C0"/>
                <w:sz w:val="18"/>
                <w:lang w:val="fr-FR"/>
              </w:rPr>
              <w:t>X-M2M-Origin:</w:t>
            </w:r>
            <w:r w:rsidR="00637BE5" w:rsidRPr="00307E47">
              <w:rPr>
                <w:rFonts w:ascii="Arial" w:hAnsi="Arial"/>
                <w:color w:val="0070C0"/>
                <w:sz w:val="18"/>
                <w:lang w:val="fr-FR"/>
              </w:rPr>
              <w:t xml:space="preserve"> </w:t>
            </w:r>
            <w:r w:rsidRPr="00307E47">
              <w:rPr>
                <w:rFonts w:ascii="Arial" w:hAnsi="Arial"/>
                <w:color w:val="0070C0"/>
                <w:sz w:val="18"/>
                <w:lang w:val="fr-FR"/>
              </w:rPr>
              <w:t>C</w:t>
            </w:r>
            <w:r w:rsidRPr="00062C7A">
              <w:rPr>
                <w:rFonts w:ascii="Arial" w:hAnsi="Arial"/>
                <w:color w:val="0070C0"/>
                <w:sz w:val="18"/>
                <w:lang w:val="fr-FR"/>
              </w:rPr>
              <w:t>AE0120180406T0846311405855351047680_cse01</w:t>
            </w:r>
          </w:p>
          <w:p w14:paraId="32B7FCD2" w14:textId="77777777" w:rsidR="003C3949" w:rsidRPr="00062C7A" w:rsidRDefault="003C3949" w:rsidP="00763585">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X-M2M-RI:</w:t>
            </w:r>
            <w:r w:rsidR="00637BE5" w:rsidRPr="00062C7A">
              <w:rPr>
                <w:rFonts w:ascii="Arial" w:hAnsi="Arial"/>
                <w:color w:val="0070C0"/>
                <w:sz w:val="18"/>
                <w:lang w:val="fr-FR"/>
              </w:rPr>
              <w:t xml:space="preserve"> </w:t>
            </w:r>
            <w:r w:rsidRPr="00062C7A">
              <w:rPr>
                <w:rFonts w:ascii="Arial" w:hAnsi="Arial"/>
                <w:color w:val="0070C0"/>
                <w:sz w:val="18"/>
                <w:lang w:val="fr-FR"/>
              </w:rPr>
              <w:t>1234</w:t>
            </w:r>
          </w:p>
          <w:p w14:paraId="576AC001" w14:textId="77777777" w:rsidR="00984819" w:rsidRPr="009743EA" w:rsidRDefault="00984819" w:rsidP="00984819">
            <w:pPr>
              <w:pStyle w:val="TAL"/>
              <w:snapToGrid w:val="0"/>
              <w:ind w:left="284"/>
              <w:jc w:val="both"/>
              <w:rPr>
                <w:color w:val="0070C0"/>
              </w:rPr>
            </w:pPr>
            <w:r w:rsidRPr="009743EA">
              <w:rPr>
                <w:color w:val="0070C0"/>
              </w:rPr>
              <w:t>X-M2M-RVI:</w:t>
            </w:r>
            <w:r w:rsidR="00637BE5" w:rsidRPr="009743EA">
              <w:rPr>
                <w:color w:val="0070C0"/>
              </w:rPr>
              <w:t xml:space="preserve"> </w:t>
            </w:r>
            <w:r w:rsidRPr="009743EA">
              <w:rPr>
                <w:color w:val="0070C0"/>
              </w:rPr>
              <w:t>2a</w:t>
            </w:r>
          </w:p>
          <w:p w14:paraId="3554DDA6" w14:textId="77777777" w:rsidR="003C3949" w:rsidRPr="009743EA" w:rsidRDefault="003C3949" w:rsidP="00763585">
            <w:pPr>
              <w:widowControl w:val="0"/>
              <w:overflowPunct/>
              <w:spacing w:after="0"/>
              <w:ind w:left="284"/>
              <w:textAlignment w:val="auto"/>
              <w:rPr>
                <w:rFonts w:ascii="Arial" w:hAnsi="Arial"/>
                <w:color w:val="0070C0"/>
                <w:sz w:val="18"/>
              </w:rPr>
            </w:pPr>
          </w:p>
          <w:p w14:paraId="13C809BE" w14:textId="77777777" w:rsidR="003C3949" w:rsidRPr="009743EA" w:rsidRDefault="003C3949" w:rsidP="00763585">
            <w:pPr>
              <w:widowControl w:val="0"/>
              <w:overflowPunct/>
              <w:spacing w:after="0"/>
              <w:ind w:left="284"/>
              <w:textAlignment w:val="auto"/>
              <w:rPr>
                <w:rFonts w:ascii="Arial" w:hAnsi="Arial"/>
                <w:color w:val="0070C0"/>
                <w:sz w:val="18"/>
              </w:rPr>
            </w:pPr>
          </w:p>
          <w:p w14:paraId="7C2A68BB" w14:textId="77777777" w:rsidR="003C3949" w:rsidRPr="009743EA" w:rsidRDefault="003C3949" w:rsidP="00763585">
            <w:pPr>
              <w:widowControl w:val="0"/>
              <w:overflowPunct/>
              <w:spacing w:after="0"/>
              <w:ind w:left="284"/>
              <w:textAlignment w:val="auto"/>
              <w:rPr>
                <w:rFonts w:ascii="Arial" w:hAnsi="Arial"/>
                <w:color w:val="0070C0"/>
                <w:sz w:val="18"/>
              </w:rPr>
            </w:pPr>
          </w:p>
          <w:p w14:paraId="0200BC4F" w14:textId="77777777" w:rsidR="003C3949" w:rsidRPr="009743EA" w:rsidRDefault="003C3949" w:rsidP="00763585">
            <w:pPr>
              <w:widowControl w:val="0"/>
              <w:overflowPunct/>
              <w:spacing w:after="0"/>
              <w:ind w:left="284"/>
              <w:textAlignment w:val="auto"/>
              <w:rPr>
                <w:rFonts w:ascii="Arial" w:hAnsi="Arial"/>
                <w:b/>
                <w:color w:val="0070C0"/>
                <w:sz w:val="18"/>
              </w:rPr>
            </w:pPr>
            <w:r w:rsidRPr="009743EA">
              <w:rPr>
                <w:rFonts w:ascii="Arial" w:hAnsi="Arial"/>
                <w:b/>
                <w:color w:val="0070C0"/>
                <w:sz w:val="18"/>
              </w:rPr>
              <w:t>HTTP</w:t>
            </w:r>
            <w:r w:rsidR="00637BE5" w:rsidRPr="009743EA">
              <w:rPr>
                <w:rFonts w:ascii="Arial" w:hAnsi="Arial"/>
                <w:b/>
                <w:color w:val="0070C0"/>
                <w:sz w:val="18"/>
              </w:rPr>
              <w:t xml:space="preserve"> </w:t>
            </w:r>
            <w:r w:rsidRPr="009743EA">
              <w:rPr>
                <w:rFonts w:ascii="Arial" w:hAnsi="Arial"/>
                <w:b/>
                <w:color w:val="0070C0"/>
                <w:sz w:val="18"/>
              </w:rPr>
              <w:t>Response:</w:t>
            </w:r>
          </w:p>
          <w:p w14:paraId="7144C53D" w14:textId="77777777" w:rsidR="003C3949" w:rsidRPr="009743EA" w:rsidRDefault="003C3949" w:rsidP="00763585">
            <w:pPr>
              <w:widowControl w:val="0"/>
              <w:overflowPunct/>
              <w:spacing w:after="0"/>
              <w:ind w:left="284"/>
              <w:textAlignment w:val="auto"/>
              <w:rPr>
                <w:rFonts w:ascii="Arial" w:hAnsi="Arial"/>
                <w:color w:val="0070C0"/>
                <w:sz w:val="18"/>
              </w:rPr>
            </w:pPr>
          </w:p>
          <w:p w14:paraId="764FAB3F" w14:textId="77777777" w:rsidR="003C3949" w:rsidRPr="009743EA" w:rsidRDefault="003C3949" w:rsidP="00763585">
            <w:pPr>
              <w:widowControl w:val="0"/>
              <w:overflowPunct/>
              <w:spacing w:after="0"/>
              <w:ind w:left="284"/>
              <w:textAlignment w:val="auto"/>
              <w:rPr>
                <w:rFonts w:ascii="Arial" w:hAnsi="Arial"/>
                <w:color w:val="0070C0"/>
                <w:sz w:val="18"/>
              </w:rPr>
            </w:pPr>
            <w:r w:rsidRPr="009743EA">
              <w:rPr>
                <w:rFonts w:ascii="Arial" w:hAnsi="Arial"/>
                <w:color w:val="0070C0"/>
                <w:sz w:val="18"/>
              </w:rPr>
              <w:t>HTTP/1.1</w:t>
            </w:r>
            <w:r w:rsidR="00637BE5" w:rsidRPr="009743EA">
              <w:rPr>
                <w:rFonts w:ascii="Arial" w:hAnsi="Arial"/>
                <w:color w:val="0070C0"/>
                <w:sz w:val="18"/>
              </w:rPr>
              <w:t xml:space="preserve"> </w:t>
            </w:r>
            <w:r w:rsidRPr="009743EA">
              <w:rPr>
                <w:rFonts w:ascii="Arial" w:hAnsi="Arial"/>
                <w:color w:val="0070C0"/>
                <w:sz w:val="18"/>
              </w:rPr>
              <w:t>200</w:t>
            </w:r>
            <w:r w:rsidR="00637BE5" w:rsidRPr="009743EA">
              <w:rPr>
                <w:rFonts w:ascii="Arial" w:hAnsi="Arial"/>
                <w:color w:val="0070C0"/>
                <w:sz w:val="18"/>
              </w:rPr>
              <w:t xml:space="preserve"> </w:t>
            </w:r>
            <w:r w:rsidRPr="009743EA">
              <w:rPr>
                <w:rFonts w:ascii="Arial" w:hAnsi="Arial"/>
                <w:color w:val="0070C0"/>
                <w:sz w:val="18"/>
              </w:rPr>
              <w:t>OK</w:t>
            </w:r>
          </w:p>
          <w:p w14:paraId="69698AFE" w14:textId="77777777" w:rsidR="003C3949" w:rsidRPr="00062C7A" w:rsidRDefault="003C3949" w:rsidP="00763585">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X-M2M-RI:</w:t>
            </w:r>
            <w:r w:rsidR="00637BE5" w:rsidRPr="00062C7A">
              <w:rPr>
                <w:rFonts w:ascii="Arial" w:hAnsi="Arial"/>
                <w:color w:val="0070C0"/>
                <w:sz w:val="18"/>
                <w:lang w:val="fr-FR"/>
              </w:rPr>
              <w:t xml:space="preserve"> </w:t>
            </w:r>
            <w:r w:rsidRPr="00062C7A">
              <w:rPr>
                <w:rFonts w:ascii="Arial" w:hAnsi="Arial"/>
                <w:color w:val="0070C0"/>
                <w:sz w:val="18"/>
                <w:lang w:val="fr-FR"/>
              </w:rPr>
              <w:t>1234</w:t>
            </w:r>
          </w:p>
          <w:p w14:paraId="11061CE6" w14:textId="77777777" w:rsidR="003C3949" w:rsidRPr="00062C7A" w:rsidRDefault="003C3949" w:rsidP="00763585">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X-M2M-RSC:</w:t>
            </w:r>
            <w:r w:rsidR="00637BE5" w:rsidRPr="00062C7A">
              <w:rPr>
                <w:rFonts w:ascii="Arial" w:hAnsi="Arial"/>
                <w:color w:val="0070C0"/>
                <w:sz w:val="18"/>
                <w:lang w:val="fr-FR"/>
              </w:rPr>
              <w:t xml:space="preserve"> </w:t>
            </w:r>
            <w:r w:rsidRPr="00062C7A">
              <w:rPr>
                <w:rFonts w:ascii="Arial" w:hAnsi="Arial"/>
                <w:color w:val="0070C0"/>
                <w:sz w:val="18"/>
                <w:lang w:val="fr-FR"/>
              </w:rPr>
              <w:t>2000</w:t>
            </w:r>
          </w:p>
          <w:p w14:paraId="328F693D" w14:textId="77777777" w:rsidR="003C3949" w:rsidRPr="00062C7A" w:rsidRDefault="003C3949" w:rsidP="00763585">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Content-Length:</w:t>
            </w:r>
            <w:r w:rsidR="00637BE5" w:rsidRPr="00062C7A">
              <w:rPr>
                <w:rFonts w:ascii="Arial" w:hAnsi="Arial"/>
                <w:color w:val="0070C0"/>
                <w:sz w:val="18"/>
                <w:lang w:val="fr-FR"/>
              </w:rPr>
              <w:t xml:space="preserve"> </w:t>
            </w:r>
            <w:r w:rsidRPr="00062C7A">
              <w:rPr>
                <w:rFonts w:ascii="Arial" w:hAnsi="Arial"/>
                <w:color w:val="0070C0"/>
                <w:sz w:val="18"/>
                <w:lang w:val="fr-FR"/>
              </w:rPr>
              <w:t>1009</w:t>
            </w:r>
          </w:p>
          <w:p w14:paraId="42C52027" w14:textId="77777777" w:rsidR="003C3949" w:rsidRPr="00062C7A" w:rsidRDefault="003C3949" w:rsidP="00763585">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Content-Type:application/json</w:t>
            </w:r>
          </w:p>
          <w:p w14:paraId="1F6F4D97" w14:textId="77777777" w:rsidR="003C3949" w:rsidRPr="00062C7A" w:rsidRDefault="003C3949" w:rsidP="00763585">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X-M2M-Origin:/mnID</w:t>
            </w:r>
          </w:p>
          <w:p w14:paraId="0C005008" w14:textId="77777777" w:rsidR="00984819" w:rsidRPr="00062C7A" w:rsidRDefault="00984819" w:rsidP="00984819">
            <w:pPr>
              <w:pStyle w:val="TAL"/>
              <w:snapToGrid w:val="0"/>
              <w:ind w:left="284"/>
              <w:jc w:val="both"/>
              <w:rPr>
                <w:color w:val="0070C0"/>
                <w:lang w:val="fr-FR"/>
              </w:rPr>
            </w:pPr>
            <w:r w:rsidRPr="00062C7A">
              <w:rPr>
                <w:color w:val="0070C0"/>
                <w:lang w:val="fr-FR"/>
              </w:rPr>
              <w:t>X-M2M-RVI:</w:t>
            </w:r>
            <w:r w:rsidR="00637BE5" w:rsidRPr="00062C7A">
              <w:rPr>
                <w:color w:val="0070C0"/>
                <w:lang w:val="fr-FR"/>
              </w:rPr>
              <w:t xml:space="preserve"> </w:t>
            </w:r>
            <w:r w:rsidRPr="00062C7A">
              <w:rPr>
                <w:color w:val="0070C0"/>
                <w:lang w:val="fr-FR"/>
              </w:rPr>
              <w:t>2a</w:t>
            </w:r>
          </w:p>
          <w:p w14:paraId="030B02E6" w14:textId="77777777" w:rsidR="003C3949" w:rsidRPr="00062C7A" w:rsidRDefault="003C3949" w:rsidP="00763585">
            <w:pPr>
              <w:widowControl w:val="0"/>
              <w:overflowPunct/>
              <w:spacing w:after="0"/>
              <w:ind w:left="284"/>
              <w:textAlignment w:val="auto"/>
              <w:rPr>
                <w:rFonts w:ascii="Arial" w:hAnsi="Arial"/>
                <w:color w:val="0070C0"/>
                <w:sz w:val="18"/>
                <w:lang w:val="fr-FR"/>
              </w:rPr>
            </w:pPr>
          </w:p>
          <w:p w14:paraId="587AE9AD" w14:textId="77777777" w:rsidR="003C3949" w:rsidRPr="00062C7A" w:rsidRDefault="003C3949" w:rsidP="00763585">
            <w:pPr>
              <w:widowControl w:val="0"/>
              <w:overflowPunct/>
              <w:spacing w:after="0"/>
              <w:ind w:left="284"/>
              <w:textAlignment w:val="auto"/>
              <w:rPr>
                <w:rFonts w:ascii="Arial" w:hAnsi="Arial"/>
                <w:color w:val="0070C0"/>
                <w:sz w:val="18"/>
                <w:lang w:val="fr-FR"/>
              </w:rPr>
            </w:pPr>
          </w:p>
          <w:p w14:paraId="7E636D8F" w14:textId="77777777" w:rsidR="003C3949" w:rsidRPr="00062C7A" w:rsidRDefault="003C3949" w:rsidP="00763585">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w:t>
            </w:r>
          </w:p>
          <w:p w14:paraId="476F0461" w14:textId="77777777" w:rsidR="003C3949" w:rsidRPr="00062C7A" w:rsidRDefault="00637BE5" w:rsidP="00763585">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 xml:space="preserve">    </w:t>
            </w:r>
            <w:r w:rsidR="003C3949" w:rsidRPr="00062C7A">
              <w:rPr>
                <w:rFonts w:ascii="Arial" w:hAnsi="Arial"/>
                <w:color w:val="0070C0"/>
                <w:sz w:val="18"/>
                <w:lang w:val="fr-FR"/>
              </w:rPr>
              <w:t>"m2m:cb":</w:t>
            </w:r>
            <w:r w:rsidRPr="00062C7A">
              <w:rPr>
                <w:rFonts w:ascii="Arial" w:hAnsi="Arial"/>
                <w:color w:val="0070C0"/>
                <w:sz w:val="18"/>
                <w:lang w:val="fr-FR"/>
              </w:rPr>
              <w:t xml:space="preserve"> </w:t>
            </w:r>
            <w:r w:rsidR="003C3949" w:rsidRPr="00062C7A">
              <w:rPr>
                <w:rFonts w:ascii="Arial" w:hAnsi="Arial"/>
                <w:color w:val="0070C0"/>
                <w:sz w:val="18"/>
                <w:lang w:val="fr-FR"/>
              </w:rPr>
              <w:t>{</w:t>
            </w:r>
          </w:p>
          <w:p w14:paraId="0907D9C7" w14:textId="77777777" w:rsidR="003C3949" w:rsidRPr="00062C7A" w:rsidRDefault="00637BE5" w:rsidP="00763585">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 xml:space="preserve">        </w:t>
            </w:r>
            <w:r w:rsidR="003C3949" w:rsidRPr="00062C7A">
              <w:rPr>
                <w:rFonts w:ascii="Arial" w:hAnsi="Arial"/>
                <w:color w:val="0070C0"/>
                <w:sz w:val="18"/>
                <w:lang w:val="fr-FR"/>
              </w:rPr>
              <w:t>"acpi":</w:t>
            </w:r>
            <w:r w:rsidRPr="00062C7A">
              <w:rPr>
                <w:rFonts w:ascii="Arial" w:hAnsi="Arial"/>
                <w:color w:val="0070C0"/>
                <w:sz w:val="18"/>
                <w:lang w:val="fr-FR"/>
              </w:rPr>
              <w:t xml:space="preserve"> </w:t>
            </w:r>
            <w:r w:rsidR="003C3949" w:rsidRPr="00307E47">
              <w:rPr>
                <w:rFonts w:ascii="Arial" w:hAnsi="Arial"/>
                <w:color w:val="0070C0"/>
                <w:sz w:val="18"/>
                <w:lang w:val="fr-FR"/>
              </w:rPr>
              <w:t>[</w:t>
            </w:r>
          </w:p>
          <w:p w14:paraId="0D3A6749" w14:textId="77777777" w:rsidR="003C3949" w:rsidRPr="00062C7A" w:rsidRDefault="00637BE5" w:rsidP="00763585">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 xml:space="preserve">            </w:t>
            </w:r>
            <w:r w:rsidR="003C3949" w:rsidRPr="00062C7A">
              <w:rPr>
                <w:rFonts w:ascii="Arial" w:hAnsi="Arial"/>
                <w:color w:val="0070C0"/>
                <w:sz w:val="18"/>
                <w:lang w:val="fr-FR"/>
              </w:rPr>
              <w:t>"mnIDAcp"</w:t>
            </w:r>
          </w:p>
          <w:p w14:paraId="149913A5" w14:textId="77777777" w:rsidR="003C3949" w:rsidRPr="00062C7A" w:rsidRDefault="00637BE5" w:rsidP="00763585">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 xml:space="preserve">        </w:t>
            </w:r>
            <w:r w:rsidR="003C3949" w:rsidRPr="00062C7A">
              <w:rPr>
                <w:rFonts w:ascii="Arial" w:hAnsi="Arial"/>
                <w:color w:val="0070C0"/>
                <w:sz w:val="18"/>
                <w:lang w:val="fr-FR"/>
              </w:rPr>
              <w:t>],</w:t>
            </w:r>
          </w:p>
          <w:p w14:paraId="4F93564A" w14:textId="77777777" w:rsidR="003C3949" w:rsidRPr="00062C7A" w:rsidRDefault="00637BE5" w:rsidP="00763585">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 xml:space="preserve">        </w:t>
            </w:r>
            <w:r w:rsidR="003C3949" w:rsidRPr="00062C7A">
              <w:rPr>
                <w:rFonts w:ascii="Arial" w:hAnsi="Arial"/>
                <w:color w:val="0070C0"/>
                <w:sz w:val="18"/>
                <w:lang w:val="fr-FR"/>
              </w:rPr>
              <w:t>"csi":</w:t>
            </w:r>
            <w:r w:rsidRPr="00062C7A">
              <w:rPr>
                <w:rFonts w:ascii="Arial" w:hAnsi="Arial"/>
                <w:color w:val="0070C0"/>
                <w:sz w:val="18"/>
                <w:lang w:val="fr-FR"/>
              </w:rPr>
              <w:t xml:space="preserve"> </w:t>
            </w:r>
            <w:r w:rsidR="003C3949" w:rsidRPr="00062C7A">
              <w:rPr>
                <w:rFonts w:ascii="Arial" w:hAnsi="Arial"/>
                <w:color w:val="0070C0"/>
                <w:sz w:val="18"/>
                <w:lang w:val="fr-FR"/>
              </w:rPr>
              <w:t>"/mnID",</w:t>
            </w:r>
          </w:p>
          <w:p w14:paraId="62623B4F" w14:textId="77777777" w:rsidR="003C3949" w:rsidRPr="00062C7A" w:rsidRDefault="00637BE5" w:rsidP="00763585">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 xml:space="preserve">        </w:t>
            </w:r>
            <w:r w:rsidR="003C3949" w:rsidRPr="00062C7A">
              <w:rPr>
                <w:rFonts w:ascii="Arial" w:hAnsi="Arial"/>
                <w:color w:val="0070C0"/>
                <w:sz w:val="18"/>
                <w:lang w:val="fr-FR"/>
              </w:rPr>
              <w:t>"cst":</w:t>
            </w:r>
            <w:r w:rsidRPr="00062C7A">
              <w:rPr>
                <w:rFonts w:ascii="Arial" w:hAnsi="Arial"/>
                <w:color w:val="0070C0"/>
                <w:sz w:val="18"/>
                <w:lang w:val="fr-FR"/>
              </w:rPr>
              <w:t xml:space="preserve"> </w:t>
            </w:r>
            <w:r w:rsidR="003C3949" w:rsidRPr="00062C7A">
              <w:rPr>
                <w:rFonts w:ascii="Arial" w:hAnsi="Arial"/>
                <w:color w:val="0070C0"/>
                <w:sz w:val="18"/>
                <w:lang w:val="fr-FR"/>
              </w:rPr>
              <w:t>2,</w:t>
            </w:r>
          </w:p>
          <w:p w14:paraId="6D8A2B26" w14:textId="77777777" w:rsidR="003C3949" w:rsidRPr="00062C7A" w:rsidRDefault="00637BE5" w:rsidP="00763585">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 xml:space="preserve">        </w:t>
            </w:r>
            <w:r w:rsidR="003C3949" w:rsidRPr="00062C7A">
              <w:rPr>
                <w:rFonts w:ascii="Arial" w:hAnsi="Arial"/>
                <w:color w:val="0070C0"/>
                <w:sz w:val="18"/>
                <w:lang w:val="fr-FR"/>
              </w:rPr>
              <w:t>"csz":</w:t>
            </w:r>
            <w:r w:rsidRPr="00062C7A">
              <w:rPr>
                <w:rFonts w:ascii="Arial" w:hAnsi="Arial"/>
                <w:color w:val="0070C0"/>
                <w:sz w:val="18"/>
                <w:lang w:val="fr-FR"/>
              </w:rPr>
              <w:t xml:space="preserve"> </w:t>
            </w:r>
            <w:r w:rsidR="003C3949" w:rsidRPr="00307E47">
              <w:rPr>
                <w:rFonts w:ascii="Arial" w:hAnsi="Arial"/>
                <w:color w:val="0070C0"/>
                <w:sz w:val="18"/>
                <w:lang w:val="fr-FR"/>
              </w:rPr>
              <w:t>[</w:t>
            </w:r>
          </w:p>
          <w:p w14:paraId="68A64EC2" w14:textId="77777777" w:rsidR="003C3949" w:rsidRPr="00062C7A" w:rsidRDefault="00637BE5" w:rsidP="00763585">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 xml:space="preserve">            </w:t>
            </w:r>
            <w:r w:rsidR="003C3949" w:rsidRPr="00062C7A">
              <w:rPr>
                <w:rFonts w:ascii="Arial" w:hAnsi="Arial"/>
                <w:color w:val="0070C0"/>
                <w:sz w:val="18"/>
                <w:lang w:val="fr-FR"/>
              </w:rPr>
              <w:t>"application/xml",</w:t>
            </w:r>
          </w:p>
          <w:p w14:paraId="4F284F5A" w14:textId="77777777" w:rsidR="003C3949" w:rsidRPr="00062C7A" w:rsidRDefault="00637BE5" w:rsidP="00763585">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 xml:space="preserve">            </w:t>
            </w:r>
            <w:r w:rsidR="003C3949" w:rsidRPr="00062C7A">
              <w:rPr>
                <w:rFonts w:ascii="Arial" w:hAnsi="Arial"/>
                <w:color w:val="0070C0"/>
                <w:sz w:val="18"/>
                <w:lang w:val="fr-FR"/>
              </w:rPr>
              <w:t>"application/json"</w:t>
            </w:r>
          </w:p>
          <w:p w14:paraId="58791898" w14:textId="77777777" w:rsidR="003C3949" w:rsidRPr="00062C7A" w:rsidRDefault="00637BE5" w:rsidP="00763585">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 xml:space="preserve">        </w:t>
            </w:r>
            <w:r w:rsidR="003C3949" w:rsidRPr="00062C7A">
              <w:rPr>
                <w:rFonts w:ascii="Arial" w:hAnsi="Arial"/>
                <w:color w:val="0070C0"/>
                <w:sz w:val="18"/>
                <w:lang w:val="fr-FR"/>
              </w:rPr>
              <w:t>],</w:t>
            </w:r>
          </w:p>
          <w:p w14:paraId="38B16473" w14:textId="77777777" w:rsidR="003C3949" w:rsidRPr="00062C7A" w:rsidRDefault="00637BE5" w:rsidP="00763585">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 xml:space="preserve">        </w:t>
            </w:r>
            <w:r w:rsidR="003C3949" w:rsidRPr="00062C7A">
              <w:rPr>
                <w:rFonts w:ascii="Arial" w:hAnsi="Arial"/>
                <w:color w:val="0070C0"/>
                <w:sz w:val="18"/>
                <w:lang w:val="fr-FR"/>
              </w:rPr>
              <w:t>"ct":</w:t>
            </w:r>
            <w:r w:rsidRPr="00062C7A">
              <w:rPr>
                <w:rFonts w:ascii="Arial" w:hAnsi="Arial"/>
                <w:color w:val="0070C0"/>
                <w:sz w:val="18"/>
                <w:lang w:val="fr-FR"/>
              </w:rPr>
              <w:t xml:space="preserve"> </w:t>
            </w:r>
            <w:r w:rsidR="003C3949" w:rsidRPr="00062C7A">
              <w:rPr>
                <w:rFonts w:ascii="Arial" w:hAnsi="Arial"/>
                <w:color w:val="0070C0"/>
                <w:sz w:val="18"/>
                <w:lang w:val="fr-FR"/>
              </w:rPr>
              <w:t>"20180727T135221",</w:t>
            </w:r>
          </w:p>
          <w:p w14:paraId="08675278" w14:textId="77777777" w:rsidR="003C3949" w:rsidRPr="00062C7A" w:rsidRDefault="00637BE5" w:rsidP="00763585">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 xml:space="preserve">        </w:t>
            </w:r>
            <w:r w:rsidR="003C3949" w:rsidRPr="00062C7A">
              <w:rPr>
                <w:rFonts w:ascii="Arial" w:hAnsi="Arial"/>
                <w:color w:val="0070C0"/>
                <w:sz w:val="18"/>
                <w:lang w:val="fr-FR"/>
              </w:rPr>
              <w:t>"lbl":</w:t>
            </w:r>
            <w:r w:rsidRPr="00062C7A">
              <w:rPr>
                <w:rFonts w:ascii="Arial" w:hAnsi="Arial"/>
                <w:color w:val="0070C0"/>
                <w:sz w:val="18"/>
                <w:lang w:val="fr-FR"/>
              </w:rPr>
              <w:t xml:space="preserve"> </w:t>
            </w:r>
            <w:r w:rsidR="003C3949" w:rsidRPr="00307E47">
              <w:rPr>
                <w:rFonts w:ascii="Arial" w:hAnsi="Arial"/>
                <w:color w:val="0070C0"/>
                <w:sz w:val="18"/>
                <w:lang w:val="fr-FR"/>
              </w:rPr>
              <w:t>[</w:t>
            </w:r>
          </w:p>
          <w:p w14:paraId="7ED36C07" w14:textId="77777777" w:rsidR="003C3949" w:rsidRPr="00062C7A" w:rsidRDefault="00637BE5" w:rsidP="00763585">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 xml:space="preserve">            </w:t>
            </w:r>
            <w:r w:rsidR="003C3949" w:rsidRPr="00062C7A">
              <w:rPr>
                <w:rFonts w:ascii="Arial" w:hAnsi="Arial"/>
                <w:color w:val="0070C0"/>
                <w:sz w:val="18"/>
                <w:lang w:val="fr-FR"/>
              </w:rPr>
              <w:t>"17.0.0+",</w:t>
            </w:r>
          </w:p>
          <w:p w14:paraId="0FE44FB8" w14:textId="77777777" w:rsidR="003C3949" w:rsidRPr="00062C7A" w:rsidRDefault="00637BE5" w:rsidP="00763585">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 xml:space="preserve">            </w:t>
            </w:r>
            <w:r w:rsidR="003C3949" w:rsidRPr="00062C7A">
              <w:rPr>
                <w:rFonts w:ascii="Arial" w:hAnsi="Arial"/>
                <w:color w:val="0070C0"/>
                <w:sz w:val="18"/>
                <w:lang w:val="fr-FR"/>
              </w:rPr>
              <w:t>"ID-CSE-01"</w:t>
            </w:r>
          </w:p>
          <w:p w14:paraId="44D2ED08" w14:textId="77777777" w:rsidR="003C3949" w:rsidRPr="00062C7A" w:rsidRDefault="00637BE5" w:rsidP="00763585">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 xml:space="preserve">        </w:t>
            </w:r>
            <w:r w:rsidR="003C3949" w:rsidRPr="00062C7A">
              <w:rPr>
                <w:rFonts w:ascii="Arial" w:hAnsi="Arial"/>
                <w:color w:val="0070C0"/>
                <w:sz w:val="18"/>
                <w:lang w:val="fr-FR"/>
              </w:rPr>
              <w:t>],</w:t>
            </w:r>
          </w:p>
          <w:p w14:paraId="6ADC25AB" w14:textId="77777777" w:rsidR="003C3949" w:rsidRPr="00062C7A" w:rsidRDefault="00637BE5" w:rsidP="00763585">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 xml:space="preserve">        </w:t>
            </w:r>
            <w:r w:rsidR="003C3949" w:rsidRPr="00062C7A">
              <w:rPr>
                <w:rFonts w:ascii="Arial" w:hAnsi="Arial"/>
                <w:color w:val="0070C0"/>
                <w:sz w:val="18"/>
                <w:lang w:val="fr-FR"/>
              </w:rPr>
              <w:t>"lt":</w:t>
            </w:r>
            <w:r w:rsidRPr="00062C7A">
              <w:rPr>
                <w:rFonts w:ascii="Arial" w:hAnsi="Arial"/>
                <w:color w:val="0070C0"/>
                <w:sz w:val="18"/>
                <w:lang w:val="fr-FR"/>
              </w:rPr>
              <w:t xml:space="preserve"> </w:t>
            </w:r>
            <w:r w:rsidR="003C3949" w:rsidRPr="00062C7A">
              <w:rPr>
                <w:rFonts w:ascii="Arial" w:hAnsi="Arial"/>
                <w:color w:val="0070C0"/>
                <w:sz w:val="18"/>
                <w:lang w:val="fr-FR"/>
              </w:rPr>
              <w:t>"20180727T135221",</w:t>
            </w:r>
          </w:p>
          <w:p w14:paraId="1A9E0231" w14:textId="77777777" w:rsidR="003C3949" w:rsidRPr="00062C7A" w:rsidRDefault="00637BE5" w:rsidP="00763585">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 xml:space="preserve">        </w:t>
            </w:r>
            <w:r w:rsidR="003C3949" w:rsidRPr="00062C7A">
              <w:rPr>
                <w:rFonts w:ascii="Arial" w:hAnsi="Arial"/>
                <w:color w:val="0070C0"/>
                <w:sz w:val="18"/>
                <w:lang w:val="fr-FR"/>
              </w:rPr>
              <w:t>"m2m:acp":</w:t>
            </w:r>
            <w:r w:rsidRPr="00062C7A">
              <w:rPr>
                <w:rFonts w:ascii="Arial" w:hAnsi="Arial"/>
                <w:color w:val="0070C0"/>
                <w:sz w:val="18"/>
                <w:lang w:val="fr-FR"/>
              </w:rPr>
              <w:t xml:space="preserve"> </w:t>
            </w:r>
            <w:r w:rsidR="003C3949" w:rsidRPr="00307E47">
              <w:rPr>
                <w:rFonts w:ascii="Arial" w:hAnsi="Arial"/>
                <w:color w:val="0070C0"/>
                <w:sz w:val="18"/>
                <w:lang w:val="fr-FR"/>
              </w:rPr>
              <w:t>[</w:t>
            </w:r>
          </w:p>
          <w:p w14:paraId="3AC6C906" w14:textId="77777777" w:rsidR="003C3949" w:rsidRPr="00062C7A" w:rsidRDefault="00637BE5" w:rsidP="00763585">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 xml:space="preserve">            </w:t>
            </w:r>
            <w:r w:rsidR="003C3949" w:rsidRPr="00062C7A">
              <w:rPr>
                <w:rFonts w:ascii="Arial" w:hAnsi="Arial"/>
                <w:color w:val="0070C0"/>
                <w:sz w:val="18"/>
                <w:lang w:val="fr-FR"/>
              </w:rPr>
              <w:t>{</w:t>
            </w:r>
          </w:p>
          <w:p w14:paraId="771ABFFF" w14:textId="77777777" w:rsidR="003C3949" w:rsidRPr="00062C7A" w:rsidRDefault="00637BE5" w:rsidP="00763585">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 xml:space="preserve">                </w:t>
            </w:r>
            <w:r w:rsidR="003C3949" w:rsidRPr="00062C7A">
              <w:rPr>
                <w:rFonts w:ascii="Arial" w:hAnsi="Arial"/>
                <w:color w:val="0070C0"/>
                <w:sz w:val="18"/>
                <w:lang w:val="fr-FR"/>
              </w:rPr>
              <w:t>"ct":</w:t>
            </w:r>
            <w:r w:rsidRPr="00062C7A">
              <w:rPr>
                <w:rFonts w:ascii="Arial" w:hAnsi="Arial"/>
                <w:color w:val="0070C0"/>
                <w:sz w:val="18"/>
                <w:lang w:val="fr-FR"/>
              </w:rPr>
              <w:t xml:space="preserve"> </w:t>
            </w:r>
            <w:r w:rsidR="003C3949" w:rsidRPr="00062C7A">
              <w:rPr>
                <w:rFonts w:ascii="Arial" w:hAnsi="Arial"/>
                <w:color w:val="0070C0"/>
                <w:sz w:val="18"/>
                <w:lang w:val="fr-FR"/>
              </w:rPr>
              <w:t>"20180723T141039",</w:t>
            </w:r>
          </w:p>
          <w:p w14:paraId="58448B27" w14:textId="77777777" w:rsidR="003C3949" w:rsidRPr="00062C7A" w:rsidRDefault="00637BE5" w:rsidP="00763585">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 xml:space="preserve">                </w:t>
            </w:r>
            <w:r w:rsidR="003C3949" w:rsidRPr="00062C7A">
              <w:rPr>
                <w:rFonts w:ascii="Arial" w:hAnsi="Arial"/>
                <w:color w:val="0070C0"/>
                <w:sz w:val="18"/>
                <w:lang w:val="fr-FR"/>
              </w:rPr>
              <w:t>"et":</w:t>
            </w:r>
            <w:r w:rsidRPr="00062C7A">
              <w:rPr>
                <w:rFonts w:ascii="Arial" w:hAnsi="Arial"/>
                <w:color w:val="0070C0"/>
                <w:sz w:val="18"/>
                <w:lang w:val="fr-FR"/>
              </w:rPr>
              <w:t xml:space="preserve"> </w:t>
            </w:r>
            <w:r w:rsidR="003C3949" w:rsidRPr="00062C7A">
              <w:rPr>
                <w:rFonts w:ascii="Arial" w:hAnsi="Arial"/>
                <w:color w:val="0070C0"/>
                <w:sz w:val="18"/>
                <w:lang w:val="fr-FR"/>
              </w:rPr>
              <w:t>"99991231T235959",</w:t>
            </w:r>
          </w:p>
          <w:p w14:paraId="589B3833" w14:textId="77777777" w:rsidR="003C3949" w:rsidRPr="00062C7A" w:rsidRDefault="00637BE5" w:rsidP="00763585">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 xml:space="preserve">                </w:t>
            </w:r>
            <w:r w:rsidR="003C3949" w:rsidRPr="00062C7A">
              <w:rPr>
                <w:rFonts w:ascii="Arial" w:hAnsi="Arial"/>
                <w:color w:val="0070C0"/>
                <w:sz w:val="18"/>
                <w:lang w:val="fr-FR"/>
              </w:rPr>
              <w:t>"lbl":</w:t>
            </w:r>
            <w:r w:rsidRPr="00062C7A">
              <w:rPr>
                <w:rFonts w:ascii="Arial" w:hAnsi="Arial"/>
                <w:color w:val="0070C0"/>
                <w:sz w:val="18"/>
                <w:lang w:val="fr-FR"/>
              </w:rPr>
              <w:t xml:space="preserve"> </w:t>
            </w:r>
            <w:r w:rsidR="003C3949" w:rsidRPr="00307E47">
              <w:rPr>
                <w:rFonts w:ascii="Arial" w:hAnsi="Arial"/>
                <w:color w:val="0070C0"/>
                <w:sz w:val="18"/>
                <w:lang w:val="fr-FR"/>
              </w:rPr>
              <w:t>[</w:t>
            </w:r>
          </w:p>
          <w:p w14:paraId="55C7DEFB" w14:textId="77777777" w:rsidR="003C3949" w:rsidRPr="00062C7A" w:rsidRDefault="00637BE5" w:rsidP="00763585">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 xml:space="preserve">                    </w:t>
            </w:r>
            <w:r w:rsidR="003C3949" w:rsidRPr="00062C7A">
              <w:rPr>
                <w:rFonts w:ascii="Arial" w:hAnsi="Arial"/>
                <w:color w:val="0070C0"/>
                <w:sz w:val="18"/>
                <w:lang w:val="fr-FR"/>
              </w:rPr>
              <w:t>"cseAcp"</w:t>
            </w:r>
          </w:p>
          <w:p w14:paraId="6FC236F2" w14:textId="77777777" w:rsidR="003C3949" w:rsidRPr="00062C7A" w:rsidRDefault="00637BE5" w:rsidP="00763585">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 xml:space="preserve">                </w:t>
            </w:r>
            <w:r w:rsidR="003C3949" w:rsidRPr="00062C7A">
              <w:rPr>
                <w:rFonts w:ascii="Arial" w:hAnsi="Arial"/>
                <w:color w:val="0070C0"/>
                <w:sz w:val="18"/>
                <w:lang w:val="fr-FR"/>
              </w:rPr>
              <w:t>],</w:t>
            </w:r>
          </w:p>
          <w:p w14:paraId="08C2D41C" w14:textId="77777777" w:rsidR="003C3949" w:rsidRPr="00062C7A" w:rsidRDefault="00637BE5" w:rsidP="00763585">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 xml:space="preserve">                </w:t>
            </w:r>
            <w:r w:rsidR="003C3949" w:rsidRPr="00062C7A">
              <w:rPr>
                <w:rFonts w:ascii="Arial" w:hAnsi="Arial"/>
                <w:color w:val="0070C0"/>
                <w:sz w:val="18"/>
                <w:lang w:val="fr-FR"/>
              </w:rPr>
              <w:t>"lt":</w:t>
            </w:r>
            <w:r w:rsidRPr="00062C7A">
              <w:rPr>
                <w:rFonts w:ascii="Arial" w:hAnsi="Arial"/>
                <w:color w:val="0070C0"/>
                <w:sz w:val="18"/>
                <w:lang w:val="fr-FR"/>
              </w:rPr>
              <w:t xml:space="preserve"> </w:t>
            </w:r>
            <w:r w:rsidR="003C3949" w:rsidRPr="00062C7A">
              <w:rPr>
                <w:rFonts w:ascii="Arial" w:hAnsi="Arial"/>
                <w:color w:val="0070C0"/>
                <w:sz w:val="18"/>
                <w:lang w:val="fr-FR"/>
              </w:rPr>
              <w:t>"20180723T141039",</w:t>
            </w:r>
          </w:p>
          <w:p w14:paraId="354FE2C1" w14:textId="77777777" w:rsidR="003C3949" w:rsidRPr="000D6D95" w:rsidRDefault="00637BE5" w:rsidP="00763585">
            <w:pPr>
              <w:widowControl w:val="0"/>
              <w:overflowPunct/>
              <w:spacing w:after="0"/>
              <w:ind w:left="284"/>
              <w:textAlignment w:val="auto"/>
              <w:rPr>
                <w:rFonts w:ascii="Arial" w:hAnsi="Arial"/>
                <w:color w:val="0070C0"/>
                <w:sz w:val="18"/>
              </w:rPr>
            </w:pPr>
            <w:r w:rsidRPr="00062C7A">
              <w:rPr>
                <w:rFonts w:ascii="Arial" w:hAnsi="Arial"/>
                <w:color w:val="0070C0"/>
                <w:sz w:val="18"/>
                <w:lang w:val="fr-FR"/>
              </w:rPr>
              <w:t xml:space="preserve">                </w:t>
            </w:r>
            <w:r w:rsidR="003C3949" w:rsidRPr="000D6D95">
              <w:rPr>
                <w:rFonts w:ascii="Arial" w:hAnsi="Arial"/>
                <w:color w:val="0070C0"/>
                <w:sz w:val="18"/>
              </w:rPr>
              <w:t>"pi":</w:t>
            </w:r>
            <w:r w:rsidRPr="000D6D95">
              <w:rPr>
                <w:rFonts w:ascii="Arial" w:hAnsi="Arial"/>
                <w:color w:val="0070C0"/>
                <w:sz w:val="18"/>
              </w:rPr>
              <w:t xml:space="preserve"> </w:t>
            </w:r>
            <w:r w:rsidR="003C3949" w:rsidRPr="000D6D95">
              <w:rPr>
                <w:rFonts w:ascii="Arial" w:hAnsi="Arial"/>
                <w:color w:val="0070C0"/>
                <w:sz w:val="18"/>
              </w:rPr>
              <w:t>"mnID",</w:t>
            </w:r>
          </w:p>
          <w:p w14:paraId="54BAE2E0" w14:textId="77777777" w:rsidR="003C3949" w:rsidRPr="005A2D7C" w:rsidRDefault="00637BE5" w:rsidP="00763585">
            <w:pPr>
              <w:widowControl w:val="0"/>
              <w:overflowPunct/>
              <w:spacing w:after="0"/>
              <w:ind w:left="284"/>
              <w:textAlignment w:val="auto"/>
              <w:rPr>
                <w:rFonts w:ascii="Arial" w:eastAsia="Malgun Gothic" w:hAnsi="Arial"/>
                <w:color w:val="0070C0"/>
                <w:sz w:val="18"/>
              </w:rPr>
            </w:pPr>
            <w:r w:rsidRPr="000D6D95">
              <w:rPr>
                <w:rFonts w:ascii="Arial" w:hAnsi="Arial"/>
                <w:color w:val="0070C0"/>
                <w:sz w:val="18"/>
              </w:rPr>
              <w:t xml:space="preserve">                </w:t>
            </w:r>
            <w:r w:rsidR="003C3949" w:rsidRPr="000D6D95">
              <w:rPr>
                <w:rFonts w:ascii="Arial" w:hAnsi="Arial"/>
                <w:color w:val="0070C0"/>
                <w:sz w:val="18"/>
              </w:rPr>
              <w:t>"pv":</w:t>
            </w:r>
            <w:r w:rsidRPr="000D6D95">
              <w:rPr>
                <w:rFonts w:ascii="Arial" w:hAnsi="Arial"/>
                <w:color w:val="0070C0"/>
                <w:sz w:val="18"/>
              </w:rPr>
              <w:t xml:space="preserve"> </w:t>
            </w:r>
            <w:r w:rsidR="003C3949" w:rsidRPr="000D6D95">
              <w:rPr>
                <w:rFonts w:ascii="Arial" w:hAnsi="Arial"/>
                <w:color w:val="0070C0"/>
                <w:sz w:val="18"/>
              </w:rPr>
              <w:t>{</w:t>
            </w:r>
          </w:p>
          <w:p w14:paraId="209E8045" w14:textId="77777777" w:rsidR="003C3949" w:rsidRPr="005A2D7C" w:rsidRDefault="00637BE5" w:rsidP="00763585">
            <w:pPr>
              <w:widowControl w:val="0"/>
              <w:overflowPunct/>
              <w:spacing w:after="0"/>
              <w:ind w:left="284"/>
              <w:textAlignment w:val="auto"/>
              <w:rPr>
                <w:rFonts w:ascii="Arial" w:eastAsia="Malgun Gothic" w:hAnsi="Arial"/>
                <w:color w:val="0070C0"/>
                <w:sz w:val="18"/>
              </w:rPr>
            </w:pPr>
            <w:r w:rsidRPr="000D6D95">
              <w:rPr>
                <w:rFonts w:ascii="Arial" w:hAnsi="Arial"/>
                <w:color w:val="0070C0"/>
                <w:sz w:val="18"/>
              </w:rPr>
              <w:t xml:space="preserve">                    </w:t>
            </w:r>
            <w:r w:rsidR="003C3949" w:rsidRPr="000D6D95">
              <w:rPr>
                <w:rFonts w:ascii="Arial" w:hAnsi="Arial"/>
                <w:color w:val="0070C0"/>
                <w:sz w:val="18"/>
              </w:rPr>
              <w:t>"acr":</w:t>
            </w:r>
            <w:r w:rsidRPr="000D6D95">
              <w:rPr>
                <w:rFonts w:ascii="Arial" w:hAnsi="Arial"/>
                <w:color w:val="0070C0"/>
                <w:sz w:val="18"/>
              </w:rPr>
              <w:t xml:space="preserve"> </w:t>
            </w:r>
            <w:r w:rsidR="003C3949" w:rsidRPr="000D6D95">
              <w:rPr>
                <w:rFonts w:ascii="Arial" w:hAnsi="Arial"/>
                <w:color w:val="0070C0"/>
                <w:sz w:val="18"/>
              </w:rPr>
              <w:t>[</w:t>
            </w:r>
          </w:p>
          <w:p w14:paraId="7BABA92F" w14:textId="77777777" w:rsidR="003C3949" w:rsidRPr="005A2D7C" w:rsidRDefault="00637BE5" w:rsidP="00763585">
            <w:pPr>
              <w:widowControl w:val="0"/>
              <w:overflowPunct/>
              <w:spacing w:after="0"/>
              <w:ind w:left="284"/>
              <w:textAlignment w:val="auto"/>
              <w:rPr>
                <w:rFonts w:ascii="Arial" w:eastAsia="Malgun Gothic" w:hAnsi="Arial"/>
                <w:color w:val="0070C0"/>
                <w:sz w:val="18"/>
              </w:rPr>
            </w:pPr>
            <w:r w:rsidRPr="000D6D95">
              <w:rPr>
                <w:rFonts w:ascii="Arial" w:hAnsi="Arial"/>
                <w:color w:val="0070C0"/>
                <w:sz w:val="18"/>
              </w:rPr>
              <w:t xml:space="preserve">                        </w:t>
            </w:r>
            <w:r w:rsidR="003C3949" w:rsidRPr="000D6D95">
              <w:rPr>
                <w:rFonts w:ascii="Arial" w:hAnsi="Arial"/>
                <w:color w:val="0070C0"/>
                <w:sz w:val="18"/>
              </w:rPr>
              <w:t>{</w:t>
            </w:r>
          </w:p>
          <w:p w14:paraId="03867347" w14:textId="77777777" w:rsidR="003C3949" w:rsidRPr="005A2D7C" w:rsidRDefault="00637BE5" w:rsidP="00763585">
            <w:pPr>
              <w:widowControl w:val="0"/>
              <w:overflowPunct/>
              <w:spacing w:after="0"/>
              <w:ind w:left="284"/>
              <w:textAlignment w:val="auto"/>
              <w:rPr>
                <w:rFonts w:ascii="Arial" w:eastAsia="Malgun Gothic" w:hAnsi="Arial"/>
                <w:color w:val="0070C0"/>
                <w:sz w:val="18"/>
              </w:rPr>
            </w:pPr>
            <w:r w:rsidRPr="000D6D95">
              <w:rPr>
                <w:rFonts w:ascii="Arial" w:hAnsi="Arial"/>
                <w:color w:val="0070C0"/>
                <w:sz w:val="18"/>
              </w:rPr>
              <w:t xml:space="preserve">                            </w:t>
            </w:r>
            <w:r w:rsidR="003C3949" w:rsidRPr="000D6D95">
              <w:rPr>
                <w:rFonts w:ascii="Arial" w:hAnsi="Arial"/>
                <w:color w:val="0070C0"/>
                <w:sz w:val="18"/>
              </w:rPr>
              <w:t>"acco":</w:t>
            </w:r>
            <w:r w:rsidRPr="000D6D95">
              <w:rPr>
                <w:rFonts w:ascii="Arial" w:hAnsi="Arial"/>
                <w:color w:val="0070C0"/>
                <w:sz w:val="18"/>
              </w:rPr>
              <w:t xml:space="preserve"> </w:t>
            </w:r>
            <w:r w:rsidR="003C3949" w:rsidRPr="000D6D95">
              <w:rPr>
                <w:rFonts w:ascii="Arial" w:hAnsi="Arial"/>
                <w:color w:val="0070C0"/>
                <w:sz w:val="18"/>
              </w:rPr>
              <w:t>{</w:t>
            </w:r>
          </w:p>
          <w:p w14:paraId="5801205E" w14:textId="77777777" w:rsidR="003C3949" w:rsidRPr="005A2D7C" w:rsidRDefault="00637BE5" w:rsidP="00763585">
            <w:pPr>
              <w:widowControl w:val="0"/>
              <w:overflowPunct/>
              <w:spacing w:after="0"/>
              <w:ind w:left="284"/>
              <w:textAlignment w:val="auto"/>
              <w:rPr>
                <w:rFonts w:ascii="Arial" w:eastAsia="Malgun Gothic" w:hAnsi="Arial"/>
                <w:color w:val="0070C0"/>
                <w:sz w:val="18"/>
              </w:rPr>
            </w:pPr>
            <w:r w:rsidRPr="000D6D95">
              <w:rPr>
                <w:rFonts w:ascii="Arial" w:hAnsi="Arial"/>
                <w:color w:val="0070C0"/>
                <w:sz w:val="18"/>
              </w:rPr>
              <w:t xml:space="preserve">                                </w:t>
            </w:r>
            <w:r w:rsidR="003C3949" w:rsidRPr="000D6D95">
              <w:rPr>
                <w:rFonts w:ascii="Arial" w:hAnsi="Arial"/>
                <w:color w:val="0070C0"/>
                <w:sz w:val="18"/>
              </w:rPr>
              <w:t>"acip":</w:t>
            </w:r>
            <w:r w:rsidRPr="000D6D95">
              <w:rPr>
                <w:rFonts w:ascii="Arial" w:hAnsi="Arial"/>
                <w:color w:val="0070C0"/>
                <w:sz w:val="18"/>
              </w:rPr>
              <w:t xml:space="preserve"> </w:t>
            </w:r>
            <w:r w:rsidR="003C3949" w:rsidRPr="000D6D95">
              <w:rPr>
                <w:rFonts w:ascii="Arial" w:hAnsi="Arial"/>
                <w:color w:val="0070C0"/>
                <w:sz w:val="18"/>
              </w:rPr>
              <w:t>{</w:t>
            </w:r>
          </w:p>
          <w:p w14:paraId="3E438B1E" w14:textId="77777777" w:rsidR="003C3949" w:rsidRPr="005A2D7C" w:rsidRDefault="00637BE5" w:rsidP="00763585">
            <w:pPr>
              <w:widowControl w:val="0"/>
              <w:overflowPunct/>
              <w:spacing w:after="0"/>
              <w:ind w:left="284"/>
              <w:textAlignment w:val="auto"/>
              <w:rPr>
                <w:rFonts w:ascii="Arial" w:eastAsia="Malgun Gothic" w:hAnsi="Arial"/>
                <w:color w:val="0070C0"/>
                <w:sz w:val="18"/>
              </w:rPr>
            </w:pPr>
            <w:r w:rsidRPr="000D6D95">
              <w:rPr>
                <w:rFonts w:ascii="Arial" w:hAnsi="Arial"/>
                <w:color w:val="0070C0"/>
                <w:sz w:val="18"/>
              </w:rPr>
              <w:t xml:space="preserve">                                    </w:t>
            </w:r>
            <w:r w:rsidR="003C3949" w:rsidRPr="000D6D95">
              <w:rPr>
                <w:rFonts w:ascii="Arial" w:hAnsi="Arial"/>
                <w:color w:val="0070C0"/>
                <w:sz w:val="18"/>
              </w:rPr>
              <w:t>"ipv4":</w:t>
            </w:r>
            <w:r w:rsidRPr="000D6D95">
              <w:rPr>
                <w:rFonts w:ascii="Arial" w:hAnsi="Arial"/>
                <w:color w:val="0070C0"/>
                <w:sz w:val="18"/>
              </w:rPr>
              <w:t xml:space="preserve"> </w:t>
            </w:r>
            <w:r w:rsidR="003C3949" w:rsidRPr="000D6D95">
              <w:rPr>
                <w:rFonts w:ascii="Arial" w:hAnsi="Arial"/>
                <w:color w:val="0070C0"/>
                <w:sz w:val="18"/>
              </w:rPr>
              <w:t>[</w:t>
            </w:r>
          </w:p>
          <w:p w14:paraId="403CD6FD" w14:textId="77777777" w:rsidR="003C3949" w:rsidRPr="005A2D7C" w:rsidRDefault="00637BE5" w:rsidP="00763585">
            <w:pPr>
              <w:widowControl w:val="0"/>
              <w:overflowPunct/>
              <w:spacing w:after="0"/>
              <w:ind w:left="284"/>
              <w:textAlignment w:val="auto"/>
              <w:rPr>
                <w:rFonts w:ascii="Arial" w:eastAsia="Malgun Gothic" w:hAnsi="Arial"/>
                <w:color w:val="0070C0"/>
                <w:sz w:val="18"/>
              </w:rPr>
            </w:pPr>
            <w:r w:rsidRPr="000D6D95">
              <w:rPr>
                <w:rFonts w:ascii="Arial" w:hAnsi="Arial"/>
                <w:color w:val="0070C0"/>
                <w:sz w:val="18"/>
              </w:rPr>
              <w:t xml:space="preserve">                                        </w:t>
            </w:r>
            <w:r w:rsidR="003C3949" w:rsidRPr="000D6D95">
              <w:rPr>
                <w:rFonts w:ascii="Arial" w:hAnsi="Arial"/>
                <w:color w:val="0070C0"/>
                <w:sz w:val="18"/>
              </w:rPr>
              <w:t>"127.0.0.1/0"</w:t>
            </w:r>
          </w:p>
          <w:p w14:paraId="7910809F" w14:textId="77777777" w:rsidR="003C3949" w:rsidRPr="005A2D7C" w:rsidRDefault="00637BE5" w:rsidP="00763585">
            <w:pPr>
              <w:widowControl w:val="0"/>
              <w:overflowPunct/>
              <w:spacing w:after="0"/>
              <w:ind w:left="284"/>
              <w:textAlignment w:val="auto"/>
              <w:rPr>
                <w:rFonts w:ascii="Arial" w:eastAsia="Malgun Gothic" w:hAnsi="Arial"/>
                <w:color w:val="0070C0"/>
                <w:sz w:val="18"/>
              </w:rPr>
            </w:pPr>
            <w:r w:rsidRPr="000D6D95">
              <w:rPr>
                <w:rFonts w:ascii="Arial" w:hAnsi="Arial"/>
                <w:color w:val="0070C0"/>
                <w:sz w:val="18"/>
              </w:rPr>
              <w:t xml:space="preserve">                                    </w:t>
            </w:r>
            <w:r w:rsidR="003C3949" w:rsidRPr="000D6D95">
              <w:rPr>
                <w:rFonts w:ascii="Arial" w:hAnsi="Arial"/>
                <w:color w:val="0070C0"/>
                <w:sz w:val="18"/>
              </w:rPr>
              <w:t>]</w:t>
            </w:r>
          </w:p>
          <w:p w14:paraId="0923565E" w14:textId="77777777" w:rsidR="003C3949" w:rsidRPr="005A2D7C" w:rsidRDefault="00637BE5" w:rsidP="00763585">
            <w:pPr>
              <w:widowControl w:val="0"/>
              <w:overflowPunct/>
              <w:spacing w:after="0"/>
              <w:ind w:left="284"/>
              <w:textAlignment w:val="auto"/>
              <w:rPr>
                <w:rFonts w:ascii="Arial" w:eastAsia="Malgun Gothic" w:hAnsi="Arial"/>
                <w:color w:val="0070C0"/>
                <w:sz w:val="18"/>
              </w:rPr>
            </w:pPr>
            <w:r w:rsidRPr="000D6D95">
              <w:rPr>
                <w:rFonts w:ascii="Arial" w:hAnsi="Arial"/>
                <w:color w:val="0070C0"/>
                <w:sz w:val="18"/>
              </w:rPr>
              <w:t xml:space="preserve">                                </w:t>
            </w:r>
            <w:r w:rsidR="003C3949" w:rsidRPr="000D6D95">
              <w:rPr>
                <w:rFonts w:ascii="Arial" w:hAnsi="Arial"/>
                <w:color w:val="0070C0"/>
                <w:sz w:val="18"/>
              </w:rPr>
              <w:t>},</w:t>
            </w:r>
          </w:p>
          <w:p w14:paraId="2BB4F857" w14:textId="77777777" w:rsidR="003C3949" w:rsidRPr="005A2D7C" w:rsidRDefault="00637BE5" w:rsidP="00763585">
            <w:pPr>
              <w:widowControl w:val="0"/>
              <w:overflowPunct/>
              <w:spacing w:after="0"/>
              <w:ind w:left="284"/>
              <w:textAlignment w:val="auto"/>
              <w:rPr>
                <w:rFonts w:ascii="Arial" w:eastAsia="Malgun Gothic" w:hAnsi="Arial"/>
                <w:color w:val="0070C0"/>
                <w:sz w:val="18"/>
              </w:rPr>
            </w:pPr>
            <w:r w:rsidRPr="000D6D95">
              <w:rPr>
                <w:rFonts w:ascii="Arial" w:hAnsi="Arial"/>
                <w:color w:val="0070C0"/>
                <w:sz w:val="18"/>
              </w:rPr>
              <w:t xml:space="preserve">                                </w:t>
            </w:r>
            <w:r w:rsidR="003C3949" w:rsidRPr="000D6D95">
              <w:rPr>
                <w:rFonts w:ascii="Arial" w:hAnsi="Arial"/>
                <w:color w:val="0070C0"/>
                <w:sz w:val="18"/>
              </w:rPr>
              <w:t>"actw":</w:t>
            </w:r>
            <w:r w:rsidRPr="000D6D95">
              <w:rPr>
                <w:rFonts w:ascii="Arial" w:hAnsi="Arial"/>
                <w:color w:val="0070C0"/>
                <w:sz w:val="18"/>
              </w:rPr>
              <w:t xml:space="preserve"> </w:t>
            </w:r>
            <w:r w:rsidR="003C3949" w:rsidRPr="000D6D95">
              <w:rPr>
                <w:rFonts w:ascii="Arial" w:hAnsi="Arial"/>
                <w:color w:val="0070C0"/>
                <w:sz w:val="18"/>
              </w:rPr>
              <w:t>[</w:t>
            </w:r>
          </w:p>
          <w:p w14:paraId="58A7F12E" w14:textId="77777777" w:rsidR="003C3949" w:rsidRPr="005A2D7C" w:rsidRDefault="00637BE5" w:rsidP="00763585">
            <w:pPr>
              <w:widowControl w:val="0"/>
              <w:overflowPunct/>
              <w:spacing w:after="0"/>
              <w:ind w:left="284"/>
              <w:textAlignment w:val="auto"/>
              <w:rPr>
                <w:rFonts w:ascii="Arial" w:eastAsia="Malgun Gothic" w:hAnsi="Arial"/>
                <w:color w:val="0070C0"/>
                <w:sz w:val="18"/>
              </w:rPr>
            </w:pPr>
            <w:r w:rsidRPr="000D6D95">
              <w:rPr>
                <w:rFonts w:ascii="Arial" w:hAnsi="Arial"/>
                <w:color w:val="0070C0"/>
                <w:sz w:val="18"/>
              </w:rPr>
              <w:t xml:space="preserve">                                    </w:t>
            </w:r>
            <w:r w:rsidR="003C3949" w:rsidRPr="000D6D95">
              <w:rPr>
                <w:rFonts w:ascii="Arial" w:hAnsi="Arial"/>
                <w:color w:val="0070C0"/>
                <w:sz w:val="18"/>
              </w:rPr>
              <w:t>"*</w:t>
            </w:r>
            <w:r w:rsidRPr="000D6D95">
              <w:rPr>
                <w:rFonts w:ascii="Arial" w:hAnsi="Arial"/>
                <w:color w:val="0070C0"/>
                <w:sz w:val="18"/>
              </w:rPr>
              <w:t xml:space="preserve"> </w:t>
            </w:r>
            <w:r w:rsidR="003C3949" w:rsidRPr="000D6D95">
              <w:rPr>
                <w:rFonts w:ascii="Arial" w:hAnsi="Arial"/>
                <w:color w:val="0070C0"/>
                <w:sz w:val="18"/>
              </w:rPr>
              <w:t>*</w:t>
            </w:r>
            <w:r w:rsidRPr="000D6D95">
              <w:rPr>
                <w:rFonts w:ascii="Arial" w:hAnsi="Arial"/>
                <w:color w:val="0070C0"/>
                <w:sz w:val="18"/>
              </w:rPr>
              <w:t xml:space="preserve"> </w:t>
            </w:r>
            <w:r w:rsidR="003C3949" w:rsidRPr="000D6D95">
              <w:rPr>
                <w:rFonts w:ascii="Arial" w:hAnsi="Arial"/>
                <w:color w:val="0070C0"/>
                <w:sz w:val="18"/>
              </w:rPr>
              <w:t>*</w:t>
            </w:r>
            <w:r w:rsidRPr="000D6D95">
              <w:rPr>
                <w:rFonts w:ascii="Arial" w:hAnsi="Arial"/>
                <w:color w:val="0070C0"/>
                <w:sz w:val="18"/>
              </w:rPr>
              <w:t xml:space="preserve"> </w:t>
            </w:r>
            <w:r w:rsidR="003C3949" w:rsidRPr="000D6D95">
              <w:rPr>
                <w:rFonts w:ascii="Arial" w:hAnsi="Arial"/>
                <w:color w:val="0070C0"/>
                <w:sz w:val="18"/>
              </w:rPr>
              <w:t>*</w:t>
            </w:r>
            <w:r w:rsidRPr="000D6D95">
              <w:rPr>
                <w:rFonts w:ascii="Arial" w:hAnsi="Arial"/>
                <w:color w:val="0070C0"/>
                <w:sz w:val="18"/>
              </w:rPr>
              <w:t xml:space="preserve"> </w:t>
            </w:r>
            <w:r w:rsidR="003C3949" w:rsidRPr="000D6D95">
              <w:rPr>
                <w:rFonts w:ascii="Arial" w:hAnsi="Arial"/>
                <w:color w:val="0070C0"/>
                <w:sz w:val="18"/>
              </w:rPr>
              <w:t>*</w:t>
            </w:r>
            <w:r w:rsidRPr="000D6D95">
              <w:rPr>
                <w:rFonts w:ascii="Arial" w:hAnsi="Arial"/>
                <w:color w:val="0070C0"/>
                <w:sz w:val="18"/>
              </w:rPr>
              <w:t xml:space="preserve"> </w:t>
            </w:r>
            <w:r w:rsidR="003C3949" w:rsidRPr="000D6D95">
              <w:rPr>
                <w:rFonts w:ascii="Arial" w:hAnsi="Arial"/>
                <w:color w:val="0070C0"/>
                <w:sz w:val="18"/>
              </w:rPr>
              <w:t>*"</w:t>
            </w:r>
          </w:p>
          <w:p w14:paraId="3DDC47CE" w14:textId="77777777" w:rsidR="003C3949" w:rsidRPr="005A2D7C" w:rsidRDefault="00637BE5" w:rsidP="00763585">
            <w:pPr>
              <w:widowControl w:val="0"/>
              <w:overflowPunct/>
              <w:spacing w:after="0"/>
              <w:ind w:left="284"/>
              <w:textAlignment w:val="auto"/>
              <w:rPr>
                <w:rFonts w:ascii="Arial" w:eastAsia="Malgun Gothic" w:hAnsi="Arial"/>
                <w:color w:val="0070C0"/>
                <w:sz w:val="18"/>
              </w:rPr>
            </w:pPr>
            <w:r w:rsidRPr="000D6D95">
              <w:rPr>
                <w:rFonts w:ascii="Arial" w:hAnsi="Arial"/>
                <w:color w:val="0070C0"/>
                <w:sz w:val="18"/>
              </w:rPr>
              <w:t xml:space="preserve">                                </w:t>
            </w:r>
            <w:r w:rsidR="003C3949" w:rsidRPr="000D6D95">
              <w:rPr>
                <w:rFonts w:ascii="Arial" w:hAnsi="Arial"/>
                <w:color w:val="0070C0"/>
                <w:sz w:val="18"/>
              </w:rPr>
              <w:t>]</w:t>
            </w:r>
          </w:p>
          <w:p w14:paraId="46BB785C" w14:textId="77777777" w:rsidR="003C3949" w:rsidRPr="005A2D7C" w:rsidRDefault="00637BE5" w:rsidP="00763585">
            <w:pPr>
              <w:widowControl w:val="0"/>
              <w:overflowPunct/>
              <w:spacing w:after="0"/>
              <w:ind w:left="284"/>
              <w:textAlignment w:val="auto"/>
              <w:rPr>
                <w:rFonts w:ascii="Arial" w:eastAsia="Malgun Gothic" w:hAnsi="Arial"/>
                <w:color w:val="0070C0"/>
                <w:sz w:val="18"/>
              </w:rPr>
            </w:pPr>
            <w:r w:rsidRPr="000D6D95">
              <w:rPr>
                <w:rFonts w:ascii="Arial" w:hAnsi="Arial"/>
                <w:color w:val="0070C0"/>
                <w:sz w:val="18"/>
              </w:rPr>
              <w:t xml:space="preserve">                            </w:t>
            </w:r>
            <w:r w:rsidR="003C3949" w:rsidRPr="000D6D95">
              <w:rPr>
                <w:rFonts w:ascii="Arial" w:hAnsi="Arial"/>
                <w:color w:val="0070C0"/>
                <w:sz w:val="18"/>
              </w:rPr>
              <w:t>},</w:t>
            </w:r>
          </w:p>
          <w:p w14:paraId="2105490D" w14:textId="77777777" w:rsidR="003C3949" w:rsidRPr="005A2D7C" w:rsidRDefault="00637BE5" w:rsidP="00763585">
            <w:pPr>
              <w:widowControl w:val="0"/>
              <w:overflowPunct/>
              <w:spacing w:after="0"/>
              <w:ind w:left="284"/>
              <w:textAlignment w:val="auto"/>
              <w:rPr>
                <w:rFonts w:ascii="Arial" w:eastAsia="Malgun Gothic" w:hAnsi="Arial"/>
                <w:color w:val="0070C0"/>
                <w:sz w:val="18"/>
              </w:rPr>
            </w:pPr>
            <w:r w:rsidRPr="000D6D95">
              <w:rPr>
                <w:rFonts w:ascii="Arial" w:hAnsi="Arial"/>
                <w:color w:val="0070C0"/>
                <w:sz w:val="18"/>
              </w:rPr>
              <w:t xml:space="preserve">                            </w:t>
            </w:r>
            <w:r w:rsidR="003C3949" w:rsidRPr="000D6D95">
              <w:rPr>
                <w:rFonts w:ascii="Arial" w:hAnsi="Arial"/>
                <w:color w:val="0070C0"/>
                <w:sz w:val="18"/>
              </w:rPr>
              <w:t>"acop":</w:t>
            </w:r>
            <w:r w:rsidRPr="000D6D95">
              <w:rPr>
                <w:rFonts w:ascii="Arial" w:hAnsi="Arial"/>
                <w:color w:val="0070C0"/>
                <w:sz w:val="18"/>
              </w:rPr>
              <w:t xml:space="preserve"> </w:t>
            </w:r>
            <w:r w:rsidR="003C3949" w:rsidRPr="000D6D95">
              <w:rPr>
                <w:rFonts w:ascii="Arial" w:hAnsi="Arial"/>
                <w:color w:val="0070C0"/>
                <w:sz w:val="18"/>
              </w:rPr>
              <w:t>63,</w:t>
            </w:r>
          </w:p>
          <w:p w14:paraId="62D03337" w14:textId="77777777" w:rsidR="003C3949" w:rsidRPr="005A2D7C" w:rsidRDefault="00637BE5" w:rsidP="00763585">
            <w:pPr>
              <w:widowControl w:val="0"/>
              <w:overflowPunct/>
              <w:spacing w:after="0"/>
              <w:ind w:left="284"/>
              <w:textAlignment w:val="auto"/>
              <w:rPr>
                <w:rFonts w:ascii="Arial" w:eastAsia="Malgun Gothic" w:hAnsi="Arial"/>
                <w:color w:val="0070C0"/>
                <w:sz w:val="18"/>
              </w:rPr>
            </w:pPr>
            <w:r w:rsidRPr="000D6D95">
              <w:rPr>
                <w:rFonts w:ascii="Arial" w:hAnsi="Arial"/>
                <w:color w:val="0070C0"/>
                <w:sz w:val="18"/>
              </w:rPr>
              <w:t xml:space="preserve">                            </w:t>
            </w:r>
            <w:r w:rsidR="003C3949" w:rsidRPr="000D6D95">
              <w:rPr>
                <w:rFonts w:ascii="Arial" w:hAnsi="Arial"/>
                <w:color w:val="0070C0"/>
                <w:sz w:val="18"/>
              </w:rPr>
              <w:t>"acor":</w:t>
            </w:r>
            <w:r w:rsidRPr="000D6D95">
              <w:rPr>
                <w:rFonts w:ascii="Arial" w:hAnsi="Arial"/>
                <w:color w:val="0070C0"/>
                <w:sz w:val="18"/>
              </w:rPr>
              <w:t xml:space="preserve"> </w:t>
            </w:r>
            <w:r w:rsidR="003C3949" w:rsidRPr="000D6D95">
              <w:rPr>
                <w:rFonts w:ascii="Arial" w:hAnsi="Arial"/>
                <w:color w:val="0070C0"/>
                <w:sz w:val="18"/>
              </w:rPr>
              <w:t>[</w:t>
            </w:r>
          </w:p>
          <w:p w14:paraId="6849A75C" w14:textId="77777777" w:rsidR="003C3949" w:rsidRPr="005A2D7C" w:rsidRDefault="00637BE5" w:rsidP="00763585">
            <w:pPr>
              <w:widowControl w:val="0"/>
              <w:overflowPunct/>
              <w:spacing w:after="0"/>
              <w:ind w:left="284"/>
              <w:textAlignment w:val="auto"/>
              <w:rPr>
                <w:rFonts w:ascii="Arial" w:eastAsia="Malgun Gothic" w:hAnsi="Arial"/>
                <w:color w:val="0070C0"/>
                <w:sz w:val="18"/>
              </w:rPr>
            </w:pPr>
            <w:r w:rsidRPr="000D6D95">
              <w:rPr>
                <w:rFonts w:ascii="Arial" w:hAnsi="Arial"/>
                <w:color w:val="0070C0"/>
                <w:sz w:val="18"/>
              </w:rPr>
              <w:t xml:space="preserve">                                </w:t>
            </w:r>
            <w:r w:rsidR="003C3949" w:rsidRPr="000D6D95">
              <w:rPr>
                <w:rFonts w:ascii="Arial" w:hAnsi="Arial"/>
                <w:color w:val="0070C0"/>
                <w:sz w:val="18"/>
              </w:rPr>
              <w:t>"*"</w:t>
            </w:r>
          </w:p>
          <w:p w14:paraId="6CA66137" w14:textId="77777777" w:rsidR="003C3949" w:rsidRPr="005A2D7C" w:rsidRDefault="00637BE5" w:rsidP="00763585">
            <w:pPr>
              <w:widowControl w:val="0"/>
              <w:overflowPunct/>
              <w:spacing w:after="0"/>
              <w:ind w:left="284"/>
              <w:textAlignment w:val="auto"/>
              <w:rPr>
                <w:rFonts w:ascii="Arial" w:eastAsia="Malgun Gothic" w:hAnsi="Arial"/>
                <w:color w:val="0070C0"/>
                <w:sz w:val="18"/>
              </w:rPr>
            </w:pPr>
            <w:r w:rsidRPr="000D6D95">
              <w:rPr>
                <w:rFonts w:ascii="Arial" w:hAnsi="Arial"/>
                <w:color w:val="0070C0"/>
                <w:sz w:val="18"/>
              </w:rPr>
              <w:t xml:space="preserve">                            </w:t>
            </w:r>
            <w:r w:rsidR="003C3949" w:rsidRPr="000D6D95">
              <w:rPr>
                <w:rFonts w:ascii="Arial" w:hAnsi="Arial"/>
                <w:color w:val="0070C0"/>
                <w:sz w:val="18"/>
              </w:rPr>
              <w:t>]</w:t>
            </w:r>
          </w:p>
          <w:p w14:paraId="45EC714B" w14:textId="77777777" w:rsidR="003C3949" w:rsidRPr="005A2D7C" w:rsidRDefault="00637BE5" w:rsidP="00763585">
            <w:pPr>
              <w:widowControl w:val="0"/>
              <w:overflowPunct/>
              <w:spacing w:after="0"/>
              <w:ind w:left="284"/>
              <w:textAlignment w:val="auto"/>
              <w:rPr>
                <w:rFonts w:ascii="Arial" w:eastAsia="Malgun Gothic" w:hAnsi="Arial"/>
                <w:color w:val="0070C0"/>
                <w:sz w:val="18"/>
              </w:rPr>
            </w:pPr>
            <w:r w:rsidRPr="000D6D95">
              <w:rPr>
                <w:rFonts w:ascii="Arial" w:hAnsi="Arial"/>
                <w:color w:val="0070C0"/>
                <w:sz w:val="18"/>
              </w:rPr>
              <w:t xml:space="preserve">                        </w:t>
            </w:r>
            <w:r w:rsidR="003C3949" w:rsidRPr="000D6D95">
              <w:rPr>
                <w:rFonts w:ascii="Arial" w:hAnsi="Arial"/>
                <w:color w:val="0070C0"/>
                <w:sz w:val="18"/>
              </w:rPr>
              <w:t>}</w:t>
            </w:r>
          </w:p>
          <w:p w14:paraId="1AC31CE5" w14:textId="77777777" w:rsidR="003C3949" w:rsidRPr="005A2D7C" w:rsidRDefault="00637BE5" w:rsidP="00763585">
            <w:pPr>
              <w:widowControl w:val="0"/>
              <w:overflowPunct/>
              <w:spacing w:after="0"/>
              <w:ind w:left="284"/>
              <w:textAlignment w:val="auto"/>
              <w:rPr>
                <w:rFonts w:ascii="Arial" w:eastAsia="Malgun Gothic" w:hAnsi="Arial"/>
                <w:color w:val="0070C0"/>
                <w:sz w:val="18"/>
              </w:rPr>
            </w:pPr>
            <w:r w:rsidRPr="000D6D95">
              <w:rPr>
                <w:rFonts w:ascii="Arial" w:hAnsi="Arial"/>
                <w:color w:val="0070C0"/>
                <w:sz w:val="18"/>
              </w:rPr>
              <w:t xml:space="preserve">                    </w:t>
            </w:r>
            <w:r w:rsidR="003C3949" w:rsidRPr="000D6D95">
              <w:rPr>
                <w:rFonts w:ascii="Arial" w:hAnsi="Arial"/>
                <w:color w:val="0070C0"/>
                <w:sz w:val="18"/>
              </w:rPr>
              <w:t>]</w:t>
            </w:r>
          </w:p>
          <w:p w14:paraId="4A383E14" w14:textId="77777777" w:rsidR="003C3949" w:rsidRPr="005A2D7C" w:rsidRDefault="00637BE5" w:rsidP="00763585">
            <w:pPr>
              <w:widowControl w:val="0"/>
              <w:overflowPunct/>
              <w:spacing w:after="0"/>
              <w:ind w:left="284"/>
              <w:textAlignment w:val="auto"/>
              <w:rPr>
                <w:rFonts w:ascii="Arial" w:eastAsia="Malgun Gothic" w:hAnsi="Arial"/>
                <w:color w:val="0070C0"/>
                <w:sz w:val="18"/>
              </w:rPr>
            </w:pPr>
            <w:r w:rsidRPr="000D6D95">
              <w:rPr>
                <w:rFonts w:ascii="Arial" w:hAnsi="Arial"/>
                <w:color w:val="0070C0"/>
                <w:sz w:val="18"/>
              </w:rPr>
              <w:t xml:space="preserve">                </w:t>
            </w:r>
            <w:r w:rsidR="003C3949" w:rsidRPr="000D6D95">
              <w:rPr>
                <w:rFonts w:ascii="Arial" w:hAnsi="Arial"/>
                <w:color w:val="0070C0"/>
                <w:sz w:val="18"/>
              </w:rPr>
              <w:t>},</w:t>
            </w:r>
          </w:p>
          <w:p w14:paraId="6AB26AA4" w14:textId="77777777" w:rsidR="003C3949" w:rsidRPr="005A2D7C" w:rsidRDefault="00637BE5" w:rsidP="00763585">
            <w:pPr>
              <w:widowControl w:val="0"/>
              <w:overflowPunct/>
              <w:spacing w:after="0"/>
              <w:ind w:left="284"/>
              <w:textAlignment w:val="auto"/>
              <w:rPr>
                <w:rFonts w:ascii="Arial" w:eastAsia="Malgun Gothic" w:hAnsi="Arial"/>
                <w:color w:val="0070C0"/>
                <w:sz w:val="18"/>
              </w:rPr>
            </w:pPr>
            <w:r w:rsidRPr="000D6D95">
              <w:rPr>
                <w:rFonts w:ascii="Arial" w:hAnsi="Arial"/>
                <w:color w:val="0070C0"/>
                <w:sz w:val="18"/>
              </w:rPr>
              <w:t xml:space="preserve">                </w:t>
            </w:r>
            <w:r w:rsidR="003C3949" w:rsidRPr="000D6D95">
              <w:rPr>
                <w:rFonts w:ascii="Arial" w:hAnsi="Arial"/>
                <w:color w:val="0070C0"/>
                <w:sz w:val="18"/>
              </w:rPr>
              <w:t>"pvs":</w:t>
            </w:r>
            <w:r w:rsidRPr="000D6D95">
              <w:rPr>
                <w:rFonts w:ascii="Arial" w:hAnsi="Arial"/>
                <w:color w:val="0070C0"/>
                <w:sz w:val="18"/>
              </w:rPr>
              <w:t xml:space="preserve"> </w:t>
            </w:r>
            <w:r w:rsidR="003C3949" w:rsidRPr="000D6D95">
              <w:rPr>
                <w:rFonts w:ascii="Arial" w:hAnsi="Arial"/>
                <w:color w:val="0070C0"/>
                <w:sz w:val="18"/>
              </w:rPr>
              <w:t>{</w:t>
            </w:r>
          </w:p>
          <w:p w14:paraId="59B20C90" w14:textId="77777777" w:rsidR="003C3949" w:rsidRPr="005A2D7C" w:rsidRDefault="00637BE5" w:rsidP="00763585">
            <w:pPr>
              <w:widowControl w:val="0"/>
              <w:overflowPunct/>
              <w:spacing w:after="0"/>
              <w:ind w:left="284"/>
              <w:textAlignment w:val="auto"/>
              <w:rPr>
                <w:rFonts w:ascii="Arial" w:eastAsia="Malgun Gothic" w:hAnsi="Arial"/>
                <w:color w:val="0070C0"/>
                <w:sz w:val="18"/>
              </w:rPr>
            </w:pPr>
            <w:r w:rsidRPr="000D6D95">
              <w:rPr>
                <w:rFonts w:ascii="Arial" w:hAnsi="Arial"/>
                <w:color w:val="0070C0"/>
                <w:sz w:val="18"/>
              </w:rPr>
              <w:t xml:space="preserve">                    </w:t>
            </w:r>
            <w:r w:rsidR="003C3949" w:rsidRPr="000D6D95">
              <w:rPr>
                <w:rFonts w:ascii="Arial" w:hAnsi="Arial"/>
                <w:color w:val="0070C0"/>
                <w:sz w:val="18"/>
              </w:rPr>
              <w:t>"acr":</w:t>
            </w:r>
            <w:r w:rsidRPr="000D6D95">
              <w:rPr>
                <w:rFonts w:ascii="Arial" w:hAnsi="Arial"/>
                <w:color w:val="0070C0"/>
                <w:sz w:val="18"/>
              </w:rPr>
              <w:t xml:space="preserve"> </w:t>
            </w:r>
            <w:r w:rsidR="003C3949" w:rsidRPr="000D6D95">
              <w:rPr>
                <w:rFonts w:ascii="Arial" w:hAnsi="Arial"/>
                <w:color w:val="0070C0"/>
                <w:sz w:val="18"/>
              </w:rPr>
              <w:t>[</w:t>
            </w:r>
          </w:p>
          <w:p w14:paraId="1E98DB3D" w14:textId="77777777" w:rsidR="003C3949" w:rsidRPr="009743EA" w:rsidRDefault="00637BE5" w:rsidP="00763585">
            <w:pPr>
              <w:widowControl w:val="0"/>
              <w:overflowPunct/>
              <w:spacing w:after="0"/>
              <w:ind w:left="284"/>
              <w:textAlignment w:val="auto"/>
              <w:rPr>
                <w:rFonts w:ascii="Arial" w:hAnsi="Arial"/>
                <w:color w:val="0070C0"/>
                <w:sz w:val="18"/>
              </w:rPr>
            </w:pPr>
            <w:r w:rsidRPr="009743EA">
              <w:rPr>
                <w:rFonts w:ascii="Arial" w:hAnsi="Arial"/>
                <w:color w:val="0070C0"/>
                <w:sz w:val="18"/>
              </w:rPr>
              <w:t xml:space="preserve">                        </w:t>
            </w:r>
            <w:r w:rsidR="003C3949" w:rsidRPr="009743EA">
              <w:rPr>
                <w:rFonts w:ascii="Arial" w:hAnsi="Arial"/>
                <w:color w:val="0070C0"/>
                <w:sz w:val="18"/>
              </w:rPr>
              <w:t>{</w:t>
            </w:r>
          </w:p>
          <w:p w14:paraId="691F6E5A" w14:textId="77777777" w:rsidR="003C3949" w:rsidRPr="009743EA" w:rsidRDefault="00637BE5" w:rsidP="00763585">
            <w:pPr>
              <w:widowControl w:val="0"/>
              <w:overflowPunct/>
              <w:spacing w:after="0"/>
              <w:ind w:left="284"/>
              <w:textAlignment w:val="auto"/>
              <w:rPr>
                <w:rFonts w:ascii="Arial" w:hAnsi="Arial"/>
                <w:color w:val="0070C0"/>
                <w:sz w:val="18"/>
              </w:rPr>
            </w:pPr>
            <w:r w:rsidRPr="009743EA">
              <w:rPr>
                <w:rFonts w:ascii="Arial" w:hAnsi="Arial"/>
                <w:color w:val="0070C0"/>
                <w:sz w:val="18"/>
              </w:rPr>
              <w:t xml:space="preserve">                            </w:t>
            </w:r>
            <w:r w:rsidR="003C3949" w:rsidRPr="009743EA">
              <w:rPr>
                <w:rFonts w:ascii="Arial" w:hAnsi="Arial"/>
                <w:color w:val="0070C0"/>
                <w:sz w:val="18"/>
              </w:rPr>
              <w:t>"acco":</w:t>
            </w:r>
            <w:r w:rsidRPr="009743EA">
              <w:rPr>
                <w:rFonts w:ascii="Arial" w:hAnsi="Arial"/>
                <w:color w:val="0070C0"/>
                <w:sz w:val="18"/>
              </w:rPr>
              <w:t xml:space="preserve"> </w:t>
            </w:r>
            <w:r w:rsidR="003C3949" w:rsidRPr="009743EA">
              <w:rPr>
                <w:rFonts w:ascii="Arial" w:hAnsi="Arial"/>
                <w:color w:val="0070C0"/>
                <w:sz w:val="18"/>
              </w:rPr>
              <w:t>{</w:t>
            </w:r>
          </w:p>
          <w:p w14:paraId="75D95F90" w14:textId="77777777" w:rsidR="003C3949" w:rsidRPr="009743EA" w:rsidRDefault="00637BE5" w:rsidP="00763585">
            <w:pPr>
              <w:widowControl w:val="0"/>
              <w:overflowPunct/>
              <w:spacing w:after="0"/>
              <w:ind w:left="284"/>
              <w:textAlignment w:val="auto"/>
              <w:rPr>
                <w:rFonts w:ascii="Arial" w:hAnsi="Arial"/>
                <w:color w:val="0070C0"/>
                <w:sz w:val="18"/>
              </w:rPr>
            </w:pPr>
            <w:r w:rsidRPr="009743EA">
              <w:rPr>
                <w:rFonts w:ascii="Arial" w:hAnsi="Arial"/>
                <w:color w:val="0070C0"/>
                <w:sz w:val="18"/>
              </w:rPr>
              <w:t xml:space="preserve">                                </w:t>
            </w:r>
            <w:r w:rsidR="003C3949" w:rsidRPr="009743EA">
              <w:rPr>
                <w:rFonts w:ascii="Arial" w:hAnsi="Arial"/>
                <w:color w:val="0070C0"/>
                <w:sz w:val="18"/>
              </w:rPr>
              <w:t>"acip":</w:t>
            </w:r>
            <w:r w:rsidRPr="009743EA">
              <w:rPr>
                <w:rFonts w:ascii="Arial" w:hAnsi="Arial"/>
                <w:color w:val="0070C0"/>
                <w:sz w:val="18"/>
              </w:rPr>
              <w:t xml:space="preserve"> </w:t>
            </w:r>
            <w:r w:rsidR="003C3949" w:rsidRPr="009743EA">
              <w:rPr>
                <w:rFonts w:ascii="Arial" w:hAnsi="Arial"/>
                <w:color w:val="0070C0"/>
                <w:sz w:val="18"/>
              </w:rPr>
              <w:t>{</w:t>
            </w:r>
          </w:p>
          <w:p w14:paraId="2F341498" w14:textId="77777777" w:rsidR="003C3949" w:rsidRPr="000D6D95" w:rsidRDefault="00637BE5" w:rsidP="005A2D7C">
            <w:pPr>
              <w:pStyle w:val="TAL"/>
              <w:snapToGrid w:val="0"/>
              <w:ind w:left="284"/>
              <w:jc w:val="both"/>
              <w:rPr>
                <w:color w:val="0070C0"/>
              </w:rPr>
            </w:pPr>
            <w:r w:rsidRPr="004A2BF0">
              <w:rPr>
                <w:color w:val="0070C0"/>
              </w:rPr>
              <w:t xml:space="preserve">                                    </w:t>
            </w:r>
            <w:r w:rsidR="003C3949" w:rsidRPr="004A2BF0">
              <w:rPr>
                <w:color w:val="0070C0"/>
              </w:rPr>
              <w:t>"i</w:t>
            </w:r>
            <w:r w:rsidR="003C3949" w:rsidRPr="000D6D95">
              <w:rPr>
                <w:color w:val="0070C0"/>
              </w:rPr>
              <w:t>pv4":</w:t>
            </w:r>
            <w:r w:rsidRPr="000D6D95">
              <w:rPr>
                <w:color w:val="0070C0"/>
              </w:rPr>
              <w:t xml:space="preserve"> </w:t>
            </w:r>
            <w:r w:rsidR="003C3949" w:rsidRPr="000D6D95">
              <w:rPr>
                <w:color w:val="0070C0"/>
              </w:rPr>
              <w:t>[</w:t>
            </w:r>
          </w:p>
          <w:p w14:paraId="7C06D9AA" w14:textId="77777777" w:rsidR="003C3949" w:rsidRPr="000D6D95" w:rsidRDefault="00637BE5" w:rsidP="005A2D7C">
            <w:pPr>
              <w:pStyle w:val="TAL"/>
              <w:snapToGrid w:val="0"/>
              <w:ind w:left="284"/>
              <w:jc w:val="both"/>
              <w:rPr>
                <w:color w:val="0070C0"/>
              </w:rPr>
            </w:pPr>
            <w:r w:rsidRPr="00910EF7">
              <w:rPr>
                <w:color w:val="0070C0"/>
              </w:rPr>
              <w:t xml:space="preserve">                                        </w:t>
            </w:r>
            <w:r w:rsidR="003C3949" w:rsidRPr="005A2D7C">
              <w:rPr>
                <w:color w:val="0070C0"/>
              </w:rPr>
              <w:t>"127.0.0.1/0",</w:t>
            </w:r>
          </w:p>
          <w:p w14:paraId="2DD955C8" w14:textId="77777777" w:rsidR="003C3949" w:rsidRPr="000D6D95" w:rsidRDefault="00637BE5" w:rsidP="005A2D7C">
            <w:pPr>
              <w:pStyle w:val="TAL"/>
              <w:snapToGrid w:val="0"/>
              <w:ind w:left="284"/>
              <w:jc w:val="both"/>
              <w:rPr>
                <w:color w:val="0070C0"/>
              </w:rPr>
            </w:pPr>
            <w:r w:rsidRPr="00910EF7">
              <w:rPr>
                <w:color w:val="0070C0"/>
              </w:rPr>
              <w:t xml:space="preserve">                                        </w:t>
            </w:r>
            <w:r w:rsidR="003C3949" w:rsidRPr="005A2D7C">
              <w:rPr>
                <w:color w:val="0070C0"/>
              </w:rPr>
              <w:t>"127.0.0.1/1"</w:t>
            </w:r>
          </w:p>
          <w:p w14:paraId="05BC996D" w14:textId="77777777" w:rsidR="003C3949" w:rsidRPr="000D6D95" w:rsidRDefault="00637BE5" w:rsidP="005A2D7C">
            <w:pPr>
              <w:pStyle w:val="TAL"/>
              <w:snapToGrid w:val="0"/>
              <w:ind w:left="284"/>
              <w:jc w:val="both"/>
              <w:rPr>
                <w:color w:val="0070C0"/>
              </w:rPr>
            </w:pPr>
            <w:r w:rsidRPr="00910EF7">
              <w:rPr>
                <w:color w:val="0070C0"/>
              </w:rPr>
              <w:t xml:space="preserve">                                    </w:t>
            </w:r>
            <w:r w:rsidR="003C3949" w:rsidRPr="005A2D7C">
              <w:rPr>
                <w:color w:val="0070C0"/>
              </w:rPr>
              <w:t>]</w:t>
            </w:r>
          </w:p>
          <w:p w14:paraId="2F568DD1" w14:textId="77777777" w:rsidR="003C3949" w:rsidRPr="000D6D95" w:rsidRDefault="00637BE5" w:rsidP="005A2D7C">
            <w:pPr>
              <w:pStyle w:val="TAL"/>
              <w:snapToGrid w:val="0"/>
              <w:ind w:left="284"/>
              <w:jc w:val="both"/>
              <w:rPr>
                <w:color w:val="0070C0"/>
              </w:rPr>
            </w:pPr>
            <w:r w:rsidRPr="00910EF7">
              <w:rPr>
                <w:color w:val="0070C0"/>
              </w:rPr>
              <w:t xml:space="preserve">                                </w:t>
            </w:r>
            <w:r w:rsidR="003C3949" w:rsidRPr="005A2D7C">
              <w:rPr>
                <w:color w:val="0070C0"/>
              </w:rPr>
              <w:t>},</w:t>
            </w:r>
          </w:p>
          <w:p w14:paraId="268B4CA4" w14:textId="77777777" w:rsidR="003C3949" w:rsidRPr="000D6D95" w:rsidRDefault="00637BE5" w:rsidP="005A2D7C">
            <w:pPr>
              <w:pStyle w:val="TAL"/>
              <w:snapToGrid w:val="0"/>
              <w:ind w:left="284"/>
              <w:jc w:val="both"/>
              <w:rPr>
                <w:color w:val="0070C0"/>
              </w:rPr>
            </w:pPr>
            <w:r w:rsidRPr="00910EF7">
              <w:rPr>
                <w:color w:val="0070C0"/>
              </w:rPr>
              <w:t xml:space="preserve">                                </w:t>
            </w:r>
            <w:r w:rsidR="003C3949" w:rsidRPr="005A2D7C">
              <w:rPr>
                <w:color w:val="0070C0"/>
              </w:rPr>
              <w:t>"actw":</w:t>
            </w:r>
            <w:r w:rsidRPr="005A2D7C">
              <w:rPr>
                <w:color w:val="0070C0"/>
              </w:rPr>
              <w:t xml:space="preserve"> </w:t>
            </w:r>
            <w:r w:rsidR="003C3949" w:rsidRPr="005A2D7C">
              <w:rPr>
                <w:color w:val="0070C0"/>
              </w:rPr>
              <w:t>[</w:t>
            </w:r>
          </w:p>
          <w:p w14:paraId="4907EE85" w14:textId="77777777" w:rsidR="003C3949" w:rsidRPr="000D6D95" w:rsidRDefault="00637BE5" w:rsidP="005A2D7C">
            <w:pPr>
              <w:pStyle w:val="TAL"/>
              <w:snapToGrid w:val="0"/>
              <w:ind w:left="284"/>
              <w:jc w:val="both"/>
              <w:rPr>
                <w:color w:val="0070C0"/>
              </w:rPr>
            </w:pPr>
            <w:r w:rsidRPr="00910EF7">
              <w:rPr>
                <w:color w:val="0070C0"/>
              </w:rPr>
              <w:t xml:space="preserve">                                    </w:t>
            </w:r>
            <w:r w:rsidR="003C3949" w:rsidRPr="005A2D7C">
              <w:rPr>
                <w:color w:val="0070C0"/>
              </w:rPr>
              <w:t>"*</w:t>
            </w:r>
            <w:r w:rsidRPr="005A2D7C">
              <w:rPr>
                <w:color w:val="0070C0"/>
              </w:rPr>
              <w:t xml:space="preserve"> </w:t>
            </w:r>
            <w:r w:rsidR="003C3949" w:rsidRPr="005A2D7C">
              <w:rPr>
                <w:color w:val="0070C0"/>
              </w:rPr>
              <w:t>*</w:t>
            </w:r>
            <w:r w:rsidRPr="005A2D7C">
              <w:rPr>
                <w:color w:val="0070C0"/>
              </w:rPr>
              <w:t xml:space="preserve"> </w:t>
            </w:r>
            <w:r w:rsidR="003C3949" w:rsidRPr="005A2D7C">
              <w:rPr>
                <w:color w:val="0070C0"/>
              </w:rPr>
              <w:t>*</w:t>
            </w:r>
            <w:r w:rsidRPr="005A2D7C">
              <w:rPr>
                <w:color w:val="0070C0"/>
              </w:rPr>
              <w:t xml:space="preserve"> </w:t>
            </w:r>
            <w:r w:rsidR="003C3949" w:rsidRPr="005A2D7C">
              <w:rPr>
                <w:color w:val="0070C0"/>
              </w:rPr>
              <w:t>*</w:t>
            </w:r>
            <w:r w:rsidRPr="005A2D7C">
              <w:rPr>
                <w:color w:val="0070C0"/>
              </w:rPr>
              <w:t xml:space="preserve"> </w:t>
            </w:r>
            <w:r w:rsidR="003C3949" w:rsidRPr="005A2D7C">
              <w:rPr>
                <w:color w:val="0070C0"/>
              </w:rPr>
              <w:t>*</w:t>
            </w:r>
            <w:r w:rsidRPr="005A2D7C">
              <w:rPr>
                <w:color w:val="0070C0"/>
              </w:rPr>
              <w:t xml:space="preserve"> </w:t>
            </w:r>
            <w:r w:rsidR="003C3949" w:rsidRPr="005A2D7C">
              <w:rPr>
                <w:color w:val="0070C0"/>
              </w:rPr>
              <w:t>*"</w:t>
            </w:r>
          </w:p>
          <w:p w14:paraId="50562DF8" w14:textId="77777777" w:rsidR="003C3949" w:rsidRPr="000D6D95" w:rsidRDefault="00637BE5" w:rsidP="005A2D7C">
            <w:pPr>
              <w:pStyle w:val="TAL"/>
              <w:snapToGrid w:val="0"/>
              <w:ind w:left="284"/>
              <w:jc w:val="both"/>
              <w:rPr>
                <w:color w:val="0070C0"/>
              </w:rPr>
            </w:pPr>
            <w:r w:rsidRPr="00910EF7">
              <w:rPr>
                <w:color w:val="0070C0"/>
              </w:rPr>
              <w:t xml:space="preserve">                                </w:t>
            </w:r>
            <w:r w:rsidR="003C3949" w:rsidRPr="005A2D7C">
              <w:rPr>
                <w:color w:val="0070C0"/>
              </w:rPr>
              <w:t>]</w:t>
            </w:r>
          </w:p>
          <w:p w14:paraId="152E7224" w14:textId="77777777" w:rsidR="003C3949" w:rsidRPr="000D6D95" w:rsidRDefault="00637BE5" w:rsidP="005A2D7C">
            <w:pPr>
              <w:pStyle w:val="TAL"/>
              <w:snapToGrid w:val="0"/>
              <w:ind w:left="284"/>
              <w:jc w:val="both"/>
              <w:rPr>
                <w:color w:val="0070C0"/>
              </w:rPr>
            </w:pPr>
            <w:r w:rsidRPr="00910EF7">
              <w:rPr>
                <w:color w:val="0070C0"/>
              </w:rPr>
              <w:t xml:space="preserve">                            </w:t>
            </w:r>
            <w:r w:rsidR="003C3949" w:rsidRPr="005A2D7C">
              <w:rPr>
                <w:color w:val="0070C0"/>
              </w:rPr>
              <w:t>},</w:t>
            </w:r>
          </w:p>
          <w:p w14:paraId="31DD89E6" w14:textId="77777777" w:rsidR="003C3949" w:rsidRPr="000D6D95" w:rsidRDefault="00637BE5" w:rsidP="005A2D7C">
            <w:pPr>
              <w:pStyle w:val="TAL"/>
              <w:snapToGrid w:val="0"/>
              <w:ind w:left="284"/>
              <w:jc w:val="both"/>
              <w:rPr>
                <w:color w:val="0070C0"/>
              </w:rPr>
            </w:pPr>
            <w:r w:rsidRPr="00910EF7">
              <w:rPr>
                <w:color w:val="0070C0"/>
              </w:rPr>
              <w:t xml:space="preserve">                            </w:t>
            </w:r>
            <w:r w:rsidR="003C3949" w:rsidRPr="005A2D7C">
              <w:rPr>
                <w:color w:val="0070C0"/>
              </w:rPr>
              <w:t>"acop":</w:t>
            </w:r>
            <w:r w:rsidRPr="005A2D7C">
              <w:rPr>
                <w:color w:val="0070C0"/>
              </w:rPr>
              <w:t xml:space="preserve"> </w:t>
            </w:r>
            <w:r w:rsidR="003C3949" w:rsidRPr="005A2D7C">
              <w:rPr>
                <w:color w:val="0070C0"/>
              </w:rPr>
              <w:t>63,</w:t>
            </w:r>
          </w:p>
          <w:p w14:paraId="1B000696" w14:textId="77777777" w:rsidR="003C3949" w:rsidRPr="000D6D95" w:rsidRDefault="00637BE5" w:rsidP="005A2D7C">
            <w:pPr>
              <w:pStyle w:val="TAL"/>
              <w:snapToGrid w:val="0"/>
              <w:ind w:left="284"/>
              <w:jc w:val="both"/>
              <w:rPr>
                <w:color w:val="0070C0"/>
              </w:rPr>
            </w:pPr>
            <w:r w:rsidRPr="00910EF7">
              <w:rPr>
                <w:color w:val="0070C0"/>
              </w:rPr>
              <w:t xml:space="preserve">                            </w:t>
            </w:r>
            <w:r w:rsidR="003C3949" w:rsidRPr="005A2D7C">
              <w:rPr>
                <w:color w:val="0070C0"/>
              </w:rPr>
              <w:t>"acor":</w:t>
            </w:r>
            <w:r w:rsidRPr="005A2D7C">
              <w:rPr>
                <w:color w:val="0070C0"/>
              </w:rPr>
              <w:t xml:space="preserve"> </w:t>
            </w:r>
            <w:r w:rsidR="003C3949" w:rsidRPr="005A2D7C">
              <w:rPr>
                <w:color w:val="0070C0"/>
              </w:rPr>
              <w:t>[</w:t>
            </w:r>
          </w:p>
          <w:p w14:paraId="6B096DA6" w14:textId="77777777" w:rsidR="003C3949" w:rsidRPr="000D6D95" w:rsidRDefault="00637BE5" w:rsidP="005A2D7C">
            <w:pPr>
              <w:pStyle w:val="TAL"/>
              <w:snapToGrid w:val="0"/>
              <w:ind w:left="284"/>
              <w:jc w:val="both"/>
              <w:rPr>
                <w:color w:val="0070C0"/>
              </w:rPr>
            </w:pPr>
            <w:r w:rsidRPr="00910EF7">
              <w:rPr>
                <w:color w:val="0070C0"/>
              </w:rPr>
              <w:t xml:space="preserve">                                </w:t>
            </w:r>
            <w:r w:rsidR="003C3949" w:rsidRPr="005A2D7C">
              <w:rPr>
                <w:color w:val="0070C0"/>
              </w:rPr>
              <w:t>"*"</w:t>
            </w:r>
          </w:p>
          <w:p w14:paraId="63C06C3E" w14:textId="77777777" w:rsidR="003C3949" w:rsidRPr="000D6D95" w:rsidRDefault="00637BE5" w:rsidP="005A2D7C">
            <w:pPr>
              <w:pStyle w:val="TAL"/>
              <w:snapToGrid w:val="0"/>
              <w:ind w:left="284"/>
              <w:jc w:val="both"/>
              <w:rPr>
                <w:color w:val="0070C0"/>
              </w:rPr>
            </w:pPr>
            <w:r w:rsidRPr="00910EF7">
              <w:rPr>
                <w:color w:val="0070C0"/>
              </w:rPr>
              <w:t xml:space="preserve">                            </w:t>
            </w:r>
            <w:r w:rsidR="003C3949" w:rsidRPr="005A2D7C">
              <w:rPr>
                <w:color w:val="0070C0"/>
              </w:rPr>
              <w:t>]</w:t>
            </w:r>
          </w:p>
          <w:p w14:paraId="680578F0" w14:textId="77777777" w:rsidR="003C3949" w:rsidRPr="000D6D95" w:rsidRDefault="00637BE5" w:rsidP="005A2D7C">
            <w:pPr>
              <w:pStyle w:val="TAL"/>
              <w:snapToGrid w:val="0"/>
              <w:ind w:left="284"/>
              <w:jc w:val="both"/>
              <w:rPr>
                <w:color w:val="0070C0"/>
              </w:rPr>
            </w:pPr>
            <w:r w:rsidRPr="00910EF7">
              <w:rPr>
                <w:color w:val="0070C0"/>
              </w:rPr>
              <w:t xml:space="preserve">                        </w:t>
            </w:r>
            <w:r w:rsidR="003C3949" w:rsidRPr="005A2D7C">
              <w:rPr>
                <w:color w:val="0070C0"/>
              </w:rPr>
              <w:t>}</w:t>
            </w:r>
          </w:p>
          <w:p w14:paraId="34FD770A" w14:textId="77777777" w:rsidR="003C3949" w:rsidRPr="000D6D95" w:rsidRDefault="00637BE5" w:rsidP="005A2D7C">
            <w:pPr>
              <w:pStyle w:val="TAL"/>
              <w:snapToGrid w:val="0"/>
              <w:ind w:left="284"/>
              <w:jc w:val="both"/>
              <w:rPr>
                <w:color w:val="0070C0"/>
              </w:rPr>
            </w:pPr>
            <w:r w:rsidRPr="00910EF7">
              <w:rPr>
                <w:color w:val="0070C0"/>
              </w:rPr>
              <w:t xml:space="preserve">                    </w:t>
            </w:r>
            <w:r w:rsidR="003C3949" w:rsidRPr="005A2D7C">
              <w:rPr>
                <w:color w:val="0070C0"/>
              </w:rPr>
              <w:t>]</w:t>
            </w:r>
          </w:p>
          <w:p w14:paraId="7ACC8B07" w14:textId="77777777" w:rsidR="003C3949" w:rsidRPr="000D6D95" w:rsidRDefault="00637BE5" w:rsidP="005A2D7C">
            <w:pPr>
              <w:pStyle w:val="TAL"/>
              <w:snapToGrid w:val="0"/>
              <w:ind w:left="284"/>
              <w:jc w:val="both"/>
              <w:rPr>
                <w:color w:val="0070C0"/>
              </w:rPr>
            </w:pPr>
            <w:r w:rsidRPr="00910EF7">
              <w:rPr>
                <w:color w:val="0070C0"/>
              </w:rPr>
              <w:t xml:space="preserve">                </w:t>
            </w:r>
            <w:r w:rsidR="003C3949" w:rsidRPr="005A2D7C">
              <w:rPr>
                <w:color w:val="0070C0"/>
              </w:rPr>
              <w:t>},</w:t>
            </w:r>
          </w:p>
          <w:p w14:paraId="13FE87ED" w14:textId="77777777" w:rsidR="003C3949" w:rsidRPr="000D6D95" w:rsidRDefault="00637BE5" w:rsidP="005A2D7C">
            <w:pPr>
              <w:pStyle w:val="TAL"/>
              <w:snapToGrid w:val="0"/>
              <w:ind w:left="284"/>
              <w:jc w:val="both"/>
              <w:rPr>
                <w:color w:val="0070C0"/>
              </w:rPr>
            </w:pPr>
            <w:r w:rsidRPr="00910EF7">
              <w:rPr>
                <w:color w:val="0070C0"/>
              </w:rPr>
              <w:t xml:space="preserve">              </w:t>
            </w:r>
            <w:r w:rsidRPr="005A2D7C">
              <w:rPr>
                <w:color w:val="0070C0"/>
              </w:rPr>
              <w:t xml:space="preserve">  </w:t>
            </w:r>
            <w:r w:rsidR="003C3949" w:rsidRPr="005A2D7C">
              <w:rPr>
                <w:color w:val="0070C0"/>
              </w:rPr>
              <w:t>"ri":</w:t>
            </w:r>
            <w:r w:rsidRPr="005A2D7C">
              <w:rPr>
                <w:color w:val="0070C0"/>
              </w:rPr>
              <w:t xml:space="preserve"> </w:t>
            </w:r>
            <w:r w:rsidR="003C3949" w:rsidRPr="005A2D7C">
              <w:rPr>
                <w:color w:val="0070C0"/>
              </w:rPr>
              <w:t>"mnIDAcp",</w:t>
            </w:r>
          </w:p>
          <w:p w14:paraId="26B156A8" w14:textId="77777777" w:rsidR="003C3949" w:rsidRPr="000D6D95" w:rsidRDefault="00637BE5" w:rsidP="005A2D7C">
            <w:pPr>
              <w:pStyle w:val="TAL"/>
              <w:snapToGrid w:val="0"/>
              <w:ind w:left="284"/>
              <w:jc w:val="both"/>
              <w:rPr>
                <w:color w:val="0070C0"/>
              </w:rPr>
            </w:pPr>
            <w:r w:rsidRPr="00910EF7">
              <w:rPr>
                <w:color w:val="0070C0"/>
              </w:rPr>
              <w:t xml:space="preserve">                </w:t>
            </w:r>
            <w:r w:rsidR="003C3949" w:rsidRPr="005A2D7C">
              <w:rPr>
                <w:color w:val="0070C0"/>
              </w:rPr>
              <w:t>"rn":</w:t>
            </w:r>
            <w:r w:rsidRPr="005A2D7C">
              <w:rPr>
                <w:color w:val="0070C0"/>
              </w:rPr>
              <w:t xml:space="preserve"> </w:t>
            </w:r>
            <w:r w:rsidR="003C3949" w:rsidRPr="005A2D7C">
              <w:rPr>
                <w:color w:val="0070C0"/>
              </w:rPr>
              <w:t>"mn-nameAcp",</w:t>
            </w:r>
          </w:p>
          <w:p w14:paraId="7C563069" w14:textId="77777777" w:rsidR="003C3949" w:rsidRPr="000D6D95" w:rsidRDefault="00637BE5" w:rsidP="005A2D7C">
            <w:pPr>
              <w:pStyle w:val="TAL"/>
              <w:snapToGrid w:val="0"/>
              <w:ind w:left="284"/>
              <w:jc w:val="both"/>
              <w:rPr>
                <w:color w:val="0070C0"/>
              </w:rPr>
            </w:pPr>
            <w:r w:rsidRPr="00910EF7">
              <w:rPr>
                <w:color w:val="0070C0"/>
              </w:rPr>
              <w:t xml:space="preserve">                </w:t>
            </w:r>
            <w:r w:rsidR="003C3949" w:rsidRPr="005A2D7C">
              <w:rPr>
                <w:color w:val="0070C0"/>
              </w:rPr>
              <w:t>"ty":</w:t>
            </w:r>
            <w:r w:rsidRPr="005A2D7C">
              <w:rPr>
                <w:color w:val="0070C0"/>
              </w:rPr>
              <w:t xml:space="preserve"> </w:t>
            </w:r>
            <w:r w:rsidR="003C3949" w:rsidRPr="005A2D7C">
              <w:rPr>
                <w:color w:val="0070C0"/>
              </w:rPr>
              <w:t>1</w:t>
            </w:r>
          </w:p>
          <w:p w14:paraId="118C33FE" w14:textId="77777777" w:rsidR="003C3949" w:rsidRPr="000D6D95" w:rsidRDefault="00637BE5" w:rsidP="005A2D7C">
            <w:pPr>
              <w:pStyle w:val="TAL"/>
              <w:snapToGrid w:val="0"/>
              <w:ind w:left="284"/>
              <w:jc w:val="both"/>
              <w:rPr>
                <w:color w:val="0070C0"/>
              </w:rPr>
            </w:pPr>
            <w:r w:rsidRPr="00910EF7">
              <w:rPr>
                <w:color w:val="0070C0"/>
              </w:rPr>
              <w:t xml:space="preserve">            </w:t>
            </w:r>
            <w:r w:rsidR="003C3949" w:rsidRPr="005A2D7C">
              <w:rPr>
                <w:color w:val="0070C0"/>
              </w:rPr>
              <w:t>}</w:t>
            </w:r>
          </w:p>
          <w:p w14:paraId="4AB356E3" w14:textId="77777777" w:rsidR="003C3949" w:rsidRPr="000D6D95" w:rsidRDefault="00637BE5" w:rsidP="005A2D7C">
            <w:pPr>
              <w:pStyle w:val="TAL"/>
              <w:snapToGrid w:val="0"/>
              <w:ind w:left="284"/>
              <w:jc w:val="both"/>
              <w:rPr>
                <w:color w:val="0070C0"/>
              </w:rPr>
            </w:pPr>
            <w:r w:rsidRPr="00910EF7">
              <w:rPr>
                <w:color w:val="0070C0"/>
              </w:rPr>
              <w:t xml:space="preserve">        </w:t>
            </w:r>
            <w:r w:rsidR="003C3949" w:rsidRPr="005A2D7C">
              <w:rPr>
                <w:color w:val="0070C0"/>
              </w:rPr>
              <w:t>],</w:t>
            </w:r>
          </w:p>
          <w:p w14:paraId="5D192478" w14:textId="77777777" w:rsidR="003C3949" w:rsidRPr="000D6D95" w:rsidRDefault="00637BE5" w:rsidP="005A2D7C">
            <w:pPr>
              <w:pStyle w:val="TAL"/>
              <w:snapToGrid w:val="0"/>
              <w:ind w:left="284"/>
              <w:jc w:val="both"/>
              <w:rPr>
                <w:color w:val="0070C0"/>
              </w:rPr>
            </w:pPr>
            <w:r w:rsidRPr="00910EF7">
              <w:rPr>
                <w:color w:val="0070C0"/>
              </w:rPr>
              <w:t xml:space="preserve">        </w:t>
            </w:r>
            <w:r w:rsidR="003C3949" w:rsidRPr="005A2D7C">
              <w:rPr>
                <w:color w:val="0070C0"/>
              </w:rPr>
              <w:t>"m2m:ae":</w:t>
            </w:r>
            <w:r w:rsidRPr="005A2D7C">
              <w:rPr>
                <w:color w:val="0070C0"/>
              </w:rPr>
              <w:t xml:space="preserve"> </w:t>
            </w:r>
            <w:r w:rsidR="003C3949" w:rsidRPr="005A2D7C">
              <w:rPr>
                <w:color w:val="0070C0"/>
              </w:rPr>
              <w:t>[</w:t>
            </w:r>
          </w:p>
          <w:p w14:paraId="2898FFEA" w14:textId="77777777" w:rsidR="003C3949" w:rsidRPr="004A2BF0" w:rsidRDefault="00637BE5" w:rsidP="005A2D7C">
            <w:pPr>
              <w:pStyle w:val="TAL"/>
              <w:snapToGrid w:val="0"/>
              <w:ind w:left="284"/>
              <w:jc w:val="both"/>
              <w:rPr>
                <w:color w:val="0070C0"/>
                <w:lang w:val="fr-FR"/>
              </w:rPr>
            </w:pPr>
            <w:r w:rsidRPr="00910EF7">
              <w:rPr>
                <w:color w:val="0070C0"/>
              </w:rPr>
              <w:t xml:space="preserve">            </w:t>
            </w:r>
            <w:r w:rsidR="003C3949" w:rsidRPr="004A2BF0">
              <w:rPr>
                <w:color w:val="0070C0"/>
                <w:lang w:val="fr-FR"/>
              </w:rPr>
              <w:t>{</w:t>
            </w:r>
          </w:p>
          <w:p w14:paraId="109E7234" w14:textId="77777777" w:rsidR="003C3949" w:rsidRPr="004A2BF0" w:rsidRDefault="00637BE5" w:rsidP="005A2D7C">
            <w:pPr>
              <w:pStyle w:val="TAL"/>
              <w:snapToGrid w:val="0"/>
              <w:ind w:left="284"/>
              <w:jc w:val="both"/>
              <w:rPr>
                <w:color w:val="0070C0"/>
                <w:lang w:val="fr-FR"/>
              </w:rPr>
            </w:pPr>
            <w:r w:rsidRPr="004A2BF0">
              <w:rPr>
                <w:color w:val="0070C0"/>
                <w:lang w:val="fr-FR"/>
              </w:rPr>
              <w:t xml:space="preserve">                </w:t>
            </w:r>
            <w:r w:rsidR="003C3949" w:rsidRPr="004A2BF0">
              <w:rPr>
                <w:color w:val="0070C0"/>
                <w:lang w:val="fr-FR"/>
              </w:rPr>
              <w:t>"aei":</w:t>
            </w:r>
            <w:r w:rsidRPr="004A2BF0">
              <w:rPr>
                <w:color w:val="0070C0"/>
                <w:lang w:val="fr-FR"/>
              </w:rPr>
              <w:t xml:space="preserve"> </w:t>
            </w:r>
            <w:r w:rsidR="003C3949" w:rsidRPr="004A2BF0">
              <w:rPr>
                <w:color w:val="0070C0"/>
                <w:lang w:val="fr-FR"/>
              </w:rPr>
              <w:t>"CAE0120180723T1415351396520173012480_cse01",</w:t>
            </w:r>
          </w:p>
          <w:p w14:paraId="298FDF3A" w14:textId="77777777" w:rsidR="003C3949" w:rsidRPr="004A2BF0" w:rsidRDefault="00637BE5" w:rsidP="005A2D7C">
            <w:pPr>
              <w:pStyle w:val="TAL"/>
              <w:snapToGrid w:val="0"/>
              <w:ind w:left="284"/>
              <w:jc w:val="both"/>
              <w:rPr>
                <w:color w:val="0070C0"/>
                <w:lang w:val="fr-FR"/>
              </w:rPr>
            </w:pPr>
            <w:r w:rsidRPr="004A2BF0">
              <w:rPr>
                <w:color w:val="0070C0"/>
                <w:lang w:val="fr-FR"/>
              </w:rPr>
              <w:t xml:space="preserve">                </w:t>
            </w:r>
            <w:r w:rsidR="003C3949" w:rsidRPr="004A2BF0">
              <w:rPr>
                <w:color w:val="0070C0"/>
                <w:lang w:val="fr-FR"/>
              </w:rPr>
              <w:t>"api":</w:t>
            </w:r>
            <w:r w:rsidRPr="004A2BF0">
              <w:rPr>
                <w:color w:val="0070C0"/>
                <w:lang w:val="fr-FR"/>
              </w:rPr>
              <w:t xml:space="preserve"> </w:t>
            </w:r>
            <w:r w:rsidR="003C3949" w:rsidRPr="004A2BF0">
              <w:rPr>
                <w:color w:val="0070C0"/>
                <w:lang w:val="fr-FR"/>
              </w:rPr>
              <w:t>"A01.com.company.Temp",</w:t>
            </w:r>
          </w:p>
          <w:p w14:paraId="0F737F9A" w14:textId="77777777" w:rsidR="003C3949" w:rsidRPr="004A2BF0" w:rsidRDefault="00637BE5" w:rsidP="005A2D7C">
            <w:pPr>
              <w:pStyle w:val="TAL"/>
              <w:snapToGrid w:val="0"/>
              <w:ind w:left="284"/>
              <w:jc w:val="both"/>
              <w:rPr>
                <w:color w:val="0070C0"/>
                <w:lang w:val="fr-FR"/>
              </w:rPr>
            </w:pPr>
            <w:r w:rsidRPr="004A2BF0">
              <w:rPr>
                <w:color w:val="0070C0"/>
                <w:lang w:val="fr-FR"/>
              </w:rPr>
              <w:t xml:space="preserve">                </w:t>
            </w:r>
            <w:r w:rsidR="003C3949" w:rsidRPr="004A2BF0">
              <w:rPr>
                <w:color w:val="0070C0"/>
                <w:lang w:val="fr-FR"/>
              </w:rPr>
              <w:t>"ct":</w:t>
            </w:r>
            <w:r w:rsidRPr="004A2BF0">
              <w:rPr>
                <w:color w:val="0070C0"/>
                <w:lang w:val="fr-FR"/>
              </w:rPr>
              <w:t xml:space="preserve"> </w:t>
            </w:r>
            <w:r w:rsidR="003C3949" w:rsidRPr="004A2BF0">
              <w:rPr>
                <w:color w:val="0070C0"/>
                <w:lang w:val="fr-FR"/>
              </w:rPr>
              <w:t>"20180723T141535",</w:t>
            </w:r>
          </w:p>
          <w:p w14:paraId="5CF2EE04" w14:textId="77777777" w:rsidR="003C3949" w:rsidRPr="004A2BF0" w:rsidRDefault="00637BE5" w:rsidP="005A2D7C">
            <w:pPr>
              <w:pStyle w:val="TAL"/>
              <w:snapToGrid w:val="0"/>
              <w:ind w:left="284"/>
              <w:jc w:val="both"/>
              <w:rPr>
                <w:color w:val="0070C0"/>
                <w:lang w:val="fr-FR"/>
              </w:rPr>
            </w:pPr>
            <w:r w:rsidRPr="004A2BF0">
              <w:rPr>
                <w:color w:val="0070C0"/>
                <w:lang w:val="fr-FR"/>
              </w:rPr>
              <w:t xml:space="preserve">                </w:t>
            </w:r>
            <w:r w:rsidR="003C3949" w:rsidRPr="004A2BF0">
              <w:rPr>
                <w:color w:val="0070C0"/>
                <w:lang w:val="fr-FR"/>
              </w:rPr>
              <w:t>"et":</w:t>
            </w:r>
            <w:r w:rsidRPr="004A2BF0">
              <w:rPr>
                <w:color w:val="0070C0"/>
                <w:lang w:val="fr-FR"/>
              </w:rPr>
              <w:t xml:space="preserve"> </w:t>
            </w:r>
            <w:r w:rsidR="003C3949" w:rsidRPr="004A2BF0">
              <w:rPr>
                <w:color w:val="0070C0"/>
                <w:lang w:val="fr-FR"/>
              </w:rPr>
              <w:t>"99991231T235959",</w:t>
            </w:r>
          </w:p>
          <w:p w14:paraId="6EA1FCB2" w14:textId="77777777" w:rsidR="003C3949" w:rsidRPr="004A2BF0" w:rsidRDefault="00637BE5" w:rsidP="005A2D7C">
            <w:pPr>
              <w:pStyle w:val="TAL"/>
              <w:snapToGrid w:val="0"/>
              <w:ind w:left="284"/>
              <w:jc w:val="both"/>
              <w:rPr>
                <w:color w:val="0070C0"/>
                <w:lang w:val="fr-FR"/>
              </w:rPr>
            </w:pPr>
            <w:r w:rsidRPr="004A2BF0">
              <w:rPr>
                <w:color w:val="0070C0"/>
                <w:lang w:val="fr-FR"/>
              </w:rPr>
              <w:t xml:space="preserve">                </w:t>
            </w:r>
            <w:r w:rsidR="003C3949" w:rsidRPr="004A2BF0">
              <w:rPr>
                <w:color w:val="0070C0"/>
                <w:lang w:val="fr-FR"/>
              </w:rPr>
              <w:t>"lbl":</w:t>
            </w:r>
            <w:r w:rsidRPr="004A2BF0">
              <w:rPr>
                <w:color w:val="0070C0"/>
                <w:lang w:val="fr-FR"/>
              </w:rPr>
              <w:t xml:space="preserve"> </w:t>
            </w:r>
            <w:r w:rsidR="003C3949" w:rsidRPr="004A2BF0">
              <w:rPr>
                <w:color w:val="0070C0"/>
                <w:lang w:val="fr-FR"/>
              </w:rPr>
              <w:t>[</w:t>
            </w:r>
          </w:p>
          <w:p w14:paraId="5768326C" w14:textId="77777777" w:rsidR="003C3949" w:rsidRPr="004A2BF0" w:rsidRDefault="00637BE5" w:rsidP="005A2D7C">
            <w:pPr>
              <w:pStyle w:val="TAL"/>
              <w:snapToGrid w:val="0"/>
              <w:ind w:left="284"/>
              <w:jc w:val="both"/>
              <w:rPr>
                <w:color w:val="0070C0"/>
                <w:lang w:val="fr-FR"/>
              </w:rPr>
            </w:pPr>
            <w:r w:rsidRPr="004A2BF0">
              <w:rPr>
                <w:color w:val="0070C0"/>
                <w:lang w:val="fr-FR"/>
              </w:rPr>
              <w:t xml:space="preserve">                    </w:t>
            </w:r>
            <w:r w:rsidR="003C3949" w:rsidRPr="004A2BF0">
              <w:rPr>
                <w:color w:val="0070C0"/>
                <w:lang w:val="fr-FR"/>
              </w:rPr>
              <w:t>"indoor_temp",</w:t>
            </w:r>
          </w:p>
          <w:p w14:paraId="53633984" w14:textId="77777777" w:rsidR="003C3949" w:rsidRPr="000D6D95" w:rsidRDefault="00637BE5" w:rsidP="005A2D7C">
            <w:pPr>
              <w:pStyle w:val="TAL"/>
              <w:snapToGrid w:val="0"/>
              <w:ind w:left="284"/>
              <w:jc w:val="both"/>
              <w:rPr>
                <w:color w:val="0070C0"/>
              </w:rPr>
            </w:pPr>
            <w:r w:rsidRPr="004A2BF0">
              <w:rPr>
                <w:color w:val="0070C0"/>
                <w:lang w:val="fr-FR"/>
              </w:rPr>
              <w:t xml:space="preserve">                    </w:t>
            </w:r>
            <w:r w:rsidR="003C3949" w:rsidRPr="000D6D95">
              <w:rPr>
                <w:color w:val="0070C0"/>
              </w:rPr>
              <w:t>"room_1"</w:t>
            </w:r>
          </w:p>
          <w:p w14:paraId="20A26674" w14:textId="77777777" w:rsidR="003C3949" w:rsidRPr="000D6D95" w:rsidRDefault="00637BE5" w:rsidP="005A2D7C">
            <w:pPr>
              <w:pStyle w:val="TAL"/>
              <w:snapToGrid w:val="0"/>
              <w:ind w:left="284"/>
              <w:jc w:val="both"/>
              <w:rPr>
                <w:color w:val="0070C0"/>
              </w:rPr>
            </w:pPr>
            <w:r w:rsidRPr="00910EF7">
              <w:rPr>
                <w:color w:val="0070C0"/>
              </w:rPr>
              <w:t xml:space="preserve">                </w:t>
            </w:r>
            <w:r w:rsidR="003C3949" w:rsidRPr="005A2D7C">
              <w:rPr>
                <w:color w:val="0070C0"/>
              </w:rPr>
              <w:t>],</w:t>
            </w:r>
          </w:p>
          <w:p w14:paraId="11414064" w14:textId="77777777" w:rsidR="003C3949" w:rsidRPr="000D6D95" w:rsidRDefault="00637BE5" w:rsidP="005A2D7C">
            <w:pPr>
              <w:pStyle w:val="TAL"/>
              <w:snapToGrid w:val="0"/>
              <w:ind w:left="284"/>
              <w:jc w:val="both"/>
              <w:rPr>
                <w:color w:val="0070C0"/>
              </w:rPr>
            </w:pPr>
            <w:r w:rsidRPr="00910EF7">
              <w:rPr>
                <w:color w:val="0070C0"/>
              </w:rPr>
              <w:t xml:space="preserve">                </w:t>
            </w:r>
            <w:r w:rsidR="003C3949" w:rsidRPr="005A2D7C">
              <w:rPr>
                <w:color w:val="0070C0"/>
              </w:rPr>
              <w:t>"lt":</w:t>
            </w:r>
            <w:r w:rsidRPr="005A2D7C">
              <w:rPr>
                <w:color w:val="0070C0"/>
              </w:rPr>
              <w:t xml:space="preserve"> </w:t>
            </w:r>
            <w:r w:rsidR="003C3949" w:rsidRPr="005A2D7C">
              <w:rPr>
                <w:color w:val="0070C0"/>
              </w:rPr>
              <w:t>"20180723T142022",</w:t>
            </w:r>
          </w:p>
          <w:p w14:paraId="0F50046A" w14:textId="77777777" w:rsidR="003C3949" w:rsidRPr="000D6D95" w:rsidRDefault="00637BE5" w:rsidP="005A2D7C">
            <w:pPr>
              <w:pStyle w:val="TAL"/>
              <w:snapToGrid w:val="0"/>
              <w:ind w:left="284"/>
              <w:jc w:val="both"/>
              <w:rPr>
                <w:color w:val="0070C0"/>
              </w:rPr>
            </w:pPr>
            <w:r w:rsidRPr="00910EF7">
              <w:rPr>
                <w:color w:val="0070C0"/>
              </w:rPr>
              <w:t xml:space="preserve"> </w:t>
            </w:r>
            <w:r w:rsidRPr="005A2D7C">
              <w:rPr>
                <w:color w:val="0070C0"/>
              </w:rPr>
              <w:t xml:space="preserve">               </w:t>
            </w:r>
            <w:r w:rsidR="003C3949" w:rsidRPr="005A2D7C">
              <w:rPr>
                <w:color w:val="0070C0"/>
              </w:rPr>
              <w:t>"pi":</w:t>
            </w:r>
            <w:r w:rsidRPr="005A2D7C">
              <w:rPr>
                <w:color w:val="0070C0"/>
              </w:rPr>
              <w:t xml:space="preserve"> </w:t>
            </w:r>
            <w:r w:rsidR="003C3949" w:rsidRPr="005A2D7C">
              <w:rPr>
                <w:color w:val="0070C0"/>
              </w:rPr>
              <w:t>"mnID",</w:t>
            </w:r>
          </w:p>
          <w:p w14:paraId="0BC5FFF2" w14:textId="77777777" w:rsidR="003C3949" w:rsidRPr="004A2BF0" w:rsidRDefault="00637BE5" w:rsidP="005A2D7C">
            <w:pPr>
              <w:pStyle w:val="TAL"/>
              <w:snapToGrid w:val="0"/>
              <w:ind w:left="284"/>
              <w:jc w:val="both"/>
              <w:rPr>
                <w:color w:val="0070C0"/>
                <w:lang w:val="fr-FR"/>
              </w:rPr>
            </w:pPr>
            <w:r w:rsidRPr="00910EF7">
              <w:rPr>
                <w:color w:val="0070C0"/>
              </w:rPr>
              <w:t xml:space="preserve">                </w:t>
            </w:r>
            <w:r w:rsidR="003C3949" w:rsidRPr="004A2BF0">
              <w:rPr>
                <w:color w:val="0070C0"/>
                <w:lang w:val="fr-FR"/>
              </w:rPr>
              <w:t>"ri":</w:t>
            </w:r>
            <w:r w:rsidRPr="004A2BF0">
              <w:rPr>
                <w:color w:val="0070C0"/>
                <w:lang w:val="fr-FR"/>
              </w:rPr>
              <w:t xml:space="preserve"> </w:t>
            </w:r>
            <w:r w:rsidR="003C3949" w:rsidRPr="004A2BF0">
              <w:rPr>
                <w:color w:val="0070C0"/>
                <w:lang w:val="fr-FR"/>
              </w:rPr>
              <w:t>"CAE0120180723T1415351396520173012480_cse01",</w:t>
            </w:r>
          </w:p>
          <w:p w14:paraId="45F8AB8C" w14:textId="77777777" w:rsidR="003C3949" w:rsidRPr="004A2BF0" w:rsidRDefault="00637BE5" w:rsidP="005A2D7C">
            <w:pPr>
              <w:pStyle w:val="TAL"/>
              <w:snapToGrid w:val="0"/>
              <w:ind w:left="284"/>
              <w:jc w:val="both"/>
              <w:rPr>
                <w:color w:val="0070C0"/>
                <w:lang w:val="fr-FR"/>
              </w:rPr>
            </w:pPr>
            <w:r w:rsidRPr="004A2BF0">
              <w:rPr>
                <w:color w:val="0070C0"/>
                <w:lang w:val="fr-FR"/>
              </w:rPr>
              <w:t xml:space="preserve">                </w:t>
            </w:r>
            <w:r w:rsidR="003C3949" w:rsidRPr="004A2BF0">
              <w:rPr>
                <w:color w:val="0070C0"/>
                <w:lang w:val="fr-FR"/>
              </w:rPr>
              <w:t>"rn":</w:t>
            </w:r>
            <w:r w:rsidRPr="004A2BF0">
              <w:rPr>
                <w:color w:val="0070C0"/>
                <w:lang w:val="fr-FR"/>
              </w:rPr>
              <w:t xml:space="preserve"> </w:t>
            </w:r>
            <w:r w:rsidR="003C3949" w:rsidRPr="004A2BF0">
              <w:rPr>
                <w:color w:val="0070C0"/>
                <w:lang w:val="fr-FR"/>
              </w:rPr>
              <w:t>"ae_sensor",</w:t>
            </w:r>
          </w:p>
          <w:p w14:paraId="6FDA0262" w14:textId="77777777" w:rsidR="003C3949" w:rsidRPr="000D6D95" w:rsidRDefault="00637BE5" w:rsidP="005A2D7C">
            <w:pPr>
              <w:pStyle w:val="TAL"/>
              <w:snapToGrid w:val="0"/>
              <w:ind w:left="284"/>
              <w:jc w:val="both"/>
              <w:rPr>
                <w:color w:val="0070C0"/>
              </w:rPr>
            </w:pPr>
            <w:r w:rsidRPr="004A2BF0">
              <w:rPr>
                <w:color w:val="0070C0"/>
                <w:lang w:val="fr-FR"/>
              </w:rPr>
              <w:t xml:space="preserve">                </w:t>
            </w:r>
            <w:r w:rsidR="003C3949" w:rsidRPr="000D6D95">
              <w:rPr>
                <w:color w:val="0070C0"/>
              </w:rPr>
              <w:t>"rr":</w:t>
            </w:r>
            <w:r w:rsidRPr="000D6D95">
              <w:rPr>
                <w:color w:val="0070C0"/>
              </w:rPr>
              <w:t xml:space="preserve"> </w:t>
            </w:r>
            <w:r w:rsidR="003C3949" w:rsidRPr="000D6D95">
              <w:rPr>
                <w:color w:val="0070C0"/>
              </w:rPr>
              <w:t>false,</w:t>
            </w:r>
          </w:p>
          <w:p w14:paraId="199A525B" w14:textId="77777777" w:rsidR="003C3949" w:rsidRPr="000D6D95" w:rsidRDefault="00637BE5" w:rsidP="005A2D7C">
            <w:pPr>
              <w:pStyle w:val="TAL"/>
              <w:snapToGrid w:val="0"/>
              <w:ind w:left="284"/>
              <w:jc w:val="both"/>
              <w:rPr>
                <w:color w:val="0070C0"/>
              </w:rPr>
            </w:pPr>
            <w:r w:rsidRPr="00910EF7">
              <w:rPr>
                <w:color w:val="0070C0"/>
              </w:rPr>
              <w:t xml:space="preserve">                </w:t>
            </w:r>
            <w:r w:rsidR="003C3949" w:rsidRPr="005A2D7C">
              <w:rPr>
                <w:color w:val="0070C0"/>
              </w:rPr>
              <w:t>"ty":</w:t>
            </w:r>
            <w:r w:rsidRPr="005A2D7C">
              <w:rPr>
                <w:color w:val="0070C0"/>
              </w:rPr>
              <w:t xml:space="preserve"> </w:t>
            </w:r>
            <w:r w:rsidR="003C3949" w:rsidRPr="005A2D7C">
              <w:rPr>
                <w:color w:val="0070C0"/>
              </w:rPr>
              <w:t>2</w:t>
            </w:r>
          </w:p>
          <w:p w14:paraId="50561E23" w14:textId="77777777" w:rsidR="003C3949" w:rsidRPr="000D6D95" w:rsidRDefault="00637BE5" w:rsidP="005A2D7C">
            <w:pPr>
              <w:pStyle w:val="TAL"/>
              <w:snapToGrid w:val="0"/>
              <w:ind w:left="284"/>
              <w:jc w:val="both"/>
              <w:rPr>
                <w:color w:val="0070C0"/>
              </w:rPr>
            </w:pPr>
            <w:r w:rsidRPr="00910EF7">
              <w:rPr>
                <w:color w:val="0070C0"/>
              </w:rPr>
              <w:t xml:space="preserve">            </w:t>
            </w:r>
            <w:r w:rsidR="003C3949" w:rsidRPr="005A2D7C">
              <w:rPr>
                <w:color w:val="0070C0"/>
              </w:rPr>
              <w:t>}</w:t>
            </w:r>
          </w:p>
          <w:p w14:paraId="12CEFD95" w14:textId="77777777" w:rsidR="003C3949" w:rsidRPr="000D6D95" w:rsidRDefault="00637BE5" w:rsidP="005A2D7C">
            <w:pPr>
              <w:pStyle w:val="TAL"/>
              <w:snapToGrid w:val="0"/>
              <w:ind w:left="284"/>
              <w:jc w:val="both"/>
              <w:rPr>
                <w:color w:val="0070C0"/>
              </w:rPr>
            </w:pPr>
            <w:r w:rsidRPr="00910EF7">
              <w:rPr>
                <w:color w:val="0070C0"/>
              </w:rPr>
              <w:t xml:space="preserve">        </w:t>
            </w:r>
            <w:r w:rsidR="003C3949" w:rsidRPr="005A2D7C">
              <w:rPr>
                <w:color w:val="0070C0"/>
              </w:rPr>
              <w:t>],</w:t>
            </w:r>
          </w:p>
          <w:p w14:paraId="29E300F1" w14:textId="77777777" w:rsidR="003C3949" w:rsidRPr="000D6D95" w:rsidRDefault="00637BE5" w:rsidP="005A2D7C">
            <w:pPr>
              <w:pStyle w:val="TAL"/>
              <w:snapToGrid w:val="0"/>
              <w:ind w:left="284"/>
              <w:jc w:val="both"/>
              <w:rPr>
                <w:color w:val="0070C0"/>
              </w:rPr>
            </w:pPr>
            <w:r w:rsidRPr="00910EF7">
              <w:rPr>
                <w:color w:val="0070C0"/>
              </w:rPr>
              <w:t xml:space="preserve">        </w:t>
            </w:r>
            <w:r w:rsidR="003C3949" w:rsidRPr="005A2D7C">
              <w:rPr>
                <w:color w:val="0070C0"/>
              </w:rPr>
              <w:t>"pi":</w:t>
            </w:r>
            <w:r w:rsidRPr="005A2D7C">
              <w:rPr>
                <w:color w:val="0070C0"/>
              </w:rPr>
              <w:t xml:space="preserve"> </w:t>
            </w:r>
            <w:r w:rsidR="003C3949" w:rsidRPr="005A2D7C">
              <w:rPr>
                <w:color w:val="0070C0"/>
              </w:rPr>
              <w:t>null,</w:t>
            </w:r>
          </w:p>
          <w:p w14:paraId="04A7DFCB" w14:textId="77777777" w:rsidR="003C3949" w:rsidRPr="000D6D95" w:rsidRDefault="00637BE5" w:rsidP="005A2D7C">
            <w:pPr>
              <w:pStyle w:val="TAL"/>
              <w:snapToGrid w:val="0"/>
              <w:ind w:left="284"/>
              <w:jc w:val="both"/>
              <w:rPr>
                <w:color w:val="0070C0"/>
              </w:rPr>
            </w:pPr>
            <w:r w:rsidRPr="00910EF7">
              <w:rPr>
                <w:color w:val="0070C0"/>
              </w:rPr>
              <w:t xml:space="preserve">        </w:t>
            </w:r>
            <w:r w:rsidR="003C3949" w:rsidRPr="005A2D7C">
              <w:rPr>
                <w:color w:val="0070C0"/>
              </w:rPr>
              <w:t>"poa":</w:t>
            </w:r>
            <w:r w:rsidRPr="005A2D7C">
              <w:rPr>
                <w:color w:val="0070C0"/>
              </w:rPr>
              <w:t xml:space="preserve"> </w:t>
            </w:r>
            <w:r w:rsidR="003C3949" w:rsidRPr="005A2D7C">
              <w:rPr>
                <w:color w:val="0070C0"/>
              </w:rPr>
              <w:t>[</w:t>
            </w:r>
          </w:p>
          <w:p w14:paraId="374111BD" w14:textId="77777777" w:rsidR="003C3949" w:rsidRPr="000D6D95" w:rsidRDefault="00637BE5" w:rsidP="005A2D7C">
            <w:pPr>
              <w:pStyle w:val="TAL"/>
              <w:snapToGrid w:val="0"/>
              <w:ind w:left="284"/>
              <w:jc w:val="both"/>
              <w:rPr>
                <w:color w:val="0070C0"/>
              </w:rPr>
            </w:pPr>
            <w:r w:rsidRPr="00910EF7">
              <w:rPr>
                <w:color w:val="0070C0"/>
              </w:rPr>
              <w:t xml:space="preserve">            </w:t>
            </w:r>
            <w:r w:rsidR="003C3949" w:rsidRPr="005A2D7C">
              <w:rPr>
                <w:color w:val="0070C0"/>
              </w:rPr>
              <w:t>"http://192.168.0.10:8282"</w:t>
            </w:r>
          </w:p>
          <w:p w14:paraId="565252D4" w14:textId="77777777" w:rsidR="003C3949" w:rsidRPr="000D6D95" w:rsidRDefault="00637BE5" w:rsidP="005A2D7C">
            <w:pPr>
              <w:pStyle w:val="TAL"/>
              <w:snapToGrid w:val="0"/>
              <w:ind w:left="284"/>
              <w:jc w:val="both"/>
              <w:rPr>
                <w:color w:val="0070C0"/>
              </w:rPr>
            </w:pPr>
            <w:r w:rsidRPr="00910EF7">
              <w:rPr>
                <w:color w:val="0070C0"/>
              </w:rPr>
              <w:t xml:space="preserve">        </w:t>
            </w:r>
            <w:r w:rsidR="003C3949" w:rsidRPr="005A2D7C">
              <w:rPr>
                <w:color w:val="0070C0"/>
              </w:rPr>
              <w:t>],</w:t>
            </w:r>
          </w:p>
          <w:p w14:paraId="2F4080AF" w14:textId="77777777" w:rsidR="003C3949" w:rsidRPr="000D6D95" w:rsidRDefault="00637BE5" w:rsidP="005A2D7C">
            <w:pPr>
              <w:pStyle w:val="TAL"/>
              <w:snapToGrid w:val="0"/>
              <w:ind w:left="284"/>
              <w:jc w:val="both"/>
              <w:rPr>
                <w:color w:val="0070C0"/>
              </w:rPr>
            </w:pPr>
            <w:r w:rsidRPr="00910EF7">
              <w:rPr>
                <w:color w:val="0070C0"/>
              </w:rPr>
              <w:t xml:space="preserve">        </w:t>
            </w:r>
            <w:r w:rsidR="003C3949" w:rsidRPr="005A2D7C">
              <w:rPr>
                <w:color w:val="0070C0"/>
              </w:rPr>
              <w:t>"ri":</w:t>
            </w:r>
            <w:r w:rsidRPr="005A2D7C">
              <w:rPr>
                <w:color w:val="0070C0"/>
              </w:rPr>
              <w:t xml:space="preserve"> </w:t>
            </w:r>
            <w:r w:rsidR="003C3949" w:rsidRPr="005A2D7C">
              <w:rPr>
                <w:color w:val="0070C0"/>
              </w:rPr>
              <w:t>"mnID",</w:t>
            </w:r>
          </w:p>
          <w:p w14:paraId="5895821B" w14:textId="77777777" w:rsidR="003C3949" w:rsidRPr="000D6D95" w:rsidRDefault="00637BE5" w:rsidP="005A2D7C">
            <w:pPr>
              <w:pStyle w:val="TAL"/>
              <w:snapToGrid w:val="0"/>
              <w:ind w:left="284"/>
              <w:jc w:val="both"/>
              <w:rPr>
                <w:color w:val="0070C0"/>
              </w:rPr>
            </w:pPr>
            <w:r w:rsidRPr="00910EF7">
              <w:rPr>
                <w:color w:val="0070C0"/>
              </w:rPr>
              <w:t xml:space="preserve">        </w:t>
            </w:r>
            <w:r w:rsidR="003C3949" w:rsidRPr="005A2D7C">
              <w:rPr>
                <w:color w:val="0070C0"/>
              </w:rPr>
              <w:t>"rn":</w:t>
            </w:r>
            <w:r w:rsidRPr="005A2D7C">
              <w:rPr>
                <w:color w:val="0070C0"/>
              </w:rPr>
              <w:t xml:space="preserve"> </w:t>
            </w:r>
            <w:r w:rsidR="003C3949" w:rsidRPr="005A2D7C">
              <w:rPr>
                <w:color w:val="0070C0"/>
              </w:rPr>
              <w:t>"mn-name",</w:t>
            </w:r>
          </w:p>
          <w:p w14:paraId="7AAD190D" w14:textId="77777777" w:rsidR="003C3949" w:rsidRPr="005A2D7C" w:rsidRDefault="00637BE5" w:rsidP="005A2D7C">
            <w:pPr>
              <w:pStyle w:val="TAL"/>
              <w:snapToGrid w:val="0"/>
              <w:ind w:left="284"/>
              <w:jc w:val="both"/>
              <w:rPr>
                <w:color w:val="0070C0"/>
                <w:lang w:val="fr-FR"/>
              </w:rPr>
            </w:pPr>
            <w:r w:rsidRPr="00910EF7">
              <w:rPr>
                <w:color w:val="0070C0"/>
              </w:rPr>
              <w:t xml:space="preserve">        </w:t>
            </w:r>
            <w:r w:rsidR="003C3949" w:rsidRPr="005A2D7C">
              <w:rPr>
                <w:color w:val="0070C0"/>
                <w:lang w:val="fr-FR"/>
              </w:rPr>
              <w:t>"srt":</w:t>
            </w:r>
            <w:r w:rsidRPr="005A2D7C">
              <w:rPr>
                <w:color w:val="0070C0"/>
                <w:lang w:val="fr-FR"/>
              </w:rPr>
              <w:t xml:space="preserve"> </w:t>
            </w:r>
            <w:r w:rsidR="003C3949" w:rsidRPr="005A2D7C">
              <w:rPr>
                <w:color w:val="0070C0"/>
                <w:lang w:val="fr-FR"/>
              </w:rPr>
              <w:t>[</w:t>
            </w:r>
          </w:p>
          <w:p w14:paraId="5DA7005B" w14:textId="77777777" w:rsidR="003C3949" w:rsidRPr="005A2D7C" w:rsidRDefault="00637BE5" w:rsidP="005A2D7C">
            <w:pPr>
              <w:pStyle w:val="TAL"/>
              <w:snapToGrid w:val="0"/>
              <w:ind w:left="284"/>
              <w:jc w:val="both"/>
              <w:rPr>
                <w:color w:val="0070C0"/>
                <w:lang w:val="fr-FR"/>
              </w:rPr>
            </w:pPr>
            <w:r w:rsidRPr="005A2D7C">
              <w:rPr>
                <w:color w:val="0070C0"/>
                <w:lang w:val="fr-FR"/>
              </w:rPr>
              <w:t xml:space="preserve">            </w:t>
            </w:r>
            <w:r w:rsidR="003C3949" w:rsidRPr="005A2D7C">
              <w:rPr>
                <w:color w:val="0070C0"/>
                <w:lang w:val="fr-FR"/>
              </w:rPr>
              <w:t>1,</w:t>
            </w:r>
          </w:p>
          <w:p w14:paraId="6AC58DFB" w14:textId="77777777" w:rsidR="003C3949" w:rsidRPr="005A2D7C" w:rsidRDefault="00637BE5" w:rsidP="005A2D7C">
            <w:pPr>
              <w:pStyle w:val="TAL"/>
              <w:snapToGrid w:val="0"/>
              <w:ind w:left="284"/>
              <w:jc w:val="both"/>
              <w:rPr>
                <w:color w:val="0070C0"/>
                <w:lang w:val="fr-FR"/>
              </w:rPr>
            </w:pPr>
            <w:r w:rsidRPr="005A2D7C">
              <w:rPr>
                <w:color w:val="0070C0"/>
                <w:lang w:val="fr-FR"/>
              </w:rPr>
              <w:t xml:space="preserve">            </w:t>
            </w:r>
            <w:r w:rsidR="003C3949" w:rsidRPr="005A2D7C">
              <w:rPr>
                <w:color w:val="0070C0"/>
                <w:lang w:val="fr-FR"/>
              </w:rPr>
              <w:t>2,</w:t>
            </w:r>
          </w:p>
          <w:p w14:paraId="37E4B7BE" w14:textId="77777777" w:rsidR="003C3949" w:rsidRPr="005A2D7C" w:rsidRDefault="00637BE5" w:rsidP="005A2D7C">
            <w:pPr>
              <w:pStyle w:val="TAL"/>
              <w:snapToGrid w:val="0"/>
              <w:ind w:left="284"/>
              <w:jc w:val="both"/>
              <w:rPr>
                <w:color w:val="0070C0"/>
                <w:lang w:val="fr-FR"/>
              </w:rPr>
            </w:pPr>
            <w:r w:rsidRPr="005A2D7C">
              <w:rPr>
                <w:color w:val="0070C0"/>
                <w:lang w:val="fr-FR"/>
              </w:rPr>
              <w:t xml:space="preserve">            </w:t>
            </w:r>
            <w:r w:rsidR="003C3949" w:rsidRPr="005A2D7C">
              <w:rPr>
                <w:color w:val="0070C0"/>
                <w:lang w:val="fr-FR"/>
              </w:rPr>
              <w:t>3,</w:t>
            </w:r>
          </w:p>
          <w:p w14:paraId="5C69BAAE" w14:textId="77777777" w:rsidR="003C3949" w:rsidRPr="005A2D7C" w:rsidRDefault="00637BE5" w:rsidP="005A2D7C">
            <w:pPr>
              <w:pStyle w:val="TAL"/>
              <w:snapToGrid w:val="0"/>
              <w:ind w:left="284"/>
              <w:jc w:val="both"/>
              <w:rPr>
                <w:color w:val="0070C0"/>
                <w:lang w:val="fr-FR"/>
              </w:rPr>
            </w:pPr>
            <w:r w:rsidRPr="005A2D7C">
              <w:rPr>
                <w:color w:val="0070C0"/>
                <w:lang w:val="fr-FR"/>
              </w:rPr>
              <w:t xml:space="preserve">            </w:t>
            </w:r>
            <w:r w:rsidR="003C3949" w:rsidRPr="005A2D7C">
              <w:rPr>
                <w:color w:val="0070C0"/>
                <w:lang w:val="fr-FR"/>
              </w:rPr>
              <w:t>4,</w:t>
            </w:r>
          </w:p>
          <w:p w14:paraId="5F2B8A10" w14:textId="77777777" w:rsidR="003C3949" w:rsidRPr="005A2D7C" w:rsidRDefault="00637BE5" w:rsidP="005A2D7C">
            <w:pPr>
              <w:pStyle w:val="TAL"/>
              <w:snapToGrid w:val="0"/>
              <w:ind w:left="284"/>
              <w:jc w:val="both"/>
              <w:rPr>
                <w:color w:val="0070C0"/>
                <w:lang w:val="fr-FR"/>
              </w:rPr>
            </w:pPr>
            <w:r w:rsidRPr="005A2D7C">
              <w:rPr>
                <w:color w:val="0070C0"/>
                <w:lang w:val="fr-FR"/>
              </w:rPr>
              <w:t xml:space="preserve">            </w:t>
            </w:r>
            <w:r w:rsidR="003C3949" w:rsidRPr="005A2D7C">
              <w:rPr>
                <w:color w:val="0070C0"/>
                <w:lang w:val="fr-FR"/>
              </w:rPr>
              <w:t>5,</w:t>
            </w:r>
          </w:p>
          <w:p w14:paraId="245C7463" w14:textId="77777777" w:rsidR="003C3949" w:rsidRPr="005A2D7C" w:rsidRDefault="00637BE5" w:rsidP="005A2D7C">
            <w:pPr>
              <w:pStyle w:val="TAL"/>
              <w:snapToGrid w:val="0"/>
              <w:ind w:left="284"/>
              <w:jc w:val="both"/>
              <w:rPr>
                <w:color w:val="0070C0"/>
                <w:lang w:val="fr-FR"/>
              </w:rPr>
            </w:pPr>
            <w:r w:rsidRPr="005A2D7C">
              <w:rPr>
                <w:color w:val="0070C0"/>
                <w:lang w:val="fr-FR"/>
              </w:rPr>
              <w:t xml:space="preserve">            </w:t>
            </w:r>
            <w:r w:rsidR="003C3949" w:rsidRPr="005A2D7C">
              <w:rPr>
                <w:color w:val="0070C0"/>
                <w:lang w:val="fr-FR"/>
              </w:rPr>
              <w:t>9,</w:t>
            </w:r>
          </w:p>
          <w:p w14:paraId="09E9B503" w14:textId="77777777" w:rsidR="003C3949" w:rsidRPr="005A2D7C" w:rsidRDefault="00637BE5" w:rsidP="005A2D7C">
            <w:pPr>
              <w:pStyle w:val="TAL"/>
              <w:snapToGrid w:val="0"/>
              <w:ind w:left="284"/>
              <w:jc w:val="both"/>
              <w:rPr>
                <w:color w:val="0070C0"/>
                <w:lang w:val="fr-FR"/>
              </w:rPr>
            </w:pPr>
            <w:r w:rsidRPr="005A2D7C">
              <w:rPr>
                <w:color w:val="0070C0"/>
                <w:lang w:val="fr-FR"/>
              </w:rPr>
              <w:t xml:space="preserve">            </w:t>
            </w:r>
            <w:r w:rsidR="003C3949" w:rsidRPr="005A2D7C">
              <w:rPr>
                <w:color w:val="0070C0"/>
                <w:lang w:val="fr-FR"/>
              </w:rPr>
              <w:t>12,</w:t>
            </w:r>
          </w:p>
          <w:p w14:paraId="65D1ECA9" w14:textId="77777777" w:rsidR="003C3949" w:rsidRPr="005A2D7C" w:rsidRDefault="00637BE5" w:rsidP="005A2D7C">
            <w:pPr>
              <w:pStyle w:val="TAL"/>
              <w:snapToGrid w:val="0"/>
              <w:ind w:left="284"/>
              <w:jc w:val="both"/>
              <w:rPr>
                <w:color w:val="0070C0"/>
                <w:lang w:val="fr-FR"/>
              </w:rPr>
            </w:pPr>
            <w:r w:rsidRPr="005A2D7C">
              <w:rPr>
                <w:color w:val="0070C0"/>
                <w:lang w:val="fr-FR"/>
              </w:rPr>
              <w:t xml:space="preserve">            </w:t>
            </w:r>
            <w:r w:rsidR="003C3949" w:rsidRPr="005A2D7C">
              <w:rPr>
                <w:color w:val="0070C0"/>
                <w:lang w:val="fr-FR"/>
              </w:rPr>
              <w:t>13,</w:t>
            </w:r>
          </w:p>
          <w:p w14:paraId="4170EE8E" w14:textId="77777777" w:rsidR="003C3949" w:rsidRPr="005A2D7C" w:rsidRDefault="00637BE5" w:rsidP="005A2D7C">
            <w:pPr>
              <w:pStyle w:val="TAL"/>
              <w:snapToGrid w:val="0"/>
              <w:ind w:left="284"/>
              <w:jc w:val="both"/>
              <w:rPr>
                <w:color w:val="0070C0"/>
                <w:lang w:val="fr-FR"/>
              </w:rPr>
            </w:pPr>
            <w:r w:rsidRPr="005A2D7C">
              <w:rPr>
                <w:color w:val="0070C0"/>
                <w:lang w:val="fr-FR"/>
              </w:rPr>
              <w:t xml:space="preserve">            </w:t>
            </w:r>
            <w:r w:rsidR="003C3949" w:rsidRPr="005A2D7C">
              <w:rPr>
                <w:color w:val="0070C0"/>
                <w:lang w:val="fr-FR"/>
              </w:rPr>
              <w:t>14,</w:t>
            </w:r>
          </w:p>
          <w:p w14:paraId="247C8B4A" w14:textId="77777777" w:rsidR="003C3949" w:rsidRPr="005A2D7C" w:rsidRDefault="00637BE5" w:rsidP="005A2D7C">
            <w:pPr>
              <w:pStyle w:val="TAL"/>
              <w:snapToGrid w:val="0"/>
              <w:ind w:left="284"/>
              <w:jc w:val="both"/>
              <w:rPr>
                <w:color w:val="0070C0"/>
                <w:lang w:val="fr-FR"/>
              </w:rPr>
            </w:pPr>
            <w:r w:rsidRPr="005A2D7C">
              <w:rPr>
                <w:color w:val="0070C0"/>
                <w:lang w:val="fr-FR"/>
              </w:rPr>
              <w:t xml:space="preserve">            </w:t>
            </w:r>
            <w:r w:rsidR="003C3949" w:rsidRPr="005A2D7C">
              <w:rPr>
                <w:color w:val="0070C0"/>
                <w:lang w:val="fr-FR"/>
              </w:rPr>
              <w:t>15,</w:t>
            </w:r>
          </w:p>
          <w:p w14:paraId="58F85738" w14:textId="77777777" w:rsidR="003C3949" w:rsidRPr="005A2D7C" w:rsidRDefault="00637BE5" w:rsidP="005A2D7C">
            <w:pPr>
              <w:pStyle w:val="TAL"/>
              <w:snapToGrid w:val="0"/>
              <w:ind w:left="284"/>
              <w:jc w:val="both"/>
              <w:rPr>
                <w:color w:val="0070C0"/>
                <w:lang w:val="fr-FR"/>
              </w:rPr>
            </w:pPr>
            <w:r w:rsidRPr="005A2D7C">
              <w:rPr>
                <w:color w:val="0070C0"/>
                <w:lang w:val="fr-FR"/>
              </w:rPr>
              <w:t xml:space="preserve">            </w:t>
            </w:r>
            <w:r w:rsidR="003C3949" w:rsidRPr="005A2D7C">
              <w:rPr>
                <w:color w:val="0070C0"/>
                <w:lang w:val="fr-FR"/>
              </w:rPr>
              <w:t>16,</w:t>
            </w:r>
          </w:p>
          <w:p w14:paraId="4A36E82B" w14:textId="77777777" w:rsidR="003C3949" w:rsidRPr="005A2D7C" w:rsidRDefault="00637BE5" w:rsidP="005A2D7C">
            <w:pPr>
              <w:pStyle w:val="TAL"/>
              <w:snapToGrid w:val="0"/>
              <w:ind w:left="284"/>
              <w:jc w:val="both"/>
              <w:rPr>
                <w:color w:val="0070C0"/>
                <w:lang w:val="fr-FR"/>
              </w:rPr>
            </w:pPr>
            <w:r w:rsidRPr="005A2D7C">
              <w:rPr>
                <w:color w:val="0070C0"/>
                <w:lang w:val="fr-FR"/>
              </w:rPr>
              <w:t xml:space="preserve">            </w:t>
            </w:r>
            <w:r w:rsidR="003C3949" w:rsidRPr="005A2D7C">
              <w:rPr>
                <w:color w:val="0070C0"/>
                <w:lang w:val="fr-FR"/>
              </w:rPr>
              <w:t>18,</w:t>
            </w:r>
          </w:p>
          <w:p w14:paraId="377597E2" w14:textId="77777777" w:rsidR="003C3949" w:rsidRPr="005A2D7C" w:rsidRDefault="00637BE5" w:rsidP="005A2D7C">
            <w:pPr>
              <w:pStyle w:val="TAL"/>
              <w:snapToGrid w:val="0"/>
              <w:ind w:left="284"/>
              <w:jc w:val="both"/>
              <w:rPr>
                <w:color w:val="0070C0"/>
                <w:lang w:val="fr-FR"/>
              </w:rPr>
            </w:pPr>
            <w:r w:rsidRPr="005A2D7C">
              <w:rPr>
                <w:color w:val="0070C0"/>
                <w:lang w:val="fr-FR"/>
              </w:rPr>
              <w:t xml:space="preserve">            </w:t>
            </w:r>
            <w:r w:rsidR="003C3949" w:rsidRPr="005A2D7C">
              <w:rPr>
                <w:color w:val="0070C0"/>
                <w:lang w:val="fr-FR"/>
              </w:rPr>
              <w:t>23,</w:t>
            </w:r>
          </w:p>
          <w:p w14:paraId="35507FE9" w14:textId="77777777" w:rsidR="003C3949" w:rsidRPr="005A2D7C" w:rsidRDefault="00637BE5" w:rsidP="005A2D7C">
            <w:pPr>
              <w:pStyle w:val="TAL"/>
              <w:snapToGrid w:val="0"/>
              <w:ind w:left="284"/>
              <w:jc w:val="both"/>
              <w:rPr>
                <w:color w:val="0070C0"/>
                <w:lang w:val="fr-FR"/>
              </w:rPr>
            </w:pPr>
            <w:r w:rsidRPr="005A2D7C">
              <w:rPr>
                <w:color w:val="0070C0"/>
                <w:lang w:val="fr-FR"/>
              </w:rPr>
              <w:t xml:space="preserve">            </w:t>
            </w:r>
            <w:r w:rsidR="003C3949" w:rsidRPr="005A2D7C">
              <w:rPr>
                <w:color w:val="0070C0"/>
                <w:lang w:val="fr-FR"/>
              </w:rPr>
              <w:t>17,</w:t>
            </w:r>
          </w:p>
          <w:p w14:paraId="6C47DA12" w14:textId="77777777" w:rsidR="003C3949" w:rsidRPr="005A2D7C" w:rsidRDefault="00637BE5" w:rsidP="005A2D7C">
            <w:pPr>
              <w:pStyle w:val="TAL"/>
              <w:snapToGrid w:val="0"/>
              <w:ind w:left="284"/>
              <w:jc w:val="both"/>
              <w:rPr>
                <w:color w:val="0070C0"/>
                <w:lang w:val="fr-FR"/>
              </w:rPr>
            </w:pPr>
            <w:r w:rsidRPr="005A2D7C">
              <w:rPr>
                <w:color w:val="0070C0"/>
                <w:lang w:val="fr-FR"/>
              </w:rPr>
              <w:t xml:space="preserve">            </w:t>
            </w:r>
            <w:r w:rsidR="003C3949" w:rsidRPr="005A2D7C">
              <w:rPr>
                <w:color w:val="0070C0"/>
                <w:lang w:val="fr-FR"/>
              </w:rPr>
              <w:t>11,</w:t>
            </w:r>
          </w:p>
          <w:p w14:paraId="1B85C8DF" w14:textId="77777777" w:rsidR="003C3949" w:rsidRPr="005A2D7C" w:rsidRDefault="00637BE5" w:rsidP="005A2D7C">
            <w:pPr>
              <w:pStyle w:val="TAL"/>
              <w:snapToGrid w:val="0"/>
              <w:ind w:left="284"/>
              <w:jc w:val="both"/>
              <w:rPr>
                <w:color w:val="0070C0"/>
                <w:lang w:val="fr-FR"/>
              </w:rPr>
            </w:pPr>
            <w:r w:rsidRPr="005A2D7C">
              <w:rPr>
                <w:color w:val="0070C0"/>
                <w:lang w:val="fr-FR"/>
              </w:rPr>
              <w:t xml:space="preserve">            </w:t>
            </w:r>
            <w:r w:rsidR="003C3949" w:rsidRPr="005A2D7C">
              <w:rPr>
                <w:color w:val="0070C0"/>
                <w:lang w:val="fr-FR"/>
              </w:rPr>
              <w:t>20,</w:t>
            </w:r>
          </w:p>
          <w:p w14:paraId="7677CEE0" w14:textId="77777777" w:rsidR="003C3949" w:rsidRPr="005A2D7C" w:rsidRDefault="00637BE5" w:rsidP="005A2D7C">
            <w:pPr>
              <w:pStyle w:val="TAL"/>
              <w:snapToGrid w:val="0"/>
              <w:ind w:left="284"/>
              <w:jc w:val="both"/>
              <w:rPr>
                <w:color w:val="0070C0"/>
                <w:lang w:val="fr-FR"/>
              </w:rPr>
            </w:pPr>
            <w:r w:rsidRPr="005A2D7C">
              <w:rPr>
                <w:color w:val="0070C0"/>
                <w:lang w:val="fr-FR"/>
              </w:rPr>
              <w:t xml:space="preserve">            </w:t>
            </w:r>
            <w:r w:rsidR="003C3949" w:rsidRPr="005A2D7C">
              <w:rPr>
                <w:color w:val="0070C0"/>
                <w:lang w:val="fr-FR"/>
              </w:rPr>
              <w:t>19,</w:t>
            </w:r>
          </w:p>
          <w:p w14:paraId="6D486C98" w14:textId="77777777" w:rsidR="003C3949" w:rsidRPr="005A2D7C" w:rsidRDefault="00637BE5" w:rsidP="005A2D7C">
            <w:pPr>
              <w:pStyle w:val="TAL"/>
              <w:snapToGrid w:val="0"/>
              <w:ind w:left="284"/>
              <w:jc w:val="both"/>
              <w:rPr>
                <w:color w:val="0070C0"/>
                <w:lang w:val="fr-FR"/>
              </w:rPr>
            </w:pPr>
            <w:r w:rsidRPr="005A2D7C">
              <w:rPr>
                <w:color w:val="0070C0"/>
                <w:lang w:val="fr-FR"/>
              </w:rPr>
              <w:t xml:space="preserve">            </w:t>
            </w:r>
            <w:r w:rsidR="003C3949" w:rsidRPr="005A2D7C">
              <w:rPr>
                <w:color w:val="0070C0"/>
                <w:lang w:val="fr-FR"/>
              </w:rPr>
              <w:t>28,</w:t>
            </w:r>
          </w:p>
          <w:p w14:paraId="0E7B01ED" w14:textId="77777777" w:rsidR="003C3949" w:rsidRPr="005A2D7C" w:rsidRDefault="00637BE5" w:rsidP="005A2D7C">
            <w:pPr>
              <w:pStyle w:val="TAL"/>
              <w:snapToGrid w:val="0"/>
              <w:ind w:left="284"/>
              <w:jc w:val="both"/>
              <w:rPr>
                <w:color w:val="0070C0"/>
                <w:lang w:val="fr-FR"/>
              </w:rPr>
            </w:pPr>
            <w:r w:rsidRPr="005A2D7C">
              <w:rPr>
                <w:color w:val="0070C0"/>
                <w:lang w:val="fr-FR"/>
              </w:rPr>
              <w:t xml:space="preserve">            </w:t>
            </w:r>
            <w:r w:rsidR="003C3949" w:rsidRPr="005A2D7C">
              <w:rPr>
                <w:color w:val="0070C0"/>
                <w:lang w:val="fr-FR"/>
              </w:rPr>
              <w:t>22,</w:t>
            </w:r>
          </w:p>
          <w:p w14:paraId="20059A92" w14:textId="77777777" w:rsidR="003C3949" w:rsidRPr="005A2D7C" w:rsidRDefault="00637BE5" w:rsidP="005A2D7C">
            <w:pPr>
              <w:pStyle w:val="TAL"/>
              <w:snapToGrid w:val="0"/>
              <w:ind w:left="284"/>
              <w:jc w:val="both"/>
              <w:rPr>
                <w:color w:val="0070C0"/>
                <w:lang w:val="fr-FR"/>
              </w:rPr>
            </w:pPr>
            <w:r w:rsidRPr="005A2D7C">
              <w:rPr>
                <w:color w:val="0070C0"/>
                <w:lang w:val="fr-FR"/>
              </w:rPr>
              <w:t xml:space="preserve">            </w:t>
            </w:r>
            <w:r w:rsidR="003C3949" w:rsidRPr="005A2D7C">
              <w:rPr>
                <w:color w:val="0070C0"/>
                <w:lang w:val="fr-FR"/>
              </w:rPr>
              <w:t>7,</w:t>
            </w:r>
          </w:p>
          <w:p w14:paraId="120792BB" w14:textId="77777777" w:rsidR="003C3949" w:rsidRPr="005A2D7C" w:rsidRDefault="00637BE5" w:rsidP="005A2D7C">
            <w:pPr>
              <w:pStyle w:val="TAL"/>
              <w:snapToGrid w:val="0"/>
              <w:ind w:left="284"/>
              <w:jc w:val="both"/>
              <w:rPr>
                <w:color w:val="0070C0"/>
                <w:lang w:val="fr-FR"/>
              </w:rPr>
            </w:pPr>
            <w:r w:rsidRPr="005A2D7C">
              <w:rPr>
                <w:color w:val="0070C0"/>
                <w:lang w:val="fr-FR"/>
              </w:rPr>
              <w:t xml:space="preserve">            </w:t>
            </w:r>
            <w:r w:rsidR="003C3949" w:rsidRPr="005A2D7C">
              <w:rPr>
                <w:color w:val="0070C0"/>
                <w:lang w:val="fr-FR"/>
              </w:rPr>
              <w:t>21,</w:t>
            </w:r>
          </w:p>
          <w:p w14:paraId="4794D28B" w14:textId="77777777" w:rsidR="003C3949" w:rsidRPr="005A2D7C" w:rsidRDefault="00637BE5" w:rsidP="005A2D7C">
            <w:pPr>
              <w:pStyle w:val="TAL"/>
              <w:snapToGrid w:val="0"/>
              <w:ind w:left="284"/>
              <w:jc w:val="both"/>
              <w:rPr>
                <w:color w:val="0070C0"/>
                <w:lang w:val="fr-FR"/>
              </w:rPr>
            </w:pPr>
            <w:r w:rsidRPr="005A2D7C">
              <w:rPr>
                <w:color w:val="0070C0"/>
                <w:lang w:val="fr-FR"/>
              </w:rPr>
              <w:t xml:space="preserve">            </w:t>
            </w:r>
            <w:r w:rsidR="003C3949" w:rsidRPr="005A2D7C">
              <w:rPr>
                <w:color w:val="0070C0"/>
                <w:lang w:val="fr-FR"/>
              </w:rPr>
              <w:t>24,</w:t>
            </w:r>
          </w:p>
          <w:p w14:paraId="335E0AB2" w14:textId="77777777" w:rsidR="003C3949" w:rsidRPr="005A2D7C" w:rsidRDefault="00637BE5" w:rsidP="005A2D7C">
            <w:pPr>
              <w:pStyle w:val="TAL"/>
              <w:snapToGrid w:val="0"/>
              <w:ind w:left="284"/>
              <w:jc w:val="both"/>
              <w:rPr>
                <w:color w:val="0070C0"/>
                <w:lang w:val="fr-FR"/>
              </w:rPr>
            </w:pPr>
            <w:r w:rsidRPr="005A2D7C">
              <w:rPr>
                <w:color w:val="0070C0"/>
                <w:lang w:val="fr-FR"/>
              </w:rPr>
              <w:t xml:space="preserve">            </w:t>
            </w:r>
            <w:r w:rsidR="003C3949" w:rsidRPr="005A2D7C">
              <w:rPr>
                <w:color w:val="0070C0"/>
                <w:lang w:val="fr-FR"/>
              </w:rPr>
              <w:t>100,</w:t>
            </w:r>
          </w:p>
          <w:p w14:paraId="39CD0D3B" w14:textId="77777777" w:rsidR="003C3949" w:rsidRPr="005A2D7C" w:rsidRDefault="00637BE5" w:rsidP="005A2D7C">
            <w:pPr>
              <w:pStyle w:val="TAL"/>
              <w:snapToGrid w:val="0"/>
              <w:ind w:left="284"/>
              <w:jc w:val="both"/>
              <w:rPr>
                <w:color w:val="0070C0"/>
                <w:lang w:val="fr-FR"/>
              </w:rPr>
            </w:pPr>
            <w:r w:rsidRPr="005A2D7C">
              <w:rPr>
                <w:color w:val="0070C0"/>
                <w:lang w:val="fr-FR"/>
              </w:rPr>
              <w:t xml:space="preserve">            </w:t>
            </w:r>
            <w:r w:rsidR="003C3949" w:rsidRPr="005A2D7C">
              <w:rPr>
                <w:color w:val="0070C0"/>
                <w:lang w:val="fr-FR"/>
              </w:rPr>
              <w:t>8,</w:t>
            </w:r>
          </w:p>
          <w:p w14:paraId="0A815D9D" w14:textId="77777777" w:rsidR="003C3949" w:rsidRPr="005A2D7C" w:rsidRDefault="00637BE5" w:rsidP="005A2D7C">
            <w:pPr>
              <w:pStyle w:val="TAL"/>
              <w:snapToGrid w:val="0"/>
              <w:ind w:left="284"/>
              <w:jc w:val="both"/>
              <w:rPr>
                <w:color w:val="0070C0"/>
                <w:lang w:val="fr-FR"/>
              </w:rPr>
            </w:pPr>
            <w:r w:rsidRPr="005A2D7C">
              <w:rPr>
                <w:color w:val="0070C0"/>
                <w:lang w:val="fr-FR"/>
              </w:rPr>
              <w:t xml:space="preserve">            </w:t>
            </w:r>
            <w:r w:rsidR="003C3949" w:rsidRPr="005A2D7C">
              <w:rPr>
                <w:color w:val="0070C0"/>
                <w:lang w:val="fr-FR"/>
              </w:rPr>
              <w:t>10</w:t>
            </w:r>
          </w:p>
          <w:p w14:paraId="1FF106F6" w14:textId="77777777" w:rsidR="003C3949" w:rsidRPr="005A2D7C" w:rsidRDefault="00637BE5" w:rsidP="005A2D7C">
            <w:pPr>
              <w:pStyle w:val="TAL"/>
              <w:snapToGrid w:val="0"/>
              <w:ind w:left="284"/>
              <w:jc w:val="both"/>
              <w:rPr>
                <w:color w:val="0070C0"/>
                <w:lang w:val="fr-FR"/>
              </w:rPr>
            </w:pPr>
            <w:r w:rsidRPr="005A2D7C">
              <w:rPr>
                <w:color w:val="0070C0"/>
                <w:lang w:val="fr-FR"/>
              </w:rPr>
              <w:t xml:space="preserve">        </w:t>
            </w:r>
            <w:r w:rsidR="003C3949" w:rsidRPr="005A2D7C">
              <w:rPr>
                <w:color w:val="0070C0"/>
                <w:lang w:val="fr-FR"/>
              </w:rPr>
              <w:t>],</w:t>
            </w:r>
          </w:p>
          <w:p w14:paraId="7CA4C44F" w14:textId="77777777" w:rsidR="00FD4AE8" w:rsidRPr="005A2D7C" w:rsidRDefault="00637BE5" w:rsidP="00FD4AE8">
            <w:pPr>
              <w:pStyle w:val="TAL"/>
              <w:snapToGrid w:val="0"/>
              <w:ind w:left="284"/>
              <w:jc w:val="both"/>
              <w:rPr>
                <w:color w:val="0070C0"/>
                <w:lang w:val="fr-FR"/>
              </w:rPr>
            </w:pPr>
            <w:r w:rsidRPr="005A2D7C">
              <w:rPr>
                <w:color w:val="0070C0"/>
                <w:lang w:val="fr-FR"/>
              </w:rPr>
              <w:t xml:space="preserve">        </w:t>
            </w:r>
            <w:r w:rsidR="003C3949" w:rsidRPr="005A2D7C">
              <w:rPr>
                <w:color w:val="0070C0"/>
                <w:lang w:val="fr-FR"/>
              </w:rPr>
              <w:t>"ty":</w:t>
            </w:r>
            <w:r w:rsidRPr="005A2D7C">
              <w:rPr>
                <w:color w:val="0070C0"/>
                <w:lang w:val="fr-FR"/>
              </w:rPr>
              <w:t xml:space="preserve"> </w:t>
            </w:r>
            <w:r w:rsidR="003C3949" w:rsidRPr="005A2D7C">
              <w:rPr>
                <w:color w:val="0070C0"/>
                <w:lang w:val="fr-FR"/>
              </w:rPr>
              <w:t>5</w:t>
            </w:r>
            <w:r w:rsidR="00FD4AE8" w:rsidRPr="005A2D7C">
              <w:rPr>
                <w:color w:val="0070C0"/>
                <w:lang w:val="fr-FR"/>
              </w:rPr>
              <w:t>,</w:t>
            </w:r>
          </w:p>
          <w:p w14:paraId="580C0CB3" w14:textId="77777777" w:rsidR="00FD4AE8" w:rsidRPr="005A2D7C" w:rsidRDefault="00637BE5" w:rsidP="00FD4AE8">
            <w:pPr>
              <w:pStyle w:val="TAL"/>
              <w:snapToGrid w:val="0"/>
              <w:ind w:left="284"/>
              <w:jc w:val="both"/>
              <w:rPr>
                <w:color w:val="0070C0"/>
                <w:lang w:val="fr-FR"/>
              </w:rPr>
            </w:pPr>
            <w:r w:rsidRPr="005A2D7C">
              <w:rPr>
                <w:color w:val="0070C0"/>
                <w:lang w:val="fr-FR"/>
              </w:rPr>
              <w:t xml:space="preserve">        </w:t>
            </w:r>
            <w:r w:rsidR="00FD4AE8" w:rsidRPr="005A2D7C">
              <w:rPr>
                <w:color w:val="0070C0"/>
                <w:lang w:val="fr-FR"/>
              </w:rPr>
              <w:t>"srv":</w:t>
            </w:r>
            <w:r w:rsidRPr="005A2D7C">
              <w:rPr>
                <w:color w:val="0070C0"/>
                <w:lang w:val="fr-FR"/>
              </w:rPr>
              <w:t xml:space="preserve"> </w:t>
            </w:r>
            <w:r w:rsidR="00FD4AE8" w:rsidRPr="005A2D7C">
              <w:rPr>
                <w:color w:val="0070C0"/>
                <w:lang w:val="fr-FR"/>
              </w:rPr>
              <w:t>[</w:t>
            </w:r>
          </w:p>
          <w:p w14:paraId="61500E8F" w14:textId="77777777" w:rsidR="00FD4AE8" w:rsidRPr="005A2D7C" w:rsidRDefault="00637BE5" w:rsidP="00FD4AE8">
            <w:pPr>
              <w:pStyle w:val="TAL"/>
              <w:snapToGrid w:val="0"/>
              <w:ind w:left="284"/>
              <w:jc w:val="both"/>
              <w:rPr>
                <w:color w:val="0070C0"/>
                <w:lang w:val="fr-FR"/>
              </w:rPr>
            </w:pPr>
            <w:r w:rsidRPr="005A2D7C">
              <w:rPr>
                <w:color w:val="0070C0"/>
                <w:lang w:val="fr-FR"/>
              </w:rPr>
              <w:t xml:space="preserve">            </w:t>
            </w:r>
            <w:r w:rsidR="00FD4AE8" w:rsidRPr="005A2D7C">
              <w:rPr>
                <w:color w:val="0070C0"/>
                <w:lang w:val="fr-FR"/>
              </w:rPr>
              <w:t>"1",</w:t>
            </w:r>
          </w:p>
          <w:p w14:paraId="574B747E" w14:textId="77777777" w:rsidR="00FD4AE8" w:rsidRPr="005A2D7C" w:rsidRDefault="00637BE5" w:rsidP="00FD4AE8">
            <w:pPr>
              <w:pStyle w:val="TAL"/>
              <w:snapToGrid w:val="0"/>
              <w:ind w:left="284"/>
              <w:jc w:val="both"/>
              <w:rPr>
                <w:color w:val="0070C0"/>
                <w:lang w:val="fr-FR"/>
              </w:rPr>
            </w:pPr>
            <w:r w:rsidRPr="005A2D7C">
              <w:rPr>
                <w:color w:val="0070C0"/>
                <w:lang w:val="fr-FR"/>
              </w:rPr>
              <w:t xml:space="preserve">            </w:t>
            </w:r>
            <w:r w:rsidR="00FD4AE8" w:rsidRPr="005A2D7C">
              <w:rPr>
                <w:color w:val="0070C0"/>
                <w:lang w:val="fr-FR"/>
              </w:rPr>
              <w:t>"2",</w:t>
            </w:r>
          </w:p>
          <w:p w14:paraId="04C0D8DF" w14:textId="77777777" w:rsidR="00FD4AE8" w:rsidRPr="005A2D7C" w:rsidRDefault="00637BE5" w:rsidP="00FD4AE8">
            <w:pPr>
              <w:pStyle w:val="TAL"/>
              <w:snapToGrid w:val="0"/>
              <w:ind w:left="284"/>
              <w:jc w:val="both"/>
              <w:rPr>
                <w:color w:val="0070C0"/>
                <w:lang w:val="fr-FR"/>
              </w:rPr>
            </w:pPr>
            <w:r w:rsidRPr="005A2D7C">
              <w:rPr>
                <w:color w:val="0070C0"/>
                <w:lang w:val="fr-FR"/>
              </w:rPr>
              <w:t xml:space="preserve">            </w:t>
            </w:r>
            <w:r w:rsidR="00FD4AE8" w:rsidRPr="005A2D7C">
              <w:rPr>
                <w:color w:val="0070C0"/>
                <w:lang w:val="fr-FR"/>
              </w:rPr>
              <w:t>"2a"</w:t>
            </w:r>
          </w:p>
          <w:p w14:paraId="754CA758" w14:textId="77777777" w:rsidR="00FD4AE8" w:rsidRPr="005A2D7C" w:rsidRDefault="00637BE5" w:rsidP="00FD4AE8">
            <w:pPr>
              <w:pStyle w:val="TAL"/>
              <w:snapToGrid w:val="0"/>
              <w:ind w:left="284"/>
              <w:jc w:val="both"/>
              <w:rPr>
                <w:color w:val="0070C0"/>
                <w:lang w:val="fr-FR"/>
              </w:rPr>
            </w:pPr>
            <w:r w:rsidRPr="005A2D7C">
              <w:rPr>
                <w:color w:val="0070C0"/>
                <w:lang w:val="fr-FR"/>
              </w:rPr>
              <w:t xml:space="preserve">        </w:t>
            </w:r>
            <w:r w:rsidR="00FD4AE8" w:rsidRPr="005A2D7C">
              <w:rPr>
                <w:color w:val="0070C0"/>
                <w:lang w:val="fr-FR"/>
              </w:rPr>
              <w:t>]</w:t>
            </w:r>
          </w:p>
          <w:p w14:paraId="18BCCDFD" w14:textId="77777777" w:rsidR="003C3949" w:rsidRPr="005A2D7C" w:rsidRDefault="003C3949" w:rsidP="005A2D7C">
            <w:pPr>
              <w:pStyle w:val="TAL"/>
              <w:snapToGrid w:val="0"/>
              <w:ind w:left="284"/>
              <w:jc w:val="both"/>
              <w:rPr>
                <w:color w:val="0070C0"/>
                <w:lang w:val="fr-FR"/>
              </w:rPr>
            </w:pPr>
          </w:p>
          <w:p w14:paraId="1E370F7F" w14:textId="77777777" w:rsidR="003C3949" w:rsidRPr="005A2D7C" w:rsidRDefault="00637BE5" w:rsidP="005A2D7C">
            <w:pPr>
              <w:pStyle w:val="TAL"/>
              <w:snapToGrid w:val="0"/>
              <w:ind w:left="284"/>
              <w:jc w:val="both"/>
              <w:rPr>
                <w:color w:val="0070C0"/>
                <w:lang w:val="fr-FR"/>
              </w:rPr>
            </w:pPr>
            <w:r w:rsidRPr="005A2D7C">
              <w:rPr>
                <w:color w:val="0070C0"/>
                <w:lang w:val="fr-FR"/>
              </w:rPr>
              <w:t xml:space="preserve">    </w:t>
            </w:r>
            <w:r w:rsidR="003C3949" w:rsidRPr="005A2D7C">
              <w:rPr>
                <w:color w:val="0070C0"/>
                <w:lang w:val="fr-FR"/>
              </w:rPr>
              <w:t>}</w:t>
            </w:r>
          </w:p>
          <w:p w14:paraId="415A3189" w14:textId="77777777" w:rsidR="003C3949" w:rsidRPr="005A2D7C" w:rsidRDefault="003C3949" w:rsidP="005A2D7C">
            <w:pPr>
              <w:pStyle w:val="TAL"/>
              <w:snapToGrid w:val="0"/>
              <w:ind w:left="284"/>
              <w:jc w:val="both"/>
              <w:rPr>
                <w:color w:val="0070C0"/>
                <w:lang w:val="fr-FR"/>
              </w:rPr>
            </w:pPr>
            <w:r w:rsidRPr="005A2D7C">
              <w:rPr>
                <w:color w:val="0070C0"/>
                <w:lang w:val="fr-FR"/>
              </w:rPr>
              <w:t>}</w:t>
            </w:r>
          </w:p>
          <w:p w14:paraId="3C2B29AA" w14:textId="77777777" w:rsidR="003C3949" w:rsidRPr="005A2D7C" w:rsidRDefault="003C3949" w:rsidP="005A2D7C">
            <w:pPr>
              <w:pStyle w:val="TAL"/>
              <w:snapToGrid w:val="0"/>
              <w:ind w:left="284"/>
              <w:jc w:val="both"/>
              <w:rPr>
                <w:color w:val="0070C0"/>
                <w:lang w:val="fr-FR"/>
              </w:rPr>
            </w:pPr>
          </w:p>
          <w:p w14:paraId="5EEA30E1" w14:textId="77777777" w:rsidR="003C3949" w:rsidRPr="009743EA" w:rsidRDefault="003C3949" w:rsidP="00763585">
            <w:pPr>
              <w:widowControl w:val="0"/>
              <w:overflowPunct/>
              <w:spacing w:after="0"/>
              <w:ind w:left="284"/>
              <w:textAlignment w:val="auto"/>
              <w:rPr>
                <w:rFonts w:ascii="Arial" w:hAnsi="Arial"/>
                <w:color w:val="0070C0"/>
                <w:sz w:val="18"/>
              </w:rPr>
            </w:pPr>
          </w:p>
        </w:tc>
      </w:tr>
    </w:tbl>
    <w:p w14:paraId="20565744" w14:textId="663F23E8" w:rsidR="006D5F3D" w:rsidRPr="009743EA" w:rsidRDefault="006D5F3D" w:rsidP="006D5F3D">
      <w:pPr>
        <w:pStyle w:val="Heading3"/>
        <w:rPr>
          <w:i/>
          <w:color w:val="000000"/>
        </w:rPr>
      </w:pPr>
      <w:bookmarkStart w:id="212" w:name="_Toc49420712"/>
      <w:bookmarkStart w:id="213" w:name="_Toc49507526"/>
      <w:bookmarkStart w:id="214" w:name="_Toc49507638"/>
      <w:bookmarkStart w:id="215" w:name="_Toc501447260"/>
      <w:bookmarkStart w:id="216" w:name="_Toc532286340"/>
      <w:bookmarkStart w:id="217" w:name="_Toc532286476"/>
      <w:bookmarkStart w:id="218" w:name="_Toc46154381"/>
      <w:bookmarkStart w:id="219" w:name="_Toc57298342"/>
      <w:r w:rsidRPr="009743EA">
        <w:rPr>
          <w:color w:val="000000"/>
        </w:rPr>
        <w:lastRenderedPageBreak/>
        <w:t>6.2.3</w:t>
      </w:r>
      <w:r w:rsidRPr="009743EA">
        <w:rPr>
          <w:color w:val="000000"/>
        </w:rPr>
        <w:tab/>
      </w:r>
      <w:r w:rsidR="000F6DB0" w:rsidRPr="009743EA">
        <w:rPr>
          <w:color w:val="000000"/>
        </w:rPr>
        <w:t xml:space="preserve">Resource Type </w:t>
      </w:r>
      <w:r w:rsidRPr="009743EA">
        <w:rPr>
          <w:i/>
          <w:color w:val="000000"/>
        </w:rPr>
        <w:t>remoteCSE</w:t>
      </w:r>
      <w:bookmarkEnd w:id="212"/>
      <w:bookmarkEnd w:id="213"/>
      <w:bookmarkEnd w:id="214"/>
      <w:bookmarkEnd w:id="215"/>
      <w:bookmarkEnd w:id="216"/>
      <w:bookmarkEnd w:id="217"/>
      <w:bookmarkEnd w:id="218"/>
      <w:bookmarkEnd w:id="219"/>
    </w:p>
    <w:p w14:paraId="2B5E99B4" w14:textId="77777777" w:rsidR="003C3949" w:rsidRPr="009743EA" w:rsidRDefault="003C3949" w:rsidP="003C3949">
      <w:pPr>
        <w:pStyle w:val="Heading4"/>
      </w:pPr>
      <w:bookmarkStart w:id="220" w:name="_Toc49420713"/>
      <w:bookmarkStart w:id="221" w:name="_Toc49507527"/>
      <w:bookmarkStart w:id="222" w:name="_Toc49507639"/>
      <w:bookmarkStart w:id="223" w:name="_Toc532286341"/>
      <w:bookmarkStart w:id="224" w:name="_Toc532286477"/>
      <w:bookmarkStart w:id="225" w:name="_Toc46154382"/>
      <w:bookmarkStart w:id="226" w:name="_Toc57298343"/>
      <w:r w:rsidRPr="009743EA">
        <w:t>6.2.3.0</w:t>
      </w:r>
      <w:r w:rsidRPr="009743EA">
        <w:tab/>
        <w:t>Introduction</w:t>
      </w:r>
      <w:bookmarkEnd w:id="220"/>
      <w:bookmarkEnd w:id="221"/>
      <w:bookmarkEnd w:id="222"/>
      <w:bookmarkEnd w:id="223"/>
      <w:bookmarkEnd w:id="224"/>
      <w:bookmarkEnd w:id="225"/>
      <w:bookmarkEnd w:id="226"/>
    </w:p>
    <w:p w14:paraId="673B6B99" w14:textId="77777777" w:rsidR="003C3949" w:rsidRPr="004A2BF0" w:rsidRDefault="003C3949" w:rsidP="005A2D7C">
      <w:r w:rsidRPr="004A2BF0">
        <w:t>The &lt;remoteCSE&gt; resource represents a Registree CSE that is registered into a Registrar CSE, and &lt;remoteCSE&gt; locates directly under the &lt;CSEBase&gt; of the Registrar CSE. Similarly, one &lt;remoteCSE&gt; resource will also be created under the &lt;CSEBase&gt; of the Registree CSE to represent the Registrar CSE when the Registree CSE is successfully registered into the Registrar CSE.</w:t>
      </w:r>
    </w:p>
    <w:p w14:paraId="6D9BCB49" w14:textId="77777777" w:rsidR="003C3949" w:rsidRPr="005A2D7C" w:rsidRDefault="003C3949" w:rsidP="003C3949">
      <w:pPr>
        <w:pStyle w:val="Heading4"/>
      </w:pPr>
      <w:bookmarkStart w:id="227" w:name="_Toc49420714"/>
      <w:bookmarkStart w:id="228" w:name="_Toc49507528"/>
      <w:bookmarkStart w:id="229" w:name="_Toc49507640"/>
      <w:bookmarkStart w:id="230" w:name="_Toc532286342"/>
      <w:bookmarkStart w:id="231" w:name="_Toc532286478"/>
      <w:bookmarkStart w:id="232" w:name="_Toc46154383"/>
      <w:bookmarkStart w:id="233" w:name="_Toc57298344"/>
      <w:r w:rsidRPr="009743EA">
        <w:lastRenderedPageBreak/>
        <w:t>6.2.</w:t>
      </w:r>
      <w:r w:rsidRPr="005A2D7C">
        <w:t>3</w:t>
      </w:r>
      <w:r w:rsidRPr="009743EA">
        <w:t>.1</w:t>
      </w:r>
      <w:r w:rsidRPr="009743EA">
        <w:tab/>
        <w:t>API-</w:t>
      </w:r>
      <w:r w:rsidRPr="005A2D7C">
        <w:t>CSR</w:t>
      </w:r>
      <w:r w:rsidRPr="009743EA">
        <w:t>-</w:t>
      </w:r>
      <w:r w:rsidRPr="005A2D7C">
        <w:t>CRE</w:t>
      </w:r>
      <w:bookmarkEnd w:id="227"/>
      <w:bookmarkEnd w:id="228"/>
      <w:bookmarkEnd w:id="229"/>
      <w:bookmarkEnd w:id="230"/>
      <w:bookmarkEnd w:id="231"/>
      <w:bookmarkEnd w:id="232"/>
      <w:bookmarkEnd w:id="233"/>
    </w:p>
    <w:tbl>
      <w:tblPr>
        <w:tblW w:w="9659" w:type="dxa"/>
        <w:jc w:val="center"/>
        <w:tblLayout w:type="fixed"/>
        <w:tblCellMar>
          <w:left w:w="28" w:type="dxa"/>
        </w:tblCellMar>
        <w:tblLook w:val="0000" w:firstRow="0" w:lastRow="0" w:firstColumn="0" w:lastColumn="0" w:noHBand="0" w:noVBand="0"/>
      </w:tblPr>
      <w:tblGrid>
        <w:gridCol w:w="1286"/>
        <w:gridCol w:w="8373"/>
      </w:tblGrid>
      <w:tr w:rsidR="003C3949" w:rsidRPr="009743EA" w14:paraId="2224CAE7" w14:textId="77777777" w:rsidTr="00637BE5">
        <w:trPr>
          <w:jc w:val="center"/>
        </w:trPr>
        <w:tc>
          <w:tcPr>
            <w:tcW w:w="1286" w:type="dxa"/>
            <w:tcBorders>
              <w:top w:val="single" w:sz="4" w:space="0" w:color="000000"/>
              <w:left w:val="single" w:sz="4" w:space="0" w:color="000000"/>
              <w:bottom w:val="single" w:sz="4" w:space="0" w:color="000000"/>
            </w:tcBorders>
            <w:shd w:val="clear" w:color="auto" w:fill="E7E6E6"/>
          </w:tcPr>
          <w:p w14:paraId="0CD28F48" w14:textId="77777777" w:rsidR="003C3949" w:rsidRPr="004A2BF0" w:rsidRDefault="003C3949" w:rsidP="005A2D7C">
            <w:pPr>
              <w:pStyle w:val="TAH"/>
            </w:pPr>
          </w:p>
          <w:p w14:paraId="04CF7608" w14:textId="77777777" w:rsidR="003C3949" w:rsidRPr="004A2BF0" w:rsidRDefault="003C3949" w:rsidP="005A2D7C">
            <w:pPr>
              <w:pStyle w:val="TAH"/>
            </w:pPr>
          </w:p>
          <w:p w14:paraId="25EFBF37" w14:textId="77777777" w:rsidR="003C3949" w:rsidRPr="004A2BF0" w:rsidRDefault="003C3949" w:rsidP="005A2D7C">
            <w:pPr>
              <w:pStyle w:val="TAH"/>
            </w:pPr>
            <w:r w:rsidRPr="004A2BF0">
              <w:t>API</w:t>
            </w:r>
            <w:r w:rsidR="00637BE5" w:rsidRPr="004A2BF0">
              <w:t xml:space="preserve"> </w:t>
            </w:r>
            <w:r w:rsidRPr="004A2BF0">
              <w:t>Id</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79875E32" w14:textId="77777777" w:rsidR="003C3949" w:rsidRPr="005A2D7C" w:rsidRDefault="003C3949" w:rsidP="005A2D7C">
            <w:pPr>
              <w:pStyle w:val="TAL"/>
              <w:rPr>
                <w:rFonts w:eastAsia="Calibri Light"/>
              </w:rPr>
            </w:pPr>
            <w:r w:rsidRPr="005A2D7C">
              <w:rPr>
                <w:rFonts w:eastAsia="Calibri Light"/>
              </w:rPr>
              <w:t>API/CSR/CRE/001</w:t>
            </w:r>
          </w:p>
          <w:p w14:paraId="59358D5D" w14:textId="77777777" w:rsidR="003C3949" w:rsidRPr="005A2D7C" w:rsidRDefault="003C3949" w:rsidP="005A2D7C">
            <w:pPr>
              <w:pStyle w:val="TAL"/>
              <w:rPr>
                <w:rFonts w:eastAsia="Calibri Light"/>
              </w:rPr>
            </w:pPr>
            <w:r w:rsidRPr="005A2D7C">
              <w:rPr>
                <w:rFonts w:eastAsia="Calibri Light"/>
              </w:rPr>
              <w:t>API/CSR/CRE/001_RCN1</w:t>
            </w:r>
            <w:r w:rsidR="00637BE5" w:rsidRPr="005A2D7C">
              <w:rPr>
                <w:rFonts w:eastAsia="Calibri Light"/>
              </w:rPr>
              <w:t xml:space="preserve"> </w:t>
            </w:r>
          </w:p>
          <w:p w14:paraId="767D0385" w14:textId="77777777" w:rsidR="003C3949" w:rsidRPr="005A2D7C" w:rsidRDefault="003C3949" w:rsidP="005A2D7C">
            <w:pPr>
              <w:pStyle w:val="TAL"/>
              <w:rPr>
                <w:rFonts w:eastAsia="Calibri Light"/>
              </w:rPr>
            </w:pPr>
            <w:r w:rsidRPr="005A2D7C">
              <w:rPr>
                <w:rFonts w:eastAsia="Calibri Light"/>
              </w:rPr>
              <w:t>API/CSR/CRE/001_RCN2</w:t>
            </w:r>
          </w:p>
          <w:p w14:paraId="34FD043F" w14:textId="77777777" w:rsidR="003C3949" w:rsidRPr="005A2D7C" w:rsidRDefault="003C3949" w:rsidP="005A2D7C">
            <w:pPr>
              <w:pStyle w:val="TAL"/>
              <w:rPr>
                <w:rFonts w:eastAsia="Calibri Light"/>
              </w:rPr>
            </w:pPr>
            <w:r w:rsidRPr="005A2D7C">
              <w:rPr>
                <w:rFonts w:eastAsia="Calibri Light"/>
              </w:rPr>
              <w:t>API/CSR/CRE/001_RCN3</w:t>
            </w:r>
            <w:r w:rsidR="00637BE5" w:rsidRPr="005A2D7C">
              <w:rPr>
                <w:rFonts w:eastAsia="Calibri Light"/>
              </w:rPr>
              <w:t xml:space="preserve"> </w:t>
            </w:r>
          </w:p>
          <w:p w14:paraId="6998B356" w14:textId="77777777" w:rsidR="003C3949" w:rsidRPr="005A2D7C" w:rsidRDefault="003C3949" w:rsidP="005A2D7C">
            <w:pPr>
              <w:pStyle w:val="TAL"/>
            </w:pPr>
            <w:r w:rsidRPr="005A2D7C">
              <w:rPr>
                <w:rFonts w:eastAsia="Calibri Light"/>
              </w:rPr>
              <w:t>API/CSR/CRE/001_RCN4</w:t>
            </w:r>
          </w:p>
        </w:tc>
      </w:tr>
      <w:tr w:rsidR="003C3949" w:rsidRPr="009743EA" w14:paraId="7F84FA75" w14:textId="77777777" w:rsidTr="00637BE5">
        <w:trPr>
          <w:jc w:val="center"/>
        </w:trPr>
        <w:tc>
          <w:tcPr>
            <w:tcW w:w="1286" w:type="dxa"/>
            <w:tcBorders>
              <w:top w:val="single" w:sz="4" w:space="0" w:color="000000"/>
              <w:left w:val="single" w:sz="4" w:space="0" w:color="000000"/>
              <w:bottom w:val="single" w:sz="4" w:space="0" w:color="000000"/>
            </w:tcBorders>
            <w:shd w:val="clear" w:color="auto" w:fill="E7E6E6"/>
          </w:tcPr>
          <w:p w14:paraId="7888BF87" w14:textId="77777777" w:rsidR="003C3949" w:rsidRPr="004A2BF0" w:rsidRDefault="003C3949" w:rsidP="005A2D7C">
            <w:pPr>
              <w:pStyle w:val="TAH"/>
              <w:rPr>
                <w:kern w:val="1"/>
              </w:rPr>
            </w:pPr>
            <w:r w:rsidRPr="004A2BF0">
              <w:rPr>
                <w:kern w:val="1"/>
              </w:rPr>
              <w:t>API</w:t>
            </w:r>
            <w:r w:rsidR="00637BE5" w:rsidRPr="004A2BF0">
              <w:rPr>
                <w:kern w:val="1"/>
              </w:rPr>
              <w:t xml:space="preserve"> </w:t>
            </w:r>
            <w:r w:rsidRPr="004A2BF0">
              <w:rPr>
                <w:kern w:val="1"/>
              </w:rPr>
              <w:t>Name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28A66A" w14:textId="77777777" w:rsidR="003C3949" w:rsidRPr="005A2D7C" w:rsidRDefault="003C3949" w:rsidP="005A2D7C">
            <w:pPr>
              <w:pStyle w:val="TAL"/>
              <w:rPr>
                <w:rFonts w:eastAsia="Calibri Light"/>
              </w:rPr>
            </w:pPr>
            <w:r w:rsidRPr="005A2D7C">
              <w:rPr>
                <w:rFonts w:eastAsia="Calibri Light"/>
              </w:rPr>
              <w:t>remoteCSE</w:t>
            </w:r>
            <w:r w:rsidR="00637BE5" w:rsidRPr="005A2D7C">
              <w:rPr>
                <w:rFonts w:eastAsia="Calibri Light"/>
              </w:rPr>
              <w:t xml:space="preserve"> </w:t>
            </w:r>
            <w:r w:rsidRPr="005A2D7C">
              <w:rPr>
                <w:rFonts w:eastAsia="Calibri Light"/>
              </w:rPr>
              <w:t>CREATE</w:t>
            </w:r>
            <w:r w:rsidR="00637BE5" w:rsidRPr="005A2D7C">
              <w:rPr>
                <w:rFonts w:eastAsia="Calibri Light"/>
              </w:rPr>
              <w:t xml:space="preserve"> </w:t>
            </w:r>
            <w:r w:rsidRPr="005A2D7C">
              <w:rPr>
                <w:rFonts w:eastAsia="Calibri Light"/>
              </w:rPr>
              <w:t>with</w:t>
            </w:r>
            <w:r w:rsidR="00637BE5" w:rsidRPr="005A2D7C">
              <w:rPr>
                <w:rFonts w:eastAsia="Calibri Light"/>
              </w:rPr>
              <w:t xml:space="preserve"> </w:t>
            </w:r>
            <w:r w:rsidRPr="005A2D7C">
              <w:rPr>
                <w:rFonts w:eastAsia="Calibri Light"/>
              </w:rPr>
              <w:t>or</w:t>
            </w:r>
            <w:r w:rsidR="00637BE5" w:rsidRPr="005A2D7C">
              <w:rPr>
                <w:rFonts w:eastAsia="Calibri Light"/>
              </w:rPr>
              <w:t xml:space="preserve"> </w:t>
            </w:r>
            <w:r w:rsidRPr="005A2D7C">
              <w:rPr>
                <w:rFonts w:eastAsia="Calibri Light"/>
              </w:rPr>
              <w:t>without</w:t>
            </w:r>
            <w:r w:rsidR="00637BE5" w:rsidRPr="005A2D7C">
              <w:rPr>
                <w:rFonts w:eastAsia="Calibri Light"/>
              </w:rPr>
              <w:t xml:space="preserve"> </w:t>
            </w:r>
            <w:r w:rsidR="00984FEF" w:rsidRPr="005A2D7C">
              <w:rPr>
                <w:rFonts w:eastAsia="Calibri Light"/>
              </w:rPr>
              <w:t>resultContent</w:t>
            </w:r>
            <w:r w:rsidR="00637BE5" w:rsidRPr="005A2D7C">
              <w:rPr>
                <w:rFonts w:eastAsia="Calibri Light"/>
              </w:rPr>
              <w:t xml:space="preserve"> </w:t>
            </w:r>
            <w:r w:rsidRPr="005A2D7C">
              <w:rPr>
                <w:rFonts w:eastAsia="Calibri Light"/>
              </w:rPr>
              <w:t>parameter</w:t>
            </w:r>
          </w:p>
        </w:tc>
      </w:tr>
      <w:tr w:rsidR="003C3949" w:rsidRPr="009743EA" w14:paraId="3C0A4C18" w14:textId="77777777" w:rsidTr="005A2D7C">
        <w:trPr>
          <w:jc w:val="center"/>
        </w:trPr>
        <w:tc>
          <w:tcPr>
            <w:tcW w:w="1286" w:type="dxa"/>
            <w:tcBorders>
              <w:top w:val="single" w:sz="4" w:space="0" w:color="000000"/>
              <w:left w:val="single" w:sz="4" w:space="0" w:color="000000"/>
              <w:bottom w:val="single" w:sz="4" w:space="0" w:color="000000"/>
            </w:tcBorders>
            <w:shd w:val="clear" w:color="auto" w:fill="E7E6E6"/>
          </w:tcPr>
          <w:p w14:paraId="2B89656C" w14:textId="77777777" w:rsidR="003C3949" w:rsidRPr="004A2BF0" w:rsidRDefault="003C3949" w:rsidP="005A2D7C">
            <w:pPr>
              <w:pStyle w:val="TAH"/>
              <w:rPr>
                <w:kern w:val="1"/>
              </w:rPr>
            </w:pPr>
            <w:r w:rsidRPr="004A2BF0">
              <w:rPr>
                <w:kern w:val="1"/>
              </w:rPr>
              <w:t>Target</w:t>
            </w:r>
            <w:r w:rsidR="00637BE5" w:rsidRPr="004A2BF0">
              <w:rPr>
                <w:kern w:val="1"/>
              </w:rPr>
              <w:t xml:space="preserve"> </w:t>
            </w:r>
            <w:r w:rsidRPr="004A2BF0">
              <w:rPr>
                <w:kern w:val="1"/>
              </w:rPr>
              <w:t>Resource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5104B115" w14:textId="77777777" w:rsidR="003C3949" w:rsidRPr="005A2D7C" w:rsidRDefault="003C3949" w:rsidP="005A2D7C">
            <w:pPr>
              <w:pStyle w:val="TAL"/>
              <w:rPr>
                <w:rFonts w:eastAsia="Calibri Light"/>
              </w:rPr>
            </w:pPr>
            <w:r w:rsidRPr="005A2D7C">
              <w:rPr>
                <w:rFonts w:eastAsia="Calibri Light"/>
              </w:rPr>
              <w:t>&lt;remoteCSE&gt;</w:t>
            </w:r>
            <w:r w:rsidR="00637BE5" w:rsidRPr="005A2D7C">
              <w:rPr>
                <w:rFonts w:eastAsia="Calibri Light"/>
              </w:rPr>
              <w:t xml:space="preserve"> </w:t>
            </w:r>
            <w:r w:rsidRPr="005A2D7C">
              <w:rPr>
                <w:rFonts w:eastAsia="Calibri Light"/>
              </w:rPr>
              <w:t>resource</w:t>
            </w:r>
          </w:p>
        </w:tc>
      </w:tr>
      <w:tr w:rsidR="003C3949" w:rsidRPr="009743EA" w14:paraId="335CCFD3" w14:textId="77777777" w:rsidTr="00637BE5">
        <w:trPr>
          <w:jc w:val="center"/>
        </w:trPr>
        <w:tc>
          <w:tcPr>
            <w:tcW w:w="1286" w:type="dxa"/>
            <w:tcBorders>
              <w:top w:val="single" w:sz="4" w:space="0" w:color="000000"/>
              <w:left w:val="single" w:sz="4" w:space="0" w:color="000000"/>
              <w:bottom w:val="single" w:sz="4" w:space="0" w:color="000000"/>
            </w:tcBorders>
            <w:shd w:val="clear" w:color="auto" w:fill="E7E6E6"/>
          </w:tcPr>
          <w:p w14:paraId="721609E9" w14:textId="77777777" w:rsidR="003C3949" w:rsidRPr="004A2BF0" w:rsidRDefault="003C3949" w:rsidP="005A2D7C">
            <w:pPr>
              <w:pStyle w:val="TAH"/>
              <w:rPr>
                <w:kern w:val="1"/>
              </w:rPr>
            </w:pPr>
          </w:p>
          <w:p w14:paraId="52871DA3" w14:textId="77777777" w:rsidR="003C3949" w:rsidRPr="004A2BF0" w:rsidRDefault="003C3949" w:rsidP="005A2D7C">
            <w:pPr>
              <w:pStyle w:val="TAH"/>
              <w:rPr>
                <w:kern w:val="1"/>
              </w:rPr>
            </w:pPr>
            <w:r w:rsidRPr="004A2BF0">
              <w:rPr>
                <w:kern w:val="1"/>
              </w:rPr>
              <w:t>Description</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2488E8EF" w14:textId="77777777" w:rsidR="003C3949" w:rsidRPr="009743EA" w:rsidRDefault="003C3949" w:rsidP="005A2D7C">
            <w:pPr>
              <w:pStyle w:val="TAL"/>
            </w:pPr>
            <w:r w:rsidRPr="005A2D7C">
              <w:rPr>
                <w:rFonts w:eastAsia="Calibri Light"/>
              </w:rPr>
              <w:t>The</w:t>
            </w:r>
            <w:r w:rsidR="00637BE5" w:rsidRPr="005A2D7C">
              <w:rPr>
                <w:rFonts w:eastAsia="Calibri Light"/>
              </w:rPr>
              <w:t xml:space="preserve"> </w:t>
            </w:r>
            <w:r w:rsidRPr="005A2D7C">
              <w:rPr>
                <w:rFonts w:eastAsia="Calibri Light"/>
              </w:rPr>
              <w:t>interface</w:t>
            </w:r>
            <w:r w:rsidR="00637BE5" w:rsidRPr="005A2D7C">
              <w:rPr>
                <w:rFonts w:eastAsia="Calibri Light"/>
              </w:rPr>
              <w:t xml:space="preserve"> </w:t>
            </w:r>
            <w:r w:rsidRPr="005A2D7C">
              <w:rPr>
                <w:rFonts w:eastAsia="Calibri Light"/>
              </w:rPr>
              <w:t>is</w:t>
            </w:r>
            <w:r w:rsidR="00637BE5" w:rsidRPr="005A2D7C">
              <w:rPr>
                <w:rFonts w:eastAsia="Calibri Light"/>
              </w:rPr>
              <w:t xml:space="preserve"> </w:t>
            </w:r>
            <w:r w:rsidRPr="005A2D7C">
              <w:rPr>
                <w:rFonts w:eastAsia="Calibri Light"/>
              </w:rPr>
              <w:t>used</w:t>
            </w:r>
            <w:r w:rsidR="00637BE5" w:rsidRPr="005A2D7C">
              <w:rPr>
                <w:rFonts w:eastAsia="Calibri Light"/>
              </w:rPr>
              <w:t xml:space="preserve"> </w:t>
            </w:r>
            <w:r w:rsidRPr="005A2D7C">
              <w:rPr>
                <w:rFonts w:eastAsia="Calibri Light"/>
              </w:rPr>
              <w:t>to</w:t>
            </w:r>
            <w:r w:rsidR="00637BE5" w:rsidRPr="005A2D7C">
              <w:rPr>
                <w:rFonts w:eastAsia="Calibri Light"/>
              </w:rPr>
              <w:t xml:space="preserve"> </w:t>
            </w:r>
            <w:r w:rsidRPr="005A2D7C">
              <w:rPr>
                <w:rFonts w:eastAsia="Calibri Light"/>
              </w:rPr>
              <w:t>send</w:t>
            </w:r>
            <w:r w:rsidR="00637BE5" w:rsidRPr="005A2D7C">
              <w:rPr>
                <w:rFonts w:eastAsia="Calibri Light"/>
              </w:rPr>
              <w:t xml:space="preserve"> </w:t>
            </w:r>
            <w:r w:rsidRPr="005A2D7C">
              <w:rPr>
                <w:rFonts w:eastAsia="Calibri Light"/>
              </w:rPr>
              <w:t>a</w:t>
            </w:r>
            <w:r w:rsidR="00637BE5" w:rsidRPr="005A2D7C">
              <w:rPr>
                <w:rFonts w:eastAsia="Calibri Light"/>
              </w:rPr>
              <w:t xml:space="preserve"> </w:t>
            </w:r>
            <w:r w:rsidRPr="005A2D7C">
              <w:rPr>
                <w:rFonts w:eastAsia="Calibri Light"/>
              </w:rPr>
              <w:t>&lt;remoteCSE&gt;</w:t>
            </w:r>
            <w:r w:rsidR="00637BE5" w:rsidRPr="005A2D7C">
              <w:rPr>
                <w:rFonts w:eastAsia="Calibri Light"/>
                <w:i/>
              </w:rPr>
              <w:t xml:space="preserve"> </w:t>
            </w:r>
            <w:r w:rsidRPr="005A2D7C">
              <w:rPr>
                <w:rFonts w:eastAsia="Calibri Light"/>
              </w:rPr>
              <w:t>resource</w:t>
            </w:r>
            <w:r w:rsidR="00637BE5" w:rsidRPr="005A2D7C">
              <w:rPr>
                <w:rFonts w:eastAsia="Calibri Light"/>
              </w:rPr>
              <w:t xml:space="preserve"> </w:t>
            </w:r>
            <w:r w:rsidRPr="005A2D7C">
              <w:rPr>
                <w:rFonts w:eastAsia="Calibri Light"/>
              </w:rPr>
              <w:t>CREATE</w:t>
            </w:r>
            <w:r w:rsidR="00637BE5" w:rsidRPr="005A2D7C">
              <w:rPr>
                <w:rFonts w:eastAsia="Calibri Light"/>
              </w:rPr>
              <w:t xml:space="preserve"> </w:t>
            </w:r>
            <w:r w:rsidRPr="005A2D7C">
              <w:rPr>
                <w:rFonts w:eastAsia="Calibri Light"/>
              </w:rPr>
              <w:t>request</w:t>
            </w:r>
            <w:r w:rsidR="00637BE5" w:rsidRPr="005A2D7C">
              <w:rPr>
                <w:rFonts w:eastAsia="Calibri Light"/>
              </w:rPr>
              <w:t xml:space="preserve"> </w:t>
            </w:r>
            <w:r w:rsidRPr="005A2D7C">
              <w:rPr>
                <w:rFonts w:eastAsia="Calibri Light"/>
              </w:rPr>
              <w:t>to</w:t>
            </w:r>
            <w:r w:rsidR="00637BE5" w:rsidRPr="005A2D7C">
              <w:rPr>
                <w:rFonts w:eastAsia="Calibri Light"/>
              </w:rPr>
              <w:t xml:space="preserve"> </w:t>
            </w:r>
            <w:r w:rsidRPr="005A2D7C">
              <w:rPr>
                <w:rFonts w:eastAsia="Calibri Light"/>
              </w:rPr>
              <w:t>CSE,</w:t>
            </w:r>
            <w:r w:rsidR="00637BE5" w:rsidRPr="005A2D7C">
              <w:rPr>
                <w:rFonts w:eastAsia="Calibri Light"/>
              </w:rPr>
              <w:t xml:space="preserve"> </w:t>
            </w:r>
            <w:r w:rsidRPr="005A2D7C">
              <w:rPr>
                <w:rFonts w:eastAsia="Calibri Light"/>
              </w:rPr>
              <w:t>and</w:t>
            </w:r>
            <w:r w:rsidR="00637BE5" w:rsidRPr="005A2D7C">
              <w:rPr>
                <w:rFonts w:eastAsia="Calibri Light"/>
              </w:rPr>
              <w:t xml:space="preserve"> </w:t>
            </w:r>
            <w:r w:rsidRPr="005A2D7C">
              <w:rPr>
                <w:rFonts w:eastAsia="Calibri Light"/>
              </w:rPr>
              <w:t>receive</w:t>
            </w:r>
            <w:r w:rsidR="00637BE5" w:rsidRPr="005A2D7C">
              <w:rPr>
                <w:rFonts w:eastAsia="Calibri Light"/>
              </w:rPr>
              <w:t xml:space="preserve"> </w:t>
            </w:r>
            <w:r w:rsidRPr="005A2D7C">
              <w:rPr>
                <w:rFonts w:eastAsia="Calibri Light"/>
              </w:rPr>
              <w:t>response</w:t>
            </w:r>
            <w:r w:rsidR="00637BE5" w:rsidRPr="005A2D7C">
              <w:rPr>
                <w:rFonts w:eastAsia="Calibri Light"/>
              </w:rPr>
              <w:t xml:space="preserve"> </w:t>
            </w:r>
            <w:r w:rsidRPr="005A2D7C">
              <w:rPr>
                <w:rFonts w:eastAsia="Calibri Light"/>
              </w:rPr>
              <w:t>from</w:t>
            </w:r>
            <w:r w:rsidR="00637BE5" w:rsidRPr="005A2D7C">
              <w:rPr>
                <w:rFonts w:eastAsia="Calibri Light"/>
              </w:rPr>
              <w:t xml:space="preserve"> </w:t>
            </w:r>
            <w:r w:rsidRPr="005A2D7C">
              <w:rPr>
                <w:rFonts w:eastAsia="Calibri Light"/>
              </w:rPr>
              <w:t>the</w:t>
            </w:r>
            <w:r w:rsidR="00637BE5" w:rsidRPr="005A2D7C">
              <w:rPr>
                <w:rFonts w:eastAsia="Calibri Light"/>
              </w:rPr>
              <w:t xml:space="preserve"> </w:t>
            </w:r>
            <w:r w:rsidRPr="005A2D7C">
              <w:rPr>
                <w:rFonts w:eastAsia="Calibri Light"/>
              </w:rPr>
              <w:t>CSE</w:t>
            </w:r>
            <w:r w:rsidRPr="005A2D7C">
              <w:rPr>
                <w:rFonts w:eastAsia="Calibri Light"/>
                <w:i/>
              </w:rPr>
              <w:t>.</w:t>
            </w:r>
            <w:r w:rsidR="00637BE5" w:rsidRPr="005A2D7C">
              <w:rPr>
                <w:rFonts w:eastAsia="Calibri Light"/>
              </w:rPr>
              <w:t xml:space="preserve"> </w:t>
            </w:r>
          </w:p>
        </w:tc>
      </w:tr>
      <w:tr w:rsidR="003C3949" w:rsidRPr="009743EA" w14:paraId="4469ED0B" w14:textId="77777777" w:rsidTr="00637BE5">
        <w:trPr>
          <w:jc w:val="center"/>
        </w:trPr>
        <w:tc>
          <w:tcPr>
            <w:tcW w:w="1286" w:type="dxa"/>
            <w:tcBorders>
              <w:top w:val="single" w:sz="4" w:space="0" w:color="000000"/>
              <w:left w:val="single" w:sz="4" w:space="0" w:color="000000"/>
              <w:bottom w:val="single" w:sz="4" w:space="0" w:color="000000"/>
            </w:tcBorders>
            <w:shd w:val="clear" w:color="auto" w:fill="E7E6E6"/>
          </w:tcPr>
          <w:p w14:paraId="0A9D9192" w14:textId="77777777" w:rsidR="003C3949" w:rsidRPr="004A2BF0" w:rsidRDefault="003C3949" w:rsidP="005A2D7C">
            <w:pPr>
              <w:pStyle w:val="TAH"/>
              <w:rPr>
                <w:kern w:val="1"/>
              </w:rPr>
            </w:pPr>
          </w:p>
          <w:p w14:paraId="59E63F31" w14:textId="77777777" w:rsidR="00325791" w:rsidRPr="004A2BF0" w:rsidRDefault="00325791" w:rsidP="005A2D7C">
            <w:pPr>
              <w:pStyle w:val="TAH"/>
              <w:rPr>
                <w:kern w:val="1"/>
              </w:rPr>
            </w:pPr>
          </w:p>
          <w:p w14:paraId="71131AA2" w14:textId="77777777" w:rsidR="003C3949" w:rsidRPr="004A2BF0" w:rsidRDefault="003C3949" w:rsidP="005A2D7C">
            <w:pPr>
              <w:pStyle w:val="TAH"/>
              <w:rPr>
                <w:kern w:val="1"/>
              </w:rPr>
            </w:pPr>
            <w:r w:rsidRPr="004A2BF0">
              <w:rPr>
                <w:kern w:val="1"/>
              </w:rPr>
              <w:t>Resource</w:t>
            </w:r>
            <w:r w:rsidR="00637BE5" w:rsidRPr="004A2BF0">
              <w:rPr>
                <w:kern w:val="1"/>
              </w:rPr>
              <w:t xml:space="preserve"> </w:t>
            </w:r>
            <w:r w:rsidRPr="004A2BF0">
              <w:rPr>
                <w:kern w:val="1"/>
              </w:rPr>
              <w:t>Structure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04F19EE8" w14:textId="1F5161A3" w:rsidR="003C3949" w:rsidRPr="004A2BF0" w:rsidRDefault="00307E47" w:rsidP="005A2D7C">
            <w:pPr>
              <w:pStyle w:val="FL"/>
            </w:pPr>
            <w:r w:rsidRPr="009743EA">
              <w:object w:dxaOrig="3150" w:dyaOrig="1845" w14:anchorId="646DA095">
                <v:shape id="_x0000_i1030" type="#_x0000_t75" style="width:157.45pt;height:63.95pt" o:ole="">
                  <v:imagedata r:id="rId14" o:title="" cropbottom="20127f"/>
                </v:shape>
                <o:OLEObject Type="Embed" ProgID="Visio.Drawing.15" ShapeID="_x0000_i1030" DrawAspect="Content" ObjectID="_1667911178" r:id="rId15"/>
              </w:object>
            </w:r>
          </w:p>
        </w:tc>
      </w:tr>
      <w:tr w:rsidR="003C3949" w:rsidRPr="009743EA" w14:paraId="48340A30" w14:textId="77777777" w:rsidTr="00637BE5">
        <w:trPr>
          <w:jc w:val="center"/>
        </w:trPr>
        <w:tc>
          <w:tcPr>
            <w:tcW w:w="1286" w:type="dxa"/>
            <w:tcBorders>
              <w:top w:val="single" w:sz="4" w:space="0" w:color="000000"/>
              <w:left w:val="single" w:sz="4" w:space="0" w:color="000000"/>
              <w:bottom w:val="single" w:sz="4" w:space="0" w:color="000000"/>
            </w:tcBorders>
            <w:shd w:val="clear" w:color="auto" w:fill="E7E6E6"/>
          </w:tcPr>
          <w:p w14:paraId="2EB792C4" w14:textId="77777777" w:rsidR="003C3949" w:rsidRPr="004A2BF0" w:rsidRDefault="003C3949" w:rsidP="005A2D7C">
            <w:pPr>
              <w:pStyle w:val="TAH"/>
              <w:rPr>
                <w:kern w:val="1"/>
              </w:rPr>
            </w:pPr>
          </w:p>
          <w:p w14:paraId="538645E3" w14:textId="77777777" w:rsidR="003C3949" w:rsidRPr="004A2BF0" w:rsidRDefault="003C3949" w:rsidP="005A2D7C">
            <w:pPr>
              <w:pStyle w:val="TAH"/>
              <w:rPr>
                <w:kern w:val="1"/>
              </w:rPr>
            </w:pPr>
          </w:p>
          <w:p w14:paraId="613409C0" w14:textId="77777777" w:rsidR="003C3949" w:rsidRPr="004A2BF0" w:rsidRDefault="003C3949" w:rsidP="005A2D7C">
            <w:pPr>
              <w:pStyle w:val="TAH"/>
              <w:rPr>
                <w:kern w:val="1"/>
              </w:rPr>
            </w:pPr>
          </w:p>
          <w:p w14:paraId="2467075C" w14:textId="77777777" w:rsidR="003C3949" w:rsidRPr="004A2BF0" w:rsidRDefault="003C3949" w:rsidP="005A2D7C">
            <w:pPr>
              <w:pStyle w:val="TAH"/>
              <w:rPr>
                <w:kern w:val="1"/>
              </w:rPr>
            </w:pPr>
          </w:p>
          <w:p w14:paraId="1F920A86" w14:textId="77777777" w:rsidR="003C3949" w:rsidRPr="004A2BF0" w:rsidRDefault="003C3949" w:rsidP="005A2D7C">
            <w:pPr>
              <w:pStyle w:val="TAH"/>
              <w:rPr>
                <w:kern w:val="1"/>
              </w:rPr>
            </w:pPr>
          </w:p>
          <w:p w14:paraId="40AA6FB3" w14:textId="77777777" w:rsidR="003C3949" w:rsidRPr="004A2BF0" w:rsidRDefault="003C3949" w:rsidP="005A2D7C">
            <w:pPr>
              <w:pStyle w:val="TAH"/>
              <w:rPr>
                <w:kern w:val="1"/>
              </w:rPr>
            </w:pPr>
            <w:r w:rsidRPr="004A2BF0">
              <w:rPr>
                <w:kern w:val="1"/>
              </w:rPr>
              <w:t>Call</w:t>
            </w:r>
            <w:r w:rsidR="00637BE5" w:rsidRPr="004A2BF0">
              <w:rPr>
                <w:kern w:val="1"/>
              </w:rPr>
              <w:t xml:space="preserve"> </w:t>
            </w:r>
            <w:r w:rsidRPr="004A2BF0">
              <w:rPr>
                <w:kern w:val="1"/>
              </w:rPr>
              <w:t>Flow</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658C08A2" w14:textId="40996F11" w:rsidR="003C3949" w:rsidRPr="005A2D7C" w:rsidRDefault="003C3949" w:rsidP="005A2D7C">
            <w:pPr>
              <w:pStyle w:val="FL"/>
            </w:pPr>
            <w:r w:rsidRPr="009743EA">
              <w:rPr>
                <w:sz w:val="18"/>
              </w:rPr>
              <w:object w:dxaOrig="8385" w:dyaOrig="4321" w14:anchorId="5A2D2581">
                <v:shape id="_x0000_i1031" type="#_x0000_t75" style="width:263.3pt;height:135.95pt" o:ole="">
                  <v:imagedata r:id="rId16" o:title=""/>
                </v:shape>
                <o:OLEObject Type="Embed" ProgID="Visio.Drawing.15" ShapeID="_x0000_i1031" DrawAspect="Content" ObjectID="_1667911179" r:id="rId17"/>
              </w:object>
            </w:r>
          </w:p>
        </w:tc>
      </w:tr>
      <w:tr w:rsidR="003C3949" w:rsidRPr="009743EA" w14:paraId="679CC0D1" w14:textId="77777777" w:rsidTr="00637BE5">
        <w:trPr>
          <w:jc w:val="center"/>
        </w:trPr>
        <w:tc>
          <w:tcPr>
            <w:tcW w:w="1286" w:type="dxa"/>
            <w:tcBorders>
              <w:top w:val="single" w:sz="4" w:space="0" w:color="000000"/>
              <w:left w:val="single" w:sz="4" w:space="0" w:color="000000"/>
              <w:bottom w:val="single" w:sz="4" w:space="0" w:color="000000"/>
            </w:tcBorders>
            <w:shd w:val="clear" w:color="auto" w:fill="E7E6E6"/>
          </w:tcPr>
          <w:p w14:paraId="0F77BD64" w14:textId="77777777" w:rsidR="003C3949" w:rsidRPr="004A2BF0" w:rsidRDefault="003C3949" w:rsidP="005A2D7C">
            <w:pPr>
              <w:pStyle w:val="TAH"/>
              <w:rPr>
                <w:kern w:val="1"/>
              </w:rPr>
            </w:pPr>
          </w:p>
          <w:p w14:paraId="7FA952A8" w14:textId="77777777" w:rsidR="003C3949" w:rsidRPr="004A2BF0" w:rsidRDefault="003C3949" w:rsidP="005A2D7C">
            <w:pPr>
              <w:pStyle w:val="TAH"/>
              <w:rPr>
                <w:kern w:val="1"/>
              </w:rPr>
            </w:pPr>
          </w:p>
          <w:p w14:paraId="1DD4F31D" w14:textId="77777777" w:rsidR="003C3949" w:rsidRPr="004A2BF0" w:rsidRDefault="003C3949" w:rsidP="005A2D7C">
            <w:pPr>
              <w:pStyle w:val="TAH"/>
              <w:rPr>
                <w:kern w:val="1"/>
              </w:rPr>
            </w:pPr>
          </w:p>
          <w:p w14:paraId="0D7F7196" w14:textId="77777777" w:rsidR="003C3949" w:rsidRPr="009743EA" w:rsidRDefault="003C3949" w:rsidP="00637BE5">
            <w:pPr>
              <w:pStyle w:val="TAH"/>
              <w:rPr>
                <w:kern w:val="1"/>
              </w:rPr>
            </w:pPr>
            <w:r w:rsidRPr="004A2BF0">
              <w:rPr>
                <w:kern w:val="1"/>
              </w:rPr>
              <w:t>HTTP</w:t>
            </w:r>
            <w:r w:rsidR="00637BE5" w:rsidRPr="004A2BF0">
              <w:rPr>
                <w:kern w:val="1"/>
              </w:rPr>
              <w:t xml:space="preserve"> </w:t>
            </w:r>
            <w:r w:rsidRPr="004A2BF0">
              <w:rPr>
                <w:kern w:val="1"/>
              </w:rPr>
              <w:t>Header</w:t>
            </w:r>
            <w:r w:rsidR="00637BE5" w:rsidRPr="004A2BF0">
              <w:rPr>
                <w:kern w:val="1"/>
              </w:rPr>
              <w:t xml:space="preserve"> </w:t>
            </w:r>
            <w:r w:rsidRPr="004A2BF0">
              <w:rPr>
                <w:kern w:val="1"/>
              </w:rPr>
              <w:t>Information</w:t>
            </w:r>
          </w:p>
          <w:p w14:paraId="6D3536FF" w14:textId="77777777" w:rsidR="00FE3B5F" w:rsidRPr="004A2BF0" w:rsidRDefault="00FE3B5F" w:rsidP="005A2D7C">
            <w:pPr>
              <w:pStyle w:val="TAH"/>
              <w:rPr>
                <w:kern w:val="1"/>
              </w:rP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01"/>
              <w:gridCol w:w="4359"/>
            </w:tblGrid>
            <w:tr w:rsidR="003C3949" w:rsidRPr="009743EA" w14:paraId="19E76792" w14:textId="77777777" w:rsidTr="005A2D7C">
              <w:trPr>
                <w:jc w:val="center"/>
              </w:trPr>
              <w:tc>
                <w:tcPr>
                  <w:tcW w:w="1501" w:type="dxa"/>
                  <w:shd w:val="clear" w:color="auto" w:fill="9CC2E5"/>
                </w:tcPr>
                <w:p w14:paraId="2D8BB49F" w14:textId="77777777" w:rsidR="003C3949" w:rsidRPr="009743EA" w:rsidRDefault="003C3949" w:rsidP="00763585">
                  <w:pPr>
                    <w:pStyle w:val="TAL"/>
                    <w:snapToGrid w:val="0"/>
                    <w:jc w:val="center"/>
                    <w:rPr>
                      <w:rFonts w:eastAsia="Calibri"/>
                      <w:b/>
                      <w:szCs w:val="22"/>
                    </w:rPr>
                  </w:pPr>
                  <w:r w:rsidRPr="009743EA">
                    <w:rPr>
                      <w:rFonts w:eastAsia="Calibri"/>
                      <w:b/>
                      <w:szCs w:val="22"/>
                    </w:rPr>
                    <w:t>Header</w:t>
                  </w:r>
                </w:p>
              </w:tc>
              <w:tc>
                <w:tcPr>
                  <w:tcW w:w="4359" w:type="dxa"/>
                  <w:shd w:val="clear" w:color="auto" w:fill="9CC2E5"/>
                </w:tcPr>
                <w:p w14:paraId="639D0576" w14:textId="77777777" w:rsidR="003C3949" w:rsidRPr="009743EA" w:rsidRDefault="003C3949" w:rsidP="00763585">
                  <w:pPr>
                    <w:pStyle w:val="TAL"/>
                    <w:snapToGrid w:val="0"/>
                    <w:jc w:val="center"/>
                    <w:rPr>
                      <w:rFonts w:eastAsia="Calibri"/>
                      <w:b/>
                      <w:szCs w:val="22"/>
                    </w:rPr>
                  </w:pPr>
                  <w:r w:rsidRPr="009743EA">
                    <w:rPr>
                      <w:rFonts w:eastAsia="Calibri"/>
                      <w:b/>
                      <w:szCs w:val="22"/>
                    </w:rPr>
                    <w:t>Value</w:t>
                  </w:r>
                </w:p>
              </w:tc>
            </w:tr>
            <w:tr w:rsidR="003C3949" w:rsidRPr="009743EA" w14:paraId="641C59A5" w14:textId="77777777" w:rsidTr="005A2D7C">
              <w:trPr>
                <w:jc w:val="center"/>
              </w:trPr>
              <w:tc>
                <w:tcPr>
                  <w:tcW w:w="1501" w:type="dxa"/>
                  <w:shd w:val="clear" w:color="auto" w:fill="DEEAF6"/>
                </w:tcPr>
                <w:p w14:paraId="5D7D0E80" w14:textId="77777777" w:rsidR="003C3949" w:rsidRPr="009743EA" w:rsidRDefault="003C3949" w:rsidP="00763585">
                  <w:pPr>
                    <w:pStyle w:val="TAL"/>
                    <w:snapToGrid w:val="0"/>
                    <w:jc w:val="center"/>
                    <w:rPr>
                      <w:rFonts w:eastAsia="Calibri"/>
                      <w:szCs w:val="22"/>
                    </w:rPr>
                  </w:pPr>
                  <w:r w:rsidRPr="009743EA">
                    <w:rPr>
                      <w:rFonts w:eastAsia="Calibri"/>
                      <w:szCs w:val="22"/>
                    </w:rPr>
                    <w:t>X-M2M-RI</w:t>
                  </w:r>
                </w:p>
              </w:tc>
              <w:tc>
                <w:tcPr>
                  <w:tcW w:w="4359" w:type="dxa"/>
                  <w:shd w:val="clear" w:color="auto" w:fill="auto"/>
                </w:tcPr>
                <w:p w14:paraId="21A222C3" w14:textId="77777777" w:rsidR="003C3949" w:rsidRPr="009743EA" w:rsidRDefault="003C3949" w:rsidP="00763585">
                  <w:pPr>
                    <w:pStyle w:val="TAL"/>
                    <w:snapToGrid w:val="0"/>
                    <w:rPr>
                      <w:rFonts w:eastAsia="Calibri"/>
                      <w:szCs w:val="22"/>
                    </w:rPr>
                  </w:pPr>
                  <w:r w:rsidRPr="009743EA">
                    <w:rPr>
                      <w:rFonts w:eastAsia="Calibri"/>
                      <w:szCs w:val="22"/>
                    </w:rPr>
                    <w:t>Request</w:t>
                  </w:r>
                  <w:r w:rsidR="00637BE5" w:rsidRPr="009743EA">
                    <w:rPr>
                      <w:rFonts w:eastAsia="Calibri"/>
                      <w:szCs w:val="22"/>
                    </w:rPr>
                    <w:t xml:space="preserve"> </w:t>
                  </w:r>
                  <w:r w:rsidRPr="009743EA">
                    <w:rPr>
                      <w:rFonts w:eastAsia="Calibri"/>
                      <w:szCs w:val="22"/>
                    </w:rPr>
                    <w:t>ID</w:t>
                  </w:r>
                  <w:r w:rsidR="00637BE5" w:rsidRPr="009743EA">
                    <w:rPr>
                      <w:rFonts w:eastAsia="Calibri"/>
                      <w:szCs w:val="22"/>
                    </w:rPr>
                    <w:t xml:space="preserve"> </w:t>
                  </w:r>
                </w:p>
              </w:tc>
            </w:tr>
            <w:tr w:rsidR="003C3949" w:rsidRPr="009743EA" w14:paraId="7555B77E" w14:textId="77777777" w:rsidTr="005A2D7C">
              <w:trPr>
                <w:jc w:val="center"/>
              </w:trPr>
              <w:tc>
                <w:tcPr>
                  <w:tcW w:w="1501" w:type="dxa"/>
                  <w:shd w:val="clear" w:color="auto" w:fill="DEEAF6"/>
                </w:tcPr>
                <w:p w14:paraId="2EA801BC" w14:textId="77777777" w:rsidR="003C3949" w:rsidRPr="009743EA" w:rsidRDefault="003C3949" w:rsidP="00763585">
                  <w:pPr>
                    <w:pStyle w:val="TAL"/>
                    <w:snapToGrid w:val="0"/>
                    <w:jc w:val="center"/>
                    <w:rPr>
                      <w:rFonts w:eastAsia="Calibri"/>
                      <w:szCs w:val="22"/>
                    </w:rPr>
                  </w:pPr>
                  <w:r w:rsidRPr="009743EA">
                    <w:rPr>
                      <w:rFonts w:eastAsia="Calibri"/>
                      <w:szCs w:val="22"/>
                    </w:rPr>
                    <w:t>X-M2M-Origin</w:t>
                  </w:r>
                </w:p>
              </w:tc>
              <w:tc>
                <w:tcPr>
                  <w:tcW w:w="4359" w:type="dxa"/>
                  <w:shd w:val="clear" w:color="auto" w:fill="auto"/>
                </w:tcPr>
                <w:p w14:paraId="7E574742" w14:textId="77777777" w:rsidR="003C3949" w:rsidRPr="009743EA" w:rsidRDefault="003C3949" w:rsidP="00763585">
                  <w:pPr>
                    <w:pStyle w:val="TAL"/>
                    <w:snapToGrid w:val="0"/>
                    <w:rPr>
                      <w:rFonts w:eastAsia="Calibri"/>
                      <w:szCs w:val="22"/>
                    </w:rPr>
                  </w:pPr>
                  <w:r w:rsidRPr="005A2D7C">
                    <w:rPr>
                      <w:rFonts w:eastAsia="Calibri"/>
                    </w:rPr>
                    <w:t>Entity</w:t>
                  </w:r>
                  <w:r w:rsidR="00637BE5" w:rsidRPr="005A2D7C">
                    <w:rPr>
                      <w:rFonts w:eastAsia="Calibri"/>
                    </w:rPr>
                    <w:t xml:space="preserve"> </w:t>
                  </w:r>
                  <w:r w:rsidRPr="005A2D7C">
                    <w:rPr>
                      <w:rFonts w:eastAsia="Calibri"/>
                    </w:rPr>
                    <w:t>ID</w:t>
                  </w:r>
                  <w:r w:rsidR="00637BE5" w:rsidRPr="005A2D7C">
                    <w:rPr>
                      <w:rFonts w:eastAsia="Calibri"/>
                    </w:rPr>
                    <w:t xml:space="preserve"> </w:t>
                  </w:r>
                  <w:r w:rsidRPr="005A2D7C">
                    <w:rPr>
                      <w:rFonts w:eastAsia="Calibri"/>
                    </w:rPr>
                    <w:t>of</w:t>
                  </w:r>
                  <w:r w:rsidR="00637BE5" w:rsidRPr="005A2D7C">
                    <w:rPr>
                      <w:rFonts w:eastAsia="Calibri"/>
                    </w:rPr>
                    <w:t xml:space="preserve"> </w:t>
                  </w:r>
                  <w:r w:rsidRPr="005A2D7C">
                    <w:rPr>
                      <w:rFonts w:eastAsia="Calibri"/>
                    </w:rPr>
                    <w:t>request</w:t>
                  </w:r>
                  <w:r w:rsidR="00637BE5" w:rsidRPr="005A2D7C">
                    <w:rPr>
                      <w:rFonts w:eastAsia="Calibri"/>
                    </w:rPr>
                    <w:t xml:space="preserve"> </w:t>
                  </w:r>
                  <w:r w:rsidRPr="005A2D7C">
                    <w:rPr>
                      <w:rFonts w:eastAsia="Calibri"/>
                    </w:rPr>
                    <w:t>originator</w:t>
                  </w:r>
                </w:p>
              </w:tc>
            </w:tr>
            <w:tr w:rsidR="003C3949" w:rsidRPr="009743EA" w14:paraId="674611BB" w14:textId="77777777" w:rsidTr="005A2D7C">
              <w:trPr>
                <w:jc w:val="center"/>
              </w:trPr>
              <w:tc>
                <w:tcPr>
                  <w:tcW w:w="1501" w:type="dxa"/>
                  <w:shd w:val="clear" w:color="auto" w:fill="DEEAF6"/>
                </w:tcPr>
                <w:p w14:paraId="746D5B2D" w14:textId="77777777" w:rsidR="003C3949" w:rsidRPr="009743EA" w:rsidRDefault="003C3949" w:rsidP="00763585">
                  <w:pPr>
                    <w:pStyle w:val="TAL"/>
                    <w:snapToGrid w:val="0"/>
                    <w:jc w:val="center"/>
                    <w:rPr>
                      <w:rFonts w:eastAsia="Calibri"/>
                      <w:szCs w:val="22"/>
                    </w:rPr>
                  </w:pPr>
                  <w:r w:rsidRPr="009743EA">
                    <w:rPr>
                      <w:rFonts w:eastAsia="Calibri"/>
                      <w:szCs w:val="22"/>
                    </w:rPr>
                    <w:t>Content-Type</w:t>
                  </w:r>
                </w:p>
              </w:tc>
              <w:tc>
                <w:tcPr>
                  <w:tcW w:w="4359" w:type="dxa"/>
                  <w:shd w:val="clear" w:color="auto" w:fill="auto"/>
                </w:tcPr>
                <w:p w14:paraId="224FB7AC" w14:textId="77777777" w:rsidR="003C3949" w:rsidRPr="009743EA" w:rsidRDefault="003C3949" w:rsidP="00763585">
                  <w:pPr>
                    <w:pStyle w:val="TAL"/>
                    <w:snapToGrid w:val="0"/>
                    <w:rPr>
                      <w:rFonts w:eastAsia="Calibri"/>
                      <w:szCs w:val="22"/>
                    </w:rPr>
                  </w:pPr>
                  <w:r w:rsidRPr="009743EA">
                    <w:rPr>
                      <w:rFonts w:eastAsia="Calibri"/>
                      <w:szCs w:val="22"/>
                    </w:rPr>
                    <w:t>application/json;</w:t>
                  </w:r>
                  <w:r w:rsidRPr="009743EA">
                    <w:rPr>
                      <w:rFonts w:eastAsia="Calibri"/>
                      <w:b/>
                      <w:szCs w:val="22"/>
                    </w:rPr>
                    <w:t>ty=16</w:t>
                  </w:r>
                </w:p>
              </w:tc>
            </w:tr>
            <w:tr w:rsidR="008D070A" w:rsidRPr="009743EA" w14:paraId="63258244" w14:textId="77777777" w:rsidTr="005A2D7C">
              <w:trPr>
                <w:jc w:val="center"/>
              </w:trPr>
              <w:tc>
                <w:tcPr>
                  <w:tcW w:w="1501" w:type="dxa"/>
                  <w:shd w:val="clear" w:color="auto" w:fill="DEEAF6"/>
                </w:tcPr>
                <w:p w14:paraId="06232162" w14:textId="77777777" w:rsidR="008D070A" w:rsidRPr="009743EA" w:rsidRDefault="008D070A" w:rsidP="008D070A">
                  <w:pPr>
                    <w:pStyle w:val="TAL"/>
                    <w:snapToGrid w:val="0"/>
                    <w:jc w:val="center"/>
                    <w:rPr>
                      <w:rFonts w:eastAsia="Calibri"/>
                      <w:szCs w:val="22"/>
                    </w:rPr>
                  </w:pPr>
                  <w:r w:rsidRPr="009743EA">
                    <w:rPr>
                      <w:rFonts w:eastAsia="Calibri"/>
                      <w:szCs w:val="22"/>
                    </w:rPr>
                    <w:t>X-M2M-RVI</w:t>
                  </w:r>
                </w:p>
              </w:tc>
              <w:tc>
                <w:tcPr>
                  <w:tcW w:w="4359" w:type="dxa"/>
                  <w:shd w:val="clear" w:color="auto" w:fill="auto"/>
                </w:tcPr>
                <w:p w14:paraId="0CC4560A" w14:textId="77777777" w:rsidR="008D070A" w:rsidRPr="009743EA" w:rsidRDefault="008D070A" w:rsidP="008D070A">
                  <w:pPr>
                    <w:pStyle w:val="TAL"/>
                    <w:snapToGrid w:val="0"/>
                    <w:rPr>
                      <w:rFonts w:eastAsia="Calibri"/>
                      <w:szCs w:val="22"/>
                    </w:rPr>
                  </w:pPr>
                  <w:r w:rsidRPr="009743EA">
                    <w:rPr>
                      <w:rFonts w:eastAsia="Calibri"/>
                      <w:szCs w:val="22"/>
                    </w:rPr>
                    <w:t>Release</w:t>
                  </w:r>
                  <w:r w:rsidR="00637BE5" w:rsidRPr="009743EA">
                    <w:rPr>
                      <w:rFonts w:eastAsia="Calibri"/>
                      <w:szCs w:val="22"/>
                    </w:rPr>
                    <w:t xml:space="preserve"> </w:t>
                  </w:r>
                  <w:r w:rsidRPr="009743EA">
                    <w:rPr>
                      <w:rFonts w:eastAsia="Calibri"/>
                      <w:szCs w:val="22"/>
                    </w:rPr>
                    <w:t>Version</w:t>
                  </w:r>
                  <w:r w:rsidR="00637BE5" w:rsidRPr="009743EA">
                    <w:rPr>
                      <w:rFonts w:eastAsia="Calibri"/>
                      <w:szCs w:val="22"/>
                    </w:rPr>
                    <w:t xml:space="preserve"> </w:t>
                  </w:r>
                  <w:r w:rsidRPr="009743EA">
                    <w:rPr>
                      <w:rFonts w:eastAsia="Calibri"/>
                      <w:szCs w:val="22"/>
                    </w:rPr>
                    <w:t>Indicator</w:t>
                  </w:r>
                </w:p>
              </w:tc>
            </w:tr>
          </w:tbl>
          <w:p w14:paraId="3103533B" w14:textId="77777777" w:rsidR="003C3949" w:rsidRPr="009743EA" w:rsidRDefault="003C3949" w:rsidP="00763585">
            <w:pPr>
              <w:pStyle w:val="TAL"/>
              <w:snapToGrid w:val="0"/>
              <w:jc w:val="center"/>
            </w:pPr>
          </w:p>
        </w:tc>
      </w:tr>
      <w:tr w:rsidR="004078E0" w:rsidRPr="009743EA" w14:paraId="62444003" w14:textId="77777777" w:rsidTr="00637BE5">
        <w:trPr>
          <w:jc w:val="center"/>
        </w:trPr>
        <w:tc>
          <w:tcPr>
            <w:tcW w:w="1286" w:type="dxa"/>
            <w:tcBorders>
              <w:top w:val="single" w:sz="4" w:space="0" w:color="000000"/>
              <w:left w:val="single" w:sz="4" w:space="0" w:color="000000"/>
              <w:bottom w:val="single" w:sz="4" w:space="0" w:color="000000"/>
            </w:tcBorders>
            <w:shd w:val="clear" w:color="auto" w:fill="E7E6E6"/>
          </w:tcPr>
          <w:p w14:paraId="039E0F96" w14:textId="77777777" w:rsidR="004078E0" w:rsidRPr="005A2D7C" w:rsidRDefault="004078E0" w:rsidP="005A2D7C">
            <w:pPr>
              <w:pStyle w:val="TAH"/>
              <w:rPr>
                <w:rFonts w:eastAsia="Malgun Gothic"/>
                <w:b w:val="0"/>
                <w:kern w:val="1"/>
              </w:rPr>
            </w:pPr>
          </w:p>
          <w:p w14:paraId="61C8920E" w14:textId="77777777" w:rsidR="004078E0" w:rsidRPr="005A2D7C" w:rsidRDefault="004078E0" w:rsidP="005A2D7C">
            <w:pPr>
              <w:pStyle w:val="TAH"/>
              <w:rPr>
                <w:rFonts w:eastAsia="Malgun Gothic"/>
                <w:b w:val="0"/>
                <w:kern w:val="1"/>
              </w:rPr>
            </w:pPr>
          </w:p>
          <w:p w14:paraId="66981580" w14:textId="77777777" w:rsidR="004078E0" w:rsidRPr="005A2D7C" w:rsidRDefault="004078E0" w:rsidP="005A2D7C">
            <w:pPr>
              <w:pStyle w:val="TAH"/>
              <w:rPr>
                <w:rFonts w:eastAsia="Malgun Gothic"/>
                <w:b w:val="0"/>
                <w:kern w:val="1"/>
              </w:rPr>
            </w:pPr>
          </w:p>
          <w:p w14:paraId="737DB759" w14:textId="77777777" w:rsidR="004078E0" w:rsidRPr="005A2D7C" w:rsidRDefault="004078E0" w:rsidP="005A2D7C">
            <w:pPr>
              <w:pStyle w:val="TAH"/>
              <w:rPr>
                <w:rFonts w:eastAsia="Malgun Gothic"/>
                <w:b w:val="0"/>
                <w:kern w:val="1"/>
              </w:rPr>
            </w:pPr>
          </w:p>
          <w:p w14:paraId="38EFC818" w14:textId="77777777" w:rsidR="004078E0" w:rsidRPr="005A2D7C" w:rsidRDefault="004078E0" w:rsidP="005A2D7C">
            <w:pPr>
              <w:pStyle w:val="TAH"/>
              <w:rPr>
                <w:rFonts w:eastAsia="Malgun Gothic"/>
                <w:b w:val="0"/>
                <w:kern w:val="1"/>
              </w:rPr>
            </w:pPr>
          </w:p>
          <w:p w14:paraId="61DC16CF" w14:textId="77777777" w:rsidR="004078E0" w:rsidRPr="005A2D7C" w:rsidRDefault="004078E0" w:rsidP="005A2D7C">
            <w:pPr>
              <w:pStyle w:val="TAH"/>
              <w:rPr>
                <w:rFonts w:eastAsia="Malgun Gothic"/>
                <w:b w:val="0"/>
                <w:kern w:val="1"/>
              </w:rPr>
            </w:pPr>
          </w:p>
          <w:p w14:paraId="5363F816" w14:textId="77777777" w:rsidR="004078E0" w:rsidRPr="005A2D7C" w:rsidRDefault="004078E0" w:rsidP="005A2D7C">
            <w:pPr>
              <w:pStyle w:val="TAH"/>
              <w:rPr>
                <w:rFonts w:eastAsia="Malgun Gothic"/>
                <w:b w:val="0"/>
                <w:kern w:val="1"/>
              </w:rPr>
            </w:pPr>
            <w:r w:rsidRPr="005A2D7C">
              <w:rPr>
                <w:rFonts w:eastAsia="Malgun Gothic"/>
                <w:kern w:val="1"/>
              </w:rPr>
              <w:t>Example</w:t>
            </w:r>
            <w:r w:rsidR="00637BE5" w:rsidRPr="005A2D7C">
              <w:rPr>
                <w:rFonts w:eastAsia="Malgun Gothic"/>
                <w:kern w:val="1"/>
              </w:rPr>
              <w:t xml:space="preserve"> </w:t>
            </w:r>
            <w:r w:rsidRPr="005A2D7C">
              <w:rPr>
                <w:rFonts w:eastAsia="Malgun Gothic"/>
                <w:kern w:val="1"/>
              </w:rPr>
              <w:t>with</w:t>
            </w:r>
            <w:r w:rsidR="00637BE5" w:rsidRPr="005A2D7C">
              <w:rPr>
                <w:rFonts w:eastAsia="Malgun Gothic"/>
                <w:kern w:val="1"/>
              </w:rPr>
              <w:t xml:space="preserve"> </w:t>
            </w:r>
          </w:p>
          <w:p w14:paraId="3D314B9E" w14:textId="77777777" w:rsidR="004078E0" w:rsidRPr="004A2BF0" w:rsidRDefault="004078E0" w:rsidP="005A2D7C">
            <w:pPr>
              <w:pStyle w:val="TAH"/>
              <w:rPr>
                <w:kern w:val="1"/>
              </w:rPr>
            </w:pPr>
            <w:r w:rsidRPr="004A2BF0">
              <w:rPr>
                <w:kern w:val="1"/>
              </w:rPr>
              <w:t>RCN=0</w:t>
            </w:r>
          </w:p>
          <w:p w14:paraId="272ECE42" w14:textId="77777777" w:rsidR="004078E0" w:rsidRPr="004A2BF0" w:rsidRDefault="004078E0" w:rsidP="005A2D7C">
            <w:pPr>
              <w:pStyle w:val="TAH"/>
              <w:rPr>
                <w:kern w:val="1"/>
              </w:rP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49AB75FE" w14:textId="77777777" w:rsidR="004078E0" w:rsidRPr="009743EA" w:rsidRDefault="004078E0" w:rsidP="00CE497E">
            <w:pPr>
              <w:pStyle w:val="TAL"/>
              <w:snapToGrid w:val="0"/>
              <w:ind w:left="284"/>
            </w:pPr>
          </w:p>
          <w:p w14:paraId="51DA7E12" w14:textId="77777777" w:rsidR="004078E0" w:rsidRPr="005A2D7C" w:rsidRDefault="00637BE5" w:rsidP="00CE497E">
            <w:pPr>
              <w:pStyle w:val="NoSpacing"/>
              <w:rPr>
                <w:rFonts w:ascii="Times New Roman" w:hAnsi="Times New Roman"/>
                <w:b/>
                <w:sz w:val="24"/>
                <w:lang w:val="en-GB"/>
              </w:rPr>
            </w:pPr>
            <w:r w:rsidRPr="005A2D7C">
              <w:rPr>
                <w:rFonts w:ascii="Times New Roman" w:hAnsi="Times New Roman"/>
                <w:b/>
                <w:sz w:val="24"/>
                <w:lang w:val="en-GB"/>
              </w:rPr>
              <w:t xml:space="preserve">   </w:t>
            </w:r>
            <w:r w:rsidR="004078E0" w:rsidRPr="005A2D7C">
              <w:rPr>
                <w:rFonts w:ascii="Times New Roman" w:hAnsi="Times New Roman"/>
                <w:b/>
                <w:sz w:val="24"/>
                <w:lang w:val="en-GB"/>
              </w:rPr>
              <w:t>API/CSR/CRE/001_RCN0</w:t>
            </w:r>
          </w:p>
          <w:p w14:paraId="4623487D" w14:textId="77777777" w:rsidR="004078E0" w:rsidRPr="009743EA" w:rsidRDefault="004078E0" w:rsidP="00CE497E">
            <w:pPr>
              <w:widowControl w:val="0"/>
              <w:overflowPunct/>
              <w:spacing w:after="0"/>
              <w:ind w:left="284"/>
              <w:jc w:val="both"/>
              <w:textAlignment w:val="auto"/>
              <w:rPr>
                <w:rFonts w:ascii="Arial" w:hAnsi="Arial"/>
                <w:b/>
                <w:color w:val="0070C0"/>
                <w:sz w:val="18"/>
              </w:rPr>
            </w:pPr>
          </w:p>
          <w:p w14:paraId="52A0B5FB" w14:textId="77777777" w:rsidR="004078E0" w:rsidRPr="009743EA" w:rsidRDefault="004078E0" w:rsidP="00CE497E">
            <w:pPr>
              <w:widowControl w:val="0"/>
              <w:overflowPunct/>
              <w:spacing w:after="0"/>
              <w:ind w:left="284"/>
              <w:textAlignment w:val="auto"/>
              <w:rPr>
                <w:rFonts w:ascii="Arial" w:hAnsi="Arial"/>
                <w:color w:val="0070C0"/>
                <w:sz w:val="18"/>
              </w:rPr>
            </w:pPr>
          </w:p>
          <w:p w14:paraId="7A723E77" w14:textId="77777777" w:rsidR="004078E0" w:rsidRPr="009743EA" w:rsidRDefault="004078E0" w:rsidP="00CE497E">
            <w:pPr>
              <w:widowControl w:val="0"/>
              <w:overflowPunct/>
              <w:spacing w:after="0"/>
              <w:ind w:left="284"/>
              <w:textAlignment w:val="auto"/>
              <w:rPr>
                <w:rFonts w:ascii="Arial" w:hAnsi="Arial"/>
                <w:b/>
                <w:color w:val="0070C0"/>
                <w:sz w:val="18"/>
              </w:rPr>
            </w:pPr>
            <w:r w:rsidRPr="009743EA">
              <w:rPr>
                <w:rFonts w:ascii="Arial" w:hAnsi="Arial"/>
                <w:b/>
                <w:color w:val="0070C0"/>
                <w:sz w:val="18"/>
              </w:rPr>
              <w:t>HTTP</w:t>
            </w:r>
            <w:r w:rsidR="00637BE5" w:rsidRPr="009743EA">
              <w:rPr>
                <w:rFonts w:ascii="Arial" w:hAnsi="Arial"/>
                <w:b/>
                <w:color w:val="0070C0"/>
                <w:sz w:val="18"/>
              </w:rPr>
              <w:t xml:space="preserve"> </w:t>
            </w:r>
            <w:r w:rsidRPr="009743EA">
              <w:rPr>
                <w:rFonts w:ascii="Arial" w:hAnsi="Arial"/>
                <w:b/>
                <w:color w:val="0070C0"/>
                <w:sz w:val="18"/>
              </w:rPr>
              <w:t>Request:</w:t>
            </w:r>
          </w:p>
          <w:p w14:paraId="0BD344BC" w14:textId="77777777" w:rsidR="004078E0" w:rsidRPr="009743EA" w:rsidRDefault="004078E0" w:rsidP="00CE497E">
            <w:pPr>
              <w:widowControl w:val="0"/>
              <w:overflowPunct/>
              <w:spacing w:after="0"/>
              <w:ind w:left="284"/>
              <w:textAlignment w:val="auto"/>
              <w:rPr>
                <w:rFonts w:ascii="Arial" w:hAnsi="Arial"/>
                <w:color w:val="0070C0"/>
                <w:sz w:val="18"/>
              </w:rPr>
            </w:pPr>
          </w:p>
          <w:p w14:paraId="43008A2F" w14:textId="77777777" w:rsidR="004078E0" w:rsidRPr="009743EA" w:rsidRDefault="00006470" w:rsidP="00CE497E">
            <w:pPr>
              <w:widowControl w:val="0"/>
              <w:overflowPunct/>
              <w:spacing w:after="0"/>
              <w:ind w:left="284"/>
              <w:textAlignment w:val="auto"/>
              <w:rPr>
                <w:rFonts w:ascii="Arial" w:hAnsi="Arial"/>
                <w:color w:val="0070C0"/>
                <w:sz w:val="18"/>
              </w:rPr>
            </w:pPr>
            <w:r w:rsidRPr="009743EA">
              <w:rPr>
                <w:rFonts w:ascii="Arial" w:hAnsi="Arial"/>
                <w:color w:val="0070C0"/>
                <w:sz w:val="18"/>
              </w:rPr>
              <w:t>POST</w:t>
            </w:r>
            <w:r w:rsidR="00637BE5" w:rsidRPr="009743EA">
              <w:rPr>
                <w:rFonts w:ascii="Arial" w:hAnsi="Arial"/>
                <w:color w:val="0070C0"/>
                <w:sz w:val="18"/>
              </w:rPr>
              <w:t xml:space="preserve"> </w:t>
            </w:r>
            <w:r w:rsidR="004078E0" w:rsidRPr="009743EA">
              <w:rPr>
                <w:rFonts w:ascii="Arial" w:hAnsi="Arial"/>
                <w:color w:val="0070C0"/>
                <w:sz w:val="18"/>
              </w:rPr>
              <w:t>/cse-name?rcn=0</w:t>
            </w:r>
            <w:r w:rsidR="00637BE5" w:rsidRPr="009743EA">
              <w:rPr>
                <w:rFonts w:ascii="Arial" w:hAnsi="Arial"/>
                <w:color w:val="0070C0"/>
                <w:sz w:val="18"/>
              </w:rPr>
              <w:t xml:space="preserve"> </w:t>
            </w:r>
            <w:r w:rsidR="004078E0" w:rsidRPr="009743EA">
              <w:rPr>
                <w:rFonts w:ascii="Arial" w:hAnsi="Arial"/>
                <w:color w:val="0070C0"/>
                <w:sz w:val="18"/>
              </w:rPr>
              <w:t>HTTP/1.1</w:t>
            </w:r>
          </w:p>
          <w:p w14:paraId="06C1F529" w14:textId="77777777" w:rsidR="004078E0" w:rsidRPr="009743EA" w:rsidRDefault="004078E0" w:rsidP="00CE497E">
            <w:pPr>
              <w:pStyle w:val="TAL"/>
              <w:snapToGrid w:val="0"/>
              <w:ind w:left="284"/>
              <w:jc w:val="both"/>
              <w:rPr>
                <w:color w:val="0070C0"/>
              </w:rPr>
            </w:pPr>
            <w:r w:rsidRPr="009743EA">
              <w:rPr>
                <w:color w:val="0070C0"/>
              </w:rPr>
              <w:t>Host:</w:t>
            </w:r>
            <w:r w:rsidR="00637BE5" w:rsidRPr="009743EA">
              <w:rPr>
                <w:color w:val="0070C0"/>
              </w:rPr>
              <w:t xml:space="preserve"> </w:t>
            </w:r>
            <w:r w:rsidRPr="009743EA">
              <w:rPr>
                <w:color w:val="0070C0"/>
              </w:rPr>
              <w:t>192.168.56.102:9011</w:t>
            </w:r>
          </w:p>
          <w:p w14:paraId="59E6CF54" w14:textId="77777777" w:rsidR="006C74D0" w:rsidRPr="009743EA" w:rsidRDefault="006C74D0" w:rsidP="00CE497E">
            <w:pPr>
              <w:pStyle w:val="TAL"/>
              <w:snapToGrid w:val="0"/>
              <w:ind w:left="284"/>
              <w:jc w:val="both"/>
              <w:rPr>
                <w:color w:val="0070C0"/>
              </w:rPr>
            </w:pPr>
            <w:r w:rsidRPr="009743EA">
              <w:rPr>
                <w:color w:val="0070C0"/>
              </w:rPr>
              <w:t>Content-Type:application/json;ty=16</w:t>
            </w:r>
          </w:p>
          <w:p w14:paraId="06ACB484" w14:textId="77777777" w:rsidR="004078E0" w:rsidRPr="009743EA" w:rsidRDefault="004078E0" w:rsidP="00CE497E">
            <w:pPr>
              <w:pStyle w:val="TAL"/>
              <w:snapToGrid w:val="0"/>
              <w:ind w:left="284"/>
              <w:jc w:val="both"/>
              <w:rPr>
                <w:color w:val="0070C0"/>
              </w:rPr>
            </w:pPr>
            <w:r w:rsidRPr="009743EA">
              <w:rPr>
                <w:color w:val="0070C0"/>
              </w:rPr>
              <w:t>X-M2M-Origin:</w:t>
            </w:r>
            <w:r w:rsidR="00637BE5" w:rsidRPr="009743EA">
              <w:rPr>
                <w:color w:val="0070C0"/>
              </w:rPr>
              <w:t xml:space="preserve"> </w:t>
            </w:r>
            <w:r w:rsidRPr="009743EA">
              <w:rPr>
                <w:color w:val="0070C0"/>
              </w:rPr>
              <w:t>C0120180406T0846311405855351047680_cse01</w:t>
            </w:r>
          </w:p>
          <w:p w14:paraId="2A95EE1E" w14:textId="77777777" w:rsidR="004078E0" w:rsidRPr="009743EA" w:rsidRDefault="004078E0" w:rsidP="00CE497E">
            <w:pPr>
              <w:pStyle w:val="TAL"/>
              <w:snapToGrid w:val="0"/>
              <w:ind w:left="284"/>
              <w:jc w:val="both"/>
              <w:rPr>
                <w:color w:val="0070C0"/>
              </w:rPr>
            </w:pPr>
            <w:r w:rsidRPr="009743EA">
              <w:rPr>
                <w:color w:val="0070C0"/>
              </w:rPr>
              <w:t>X-M2M-RI:</w:t>
            </w:r>
            <w:r w:rsidR="00637BE5" w:rsidRPr="009743EA">
              <w:rPr>
                <w:color w:val="0070C0"/>
              </w:rPr>
              <w:t xml:space="preserve"> </w:t>
            </w:r>
            <w:r w:rsidRPr="009743EA">
              <w:rPr>
                <w:color w:val="0070C0"/>
              </w:rPr>
              <w:t>1234</w:t>
            </w:r>
          </w:p>
          <w:p w14:paraId="54DCB749" w14:textId="77777777" w:rsidR="004078E0" w:rsidRPr="009743EA" w:rsidRDefault="004078E0" w:rsidP="00CE497E">
            <w:pPr>
              <w:pStyle w:val="TAL"/>
              <w:snapToGrid w:val="0"/>
              <w:ind w:left="284"/>
              <w:jc w:val="both"/>
              <w:rPr>
                <w:color w:val="0070C0"/>
              </w:rPr>
            </w:pPr>
            <w:r w:rsidRPr="009743EA">
              <w:rPr>
                <w:color w:val="0070C0"/>
              </w:rPr>
              <w:t>X-M2M-RVI:</w:t>
            </w:r>
            <w:r w:rsidR="00637BE5" w:rsidRPr="009743EA">
              <w:rPr>
                <w:color w:val="0070C0"/>
              </w:rPr>
              <w:t xml:space="preserve"> </w:t>
            </w:r>
            <w:r w:rsidRPr="009743EA">
              <w:rPr>
                <w:color w:val="0070C0"/>
              </w:rPr>
              <w:t>2a</w:t>
            </w:r>
          </w:p>
          <w:p w14:paraId="327042D0" w14:textId="77777777" w:rsidR="004078E0" w:rsidRPr="009743EA" w:rsidRDefault="004078E0" w:rsidP="00CE497E">
            <w:pPr>
              <w:pStyle w:val="TAL"/>
              <w:snapToGrid w:val="0"/>
              <w:ind w:left="284"/>
              <w:jc w:val="both"/>
              <w:rPr>
                <w:color w:val="0070C0"/>
              </w:rPr>
            </w:pPr>
          </w:p>
          <w:p w14:paraId="17BFF07E" w14:textId="77777777" w:rsidR="00313082" w:rsidRPr="009743EA" w:rsidRDefault="00313082" w:rsidP="00313082">
            <w:pPr>
              <w:pStyle w:val="TAL"/>
              <w:snapToGrid w:val="0"/>
              <w:ind w:left="284"/>
              <w:jc w:val="both"/>
              <w:rPr>
                <w:color w:val="0070C0"/>
              </w:rPr>
            </w:pPr>
            <w:r w:rsidRPr="009743EA">
              <w:rPr>
                <w:color w:val="0070C0"/>
              </w:rPr>
              <w:t>{</w:t>
            </w:r>
          </w:p>
          <w:p w14:paraId="3979DDD4" w14:textId="77777777" w:rsidR="00313082" w:rsidRPr="009743EA" w:rsidRDefault="00637BE5" w:rsidP="00313082">
            <w:pPr>
              <w:pStyle w:val="TAL"/>
              <w:snapToGrid w:val="0"/>
              <w:ind w:left="284"/>
              <w:jc w:val="both"/>
              <w:rPr>
                <w:color w:val="0070C0"/>
              </w:rPr>
            </w:pPr>
            <w:r w:rsidRPr="009743EA">
              <w:rPr>
                <w:color w:val="0070C0"/>
              </w:rPr>
              <w:t xml:space="preserve">   </w:t>
            </w:r>
          </w:p>
          <w:p w14:paraId="133FCF82" w14:textId="77777777" w:rsidR="00313082" w:rsidRPr="009743EA" w:rsidRDefault="00637BE5" w:rsidP="00313082">
            <w:pPr>
              <w:pStyle w:val="TAL"/>
              <w:snapToGrid w:val="0"/>
              <w:ind w:left="284"/>
              <w:jc w:val="both"/>
              <w:rPr>
                <w:color w:val="0070C0"/>
              </w:rPr>
            </w:pPr>
            <w:r w:rsidRPr="009743EA">
              <w:rPr>
                <w:color w:val="0070C0"/>
              </w:rPr>
              <w:t xml:space="preserve">        </w:t>
            </w:r>
            <w:r w:rsidR="00313082" w:rsidRPr="009743EA">
              <w:rPr>
                <w:color w:val="0070C0"/>
              </w:rPr>
              <w:t>"m2m:csr":</w:t>
            </w:r>
            <w:r w:rsidRPr="009743EA">
              <w:rPr>
                <w:color w:val="0070C0"/>
              </w:rPr>
              <w:t xml:space="preserve"> </w:t>
            </w:r>
            <w:r w:rsidR="00313082" w:rsidRPr="009743EA">
              <w:rPr>
                <w:color w:val="0070C0"/>
              </w:rPr>
              <w:t>{</w:t>
            </w:r>
          </w:p>
          <w:p w14:paraId="12085844" w14:textId="77777777" w:rsidR="00313082" w:rsidRPr="009743EA" w:rsidRDefault="00637BE5" w:rsidP="00313082">
            <w:pPr>
              <w:pStyle w:val="TAL"/>
              <w:snapToGrid w:val="0"/>
              <w:ind w:left="284"/>
              <w:jc w:val="both"/>
              <w:rPr>
                <w:color w:val="0070C0"/>
              </w:rPr>
            </w:pPr>
            <w:r w:rsidRPr="009743EA">
              <w:rPr>
                <w:color w:val="0070C0"/>
              </w:rPr>
              <w:t xml:space="preserve">            </w:t>
            </w:r>
            <w:r w:rsidR="00313082" w:rsidRPr="009743EA">
              <w:rPr>
                <w:color w:val="0070C0"/>
              </w:rPr>
              <w:t>"cb":</w:t>
            </w:r>
            <w:r w:rsidRPr="009743EA">
              <w:rPr>
                <w:color w:val="0070C0"/>
              </w:rPr>
              <w:t xml:space="preserve"> </w:t>
            </w:r>
            <w:r w:rsidR="00313082" w:rsidRPr="009743EA">
              <w:rPr>
                <w:color w:val="0070C0"/>
              </w:rPr>
              <w:t>"//192.168.0.50:8080/cse-name2",</w:t>
            </w:r>
          </w:p>
          <w:p w14:paraId="652ED85B" w14:textId="77777777" w:rsidR="00313082" w:rsidRPr="009743EA" w:rsidRDefault="00637BE5" w:rsidP="00313082">
            <w:pPr>
              <w:pStyle w:val="TAL"/>
              <w:snapToGrid w:val="0"/>
              <w:ind w:left="284"/>
              <w:jc w:val="both"/>
              <w:rPr>
                <w:color w:val="0070C0"/>
              </w:rPr>
            </w:pPr>
            <w:r w:rsidRPr="009743EA">
              <w:rPr>
                <w:color w:val="0070C0"/>
              </w:rPr>
              <w:t xml:space="preserve">            </w:t>
            </w:r>
            <w:r w:rsidR="00313082" w:rsidRPr="009743EA">
              <w:rPr>
                <w:color w:val="0070C0"/>
              </w:rPr>
              <w:t>"csi":</w:t>
            </w:r>
            <w:r w:rsidRPr="009743EA">
              <w:rPr>
                <w:color w:val="0070C0"/>
              </w:rPr>
              <w:t xml:space="preserve"> </w:t>
            </w:r>
            <w:r w:rsidR="00313082" w:rsidRPr="009743EA">
              <w:rPr>
                <w:color w:val="0070C0"/>
              </w:rPr>
              <w:t>"/cse2ID",</w:t>
            </w:r>
          </w:p>
          <w:p w14:paraId="512F08FA" w14:textId="77777777" w:rsidR="00313082" w:rsidRPr="009743EA" w:rsidRDefault="00637BE5" w:rsidP="00313082">
            <w:pPr>
              <w:pStyle w:val="TAL"/>
              <w:snapToGrid w:val="0"/>
              <w:ind w:left="284"/>
              <w:jc w:val="both"/>
              <w:rPr>
                <w:color w:val="0070C0"/>
              </w:rPr>
            </w:pPr>
            <w:r w:rsidRPr="009743EA">
              <w:rPr>
                <w:color w:val="0070C0"/>
              </w:rPr>
              <w:t xml:space="preserve">            </w:t>
            </w:r>
            <w:r w:rsidR="00313082" w:rsidRPr="009743EA">
              <w:rPr>
                <w:color w:val="0070C0"/>
              </w:rPr>
              <w:t>"rn":</w:t>
            </w:r>
            <w:r w:rsidRPr="009743EA">
              <w:rPr>
                <w:color w:val="0070C0"/>
              </w:rPr>
              <w:t xml:space="preserve"> </w:t>
            </w:r>
            <w:r w:rsidR="00313082" w:rsidRPr="009743EA">
              <w:rPr>
                <w:color w:val="0070C0"/>
              </w:rPr>
              <w:t>"cse-name2",</w:t>
            </w:r>
          </w:p>
          <w:p w14:paraId="14784A92" w14:textId="77777777" w:rsidR="00313082" w:rsidRPr="009743EA" w:rsidRDefault="00637BE5" w:rsidP="00313082">
            <w:pPr>
              <w:pStyle w:val="TAL"/>
              <w:snapToGrid w:val="0"/>
              <w:ind w:left="284"/>
              <w:jc w:val="both"/>
              <w:rPr>
                <w:color w:val="0070C0"/>
              </w:rPr>
            </w:pPr>
            <w:r w:rsidRPr="009743EA">
              <w:rPr>
                <w:color w:val="0070C0"/>
              </w:rPr>
              <w:t xml:space="preserve">            </w:t>
            </w:r>
            <w:r w:rsidR="00313082" w:rsidRPr="009743EA">
              <w:rPr>
                <w:color w:val="0070C0"/>
              </w:rPr>
              <w:t>"rr":</w:t>
            </w:r>
            <w:r w:rsidRPr="009743EA">
              <w:rPr>
                <w:color w:val="0070C0"/>
              </w:rPr>
              <w:t xml:space="preserve"> </w:t>
            </w:r>
            <w:r w:rsidR="00313082" w:rsidRPr="009743EA">
              <w:rPr>
                <w:color w:val="0070C0"/>
              </w:rPr>
              <w:t>true</w:t>
            </w:r>
          </w:p>
          <w:p w14:paraId="65D17E28" w14:textId="77777777" w:rsidR="00313082" w:rsidRPr="009743EA" w:rsidRDefault="00637BE5" w:rsidP="00313082">
            <w:pPr>
              <w:pStyle w:val="TAL"/>
              <w:snapToGrid w:val="0"/>
              <w:ind w:left="284"/>
              <w:jc w:val="both"/>
              <w:rPr>
                <w:color w:val="0070C0"/>
              </w:rPr>
            </w:pPr>
            <w:r w:rsidRPr="009743EA">
              <w:rPr>
                <w:color w:val="0070C0"/>
              </w:rPr>
              <w:t xml:space="preserve">              </w:t>
            </w:r>
          </w:p>
          <w:p w14:paraId="30E1AA6F" w14:textId="77777777" w:rsidR="00313082" w:rsidRPr="009743EA" w:rsidRDefault="00637BE5" w:rsidP="00313082">
            <w:pPr>
              <w:pStyle w:val="TAL"/>
              <w:snapToGrid w:val="0"/>
              <w:ind w:left="284"/>
              <w:jc w:val="both"/>
              <w:rPr>
                <w:color w:val="0070C0"/>
              </w:rPr>
            </w:pPr>
            <w:r w:rsidRPr="009743EA">
              <w:rPr>
                <w:color w:val="0070C0"/>
              </w:rPr>
              <w:t xml:space="preserve">        </w:t>
            </w:r>
            <w:r w:rsidR="00313082" w:rsidRPr="009743EA">
              <w:rPr>
                <w:color w:val="0070C0"/>
              </w:rPr>
              <w:t>}</w:t>
            </w:r>
          </w:p>
          <w:p w14:paraId="5C543F5C" w14:textId="77777777" w:rsidR="00313082" w:rsidRPr="009743EA" w:rsidRDefault="00637BE5" w:rsidP="00313082">
            <w:pPr>
              <w:pStyle w:val="TAL"/>
              <w:snapToGrid w:val="0"/>
              <w:ind w:left="284"/>
              <w:jc w:val="both"/>
              <w:rPr>
                <w:color w:val="0070C0"/>
              </w:rPr>
            </w:pPr>
            <w:r w:rsidRPr="009743EA">
              <w:rPr>
                <w:color w:val="0070C0"/>
              </w:rPr>
              <w:t xml:space="preserve">   </w:t>
            </w:r>
          </w:p>
          <w:p w14:paraId="270FA0DD" w14:textId="77777777" w:rsidR="00313082" w:rsidRPr="009743EA" w:rsidRDefault="00313082" w:rsidP="00313082">
            <w:pPr>
              <w:pStyle w:val="TAL"/>
              <w:snapToGrid w:val="0"/>
              <w:ind w:left="284"/>
              <w:jc w:val="both"/>
              <w:rPr>
                <w:color w:val="0070C0"/>
              </w:rPr>
            </w:pPr>
            <w:r w:rsidRPr="009743EA">
              <w:rPr>
                <w:color w:val="0070C0"/>
              </w:rPr>
              <w:t>}</w:t>
            </w:r>
          </w:p>
          <w:p w14:paraId="1D9AFC1A" w14:textId="77777777" w:rsidR="004078E0" w:rsidRPr="009743EA" w:rsidRDefault="004078E0" w:rsidP="00CE497E">
            <w:pPr>
              <w:widowControl w:val="0"/>
              <w:overflowPunct/>
              <w:spacing w:after="0"/>
              <w:ind w:left="284"/>
              <w:textAlignment w:val="auto"/>
              <w:rPr>
                <w:rFonts w:ascii="Arial" w:hAnsi="Arial"/>
                <w:color w:val="0070C0"/>
                <w:sz w:val="18"/>
              </w:rPr>
            </w:pPr>
          </w:p>
          <w:p w14:paraId="5DC645AA" w14:textId="77777777" w:rsidR="004078E0" w:rsidRPr="009743EA" w:rsidRDefault="004078E0" w:rsidP="00CE497E">
            <w:pPr>
              <w:widowControl w:val="0"/>
              <w:overflowPunct/>
              <w:spacing w:after="0"/>
              <w:ind w:left="284"/>
              <w:textAlignment w:val="auto"/>
              <w:rPr>
                <w:rFonts w:ascii="Arial" w:hAnsi="Arial"/>
                <w:color w:val="0070C0"/>
                <w:sz w:val="18"/>
              </w:rPr>
            </w:pPr>
          </w:p>
          <w:p w14:paraId="1A6B6AE5" w14:textId="77777777" w:rsidR="004078E0" w:rsidRPr="009743EA" w:rsidRDefault="004078E0" w:rsidP="00CE497E">
            <w:pPr>
              <w:widowControl w:val="0"/>
              <w:overflowPunct/>
              <w:spacing w:after="0"/>
              <w:ind w:left="284"/>
              <w:textAlignment w:val="auto"/>
              <w:rPr>
                <w:rFonts w:ascii="Arial" w:hAnsi="Arial"/>
                <w:b/>
                <w:color w:val="0070C0"/>
                <w:sz w:val="18"/>
              </w:rPr>
            </w:pPr>
            <w:r w:rsidRPr="009743EA">
              <w:rPr>
                <w:rFonts w:ascii="Arial" w:hAnsi="Arial"/>
                <w:b/>
                <w:color w:val="0070C0"/>
                <w:sz w:val="18"/>
              </w:rPr>
              <w:t>HTTP</w:t>
            </w:r>
            <w:r w:rsidR="00637BE5" w:rsidRPr="009743EA">
              <w:rPr>
                <w:rFonts w:ascii="Arial" w:hAnsi="Arial"/>
                <w:b/>
                <w:color w:val="0070C0"/>
                <w:sz w:val="18"/>
              </w:rPr>
              <w:t xml:space="preserve"> </w:t>
            </w:r>
            <w:r w:rsidRPr="009743EA">
              <w:rPr>
                <w:rFonts w:ascii="Arial" w:hAnsi="Arial"/>
                <w:b/>
                <w:color w:val="0070C0"/>
                <w:sz w:val="18"/>
              </w:rPr>
              <w:t>Response:</w:t>
            </w:r>
          </w:p>
          <w:p w14:paraId="25F08864" w14:textId="77777777" w:rsidR="004078E0" w:rsidRPr="009743EA" w:rsidRDefault="004078E0" w:rsidP="00CE497E">
            <w:pPr>
              <w:widowControl w:val="0"/>
              <w:overflowPunct/>
              <w:spacing w:after="0"/>
              <w:ind w:left="284"/>
              <w:textAlignment w:val="auto"/>
              <w:rPr>
                <w:rFonts w:ascii="Arial" w:hAnsi="Arial"/>
                <w:color w:val="0070C0"/>
                <w:sz w:val="18"/>
              </w:rPr>
            </w:pPr>
          </w:p>
          <w:p w14:paraId="17AD3CD2" w14:textId="77777777" w:rsidR="004078E0" w:rsidRPr="009743EA" w:rsidRDefault="004078E0" w:rsidP="00CE497E">
            <w:pPr>
              <w:widowControl w:val="0"/>
              <w:overflowPunct/>
              <w:spacing w:after="0"/>
              <w:ind w:left="284"/>
              <w:textAlignment w:val="auto"/>
              <w:rPr>
                <w:rFonts w:ascii="Arial" w:hAnsi="Arial"/>
                <w:color w:val="0070C0"/>
                <w:sz w:val="18"/>
              </w:rPr>
            </w:pPr>
            <w:r w:rsidRPr="009743EA">
              <w:rPr>
                <w:rFonts w:ascii="Arial" w:hAnsi="Arial"/>
                <w:color w:val="0070C0"/>
                <w:sz w:val="18"/>
              </w:rPr>
              <w:lastRenderedPageBreak/>
              <w:t>HTTP/1.1</w:t>
            </w:r>
            <w:r w:rsidR="00637BE5" w:rsidRPr="009743EA">
              <w:rPr>
                <w:rFonts w:ascii="Arial" w:hAnsi="Arial"/>
                <w:color w:val="0070C0"/>
                <w:sz w:val="18"/>
              </w:rPr>
              <w:t xml:space="preserve"> </w:t>
            </w:r>
            <w:r w:rsidRPr="009743EA">
              <w:rPr>
                <w:rFonts w:ascii="Arial" w:hAnsi="Arial"/>
                <w:color w:val="0070C0"/>
                <w:sz w:val="18"/>
              </w:rPr>
              <w:t>201</w:t>
            </w:r>
            <w:r w:rsidR="00637BE5" w:rsidRPr="009743EA">
              <w:rPr>
                <w:rFonts w:ascii="Arial" w:hAnsi="Arial"/>
                <w:color w:val="0070C0"/>
                <w:sz w:val="18"/>
              </w:rPr>
              <w:t xml:space="preserve"> </w:t>
            </w:r>
            <w:r w:rsidRPr="009743EA">
              <w:rPr>
                <w:rFonts w:ascii="Arial" w:hAnsi="Arial"/>
                <w:color w:val="0070C0"/>
                <w:sz w:val="18"/>
              </w:rPr>
              <w:t>Created</w:t>
            </w:r>
          </w:p>
          <w:p w14:paraId="6C030B9E" w14:textId="77777777" w:rsidR="004078E0" w:rsidRPr="009743EA" w:rsidRDefault="004078E0" w:rsidP="00CE497E">
            <w:pPr>
              <w:widowControl w:val="0"/>
              <w:overflowPunct/>
              <w:spacing w:after="0"/>
              <w:ind w:left="284"/>
              <w:textAlignment w:val="auto"/>
              <w:rPr>
                <w:rFonts w:ascii="Arial" w:hAnsi="Arial"/>
                <w:color w:val="0070C0"/>
                <w:sz w:val="18"/>
              </w:rPr>
            </w:pPr>
            <w:r w:rsidRPr="009743EA">
              <w:rPr>
                <w:rFonts w:ascii="Arial" w:hAnsi="Arial"/>
                <w:color w:val="0070C0"/>
                <w:sz w:val="18"/>
              </w:rPr>
              <w:t>X-M2M-RI:</w:t>
            </w:r>
            <w:r w:rsidR="00637BE5" w:rsidRPr="009743EA">
              <w:rPr>
                <w:rFonts w:ascii="Arial" w:hAnsi="Arial"/>
                <w:color w:val="0070C0"/>
                <w:sz w:val="18"/>
              </w:rPr>
              <w:t xml:space="preserve"> </w:t>
            </w:r>
            <w:r w:rsidRPr="009743EA">
              <w:rPr>
                <w:rFonts w:ascii="Arial" w:hAnsi="Arial"/>
                <w:color w:val="0070C0"/>
                <w:sz w:val="18"/>
              </w:rPr>
              <w:t>1234</w:t>
            </w:r>
          </w:p>
          <w:p w14:paraId="4BE1A99A" w14:textId="77777777" w:rsidR="004078E0" w:rsidRPr="009743EA" w:rsidRDefault="004078E0" w:rsidP="00CE497E">
            <w:pPr>
              <w:pStyle w:val="TAL"/>
              <w:snapToGrid w:val="0"/>
              <w:ind w:left="284"/>
              <w:jc w:val="both"/>
              <w:rPr>
                <w:color w:val="0070C0"/>
              </w:rPr>
            </w:pPr>
            <w:r w:rsidRPr="009743EA">
              <w:rPr>
                <w:color w:val="0070C0"/>
              </w:rPr>
              <w:t>X-M2M-RVI:</w:t>
            </w:r>
            <w:r w:rsidR="00637BE5" w:rsidRPr="009743EA">
              <w:rPr>
                <w:color w:val="0070C0"/>
              </w:rPr>
              <w:t xml:space="preserve"> </w:t>
            </w:r>
            <w:r w:rsidRPr="009743EA">
              <w:rPr>
                <w:color w:val="0070C0"/>
              </w:rPr>
              <w:t>2a</w:t>
            </w:r>
          </w:p>
          <w:p w14:paraId="2B3466DE" w14:textId="77777777" w:rsidR="004078E0" w:rsidRPr="009743EA" w:rsidRDefault="004078E0" w:rsidP="00CE497E">
            <w:pPr>
              <w:widowControl w:val="0"/>
              <w:overflowPunct/>
              <w:spacing w:after="0"/>
              <w:ind w:left="284"/>
              <w:textAlignment w:val="auto"/>
              <w:rPr>
                <w:rFonts w:ascii="Arial" w:hAnsi="Arial"/>
                <w:color w:val="0070C0"/>
                <w:sz w:val="18"/>
              </w:rPr>
            </w:pPr>
          </w:p>
          <w:p w14:paraId="145B1809" w14:textId="77777777" w:rsidR="004078E0" w:rsidRPr="009743EA" w:rsidRDefault="004078E0" w:rsidP="00CE497E">
            <w:pPr>
              <w:widowControl w:val="0"/>
              <w:overflowPunct/>
              <w:spacing w:after="0"/>
              <w:ind w:left="284"/>
              <w:textAlignment w:val="auto"/>
              <w:rPr>
                <w:rFonts w:ascii="Arial" w:hAnsi="Arial"/>
                <w:color w:val="0070C0"/>
                <w:sz w:val="18"/>
              </w:rPr>
            </w:pPr>
            <w:r w:rsidRPr="009743EA">
              <w:rPr>
                <w:rFonts w:ascii="Arial" w:hAnsi="Arial"/>
                <w:color w:val="0070C0"/>
                <w:sz w:val="18"/>
              </w:rPr>
              <w:t>Content-Length:0</w:t>
            </w:r>
          </w:p>
          <w:p w14:paraId="05B5CC64" w14:textId="77777777" w:rsidR="004078E0" w:rsidRPr="009743EA" w:rsidRDefault="004078E0" w:rsidP="00CE497E">
            <w:pPr>
              <w:widowControl w:val="0"/>
              <w:overflowPunct/>
              <w:spacing w:after="0"/>
              <w:ind w:left="284"/>
              <w:textAlignment w:val="auto"/>
              <w:rPr>
                <w:rFonts w:ascii="Arial" w:hAnsi="Arial"/>
                <w:color w:val="0070C0"/>
                <w:sz w:val="18"/>
              </w:rPr>
            </w:pPr>
            <w:r w:rsidRPr="009743EA">
              <w:rPr>
                <w:rFonts w:ascii="Arial" w:hAnsi="Arial"/>
                <w:color w:val="0070C0"/>
                <w:sz w:val="18"/>
              </w:rPr>
              <w:t>Content-Type:application/json</w:t>
            </w:r>
          </w:p>
          <w:p w14:paraId="2A6ED7DE" w14:textId="77777777" w:rsidR="004078E0" w:rsidRPr="009743EA" w:rsidRDefault="004078E0" w:rsidP="00CE497E">
            <w:pPr>
              <w:widowControl w:val="0"/>
              <w:overflowPunct/>
              <w:spacing w:after="0"/>
              <w:ind w:left="284"/>
              <w:textAlignment w:val="auto"/>
              <w:rPr>
                <w:rFonts w:ascii="Arial" w:hAnsi="Arial"/>
                <w:color w:val="0070C0"/>
                <w:sz w:val="18"/>
              </w:rPr>
            </w:pPr>
            <w:r w:rsidRPr="009743EA">
              <w:rPr>
                <w:rFonts w:ascii="Arial" w:hAnsi="Arial"/>
                <w:color w:val="0070C0"/>
                <w:sz w:val="18"/>
              </w:rPr>
              <w:t>Content-Location:</w:t>
            </w:r>
            <w:r w:rsidR="00637BE5" w:rsidRPr="009743EA">
              <w:rPr>
                <w:rFonts w:ascii="Arial" w:hAnsi="Arial"/>
                <w:color w:val="0070C0"/>
                <w:sz w:val="18"/>
              </w:rPr>
              <w:t xml:space="preserve"> </w:t>
            </w:r>
            <w:r w:rsidRPr="009743EA">
              <w:rPr>
                <w:rFonts w:ascii="Arial" w:hAnsi="Arial" w:cs="Arial"/>
                <w:sz w:val="18"/>
                <w:szCs w:val="18"/>
                <w:lang w:eastAsia="en-GB"/>
              </w:rPr>
              <w:t>/</w:t>
            </w:r>
            <w:r w:rsidRPr="009743EA">
              <w:rPr>
                <w:rFonts w:ascii="Arial" w:hAnsi="Arial"/>
                <w:color w:val="0070C0"/>
                <w:sz w:val="18"/>
              </w:rPr>
              <w:t>cseID/cse2ID</w:t>
            </w:r>
          </w:p>
          <w:p w14:paraId="795C3AAF" w14:textId="77777777" w:rsidR="004078E0" w:rsidRPr="009743EA" w:rsidRDefault="004078E0" w:rsidP="00062C7A">
            <w:pPr>
              <w:pStyle w:val="TAL"/>
              <w:snapToGrid w:val="0"/>
              <w:ind w:left="284"/>
              <w:jc w:val="both"/>
            </w:pPr>
          </w:p>
        </w:tc>
      </w:tr>
      <w:tr w:rsidR="003C3949" w:rsidRPr="009743EA" w14:paraId="49BA870C" w14:textId="77777777" w:rsidTr="00637BE5">
        <w:trPr>
          <w:jc w:val="center"/>
        </w:trPr>
        <w:tc>
          <w:tcPr>
            <w:tcW w:w="1286" w:type="dxa"/>
            <w:tcBorders>
              <w:top w:val="single" w:sz="4" w:space="0" w:color="000000"/>
              <w:left w:val="single" w:sz="4" w:space="0" w:color="000000"/>
              <w:bottom w:val="single" w:sz="4" w:space="0" w:color="000000"/>
            </w:tcBorders>
            <w:shd w:val="clear" w:color="auto" w:fill="E7E6E6"/>
          </w:tcPr>
          <w:p w14:paraId="6F58976B" w14:textId="77777777" w:rsidR="003C3949" w:rsidRPr="005A2D7C" w:rsidRDefault="003C3949" w:rsidP="005A2D7C">
            <w:pPr>
              <w:pStyle w:val="TAH"/>
              <w:rPr>
                <w:rFonts w:eastAsia="Malgun Gothic"/>
                <w:b w:val="0"/>
                <w:kern w:val="1"/>
              </w:rPr>
            </w:pPr>
          </w:p>
          <w:p w14:paraId="34B5C607" w14:textId="77777777" w:rsidR="003C3949" w:rsidRPr="005A2D7C" w:rsidRDefault="003C3949" w:rsidP="005A2D7C">
            <w:pPr>
              <w:pStyle w:val="TAH"/>
              <w:rPr>
                <w:rFonts w:eastAsia="Malgun Gothic"/>
                <w:b w:val="0"/>
                <w:kern w:val="1"/>
              </w:rPr>
            </w:pPr>
          </w:p>
          <w:p w14:paraId="3C7AD296" w14:textId="77777777" w:rsidR="003C3949" w:rsidRPr="005A2D7C" w:rsidRDefault="003C3949" w:rsidP="005A2D7C">
            <w:pPr>
              <w:pStyle w:val="TAH"/>
              <w:rPr>
                <w:rFonts w:eastAsia="Malgun Gothic"/>
                <w:b w:val="0"/>
                <w:kern w:val="1"/>
              </w:rPr>
            </w:pPr>
          </w:p>
          <w:p w14:paraId="4EED8860" w14:textId="77777777" w:rsidR="003C3949" w:rsidRPr="005A2D7C" w:rsidRDefault="003C3949" w:rsidP="005A2D7C">
            <w:pPr>
              <w:pStyle w:val="TAH"/>
              <w:rPr>
                <w:rFonts w:eastAsia="Malgun Gothic"/>
                <w:b w:val="0"/>
                <w:kern w:val="1"/>
              </w:rPr>
            </w:pPr>
          </w:p>
          <w:p w14:paraId="0995BA72" w14:textId="77777777" w:rsidR="003C3949" w:rsidRPr="005A2D7C" w:rsidRDefault="003C3949" w:rsidP="005A2D7C">
            <w:pPr>
              <w:pStyle w:val="TAH"/>
              <w:rPr>
                <w:rFonts w:eastAsia="Malgun Gothic"/>
                <w:b w:val="0"/>
                <w:kern w:val="1"/>
              </w:rPr>
            </w:pPr>
          </w:p>
          <w:p w14:paraId="501E6CA6" w14:textId="77777777" w:rsidR="003C3949" w:rsidRPr="005A2D7C" w:rsidRDefault="003C3949" w:rsidP="005A2D7C">
            <w:pPr>
              <w:pStyle w:val="TAH"/>
              <w:rPr>
                <w:rFonts w:eastAsia="Malgun Gothic"/>
                <w:b w:val="0"/>
                <w:kern w:val="1"/>
              </w:rPr>
            </w:pPr>
          </w:p>
          <w:p w14:paraId="3A3AEFDA" w14:textId="77777777" w:rsidR="003C3949" w:rsidRPr="005A2D7C" w:rsidRDefault="003C3949" w:rsidP="005A2D7C">
            <w:pPr>
              <w:pStyle w:val="TAH"/>
              <w:rPr>
                <w:rFonts w:eastAsia="Malgun Gothic"/>
                <w:b w:val="0"/>
                <w:kern w:val="1"/>
              </w:rPr>
            </w:pPr>
            <w:r w:rsidRPr="005A2D7C">
              <w:rPr>
                <w:rFonts w:eastAsia="Malgun Gothic"/>
                <w:kern w:val="1"/>
              </w:rPr>
              <w:t>Example</w:t>
            </w:r>
            <w:r w:rsidR="00637BE5" w:rsidRPr="005A2D7C">
              <w:rPr>
                <w:rFonts w:eastAsia="Malgun Gothic"/>
                <w:kern w:val="1"/>
              </w:rPr>
              <w:t xml:space="preserve"> </w:t>
            </w:r>
            <w:r w:rsidRPr="005A2D7C">
              <w:rPr>
                <w:rFonts w:eastAsia="Malgun Gothic"/>
                <w:kern w:val="1"/>
              </w:rPr>
              <w:t>with</w:t>
            </w:r>
            <w:r w:rsidR="00637BE5" w:rsidRPr="005A2D7C">
              <w:rPr>
                <w:rFonts w:eastAsia="Malgun Gothic"/>
                <w:kern w:val="1"/>
              </w:rPr>
              <w:t xml:space="preserve"> </w:t>
            </w:r>
          </w:p>
          <w:p w14:paraId="021045FB" w14:textId="77777777" w:rsidR="003C3949" w:rsidRPr="004A2BF0" w:rsidRDefault="003C3949" w:rsidP="005A2D7C">
            <w:pPr>
              <w:pStyle w:val="TAH"/>
              <w:rPr>
                <w:kern w:val="1"/>
              </w:rPr>
            </w:pPr>
            <w:r w:rsidRPr="004A2BF0">
              <w:rPr>
                <w:kern w:val="1"/>
              </w:rPr>
              <w:t>RCN=1</w:t>
            </w:r>
          </w:p>
          <w:p w14:paraId="4559621C" w14:textId="77777777" w:rsidR="003C3949" w:rsidRPr="004A2BF0" w:rsidRDefault="003C3949" w:rsidP="005A2D7C">
            <w:pPr>
              <w:pStyle w:val="TAH"/>
              <w:rPr>
                <w:kern w:val="1"/>
              </w:rPr>
            </w:pPr>
            <w:r w:rsidRPr="004A2BF0">
              <w:rPr>
                <w:kern w:val="1"/>
              </w:rPr>
              <w:t>or</w:t>
            </w:r>
            <w:r w:rsidR="00637BE5" w:rsidRPr="004A2BF0">
              <w:rPr>
                <w:kern w:val="1"/>
              </w:rPr>
              <w:t xml:space="preserve"> </w:t>
            </w:r>
            <w:r w:rsidRPr="004A2BF0">
              <w:rPr>
                <w:kern w:val="1"/>
              </w:rPr>
              <w:t>No</w:t>
            </w:r>
            <w:r w:rsidR="00637BE5" w:rsidRPr="004A2BF0">
              <w:rPr>
                <w:kern w:val="1"/>
              </w:rPr>
              <w:t xml:space="preserve"> </w:t>
            </w:r>
            <w:r w:rsidRPr="004A2BF0">
              <w:rPr>
                <w:kern w:val="1"/>
              </w:rPr>
              <w:t>RCN</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1115A14C" w14:textId="77777777" w:rsidR="003C3949" w:rsidRPr="009743EA" w:rsidRDefault="003C3949" w:rsidP="00CA59CA">
            <w:pPr>
              <w:pStyle w:val="TAL"/>
              <w:snapToGrid w:val="0"/>
              <w:ind w:left="284"/>
              <w:jc w:val="both"/>
              <w:rPr>
                <w:color w:val="0070C0"/>
              </w:rPr>
            </w:pPr>
          </w:p>
          <w:p w14:paraId="05D991EB" w14:textId="77777777" w:rsidR="003C3949" w:rsidRPr="009743EA" w:rsidRDefault="00637BE5" w:rsidP="00A40BC8">
            <w:pPr>
              <w:pStyle w:val="NoSpacing"/>
              <w:rPr>
                <w:rFonts w:ascii="Arial" w:hAnsi="Arial"/>
                <w:color w:val="0070C0"/>
                <w:kern w:val="0"/>
                <w:sz w:val="18"/>
                <w:szCs w:val="20"/>
                <w:lang w:val="en-GB" w:eastAsia="en-US"/>
              </w:rPr>
            </w:pPr>
            <w:r w:rsidRPr="009743EA">
              <w:rPr>
                <w:rFonts w:ascii="Arial" w:hAnsi="Arial"/>
                <w:color w:val="0070C0"/>
                <w:kern w:val="0"/>
                <w:sz w:val="18"/>
                <w:szCs w:val="20"/>
                <w:lang w:val="en-GB" w:eastAsia="en-US"/>
              </w:rPr>
              <w:t xml:space="preserve">    </w:t>
            </w:r>
            <w:r w:rsidR="003C3949" w:rsidRPr="009743EA">
              <w:rPr>
                <w:rFonts w:ascii="Arial" w:hAnsi="Arial"/>
                <w:color w:val="0070C0"/>
                <w:kern w:val="0"/>
                <w:sz w:val="18"/>
                <w:szCs w:val="20"/>
                <w:lang w:val="en-GB" w:eastAsia="en-US"/>
              </w:rPr>
              <w:t>API/CSR/CRE/001</w:t>
            </w:r>
          </w:p>
          <w:p w14:paraId="06BF856B" w14:textId="77777777" w:rsidR="003C3949" w:rsidRPr="009743EA" w:rsidRDefault="00637BE5" w:rsidP="00212748">
            <w:pPr>
              <w:pStyle w:val="NoSpacing"/>
              <w:rPr>
                <w:rFonts w:ascii="Arial" w:hAnsi="Arial"/>
                <w:color w:val="0070C0"/>
                <w:kern w:val="0"/>
                <w:sz w:val="18"/>
                <w:szCs w:val="20"/>
                <w:lang w:val="en-GB" w:eastAsia="en-US"/>
              </w:rPr>
            </w:pPr>
            <w:r w:rsidRPr="009743EA">
              <w:rPr>
                <w:rFonts w:ascii="Arial" w:hAnsi="Arial"/>
                <w:color w:val="0070C0"/>
                <w:kern w:val="0"/>
                <w:sz w:val="18"/>
                <w:szCs w:val="20"/>
                <w:lang w:val="en-GB" w:eastAsia="en-US"/>
              </w:rPr>
              <w:t xml:space="preserve">   </w:t>
            </w:r>
            <w:r w:rsidR="003C3949" w:rsidRPr="009743EA">
              <w:rPr>
                <w:rFonts w:ascii="Arial" w:hAnsi="Arial"/>
                <w:color w:val="0070C0"/>
                <w:kern w:val="0"/>
                <w:sz w:val="18"/>
                <w:szCs w:val="20"/>
                <w:lang w:val="en-GB" w:eastAsia="en-US"/>
              </w:rPr>
              <w:t>API/CSR/CRE/001_RCN1</w:t>
            </w:r>
          </w:p>
          <w:p w14:paraId="7C6E1151" w14:textId="77777777" w:rsidR="003C3949" w:rsidRPr="009743EA" w:rsidRDefault="003C3949" w:rsidP="00212748">
            <w:pPr>
              <w:widowControl w:val="0"/>
              <w:overflowPunct/>
              <w:spacing w:after="0"/>
              <w:ind w:left="284"/>
              <w:jc w:val="both"/>
              <w:textAlignment w:val="auto"/>
              <w:rPr>
                <w:rFonts w:ascii="Arial" w:hAnsi="Arial"/>
                <w:color w:val="0070C0"/>
                <w:sz w:val="18"/>
              </w:rPr>
            </w:pPr>
          </w:p>
          <w:p w14:paraId="259B3A27" w14:textId="77777777" w:rsidR="003C3949" w:rsidRPr="009743EA" w:rsidRDefault="003C3949" w:rsidP="00CA59CA">
            <w:pPr>
              <w:widowControl w:val="0"/>
              <w:overflowPunct/>
              <w:spacing w:after="0"/>
              <w:ind w:left="284"/>
              <w:jc w:val="both"/>
              <w:textAlignment w:val="auto"/>
              <w:rPr>
                <w:rFonts w:ascii="Arial" w:hAnsi="Arial"/>
                <w:color w:val="0070C0"/>
                <w:sz w:val="18"/>
              </w:rPr>
            </w:pPr>
          </w:p>
          <w:p w14:paraId="4F12A908" w14:textId="77777777" w:rsidR="003C3949" w:rsidRPr="009743EA" w:rsidRDefault="003C3949" w:rsidP="00CA59CA">
            <w:pPr>
              <w:widowControl w:val="0"/>
              <w:overflowPunct/>
              <w:spacing w:after="0"/>
              <w:ind w:left="284"/>
              <w:jc w:val="both"/>
              <w:textAlignment w:val="auto"/>
              <w:rPr>
                <w:rFonts w:ascii="Arial" w:hAnsi="Arial"/>
                <w:color w:val="0070C0"/>
                <w:sz w:val="18"/>
              </w:rPr>
            </w:pPr>
            <w:r w:rsidRPr="009743EA">
              <w:rPr>
                <w:rFonts w:ascii="Arial" w:hAnsi="Arial"/>
                <w:color w:val="0070C0"/>
                <w:sz w:val="18"/>
              </w:rPr>
              <w:t>HTTP</w:t>
            </w:r>
            <w:r w:rsidR="00637BE5" w:rsidRPr="009743EA">
              <w:rPr>
                <w:rFonts w:ascii="Arial" w:hAnsi="Arial"/>
                <w:color w:val="0070C0"/>
                <w:sz w:val="18"/>
              </w:rPr>
              <w:t xml:space="preserve"> </w:t>
            </w:r>
            <w:r w:rsidRPr="009743EA">
              <w:rPr>
                <w:rFonts w:ascii="Arial" w:hAnsi="Arial"/>
                <w:color w:val="0070C0"/>
                <w:sz w:val="18"/>
              </w:rPr>
              <w:t>Request:</w:t>
            </w:r>
          </w:p>
          <w:p w14:paraId="19EB80F5" w14:textId="77777777" w:rsidR="003C3949" w:rsidRPr="009743EA" w:rsidRDefault="003C3949" w:rsidP="00CA59CA">
            <w:pPr>
              <w:widowControl w:val="0"/>
              <w:overflowPunct/>
              <w:spacing w:after="0"/>
              <w:ind w:left="284"/>
              <w:jc w:val="both"/>
              <w:textAlignment w:val="auto"/>
              <w:rPr>
                <w:rFonts w:ascii="Arial" w:hAnsi="Arial"/>
                <w:color w:val="0070C0"/>
                <w:sz w:val="18"/>
              </w:rPr>
            </w:pPr>
          </w:p>
          <w:p w14:paraId="7ABF03CD" w14:textId="77777777" w:rsidR="003C3949" w:rsidRPr="009743EA" w:rsidRDefault="00006470" w:rsidP="00CA59CA">
            <w:pPr>
              <w:widowControl w:val="0"/>
              <w:overflowPunct/>
              <w:spacing w:after="0"/>
              <w:ind w:left="284"/>
              <w:jc w:val="both"/>
              <w:textAlignment w:val="auto"/>
              <w:rPr>
                <w:rFonts w:ascii="Arial" w:hAnsi="Arial"/>
                <w:color w:val="0070C0"/>
                <w:sz w:val="18"/>
              </w:rPr>
            </w:pPr>
            <w:r w:rsidRPr="009743EA">
              <w:rPr>
                <w:rFonts w:ascii="Arial" w:hAnsi="Arial"/>
                <w:color w:val="0070C0"/>
                <w:sz w:val="18"/>
              </w:rPr>
              <w:t>POST</w:t>
            </w:r>
            <w:r w:rsidR="00637BE5" w:rsidRPr="009743EA">
              <w:rPr>
                <w:rFonts w:ascii="Arial" w:hAnsi="Arial"/>
                <w:color w:val="0070C0"/>
                <w:sz w:val="18"/>
              </w:rPr>
              <w:t xml:space="preserve"> </w:t>
            </w:r>
            <w:r w:rsidR="003C3949" w:rsidRPr="009743EA">
              <w:rPr>
                <w:rFonts w:ascii="Arial" w:hAnsi="Arial"/>
                <w:color w:val="0070C0"/>
                <w:sz w:val="18"/>
              </w:rPr>
              <w:t>/cse-name?rcn=1</w:t>
            </w:r>
            <w:r w:rsidR="00637BE5" w:rsidRPr="009743EA">
              <w:rPr>
                <w:rFonts w:ascii="Arial" w:hAnsi="Arial"/>
                <w:color w:val="0070C0"/>
                <w:sz w:val="18"/>
              </w:rPr>
              <w:t xml:space="preserve"> </w:t>
            </w:r>
            <w:r w:rsidR="003C3949" w:rsidRPr="009743EA">
              <w:rPr>
                <w:rFonts w:ascii="Arial" w:hAnsi="Arial"/>
                <w:color w:val="0070C0"/>
                <w:sz w:val="18"/>
              </w:rPr>
              <w:t>HTTP/1.1</w:t>
            </w:r>
          </w:p>
          <w:p w14:paraId="0D01D6A6" w14:textId="77777777" w:rsidR="003C3949" w:rsidRPr="009743EA" w:rsidRDefault="003C3949" w:rsidP="00A40BC8">
            <w:pPr>
              <w:pStyle w:val="TAL"/>
              <w:snapToGrid w:val="0"/>
              <w:ind w:left="284"/>
              <w:jc w:val="both"/>
              <w:rPr>
                <w:color w:val="0070C0"/>
              </w:rPr>
            </w:pPr>
            <w:r w:rsidRPr="009743EA">
              <w:rPr>
                <w:color w:val="0070C0"/>
              </w:rPr>
              <w:t>Host:</w:t>
            </w:r>
            <w:r w:rsidR="00637BE5" w:rsidRPr="009743EA">
              <w:rPr>
                <w:color w:val="0070C0"/>
              </w:rPr>
              <w:t xml:space="preserve"> </w:t>
            </w:r>
            <w:r w:rsidRPr="009743EA">
              <w:rPr>
                <w:color w:val="0070C0"/>
              </w:rPr>
              <w:t>192.168.56.102:9011</w:t>
            </w:r>
          </w:p>
          <w:p w14:paraId="1A94457F" w14:textId="77777777" w:rsidR="00006470" w:rsidRPr="009743EA" w:rsidRDefault="00006470" w:rsidP="00212748">
            <w:pPr>
              <w:pStyle w:val="TAL"/>
              <w:snapToGrid w:val="0"/>
              <w:ind w:left="284"/>
              <w:jc w:val="both"/>
              <w:rPr>
                <w:color w:val="0070C0"/>
              </w:rPr>
            </w:pPr>
            <w:r w:rsidRPr="009743EA">
              <w:rPr>
                <w:color w:val="0070C0"/>
              </w:rPr>
              <w:t>Content-Type:application/json;ty=16</w:t>
            </w:r>
          </w:p>
          <w:p w14:paraId="453ACC8A" w14:textId="77777777" w:rsidR="003C3949" w:rsidRPr="009743EA" w:rsidRDefault="003C3949" w:rsidP="00FB122C">
            <w:pPr>
              <w:pStyle w:val="TAL"/>
              <w:snapToGrid w:val="0"/>
              <w:ind w:left="284"/>
              <w:jc w:val="both"/>
              <w:rPr>
                <w:color w:val="0070C0"/>
              </w:rPr>
            </w:pPr>
            <w:r w:rsidRPr="009743EA">
              <w:rPr>
                <w:color w:val="0070C0"/>
              </w:rPr>
              <w:t>X-M2M-Origin:</w:t>
            </w:r>
            <w:r w:rsidR="00637BE5" w:rsidRPr="009743EA">
              <w:rPr>
                <w:color w:val="0070C0"/>
              </w:rPr>
              <w:t xml:space="preserve"> </w:t>
            </w:r>
            <w:r w:rsidRPr="009743EA">
              <w:rPr>
                <w:color w:val="0070C0"/>
              </w:rPr>
              <w:t>C0120180406T0846311405855351047680_cse01</w:t>
            </w:r>
          </w:p>
          <w:p w14:paraId="7BC594D5" w14:textId="77777777" w:rsidR="003C3949" w:rsidRPr="009743EA" w:rsidRDefault="003C3949" w:rsidP="00FB122C">
            <w:pPr>
              <w:pStyle w:val="TAL"/>
              <w:snapToGrid w:val="0"/>
              <w:ind w:left="284"/>
              <w:jc w:val="both"/>
              <w:rPr>
                <w:color w:val="0070C0"/>
              </w:rPr>
            </w:pPr>
            <w:r w:rsidRPr="009743EA">
              <w:rPr>
                <w:color w:val="0070C0"/>
              </w:rPr>
              <w:t>X-M2M-RI:</w:t>
            </w:r>
            <w:r w:rsidR="00637BE5" w:rsidRPr="009743EA">
              <w:rPr>
                <w:color w:val="0070C0"/>
              </w:rPr>
              <w:t xml:space="preserve"> </w:t>
            </w:r>
            <w:r w:rsidRPr="009743EA">
              <w:rPr>
                <w:color w:val="0070C0"/>
              </w:rPr>
              <w:t>1234</w:t>
            </w:r>
          </w:p>
          <w:p w14:paraId="65EBB340" w14:textId="77777777" w:rsidR="001577D1" w:rsidRPr="009743EA" w:rsidRDefault="001577D1" w:rsidP="00FB122C">
            <w:pPr>
              <w:pStyle w:val="TAL"/>
              <w:snapToGrid w:val="0"/>
              <w:ind w:left="284"/>
              <w:jc w:val="both"/>
              <w:rPr>
                <w:color w:val="0070C0"/>
              </w:rPr>
            </w:pPr>
            <w:r w:rsidRPr="009743EA">
              <w:rPr>
                <w:color w:val="0070C0"/>
              </w:rPr>
              <w:t>X-M2M-RVI:</w:t>
            </w:r>
            <w:r w:rsidR="00637BE5" w:rsidRPr="009743EA">
              <w:rPr>
                <w:color w:val="0070C0"/>
              </w:rPr>
              <w:t xml:space="preserve"> </w:t>
            </w:r>
            <w:r w:rsidRPr="009743EA">
              <w:rPr>
                <w:color w:val="0070C0"/>
              </w:rPr>
              <w:t>2a</w:t>
            </w:r>
          </w:p>
          <w:p w14:paraId="1E489277" w14:textId="77777777" w:rsidR="00744F10" w:rsidRPr="009743EA" w:rsidRDefault="00744F10" w:rsidP="00FB122C">
            <w:pPr>
              <w:pStyle w:val="TAL"/>
              <w:snapToGrid w:val="0"/>
              <w:ind w:left="284"/>
              <w:jc w:val="both"/>
              <w:rPr>
                <w:color w:val="0070C0"/>
              </w:rPr>
            </w:pPr>
          </w:p>
          <w:p w14:paraId="6127AE81" w14:textId="77777777" w:rsidR="00744F10" w:rsidRPr="009743EA" w:rsidRDefault="00744F10" w:rsidP="00FB122C">
            <w:pPr>
              <w:pStyle w:val="TAL"/>
              <w:snapToGrid w:val="0"/>
              <w:ind w:left="284"/>
              <w:jc w:val="both"/>
              <w:rPr>
                <w:color w:val="0070C0"/>
              </w:rPr>
            </w:pPr>
            <w:r w:rsidRPr="009743EA">
              <w:rPr>
                <w:color w:val="0070C0"/>
              </w:rPr>
              <w:t>{</w:t>
            </w:r>
          </w:p>
          <w:p w14:paraId="4A5E6B72" w14:textId="77777777" w:rsidR="00744F10" w:rsidRPr="009743EA" w:rsidRDefault="00637BE5" w:rsidP="00FB122C">
            <w:pPr>
              <w:pStyle w:val="TAL"/>
              <w:snapToGrid w:val="0"/>
              <w:ind w:left="284"/>
              <w:jc w:val="both"/>
              <w:rPr>
                <w:color w:val="0070C0"/>
              </w:rPr>
            </w:pPr>
            <w:r w:rsidRPr="009743EA">
              <w:rPr>
                <w:color w:val="0070C0"/>
              </w:rPr>
              <w:t xml:space="preserve">   </w:t>
            </w:r>
          </w:p>
          <w:p w14:paraId="234CD36D" w14:textId="77777777" w:rsidR="00744F10" w:rsidRPr="009743EA" w:rsidRDefault="00637BE5" w:rsidP="00FB122C">
            <w:pPr>
              <w:pStyle w:val="TAL"/>
              <w:snapToGrid w:val="0"/>
              <w:ind w:left="284"/>
              <w:jc w:val="both"/>
              <w:rPr>
                <w:color w:val="0070C0"/>
              </w:rPr>
            </w:pPr>
            <w:r w:rsidRPr="009743EA">
              <w:rPr>
                <w:color w:val="0070C0"/>
              </w:rPr>
              <w:t xml:space="preserve">        </w:t>
            </w:r>
            <w:r w:rsidR="00744F10" w:rsidRPr="009743EA">
              <w:rPr>
                <w:color w:val="0070C0"/>
              </w:rPr>
              <w:t>"m2m:csr":</w:t>
            </w:r>
            <w:r w:rsidRPr="009743EA">
              <w:rPr>
                <w:color w:val="0070C0"/>
              </w:rPr>
              <w:t xml:space="preserve"> </w:t>
            </w:r>
            <w:r w:rsidR="00744F10" w:rsidRPr="009743EA">
              <w:rPr>
                <w:color w:val="0070C0"/>
              </w:rPr>
              <w:t>{</w:t>
            </w:r>
          </w:p>
          <w:p w14:paraId="5557BC5C" w14:textId="77777777" w:rsidR="00744F10" w:rsidRPr="009743EA" w:rsidRDefault="00637BE5" w:rsidP="00FB122C">
            <w:pPr>
              <w:pStyle w:val="TAL"/>
              <w:snapToGrid w:val="0"/>
              <w:ind w:left="284"/>
              <w:jc w:val="both"/>
              <w:rPr>
                <w:color w:val="0070C0"/>
              </w:rPr>
            </w:pPr>
            <w:r w:rsidRPr="009743EA">
              <w:rPr>
                <w:color w:val="0070C0"/>
              </w:rPr>
              <w:t xml:space="preserve">            </w:t>
            </w:r>
            <w:r w:rsidR="00744F10" w:rsidRPr="009743EA">
              <w:rPr>
                <w:color w:val="0070C0"/>
              </w:rPr>
              <w:t>"cb":</w:t>
            </w:r>
            <w:r w:rsidRPr="009743EA">
              <w:rPr>
                <w:color w:val="0070C0"/>
              </w:rPr>
              <w:t xml:space="preserve"> </w:t>
            </w:r>
            <w:r w:rsidR="00744F10" w:rsidRPr="009743EA">
              <w:rPr>
                <w:color w:val="0070C0"/>
              </w:rPr>
              <w:t>"//192.168.56.50:8080/cse-name2",</w:t>
            </w:r>
          </w:p>
          <w:p w14:paraId="21E2055E" w14:textId="77777777" w:rsidR="00744F10" w:rsidRPr="009743EA" w:rsidRDefault="00637BE5" w:rsidP="00FB122C">
            <w:pPr>
              <w:pStyle w:val="TAL"/>
              <w:snapToGrid w:val="0"/>
              <w:ind w:left="284"/>
              <w:jc w:val="both"/>
              <w:rPr>
                <w:color w:val="0070C0"/>
              </w:rPr>
            </w:pPr>
            <w:r w:rsidRPr="009743EA">
              <w:rPr>
                <w:color w:val="0070C0"/>
              </w:rPr>
              <w:t xml:space="preserve">            </w:t>
            </w:r>
            <w:r w:rsidR="00744F10" w:rsidRPr="009743EA">
              <w:rPr>
                <w:color w:val="0070C0"/>
              </w:rPr>
              <w:t>"csi":</w:t>
            </w:r>
            <w:r w:rsidRPr="009743EA">
              <w:rPr>
                <w:color w:val="0070C0"/>
              </w:rPr>
              <w:t xml:space="preserve"> </w:t>
            </w:r>
            <w:r w:rsidR="00744F10" w:rsidRPr="009743EA">
              <w:rPr>
                <w:color w:val="0070C0"/>
              </w:rPr>
              <w:t>"/cse2ID",</w:t>
            </w:r>
          </w:p>
          <w:p w14:paraId="76F4A8DC" w14:textId="77777777" w:rsidR="00744F10" w:rsidRPr="009743EA" w:rsidRDefault="00637BE5" w:rsidP="00FB122C">
            <w:pPr>
              <w:pStyle w:val="TAL"/>
              <w:snapToGrid w:val="0"/>
              <w:ind w:left="284"/>
              <w:jc w:val="both"/>
              <w:rPr>
                <w:color w:val="0070C0"/>
              </w:rPr>
            </w:pPr>
            <w:r w:rsidRPr="009743EA">
              <w:rPr>
                <w:color w:val="0070C0"/>
              </w:rPr>
              <w:t xml:space="preserve">            </w:t>
            </w:r>
            <w:r w:rsidR="00744F10" w:rsidRPr="009743EA">
              <w:rPr>
                <w:color w:val="0070C0"/>
              </w:rPr>
              <w:t>"rn":</w:t>
            </w:r>
            <w:r w:rsidRPr="009743EA">
              <w:rPr>
                <w:color w:val="0070C0"/>
              </w:rPr>
              <w:t xml:space="preserve"> </w:t>
            </w:r>
            <w:r w:rsidR="00744F10" w:rsidRPr="009743EA">
              <w:rPr>
                <w:color w:val="0070C0"/>
              </w:rPr>
              <w:t>"cse-name2",</w:t>
            </w:r>
          </w:p>
          <w:p w14:paraId="22FEE53A" w14:textId="77777777" w:rsidR="00744F10" w:rsidRPr="009743EA" w:rsidRDefault="00637BE5" w:rsidP="00FB122C">
            <w:pPr>
              <w:pStyle w:val="TAL"/>
              <w:snapToGrid w:val="0"/>
              <w:ind w:left="284"/>
              <w:jc w:val="both"/>
              <w:rPr>
                <w:color w:val="0070C0"/>
              </w:rPr>
            </w:pPr>
            <w:r w:rsidRPr="009743EA">
              <w:rPr>
                <w:color w:val="0070C0"/>
              </w:rPr>
              <w:t xml:space="preserve">            </w:t>
            </w:r>
            <w:r w:rsidR="00744F10" w:rsidRPr="009743EA">
              <w:rPr>
                <w:color w:val="0070C0"/>
              </w:rPr>
              <w:t>"rr":</w:t>
            </w:r>
            <w:r w:rsidRPr="009743EA">
              <w:rPr>
                <w:color w:val="0070C0"/>
              </w:rPr>
              <w:t xml:space="preserve"> </w:t>
            </w:r>
            <w:r w:rsidR="00744F10" w:rsidRPr="009743EA">
              <w:rPr>
                <w:color w:val="0070C0"/>
              </w:rPr>
              <w:t>true</w:t>
            </w:r>
          </w:p>
          <w:p w14:paraId="27ACABBA" w14:textId="77777777" w:rsidR="00744F10" w:rsidRPr="009743EA" w:rsidRDefault="00637BE5" w:rsidP="00FB122C">
            <w:pPr>
              <w:pStyle w:val="TAL"/>
              <w:snapToGrid w:val="0"/>
              <w:ind w:left="284"/>
              <w:jc w:val="both"/>
              <w:rPr>
                <w:color w:val="0070C0"/>
              </w:rPr>
            </w:pPr>
            <w:r w:rsidRPr="009743EA">
              <w:rPr>
                <w:color w:val="0070C0"/>
              </w:rPr>
              <w:t xml:space="preserve">              </w:t>
            </w:r>
          </w:p>
          <w:p w14:paraId="2644C741" w14:textId="77777777" w:rsidR="00744F10" w:rsidRPr="009743EA" w:rsidRDefault="00637BE5" w:rsidP="00012232">
            <w:pPr>
              <w:pStyle w:val="TAL"/>
              <w:snapToGrid w:val="0"/>
              <w:ind w:left="284"/>
              <w:jc w:val="both"/>
              <w:rPr>
                <w:color w:val="0070C0"/>
              </w:rPr>
            </w:pPr>
            <w:r w:rsidRPr="009743EA">
              <w:rPr>
                <w:color w:val="0070C0"/>
              </w:rPr>
              <w:t xml:space="preserve">        </w:t>
            </w:r>
            <w:r w:rsidR="00744F10" w:rsidRPr="009743EA">
              <w:rPr>
                <w:color w:val="0070C0"/>
              </w:rPr>
              <w:t>}</w:t>
            </w:r>
          </w:p>
          <w:p w14:paraId="379CC36F" w14:textId="77777777" w:rsidR="00744F10" w:rsidRPr="009743EA" w:rsidRDefault="00637BE5" w:rsidP="00B556A2">
            <w:pPr>
              <w:pStyle w:val="TAL"/>
              <w:snapToGrid w:val="0"/>
              <w:ind w:left="284"/>
              <w:jc w:val="both"/>
              <w:rPr>
                <w:color w:val="0070C0"/>
              </w:rPr>
            </w:pPr>
            <w:r w:rsidRPr="009743EA">
              <w:rPr>
                <w:color w:val="0070C0"/>
              </w:rPr>
              <w:t xml:space="preserve">   </w:t>
            </w:r>
          </w:p>
          <w:p w14:paraId="1402435B" w14:textId="77777777" w:rsidR="00744F10" w:rsidRPr="009743EA" w:rsidRDefault="00744F10" w:rsidP="00B53823">
            <w:pPr>
              <w:pStyle w:val="TAL"/>
              <w:snapToGrid w:val="0"/>
              <w:ind w:left="284"/>
              <w:jc w:val="both"/>
              <w:rPr>
                <w:color w:val="0070C0"/>
              </w:rPr>
            </w:pPr>
            <w:r w:rsidRPr="009743EA">
              <w:rPr>
                <w:color w:val="0070C0"/>
              </w:rPr>
              <w:t>}</w:t>
            </w:r>
          </w:p>
          <w:p w14:paraId="35DEBF38" w14:textId="77777777" w:rsidR="003C3949" w:rsidRPr="009743EA" w:rsidRDefault="003C3949" w:rsidP="00CA59CA">
            <w:pPr>
              <w:widowControl w:val="0"/>
              <w:overflowPunct/>
              <w:spacing w:after="0"/>
              <w:ind w:left="284"/>
              <w:jc w:val="both"/>
              <w:textAlignment w:val="auto"/>
              <w:rPr>
                <w:rFonts w:ascii="Arial" w:hAnsi="Arial"/>
                <w:color w:val="0070C0"/>
                <w:sz w:val="18"/>
              </w:rPr>
            </w:pPr>
          </w:p>
          <w:p w14:paraId="3D5A93EC" w14:textId="77777777" w:rsidR="003C3949" w:rsidRPr="009743EA" w:rsidRDefault="003C3949" w:rsidP="00CA59CA">
            <w:pPr>
              <w:widowControl w:val="0"/>
              <w:overflowPunct/>
              <w:spacing w:after="0"/>
              <w:ind w:left="284"/>
              <w:jc w:val="both"/>
              <w:textAlignment w:val="auto"/>
              <w:rPr>
                <w:rFonts w:ascii="Arial" w:hAnsi="Arial"/>
                <w:color w:val="0070C0"/>
                <w:sz w:val="18"/>
              </w:rPr>
            </w:pPr>
          </w:p>
          <w:p w14:paraId="56E990A3" w14:textId="77777777" w:rsidR="003C3949" w:rsidRPr="009743EA" w:rsidRDefault="003C3949" w:rsidP="00CA59CA">
            <w:pPr>
              <w:widowControl w:val="0"/>
              <w:overflowPunct/>
              <w:spacing w:after="0"/>
              <w:ind w:left="284"/>
              <w:jc w:val="both"/>
              <w:textAlignment w:val="auto"/>
              <w:rPr>
                <w:rFonts w:ascii="Arial" w:hAnsi="Arial"/>
                <w:color w:val="0070C0"/>
                <w:sz w:val="18"/>
              </w:rPr>
            </w:pPr>
            <w:r w:rsidRPr="009743EA">
              <w:rPr>
                <w:rFonts w:ascii="Arial" w:hAnsi="Arial"/>
                <w:color w:val="0070C0"/>
                <w:sz w:val="18"/>
              </w:rPr>
              <w:t>HTTP</w:t>
            </w:r>
            <w:r w:rsidR="00637BE5" w:rsidRPr="009743EA">
              <w:rPr>
                <w:rFonts w:ascii="Arial" w:hAnsi="Arial"/>
                <w:color w:val="0070C0"/>
                <w:sz w:val="18"/>
              </w:rPr>
              <w:t xml:space="preserve"> </w:t>
            </w:r>
            <w:r w:rsidRPr="009743EA">
              <w:rPr>
                <w:rFonts w:ascii="Arial" w:hAnsi="Arial"/>
                <w:color w:val="0070C0"/>
                <w:sz w:val="18"/>
              </w:rPr>
              <w:t>Response:</w:t>
            </w:r>
          </w:p>
          <w:p w14:paraId="595E9721" w14:textId="77777777" w:rsidR="003C3949" w:rsidRPr="009743EA" w:rsidRDefault="003C3949" w:rsidP="00CA59CA">
            <w:pPr>
              <w:widowControl w:val="0"/>
              <w:overflowPunct/>
              <w:spacing w:after="0"/>
              <w:ind w:left="284"/>
              <w:jc w:val="both"/>
              <w:textAlignment w:val="auto"/>
              <w:rPr>
                <w:rFonts w:ascii="Arial" w:hAnsi="Arial"/>
                <w:color w:val="0070C0"/>
                <w:sz w:val="18"/>
              </w:rPr>
            </w:pPr>
          </w:p>
          <w:p w14:paraId="1CD8A5A2" w14:textId="77777777" w:rsidR="003C3949" w:rsidRPr="009743EA" w:rsidRDefault="003C3949" w:rsidP="00CA59CA">
            <w:pPr>
              <w:widowControl w:val="0"/>
              <w:overflowPunct/>
              <w:spacing w:after="0"/>
              <w:ind w:left="284"/>
              <w:jc w:val="both"/>
              <w:textAlignment w:val="auto"/>
              <w:rPr>
                <w:rFonts w:ascii="Arial" w:hAnsi="Arial"/>
                <w:color w:val="0070C0"/>
                <w:sz w:val="18"/>
              </w:rPr>
            </w:pPr>
            <w:r w:rsidRPr="009743EA">
              <w:rPr>
                <w:rFonts w:ascii="Arial" w:hAnsi="Arial"/>
                <w:color w:val="0070C0"/>
                <w:sz w:val="18"/>
              </w:rPr>
              <w:t>HTTP/1.1</w:t>
            </w:r>
            <w:r w:rsidR="00637BE5" w:rsidRPr="009743EA">
              <w:rPr>
                <w:rFonts w:ascii="Arial" w:hAnsi="Arial"/>
                <w:color w:val="0070C0"/>
                <w:sz w:val="18"/>
              </w:rPr>
              <w:t xml:space="preserve"> </w:t>
            </w:r>
            <w:r w:rsidRPr="009743EA">
              <w:rPr>
                <w:rFonts w:ascii="Arial" w:hAnsi="Arial"/>
                <w:color w:val="0070C0"/>
                <w:sz w:val="18"/>
              </w:rPr>
              <w:t>201</w:t>
            </w:r>
            <w:r w:rsidR="00637BE5" w:rsidRPr="009743EA">
              <w:rPr>
                <w:rFonts w:ascii="Arial" w:hAnsi="Arial"/>
                <w:color w:val="0070C0"/>
                <w:sz w:val="18"/>
              </w:rPr>
              <w:t xml:space="preserve"> </w:t>
            </w:r>
            <w:r w:rsidRPr="009743EA">
              <w:rPr>
                <w:rFonts w:ascii="Arial" w:hAnsi="Arial"/>
                <w:color w:val="0070C0"/>
                <w:sz w:val="18"/>
              </w:rPr>
              <w:t>Created</w:t>
            </w:r>
          </w:p>
          <w:p w14:paraId="3E56E6C2" w14:textId="77777777" w:rsidR="003C3949" w:rsidRPr="009743EA" w:rsidRDefault="003C3949" w:rsidP="00CA59CA">
            <w:pPr>
              <w:widowControl w:val="0"/>
              <w:overflowPunct/>
              <w:spacing w:after="0"/>
              <w:ind w:left="284"/>
              <w:jc w:val="both"/>
              <w:textAlignment w:val="auto"/>
              <w:rPr>
                <w:rFonts w:ascii="Arial" w:hAnsi="Arial"/>
                <w:color w:val="0070C0"/>
                <w:sz w:val="18"/>
              </w:rPr>
            </w:pPr>
            <w:r w:rsidRPr="009743EA">
              <w:rPr>
                <w:rFonts w:ascii="Arial" w:hAnsi="Arial"/>
                <w:color w:val="0070C0"/>
                <w:sz w:val="18"/>
              </w:rPr>
              <w:t>X-M2M-RI:</w:t>
            </w:r>
            <w:r w:rsidR="00637BE5" w:rsidRPr="009743EA">
              <w:rPr>
                <w:rFonts w:ascii="Arial" w:hAnsi="Arial"/>
                <w:color w:val="0070C0"/>
                <w:sz w:val="18"/>
              </w:rPr>
              <w:t xml:space="preserve"> </w:t>
            </w:r>
            <w:r w:rsidRPr="009743EA">
              <w:rPr>
                <w:rFonts w:ascii="Arial" w:hAnsi="Arial"/>
                <w:color w:val="0070C0"/>
                <w:sz w:val="18"/>
              </w:rPr>
              <w:t>1234</w:t>
            </w:r>
          </w:p>
          <w:p w14:paraId="26DF6F14" w14:textId="77777777" w:rsidR="003C3949" w:rsidRPr="009743EA" w:rsidRDefault="003C3949" w:rsidP="00CA59CA">
            <w:pPr>
              <w:widowControl w:val="0"/>
              <w:overflowPunct/>
              <w:spacing w:after="0"/>
              <w:ind w:left="284"/>
              <w:jc w:val="both"/>
              <w:textAlignment w:val="auto"/>
              <w:rPr>
                <w:rFonts w:ascii="Arial" w:hAnsi="Arial"/>
                <w:color w:val="0070C0"/>
                <w:sz w:val="18"/>
              </w:rPr>
            </w:pPr>
            <w:r w:rsidRPr="009743EA">
              <w:rPr>
                <w:rFonts w:ascii="Arial" w:hAnsi="Arial"/>
                <w:color w:val="0070C0"/>
                <w:sz w:val="18"/>
              </w:rPr>
              <w:t>X-M2M-RSC:</w:t>
            </w:r>
            <w:r w:rsidR="00637BE5" w:rsidRPr="009743EA">
              <w:rPr>
                <w:rFonts w:ascii="Arial" w:hAnsi="Arial"/>
                <w:color w:val="0070C0"/>
                <w:sz w:val="18"/>
              </w:rPr>
              <w:t xml:space="preserve"> </w:t>
            </w:r>
            <w:r w:rsidRPr="009743EA">
              <w:rPr>
                <w:rFonts w:ascii="Arial" w:hAnsi="Arial"/>
                <w:color w:val="0070C0"/>
                <w:sz w:val="18"/>
              </w:rPr>
              <w:t>2001</w:t>
            </w:r>
          </w:p>
          <w:p w14:paraId="64B51A7F" w14:textId="77777777" w:rsidR="00FD4AE8" w:rsidRPr="009743EA" w:rsidRDefault="00FD4AE8" w:rsidP="00A40BC8">
            <w:pPr>
              <w:pStyle w:val="TAL"/>
              <w:snapToGrid w:val="0"/>
              <w:ind w:left="284"/>
              <w:jc w:val="both"/>
              <w:rPr>
                <w:color w:val="0070C0"/>
              </w:rPr>
            </w:pPr>
            <w:r w:rsidRPr="009743EA">
              <w:rPr>
                <w:color w:val="0070C0"/>
              </w:rPr>
              <w:t>X-M2M-RVI:</w:t>
            </w:r>
            <w:r w:rsidR="00637BE5" w:rsidRPr="009743EA">
              <w:rPr>
                <w:color w:val="0070C0"/>
              </w:rPr>
              <w:t xml:space="preserve"> </w:t>
            </w:r>
            <w:r w:rsidRPr="009743EA">
              <w:rPr>
                <w:color w:val="0070C0"/>
              </w:rPr>
              <w:t>2a</w:t>
            </w:r>
          </w:p>
          <w:p w14:paraId="12C657E0" w14:textId="77777777" w:rsidR="003C3949" w:rsidRPr="00062C7A" w:rsidRDefault="003C3949" w:rsidP="00CA59CA">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Content-Length:</w:t>
            </w:r>
            <w:r w:rsidR="00744F10" w:rsidRPr="00062C7A">
              <w:rPr>
                <w:rFonts w:ascii="Arial" w:hAnsi="Arial"/>
                <w:color w:val="0070C0"/>
                <w:sz w:val="18"/>
                <w:lang w:val="fr-FR"/>
              </w:rPr>
              <w:t>216</w:t>
            </w:r>
          </w:p>
          <w:p w14:paraId="5E25E8C4" w14:textId="77777777" w:rsidR="003C3949" w:rsidRPr="00062C7A" w:rsidRDefault="003C3949" w:rsidP="00CA59CA">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Content-Type:application/json</w:t>
            </w:r>
          </w:p>
          <w:p w14:paraId="6F5F907A" w14:textId="77777777" w:rsidR="003C3949" w:rsidRPr="00062C7A" w:rsidRDefault="003C3949" w:rsidP="00CA59CA">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Content-Location:</w:t>
            </w:r>
            <w:r w:rsidR="00637BE5" w:rsidRPr="00062C7A">
              <w:rPr>
                <w:rFonts w:ascii="Arial" w:hAnsi="Arial"/>
                <w:color w:val="0070C0"/>
                <w:sz w:val="18"/>
                <w:lang w:val="fr-FR"/>
              </w:rPr>
              <w:t xml:space="preserve"> </w:t>
            </w:r>
            <w:r w:rsidRPr="00062C7A">
              <w:rPr>
                <w:rFonts w:ascii="Arial" w:hAnsi="Arial"/>
                <w:color w:val="0070C0"/>
                <w:sz w:val="18"/>
                <w:lang w:val="fr-FR"/>
              </w:rPr>
              <w:t>/cseID/cse2ID</w:t>
            </w:r>
          </w:p>
          <w:p w14:paraId="40367A07" w14:textId="77777777" w:rsidR="003C3949" w:rsidRPr="00062C7A" w:rsidRDefault="003C3949" w:rsidP="00CA59CA">
            <w:pPr>
              <w:widowControl w:val="0"/>
              <w:overflowPunct/>
              <w:spacing w:after="0"/>
              <w:ind w:left="284"/>
              <w:jc w:val="both"/>
              <w:textAlignment w:val="auto"/>
              <w:rPr>
                <w:rFonts w:ascii="Arial" w:hAnsi="Arial"/>
                <w:color w:val="0070C0"/>
                <w:sz w:val="18"/>
                <w:lang w:val="fr-FR"/>
              </w:rPr>
            </w:pPr>
          </w:p>
          <w:p w14:paraId="04F432FE" w14:textId="77777777" w:rsidR="003C3949" w:rsidRPr="00062C7A" w:rsidRDefault="003C3949" w:rsidP="00CA59CA">
            <w:pPr>
              <w:widowControl w:val="0"/>
              <w:overflowPunct/>
              <w:spacing w:after="0"/>
              <w:ind w:left="284"/>
              <w:jc w:val="both"/>
              <w:textAlignment w:val="auto"/>
              <w:rPr>
                <w:rFonts w:ascii="Arial" w:hAnsi="Arial"/>
                <w:color w:val="0070C0"/>
                <w:sz w:val="18"/>
                <w:lang w:val="fr-FR"/>
              </w:rPr>
            </w:pPr>
          </w:p>
          <w:p w14:paraId="2754E296" w14:textId="77777777" w:rsidR="003C3949" w:rsidRPr="00062C7A" w:rsidRDefault="003C3949" w:rsidP="00A40BC8">
            <w:pPr>
              <w:pStyle w:val="TAL"/>
              <w:snapToGrid w:val="0"/>
              <w:ind w:left="284"/>
              <w:jc w:val="both"/>
              <w:rPr>
                <w:color w:val="0070C0"/>
                <w:lang w:val="fr-FR"/>
              </w:rPr>
            </w:pPr>
          </w:p>
          <w:p w14:paraId="7E8563B0" w14:textId="77777777" w:rsidR="00744F10" w:rsidRPr="00062C7A" w:rsidRDefault="00744F10" w:rsidP="00CA59CA">
            <w:pPr>
              <w:shd w:val="clear" w:color="auto" w:fill="FFFFFE"/>
              <w:overflowPunct/>
              <w:autoSpaceDE/>
              <w:autoSpaceDN/>
              <w:adjustRightInd/>
              <w:spacing w:after="0" w:line="240" w:lineRule="atLeast"/>
              <w:jc w:val="both"/>
              <w:textAlignment w:val="auto"/>
              <w:rPr>
                <w:rFonts w:ascii="Arial" w:hAnsi="Arial"/>
                <w:color w:val="0070C0"/>
                <w:sz w:val="18"/>
                <w:lang w:val="fr-FR"/>
              </w:rPr>
            </w:pPr>
            <w:r w:rsidRPr="00062C7A">
              <w:rPr>
                <w:rFonts w:ascii="Arial" w:hAnsi="Arial"/>
                <w:color w:val="0070C0"/>
                <w:sz w:val="18"/>
                <w:lang w:val="fr-FR"/>
              </w:rPr>
              <w:t>{</w:t>
            </w:r>
          </w:p>
          <w:p w14:paraId="5E4E56EA" w14:textId="0AF22C15" w:rsidR="00744F10" w:rsidRPr="00062C7A" w:rsidRDefault="00637BE5" w:rsidP="00CA59CA">
            <w:pPr>
              <w:shd w:val="clear" w:color="auto" w:fill="FFFFFE"/>
              <w:overflowPunct/>
              <w:autoSpaceDE/>
              <w:autoSpaceDN/>
              <w:adjustRightInd/>
              <w:spacing w:after="0" w:line="240" w:lineRule="atLeast"/>
              <w:jc w:val="both"/>
              <w:textAlignment w:val="auto"/>
              <w:rPr>
                <w:rFonts w:ascii="Arial" w:hAnsi="Arial"/>
                <w:color w:val="0070C0"/>
                <w:sz w:val="18"/>
                <w:lang w:val="fr-FR"/>
              </w:rPr>
            </w:pPr>
            <w:r w:rsidRPr="00062C7A">
              <w:rPr>
                <w:rFonts w:ascii="Arial" w:hAnsi="Arial"/>
                <w:color w:val="0070C0"/>
                <w:sz w:val="18"/>
                <w:lang w:val="fr-FR"/>
              </w:rPr>
              <w:t xml:space="preserve">    </w:t>
            </w:r>
            <w:r w:rsidR="00744F10" w:rsidRPr="00062C7A">
              <w:rPr>
                <w:rFonts w:ascii="Arial" w:hAnsi="Arial"/>
                <w:color w:val="0070C0"/>
                <w:sz w:val="18"/>
                <w:lang w:val="fr-FR"/>
              </w:rPr>
              <w:t>"m2m:csr":</w:t>
            </w:r>
            <w:r w:rsidRPr="00062C7A">
              <w:rPr>
                <w:rFonts w:ascii="Arial" w:hAnsi="Arial"/>
                <w:color w:val="0070C0"/>
                <w:sz w:val="18"/>
                <w:lang w:val="fr-FR"/>
              </w:rPr>
              <w:t xml:space="preserve"> </w:t>
            </w:r>
            <w:r w:rsidR="00744F10" w:rsidRPr="00062C7A">
              <w:rPr>
                <w:rFonts w:ascii="Arial" w:hAnsi="Arial"/>
                <w:color w:val="0070C0"/>
                <w:sz w:val="18"/>
                <w:lang w:val="fr-FR"/>
              </w:rPr>
              <w:t>{</w:t>
            </w:r>
          </w:p>
          <w:p w14:paraId="7E693222" w14:textId="029A881C" w:rsidR="00744F10" w:rsidRPr="00062C7A" w:rsidRDefault="00637BE5" w:rsidP="00CA59CA">
            <w:pPr>
              <w:shd w:val="clear" w:color="auto" w:fill="FFFFFE"/>
              <w:overflowPunct/>
              <w:autoSpaceDE/>
              <w:autoSpaceDN/>
              <w:adjustRightInd/>
              <w:spacing w:after="0" w:line="240" w:lineRule="atLeast"/>
              <w:jc w:val="both"/>
              <w:textAlignment w:val="auto"/>
              <w:rPr>
                <w:rFonts w:ascii="Arial" w:hAnsi="Arial"/>
                <w:color w:val="0070C0"/>
                <w:sz w:val="18"/>
                <w:lang w:val="fr-FR"/>
              </w:rPr>
            </w:pPr>
            <w:r w:rsidRPr="00062C7A">
              <w:rPr>
                <w:rFonts w:ascii="Arial" w:hAnsi="Arial"/>
                <w:color w:val="0070C0"/>
                <w:sz w:val="18"/>
                <w:lang w:val="fr-FR"/>
              </w:rPr>
              <w:t xml:space="preserve">        </w:t>
            </w:r>
            <w:r w:rsidR="00744F10" w:rsidRPr="00062C7A">
              <w:rPr>
                <w:rFonts w:ascii="Arial" w:hAnsi="Arial"/>
                <w:color w:val="0070C0"/>
                <w:sz w:val="18"/>
                <w:lang w:val="fr-FR"/>
              </w:rPr>
              <w:t>"cb":</w:t>
            </w:r>
            <w:r w:rsidRPr="00062C7A">
              <w:rPr>
                <w:rFonts w:ascii="Arial" w:hAnsi="Arial"/>
                <w:color w:val="0070C0"/>
                <w:sz w:val="18"/>
                <w:lang w:val="fr-FR"/>
              </w:rPr>
              <w:t xml:space="preserve"> </w:t>
            </w:r>
            <w:r w:rsidR="00744F10" w:rsidRPr="00062C7A">
              <w:rPr>
                <w:rFonts w:ascii="Arial" w:hAnsi="Arial"/>
                <w:color w:val="0070C0"/>
                <w:sz w:val="18"/>
                <w:lang w:val="fr-FR"/>
              </w:rPr>
              <w:t>"//192.168.0.50:8080/cse-name2",</w:t>
            </w:r>
          </w:p>
          <w:p w14:paraId="24B54E78" w14:textId="0E56B036" w:rsidR="00744F10" w:rsidRPr="00062C7A" w:rsidRDefault="00637BE5" w:rsidP="00CA59CA">
            <w:pPr>
              <w:shd w:val="clear" w:color="auto" w:fill="FFFFFE"/>
              <w:overflowPunct/>
              <w:autoSpaceDE/>
              <w:autoSpaceDN/>
              <w:adjustRightInd/>
              <w:spacing w:after="0" w:line="240" w:lineRule="atLeast"/>
              <w:jc w:val="both"/>
              <w:textAlignment w:val="auto"/>
              <w:rPr>
                <w:rFonts w:ascii="Arial" w:hAnsi="Arial"/>
                <w:color w:val="0070C0"/>
                <w:sz w:val="18"/>
                <w:lang w:val="fr-FR"/>
              </w:rPr>
            </w:pPr>
            <w:r w:rsidRPr="00062C7A">
              <w:rPr>
                <w:rFonts w:ascii="Arial" w:hAnsi="Arial"/>
                <w:color w:val="0070C0"/>
                <w:sz w:val="18"/>
                <w:lang w:val="fr-FR"/>
              </w:rPr>
              <w:t xml:space="preserve">        </w:t>
            </w:r>
            <w:r w:rsidR="00744F10" w:rsidRPr="00062C7A">
              <w:rPr>
                <w:rFonts w:ascii="Arial" w:hAnsi="Arial"/>
                <w:color w:val="0070C0"/>
                <w:sz w:val="18"/>
                <w:lang w:val="fr-FR"/>
              </w:rPr>
              <w:t>"csi":</w:t>
            </w:r>
            <w:r w:rsidRPr="00062C7A">
              <w:rPr>
                <w:rFonts w:ascii="Arial" w:hAnsi="Arial"/>
                <w:color w:val="0070C0"/>
                <w:sz w:val="18"/>
                <w:lang w:val="fr-FR"/>
              </w:rPr>
              <w:t xml:space="preserve"> </w:t>
            </w:r>
            <w:r w:rsidR="00744F10" w:rsidRPr="00062C7A">
              <w:rPr>
                <w:rFonts w:ascii="Arial" w:hAnsi="Arial"/>
                <w:color w:val="0070C0"/>
                <w:sz w:val="18"/>
                <w:lang w:val="fr-FR"/>
              </w:rPr>
              <w:t>"/cse2ID",</w:t>
            </w:r>
          </w:p>
          <w:p w14:paraId="5A901ED8" w14:textId="1BC5C21D" w:rsidR="00744F10" w:rsidRPr="00062C7A" w:rsidRDefault="00637BE5" w:rsidP="00CA59CA">
            <w:pPr>
              <w:shd w:val="clear" w:color="auto" w:fill="FFFFFE"/>
              <w:overflowPunct/>
              <w:autoSpaceDE/>
              <w:autoSpaceDN/>
              <w:adjustRightInd/>
              <w:spacing w:after="0" w:line="240" w:lineRule="atLeast"/>
              <w:jc w:val="both"/>
              <w:textAlignment w:val="auto"/>
              <w:rPr>
                <w:rFonts w:ascii="Arial" w:hAnsi="Arial"/>
                <w:color w:val="0070C0"/>
                <w:sz w:val="18"/>
                <w:lang w:val="fr-FR"/>
              </w:rPr>
            </w:pPr>
            <w:r w:rsidRPr="00062C7A">
              <w:rPr>
                <w:rFonts w:ascii="Arial" w:hAnsi="Arial"/>
                <w:color w:val="0070C0"/>
                <w:sz w:val="18"/>
                <w:lang w:val="fr-FR"/>
              </w:rPr>
              <w:t xml:space="preserve">        </w:t>
            </w:r>
            <w:r w:rsidR="00744F10" w:rsidRPr="00062C7A">
              <w:rPr>
                <w:rFonts w:ascii="Arial" w:hAnsi="Arial"/>
                <w:color w:val="0070C0"/>
                <w:sz w:val="18"/>
                <w:lang w:val="fr-FR"/>
              </w:rPr>
              <w:t>"ct":</w:t>
            </w:r>
            <w:r w:rsidRPr="00062C7A">
              <w:rPr>
                <w:rFonts w:ascii="Arial" w:hAnsi="Arial"/>
                <w:color w:val="0070C0"/>
                <w:sz w:val="18"/>
                <w:lang w:val="fr-FR"/>
              </w:rPr>
              <w:t xml:space="preserve"> </w:t>
            </w:r>
            <w:r w:rsidR="00744F10" w:rsidRPr="00062C7A">
              <w:rPr>
                <w:rFonts w:ascii="Arial" w:hAnsi="Arial"/>
                <w:color w:val="0070C0"/>
                <w:sz w:val="18"/>
                <w:lang w:val="fr-FR"/>
              </w:rPr>
              <w:t>"20200604T123044,616218",</w:t>
            </w:r>
          </w:p>
          <w:p w14:paraId="65FC28B9" w14:textId="08460792" w:rsidR="00744F10" w:rsidRPr="00062C7A" w:rsidRDefault="00637BE5" w:rsidP="00CA59CA">
            <w:pPr>
              <w:shd w:val="clear" w:color="auto" w:fill="FFFFFE"/>
              <w:overflowPunct/>
              <w:autoSpaceDE/>
              <w:autoSpaceDN/>
              <w:adjustRightInd/>
              <w:spacing w:after="0" w:line="240" w:lineRule="atLeast"/>
              <w:jc w:val="both"/>
              <w:textAlignment w:val="auto"/>
              <w:rPr>
                <w:rFonts w:ascii="Arial" w:hAnsi="Arial"/>
                <w:color w:val="0070C0"/>
                <w:sz w:val="18"/>
                <w:lang w:val="fr-FR"/>
              </w:rPr>
            </w:pPr>
            <w:r w:rsidRPr="00062C7A">
              <w:rPr>
                <w:rFonts w:ascii="Arial" w:hAnsi="Arial"/>
                <w:color w:val="0070C0"/>
                <w:sz w:val="18"/>
                <w:lang w:val="fr-FR"/>
              </w:rPr>
              <w:t xml:space="preserve">        </w:t>
            </w:r>
            <w:r w:rsidR="00744F10" w:rsidRPr="00062C7A">
              <w:rPr>
                <w:rFonts w:ascii="Arial" w:hAnsi="Arial"/>
                <w:color w:val="0070C0"/>
                <w:sz w:val="18"/>
                <w:lang w:val="fr-FR"/>
              </w:rPr>
              <w:t>"et":</w:t>
            </w:r>
            <w:r w:rsidRPr="00062C7A">
              <w:rPr>
                <w:rFonts w:ascii="Arial" w:hAnsi="Arial"/>
                <w:color w:val="0070C0"/>
                <w:sz w:val="18"/>
                <w:lang w:val="fr-FR"/>
              </w:rPr>
              <w:t xml:space="preserve"> </w:t>
            </w:r>
            <w:r w:rsidR="00744F10" w:rsidRPr="00062C7A">
              <w:rPr>
                <w:rFonts w:ascii="Arial" w:hAnsi="Arial"/>
                <w:color w:val="0070C0"/>
                <w:sz w:val="18"/>
                <w:lang w:val="fr-FR"/>
              </w:rPr>
              <w:t>"99991231T235959",</w:t>
            </w:r>
          </w:p>
          <w:p w14:paraId="15B31C66" w14:textId="046FD563" w:rsidR="00744F10" w:rsidRPr="00062C7A" w:rsidRDefault="00637BE5" w:rsidP="00CA59CA">
            <w:pPr>
              <w:shd w:val="clear" w:color="auto" w:fill="FFFFFE"/>
              <w:overflowPunct/>
              <w:autoSpaceDE/>
              <w:autoSpaceDN/>
              <w:adjustRightInd/>
              <w:spacing w:after="0" w:line="240" w:lineRule="atLeast"/>
              <w:jc w:val="both"/>
              <w:textAlignment w:val="auto"/>
              <w:rPr>
                <w:rFonts w:ascii="Arial" w:hAnsi="Arial"/>
                <w:color w:val="0070C0"/>
                <w:sz w:val="18"/>
                <w:lang w:val="fr-FR"/>
              </w:rPr>
            </w:pPr>
            <w:r w:rsidRPr="00062C7A">
              <w:rPr>
                <w:rFonts w:ascii="Arial" w:hAnsi="Arial"/>
                <w:color w:val="0070C0"/>
                <w:sz w:val="18"/>
                <w:lang w:val="fr-FR"/>
              </w:rPr>
              <w:t xml:space="preserve">        </w:t>
            </w:r>
            <w:r w:rsidR="00744F10" w:rsidRPr="00062C7A">
              <w:rPr>
                <w:rFonts w:ascii="Arial" w:hAnsi="Arial"/>
                <w:color w:val="0070C0"/>
                <w:sz w:val="18"/>
                <w:lang w:val="fr-FR"/>
              </w:rPr>
              <w:t>"lt":</w:t>
            </w:r>
            <w:r w:rsidRPr="00062C7A">
              <w:rPr>
                <w:rFonts w:ascii="Arial" w:hAnsi="Arial"/>
                <w:color w:val="0070C0"/>
                <w:sz w:val="18"/>
                <w:lang w:val="fr-FR"/>
              </w:rPr>
              <w:t xml:space="preserve"> </w:t>
            </w:r>
            <w:r w:rsidR="00744F10" w:rsidRPr="00062C7A">
              <w:rPr>
                <w:rFonts w:ascii="Arial" w:hAnsi="Arial"/>
                <w:color w:val="0070C0"/>
                <w:sz w:val="18"/>
                <w:lang w:val="fr-FR"/>
              </w:rPr>
              <w:t>"20200604T123044,616218",</w:t>
            </w:r>
          </w:p>
          <w:p w14:paraId="13552AB5" w14:textId="015B9009" w:rsidR="00744F10" w:rsidRPr="00062C7A" w:rsidRDefault="00637BE5" w:rsidP="00CA59CA">
            <w:pPr>
              <w:shd w:val="clear" w:color="auto" w:fill="FFFFFE"/>
              <w:overflowPunct/>
              <w:autoSpaceDE/>
              <w:autoSpaceDN/>
              <w:adjustRightInd/>
              <w:spacing w:after="0" w:line="240" w:lineRule="atLeast"/>
              <w:jc w:val="both"/>
              <w:textAlignment w:val="auto"/>
              <w:rPr>
                <w:rFonts w:ascii="Arial" w:hAnsi="Arial"/>
                <w:color w:val="0070C0"/>
                <w:sz w:val="18"/>
                <w:lang w:val="fr-FR"/>
              </w:rPr>
            </w:pPr>
            <w:r w:rsidRPr="00062C7A">
              <w:rPr>
                <w:rFonts w:ascii="Arial" w:hAnsi="Arial"/>
                <w:color w:val="0070C0"/>
                <w:sz w:val="18"/>
                <w:lang w:val="fr-FR"/>
              </w:rPr>
              <w:t xml:space="preserve">        </w:t>
            </w:r>
            <w:r w:rsidR="00744F10" w:rsidRPr="00062C7A">
              <w:rPr>
                <w:rFonts w:ascii="Arial" w:hAnsi="Arial"/>
                <w:color w:val="0070C0"/>
                <w:sz w:val="18"/>
                <w:lang w:val="fr-FR"/>
              </w:rPr>
              <w:t>"pi":</w:t>
            </w:r>
            <w:r w:rsidRPr="00062C7A">
              <w:rPr>
                <w:rFonts w:ascii="Arial" w:hAnsi="Arial"/>
                <w:color w:val="0070C0"/>
                <w:sz w:val="18"/>
                <w:lang w:val="fr-FR"/>
              </w:rPr>
              <w:t xml:space="preserve"> </w:t>
            </w:r>
            <w:r w:rsidR="00744F10" w:rsidRPr="00062C7A">
              <w:rPr>
                <w:rFonts w:ascii="Arial" w:hAnsi="Arial"/>
                <w:color w:val="0070C0"/>
                <w:sz w:val="18"/>
                <w:lang w:val="fr-FR"/>
              </w:rPr>
              <w:t>"ID-CSE-01",</w:t>
            </w:r>
          </w:p>
          <w:p w14:paraId="45541754" w14:textId="1D62B288" w:rsidR="00744F10" w:rsidRPr="009743EA" w:rsidRDefault="00637BE5" w:rsidP="00CA59CA">
            <w:pPr>
              <w:shd w:val="clear" w:color="auto" w:fill="FFFFFE"/>
              <w:overflowPunct/>
              <w:autoSpaceDE/>
              <w:autoSpaceDN/>
              <w:adjustRightInd/>
              <w:spacing w:after="0" w:line="240" w:lineRule="atLeast"/>
              <w:jc w:val="both"/>
              <w:textAlignment w:val="auto"/>
              <w:rPr>
                <w:rFonts w:ascii="Arial" w:hAnsi="Arial"/>
                <w:color w:val="0070C0"/>
                <w:sz w:val="18"/>
              </w:rPr>
            </w:pPr>
            <w:r w:rsidRPr="00910EF7">
              <w:rPr>
                <w:rFonts w:ascii="Arial" w:hAnsi="Arial"/>
                <w:color w:val="0070C0"/>
                <w:sz w:val="18"/>
              </w:rPr>
              <w:t xml:space="preserve">        </w:t>
            </w:r>
            <w:r w:rsidR="00744F10" w:rsidRPr="009743EA">
              <w:rPr>
                <w:rFonts w:ascii="Arial" w:hAnsi="Arial"/>
                <w:color w:val="0070C0"/>
                <w:sz w:val="18"/>
              </w:rPr>
              <w:t>"ri":</w:t>
            </w:r>
            <w:r w:rsidRPr="009743EA">
              <w:rPr>
                <w:rFonts w:ascii="Arial" w:hAnsi="Arial"/>
                <w:color w:val="0070C0"/>
                <w:sz w:val="18"/>
              </w:rPr>
              <w:t xml:space="preserve"> </w:t>
            </w:r>
            <w:r w:rsidR="00744F10" w:rsidRPr="009743EA">
              <w:rPr>
                <w:rFonts w:ascii="Arial" w:hAnsi="Arial"/>
                <w:color w:val="0070C0"/>
                <w:sz w:val="18"/>
              </w:rPr>
              <w:t>"cse2ID",</w:t>
            </w:r>
          </w:p>
          <w:p w14:paraId="460FC67C" w14:textId="1DC37DD3" w:rsidR="00744F10" w:rsidRPr="009743EA" w:rsidRDefault="00637BE5" w:rsidP="00CA59CA">
            <w:pPr>
              <w:shd w:val="clear" w:color="auto" w:fill="FFFFFE"/>
              <w:overflowPunct/>
              <w:autoSpaceDE/>
              <w:autoSpaceDN/>
              <w:adjustRightInd/>
              <w:spacing w:after="0" w:line="240" w:lineRule="atLeast"/>
              <w:jc w:val="both"/>
              <w:textAlignment w:val="auto"/>
              <w:rPr>
                <w:rFonts w:ascii="Arial" w:hAnsi="Arial"/>
                <w:color w:val="0070C0"/>
                <w:sz w:val="18"/>
              </w:rPr>
            </w:pPr>
            <w:r w:rsidRPr="009743EA">
              <w:rPr>
                <w:rFonts w:ascii="Arial" w:hAnsi="Arial"/>
                <w:color w:val="0070C0"/>
                <w:sz w:val="18"/>
              </w:rPr>
              <w:t xml:space="preserve">        </w:t>
            </w:r>
            <w:r w:rsidR="00744F10" w:rsidRPr="009743EA">
              <w:rPr>
                <w:rFonts w:ascii="Arial" w:hAnsi="Arial"/>
                <w:color w:val="0070C0"/>
                <w:sz w:val="18"/>
              </w:rPr>
              <w:t>"rn":</w:t>
            </w:r>
            <w:r w:rsidRPr="009743EA">
              <w:rPr>
                <w:rFonts w:ascii="Arial" w:hAnsi="Arial"/>
                <w:color w:val="0070C0"/>
                <w:sz w:val="18"/>
              </w:rPr>
              <w:t xml:space="preserve"> </w:t>
            </w:r>
            <w:r w:rsidR="00744F10" w:rsidRPr="009743EA">
              <w:rPr>
                <w:rFonts w:ascii="Arial" w:hAnsi="Arial"/>
                <w:color w:val="0070C0"/>
                <w:sz w:val="18"/>
              </w:rPr>
              <w:t>"cse-name2",</w:t>
            </w:r>
          </w:p>
          <w:p w14:paraId="663E5C22" w14:textId="02713A6C" w:rsidR="00744F10" w:rsidRPr="009743EA" w:rsidRDefault="00637BE5" w:rsidP="00CA59CA">
            <w:pPr>
              <w:shd w:val="clear" w:color="auto" w:fill="FFFFFE"/>
              <w:overflowPunct/>
              <w:autoSpaceDE/>
              <w:autoSpaceDN/>
              <w:adjustRightInd/>
              <w:spacing w:after="0" w:line="240" w:lineRule="atLeast"/>
              <w:jc w:val="both"/>
              <w:textAlignment w:val="auto"/>
              <w:rPr>
                <w:rFonts w:ascii="Arial" w:hAnsi="Arial"/>
                <w:color w:val="0070C0"/>
                <w:sz w:val="18"/>
              </w:rPr>
            </w:pPr>
            <w:r w:rsidRPr="009743EA">
              <w:rPr>
                <w:rFonts w:ascii="Arial" w:hAnsi="Arial"/>
                <w:color w:val="0070C0"/>
                <w:sz w:val="18"/>
              </w:rPr>
              <w:t xml:space="preserve">        </w:t>
            </w:r>
            <w:r w:rsidR="00744F10" w:rsidRPr="009743EA">
              <w:rPr>
                <w:rFonts w:ascii="Arial" w:hAnsi="Arial"/>
                <w:color w:val="0070C0"/>
                <w:sz w:val="18"/>
              </w:rPr>
              <w:t>"rr":</w:t>
            </w:r>
            <w:r w:rsidRPr="009743EA">
              <w:rPr>
                <w:rFonts w:ascii="Arial" w:hAnsi="Arial"/>
                <w:color w:val="0070C0"/>
                <w:sz w:val="18"/>
              </w:rPr>
              <w:t xml:space="preserve"> </w:t>
            </w:r>
            <w:r w:rsidR="00744F10" w:rsidRPr="009743EA">
              <w:rPr>
                <w:rFonts w:ascii="Arial" w:hAnsi="Arial"/>
                <w:color w:val="0070C0"/>
                <w:sz w:val="18"/>
              </w:rPr>
              <w:t>false,</w:t>
            </w:r>
          </w:p>
          <w:p w14:paraId="0161836F" w14:textId="096E9ED3" w:rsidR="00744F10" w:rsidRPr="009743EA" w:rsidRDefault="00637BE5" w:rsidP="00CA59CA">
            <w:pPr>
              <w:shd w:val="clear" w:color="auto" w:fill="FFFFFE"/>
              <w:overflowPunct/>
              <w:autoSpaceDE/>
              <w:autoSpaceDN/>
              <w:adjustRightInd/>
              <w:spacing w:after="0" w:line="240" w:lineRule="atLeast"/>
              <w:jc w:val="both"/>
              <w:textAlignment w:val="auto"/>
              <w:rPr>
                <w:rFonts w:ascii="Arial" w:hAnsi="Arial"/>
                <w:color w:val="0070C0"/>
                <w:sz w:val="18"/>
              </w:rPr>
            </w:pPr>
            <w:r w:rsidRPr="009743EA">
              <w:rPr>
                <w:rFonts w:ascii="Arial" w:hAnsi="Arial"/>
                <w:color w:val="0070C0"/>
                <w:sz w:val="18"/>
              </w:rPr>
              <w:t xml:space="preserve">        </w:t>
            </w:r>
            <w:r w:rsidR="00744F10" w:rsidRPr="009743EA">
              <w:rPr>
                <w:rFonts w:ascii="Arial" w:hAnsi="Arial"/>
                <w:color w:val="0070C0"/>
                <w:sz w:val="18"/>
              </w:rPr>
              <w:t>"ty":</w:t>
            </w:r>
            <w:r w:rsidRPr="009743EA">
              <w:rPr>
                <w:rFonts w:ascii="Arial" w:hAnsi="Arial"/>
                <w:color w:val="0070C0"/>
                <w:sz w:val="18"/>
              </w:rPr>
              <w:t xml:space="preserve"> </w:t>
            </w:r>
            <w:r w:rsidR="00744F10" w:rsidRPr="009743EA">
              <w:rPr>
                <w:rFonts w:ascii="Arial" w:hAnsi="Arial"/>
                <w:color w:val="0070C0"/>
                <w:sz w:val="18"/>
              </w:rPr>
              <w:t>16</w:t>
            </w:r>
          </w:p>
          <w:p w14:paraId="14FBEF33" w14:textId="73CFCC48" w:rsidR="00744F10" w:rsidRPr="009743EA" w:rsidRDefault="00637BE5" w:rsidP="00CA59CA">
            <w:pPr>
              <w:shd w:val="clear" w:color="auto" w:fill="FFFFFE"/>
              <w:overflowPunct/>
              <w:autoSpaceDE/>
              <w:autoSpaceDN/>
              <w:adjustRightInd/>
              <w:spacing w:after="0" w:line="240" w:lineRule="atLeast"/>
              <w:jc w:val="both"/>
              <w:textAlignment w:val="auto"/>
              <w:rPr>
                <w:rFonts w:ascii="Arial" w:hAnsi="Arial"/>
                <w:color w:val="0070C0"/>
                <w:sz w:val="18"/>
              </w:rPr>
            </w:pPr>
            <w:r w:rsidRPr="009743EA">
              <w:rPr>
                <w:rFonts w:ascii="Arial" w:hAnsi="Arial"/>
                <w:color w:val="0070C0"/>
                <w:sz w:val="18"/>
              </w:rPr>
              <w:t xml:space="preserve">    </w:t>
            </w:r>
            <w:r w:rsidR="00744F10" w:rsidRPr="009743EA">
              <w:rPr>
                <w:rFonts w:ascii="Arial" w:hAnsi="Arial"/>
                <w:color w:val="0070C0"/>
                <w:sz w:val="18"/>
              </w:rPr>
              <w:t>}</w:t>
            </w:r>
          </w:p>
          <w:p w14:paraId="20144202" w14:textId="77777777" w:rsidR="00744F10" w:rsidRPr="009743EA" w:rsidRDefault="00744F10" w:rsidP="00CA59CA">
            <w:pPr>
              <w:shd w:val="clear" w:color="auto" w:fill="FFFFFE"/>
              <w:overflowPunct/>
              <w:autoSpaceDE/>
              <w:autoSpaceDN/>
              <w:adjustRightInd/>
              <w:spacing w:after="0" w:line="240" w:lineRule="atLeast"/>
              <w:jc w:val="both"/>
              <w:textAlignment w:val="auto"/>
              <w:rPr>
                <w:rFonts w:ascii="Arial" w:hAnsi="Arial"/>
                <w:color w:val="0070C0"/>
                <w:sz w:val="18"/>
              </w:rPr>
            </w:pPr>
            <w:r w:rsidRPr="009743EA">
              <w:rPr>
                <w:rFonts w:ascii="Arial" w:hAnsi="Arial"/>
                <w:color w:val="0070C0"/>
                <w:sz w:val="18"/>
              </w:rPr>
              <w:t>}</w:t>
            </w:r>
          </w:p>
          <w:p w14:paraId="44351AD5" w14:textId="77777777" w:rsidR="003C3949" w:rsidRPr="009743EA" w:rsidRDefault="003C3949" w:rsidP="00A40BC8">
            <w:pPr>
              <w:pStyle w:val="TAL"/>
              <w:snapToGrid w:val="0"/>
              <w:ind w:left="284"/>
              <w:jc w:val="both"/>
              <w:rPr>
                <w:color w:val="0070C0"/>
              </w:rPr>
            </w:pPr>
          </w:p>
          <w:p w14:paraId="4453463E" w14:textId="77777777" w:rsidR="00012232" w:rsidRPr="009743EA" w:rsidRDefault="00012232" w:rsidP="00A40BC8">
            <w:pPr>
              <w:pStyle w:val="TAL"/>
              <w:snapToGrid w:val="0"/>
              <w:ind w:left="284"/>
              <w:jc w:val="both"/>
              <w:rPr>
                <w:color w:val="0070C0"/>
              </w:rPr>
            </w:pPr>
          </w:p>
        </w:tc>
      </w:tr>
      <w:tr w:rsidR="003C3949" w:rsidRPr="009743EA" w14:paraId="28737C51" w14:textId="77777777" w:rsidTr="00637BE5">
        <w:trPr>
          <w:jc w:val="center"/>
        </w:trPr>
        <w:tc>
          <w:tcPr>
            <w:tcW w:w="1286" w:type="dxa"/>
            <w:tcBorders>
              <w:top w:val="single" w:sz="4" w:space="0" w:color="000000"/>
              <w:left w:val="single" w:sz="4" w:space="0" w:color="000000"/>
              <w:bottom w:val="single" w:sz="4" w:space="0" w:color="000000"/>
            </w:tcBorders>
            <w:shd w:val="clear" w:color="auto" w:fill="E7E6E6"/>
          </w:tcPr>
          <w:p w14:paraId="13DBBEFD" w14:textId="77777777" w:rsidR="003C3949" w:rsidRPr="005A2D7C" w:rsidRDefault="003C3949" w:rsidP="005A2D7C">
            <w:pPr>
              <w:pStyle w:val="TAH"/>
              <w:rPr>
                <w:rFonts w:eastAsia="Malgun Gothic"/>
                <w:b w:val="0"/>
                <w:kern w:val="1"/>
              </w:rPr>
            </w:pPr>
          </w:p>
          <w:p w14:paraId="703AAB67" w14:textId="77777777" w:rsidR="003C3949" w:rsidRPr="005A2D7C" w:rsidRDefault="003C3949" w:rsidP="005A2D7C">
            <w:pPr>
              <w:pStyle w:val="TAH"/>
              <w:rPr>
                <w:rFonts w:eastAsia="Malgun Gothic"/>
                <w:b w:val="0"/>
                <w:kern w:val="1"/>
              </w:rPr>
            </w:pPr>
          </w:p>
          <w:p w14:paraId="15CE70CD" w14:textId="77777777" w:rsidR="003C3949" w:rsidRPr="005A2D7C" w:rsidRDefault="003C3949" w:rsidP="005A2D7C">
            <w:pPr>
              <w:pStyle w:val="TAH"/>
              <w:rPr>
                <w:rFonts w:eastAsia="Malgun Gothic"/>
                <w:b w:val="0"/>
                <w:kern w:val="1"/>
              </w:rPr>
            </w:pPr>
          </w:p>
          <w:p w14:paraId="2BCA2EFB" w14:textId="77777777" w:rsidR="003C3949" w:rsidRPr="005A2D7C" w:rsidRDefault="003C3949" w:rsidP="005A2D7C">
            <w:pPr>
              <w:pStyle w:val="TAH"/>
              <w:rPr>
                <w:rFonts w:eastAsia="Malgun Gothic"/>
                <w:b w:val="0"/>
                <w:kern w:val="1"/>
              </w:rPr>
            </w:pPr>
          </w:p>
          <w:p w14:paraId="06792A1B" w14:textId="77777777" w:rsidR="003C3949" w:rsidRPr="005A2D7C" w:rsidRDefault="003C3949" w:rsidP="005A2D7C">
            <w:pPr>
              <w:pStyle w:val="TAH"/>
              <w:rPr>
                <w:rFonts w:eastAsia="Malgun Gothic"/>
                <w:b w:val="0"/>
                <w:kern w:val="1"/>
              </w:rPr>
            </w:pPr>
          </w:p>
          <w:p w14:paraId="7150F5E4" w14:textId="77777777" w:rsidR="003C3949" w:rsidRPr="005A2D7C" w:rsidRDefault="003C3949" w:rsidP="005A2D7C">
            <w:pPr>
              <w:pStyle w:val="TAH"/>
              <w:rPr>
                <w:rFonts w:eastAsia="Malgun Gothic"/>
                <w:b w:val="0"/>
                <w:kern w:val="1"/>
              </w:rPr>
            </w:pPr>
          </w:p>
          <w:p w14:paraId="49F632D9" w14:textId="77777777" w:rsidR="003C3949" w:rsidRPr="005A2D7C" w:rsidRDefault="003C3949" w:rsidP="005A2D7C">
            <w:pPr>
              <w:pStyle w:val="TAH"/>
              <w:rPr>
                <w:rFonts w:eastAsia="Malgun Gothic"/>
                <w:b w:val="0"/>
                <w:kern w:val="1"/>
              </w:rPr>
            </w:pPr>
            <w:r w:rsidRPr="005A2D7C">
              <w:rPr>
                <w:rFonts w:eastAsia="Malgun Gothic"/>
                <w:kern w:val="1"/>
              </w:rPr>
              <w:t>Example</w:t>
            </w:r>
            <w:r w:rsidR="00637BE5" w:rsidRPr="005A2D7C">
              <w:rPr>
                <w:rFonts w:eastAsia="Malgun Gothic"/>
                <w:kern w:val="1"/>
              </w:rPr>
              <w:t xml:space="preserve"> </w:t>
            </w:r>
            <w:r w:rsidRPr="005A2D7C">
              <w:rPr>
                <w:rFonts w:eastAsia="Malgun Gothic"/>
                <w:kern w:val="1"/>
              </w:rPr>
              <w:t>with</w:t>
            </w:r>
            <w:r w:rsidR="00637BE5" w:rsidRPr="005A2D7C">
              <w:rPr>
                <w:rFonts w:eastAsia="Malgun Gothic"/>
                <w:kern w:val="1"/>
              </w:rPr>
              <w:t xml:space="preserve"> </w:t>
            </w:r>
          </w:p>
          <w:p w14:paraId="050994F7" w14:textId="77777777" w:rsidR="003C3949" w:rsidRPr="004A2BF0" w:rsidRDefault="003C3949" w:rsidP="005A2D7C">
            <w:pPr>
              <w:pStyle w:val="TAH"/>
              <w:rPr>
                <w:kern w:val="1"/>
              </w:rPr>
            </w:pPr>
            <w:r w:rsidRPr="004A2BF0">
              <w:rPr>
                <w:kern w:val="1"/>
              </w:rPr>
              <w:t>RCN=2</w:t>
            </w:r>
          </w:p>
          <w:p w14:paraId="5BA46AF2" w14:textId="77777777" w:rsidR="003C3949" w:rsidRPr="004A2BF0" w:rsidRDefault="003C3949" w:rsidP="005A2D7C">
            <w:pPr>
              <w:pStyle w:val="TAH"/>
              <w:rPr>
                <w:kern w:val="1"/>
              </w:rP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4DA7ADFD" w14:textId="77777777" w:rsidR="003C3949" w:rsidRPr="009743EA" w:rsidRDefault="003C3949" w:rsidP="00763585">
            <w:pPr>
              <w:pStyle w:val="TAL"/>
              <w:snapToGrid w:val="0"/>
              <w:ind w:left="284"/>
            </w:pPr>
          </w:p>
          <w:p w14:paraId="34CAA837" w14:textId="77777777" w:rsidR="003C3949" w:rsidRPr="005A2D7C" w:rsidRDefault="00637BE5" w:rsidP="00763585">
            <w:pPr>
              <w:pStyle w:val="NoSpacing"/>
              <w:rPr>
                <w:rFonts w:ascii="Times New Roman" w:hAnsi="Times New Roman"/>
                <w:b/>
                <w:sz w:val="24"/>
                <w:lang w:val="en-GB"/>
              </w:rPr>
            </w:pPr>
            <w:r w:rsidRPr="005A2D7C">
              <w:rPr>
                <w:rFonts w:ascii="Times New Roman" w:hAnsi="Times New Roman"/>
                <w:b/>
                <w:sz w:val="24"/>
                <w:lang w:val="en-GB"/>
              </w:rPr>
              <w:t xml:space="preserve">   </w:t>
            </w:r>
            <w:r w:rsidR="003C3949" w:rsidRPr="005A2D7C">
              <w:rPr>
                <w:rFonts w:ascii="Times New Roman" w:hAnsi="Times New Roman"/>
                <w:b/>
                <w:sz w:val="24"/>
                <w:lang w:val="en-GB"/>
              </w:rPr>
              <w:t>API/CSR/CRE/001_RCN2</w:t>
            </w:r>
          </w:p>
          <w:p w14:paraId="5DA40FA2" w14:textId="77777777" w:rsidR="003C3949" w:rsidRPr="009743EA" w:rsidRDefault="003C3949" w:rsidP="00763585">
            <w:pPr>
              <w:widowControl w:val="0"/>
              <w:overflowPunct/>
              <w:spacing w:after="0"/>
              <w:ind w:left="284"/>
              <w:jc w:val="both"/>
              <w:textAlignment w:val="auto"/>
              <w:rPr>
                <w:rFonts w:ascii="Arial" w:hAnsi="Arial"/>
                <w:b/>
                <w:color w:val="0070C0"/>
                <w:sz w:val="18"/>
              </w:rPr>
            </w:pPr>
          </w:p>
          <w:p w14:paraId="79F8A8E4" w14:textId="77777777" w:rsidR="003C3949" w:rsidRPr="009743EA" w:rsidRDefault="003C3949" w:rsidP="00763585">
            <w:pPr>
              <w:widowControl w:val="0"/>
              <w:overflowPunct/>
              <w:spacing w:after="0"/>
              <w:ind w:left="284"/>
              <w:textAlignment w:val="auto"/>
              <w:rPr>
                <w:rFonts w:ascii="Arial" w:hAnsi="Arial"/>
                <w:color w:val="0070C0"/>
                <w:sz w:val="18"/>
              </w:rPr>
            </w:pPr>
          </w:p>
          <w:p w14:paraId="53743A5F" w14:textId="77777777" w:rsidR="003C3949" w:rsidRPr="009743EA" w:rsidRDefault="003C3949" w:rsidP="00763585">
            <w:pPr>
              <w:widowControl w:val="0"/>
              <w:overflowPunct/>
              <w:spacing w:after="0"/>
              <w:ind w:left="284"/>
              <w:textAlignment w:val="auto"/>
              <w:rPr>
                <w:rFonts w:ascii="Arial" w:hAnsi="Arial"/>
                <w:b/>
                <w:color w:val="0070C0"/>
                <w:sz w:val="18"/>
              </w:rPr>
            </w:pPr>
            <w:r w:rsidRPr="009743EA">
              <w:rPr>
                <w:rFonts w:ascii="Arial" w:hAnsi="Arial"/>
                <w:b/>
                <w:color w:val="0070C0"/>
                <w:sz w:val="18"/>
              </w:rPr>
              <w:t>HTTP</w:t>
            </w:r>
            <w:r w:rsidR="00637BE5" w:rsidRPr="009743EA">
              <w:rPr>
                <w:rFonts w:ascii="Arial" w:hAnsi="Arial"/>
                <w:b/>
                <w:color w:val="0070C0"/>
                <w:sz w:val="18"/>
              </w:rPr>
              <w:t xml:space="preserve"> </w:t>
            </w:r>
            <w:r w:rsidRPr="009743EA">
              <w:rPr>
                <w:rFonts w:ascii="Arial" w:hAnsi="Arial"/>
                <w:b/>
                <w:color w:val="0070C0"/>
                <w:sz w:val="18"/>
              </w:rPr>
              <w:t>Request:</w:t>
            </w:r>
          </w:p>
          <w:p w14:paraId="2CF03EFB" w14:textId="77777777" w:rsidR="003C3949" w:rsidRPr="009743EA" w:rsidRDefault="003C3949" w:rsidP="00763585">
            <w:pPr>
              <w:widowControl w:val="0"/>
              <w:overflowPunct/>
              <w:spacing w:after="0"/>
              <w:ind w:left="284"/>
              <w:textAlignment w:val="auto"/>
              <w:rPr>
                <w:rFonts w:ascii="Arial" w:hAnsi="Arial"/>
                <w:color w:val="0070C0"/>
                <w:sz w:val="18"/>
              </w:rPr>
            </w:pPr>
          </w:p>
          <w:p w14:paraId="17ACEF50" w14:textId="77777777" w:rsidR="003C3949" w:rsidRPr="009743EA" w:rsidRDefault="00006470" w:rsidP="00763585">
            <w:pPr>
              <w:widowControl w:val="0"/>
              <w:overflowPunct/>
              <w:spacing w:after="0"/>
              <w:ind w:left="284"/>
              <w:textAlignment w:val="auto"/>
              <w:rPr>
                <w:rFonts w:ascii="Arial" w:hAnsi="Arial"/>
                <w:color w:val="0070C0"/>
                <w:sz w:val="18"/>
              </w:rPr>
            </w:pPr>
            <w:r w:rsidRPr="009743EA">
              <w:rPr>
                <w:rFonts w:ascii="Arial" w:hAnsi="Arial"/>
                <w:color w:val="0070C0"/>
                <w:sz w:val="18"/>
              </w:rPr>
              <w:t>POST</w:t>
            </w:r>
            <w:r w:rsidR="00637BE5" w:rsidRPr="009743EA">
              <w:rPr>
                <w:rFonts w:ascii="Arial" w:hAnsi="Arial"/>
                <w:color w:val="0070C0"/>
                <w:sz w:val="18"/>
              </w:rPr>
              <w:t xml:space="preserve"> </w:t>
            </w:r>
            <w:r w:rsidR="003C3949" w:rsidRPr="009743EA">
              <w:rPr>
                <w:rFonts w:ascii="Arial" w:hAnsi="Arial"/>
                <w:color w:val="0070C0"/>
                <w:sz w:val="18"/>
              </w:rPr>
              <w:t>/cse-name?rcn=2</w:t>
            </w:r>
            <w:r w:rsidR="00637BE5" w:rsidRPr="009743EA">
              <w:rPr>
                <w:rFonts w:ascii="Arial" w:hAnsi="Arial"/>
                <w:color w:val="0070C0"/>
                <w:sz w:val="18"/>
              </w:rPr>
              <w:t xml:space="preserve"> </w:t>
            </w:r>
            <w:r w:rsidR="003C3949" w:rsidRPr="009743EA">
              <w:rPr>
                <w:rFonts w:ascii="Arial" w:hAnsi="Arial"/>
                <w:color w:val="0070C0"/>
                <w:sz w:val="18"/>
              </w:rPr>
              <w:t>HTTP/1.1</w:t>
            </w:r>
          </w:p>
          <w:p w14:paraId="60659884" w14:textId="77777777" w:rsidR="003C3949" w:rsidRPr="009743EA" w:rsidRDefault="003C3949" w:rsidP="00763585">
            <w:pPr>
              <w:pStyle w:val="TAL"/>
              <w:snapToGrid w:val="0"/>
              <w:ind w:left="284"/>
              <w:jc w:val="both"/>
              <w:rPr>
                <w:color w:val="0070C0"/>
              </w:rPr>
            </w:pPr>
            <w:r w:rsidRPr="009743EA">
              <w:rPr>
                <w:color w:val="0070C0"/>
              </w:rPr>
              <w:t>Host:</w:t>
            </w:r>
            <w:r w:rsidR="00637BE5" w:rsidRPr="009743EA">
              <w:rPr>
                <w:color w:val="0070C0"/>
              </w:rPr>
              <w:t xml:space="preserve"> </w:t>
            </w:r>
            <w:r w:rsidRPr="009743EA">
              <w:rPr>
                <w:color w:val="0070C0"/>
              </w:rPr>
              <w:t>192.168.56.102:9011</w:t>
            </w:r>
          </w:p>
          <w:p w14:paraId="3498F298" w14:textId="77777777" w:rsidR="00006470" w:rsidRPr="009743EA" w:rsidRDefault="00006470" w:rsidP="00006470">
            <w:pPr>
              <w:pStyle w:val="TAL"/>
              <w:snapToGrid w:val="0"/>
              <w:ind w:left="284"/>
              <w:jc w:val="both"/>
              <w:rPr>
                <w:color w:val="0070C0"/>
              </w:rPr>
            </w:pPr>
            <w:r w:rsidRPr="009743EA">
              <w:rPr>
                <w:color w:val="0070C0"/>
              </w:rPr>
              <w:t>Content-Type:application/json;ty=16</w:t>
            </w:r>
          </w:p>
          <w:p w14:paraId="6A9F879C" w14:textId="77777777" w:rsidR="003C3949" w:rsidRPr="009743EA" w:rsidRDefault="003C3949" w:rsidP="00763585">
            <w:pPr>
              <w:pStyle w:val="TAL"/>
              <w:snapToGrid w:val="0"/>
              <w:ind w:left="284"/>
              <w:jc w:val="both"/>
              <w:rPr>
                <w:color w:val="0070C0"/>
              </w:rPr>
            </w:pPr>
            <w:r w:rsidRPr="009743EA">
              <w:rPr>
                <w:color w:val="0070C0"/>
              </w:rPr>
              <w:t>X-M2M-Origin:</w:t>
            </w:r>
            <w:r w:rsidR="00637BE5" w:rsidRPr="009743EA">
              <w:rPr>
                <w:color w:val="0070C0"/>
              </w:rPr>
              <w:t xml:space="preserve"> </w:t>
            </w:r>
            <w:r w:rsidRPr="009743EA">
              <w:rPr>
                <w:color w:val="0070C0"/>
              </w:rPr>
              <w:t>C0120180406T0846311405855351047680_cse01</w:t>
            </w:r>
          </w:p>
          <w:p w14:paraId="05225613" w14:textId="77777777" w:rsidR="003C3949" w:rsidRPr="009743EA" w:rsidRDefault="003C3949" w:rsidP="00763585">
            <w:pPr>
              <w:pStyle w:val="TAL"/>
              <w:snapToGrid w:val="0"/>
              <w:ind w:left="284"/>
              <w:jc w:val="both"/>
              <w:rPr>
                <w:color w:val="0070C0"/>
              </w:rPr>
            </w:pPr>
            <w:r w:rsidRPr="009743EA">
              <w:rPr>
                <w:color w:val="0070C0"/>
              </w:rPr>
              <w:t>X-M2M-RI:</w:t>
            </w:r>
            <w:r w:rsidR="00637BE5" w:rsidRPr="009743EA">
              <w:rPr>
                <w:color w:val="0070C0"/>
              </w:rPr>
              <w:t xml:space="preserve"> </w:t>
            </w:r>
            <w:r w:rsidRPr="009743EA">
              <w:rPr>
                <w:color w:val="0070C0"/>
              </w:rPr>
              <w:t>1234</w:t>
            </w:r>
          </w:p>
          <w:p w14:paraId="114CC7AF" w14:textId="77777777" w:rsidR="00FD4AE8" w:rsidRPr="009743EA" w:rsidRDefault="00FD4AE8" w:rsidP="00FD4AE8">
            <w:pPr>
              <w:pStyle w:val="TAL"/>
              <w:snapToGrid w:val="0"/>
              <w:ind w:left="284"/>
              <w:jc w:val="both"/>
              <w:rPr>
                <w:color w:val="0070C0"/>
              </w:rPr>
            </w:pPr>
            <w:r w:rsidRPr="009743EA">
              <w:rPr>
                <w:color w:val="0070C0"/>
              </w:rPr>
              <w:lastRenderedPageBreak/>
              <w:t>X-M2M-RVI:</w:t>
            </w:r>
            <w:r w:rsidR="00637BE5" w:rsidRPr="009743EA">
              <w:rPr>
                <w:color w:val="0070C0"/>
              </w:rPr>
              <w:t xml:space="preserve"> </w:t>
            </w:r>
            <w:r w:rsidRPr="009743EA">
              <w:rPr>
                <w:color w:val="0070C0"/>
              </w:rPr>
              <w:t>2a</w:t>
            </w:r>
          </w:p>
          <w:p w14:paraId="49954191" w14:textId="77777777" w:rsidR="00FD4AE8" w:rsidRPr="009743EA" w:rsidRDefault="00FD4AE8" w:rsidP="00763585">
            <w:pPr>
              <w:pStyle w:val="TAL"/>
              <w:snapToGrid w:val="0"/>
              <w:ind w:left="284"/>
              <w:jc w:val="both"/>
              <w:rPr>
                <w:color w:val="0070C0"/>
              </w:rPr>
            </w:pPr>
          </w:p>
          <w:p w14:paraId="7E012BF7" w14:textId="77777777" w:rsidR="00FB122C" w:rsidRPr="009743EA" w:rsidRDefault="00FB122C" w:rsidP="00FB122C">
            <w:pPr>
              <w:pStyle w:val="TAL"/>
              <w:snapToGrid w:val="0"/>
              <w:ind w:left="284"/>
              <w:jc w:val="both"/>
              <w:rPr>
                <w:color w:val="0070C0"/>
              </w:rPr>
            </w:pPr>
            <w:r w:rsidRPr="009743EA">
              <w:rPr>
                <w:color w:val="0070C0"/>
              </w:rPr>
              <w:t>{</w:t>
            </w:r>
          </w:p>
          <w:p w14:paraId="0E00B033" w14:textId="77777777" w:rsidR="00FB122C" w:rsidRPr="009743EA" w:rsidRDefault="00637BE5" w:rsidP="00FB122C">
            <w:pPr>
              <w:pStyle w:val="TAL"/>
              <w:snapToGrid w:val="0"/>
              <w:ind w:left="284"/>
              <w:jc w:val="both"/>
              <w:rPr>
                <w:color w:val="0070C0"/>
              </w:rPr>
            </w:pPr>
            <w:r w:rsidRPr="009743EA">
              <w:rPr>
                <w:color w:val="0070C0"/>
              </w:rPr>
              <w:t xml:space="preserve">   </w:t>
            </w:r>
          </w:p>
          <w:p w14:paraId="4B74459B" w14:textId="77777777" w:rsidR="00FB122C" w:rsidRPr="009743EA" w:rsidRDefault="00637BE5" w:rsidP="00FB122C">
            <w:pPr>
              <w:pStyle w:val="TAL"/>
              <w:snapToGrid w:val="0"/>
              <w:ind w:left="284"/>
              <w:jc w:val="both"/>
              <w:rPr>
                <w:color w:val="0070C0"/>
              </w:rPr>
            </w:pPr>
            <w:r w:rsidRPr="009743EA">
              <w:rPr>
                <w:color w:val="0070C0"/>
              </w:rPr>
              <w:t xml:space="preserve">        </w:t>
            </w:r>
            <w:r w:rsidR="00FB122C" w:rsidRPr="009743EA">
              <w:rPr>
                <w:color w:val="0070C0"/>
              </w:rPr>
              <w:t>"m2m:csr":</w:t>
            </w:r>
            <w:r w:rsidRPr="009743EA">
              <w:rPr>
                <w:color w:val="0070C0"/>
              </w:rPr>
              <w:t xml:space="preserve"> </w:t>
            </w:r>
            <w:r w:rsidR="00FB122C" w:rsidRPr="009743EA">
              <w:rPr>
                <w:color w:val="0070C0"/>
              </w:rPr>
              <w:t>{</w:t>
            </w:r>
          </w:p>
          <w:p w14:paraId="469F242C" w14:textId="77777777" w:rsidR="00FB122C" w:rsidRPr="009743EA" w:rsidRDefault="00637BE5" w:rsidP="00FB122C">
            <w:pPr>
              <w:pStyle w:val="TAL"/>
              <w:snapToGrid w:val="0"/>
              <w:ind w:left="284"/>
              <w:jc w:val="both"/>
              <w:rPr>
                <w:color w:val="0070C0"/>
              </w:rPr>
            </w:pPr>
            <w:r w:rsidRPr="009743EA">
              <w:rPr>
                <w:color w:val="0070C0"/>
              </w:rPr>
              <w:t xml:space="preserve">            </w:t>
            </w:r>
            <w:r w:rsidR="00FB122C" w:rsidRPr="009743EA">
              <w:rPr>
                <w:color w:val="0070C0"/>
              </w:rPr>
              <w:t>"cb":</w:t>
            </w:r>
            <w:r w:rsidRPr="009743EA">
              <w:rPr>
                <w:color w:val="0070C0"/>
              </w:rPr>
              <w:t xml:space="preserve"> </w:t>
            </w:r>
            <w:r w:rsidR="00FB122C" w:rsidRPr="009743EA">
              <w:rPr>
                <w:color w:val="0070C0"/>
              </w:rPr>
              <w:t>"//192.168.0.50:8080/cse-name2",</w:t>
            </w:r>
          </w:p>
          <w:p w14:paraId="623B9628" w14:textId="77777777" w:rsidR="00FB122C" w:rsidRPr="009743EA" w:rsidRDefault="00637BE5" w:rsidP="00FB122C">
            <w:pPr>
              <w:pStyle w:val="TAL"/>
              <w:snapToGrid w:val="0"/>
              <w:ind w:left="284"/>
              <w:jc w:val="both"/>
              <w:rPr>
                <w:color w:val="0070C0"/>
              </w:rPr>
            </w:pPr>
            <w:r w:rsidRPr="009743EA">
              <w:rPr>
                <w:color w:val="0070C0"/>
              </w:rPr>
              <w:t xml:space="preserve">            </w:t>
            </w:r>
            <w:r w:rsidR="00FB122C" w:rsidRPr="009743EA">
              <w:rPr>
                <w:color w:val="0070C0"/>
              </w:rPr>
              <w:t>"csi":</w:t>
            </w:r>
            <w:r w:rsidRPr="009743EA">
              <w:rPr>
                <w:color w:val="0070C0"/>
              </w:rPr>
              <w:t xml:space="preserve"> </w:t>
            </w:r>
            <w:r w:rsidR="00FB122C" w:rsidRPr="009743EA">
              <w:rPr>
                <w:color w:val="0070C0"/>
              </w:rPr>
              <w:t>"/cse2ID",</w:t>
            </w:r>
          </w:p>
          <w:p w14:paraId="22FC6522" w14:textId="77777777" w:rsidR="00FB122C" w:rsidRPr="009743EA" w:rsidRDefault="00637BE5" w:rsidP="00FB122C">
            <w:pPr>
              <w:pStyle w:val="TAL"/>
              <w:snapToGrid w:val="0"/>
              <w:ind w:left="284"/>
              <w:jc w:val="both"/>
              <w:rPr>
                <w:color w:val="0070C0"/>
              </w:rPr>
            </w:pPr>
            <w:r w:rsidRPr="009743EA">
              <w:rPr>
                <w:color w:val="0070C0"/>
              </w:rPr>
              <w:t xml:space="preserve">            </w:t>
            </w:r>
            <w:r w:rsidR="00FB122C" w:rsidRPr="009743EA">
              <w:rPr>
                <w:color w:val="0070C0"/>
              </w:rPr>
              <w:t>"rn":</w:t>
            </w:r>
            <w:r w:rsidRPr="009743EA">
              <w:rPr>
                <w:color w:val="0070C0"/>
              </w:rPr>
              <w:t xml:space="preserve"> </w:t>
            </w:r>
            <w:r w:rsidR="00FB122C" w:rsidRPr="009743EA">
              <w:rPr>
                <w:color w:val="0070C0"/>
              </w:rPr>
              <w:t>"cse-name2",</w:t>
            </w:r>
          </w:p>
          <w:p w14:paraId="47C092B5" w14:textId="77777777" w:rsidR="00FB122C" w:rsidRPr="009743EA" w:rsidRDefault="00637BE5" w:rsidP="00FB122C">
            <w:pPr>
              <w:pStyle w:val="TAL"/>
              <w:snapToGrid w:val="0"/>
              <w:ind w:left="284"/>
              <w:jc w:val="both"/>
              <w:rPr>
                <w:color w:val="0070C0"/>
              </w:rPr>
            </w:pPr>
            <w:r w:rsidRPr="009743EA">
              <w:rPr>
                <w:color w:val="0070C0"/>
              </w:rPr>
              <w:t xml:space="preserve">            </w:t>
            </w:r>
            <w:r w:rsidR="00FB122C" w:rsidRPr="009743EA">
              <w:rPr>
                <w:color w:val="0070C0"/>
              </w:rPr>
              <w:t>"rr":</w:t>
            </w:r>
            <w:r w:rsidRPr="009743EA">
              <w:rPr>
                <w:color w:val="0070C0"/>
              </w:rPr>
              <w:t xml:space="preserve"> </w:t>
            </w:r>
            <w:r w:rsidR="00FB122C" w:rsidRPr="009743EA">
              <w:rPr>
                <w:color w:val="0070C0"/>
              </w:rPr>
              <w:t>true</w:t>
            </w:r>
          </w:p>
          <w:p w14:paraId="41C8FCED" w14:textId="77777777" w:rsidR="00FB122C" w:rsidRPr="009743EA" w:rsidRDefault="00637BE5" w:rsidP="00FB122C">
            <w:pPr>
              <w:pStyle w:val="TAL"/>
              <w:snapToGrid w:val="0"/>
              <w:ind w:left="284"/>
              <w:jc w:val="both"/>
              <w:rPr>
                <w:color w:val="0070C0"/>
              </w:rPr>
            </w:pPr>
            <w:r w:rsidRPr="009743EA">
              <w:rPr>
                <w:color w:val="0070C0"/>
              </w:rPr>
              <w:t xml:space="preserve">              </w:t>
            </w:r>
          </w:p>
          <w:p w14:paraId="569BDB66" w14:textId="77777777" w:rsidR="00FB122C" w:rsidRPr="009743EA" w:rsidRDefault="00637BE5" w:rsidP="00FB122C">
            <w:pPr>
              <w:pStyle w:val="TAL"/>
              <w:snapToGrid w:val="0"/>
              <w:ind w:left="284"/>
              <w:jc w:val="both"/>
              <w:rPr>
                <w:color w:val="0070C0"/>
              </w:rPr>
            </w:pPr>
            <w:r w:rsidRPr="009743EA">
              <w:rPr>
                <w:color w:val="0070C0"/>
              </w:rPr>
              <w:t xml:space="preserve">        </w:t>
            </w:r>
            <w:r w:rsidR="00FB122C" w:rsidRPr="009743EA">
              <w:rPr>
                <w:color w:val="0070C0"/>
              </w:rPr>
              <w:t>}</w:t>
            </w:r>
          </w:p>
          <w:p w14:paraId="343CC6F3" w14:textId="77777777" w:rsidR="00FB122C" w:rsidRPr="009743EA" w:rsidRDefault="00637BE5" w:rsidP="00FB122C">
            <w:pPr>
              <w:pStyle w:val="TAL"/>
              <w:snapToGrid w:val="0"/>
              <w:ind w:left="284"/>
              <w:jc w:val="both"/>
              <w:rPr>
                <w:color w:val="0070C0"/>
              </w:rPr>
            </w:pPr>
            <w:r w:rsidRPr="009743EA">
              <w:rPr>
                <w:color w:val="0070C0"/>
              </w:rPr>
              <w:t xml:space="preserve">   </w:t>
            </w:r>
          </w:p>
          <w:p w14:paraId="1AA92B86" w14:textId="77777777" w:rsidR="003C3949" w:rsidRPr="009743EA" w:rsidRDefault="00FB122C" w:rsidP="00FB122C">
            <w:pPr>
              <w:widowControl w:val="0"/>
              <w:overflowPunct/>
              <w:spacing w:after="0"/>
              <w:ind w:left="284"/>
              <w:textAlignment w:val="auto"/>
              <w:rPr>
                <w:rFonts w:ascii="Arial" w:hAnsi="Arial"/>
                <w:color w:val="0070C0"/>
                <w:sz w:val="18"/>
              </w:rPr>
            </w:pPr>
            <w:r w:rsidRPr="009743EA">
              <w:rPr>
                <w:color w:val="0070C0"/>
              </w:rPr>
              <w:t>}</w:t>
            </w:r>
          </w:p>
          <w:p w14:paraId="66F785F3" w14:textId="77777777" w:rsidR="003C3949" w:rsidRPr="009743EA" w:rsidRDefault="003C3949" w:rsidP="00763585">
            <w:pPr>
              <w:widowControl w:val="0"/>
              <w:overflowPunct/>
              <w:spacing w:after="0"/>
              <w:ind w:left="284"/>
              <w:textAlignment w:val="auto"/>
              <w:rPr>
                <w:rFonts w:ascii="Arial" w:hAnsi="Arial"/>
                <w:color w:val="0070C0"/>
                <w:sz w:val="18"/>
              </w:rPr>
            </w:pPr>
          </w:p>
          <w:p w14:paraId="40DAA60D" w14:textId="77777777" w:rsidR="003C3949" w:rsidRPr="009743EA" w:rsidRDefault="003C3949" w:rsidP="00763585">
            <w:pPr>
              <w:widowControl w:val="0"/>
              <w:overflowPunct/>
              <w:spacing w:after="0"/>
              <w:ind w:left="284"/>
              <w:textAlignment w:val="auto"/>
              <w:rPr>
                <w:rFonts w:ascii="Arial" w:hAnsi="Arial"/>
                <w:b/>
                <w:color w:val="0070C0"/>
                <w:sz w:val="18"/>
              </w:rPr>
            </w:pPr>
            <w:r w:rsidRPr="009743EA">
              <w:rPr>
                <w:rFonts w:ascii="Arial" w:hAnsi="Arial"/>
                <w:b/>
                <w:color w:val="0070C0"/>
                <w:sz w:val="18"/>
              </w:rPr>
              <w:t>HTTP</w:t>
            </w:r>
            <w:r w:rsidR="00637BE5" w:rsidRPr="009743EA">
              <w:rPr>
                <w:rFonts w:ascii="Arial" w:hAnsi="Arial"/>
                <w:b/>
                <w:color w:val="0070C0"/>
                <w:sz w:val="18"/>
              </w:rPr>
              <w:t xml:space="preserve"> </w:t>
            </w:r>
            <w:r w:rsidRPr="009743EA">
              <w:rPr>
                <w:rFonts w:ascii="Arial" w:hAnsi="Arial"/>
                <w:b/>
                <w:color w:val="0070C0"/>
                <w:sz w:val="18"/>
              </w:rPr>
              <w:t>Response:</w:t>
            </w:r>
          </w:p>
          <w:p w14:paraId="1F211458" w14:textId="77777777" w:rsidR="003C3949" w:rsidRPr="009743EA" w:rsidRDefault="003C3949" w:rsidP="00763585">
            <w:pPr>
              <w:widowControl w:val="0"/>
              <w:overflowPunct/>
              <w:spacing w:after="0"/>
              <w:ind w:left="284"/>
              <w:textAlignment w:val="auto"/>
              <w:rPr>
                <w:rFonts w:ascii="Arial" w:hAnsi="Arial"/>
                <w:color w:val="0070C0"/>
                <w:sz w:val="18"/>
              </w:rPr>
            </w:pPr>
          </w:p>
          <w:p w14:paraId="531642B8" w14:textId="77777777" w:rsidR="003C3949" w:rsidRPr="009743EA" w:rsidRDefault="003C3949" w:rsidP="00763585">
            <w:pPr>
              <w:widowControl w:val="0"/>
              <w:overflowPunct/>
              <w:spacing w:after="0"/>
              <w:ind w:left="284"/>
              <w:textAlignment w:val="auto"/>
              <w:rPr>
                <w:rFonts w:ascii="Arial" w:hAnsi="Arial"/>
                <w:color w:val="0070C0"/>
                <w:sz w:val="18"/>
              </w:rPr>
            </w:pPr>
            <w:r w:rsidRPr="009743EA">
              <w:rPr>
                <w:rFonts w:ascii="Arial" w:hAnsi="Arial"/>
                <w:color w:val="0070C0"/>
                <w:sz w:val="18"/>
              </w:rPr>
              <w:t>HTTP/1.1</w:t>
            </w:r>
            <w:r w:rsidR="00637BE5" w:rsidRPr="009743EA">
              <w:rPr>
                <w:rFonts w:ascii="Arial" w:hAnsi="Arial"/>
                <w:color w:val="0070C0"/>
                <w:sz w:val="18"/>
              </w:rPr>
              <w:t xml:space="preserve"> </w:t>
            </w:r>
            <w:r w:rsidRPr="009743EA">
              <w:rPr>
                <w:rFonts w:ascii="Arial" w:hAnsi="Arial"/>
                <w:color w:val="0070C0"/>
                <w:sz w:val="18"/>
              </w:rPr>
              <w:t>201</w:t>
            </w:r>
            <w:r w:rsidR="00637BE5" w:rsidRPr="009743EA">
              <w:rPr>
                <w:rFonts w:ascii="Arial" w:hAnsi="Arial"/>
                <w:color w:val="0070C0"/>
                <w:sz w:val="18"/>
              </w:rPr>
              <w:t xml:space="preserve"> </w:t>
            </w:r>
            <w:r w:rsidRPr="009743EA">
              <w:rPr>
                <w:rFonts w:ascii="Arial" w:hAnsi="Arial"/>
                <w:color w:val="0070C0"/>
                <w:sz w:val="18"/>
              </w:rPr>
              <w:t>Created</w:t>
            </w:r>
          </w:p>
          <w:p w14:paraId="180A6304" w14:textId="77777777" w:rsidR="003C3949" w:rsidRPr="009743EA" w:rsidRDefault="003C3949" w:rsidP="00763585">
            <w:pPr>
              <w:widowControl w:val="0"/>
              <w:overflowPunct/>
              <w:spacing w:after="0"/>
              <w:ind w:left="284"/>
              <w:textAlignment w:val="auto"/>
              <w:rPr>
                <w:rFonts w:ascii="Arial" w:hAnsi="Arial"/>
                <w:color w:val="0070C0"/>
                <w:sz w:val="18"/>
              </w:rPr>
            </w:pPr>
            <w:r w:rsidRPr="009743EA">
              <w:rPr>
                <w:rFonts w:ascii="Arial" w:hAnsi="Arial"/>
                <w:color w:val="0070C0"/>
                <w:sz w:val="18"/>
              </w:rPr>
              <w:t>X-M2M-RI:</w:t>
            </w:r>
            <w:r w:rsidR="00637BE5" w:rsidRPr="009743EA">
              <w:rPr>
                <w:rFonts w:ascii="Arial" w:hAnsi="Arial"/>
                <w:color w:val="0070C0"/>
                <w:sz w:val="18"/>
              </w:rPr>
              <w:t xml:space="preserve"> </w:t>
            </w:r>
            <w:r w:rsidRPr="009743EA">
              <w:rPr>
                <w:rFonts w:ascii="Arial" w:hAnsi="Arial"/>
                <w:color w:val="0070C0"/>
                <w:sz w:val="18"/>
              </w:rPr>
              <w:t>1234</w:t>
            </w:r>
          </w:p>
          <w:p w14:paraId="61853F95" w14:textId="77777777" w:rsidR="003C3949" w:rsidRPr="009743EA" w:rsidRDefault="003C3949" w:rsidP="00763585">
            <w:pPr>
              <w:widowControl w:val="0"/>
              <w:overflowPunct/>
              <w:spacing w:after="0"/>
              <w:ind w:left="284"/>
              <w:textAlignment w:val="auto"/>
              <w:rPr>
                <w:rFonts w:ascii="Arial" w:hAnsi="Arial"/>
                <w:color w:val="0070C0"/>
                <w:sz w:val="18"/>
              </w:rPr>
            </w:pPr>
            <w:r w:rsidRPr="009743EA">
              <w:rPr>
                <w:rFonts w:ascii="Arial" w:hAnsi="Arial"/>
                <w:color w:val="0070C0"/>
                <w:sz w:val="18"/>
              </w:rPr>
              <w:t>X-M2M-RSC:</w:t>
            </w:r>
            <w:r w:rsidR="00637BE5" w:rsidRPr="009743EA">
              <w:rPr>
                <w:rFonts w:ascii="Arial" w:hAnsi="Arial"/>
                <w:color w:val="0070C0"/>
                <w:sz w:val="18"/>
              </w:rPr>
              <w:t xml:space="preserve"> </w:t>
            </w:r>
            <w:r w:rsidRPr="009743EA">
              <w:rPr>
                <w:rFonts w:ascii="Arial" w:hAnsi="Arial"/>
                <w:color w:val="0070C0"/>
                <w:sz w:val="18"/>
              </w:rPr>
              <w:t>2001</w:t>
            </w:r>
          </w:p>
          <w:p w14:paraId="4FE51AA2" w14:textId="77777777" w:rsidR="00FD4AE8" w:rsidRPr="009743EA" w:rsidRDefault="00FD4AE8" w:rsidP="00FD4AE8">
            <w:pPr>
              <w:pStyle w:val="TAL"/>
              <w:snapToGrid w:val="0"/>
              <w:ind w:left="284"/>
              <w:jc w:val="both"/>
              <w:rPr>
                <w:color w:val="0070C0"/>
              </w:rPr>
            </w:pPr>
            <w:r w:rsidRPr="009743EA">
              <w:rPr>
                <w:color w:val="0070C0"/>
              </w:rPr>
              <w:t>X-M2M-RVI:</w:t>
            </w:r>
            <w:r w:rsidR="00637BE5" w:rsidRPr="009743EA">
              <w:rPr>
                <w:color w:val="0070C0"/>
              </w:rPr>
              <w:t xml:space="preserve"> </w:t>
            </w:r>
            <w:r w:rsidRPr="009743EA">
              <w:rPr>
                <w:color w:val="0070C0"/>
              </w:rPr>
              <w:t>2a</w:t>
            </w:r>
          </w:p>
          <w:p w14:paraId="233B9B16" w14:textId="77777777" w:rsidR="003C3949" w:rsidRPr="005A2D7C" w:rsidRDefault="003C3949" w:rsidP="00763585">
            <w:pPr>
              <w:widowControl w:val="0"/>
              <w:overflowPunct/>
              <w:spacing w:after="0"/>
              <w:ind w:left="284"/>
              <w:textAlignment w:val="auto"/>
              <w:rPr>
                <w:rFonts w:ascii="Arial" w:eastAsia="Malgun Gothic" w:hAnsi="Arial"/>
                <w:color w:val="0070C0"/>
                <w:sz w:val="18"/>
              </w:rPr>
            </w:pPr>
            <w:r w:rsidRPr="005A2D7C">
              <w:rPr>
                <w:rFonts w:ascii="Arial" w:hAnsi="Arial"/>
                <w:color w:val="0070C0"/>
                <w:sz w:val="18"/>
              </w:rPr>
              <w:t>Content-Length:30</w:t>
            </w:r>
          </w:p>
          <w:p w14:paraId="40B9537D" w14:textId="77777777" w:rsidR="003C3949" w:rsidRPr="005A2D7C" w:rsidRDefault="003C3949" w:rsidP="00763585">
            <w:pPr>
              <w:widowControl w:val="0"/>
              <w:overflowPunct/>
              <w:spacing w:after="0"/>
              <w:ind w:left="284"/>
              <w:textAlignment w:val="auto"/>
              <w:rPr>
                <w:rFonts w:ascii="Arial" w:eastAsia="Malgun Gothic" w:hAnsi="Arial"/>
                <w:color w:val="0070C0"/>
                <w:sz w:val="18"/>
              </w:rPr>
            </w:pPr>
            <w:r w:rsidRPr="005A2D7C">
              <w:rPr>
                <w:rFonts w:ascii="Arial" w:hAnsi="Arial"/>
                <w:color w:val="0070C0"/>
                <w:sz w:val="18"/>
              </w:rPr>
              <w:t>Content-Type:application/json</w:t>
            </w:r>
          </w:p>
          <w:p w14:paraId="20C4BA9A" w14:textId="77777777" w:rsidR="003C3949" w:rsidRPr="005A2D7C" w:rsidRDefault="003C3949" w:rsidP="00763585">
            <w:pPr>
              <w:widowControl w:val="0"/>
              <w:overflowPunct/>
              <w:spacing w:after="0"/>
              <w:ind w:left="284"/>
              <w:textAlignment w:val="auto"/>
              <w:rPr>
                <w:rFonts w:ascii="Arial" w:eastAsia="Malgun Gothic" w:hAnsi="Arial"/>
                <w:color w:val="0070C0"/>
                <w:sz w:val="18"/>
              </w:rPr>
            </w:pPr>
            <w:r w:rsidRPr="005A2D7C">
              <w:rPr>
                <w:rFonts w:ascii="Arial" w:hAnsi="Arial"/>
                <w:color w:val="0070C0"/>
                <w:sz w:val="18"/>
              </w:rPr>
              <w:t>Content-Location:</w:t>
            </w:r>
            <w:r w:rsidR="00637BE5" w:rsidRPr="005A2D7C">
              <w:rPr>
                <w:rFonts w:ascii="Arial" w:hAnsi="Arial"/>
                <w:color w:val="0070C0"/>
                <w:sz w:val="18"/>
              </w:rPr>
              <w:t xml:space="preserve"> </w:t>
            </w:r>
            <w:r w:rsidRPr="005A2D7C">
              <w:rPr>
                <w:rFonts w:ascii="Arial" w:hAnsi="Arial"/>
                <w:color w:val="0070C0"/>
                <w:sz w:val="18"/>
              </w:rPr>
              <w:t>/cseID/cse2ID</w:t>
            </w:r>
          </w:p>
          <w:p w14:paraId="363777C5" w14:textId="77777777" w:rsidR="003C3949" w:rsidRPr="005A2D7C" w:rsidRDefault="003C3949" w:rsidP="00763585">
            <w:pPr>
              <w:widowControl w:val="0"/>
              <w:overflowPunct/>
              <w:spacing w:after="0"/>
              <w:ind w:left="284"/>
              <w:textAlignment w:val="auto"/>
              <w:rPr>
                <w:rFonts w:ascii="Arial" w:hAnsi="Arial"/>
                <w:sz w:val="18"/>
              </w:rPr>
            </w:pPr>
          </w:p>
          <w:p w14:paraId="08FA8188" w14:textId="77777777" w:rsidR="003C3949" w:rsidRPr="005A2D7C" w:rsidRDefault="003C3949" w:rsidP="00763585">
            <w:pPr>
              <w:widowControl w:val="0"/>
              <w:overflowPunct/>
              <w:spacing w:after="0"/>
              <w:ind w:left="284"/>
              <w:textAlignment w:val="auto"/>
              <w:rPr>
                <w:rFonts w:ascii="Arial" w:eastAsia="Malgun Gothic" w:hAnsi="Arial"/>
                <w:color w:val="0070C0"/>
                <w:sz w:val="18"/>
              </w:rPr>
            </w:pPr>
            <w:r w:rsidRPr="005A2D7C">
              <w:rPr>
                <w:rFonts w:ascii="Arial" w:hAnsi="Arial"/>
                <w:color w:val="0070C0"/>
                <w:sz w:val="18"/>
              </w:rPr>
              <w:t>{"m2m:uri":"cse-name/cse-name2"}</w:t>
            </w:r>
          </w:p>
          <w:p w14:paraId="0D480465" w14:textId="77777777" w:rsidR="003C3949" w:rsidRPr="005A2D7C" w:rsidRDefault="003C3949" w:rsidP="00763585">
            <w:pPr>
              <w:pStyle w:val="TAL"/>
              <w:snapToGrid w:val="0"/>
              <w:ind w:left="284"/>
              <w:jc w:val="both"/>
              <w:rPr>
                <w:color w:val="0070C0"/>
              </w:rPr>
            </w:pPr>
          </w:p>
          <w:p w14:paraId="1EDD3CD5" w14:textId="77777777" w:rsidR="003C3949" w:rsidRPr="005A2D7C" w:rsidRDefault="003C3949" w:rsidP="00763585">
            <w:pPr>
              <w:pStyle w:val="TAL"/>
              <w:snapToGrid w:val="0"/>
              <w:ind w:left="284"/>
              <w:jc w:val="both"/>
            </w:pPr>
          </w:p>
        </w:tc>
      </w:tr>
      <w:tr w:rsidR="003C3949" w:rsidRPr="009743EA" w14:paraId="116F9813" w14:textId="77777777" w:rsidTr="00637BE5">
        <w:trPr>
          <w:jc w:val="center"/>
        </w:trPr>
        <w:tc>
          <w:tcPr>
            <w:tcW w:w="1286" w:type="dxa"/>
            <w:tcBorders>
              <w:top w:val="single" w:sz="4" w:space="0" w:color="000000"/>
              <w:left w:val="single" w:sz="4" w:space="0" w:color="000000"/>
              <w:bottom w:val="single" w:sz="4" w:space="0" w:color="000000"/>
            </w:tcBorders>
            <w:shd w:val="clear" w:color="auto" w:fill="E7E6E6"/>
          </w:tcPr>
          <w:p w14:paraId="7174E718" w14:textId="77777777" w:rsidR="003C3949" w:rsidRPr="005A2D7C" w:rsidRDefault="003C3949" w:rsidP="005A2D7C">
            <w:pPr>
              <w:pStyle w:val="TAH"/>
              <w:rPr>
                <w:rFonts w:eastAsia="Malgun Gothic"/>
                <w:b w:val="0"/>
                <w:kern w:val="1"/>
              </w:rPr>
            </w:pPr>
          </w:p>
          <w:p w14:paraId="2CD28259" w14:textId="77777777" w:rsidR="003C3949" w:rsidRPr="005A2D7C" w:rsidRDefault="003C3949" w:rsidP="005A2D7C">
            <w:pPr>
              <w:pStyle w:val="TAH"/>
              <w:rPr>
                <w:rFonts w:eastAsia="Malgun Gothic"/>
                <w:b w:val="0"/>
                <w:kern w:val="1"/>
              </w:rPr>
            </w:pPr>
          </w:p>
          <w:p w14:paraId="22DF6946" w14:textId="77777777" w:rsidR="003C3949" w:rsidRPr="005A2D7C" w:rsidRDefault="003C3949" w:rsidP="005A2D7C">
            <w:pPr>
              <w:pStyle w:val="TAH"/>
              <w:rPr>
                <w:rFonts w:eastAsia="Malgun Gothic"/>
                <w:b w:val="0"/>
                <w:kern w:val="1"/>
              </w:rPr>
            </w:pPr>
          </w:p>
          <w:p w14:paraId="6FD66D35" w14:textId="77777777" w:rsidR="003C3949" w:rsidRPr="005A2D7C" w:rsidRDefault="003C3949" w:rsidP="005A2D7C">
            <w:pPr>
              <w:pStyle w:val="TAH"/>
              <w:rPr>
                <w:rFonts w:eastAsia="Malgun Gothic"/>
                <w:b w:val="0"/>
                <w:kern w:val="1"/>
              </w:rPr>
            </w:pPr>
          </w:p>
          <w:p w14:paraId="10286EBC" w14:textId="77777777" w:rsidR="003C3949" w:rsidRPr="005A2D7C" w:rsidRDefault="003C3949" w:rsidP="005A2D7C">
            <w:pPr>
              <w:pStyle w:val="TAH"/>
              <w:rPr>
                <w:rFonts w:eastAsia="Malgun Gothic"/>
                <w:b w:val="0"/>
                <w:kern w:val="1"/>
              </w:rPr>
            </w:pPr>
          </w:p>
          <w:p w14:paraId="7A2CEC19" w14:textId="77777777" w:rsidR="003C3949" w:rsidRPr="005A2D7C" w:rsidRDefault="003C3949" w:rsidP="005A2D7C">
            <w:pPr>
              <w:pStyle w:val="TAH"/>
              <w:rPr>
                <w:rFonts w:eastAsia="Malgun Gothic"/>
                <w:b w:val="0"/>
                <w:kern w:val="1"/>
              </w:rPr>
            </w:pPr>
          </w:p>
          <w:p w14:paraId="286A7810" w14:textId="77777777" w:rsidR="003C3949" w:rsidRPr="005A2D7C" w:rsidRDefault="003C3949" w:rsidP="005A2D7C">
            <w:pPr>
              <w:pStyle w:val="TAH"/>
              <w:rPr>
                <w:rFonts w:eastAsia="Malgun Gothic"/>
                <w:b w:val="0"/>
                <w:kern w:val="1"/>
              </w:rPr>
            </w:pPr>
            <w:r w:rsidRPr="005A2D7C">
              <w:rPr>
                <w:rFonts w:eastAsia="Malgun Gothic"/>
                <w:kern w:val="1"/>
              </w:rPr>
              <w:t>Example</w:t>
            </w:r>
            <w:r w:rsidR="00637BE5" w:rsidRPr="005A2D7C">
              <w:rPr>
                <w:rFonts w:eastAsia="Malgun Gothic"/>
                <w:kern w:val="1"/>
              </w:rPr>
              <w:t xml:space="preserve"> </w:t>
            </w:r>
            <w:r w:rsidRPr="005A2D7C">
              <w:rPr>
                <w:rFonts w:eastAsia="Malgun Gothic"/>
                <w:kern w:val="1"/>
              </w:rPr>
              <w:t>with</w:t>
            </w:r>
            <w:r w:rsidR="00637BE5" w:rsidRPr="005A2D7C">
              <w:rPr>
                <w:rFonts w:eastAsia="Malgun Gothic"/>
                <w:kern w:val="1"/>
              </w:rPr>
              <w:t xml:space="preserve"> </w:t>
            </w:r>
          </w:p>
          <w:p w14:paraId="178CD6C1" w14:textId="77777777" w:rsidR="003C3949" w:rsidRPr="004A2BF0" w:rsidRDefault="003C3949" w:rsidP="005A2D7C">
            <w:pPr>
              <w:pStyle w:val="TAH"/>
              <w:rPr>
                <w:kern w:val="1"/>
              </w:rPr>
            </w:pPr>
            <w:r w:rsidRPr="004A2BF0">
              <w:rPr>
                <w:kern w:val="1"/>
              </w:rPr>
              <w:t>RCN=3</w:t>
            </w:r>
          </w:p>
          <w:p w14:paraId="111774E5" w14:textId="77777777" w:rsidR="003C3949" w:rsidRPr="004A2BF0" w:rsidRDefault="003C3949" w:rsidP="005A2D7C">
            <w:pPr>
              <w:pStyle w:val="TAH"/>
              <w:rPr>
                <w:kern w:val="1"/>
              </w:rP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4BEC334E" w14:textId="77777777" w:rsidR="003C3949" w:rsidRPr="009743EA" w:rsidRDefault="003C3949" w:rsidP="005A2D7C">
            <w:pPr>
              <w:pStyle w:val="TAL"/>
            </w:pPr>
          </w:p>
          <w:p w14:paraId="3F79276E" w14:textId="77777777" w:rsidR="003C3949" w:rsidRPr="005A2D7C" w:rsidRDefault="00637BE5" w:rsidP="00763585">
            <w:pPr>
              <w:pStyle w:val="NoSpacing"/>
              <w:tabs>
                <w:tab w:val="left" w:pos="3110"/>
              </w:tabs>
              <w:rPr>
                <w:rFonts w:ascii="Times New Roman" w:hAnsi="Times New Roman"/>
                <w:b/>
                <w:sz w:val="24"/>
                <w:lang w:val="en-GB"/>
              </w:rPr>
            </w:pPr>
            <w:r w:rsidRPr="005A2D7C">
              <w:rPr>
                <w:rFonts w:ascii="Times New Roman" w:hAnsi="Times New Roman"/>
                <w:b/>
                <w:sz w:val="24"/>
                <w:lang w:val="en-GB"/>
              </w:rPr>
              <w:t xml:space="preserve">   </w:t>
            </w:r>
            <w:r w:rsidR="003C3949" w:rsidRPr="005A2D7C">
              <w:rPr>
                <w:rFonts w:ascii="Times New Roman" w:hAnsi="Times New Roman"/>
                <w:b/>
                <w:sz w:val="24"/>
                <w:lang w:val="en-GB"/>
              </w:rPr>
              <w:t>API/CSR/CRE/001_RCN3</w:t>
            </w:r>
            <w:r w:rsidR="003C3949" w:rsidRPr="005A2D7C">
              <w:rPr>
                <w:rFonts w:ascii="Times New Roman" w:hAnsi="Times New Roman"/>
                <w:b/>
                <w:sz w:val="24"/>
                <w:lang w:val="en-GB"/>
              </w:rPr>
              <w:tab/>
            </w:r>
          </w:p>
          <w:p w14:paraId="25EA769D" w14:textId="77777777" w:rsidR="003C3949" w:rsidRPr="009743EA" w:rsidRDefault="003C3949" w:rsidP="00763585">
            <w:pPr>
              <w:widowControl w:val="0"/>
              <w:overflowPunct/>
              <w:spacing w:after="0"/>
              <w:ind w:left="284"/>
              <w:jc w:val="both"/>
              <w:textAlignment w:val="auto"/>
              <w:rPr>
                <w:rFonts w:ascii="Arial" w:hAnsi="Arial"/>
                <w:b/>
                <w:color w:val="0070C0"/>
                <w:sz w:val="18"/>
              </w:rPr>
            </w:pPr>
          </w:p>
          <w:p w14:paraId="2ED51BBC" w14:textId="77777777" w:rsidR="003C3949" w:rsidRPr="009743EA" w:rsidRDefault="003C3949" w:rsidP="00763585">
            <w:pPr>
              <w:widowControl w:val="0"/>
              <w:overflowPunct/>
              <w:spacing w:after="0"/>
              <w:ind w:left="284"/>
              <w:textAlignment w:val="auto"/>
              <w:rPr>
                <w:rFonts w:ascii="Arial" w:hAnsi="Arial"/>
                <w:color w:val="0070C0"/>
                <w:sz w:val="18"/>
              </w:rPr>
            </w:pPr>
          </w:p>
          <w:p w14:paraId="4095C5B3" w14:textId="77777777" w:rsidR="003C3949" w:rsidRPr="009743EA" w:rsidRDefault="003C3949" w:rsidP="00763585">
            <w:pPr>
              <w:widowControl w:val="0"/>
              <w:overflowPunct/>
              <w:spacing w:after="0"/>
              <w:ind w:left="284"/>
              <w:textAlignment w:val="auto"/>
              <w:rPr>
                <w:rFonts w:ascii="Arial" w:hAnsi="Arial"/>
                <w:b/>
                <w:color w:val="0070C0"/>
                <w:sz w:val="18"/>
              </w:rPr>
            </w:pPr>
            <w:r w:rsidRPr="009743EA">
              <w:rPr>
                <w:rFonts w:ascii="Arial" w:hAnsi="Arial"/>
                <w:b/>
                <w:color w:val="0070C0"/>
                <w:sz w:val="18"/>
              </w:rPr>
              <w:t>HTTP</w:t>
            </w:r>
            <w:r w:rsidR="00637BE5" w:rsidRPr="009743EA">
              <w:rPr>
                <w:rFonts w:ascii="Arial" w:hAnsi="Arial"/>
                <w:b/>
                <w:color w:val="0070C0"/>
                <w:sz w:val="18"/>
              </w:rPr>
              <w:t xml:space="preserve"> </w:t>
            </w:r>
            <w:r w:rsidRPr="009743EA">
              <w:rPr>
                <w:rFonts w:ascii="Arial" w:hAnsi="Arial"/>
                <w:b/>
                <w:color w:val="0070C0"/>
                <w:sz w:val="18"/>
              </w:rPr>
              <w:t>Request:</w:t>
            </w:r>
          </w:p>
          <w:p w14:paraId="4CCE4C07" w14:textId="77777777" w:rsidR="003C3949" w:rsidRPr="009743EA" w:rsidRDefault="003C3949" w:rsidP="00763585">
            <w:pPr>
              <w:widowControl w:val="0"/>
              <w:overflowPunct/>
              <w:spacing w:after="0"/>
              <w:ind w:left="284"/>
              <w:textAlignment w:val="auto"/>
              <w:rPr>
                <w:rFonts w:ascii="Arial" w:hAnsi="Arial"/>
                <w:color w:val="0070C0"/>
                <w:sz w:val="18"/>
              </w:rPr>
            </w:pPr>
          </w:p>
          <w:p w14:paraId="214786E1" w14:textId="77777777" w:rsidR="003C3949" w:rsidRPr="009743EA" w:rsidRDefault="00647F0F" w:rsidP="00763585">
            <w:pPr>
              <w:widowControl w:val="0"/>
              <w:overflowPunct/>
              <w:spacing w:after="0"/>
              <w:ind w:left="284"/>
              <w:textAlignment w:val="auto"/>
              <w:rPr>
                <w:rFonts w:ascii="Arial" w:hAnsi="Arial"/>
                <w:color w:val="0070C0"/>
                <w:sz w:val="18"/>
              </w:rPr>
            </w:pPr>
            <w:r w:rsidRPr="009743EA">
              <w:rPr>
                <w:rFonts w:ascii="Arial" w:hAnsi="Arial"/>
                <w:color w:val="0070C0"/>
                <w:sz w:val="18"/>
              </w:rPr>
              <w:t>POST</w:t>
            </w:r>
            <w:r w:rsidR="00637BE5" w:rsidRPr="009743EA">
              <w:rPr>
                <w:rFonts w:ascii="Arial" w:hAnsi="Arial"/>
                <w:color w:val="0070C0"/>
                <w:sz w:val="18"/>
              </w:rPr>
              <w:t xml:space="preserve"> </w:t>
            </w:r>
            <w:r w:rsidR="003C3949" w:rsidRPr="009743EA">
              <w:rPr>
                <w:rFonts w:ascii="Arial" w:hAnsi="Arial"/>
                <w:color w:val="0070C0"/>
                <w:sz w:val="18"/>
              </w:rPr>
              <w:t>/cse-name?rcn=3</w:t>
            </w:r>
            <w:r w:rsidR="00637BE5" w:rsidRPr="009743EA">
              <w:rPr>
                <w:rFonts w:ascii="Arial" w:hAnsi="Arial"/>
                <w:color w:val="0070C0"/>
                <w:sz w:val="18"/>
              </w:rPr>
              <w:t xml:space="preserve"> </w:t>
            </w:r>
            <w:r w:rsidR="003C3949" w:rsidRPr="009743EA">
              <w:rPr>
                <w:rFonts w:ascii="Arial" w:hAnsi="Arial"/>
                <w:color w:val="0070C0"/>
                <w:sz w:val="18"/>
              </w:rPr>
              <w:t>HTTP/1.1</w:t>
            </w:r>
          </w:p>
          <w:p w14:paraId="500E3383" w14:textId="77777777" w:rsidR="003C3949" w:rsidRPr="009743EA" w:rsidRDefault="003C3949" w:rsidP="00763585">
            <w:pPr>
              <w:pStyle w:val="TAL"/>
              <w:snapToGrid w:val="0"/>
              <w:ind w:left="284"/>
              <w:jc w:val="both"/>
              <w:rPr>
                <w:color w:val="0070C0"/>
              </w:rPr>
            </w:pPr>
            <w:r w:rsidRPr="009743EA">
              <w:rPr>
                <w:color w:val="0070C0"/>
              </w:rPr>
              <w:t>Host:</w:t>
            </w:r>
            <w:r w:rsidR="00637BE5" w:rsidRPr="009743EA">
              <w:rPr>
                <w:color w:val="0070C0"/>
              </w:rPr>
              <w:t xml:space="preserve"> </w:t>
            </w:r>
            <w:r w:rsidRPr="009743EA">
              <w:rPr>
                <w:color w:val="0070C0"/>
              </w:rPr>
              <w:t>192.168.56.102:9011</w:t>
            </w:r>
          </w:p>
          <w:p w14:paraId="4BDB1742" w14:textId="77777777" w:rsidR="00006470" w:rsidRPr="009743EA" w:rsidRDefault="00006470" w:rsidP="00006470">
            <w:pPr>
              <w:pStyle w:val="TAL"/>
              <w:snapToGrid w:val="0"/>
              <w:ind w:left="284"/>
              <w:jc w:val="both"/>
              <w:rPr>
                <w:color w:val="0070C0"/>
              </w:rPr>
            </w:pPr>
            <w:r w:rsidRPr="009743EA">
              <w:rPr>
                <w:color w:val="0070C0"/>
              </w:rPr>
              <w:t>Content-Type:application/json;ty=16</w:t>
            </w:r>
          </w:p>
          <w:p w14:paraId="2F1823AE" w14:textId="77777777" w:rsidR="003C3949" w:rsidRPr="009743EA" w:rsidRDefault="003C3949" w:rsidP="00763585">
            <w:pPr>
              <w:pStyle w:val="TAL"/>
              <w:snapToGrid w:val="0"/>
              <w:ind w:left="284"/>
              <w:jc w:val="both"/>
              <w:rPr>
                <w:color w:val="0070C0"/>
              </w:rPr>
            </w:pPr>
            <w:r w:rsidRPr="009743EA">
              <w:rPr>
                <w:color w:val="0070C0"/>
              </w:rPr>
              <w:t>X-M2M-Origin:</w:t>
            </w:r>
            <w:r w:rsidR="00637BE5" w:rsidRPr="009743EA">
              <w:rPr>
                <w:color w:val="0070C0"/>
              </w:rPr>
              <w:t xml:space="preserve"> </w:t>
            </w:r>
            <w:r w:rsidRPr="009743EA">
              <w:rPr>
                <w:color w:val="0070C0"/>
              </w:rPr>
              <w:t>C0120180406T0846311405855351047680_cse01</w:t>
            </w:r>
          </w:p>
          <w:p w14:paraId="4C1DA8D8" w14:textId="77777777" w:rsidR="003C3949" w:rsidRPr="009743EA" w:rsidRDefault="003C3949" w:rsidP="00763585">
            <w:pPr>
              <w:pStyle w:val="TAL"/>
              <w:snapToGrid w:val="0"/>
              <w:ind w:left="284"/>
              <w:jc w:val="both"/>
              <w:rPr>
                <w:color w:val="0070C0"/>
              </w:rPr>
            </w:pPr>
            <w:r w:rsidRPr="009743EA">
              <w:rPr>
                <w:color w:val="0070C0"/>
              </w:rPr>
              <w:t>X-M2M-RI:</w:t>
            </w:r>
            <w:r w:rsidR="00637BE5" w:rsidRPr="009743EA">
              <w:rPr>
                <w:color w:val="0070C0"/>
              </w:rPr>
              <w:t xml:space="preserve"> </w:t>
            </w:r>
            <w:r w:rsidRPr="009743EA">
              <w:rPr>
                <w:color w:val="0070C0"/>
              </w:rPr>
              <w:t>1234</w:t>
            </w:r>
          </w:p>
          <w:p w14:paraId="28E3501F" w14:textId="77777777" w:rsidR="00FD4AE8" w:rsidRPr="009743EA" w:rsidRDefault="00FD4AE8" w:rsidP="00FD4AE8">
            <w:pPr>
              <w:pStyle w:val="TAL"/>
              <w:snapToGrid w:val="0"/>
              <w:ind w:left="284"/>
              <w:jc w:val="both"/>
              <w:rPr>
                <w:color w:val="0070C0"/>
              </w:rPr>
            </w:pPr>
            <w:r w:rsidRPr="009743EA">
              <w:rPr>
                <w:color w:val="0070C0"/>
              </w:rPr>
              <w:t>X-M2M-RVI:</w:t>
            </w:r>
            <w:r w:rsidR="00637BE5" w:rsidRPr="009743EA">
              <w:rPr>
                <w:color w:val="0070C0"/>
              </w:rPr>
              <w:t xml:space="preserve"> </w:t>
            </w:r>
            <w:r w:rsidRPr="009743EA">
              <w:rPr>
                <w:color w:val="0070C0"/>
              </w:rPr>
              <w:t>2a</w:t>
            </w:r>
          </w:p>
          <w:p w14:paraId="33856D16" w14:textId="77777777" w:rsidR="00FD4AE8" w:rsidRPr="009743EA" w:rsidRDefault="00FD4AE8" w:rsidP="00763585">
            <w:pPr>
              <w:pStyle w:val="TAL"/>
              <w:snapToGrid w:val="0"/>
              <w:ind w:left="284"/>
              <w:jc w:val="both"/>
              <w:rPr>
                <w:color w:val="0070C0"/>
              </w:rPr>
            </w:pPr>
          </w:p>
          <w:p w14:paraId="20B6A4D5" w14:textId="77777777" w:rsidR="00FB122C" w:rsidRPr="009743EA" w:rsidRDefault="00FB122C" w:rsidP="00FB122C">
            <w:pPr>
              <w:pStyle w:val="TAL"/>
              <w:snapToGrid w:val="0"/>
              <w:ind w:left="284"/>
              <w:jc w:val="both"/>
              <w:rPr>
                <w:color w:val="0070C0"/>
              </w:rPr>
            </w:pPr>
            <w:r w:rsidRPr="009743EA">
              <w:rPr>
                <w:color w:val="0070C0"/>
              </w:rPr>
              <w:t>{</w:t>
            </w:r>
          </w:p>
          <w:p w14:paraId="19DE4FEE" w14:textId="77777777" w:rsidR="00FB122C" w:rsidRPr="009743EA" w:rsidRDefault="00637BE5" w:rsidP="00FB122C">
            <w:pPr>
              <w:pStyle w:val="TAL"/>
              <w:snapToGrid w:val="0"/>
              <w:ind w:left="284"/>
              <w:jc w:val="both"/>
              <w:rPr>
                <w:color w:val="0070C0"/>
              </w:rPr>
            </w:pPr>
            <w:r w:rsidRPr="009743EA">
              <w:rPr>
                <w:color w:val="0070C0"/>
              </w:rPr>
              <w:t xml:space="preserve">   </w:t>
            </w:r>
          </w:p>
          <w:p w14:paraId="00AD1B0E" w14:textId="77777777" w:rsidR="00FB122C" w:rsidRPr="009743EA" w:rsidRDefault="00637BE5" w:rsidP="00FB122C">
            <w:pPr>
              <w:pStyle w:val="TAL"/>
              <w:snapToGrid w:val="0"/>
              <w:ind w:left="284"/>
              <w:jc w:val="both"/>
              <w:rPr>
                <w:color w:val="0070C0"/>
              </w:rPr>
            </w:pPr>
            <w:r w:rsidRPr="009743EA">
              <w:rPr>
                <w:color w:val="0070C0"/>
              </w:rPr>
              <w:t xml:space="preserve">        </w:t>
            </w:r>
            <w:r w:rsidR="00FB122C" w:rsidRPr="009743EA">
              <w:rPr>
                <w:color w:val="0070C0"/>
              </w:rPr>
              <w:t>"m2m:csr":</w:t>
            </w:r>
            <w:r w:rsidRPr="009743EA">
              <w:rPr>
                <w:color w:val="0070C0"/>
              </w:rPr>
              <w:t xml:space="preserve"> </w:t>
            </w:r>
            <w:r w:rsidR="00FB122C" w:rsidRPr="009743EA">
              <w:rPr>
                <w:color w:val="0070C0"/>
              </w:rPr>
              <w:t>{</w:t>
            </w:r>
          </w:p>
          <w:p w14:paraId="0BF3A767" w14:textId="77777777" w:rsidR="00FB122C" w:rsidRPr="009743EA" w:rsidRDefault="00637BE5" w:rsidP="00FB122C">
            <w:pPr>
              <w:pStyle w:val="TAL"/>
              <w:snapToGrid w:val="0"/>
              <w:ind w:left="284"/>
              <w:jc w:val="both"/>
              <w:rPr>
                <w:color w:val="0070C0"/>
              </w:rPr>
            </w:pPr>
            <w:r w:rsidRPr="009743EA">
              <w:rPr>
                <w:color w:val="0070C0"/>
              </w:rPr>
              <w:t xml:space="preserve">            </w:t>
            </w:r>
            <w:r w:rsidR="00FB122C" w:rsidRPr="009743EA">
              <w:rPr>
                <w:color w:val="0070C0"/>
              </w:rPr>
              <w:t>"cb":</w:t>
            </w:r>
            <w:r w:rsidRPr="009743EA">
              <w:rPr>
                <w:color w:val="0070C0"/>
              </w:rPr>
              <w:t xml:space="preserve"> </w:t>
            </w:r>
            <w:r w:rsidR="00FB122C" w:rsidRPr="009743EA">
              <w:rPr>
                <w:color w:val="0070C0"/>
              </w:rPr>
              <w:t>"//192.168.0.50:8080/cse-name2",</w:t>
            </w:r>
          </w:p>
          <w:p w14:paraId="1D69E08E" w14:textId="77777777" w:rsidR="00FB122C" w:rsidRPr="009743EA" w:rsidRDefault="00637BE5" w:rsidP="00FB122C">
            <w:pPr>
              <w:pStyle w:val="TAL"/>
              <w:snapToGrid w:val="0"/>
              <w:ind w:left="284"/>
              <w:jc w:val="both"/>
              <w:rPr>
                <w:color w:val="0070C0"/>
              </w:rPr>
            </w:pPr>
            <w:r w:rsidRPr="009743EA">
              <w:rPr>
                <w:color w:val="0070C0"/>
              </w:rPr>
              <w:t xml:space="preserve">            </w:t>
            </w:r>
            <w:r w:rsidR="00FB122C" w:rsidRPr="009743EA">
              <w:rPr>
                <w:color w:val="0070C0"/>
              </w:rPr>
              <w:t>"csi":</w:t>
            </w:r>
            <w:r w:rsidRPr="009743EA">
              <w:rPr>
                <w:color w:val="0070C0"/>
              </w:rPr>
              <w:t xml:space="preserve"> </w:t>
            </w:r>
            <w:r w:rsidR="00FB122C" w:rsidRPr="009743EA">
              <w:rPr>
                <w:color w:val="0070C0"/>
              </w:rPr>
              <w:t>"/cse2ID",</w:t>
            </w:r>
          </w:p>
          <w:p w14:paraId="01D8672B" w14:textId="77777777" w:rsidR="00FB122C" w:rsidRPr="009743EA" w:rsidRDefault="00637BE5" w:rsidP="00FB122C">
            <w:pPr>
              <w:pStyle w:val="TAL"/>
              <w:snapToGrid w:val="0"/>
              <w:ind w:left="284"/>
              <w:jc w:val="both"/>
              <w:rPr>
                <w:color w:val="0070C0"/>
              </w:rPr>
            </w:pPr>
            <w:r w:rsidRPr="009743EA">
              <w:rPr>
                <w:color w:val="0070C0"/>
              </w:rPr>
              <w:t xml:space="preserve">            </w:t>
            </w:r>
            <w:r w:rsidR="00FB122C" w:rsidRPr="009743EA">
              <w:rPr>
                <w:color w:val="0070C0"/>
              </w:rPr>
              <w:t>"rn":</w:t>
            </w:r>
            <w:r w:rsidRPr="009743EA">
              <w:rPr>
                <w:color w:val="0070C0"/>
              </w:rPr>
              <w:t xml:space="preserve"> </w:t>
            </w:r>
            <w:r w:rsidR="00FB122C" w:rsidRPr="009743EA">
              <w:rPr>
                <w:color w:val="0070C0"/>
              </w:rPr>
              <w:t>"cse-name2",</w:t>
            </w:r>
          </w:p>
          <w:p w14:paraId="65FA8199" w14:textId="77777777" w:rsidR="00FB122C" w:rsidRPr="009743EA" w:rsidRDefault="00637BE5" w:rsidP="00FB122C">
            <w:pPr>
              <w:pStyle w:val="TAL"/>
              <w:snapToGrid w:val="0"/>
              <w:ind w:left="284"/>
              <w:jc w:val="both"/>
              <w:rPr>
                <w:color w:val="0070C0"/>
              </w:rPr>
            </w:pPr>
            <w:r w:rsidRPr="009743EA">
              <w:rPr>
                <w:color w:val="0070C0"/>
              </w:rPr>
              <w:t xml:space="preserve">            </w:t>
            </w:r>
            <w:r w:rsidR="00FB122C" w:rsidRPr="009743EA">
              <w:rPr>
                <w:color w:val="0070C0"/>
              </w:rPr>
              <w:t>"rr":</w:t>
            </w:r>
            <w:r w:rsidRPr="009743EA">
              <w:rPr>
                <w:color w:val="0070C0"/>
              </w:rPr>
              <w:t xml:space="preserve"> </w:t>
            </w:r>
            <w:r w:rsidR="00FB122C" w:rsidRPr="009743EA">
              <w:rPr>
                <w:color w:val="0070C0"/>
              </w:rPr>
              <w:t>true</w:t>
            </w:r>
          </w:p>
          <w:p w14:paraId="564AA9C8" w14:textId="77777777" w:rsidR="00FB122C" w:rsidRPr="009743EA" w:rsidRDefault="00637BE5" w:rsidP="00FB122C">
            <w:pPr>
              <w:pStyle w:val="TAL"/>
              <w:snapToGrid w:val="0"/>
              <w:ind w:left="284"/>
              <w:jc w:val="both"/>
              <w:rPr>
                <w:color w:val="0070C0"/>
              </w:rPr>
            </w:pPr>
            <w:r w:rsidRPr="009743EA">
              <w:rPr>
                <w:color w:val="0070C0"/>
              </w:rPr>
              <w:t xml:space="preserve">              </w:t>
            </w:r>
          </w:p>
          <w:p w14:paraId="096032A1" w14:textId="77777777" w:rsidR="00FB122C" w:rsidRPr="009743EA" w:rsidRDefault="00637BE5" w:rsidP="00FB122C">
            <w:pPr>
              <w:pStyle w:val="TAL"/>
              <w:snapToGrid w:val="0"/>
              <w:ind w:left="284"/>
              <w:jc w:val="both"/>
              <w:rPr>
                <w:color w:val="0070C0"/>
              </w:rPr>
            </w:pPr>
            <w:r w:rsidRPr="009743EA">
              <w:rPr>
                <w:color w:val="0070C0"/>
              </w:rPr>
              <w:t xml:space="preserve">        </w:t>
            </w:r>
            <w:r w:rsidR="00FB122C" w:rsidRPr="009743EA">
              <w:rPr>
                <w:color w:val="0070C0"/>
              </w:rPr>
              <w:t>}</w:t>
            </w:r>
          </w:p>
          <w:p w14:paraId="4A82FD37" w14:textId="77777777" w:rsidR="00FB122C" w:rsidRPr="009743EA" w:rsidRDefault="00637BE5" w:rsidP="00FB122C">
            <w:pPr>
              <w:pStyle w:val="TAL"/>
              <w:snapToGrid w:val="0"/>
              <w:ind w:left="284"/>
              <w:jc w:val="both"/>
              <w:rPr>
                <w:color w:val="0070C0"/>
              </w:rPr>
            </w:pPr>
            <w:r w:rsidRPr="009743EA">
              <w:rPr>
                <w:color w:val="0070C0"/>
              </w:rPr>
              <w:t xml:space="preserve">   </w:t>
            </w:r>
          </w:p>
          <w:p w14:paraId="1E38FFB3" w14:textId="77777777" w:rsidR="003C3949" w:rsidRPr="009743EA" w:rsidRDefault="00FB122C" w:rsidP="00FB122C">
            <w:pPr>
              <w:widowControl w:val="0"/>
              <w:overflowPunct/>
              <w:spacing w:after="0"/>
              <w:ind w:left="284"/>
              <w:textAlignment w:val="auto"/>
              <w:rPr>
                <w:rFonts w:ascii="Arial" w:hAnsi="Arial"/>
                <w:color w:val="0070C0"/>
                <w:sz w:val="18"/>
              </w:rPr>
            </w:pPr>
            <w:r w:rsidRPr="009743EA">
              <w:rPr>
                <w:color w:val="0070C0"/>
              </w:rPr>
              <w:t>}</w:t>
            </w:r>
          </w:p>
          <w:p w14:paraId="0BB62BE8" w14:textId="77777777" w:rsidR="003C3949" w:rsidRPr="009743EA" w:rsidRDefault="003C3949" w:rsidP="00763585">
            <w:pPr>
              <w:widowControl w:val="0"/>
              <w:overflowPunct/>
              <w:spacing w:after="0"/>
              <w:ind w:left="284"/>
              <w:textAlignment w:val="auto"/>
              <w:rPr>
                <w:rFonts w:ascii="Arial" w:hAnsi="Arial"/>
                <w:color w:val="0070C0"/>
                <w:sz w:val="18"/>
              </w:rPr>
            </w:pPr>
          </w:p>
          <w:p w14:paraId="66BF0765" w14:textId="77777777" w:rsidR="003C3949" w:rsidRPr="009743EA" w:rsidRDefault="003C3949" w:rsidP="00763585">
            <w:pPr>
              <w:widowControl w:val="0"/>
              <w:overflowPunct/>
              <w:spacing w:after="0"/>
              <w:ind w:left="284"/>
              <w:textAlignment w:val="auto"/>
              <w:rPr>
                <w:rFonts w:ascii="Arial" w:hAnsi="Arial"/>
                <w:b/>
                <w:color w:val="0070C0"/>
                <w:sz w:val="18"/>
              </w:rPr>
            </w:pPr>
            <w:r w:rsidRPr="009743EA">
              <w:rPr>
                <w:rFonts w:ascii="Arial" w:hAnsi="Arial"/>
                <w:b/>
                <w:color w:val="0070C0"/>
                <w:sz w:val="18"/>
              </w:rPr>
              <w:t>HTTP</w:t>
            </w:r>
            <w:r w:rsidR="00637BE5" w:rsidRPr="009743EA">
              <w:rPr>
                <w:rFonts w:ascii="Arial" w:hAnsi="Arial"/>
                <w:b/>
                <w:color w:val="0070C0"/>
                <w:sz w:val="18"/>
              </w:rPr>
              <w:t xml:space="preserve"> </w:t>
            </w:r>
            <w:r w:rsidRPr="009743EA">
              <w:rPr>
                <w:rFonts w:ascii="Arial" w:hAnsi="Arial"/>
                <w:b/>
                <w:color w:val="0070C0"/>
                <w:sz w:val="18"/>
              </w:rPr>
              <w:t>Response:</w:t>
            </w:r>
          </w:p>
          <w:p w14:paraId="498B9CA9" w14:textId="77777777" w:rsidR="003C3949" w:rsidRPr="009743EA" w:rsidRDefault="003C3949" w:rsidP="00763585">
            <w:pPr>
              <w:widowControl w:val="0"/>
              <w:overflowPunct/>
              <w:spacing w:after="0"/>
              <w:ind w:left="284"/>
              <w:textAlignment w:val="auto"/>
              <w:rPr>
                <w:rFonts w:ascii="Arial" w:hAnsi="Arial"/>
                <w:color w:val="0070C0"/>
                <w:sz w:val="18"/>
              </w:rPr>
            </w:pPr>
          </w:p>
          <w:p w14:paraId="0C05D99D" w14:textId="77777777" w:rsidR="003C3949" w:rsidRPr="009743EA" w:rsidRDefault="003C3949" w:rsidP="00763585">
            <w:pPr>
              <w:widowControl w:val="0"/>
              <w:overflowPunct/>
              <w:spacing w:after="0"/>
              <w:ind w:left="284"/>
              <w:textAlignment w:val="auto"/>
              <w:rPr>
                <w:rFonts w:ascii="Arial" w:hAnsi="Arial"/>
                <w:color w:val="0070C0"/>
                <w:sz w:val="18"/>
              </w:rPr>
            </w:pPr>
            <w:r w:rsidRPr="009743EA">
              <w:rPr>
                <w:rFonts w:ascii="Arial" w:hAnsi="Arial"/>
                <w:color w:val="0070C0"/>
                <w:sz w:val="18"/>
              </w:rPr>
              <w:t>HTTP/1.1</w:t>
            </w:r>
            <w:r w:rsidR="00637BE5" w:rsidRPr="009743EA">
              <w:rPr>
                <w:rFonts w:ascii="Arial" w:hAnsi="Arial"/>
                <w:color w:val="0070C0"/>
                <w:sz w:val="18"/>
              </w:rPr>
              <w:t xml:space="preserve"> </w:t>
            </w:r>
            <w:r w:rsidRPr="009743EA">
              <w:rPr>
                <w:rFonts w:ascii="Arial" w:hAnsi="Arial"/>
                <w:color w:val="0070C0"/>
                <w:sz w:val="18"/>
              </w:rPr>
              <w:t>201</w:t>
            </w:r>
            <w:r w:rsidR="00637BE5" w:rsidRPr="009743EA">
              <w:rPr>
                <w:rFonts w:ascii="Arial" w:hAnsi="Arial"/>
                <w:color w:val="0070C0"/>
                <w:sz w:val="18"/>
              </w:rPr>
              <w:t xml:space="preserve"> </w:t>
            </w:r>
            <w:r w:rsidRPr="009743EA">
              <w:rPr>
                <w:rFonts w:ascii="Arial" w:hAnsi="Arial"/>
                <w:color w:val="0070C0"/>
                <w:sz w:val="18"/>
              </w:rPr>
              <w:t>Created</w:t>
            </w:r>
          </w:p>
          <w:p w14:paraId="577A03D2" w14:textId="77777777" w:rsidR="003C3949" w:rsidRPr="009743EA" w:rsidRDefault="003C3949" w:rsidP="00763585">
            <w:pPr>
              <w:widowControl w:val="0"/>
              <w:overflowPunct/>
              <w:spacing w:after="0"/>
              <w:ind w:left="284"/>
              <w:textAlignment w:val="auto"/>
              <w:rPr>
                <w:rFonts w:ascii="Arial" w:hAnsi="Arial"/>
                <w:color w:val="0070C0"/>
                <w:sz w:val="18"/>
              </w:rPr>
            </w:pPr>
            <w:r w:rsidRPr="009743EA">
              <w:rPr>
                <w:rFonts w:ascii="Arial" w:hAnsi="Arial"/>
                <w:color w:val="0070C0"/>
                <w:sz w:val="18"/>
              </w:rPr>
              <w:t>X-M2M-RI:</w:t>
            </w:r>
            <w:r w:rsidR="00637BE5" w:rsidRPr="009743EA">
              <w:rPr>
                <w:rFonts w:ascii="Arial" w:hAnsi="Arial"/>
                <w:color w:val="0070C0"/>
                <w:sz w:val="18"/>
              </w:rPr>
              <w:t xml:space="preserve"> </w:t>
            </w:r>
            <w:r w:rsidRPr="009743EA">
              <w:rPr>
                <w:rFonts w:ascii="Arial" w:hAnsi="Arial"/>
                <w:color w:val="0070C0"/>
                <w:sz w:val="18"/>
              </w:rPr>
              <w:t>1234</w:t>
            </w:r>
          </w:p>
          <w:p w14:paraId="7EF17A6F" w14:textId="77777777" w:rsidR="003C3949" w:rsidRPr="009743EA" w:rsidRDefault="003C3949" w:rsidP="00763585">
            <w:pPr>
              <w:widowControl w:val="0"/>
              <w:overflowPunct/>
              <w:spacing w:after="0"/>
              <w:ind w:left="284"/>
              <w:textAlignment w:val="auto"/>
              <w:rPr>
                <w:rFonts w:ascii="Arial" w:hAnsi="Arial"/>
                <w:color w:val="0070C0"/>
                <w:sz w:val="18"/>
              </w:rPr>
            </w:pPr>
            <w:r w:rsidRPr="009743EA">
              <w:rPr>
                <w:rFonts w:ascii="Arial" w:hAnsi="Arial"/>
                <w:color w:val="0070C0"/>
                <w:sz w:val="18"/>
              </w:rPr>
              <w:t>X-M2M-RSC:</w:t>
            </w:r>
            <w:r w:rsidR="00637BE5" w:rsidRPr="009743EA">
              <w:rPr>
                <w:rFonts w:ascii="Arial" w:hAnsi="Arial"/>
                <w:color w:val="0070C0"/>
                <w:sz w:val="18"/>
              </w:rPr>
              <w:t xml:space="preserve"> </w:t>
            </w:r>
            <w:r w:rsidRPr="009743EA">
              <w:rPr>
                <w:rFonts w:ascii="Arial" w:hAnsi="Arial"/>
                <w:color w:val="0070C0"/>
                <w:sz w:val="18"/>
              </w:rPr>
              <w:t>2001</w:t>
            </w:r>
          </w:p>
          <w:p w14:paraId="10F2EACA" w14:textId="77777777" w:rsidR="00FD4AE8" w:rsidRPr="009743EA" w:rsidRDefault="00FD4AE8" w:rsidP="00FD4AE8">
            <w:pPr>
              <w:pStyle w:val="TAL"/>
              <w:snapToGrid w:val="0"/>
              <w:ind w:left="284"/>
              <w:jc w:val="both"/>
              <w:rPr>
                <w:color w:val="0070C0"/>
              </w:rPr>
            </w:pPr>
            <w:r w:rsidRPr="009743EA">
              <w:rPr>
                <w:color w:val="0070C0"/>
              </w:rPr>
              <w:t>X-M2M-RVI:</w:t>
            </w:r>
            <w:r w:rsidR="00637BE5" w:rsidRPr="009743EA">
              <w:rPr>
                <w:color w:val="0070C0"/>
              </w:rPr>
              <w:t xml:space="preserve"> </w:t>
            </w:r>
            <w:r w:rsidRPr="009743EA">
              <w:rPr>
                <w:color w:val="0070C0"/>
              </w:rPr>
              <w:t>2a</w:t>
            </w:r>
          </w:p>
          <w:p w14:paraId="5226019A" w14:textId="77777777" w:rsidR="003C3949" w:rsidRPr="009743EA" w:rsidRDefault="003C3949" w:rsidP="00763585">
            <w:pPr>
              <w:widowControl w:val="0"/>
              <w:overflowPunct/>
              <w:spacing w:after="0"/>
              <w:ind w:left="284"/>
              <w:textAlignment w:val="auto"/>
              <w:rPr>
                <w:rFonts w:ascii="Arial" w:hAnsi="Arial"/>
                <w:color w:val="0070C0"/>
                <w:sz w:val="18"/>
              </w:rPr>
            </w:pPr>
            <w:r w:rsidRPr="009743EA">
              <w:rPr>
                <w:rFonts w:ascii="Arial" w:hAnsi="Arial"/>
                <w:color w:val="0070C0"/>
                <w:sz w:val="18"/>
              </w:rPr>
              <w:t>Content-Length:264</w:t>
            </w:r>
          </w:p>
          <w:p w14:paraId="17184FF5" w14:textId="77777777" w:rsidR="003C3949" w:rsidRPr="009743EA" w:rsidRDefault="003C3949" w:rsidP="00763585">
            <w:pPr>
              <w:widowControl w:val="0"/>
              <w:overflowPunct/>
              <w:spacing w:after="0"/>
              <w:ind w:left="284"/>
              <w:textAlignment w:val="auto"/>
              <w:rPr>
                <w:rFonts w:ascii="Arial" w:hAnsi="Arial"/>
                <w:color w:val="0070C0"/>
                <w:sz w:val="18"/>
              </w:rPr>
            </w:pPr>
            <w:r w:rsidRPr="009743EA">
              <w:rPr>
                <w:rFonts w:ascii="Arial" w:hAnsi="Arial"/>
                <w:color w:val="0070C0"/>
                <w:sz w:val="18"/>
              </w:rPr>
              <w:t>Content-Type:application/json</w:t>
            </w:r>
          </w:p>
          <w:p w14:paraId="1AC029C5" w14:textId="77777777" w:rsidR="003C3949" w:rsidRPr="009743EA" w:rsidRDefault="003C3949" w:rsidP="00763585">
            <w:pPr>
              <w:widowControl w:val="0"/>
              <w:overflowPunct/>
              <w:spacing w:after="0"/>
              <w:ind w:left="284"/>
              <w:textAlignment w:val="auto"/>
              <w:rPr>
                <w:rFonts w:ascii="Arial" w:hAnsi="Arial"/>
                <w:color w:val="0070C0"/>
                <w:sz w:val="18"/>
              </w:rPr>
            </w:pPr>
            <w:r w:rsidRPr="009743EA">
              <w:rPr>
                <w:rFonts w:ascii="Arial" w:hAnsi="Arial"/>
                <w:color w:val="0070C0"/>
                <w:sz w:val="18"/>
              </w:rPr>
              <w:t>Content-Location:</w:t>
            </w:r>
            <w:r w:rsidR="00637BE5" w:rsidRPr="009743EA">
              <w:rPr>
                <w:rFonts w:ascii="Arial" w:hAnsi="Arial"/>
                <w:color w:val="0070C0"/>
                <w:sz w:val="18"/>
              </w:rPr>
              <w:t xml:space="preserve"> </w:t>
            </w:r>
            <w:r w:rsidRPr="009743EA">
              <w:rPr>
                <w:rFonts w:ascii="Arial" w:hAnsi="Arial" w:cs="Arial"/>
                <w:sz w:val="18"/>
                <w:szCs w:val="18"/>
                <w:lang w:eastAsia="en-GB"/>
              </w:rPr>
              <w:t>/</w:t>
            </w:r>
            <w:r w:rsidRPr="009743EA">
              <w:rPr>
                <w:rFonts w:ascii="Arial" w:hAnsi="Arial"/>
                <w:color w:val="0070C0"/>
                <w:sz w:val="18"/>
              </w:rPr>
              <w:t>cseID/cse2ID</w:t>
            </w:r>
          </w:p>
          <w:p w14:paraId="590F3425" w14:textId="77777777" w:rsidR="003C3949" w:rsidRPr="009743EA" w:rsidRDefault="003C3949" w:rsidP="00763585">
            <w:pPr>
              <w:widowControl w:val="0"/>
              <w:overflowPunct/>
              <w:spacing w:after="0"/>
              <w:ind w:left="284"/>
              <w:textAlignment w:val="auto"/>
              <w:rPr>
                <w:rFonts w:ascii="Arial" w:hAnsi="Arial"/>
                <w:sz w:val="18"/>
              </w:rPr>
            </w:pPr>
          </w:p>
          <w:p w14:paraId="37505785" w14:textId="77777777" w:rsidR="003C3949" w:rsidRPr="009743EA" w:rsidRDefault="003C3949" w:rsidP="00763585">
            <w:pPr>
              <w:widowControl w:val="0"/>
              <w:overflowPunct/>
              <w:spacing w:after="0"/>
              <w:ind w:left="284"/>
              <w:textAlignment w:val="auto"/>
              <w:rPr>
                <w:rFonts w:ascii="Arial" w:hAnsi="Arial"/>
                <w:color w:val="0070C0"/>
                <w:sz w:val="18"/>
              </w:rPr>
            </w:pPr>
            <w:r w:rsidRPr="009743EA">
              <w:rPr>
                <w:rFonts w:ascii="Arial" w:hAnsi="Arial"/>
                <w:color w:val="0070C0"/>
                <w:sz w:val="18"/>
              </w:rPr>
              <w:t>{</w:t>
            </w:r>
          </w:p>
          <w:p w14:paraId="203A4842" w14:textId="77777777" w:rsidR="003C3949" w:rsidRPr="009743EA" w:rsidRDefault="00637BE5" w:rsidP="00763585">
            <w:pPr>
              <w:widowControl w:val="0"/>
              <w:overflowPunct/>
              <w:spacing w:after="0"/>
              <w:ind w:left="284"/>
              <w:textAlignment w:val="auto"/>
              <w:rPr>
                <w:rFonts w:ascii="Arial" w:hAnsi="Arial"/>
                <w:color w:val="0070C0"/>
                <w:sz w:val="18"/>
              </w:rPr>
            </w:pPr>
            <w:r w:rsidRPr="009743EA">
              <w:rPr>
                <w:rFonts w:ascii="Arial" w:hAnsi="Arial"/>
                <w:color w:val="0070C0"/>
                <w:sz w:val="18"/>
              </w:rPr>
              <w:t xml:space="preserve">    </w:t>
            </w:r>
            <w:r w:rsidR="003C3949" w:rsidRPr="009743EA">
              <w:rPr>
                <w:rFonts w:ascii="Arial" w:hAnsi="Arial"/>
                <w:color w:val="0070C0"/>
                <w:sz w:val="18"/>
              </w:rPr>
              <w:t>"m2m:rce":</w:t>
            </w:r>
            <w:r w:rsidRPr="009743EA">
              <w:rPr>
                <w:rFonts w:ascii="Arial" w:hAnsi="Arial"/>
                <w:color w:val="0070C0"/>
                <w:sz w:val="18"/>
              </w:rPr>
              <w:t xml:space="preserve"> </w:t>
            </w:r>
            <w:r w:rsidR="003C3949" w:rsidRPr="009743EA">
              <w:rPr>
                <w:rFonts w:ascii="Arial" w:hAnsi="Arial"/>
                <w:color w:val="0070C0"/>
                <w:sz w:val="18"/>
              </w:rPr>
              <w:t>{</w:t>
            </w:r>
          </w:p>
          <w:p w14:paraId="76F2D5A1" w14:textId="77777777" w:rsidR="003C3949" w:rsidRPr="009743EA" w:rsidRDefault="00637BE5" w:rsidP="00763585">
            <w:pPr>
              <w:widowControl w:val="0"/>
              <w:overflowPunct/>
              <w:spacing w:after="0"/>
              <w:ind w:left="284"/>
              <w:textAlignment w:val="auto"/>
              <w:rPr>
                <w:rFonts w:ascii="Arial" w:hAnsi="Arial"/>
                <w:color w:val="0070C0"/>
                <w:sz w:val="18"/>
              </w:rPr>
            </w:pPr>
            <w:r w:rsidRPr="009743EA">
              <w:rPr>
                <w:rFonts w:ascii="Arial" w:hAnsi="Arial"/>
                <w:color w:val="0070C0"/>
                <w:sz w:val="18"/>
              </w:rPr>
              <w:t xml:space="preserve">        </w:t>
            </w:r>
            <w:r w:rsidR="003C3949" w:rsidRPr="009743EA">
              <w:rPr>
                <w:rFonts w:ascii="Arial" w:hAnsi="Arial"/>
                <w:color w:val="0070C0"/>
                <w:sz w:val="18"/>
              </w:rPr>
              <w:t>"m2m:csr":</w:t>
            </w:r>
            <w:r w:rsidRPr="009743EA">
              <w:rPr>
                <w:rFonts w:ascii="Arial" w:hAnsi="Arial"/>
                <w:color w:val="0070C0"/>
                <w:sz w:val="18"/>
              </w:rPr>
              <w:t xml:space="preserve"> </w:t>
            </w:r>
            <w:r w:rsidR="003C3949" w:rsidRPr="009743EA">
              <w:rPr>
                <w:rFonts w:ascii="Arial" w:hAnsi="Arial"/>
                <w:color w:val="0070C0"/>
                <w:sz w:val="18"/>
              </w:rPr>
              <w:t>{</w:t>
            </w:r>
          </w:p>
          <w:p w14:paraId="5CFA7088" w14:textId="77777777" w:rsidR="003C3949" w:rsidRPr="009743EA" w:rsidRDefault="00637BE5" w:rsidP="00763585">
            <w:pPr>
              <w:widowControl w:val="0"/>
              <w:overflowPunct/>
              <w:spacing w:after="0"/>
              <w:ind w:left="284"/>
              <w:textAlignment w:val="auto"/>
              <w:rPr>
                <w:rFonts w:ascii="Arial" w:hAnsi="Arial"/>
                <w:color w:val="0070C0"/>
                <w:sz w:val="18"/>
              </w:rPr>
            </w:pPr>
            <w:r w:rsidRPr="009743EA">
              <w:rPr>
                <w:rFonts w:ascii="Arial" w:hAnsi="Arial"/>
                <w:color w:val="0070C0"/>
                <w:sz w:val="18"/>
              </w:rPr>
              <w:t xml:space="preserve">            </w:t>
            </w:r>
            <w:r w:rsidR="003C3949" w:rsidRPr="009743EA">
              <w:rPr>
                <w:rFonts w:ascii="Arial" w:hAnsi="Arial"/>
                <w:color w:val="0070C0"/>
                <w:sz w:val="18"/>
              </w:rPr>
              <w:t>"cb":</w:t>
            </w:r>
            <w:r w:rsidRPr="009743EA">
              <w:rPr>
                <w:rFonts w:ascii="Arial" w:hAnsi="Arial"/>
                <w:color w:val="0070C0"/>
                <w:sz w:val="18"/>
              </w:rPr>
              <w:t xml:space="preserve"> </w:t>
            </w:r>
            <w:r w:rsidR="003C3949" w:rsidRPr="009743EA">
              <w:rPr>
                <w:rFonts w:ascii="Arial" w:hAnsi="Arial"/>
                <w:color w:val="0070C0"/>
                <w:sz w:val="18"/>
              </w:rPr>
              <w:t>"//192.168.56.2:8282/cse-name2",</w:t>
            </w:r>
          </w:p>
          <w:p w14:paraId="0EBBF2BE" w14:textId="77777777" w:rsidR="003C3949" w:rsidRPr="009743EA" w:rsidRDefault="00637BE5" w:rsidP="00763585">
            <w:pPr>
              <w:widowControl w:val="0"/>
              <w:overflowPunct/>
              <w:spacing w:after="0"/>
              <w:ind w:left="284"/>
              <w:textAlignment w:val="auto"/>
              <w:rPr>
                <w:rFonts w:ascii="Arial" w:hAnsi="Arial"/>
                <w:color w:val="0070C0"/>
                <w:sz w:val="18"/>
              </w:rPr>
            </w:pPr>
            <w:r w:rsidRPr="009743EA">
              <w:rPr>
                <w:rFonts w:ascii="Arial" w:hAnsi="Arial"/>
                <w:color w:val="0070C0"/>
                <w:sz w:val="18"/>
              </w:rPr>
              <w:t xml:space="preserve">            </w:t>
            </w:r>
            <w:r w:rsidR="003C3949" w:rsidRPr="009743EA">
              <w:rPr>
                <w:rFonts w:ascii="Arial" w:hAnsi="Arial"/>
                <w:color w:val="0070C0"/>
                <w:sz w:val="18"/>
              </w:rPr>
              <w:t>"csi":</w:t>
            </w:r>
            <w:r w:rsidRPr="009743EA">
              <w:rPr>
                <w:rFonts w:ascii="Arial" w:hAnsi="Arial"/>
                <w:color w:val="0070C0"/>
                <w:sz w:val="18"/>
              </w:rPr>
              <w:t xml:space="preserve"> </w:t>
            </w:r>
            <w:r w:rsidR="003C3949" w:rsidRPr="009743EA">
              <w:rPr>
                <w:rFonts w:ascii="Arial" w:hAnsi="Arial"/>
                <w:color w:val="0070C0"/>
                <w:sz w:val="18"/>
              </w:rPr>
              <w:t>"/cse2ID",</w:t>
            </w:r>
          </w:p>
          <w:p w14:paraId="5B5C14A0" w14:textId="77777777" w:rsidR="003C3949" w:rsidRPr="009743EA" w:rsidRDefault="00637BE5" w:rsidP="00763585">
            <w:pPr>
              <w:widowControl w:val="0"/>
              <w:overflowPunct/>
              <w:spacing w:after="0"/>
              <w:ind w:left="284"/>
              <w:textAlignment w:val="auto"/>
              <w:rPr>
                <w:rFonts w:ascii="Arial" w:hAnsi="Arial"/>
                <w:color w:val="0070C0"/>
                <w:sz w:val="18"/>
              </w:rPr>
            </w:pPr>
            <w:r w:rsidRPr="009743EA">
              <w:rPr>
                <w:rFonts w:ascii="Arial" w:hAnsi="Arial"/>
                <w:color w:val="0070C0"/>
                <w:sz w:val="18"/>
              </w:rPr>
              <w:t xml:space="preserve">            </w:t>
            </w:r>
            <w:r w:rsidR="003C3949" w:rsidRPr="009743EA">
              <w:rPr>
                <w:rFonts w:ascii="Arial" w:hAnsi="Arial"/>
                <w:color w:val="0070C0"/>
                <w:sz w:val="18"/>
              </w:rPr>
              <w:t>"ct":</w:t>
            </w:r>
            <w:r w:rsidRPr="009743EA">
              <w:rPr>
                <w:rFonts w:ascii="Arial" w:hAnsi="Arial"/>
                <w:color w:val="0070C0"/>
                <w:sz w:val="18"/>
              </w:rPr>
              <w:t xml:space="preserve"> </w:t>
            </w:r>
            <w:r w:rsidR="003C3949" w:rsidRPr="009743EA">
              <w:rPr>
                <w:rFonts w:ascii="Arial" w:hAnsi="Arial"/>
                <w:color w:val="0070C0"/>
                <w:sz w:val="18"/>
              </w:rPr>
              <w:t>"20180801T093501",</w:t>
            </w:r>
          </w:p>
          <w:p w14:paraId="76902167" w14:textId="77777777" w:rsidR="003C3949" w:rsidRPr="00062C7A" w:rsidRDefault="00637BE5" w:rsidP="00763585">
            <w:pPr>
              <w:widowControl w:val="0"/>
              <w:overflowPunct/>
              <w:spacing w:after="0"/>
              <w:ind w:left="284"/>
              <w:textAlignment w:val="auto"/>
              <w:rPr>
                <w:rFonts w:ascii="Arial" w:hAnsi="Arial"/>
                <w:color w:val="0070C0"/>
                <w:sz w:val="18"/>
                <w:lang w:val="fr-FR"/>
              </w:rPr>
            </w:pPr>
            <w:r w:rsidRPr="009743EA">
              <w:rPr>
                <w:rFonts w:ascii="Arial" w:hAnsi="Arial"/>
                <w:color w:val="0070C0"/>
                <w:sz w:val="18"/>
              </w:rPr>
              <w:lastRenderedPageBreak/>
              <w:t xml:space="preserve">            </w:t>
            </w:r>
            <w:r w:rsidR="003C3949" w:rsidRPr="00062C7A">
              <w:rPr>
                <w:rFonts w:ascii="Arial" w:hAnsi="Arial"/>
                <w:color w:val="0070C0"/>
                <w:sz w:val="18"/>
                <w:lang w:val="fr-FR"/>
              </w:rPr>
              <w:t>"et":</w:t>
            </w:r>
            <w:r w:rsidRPr="00062C7A">
              <w:rPr>
                <w:rFonts w:ascii="Arial" w:hAnsi="Arial"/>
                <w:color w:val="0070C0"/>
                <w:sz w:val="18"/>
                <w:lang w:val="fr-FR"/>
              </w:rPr>
              <w:t xml:space="preserve"> </w:t>
            </w:r>
            <w:r w:rsidR="003C3949" w:rsidRPr="00062C7A">
              <w:rPr>
                <w:rFonts w:ascii="Arial" w:hAnsi="Arial"/>
                <w:color w:val="0070C0"/>
                <w:sz w:val="18"/>
                <w:lang w:val="fr-FR"/>
              </w:rPr>
              <w:t>"99991231T235959",</w:t>
            </w:r>
          </w:p>
          <w:p w14:paraId="125E601C" w14:textId="77777777" w:rsidR="003C3949" w:rsidRPr="00062C7A" w:rsidRDefault="00637BE5" w:rsidP="00763585">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 xml:space="preserve">            </w:t>
            </w:r>
            <w:r w:rsidR="003C3949" w:rsidRPr="00062C7A">
              <w:rPr>
                <w:rFonts w:ascii="Arial" w:hAnsi="Arial"/>
                <w:color w:val="0070C0"/>
                <w:sz w:val="18"/>
                <w:lang w:val="fr-FR"/>
              </w:rPr>
              <w:t>"lt":</w:t>
            </w:r>
            <w:r w:rsidRPr="00062C7A">
              <w:rPr>
                <w:rFonts w:ascii="Arial" w:hAnsi="Arial"/>
                <w:color w:val="0070C0"/>
                <w:sz w:val="18"/>
                <w:lang w:val="fr-FR"/>
              </w:rPr>
              <w:t xml:space="preserve"> </w:t>
            </w:r>
            <w:r w:rsidR="003C3949" w:rsidRPr="00062C7A">
              <w:rPr>
                <w:rFonts w:ascii="Arial" w:hAnsi="Arial"/>
                <w:color w:val="0070C0"/>
                <w:sz w:val="18"/>
                <w:lang w:val="fr-FR"/>
              </w:rPr>
              <w:t>"20180801T093501",</w:t>
            </w:r>
          </w:p>
          <w:p w14:paraId="4999D708" w14:textId="77777777" w:rsidR="003C3949" w:rsidRPr="000D6D95" w:rsidRDefault="00637BE5" w:rsidP="00763585">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 xml:space="preserve">            </w:t>
            </w:r>
            <w:r w:rsidR="003C3949" w:rsidRPr="00062C7A">
              <w:rPr>
                <w:rFonts w:ascii="Arial" w:hAnsi="Arial"/>
                <w:color w:val="0070C0"/>
                <w:sz w:val="18"/>
                <w:lang w:val="fr-FR"/>
              </w:rPr>
              <w:t>"pi":</w:t>
            </w:r>
            <w:r w:rsidRPr="000D6D95">
              <w:rPr>
                <w:rFonts w:ascii="Arial" w:hAnsi="Arial"/>
                <w:color w:val="0070C0"/>
                <w:sz w:val="18"/>
                <w:lang w:val="fr-FR"/>
              </w:rPr>
              <w:t xml:space="preserve"> </w:t>
            </w:r>
            <w:r w:rsidR="003C3949" w:rsidRPr="000D6D95">
              <w:rPr>
                <w:rFonts w:ascii="Arial" w:hAnsi="Arial"/>
                <w:color w:val="0070C0"/>
                <w:sz w:val="18"/>
                <w:lang w:val="fr-FR"/>
              </w:rPr>
              <w:t>"cseID",</w:t>
            </w:r>
          </w:p>
          <w:p w14:paraId="2DDB24F9" w14:textId="77777777" w:rsidR="003C3949" w:rsidRPr="009743EA" w:rsidRDefault="00637BE5" w:rsidP="00763585">
            <w:pPr>
              <w:widowControl w:val="0"/>
              <w:overflowPunct/>
              <w:spacing w:after="0"/>
              <w:ind w:left="284"/>
              <w:textAlignment w:val="auto"/>
              <w:rPr>
                <w:rFonts w:ascii="Arial" w:eastAsia="Malgun Gothic" w:hAnsi="Arial"/>
                <w:color w:val="0070C0"/>
                <w:sz w:val="18"/>
              </w:rPr>
            </w:pPr>
            <w:r w:rsidRPr="000D6D95">
              <w:rPr>
                <w:rFonts w:ascii="Arial" w:hAnsi="Arial"/>
                <w:color w:val="0070C0"/>
                <w:sz w:val="18"/>
                <w:lang w:val="fr-FR"/>
              </w:rPr>
              <w:t xml:space="preserve">            </w:t>
            </w:r>
            <w:r w:rsidR="003C3949" w:rsidRPr="009743EA">
              <w:rPr>
                <w:rFonts w:ascii="Arial" w:hAnsi="Arial"/>
                <w:color w:val="0070C0"/>
                <w:sz w:val="18"/>
              </w:rPr>
              <w:t>"poa":</w:t>
            </w:r>
            <w:r w:rsidRPr="009743EA">
              <w:rPr>
                <w:rFonts w:ascii="Arial" w:hAnsi="Arial"/>
                <w:color w:val="0070C0"/>
                <w:sz w:val="18"/>
              </w:rPr>
              <w:t xml:space="preserve"> </w:t>
            </w:r>
            <w:r w:rsidR="003C3949" w:rsidRPr="00307E47">
              <w:rPr>
                <w:rFonts w:ascii="Arial" w:hAnsi="Arial"/>
                <w:color w:val="0070C0"/>
                <w:sz w:val="18"/>
              </w:rPr>
              <w:t>[</w:t>
            </w:r>
          </w:p>
          <w:p w14:paraId="4B2640D8" w14:textId="77777777" w:rsidR="003C3949" w:rsidRPr="009743EA" w:rsidRDefault="00637BE5" w:rsidP="00763585">
            <w:pPr>
              <w:widowControl w:val="0"/>
              <w:overflowPunct/>
              <w:spacing w:after="0"/>
              <w:ind w:left="284"/>
              <w:textAlignment w:val="auto"/>
              <w:rPr>
                <w:rFonts w:ascii="Arial" w:hAnsi="Arial"/>
                <w:color w:val="0070C0"/>
                <w:sz w:val="18"/>
              </w:rPr>
            </w:pPr>
            <w:r w:rsidRPr="009743EA">
              <w:rPr>
                <w:rFonts w:ascii="Arial" w:hAnsi="Arial"/>
                <w:color w:val="0070C0"/>
                <w:sz w:val="18"/>
              </w:rPr>
              <w:t xml:space="preserve">                </w:t>
            </w:r>
            <w:r w:rsidR="003C3949" w:rsidRPr="009743EA">
              <w:rPr>
                <w:rFonts w:ascii="Arial" w:hAnsi="Arial"/>
                <w:color w:val="0070C0"/>
                <w:sz w:val="18"/>
              </w:rPr>
              <w:t>"http://192.168.56.2:8282"</w:t>
            </w:r>
          </w:p>
          <w:p w14:paraId="159276E3" w14:textId="77777777" w:rsidR="003C3949" w:rsidRPr="009743EA" w:rsidRDefault="00637BE5" w:rsidP="00763585">
            <w:pPr>
              <w:widowControl w:val="0"/>
              <w:overflowPunct/>
              <w:spacing w:after="0"/>
              <w:ind w:left="284"/>
              <w:textAlignment w:val="auto"/>
              <w:rPr>
                <w:rFonts w:ascii="Arial" w:hAnsi="Arial"/>
                <w:color w:val="0070C0"/>
                <w:sz w:val="18"/>
              </w:rPr>
            </w:pPr>
            <w:r w:rsidRPr="009743EA">
              <w:rPr>
                <w:rFonts w:ascii="Arial" w:hAnsi="Arial"/>
                <w:color w:val="0070C0"/>
                <w:sz w:val="18"/>
              </w:rPr>
              <w:t xml:space="preserve">            </w:t>
            </w:r>
            <w:r w:rsidR="003C3949" w:rsidRPr="009743EA">
              <w:rPr>
                <w:rFonts w:ascii="Arial" w:hAnsi="Arial"/>
                <w:color w:val="0070C0"/>
                <w:sz w:val="18"/>
              </w:rPr>
              <w:t>],</w:t>
            </w:r>
          </w:p>
          <w:p w14:paraId="2EE7A2D4" w14:textId="77777777" w:rsidR="003C3949" w:rsidRPr="009743EA" w:rsidRDefault="00637BE5" w:rsidP="00763585">
            <w:pPr>
              <w:widowControl w:val="0"/>
              <w:overflowPunct/>
              <w:spacing w:after="0"/>
              <w:ind w:left="284"/>
              <w:textAlignment w:val="auto"/>
              <w:rPr>
                <w:rFonts w:ascii="Arial" w:hAnsi="Arial"/>
                <w:color w:val="0070C0"/>
                <w:sz w:val="18"/>
              </w:rPr>
            </w:pPr>
            <w:r w:rsidRPr="009743EA">
              <w:rPr>
                <w:rFonts w:ascii="Arial" w:hAnsi="Arial"/>
                <w:color w:val="0070C0"/>
                <w:sz w:val="18"/>
              </w:rPr>
              <w:t xml:space="preserve">            </w:t>
            </w:r>
            <w:r w:rsidR="003C3949" w:rsidRPr="009743EA">
              <w:rPr>
                <w:rFonts w:ascii="Arial" w:hAnsi="Arial"/>
                <w:color w:val="0070C0"/>
                <w:sz w:val="18"/>
              </w:rPr>
              <w:t>"ri":</w:t>
            </w:r>
            <w:r w:rsidRPr="009743EA">
              <w:rPr>
                <w:rFonts w:ascii="Arial" w:hAnsi="Arial"/>
                <w:color w:val="0070C0"/>
                <w:sz w:val="18"/>
              </w:rPr>
              <w:t xml:space="preserve"> </w:t>
            </w:r>
            <w:r w:rsidR="003C3949" w:rsidRPr="009743EA">
              <w:rPr>
                <w:rFonts w:ascii="Arial" w:hAnsi="Arial"/>
                <w:color w:val="0070C0"/>
                <w:sz w:val="18"/>
              </w:rPr>
              <w:t>"cse2ID",</w:t>
            </w:r>
          </w:p>
          <w:p w14:paraId="075E79FB" w14:textId="77777777" w:rsidR="003C3949" w:rsidRPr="009743EA" w:rsidRDefault="00637BE5" w:rsidP="00763585">
            <w:pPr>
              <w:widowControl w:val="0"/>
              <w:overflowPunct/>
              <w:spacing w:after="0"/>
              <w:ind w:left="284"/>
              <w:textAlignment w:val="auto"/>
              <w:rPr>
                <w:rFonts w:ascii="Arial" w:hAnsi="Arial"/>
                <w:color w:val="0070C0"/>
                <w:sz w:val="18"/>
              </w:rPr>
            </w:pPr>
            <w:r w:rsidRPr="009743EA">
              <w:rPr>
                <w:rFonts w:ascii="Arial" w:hAnsi="Arial"/>
                <w:color w:val="0070C0"/>
                <w:sz w:val="18"/>
              </w:rPr>
              <w:t xml:space="preserve">            </w:t>
            </w:r>
            <w:r w:rsidR="003C3949" w:rsidRPr="009743EA">
              <w:rPr>
                <w:rFonts w:ascii="Arial" w:hAnsi="Arial"/>
                <w:color w:val="0070C0"/>
                <w:sz w:val="18"/>
              </w:rPr>
              <w:t>"rn":</w:t>
            </w:r>
            <w:r w:rsidRPr="009743EA">
              <w:rPr>
                <w:rFonts w:ascii="Arial" w:hAnsi="Arial"/>
                <w:color w:val="0070C0"/>
                <w:sz w:val="18"/>
              </w:rPr>
              <w:t xml:space="preserve"> </w:t>
            </w:r>
            <w:r w:rsidR="003C3949" w:rsidRPr="009743EA">
              <w:rPr>
                <w:rFonts w:ascii="Arial" w:hAnsi="Arial"/>
                <w:color w:val="0070C0"/>
                <w:sz w:val="18"/>
              </w:rPr>
              <w:t>"cse-name2",</w:t>
            </w:r>
          </w:p>
          <w:p w14:paraId="4E7A594A" w14:textId="77777777" w:rsidR="003C3949" w:rsidRPr="009743EA" w:rsidRDefault="00637BE5" w:rsidP="00763585">
            <w:pPr>
              <w:widowControl w:val="0"/>
              <w:overflowPunct/>
              <w:spacing w:after="0"/>
              <w:ind w:left="284"/>
              <w:textAlignment w:val="auto"/>
              <w:rPr>
                <w:rFonts w:ascii="Arial" w:hAnsi="Arial"/>
                <w:color w:val="0070C0"/>
                <w:sz w:val="18"/>
              </w:rPr>
            </w:pPr>
            <w:r w:rsidRPr="009743EA">
              <w:rPr>
                <w:rFonts w:ascii="Arial" w:hAnsi="Arial"/>
                <w:color w:val="0070C0"/>
                <w:sz w:val="18"/>
              </w:rPr>
              <w:t xml:space="preserve">            </w:t>
            </w:r>
            <w:r w:rsidR="003C3949" w:rsidRPr="009743EA">
              <w:rPr>
                <w:rFonts w:ascii="Arial" w:hAnsi="Arial"/>
                <w:color w:val="0070C0"/>
                <w:sz w:val="18"/>
              </w:rPr>
              <w:t>"rr":</w:t>
            </w:r>
            <w:r w:rsidRPr="009743EA">
              <w:rPr>
                <w:rFonts w:ascii="Arial" w:hAnsi="Arial"/>
                <w:color w:val="0070C0"/>
                <w:sz w:val="18"/>
              </w:rPr>
              <w:t xml:space="preserve"> </w:t>
            </w:r>
            <w:r w:rsidR="003C3949" w:rsidRPr="009743EA">
              <w:rPr>
                <w:rFonts w:ascii="Arial" w:hAnsi="Arial"/>
                <w:color w:val="0070C0"/>
                <w:sz w:val="18"/>
              </w:rPr>
              <w:t>true,</w:t>
            </w:r>
          </w:p>
          <w:p w14:paraId="46C0542F" w14:textId="77777777" w:rsidR="00FD4AE8" w:rsidRPr="009743EA" w:rsidRDefault="00637BE5" w:rsidP="00FD4AE8">
            <w:pPr>
              <w:pStyle w:val="TAL"/>
              <w:snapToGrid w:val="0"/>
              <w:ind w:left="284"/>
              <w:jc w:val="both"/>
              <w:rPr>
                <w:color w:val="0070C0"/>
              </w:rPr>
            </w:pPr>
            <w:r w:rsidRPr="009743EA">
              <w:rPr>
                <w:color w:val="0070C0"/>
              </w:rPr>
              <w:t xml:space="preserve">            </w:t>
            </w:r>
            <w:r w:rsidR="003C3949" w:rsidRPr="009743EA">
              <w:rPr>
                <w:color w:val="0070C0"/>
              </w:rPr>
              <w:t>"ty":</w:t>
            </w:r>
            <w:r w:rsidRPr="009743EA">
              <w:rPr>
                <w:color w:val="0070C0"/>
              </w:rPr>
              <w:t xml:space="preserve"> </w:t>
            </w:r>
            <w:r w:rsidR="003C3949" w:rsidRPr="009743EA">
              <w:rPr>
                <w:color w:val="0070C0"/>
              </w:rPr>
              <w:t>16</w:t>
            </w:r>
            <w:r w:rsidR="00FD4AE8" w:rsidRPr="009743EA">
              <w:rPr>
                <w:color w:val="0070C0"/>
              </w:rPr>
              <w:t>,</w:t>
            </w:r>
          </w:p>
          <w:p w14:paraId="5B6A62EB" w14:textId="77777777" w:rsidR="00FD4AE8" w:rsidRPr="009743EA" w:rsidRDefault="00637BE5" w:rsidP="00FD4AE8">
            <w:pPr>
              <w:pStyle w:val="TAL"/>
              <w:snapToGrid w:val="0"/>
              <w:ind w:left="284"/>
              <w:jc w:val="both"/>
              <w:rPr>
                <w:color w:val="0070C0"/>
              </w:rPr>
            </w:pPr>
            <w:r w:rsidRPr="009743EA">
              <w:rPr>
                <w:color w:val="0070C0"/>
              </w:rPr>
              <w:t xml:space="preserve">        </w:t>
            </w:r>
            <w:r w:rsidR="00FD4AE8" w:rsidRPr="009743EA">
              <w:rPr>
                <w:color w:val="0070C0"/>
              </w:rPr>
              <w:t>"srv":</w:t>
            </w:r>
            <w:r w:rsidRPr="009743EA">
              <w:rPr>
                <w:color w:val="0070C0"/>
              </w:rPr>
              <w:t xml:space="preserve"> </w:t>
            </w:r>
            <w:r w:rsidR="00FD4AE8" w:rsidRPr="00307E47">
              <w:rPr>
                <w:color w:val="0070C0"/>
              </w:rPr>
              <w:t>[</w:t>
            </w:r>
          </w:p>
          <w:p w14:paraId="1B61B507" w14:textId="77777777" w:rsidR="00FD4AE8" w:rsidRPr="009743EA" w:rsidRDefault="00637BE5" w:rsidP="00FD4AE8">
            <w:pPr>
              <w:pStyle w:val="TAL"/>
              <w:snapToGrid w:val="0"/>
              <w:ind w:left="284"/>
              <w:jc w:val="both"/>
              <w:rPr>
                <w:color w:val="0070C0"/>
              </w:rPr>
            </w:pPr>
            <w:r w:rsidRPr="009743EA">
              <w:rPr>
                <w:color w:val="0070C0"/>
              </w:rPr>
              <w:t xml:space="preserve">            </w:t>
            </w:r>
            <w:r w:rsidR="00FD4AE8" w:rsidRPr="009743EA">
              <w:rPr>
                <w:color w:val="0070C0"/>
              </w:rPr>
              <w:t>"1",</w:t>
            </w:r>
          </w:p>
          <w:p w14:paraId="0E6A975A" w14:textId="77777777" w:rsidR="00FD4AE8" w:rsidRPr="009743EA" w:rsidRDefault="00637BE5" w:rsidP="00FD4AE8">
            <w:pPr>
              <w:pStyle w:val="TAL"/>
              <w:snapToGrid w:val="0"/>
              <w:ind w:left="284"/>
              <w:jc w:val="both"/>
              <w:rPr>
                <w:color w:val="0070C0"/>
              </w:rPr>
            </w:pPr>
            <w:r w:rsidRPr="009743EA">
              <w:rPr>
                <w:color w:val="0070C0"/>
              </w:rPr>
              <w:t xml:space="preserve">            </w:t>
            </w:r>
            <w:r w:rsidR="00FD4AE8" w:rsidRPr="009743EA">
              <w:rPr>
                <w:color w:val="0070C0"/>
              </w:rPr>
              <w:t>"2",</w:t>
            </w:r>
          </w:p>
          <w:p w14:paraId="2A3D07F3" w14:textId="77777777" w:rsidR="00FD4AE8" w:rsidRPr="009743EA" w:rsidRDefault="00637BE5" w:rsidP="00FD4AE8">
            <w:pPr>
              <w:pStyle w:val="TAL"/>
              <w:snapToGrid w:val="0"/>
              <w:ind w:left="284"/>
              <w:jc w:val="both"/>
              <w:rPr>
                <w:color w:val="0070C0"/>
              </w:rPr>
            </w:pPr>
            <w:r w:rsidRPr="009743EA">
              <w:rPr>
                <w:color w:val="0070C0"/>
              </w:rPr>
              <w:t xml:space="preserve">            </w:t>
            </w:r>
            <w:r w:rsidR="00FD4AE8" w:rsidRPr="009743EA">
              <w:rPr>
                <w:color w:val="0070C0"/>
              </w:rPr>
              <w:t>"2a"</w:t>
            </w:r>
          </w:p>
          <w:p w14:paraId="0266CE39" w14:textId="77777777" w:rsidR="00FD4AE8" w:rsidRPr="009743EA" w:rsidRDefault="00637BE5" w:rsidP="00FD4AE8">
            <w:pPr>
              <w:pStyle w:val="TAL"/>
              <w:snapToGrid w:val="0"/>
              <w:ind w:left="284"/>
              <w:jc w:val="both"/>
              <w:rPr>
                <w:color w:val="0070C0"/>
              </w:rPr>
            </w:pPr>
            <w:r w:rsidRPr="009743EA">
              <w:rPr>
                <w:color w:val="0070C0"/>
              </w:rPr>
              <w:t xml:space="preserve">        </w:t>
            </w:r>
            <w:r w:rsidR="00FD4AE8" w:rsidRPr="009743EA">
              <w:rPr>
                <w:color w:val="0070C0"/>
              </w:rPr>
              <w:t>]</w:t>
            </w:r>
          </w:p>
          <w:p w14:paraId="3D02051F" w14:textId="77777777" w:rsidR="003C3949" w:rsidRPr="009743EA" w:rsidRDefault="003C3949" w:rsidP="00763585">
            <w:pPr>
              <w:widowControl w:val="0"/>
              <w:overflowPunct/>
              <w:spacing w:after="0"/>
              <w:ind w:left="284"/>
              <w:textAlignment w:val="auto"/>
              <w:rPr>
                <w:rFonts w:ascii="Arial" w:hAnsi="Arial"/>
                <w:color w:val="0070C0"/>
                <w:sz w:val="18"/>
              </w:rPr>
            </w:pPr>
          </w:p>
          <w:p w14:paraId="118B5ABF" w14:textId="77777777" w:rsidR="003C3949" w:rsidRPr="009743EA" w:rsidRDefault="00637BE5" w:rsidP="00763585">
            <w:pPr>
              <w:widowControl w:val="0"/>
              <w:overflowPunct/>
              <w:spacing w:after="0"/>
              <w:ind w:left="284"/>
              <w:textAlignment w:val="auto"/>
              <w:rPr>
                <w:rFonts w:ascii="Arial" w:hAnsi="Arial"/>
                <w:color w:val="0070C0"/>
                <w:sz w:val="18"/>
              </w:rPr>
            </w:pPr>
            <w:r w:rsidRPr="009743EA">
              <w:rPr>
                <w:rFonts w:ascii="Arial" w:hAnsi="Arial"/>
                <w:color w:val="0070C0"/>
                <w:sz w:val="18"/>
              </w:rPr>
              <w:t xml:space="preserve">        </w:t>
            </w:r>
            <w:r w:rsidR="003C3949" w:rsidRPr="009743EA">
              <w:rPr>
                <w:rFonts w:ascii="Arial" w:hAnsi="Arial"/>
                <w:color w:val="0070C0"/>
                <w:sz w:val="18"/>
              </w:rPr>
              <w:t>},</w:t>
            </w:r>
          </w:p>
          <w:p w14:paraId="2A250BC2" w14:textId="77777777" w:rsidR="003C3949" w:rsidRPr="009743EA" w:rsidRDefault="00637BE5" w:rsidP="00763585">
            <w:pPr>
              <w:widowControl w:val="0"/>
              <w:overflowPunct/>
              <w:spacing w:after="0"/>
              <w:ind w:left="284"/>
              <w:textAlignment w:val="auto"/>
              <w:rPr>
                <w:rFonts w:ascii="Arial" w:hAnsi="Arial"/>
                <w:color w:val="0070C0"/>
                <w:sz w:val="18"/>
              </w:rPr>
            </w:pPr>
            <w:r w:rsidRPr="009743EA">
              <w:rPr>
                <w:rFonts w:ascii="Arial" w:hAnsi="Arial"/>
                <w:color w:val="0070C0"/>
                <w:sz w:val="18"/>
              </w:rPr>
              <w:t xml:space="preserve">        </w:t>
            </w:r>
            <w:r w:rsidR="003C3949" w:rsidRPr="009743EA">
              <w:rPr>
                <w:rFonts w:ascii="Arial" w:hAnsi="Arial"/>
                <w:color w:val="0070C0"/>
                <w:sz w:val="18"/>
              </w:rPr>
              <w:t>"uri":</w:t>
            </w:r>
            <w:r w:rsidRPr="009743EA">
              <w:rPr>
                <w:rFonts w:ascii="Arial" w:hAnsi="Arial"/>
                <w:color w:val="0070C0"/>
                <w:sz w:val="18"/>
              </w:rPr>
              <w:t xml:space="preserve"> </w:t>
            </w:r>
            <w:r w:rsidR="003C3949" w:rsidRPr="009743EA">
              <w:rPr>
                <w:rFonts w:ascii="Arial" w:hAnsi="Arial"/>
                <w:color w:val="0070C0"/>
                <w:sz w:val="18"/>
              </w:rPr>
              <w:t>"cse-name/cse-name2"</w:t>
            </w:r>
          </w:p>
          <w:p w14:paraId="6A40D80F" w14:textId="77777777" w:rsidR="003C3949" w:rsidRPr="009743EA" w:rsidRDefault="00637BE5" w:rsidP="00763585">
            <w:pPr>
              <w:widowControl w:val="0"/>
              <w:overflowPunct/>
              <w:spacing w:after="0"/>
              <w:ind w:left="284"/>
              <w:textAlignment w:val="auto"/>
              <w:rPr>
                <w:rFonts w:ascii="Arial" w:hAnsi="Arial"/>
                <w:color w:val="0070C0"/>
                <w:sz w:val="18"/>
              </w:rPr>
            </w:pPr>
            <w:r w:rsidRPr="009743EA">
              <w:rPr>
                <w:rFonts w:ascii="Arial" w:hAnsi="Arial"/>
                <w:color w:val="0070C0"/>
                <w:sz w:val="18"/>
              </w:rPr>
              <w:t xml:space="preserve">    </w:t>
            </w:r>
            <w:r w:rsidR="003C3949" w:rsidRPr="009743EA">
              <w:rPr>
                <w:rFonts w:ascii="Arial" w:hAnsi="Arial"/>
                <w:color w:val="0070C0"/>
                <w:sz w:val="18"/>
              </w:rPr>
              <w:t>}</w:t>
            </w:r>
          </w:p>
          <w:p w14:paraId="54AD9555" w14:textId="77777777" w:rsidR="003C3949" w:rsidRPr="009743EA" w:rsidRDefault="003C3949" w:rsidP="00763585">
            <w:pPr>
              <w:pStyle w:val="TAL"/>
              <w:snapToGrid w:val="0"/>
              <w:ind w:left="284"/>
              <w:jc w:val="both"/>
              <w:rPr>
                <w:color w:val="0070C0"/>
              </w:rPr>
            </w:pPr>
            <w:r w:rsidRPr="009743EA">
              <w:rPr>
                <w:color w:val="0070C0"/>
              </w:rPr>
              <w:t>}</w:t>
            </w:r>
          </w:p>
          <w:p w14:paraId="2246CE93" w14:textId="77777777" w:rsidR="003C3949" w:rsidRPr="009743EA" w:rsidRDefault="003C3949" w:rsidP="00763585">
            <w:pPr>
              <w:pStyle w:val="TAL"/>
              <w:snapToGrid w:val="0"/>
              <w:ind w:left="284"/>
              <w:jc w:val="both"/>
            </w:pPr>
          </w:p>
        </w:tc>
      </w:tr>
    </w:tbl>
    <w:p w14:paraId="0129CD00" w14:textId="77777777" w:rsidR="003C3949" w:rsidRPr="004A2BF0" w:rsidRDefault="003C3949" w:rsidP="005A2D7C"/>
    <w:p w14:paraId="3BAA200A" w14:textId="77777777" w:rsidR="003C3949" w:rsidRPr="005A2D7C" w:rsidRDefault="003C3949" w:rsidP="003C3949">
      <w:pPr>
        <w:pStyle w:val="Heading4"/>
      </w:pPr>
      <w:bookmarkStart w:id="234" w:name="_Toc49420715"/>
      <w:bookmarkStart w:id="235" w:name="_Toc49507529"/>
      <w:bookmarkStart w:id="236" w:name="_Toc49507641"/>
      <w:bookmarkStart w:id="237" w:name="_Toc532286343"/>
      <w:bookmarkStart w:id="238" w:name="_Toc532286479"/>
      <w:bookmarkStart w:id="239" w:name="_Toc46154384"/>
      <w:bookmarkStart w:id="240" w:name="_Toc57298345"/>
      <w:r w:rsidRPr="009743EA">
        <w:lastRenderedPageBreak/>
        <w:t>6.2.</w:t>
      </w:r>
      <w:r w:rsidRPr="005A2D7C">
        <w:t>3</w:t>
      </w:r>
      <w:r w:rsidRPr="009743EA">
        <w:t>.</w:t>
      </w:r>
      <w:r w:rsidRPr="005A2D7C">
        <w:t>2</w:t>
      </w:r>
      <w:r w:rsidRPr="009743EA">
        <w:tab/>
        <w:t>API-</w:t>
      </w:r>
      <w:r w:rsidRPr="005A2D7C">
        <w:t>CSR</w:t>
      </w:r>
      <w:r w:rsidRPr="009743EA">
        <w:t>-</w:t>
      </w:r>
      <w:r w:rsidRPr="005A2D7C">
        <w:t>RET</w:t>
      </w:r>
      <w:bookmarkEnd w:id="234"/>
      <w:bookmarkEnd w:id="235"/>
      <w:bookmarkEnd w:id="236"/>
      <w:bookmarkEnd w:id="237"/>
      <w:bookmarkEnd w:id="238"/>
      <w:bookmarkEnd w:id="239"/>
      <w:bookmarkEnd w:id="240"/>
    </w:p>
    <w:tbl>
      <w:tblPr>
        <w:tblW w:w="9659" w:type="dxa"/>
        <w:jc w:val="center"/>
        <w:tblLayout w:type="fixed"/>
        <w:tblCellMar>
          <w:left w:w="28" w:type="dxa"/>
        </w:tblCellMar>
        <w:tblLook w:val="0000" w:firstRow="0" w:lastRow="0" w:firstColumn="0" w:lastColumn="0" w:noHBand="0" w:noVBand="0"/>
      </w:tblPr>
      <w:tblGrid>
        <w:gridCol w:w="1286"/>
        <w:gridCol w:w="8373"/>
      </w:tblGrid>
      <w:tr w:rsidR="003C3949" w:rsidRPr="009743EA" w14:paraId="4DC94681" w14:textId="77777777" w:rsidTr="00763585">
        <w:trPr>
          <w:jc w:val="center"/>
        </w:trPr>
        <w:tc>
          <w:tcPr>
            <w:tcW w:w="1286" w:type="dxa"/>
            <w:tcBorders>
              <w:top w:val="single" w:sz="4" w:space="0" w:color="000000"/>
              <w:left w:val="single" w:sz="4" w:space="0" w:color="000000"/>
              <w:bottom w:val="single" w:sz="4" w:space="0" w:color="000000"/>
            </w:tcBorders>
            <w:shd w:val="clear" w:color="auto" w:fill="E7E6E6"/>
          </w:tcPr>
          <w:p w14:paraId="089BEB77" w14:textId="77777777" w:rsidR="003C3949" w:rsidRPr="009743EA" w:rsidRDefault="003C3949" w:rsidP="005A38A8">
            <w:pPr>
              <w:pStyle w:val="TAL"/>
              <w:snapToGrid w:val="0"/>
              <w:rPr>
                <w:b/>
              </w:rPr>
            </w:pPr>
          </w:p>
          <w:p w14:paraId="60A4EC46" w14:textId="77777777" w:rsidR="003C3949" w:rsidRPr="009743EA" w:rsidRDefault="003C3949" w:rsidP="00763585">
            <w:pPr>
              <w:pStyle w:val="TAL"/>
              <w:snapToGrid w:val="0"/>
              <w:jc w:val="center"/>
              <w:rPr>
                <w:b/>
              </w:rPr>
            </w:pPr>
            <w:r w:rsidRPr="009743EA">
              <w:rPr>
                <w:b/>
              </w:rPr>
              <w:t>API Id</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3209348A" w14:textId="77777777" w:rsidR="003C3949" w:rsidRPr="005A2D7C" w:rsidRDefault="003C3949" w:rsidP="005A2D7C">
            <w:pPr>
              <w:pStyle w:val="TAL"/>
              <w:rPr>
                <w:rFonts w:eastAsia="Calibri Light"/>
              </w:rPr>
            </w:pPr>
            <w:r w:rsidRPr="005A2D7C">
              <w:rPr>
                <w:rFonts w:eastAsia="Calibri Light"/>
              </w:rPr>
              <w:t>API/CSR/RET/001</w:t>
            </w:r>
          </w:p>
          <w:p w14:paraId="26315652" w14:textId="77777777" w:rsidR="003C3949" w:rsidRPr="005A2D7C" w:rsidRDefault="003C3949" w:rsidP="005A2D7C">
            <w:pPr>
              <w:pStyle w:val="TAL"/>
            </w:pPr>
            <w:r w:rsidRPr="005A2D7C">
              <w:rPr>
                <w:rFonts w:eastAsia="Calibri Light"/>
              </w:rPr>
              <w:t xml:space="preserve">API/CSR/RET/001_RCN1 </w:t>
            </w:r>
          </w:p>
        </w:tc>
      </w:tr>
      <w:tr w:rsidR="003C3949" w:rsidRPr="009743EA" w14:paraId="092B8259" w14:textId="77777777" w:rsidTr="00763585">
        <w:trPr>
          <w:jc w:val="center"/>
        </w:trPr>
        <w:tc>
          <w:tcPr>
            <w:tcW w:w="1286" w:type="dxa"/>
            <w:tcBorders>
              <w:top w:val="single" w:sz="4" w:space="0" w:color="000000"/>
              <w:left w:val="single" w:sz="4" w:space="0" w:color="000000"/>
              <w:bottom w:val="single" w:sz="4" w:space="0" w:color="000000"/>
            </w:tcBorders>
            <w:shd w:val="clear" w:color="auto" w:fill="E7E6E6"/>
          </w:tcPr>
          <w:p w14:paraId="3DA29DFA" w14:textId="77777777" w:rsidR="003C3949" w:rsidRPr="009743EA" w:rsidRDefault="003C3949" w:rsidP="00763585">
            <w:pPr>
              <w:pStyle w:val="TAL"/>
              <w:snapToGrid w:val="0"/>
              <w:jc w:val="center"/>
              <w:rPr>
                <w:b/>
                <w:kern w:val="1"/>
              </w:rPr>
            </w:pPr>
            <w:r w:rsidRPr="009743EA">
              <w:rPr>
                <w:b/>
                <w:kern w:val="1"/>
              </w:rPr>
              <w:t>API Name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9354DE" w14:textId="77777777" w:rsidR="003C3949" w:rsidRPr="005A2D7C" w:rsidRDefault="003C3949" w:rsidP="005A2D7C">
            <w:pPr>
              <w:pStyle w:val="TAL"/>
              <w:rPr>
                <w:rFonts w:eastAsia="Calibri Light"/>
              </w:rPr>
            </w:pPr>
            <w:r w:rsidRPr="005A2D7C">
              <w:rPr>
                <w:rFonts w:eastAsia="Calibri Light"/>
              </w:rPr>
              <w:t xml:space="preserve">remoteCSE RETRIEVE with or without </w:t>
            </w:r>
            <w:r w:rsidR="00984FEF" w:rsidRPr="005A2D7C">
              <w:rPr>
                <w:rFonts w:eastAsia="Calibri Light"/>
              </w:rPr>
              <w:t>resultContent</w:t>
            </w:r>
            <w:r w:rsidRPr="005A2D7C">
              <w:rPr>
                <w:rFonts w:eastAsia="Calibri Light"/>
              </w:rPr>
              <w:t xml:space="preserve"> parameter</w:t>
            </w:r>
          </w:p>
        </w:tc>
      </w:tr>
      <w:tr w:rsidR="003C3949" w:rsidRPr="009743EA" w14:paraId="5D1DA90E" w14:textId="77777777" w:rsidTr="005A2D7C">
        <w:trPr>
          <w:jc w:val="center"/>
        </w:trPr>
        <w:tc>
          <w:tcPr>
            <w:tcW w:w="1286" w:type="dxa"/>
            <w:tcBorders>
              <w:top w:val="single" w:sz="4" w:space="0" w:color="000000"/>
              <w:left w:val="single" w:sz="4" w:space="0" w:color="000000"/>
              <w:bottom w:val="single" w:sz="4" w:space="0" w:color="000000"/>
            </w:tcBorders>
            <w:shd w:val="clear" w:color="auto" w:fill="E7E6E6"/>
          </w:tcPr>
          <w:p w14:paraId="65343E90" w14:textId="77777777" w:rsidR="003C3949" w:rsidRPr="009743EA" w:rsidRDefault="003C3949" w:rsidP="00763585">
            <w:pPr>
              <w:pStyle w:val="TAL"/>
              <w:snapToGrid w:val="0"/>
              <w:jc w:val="center"/>
              <w:rPr>
                <w:b/>
                <w:kern w:val="1"/>
              </w:rPr>
            </w:pPr>
            <w:r w:rsidRPr="009743EA">
              <w:rPr>
                <w:b/>
                <w:kern w:val="1"/>
              </w:rPr>
              <w:t>Target Resource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2050F6ED" w14:textId="77777777" w:rsidR="003C3949" w:rsidRPr="005A2D7C" w:rsidRDefault="003C3949" w:rsidP="005A2D7C">
            <w:pPr>
              <w:pStyle w:val="TAL"/>
              <w:rPr>
                <w:rFonts w:eastAsia="Calibri Light"/>
              </w:rPr>
            </w:pPr>
            <w:r w:rsidRPr="005A2D7C">
              <w:rPr>
                <w:rFonts w:eastAsia="Calibri Light"/>
              </w:rPr>
              <w:t>&lt;remoteCSE&gt; resource located under &lt;CSEBase&gt; of the hosting CSE</w:t>
            </w:r>
          </w:p>
        </w:tc>
      </w:tr>
      <w:tr w:rsidR="003C3949" w:rsidRPr="009743EA" w14:paraId="505D55C5" w14:textId="77777777" w:rsidTr="00763585">
        <w:trPr>
          <w:jc w:val="center"/>
        </w:trPr>
        <w:tc>
          <w:tcPr>
            <w:tcW w:w="1286" w:type="dxa"/>
            <w:tcBorders>
              <w:top w:val="single" w:sz="4" w:space="0" w:color="000000"/>
              <w:left w:val="single" w:sz="4" w:space="0" w:color="000000"/>
              <w:bottom w:val="single" w:sz="4" w:space="0" w:color="000000"/>
            </w:tcBorders>
            <w:shd w:val="clear" w:color="auto" w:fill="E7E6E6"/>
          </w:tcPr>
          <w:p w14:paraId="55EB5873" w14:textId="77777777" w:rsidR="003C3949" w:rsidRPr="009743EA" w:rsidRDefault="003C3949" w:rsidP="00763585">
            <w:pPr>
              <w:pStyle w:val="TAL"/>
              <w:snapToGrid w:val="0"/>
              <w:jc w:val="center"/>
              <w:rPr>
                <w:b/>
                <w:kern w:val="1"/>
              </w:rPr>
            </w:pPr>
          </w:p>
          <w:p w14:paraId="40AD0FDD" w14:textId="77777777" w:rsidR="003C3949" w:rsidRPr="009743EA" w:rsidRDefault="003C3949" w:rsidP="00763585">
            <w:pPr>
              <w:pStyle w:val="TAL"/>
              <w:snapToGrid w:val="0"/>
              <w:jc w:val="center"/>
              <w:rPr>
                <w:b/>
                <w:kern w:val="1"/>
              </w:rPr>
            </w:pPr>
          </w:p>
          <w:p w14:paraId="4A467431" w14:textId="77777777" w:rsidR="003C3949" w:rsidRPr="009743EA" w:rsidRDefault="003C3949" w:rsidP="00763585">
            <w:pPr>
              <w:pStyle w:val="TAL"/>
              <w:snapToGrid w:val="0"/>
              <w:jc w:val="center"/>
              <w:rPr>
                <w:b/>
                <w:kern w:val="1"/>
              </w:rPr>
            </w:pPr>
            <w:r w:rsidRPr="009743EA">
              <w:rPr>
                <w:b/>
                <w:kern w:val="1"/>
              </w:rPr>
              <w:t>Description</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0BE44CA7" w14:textId="77777777" w:rsidR="003C3949" w:rsidRPr="005A2D7C" w:rsidRDefault="003C3949" w:rsidP="005A2D7C">
            <w:pPr>
              <w:pStyle w:val="TAL"/>
              <w:rPr>
                <w:rFonts w:eastAsia="Malgun Gothic"/>
              </w:rPr>
            </w:pPr>
            <w:r w:rsidRPr="005A2D7C">
              <w:rPr>
                <w:rFonts w:eastAsia="Calibri Light"/>
              </w:rPr>
              <w:t xml:space="preserve">The interface is used to send a &lt;remoteCSE&gt; RETRIEVE request attached with </w:t>
            </w:r>
            <w:r w:rsidR="00984FEF" w:rsidRPr="005A2D7C">
              <w:rPr>
                <w:rFonts w:eastAsia="Calibri Light"/>
              </w:rPr>
              <w:t>resultContent</w:t>
            </w:r>
            <w:r w:rsidRPr="005A2D7C">
              <w:rPr>
                <w:rFonts w:eastAsia="Calibri Light"/>
              </w:rPr>
              <w:t xml:space="preserve"> to a hosting CSE, and the hosting CSE will send back a response containing attributes of the requested &lt;remoteCSE&gt; resource.</w:t>
            </w:r>
          </w:p>
        </w:tc>
      </w:tr>
      <w:tr w:rsidR="003C3949" w:rsidRPr="009743EA" w14:paraId="782C510F" w14:textId="77777777" w:rsidTr="00763585">
        <w:trPr>
          <w:jc w:val="center"/>
        </w:trPr>
        <w:tc>
          <w:tcPr>
            <w:tcW w:w="1286" w:type="dxa"/>
            <w:tcBorders>
              <w:top w:val="single" w:sz="4" w:space="0" w:color="000000"/>
              <w:left w:val="single" w:sz="4" w:space="0" w:color="000000"/>
              <w:bottom w:val="single" w:sz="4" w:space="0" w:color="000000"/>
            </w:tcBorders>
            <w:shd w:val="clear" w:color="auto" w:fill="E7E6E6"/>
          </w:tcPr>
          <w:p w14:paraId="27B03BC3" w14:textId="77777777" w:rsidR="003C3949" w:rsidRPr="009743EA" w:rsidRDefault="003C3949" w:rsidP="00763585">
            <w:pPr>
              <w:pStyle w:val="TAL"/>
              <w:snapToGrid w:val="0"/>
              <w:jc w:val="center"/>
              <w:rPr>
                <w:b/>
                <w:kern w:val="1"/>
              </w:rPr>
            </w:pPr>
          </w:p>
          <w:p w14:paraId="2EF16F79" w14:textId="77777777" w:rsidR="003C3949" w:rsidRPr="009743EA" w:rsidRDefault="003C3949" w:rsidP="00763585">
            <w:pPr>
              <w:pStyle w:val="TAL"/>
              <w:snapToGrid w:val="0"/>
              <w:jc w:val="center"/>
              <w:rPr>
                <w:b/>
                <w:kern w:val="1"/>
              </w:rPr>
            </w:pPr>
            <w:r w:rsidRPr="009743EA">
              <w:rPr>
                <w:b/>
                <w:kern w:val="1"/>
              </w:rPr>
              <w:t>Resource Structure</w:t>
            </w:r>
            <w:r w:rsidR="00FD4AE8" w:rsidRPr="009743EA">
              <w:rPr>
                <w:b/>
                <w:kern w:val="1"/>
              </w:rPr>
              <w:t xml:space="preserve"> before Sending Request</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7F4E414E" w14:textId="05DCD8E0" w:rsidR="003C3949" w:rsidRPr="004A2BF0" w:rsidRDefault="00307E47" w:rsidP="005A2D7C">
            <w:pPr>
              <w:pStyle w:val="FL"/>
            </w:pPr>
            <w:r w:rsidRPr="009743EA">
              <w:object w:dxaOrig="3150" w:dyaOrig="1845" w14:anchorId="7B3B795E">
                <v:shape id="_x0000_i1033" type="#_x0000_t75" style="width:157.45pt;height:62.85pt" o:ole="">
                  <v:imagedata r:id="rId18" o:title="" cropbottom="20731f"/>
                </v:shape>
                <o:OLEObject Type="Embed" ProgID="Visio.Drawing.15" ShapeID="_x0000_i1033" DrawAspect="Content" ObjectID="_1667911180" r:id="rId19"/>
              </w:object>
            </w:r>
          </w:p>
        </w:tc>
      </w:tr>
      <w:tr w:rsidR="003C3949" w:rsidRPr="009743EA" w14:paraId="189042B7" w14:textId="77777777" w:rsidTr="00763585">
        <w:trPr>
          <w:jc w:val="center"/>
        </w:trPr>
        <w:tc>
          <w:tcPr>
            <w:tcW w:w="1286" w:type="dxa"/>
            <w:tcBorders>
              <w:top w:val="single" w:sz="4" w:space="0" w:color="000000"/>
              <w:left w:val="single" w:sz="4" w:space="0" w:color="000000"/>
              <w:bottom w:val="single" w:sz="4" w:space="0" w:color="000000"/>
            </w:tcBorders>
            <w:shd w:val="clear" w:color="auto" w:fill="E7E6E6"/>
          </w:tcPr>
          <w:p w14:paraId="572E92E0" w14:textId="77777777" w:rsidR="003C3949" w:rsidRPr="009743EA" w:rsidRDefault="003C3949" w:rsidP="00763585">
            <w:pPr>
              <w:pStyle w:val="TAL"/>
              <w:snapToGrid w:val="0"/>
              <w:jc w:val="center"/>
              <w:rPr>
                <w:b/>
                <w:kern w:val="1"/>
              </w:rPr>
            </w:pPr>
          </w:p>
          <w:p w14:paraId="30C580E7" w14:textId="77777777" w:rsidR="003C3949" w:rsidRPr="009743EA" w:rsidRDefault="003C3949" w:rsidP="00763585">
            <w:pPr>
              <w:pStyle w:val="TAL"/>
              <w:snapToGrid w:val="0"/>
              <w:jc w:val="center"/>
              <w:rPr>
                <w:b/>
                <w:kern w:val="1"/>
              </w:rPr>
            </w:pPr>
          </w:p>
          <w:p w14:paraId="23EEFC7B" w14:textId="77777777" w:rsidR="003C3949" w:rsidRPr="009743EA" w:rsidRDefault="003C3949" w:rsidP="00763585">
            <w:pPr>
              <w:pStyle w:val="TAL"/>
              <w:snapToGrid w:val="0"/>
              <w:jc w:val="center"/>
              <w:rPr>
                <w:b/>
                <w:kern w:val="1"/>
              </w:rPr>
            </w:pPr>
          </w:p>
          <w:p w14:paraId="2258B701" w14:textId="77777777" w:rsidR="003C3949" w:rsidRPr="009743EA" w:rsidRDefault="003C3949" w:rsidP="00763585">
            <w:pPr>
              <w:pStyle w:val="TAL"/>
              <w:snapToGrid w:val="0"/>
              <w:jc w:val="center"/>
              <w:rPr>
                <w:b/>
                <w:kern w:val="1"/>
              </w:rPr>
            </w:pPr>
          </w:p>
          <w:p w14:paraId="40715D4E" w14:textId="77777777" w:rsidR="003C3949" w:rsidRPr="009743EA" w:rsidRDefault="003C3949" w:rsidP="00763585">
            <w:pPr>
              <w:pStyle w:val="TAL"/>
              <w:snapToGrid w:val="0"/>
              <w:jc w:val="center"/>
              <w:rPr>
                <w:b/>
                <w:kern w:val="1"/>
              </w:rPr>
            </w:pPr>
          </w:p>
          <w:p w14:paraId="58155F2A" w14:textId="77777777" w:rsidR="003C3949" w:rsidRPr="009743EA" w:rsidRDefault="003C3949" w:rsidP="00763585">
            <w:pPr>
              <w:pStyle w:val="TAL"/>
              <w:snapToGrid w:val="0"/>
              <w:jc w:val="center"/>
              <w:rPr>
                <w:b/>
                <w:kern w:val="1"/>
              </w:rPr>
            </w:pPr>
            <w:r w:rsidRPr="009743EA">
              <w:rPr>
                <w:b/>
                <w:kern w:val="1"/>
              </w:rPr>
              <w:t>Call Flow</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46F0A254" w14:textId="51E7A0CA" w:rsidR="003C3949" w:rsidRPr="005A2D7C" w:rsidRDefault="003C3949" w:rsidP="005A2D7C">
            <w:pPr>
              <w:pStyle w:val="FL"/>
            </w:pPr>
            <w:r w:rsidRPr="009743EA">
              <w:rPr>
                <w:sz w:val="18"/>
              </w:rPr>
              <w:object w:dxaOrig="8385" w:dyaOrig="4320" w14:anchorId="69171AA2">
                <v:shape id="_x0000_i1034" type="#_x0000_t75" style="width:263.3pt;height:135.4pt" o:ole="">
                  <v:imagedata r:id="rId20" o:title=""/>
                </v:shape>
                <o:OLEObject Type="Embed" ProgID="Visio.Drawing.15" ShapeID="_x0000_i1034" DrawAspect="Content" ObjectID="_1667911181" r:id="rId21"/>
              </w:object>
            </w:r>
          </w:p>
        </w:tc>
      </w:tr>
      <w:tr w:rsidR="003C3949" w:rsidRPr="009743EA" w14:paraId="2D86BE58" w14:textId="77777777" w:rsidTr="00763585">
        <w:trPr>
          <w:jc w:val="center"/>
        </w:trPr>
        <w:tc>
          <w:tcPr>
            <w:tcW w:w="1286" w:type="dxa"/>
            <w:tcBorders>
              <w:top w:val="single" w:sz="4" w:space="0" w:color="000000"/>
              <w:left w:val="single" w:sz="4" w:space="0" w:color="000000"/>
              <w:bottom w:val="single" w:sz="4" w:space="0" w:color="000000"/>
            </w:tcBorders>
            <w:shd w:val="clear" w:color="auto" w:fill="E7E6E6"/>
          </w:tcPr>
          <w:p w14:paraId="715C23EB" w14:textId="77777777" w:rsidR="003C3949" w:rsidRPr="009743EA" w:rsidRDefault="003C3949" w:rsidP="00763585">
            <w:pPr>
              <w:pStyle w:val="TAL"/>
              <w:snapToGrid w:val="0"/>
              <w:jc w:val="center"/>
              <w:rPr>
                <w:b/>
                <w:kern w:val="1"/>
              </w:rPr>
            </w:pPr>
          </w:p>
          <w:p w14:paraId="76DAEC79" w14:textId="77777777" w:rsidR="003C3949" w:rsidRPr="009743EA" w:rsidRDefault="003C3949" w:rsidP="00763585">
            <w:pPr>
              <w:pStyle w:val="TAL"/>
              <w:snapToGrid w:val="0"/>
              <w:jc w:val="center"/>
              <w:rPr>
                <w:b/>
                <w:kern w:val="1"/>
              </w:rPr>
            </w:pPr>
          </w:p>
          <w:p w14:paraId="47AED2C5" w14:textId="77777777" w:rsidR="003C3949" w:rsidRPr="009743EA" w:rsidRDefault="003C3949" w:rsidP="00763585">
            <w:pPr>
              <w:pStyle w:val="TAL"/>
              <w:snapToGrid w:val="0"/>
              <w:jc w:val="center"/>
              <w:rPr>
                <w:b/>
                <w:kern w:val="1"/>
              </w:rPr>
            </w:pPr>
          </w:p>
          <w:p w14:paraId="18D8B04D" w14:textId="77777777" w:rsidR="003C3949" w:rsidRPr="009743EA" w:rsidRDefault="003C3949" w:rsidP="00763585">
            <w:pPr>
              <w:pStyle w:val="TAL"/>
              <w:snapToGrid w:val="0"/>
              <w:jc w:val="center"/>
              <w:rPr>
                <w:b/>
                <w:kern w:val="1"/>
              </w:rPr>
            </w:pPr>
            <w:r w:rsidRPr="009743EA">
              <w:rPr>
                <w:b/>
                <w:kern w:val="1"/>
              </w:rPr>
              <w:t>HTTP Header Information</w:t>
            </w:r>
          </w:p>
          <w:p w14:paraId="4BF0408E" w14:textId="77777777" w:rsidR="00FE3B5F" w:rsidRPr="009743EA" w:rsidRDefault="00FE3B5F" w:rsidP="00763585">
            <w:pPr>
              <w:pStyle w:val="TAL"/>
              <w:snapToGrid w:val="0"/>
              <w:jc w:val="center"/>
              <w:rPr>
                <w:b/>
                <w:kern w:val="1"/>
              </w:rP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01"/>
              <w:gridCol w:w="4359"/>
            </w:tblGrid>
            <w:tr w:rsidR="003C3949" w:rsidRPr="009743EA" w14:paraId="182CDA8E" w14:textId="77777777" w:rsidTr="005A2D7C">
              <w:trPr>
                <w:jc w:val="center"/>
              </w:trPr>
              <w:tc>
                <w:tcPr>
                  <w:tcW w:w="1501" w:type="dxa"/>
                  <w:shd w:val="clear" w:color="auto" w:fill="9CC2E5"/>
                </w:tcPr>
                <w:p w14:paraId="5AE96578" w14:textId="77777777" w:rsidR="003C3949" w:rsidRPr="009743EA" w:rsidRDefault="003C3949" w:rsidP="00763585">
                  <w:pPr>
                    <w:pStyle w:val="TAL"/>
                    <w:snapToGrid w:val="0"/>
                    <w:jc w:val="center"/>
                    <w:rPr>
                      <w:rFonts w:eastAsia="Calibri"/>
                      <w:b/>
                      <w:szCs w:val="22"/>
                    </w:rPr>
                  </w:pPr>
                  <w:r w:rsidRPr="009743EA">
                    <w:rPr>
                      <w:rFonts w:eastAsia="Calibri"/>
                      <w:b/>
                      <w:szCs w:val="22"/>
                    </w:rPr>
                    <w:t>Header</w:t>
                  </w:r>
                </w:p>
              </w:tc>
              <w:tc>
                <w:tcPr>
                  <w:tcW w:w="4359" w:type="dxa"/>
                  <w:shd w:val="clear" w:color="auto" w:fill="9CC2E5"/>
                </w:tcPr>
                <w:p w14:paraId="46E69D49" w14:textId="77777777" w:rsidR="003C3949" w:rsidRPr="009743EA" w:rsidRDefault="003C3949" w:rsidP="00763585">
                  <w:pPr>
                    <w:pStyle w:val="TAL"/>
                    <w:snapToGrid w:val="0"/>
                    <w:jc w:val="center"/>
                    <w:rPr>
                      <w:rFonts w:eastAsia="Calibri"/>
                      <w:b/>
                      <w:szCs w:val="22"/>
                    </w:rPr>
                  </w:pPr>
                  <w:r w:rsidRPr="009743EA">
                    <w:rPr>
                      <w:rFonts w:eastAsia="Calibri"/>
                      <w:b/>
                      <w:szCs w:val="22"/>
                    </w:rPr>
                    <w:t>Value</w:t>
                  </w:r>
                </w:p>
              </w:tc>
            </w:tr>
            <w:tr w:rsidR="003C3949" w:rsidRPr="009743EA" w14:paraId="159F4FDE" w14:textId="77777777" w:rsidTr="005A2D7C">
              <w:trPr>
                <w:jc w:val="center"/>
              </w:trPr>
              <w:tc>
                <w:tcPr>
                  <w:tcW w:w="1501" w:type="dxa"/>
                  <w:shd w:val="clear" w:color="auto" w:fill="DEEAF6"/>
                </w:tcPr>
                <w:p w14:paraId="0BC935AF" w14:textId="77777777" w:rsidR="003C3949" w:rsidRPr="009743EA" w:rsidRDefault="003C3949" w:rsidP="00763585">
                  <w:pPr>
                    <w:pStyle w:val="TAL"/>
                    <w:snapToGrid w:val="0"/>
                    <w:jc w:val="center"/>
                    <w:rPr>
                      <w:rFonts w:eastAsia="Calibri"/>
                      <w:szCs w:val="22"/>
                    </w:rPr>
                  </w:pPr>
                  <w:r w:rsidRPr="009743EA">
                    <w:rPr>
                      <w:rFonts w:eastAsia="Calibri"/>
                      <w:szCs w:val="22"/>
                    </w:rPr>
                    <w:t>Accept</w:t>
                  </w:r>
                </w:p>
              </w:tc>
              <w:tc>
                <w:tcPr>
                  <w:tcW w:w="4359" w:type="dxa"/>
                  <w:shd w:val="clear" w:color="auto" w:fill="auto"/>
                </w:tcPr>
                <w:p w14:paraId="411D219D" w14:textId="77777777" w:rsidR="003C3949" w:rsidRPr="009743EA" w:rsidRDefault="003C3949" w:rsidP="00763585">
                  <w:pPr>
                    <w:pStyle w:val="TAL"/>
                    <w:snapToGrid w:val="0"/>
                    <w:rPr>
                      <w:rFonts w:eastAsia="Calibri"/>
                      <w:szCs w:val="22"/>
                    </w:rPr>
                  </w:pPr>
                  <w:r w:rsidRPr="009743EA">
                    <w:rPr>
                      <w:rFonts w:eastAsia="Calibri"/>
                      <w:szCs w:val="22"/>
                    </w:rPr>
                    <w:t>application/</w:t>
                  </w:r>
                  <w:r w:rsidR="009F506B" w:rsidRPr="009743EA">
                    <w:rPr>
                      <w:rFonts w:eastAsia="Calibri"/>
                      <w:szCs w:val="22"/>
                    </w:rPr>
                    <w:t xml:space="preserve"> </w:t>
                  </w:r>
                  <w:r w:rsidRPr="009743EA">
                    <w:rPr>
                      <w:rFonts w:eastAsia="Calibri"/>
                      <w:szCs w:val="22"/>
                    </w:rPr>
                    <w:t>json</w:t>
                  </w:r>
                </w:p>
              </w:tc>
            </w:tr>
            <w:tr w:rsidR="003C3949" w:rsidRPr="009743EA" w14:paraId="3A827B0F" w14:textId="77777777" w:rsidTr="005A2D7C">
              <w:trPr>
                <w:jc w:val="center"/>
              </w:trPr>
              <w:tc>
                <w:tcPr>
                  <w:tcW w:w="1501" w:type="dxa"/>
                  <w:shd w:val="clear" w:color="auto" w:fill="DEEAF6"/>
                </w:tcPr>
                <w:p w14:paraId="1BC7A43C" w14:textId="77777777" w:rsidR="003C3949" w:rsidRPr="009743EA" w:rsidRDefault="003C3949" w:rsidP="00763585">
                  <w:pPr>
                    <w:pStyle w:val="TAL"/>
                    <w:snapToGrid w:val="0"/>
                    <w:jc w:val="center"/>
                    <w:rPr>
                      <w:rFonts w:eastAsia="Calibri"/>
                      <w:szCs w:val="22"/>
                    </w:rPr>
                  </w:pPr>
                  <w:r w:rsidRPr="009743EA">
                    <w:rPr>
                      <w:rFonts w:eastAsia="Calibri"/>
                      <w:szCs w:val="22"/>
                    </w:rPr>
                    <w:t>X-M2M-RI</w:t>
                  </w:r>
                </w:p>
              </w:tc>
              <w:tc>
                <w:tcPr>
                  <w:tcW w:w="4359" w:type="dxa"/>
                  <w:shd w:val="clear" w:color="auto" w:fill="auto"/>
                </w:tcPr>
                <w:p w14:paraId="54F44832" w14:textId="77777777" w:rsidR="003C3949" w:rsidRPr="009743EA" w:rsidRDefault="003C3949" w:rsidP="00763585">
                  <w:pPr>
                    <w:pStyle w:val="TAL"/>
                    <w:snapToGrid w:val="0"/>
                    <w:rPr>
                      <w:rFonts w:eastAsia="Calibri"/>
                      <w:szCs w:val="22"/>
                    </w:rPr>
                  </w:pPr>
                  <w:r w:rsidRPr="009743EA">
                    <w:rPr>
                      <w:rFonts w:eastAsia="Calibri"/>
                      <w:szCs w:val="22"/>
                    </w:rPr>
                    <w:t>Request</w:t>
                  </w:r>
                  <w:r w:rsidR="009F506B" w:rsidRPr="009743EA">
                    <w:rPr>
                      <w:rFonts w:eastAsia="Calibri"/>
                      <w:szCs w:val="22"/>
                    </w:rPr>
                    <w:t xml:space="preserve"> </w:t>
                  </w:r>
                  <w:r w:rsidRPr="009743EA">
                    <w:rPr>
                      <w:rFonts w:eastAsia="Calibri"/>
                      <w:szCs w:val="22"/>
                    </w:rPr>
                    <w:t>ID</w:t>
                  </w:r>
                  <w:r w:rsidR="009F506B" w:rsidRPr="009743EA">
                    <w:rPr>
                      <w:rFonts w:eastAsia="Calibri"/>
                      <w:szCs w:val="22"/>
                    </w:rPr>
                    <w:t xml:space="preserve"> </w:t>
                  </w:r>
                </w:p>
              </w:tc>
            </w:tr>
            <w:tr w:rsidR="003C3949" w:rsidRPr="009743EA" w14:paraId="21E0D63D" w14:textId="77777777" w:rsidTr="005A2D7C">
              <w:trPr>
                <w:jc w:val="center"/>
              </w:trPr>
              <w:tc>
                <w:tcPr>
                  <w:tcW w:w="1501" w:type="dxa"/>
                  <w:shd w:val="clear" w:color="auto" w:fill="DEEAF6"/>
                </w:tcPr>
                <w:p w14:paraId="3AB7C092" w14:textId="77777777" w:rsidR="003C3949" w:rsidRPr="009743EA" w:rsidRDefault="003C3949" w:rsidP="00763585">
                  <w:pPr>
                    <w:pStyle w:val="TAL"/>
                    <w:snapToGrid w:val="0"/>
                    <w:jc w:val="center"/>
                    <w:rPr>
                      <w:rFonts w:eastAsia="Calibri"/>
                      <w:szCs w:val="22"/>
                    </w:rPr>
                  </w:pPr>
                  <w:r w:rsidRPr="009743EA">
                    <w:rPr>
                      <w:rFonts w:eastAsia="Calibri"/>
                      <w:szCs w:val="22"/>
                    </w:rPr>
                    <w:t>X-M2M-Origin</w:t>
                  </w:r>
                </w:p>
              </w:tc>
              <w:tc>
                <w:tcPr>
                  <w:tcW w:w="4359" w:type="dxa"/>
                  <w:shd w:val="clear" w:color="auto" w:fill="auto"/>
                </w:tcPr>
                <w:p w14:paraId="36637DE0" w14:textId="77777777" w:rsidR="003C3949" w:rsidRPr="009743EA" w:rsidRDefault="003C3949" w:rsidP="00763585">
                  <w:pPr>
                    <w:pStyle w:val="TAL"/>
                    <w:snapToGrid w:val="0"/>
                    <w:rPr>
                      <w:rFonts w:eastAsia="Calibri" w:cs="Arial"/>
                      <w:szCs w:val="22"/>
                    </w:rPr>
                  </w:pPr>
                  <w:r w:rsidRPr="005A2D7C">
                    <w:t>Entity</w:t>
                  </w:r>
                  <w:r w:rsidR="009F506B" w:rsidRPr="005A2D7C">
                    <w:t xml:space="preserve"> </w:t>
                  </w:r>
                  <w:r w:rsidRPr="005A2D7C">
                    <w:t>ID</w:t>
                  </w:r>
                  <w:r w:rsidR="009F506B" w:rsidRPr="005A2D7C">
                    <w:t xml:space="preserve"> </w:t>
                  </w:r>
                  <w:r w:rsidRPr="005A2D7C">
                    <w:t>of</w:t>
                  </w:r>
                  <w:r w:rsidR="009F506B" w:rsidRPr="005A2D7C">
                    <w:t xml:space="preserve"> </w:t>
                  </w:r>
                  <w:r w:rsidRPr="005A2D7C">
                    <w:t>request</w:t>
                  </w:r>
                  <w:r w:rsidR="009F506B" w:rsidRPr="005A2D7C">
                    <w:t xml:space="preserve"> </w:t>
                  </w:r>
                  <w:r w:rsidRPr="005A2D7C">
                    <w:t>originator</w:t>
                  </w:r>
                </w:p>
              </w:tc>
            </w:tr>
            <w:tr w:rsidR="008D070A" w:rsidRPr="009743EA" w14:paraId="7BBDCE25" w14:textId="77777777" w:rsidTr="005A2D7C">
              <w:trPr>
                <w:jc w:val="center"/>
              </w:trPr>
              <w:tc>
                <w:tcPr>
                  <w:tcW w:w="1501" w:type="dxa"/>
                  <w:shd w:val="clear" w:color="auto" w:fill="DEEAF6"/>
                </w:tcPr>
                <w:p w14:paraId="4987B029" w14:textId="77777777" w:rsidR="008D070A" w:rsidRPr="009743EA" w:rsidRDefault="008D070A" w:rsidP="008D070A">
                  <w:pPr>
                    <w:pStyle w:val="TAL"/>
                    <w:snapToGrid w:val="0"/>
                    <w:jc w:val="center"/>
                    <w:rPr>
                      <w:rFonts w:eastAsia="Calibri"/>
                      <w:szCs w:val="22"/>
                    </w:rPr>
                  </w:pPr>
                  <w:r w:rsidRPr="009743EA">
                    <w:rPr>
                      <w:rFonts w:eastAsia="Calibri"/>
                      <w:szCs w:val="22"/>
                    </w:rPr>
                    <w:t>X-M2M-RVI</w:t>
                  </w:r>
                </w:p>
              </w:tc>
              <w:tc>
                <w:tcPr>
                  <w:tcW w:w="4359" w:type="dxa"/>
                  <w:shd w:val="clear" w:color="auto" w:fill="auto"/>
                </w:tcPr>
                <w:p w14:paraId="757DF21A" w14:textId="77777777" w:rsidR="008D070A" w:rsidRPr="009743EA" w:rsidRDefault="008D070A" w:rsidP="008D070A">
                  <w:pPr>
                    <w:pStyle w:val="TAL"/>
                    <w:snapToGrid w:val="0"/>
                    <w:rPr>
                      <w:rFonts w:eastAsia="Calibri"/>
                      <w:szCs w:val="22"/>
                    </w:rPr>
                  </w:pPr>
                  <w:r w:rsidRPr="009743EA">
                    <w:rPr>
                      <w:rFonts w:eastAsia="Calibri"/>
                      <w:szCs w:val="22"/>
                    </w:rPr>
                    <w:t>Release</w:t>
                  </w:r>
                  <w:r w:rsidR="009F506B" w:rsidRPr="009743EA">
                    <w:rPr>
                      <w:rFonts w:eastAsia="Calibri"/>
                      <w:szCs w:val="22"/>
                    </w:rPr>
                    <w:t xml:space="preserve"> </w:t>
                  </w:r>
                  <w:r w:rsidRPr="009743EA">
                    <w:rPr>
                      <w:rFonts w:eastAsia="Calibri"/>
                      <w:szCs w:val="22"/>
                    </w:rPr>
                    <w:t>Version</w:t>
                  </w:r>
                  <w:r w:rsidR="009F506B" w:rsidRPr="009743EA">
                    <w:rPr>
                      <w:rFonts w:eastAsia="Calibri"/>
                      <w:szCs w:val="22"/>
                    </w:rPr>
                    <w:t xml:space="preserve"> </w:t>
                  </w:r>
                  <w:r w:rsidRPr="009743EA">
                    <w:rPr>
                      <w:rFonts w:eastAsia="Calibri"/>
                      <w:szCs w:val="22"/>
                    </w:rPr>
                    <w:t>Indicator</w:t>
                  </w:r>
                </w:p>
              </w:tc>
            </w:tr>
          </w:tbl>
          <w:p w14:paraId="3B9A67A3" w14:textId="77777777" w:rsidR="003C3949" w:rsidRPr="009743EA" w:rsidRDefault="003C3949" w:rsidP="00763585">
            <w:pPr>
              <w:pStyle w:val="TAL"/>
              <w:snapToGrid w:val="0"/>
              <w:jc w:val="center"/>
            </w:pPr>
          </w:p>
        </w:tc>
      </w:tr>
      <w:tr w:rsidR="003C3949" w:rsidRPr="009743EA" w14:paraId="71E080E8" w14:textId="77777777" w:rsidTr="005A2D7C">
        <w:trPr>
          <w:cantSplit/>
          <w:jc w:val="center"/>
        </w:trPr>
        <w:tc>
          <w:tcPr>
            <w:tcW w:w="1286" w:type="dxa"/>
            <w:tcBorders>
              <w:top w:val="single" w:sz="4" w:space="0" w:color="000000"/>
              <w:left w:val="single" w:sz="4" w:space="0" w:color="000000"/>
              <w:bottom w:val="single" w:sz="4" w:space="0" w:color="000000"/>
            </w:tcBorders>
            <w:shd w:val="clear" w:color="auto" w:fill="E7E6E6"/>
          </w:tcPr>
          <w:p w14:paraId="2540FF8D" w14:textId="77777777" w:rsidR="003C3949" w:rsidRPr="009743EA" w:rsidRDefault="003C3949" w:rsidP="00763585">
            <w:pPr>
              <w:pStyle w:val="Default"/>
              <w:jc w:val="center"/>
              <w:rPr>
                <w:rFonts w:ascii="Arial" w:eastAsia="Malgun Gothic" w:hAnsi="Arial"/>
                <w:b/>
                <w:color w:val="auto"/>
                <w:kern w:val="1"/>
                <w:sz w:val="18"/>
                <w:szCs w:val="20"/>
              </w:rPr>
            </w:pPr>
          </w:p>
          <w:p w14:paraId="499885EF" w14:textId="77777777" w:rsidR="003C3949" w:rsidRPr="009743EA" w:rsidRDefault="003C3949" w:rsidP="00763585">
            <w:pPr>
              <w:pStyle w:val="Default"/>
              <w:jc w:val="center"/>
              <w:rPr>
                <w:rFonts w:ascii="Arial" w:eastAsia="Malgun Gothic" w:hAnsi="Arial"/>
                <w:b/>
                <w:color w:val="auto"/>
                <w:kern w:val="1"/>
                <w:sz w:val="18"/>
                <w:szCs w:val="20"/>
              </w:rPr>
            </w:pPr>
          </w:p>
          <w:p w14:paraId="7B570720" w14:textId="77777777" w:rsidR="003C3949" w:rsidRPr="009743EA" w:rsidRDefault="003C3949" w:rsidP="00763585">
            <w:pPr>
              <w:pStyle w:val="Default"/>
              <w:jc w:val="center"/>
              <w:rPr>
                <w:rFonts w:ascii="Arial" w:eastAsia="Malgun Gothic" w:hAnsi="Arial"/>
                <w:b/>
                <w:color w:val="auto"/>
                <w:kern w:val="1"/>
                <w:sz w:val="18"/>
                <w:szCs w:val="20"/>
              </w:rPr>
            </w:pPr>
          </w:p>
          <w:p w14:paraId="54B946A4" w14:textId="77777777" w:rsidR="003C3949" w:rsidRPr="009743EA" w:rsidRDefault="003C3949" w:rsidP="00763585">
            <w:pPr>
              <w:pStyle w:val="Default"/>
              <w:jc w:val="center"/>
              <w:rPr>
                <w:rFonts w:ascii="Arial" w:eastAsia="Malgun Gothic" w:hAnsi="Arial"/>
                <w:b/>
                <w:color w:val="auto"/>
                <w:kern w:val="1"/>
                <w:sz w:val="18"/>
                <w:szCs w:val="20"/>
              </w:rPr>
            </w:pPr>
          </w:p>
          <w:p w14:paraId="62D7F0B2" w14:textId="77777777" w:rsidR="003C3949" w:rsidRPr="009743EA" w:rsidRDefault="003C3949" w:rsidP="00763585">
            <w:pPr>
              <w:pStyle w:val="Default"/>
              <w:jc w:val="center"/>
              <w:rPr>
                <w:rFonts w:ascii="Arial" w:eastAsia="Malgun Gothic" w:hAnsi="Arial"/>
                <w:b/>
                <w:color w:val="auto"/>
                <w:kern w:val="1"/>
                <w:sz w:val="18"/>
                <w:szCs w:val="20"/>
              </w:rPr>
            </w:pPr>
          </w:p>
          <w:p w14:paraId="1139C4D1" w14:textId="77777777" w:rsidR="003C3949" w:rsidRPr="009743EA" w:rsidRDefault="003C3949" w:rsidP="00763585">
            <w:pPr>
              <w:pStyle w:val="Default"/>
              <w:jc w:val="center"/>
              <w:rPr>
                <w:rFonts w:ascii="Arial" w:eastAsia="Malgun Gothic" w:hAnsi="Arial"/>
                <w:b/>
                <w:color w:val="auto"/>
                <w:kern w:val="1"/>
                <w:sz w:val="18"/>
                <w:szCs w:val="20"/>
              </w:rPr>
            </w:pPr>
          </w:p>
          <w:p w14:paraId="70404BD5" w14:textId="77777777" w:rsidR="003C3949" w:rsidRPr="009743EA" w:rsidRDefault="003C3949" w:rsidP="00763585">
            <w:pPr>
              <w:pStyle w:val="Default"/>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6DAA1646" w14:textId="77777777" w:rsidR="003C3949" w:rsidRPr="009743EA" w:rsidRDefault="003C3949" w:rsidP="00763585">
            <w:pPr>
              <w:pStyle w:val="TAL"/>
              <w:snapToGrid w:val="0"/>
              <w:jc w:val="center"/>
              <w:rPr>
                <w:b/>
                <w:kern w:val="1"/>
              </w:rPr>
            </w:pPr>
            <w:r w:rsidRPr="009743EA">
              <w:rPr>
                <w:b/>
                <w:kern w:val="1"/>
              </w:rPr>
              <w:t>RCN=1</w:t>
            </w:r>
          </w:p>
          <w:p w14:paraId="31256AD9" w14:textId="77777777" w:rsidR="003C3949" w:rsidRPr="009743EA" w:rsidRDefault="003C3949" w:rsidP="00763585">
            <w:pPr>
              <w:pStyle w:val="TAL"/>
              <w:snapToGrid w:val="0"/>
              <w:jc w:val="center"/>
              <w:rPr>
                <w:b/>
                <w:kern w:val="1"/>
              </w:rPr>
            </w:pPr>
            <w:r w:rsidRPr="009743EA">
              <w:rPr>
                <w:b/>
                <w:kern w:val="1"/>
              </w:rPr>
              <w:t>or No RCN</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0380E492" w14:textId="77777777" w:rsidR="003C3949" w:rsidRPr="009743EA" w:rsidRDefault="003C3949" w:rsidP="00763585">
            <w:pPr>
              <w:pStyle w:val="TAL"/>
              <w:snapToGrid w:val="0"/>
              <w:ind w:left="284"/>
            </w:pPr>
          </w:p>
          <w:p w14:paraId="02CD716F" w14:textId="77777777" w:rsidR="003C3949" w:rsidRPr="005A2D7C" w:rsidRDefault="003C3949" w:rsidP="00763585">
            <w:pPr>
              <w:pStyle w:val="NoSpacing"/>
              <w:rPr>
                <w:rFonts w:ascii="Times New Roman" w:hAnsi="Times New Roman"/>
                <w:b/>
                <w:sz w:val="24"/>
                <w:lang w:val="en-GB"/>
              </w:rPr>
            </w:pPr>
            <w:r w:rsidRPr="005A2D7C">
              <w:rPr>
                <w:rFonts w:ascii="Times New Roman" w:hAnsi="Times New Roman"/>
                <w:lang w:val="en-GB"/>
              </w:rPr>
              <w:t xml:space="preserve">    </w:t>
            </w:r>
            <w:r w:rsidRPr="005A2D7C">
              <w:rPr>
                <w:rFonts w:ascii="Times New Roman" w:hAnsi="Times New Roman"/>
                <w:b/>
                <w:sz w:val="24"/>
                <w:lang w:val="en-GB"/>
              </w:rPr>
              <w:t>API/CSR/RET/001</w:t>
            </w:r>
          </w:p>
          <w:p w14:paraId="1E85723D" w14:textId="77777777" w:rsidR="003C3949" w:rsidRPr="005A2D7C" w:rsidRDefault="003C3949" w:rsidP="00763585">
            <w:pPr>
              <w:pStyle w:val="NoSpacing"/>
              <w:rPr>
                <w:rFonts w:ascii="Times New Roman" w:hAnsi="Times New Roman"/>
                <w:b/>
                <w:sz w:val="24"/>
                <w:lang w:val="en-GB"/>
              </w:rPr>
            </w:pPr>
            <w:r w:rsidRPr="005A2D7C">
              <w:rPr>
                <w:rFonts w:ascii="Times New Roman" w:hAnsi="Times New Roman"/>
                <w:b/>
                <w:sz w:val="24"/>
                <w:lang w:val="en-GB"/>
              </w:rPr>
              <w:t xml:space="preserve">   API/CSR/RET/001_RCN1</w:t>
            </w:r>
          </w:p>
          <w:p w14:paraId="007C4983" w14:textId="77777777" w:rsidR="003C3949" w:rsidRPr="009743EA" w:rsidRDefault="003C3949" w:rsidP="00763585">
            <w:pPr>
              <w:widowControl w:val="0"/>
              <w:overflowPunct/>
              <w:spacing w:after="0"/>
              <w:ind w:left="284"/>
              <w:jc w:val="both"/>
              <w:textAlignment w:val="auto"/>
              <w:rPr>
                <w:rFonts w:ascii="Arial" w:hAnsi="Arial"/>
                <w:b/>
                <w:color w:val="0070C0"/>
                <w:sz w:val="18"/>
              </w:rPr>
            </w:pPr>
          </w:p>
          <w:p w14:paraId="3B1CC550" w14:textId="77777777" w:rsidR="003C3949" w:rsidRPr="009743EA" w:rsidRDefault="003C3949" w:rsidP="00763585">
            <w:pPr>
              <w:widowControl w:val="0"/>
              <w:overflowPunct/>
              <w:spacing w:after="0"/>
              <w:ind w:left="284"/>
              <w:textAlignment w:val="auto"/>
              <w:rPr>
                <w:rFonts w:ascii="Arial" w:hAnsi="Arial"/>
                <w:color w:val="0070C0"/>
                <w:sz w:val="18"/>
              </w:rPr>
            </w:pPr>
          </w:p>
          <w:p w14:paraId="59CA53AC" w14:textId="77777777" w:rsidR="003C3949" w:rsidRPr="009743EA" w:rsidRDefault="003C3949" w:rsidP="00763585">
            <w:pPr>
              <w:widowControl w:val="0"/>
              <w:overflowPunct/>
              <w:spacing w:after="0"/>
              <w:ind w:left="284"/>
              <w:textAlignment w:val="auto"/>
              <w:rPr>
                <w:rFonts w:ascii="Arial" w:hAnsi="Arial"/>
                <w:b/>
                <w:color w:val="0070C0"/>
                <w:sz w:val="18"/>
              </w:rPr>
            </w:pPr>
            <w:r w:rsidRPr="009743EA">
              <w:rPr>
                <w:rFonts w:ascii="Arial" w:hAnsi="Arial"/>
                <w:b/>
                <w:color w:val="0070C0"/>
                <w:sz w:val="18"/>
              </w:rPr>
              <w:t>HTTP Request:</w:t>
            </w:r>
          </w:p>
          <w:p w14:paraId="41F8C8F9" w14:textId="77777777" w:rsidR="003C3949" w:rsidRPr="009743EA" w:rsidRDefault="003C3949" w:rsidP="00763585">
            <w:pPr>
              <w:widowControl w:val="0"/>
              <w:overflowPunct/>
              <w:spacing w:after="0"/>
              <w:ind w:left="284"/>
              <w:textAlignment w:val="auto"/>
              <w:rPr>
                <w:rFonts w:ascii="Arial" w:hAnsi="Arial"/>
                <w:color w:val="0070C0"/>
                <w:sz w:val="18"/>
              </w:rPr>
            </w:pPr>
          </w:p>
          <w:p w14:paraId="0042C9FC" w14:textId="77777777" w:rsidR="003C3949" w:rsidRPr="009743EA" w:rsidRDefault="003C3949" w:rsidP="00763585">
            <w:pPr>
              <w:widowControl w:val="0"/>
              <w:overflowPunct/>
              <w:spacing w:after="0"/>
              <w:ind w:left="284"/>
              <w:textAlignment w:val="auto"/>
              <w:rPr>
                <w:rFonts w:ascii="Arial" w:hAnsi="Arial"/>
                <w:color w:val="0070C0"/>
                <w:sz w:val="18"/>
              </w:rPr>
            </w:pPr>
            <w:r w:rsidRPr="009743EA">
              <w:rPr>
                <w:rFonts w:ascii="Arial" w:hAnsi="Arial"/>
                <w:color w:val="0070C0"/>
                <w:sz w:val="18"/>
              </w:rPr>
              <w:t>GET /cse-name/cse-name2?rcn=1 HTTP/1.1</w:t>
            </w:r>
          </w:p>
          <w:p w14:paraId="1D4B6DA4" w14:textId="77777777" w:rsidR="003C3949" w:rsidRPr="00062C7A" w:rsidRDefault="003C3949" w:rsidP="00763585">
            <w:pPr>
              <w:pStyle w:val="TAL"/>
              <w:snapToGrid w:val="0"/>
              <w:ind w:left="284"/>
              <w:jc w:val="both"/>
              <w:rPr>
                <w:color w:val="0070C0"/>
                <w:lang w:val="fr-FR"/>
              </w:rPr>
            </w:pPr>
            <w:r w:rsidRPr="00062C7A">
              <w:rPr>
                <w:color w:val="0070C0"/>
                <w:lang w:val="fr-FR"/>
              </w:rPr>
              <w:t>Host: 192.168.56.102:9011</w:t>
            </w:r>
          </w:p>
          <w:p w14:paraId="71B9DCAE" w14:textId="77777777" w:rsidR="003C3949" w:rsidRPr="00062C7A" w:rsidRDefault="003C3949" w:rsidP="00763585">
            <w:pPr>
              <w:pStyle w:val="TAL"/>
              <w:snapToGrid w:val="0"/>
              <w:ind w:left="284"/>
              <w:jc w:val="both"/>
              <w:rPr>
                <w:color w:val="0070C0"/>
                <w:lang w:val="fr-FR"/>
              </w:rPr>
            </w:pPr>
            <w:r w:rsidRPr="00062C7A">
              <w:rPr>
                <w:color w:val="0070C0"/>
                <w:lang w:val="fr-FR"/>
              </w:rPr>
              <w:t>Accept: application/json</w:t>
            </w:r>
          </w:p>
          <w:p w14:paraId="0253FEF8" w14:textId="77777777" w:rsidR="003C3949" w:rsidRPr="00062C7A" w:rsidRDefault="003C3949" w:rsidP="00763585">
            <w:pPr>
              <w:pStyle w:val="TAL"/>
              <w:snapToGrid w:val="0"/>
              <w:ind w:left="284"/>
              <w:jc w:val="both"/>
              <w:rPr>
                <w:color w:val="0070C0"/>
                <w:lang w:val="fr-FR"/>
              </w:rPr>
            </w:pPr>
            <w:r w:rsidRPr="00062C7A">
              <w:rPr>
                <w:color w:val="0070C0"/>
                <w:lang w:val="fr-FR"/>
              </w:rPr>
              <w:t>X-M2M-Origin: C0120180406T0846311405855351047680_cse01</w:t>
            </w:r>
          </w:p>
          <w:p w14:paraId="6B691807" w14:textId="77777777" w:rsidR="003C3949" w:rsidRPr="00062C7A" w:rsidRDefault="003C3949" w:rsidP="00763585">
            <w:pPr>
              <w:pStyle w:val="TAL"/>
              <w:snapToGrid w:val="0"/>
              <w:ind w:left="284"/>
              <w:jc w:val="both"/>
              <w:rPr>
                <w:color w:val="0070C0"/>
                <w:lang w:val="fr-FR"/>
              </w:rPr>
            </w:pPr>
            <w:r w:rsidRPr="00062C7A">
              <w:rPr>
                <w:color w:val="0070C0"/>
                <w:lang w:val="fr-FR"/>
              </w:rPr>
              <w:t>X-M2M-RI: 1234</w:t>
            </w:r>
          </w:p>
          <w:p w14:paraId="39CBBDA1" w14:textId="77777777" w:rsidR="00FD4AE8" w:rsidRPr="009743EA" w:rsidRDefault="00FD4AE8" w:rsidP="00FD4AE8">
            <w:pPr>
              <w:pStyle w:val="TAL"/>
              <w:snapToGrid w:val="0"/>
              <w:ind w:left="284"/>
              <w:jc w:val="both"/>
              <w:rPr>
                <w:color w:val="0070C0"/>
              </w:rPr>
            </w:pPr>
            <w:r w:rsidRPr="009743EA">
              <w:rPr>
                <w:color w:val="0070C0"/>
              </w:rPr>
              <w:t>X-M2M-RVI: 2a</w:t>
            </w:r>
          </w:p>
          <w:p w14:paraId="5836A86C" w14:textId="77777777" w:rsidR="00FD4AE8" w:rsidRPr="009743EA" w:rsidRDefault="00FD4AE8" w:rsidP="00763585">
            <w:pPr>
              <w:pStyle w:val="TAL"/>
              <w:snapToGrid w:val="0"/>
              <w:ind w:left="284"/>
              <w:jc w:val="both"/>
              <w:rPr>
                <w:color w:val="0070C0"/>
              </w:rPr>
            </w:pPr>
          </w:p>
          <w:p w14:paraId="43E81665" w14:textId="77777777" w:rsidR="003C3949" w:rsidRPr="009743EA" w:rsidRDefault="003C3949" w:rsidP="00763585">
            <w:pPr>
              <w:widowControl w:val="0"/>
              <w:overflowPunct/>
              <w:spacing w:after="0"/>
              <w:ind w:left="284"/>
              <w:textAlignment w:val="auto"/>
              <w:rPr>
                <w:rFonts w:ascii="Arial" w:hAnsi="Arial"/>
                <w:color w:val="0070C0"/>
                <w:sz w:val="18"/>
              </w:rPr>
            </w:pPr>
          </w:p>
          <w:p w14:paraId="39AFEE65" w14:textId="77777777" w:rsidR="003C3949" w:rsidRPr="009743EA" w:rsidRDefault="003C3949" w:rsidP="00763585">
            <w:pPr>
              <w:widowControl w:val="0"/>
              <w:overflowPunct/>
              <w:spacing w:after="0"/>
              <w:ind w:left="284"/>
              <w:textAlignment w:val="auto"/>
              <w:rPr>
                <w:rFonts w:ascii="Arial" w:hAnsi="Arial"/>
                <w:color w:val="0070C0"/>
                <w:sz w:val="18"/>
              </w:rPr>
            </w:pPr>
          </w:p>
          <w:p w14:paraId="2D595A08" w14:textId="77777777" w:rsidR="003C3949" w:rsidRPr="009743EA" w:rsidRDefault="003C3949" w:rsidP="00763585">
            <w:pPr>
              <w:widowControl w:val="0"/>
              <w:overflowPunct/>
              <w:spacing w:after="0"/>
              <w:ind w:left="284"/>
              <w:textAlignment w:val="auto"/>
              <w:rPr>
                <w:rFonts w:ascii="Arial" w:hAnsi="Arial"/>
                <w:b/>
                <w:color w:val="0070C0"/>
                <w:sz w:val="18"/>
              </w:rPr>
            </w:pPr>
            <w:r w:rsidRPr="009743EA">
              <w:rPr>
                <w:rFonts w:ascii="Arial" w:hAnsi="Arial"/>
                <w:b/>
                <w:color w:val="0070C0"/>
                <w:sz w:val="18"/>
              </w:rPr>
              <w:t>HTTP Response:</w:t>
            </w:r>
          </w:p>
          <w:p w14:paraId="57DFA75E" w14:textId="77777777" w:rsidR="003C3949" w:rsidRPr="009743EA" w:rsidRDefault="003C3949" w:rsidP="00763585">
            <w:pPr>
              <w:widowControl w:val="0"/>
              <w:overflowPunct/>
              <w:spacing w:after="0"/>
              <w:ind w:left="284"/>
              <w:textAlignment w:val="auto"/>
              <w:rPr>
                <w:rFonts w:ascii="Arial" w:hAnsi="Arial"/>
                <w:color w:val="0070C0"/>
                <w:sz w:val="18"/>
              </w:rPr>
            </w:pPr>
          </w:p>
          <w:p w14:paraId="3A249F69" w14:textId="77777777" w:rsidR="003C3949" w:rsidRPr="009743EA" w:rsidRDefault="003C3949" w:rsidP="00763585">
            <w:pPr>
              <w:widowControl w:val="0"/>
              <w:overflowPunct/>
              <w:spacing w:after="0"/>
              <w:ind w:left="284"/>
              <w:textAlignment w:val="auto"/>
              <w:rPr>
                <w:rFonts w:ascii="Arial" w:hAnsi="Arial"/>
                <w:color w:val="0070C0"/>
                <w:sz w:val="18"/>
              </w:rPr>
            </w:pPr>
            <w:r w:rsidRPr="009743EA">
              <w:rPr>
                <w:rFonts w:ascii="Arial" w:hAnsi="Arial"/>
                <w:color w:val="0070C0"/>
                <w:sz w:val="18"/>
              </w:rPr>
              <w:t>HTTP/1.1 200 OK</w:t>
            </w:r>
          </w:p>
          <w:p w14:paraId="2A0445F4" w14:textId="77777777" w:rsidR="003C3949" w:rsidRPr="00062C7A" w:rsidRDefault="003C3949" w:rsidP="00763585">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X-M2M-RI: 1234</w:t>
            </w:r>
          </w:p>
          <w:p w14:paraId="00FC6E12" w14:textId="77777777" w:rsidR="003C3949" w:rsidRPr="00062C7A" w:rsidRDefault="003C3949" w:rsidP="00763585">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X-M2M-RSC: 2000</w:t>
            </w:r>
          </w:p>
          <w:p w14:paraId="6F176681" w14:textId="77777777" w:rsidR="00FD4AE8" w:rsidRPr="00062C7A" w:rsidRDefault="00FD4AE8" w:rsidP="00FD4AE8">
            <w:pPr>
              <w:pStyle w:val="TAL"/>
              <w:snapToGrid w:val="0"/>
              <w:ind w:left="284"/>
              <w:jc w:val="both"/>
              <w:rPr>
                <w:color w:val="0070C0"/>
                <w:lang w:val="fr-FR"/>
              </w:rPr>
            </w:pPr>
            <w:r w:rsidRPr="00062C7A">
              <w:rPr>
                <w:color w:val="0070C0"/>
                <w:lang w:val="fr-FR"/>
              </w:rPr>
              <w:t>X-M2M-RVI: 2a</w:t>
            </w:r>
          </w:p>
          <w:p w14:paraId="6FC44505" w14:textId="77777777" w:rsidR="003C3949" w:rsidRPr="00062C7A" w:rsidRDefault="003C3949" w:rsidP="00763585">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Content-Length:227</w:t>
            </w:r>
          </w:p>
          <w:p w14:paraId="5798B43F" w14:textId="77777777" w:rsidR="003C3949" w:rsidRPr="00062C7A" w:rsidRDefault="003C3949" w:rsidP="00763585">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Content-Type:application/json</w:t>
            </w:r>
          </w:p>
          <w:p w14:paraId="1847B03A" w14:textId="77777777" w:rsidR="003C3949" w:rsidRPr="00062C7A" w:rsidRDefault="003C3949" w:rsidP="00763585">
            <w:pPr>
              <w:widowControl w:val="0"/>
              <w:overflowPunct/>
              <w:spacing w:after="0"/>
              <w:ind w:left="284"/>
              <w:textAlignment w:val="auto"/>
              <w:rPr>
                <w:rFonts w:ascii="Arial" w:hAnsi="Arial"/>
                <w:sz w:val="18"/>
                <w:lang w:val="fr-FR"/>
              </w:rPr>
            </w:pPr>
          </w:p>
          <w:p w14:paraId="114064A9" w14:textId="77777777" w:rsidR="003C3949" w:rsidRPr="00062C7A" w:rsidRDefault="003C3949" w:rsidP="00763585">
            <w:pPr>
              <w:widowControl w:val="0"/>
              <w:overflowPunct/>
              <w:spacing w:after="0"/>
              <w:ind w:left="284"/>
              <w:textAlignment w:val="auto"/>
              <w:rPr>
                <w:rFonts w:ascii="Arial" w:hAnsi="Arial"/>
                <w:sz w:val="18"/>
                <w:lang w:val="fr-FR"/>
              </w:rPr>
            </w:pPr>
          </w:p>
          <w:p w14:paraId="6E6254B9" w14:textId="77777777" w:rsidR="003C3949" w:rsidRPr="00062C7A" w:rsidRDefault="003C3949" w:rsidP="00763585">
            <w:pPr>
              <w:pStyle w:val="TAL"/>
              <w:snapToGrid w:val="0"/>
              <w:ind w:left="284"/>
              <w:jc w:val="both"/>
              <w:rPr>
                <w:color w:val="0070C0"/>
                <w:lang w:val="fr-FR"/>
              </w:rPr>
            </w:pPr>
          </w:p>
          <w:p w14:paraId="4D59394A" w14:textId="77777777" w:rsidR="003C3949" w:rsidRPr="00062C7A" w:rsidRDefault="003C3949" w:rsidP="00763585">
            <w:pPr>
              <w:pStyle w:val="TAL"/>
              <w:snapToGrid w:val="0"/>
              <w:ind w:left="284"/>
              <w:jc w:val="both"/>
              <w:rPr>
                <w:color w:val="0070C0"/>
                <w:lang w:val="fr-FR"/>
              </w:rPr>
            </w:pPr>
            <w:r w:rsidRPr="00062C7A">
              <w:rPr>
                <w:color w:val="0070C0"/>
                <w:lang w:val="fr-FR"/>
              </w:rPr>
              <w:t>{</w:t>
            </w:r>
          </w:p>
          <w:p w14:paraId="72F79DED" w14:textId="77777777" w:rsidR="003C3949" w:rsidRPr="00062C7A" w:rsidRDefault="003C3949" w:rsidP="00763585">
            <w:pPr>
              <w:pStyle w:val="TAL"/>
              <w:snapToGrid w:val="0"/>
              <w:ind w:left="284"/>
              <w:jc w:val="both"/>
              <w:rPr>
                <w:color w:val="0070C0"/>
                <w:lang w:val="fr-FR"/>
              </w:rPr>
            </w:pPr>
            <w:r w:rsidRPr="00062C7A">
              <w:rPr>
                <w:color w:val="0070C0"/>
                <w:lang w:val="fr-FR"/>
              </w:rPr>
              <w:t xml:space="preserve">    "m2m:csr": {</w:t>
            </w:r>
          </w:p>
          <w:p w14:paraId="20728955" w14:textId="77777777" w:rsidR="003C3949" w:rsidRPr="00062C7A" w:rsidRDefault="003C3949" w:rsidP="00763585">
            <w:pPr>
              <w:pStyle w:val="TAL"/>
              <w:snapToGrid w:val="0"/>
              <w:ind w:left="284"/>
              <w:jc w:val="both"/>
              <w:rPr>
                <w:color w:val="0070C0"/>
                <w:lang w:val="fr-FR"/>
              </w:rPr>
            </w:pPr>
            <w:r w:rsidRPr="00062C7A">
              <w:rPr>
                <w:color w:val="0070C0"/>
                <w:lang w:val="fr-FR"/>
              </w:rPr>
              <w:t xml:space="preserve">        "cb": "//192.168.56.2:8282/cse-name2",</w:t>
            </w:r>
          </w:p>
          <w:p w14:paraId="650B3BA6" w14:textId="77777777" w:rsidR="003C3949" w:rsidRPr="00062C7A" w:rsidRDefault="003C3949" w:rsidP="00763585">
            <w:pPr>
              <w:pStyle w:val="TAL"/>
              <w:snapToGrid w:val="0"/>
              <w:ind w:left="284"/>
              <w:jc w:val="both"/>
              <w:rPr>
                <w:color w:val="0070C0"/>
                <w:lang w:val="fr-FR"/>
              </w:rPr>
            </w:pPr>
            <w:r w:rsidRPr="00062C7A">
              <w:rPr>
                <w:color w:val="0070C0"/>
                <w:lang w:val="fr-FR"/>
              </w:rPr>
              <w:t xml:space="preserve">        "csi": "/cse2ID",</w:t>
            </w:r>
          </w:p>
          <w:p w14:paraId="7AFC2ADD" w14:textId="77777777" w:rsidR="003C3949" w:rsidRPr="00062C7A" w:rsidRDefault="003C3949" w:rsidP="00763585">
            <w:pPr>
              <w:pStyle w:val="TAL"/>
              <w:snapToGrid w:val="0"/>
              <w:ind w:left="284"/>
              <w:jc w:val="both"/>
              <w:rPr>
                <w:color w:val="0070C0"/>
                <w:lang w:val="fr-FR"/>
              </w:rPr>
            </w:pPr>
            <w:r w:rsidRPr="00062C7A">
              <w:rPr>
                <w:color w:val="0070C0"/>
                <w:lang w:val="fr-FR"/>
              </w:rPr>
              <w:t xml:space="preserve">        "ct": "20180801T093501",</w:t>
            </w:r>
          </w:p>
          <w:p w14:paraId="37055F24" w14:textId="77777777" w:rsidR="003C3949" w:rsidRPr="00062C7A" w:rsidRDefault="003C3949" w:rsidP="00763585">
            <w:pPr>
              <w:pStyle w:val="TAL"/>
              <w:snapToGrid w:val="0"/>
              <w:ind w:left="284"/>
              <w:jc w:val="both"/>
              <w:rPr>
                <w:color w:val="0070C0"/>
                <w:lang w:val="fr-FR"/>
              </w:rPr>
            </w:pPr>
            <w:r w:rsidRPr="00062C7A">
              <w:rPr>
                <w:color w:val="0070C0"/>
                <w:lang w:val="fr-FR"/>
              </w:rPr>
              <w:t xml:space="preserve">        "et": "99991231T235959",</w:t>
            </w:r>
          </w:p>
          <w:p w14:paraId="641FAF7C" w14:textId="77777777" w:rsidR="003C3949" w:rsidRPr="00062C7A" w:rsidRDefault="003C3949" w:rsidP="00763585">
            <w:pPr>
              <w:pStyle w:val="TAL"/>
              <w:snapToGrid w:val="0"/>
              <w:ind w:left="284"/>
              <w:jc w:val="both"/>
              <w:rPr>
                <w:color w:val="0070C0"/>
                <w:lang w:val="fr-FR"/>
              </w:rPr>
            </w:pPr>
            <w:r w:rsidRPr="00062C7A">
              <w:rPr>
                <w:color w:val="0070C0"/>
                <w:lang w:val="fr-FR"/>
              </w:rPr>
              <w:t xml:space="preserve">        "lt": "20180801T093501",</w:t>
            </w:r>
          </w:p>
          <w:p w14:paraId="2E9C05DC" w14:textId="77777777" w:rsidR="003C3949" w:rsidRPr="000D6D95" w:rsidRDefault="003C3949" w:rsidP="005A2D7C">
            <w:pPr>
              <w:widowControl w:val="0"/>
              <w:overflowPunct/>
              <w:spacing w:after="0"/>
              <w:ind w:left="284"/>
              <w:textAlignment w:val="auto"/>
              <w:rPr>
                <w:color w:val="0070C0"/>
                <w:lang w:val="fr-FR"/>
              </w:rPr>
            </w:pPr>
            <w:r w:rsidRPr="00062C7A">
              <w:rPr>
                <w:color w:val="0070C0"/>
                <w:lang w:val="fr-FR"/>
              </w:rPr>
              <w:t xml:space="preserve">        "</w:t>
            </w:r>
            <w:r w:rsidRPr="000D6D95">
              <w:rPr>
                <w:rFonts w:ascii="Arial" w:hAnsi="Arial"/>
                <w:color w:val="0070C0"/>
                <w:sz w:val="18"/>
                <w:lang w:val="fr-FR"/>
              </w:rPr>
              <w:t>pi": "cseID",</w:t>
            </w:r>
          </w:p>
          <w:p w14:paraId="32998C49" w14:textId="77777777" w:rsidR="003C3949" w:rsidRPr="000D6D95" w:rsidRDefault="003C3949" w:rsidP="005A2D7C">
            <w:pPr>
              <w:widowControl w:val="0"/>
              <w:overflowPunct/>
              <w:spacing w:after="0"/>
              <w:ind w:left="284"/>
              <w:textAlignment w:val="auto"/>
              <w:rPr>
                <w:color w:val="0070C0"/>
                <w:lang w:val="fr-FR"/>
              </w:rPr>
            </w:pPr>
            <w:r w:rsidRPr="000D6D95">
              <w:rPr>
                <w:rFonts w:ascii="Arial" w:hAnsi="Arial"/>
                <w:color w:val="0070C0"/>
                <w:sz w:val="18"/>
                <w:lang w:val="fr-FR"/>
              </w:rPr>
              <w:t xml:space="preserve">        "poa": [</w:t>
            </w:r>
          </w:p>
          <w:p w14:paraId="47A78B4F" w14:textId="77777777" w:rsidR="003C3949" w:rsidRPr="00307E47" w:rsidRDefault="003C3949" w:rsidP="005A2D7C">
            <w:pPr>
              <w:widowControl w:val="0"/>
              <w:overflowPunct/>
              <w:spacing w:after="0"/>
              <w:ind w:left="284"/>
              <w:textAlignment w:val="auto"/>
              <w:rPr>
                <w:color w:val="0070C0"/>
              </w:rPr>
            </w:pPr>
            <w:r w:rsidRPr="000D6D95">
              <w:rPr>
                <w:rFonts w:ascii="Arial" w:hAnsi="Arial"/>
                <w:color w:val="0070C0"/>
                <w:sz w:val="18"/>
                <w:lang w:val="fr-FR"/>
              </w:rPr>
              <w:t xml:space="preserve">            </w:t>
            </w:r>
            <w:r w:rsidRPr="00307E47">
              <w:rPr>
                <w:rFonts w:ascii="Arial" w:hAnsi="Arial"/>
                <w:color w:val="0070C0"/>
                <w:sz w:val="18"/>
              </w:rPr>
              <w:t>"http://192.168.56.2:8282"</w:t>
            </w:r>
          </w:p>
          <w:p w14:paraId="019837C9" w14:textId="77777777" w:rsidR="003C3949" w:rsidRPr="00307E47" w:rsidRDefault="003C3949" w:rsidP="005A2D7C">
            <w:pPr>
              <w:widowControl w:val="0"/>
              <w:overflowPunct/>
              <w:spacing w:after="0"/>
              <w:ind w:left="284"/>
              <w:textAlignment w:val="auto"/>
              <w:rPr>
                <w:color w:val="0070C0"/>
              </w:rPr>
            </w:pPr>
            <w:r w:rsidRPr="00307E47">
              <w:rPr>
                <w:rFonts w:ascii="Arial" w:hAnsi="Arial"/>
                <w:color w:val="0070C0"/>
                <w:sz w:val="18"/>
              </w:rPr>
              <w:t xml:space="preserve">        ],</w:t>
            </w:r>
          </w:p>
          <w:p w14:paraId="47A0C494" w14:textId="77777777" w:rsidR="003C3949" w:rsidRPr="00307E47" w:rsidRDefault="003C3949" w:rsidP="005A2D7C">
            <w:pPr>
              <w:widowControl w:val="0"/>
              <w:overflowPunct/>
              <w:spacing w:after="0"/>
              <w:ind w:left="284"/>
              <w:textAlignment w:val="auto"/>
              <w:rPr>
                <w:color w:val="0070C0"/>
              </w:rPr>
            </w:pPr>
            <w:r w:rsidRPr="00307E47">
              <w:rPr>
                <w:rFonts w:ascii="Arial" w:hAnsi="Arial"/>
                <w:color w:val="0070C0"/>
                <w:sz w:val="18"/>
              </w:rPr>
              <w:t xml:space="preserve">        "ri": "cse2ID",</w:t>
            </w:r>
          </w:p>
          <w:p w14:paraId="7DA24232" w14:textId="77777777" w:rsidR="003C3949" w:rsidRPr="00307E47" w:rsidRDefault="003C3949" w:rsidP="005A2D7C">
            <w:pPr>
              <w:widowControl w:val="0"/>
              <w:overflowPunct/>
              <w:spacing w:after="0"/>
              <w:ind w:left="284"/>
              <w:textAlignment w:val="auto"/>
              <w:rPr>
                <w:color w:val="0070C0"/>
              </w:rPr>
            </w:pPr>
            <w:r w:rsidRPr="00307E47">
              <w:rPr>
                <w:rFonts w:ascii="Arial" w:hAnsi="Arial"/>
                <w:color w:val="0070C0"/>
                <w:sz w:val="18"/>
              </w:rPr>
              <w:t xml:space="preserve">        "rn": "cse-name2",</w:t>
            </w:r>
          </w:p>
          <w:p w14:paraId="54D27B10" w14:textId="77777777" w:rsidR="003C3949" w:rsidRPr="00307E47" w:rsidRDefault="003C3949" w:rsidP="005A2D7C">
            <w:pPr>
              <w:widowControl w:val="0"/>
              <w:overflowPunct/>
              <w:spacing w:after="0"/>
              <w:ind w:left="284"/>
              <w:textAlignment w:val="auto"/>
              <w:rPr>
                <w:color w:val="0070C0"/>
              </w:rPr>
            </w:pPr>
            <w:r w:rsidRPr="00307E47">
              <w:rPr>
                <w:rFonts w:ascii="Arial" w:hAnsi="Arial"/>
                <w:color w:val="0070C0"/>
                <w:sz w:val="18"/>
              </w:rPr>
              <w:t xml:space="preserve">        "rr": true,</w:t>
            </w:r>
          </w:p>
          <w:p w14:paraId="29C7FB3E" w14:textId="77777777" w:rsidR="00FD4AE8" w:rsidRPr="00307E47" w:rsidRDefault="003C3949" w:rsidP="005A2D7C">
            <w:pPr>
              <w:widowControl w:val="0"/>
              <w:overflowPunct/>
              <w:spacing w:after="0"/>
              <w:ind w:left="284"/>
              <w:textAlignment w:val="auto"/>
              <w:rPr>
                <w:color w:val="0070C0"/>
              </w:rPr>
            </w:pPr>
            <w:r w:rsidRPr="00307E47">
              <w:rPr>
                <w:rFonts w:ascii="Arial" w:hAnsi="Arial"/>
                <w:color w:val="0070C0"/>
                <w:sz w:val="18"/>
              </w:rPr>
              <w:t xml:space="preserve">        "ty": 16</w:t>
            </w:r>
            <w:r w:rsidR="00FD4AE8" w:rsidRPr="00307E47">
              <w:rPr>
                <w:rFonts w:ascii="Arial" w:hAnsi="Arial"/>
                <w:color w:val="0070C0"/>
                <w:sz w:val="18"/>
              </w:rPr>
              <w:t>,</w:t>
            </w:r>
          </w:p>
          <w:p w14:paraId="77FE389C" w14:textId="77777777" w:rsidR="00FD4AE8" w:rsidRPr="00307E47" w:rsidRDefault="00FD4AE8" w:rsidP="005A2D7C">
            <w:pPr>
              <w:widowControl w:val="0"/>
              <w:overflowPunct/>
              <w:spacing w:after="0"/>
              <w:ind w:left="284"/>
              <w:textAlignment w:val="auto"/>
              <w:rPr>
                <w:color w:val="0070C0"/>
              </w:rPr>
            </w:pPr>
            <w:r w:rsidRPr="00307E47">
              <w:rPr>
                <w:rFonts w:ascii="Arial" w:hAnsi="Arial"/>
                <w:color w:val="0070C0"/>
                <w:sz w:val="18"/>
              </w:rPr>
              <w:t xml:space="preserve">        "srv": [</w:t>
            </w:r>
          </w:p>
          <w:p w14:paraId="6ECEB6A0" w14:textId="77777777" w:rsidR="00FD4AE8" w:rsidRPr="00307E47" w:rsidRDefault="00FD4AE8" w:rsidP="005A2D7C">
            <w:pPr>
              <w:widowControl w:val="0"/>
              <w:overflowPunct/>
              <w:spacing w:after="0"/>
              <w:ind w:left="284"/>
              <w:textAlignment w:val="auto"/>
              <w:rPr>
                <w:color w:val="0070C0"/>
              </w:rPr>
            </w:pPr>
            <w:r w:rsidRPr="00307E47">
              <w:rPr>
                <w:rFonts w:ascii="Arial" w:hAnsi="Arial"/>
                <w:color w:val="0070C0"/>
                <w:sz w:val="18"/>
              </w:rPr>
              <w:t xml:space="preserve">            "1",</w:t>
            </w:r>
          </w:p>
          <w:p w14:paraId="0B40FF01" w14:textId="77777777" w:rsidR="00FD4AE8" w:rsidRPr="00307E47" w:rsidRDefault="00FD4AE8" w:rsidP="005A2D7C">
            <w:pPr>
              <w:widowControl w:val="0"/>
              <w:overflowPunct/>
              <w:spacing w:after="0"/>
              <w:ind w:left="284"/>
              <w:textAlignment w:val="auto"/>
              <w:rPr>
                <w:color w:val="0070C0"/>
              </w:rPr>
            </w:pPr>
            <w:r w:rsidRPr="00307E47">
              <w:rPr>
                <w:rFonts w:ascii="Arial" w:hAnsi="Arial"/>
                <w:color w:val="0070C0"/>
                <w:sz w:val="18"/>
              </w:rPr>
              <w:t xml:space="preserve">            "2",</w:t>
            </w:r>
          </w:p>
          <w:p w14:paraId="57838BF9" w14:textId="77777777" w:rsidR="00FD4AE8" w:rsidRPr="009743EA" w:rsidRDefault="00FD4AE8" w:rsidP="00FD4AE8">
            <w:pPr>
              <w:pStyle w:val="TAL"/>
              <w:snapToGrid w:val="0"/>
              <w:ind w:left="284"/>
              <w:jc w:val="both"/>
              <w:rPr>
                <w:color w:val="0070C0"/>
              </w:rPr>
            </w:pPr>
            <w:r w:rsidRPr="009743EA">
              <w:rPr>
                <w:color w:val="0070C0"/>
              </w:rPr>
              <w:t xml:space="preserve">            "2a"</w:t>
            </w:r>
          </w:p>
          <w:p w14:paraId="6C9DBBA7" w14:textId="77777777" w:rsidR="00FD4AE8" w:rsidRPr="009743EA" w:rsidRDefault="00FD4AE8" w:rsidP="00FD4AE8">
            <w:pPr>
              <w:pStyle w:val="TAL"/>
              <w:snapToGrid w:val="0"/>
              <w:ind w:left="284"/>
              <w:jc w:val="both"/>
              <w:rPr>
                <w:color w:val="0070C0"/>
              </w:rPr>
            </w:pPr>
            <w:r w:rsidRPr="009743EA">
              <w:rPr>
                <w:color w:val="0070C0"/>
              </w:rPr>
              <w:t xml:space="preserve">        ]</w:t>
            </w:r>
          </w:p>
          <w:p w14:paraId="7A34DA98" w14:textId="77777777" w:rsidR="003C3949" w:rsidRPr="009743EA" w:rsidRDefault="003C3949" w:rsidP="00763585">
            <w:pPr>
              <w:pStyle w:val="TAL"/>
              <w:snapToGrid w:val="0"/>
              <w:ind w:left="284"/>
              <w:jc w:val="both"/>
              <w:rPr>
                <w:color w:val="0070C0"/>
              </w:rPr>
            </w:pPr>
          </w:p>
          <w:p w14:paraId="58B2ECD5" w14:textId="77777777" w:rsidR="003C3949" w:rsidRPr="009743EA" w:rsidRDefault="003C3949" w:rsidP="00763585">
            <w:pPr>
              <w:pStyle w:val="TAL"/>
              <w:snapToGrid w:val="0"/>
              <w:ind w:left="284"/>
              <w:jc w:val="both"/>
              <w:rPr>
                <w:color w:val="0070C0"/>
              </w:rPr>
            </w:pPr>
            <w:r w:rsidRPr="009743EA">
              <w:rPr>
                <w:color w:val="0070C0"/>
              </w:rPr>
              <w:t xml:space="preserve">    }</w:t>
            </w:r>
          </w:p>
          <w:p w14:paraId="63348BB5" w14:textId="77777777" w:rsidR="003C3949" w:rsidRPr="009743EA" w:rsidRDefault="003C3949" w:rsidP="00763585">
            <w:pPr>
              <w:pStyle w:val="TAL"/>
              <w:snapToGrid w:val="0"/>
              <w:ind w:left="284"/>
              <w:jc w:val="both"/>
            </w:pPr>
            <w:r w:rsidRPr="009743EA">
              <w:rPr>
                <w:color w:val="0070C0"/>
              </w:rPr>
              <w:t>}</w:t>
            </w:r>
          </w:p>
        </w:tc>
      </w:tr>
    </w:tbl>
    <w:p w14:paraId="4CBE4289" w14:textId="77777777" w:rsidR="003C3949" w:rsidRPr="009743EA" w:rsidRDefault="003C3949" w:rsidP="003C3949"/>
    <w:p w14:paraId="3A0B5E28" w14:textId="77777777" w:rsidR="003C3949" w:rsidRPr="005A2D7C" w:rsidRDefault="003C3949" w:rsidP="003C3949">
      <w:pPr>
        <w:pStyle w:val="Heading4"/>
      </w:pPr>
      <w:bookmarkStart w:id="241" w:name="_Toc49420716"/>
      <w:bookmarkStart w:id="242" w:name="_Toc49507530"/>
      <w:bookmarkStart w:id="243" w:name="_Toc49507642"/>
      <w:bookmarkStart w:id="244" w:name="_Toc532286344"/>
      <w:bookmarkStart w:id="245" w:name="_Toc532286480"/>
      <w:bookmarkStart w:id="246" w:name="_Toc46154385"/>
      <w:bookmarkStart w:id="247" w:name="_Toc57298346"/>
      <w:r w:rsidRPr="009743EA">
        <w:lastRenderedPageBreak/>
        <w:t>6.2.</w:t>
      </w:r>
      <w:r w:rsidRPr="005A2D7C">
        <w:t>3</w:t>
      </w:r>
      <w:r w:rsidRPr="009743EA">
        <w:t>.</w:t>
      </w:r>
      <w:r w:rsidRPr="005A2D7C">
        <w:t>3</w:t>
      </w:r>
      <w:r w:rsidRPr="009743EA">
        <w:tab/>
        <w:t>API-</w:t>
      </w:r>
      <w:r w:rsidRPr="005A2D7C">
        <w:t>CSR</w:t>
      </w:r>
      <w:r w:rsidRPr="009743EA">
        <w:t>-</w:t>
      </w:r>
      <w:r w:rsidRPr="005A2D7C">
        <w:t>UPD</w:t>
      </w:r>
      <w:bookmarkEnd w:id="241"/>
      <w:bookmarkEnd w:id="242"/>
      <w:bookmarkEnd w:id="243"/>
      <w:bookmarkEnd w:id="244"/>
      <w:bookmarkEnd w:id="245"/>
      <w:bookmarkEnd w:id="246"/>
      <w:bookmarkEnd w:id="247"/>
    </w:p>
    <w:tbl>
      <w:tblPr>
        <w:tblW w:w="9659" w:type="dxa"/>
        <w:jc w:val="center"/>
        <w:tblLayout w:type="fixed"/>
        <w:tblCellMar>
          <w:left w:w="28" w:type="dxa"/>
        </w:tblCellMar>
        <w:tblLook w:val="0000" w:firstRow="0" w:lastRow="0" w:firstColumn="0" w:lastColumn="0" w:noHBand="0" w:noVBand="0"/>
      </w:tblPr>
      <w:tblGrid>
        <w:gridCol w:w="1286"/>
        <w:gridCol w:w="8373"/>
      </w:tblGrid>
      <w:tr w:rsidR="003C3949" w:rsidRPr="009743EA" w14:paraId="522B3FBB" w14:textId="77777777" w:rsidTr="009F506B">
        <w:trPr>
          <w:jc w:val="center"/>
        </w:trPr>
        <w:tc>
          <w:tcPr>
            <w:tcW w:w="1286" w:type="dxa"/>
            <w:tcBorders>
              <w:top w:val="single" w:sz="4" w:space="0" w:color="000000"/>
              <w:left w:val="single" w:sz="4" w:space="0" w:color="000000"/>
              <w:bottom w:val="single" w:sz="4" w:space="0" w:color="000000"/>
            </w:tcBorders>
            <w:shd w:val="clear" w:color="auto" w:fill="E7E6E6"/>
          </w:tcPr>
          <w:p w14:paraId="6127FCF2" w14:textId="77777777" w:rsidR="003C3949" w:rsidRPr="009743EA" w:rsidRDefault="003C3949" w:rsidP="005A38A8">
            <w:pPr>
              <w:pStyle w:val="TAL"/>
              <w:snapToGrid w:val="0"/>
              <w:rPr>
                <w:b/>
              </w:rPr>
            </w:pPr>
          </w:p>
          <w:p w14:paraId="561FB6A4" w14:textId="77777777" w:rsidR="003C3949" w:rsidRPr="009743EA" w:rsidRDefault="003C3949" w:rsidP="00763585">
            <w:pPr>
              <w:pStyle w:val="TAL"/>
              <w:snapToGrid w:val="0"/>
              <w:jc w:val="center"/>
              <w:rPr>
                <w:b/>
              </w:rPr>
            </w:pPr>
            <w:r w:rsidRPr="009743EA">
              <w:rPr>
                <w:b/>
              </w:rPr>
              <w:t>API</w:t>
            </w:r>
            <w:r w:rsidR="009F506B" w:rsidRPr="009743EA">
              <w:rPr>
                <w:b/>
              </w:rPr>
              <w:t xml:space="preserve"> </w:t>
            </w:r>
            <w:r w:rsidRPr="009743EA">
              <w:rPr>
                <w:b/>
              </w:rPr>
              <w:t>Id</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19AE8C8B" w14:textId="77777777" w:rsidR="003C3949" w:rsidRPr="005A2D7C" w:rsidRDefault="003C3949" w:rsidP="005A2D7C">
            <w:pPr>
              <w:pStyle w:val="TAL"/>
              <w:rPr>
                <w:rFonts w:eastAsia="Calibri Light"/>
              </w:rPr>
            </w:pPr>
            <w:r w:rsidRPr="005A2D7C">
              <w:rPr>
                <w:rFonts w:eastAsia="Calibri Light"/>
              </w:rPr>
              <w:t>API/CSR/UPD/001</w:t>
            </w:r>
          </w:p>
          <w:p w14:paraId="5852779A" w14:textId="77777777" w:rsidR="003C3949" w:rsidRPr="005A2D7C" w:rsidRDefault="003C3949" w:rsidP="005A2D7C">
            <w:pPr>
              <w:pStyle w:val="TAL"/>
              <w:rPr>
                <w:rFonts w:eastAsia="Calibri Light"/>
              </w:rPr>
            </w:pPr>
            <w:r w:rsidRPr="005A2D7C">
              <w:rPr>
                <w:rFonts w:eastAsia="Calibri Light"/>
              </w:rPr>
              <w:t>API/CSR/UPD/001_RCN0</w:t>
            </w:r>
            <w:r w:rsidR="009F506B" w:rsidRPr="005A2D7C">
              <w:rPr>
                <w:rFonts w:eastAsia="Calibri Light"/>
              </w:rPr>
              <w:t xml:space="preserve"> </w:t>
            </w:r>
          </w:p>
          <w:p w14:paraId="6EC3373E" w14:textId="77777777" w:rsidR="003C3949" w:rsidRPr="005A2D7C" w:rsidRDefault="003C3949" w:rsidP="005A2D7C">
            <w:pPr>
              <w:pStyle w:val="TAL"/>
            </w:pPr>
            <w:r w:rsidRPr="005A2D7C">
              <w:rPr>
                <w:rFonts w:eastAsia="Calibri Light"/>
              </w:rPr>
              <w:t>API/CSR/UPD/001_RCN1</w:t>
            </w:r>
          </w:p>
        </w:tc>
      </w:tr>
      <w:tr w:rsidR="003C3949" w:rsidRPr="009743EA" w14:paraId="563A41E7" w14:textId="77777777" w:rsidTr="009F506B">
        <w:trPr>
          <w:jc w:val="center"/>
        </w:trPr>
        <w:tc>
          <w:tcPr>
            <w:tcW w:w="1286" w:type="dxa"/>
            <w:tcBorders>
              <w:top w:val="single" w:sz="4" w:space="0" w:color="000000"/>
              <w:left w:val="single" w:sz="4" w:space="0" w:color="000000"/>
              <w:bottom w:val="single" w:sz="4" w:space="0" w:color="000000"/>
            </w:tcBorders>
            <w:shd w:val="clear" w:color="auto" w:fill="E7E6E6"/>
          </w:tcPr>
          <w:p w14:paraId="6038CCA9" w14:textId="77777777" w:rsidR="003C3949" w:rsidRPr="009743EA" w:rsidRDefault="003C3949" w:rsidP="00763585">
            <w:pPr>
              <w:pStyle w:val="TAL"/>
              <w:snapToGrid w:val="0"/>
              <w:jc w:val="center"/>
              <w:rPr>
                <w:b/>
                <w:kern w:val="1"/>
              </w:rPr>
            </w:pPr>
            <w:r w:rsidRPr="009743EA">
              <w:rPr>
                <w:b/>
                <w:kern w:val="1"/>
              </w:rPr>
              <w:t>API</w:t>
            </w:r>
            <w:r w:rsidR="009F506B" w:rsidRPr="009743EA">
              <w:rPr>
                <w:b/>
                <w:kern w:val="1"/>
              </w:rPr>
              <w:t xml:space="preserve"> </w:t>
            </w:r>
            <w:r w:rsidRPr="009743EA">
              <w:rPr>
                <w:b/>
                <w:kern w:val="1"/>
              </w:rPr>
              <w:t>Name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106687" w14:textId="77777777" w:rsidR="003C3949" w:rsidRPr="005A2D7C" w:rsidRDefault="003C3949" w:rsidP="005A2D7C">
            <w:pPr>
              <w:pStyle w:val="TAL"/>
              <w:rPr>
                <w:rFonts w:eastAsia="Calibri Light"/>
              </w:rPr>
            </w:pPr>
            <w:r w:rsidRPr="005A2D7C">
              <w:rPr>
                <w:rFonts w:eastAsia="Calibri Light"/>
              </w:rPr>
              <w:t>remoteCSE</w:t>
            </w:r>
            <w:r w:rsidR="009F506B" w:rsidRPr="005A2D7C">
              <w:rPr>
                <w:rFonts w:eastAsia="Calibri Light"/>
              </w:rPr>
              <w:t xml:space="preserve"> </w:t>
            </w:r>
            <w:r w:rsidRPr="005A2D7C">
              <w:rPr>
                <w:rFonts w:eastAsia="Calibri Light"/>
              </w:rPr>
              <w:t>UPDATE</w:t>
            </w:r>
            <w:r w:rsidR="009F506B" w:rsidRPr="005A2D7C">
              <w:rPr>
                <w:rFonts w:eastAsia="Calibri Light"/>
              </w:rPr>
              <w:t xml:space="preserve"> </w:t>
            </w:r>
            <w:r w:rsidRPr="005A2D7C">
              <w:rPr>
                <w:rFonts w:eastAsia="Calibri Light"/>
              </w:rPr>
              <w:t>with</w:t>
            </w:r>
            <w:r w:rsidR="009F506B" w:rsidRPr="005A2D7C">
              <w:rPr>
                <w:rFonts w:eastAsia="Calibri Light"/>
              </w:rPr>
              <w:t xml:space="preserve"> </w:t>
            </w:r>
            <w:r w:rsidRPr="005A2D7C">
              <w:rPr>
                <w:rFonts w:eastAsia="Calibri Light"/>
              </w:rPr>
              <w:t>or</w:t>
            </w:r>
            <w:r w:rsidR="009F506B" w:rsidRPr="005A2D7C">
              <w:rPr>
                <w:rFonts w:eastAsia="Calibri Light"/>
              </w:rPr>
              <w:t xml:space="preserve"> </w:t>
            </w:r>
            <w:r w:rsidRPr="005A2D7C">
              <w:rPr>
                <w:rFonts w:eastAsia="Calibri Light"/>
              </w:rPr>
              <w:t>without</w:t>
            </w:r>
            <w:r w:rsidR="009F506B" w:rsidRPr="005A2D7C">
              <w:rPr>
                <w:rFonts w:eastAsia="Calibri Light"/>
              </w:rPr>
              <w:t xml:space="preserve"> </w:t>
            </w:r>
            <w:r w:rsidR="00984FEF" w:rsidRPr="005A2D7C">
              <w:rPr>
                <w:rFonts w:eastAsia="Calibri Light"/>
              </w:rPr>
              <w:t>resultContent</w:t>
            </w:r>
            <w:r w:rsidR="009F506B" w:rsidRPr="005A2D7C">
              <w:rPr>
                <w:rFonts w:eastAsia="Calibri Light"/>
              </w:rPr>
              <w:t xml:space="preserve"> </w:t>
            </w:r>
            <w:r w:rsidRPr="005A2D7C">
              <w:rPr>
                <w:rFonts w:eastAsia="Calibri Light"/>
              </w:rPr>
              <w:t>parameter</w:t>
            </w:r>
          </w:p>
        </w:tc>
      </w:tr>
      <w:tr w:rsidR="003C3949" w:rsidRPr="009743EA" w14:paraId="0C8697DB" w14:textId="77777777" w:rsidTr="005A2D7C">
        <w:trPr>
          <w:jc w:val="center"/>
        </w:trPr>
        <w:tc>
          <w:tcPr>
            <w:tcW w:w="1286" w:type="dxa"/>
            <w:tcBorders>
              <w:top w:val="single" w:sz="4" w:space="0" w:color="000000"/>
              <w:left w:val="single" w:sz="4" w:space="0" w:color="000000"/>
              <w:bottom w:val="single" w:sz="4" w:space="0" w:color="000000"/>
            </w:tcBorders>
            <w:shd w:val="clear" w:color="auto" w:fill="E7E6E6"/>
          </w:tcPr>
          <w:p w14:paraId="13FF144F" w14:textId="77777777" w:rsidR="003C3949" w:rsidRPr="009743EA" w:rsidRDefault="003C3949" w:rsidP="00763585">
            <w:pPr>
              <w:pStyle w:val="TAL"/>
              <w:snapToGrid w:val="0"/>
              <w:jc w:val="center"/>
              <w:rPr>
                <w:b/>
                <w:kern w:val="1"/>
              </w:rPr>
            </w:pPr>
            <w:r w:rsidRPr="009743EA">
              <w:rPr>
                <w:b/>
                <w:kern w:val="1"/>
              </w:rPr>
              <w:t>Target</w:t>
            </w:r>
            <w:r w:rsidR="009F506B" w:rsidRPr="009743EA">
              <w:rPr>
                <w:b/>
                <w:kern w:val="1"/>
              </w:rPr>
              <w:t xml:space="preserve"> </w:t>
            </w:r>
            <w:r w:rsidRPr="009743EA">
              <w:rPr>
                <w:b/>
                <w:kern w:val="1"/>
              </w:rPr>
              <w:t>Resource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3BBAE8ED" w14:textId="77777777" w:rsidR="003C3949" w:rsidRPr="005A2D7C" w:rsidRDefault="003C3949" w:rsidP="005A2D7C">
            <w:pPr>
              <w:pStyle w:val="TAL"/>
              <w:rPr>
                <w:rFonts w:eastAsia="Calibri Light"/>
              </w:rPr>
            </w:pPr>
            <w:r w:rsidRPr="005A2D7C">
              <w:rPr>
                <w:rFonts w:eastAsia="Calibri Light"/>
              </w:rPr>
              <w:t>&lt;remoteCSE&gt;</w:t>
            </w:r>
            <w:r w:rsidR="009F506B" w:rsidRPr="005A2D7C">
              <w:rPr>
                <w:rFonts w:eastAsia="Calibri Light"/>
              </w:rPr>
              <w:t xml:space="preserve"> </w:t>
            </w:r>
            <w:r w:rsidRPr="005A2D7C">
              <w:rPr>
                <w:rFonts w:eastAsia="Calibri Light"/>
              </w:rPr>
              <w:t>resource</w:t>
            </w:r>
            <w:r w:rsidR="009F506B" w:rsidRPr="005A2D7C">
              <w:rPr>
                <w:rFonts w:eastAsia="Calibri Light"/>
              </w:rPr>
              <w:t xml:space="preserve"> </w:t>
            </w:r>
            <w:r w:rsidRPr="005A2D7C">
              <w:rPr>
                <w:rFonts w:eastAsia="Calibri Light"/>
              </w:rPr>
              <w:t>located</w:t>
            </w:r>
            <w:r w:rsidR="009F506B" w:rsidRPr="005A2D7C">
              <w:rPr>
                <w:rFonts w:eastAsia="Calibri Light"/>
              </w:rPr>
              <w:t xml:space="preserve"> </w:t>
            </w:r>
            <w:r w:rsidRPr="005A2D7C">
              <w:rPr>
                <w:rFonts w:eastAsia="Calibri Light"/>
              </w:rPr>
              <w:t>under</w:t>
            </w:r>
            <w:r w:rsidR="009F506B" w:rsidRPr="005A2D7C">
              <w:rPr>
                <w:rFonts w:eastAsia="Calibri Light"/>
              </w:rPr>
              <w:t xml:space="preserve"> </w:t>
            </w:r>
            <w:r w:rsidRPr="005A2D7C">
              <w:rPr>
                <w:rFonts w:eastAsia="Calibri Light"/>
              </w:rPr>
              <w:t>&lt;CSEBase&gt;</w:t>
            </w:r>
            <w:r w:rsidR="009F506B" w:rsidRPr="005A2D7C">
              <w:rPr>
                <w:rFonts w:eastAsia="Calibri Light"/>
              </w:rPr>
              <w:t xml:space="preserve"> </w:t>
            </w:r>
            <w:r w:rsidRPr="005A2D7C">
              <w:rPr>
                <w:rFonts w:eastAsia="Calibri Light"/>
              </w:rPr>
              <w:t>of</w:t>
            </w:r>
            <w:r w:rsidR="009F506B" w:rsidRPr="005A2D7C">
              <w:rPr>
                <w:rFonts w:eastAsia="Calibri Light"/>
              </w:rPr>
              <w:t xml:space="preserve"> </w:t>
            </w:r>
            <w:r w:rsidRPr="005A2D7C">
              <w:rPr>
                <w:rFonts w:eastAsia="Calibri Light"/>
              </w:rPr>
              <w:t>the</w:t>
            </w:r>
            <w:r w:rsidR="009F506B" w:rsidRPr="005A2D7C">
              <w:rPr>
                <w:rFonts w:eastAsia="Calibri Light"/>
              </w:rPr>
              <w:t xml:space="preserve"> </w:t>
            </w:r>
            <w:r w:rsidRPr="005A2D7C">
              <w:rPr>
                <w:rFonts w:eastAsia="Calibri Light"/>
              </w:rPr>
              <w:t>hosting</w:t>
            </w:r>
            <w:r w:rsidR="009F506B" w:rsidRPr="005A2D7C">
              <w:rPr>
                <w:rFonts w:eastAsia="Calibri Light"/>
              </w:rPr>
              <w:t xml:space="preserve"> </w:t>
            </w:r>
            <w:r w:rsidRPr="005A2D7C">
              <w:rPr>
                <w:rFonts w:eastAsia="Calibri Light"/>
              </w:rPr>
              <w:t>CSE</w:t>
            </w:r>
          </w:p>
        </w:tc>
      </w:tr>
      <w:tr w:rsidR="003C3949" w:rsidRPr="009743EA" w14:paraId="5EE72E43" w14:textId="77777777" w:rsidTr="009F506B">
        <w:trPr>
          <w:jc w:val="center"/>
        </w:trPr>
        <w:tc>
          <w:tcPr>
            <w:tcW w:w="1286" w:type="dxa"/>
            <w:tcBorders>
              <w:top w:val="single" w:sz="4" w:space="0" w:color="000000"/>
              <w:left w:val="single" w:sz="4" w:space="0" w:color="000000"/>
              <w:bottom w:val="single" w:sz="4" w:space="0" w:color="000000"/>
            </w:tcBorders>
            <w:shd w:val="clear" w:color="auto" w:fill="E7E6E6"/>
          </w:tcPr>
          <w:p w14:paraId="227C522D" w14:textId="77777777" w:rsidR="003C3949" w:rsidRPr="009743EA" w:rsidRDefault="003C3949" w:rsidP="00763585">
            <w:pPr>
              <w:pStyle w:val="TAL"/>
              <w:snapToGrid w:val="0"/>
              <w:jc w:val="center"/>
              <w:rPr>
                <w:b/>
                <w:kern w:val="1"/>
              </w:rPr>
            </w:pPr>
          </w:p>
          <w:p w14:paraId="166942DF" w14:textId="77777777" w:rsidR="003C3949" w:rsidRPr="009743EA" w:rsidRDefault="003C3949" w:rsidP="00763585">
            <w:pPr>
              <w:pStyle w:val="TAL"/>
              <w:snapToGrid w:val="0"/>
              <w:jc w:val="center"/>
              <w:rPr>
                <w:b/>
                <w:kern w:val="1"/>
              </w:rPr>
            </w:pPr>
            <w:r w:rsidRPr="009743EA">
              <w:rPr>
                <w:b/>
                <w:kern w:val="1"/>
              </w:rPr>
              <w:t>Description</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5F37132A" w14:textId="114A9464" w:rsidR="003C3949" w:rsidRPr="005A2D7C" w:rsidRDefault="003C3949" w:rsidP="005A2D7C">
            <w:pPr>
              <w:pStyle w:val="TAL"/>
              <w:rPr>
                <w:rFonts w:eastAsia="Calibri Light"/>
              </w:rPr>
            </w:pPr>
            <w:r w:rsidRPr="000D6D95">
              <w:t>The</w:t>
            </w:r>
            <w:r w:rsidR="009F506B" w:rsidRPr="000D6D95">
              <w:t xml:space="preserve"> </w:t>
            </w:r>
            <w:r w:rsidRPr="000D6D95">
              <w:t>interface</w:t>
            </w:r>
            <w:r w:rsidR="009F506B" w:rsidRPr="000D6D95">
              <w:t xml:space="preserve"> </w:t>
            </w:r>
            <w:r w:rsidRPr="000D6D95">
              <w:t>is</w:t>
            </w:r>
            <w:r w:rsidR="009F506B" w:rsidRPr="000D6D95">
              <w:t xml:space="preserve"> </w:t>
            </w:r>
            <w:r w:rsidRPr="000D6D95">
              <w:t>used</w:t>
            </w:r>
            <w:r w:rsidR="009F506B" w:rsidRPr="009743EA">
              <w:t xml:space="preserve"> </w:t>
            </w:r>
            <w:r w:rsidRPr="009743EA">
              <w:t>to</w:t>
            </w:r>
            <w:r w:rsidR="009F506B" w:rsidRPr="009743EA">
              <w:t xml:space="preserve"> </w:t>
            </w:r>
            <w:r w:rsidRPr="009743EA">
              <w:t>send</w:t>
            </w:r>
            <w:r w:rsidR="009F506B" w:rsidRPr="009743EA">
              <w:t xml:space="preserve"> </w:t>
            </w:r>
            <w:r w:rsidRPr="009743EA">
              <w:t>a</w:t>
            </w:r>
            <w:r w:rsidR="009F506B" w:rsidRPr="009743EA">
              <w:t xml:space="preserve"> </w:t>
            </w:r>
            <w:r w:rsidRPr="009743EA">
              <w:rPr>
                <w:i/>
              </w:rPr>
              <w:t>&lt;</w:t>
            </w:r>
            <w:r w:rsidRPr="009743EA">
              <w:t>remoteCSE</w:t>
            </w:r>
            <w:r w:rsidRPr="009743EA">
              <w:rPr>
                <w:i/>
              </w:rPr>
              <w:t>&gt;</w:t>
            </w:r>
            <w:r w:rsidR="009F506B" w:rsidRPr="009743EA">
              <w:rPr>
                <w:i/>
              </w:rPr>
              <w:t xml:space="preserve"> </w:t>
            </w:r>
            <w:r w:rsidRPr="009743EA">
              <w:t>UPDATE</w:t>
            </w:r>
            <w:r w:rsidR="009F506B" w:rsidRPr="009743EA">
              <w:t xml:space="preserve"> </w:t>
            </w:r>
            <w:r w:rsidRPr="009743EA">
              <w:t>request</w:t>
            </w:r>
            <w:r w:rsidR="009F506B" w:rsidRPr="009743EA">
              <w:t xml:space="preserve"> </w:t>
            </w:r>
            <w:r w:rsidRPr="009743EA">
              <w:t>attached</w:t>
            </w:r>
            <w:r w:rsidR="009F506B" w:rsidRPr="009743EA">
              <w:t xml:space="preserve"> </w:t>
            </w:r>
            <w:r w:rsidRPr="009743EA">
              <w:t>with</w:t>
            </w:r>
            <w:r w:rsidR="009F506B" w:rsidRPr="009743EA">
              <w:t xml:space="preserve"> </w:t>
            </w:r>
            <w:r w:rsidR="00984FEF" w:rsidRPr="009743EA">
              <w:t>resultContent</w:t>
            </w:r>
            <w:r w:rsidR="009F506B" w:rsidRPr="009743EA">
              <w:rPr>
                <w:i/>
              </w:rPr>
              <w:t xml:space="preserve"> </w:t>
            </w:r>
            <w:r w:rsidRPr="009743EA">
              <w:t>to</w:t>
            </w:r>
            <w:r w:rsidR="009F506B" w:rsidRPr="009743EA">
              <w:t xml:space="preserve"> </w:t>
            </w:r>
            <w:r w:rsidRPr="009743EA">
              <w:t>a</w:t>
            </w:r>
            <w:r w:rsidR="009F506B" w:rsidRPr="009743EA">
              <w:t xml:space="preserve"> </w:t>
            </w:r>
            <w:r w:rsidRPr="009743EA">
              <w:t>hosting</w:t>
            </w:r>
            <w:r w:rsidR="009F506B" w:rsidRPr="009743EA">
              <w:t xml:space="preserve"> </w:t>
            </w:r>
            <w:r w:rsidRPr="009743EA">
              <w:t>CSE,</w:t>
            </w:r>
            <w:r w:rsidR="009F506B" w:rsidRPr="009743EA">
              <w:t xml:space="preserve"> </w:t>
            </w:r>
            <w:r w:rsidRPr="009743EA">
              <w:t>and</w:t>
            </w:r>
            <w:r w:rsidR="009F506B" w:rsidRPr="009743EA">
              <w:t xml:space="preserve"> </w:t>
            </w:r>
            <w:r w:rsidRPr="009743EA">
              <w:t>the</w:t>
            </w:r>
            <w:r w:rsidR="009F506B" w:rsidRPr="009743EA">
              <w:t xml:space="preserve"> </w:t>
            </w:r>
            <w:r w:rsidRPr="009743EA">
              <w:t>hosting</w:t>
            </w:r>
            <w:r w:rsidR="009F506B" w:rsidRPr="009743EA">
              <w:t xml:space="preserve"> </w:t>
            </w:r>
            <w:r w:rsidRPr="009743EA">
              <w:t>CSE</w:t>
            </w:r>
            <w:r w:rsidR="009F506B" w:rsidRPr="009743EA">
              <w:t xml:space="preserve"> </w:t>
            </w:r>
            <w:r w:rsidRPr="009743EA">
              <w:t>will</w:t>
            </w:r>
            <w:r w:rsidR="009F506B" w:rsidRPr="009743EA">
              <w:t xml:space="preserve"> </w:t>
            </w:r>
            <w:r w:rsidRPr="009743EA">
              <w:t>send</w:t>
            </w:r>
            <w:r w:rsidR="009F506B" w:rsidRPr="009743EA">
              <w:t xml:space="preserve"> </w:t>
            </w:r>
            <w:r w:rsidRPr="009743EA">
              <w:t>back</w:t>
            </w:r>
            <w:r w:rsidR="009F506B" w:rsidRPr="009743EA">
              <w:t xml:space="preserve"> </w:t>
            </w:r>
            <w:r w:rsidRPr="009743EA">
              <w:t>a</w:t>
            </w:r>
            <w:r w:rsidR="009F506B" w:rsidRPr="009743EA">
              <w:t xml:space="preserve"> </w:t>
            </w:r>
            <w:r w:rsidRPr="009743EA">
              <w:t>response</w:t>
            </w:r>
            <w:r w:rsidR="009F506B" w:rsidRPr="009743EA">
              <w:t xml:space="preserve"> </w:t>
            </w:r>
            <w:r w:rsidR="00984FEF" w:rsidRPr="009743EA">
              <w:t>resultContent.</w:t>
            </w:r>
          </w:p>
        </w:tc>
      </w:tr>
      <w:tr w:rsidR="003C3949" w:rsidRPr="009743EA" w14:paraId="46F2DE5F" w14:textId="77777777" w:rsidTr="009F506B">
        <w:trPr>
          <w:jc w:val="center"/>
        </w:trPr>
        <w:tc>
          <w:tcPr>
            <w:tcW w:w="1286" w:type="dxa"/>
            <w:tcBorders>
              <w:top w:val="single" w:sz="4" w:space="0" w:color="000000"/>
              <w:left w:val="single" w:sz="4" w:space="0" w:color="000000"/>
              <w:bottom w:val="single" w:sz="4" w:space="0" w:color="000000"/>
            </w:tcBorders>
            <w:shd w:val="clear" w:color="auto" w:fill="E7E6E6"/>
          </w:tcPr>
          <w:p w14:paraId="65E6B1C7" w14:textId="77777777" w:rsidR="003C3949" w:rsidRPr="009743EA" w:rsidRDefault="003C3949" w:rsidP="00763585">
            <w:pPr>
              <w:pStyle w:val="TAL"/>
              <w:snapToGrid w:val="0"/>
              <w:jc w:val="center"/>
              <w:rPr>
                <w:b/>
                <w:kern w:val="1"/>
              </w:rPr>
            </w:pPr>
          </w:p>
          <w:p w14:paraId="5E3F1FA5" w14:textId="77777777" w:rsidR="003C3949" w:rsidRPr="009743EA" w:rsidRDefault="003C3949" w:rsidP="00763585">
            <w:pPr>
              <w:pStyle w:val="TAL"/>
              <w:snapToGrid w:val="0"/>
              <w:jc w:val="center"/>
              <w:rPr>
                <w:b/>
                <w:kern w:val="1"/>
              </w:rPr>
            </w:pPr>
            <w:r w:rsidRPr="009743EA">
              <w:rPr>
                <w:b/>
                <w:kern w:val="1"/>
              </w:rPr>
              <w:t>Resource</w:t>
            </w:r>
            <w:r w:rsidR="009F506B" w:rsidRPr="009743EA">
              <w:rPr>
                <w:b/>
                <w:kern w:val="1"/>
              </w:rPr>
              <w:t xml:space="preserve"> </w:t>
            </w:r>
            <w:r w:rsidRPr="009743EA">
              <w:rPr>
                <w:b/>
                <w:kern w:val="1"/>
              </w:rPr>
              <w:t>Structure</w:t>
            </w:r>
            <w:r w:rsidR="009F506B" w:rsidRPr="009743EA">
              <w:rPr>
                <w:b/>
                <w:kern w:val="1"/>
              </w:rPr>
              <w:t xml:space="preserve"> </w:t>
            </w:r>
            <w:r w:rsidR="00FD4AE8" w:rsidRPr="009743EA">
              <w:rPr>
                <w:b/>
                <w:kern w:val="1"/>
              </w:rPr>
              <w:t>before</w:t>
            </w:r>
            <w:r w:rsidR="009F506B" w:rsidRPr="009743EA">
              <w:rPr>
                <w:b/>
                <w:kern w:val="1"/>
              </w:rPr>
              <w:t xml:space="preserve"> </w:t>
            </w:r>
            <w:r w:rsidR="00FD4AE8" w:rsidRPr="009743EA">
              <w:rPr>
                <w:b/>
                <w:kern w:val="1"/>
              </w:rPr>
              <w:t>Sending</w:t>
            </w:r>
            <w:r w:rsidR="009F506B" w:rsidRPr="009743EA">
              <w:rPr>
                <w:b/>
                <w:kern w:val="1"/>
              </w:rPr>
              <w:t xml:space="preserve"> </w:t>
            </w:r>
            <w:r w:rsidR="00FD4AE8" w:rsidRPr="009743EA">
              <w:rPr>
                <w:b/>
                <w:kern w:val="1"/>
              </w:rPr>
              <w:t>Request</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36ADDC8D" w14:textId="752B6E55" w:rsidR="003C3949" w:rsidRPr="004A2BF0" w:rsidRDefault="00307E47" w:rsidP="005A2D7C">
            <w:pPr>
              <w:pStyle w:val="FL"/>
            </w:pPr>
            <w:r w:rsidRPr="009743EA">
              <w:object w:dxaOrig="3150" w:dyaOrig="1845" w14:anchorId="72743990">
                <v:shape id="_x0000_i1036" type="#_x0000_t75" style="width:157.45pt;height:62.35pt" o:ole="">
                  <v:imagedata r:id="rId18" o:title="" cropbottom="21051f"/>
                </v:shape>
                <o:OLEObject Type="Embed" ProgID="Visio.Drawing.15" ShapeID="_x0000_i1036" DrawAspect="Content" ObjectID="_1667911182" r:id="rId22"/>
              </w:object>
            </w:r>
          </w:p>
        </w:tc>
      </w:tr>
      <w:tr w:rsidR="003C3949" w:rsidRPr="009743EA" w14:paraId="02A1B7ED" w14:textId="77777777" w:rsidTr="009F506B">
        <w:trPr>
          <w:jc w:val="center"/>
        </w:trPr>
        <w:tc>
          <w:tcPr>
            <w:tcW w:w="1286" w:type="dxa"/>
            <w:tcBorders>
              <w:top w:val="single" w:sz="4" w:space="0" w:color="000000"/>
              <w:left w:val="single" w:sz="4" w:space="0" w:color="000000"/>
              <w:bottom w:val="single" w:sz="4" w:space="0" w:color="000000"/>
            </w:tcBorders>
            <w:shd w:val="clear" w:color="auto" w:fill="E7E6E6"/>
          </w:tcPr>
          <w:p w14:paraId="6E49B17C" w14:textId="77777777" w:rsidR="003C3949" w:rsidRPr="009743EA" w:rsidRDefault="003C3949" w:rsidP="00763585">
            <w:pPr>
              <w:pStyle w:val="TAL"/>
              <w:snapToGrid w:val="0"/>
              <w:jc w:val="center"/>
              <w:rPr>
                <w:b/>
                <w:kern w:val="1"/>
              </w:rPr>
            </w:pPr>
          </w:p>
          <w:p w14:paraId="1C2ACD1F" w14:textId="77777777" w:rsidR="003C3949" w:rsidRPr="009743EA" w:rsidRDefault="003C3949" w:rsidP="00763585">
            <w:pPr>
              <w:pStyle w:val="TAL"/>
              <w:snapToGrid w:val="0"/>
              <w:jc w:val="center"/>
              <w:rPr>
                <w:b/>
                <w:kern w:val="1"/>
              </w:rPr>
            </w:pPr>
          </w:p>
          <w:p w14:paraId="310BE778" w14:textId="77777777" w:rsidR="003C3949" w:rsidRPr="009743EA" w:rsidRDefault="003C3949" w:rsidP="00763585">
            <w:pPr>
              <w:pStyle w:val="TAL"/>
              <w:snapToGrid w:val="0"/>
              <w:jc w:val="center"/>
              <w:rPr>
                <w:b/>
                <w:kern w:val="1"/>
              </w:rPr>
            </w:pPr>
          </w:p>
          <w:p w14:paraId="30BBABD4" w14:textId="77777777" w:rsidR="003C3949" w:rsidRPr="009743EA" w:rsidRDefault="003C3949" w:rsidP="00763585">
            <w:pPr>
              <w:pStyle w:val="TAL"/>
              <w:snapToGrid w:val="0"/>
              <w:jc w:val="center"/>
              <w:rPr>
                <w:b/>
                <w:kern w:val="1"/>
              </w:rPr>
            </w:pPr>
          </w:p>
          <w:p w14:paraId="2ABBB790" w14:textId="77777777" w:rsidR="003C3949" w:rsidRPr="009743EA" w:rsidRDefault="003C3949" w:rsidP="00763585">
            <w:pPr>
              <w:pStyle w:val="TAL"/>
              <w:snapToGrid w:val="0"/>
              <w:jc w:val="center"/>
              <w:rPr>
                <w:b/>
                <w:kern w:val="1"/>
              </w:rPr>
            </w:pPr>
          </w:p>
          <w:p w14:paraId="7E7DD717" w14:textId="77777777" w:rsidR="003C3949" w:rsidRPr="009743EA" w:rsidRDefault="003C3949" w:rsidP="00763585">
            <w:pPr>
              <w:pStyle w:val="TAL"/>
              <w:snapToGrid w:val="0"/>
              <w:jc w:val="center"/>
              <w:rPr>
                <w:b/>
                <w:kern w:val="1"/>
              </w:rPr>
            </w:pPr>
            <w:r w:rsidRPr="009743EA">
              <w:rPr>
                <w:b/>
                <w:kern w:val="1"/>
              </w:rPr>
              <w:t>Call</w:t>
            </w:r>
            <w:r w:rsidR="009F506B" w:rsidRPr="009743EA">
              <w:rPr>
                <w:b/>
                <w:kern w:val="1"/>
              </w:rPr>
              <w:t xml:space="preserve"> </w:t>
            </w:r>
            <w:r w:rsidRPr="009743EA">
              <w:rPr>
                <w:b/>
                <w:kern w:val="1"/>
              </w:rPr>
              <w:t>Flow</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3CB18E02" w14:textId="3C896FB1" w:rsidR="003C3949" w:rsidRPr="005A2D7C" w:rsidRDefault="003C3949" w:rsidP="005A2D7C">
            <w:pPr>
              <w:pStyle w:val="FL"/>
            </w:pPr>
            <w:r w:rsidRPr="009743EA">
              <w:rPr>
                <w:sz w:val="18"/>
              </w:rPr>
              <w:object w:dxaOrig="8385" w:dyaOrig="4320" w14:anchorId="4B06BE63">
                <v:shape id="_x0000_i1037" type="#_x0000_t75" style="width:263.3pt;height:135.4pt" o:ole="">
                  <v:imagedata r:id="rId23" o:title=""/>
                </v:shape>
                <o:OLEObject Type="Embed" ProgID="Visio.Drawing.15" ShapeID="_x0000_i1037" DrawAspect="Content" ObjectID="_1667911183" r:id="rId24"/>
              </w:object>
            </w:r>
          </w:p>
        </w:tc>
      </w:tr>
      <w:tr w:rsidR="003C3949" w:rsidRPr="009743EA" w14:paraId="25196E69" w14:textId="77777777" w:rsidTr="009F506B">
        <w:trPr>
          <w:jc w:val="center"/>
        </w:trPr>
        <w:tc>
          <w:tcPr>
            <w:tcW w:w="1286" w:type="dxa"/>
            <w:tcBorders>
              <w:top w:val="single" w:sz="4" w:space="0" w:color="000000"/>
              <w:left w:val="single" w:sz="4" w:space="0" w:color="000000"/>
              <w:bottom w:val="single" w:sz="4" w:space="0" w:color="000000"/>
            </w:tcBorders>
            <w:shd w:val="clear" w:color="auto" w:fill="E7E6E6"/>
          </w:tcPr>
          <w:p w14:paraId="1119A05E" w14:textId="77777777" w:rsidR="003C3949" w:rsidRPr="009743EA" w:rsidRDefault="003C3949" w:rsidP="00763585">
            <w:pPr>
              <w:pStyle w:val="TAL"/>
              <w:snapToGrid w:val="0"/>
              <w:jc w:val="center"/>
              <w:rPr>
                <w:b/>
                <w:kern w:val="1"/>
              </w:rPr>
            </w:pPr>
          </w:p>
          <w:p w14:paraId="1F2A0281" w14:textId="77777777" w:rsidR="003C3949" w:rsidRPr="009743EA" w:rsidRDefault="003C3949" w:rsidP="00763585">
            <w:pPr>
              <w:pStyle w:val="TAL"/>
              <w:snapToGrid w:val="0"/>
              <w:jc w:val="center"/>
              <w:rPr>
                <w:b/>
                <w:kern w:val="1"/>
              </w:rPr>
            </w:pPr>
          </w:p>
          <w:p w14:paraId="29AEDCDE" w14:textId="77777777" w:rsidR="003C3949" w:rsidRPr="009743EA" w:rsidRDefault="003C3949" w:rsidP="00763585">
            <w:pPr>
              <w:pStyle w:val="TAL"/>
              <w:snapToGrid w:val="0"/>
              <w:jc w:val="center"/>
              <w:rPr>
                <w:b/>
                <w:kern w:val="1"/>
              </w:rPr>
            </w:pPr>
          </w:p>
          <w:p w14:paraId="345BE77F" w14:textId="77777777" w:rsidR="003C3949" w:rsidRPr="009743EA" w:rsidRDefault="003C3949" w:rsidP="00763585">
            <w:pPr>
              <w:pStyle w:val="TAL"/>
              <w:snapToGrid w:val="0"/>
              <w:jc w:val="center"/>
              <w:rPr>
                <w:b/>
                <w:kern w:val="1"/>
              </w:rPr>
            </w:pPr>
            <w:r w:rsidRPr="009743EA">
              <w:rPr>
                <w:b/>
                <w:kern w:val="1"/>
              </w:rPr>
              <w:t>HTTP</w:t>
            </w:r>
            <w:r w:rsidR="009F506B" w:rsidRPr="009743EA">
              <w:rPr>
                <w:b/>
                <w:kern w:val="1"/>
              </w:rPr>
              <w:t xml:space="preserve"> </w:t>
            </w:r>
            <w:r w:rsidRPr="009743EA">
              <w:rPr>
                <w:b/>
                <w:kern w:val="1"/>
              </w:rPr>
              <w:t>Header</w:t>
            </w:r>
            <w:r w:rsidR="009F506B" w:rsidRPr="009743EA">
              <w:rPr>
                <w:b/>
                <w:kern w:val="1"/>
              </w:rPr>
              <w:t xml:space="preserve"> </w:t>
            </w:r>
            <w:r w:rsidRPr="009743EA">
              <w:rPr>
                <w:b/>
                <w:kern w:val="1"/>
              </w:rPr>
              <w:t>Information</w:t>
            </w:r>
          </w:p>
          <w:p w14:paraId="44CCCB7A" w14:textId="77777777" w:rsidR="00FE3B5F" w:rsidRPr="009743EA" w:rsidRDefault="00FE3B5F" w:rsidP="00763585">
            <w:pPr>
              <w:pStyle w:val="TAL"/>
              <w:snapToGrid w:val="0"/>
              <w:jc w:val="center"/>
              <w:rPr>
                <w:b/>
                <w:kern w:val="1"/>
              </w:rP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01"/>
              <w:gridCol w:w="4359"/>
            </w:tblGrid>
            <w:tr w:rsidR="003C3949" w:rsidRPr="009743EA" w14:paraId="16684881" w14:textId="77777777" w:rsidTr="005A2D7C">
              <w:trPr>
                <w:jc w:val="center"/>
              </w:trPr>
              <w:tc>
                <w:tcPr>
                  <w:tcW w:w="1501" w:type="dxa"/>
                  <w:shd w:val="clear" w:color="auto" w:fill="9CC2E5"/>
                </w:tcPr>
                <w:p w14:paraId="7FA6E713" w14:textId="77777777" w:rsidR="003C3949" w:rsidRPr="009743EA" w:rsidRDefault="003C3949" w:rsidP="00763585">
                  <w:pPr>
                    <w:pStyle w:val="TAL"/>
                    <w:snapToGrid w:val="0"/>
                    <w:jc w:val="center"/>
                    <w:rPr>
                      <w:rFonts w:eastAsia="Calibri"/>
                      <w:b/>
                      <w:szCs w:val="22"/>
                    </w:rPr>
                  </w:pPr>
                  <w:r w:rsidRPr="009743EA">
                    <w:rPr>
                      <w:rFonts w:eastAsia="Calibri"/>
                      <w:b/>
                      <w:szCs w:val="22"/>
                    </w:rPr>
                    <w:t>Header</w:t>
                  </w:r>
                </w:p>
              </w:tc>
              <w:tc>
                <w:tcPr>
                  <w:tcW w:w="4359" w:type="dxa"/>
                  <w:shd w:val="clear" w:color="auto" w:fill="9CC2E5"/>
                </w:tcPr>
                <w:p w14:paraId="40FBC95A" w14:textId="77777777" w:rsidR="003C3949" w:rsidRPr="009743EA" w:rsidRDefault="003C3949" w:rsidP="00763585">
                  <w:pPr>
                    <w:pStyle w:val="TAL"/>
                    <w:snapToGrid w:val="0"/>
                    <w:jc w:val="center"/>
                    <w:rPr>
                      <w:rFonts w:eastAsia="Calibri"/>
                      <w:b/>
                      <w:szCs w:val="22"/>
                    </w:rPr>
                  </w:pPr>
                  <w:r w:rsidRPr="009743EA">
                    <w:rPr>
                      <w:rFonts w:eastAsia="Calibri"/>
                      <w:b/>
                      <w:szCs w:val="22"/>
                    </w:rPr>
                    <w:t>Value</w:t>
                  </w:r>
                </w:p>
              </w:tc>
            </w:tr>
            <w:tr w:rsidR="003C3949" w:rsidRPr="009743EA" w14:paraId="65ED79C5" w14:textId="77777777" w:rsidTr="005A2D7C">
              <w:trPr>
                <w:jc w:val="center"/>
              </w:trPr>
              <w:tc>
                <w:tcPr>
                  <w:tcW w:w="1501" w:type="dxa"/>
                  <w:shd w:val="clear" w:color="auto" w:fill="DEEAF6"/>
                </w:tcPr>
                <w:p w14:paraId="39B2494A" w14:textId="77777777" w:rsidR="003C3949" w:rsidRPr="009743EA" w:rsidRDefault="00D511E4" w:rsidP="00763585">
                  <w:pPr>
                    <w:pStyle w:val="TAL"/>
                    <w:snapToGrid w:val="0"/>
                    <w:jc w:val="center"/>
                    <w:rPr>
                      <w:rFonts w:eastAsia="Calibri"/>
                      <w:szCs w:val="22"/>
                    </w:rPr>
                  </w:pPr>
                  <w:r w:rsidRPr="009743EA">
                    <w:rPr>
                      <w:rFonts w:eastAsia="Calibri"/>
                      <w:szCs w:val="22"/>
                    </w:rPr>
                    <w:t>Content-Type</w:t>
                  </w:r>
                </w:p>
              </w:tc>
              <w:tc>
                <w:tcPr>
                  <w:tcW w:w="4359" w:type="dxa"/>
                  <w:shd w:val="clear" w:color="auto" w:fill="auto"/>
                </w:tcPr>
                <w:p w14:paraId="07B28037" w14:textId="77777777" w:rsidR="003C3949" w:rsidRPr="009743EA" w:rsidRDefault="003C3949" w:rsidP="00763585">
                  <w:pPr>
                    <w:pStyle w:val="TAL"/>
                    <w:snapToGrid w:val="0"/>
                    <w:rPr>
                      <w:rFonts w:eastAsia="Calibri"/>
                      <w:szCs w:val="22"/>
                    </w:rPr>
                  </w:pPr>
                  <w:r w:rsidRPr="009743EA">
                    <w:rPr>
                      <w:rFonts w:eastAsia="Calibri"/>
                      <w:szCs w:val="22"/>
                    </w:rPr>
                    <w:t>application/</w:t>
                  </w:r>
                  <w:r w:rsidR="009F506B" w:rsidRPr="009743EA">
                    <w:rPr>
                      <w:rFonts w:eastAsia="Calibri"/>
                      <w:szCs w:val="22"/>
                    </w:rPr>
                    <w:t xml:space="preserve"> </w:t>
                  </w:r>
                  <w:r w:rsidRPr="009743EA">
                    <w:rPr>
                      <w:rFonts w:eastAsia="Calibri"/>
                      <w:szCs w:val="22"/>
                    </w:rPr>
                    <w:t>json</w:t>
                  </w:r>
                </w:p>
              </w:tc>
            </w:tr>
            <w:tr w:rsidR="003C3949" w:rsidRPr="009743EA" w14:paraId="41F9A164" w14:textId="77777777" w:rsidTr="005A2D7C">
              <w:trPr>
                <w:jc w:val="center"/>
              </w:trPr>
              <w:tc>
                <w:tcPr>
                  <w:tcW w:w="1501" w:type="dxa"/>
                  <w:shd w:val="clear" w:color="auto" w:fill="DEEAF6"/>
                </w:tcPr>
                <w:p w14:paraId="626578D2" w14:textId="77777777" w:rsidR="003C3949" w:rsidRPr="009743EA" w:rsidRDefault="003C3949" w:rsidP="00763585">
                  <w:pPr>
                    <w:pStyle w:val="TAL"/>
                    <w:snapToGrid w:val="0"/>
                    <w:jc w:val="center"/>
                    <w:rPr>
                      <w:rFonts w:eastAsia="Calibri"/>
                      <w:szCs w:val="22"/>
                    </w:rPr>
                  </w:pPr>
                  <w:r w:rsidRPr="009743EA">
                    <w:rPr>
                      <w:rFonts w:eastAsia="Calibri"/>
                      <w:szCs w:val="22"/>
                    </w:rPr>
                    <w:t>X-M2M-RI</w:t>
                  </w:r>
                </w:p>
              </w:tc>
              <w:tc>
                <w:tcPr>
                  <w:tcW w:w="4359" w:type="dxa"/>
                  <w:shd w:val="clear" w:color="auto" w:fill="auto"/>
                </w:tcPr>
                <w:p w14:paraId="69D8EC99" w14:textId="77777777" w:rsidR="003C3949" w:rsidRPr="009743EA" w:rsidRDefault="003C3949" w:rsidP="00763585">
                  <w:pPr>
                    <w:pStyle w:val="TAL"/>
                    <w:snapToGrid w:val="0"/>
                    <w:rPr>
                      <w:rFonts w:eastAsia="Calibri"/>
                      <w:szCs w:val="22"/>
                    </w:rPr>
                  </w:pPr>
                  <w:r w:rsidRPr="009743EA">
                    <w:rPr>
                      <w:rFonts w:eastAsia="Calibri"/>
                      <w:szCs w:val="22"/>
                    </w:rPr>
                    <w:t>Request</w:t>
                  </w:r>
                  <w:r w:rsidR="009F506B" w:rsidRPr="009743EA">
                    <w:rPr>
                      <w:rFonts w:eastAsia="Calibri"/>
                      <w:szCs w:val="22"/>
                    </w:rPr>
                    <w:t xml:space="preserve"> </w:t>
                  </w:r>
                  <w:r w:rsidRPr="009743EA">
                    <w:rPr>
                      <w:rFonts w:eastAsia="Calibri"/>
                      <w:szCs w:val="22"/>
                    </w:rPr>
                    <w:t>ID</w:t>
                  </w:r>
                  <w:r w:rsidR="009F506B" w:rsidRPr="009743EA">
                    <w:rPr>
                      <w:rFonts w:eastAsia="Calibri"/>
                      <w:szCs w:val="22"/>
                    </w:rPr>
                    <w:t xml:space="preserve"> </w:t>
                  </w:r>
                </w:p>
              </w:tc>
            </w:tr>
            <w:tr w:rsidR="003C3949" w:rsidRPr="009743EA" w14:paraId="17FA7DD2" w14:textId="77777777" w:rsidTr="005A2D7C">
              <w:trPr>
                <w:jc w:val="center"/>
              </w:trPr>
              <w:tc>
                <w:tcPr>
                  <w:tcW w:w="1501" w:type="dxa"/>
                  <w:shd w:val="clear" w:color="auto" w:fill="DEEAF6"/>
                </w:tcPr>
                <w:p w14:paraId="20B1642E" w14:textId="77777777" w:rsidR="003C3949" w:rsidRPr="009743EA" w:rsidRDefault="003C3949" w:rsidP="00763585">
                  <w:pPr>
                    <w:pStyle w:val="TAL"/>
                    <w:snapToGrid w:val="0"/>
                    <w:jc w:val="center"/>
                    <w:rPr>
                      <w:rFonts w:eastAsia="Calibri"/>
                      <w:szCs w:val="22"/>
                    </w:rPr>
                  </w:pPr>
                  <w:r w:rsidRPr="009743EA">
                    <w:rPr>
                      <w:rFonts w:eastAsia="Calibri"/>
                      <w:szCs w:val="22"/>
                    </w:rPr>
                    <w:t>X-M2M-Origin</w:t>
                  </w:r>
                </w:p>
              </w:tc>
              <w:tc>
                <w:tcPr>
                  <w:tcW w:w="4359" w:type="dxa"/>
                  <w:shd w:val="clear" w:color="auto" w:fill="auto"/>
                </w:tcPr>
                <w:p w14:paraId="505CECEF" w14:textId="77777777" w:rsidR="003C3949" w:rsidRPr="009743EA" w:rsidRDefault="003C3949" w:rsidP="00763585">
                  <w:pPr>
                    <w:pStyle w:val="TAL"/>
                    <w:snapToGrid w:val="0"/>
                    <w:rPr>
                      <w:rFonts w:eastAsia="Calibri"/>
                      <w:szCs w:val="22"/>
                    </w:rPr>
                  </w:pPr>
                  <w:r w:rsidRPr="005A2D7C">
                    <w:rPr>
                      <w:rFonts w:eastAsia="Calibri"/>
                    </w:rPr>
                    <w:t>CSE-ID</w:t>
                  </w:r>
                  <w:r w:rsidR="009F506B" w:rsidRPr="005A2D7C">
                    <w:rPr>
                      <w:rFonts w:eastAsia="Calibri"/>
                    </w:rPr>
                    <w:t xml:space="preserve"> </w:t>
                  </w:r>
                  <w:r w:rsidRPr="005A2D7C">
                    <w:rPr>
                      <w:rFonts w:eastAsia="Calibri"/>
                    </w:rPr>
                    <w:t>of</w:t>
                  </w:r>
                  <w:r w:rsidR="009F506B" w:rsidRPr="005A2D7C">
                    <w:rPr>
                      <w:rFonts w:eastAsia="Calibri"/>
                    </w:rPr>
                    <w:t xml:space="preserve"> </w:t>
                  </w:r>
                  <w:r w:rsidRPr="005A2D7C">
                    <w:rPr>
                      <w:rFonts w:eastAsia="Calibri"/>
                    </w:rPr>
                    <w:t>request</w:t>
                  </w:r>
                  <w:r w:rsidR="009F506B" w:rsidRPr="005A2D7C">
                    <w:rPr>
                      <w:rFonts w:eastAsia="Calibri"/>
                    </w:rPr>
                    <w:t xml:space="preserve"> </w:t>
                  </w:r>
                  <w:r w:rsidRPr="005A2D7C">
                    <w:rPr>
                      <w:rFonts w:eastAsia="Calibri"/>
                    </w:rPr>
                    <w:t>originator</w:t>
                  </w:r>
                </w:p>
              </w:tc>
            </w:tr>
            <w:tr w:rsidR="008D070A" w:rsidRPr="009743EA" w14:paraId="7F80DBB9" w14:textId="77777777" w:rsidTr="005A2D7C">
              <w:trPr>
                <w:jc w:val="center"/>
              </w:trPr>
              <w:tc>
                <w:tcPr>
                  <w:tcW w:w="1501" w:type="dxa"/>
                  <w:shd w:val="clear" w:color="auto" w:fill="DEEAF6"/>
                </w:tcPr>
                <w:p w14:paraId="7FB99177" w14:textId="77777777" w:rsidR="008D070A" w:rsidRPr="009743EA" w:rsidRDefault="008D070A" w:rsidP="008D070A">
                  <w:pPr>
                    <w:pStyle w:val="TAL"/>
                    <w:snapToGrid w:val="0"/>
                    <w:jc w:val="center"/>
                    <w:rPr>
                      <w:rFonts w:eastAsia="Calibri"/>
                      <w:szCs w:val="22"/>
                    </w:rPr>
                  </w:pPr>
                  <w:r w:rsidRPr="009743EA">
                    <w:rPr>
                      <w:rFonts w:eastAsia="Calibri"/>
                      <w:szCs w:val="22"/>
                    </w:rPr>
                    <w:t>X-M2M-RVI</w:t>
                  </w:r>
                </w:p>
              </w:tc>
              <w:tc>
                <w:tcPr>
                  <w:tcW w:w="4359" w:type="dxa"/>
                  <w:shd w:val="clear" w:color="auto" w:fill="auto"/>
                </w:tcPr>
                <w:p w14:paraId="0D0E7A92" w14:textId="77777777" w:rsidR="008D070A" w:rsidRPr="009743EA" w:rsidRDefault="008D070A" w:rsidP="008D070A">
                  <w:pPr>
                    <w:pStyle w:val="TAL"/>
                    <w:snapToGrid w:val="0"/>
                    <w:rPr>
                      <w:rFonts w:eastAsia="Calibri"/>
                      <w:szCs w:val="22"/>
                    </w:rPr>
                  </w:pPr>
                  <w:r w:rsidRPr="009743EA">
                    <w:rPr>
                      <w:rFonts w:eastAsia="Calibri"/>
                      <w:szCs w:val="22"/>
                    </w:rPr>
                    <w:t>Release</w:t>
                  </w:r>
                  <w:r w:rsidR="009F506B" w:rsidRPr="009743EA">
                    <w:rPr>
                      <w:rFonts w:eastAsia="Calibri"/>
                      <w:szCs w:val="22"/>
                    </w:rPr>
                    <w:t xml:space="preserve"> </w:t>
                  </w:r>
                  <w:r w:rsidRPr="009743EA">
                    <w:rPr>
                      <w:rFonts w:eastAsia="Calibri"/>
                      <w:szCs w:val="22"/>
                    </w:rPr>
                    <w:t>Version</w:t>
                  </w:r>
                  <w:r w:rsidR="009F506B" w:rsidRPr="009743EA">
                    <w:rPr>
                      <w:rFonts w:eastAsia="Calibri"/>
                      <w:szCs w:val="22"/>
                    </w:rPr>
                    <w:t xml:space="preserve"> </w:t>
                  </w:r>
                  <w:r w:rsidRPr="009743EA">
                    <w:rPr>
                      <w:rFonts w:eastAsia="Calibri"/>
                      <w:szCs w:val="22"/>
                    </w:rPr>
                    <w:t>Indicator</w:t>
                  </w:r>
                </w:p>
              </w:tc>
            </w:tr>
          </w:tbl>
          <w:p w14:paraId="0D7A3A40" w14:textId="77777777" w:rsidR="003C3949" w:rsidRPr="009743EA" w:rsidRDefault="003C3949" w:rsidP="00763585">
            <w:pPr>
              <w:pStyle w:val="TAL"/>
              <w:snapToGrid w:val="0"/>
              <w:jc w:val="center"/>
            </w:pPr>
          </w:p>
        </w:tc>
      </w:tr>
      <w:tr w:rsidR="004078E0" w:rsidRPr="009743EA" w14:paraId="6347D893" w14:textId="77777777" w:rsidTr="009F506B">
        <w:trPr>
          <w:jc w:val="center"/>
        </w:trPr>
        <w:tc>
          <w:tcPr>
            <w:tcW w:w="1286" w:type="dxa"/>
            <w:tcBorders>
              <w:top w:val="single" w:sz="4" w:space="0" w:color="000000"/>
              <w:left w:val="single" w:sz="4" w:space="0" w:color="000000"/>
              <w:bottom w:val="single" w:sz="4" w:space="0" w:color="000000"/>
            </w:tcBorders>
            <w:shd w:val="clear" w:color="auto" w:fill="E7E6E6"/>
          </w:tcPr>
          <w:p w14:paraId="5BAD7EB8" w14:textId="77777777" w:rsidR="004078E0" w:rsidRPr="009743EA" w:rsidRDefault="004078E0" w:rsidP="00CE497E">
            <w:pPr>
              <w:pStyle w:val="Default"/>
              <w:jc w:val="center"/>
              <w:rPr>
                <w:rFonts w:ascii="Arial" w:eastAsia="Malgun Gothic" w:hAnsi="Arial"/>
                <w:b/>
                <w:color w:val="auto"/>
                <w:kern w:val="1"/>
                <w:sz w:val="18"/>
                <w:szCs w:val="20"/>
              </w:rPr>
            </w:pPr>
          </w:p>
          <w:p w14:paraId="29E34B1C" w14:textId="77777777" w:rsidR="004078E0" w:rsidRPr="009743EA" w:rsidRDefault="004078E0" w:rsidP="00CE497E">
            <w:pPr>
              <w:pStyle w:val="Default"/>
              <w:jc w:val="center"/>
              <w:rPr>
                <w:rFonts w:ascii="Arial" w:eastAsia="Malgun Gothic" w:hAnsi="Arial"/>
                <w:b/>
                <w:color w:val="auto"/>
                <w:kern w:val="1"/>
                <w:sz w:val="18"/>
                <w:szCs w:val="20"/>
              </w:rPr>
            </w:pPr>
          </w:p>
          <w:p w14:paraId="0FC54B17" w14:textId="77777777" w:rsidR="004078E0" w:rsidRPr="009743EA" w:rsidRDefault="004078E0" w:rsidP="00CE497E">
            <w:pPr>
              <w:pStyle w:val="Default"/>
              <w:jc w:val="center"/>
              <w:rPr>
                <w:rFonts w:ascii="Arial" w:eastAsia="Malgun Gothic" w:hAnsi="Arial"/>
                <w:b/>
                <w:color w:val="auto"/>
                <w:kern w:val="1"/>
                <w:sz w:val="18"/>
                <w:szCs w:val="20"/>
              </w:rPr>
            </w:pPr>
          </w:p>
          <w:p w14:paraId="1EDE63A2" w14:textId="77777777" w:rsidR="004078E0" w:rsidRPr="009743EA" w:rsidRDefault="004078E0" w:rsidP="00CE497E">
            <w:pPr>
              <w:pStyle w:val="Default"/>
              <w:jc w:val="center"/>
              <w:rPr>
                <w:rFonts w:ascii="Arial" w:eastAsia="Malgun Gothic" w:hAnsi="Arial"/>
                <w:b/>
                <w:color w:val="auto"/>
                <w:kern w:val="1"/>
                <w:sz w:val="18"/>
                <w:szCs w:val="20"/>
              </w:rPr>
            </w:pPr>
          </w:p>
          <w:p w14:paraId="54A1131E" w14:textId="77777777" w:rsidR="004078E0" w:rsidRPr="009743EA" w:rsidRDefault="004078E0" w:rsidP="00CE497E">
            <w:pPr>
              <w:pStyle w:val="Default"/>
              <w:jc w:val="center"/>
              <w:rPr>
                <w:rFonts w:ascii="Arial" w:eastAsia="Malgun Gothic" w:hAnsi="Arial"/>
                <w:b/>
                <w:color w:val="auto"/>
                <w:kern w:val="1"/>
                <w:sz w:val="18"/>
                <w:szCs w:val="20"/>
              </w:rPr>
            </w:pPr>
          </w:p>
          <w:p w14:paraId="42675ADD" w14:textId="77777777" w:rsidR="004078E0" w:rsidRPr="009743EA" w:rsidRDefault="004078E0" w:rsidP="00CE497E">
            <w:pPr>
              <w:pStyle w:val="Default"/>
              <w:jc w:val="center"/>
              <w:rPr>
                <w:rFonts w:ascii="Arial" w:eastAsia="Malgun Gothic" w:hAnsi="Arial"/>
                <w:b/>
                <w:color w:val="auto"/>
                <w:kern w:val="1"/>
                <w:sz w:val="18"/>
                <w:szCs w:val="20"/>
              </w:rPr>
            </w:pPr>
          </w:p>
          <w:p w14:paraId="12159885" w14:textId="77777777" w:rsidR="004078E0" w:rsidRPr="009743EA" w:rsidRDefault="004078E0" w:rsidP="00CE497E">
            <w:pPr>
              <w:pStyle w:val="Default"/>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Example</w:t>
            </w:r>
            <w:r w:rsidR="009F506B" w:rsidRPr="009743EA">
              <w:rPr>
                <w:rFonts w:ascii="Arial" w:eastAsia="Malgun Gothic" w:hAnsi="Arial"/>
                <w:b/>
                <w:color w:val="auto"/>
                <w:kern w:val="1"/>
                <w:sz w:val="18"/>
                <w:szCs w:val="20"/>
              </w:rPr>
              <w:t xml:space="preserve"> </w:t>
            </w:r>
            <w:r w:rsidRPr="009743EA">
              <w:rPr>
                <w:rFonts w:ascii="Arial" w:eastAsia="Malgun Gothic" w:hAnsi="Arial"/>
                <w:b/>
                <w:color w:val="auto"/>
                <w:kern w:val="1"/>
                <w:sz w:val="18"/>
                <w:szCs w:val="20"/>
              </w:rPr>
              <w:t>with</w:t>
            </w:r>
            <w:r w:rsidR="009F506B" w:rsidRPr="009743EA">
              <w:rPr>
                <w:rFonts w:ascii="Arial" w:eastAsia="Malgun Gothic" w:hAnsi="Arial"/>
                <w:b/>
                <w:color w:val="auto"/>
                <w:kern w:val="1"/>
                <w:sz w:val="18"/>
                <w:szCs w:val="20"/>
              </w:rPr>
              <w:t xml:space="preserve"> </w:t>
            </w:r>
          </w:p>
          <w:p w14:paraId="6188DDB0" w14:textId="77777777" w:rsidR="004078E0" w:rsidRPr="009743EA" w:rsidRDefault="004078E0" w:rsidP="00CE497E">
            <w:pPr>
              <w:pStyle w:val="TAL"/>
              <w:snapToGrid w:val="0"/>
              <w:jc w:val="center"/>
              <w:rPr>
                <w:b/>
                <w:kern w:val="1"/>
              </w:rPr>
            </w:pPr>
            <w:r w:rsidRPr="009743EA">
              <w:rPr>
                <w:b/>
                <w:kern w:val="1"/>
              </w:rPr>
              <w:t>RCN=0</w:t>
            </w:r>
          </w:p>
          <w:p w14:paraId="5AAD8BB1" w14:textId="77777777" w:rsidR="004078E0" w:rsidRPr="009743EA" w:rsidRDefault="004078E0" w:rsidP="00CE497E">
            <w:pPr>
              <w:pStyle w:val="TAL"/>
              <w:snapToGrid w:val="0"/>
              <w:jc w:val="center"/>
              <w:rPr>
                <w:b/>
                <w:kern w:val="1"/>
              </w:rP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4ED4EE93" w14:textId="77777777" w:rsidR="004078E0" w:rsidRPr="009743EA" w:rsidRDefault="004078E0" w:rsidP="00CE497E">
            <w:pPr>
              <w:pStyle w:val="TAL"/>
              <w:snapToGrid w:val="0"/>
              <w:ind w:left="284"/>
            </w:pPr>
          </w:p>
          <w:p w14:paraId="59D15F1C" w14:textId="77777777" w:rsidR="004078E0" w:rsidRPr="005A2D7C" w:rsidRDefault="009F506B" w:rsidP="00CE497E">
            <w:pPr>
              <w:pStyle w:val="NoSpacing"/>
              <w:rPr>
                <w:rFonts w:ascii="Times New Roman" w:hAnsi="Times New Roman"/>
                <w:b/>
                <w:sz w:val="24"/>
                <w:lang w:val="en-GB"/>
              </w:rPr>
            </w:pPr>
            <w:r w:rsidRPr="005A2D7C">
              <w:rPr>
                <w:rFonts w:ascii="Times New Roman" w:hAnsi="Times New Roman"/>
                <w:lang w:val="en-GB"/>
              </w:rPr>
              <w:t xml:space="preserve">    </w:t>
            </w:r>
            <w:r w:rsidR="004078E0" w:rsidRPr="005A2D7C">
              <w:rPr>
                <w:rFonts w:ascii="Times New Roman" w:hAnsi="Times New Roman"/>
                <w:b/>
                <w:sz w:val="24"/>
                <w:lang w:val="en-GB"/>
              </w:rPr>
              <w:t>API/CSR/UPD/001_RCN0</w:t>
            </w:r>
          </w:p>
          <w:p w14:paraId="503A899E" w14:textId="77777777" w:rsidR="004078E0" w:rsidRPr="009743EA" w:rsidRDefault="004078E0" w:rsidP="00CE497E">
            <w:pPr>
              <w:widowControl w:val="0"/>
              <w:overflowPunct/>
              <w:spacing w:after="0"/>
              <w:ind w:left="284"/>
              <w:jc w:val="both"/>
              <w:textAlignment w:val="auto"/>
              <w:rPr>
                <w:rFonts w:ascii="Arial" w:hAnsi="Arial"/>
                <w:b/>
                <w:color w:val="0070C0"/>
                <w:sz w:val="18"/>
              </w:rPr>
            </w:pPr>
          </w:p>
          <w:p w14:paraId="70BE4112" w14:textId="7F8EBBD4" w:rsidR="004078E0" w:rsidRPr="005A2D7C" w:rsidRDefault="004078E0" w:rsidP="005A2D7C">
            <w:pPr>
              <w:pStyle w:val="EX"/>
              <w:rPr>
                <w:rFonts w:eastAsia="Calibri Light"/>
              </w:rPr>
            </w:pPr>
            <w:r w:rsidRPr="009743EA">
              <w:rPr>
                <w:rFonts w:eastAsia="Calibri Light"/>
              </w:rPr>
              <w:t>E</w:t>
            </w:r>
            <w:r w:rsidR="006B2529" w:rsidRPr="009743EA">
              <w:rPr>
                <w:rFonts w:eastAsia="Calibri Light"/>
              </w:rPr>
              <w:t>XAMPLE</w:t>
            </w:r>
            <w:r w:rsidRPr="009743EA">
              <w:rPr>
                <w:rFonts w:eastAsia="Calibri Light"/>
              </w:rPr>
              <w:t>:</w:t>
            </w:r>
            <w:r w:rsidR="006B2529" w:rsidRPr="009743EA">
              <w:rPr>
                <w:rFonts w:eastAsia="Calibri Light"/>
              </w:rPr>
              <w:tab/>
            </w:r>
            <w:r w:rsidRPr="005A2D7C">
              <w:rPr>
                <w:rFonts w:eastAsia="Calibri Light"/>
              </w:rPr>
              <w:t>Demonstrate</w:t>
            </w:r>
            <w:r w:rsidR="009F506B" w:rsidRPr="005A2D7C">
              <w:rPr>
                <w:rFonts w:eastAsia="Calibri Light"/>
              </w:rPr>
              <w:t xml:space="preserve"> </w:t>
            </w:r>
            <w:r w:rsidRPr="005A2D7C">
              <w:rPr>
                <w:rFonts w:eastAsia="Calibri Light"/>
              </w:rPr>
              <w:t>the</w:t>
            </w:r>
            <w:r w:rsidR="009F506B" w:rsidRPr="005A2D7C">
              <w:rPr>
                <w:rFonts w:eastAsia="Calibri Light"/>
              </w:rPr>
              <w:t xml:space="preserve"> </w:t>
            </w:r>
            <w:r w:rsidRPr="005A2D7C">
              <w:rPr>
                <w:rFonts w:eastAsia="Calibri Light"/>
              </w:rPr>
              <w:t>update</w:t>
            </w:r>
            <w:r w:rsidR="009F506B" w:rsidRPr="005A2D7C">
              <w:rPr>
                <w:rFonts w:eastAsia="Calibri Light"/>
              </w:rPr>
              <w:t xml:space="preserve"> </w:t>
            </w:r>
            <w:r w:rsidRPr="005A2D7C">
              <w:rPr>
                <w:rFonts w:eastAsia="Calibri Light"/>
              </w:rPr>
              <w:t>of</w:t>
            </w:r>
            <w:r w:rsidR="009F506B" w:rsidRPr="005A2D7C">
              <w:rPr>
                <w:rFonts w:eastAsia="Calibri Light"/>
              </w:rPr>
              <w:t xml:space="preserve"> </w:t>
            </w:r>
            <w:r w:rsidRPr="005A2D7C">
              <w:rPr>
                <w:rFonts w:eastAsia="Calibri Light"/>
              </w:rPr>
              <w:t>the</w:t>
            </w:r>
            <w:r w:rsidR="009F506B" w:rsidRPr="005A2D7C">
              <w:rPr>
                <w:rFonts w:eastAsia="Calibri Light"/>
              </w:rPr>
              <w:t xml:space="preserve"> </w:t>
            </w:r>
            <w:r w:rsidRPr="005A2D7C">
              <w:rPr>
                <w:rFonts w:eastAsia="Calibri Light"/>
              </w:rPr>
              <w:t>&lt;pointOfAccess&gt;</w:t>
            </w:r>
            <w:r w:rsidR="009F506B" w:rsidRPr="005A2D7C">
              <w:rPr>
                <w:rFonts w:eastAsia="Calibri Light"/>
              </w:rPr>
              <w:t xml:space="preserve"> </w:t>
            </w:r>
            <w:r w:rsidRPr="005A2D7C">
              <w:rPr>
                <w:rFonts w:eastAsia="Calibri Light"/>
              </w:rPr>
              <w:t>attribute</w:t>
            </w:r>
            <w:r w:rsidR="009F506B" w:rsidRPr="005A2D7C">
              <w:rPr>
                <w:rFonts w:eastAsia="Calibri Light"/>
              </w:rPr>
              <w:t xml:space="preserve"> </w:t>
            </w:r>
            <w:r w:rsidRPr="005A2D7C">
              <w:rPr>
                <w:rFonts w:eastAsia="Calibri Light"/>
              </w:rPr>
              <w:t>of</w:t>
            </w:r>
            <w:r w:rsidR="009F506B" w:rsidRPr="005A2D7C">
              <w:rPr>
                <w:rFonts w:eastAsia="Calibri Light"/>
              </w:rPr>
              <w:t xml:space="preserve"> </w:t>
            </w:r>
            <w:r w:rsidRPr="005A2D7C">
              <w:rPr>
                <w:rFonts w:eastAsia="Calibri Light"/>
              </w:rPr>
              <w:t>&lt;remoteCSE&gt;</w:t>
            </w:r>
            <w:r w:rsidR="009F506B" w:rsidRPr="005A2D7C">
              <w:rPr>
                <w:rFonts w:eastAsia="Calibri Light"/>
              </w:rPr>
              <w:t xml:space="preserve"> </w:t>
            </w:r>
            <w:r w:rsidRPr="005A2D7C">
              <w:rPr>
                <w:rFonts w:eastAsia="Calibri Light"/>
              </w:rPr>
              <w:t>resource.</w:t>
            </w:r>
          </w:p>
          <w:p w14:paraId="4DD3451A" w14:textId="77777777" w:rsidR="004078E0" w:rsidRPr="005A2D7C" w:rsidRDefault="004078E0" w:rsidP="00CE497E">
            <w:pPr>
              <w:widowControl w:val="0"/>
              <w:overflowPunct/>
              <w:spacing w:after="0"/>
              <w:ind w:left="284"/>
              <w:jc w:val="both"/>
              <w:textAlignment w:val="auto"/>
              <w:rPr>
                <w:rFonts w:ascii="Arial" w:hAnsi="Arial"/>
                <w:b/>
                <w:color w:val="0070C0"/>
                <w:sz w:val="18"/>
              </w:rPr>
            </w:pPr>
          </w:p>
          <w:p w14:paraId="3D0ED023" w14:textId="77777777" w:rsidR="004078E0" w:rsidRPr="009743EA" w:rsidRDefault="004078E0" w:rsidP="00CE497E">
            <w:pPr>
              <w:widowControl w:val="0"/>
              <w:overflowPunct/>
              <w:spacing w:after="0"/>
              <w:ind w:left="284"/>
              <w:textAlignment w:val="auto"/>
              <w:rPr>
                <w:rFonts w:ascii="Arial" w:hAnsi="Arial"/>
                <w:color w:val="0070C0"/>
                <w:sz w:val="18"/>
              </w:rPr>
            </w:pPr>
          </w:p>
          <w:p w14:paraId="7C539272" w14:textId="77777777" w:rsidR="004078E0" w:rsidRPr="009743EA" w:rsidRDefault="004078E0" w:rsidP="00CE497E">
            <w:pPr>
              <w:widowControl w:val="0"/>
              <w:overflowPunct/>
              <w:spacing w:after="0"/>
              <w:ind w:left="284"/>
              <w:textAlignment w:val="auto"/>
              <w:rPr>
                <w:rFonts w:ascii="Arial" w:hAnsi="Arial"/>
                <w:b/>
                <w:color w:val="0070C0"/>
                <w:sz w:val="18"/>
              </w:rPr>
            </w:pPr>
            <w:r w:rsidRPr="009743EA">
              <w:rPr>
                <w:rFonts w:ascii="Arial" w:hAnsi="Arial"/>
                <w:b/>
                <w:color w:val="0070C0"/>
                <w:sz w:val="18"/>
              </w:rPr>
              <w:t>HTTP</w:t>
            </w:r>
            <w:r w:rsidR="009F506B" w:rsidRPr="009743EA">
              <w:rPr>
                <w:rFonts w:ascii="Arial" w:hAnsi="Arial"/>
                <w:b/>
                <w:color w:val="0070C0"/>
                <w:sz w:val="18"/>
              </w:rPr>
              <w:t xml:space="preserve"> </w:t>
            </w:r>
            <w:r w:rsidRPr="009743EA">
              <w:rPr>
                <w:rFonts w:ascii="Arial" w:hAnsi="Arial"/>
                <w:b/>
                <w:color w:val="0070C0"/>
                <w:sz w:val="18"/>
              </w:rPr>
              <w:t>Request:</w:t>
            </w:r>
          </w:p>
          <w:p w14:paraId="2D262769" w14:textId="77777777" w:rsidR="004078E0" w:rsidRPr="009743EA" w:rsidRDefault="004078E0" w:rsidP="00CE497E">
            <w:pPr>
              <w:widowControl w:val="0"/>
              <w:overflowPunct/>
              <w:spacing w:after="0"/>
              <w:ind w:left="284"/>
              <w:textAlignment w:val="auto"/>
              <w:rPr>
                <w:rFonts w:ascii="Arial" w:hAnsi="Arial"/>
                <w:color w:val="0070C0"/>
                <w:sz w:val="18"/>
              </w:rPr>
            </w:pPr>
          </w:p>
          <w:p w14:paraId="2BC2B4B2" w14:textId="77777777" w:rsidR="004078E0" w:rsidRPr="009743EA" w:rsidRDefault="004078E0" w:rsidP="00CE497E">
            <w:pPr>
              <w:widowControl w:val="0"/>
              <w:overflowPunct/>
              <w:spacing w:after="0"/>
              <w:ind w:left="284"/>
              <w:textAlignment w:val="auto"/>
              <w:rPr>
                <w:rFonts w:ascii="Arial" w:hAnsi="Arial"/>
                <w:color w:val="0070C0"/>
                <w:sz w:val="18"/>
              </w:rPr>
            </w:pPr>
            <w:r w:rsidRPr="009743EA">
              <w:rPr>
                <w:rFonts w:ascii="Arial" w:hAnsi="Arial"/>
                <w:color w:val="0070C0"/>
                <w:sz w:val="18"/>
              </w:rPr>
              <w:t>PUT</w:t>
            </w:r>
            <w:r w:rsidR="009F506B" w:rsidRPr="009743EA">
              <w:rPr>
                <w:rFonts w:ascii="Arial" w:hAnsi="Arial"/>
                <w:color w:val="0070C0"/>
                <w:sz w:val="18"/>
              </w:rPr>
              <w:t xml:space="preserve"> </w:t>
            </w:r>
            <w:r w:rsidRPr="009743EA">
              <w:rPr>
                <w:rFonts w:ascii="Arial" w:hAnsi="Arial"/>
                <w:color w:val="0070C0"/>
                <w:sz w:val="18"/>
              </w:rPr>
              <w:t>/cse-name/cse-name2?rcn=0</w:t>
            </w:r>
            <w:r w:rsidR="009F506B" w:rsidRPr="009743EA">
              <w:rPr>
                <w:rFonts w:ascii="Arial" w:hAnsi="Arial"/>
                <w:color w:val="0070C0"/>
                <w:sz w:val="18"/>
              </w:rPr>
              <w:t xml:space="preserve"> </w:t>
            </w:r>
            <w:r w:rsidRPr="009743EA">
              <w:rPr>
                <w:rFonts w:ascii="Arial" w:hAnsi="Arial"/>
                <w:color w:val="0070C0"/>
                <w:sz w:val="18"/>
              </w:rPr>
              <w:t>HTTP/1.1</w:t>
            </w:r>
          </w:p>
          <w:p w14:paraId="679AEA6D" w14:textId="77777777" w:rsidR="004078E0" w:rsidRPr="00062C7A" w:rsidRDefault="004078E0" w:rsidP="00CE497E">
            <w:pPr>
              <w:pStyle w:val="TAL"/>
              <w:snapToGrid w:val="0"/>
              <w:ind w:left="284"/>
              <w:jc w:val="both"/>
              <w:rPr>
                <w:color w:val="0070C0"/>
                <w:lang w:val="fr-FR"/>
              </w:rPr>
            </w:pPr>
            <w:r w:rsidRPr="00062C7A">
              <w:rPr>
                <w:color w:val="0070C0"/>
                <w:lang w:val="fr-FR"/>
              </w:rPr>
              <w:t>Host:</w:t>
            </w:r>
            <w:r w:rsidR="009F506B" w:rsidRPr="00062C7A">
              <w:rPr>
                <w:color w:val="0070C0"/>
                <w:lang w:val="fr-FR"/>
              </w:rPr>
              <w:t xml:space="preserve"> </w:t>
            </w:r>
            <w:r w:rsidRPr="00062C7A">
              <w:rPr>
                <w:color w:val="0070C0"/>
                <w:lang w:val="fr-FR"/>
              </w:rPr>
              <w:t>192.168.56.102:9011</w:t>
            </w:r>
          </w:p>
          <w:p w14:paraId="3D2048AA" w14:textId="77777777" w:rsidR="004078E0" w:rsidRPr="00062C7A" w:rsidRDefault="00D511E4" w:rsidP="00CE497E">
            <w:pPr>
              <w:pStyle w:val="TAL"/>
              <w:snapToGrid w:val="0"/>
              <w:ind w:left="284"/>
              <w:jc w:val="both"/>
              <w:rPr>
                <w:color w:val="0070C0"/>
                <w:lang w:val="fr-FR"/>
              </w:rPr>
            </w:pPr>
            <w:r w:rsidRPr="00062C7A">
              <w:rPr>
                <w:color w:val="0070C0"/>
                <w:lang w:val="fr-FR"/>
              </w:rPr>
              <w:t>Content-Type</w:t>
            </w:r>
            <w:r w:rsidR="004078E0" w:rsidRPr="00062C7A">
              <w:rPr>
                <w:color w:val="0070C0"/>
                <w:lang w:val="fr-FR"/>
              </w:rPr>
              <w:t>:</w:t>
            </w:r>
            <w:r w:rsidR="009F506B" w:rsidRPr="00062C7A">
              <w:rPr>
                <w:color w:val="0070C0"/>
                <w:lang w:val="fr-FR"/>
              </w:rPr>
              <w:t xml:space="preserve"> </w:t>
            </w:r>
            <w:r w:rsidR="004078E0" w:rsidRPr="00062C7A">
              <w:rPr>
                <w:color w:val="0070C0"/>
                <w:lang w:val="fr-FR"/>
              </w:rPr>
              <w:t>application/json</w:t>
            </w:r>
          </w:p>
          <w:p w14:paraId="1A907F45" w14:textId="77777777" w:rsidR="004078E0" w:rsidRPr="00062C7A" w:rsidRDefault="004078E0" w:rsidP="00CE497E">
            <w:pPr>
              <w:pStyle w:val="TAL"/>
              <w:snapToGrid w:val="0"/>
              <w:ind w:left="284"/>
              <w:jc w:val="both"/>
              <w:rPr>
                <w:color w:val="0070C0"/>
                <w:lang w:val="fr-FR"/>
              </w:rPr>
            </w:pPr>
            <w:r w:rsidRPr="00062C7A">
              <w:rPr>
                <w:color w:val="0070C0"/>
                <w:lang w:val="fr-FR"/>
              </w:rPr>
              <w:t>X-M2M-Origin:</w:t>
            </w:r>
            <w:r w:rsidR="009F506B" w:rsidRPr="00062C7A">
              <w:rPr>
                <w:color w:val="0070C0"/>
                <w:lang w:val="fr-FR"/>
              </w:rPr>
              <w:t xml:space="preserve"> </w:t>
            </w:r>
            <w:r w:rsidRPr="00062C7A">
              <w:rPr>
                <w:color w:val="0070C0"/>
                <w:lang w:val="fr-FR"/>
              </w:rPr>
              <w:t>C0120180406T0846311405855351047680_cse01</w:t>
            </w:r>
          </w:p>
          <w:p w14:paraId="346F47EB" w14:textId="77777777" w:rsidR="004078E0" w:rsidRPr="009743EA" w:rsidRDefault="004078E0" w:rsidP="00CE497E">
            <w:pPr>
              <w:pStyle w:val="TAL"/>
              <w:snapToGrid w:val="0"/>
              <w:ind w:left="284"/>
              <w:jc w:val="both"/>
              <w:rPr>
                <w:color w:val="0070C0"/>
              </w:rPr>
            </w:pPr>
            <w:r w:rsidRPr="009743EA">
              <w:rPr>
                <w:color w:val="0070C0"/>
              </w:rPr>
              <w:t>X-M2M-RI:</w:t>
            </w:r>
            <w:r w:rsidR="009F506B" w:rsidRPr="009743EA">
              <w:rPr>
                <w:color w:val="0070C0"/>
              </w:rPr>
              <w:t xml:space="preserve"> </w:t>
            </w:r>
            <w:r w:rsidRPr="009743EA">
              <w:rPr>
                <w:color w:val="0070C0"/>
              </w:rPr>
              <w:t>1234</w:t>
            </w:r>
          </w:p>
          <w:p w14:paraId="2C26D1A6" w14:textId="77777777" w:rsidR="004078E0" w:rsidRPr="009743EA" w:rsidRDefault="004078E0" w:rsidP="00CE497E">
            <w:pPr>
              <w:pStyle w:val="TAL"/>
              <w:snapToGrid w:val="0"/>
              <w:ind w:left="284"/>
              <w:jc w:val="both"/>
              <w:rPr>
                <w:color w:val="0070C0"/>
              </w:rPr>
            </w:pPr>
            <w:r w:rsidRPr="009743EA">
              <w:rPr>
                <w:color w:val="0070C0"/>
              </w:rPr>
              <w:t>X-M2M-RVI:</w:t>
            </w:r>
            <w:r w:rsidR="009F506B" w:rsidRPr="009743EA">
              <w:rPr>
                <w:color w:val="0070C0"/>
              </w:rPr>
              <w:t xml:space="preserve"> </w:t>
            </w:r>
            <w:r w:rsidRPr="009743EA">
              <w:rPr>
                <w:color w:val="0070C0"/>
              </w:rPr>
              <w:t>2a</w:t>
            </w:r>
          </w:p>
          <w:p w14:paraId="68458786" w14:textId="77777777" w:rsidR="004078E0" w:rsidRPr="009743EA" w:rsidRDefault="004078E0" w:rsidP="00CE497E">
            <w:pPr>
              <w:pStyle w:val="TAL"/>
              <w:snapToGrid w:val="0"/>
              <w:ind w:left="284"/>
              <w:jc w:val="both"/>
              <w:rPr>
                <w:color w:val="0070C0"/>
              </w:rPr>
            </w:pPr>
          </w:p>
          <w:p w14:paraId="4E6CFEB0" w14:textId="77777777" w:rsidR="004078E0" w:rsidRPr="009743EA" w:rsidRDefault="004078E0" w:rsidP="00CE497E">
            <w:pPr>
              <w:pStyle w:val="TAL"/>
              <w:snapToGrid w:val="0"/>
              <w:ind w:left="284"/>
              <w:jc w:val="both"/>
              <w:rPr>
                <w:color w:val="0070C0"/>
              </w:rPr>
            </w:pPr>
          </w:p>
          <w:p w14:paraId="46738C11" w14:textId="77777777" w:rsidR="004078E0" w:rsidRPr="009743EA" w:rsidRDefault="004078E0" w:rsidP="00CE497E">
            <w:pPr>
              <w:widowControl w:val="0"/>
              <w:overflowPunct/>
              <w:spacing w:after="0"/>
              <w:ind w:left="284"/>
              <w:textAlignment w:val="auto"/>
              <w:rPr>
                <w:rFonts w:ascii="Arial" w:hAnsi="Arial"/>
                <w:color w:val="0070C0"/>
                <w:sz w:val="18"/>
              </w:rPr>
            </w:pPr>
            <w:r w:rsidRPr="009743EA">
              <w:rPr>
                <w:rFonts w:ascii="Arial" w:hAnsi="Arial"/>
                <w:color w:val="0070C0"/>
                <w:sz w:val="18"/>
              </w:rPr>
              <w:t>{</w:t>
            </w:r>
          </w:p>
          <w:p w14:paraId="59D131C1" w14:textId="77777777" w:rsidR="004078E0" w:rsidRPr="009743EA" w:rsidRDefault="009F506B" w:rsidP="00CE497E">
            <w:pPr>
              <w:widowControl w:val="0"/>
              <w:overflowPunct/>
              <w:spacing w:after="0"/>
              <w:ind w:left="284"/>
              <w:textAlignment w:val="auto"/>
              <w:rPr>
                <w:rFonts w:ascii="Arial" w:hAnsi="Arial"/>
                <w:color w:val="0070C0"/>
                <w:sz w:val="18"/>
              </w:rPr>
            </w:pPr>
            <w:r w:rsidRPr="009743EA">
              <w:rPr>
                <w:rFonts w:ascii="Arial" w:hAnsi="Arial"/>
                <w:color w:val="0070C0"/>
                <w:sz w:val="18"/>
              </w:rPr>
              <w:t xml:space="preserve">    </w:t>
            </w:r>
            <w:r w:rsidR="004078E0" w:rsidRPr="009743EA">
              <w:rPr>
                <w:rFonts w:ascii="Arial" w:hAnsi="Arial"/>
                <w:color w:val="0070C0"/>
                <w:sz w:val="18"/>
              </w:rPr>
              <w:t>"m2m:csr":</w:t>
            </w:r>
            <w:r w:rsidRPr="009743EA">
              <w:rPr>
                <w:rFonts w:ascii="Arial" w:hAnsi="Arial"/>
                <w:color w:val="0070C0"/>
                <w:sz w:val="18"/>
              </w:rPr>
              <w:t xml:space="preserve"> </w:t>
            </w:r>
            <w:r w:rsidR="004078E0" w:rsidRPr="009743EA">
              <w:rPr>
                <w:rFonts w:ascii="Arial" w:hAnsi="Arial"/>
                <w:color w:val="0070C0"/>
                <w:sz w:val="18"/>
              </w:rPr>
              <w:t>{</w:t>
            </w:r>
          </w:p>
          <w:p w14:paraId="496EA130" w14:textId="77777777" w:rsidR="004078E0" w:rsidRPr="009743EA" w:rsidRDefault="009F506B" w:rsidP="00CE497E">
            <w:pPr>
              <w:widowControl w:val="0"/>
              <w:overflowPunct/>
              <w:spacing w:after="0"/>
              <w:ind w:left="284"/>
              <w:textAlignment w:val="auto"/>
              <w:rPr>
                <w:rFonts w:ascii="Arial" w:hAnsi="Arial"/>
                <w:color w:val="0070C0"/>
                <w:sz w:val="18"/>
              </w:rPr>
            </w:pPr>
            <w:r w:rsidRPr="009743EA">
              <w:rPr>
                <w:rFonts w:ascii="Arial" w:hAnsi="Arial"/>
                <w:color w:val="0070C0"/>
                <w:sz w:val="18"/>
              </w:rPr>
              <w:t xml:space="preserve">        </w:t>
            </w:r>
            <w:r w:rsidR="004078E0" w:rsidRPr="009743EA">
              <w:rPr>
                <w:rFonts w:ascii="Arial" w:hAnsi="Arial"/>
                <w:color w:val="0070C0"/>
                <w:sz w:val="18"/>
              </w:rPr>
              <w:t>"poa":</w:t>
            </w:r>
            <w:r w:rsidRPr="009743EA">
              <w:rPr>
                <w:rFonts w:ascii="Arial" w:hAnsi="Arial"/>
                <w:color w:val="0070C0"/>
                <w:sz w:val="18"/>
              </w:rPr>
              <w:t xml:space="preserve"> </w:t>
            </w:r>
            <w:r w:rsidR="004078E0" w:rsidRPr="009743EA">
              <w:rPr>
                <w:rFonts w:ascii="Arial" w:hAnsi="Arial"/>
                <w:color w:val="0070C0"/>
                <w:sz w:val="18"/>
              </w:rPr>
              <w:t>["http://192.168.0.101:8282"]</w:t>
            </w:r>
          </w:p>
          <w:p w14:paraId="342A93BE" w14:textId="77777777" w:rsidR="004078E0" w:rsidRPr="009743EA" w:rsidRDefault="009F506B" w:rsidP="00CE497E">
            <w:pPr>
              <w:widowControl w:val="0"/>
              <w:overflowPunct/>
              <w:spacing w:after="0"/>
              <w:ind w:left="284"/>
              <w:textAlignment w:val="auto"/>
              <w:rPr>
                <w:rFonts w:ascii="Arial" w:hAnsi="Arial"/>
                <w:color w:val="0070C0"/>
                <w:sz w:val="18"/>
              </w:rPr>
            </w:pPr>
            <w:r w:rsidRPr="009743EA">
              <w:rPr>
                <w:rFonts w:ascii="Arial" w:hAnsi="Arial"/>
                <w:color w:val="0070C0"/>
                <w:sz w:val="18"/>
              </w:rPr>
              <w:t xml:space="preserve">    </w:t>
            </w:r>
            <w:r w:rsidR="004078E0" w:rsidRPr="009743EA">
              <w:rPr>
                <w:rFonts w:ascii="Arial" w:hAnsi="Arial"/>
                <w:color w:val="0070C0"/>
                <w:sz w:val="18"/>
              </w:rPr>
              <w:t>}</w:t>
            </w:r>
          </w:p>
          <w:p w14:paraId="6072A9AD" w14:textId="77777777" w:rsidR="004078E0" w:rsidRPr="009743EA" w:rsidRDefault="004078E0" w:rsidP="00CE497E">
            <w:pPr>
              <w:widowControl w:val="0"/>
              <w:overflowPunct/>
              <w:spacing w:after="0"/>
              <w:ind w:left="284"/>
              <w:textAlignment w:val="auto"/>
              <w:rPr>
                <w:rFonts w:ascii="Arial" w:hAnsi="Arial"/>
                <w:color w:val="0070C0"/>
                <w:sz w:val="18"/>
              </w:rPr>
            </w:pPr>
            <w:r w:rsidRPr="009743EA">
              <w:rPr>
                <w:rFonts w:ascii="Arial" w:hAnsi="Arial"/>
                <w:color w:val="0070C0"/>
                <w:sz w:val="18"/>
              </w:rPr>
              <w:t>}</w:t>
            </w:r>
          </w:p>
          <w:p w14:paraId="29E440E5" w14:textId="77777777" w:rsidR="004078E0" w:rsidRPr="009743EA" w:rsidRDefault="004078E0" w:rsidP="00CE497E">
            <w:pPr>
              <w:widowControl w:val="0"/>
              <w:overflowPunct/>
              <w:spacing w:after="0"/>
              <w:ind w:left="284"/>
              <w:textAlignment w:val="auto"/>
              <w:rPr>
                <w:rFonts w:ascii="Arial" w:hAnsi="Arial"/>
                <w:color w:val="0070C0"/>
                <w:sz w:val="18"/>
              </w:rPr>
            </w:pPr>
          </w:p>
          <w:p w14:paraId="349A4C03" w14:textId="77777777" w:rsidR="004078E0" w:rsidRPr="009743EA" w:rsidRDefault="004078E0" w:rsidP="00CE497E">
            <w:pPr>
              <w:widowControl w:val="0"/>
              <w:overflowPunct/>
              <w:spacing w:after="0"/>
              <w:ind w:left="284"/>
              <w:textAlignment w:val="auto"/>
              <w:rPr>
                <w:rFonts w:ascii="Arial" w:hAnsi="Arial"/>
                <w:b/>
                <w:color w:val="0070C0"/>
                <w:sz w:val="18"/>
              </w:rPr>
            </w:pPr>
            <w:r w:rsidRPr="009743EA">
              <w:rPr>
                <w:rFonts w:ascii="Arial" w:hAnsi="Arial"/>
                <w:b/>
                <w:color w:val="0070C0"/>
                <w:sz w:val="18"/>
              </w:rPr>
              <w:t>HTTP</w:t>
            </w:r>
            <w:r w:rsidR="009F506B" w:rsidRPr="009743EA">
              <w:rPr>
                <w:rFonts w:ascii="Arial" w:hAnsi="Arial"/>
                <w:b/>
                <w:color w:val="0070C0"/>
                <w:sz w:val="18"/>
              </w:rPr>
              <w:t xml:space="preserve"> </w:t>
            </w:r>
            <w:r w:rsidRPr="009743EA">
              <w:rPr>
                <w:rFonts w:ascii="Arial" w:hAnsi="Arial"/>
                <w:b/>
                <w:color w:val="0070C0"/>
                <w:sz w:val="18"/>
              </w:rPr>
              <w:t>Response:</w:t>
            </w:r>
          </w:p>
          <w:p w14:paraId="1E62D91F" w14:textId="77777777" w:rsidR="004078E0" w:rsidRPr="009743EA" w:rsidRDefault="004078E0" w:rsidP="00CE497E">
            <w:pPr>
              <w:widowControl w:val="0"/>
              <w:overflowPunct/>
              <w:spacing w:after="0"/>
              <w:ind w:left="284"/>
              <w:textAlignment w:val="auto"/>
              <w:rPr>
                <w:rFonts w:ascii="Arial" w:hAnsi="Arial"/>
                <w:color w:val="0070C0"/>
                <w:sz w:val="18"/>
              </w:rPr>
            </w:pPr>
          </w:p>
          <w:p w14:paraId="51303F6B" w14:textId="77777777" w:rsidR="004078E0" w:rsidRPr="009743EA" w:rsidRDefault="004078E0" w:rsidP="00CE497E">
            <w:pPr>
              <w:widowControl w:val="0"/>
              <w:overflowPunct/>
              <w:spacing w:after="0"/>
              <w:ind w:left="284"/>
              <w:textAlignment w:val="auto"/>
              <w:rPr>
                <w:rFonts w:ascii="Arial" w:hAnsi="Arial"/>
                <w:color w:val="0070C0"/>
                <w:sz w:val="18"/>
              </w:rPr>
            </w:pPr>
            <w:r w:rsidRPr="009743EA">
              <w:rPr>
                <w:rFonts w:ascii="Arial" w:hAnsi="Arial"/>
                <w:color w:val="0070C0"/>
                <w:sz w:val="18"/>
              </w:rPr>
              <w:t>HTTP/1.1</w:t>
            </w:r>
            <w:r w:rsidR="009F506B" w:rsidRPr="009743EA">
              <w:rPr>
                <w:rFonts w:ascii="Arial" w:hAnsi="Arial"/>
                <w:color w:val="0070C0"/>
                <w:sz w:val="18"/>
              </w:rPr>
              <w:t xml:space="preserve"> </w:t>
            </w:r>
            <w:r w:rsidRPr="009743EA">
              <w:rPr>
                <w:rFonts w:ascii="Arial" w:hAnsi="Arial"/>
                <w:color w:val="0070C0"/>
                <w:sz w:val="18"/>
              </w:rPr>
              <w:t>200</w:t>
            </w:r>
            <w:r w:rsidR="009F506B" w:rsidRPr="009743EA">
              <w:rPr>
                <w:rFonts w:ascii="Arial" w:hAnsi="Arial"/>
                <w:color w:val="0070C0"/>
                <w:sz w:val="18"/>
              </w:rPr>
              <w:t xml:space="preserve"> </w:t>
            </w:r>
            <w:r w:rsidRPr="009743EA">
              <w:rPr>
                <w:rFonts w:ascii="Arial" w:hAnsi="Arial"/>
                <w:color w:val="0070C0"/>
                <w:sz w:val="18"/>
              </w:rPr>
              <w:t>OK</w:t>
            </w:r>
          </w:p>
          <w:p w14:paraId="42FDDED0" w14:textId="77777777" w:rsidR="004078E0" w:rsidRPr="00062C7A" w:rsidRDefault="004078E0" w:rsidP="00CE497E">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X-M2M-RI:</w:t>
            </w:r>
            <w:r w:rsidR="009F506B" w:rsidRPr="00062C7A">
              <w:rPr>
                <w:rFonts w:ascii="Arial" w:hAnsi="Arial"/>
                <w:color w:val="0070C0"/>
                <w:sz w:val="18"/>
                <w:lang w:val="fr-FR"/>
              </w:rPr>
              <w:t xml:space="preserve"> </w:t>
            </w:r>
            <w:r w:rsidRPr="00062C7A">
              <w:rPr>
                <w:rFonts w:ascii="Arial" w:hAnsi="Arial"/>
                <w:color w:val="0070C0"/>
                <w:sz w:val="18"/>
                <w:lang w:val="fr-FR"/>
              </w:rPr>
              <w:t>1234</w:t>
            </w:r>
          </w:p>
          <w:p w14:paraId="20599D78" w14:textId="77777777" w:rsidR="004078E0" w:rsidRPr="00062C7A" w:rsidRDefault="004078E0" w:rsidP="00CE497E">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X-M2M-RSC:</w:t>
            </w:r>
            <w:r w:rsidR="009F506B" w:rsidRPr="00062C7A">
              <w:rPr>
                <w:rFonts w:ascii="Arial" w:hAnsi="Arial"/>
                <w:color w:val="0070C0"/>
                <w:sz w:val="18"/>
                <w:lang w:val="fr-FR"/>
              </w:rPr>
              <w:t xml:space="preserve"> </w:t>
            </w:r>
            <w:r w:rsidRPr="00062C7A">
              <w:rPr>
                <w:rFonts w:ascii="Arial" w:hAnsi="Arial"/>
                <w:color w:val="0070C0"/>
                <w:sz w:val="18"/>
                <w:lang w:val="fr-FR"/>
              </w:rPr>
              <w:t>2004</w:t>
            </w:r>
          </w:p>
          <w:p w14:paraId="28FAB825" w14:textId="77777777" w:rsidR="004078E0" w:rsidRPr="009743EA" w:rsidRDefault="004078E0" w:rsidP="00CE497E">
            <w:pPr>
              <w:pStyle w:val="TAL"/>
              <w:snapToGrid w:val="0"/>
              <w:ind w:left="284"/>
              <w:jc w:val="both"/>
              <w:rPr>
                <w:color w:val="0070C0"/>
              </w:rPr>
            </w:pPr>
            <w:r w:rsidRPr="009743EA">
              <w:rPr>
                <w:color w:val="0070C0"/>
              </w:rPr>
              <w:t>X-M2M-RVI:</w:t>
            </w:r>
            <w:r w:rsidR="009F506B" w:rsidRPr="009743EA">
              <w:rPr>
                <w:color w:val="0070C0"/>
              </w:rPr>
              <w:t xml:space="preserve"> </w:t>
            </w:r>
            <w:r w:rsidRPr="009743EA">
              <w:rPr>
                <w:color w:val="0070C0"/>
              </w:rPr>
              <w:t>2a</w:t>
            </w:r>
          </w:p>
          <w:p w14:paraId="35773C15" w14:textId="77777777" w:rsidR="004078E0" w:rsidRPr="005A2D7C" w:rsidRDefault="004078E0" w:rsidP="00CE497E">
            <w:pPr>
              <w:widowControl w:val="0"/>
              <w:overflowPunct/>
              <w:spacing w:after="0"/>
              <w:ind w:left="284"/>
              <w:textAlignment w:val="auto"/>
              <w:rPr>
                <w:rFonts w:ascii="Arial" w:eastAsia="Malgun Gothic" w:hAnsi="Arial"/>
                <w:color w:val="0070C0"/>
                <w:sz w:val="18"/>
              </w:rPr>
            </w:pPr>
            <w:r w:rsidRPr="005A2D7C">
              <w:rPr>
                <w:rFonts w:ascii="Arial" w:hAnsi="Arial"/>
                <w:color w:val="0070C0"/>
                <w:sz w:val="18"/>
              </w:rPr>
              <w:lastRenderedPageBreak/>
              <w:t>Content-Length:0</w:t>
            </w:r>
          </w:p>
          <w:p w14:paraId="3A48C6E6" w14:textId="77777777" w:rsidR="004078E0" w:rsidRPr="005A2D7C" w:rsidRDefault="004078E0" w:rsidP="00CE497E">
            <w:pPr>
              <w:widowControl w:val="0"/>
              <w:overflowPunct/>
              <w:spacing w:after="0"/>
              <w:ind w:left="284"/>
              <w:textAlignment w:val="auto"/>
              <w:rPr>
                <w:rFonts w:ascii="Arial" w:hAnsi="Arial"/>
                <w:sz w:val="18"/>
              </w:rPr>
            </w:pPr>
          </w:p>
          <w:p w14:paraId="15033428" w14:textId="77777777" w:rsidR="004078E0" w:rsidRPr="005A2D7C" w:rsidRDefault="004078E0" w:rsidP="00CE497E">
            <w:pPr>
              <w:pStyle w:val="TAL"/>
              <w:snapToGrid w:val="0"/>
              <w:ind w:left="284"/>
              <w:jc w:val="both"/>
              <w:rPr>
                <w:color w:val="0070C0"/>
              </w:rPr>
            </w:pPr>
          </w:p>
          <w:p w14:paraId="36F4AAC3" w14:textId="77777777" w:rsidR="004078E0" w:rsidRPr="009743EA" w:rsidRDefault="004078E0" w:rsidP="00CE497E">
            <w:pPr>
              <w:pStyle w:val="TAL"/>
              <w:snapToGrid w:val="0"/>
              <w:ind w:left="284"/>
              <w:jc w:val="both"/>
            </w:pPr>
          </w:p>
        </w:tc>
      </w:tr>
      <w:tr w:rsidR="003C3949" w:rsidRPr="009743EA" w14:paraId="1D6D59BB" w14:textId="77777777" w:rsidTr="009F506B">
        <w:trPr>
          <w:jc w:val="center"/>
        </w:trPr>
        <w:tc>
          <w:tcPr>
            <w:tcW w:w="1286" w:type="dxa"/>
            <w:tcBorders>
              <w:top w:val="single" w:sz="4" w:space="0" w:color="000000"/>
              <w:left w:val="single" w:sz="4" w:space="0" w:color="000000"/>
              <w:bottom w:val="single" w:sz="4" w:space="0" w:color="000000"/>
            </w:tcBorders>
            <w:shd w:val="clear" w:color="auto" w:fill="E7E6E6"/>
          </w:tcPr>
          <w:p w14:paraId="564C6228" w14:textId="77777777" w:rsidR="003C3949" w:rsidRPr="009743EA" w:rsidRDefault="003C3949" w:rsidP="00763585">
            <w:pPr>
              <w:pStyle w:val="Default"/>
              <w:jc w:val="center"/>
              <w:rPr>
                <w:rFonts w:ascii="Arial" w:eastAsia="Malgun Gothic" w:hAnsi="Arial"/>
                <w:b/>
                <w:color w:val="auto"/>
                <w:kern w:val="1"/>
                <w:sz w:val="18"/>
                <w:szCs w:val="20"/>
              </w:rPr>
            </w:pPr>
          </w:p>
          <w:p w14:paraId="4B5E81CE" w14:textId="77777777" w:rsidR="003C3949" w:rsidRPr="009743EA" w:rsidRDefault="003C3949" w:rsidP="00763585">
            <w:pPr>
              <w:pStyle w:val="Default"/>
              <w:jc w:val="center"/>
              <w:rPr>
                <w:rFonts w:ascii="Arial" w:eastAsia="Malgun Gothic" w:hAnsi="Arial"/>
                <w:b/>
                <w:color w:val="auto"/>
                <w:kern w:val="1"/>
                <w:sz w:val="18"/>
                <w:szCs w:val="20"/>
              </w:rPr>
            </w:pPr>
          </w:p>
          <w:p w14:paraId="03A69D8C" w14:textId="77777777" w:rsidR="003C3949" w:rsidRPr="009743EA" w:rsidRDefault="003C3949" w:rsidP="00763585">
            <w:pPr>
              <w:pStyle w:val="Default"/>
              <w:jc w:val="center"/>
              <w:rPr>
                <w:rFonts w:ascii="Arial" w:eastAsia="Malgun Gothic" w:hAnsi="Arial"/>
                <w:b/>
                <w:color w:val="auto"/>
                <w:kern w:val="1"/>
                <w:sz w:val="18"/>
                <w:szCs w:val="20"/>
              </w:rPr>
            </w:pPr>
          </w:p>
          <w:p w14:paraId="29F6B1F1" w14:textId="77777777" w:rsidR="003C3949" w:rsidRPr="009743EA" w:rsidRDefault="003C3949" w:rsidP="00763585">
            <w:pPr>
              <w:pStyle w:val="Default"/>
              <w:jc w:val="center"/>
              <w:rPr>
                <w:rFonts w:ascii="Arial" w:eastAsia="Malgun Gothic" w:hAnsi="Arial"/>
                <w:b/>
                <w:color w:val="auto"/>
                <w:kern w:val="1"/>
                <w:sz w:val="18"/>
                <w:szCs w:val="20"/>
              </w:rPr>
            </w:pPr>
          </w:p>
          <w:p w14:paraId="78153939" w14:textId="77777777" w:rsidR="003C3949" w:rsidRPr="009743EA" w:rsidRDefault="003C3949" w:rsidP="00763585">
            <w:pPr>
              <w:pStyle w:val="Default"/>
              <w:jc w:val="center"/>
              <w:rPr>
                <w:rFonts w:ascii="Arial" w:eastAsia="Malgun Gothic" w:hAnsi="Arial"/>
                <w:b/>
                <w:color w:val="auto"/>
                <w:kern w:val="1"/>
                <w:sz w:val="18"/>
                <w:szCs w:val="20"/>
              </w:rPr>
            </w:pPr>
          </w:p>
          <w:p w14:paraId="61413545" w14:textId="77777777" w:rsidR="003C3949" w:rsidRPr="009743EA" w:rsidRDefault="003C3949" w:rsidP="00763585">
            <w:pPr>
              <w:pStyle w:val="Default"/>
              <w:jc w:val="center"/>
              <w:rPr>
                <w:rFonts w:ascii="Arial" w:eastAsia="Malgun Gothic" w:hAnsi="Arial"/>
                <w:b/>
                <w:color w:val="auto"/>
                <w:kern w:val="1"/>
                <w:sz w:val="18"/>
                <w:szCs w:val="20"/>
              </w:rPr>
            </w:pPr>
          </w:p>
          <w:p w14:paraId="1DA571C2" w14:textId="77777777" w:rsidR="003C3949" w:rsidRPr="009743EA" w:rsidRDefault="003C3949" w:rsidP="00763585">
            <w:pPr>
              <w:pStyle w:val="Default"/>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Example</w:t>
            </w:r>
            <w:r w:rsidR="009F506B" w:rsidRPr="009743EA">
              <w:rPr>
                <w:rFonts w:ascii="Arial" w:eastAsia="Malgun Gothic" w:hAnsi="Arial"/>
                <w:b/>
                <w:color w:val="auto"/>
                <w:kern w:val="1"/>
                <w:sz w:val="18"/>
                <w:szCs w:val="20"/>
              </w:rPr>
              <w:t xml:space="preserve"> </w:t>
            </w:r>
            <w:r w:rsidRPr="009743EA">
              <w:rPr>
                <w:rFonts w:ascii="Arial" w:eastAsia="Malgun Gothic" w:hAnsi="Arial"/>
                <w:b/>
                <w:color w:val="auto"/>
                <w:kern w:val="1"/>
                <w:sz w:val="18"/>
                <w:szCs w:val="20"/>
              </w:rPr>
              <w:t>with</w:t>
            </w:r>
            <w:r w:rsidR="009F506B" w:rsidRPr="009743EA">
              <w:rPr>
                <w:rFonts w:ascii="Arial" w:eastAsia="Malgun Gothic" w:hAnsi="Arial"/>
                <w:b/>
                <w:color w:val="auto"/>
                <w:kern w:val="1"/>
                <w:sz w:val="18"/>
                <w:szCs w:val="20"/>
              </w:rPr>
              <w:t xml:space="preserve"> </w:t>
            </w:r>
          </w:p>
          <w:p w14:paraId="6F09E336" w14:textId="77777777" w:rsidR="003C3949" w:rsidRPr="009743EA" w:rsidRDefault="003C3949" w:rsidP="00763585">
            <w:pPr>
              <w:pStyle w:val="TAL"/>
              <w:snapToGrid w:val="0"/>
              <w:jc w:val="center"/>
              <w:rPr>
                <w:b/>
                <w:kern w:val="1"/>
              </w:rPr>
            </w:pPr>
            <w:r w:rsidRPr="009743EA">
              <w:rPr>
                <w:b/>
                <w:kern w:val="1"/>
              </w:rPr>
              <w:t>RCN=1</w:t>
            </w:r>
          </w:p>
          <w:p w14:paraId="695E703F" w14:textId="77777777" w:rsidR="003C3949" w:rsidRPr="009743EA" w:rsidRDefault="003C3949" w:rsidP="00763585">
            <w:pPr>
              <w:pStyle w:val="TAL"/>
              <w:snapToGrid w:val="0"/>
              <w:jc w:val="center"/>
              <w:rPr>
                <w:b/>
                <w:kern w:val="1"/>
              </w:rPr>
            </w:pPr>
            <w:r w:rsidRPr="009743EA">
              <w:rPr>
                <w:b/>
                <w:kern w:val="1"/>
              </w:rPr>
              <w:t>or</w:t>
            </w:r>
            <w:r w:rsidR="009F506B" w:rsidRPr="009743EA">
              <w:rPr>
                <w:b/>
                <w:kern w:val="1"/>
              </w:rPr>
              <w:t xml:space="preserve"> </w:t>
            </w:r>
            <w:r w:rsidRPr="009743EA">
              <w:rPr>
                <w:b/>
                <w:kern w:val="1"/>
              </w:rPr>
              <w:t>No</w:t>
            </w:r>
            <w:r w:rsidR="009F506B" w:rsidRPr="009743EA">
              <w:rPr>
                <w:b/>
                <w:kern w:val="1"/>
              </w:rPr>
              <w:t xml:space="preserve"> </w:t>
            </w:r>
            <w:r w:rsidRPr="009743EA">
              <w:rPr>
                <w:b/>
                <w:kern w:val="1"/>
              </w:rPr>
              <w:t>RCN</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670514CC" w14:textId="77777777" w:rsidR="003C3949" w:rsidRPr="009743EA" w:rsidRDefault="003C3949" w:rsidP="00763585">
            <w:pPr>
              <w:pStyle w:val="TAL"/>
              <w:snapToGrid w:val="0"/>
              <w:ind w:left="284"/>
            </w:pPr>
          </w:p>
          <w:p w14:paraId="48FBD63D" w14:textId="77777777" w:rsidR="003C3949" w:rsidRPr="005A2D7C" w:rsidRDefault="009F506B" w:rsidP="00763585">
            <w:pPr>
              <w:pStyle w:val="NoSpacing"/>
              <w:rPr>
                <w:rFonts w:ascii="Times New Roman" w:hAnsi="Times New Roman"/>
                <w:b/>
                <w:sz w:val="24"/>
                <w:lang w:val="en-GB"/>
              </w:rPr>
            </w:pPr>
            <w:r w:rsidRPr="005A2D7C">
              <w:rPr>
                <w:rFonts w:ascii="Times New Roman" w:hAnsi="Times New Roman"/>
                <w:lang w:val="en-GB"/>
              </w:rPr>
              <w:t xml:space="preserve">    </w:t>
            </w:r>
            <w:r w:rsidR="003C3949" w:rsidRPr="005A2D7C">
              <w:rPr>
                <w:rFonts w:ascii="Times New Roman" w:hAnsi="Times New Roman"/>
                <w:b/>
                <w:sz w:val="24"/>
                <w:lang w:val="en-GB"/>
              </w:rPr>
              <w:t>API/CSR/UPD/001</w:t>
            </w:r>
          </w:p>
          <w:p w14:paraId="0056ACDE" w14:textId="77777777" w:rsidR="003C3949" w:rsidRPr="005A2D7C" w:rsidRDefault="009F506B" w:rsidP="00763585">
            <w:pPr>
              <w:pStyle w:val="NoSpacing"/>
              <w:rPr>
                <w:rFonts w:ascii="Times New Roman" w:hAnsi="Times New Roman"/>
                <w:b/>
                <w:sz w:val="24"/>
                <w:lang w:val="en-GB"/>
              </w:rPr>
            </w:pPr>
            <w:r w:rsidRPr="005A2D7C">
              <w:rPr>
                <w:rFonts w:ascii="Times New Roman" w:hAnsi="Times New Roman"/>
                <w:b/>
                <w:sz w:val="24"/>
                <w:lang w:val="en-GB"/>
              </w:rPr>
              <w:t xml:space="preserve">   </w:t>
            </w:r>
            <w:r w:rsidR="003C3949" w:rsidRPr="005A2D7C">
              <w:rPr>
                <w:rFonts w:ascii="Times New Roman" w:hAnsi="Times New Roman"/>
                <w:b/>
                <w:sz w:val="24"/>
                <w:lang w:val="en-GB"/>
              </w:rPr>
              <w:t>API/CSR/UPD/001_RCN1</w:t>
            </w:r>
          </w:p>
          <w:p w14:paraId="183277CC" w14:textId="77777777" w:rsidR="003C3949" w:rsidRPr="009743EA" w:rsidRDefault="003C3949" w:rsidP="00763585">
            <w:pPr>
              <w:widowControl w:val="0"/>
              <w:overflowPunct/>
              <w:spacing w:after="0"/>
              <w:ind w:left="284"/>
              <w:jc w:val="both"/>
              <w:textAlignment w:val="auto"/>
              <w:rPr>
                <w:rFonts w:ascii="Arial" w:hAnsi="Arial"/>
                <w:b/>
                <w:color w:val="0070C0"/>
                <w:sz w:val="18"/>
              </w:rPr>
            </w:pPr>
          </w:p>
          <w:p w14:paraId="632A9AF6" w14:textId="21C8AEC0" w:rsidR="003C3949" w:rsidRPr="005A2D7C" w:rsidRDefault="003C3949" w:rsidP="005A2D7C">
            <w:pPr>
              <w:pStyle w:val="EX"/>
              <w:rPr>
                <w:rFonts w:ascii="Arial" w:eastAsia="Calibri Light" w:hAnsi="Arial"/>
              </w:rPr>
            </w:pPr>
            <w:r w:rsidRPr="009743EA">
              <w:rPr>
                <w:rFonts w:ascii="Arial" w:eastAsia="Calibri Light" w:hAnsi="Arial" w:cs="Arial"/>
              </w:rPr>
              <w:t>E</w:t>
            </w:r>
            <w:r w:rsidR="009F506B" w:rsidRPr="009743EA">
              <w:rPr>
                <w:rFonts w:ascii="Arial" w:eastAsia="Calibri Light" w:hAnsi="Arial" w:cs="Arial"/>
              </w:rPr>
              <w:t>XAMPLE</w:t>
            </w:r>
            <w:r w:rsidRPr="009743EA">
              <w:rPr>
                <w:rFonts w:ascii="Arial" w:eastAsia="Calibri Light" w:hAnsi="Arial" w:cs="Arial"/>
              </w:rPr>
              <w:t>:</w:t>
            </w:r>
            <w:r w:rsidR="009F506B" w:rsidRPr="009743EA">
              <w:rPr>
                <w:rFonts w:ascii="Arial" w:eastAsia="Calibri Light" w:hAnsi="Arial" w:cs="Arial"/>
              </w:rPr>
              <w:tab/>
            </w:r>
            <w:r w:rsidRPr="005A2D7C">
              <w:rPr>
                <w:rFonts w:ascii="Arial" w:eastAsia="Calibri Light" w:hAnsi="Arial"/>
              </w:rPr>
              <w:t>Demonstrate</w:t>
            </w:r>
            <w:r w:rsidR="009F506B" w:rsidRPr="005A2D7C">
              <w:rPr>
                <w:rFonts w:ascii="Arial" w:eastAsia="Calibri Light" w:hAnsi="Arial"/>
              </w:rPr>
              <w:t xml:space="preserve"> </w:t>
            </w:r>
            <w:r w:rsidRPr="005A2D7C">
              <w:rPr>
                <w:rFonts w:ascii="Arial" w:eastAsia="Calibri Light" w:hAnsi="Arial"/>
              </w:rPr>
              <w:t>the</w:t>
            </w:r>
            <w:r w:rsidR="009F506B" w:rsidRPr="005A2D7C">
              <w:rPr>
                <w:rFonts w:ascii="Arial" w:eastAsia="Calibri Light" w:hAnsi="Arial"/>
              </w:rPr>
              <w:t xml:space="preserve"> </w:t>
            </w:r>
            <w:r w:rsidRPr="005A2D7C">
              <w:rPr>
                <w:rFonts w:ascii="Arial" w:eastAsia="Calibri Light" w:hAnsi="Arial"/>
              </w:rPr>
              <w:t>update</w:t>
            </w:r>
            <w:r w:rsidR="009F506B" w:rsidRPr="005A2D7C">
              <w:rPr>
                <w:rFonts w:ascii="Arial" w:eastAsia="Calibri Light" w:hAnsi="Arial"/>
              </w:rPr>
              <w:t xml:space="preserve"> </w:t>
            </w:r>
            <w:r w:rsidRPr="005A2D7C">
              <w:rPr>
                <w:rFonts w:ascii="Arial" w:eastAsia="Calibri Light" w:hAnsi="Arial"/>
              </w:rPr>
              <w:t>of</w:t>
            </w:r>
            <w:r w:rsidR="009F506B" w:rsidRPr="005A2D7C">
              <w:rPr>
                <w:rFonts w:ascii="Arial" w:eastAsia="Calibri Light" w:hAnsi="Arial"/>
              </w:rPr>
              <w:t xml:space="preserve"> </w:t>
            </w:r>
            <w:r w:rsidRPr="005A2D7C">
              <w:rPr>
                <w:rFonts w:ascii="Arial" w:eastAsia="Calibri Light" w:hAnsi="Arial"/>
              </w:rPr>
              <w:t>the</w:t>
            </w:r>
            <w:r w:rsidR="009F506B" w:rsidRPr="005A2D7C">
              <w:rPr>
                <w:rFonts w:ascii="Arial" w:eastAsia="Calibri Light" w:hAnsi="Arial"/>
              </w:rPr>
              <w:t xml:space="preserve"> </w:t>
            </w:r>
            <w:r w:rsidRPr="005A2D7C">
              <w:rPr>
                <w:rFonts w:ascii="Arial" w:eastAsia="Calibri Light" w:hAnsi="Arial"/>
              </w:rPr>
              <w:t>&lt;pointOfAccess&gt;</w:t>
            </w:r>
            <w:r w:rsidR="009F506B" w:rsidRPr="005A2D7C">
              <w:rPr>
                <w:rFonts w:ascii="Arial" w:eastAsia="Calibri Light" w:hAnsi="Arial"/>
              </w:rPr>
              <w:t xml:space="preserve"> </w:t>
            </w:r>
            <w:r w:rsidRPr="005A2D7C">
              <w:rPr>
                <w:rFonts w:ascii="Arial" w:eastAsia="Calibri Light" w:hAnsi="Arial"/>
              </w:rPr>
              <w:t>attribute</w:t>
            </w:r>
            <w:r w:rsidR="009F506B" w:rsidRPr="005A2D7C">
              <w:rPr>
                <w:rFonts w:ascii="Arial" w:eastAsia="Calibri Light" w:hAnsi="Arial"/>
              </w:rPr>
              <w:t xml:space="preserve"> </w:t>
            </w:r>
            <w:r w:rsidRPr="005A2D7C">
              <w:rPr>
                <w:rFonts w:ascii="Arial" w:eastAsia="Calibri Light" w:hAnsi="Arial"/>
              </w:rPr>
              <w:t>of</w:t>
            </w:r>
            <w:r w:rsidR="009F506B" w:rsidRPr="005A2D7C">
              <w:rPr>
                <w:rFonts w:ascii="Arial" w:eastAsia="Calibri Light" w:hAnsi="Arial"/>
              </w:rPr>
              <w:t xml:space="preserve"> </w:t>
            </w:r>
            <w:r w:rsidRPr="005A2D7C">
              <w:rPr>
                <w:rFonts w:ascii="Arial" w:eastAsia="Calibri Light" w:hAnsi="Arial"/>
              </w:rPr>
              <w:t>&lt;remoteCSE&gt;</w:t>
            </w:r>
            <w:r w:rsidR="009F506B" w:rsidRPr="005A2D7C">
              <w:rPr>
                <w:rFonts w:ascii="Arial" w:eastAsia="Calibri Light" w:hAnsi="Arial"/>
              </w:rPr>
              <w:t xml:space="preserve"> </w:t>
            </w:r>
            <w:r w:rsidRPr="005A2D7C">
              <w:rPr>
                <w:rFonts w:ascii="Arial" w:eastAsia="Calibri Light" w:hAnsi="Arial"/>
              </w:rPr>
              <w:t>resource.</w:t>
            </w:r>
          </w:p>
          <w:p w14:paraId="7487AD02" w14:textId="77777777" w:rsidR="003C3949" w:rsidRPr="005A2D7C" w:rsidRDefault="003C3949" w:rsidP="00763585">
            <w:pPr>
              <w:widowControl w:val="0"/>
              <w:overflowPunct/>
              <w:spacing w:after="0"/>
              <w:ind w:left="284"/>
              <w:jc w:val="both"/>
              <w:textAlignment w:val="auto"/>
              <w:rPr>
                <w:rFonts w:ascii="Arial" w:hAnsi="Arial"/>
                <w:b/>
                <w:color w:val="0070C0"/>
                <w:sz w:val="18"/>
              </w:rPr>
            </w:pPr>
          </w:p>
          <w:p w14:paraId="14050962" w14:textId="77777777" w:rsidR="003C3949" w:rsidRPr="009743EA" w:rsidRDefault="003C3949" w:rsidP="00763585">
            <w:pPr>
              <w:widowControl w:val="0"/>
              <w:overflowPunct/>
              <w:spacing w:after="0"/>
              <w:ind w:left="284"/>
              <w:textAlignment w:val="auto"/>
              <w:rPr>
                <w:rFonts w:ascii="Arial" w:hAnsi="Arial"/>
                <w:color w:val="0070C0"/>
                <w:sz w:val="18"/>
              </w:rPr>
            </w:pPr>
          </w:p>
          <w:p w14:paraId="2045BE8F" w14:textId="77777777" w:rsidR="003C3949" w:rsidRPr="009743EA" w:rsidRDefault="003C3949" w:rsidP="00763585">
            <w:pPr>
              <w:widowControl w:val="0"/>
              <w:overflowPunct/>
              <w:spacing w:after="0"/>
              <w:ind w:left="284"/>
              <w:textAlignment w:val="auto"/>
              <w:rPr>
                <w:rFonts w:ascii="Arial" w:hAnsi="Arial"/>
                <w:b/>
                <w:color w:val="0070C0"/>
                <w:sz w:val="18"/>
              </w:rPr>
            </w:pPr>
            <w:r w:rsidRPr="009743EA">
              <w:rPr>
                <w:rFonts w:ascii="Arial" w:hAnsi="Arial"/>
                <w:b/>
                <w:color w:val="0070C0"/>
                <w:sz w:val="18"/>
              </w:rPr>
              <w:t>HTTP</w:t>
            </w:r>
            <w:r w:rsidR="009F506B" w:rsidRPr="009743EA">
              <w:rPr>
                <w:rFonts w:ascii="Arial" w:hAnsi="Arial"/>
                <w:b/>
                <w:color w:val="0070C0"/>
                <w:sz w:val="18"/>
              </w:rPr>
              <w:t xml:space="preserve"> </w:t>
            </w:r>
            <w:r w:rsidRPr="009743EA">
              <w:rPr>
                <w:rFonts w:ascii="Arial" w:hAnsi="Arial"/>
                <w:b/>
                <w:color w:val="0070C0"/>
                <w:sz w:val="18"/>
              </w:rPr>
              <w:t>Request:</w:t>
            </w:r>
          </w:p>
          <w:p w14:paraId="2EAC3224" w14:textId="77777777" w:rsidR="003C3949" w:rsidRPr="009743EA" w:rsidRDefault="003C3949" w:rsidP="00763585">
            <w:pPr>
              <w:widowControl w:val="0"/>
              <w:overflowPunct/>
              <w:spacing w:after="0"/>
              <w:ind w:left="284"/>
              <w:textAlignment w:val="auto"/>
              <w:rPr>
                <w:rFonts w:ascii="Arial" w:hAnsi="Arial"/>
                <w:color w:val="0070C0"/>
                <w:sz w:val="18"/>
              </w:rPr>
            </w:pPr>
          </w:p>
          <w:p w14:paraId="1F0C5FC7" w14:textId="77777777" w:rsidR="003C3949" w:rsidRPr="009743EA" w:rsidRDefault="003C3949" w:rsidP="00763585">
            <w:pPr>
              <w:widowControl w:val="0"/>
              <w:overflowPunct/>
              <w:spacing w:after="0"/>
              <w:ind w:left="284"/>
              <w:textAlignment w:val="auto"/>
              <w:rPr>
                <w:rFonts w:ascii="Arial" w:hAnsi="Arial"/>
                <w:color w:val="0070C0"/>
                <w:sz w:val="18"/>
              </w:rPr>
            </w:pPr>
            <w:r w:rsidRPr="009743EA">
              <w:rPr>
                <w:rFonts w:ascii="Arial" w:hAnsi="Arial"/>
                <w:color w:val="0070C0"/>
                <w:sz w:val="18"/>
              </w:rPr>
              <w:t>PUT</w:t>
            </w:r>
            <w:r w:rsidR="009F506B" w:rsidRPr="009743EA">
              <w:rPr>
                <w:rFonts w:ascii="Arial" w:hAnsi="Arial"/>
                <w:color w:val="0070C0"/>
                <w:sz w:val="18"/>
              </w:rPr>
              <w:t xml:space="preserve"> </w:t>
            </w:r>
            <w:r w:rsidRPr="009743EA">
              <w:rPr>
                <w:rFonts w:ascii="Arial" w:hAnsi="Arial"/>
                <w:color w:val="0070C0"/>
                <w:sz w:val="18"/>
              </w:rPr>
              <w:t>/cse-name/cse-name2?rcn=1</w:t>
            </w:r>
            <w:r w:rsidR="009F506B" w:rsidRPr="009743EA">
              <w:rPr>
                <w:rFonts w:ascii="Arial" w:hAnsi="Arial"/>
                <w:color w:val="0070C0"/>
                <w:sz w:val="18"/>
              </w:rPr>
              <w:t xml:space="preserve"> </w:t>
            </w:r>
            <w:r w:rsidRPr="009743EA">
              <w:rPr>
                <w:rFonts w:ascii="Arial" w:hAnsi="Arial"/>
                <w:color w:val="0070C0"/>
                <w:sz w:val="18"/>
              </w:rPr>
              <w:t>HTTP/1.1</w:t>
            </w:r>
          </w:p>
          <w:p w14:paraId="38C320D2" w14:textId="77777777" w:rsidR="003C3949" w:rsidRPr="00062C7A" w:rsidRDefault="003C3949" w:rsidP="00763585">
            <w:pPr>
              <w:pStyle w:val="TAL"/>
              <w:snapToGrid w:val="0"/>
              <w:ind w:left="284"/>
              <w:jc w:val="both"/>
              <w:rPr>
                <w:color w:val="0070C0"/>
                <w:lang w:val="fr-FR"/>
              </w:rPr>
            </w:pPr>
            <w:r w:rsidRPr="00062C7A">
              <w:rPr>
                <w:color w:val="0070C0"/>
                <w:lang w:val="fr-FR"/>
              </w:rPr>
              <w:t>Host:</w:t>
            </w:r>
            <w:r w:rsidR="009F506B" w:rsidRPr="00062C7A">
              <w:rPr>
                <w:color w:val="0070C0"/>
                <w:lang w:val="fr-FR"/>
              </w:rPr>
              <w:t xml:space="preserve"> </w:t>
            </w:r>
            <w:r w:rsidRPr="00062C7A">
              <w:rPr>
                <w:color w:val="0070C0"/>
                <w:lang w:val="fr-FR"/>
              </w:rPr>
              <w:t>192.168.56.102:9011</w:t>
            </w:r>
          </w:p>
          <w:p w14:paraId="30CEF5BA" w14:textId="77777777" w:rsidR="003C3949" w:rsidRPr="00062C7A" w:rsidRDefault="003C3949" w:rsidP="00763585">
            <w:pPr>
              <w:pStyle w:val="TAL"/>
              <w:snapToGrid w:val="0"/>
              <w:ind w:left="284"/>
              <w:jc w:val="both"/>
              <w:rPr>
                <w:color w:val="0070C0"/>
                <w:lang w:val="fr-FR"/>
              </w:rPr>
            </w:pPr>
            <w:r w:rsidRPr="00062C7A">
              <w:rPr>
                <w:color w:val="0070C0"/>
                <w:lang w:val="fr-FR"/>
              </w:rPr>
              <w:t>Accept:</w:t>
            </w:r>
            <w:r w:rsidR="009F506B" w:rsidRPr="00062C7A">
              <w:rPr>
                <w:color w:val="0070C0"/>
                <w:lang w:val="fr-FR"/>
              </w:rPr>
              <w:t xml:space="preserve"> </w:t>
            </w:r>
            <w:r w:rsidRPr="00062C7A">
              <w:rPr>
                <w:color w:val="0070C0"/>
                <w:lang w:val="fr-FR"/>
              </w:rPr>
              <w:t>application/json</w:t>
            </w:r>
          </w:p>
          <w:p w14:paraId="0EB5A775" w14:textId="77777777" w:rsidR="003C3949" w:rsidRPr="00062C7A" w:rsidRDefault="003C3949" w:rsidP="00763585">
            <w:pPr>
              <w:pStyle w:val="TAL"/>
              <w:snapToGrid w:val="0"/>
              <w:ind w:left="284"/>
              <w:jc w:val="both"/>
              <w:rPr>
                <w:color w:val="0070C0"/>
                <w:lang w:val="fr-FR"/>
              </w:rPr>
            </w:pPr>
            <w:r w:rsidRPr="00062C7A">
              <w:rPr>
                <w:color w:val="0070C0"/>
                <w:lang w:val="fr-FR"/>
              </w:rPr>
              <w:t>X-M2M-Origin:</w:t>
            </w:r>
            <w:r w:rsidR="009F506B" w:rsidRPr="00062C7A">
              <w:rPr>
                <w:color w:val="0070C0"/>
                <w:lang w:val="fr-FR"/>
              </w:rPr>
              <w:t xml:space="preserve"> </w:t>
            </w:r>
            <w:r w:rsidRPr="00062C7A">
              <w:rPr>
                <w:color w:val="0070C0"/>
                <w:lang w:val="fr-FR"/>
              </w:rPr>
              <w:t>C0120180406T0846311405855351047680_cse01</w:t>
            </w:r>
          </w:p>
          <w:p w14:paraId="69E5E089" w14:textId="77777777" w:rsidR="003C3949" w:rsidRPr="00062C7A" w:rsidRDefault="003C3949" w:rsidP="00763585">
            <w:pPr>
              <w:pStyle w:val="TAL"/>
              <w:snapToGrid w:val="0"/>
              <w:ind w:left="284"/>
              <w:jc w:val="both"/>
              <w:rPr>
                <w:color w:val="0070C0"/>
                <w:lang w:val="fr-FR"/>
              </w:rPr>
            </w:pPr>
            <w:r w:rsidRPr="00062C7A">
              <w:rPr>
                <w:color w:val="0070C0"/>
                <w:lang w:val="fr-FR"/>
              </w:rPr>
              <w:t>X-M2M-RI:</w:t>
            </w:r>
            <w:r w:rsidR="009F506B" w:rsidRPr="00062C7A">
              <w:rPr>
                <w:color w:val="0070C0"/>
                <w:lang w:val="fr-FR"/>
              </w:rPr>
              <w:t xml:space="preserve"> </w:t>
            </w:r>
            <w:r w:rsidRPr="00062C7A">
              <w:rPr>
                <w:color w:val="0070C0"/>
                <w:lang w:val="fr-FR"/>
              </w:rPr>
              <w:t>1234</w:t>
            </w:r>
          </w:p>
          <w:p w14:paraId="32E3C7FB" w14:textId="77777777" w:rsidR="00FD4AE8" w:rsidRPr="009743EA" w:rsidRDefault="00FD4AE8" w:rsidP="00FD4AE8">
            <w:pPr>
              <w:pStyle w:val="TAL"/>
              <w:snapToGrid w:val="0"/>
              <w:ind w:left="284"/>
              <w:jc w:val="both"/>
              <w:rPr>
                <w:color w:val="0070C0"/>
              </w:rPr>
            </w:pPr>
            <w:r w:rsidRPr="009743EA">
              <w:rPr>
                <w:color w:val="0070C0"/>
              </w:rPr>
              <w:t>X-M2M-RVI:</w:t>
            </w:r>
            <w:r w:rsidR="009F506B" w:rsidRPr="009743EA">
              <w:rPr>
                <w:color w:val="0070C0"/>
              </w:rPr>
              <w:t xml:space="preserve"> </w:t>
            </w:r>
            <w:r w:rsidRPr="009743EA">
              <w:rPr>
                <w:color w:val="0070C0"/>
              </w:rPr>
              <w:t>2a</w:t>
            </w:r>
          </w:p>
          <w:p w14:paraId="677BA459" w14:textId="77777777" w:rsidR="003C3949" w:rsidRPr="009743EA" w:rsidRDefault="003C3949" w:rsidP="00763585">
            <w:pPr>
              <w:pStyle w:val="TAL"/>
              <w:snapToGrid w:val="0"/>
              <w:ind w:left="284"/>
              <w:jc w:val="both"/>
              <w:rPr>
                <w:color w:val="0070C0"/>
              </w:rPr>
            </w:pPr>
          </w:p>
          <w:p w14:paraId="0D5CE511" w14:textId="77777777" w:rsidR="003C3949" w:rsidRPr="009743EA" w:rsidRDefault="003C3949" w:rsidP="00763585">
            <w:pPr>
              <w:widowControl w:val="0"/>
              <w:overflowPunct/>
              <w:spacing w:after="0"/>
              <w:ind w:left="284"/>
              <w:textAlignment w:val="auto"/>
              <w:rPr>
                <w:rFonts w:ascii="Arial" w:hAnsi="Arial"/>
                <w:color w:val="0070C0"/>
                <w:sz w:val="18"/>
              </w:rPr>
            </w:pPr>
            <w:r w:rsidRPr="009743EA">
              <w:rPr>
                <w:rFonts w:ascii="Arial" w:hAnsi="Arial"/>
                <w:color w:val="0070C0"/>
                <w:sz w:val="18"/>
              </w:rPr>
              <w:t>{</w:t>
            </w:r>
          </w:p>
          <w:p w14:paraId="3FCC84E2" w14:textId="77777777" w:rsidR="003C3949" w:rsidRPr="009743EA" w:rsidRDefault="009F506B" w:rsidP="00763585">
            <w:pPr>
              <w:widowControl w:val="0"/>
              <w:overflowPunct/>
              <w:spacing w:after="0"/>
              <w:ind w:left="284"/>
              <w:textAlignment w:val="auto"/>
              <w:rPr>
                <w:rFonts w:ascii="Arial" w:hAnsi="Arial"/>
                <w:color w:val="0070C0"/>
                <w:sz w:val="18"/>
              </w:rPr>
            </w:pPr>
            <w:r w:rsidRPr="009743EA">
              <w:rPr>
                <w:rFonts w:ascii="Arial" w:hAnsi="Arial"/>
                <w:color w:val="0070C0"/>
                <w:sz w:val="18"/>
              </w:rPr>
              <w:t xml:space="preserve">    </w:t>
            </w:r>
            <w:r w:rsidR="003C3949" w:rsidRPr="009743EA">
              <w:rPr>
                <w:rFonts w:ascii="Arial" w:hAnsi="Arial"/>
                <w:color w:val="0070C0"/>
                <w:sz w:val="18"/>
              </w:rPr>
              <w:t>"m2m:csr":</w:t>
            </w:r>
            <w:r w:rsidRPr="009743EA">
              <w:rPr>
                <w:rFonts w:ascii="Arial" w:hAnsi="Arial"/>
                <w:color w:val="0070C0"/>
                <w:sz w:val="18"/>
              </w:rPr>
              <w:t xml:space="preserve"> </w:t>
            </w:r>
            <w:r w:rsidR="003C3949" w:rsidRPr="009743EA">
              <w:rPr>
                <w:rFonts w:ascii="Arial" w:hAnsi="Arial"/>
                <w:color w:val="0070C0"/>
                <w:sz w:val="18"/>
              </w:rPr>
              <w:t>{</w:t>
            </w:r>
          </w:p>
          <w:p w14:paraId="2412A56D" w14:textId="77777777" w:rsidR="003C3949" w:rsidRPr="009743EA" w:rsidRDefault="009F506B" w:rsidP="00763585">
            <w:pPr>
              <w:widowControl w:val="0"/>
              <w:overflowPunct/>
              <w:spacing w:after="0"/>
              <w:ind w:left="284"/>
              <w:textAlignment w:val="auto"/>
              <w:rPr>
                <w:rFonts w:ascii="Arial" w:hAnsi="Arial"/>
                <w:color w:val="0070C0"/>
                <w:sz w:val="18"/>
              </w:rPr>
            </w:pPr>
            <w:r w:rsidRPr="009743EA">
              <w:rPr>
                <w:rFonts w:ascii="Arial" w:hAnsi="Arial"/>
                <w:color w:val="0070C0"/>
                <w:sz w:val="18"/>
              </w:rPr>
              <w:t xml:space="preserve">        </w:t>
            </w:r>
            <w:r w:rsidR="003C3949" w:rsidRPr="009743EA">
              <w:rPr>
                <w:rFonts w:ascii="Arial" w:hAnsi="Arial"/>
                <w:color w:val="0070C0"/>
                <w:sz w:val="18"/>
              </w:rPr>
              <w:t>"poa":</w:t>
            </w:r>
            <w:r w:rsidRPr="009743EA">
              <w:rPr>
                <w:rFonts w:ascii="Arial" w:hAnsi="Arial"/>
                <w:color w:val="0070C0"/>
                <w:sz w:val="18"/>
              </w:rPr>
              <w:t xml:space="preserve"> </w:t>
            </w:r>
            <w:r w:rsidR="003C3949" w:rsidRPr="009743EA">
              <w:rPr>
                <w:rFonts w:ascii="Arial" w:hAnsi="Arial"/>
                <w:color w:val="0070C0"/>
                <w:sz w:val="18"/>
              </w:rPr>
              <w:t>["http://192.168.0.100:8282"]</w:t>
            </w:r>
          </w:p>
          <w:p w14:paraId="7A60F979" w14:textId="77777777" w:rsidR="003C3949" w:rsidRPr="009743EA" w:rsidRDefault="009F506B" w:rsidP="00763585">
            <w:pPr>
              <w:widowControl w:val="0"/>
              <w:overflowPunct/>
              <w:spacing w:after="0"/>
              <w:ind w:left="284"/>
              <w:textAlignment w:val="auto"/>
              <w:rPr>
                <w:rFonts w:ascii="Arial" w:hAnsi="Arial"/>
                <w:color w:val="0070C0"/>
                <w:sz w:val="18"/>
              </w:rPr>
            </w:pPr>
            <w:r w:rsidRPr="009743EA">
              <w:rPr>
                <w:rFonts w:ascii="Arial" w:hAnsi="Arial"/>
                <w:color w:val="0070C0"/>
                <w:sz w:val="18"/>
              </w:rPr>
              <w:t xml:space="preserve">    </w:t>
            </w:r>
            <w:r w:rsidR="003C3949" w:rsidRPr="009743EA">
              <w:rPr>
                <w:rFonts w:ascii="Arial" w:hAnsi="Arial"/>
                <w:color w:val="0070C0"/>
                <w:sz w:val="18"/>
              </w:rPr>
              <w:t>}</w:t>
            </w:r>
          </w:p>
          <w:p w14:paraId="754F7D9B" w14:textId="77777777" w:rsidR="003C3949" w:rsidRPr="009743EA" w:rsidRDefault="003C3949" w:rsidP="00763585">
            <w:pPr>
              <w:widowControl w:val="0"/>
              <w:overflowPunct/>
              <w:spacing w:after="0"/>
              <w:ind w:left="284"/>
              <w:textAlignment w:val="auto"/>
              <w:rPr>
                <w:rFonts w:ascii="Arial" w:hAnsi="Arial"/>
                <w:color w:val="0070C0"/>
                <w:sz w:val="18"/>
              </w:rPr>
            </w:pPr>
            <w:r w:rsidRPr="009743EA">
              <w:rPr>
                <w:rFonts w:ascii="Arial" w:hAnsi="Arial"/>
                <w:color w:val="0070C0"/>
                <w:sz w:val="18"/>
              </w:rPr>
              <w:t>}</w:t>
            </w:r>
          </w:p>
          <w:p w14:paraId="05929DD2" w14:textId="77777777" w:rsidR="003C3949" w:rsidRPr="009743EA" w:rsidRDefault="003C3949" w:rsidP="00763585">
            <w:pPr>
              <w:widowControl w:val="0"/>
              <w:overflowPunct/>
              <w:spacing w:after="0"/>
              <w:ind w:left="284"/>
              <w:textAlignment w:val="auto"/>
              <w:rPr>
                <w:rFonts w:ascii="Arial" w:hAnsi="Arial"/>
                <w:color w:val="0070C0"/>
                <w:sz w:val="18"/>
              </w:rPr>
            </w:pPr>
          </w:p>
          <w:p w14:paraId="64BD342A" w14:textId="77777777" w:rsidR="00EB14D5" w:rsidRPr="009743EA" w:rsidRDefault="00EB14D5" w:rsidP="00763585">
            <w:pPr>
              <w:widowControl w:val="0"/>
              <w:overflowPunct/>
              <w:spacing w:after="0"/>
              <w:ind w:left="284"/>
              <w:textAlignment w:val="auto"/>
              <w:rPr>
                <w:rFonts w:ascii="Arial" w:hAnsi="Arial"/>
                <w:color w:val="0070C0"/>
                <w:sz w:val="18"/>
              </w:rPr>
            </w:pPr>
          </w:p>
          <w:p w14:paraId="498715E9" w14:textId="77777777" w:rsidR="003C3949" w:rsidRPr="009743EA" w:rsidRDefault="003C3949" w:rsidP="00763585">
            <w:pPr>
              <w:widowControl w:val="0"/>
              <w:overflowPunct/>
              <w:spacing w:after="0"/>
              <w:ind w:left="284"/>
              <w:textAlignment w:val="auto"/>
              <w:rPr>
                <w:rFonts w:ascii="Arial" w:hAnsi="Arial"/>
                <w:b/>
                <w:color w:val="0070C0"/>
                <w:sz w:val="18"/>
              </w:rPr>
            </w:pPr>
            <w:r w:rsidRPr="009743EA">
              <w:rPr>
                <w:rFonts w:ascii="Arial" w:hAnsi="Arial"/>
                <w:b/>
                <w:color w:val="0070C0"/>
                <w:sz w:val="18"/>
              </w:rPr>
              <w:t>HTTP</w:t>
            </w:r>
            <w:r w:rsidR="009F506B" w:rsidRPr="009743EA">
              <w:rPr>
                <w:rFonts w:ascii="Arial" w:hAnsi="Arial"/>
                <w:b/>
                <w:color w:val="0070C0"/>
                <w:sz w:val="18"/>
              </w:rPr>
              <w:t xml:space="preserve"> </w:t>
            </w:r>
            <w:r w:rsidRPr="009743EA">
              <w:rPr>
                <w:rFonts w:ascii="Arial" w:hAnsi="Arial"/>
                <w:b/>
                <w:color w:val="0070C0"/>
                <w:sz w:val="18"/>
              </w:rPr>
              <w:t>Response:</w:t>
            </w:r>
          </w:p>
          <w:p w14:paraId="5E605FA3" w14:textId="77777777" w:rsidR="003C3949" w:rsidRPr="009743EA" w:rsidRDefault="003C3949" w:rsidP="00763585">
            <w:pPr>
              <w:widowControl w:val="0"/>
              <w:overflowPunct/>
              <w:spacing w:after="0"/>
              <w:ind w:left="284"/>
              <w:textAlignment w:val="auto"/>
              <w:rPr>
                <w:rFonts w:ascii="Arial" w:hAnsi="Arial"/>
                <w:color w:val="0070C0"/>
                <w:sz w:val="18"/>
              </w:rPr>
            </w:pPr>
          </w:p>
          <w:p w14:paraId="3241E1CF" w14:textId="77777777" w:rsidR="003C3949" w:rsidRPr="009743EA" w:rsidRDefault="003C3949" w:rsidP="00763585">
            <w:pPr>
              <w:widowControl w:val="0"/>
              <w:overflowPunct/>
              <w:spacing w:after="0"/>
              <w:ind w:left="284"/>
              <w:textAlignment w:val="auto"/>
              <w:rPr>
                <w:rFonts w:ascii="Arial" w:hAnsi="Arial"/>
                <w:color w:val="0070C0"/>
                <w:sz w:val="18"/>
              </w:rPr>
            </w:pPr>
            <w:r w:rsidRPr="009743EA">
              <w:rPr>
                <w:rFonts w:ascii="Arial" w:hAnsi="Arial"/>
                <w:color w:val="0070C0"/>
                <w:sz w:val="18"/>
              </w:rPr>
              <w:t>HTTP/1.1</w:t>
            </w:r>
            <w:r w:rsidR="009F506B" w:rsidRPr="009743EA">
              <w:rPr>
                <w:rFonts w:ascii="Arial" w:hAnsi="Arial"/>
                <w:color w:val="0070C0"/>
                <w:sz w:val="18"/>
              </w:rPr>
              <w:t xml:space="preserve"> </w:t>
            </w:r>
            <w:r w:rsidRPr="009743EA">
              <w:rPr>
                <w:rFonts w:ascii="Arial" w:hAnsi="Arial"/>
                <w:color w:val="0070C0"/>
                <w:sz w:val="18"/>
              </w:rPr>
              <w:t>200</w:t>
            </w:r>
            <w:r w:rsidR="009F506B" w:rsidRPr="009743EA">
              <w:rPr>
                <w:rFonts w:ascii="Arial" w:hAnsi="Arial"/>
                <w:color w:val="0070C0"/>
                <w:sz w:val="18"/>
              </w:rPr>
              <w:t xml:space="preserve"> </w:t>
            </w:r>
            <w:r w:rsidRPr="009743EA">
              <w:rPr>
                <w:rFonts w:ascii="Arial" w:hAnsi="Arial"/>
                <w:color w:val="0070C0"/>
                <w:sz w:val="18"/>
              </w:rPr>
              <w:t>OK</w:t>
            </w:r>
          </w:p>
          <w:p w14:paraId="248083C3" w14:textId="77777777" w:rsidR="003C3949" w:rsidRPr="00062C7A" w:rsidRDefault="003C3949" w:rsidP="00763585">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X-M2M-RI:</w:t>
            </w:r>
            <w:r w:rsidR="009F506B" w:rsidRPr="00062C7A">
              <w:rPr>
                <w:rFonts w:ascii="Arial" w:hAnsi="Arial"/>
                <w:color w:val="0070C0"/>
                <w:sz w:val="18"/>
                <w:lang w:val="fr-FR"/>
              </w:rPr>
              <w:t xml:space="preserve"> </w:t>
            </w:r>
            <w:r w:rsidRPr="00062C7A">
              <w:rPr>
                <w:rFonts w:ascii="Arial" w:hAnsi="Arial"/>
                <w:color w:val="0070C0"/>
                <w:sz w:val="18"/>
                <w:lang w:val="fr-FR"/>
              </w:rPr>
              <w:t>1234</w:t>
            </w:r>
          </w:p>
          <w:p w14:paraId="714BA734" w14:textId="77777777" w:rsidR="003C3949" w:rsidRPr="00062C7A" w:rsidRDefault="003C3949" w:rsidP="00763585">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X-M2M-RSC:</w:t>
            </w:r>
            <w:r w:rsidR="009F506B" w:rsidRPr="00062C7A">
              <w:rPr>
                <w:rFonts w:ascii="Arial" w:hAnsi="Arial"/>
                <w:color w:val="0070C0"/>
                <w:sz w:val="18"/>
                <w:lang w:val="fr-FR"/>
              </w:rPr>
              <w:t xml:space="preserve"> </w:t>
            </w:r>
            <w:r w:rsidRPr="00062C7A">
              <w:rPr>
                <w:rFonts w:ascii="Arial" w:hAnsi="Arial"/>
                <w:color w:val="0070C0"/>
                <w:sz w:val="18"/>
                <w:lang w:val="fr-FR"/>
              </w:rPr>
              <w:t>2004</w:t>
            </w:r>
          </w:p>
          <w:p w14:paraId="7E5A6E26" w14:textId="77777777" w:rsidR="00FD4AE8" w:rsidRPr="00062C7A" w:rsidRDefault="00FD4AE8" w:rsidP="00FD4AE8">
            <w:pPr>
              <w:pStyle w:val="TAL"/>
              <w:snapToGrid w:val="0"/>
              <w:ind w:left="284"/>
              <w:jc w:val="both"/>
              <w:rPr>
                <w:color w:val="0070C0"/>
                <w:lang w:val="fr-FR"/>
              </w:rPr>
            </w:pPr>
            <w:r w:rsidRPr="00062C7A">
              <w:rPr>
                <w:color w:val="0070C0"/>
                <w:lang w:val="fr-FR"/>
              </w:rPr>
              <w:t>X-M2M-RVI:</w:t>
            </w:r>
            <w:r w:rsidR="009F506B" w:rsidRPr="00062C7A">
              <w:rPr>
                <w:color w:val="0070C0"/>
                <w:lang w:val="fr-FR"/>
              </w:rPr>
              <w:t xml:space="preserve"> </w:t>
            </w:r>
            <w:r w:rsidRPr="00062C7A">
              <w:rPr>
                <w:color w:val="0070C0"/>
                <w:lang w:val="fr-FR"/>
              </w:rPr>
              <w:t>2a</w:t>
            </w:r>
          </w:p>
          <w:p w14:paraId="6E40962C" w14:textId="77777777" w:rsidR="003C3949" w:rsidRPr="00062C7A" w:rsidRDefault="003C3949" w:rsidP="00763585">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Content-Length:</w:t>
            </w:r>
            <w:r w:rsidR="00DD1186" w:rsidRPr="00062C7A">
              <w:rPr>
                <w:rFonts w:ascii="Arial" w:hAnsi="Arial"/>
                <w:color w:val="0070C0"/>
                <w:sz w:val="18"/>
                <w:lang w:val="fr-FR"/>
              </w:rPr>
              <w:t>251</w:t>
            </w:r>
          </w:p>
          <w:p w14:paraId="3ECE0541" w14:textId="77777777" w:rsidR="003C3949" w:rsidRPr="00062C7A" w:rsidRDefault="003C3949" w:rsidP="00763585">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Content-Type:application/json</w:t>
            </w:r>
          </w:p>
          <w:p w14:paraId="00AC5E6B" w14:textId="77777777" w:rsidR="003C3949" w:rsidRPr="00062C7A" w:rsidRDefault="003C3949" w:rsidP="00763585">
            <w:pPr>
              <w:widowControl w:val="0"/>
              <w:overflowPunct/>
              <w:spacing w:after="0"/>
              <w:ind w:left="284"/>
              <w:textAlignment w:val="auto"/>
              <w:rPr>
                <w:rFonts w:ascii="Arial" w:hAnsi="Arial"/>
                <w:sz w:val="18"/>
                <w:lang w:val="fr-FR"/>
              </w:rPr>
            </w:pPr>
          </w:p>
          <w:p w14:paraId="6FAECD24" w14:textId="77777777" w:rsidR="003C3949" w:rsidRPr="00062C7A" w:rsidRDefault="003C3949" w:rsidP="00763585">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w:t>
            </w:r>
          </w:p>
          <w:p w14:paraId="2000C69B" w14:textId="77777777" w:rsidR="003C3949" w:rsidRPr="00062C7A" w:rsidRDefault="009F506B" w:rsidP="00763585">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 xml:space="preserve">    </w:t>
            </w:r>
            <w:r w:rsidR="003C3949" w:rsidRPr="00062C7A">
              <w:rPr>
                <w:rFonts w:ascii="Arial" w:hAnsi="Arial"/>
                <w:color w:val="0070C0"/>
                <w:sz w:val="18"/>
                <w:lang w:val="fr-FR"/>
              </w:rPr>
              <w:t>"m2m:csr":</w:t>
            </w:r>
            <w:r w:rsidRPr="00062C7A">
              <w:rPr>
                <w:rFonts w:ascii="Arial" w:hAnsi="Arial"/>
                <w:color w:val="0070C0"/>
                <w:sz w:val="18"/>
                <w:lang w:val="fr-FR"/>
              </w:rPr>
              <w:t xml:space="preserve"> </w:t>
            </w:r>
            <w:r w:rsidR="003C3949" w:rsidRPr="00062C7A">
              <w:rPr>
                <w:rFonts w:ascii="Arial" w:hAnsi="Arial"/>
                <w:color w:val="0070C0"/>
                <w:sz w:val="18"/>
                <w:lang w:val="fr-FR"/>
              </w:rPr>
              <w:t>{</w:t>
            </w:r>
          </w:p>
          <w:p w14:paraId="58CFF64F" w14:textId="77777777" w:rsidR="003C3949" w:rsidRPr="00062C7A" w:rsidRDefault="009F506B" w:rsidP="00763585">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 xml:space="preserve">        </w:t>
            </w:r>
            <w:r w:rsidR="003C3949" w:rsidRPr="00062C7A">
              <w:rPr>
                <w:rFonts w:ascii="Arial" w:hAnsi="Arial"/>
                <w:color w:val="0070C0"/>
                <w:sz w:val="18"/>
                <w:lang w:val="fr-FR"/>
              </w:rPr>
              <w:t>"cb":</w:t>
            </w:r>
            <w:r w:rsidRPr="00062C7A">
              <w:rPr>
                <w:rFonts w:ascii="Arial" w:hAnsi="Arial"/>
                <w:color w:val="0070C0"/>
                <w:sz w:val="18"/>
                <w:lang w:val="fr-FR"/>
              </w:rPr>
              <w:t xml:space="preserve"> </w:t>
            </w:r>
            <w:r w:rsidR="003C3949" w:rsidRPr="00062C7A">
              <w:rPr>
                <w:rFonts w:ascii="Arial" w:hAnsi="Arial"/>
                <w:color w:val="0070C0"/>
                <w:sz w:val="18"/>
                <w:lang w:val="fr-FR"/>
              </w:rPr>
              <w:t>"//192.168.56.2:8282/cse-name2",</w:t>
            </w:r>
          </w:p>
          <w:p w14:paraId="3D2911E9" w14:textId="77777777" w:rsidR="003C3949" w:rsidRPr="00062C7A" w:rsidRDefault="009F506B" w:rsidP="00763585">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 xml:space="preserve">        </w:t>
            </w:r>
            <w:r w:rsidR="003C3949" w:rsidRPr="00062C7A">
              <w:rPr>
                <w:rFonts w:ascii="Arial" w:hAnsi="Arial"/>
                <w:color w:val="0070C0"/>
                <w:sz w:val="18"/>
                <w:lang w:val="fr-FR"/>
              </w:rPr>
              <w:t>"csi":</w:t>
            </w:r>
            <w:r w:rsidRPr="00062C7A">
              <w:rPr>
                <w:rFonts w:ascii="Arial" w:hAnsi="Arial"/>
                <w:color w:val="0070C0"/>
                <w:sz w:val="18"/>
                <w:lang w:val="fr-FR"/>
              </w:rPr>
              <w:t xml:space="preserve"> </w:t>
            </w:r>
            <w:r w:rsidR="003C3949" w:rsidRPr="00062C7A">
              <w:rPr>
                <w:rFonts w:ascii="Arial" w:hAnsi="Arial"/>
                <w:color w:val="0070C0"/>
                <w:sz w:val="18"/>
                <w:lang w:val="fr-FR"/>
              </w:rPr>
              <w:t>"/cse2ID",</w:t>
            </w:r>
          </w:p>
          <w:p w14:paraId="6BA0EFFC" w14:textId="77777777" w:rsidR="003C3949" w:rsidRPr="00062C7A" w:rsidRDefault="009F506B" w:rsidP="00763585">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 xml:space="preserve">        </w:t>
            </w:r>
            <w:r w:rsidR="003C3949" w:rsidRPr="00062C7A">
              <w:rPr>
                <w:rFonts w:ascii="Arial" w:hAnsi="Arial"/>
                <w:color w:val="0070C0"/>
                <w:sz w:val="18"/>
                <w:lang w:val="fr-FR"/>
              </w:rPr>
              <w:t>"ct":</w:t>
            </w:r>
            <w:r w:rsidRPr="00062C7A">
              <w:rPr>
                <w:rFonts w:ascii="Arial" w:hAnsi="Arial"/>
                <w:color w:val="0070C0"/>
                <w:sz w:val="18"/>
                <w:lang w:val="fr-FR"/>
              </w:rPr>
              <w:t xml:space="preserve"> </w:t>
            </w:r>
            <w:r w:rsidR="003C3949" w:rsidRPr="00062C7A">
              <w:rPr>
                <w:rFonts w:ascii="Arial" w:hAnsi="Arial"/>
                <w:color w:val="0070C0"/>
                <w:sz w:val="18"/>
                <w:lang w:val="fr-FR"/>
              </w:rPr>
              <w:t>"20180801T093501",</w:t>
            </w:r>
          </w:p>
          <w:p w14:paraId="1823764F" w14:textId="77777777" w:rsidR="003C3949" w:rsidRPr="00062C7A" w:rsidRDefault="009F506B" w:rsidP="00763585">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 xml:space="preserve">        </w:t>
            </w:r>
            <w:r w:rsidR="003C3949" w:rsidRPr="00062C7A">
              <w:rPr>
                <w:rFonts w:ascii="Arial" w:hAnsi="Arial"/>
                <w:color w:val="0070C0"/>
                <w:sz w:val="18"/>
                <w:lang w:val="fr-FR"/>
              </w:rPr>
              <w:t>"et":</w:t>
            </w:r>
            <w:r w:rsidRPr="00062C7A">
              <w:rPr>
                <w:rFonts w:ascii="Arial" w:hAnsi="Arial"/>
                <w:color w:val="0070C0"/>
                <w:sz w:val="18"/>
                <w:lang w:val="fr-FR"/>
              </w:rPr>
              <w:t xml:space="preserve"> </w:t>
            </w:r>
            <w:r w:rsidR="003C3949" w:rsidRPr="00062C7A">
              <w:rPr>
                <w:rFonts w:ascii="Arial" w:hAnsi="Arial"/>
                <w:color w:val="0070C0"/>
                <w:sz w:val="18"/>
                <w:lang w:val="fr-FR"/>
              </w:rPr>
              <w:t>"99991231T235959",</w:t>
            </w:r>
          </w:p>
          <w:p w14:paraId="237E6D92" w14:textId="77777777" w:rsidR="003C3949" w:rsidRPr="00062C7A" w:rsidRDefault="009F506B" w:rsidP="00763585">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 xml:space="preserve">        </w:t>
            </w:r>
            <w:r w:rsidR="003C3949" w:rsidRPr="00062C7A">
              <w:rPr>
                <w:rFonts w:ascii="Arial" w:hAnsi="Arial"/>
                <w:color w:val="0070C0"/>
                <w:sz w:val="18"/>
                <w:lang w:val="fr-FR"/>
              </w:rPr>
              <w:t>"lt":</w:t>
            </w:r>
            <w:r w:rsidRPr="00062C7A">
              <w:rPr>
                <w:rFonts w:ascii="Arial" w:hAnsi="Arial"/>
                <w:color w:val="0070C0"/>
                <w:sz w:val="18"/>
                <w:lang w:val="fr-FR"/>
              </w:rPr>
              <w:t xml:space="preserve"> </w:t>
            </w:r>
            <w:r w:rsidR="003C3949" w:rsidRPr="00062C7A">
              <w:rPr>
                <w:rFonts w:ascii="Arial" w:hAnsi="Arial"/>
                <w:color w:val="0070C0"/>
                <w:sz w:val="18"/>
                <w:lang w:val="fr-FR"/>
              </w:rPr>
              <w:t>"20180801T095839",</w:t>
            </w:r>
          </w:p>
          <w:p w14:paraId="443E4EB5" w14:textId="77777777" w:rsidR="003C3949" w:rsidRPr="00062C7A" w:rsidRDefault="009F506B" w:rsidP="00763585">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 xml:space="preserve">        </w:t>
            </w:r>
            <w:r w:rsidR="003C3949" w:rsidRPr="00062C7A">
              <w:rPr>
                <w:rFonts w:ascii="Arial" w:hAnsi="Arial"/>
                <w:color w:val="0070C0"/>
                <w:sz w:val="18"/>
                <w:lang w:val="fr-FR"/>
              </w:rPr>
              <w:t>"pi":</w:t>
            </w:r>
            <w:r w:rsidRPr="00062C7A">
              <w:rPr>
                <w:rFonts w:ascii="Arial" w:hAnsi="Arial"/>
                <w:color w:val="0070C0"/>
                <w:sz w:val="18"/>
                <w:lang w:val="fr-FR"/>
              </w:rPr>
              <w:t xml:space="preserve"> </w:t>
            </w:r>
            <w:r w:rsidR="003C3949" w:rsidRPr="00062C7A">
              <w:rPr>
                <w:rFonts w:ascii="Arial" w:hAnsi="Arial"/>
                <w:color w:val="0070C0"/>
                <w:sz w:val="18"/>
                <w:lang w:val="fr-FR"/>
              </w:rPr>
              <w:t>"cseID",</w:t>
            </w:r>
          </w:p>
          <w:p w14:paraId="255E5956" w14:textId="77777777" w:rsidR="003C3949" w:rsidRPr="00062C7A" w:rsidRDefault="009F506B" w:rsidP="00763585">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 xml:space="preserve">        </w:t>
            </w:r>
            <w:r w:rsidR="003C3949" w:rsidRPr="00062C7A">
              <w:rPr>
                <w:rFonts w:ascii="Arial" w:hAnsi="Arial"/>
                <w:color w:val="0070C0"/>
                <w:sz w:val="18"/>
                <w:lang w:val="fr-FR"/>
              </w:rPr>
              <w:t>"poa":</w:t>
            </w:r>
            <w:r w:rsidRPr="00062C7A">
              <w:rPr>
                <w:rFonts w:ascii="Arial" w:hAnsi="Arial"/>
                <w:color w:val="0070C0"/>
                <w:sz w:val="18"/>
                <w:lang w:val="fr-FR"/>
              </w:rPr>
              <w:t xml:space="preserve"> </w:t>
            </w:r>
            <w:r w:rsidR="003C3949" w:rsidRPr="00325791">
              <w:rPr>
                <w:rFonts w:ascii="Arial" w:hAnsi="Arial"/>
                <w:color w:val="0070C0"/>
                <w:sz w:val="18"/>
                <w:lang w:val="fr-FR"/>
              </w:rPr>
              <w:t>[</w:t>
            </w:r>
          </w:p>
          <w:p w14:paraId="2F95FB14" w14:textId="77777777" w:rsidR="003C3949" w:rsidRPr="000D6D95" w:rsidRDefault="009F506B" w:rsidP="00763585">
            <w:pPr>
              <w:widowControl w:val="0"/>
              <w:overflowPunct/>
              <w:spacing w:after="0"/>
              <w:ind w:left="284"/>
              <w:textAlignment w:val="auto"/>
              <w:rPr>
                <w:rFonts w:ascii="Arial" w:hAnsi="Arial"/>
                <w:color w:val="0070C0"/>
                <w:sz w:val="18"/>
              </w:rPr>
            </w:pPr>
            <w:r w:rsidRPr="00062C7A">
              <w:rPr>
                <w:rFonts w:ascii="Arial" w:hAnsi="Arial"/>
                <w:color w:val="0070C0"/>
                <w:sz w:val="18"/>
                <w:lang w:val="fr-FR"/>
              </w:rPr>
              <w:t xml:space="preserve">            </w:t>
            </w:r>
            <w:r w:rsidR="003C3949" w:rsidRPr="000D6D95">
              <w:rPr>
                <w:rFonts w:ascii="Arial" w:hAnsi="Arial"/>
                <w:color w:val="0070C0"/>
                <w:sz w:val="18"/>
              </w:rPr>
              <w:t>"http://192.168.0.100:8282"</w:t>
            </w:r>
          </w:p>
          <w:p w14:paraId="27CE0901" w14:textId="77777777" w:rsidR="003C3949" w:rsidRPr="005A2D7C" w:rsidRDefault="009F506B" w:rsidP="00763585">
            <w:pPr>
              <w:widowControl w:val="0"/>
              <w:overflowPunct/>
              <w:spacing w:after="0"/>
              <w:ind w:left="284"/>
              <w:textAlignment w:val="auto"/>
              <w:rPr>
                <w:rFonts w:ascii="Arial" w:eastAsia="Malgun Gothic" w:hAnsi="Arial"/>
                <w:color w:val="0070C0"/>
                <w:sz w:val="18"/>
              </w:rPr>
            </w:pPr>
            <w:r w:rsidRPr="000D6D95">
              <w:rPr>
                <w:rFonts w:ascii="Arial" w:hAnsi="Arial"/>
                <w:color w:val="0070C0"/>
                <w:sz w:val="18"/>
              </w:rPr>
              <w:t xml:space="preserve">        </w:t>
            </w:r>
            <w:r w:rsidR="003C3949" w:rsidRPr="000D6D95">
              <w:rPr>
                <w:rFonts w:ascii="Arial" w:hAnsi="Arial"/>
                <w:color w:val="0070C0"/>
                <w:sz w:val="18"/>
              </w:rPr>
              <w:t>],</w:t>
            </w:r>
          </w:p>
          <w:p w14:paraId="263C43EE" w14:textId="77777777" w:rsidR="003C3949" w:rsidRPr="005A2D7C" w:rsidRDefault="009F506B" w:rsidP="00763585">
            <w:pPr>
              <w:widowControl w:val="0"/>
              <w:overflowPunct/>
              <w:spacing w:after="0"/>
              <w:ind w:left="284"/>
              <w:textAlignment w:val="auto"/>
              <w:rPr>
                <w:rFonts w:ascii="Arial" w:eastAsia="Malgun Gothic" w:hAnsi="Arial"/>
                <w:color w:val="0070C0"/>
                <w:sz w:val="18"/>
              </w:rPr>
            </w:pPr>
            <w:r w:rsidRPr="000D6D95">
              <w:rPr>
                <w:rFonts w:ascii="Arial" w:hAnsi="Arial"/>
                <w:color w:val="0070C0"/>
                <w:sz w:val="18"/>
              </w:rPr>
              <w:t xml:space="preserve">        </w:t>
            </w:r>
            <w:r w:rsidR="003C3949" w:rsidRPr="000D6D95">
              <w:rPr>
                <w:rFonts w:ascii="Arial" w:hAnsi="Arial"/>
                <w:color w:val="0070C0"/>
                <w:sz w:val="18"/>
              </w:rPr>
              <w:t>"ri":</w:t>
            </w:r>
            <w:r w:rsidRPr="000D6D95">
              <w:rPr>
                <w:rFonts w:ascii="Arial" w:hAnsi="Arial"/>
                <w:color w:val="0070C0"/>
                <w:sz w:val="18"/>
              </w:rPr>
              <w:t xml:space="preserve"> </w:t>
            </w:r>
            <w:r w:rsidR="003C3949" w:rsidRPr="000D6D95">
              <w:rPr>
                <w:rFonts w:ascii="Arial" w:hAnsi="Arial"/>
                <w:color w:val="0070C0"/>
                <w:sz w:val="18"/>
              </w:rPr>
              <w:t>"cse2ID",</w:t>
            </w:r>
          </w:p>
          <w:p w14:paraId="7106CFC2" w14:textId="77777777" w:rsidR="003C3949" w:rsidRPr="005A2D7C" w:rsidRDefault="009F506B" w:rsidP="00763585">
            <w:pPr>
              <w:widowControl w:val="0"/>
              <w:overflowPunct/>
              <w:spacing w:after="0"/>
              <w:ind w:left="284"/>
              <w:textAlignment w:val="auto"/>
              <w:rPr>
                <w:rFonts w:ascii="Arial" w:eastAsia="Malgun Gothic" w:hAnsi="Arial"/>
                <w:color w:val="0070C0"/>
                <w:sz w:val="18"/>
              </w:rPr>
            </w:pPr>
            <w:r w:rsidRPr="000D6D95">
              <w:rPr>
                <w:rFonts w:ascii="Arial" w:hAnsi="Arial"/>
                <w:color w:val="0070C0"/>
                <w:sz w:val="18"/>
              </w:rPr>
              <w:t xml:space="preserve">        </w:t>
            </w:r>
            <w:r w:rsidR="003C3949" w:rsidRPr="000D6D95">
              <w:rPr>
                <w:rFonts w:ascii="Arial" w:hAnsi="Arial"/>
                <w:color w:val="0070C0"/>
                <w:sz w:val="18"/>
              </w:rPr>
              <w:t>"rn":</w:t>
            </w:r>
            <w:r w:rsidRPr="000D6D95">
              <w:rPr>
                <w:rFonts w:ascii="Arial" w:hAnsi="Arial"/>
                <w:color w:val="0070C0"/>
                <w:sz w:val="18"/>
              </w:rPr>
              <w:t xml:space="preserve"> </w:t>
            </w:r>
            <w:r w:rsidR="003C3949" w:rsidRPr="000D6D95">
              <w:rPr>
                <w:rFonts w:ascii="Arial" w:hAnsi="Arial"/>
                <w:color w:val="0070C0"/>
                <w:sz w:val="18"/>
              </w:rPr>
              <w:t>"cse-name2",</w:t>
            </w:r>
          </w:p>
          <w:p w14:paraId="2D5D3E90" w14:textId="77777777" w:rsidR="003C3949" w:rsidRPr="005A2D7C" w:rsidRDefault="009F506B" w:rsidP="00763585">
            <w:pPr>
              <w:widowControl w:val="0"/>
              <w:overflowPunct/>
              <w:spacing w:after="0"/>
              <w:ind w:left="284"/>
              <w:textAlignment w:val="auto"/>
              <w:rPr>
                <w:rFonts w:ascii="Arial" w:eastAsia="Malgun Gothic" w:hAnsi="Arial"/>
                <w:color w:val="0070C0"/>
                <w:sz w:val="18"/>
              </w:rPr>
            </w:pPr>
            <w:r w:rsidRPr="000D6D95">
              <w:rPr>
                <w:rFonts w:ascii="Arial" w:hAnsi="Arial"/>
                <w:color w:val="0070C0"/>
                <w:sz w:val="18"/>
              </w:rPr>
              <w:t xml:space="preserve">        </w:t>
            </w:r>
            <w:r w:rsidR="003C3949" w:rsidRPr="000D6D95">
              <w:rPr>
                <w:rFonts w:ascii="Arial" w:hAnsi="Arial"/>
                <w:color w:val="0070C0"/>
                <w:sz w:val="18"/>
              </w:rPr>
              <w:t>"rr":</w:t>
            </w:r>
            <w:r w:rsidRPr="000D6D95">
              <w:rPr>
                <w:rFonts w:ascii="Arial" w:hAnsi="Arial"/>
                <w:color w:val="0070C0"/>
                <w:sz w:val="18"/>
              </w:rPr>
              <w:t xml:space="preserve"> </w:t>
            </w:r>
            <w:r w:rsidR="003C3949" w:rsidRPr="000D6D95">
              <w:rPr>
                <w:rFonts w:ascii="Arial" w:hAnsi="Arial"/>
                <w:color w:val="0070C0"/>
                <w:sz w:val="18"/>
              </w:rPr>
              <w:t>true,</w:t>
            </w:r>
          </w:p>
          <w:p w14:paraId="6D35E22B" w14:textId="77777777" w:rsidR="00FD4AE8" w:rsidRPr="000D6D95" w:rsidRDefault="009F506B" w:rsidP="005A2D7C">
            <w:pPr>
              <w:widowControl w:val="0"/>
              <w:overflowPunct/>
              <w:spacing w:after="0"/>
              <w:ind w:left="284"/>
              <w:textAlignment w:val="auto"/>
              <w:rPr>
                <w:color w:val="0070C0"/>
              </w:rPr>
            </w:pPr>
            <w:r w:rsidRPr="000D6D95">
              <w:rPr>
                <w:rFonts w:ascii="Arial" w:hAnsi="Arial"/>
                <w:color w:val="0070C0"/>
                <w:sz w:val="18"/>
              </w:rPr>
              <w:t xml:space="preserve">        </w:t>
            </w:r>
            <w:r w:rsidR="003C3949" w:rsidRPr="000D6D95">
              <w:rPr>
                <w:rFonts w:ascii="Arial" w:hAnsi="Arial"/>
                <w:color w:val="0070C0"/>
                <w:sz w:val="18"/>
              </w:rPr>
              <w:t>"ty":</w:t>
            </w:r>
            <w:r w:rsidRPr="000D6D95">
              <w:rPr>
                <w:rFonts w:ascii="Arial" w:hAnsi="Arial"/>
                <w:color w:val="0070C0"/>
                <w:sz w:val="18"/>
              </w:rPr>
              <w:t xml:space="preserve"> </w:t>
            </w:r>
            <w:r w:rsidR="003C3949" w:rsidRPr="000D6D95">
              <w:rPr>
                <w:rFonts w:ascii="Arial" w:hAnsi="Arial"/>
                <w:color w:val="0070C0"/>
                <w:sz w:val="18"/>
              </w:rPr>
              <w:t>16</w:t>
            </w:r>
          </w:p>
          <w:p w14:paraId="47326CE1" w14:textId="77777777" w:rsidR="00FD4AE8" w:rsidRPr="000D6D95" w:rsidRDefault="009F506B" w:rsidP="005A2D7C">
            <w:pPr>
              <w:widowControl w:val="0"/>
              <w:overflowPunct/>
              <w:spacing w:after="0"/>
              <w:ind w:left="284"/>
              <w:textAlignment w:val="auto"/>
              <w:rPr>
                <w:color w:val="0070C0"/>
              </w:rPr>
            </w:pPr>
            <w:r w:rsidRPr="000D6D95">
              <w:rPr>
                <w:rFonts w:ascii="Arial" w:hAnsi="Arial"/>
                <w:color w:val="0070C0"/>
                <w:sz w:val="18"/>
              </w:rPr>
              <w:t xml:space="preserve">        </w:t>
            </w:r>
            <w:r w:rsidR="00FD4AE8" w:rsidRPr="000D6D95">
              <w:rPr>
                <w:rFonts w:ascii="Arial" w:hAnsi="Arial"/>
                <w:color w:val="0070C0"/>
                <w:sz w:val="18"/>
              </w:rPr>
              <w:t>"srv":</w:t>
            </w:r>
            <w:r w:rsidRPr="000D6D95">
              <w:rPr>
                <w:rFonts w:ascii="Arial" w:hAnsi="Arial"/>
                <w:color w:val="0070C0"/>
                <w:sz w:val="18"/>
              </w:rPr>
              <w:t xml:space="preserve"> </w:t>
            </w:r>
            <w:r w:rsidR="00FD4AE8" w:rsidRPr="000D6D95">
              <w:rPr>
                <w:rFonts w:ascii="Arial" w:hAnsi="Arial"/>
                <w:color w:val="0070C0"/>
                <w:sz w:val="18"/>
              </w:rPr>
              <w:t>[</w:t>
            </w:r>
          </w:p>
          <w:p w14:paraId="7487C4E2" w14:textId="77777777" w:rsidR="00FD4AE8" w:rsidRPr="000D6D95" w:rsidRDefault="009F506B" w:rsidP="005A2D7C">
            <w:pPr>
              <w:widowControl w:val="0"/>
              <w:overflowPunct/>
              <w:spacing w:after="0"/>
              <w:ind w:left="284"/>
              <w:textAlignment w:val="auto"/>
              <w:rPr>
                <w:color w:val="0070C0"/>
              </w:rPr>
            </w:pPr>
            <w:r w:rsidRPr="000D6D95">
              <w:rPr>
                <w:rFonts w:ascii="Arial" w:hAnsi="Arial"/>
                <w:color w:val="0070C0"/>
                <w:sz w:val="18"/>
              </w:rPr>
              <w:t xml:space="preserve">            </w:t>
            </w:r>
            <w:r w:rsidR="00FD4AE8" w:rsidRPr="000D6D95">
              <w:rPr>
                <w:rFonts w:ascii="Arial" w:hAnsi="Arial"/>
                <w:color w:val="0070C0"/>
                <w:sz w:val="18"/>
              </w:rPr>
              <w:t>"1",</w:t>
            </w:r>
          </w:p>
          <w:p w14:paraId="17990771" w14:textId="77777777" w:rsidR="00FD4AE8" w:rsidRPr="009743EA" w:rsidRDefault="009F506B" w:rsidP="005A2D7C">
            <w:pPr>
              <w:widowControl w:val="0"/>
              <w:overflowPunct/>
              <w:spacing w:after="0"/>
              <w:ind w:left="284"/>
              <w:textAlignment w:val="auto"/>
              <w:rPr>
                <w:color w:val="0070C0"/>
              </w:rPr>
            </w:pPr>
            <w:r w:rsidRPr="000D6D95">
              <w:rPr>
                <w:rFonts w:ascii="Arial" w:hAnsi="Arial"/>
                <w:color w:val="0070C0"/>
                <w:sz w:val="18"/>
              </w:rPr>
              <w:t xml:space="preserve">            </w:t>
            </w:r>
            <w:r w:rsidR="00FD4AE8" w:rsidRPr="000D6D95">
              <w:rPr>
                <w:rFonts w:ascii="Arial" w:hAnsi="Arial"/>
                <w:color w:val="0070C0"/>
                <w:sz w:val="18"/>
              </w:rPr>
              <w:t>"2</w:t>
            </w:r>
            <w:r w:rsidR="00FD4AE8" w:rsidRPr="009743EA">
              <w:rPr>
                <w:color w:val="0070C0"/>
              </w:rPr>
              <w:t>",</w:t>
            </w:r>
          </w:p>
          <w:p w14:paraId="64BF3EE8" w14:textId="77777777" w:rsidR="00FD4AE8" w:rsidRPr="009743EA" w:rsidRDefault="009F506B" w:rsidP="00FB122C">
            <w:pPr>
              <w:pStyle w:val="TAL"/>
              <w:snapToGrid w:val="0"/>
              <w:ind w:left="284"/>
              <w:jc w:val="both"/>
              <w:rPr>
                <w:color w:val="0070C0"/>
              </w:rPr>
            </w:pPr>
            <w:r w:rsidRPr="009743EA">
              <w:rPr>
                <w:color w:val="0070C0"/>
              </w:rPr>
              <w:t xml:space="preserve">            </w:t>
            </w:r>
            <w:r w:rsidR="00FD4AE8" w:rsidRPr="009743EA">
              <w:rPr>
                <w:color w:val="0070C0"/>
              </w:rPr>
              <w:t>"2a"</w:t>
            </w:r>
          </w:p>
          <w:p w14:paraId="17DD47B7" w14:textId="77777777" w:rsidR="00FD4AE8" w:rsidRPr="009743EA" w:rsidRDefault="009F506B" w:rsidP="00FD4AE8">
            <w:pPr>
              <w:pStyle w:val="TAL"/>
              <w:snapToGrid w:val="0"/>
              <w:ind w:left="284"/>
              <w:jc w:val="both"/>
              <w:rPr>
                <w:color w:val="0070C0"/>
              </w:rPr>
            </w:pPr>
            <w:r w:rsidRPr="009743EA">
              <w:rPr>
                <w:color w:val="0070C0"/>
              </w:rPr>
              <w:t xml:space="preserve">        </w:t>
            </w:r>
            <w:r w:rsidR="00FD4AE8" w:rsidRPr="009743EA">
              <w:rPr>
                <w:color w:val="0070C0"/>
              </w:rPr>
              <w:t>]</w:t>
            </w:r>
          </w:p>
          <w:p w14:paraId="1F14ED82" w14:textId="77777777" w:rsidR="003C3949" w:rsidRPr="009743EA" w:rsidRDefault="003C3949" w:rsidP="00763585">
            <w:pPr>
              <w:widowControl w:val="0"/>
              <w:overflowPunct/>
              <w:spacing w:after="0"/>
              <w:ind w:left="284"/>
              <w:textAlignment w:val="auto"/>
              <w:rPr>
                <w:rFonts w:ascii="Arial" w:hAnsi="Arial"/>
                <w:color w:val="0070C0"/>
                <w:sz w:val="18"/>
              </w:rPr>
            </w:pPr>
          </w:p>
          <w:p w14:paraId="00E84648" w14:textId="77777777" w:rsidR="003C3949" w:rsidRPr="009743EA" w:rsidRDefault="009F506B" w:rsidP="00763585">
            <w:pPr>
              <w:widowControl w:val="0"/>
              <w:overflowPunct/>
              <w:spacing w:after="0"/>
              <w:ind w:left="284"/>
              <w:textAlignment w:val="auto"/>
              <w:rPr>
                <w:rFonts w:ascii="Arial" w:hAnsi="Arial"/>
                <w:color w:val="0070C0"/>
                <w:sz w:val="18"/>
              </w:rPr>
            </w:pPr>
            <w:r w:rsidRPr="009743EA">
              <w:rPr>
                <w:rFonts w:ascii="Arial" w:hAnsi="Arial"/>
                <w:color w:val="0070C0"/>
                <w:sz w:val="18"/>
              </w:rPr>
              <w:t xml:space="preserve">    </w:t>
            </w:r>
            <w:r w:rsidR="003C3949" w:rsidRPr="009743EA">
              <w:rPr>
                <w:rFonts w:ascii="Arial" w:hAnsi="Arial"/>
                <w:color w:val="0070C0"/>
                <w:sz w:val="18"/>
              </w:rPr>
              <w:t>}</w:t>
            </w:r>
          </w:p>
          <w:p w14:paraId="69DCF884" w14:textId="77777777" w:rsidR="003C3949" w:rsidRPr="009743EA" w:rsidRDefault="003C3949" w:rsidP="00763585">
            <w:pPr>
              <w:widowControl w:val="0"/>
              <w:overflowPunct/>
              <w:spacing w:after="0"/>
              <w:ind w:left="284"/>
              <w:textAlignment w:val="auto"/>
              <w:rPr>
                <w:rFonts w:ascii="Arial" w:hAnsi="Arial"/>
                <w:color w:val="0070C0"/>
                <w:sz w:val="18"/>
              </w:rPr>
            </w:pPr>
            <w:r w:rsidRPr="009743EA">
              <w:rPr>
                <w:rFonts w:ascii="Arial" w:hAnsi="Arial"/>
                <w:color w:val="0070C0"/>
                <w:sz w:val="18"/>
              </w:rPr>
              <w:t>}</w:t>
            </w:r>
          </w:p>
          <w:p w14:paraId="5D36E147" w14:textId="77777777" w:rsidR="003C3949" w:rsidRPr="009743EA" w:rsidRDefault="003C3949" w:rsidP="00763585">
            <w:pPr>
              <w:pStyle w:val="TAL"/>
              <w:snapToGrid w:val="0"/>
              <w:ind w:left="284"/>
              <w:jc w:val="both"/>
            </w:pPr>
          </w:p>
        </w:tc>
      </w:tr>
    </w:tbl>
    <w:p w14:paraId="071814DB" w14:textId="77777777" w:rsidR="003C3949" w:rsidRPr="009743EA" w:rsidRDefault="003C3949" w:rsidP="003C3949"/>
    <w:p w14:paraId="41E4D8B2" w14:textId="77777777" w:rsidR="003C3949" w:rsidRPr="005A2D7C" w:rsidRDefault="003C3949" w:rsidP="003C3949">
      <w:pPr>
        <w:pStyle w:val="Heading4"/>
      </w:pPr>
      <w:bookmarkStart w:id="248" w:name="_Toc49420717"/>
      <w:bookmarkStart w:id="249" w:name="_Toc49507531"/>
      <w:bookmarkStart w:id="250" w:name="_Toc49507643"/>
      <w:bookmarkStart w:id="251" w:name="_Toc532286345"/>
      <w:bookmarkStart w:id="252" w:name="_Toc532286481"/>
      <w:bookmarkStart w:id="253" w:name="_Toc46154386"/>
      <w:bookmarkStart w:id="254" w:name="_Toc57298347"/>
      <w:r w:rsidRPr="009743EA">
        <w:lastRenderedPageBreak/>
        <w:t>6.2.</w:t>
      </w:r>
      <w:r w:rsidRPr="005A2D7C">
        <w:t>3</w:t>
      </w:r>
      <w:r w:rsidRPr="009743EA">
        <w:t>.</w:t>
      </w:r>
      <w:r w:rsidRPr="005A2D7C">
        <w:t>4</w:t>
      </w:r>
      <w:r w:rsidRPr="009743EA">
        <w:tab/>
        <w:t>API-</w:t>
      </w:r>
      <w:r w:rsidRPr="005A2D7C">
        <w:t>CSR</w:t>
      </w:r>
      <w:r w:rsidRPr="009743EA">
        <w:t>-</w:t>
      </w:r>
      <w:r w:rsidRPr="005A2D7C">
        <w:t>DEL</w:t>
      </w:r>
      <w:bookmarkEnd w:id="248"/>
      <w:bookmarkEnd w:id="249"/>
      <w:bookmarkEnd w:id="250"/>
      <w:bookmarkEnd w:id="251"/>
      <w:bookmarkEnd w:id="252"/>
      <w:bookmarkEnd w:id="253"/>
      <w:bookmarkEnd w:id="254"/>
    </w:p>
    <w:tbl>
      <w:tblPr>
        <w:tblW w:w="9659" w:type="dxa"/>
        <w:jc w:val="center"/>
        <w:tblLayout w:type="fixed"/>
        <w:tblCellMar>
          <w:left w:w="28" w:type="dxa"/>
        </w:tblCellMar>
        <w:tblLook w:val="0000" w:firstRow="0" w:lastRow="0" w:firstColumn="0" w:lastColumn="0" w:noHBand="0" w:noVBand="0"/>
      </w:tblPr>
      <w:tblGrid>
        <w:gridCol w:w="1286"/>
        <w:gridCol w:w="8373"/>
      </w:tblGrid>
      <w:tr w:rsidR="003C3949" w:rsidRPr="009743EA" w14:paraId="190A9F13" w14:textId="77777777" w:rsidTr="00763585">
        <w:trPr>
          <w:jc w:val="center"/>
        </w:trPr>
        <w:tc>
          <w:tcPr>
            <w:tcW w:w="1286" w:type="dxa"/>
            <w:tcBorders>
              <w:top w:val="single" w:sz="4" w:space="0" w:color="000000"/>
              <w:left w:val="single" w:sz="4" w:space="0" w:color="000000"/>
              <w:bottom w:val="single" w:sz="4" w:space="0" w:color="000000"/>
            </w:tcBorders>
            <w:shd w:val="clear" w:color="auto" w:fill="E7E6E6"/>
          </w:tcPr>
          <w:p w14:paraId="0359F4EB" w14:textId="77777777" w:rsidR="003C3949" w:rsidRPr="009743EA" w:rsidRDefault="003C3949" w:rsidP="00763585">
            <w:pPr>
              <w:pStyle w:val="TAL"/>
              <w:snapToGrid w:val="0"/>
              <w:jc w:val="center"/>
              <w:rPr>
                <w:b/>
              </w:rPr>
            </w:pPr>
          </w:p>
          <w:p w14:paraId="2D157D17" w14:textId="77777777" w:rsidR="003C3949" w:rsidRPr="009743EA" w:rsidRDefault="003C3949" w:rsidP="00763585">
            <w:pPr>
              <w:pStyle w:val="TAL"/>
              <w:snapToGrid w:val="0"/>
              <w:jc w:val="center"/>
              <w:rPr>
                <w:b/>
              </w:rPr>
            </w:pPr>
          </w:p>
          <w:p w14:paraId="2C6CAB28" w14:textId="77777777" w:rsidR="003C3949" w:rsidRPr="009743EA" w:rsidRDefault="003C3949" w:rsidP="00763585">
            <w:pPr>
              <w:pStyle w:val="TAL"/>
              <w:snapToGrid w:val="0"/>
              <w:jc w:val="center"/>
              <w:rPr>
                <w:b/>
              </w:rPr>
            </w:pPr>
            <w:r w:rsidRPr="009743EA">
              <w:rPr>
                <w:b/>
              </w:rPr>
              <w:t>API Id</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5FEEE22A" w14:textId="77777777" w:rsidR="003C3949" w:rsidRPr="005A2D7C" w:rsidRDefault="003C3949" w:rsidP="005A2D7C">
            <w:pPr>
              <w:pStyle w:val="TAL"/>
              <w:rPr>
                <w:rFonts w:eastAsia="Calibri Light"/>
              </w:rPr>
            </w:pPr>
            <w:r w:rsidRPr="005A2D7C">
              <w:rPr>
                <w:rFonts w:eastAsia="Calibri Light"/>
              </w:rPr>
              <w:t>API/CSR/DEL/001</w:t>
            </w:r>
          </w:p>
          <w:p w14:paraId="6A674DC8" w14:textId="77777777" w:rsidR="003C3949" w:rsidRPr="005A2D7C" w:rsidRDefault="003C3949" w:rsidP="005A2D7C">
            <w:pPr>
              <w:pStyle w:val="TAL"/>
              <w:rPr>
                <w:rFonts w:eastAsia="Calibri Light"/>
              </w:rPr>
            </w:pPr>
            <w:r w:rsidRPr="005A2D7C">
              <w:rPr>
                <w:rFonts w:eastAsia="Calibri Light"/>
              </w:rPr>
              <w:t xml:space="preserve">API/CSR/DEL/001_RCN0 </w:t>
            </w:r>
          </w:p>
          <w:p w14:paraId="181FDA69" w14:textId="77777777" w:rsidR="003C3949" w:rsidRPr="005A2D7C" w:rsidRDefault="003C3949" w:rsidP="005A2D7C">
            <w:pPr>
              <w:pStyle w:val="TAL"/>
            </w:pPr>
            <w:r w:rsidRPr="005A2D7C">
              <w:rPr>
                <w:rFonts w:eastAsia="Calibri Light"/>
              </w:rPr>
              <w:t>API/CSR/DEL/001_RCN1</w:t>
            </w:r>
          </w:p>
        </w:tc>
      </w:tr>
      <w:tr w:rsidR="003C3949" w:rsidRPr="009743EA" w14:paraId="5B90F4CF" w14:textId="77777777" w:rsidTr="00763585">
        <w:trPr>
          <w:jc w:val="center"/>
        </w:trPr>
        <w:tc>
          <w:tcPr>
            <w:tcW w:w="1286" w:type="dxa"/>
            <w:tcBorders>
              <w:top w:val="single" w:sz="4" w:space="0" w:color="000000"/>
              <w:left w:val="single" w:sz="4" w:space="0" w:color="000000"/>
              <w:bottom w:val="single" w:sz="4" w:space="0" w:color="000000"/>
            </w:tcBorders>
            <w:shd w:val="clear" w:color="auto" w:fill="E7E6E6"/>
          </w:tcPr>
          <w:p w14:paraId="478566D5" w14:textId="77777777" w:rsidR="003C3949" w:rsidRPr="009743EA" w:rsidRDefault="003C3949" w:rsidP="00763585">
            <w:pPr>
              <w:pStyle w:val="TAL"/>
              <w:snapToGrid w:val="0"/>
              <w:jc w:val="center"/>
              <w:rPr>
                <w:b/>
                <w:kern w:val="1"/>
              </w:rPr>
            </w:pPr>
            <w:r w:rsidRPr="009743EA">
              <w:rPr>
                <w:b/>
                <w:kern w:val="1"/>
              </w:rPr>
              <w:t>API Name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C6C56E" w14:textId="77777777" w:rsidR="003C3949" w:rsidRPr="005A2D7C" w:rsidRDefault="003C3949" w:rsidP="005A2D7C">
            <w:pPr>
              <w:pStyle w:val="TAL"/>
              <w:rPr>
                <w:rFonts w:eastAsia="Calibri Light"/>
              </w:rPr>
            </w:pPr>
            <w:r w:rsidRPr="005A2D7C">
              <w:rPr>
                <w:rFonts w:eastAsia="Calibri Light"/>
              </w:rPr>
              <w:t xml:space="preserve">remoteCSE DELETE with or without </w:t>
            </w:r>
            <w:r w:rsidR="00984FEF" w:rsidRPr="005A2D7C">
              <w:rPr>
                <w:rFonts w:eastAsia="Calibri Light"/>
              </w:rPr>
              <w:t>resultContent</w:t>
            </w:r>
            <w:r w:rsidRPr="005A2D7C">
              <w:rPr>
                <w:rFonts w:eastAsia="Calibri Light"/>
              </w:rPr>
              <w:t xml:space="preserve"> parameter</w:t>
            </w:r>
          </w:p>
        </w:tc>
      </w:tr>
      <w:tr w:rsidR="003C3949" w:rsidRPr="009743EA" w14:paraId="14077B86" w14:textId="77777777" w:rsidTr="005A2D7C">
        <w:trPr>
          <w:jc w:val="center"/>
        </w:trPr>
        <w:tc>
          <w:tcPr>
            <w:tcW w:w="1286" w:type="dxa"/>
            <w:tcBorders>
              <w:top w:val="single" w:sz="4" w:space="0" w:color="000000"/>
              <w:left w:val="single" w:sz="4" w:space="0" w:color="000000"/>
              <w:bottom w:val="single" w:sz="4" w:space="0" w:color="000000"/>
            </w:tcBorders>
            <w:shd w:val="clear" w:color="auto" w:fill="E7E6E6"/>
          </w:tcPr>
          <w:p w14:paraId="630C9FF5" w14:textId="77777777" w:rsidR="003C3949" w:rsidRPr="009743EA" w:rsidRDefault="003C3949" w:rsidP="00763585">
            <w:pPr>
              <w:pStyle w:val="TAL"/>
              <w:snapToGrid w:val="0"/>
              <w:jc w:val="center"/>
              <w:rPr>
                <w:b/>
                <w:kern w:val="1"/>
              </w:rPr>
            </w:pPr>
            <w:r w:rsidRPr="009743EA">
              <w:rPr>
                <w:b/>
                <w:kern w:val="1"/>
              </w:rPr>
              <w:t>Target Resource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76617662" w14:textId="77777777" w:rsidR="003C3949" w:rsidRPr="005A2D7C" w:rsidRDefault="003C3949" w:rsidP="005A2D7C">
            <w:pPr>
              <w:pStyle w:val="TAL"/>
              <w:rPr>
                <w:rFonts w:eastAsia="Calibri Light"/>
              </w:rPr>
            </w:pPr>
            <w:r w:rsidRPr="005A2D7C">
              <w:rPr>
                <w:rFonts w:eastAsia="Calibri Light"/>
              </w:rPr>
              <w:t>&lt;remoteCSE&gt; resource located under &lt;CSEBase&gt; of the hosting CSE</w:t>
            </w:r>
          </w:p>
        </w:tc>
      </w:tr>
      <w:tr w:rsidR="003C3949" w:rsidRPr="009743EA" w14:paraId="06376AD9" w14:textId="77777777" w:rsidTr="00763585">
        <w:trPr>
          <w:jc w:val="center"/>
        </w:trPr>
        <w:tc>
          <w:tcPr>
            <w:tcW w:w="1286" w:type="dxa"/>
            <w:tcBorders>
              <w:top w:val="single" w:sz="4" w:space="0" w:color="000000"/>
              <w:left w:val="single" w:sz="4" w:space="0" w:color="000000"/>
              <w:bottom w:val="single" w:sz="4" w:space="0" w:color="000000"/>
            </w:tcBorders>
            <w:shd w:val="clear" w:color="auto" w:fill="E7E6E6"/>
          </w:tcPr>
          <w:p w14:paraId="7E1A8922" w14:textId="77777777" w:rsidR="003C3949" w:rsidRPr="009743EA" w:rsidRDefault="003C3949" w:rsidP="00763585">
            <w:pPr>
              <w:pStyle w:val="TAL"/>
              <w:snapToGrid w:val="0"/>
              <w:jc w:val="center"/>
              <w:rPr>
                <w:b/>
                <w:kern w:val="1"/>
              </w:rPr>
            </w:pPr>
          </w:p>
          <w:p w14:paraId="5B0BEC2A" w14:textId="77777777" w:rsidR="003C3949" w:rsidRPr="009743EA" w:rsidRDefault="003C3949" w:rsidP="00763585">
            <w:pPr>
              <w:pStyle w:val="TAL"/>
              <w:snapToGrid w:val="0"/>
              <w:jc w:val="center"/>
              <w:rPr>
                <w:b/>
                <w:kern w:val="1"/>
              </w:rPr>
            </w:pPr>
          </w:p>
          <w:p w14:paraId="736FE930" w14:textId="77777777" w:rsidR="003C3949" w:rsidRPr="009743EA" w:rsidRDefault="003C3949" w:rsidP="00763585">
            <w:pPr>
              <w:pStyle w:val="TAL"/>
              <w:snapToGrid w:val="0"/>
              <w:jc w:val="center"/>
              <w:rPr>
                <w:b/>
                <w:kern w:val="1"/>
              </w:rPr>
            </w:pPr>
            <w:r w:rsidRPr="009743EA">
              <w:rPr>
                <w:b/>
                <w:kern w:val="1"/>
              </w:rPr>
              <w:t>Description</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2751BFCA" w14:textId="2530F291" w:rsidR="003C3949" w:rsidRPr="005A2D7C" w:rsidRDefault="003C3949" w:rsidP="005A2D7C">
            <w:pPr>
              <w:pStyle w:val="TAL"/>
              <w:rPr>
                <w:rFonts w:eastAsia="Calibri Light"/>
              </w:rPr>
            </w:pPr>
            <w:r w:rsidRPr="000D6D95">
              <w:t xml:space="preserve">The interface is used to send a &lt;remoteCSE&gt; DELETE request attached with </w:t>
            </w:r>
            <w:r w:rsidR="00984FEF" w:rsidRPr="000D6D95">
              <w:t>resultContent</w:t>
            </w:r>
            <w:r w:rsidRPr="000D6D95">
              <w:t xml:space="preserve"> set to 0 to the hosting CSE, and the hosting CSE will delete the &lt;remoteCSE&gt; resource and send back a response containing the response status code of the DELETE operatio</w:t>
            </w:r>
            <w:r w:rsidRPr="009743EA">
              <w:t>n.</w:t>
            </w:r>
          </w:p>
        </w:tc>
      </w:tr>
      <w:tr w:rsidR="003C3949" w:rsidRPr="009743EA" w14:paraId="30A4131C" w14:textId="77777777" w:rsidTr="00763585">
        <w:trPr>
          <w:jc w:val="center"/>
        </w:trPr>
        <w:tc>
          <w:tcPr>
            <w:tcW w:w="1286" w:type="dxa"/>
            <w:tcBorders>
              <w:top w:val="single" w:sz="4" w:space="0" w:color="000000"/>
              <w:left w:val="single" w:sz="4" w:space="0" w:color="000000"/>
              <w:bottom w:val="single" w:sz="4" w:space="0" w:color="000000"/>
            </w:tcBorders>
            <w:shd w:val="clear" w:color="auto" w:fill="E7E6E6"/>
          </w:tcPr>
          <w:p w14:paraId="170ABEBB" w14:textId="77777777" w:rsidR="003C3949" w:rsidRPr="009743EA" w:rsidRDefault="003C3949" w:rsidP="00763585">
            <w:pPr>
              <w:pStyle w:val="TAL"/>
              <w:snapToGrid w:val="0"/>
              <w:jc w:val="center"/>
              <w:rPr>
                <w:b/>
                <w:kern w:val="1"/>
              </w:rPr>
            </w:pPr>
          </w:p>
          <w:p w14:paraId="1243D2BE" w14:textId="77777777" w:rsidR="003C3949" w:rsidRPr="009743EA" w:rsidRDefault="003C3949" w:rsidP="00763585">
            <w:pPr>
              <w:pStyle w:val="TAL"/>
              <w:snapToGrid w:val="0"/>
              <w:jc w:val="center"/>
              <w:rPr>
                <w:b/>
                <w:kern w:val="1"/>
              </w:rPr>
            </w:pPr>
            <w:r w:rsidRPr="009743EA">
              <w:rPr>
                <w:b/>
                <w:kern w:val="1"/>
              </w:rPr>
              <w:t>Resource Structure</w:t>
            </w:r>
            <w:r w:rsidR="00FD4AE8" w:rsidRPr="009743EA">
              <w:rPr>
                <w:b/>
                <w:kern w:val="1"/>
              </w:rPr>
              <w:t xml:space="preserve"> before Sending Request</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4EF88F73" w14:textId="61D675AC" w:rsidR="003C3949" w:rsidRPr="004A2BF0" w:rsidRDefault="00325791" w:rsidP="005A2D7C">
            <w:pPr>
              <w:pStyle w:val="FL"/>
            </w:pPr>
            <w:r w:rsidRPr="009743EA">
              <w:object w:dxaOrig="3150" w:dyaOrig="1845" w14:anchorId="34F36F71">
                <v:shape id="_x0000_i1039" type="#_x0000_t75" style="width:157.45pt;height:68.25pt" o:ole="">
                  <v:imagedata r:id="rId18" o:title="" cropbottom="17069f"/>
                </v:shape>
                <o:OLEObject Type="Embed" ProgID="Visio.Drawing.15" ShapeID="_x0000_i1039" DrawAspect="Content" ObjectID="_1667911184" r:id="rId25"/>
              </w:object>
            </w:r>
          </w:p>
        </w:tc>
      </w:tr>
      <w:tr w:rsidR="003C3949" w:rsidRPr="009743EA" w14:paraId="60380B5B" w14:textId="77777777" w:rsidTr="00763585">
        <w:trPr>
          <w:jc w:val="center"/>
        </w:trPr>
        <w:tc>
          <w:tcPr>
            <w:tcW w:w="1286" w:type="dxa"/>
            <w:tcBorders>
              <w:top w:val="single" w:sz="4" w:space="0" w:color="000000"/>
              <w:left w:val="single" w:sz="4" w:space="0" w:color="000000"/>
              <w:bottom w:val="single" w:sz="4" w:space="0" w:color="000000"/>
            </w:tcBorders>
            <w:shd w:val="clear" w:color="auto" w:fill="E7E6E6"/>
          </w:tcPr>
          <w:p w14:paraId="217DD4F8" w14:textId="77777777" w:rsidR="003C3949" w:rsidRPr="009743EA" w:rsidRDefault="003C3949" w:rsidP="00763585">
            <w:pPr>
              <w:pStyle w:val="TAL"/>
              <w:snapToGrid w:val="0"/>
              <w:jc w:val="center"/>
              <w:rPr>
                <w:b/>
                <w:kern w:val="1"/>
              </w:rPr>
            </w:pPr>
          </w:p>
          <w:p w14:paraId="735FDF9E" w14:textId="77777777" w:rsidR="003C3949" w:rsidRPr="009743EA" w:rsidRDefault="003C3949" w:rsidP="00763585">
            <w:pPr>
              <w:pStyle w:val="TAL"/>
              <w:snapToGrid w:val="0"/>
              <w:jc w:val="center"/>
              <w:rPr>
                <w:b/>
                <w:kern w:val="1"/>
              </w:rPr>
            </w:pPr>
          </w:p>
          <w:p w14:paraId="4012B313" w14:textId="77777777" w:rsidR="003C3949" w:rsidRPr="009743EA" w:rsidRDefault="003C3949" w:rsidP="00763585">
            <w:pPr>
              <w:pStyle w:val="TAL"/>
              <w:snapToGrid w:val="0"/>
              <w:jc w:val="center"/>
              <w:rPr>
                <w:b/>
                <w:kern w:val="1"/>
              </w:rPr>
            </w:pPr>
          </w:p>
          <w:p w14:paraId="286CB15A" w14:textId="77777777" w:rsidR="003C3949" w:rsidRPr="009743EA" w:rsidRDefault="003C3949" w:rsidP="00763585">
            <w:pPr>
              <w:pStyle w:val="TAL"/>
              <w:snapToGrid w:val="0"/>
              <w:jc w:val="center"/>
              <w:rPr>
                <w:b/>
                <w:kern w:val="1"/>
              </w:rPr>
            </w:pPr>
          </w:p>
          <w:p w14:paraId="6CDC8E2D" w14:textId="77777777" w:rsidR="003C3949" w:rsidRPr="009743EA" w:rsidRDefault="003C3949" w:rsidP="00763585">
            <w:pPr>
              <w:pStyle w:val="TAL"/>
              <w:snapToGrid w:val="0"/>
              <w:jc w:val="center"/>
              <w:rPr>
                <w:b/>
                <w:kern w:val="1"/>
              </w:rPr>
            </w:pPr>
          </w:p>
          <w:p w14:paraId="6447554C" w14:textId="77777777" w:rsidR="003C3949" w:rsidRPr="009743EA" w:rsidRDefault="003C3949" w:rsidP="00763585">
            <w:pPr>
              <w:pStyle w:val="TAL"/>
              <w:snapToGrid w:val="0"/>
              <w:jc w:val="center"/>
              <w:rPr>
                <w:b/>
                <w:kern w:val="1"/>
              </w:rPr>
            </w:pPr>
            <w:r w:rsidRPr="009743EA">
              <w:rPr>
                <w:b/>
                <w:kern w:val="1"/>
              </w:rPr>
              <w:t>Call Flow</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1FA035AE" w14:textId="43D3DC54" w:rsidR="003C3949" w:rsidRPr="005A2D7C" w:rsidRDefault="003C3949" w:rsidP="005A2D7C">
            <w:pPr>
              <w:pStyle w:val="FL"/>
            </w:pPr>
            <w:r w:rsidRPr="009743EA">
              <w:rPr>
                <w:sz w:val="18"/>
              </w:rPr>
              <w:object w:dxaOrig="8385" w:dyaOrig="4320" w14:anchorId="7992BBDD">
                <v:shape id="_x0000_i1040" type="#_x0000_t75" style="width:263.3pt;height:135.4pt" o:ole="">
                  <v:imagedata r:id="rId26" o:title=""/>
                </v:shape>
                <o:OLEObject Type="Embed" ProgID="Visio.Drawing.15" ShapeID="_x0000_i1040" DrawAspect="Content" ObjectID="_1667911185" r:id="rId27"/>
              </w:object>
            </w:r>
          </w:p>
        </w:tc>
      </w:tr>
      <w:tr w:rsidR="003C3949" w:rsidRPr="009743EA" w14:paraId="2148C4EB" w14:textId="77777777" w:rsidTr="00763585">
        <w:trPr>
          <w:jc w:val="center"/>
        </w:trPr>
        <w:tc>
          <w:tcPr>
            <w:tcW w:w="1286" w:type="dxa"/>
            <w:tcBorders>
              <w:top w:val="single" w:sz="4" w:space="0" w:color="000000"/>
              <w:left w:val="single" w:sz="4" w:space="0" w:color="000000"/>
              <w:bottom w:val="single" w:sz="4" w:space="0" w:color="000000"/>
            </w:tcBorders>
            <w:shd w:val="clear" w:color="auto" w:fill="E7E6E6"/>
          </w:tcPr>
          <w:p w14:paraId="61189645" w14:textId="77777777" w:rsidR="003C3949" w:rsidRPr="009743EA" w:rsidRDefault="003C3949" w:rsidP="00763585">
            <w:pPr>
              <w:pStyle w:val="TAL"/>
              <w:snapToGrid w:val="0"/>
              <w:jc w:val="center"/>
              <w:rPr>
                <w:b/>
                <w:kern w:val="1"/>
              </w:rPr>
            </w:pPr>
          </w:p>
          <w:p w14:paraId="0749CAB5" w14:textId="77777777" w:rsidR="003C3949" w:rsidRPr="009743EA" w:rsidRDefault="003C3949" w:rsidP="00763585">
            <w:pPr>
              <w:pStyle w:val="TAL"/>
              <w:snapToGrid w:val="0"/>
              <w:jc w:val="center"/>
              <w:rPr>
                <w:b/>
                <w:kern w:val="1"/>
              </w:rPr>
            </w:pPr>
          </w:p>
          <w:p w14:paraId="34F23BF9" w14:textId="77777777" w:rsidR="003C3949" w:rsidRPr="009743EA" w:rsidRDefault="003C3949" w:rsidP="00763585">
            <w:pPr>
              <w:pStyle w:val="TAL"/>
              <w:snapToGrid w:val="0"/>
              <w:jc w:val="center"/>
              <w:rPr>
                <w:b/>
                <w:kern w:val="1"/>
              </w:rPr>
            </w:pPr>
          </w:p>
          <w:p w14:paraId="4BF39E77" w14:textId="77777777" w:rsidR="003C3949" w:rsidRPr="009743EA" w:rsidRDefault="003C3949" w:rsidP="00763585">
            <w:pPr>
              <w:pStyle w:val="TAL"/>
              <w:snapToGrid w:val="0"/>
              <w:jc w:val="center"/>
              <w:rPr>
                <w:b/>
                <w:kern w:val="1"/>
              </w:rPr>
            </w:pPr>
            <w:r w:rsidRPr="009743EA">
              <w:rPr>
                <w:b/>
                <w:kern w:val="1"/>
              </w:rPr>
              <w:t>HTTP Header Information</w:t>
            </w:r>
          </w:p>
          <w:p w14:paraId="5C13215B" w14:textId="77777777" w:rsidR="00FE3B5F" w:rsidRPr="009743EA" w:rsidRDefault="00FE3B5F" w:rsidP="00763585">
            <w:pPr>
              <w:pStyle w:val="TAL"/>
              <w:snapToGrid w:val="0"/>
              <w:jc w:val="center"/>
              <w:rPr>
                <w:b/>
                <w:kern w:val="1"/>
              </w:rP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01"/>
              <w:gridCol w:w="4359"/>
            </w:tblGrid>
            <w:tr w:rsidR="003C3949" w:rsidRPr="009743EA" w14:paraId="5DBC1634" w14:textId="77777777" w:rsidTr="005A2D7C">
              <w:trPr>
                <w:jc w:val="center"/>
              </w:trPr>
              <w:tc>
                <w:tcPr>
                  <w:tcW w:w="1501" w:type="dxa"/>
                  <w:shd w:val="clear" w:color="auto" w:fill="9CC2E5"/>
                </w:tcPr>
                <w:p w14:paraId="64F39000" w14:textId="77777777" w:rsidR="003C3949" w:rsidRPr="009743EA" w:rsidRDefault="003C3949" w:rsidP="00763585">
                  <w:pPr>
                    <w:pStyle w:val="TAL"/>
                    <w:snapToGrid w:val="0"/>
                    <w:jc w:val="center"/>
                    <w:rPr>
                      <w:rFonts w:eastAsia="Calibri"/>
                      <w:b/>
                      <w:szCs w:val="22"/>
                    </w:rPr>
                  </w:pPr>
                  <w:r w:rsidRPr="009743EA">
                    <w:rPr>
                      <w:rFonts w:eastAsia="Calibri"/>
                      <w:b/>
                      <w:szCs w:val="22"/>
                    </w:rPr>
                    <w:t>Header</w:t>
                  </w:r>
                </w:p>
              </w:tc>
              <w:tc>
                <w:tcPr>
                  <w:tcW w:w="4359" w:type="dxa"/>
                  <w:shd w:val="clear" w:color="auto" w:fill="9CC2E5"/>
                </w:tcPr>
                <w:p w14:paraId="6EE83813" w14:textId="77777777" w:rsidR="003C3949" w:rsidRPr="009743EA" w:rsidRDefault="003C3949" w:rsidP="00763585">
                  <w:pPr>
                    <w:pStyle w:val="TAL"/>
                    <w:snapToGrid w:val="0"/>
                    <w:jc w:val="center"/>
                    <w:rPr>
                      <w:rFonts w:eastAsia="Calibri"/>
                      <w:b/>
                      <w:szCs w:val="22"/>
                    </w:rPr>
                  </w:pPr>
                  <w:r w:rsidRPr="009743EA">
                    <w:rPr>
                      <w:rFonts w:eastAsia="Calibri"/>
                      <w:b/>
                      <w:szCs w:val="22"/>
                    </w:rPr>
                    <w:t>Value</w:t>
                  </w:r>
                </w:p>
              </w:tc>
            </w:tr>
            <w:tr w:rsidR="003C3949" w:rsidRPr="009743EA" w14:paraId="4E73D055" w14:textId="77777777" w:rsidTr="005A2D7C">
              <w:trPr>
                <w:jc w:val="center"/>
              </w:trPr>
              <w:tc>
                <w:tcPr>
                  <w:tcW w:w="1501" w:type="dxa"/>
                  <w:shd w:val="clear" w:color="auto" w:fill="DEEAF6"/>
                </w:tcPr>
                <w:p w14:paraId="13ACB8E9" w14:textId="77777777" w:rsidR="003C3949" w:rsidRPr="009743EA" w:rsidRDefault="003C3949" w:rsidP="00763585">
                  <w:pPr>
                    <w:pStyle w:val="TAL"/>
                    <w:snapToGrid w:val="0"/>
                    <w:jc w:val="center"/>
                    <w:rPr>
                      <w:rFonts w:eastAsia="Calibri"/>
                      <w:szCs w:val="22"/>
                    </w:rPr>
                  </w:pPr>
                  <w:r w:rsidRPr="009743EA">
                    <w:rPr>
                      <w:rFonts w:eastAsia="Calibri"/>
                      <w:szCs w:val="22"/>
                    </w:rPr>
                    <w:t>Accept</w:t>
                  </w:r>
                </w:p>
              </w:tc>
              <w:tc>
                <w:tcPr>
                  <w:tcW w:w="4359" w:type="dxa"/>
                  <w:shd w:val="clear" w:color="auto" w:fill="auto"/>
                </w:tcPr>
                <w:p w14:paraId="643E8B53" w14:textId="77777777" w:rsidR="003C3949" w:rsidRPr="009743EA" w:rsidRDefault="003C3949" w:rsidP="00763585">
                  <w:pPr>
                    <w:pStyle w:val="TAL"/>
                    <w:snapToGrid w:val="0"/>
                    <w:rPr>
                      <w:rFonts w:eastAsia="Calibri"/>
                      <w:szCs w:val="22"/>
                    </w:rPr>
                  </w:pPr>
                  <w:r w:rsidRPr="009743EA">
                    <w:rPr>
                      <w:rFonts w:eastAsia="Calibri"/>
                      <w:szCs w:val="22"/>
                    </w:rPr>
                    <w:t>application/</w:t>
                  </w:r>
                  <w:r w:rsidR="009F506B" w:rsidRPr="009743EA">
                    <w:rPr>
                      <w:rFonts w:eastAsia="Calibri"/>
                      <w:szCs w:val="22"/>
                    </w:rPr>
                    <w:t xml:space="preserve"> </w:t>
                  </w:r>
                  <w:r w:rsidRPr="009743EA">
                    <w:rPr>
                      <w:rFonts w:eastAsia="Calibri"/>
                      <w:szCs w:val="22"/>
                    </w:rPr>
                    <w:t>json</w:t>
                  </w:r>
                </w:p>
              </w:tc>
            </w:tr>
            <w:tr w:rsidR="003C3949" w:rsidRPr="009743EA" w14:paraId="28074C6F" w14:textId="77777777" w:rsidTr="005A2D7C">
              <w:trPr>
                <w:jc w:val="center"/>
              </w:trPr>
              <w:tc>
                <w:tcPr>
                  <w:tcW w:w="1501" w:type="dxa"/>
                  <w:shd w:val="clear" w:color="auto" w:fill="DEEAF6"/>
                </w:tcPr>
                <w:p w14:paraId="4C0C3D45" w14:textId="77777777" w:rsidR="003C3949" w:rsidRPr="009743EA" w:rsidRDefault="003C3949" w:rsidP="00763585">
                  <w:pPr>
                    <w:pStyle w:val="TAL"/>
                    <w:snapToGrid w:val="0"/>
                    <w:jc w:val="center"/>
                    <w:rPr>
                      <w:rFonts w:eastAsia="Calibri"/>
                      <w:szCs w:val="22"/>
                    </w:rPr>
                  </w:pPr>
                  <w:r w:rsidRPr="009743EA">
                    <w:rPr>
                      <w:rFonts w:eastAsia="Calibri"/>
                      <w:szCs w:val="22"/>
                    </w:rPr>
                    <w:t>X-M2M-RI</w:t>
                  </w:r>
                </w:p>
              </w:tc>
              <w:tc>
                <w:tcPr>
                  <w:tcW w:w="4359" w:type="dxa"/>
                  <w:shd w:val="clear" w:color="auto" w:fill="auto"/>
                </w:tcPr>
                <w:p w14:paraId="0C976B98" w14:textId="77777777" w:rsidR="003C3949" w:rsidRPr="009743EA" w:rsidRDefault="003C3949" w:rsidP="00763585">
                  <w:pPr>
                    <w:pStyle w:val="TAL"/>
                    <w:snapToGrid w:val="0"/>
                    <w:rPr>
                      <w:rFonts w:eastAsia="Calibri"/>
                      <w:szCs w:val="22"/>
                    </w:rPr>
                  </w:pPr>
                  <w:r w:rsidRPr="009743EA">
                    <w:rPr>
                      <w:rFonts w:eastAsia="Calibri"/>
                      <w:szCs w:val="22"/>
                    </w:rPr>
                    <w:t>Request</w:t>
                  </w:r>
                  <w:r w:rsidR="009F506B" w:rsidRPr="009743EA">
                    <w:rPr>
                      <w:rFonts w:eastAsia="Calibri"/>
                      <w:szCs w:val="22"/>
                    </w:rPr>
                    <w:t xml:space="preserve"> </w:t>
                  </w:r>
                  <w:r w:rsidRPr="009743EA">
                    <w:rPr>
                      <w:rFonts w:eastAsia="Calibri"/>
                      <w:szCs w:val="22"/>
                    </w:rPr>
                    <w:t>ID</w:t>
                  </w:r>
                  <w:r w:rsidR="009F506B" w:rsidRPr="009743EA">
                    <w:rPr>
                      <w:rFonts w:eastAsia="Calibri"/>
                      <w:szCs w:val="22"/>
                    </w:rPr>
                    <w:t xml:space="preserve"> </w:t>
                  </w:r>
                </w:p>
              </w:tc>
            </w:tr>
            <w:tr w:rsidR="003C3949" w:rsidRPr="009743EA" w14:paraId="5A579830" w14:textId="77777777" w:rsidTr="005A2D7C">
              <w:trPr>
                <w:jc w:val="center"/>
              </w:trPr>
              <w:tc>
                <w:tcPr>
                  <w:tcW w:w="1501" w:type="dxa"/>
                  <w:shd w:val="clear" w:color="auto" w:fill="DEEAF6"/>
                </w:tcPr>
                <w:p w14:paraId="3B0C0A3A" w14:textId="77777777" w:rsidR="003C3949" w:rsidRPr="009743EA" w:rsidRDefault="003C3949" w:rsidP="00763585">
                  <w:pPr>
                    <w:pStyle w:val="TAL"/>
                    <w:snapToGrid w:val="0"/>
                    <w:jc w:val="center"/>
                    <w:rPr>
                      <w:rFonts w:eastAsia="Calibri"/>
                      <w:szCs w:val="22"/>
                    </w:rPr>
                  </w:pPr>
                  <w:r w:rsidRPr="009743EA">
                    <w:rPr>
                      <w:rFonts w:eastAsia="Calibri"/>
                      <w:szCs w:val="22"/>
                    </w:rPr>
                    <w:t>X-M2M-Origin</w:t>
                  </w:r>
                </w:p>
              </w:tc>
              <w:tc>
                <w:tcPr>
                  <w:tcW w:w="4359" w:type="dxa"/>
                  <w:shd w:val="clear" w:color="auto" w:fill="auto"/>
                </w:tcPr>
                <w:p w14:paraId="57F12CFC" w14:textId="77777777" w:rsidR="003C3949" w:rsidRPr="009743EA" w:rsidRDefault="003C3949" w:rsidP="00763585">
                  <w:pPr>
                    <w:pStyle w:val="TAL"/>
                    <w:snapToGrid w:val="0"/>
                    <w:rPr>
                      <w:rFonts w:eastAsia="Calibri"/>
                      <w:szCs w:val="22"/>
                    </w:rPr>
                  </w:pPr>
                  <w:r w:rsidRPr="005A2D7C">
                    <w:rPr>
                      <w:rFonts w:eastAsia="Calibri"/>
                    </w:rPr>
                    <w:t>CSE-ID</w:t>
                  </w:r>
                  <w:r w:rsidR="009F506B" w:rsidRPr="005A2D7C">
                    <w:rPr>
                      <w:rFonts w:eastAsia="Calibri"/>
                    </w:rPr>
                    <w:t xml:space="preserve"> </w:t>
                  </w:r>
                  <w:r w:rsidRPr="005A2D7C">
                    <w:rPr>
                      <w:rFonts w:eastAsia="Calibri"/>
                    </w:rPr>
                    <w:t>of</w:t>
                  </w:r>
                  <w:r w:rsidR="009F506B" w:rsidRPr="005A2D7C">
                    <w:rPr>
                      <w:rFonts w:eastAsia="Calibri"/>
                    </w:rPr>
                    <w:t xml:space="preserve"> </w:t>
                  </w:r>
                  <w:r w:rsidRPr="005A2D7C">
                    <w:rPr>
                      <w:rFonts w:eastAsia="Calibri"/>
                    </w:rPr>
                    <w:t>request</w:t>
                  </w:r>
                  <w:r w:rsidR="009F506B" w:rsidRPr="005A2D7C">
                    <w:rPr>
                      <w:rFonts w:eastAsia="Calibri"/>
                    </w:rPr>
                    <w:t xml:space="preserve"> </w:t>
                  </w:r>
                  <w:r w:rsidRPr="005A2D7C">
                    <w:rPr>
                      <w:rFonts w:eastAsia="Calibri"/>
                    </w:rPr>
                    <w:t>originator</w:t>
                  </w:r>
                </w:p>
              </w:tc>
            </w:tr>
            <w:tr w:rsidR="00004633" w:rsidRPr="009743EA" w14:paraId="658C8F5D" w14:textId="77777777" w:rsidTr="005A2D7C">
              <w:trPr>
                <w:jc w:val="center"/>
              </w:trPr>
              <w:tc>
                <w:tcPr>
                  <w:tcW w:w="1501" w:type="dxa"/>
                  <w:shd w:val="clear" w:color="auto" w:fill="DEEAF6"/>
                </w:tcPr>
                <w:p w14:paraId="6D763EB4" w14:textId="77777777" w:rsidR="00004633" w:rsidRPr="009743EA" w:rsidRDefault="00004633" w:rsidP="00004633">
                  <w:pPr>
                    <w:pStyle w:val="TAL"/>
                    <w:snapToGrid w:val="0"/>
                    <w:jc w:val="center"/>
                    <w:rPr>
                      <w:rFonts w:eastAsia="Calibri"/>
                      <w:szCs w:val="22"/>
                    </w:rPr>
                  </w:pPr>
                  <w:r w:rsidRPr="009743EA">
                    <w:rPr>
                      <w:rFonts w:eastAsia="Calibri"/>
                      <w:szCs w:val="22"/>
                    </w:rPr>
                    <w:t>X-M2M-RVI</w:t>
                  </w:r>
                </w:p>
              </w:tc>
              <w:tc>
                <w:tcPr>
                  <w:tcW w:w="4359" w:type="dxa"/>
                  <w:shd w:val="clear" w:color="auto" w:fill="auto"/>
                </w:tcPr>
                <w:p w14:paraId="6C50745A" w14:textId="77777777" w:rsidR="00004633" w:rsidRPr="009743EA" w:rsidRDefault="00004633" w:rsidP="00004633">
                  <w:pPr>
                    <w:pStyle w:val="TAL"/>
                    <w:snapToGrid w:val="0"/>
                    <w:rPr>
                      <w:rFonts w:eastAsia="Calibri"/>
                      <w:szCs w:val="22"/>
                    </w:rPr>
                  </w:pPr>
                  <w:r w:rsidRPr="009743EA">
                    <w:rPr>
                      <w:rFonts w:eastAsia="Calibri"/>
                      <w:szCs w:val="22"/>
                    </w:rPr>
                    <w:t>Release</w:t>
                  </w:r>
                  <w:r w:rsidR="009F506B" w:rsidRPr="009743EA">
                    <w:rPr>
                      <w:rFonts w:eastAsia="Calibri"/>
                      <w:szCs w:val="22"/>
                    </w:rPr>
                    <w:t xml:space="preserve"> </w:t>
                  </w:r>
                  <w:r w:rsidRPr="009743EA">
                    <w:rPr>
                      <w:rFonts w:eastAsia="Calibri"/>
                      <w:szCs w:val="22"/>
                    </w:rPr>
                    <w:t>Version</w:t>
                  </w:r>
                  <w:r w:rsidR="009F506B" w:rsidRPr="009743EA">
                    <w:rPr>
                      <w:rFonts w:eastAsia="Calibri"/>
                      <w:szCs w:val="22"/>
                    </w:rPr>
                    <w:t xml:space="preserve"> </w:t>
                  </w:r>
                  <w:r w:rsidRPr="009743EA">
                    <w:rPr>
                      <w:rFonts w:eastAsia="Calibri"/>
                      <w:szCs w:val="22"/>
                    </w:rPr>
                    <w:t>Indicator</w:t>
                  </w:r>
                </w:p>
              </w:tc>
            </w:tr>
          </w:tbl>
          <w:p w14:paraId="5C64C790" w14:textId="77777777" w:rsidR="003C3949" w:rsidRPr="009743EA" w:rsidRDefault="003C3949" w:rsidP="00763585">
            <w:pPr>
              <w:pStyle w:val="TAL"/>
              <w:snapToGrid w:val="0"/>
              <w:jc w:val="center"/>
            </w:pPr>
          </w:p>
        </w:tc>
      </w:tr>
      <w:tr w:rsidR="004078E0" w:rsidRPr="009743EA" w14:paraId="0712AA2C" w14:textId="77777777" w:rsidTr="00CE497E">
        <w:trPr>
          <w:jc w:val="center"/>
        </w:trPr>
        <w:tc>
          <w:tcPr>
            <w:tcW w:w="1286" w:type="dxa"/>
            <w:tcBorders>
              <w:top w:val="single" w:sz="4" w:space="0" w:color="000000"/>
              <w:left w:val="single" w:sz="4" w:space="0" w:color="000000"/>
              <w:bottom w:val="single" w:sz="4" w:space="0" w:color="000000"/>
            </w:tcBorders>
            <w:shd w:val="clear" w:color="auto" w:fill="E7E6E6"/>
          </w:tcPr>
          <w:p w14:paraId="7FB72A88" w14:textId="77777777" w:rsidR="004078E0" w:rsidRPr="009743EA" w:rsidRDefault="004078E0" w:rsidP="00C072AF">
            <w:pPr>
              <w:pStyle w:val="Default"/>
              <w:jc w:val="center"/>
              <w:rPr>
                <w:rFonts w:ascii="Arial" w:eastAsia="Malgun Gothic" w:hAnsi="Arial"/>
                <w:b/>
                <w:color w:val="auto"/>
                <w:kern w:val="1"/>
                <w:sz w:val="18"/>
                <w:szCs w:val="20"/>
              </w:rPr>
            </w:pPr>
          </w:p>
          <w:p w14:paraId="30E7A855" w14:textId="77777777" w:rsidR="004078E0" w:rsidRPr="009743EA" w:rsidRDefault="004078E0" w:rsidP="00C072AF">
            <w:pPr>
              <w:pStyle w:val="Default"/>
              <w:jc w:val="center"/>
              <w:rPr>
                <w:rFonts w:ascii="Arial" w:eastAsia="Malgun Gothic" w:hAnsi="Arial"/>
                <w:b/>
                <w:color w:val="auto"/>
                <w:kern w:val="1"/>
                <w:sz w:val="18"/>
                <w:szCs w:val="20"/>
              </w:rPr>
            </w:pPr>
          </w:p>
          <w:p w14:paraId="42318159" w14:textId="77777777" w:rsidR="004078E0" w:rsidRPr="009743EA" w:rsidRDefault="004078E0" w:rsidP="00C072AF">
            <w:pPr>
              <w:pStyle w:val="Default"/>
              <w:jc w:val="center"/>
              <w:rPr>
                <w:rFonts w:ascii="Arial" w:eastAsia="Malgun Gothic" w:hAnsi="Arial"/>
                <w:b/>
                <w:color w:val="auto"/>
                <w:kern w:val="1"/>
                <w:sz w:val="18"/>
                <w:szCs w:val="20"/>
              </w:rPr>
            </w:pPr>
          </w:p>
          <w:p w14:paraId="003BFD37" w14:textId="77777777" w:rsidR="004078E0" w:rsidRPr="009743EA" w:rsidRDefault="004078E0" w:rsidP="00C072AF">
            <w:pPr>
              <w:pStyle w:val="Default"/>
              <w:jc w:val="center"/>
              <w:rPr>
                <w:rFonts w:ascii="Arial" w:eastAsia="Malgun Gothic" w:hAnsi="Arial"/>
                <w:b/>
                <w:color w:val="auto"/>
                <w:kern w:val="1"/>
                <w:sz w:val="18"/>
                <w:szCs w:val="20"/>
              </w:rPr>
            </w:pPr>
          </w:p>
          <w:p w14:paraId="186DDE35" w14:textId="77777777" w:rsidR="004078E0" w:rsidRPr="009743EA" w:rsidRDefault="004078E0" w:rsidP="00C072AF">
            <w:pPr>
              <w:pStyle w:val="Default"/>
              <w:jc w:val="center"/>
              <w:rPr>
                <w:rFonts w:ascii="Arial" w:eastAsia="Malgun Gothic" w:hAnsi="Arial"/>
                <w:b/>
                <w:color w:val="auto"/>
                <w:kern w:val="1"/>
                <w:sz w:val="18"/>
                <w:szCs w:val="20"/>
              </w:rPr>
            </w:pPr>
          </w:p>
          <w:p w14:paraId="49F245B6" w14:textId="77777777" w:rsidR="004078E0" w:rsidRPr="009743EA" w:rsidRDefault="004078E0" w:rsidP="00C072AF">
            <w:pPr>
              <w:pStyle w:val="Default"/>
              <w:jc w:val="center"/>
              <w:rPr>
                <w:rFonts w:ascii="Arial" w:eastAsia="Malgun Gothic" w:hAnsi="Arial"/>
                <w:b/>
                <w:color w:val="auto"/>
                <w:kern w:val="1"/>
                <w:sz w:val="18"/>
                <w:szCs w:val="20"/>
              </w:rPr>
            </w:pPr>
          </w:p>
          <w:p w14:paraId="6E6930A3" w14:textId="77777777" w:rsidR="004078E0" w:rsidRPr="009743EA" w:rsidRDefault="004078E0" w:rsidP="00C072AF">
            <w:pPr>
              <w:pStyle w:val="Default"/>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547BC13E" w14:textId="77777777" w:rsidR="004078E0" w:rsidRPr="009743EA" w:rsidRDefault="004078E0" w:rsidP="005A2D7C">
            <w:pPr>
              <w:pStyle w:val="TAL"/>
              <w:keepNext w:val="0"/>
              <w:snapToGrid w:val="0"/>
              <w:jc w:val="center"/>
              <w:rPr>
                <w:b/>
                <w:kern w:val="1"/>
              </w:rPr>
            </w:pPr>
            <w:r w:rsidRPr="009743EA">
              <w:rPr>
                <w:b/>
                <w:kern w:val="1"/>
              </w:rPr>
              <w:t>RCN=0</w:t>
            </w:r>
          </w:p>
          <w:p w14:paraId="2AB1543F" w14:textId="77777777" w:rsidR="004078E0" w:rsidRPr="009743EA" w:rsidRDefault="004078E0" w:rsidP="005A2D7C">
            <w:pPr>
              <w:pStyle w:val="TAL"/>
              <w:keepNext w:val="0"/>
              <w:snapToGrid w:val="0"/>
              <w:jc w:val="center"/>
              <w:rPr>
                <w:b/>
                <w:kern w:val="1"/>
              </w:rP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6FF9BDDD" w14:textId="77777777" w:rsidR="004078E0" w:rsidRPr="009743EA" w:rsidRDefault="004078E0" w:rsidP="005A2D7C">
            <w:pPr>
              <w:pStyle w:val="TAL"/>
              <w:keepNext w:val="0"/>
              <w:snapToGrid w:val="0"/>
              <w:ind w:left="284"/>
            </w:pPr>
          </w:p>
          <w:p w14:paraId="5AF5C457" w14:textId="77777777" w:rsidR="004078E0" w:rsidRPr="005A2D7C" w:rsidRDefault="004078E0" w:rsidP="005A2D7C">
            <w:pPr>
              <w:pStyle w:val="NoSpacing"/>
              <w:wordWrap/>
              <w:rPr>
                <w:rFonts w:ascii="Times New Roman" w:hAnsi="Times New Roman"/>
                <w:b/>
                <w:sz w:val="24"/>
                <w:lang w:val="en-GB"/>
              </w:rPr>
            </w:pPr>
            <w:r w:rsidRPr="005A2D7C">
              <w:rPr>
                <w:rFonts w:ascii="Times New Roman" w:hAnsi="Times New Roman"/>
                <w:lang w:val="en-GB"/>
              </w:rPr>
              <w:t xml:space="preserve">    </w:t>
            </w:r>
            <w:r w:rsidRPr="005A2D7C">
              <w:rPr>
                <w:rFonts w:ascii="Times New Roman" w:hAnsi="Times New Roman"/>
                <w:b/>
                <w:sz w:val="24"/>
                <w:lang w:val="en-GB"/>
              </w:rPr>
              <w:t>API/CSR/DEL/001_RCN0</w:t>
            </w:r>
          </w:p>
          <w:p w14:paraId="217A1D97" w14:textId="77777777" w:rsidR="004078E0" w:rsidRPr="009743EA" w:rsidRDefault="004078E0" w:rsidP="00C072AF">
            <w:pPr>
              <w:widowControl w:val="0"/>
              <w:overflowPunct/>
              <w:spacing w:after="0"/>
              <w:ind w:left="284"/>
              <w:jc w:val="both"/>
              <w:textAlignment w:val="auto"/>
              <w:rPr>
                <w:rFonts w:ascii="Arial" w:hAnsi="Arial"/>
                <w:b/>
                <w:color w:val="0070C0"/>
                <w:sz w:val="18"/>
              </w:rPr>
            </w:pPr>
          </w:p>
          <w:p w14:paraId="64CDF77B" w14:textId="77777777" w:rsidR="004078E0" w:rsidRPr="005A2D7C" w:rsidRDefault="004078E0" w:rsidP="00C072AF">
            <w:pPr>
              <w:widowControl w:val="0"/>
              <w:overflowPunct/>
              <w:spacing w:after="0"/>
              <w:ind w:left="284"/>
              <w:jc w:val="both"/>
              <w:textAlignment w:val="auto"/>
              <w:rPr>
                <w:rFonts w:ascii="Arial" w:hAnsi="Arial"/>
                <w:b/>
                <w:color w:val="0070C0"/>
                <w:sz w:val="18"/>
              </w:rPr>
            </w:pPr>
          </w:p>
          <w:p w14:paraId="4C9C0A6A" w14:textId="77777777" w:rsidR="004078E0" w:rsidRPr="009743EA" w:rsidRDefault="004078E0" w:rsidP="00C072AF">
            <w:pPr>
              <w:widowControl w:val="0"/>
              <w:overflowPunct/>
              <w:spacing w:after="0"/>
              <w:ind w:left="284"/>
              <w:textAlignment w:val="auto"/>
              <w:rPr>
                <w:rFonts w:ascii="Arial" w:hAnsi="Arial"/>
                <w:color w:val="0070C0"/>
                <w:sz w:val="18"/>
              </w:rPr>
            </w:pPr>
          </w:p>
          <w:p w14:paraId="19487175" w14:textId="77777777" w:rsidR="004078E0" w:rsidRPr="009743EA" w:rsidRDefault="004078E0" w:rsidP="00C072AF">
            <w:pPr>
              <w:widowControl w:val="0"/>
              <w:overflowPunct/>
              <w:spacing w:after="0"/>
              <w:ind w:left="284"/>
              <w:textAlignment w:val="auto"/>
              <w:rPr>
                <w:rFonts w:ascii="Arial" w:hAnsi="Arial"/>
                <w:b/>
                <w:color w:val="0070C0"/>
                <w:sz w:val="18"/>
              </w:rPr>
            </w:pPr>
            <w:r w:rsidRPr="009743EA">
              <w:rPr>
                <w:rFonts w:ascii="Arial" w:hAnsi="Arial"/>
                <w:b/>
                <w:color w:val="0070C0"/>
                <w:sz w:val="18"/>
              </w:rPr>
              <w:t>HTTP Request:</w:t>
            </w:r>
          </w:p>
          <w:p w14:paraId="0B354D08" w14:textId="77777777" w:rsidR="004078E0" w:rsidRPr="009743EA" w:rsidRDefault="004078E0" w:rsidP="00C072AF">
            <w:pPr>
              <w:widowControl w:val="0"/>
              <w:overflowPunct/>
              <w:spacing w:after="0"/>
              <w:ind w:left="284"/>
              <w:textAlignment w:val="auto"/>
              <w:rPr>
                <w:rFonts w:ascii="Arial" w:hAnsi="Arial"/>
                <w:color w:val="0070C0"/>
                <w:sz w:val="18"/>
              </w:rPr>
            </w:pPr>
          </w:p>
          <w:p w14:paraId="16D8CFE0" w14:textId="77777777" w:rsidR="004078E0" w:rsidRPr="009743EA" w:rsidRDefault="001153A6" w:rsidP="00C072AF">
            <w:pPr>
              <w:widowControl w:val="0"/>
              <w:overflowPunct/>
              <w:spacing w:after="0"/>
              <w:ind w:left="284"/>
              <w:textAlignment w:val="auto"/>
              <w:rPr>
                <w:rFonts w:ascii="Arial" w:hAnsi="Arial"/>
                <w:color w:val="0070C0"/>
                <w:sz w:val="18"/>
              </w:rPr>
            </w:pPr>
            <w:r w:rsidRPr="009743EA">
              <w:rPr>
                <w:rFonts w:ascii="Arial" w:hAnsi="Arial"/>
                <w:color w:val="0070C0"/>
                <w:sz w:val="18"/>
              </w:rPr>
              <w:t>DEL</w:t>
            </w:r>
            <w:r w:rsidR="002E4A68" w:rsidRPr="009743EA">
              <w:rPr>
                <w:rFonts w:ascii="Arial" w:hAnsi="Arial"/>
                <w:color w:val="0070C0"/>
                <w:sz w:val="18"/>
              </w:rPr>
              <w:t xml:space="preserve">ETE </w:t>
            </w:r>
            <w:r w:rsidR="004078E0" w:rsidRPr="009743EA">
              <w:rPr>
                <w:rFonts w:ascii="Arial" w:hAnsi="Arial"/>
                <w:color w:val="0070C0"/>
                <w:sz w:val="18"/>
              </w:rPr>
              <w:t>/cse-name/cse-name2?rcn=0 HTTP/1.1</w:t>
            </w:r>
          </w:p>
          <w:p w14:paraId="16AB7F0C" w14:textId="77777777" w:rsidR="004078E0" w:rsidRPr="00062C7A" w:rsidRDefault="004078E0" w:rsidP="005A2D7C">
            <w:pPr>
              <w:pStyle w:val="TAL"/>
              <w:keepNext w:val="0"/>
              <w:snapToGrid w:val="0"/>
              <w:ind w:left="284"/>
              <w:jc w:val="both"/>
              <w:rPr>
                <w:color w:val="0070C0"/>
                <w:lang w:val="fr-FR"/>
              </w:rPr>
            </w:pPr>
            <w:r w:rsidRPr="00062C7A">
              <w:rPr>
                <w:color w:val="0070C0"/>
                <w:lang w:val="fr-FR"/>
              </w:rPr>
              <w:t>Host: 192.168.56.102:9011</w:t>
            </w:r>
          </w:p>
          <w:p w14:paraId="4C35AB74" w14:textId="77777777" w:rsidR="004078E0" w:rsidRPr="00062C7A" w:rsidRDefault="004078E0" w:rsidP="005A2D7C">
            <w:pPr>
              <w:pStyle w:val="TAL"/>
              <w:keepNext w:val="0"/>
              <w:snapToGrid w:val="0"/>
              <w:ind w:left="284"/>
              <w:jc w:val="both"/>
              <w:rPr>
                <w:color w:val="0070C0"/>
                <w:lang w:val="fr-FR"/>
              </w:rPr>
            </w:pPr>
            <w:r w:rsidRPr="00062C7A">
              <w:rPr>
                <w:color w:val="0070C0"/>
                <w:lang w:val="fr-FR"/>
              </w:rPr>
              <w:t>Accept: application/json</w:t>
            </w:r>
          </w:p>
          <w:p w14:paraId="41FF4E8B" w14:textId="77777777" w:rsidR="004078E0" w:rsidRPr="00062C7A" w:rsidRDefault="004078E0" w:rsidP="005A2D7C">
            <w:pPr>
              <w:pStyle w:val="TAL"/>
              <w:keepNext w:val="0"/>
              <w:snapToGrid w:val="0"/>
              <w:ind w:left="284"/>
              <w:jc w:val="both"/>
              <w:rPr>
                <w:color w:val="0070C0"/>
                <w:lang w:val="fr-FR"/>
              </w:rPr>
            </w:pPr>
            <w:r w:rsidRPr="00062C7A">
              <w:rPr>
                <w:color w:val="0070C0"/>
                <w:lang w:val="fr-FR"/>
              </w:rPr>
              <w:t>X-M2M-Origin: C0120180406T0846311405855351047680_cse01</w:t>
            </w:r>
          </w:p>
          <w:p w14:paraId="7A74F652" w14:textId="77777777" w:rsidR="004078E0" w:rsidRPr="00062C7A" w:rsidRDefault="004078E0" w:rsidP="005A2D7C">
            <w:pPr>
              <w:pStyle w:val="TAL"/>
              <w:keepNext w:val="0"/>
              <w:snapToGrid w:val="0"/>
              <w:ind w:left="284"/>
              <w:jc w:val="both"/>
              <w:rPr>
                <w:color w:val="0070C0"/>
                <w:lang w:val="fr-FR"/>
              </w:rPr>
            </w:pPr>
            <w:r w:rsidRPr="00062C7A">
              <w:rPr>
                <w:color w:val="0070C0"/>
                <w:lang w:val="fr-FR"/>
              </w:rPr>
              <w:t>X-M2M-RI: 1234</w:t>
            </w:r>
          </w:p>
          <w:p w14:paraId="741AA118" w14:textId="77777777" w:rsidR="004078E0" w:rsidRPr="009743EA" w:rsidRDefault="004078E0" w:rsidP="005A2D7C">
            <w:pPr>
              <w:pStyle w:val="TAL"/>
              <w:keepNext w:val="0"/>
              <w:snapToGrid w:val="0"/>
              <w:ind w:left="284"/>
              <w:jc w:val="both"/>
              <w:rPr>
                <w:color w:val="0070C0"/>
              </w:rPr>
            </w:pPr>
            <w:r w:rsidRPr="009743EA">
              <w:rPr>
                <w:color w:val="0070C0"/>
              </w:rPr>
              <w:t>X-M2M-RVI: 2a</w:t>
            </w:r>
          </w:p>
          <w:p w14:paraId="3CA318EB" w14:textId="77777777" w:rsidR="004078E0" w:rsidRPr="009743EA" w:rsidRDefault="004078E0" w:rsidP="005A2D7C">
            <w:pPr>
              <w:pStyle w:val="TAL"/>
              <w:keepNext w:val="0"/>
              <w:snapToGrid w:val="0"/>
              <w:ind w:left="284"/>
              <w:jc w:val="both"/>
              <w:rPr>
                <w:color w:val="0070C0"/>
              </w:rPr>
            </w:pPr>
          </w:p>
          <w:p w14:paraId="57FFCB4F" w14:textId="77777777" w:rsidR="004078E0" w:rsidRPr="009743EA" w:rsidRDefault="004078E0" w:rsidP="005A2D7C">
            <w:pPr>
              <w:pStyle w:val="TAL"/>
              <w:keepNext w:val="0"/>
              <w:snapToGrid w:val="0"/>
              <w:ind w:left="284"/>
              <w:jc w:val="both"/>
              <w:rPr>
                <w:color w:val="0070C0"/>
              </w:rPr>
            </w:pPr>
          </w:p>
          <w:p w14:paraId="0B276AAC" w14:textId="77777777" w:rsidR="004078E0" w:rsidRPr="009743EA" w:rsidRDefault="004078E0" w:rsidP="00C072AF">
            <w:pPr>
              <w:widowControl w:val="0"/>
              <w:overflowPunct/>
              <w:spacing w:after="0"/>
              <w:ind w:left="284"/>
              <w:textAlignment w:val="auto"/>
              <w:rPr>
                <w:rFonts w:ascii="Arial" w:hAnsi="Arial"/>
                <w:color w:val="0070C0"/>
                <w:sz w:val="18"/>
              </w:rPr>
            </w:pPr>
          </w:p>
          <w:p w14:paraId="0233FB37" w14:textId="77777777" w:rsidR="004078E0" w:rsidRPr="009743EA" w:rsidRDefault="004078E0" w:rsidP="00C072AF">
            <w:pPr>
              <w:widowControl w:val="0"/>
              <w:overflowPunct/>
              <w:spacing w:after="0"/>
              <w:ind w:left="284"/>
              <w:textAlignment w:val="auto"/>
              <w:rPr>
                <w:rFonts w:ascii="Arial" w:hAnsi="Arial"/>
                <w:b/>
                <w:color w:val="0070C0"/>
                <w:sz w:val="18"/>
              </w:rPr>
            </w:pPr>
            <w:r w:rsidRPr="009743EA">
              <w:rPr>
                <w:rFonts w:ascii="Arial" w:hAnsi="Arial"/>
                <w:b/>
                <w:color w:val="0070C0"/>
                <w:sz w:val="18"/>
              </w:rPr>
              <w:t>HTTP Response:</w:t>
            </w:r>
          </w:p>
          <w:p w14:paraId="1F391F56" w14:textId="77777777" w:rsidR="004078E0" w:rsidRPr="009743EA" w:rsidRDefault="004078E0" w:rsidP="00C072AF">
            <w:pPr>
              <w:widowControl w:val="0"/>
              <w:overflowPunct/>
              <w:spacing w:after="0"/>
              <w:ind w:left="284"/>
              <w:textAlignment w:val="auto"/>
              <w:rPr>
                <w:rFonts w:ascii="Arial" w:hAnsi="Arial"/>
                <w:color w:val="0070C0"/>
                <w:sz w:val="18"/>
              </w:rPr>
            </w:pPr>
          </w:p>
          <w:p w14:paraId="6D73DC1E" w14:textId="77777777" w:rsidR="004078E0" w:rsidRPr="009743EA" w:rsidRDefault="004078E0" w:rsidP="00C072AF">
            <w:pPr>
              <w:widowControl w:val="0"/>
              <w:overflowPunct/>
              <w:spacing w:after="0"/>
              <w:ind w:left="284"/>
              <w:textAlignment w:val="auto"/>
              <w:rPr>
                <w:rFonts w:ascii="Arial" w:hAnsi="Arial"/>
                <w:color w:val="0070C0"/>
                <w:sz w:val="18"/>
              </w:rPr>
            </w:pPr>
            <w:r w:rsidRPr="009743EA">
              <w:rPr>
                <w:rFonts w:ascii="Arial" w:hAnsi="Arial"/>
                <w:color w:val="0070C0"/>
                <w:sz w:val="18"/>
              </w:rPr>
              <w:t>HTTP/1.1 200 OK</w:t>
            </w:r>
          </w:p>
          <w:p w14:paraId="10D04C62" w14:textId="77777777" w:rsidR="004078E0" w:rsidRPr="00062C7A" w:rsidRDefault="004078E0" w:rsidP="00C072AF">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X-M2M-RI: 1234</w:t>
            </w:r>
          </w:p>
          <w:p w14:paraId="220F0B38" w14:textId="77777777" w:rsidR="004078E0" w:rsidRPr="00062C7A" w:rsidRDefault="004078E0" w:rsidP="00C072AF">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X-M2M-RSC: 2002</w:t>
            </w:r>
          </w:p>
          <w:p w14:paraId="362E1EFD" w14:textId="77777777" w:rsidR="004078E0" w:rsidRPr="009743EA" w:rsidRDefault="004078E0" w:rsidP="005A2D7C">
            <w:pPr>
              <w:pStyle w:val="TAL"/>
              <w:keepNext w:val="0"/>
              <w:snapToGrid w:val="0"/>
              <w:ind w:left="284"/>
              <w:jc w:val="both"/>
              <w:rPr>
                <w:color w:val="0070C0"/>
              </w:rPr>
            </w:pPr>
            <w:r w:rsidRPr="009743EA">
              <w:rPr>
                <w:color w:val="0070C0"/>
              </w:rPr>
              <w:t>X-M2M-RVI: 2a</w:t>
            </w:r>
          </w:p>
          <w:p w14:paraId="226799DE" w14:textId="77777777" w:rsidR="004078E0" w:rsidRPr="005A2D7C" w:rsidRDefault="004078E0" w:rsidP="00C072AF">
            <w:pPr>
              <w:widowControl w:val="0"/>
              <w:overflowPunct/>
              <w:spacing w:after="0"/>
              <w:ind w:left="284"/>
              <w:textAlignment w:val="auto"/>
              <w:rPr>
                <w:rFonts w:ascii="Arial" w:eastAsia="Malgun Gothic" w:hAnsi="Arial"/>
                <w:color w:val="0070C0"/>
                <w:sz w:val="18"/>
              </w:rPr>
            </w:pPr>
            <w:r w:rsidRPr="005A2D7C">
              <w:rPr>
                <w:rFonts w:ascii="Arial" w:hAnsi="Arial"/>
                <w:color w:val="0070C0"/>
                <w:sz w:val="18"/>
              </w:rPr>
              <w:t>Content-Length:0</w:t>
            </w:r>
          </w:p>
          <w:p w14:paraId="7B8697D6" w14:textId="77777777" w:rsidR="004078E0" w:rsidRPr="005A2D7C" w:rsidRDefault="004078E0" w:rsidP="00C072AF">
            <w:pPr>
              <w:widowControl w:val="0"/>
              <w:overflowPunct/>
              <w:spacing w:after="0"/>
              <w:ind w:left="284"/>
              <w:textAlignment w:val="auto"/>
              <w:rPr>
                <w:rFonts w:ascii="Arial" w:hAnsi="Arial"/>
                <w:sz w:val="18"/>
              </w:rPr>
            </w:pPr>
          </w:p>
          <w:p w14:paraId="757BE3CD" w14:textId="77777777" w:rsidR="004078E0" w:rsidRPr="005A2D7C" w:rsidRDefault="004078E0" w:rsidP="005A2D7C">
            <w:pPr>
              <w:pStyle w:val="TAL"/>
              <w:keepNext w:val="0"/>
              <w:snapToGrid w:val="0"/>
              <w:ind w:left="284"/>
              <w:jc w:val="both"/>
              <w:rPr>
                <w:color w:val="0070C0"/>
              </w:rPr>
            </w:pPr>
          </w:p>
          <w:p w14:paraId="2CDF2171" w14:textId="77777777" w:rsidR="004078E0" w:rsidRPr="009743EA" w:rsidRDefault="004078E0" w:rsidP="005A2D7C">
            <w:pPr>
              <w:pStyle w:val="TAL"/>
              <w:keepNext w:val="0"/>
              <w:snapToGrid w:val="0"/>
              <w:ind w:left="284"/>
              <w:jc w:val="both"/>
            </w:pPr>
          </w:p>
        </w:tc>
      </w:tr>
      <w:tr w:rsidR="003C3949" w:rsidRPr="009743EA" w14:paraId="7E88E07A" w14:textId="77777777" w:rsidTr="005A2D7C">
        <w:trPr>
          <w:cantSplit/>
          <w:jc w:val="center"/>
        </w:trPr>
        <w:tc>
          <w:tcPr>
            <w:tcW w:w="1286" w:type="dxa"/>
            <w:tcBorders>
              <w:top w:val="single" w:sz="4" w:space="0" w:color="000000"/>
              <w:left w:val="single" w:sz="4" w:space="0" w:color="000000"/>
              <w:bottom w:val="single" w:sz="4" w:space="0" w:color="000000"/>
            </w:tcBorders>
            <w:shd w:val="clear" w:color="auto" w:fill="E7E6E6"/>
          </w:tcPr>
          <w:p w14:paraId="7216FD59" w14:textId="77777777" w:rsidR="003C3949" w:rsidRPr="009743EA" w:rsidRDefault="003C3949" w:rsidP="00763585">
            <w:pPr>
              <w:pStyle w:val="Default"/>
              <w:jc w:val="center"/>
              <w:rPr>
                <w:rFonts w:ascii="Arial" w:eastAsia="Malgun Gothic" w:hAnsi="Arial"/>
                <w:b/>
                <w:color w:val="auto"/>
                <w:kern w:val="1"/>
                <w:sz w:val="18"/>
                <w:szCs w:val="20"/>
              </w:rPr>
            </w:pPr>
          </w:p>
          <w:p w14:paraId="77023557" w14:textId="77777777" w:rsidR="003C3949" w:rsidRPr="009743EA" w:rsidRDefault="003C3949" w:rsidP="00763585">
            <w:pPr>
              <w:pStyle w:val="Default"/>
              <w:jc w:val="center"/>
              <w:rPr>
                <w:rFonts w:ascii="Arial" w:eastAsia="Malgun Gothic" w:hAnsi="Arial"/>
                <w:b/>
                <w:color w:val="auto"/>
                <w:kern w:val="1"/>
                <w:sz w:val="18"/>
                <w:szCs w:val="20"/>
              </w:rPr>
            </w:pPr>
          </w:p>
          <w:p w14:paraId="2AC54E1B" w14:textId="77777777" w:rsidR="003C3949" w:rsidRPr="009743EA" w:rsidRDefault="003C3949" w:rsidP="00763585">
            <w:pPr>
              <w:pStyle w:val="Default"/>
              <w:jc w:val="center"/>
              <w:rPr>
                <w:rFonts w:ascii="Arial" w:eastAsia="Malgun Gothic" w:hAnsi="Arial"/>
                <w:b/>
                <w:color w:val="auto"/>
                <w:kern w:val="1"/>
                <w:sz w:val="18"/>
                <w:szCs w:val="20"/>
              </w:rPr>
            </w:pPr>
          </w:p>
          <w:p w14:paraId="6E523341" w14:textId="77777777" w:rsidR="003C3949" w:rsidRPr="009743EA" w:rsidRDefault="003C3949" w:rsidP="00763585">
            <w:pPr>
              <w:pStyle w:val="Default"/>
              <w:jc w:val="center"/>
              <w:rPr>
                <w:rFonts w:ascii="Arial" w:eastAsia="Malgun Gothic" w:hAnsi="Arial"/>
                <w:b/>
                <w:color w:val="auto"/>
                <w:kern w:val="1"/>
                <w:sz w:val="18"/>
                <w:szCs w:val="20"/>
              </w:rPr>
            </w:pPr>
          </w:p>
          <w:p w14:paraId="62852F76" w14:textId="77777777" w:rsidR="003C3949" w:rsidRPr="009743EA" w:rsidRDefault="003C3949" w:rsidP="00763585">
            <w:pPr>
              <w:pStyle w:val="Default"/>
              <w:jc w:val="center"/>
              <w:rPr>
                <w:rFonts w:ascii="Arial" w:eastAsia="Malgun Gothic" w:hAnsi="Arial"/>
                <w:b/>
                <w:color w:val="auto"/>
                <w:kern w:val="1"/>
                <w:sz w:val="18"/>
                <w:szCs w:val="20"/>
              </w:rPr>
            </w:pPr>
          </w:p>
          <w:p w14:paraId="2A7A9C9B" w14:textId="77777777" w:rsidR="003C3949" w:rsidRPr="009743EA" w:rsidRDefault="003C3949" w:rsidP="00763585">
            <w:pPr>
              <w:pStyle w:val="Default"/>
              <w:jc w:val="center"/>
              <w:rPr>
                <w:rFonts w:ascii="Arial" w:eastAsia="Malgun Gothic" w:hAnsi="Arial"/>
                <w:b/>
                <w:color w:val="auto"/>
                <w:kern w:val="1"/>
                <w:sz w:val="18"/>
                <w:szCs w:val="20"/>
              </w:rPr>
            </w:pPr>
          </w:p>
          <w:p w14:paraId="3CD6BEE0" w14:textId="77777777" w:rsidR="003C3949" w:rsidRPr="009743EA" w:rsidRDefault="003C3949" w:rsidP="00763585">
            <w:pPr>
              <w:pStyle w:val="Default"/>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156565AE" w14:textId="77777777" w:rsidR="003C3949" w:rsidRPr="009743EA" w:rsidRDefault="003C3949" w:rsidP="00763585">
            <w:pPr>
              <w:pStyle w:val="TAL"/>
              <w:snapToGrid w:val="0"/>
              <w:jc w:val="center"/>
              <w:rPr>
                <w:b/>
                <w:kern w:val="1"/>
              </w:rPr>
            </w:pPr>
            <w:r w:rsidRPr="009743EA">
              <w:rPr>
                <w:b/>
                <w:kern w:val="1"/>
              </w:rPr>
              <w:t>RCN=1</w:t>
            </w:r>
          </w:p>
          <w:p w14:paraId="6DFA7091" w14:textId="77777777" w:rsidR="003C3949" w:rsidRPr="009743EA" w:rsidRDefault="003C3949" w:rsidP="00763585">
            <w:pPr>
              <w:pStyle w:val="TAL"/>
              <w:snapToGrid w:val="0"/>
              <w:jc w:val="center"/>
              <w:rPr>
                <w:b/>
                <w:kern w:val="1"/>
              </w:rPr>
            </w:pPr>
            <w:r w:rsidRPr="009743EA">
              <w:rPr>
                <w:b/>
                <w:kern w:val="1"/>
              </w:rPr>
              <w:t>or No RCN</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3BBD58E5" w14:textId="77777777" w:rsidR="003C3949" w:rsidRPr="009743EA" w:rsidRDefault="003C3949" w:rsidP="00763585">
            <w:pPr>
              <w:pStyle w:val="TAL"/>
              <w:snapToGrid w:val="0"/>
              <w:ind w:left="284"/>
            </w:pPr>
          </w:p>
          <w:p w14:paraId="6A082A85" w14:textId="77777777" w:rsidR="003C3949" w:rsidRPr="005A2D7C" w:rsidRDefault="003C3949" w:rsidP="00763585">
            <w:pPr>
              <w:pStyle w:val="NoSpacing"/>
              <w:rPr>
                <w:rFonts w:ascii="Times New Roman" w:hAnsi="Times New Roman"/>
                <w:b/>
                <w:sz w:val="24"/>
                <w:lang w:val="en-GB"/>
              </w:rPr>
            </w:pPr>
            <w:r w:rsidRPr="005A2D7C">
              <w:rPr>
                <w:rFonts w:ascii="Times New Roman" w:hAnsi="Times New Roman"/>
                <w:lang w:val="en-GB"/>
              </w:rPr>
              <w:t xml:space="preserve">    </w:t>
            </w:r>
            <w:r w:rsidRPr="005A2D7C">
              <w:rPr>
                <w:rFonts w:ascii="Times New Roman" w:hAnsi="Times New Roman"/>
                <w:b/>
                <w:sz w:val="24"/>
                <w:lang w:val="en-GB"/>
              </w:rPr>
              <w:t>API/CSR/DEL/001</w:t>
            </w:r>
          </w:p>
          <w:p w14:paraId="56542EA5" w14:textId="77777777" w:rsidR="003C3949" w:rsidRPr="005A2D7C" w:rsidRDefault="003C3949" w:rsidP="00763585">
            <w:pPr>
              <w:pStyle w:val="NoSpacing"/>
              <w:rPr>
                <w:rFonts w:ascii="Times New Roman" w:hAnsi="Times New Roman"/>
                <w:b/>
                <w:sz w:val="24"/>
                <w:lang w:val="en-GB"/>
              </w:rPr>
            </w:pPr>
            <w:r w:rsidRPr="005A2D7C">
              <w:rPr>
                <w:rFonts w:ascii="Times New Roman" w:hAnsi="Times New Roman"/>
                <w:b/>
                <w:sz w:val="24"/>
                <w:lang w:val="en-GB"/>
              </w:rPr>
              <w:t xml:space="preserve">   API/CSR/DEL/001_RCN1</w:t>
            </w:r>
          </w:p>
          <w:p w14:paraId="768E5338" w14:textId="77777777" w:rsidR="003C3949" w:rsidRPr="009743EA" w:rsidRDefault="003C3949" w:rsidP="00763585">
            <w:pPr>
              <w:widowControl w:val="0"/>
              <w:overflowPunct/>
              <w:spacing w:after="0"/>
              <w:ind w:left="284"/>
              <w:jc w:val="both"/>
              <w:textAlignment w:val="auto"/>
              <w:rPr>
                <w:rFonts w:ascii="Arial" w:hAnsi="Arial"/>
                <w:b/>
                <w:color w:val="0070C0"/>
                <w:sz w:val="18"/>
              </w:rPr>
            </w:pPr>
          </w:p>
          <w:p w14:paraId="4D1B7F08" w14:textId="77777777" w:rsidR="003C3949" w:rsidRPr="005A2D7C" w:rsidRDefault="003C3949" w:rsidP="00763585">
            <w:pPr>
              <w:widowControl w:val="0"/>
              <w:overflowPunct/>
              <w:spacing w:after="0"/>
              <w:ind w:left="284"/>
              <w:jc w:val="both"/>
              <w:textAlignment w:val="auto"/>
              <w:rPr>
                <w:rFonts w:ascii="Arial" w:hAnsi="Arial"/>
                <w:b/>
                <w:color w:val="0070C0"/>
                <w:sz w:val="18"/>
              </w:rPr>
            </w:pPr>
          </w:p>
          <w:p w14:paraId="32E54121" w14:textId="77777777" w:rsidR="003C3949" w:rsidRPr="009743EA" w:rsidRDefault="003C3949" w:rsidP="00763585">
            <w:pPr>
              <w:widowControl w:val="0"/>
              <w:overflowPunct/>
              <w:spacing w:after="0"/>
              <w:ind w:left="284"/>
              <w:textAlignment w:val="auto"/>
              <w:rPr>
                <w:rFonts w:ascii="Arial" w:hAnsi="Arial"/>
                <w:color w:val="0070C0"/>
                <w:sz w:val="18"/>
              </w:rPr>
            </w:pPr>
          </w:p>
          <w:p w14:paraId="2000660F" w14:textId="77777777" w:rsidR="003C3949" w:rsidRPr="009743EA" w:rsidRDefault="003C3949" w:rsidP="00763585">
            <w:pPr>
              <w:widowControl w:val="0"/>
              <w:overflowPunct/>
              <w:spacing w:after="0"/>
              <w:ind w:left="284"/>
              <w:textAlignment w:val="auto"/>
              <w:rPr>
                <w:rFonts w:ascii="Arial" w:hAnsi="Arial"/>
                <w:b/>
                <w:color w:val="0070C0"/>
                <w:sz w:val="18"/>
              </w:rPr>
            </w:pPr>
            <w:r w:rsidRPr="009743EA">
              <w:rPr>
                <w:rFonts w:ascii="Arial" w:hAnsi="Arial"/>
                <w:b/>
                <w:color w:val="0070C0"/>
                <w:sz w:val="18"/>
              </w:rPr>
              <w:t>HTTP Request:</w:t>
            </w:r>
          </w:p>
          <w:p w14:paraId="4A580379" w14:textId="77777777" w:rsidR="003C3949" w:rsidRPr="009743EA" w:rsidRDefault="003C3949" w:rsidP="00763585">
            <w:pPr>
              <w:widowControl w:val="0"/>
              <w:overflowPunct/>
              <w:spacing w:after="0"/>
              <w:ind w:left="284"/>
              <w:textAlignment w:val="auto"/>
              <w:rPr>
                <w:rFonts w:ascii="Arial" w:hAnsi="Arial"/>
                <w:color w:val="0070C0"/>
                <w:sz w:val="18"/>
              </w:rPr>
            </w:pPr>
          </w:p>
          <w:p w14:paraId="2D8A1160" w14:textId="77777777" w:rsidR="003C3949" w:rsidRPr="009743EA" w:rsidRDefault="001153A6" w:rsidP="00763585">
            <w:pPr>
              <w:widowControl w:val="0"/>
              <w:overflowPunct/>
              <w:spacing w:after="0"/>
              <w:ind w:left="284"/>
              <w:textAlignment w:val="auto"/>
              <w:rPr>
                <w:rFonts w:ascii="Arial" w:hAnsi="Arial"/>
                <w:color w:val="0070C0"/>
                <w:sz w:val="18"/>
              </w:rPr>
            </w:pPr>
            <w:r w:rsidRPr="009743EA">
              <w:rPr>
                <w:rFonts w:ascii="Arial" w:hAnsi="Arial"/>
                <w:color w:val="0070C0"/>
                <w:sz w:val="18"/>
              </w:rPr>
              <w:t>DEL</w:t>
            </w:r>
            <w:r w:rsidR="002E4A68" w:rsidRPr="009743EA">
              <w:rPr>
                <w:rFonts w:ascii="Arial" w:hAnsi="Arial"/>
                <w:color w:val="0070C0"/>
                <w:sz w:val="18"/>
              </w:rPr>
              <w:t>ETE</w:t>
            </w:r>
            <w:r w:rsidRPr="009743EA">
              <w:rPr>
                <w:rFonts w:ascii="Arial" w:hAnsi="Arial"/>
                <w:color w:val="0070C0"/>
                <w:sz w:val="18"/>
              </w:rPr>
              <w:t xml:space="preserve"> </w:t>
            </w:r>
            <w:r w:rsidR="003C3949" w:rsidRPr="009743EA">
              <w:rPr>
                <w:rFonts w:ascii="Arial" w:hAnsi="Arial"/>
                <w:color w:val="0070C0"/>
                <w:sz w:val="18"/>
              </w:rPr>
              <w:t>/cse-name/cse-name2</w:t>
            </w:r>
            <w:r w:rsidRPr="009743EA">
              <w:rPr>
                <w:rFonts w:ascii="Arial" w:hAnsi="Arial"/>
                <w:color w:val="0070C0"/>
                <w:sz w:val="18"/>
              </w:rPr>
              <w:t xml:space="preserve"> </w:t>
            </w:r>
            <w:r w:rsidR="003C3949" w:rsidRPr="009743EA">
              <w:rPr>
                <w:rFonts w:ascii="Arial" w:hAnsi="Arial"/>
                <w:color w:val="0070C0"/>
                <w:sz w:val="18"/>
              </w:rPr>
              <w:t>HTTP/1.1</w:t>
            </w:r>
          </w:p>
          <w:p w14:paraId="24C9503E" w14:textId="77777777" w:rsidR="003C3949" w:rsidRPr="00062C7A" w:rsidRDefault="003C3949" w:rsidP="00763585">
            <w:pPr>
              <w:pStyle w:val="TAL"/>
              <w:snapToGrid w:val="0"/>
              <w:ind w:left="284"/>
              <w:jc w:val="both"/>
              <w:rPr>
                <w:color w:val="0070C0"/>
                <w:lang w:val="fr-FR"/>
              </w:rPr>
            </w:pPr>
            <w:r w:rsidRPr="00062C7A">
              <w:rPr>
                <w:color w:val="0070C0"/>
                <w:lang w:val="fr-FR"/>
              </w:rPr>
              <w:t>Host: 192.168.56.102:9011</w:t>
            </w:r>
          </w:p>
          <w:p w14:paraId="5A180F1F" w14:textId="77777777" w:rsidR="003C3949" w:rsidRPr="00062C7A" w:rsidRDefault="003C3949" w:rsidP="00763585">
            <w:pPr>
              <w:pStyle w:val="TAL"/>
              <w:snapToGrid w:val="0"/>
              <w:ind w:left="284"/>
              <w:jc w:val="both"/>
              <w:rPr>
                <w:color w:val="0070C0"/>
                <w:lang w:val="fr-FR"/>
              </w:rPr>
            </w:pPr>
            <w:r w:rsidRPr="00062C7A">
              <w:rPr>
                <w:color w:val="0070C0"/>
                <w:lang w:val="fr-FR"/>
              </w:rPr>
              <w:t>Accept: application/json</w:t>
            </w:r>
          </w:p>
          <w:p w14:paraId="680905BB" w14:textId="77777777" w:rsidR="003C3949" w:rsidRPr="00062C7A" w:rsidRDefault="003C3949" w:rsidP="00763585">
            <w:pPr>
              <w:pStyle w:val="TAL"/>
              <w:snapToGrid w:val="0"/>
              <w:ind w:left="284"/>
              <w:jc w:val="both"/>
              <w:rPr>
                <w:color w:val="0070C0"/>
                <w:lang w:val="fr-FR"/>
              </w:rPr>
            </w:pPr>
            <w:r w:rsidRPr="00062C7A">
              <w:rPr>
                <w:color w:val="0070C0"/>
                <w:lang w:val="fr-FR"/>
              </w:rPr>
              <w:t>X-M2M-Origin: C0120180406T0846311405855351047680_cse01</w:t>
            </w:r>
          </w:p>
          <w:p w14:paraId="3D2DBF3C" w14:textId="77777777" w:rsidR="003C3949" w:rsidRPr="00062C7A" w:rsidRDefault="003C3949" w:rsidP="00763585">
            <w:pPr>
              <w:pStyle w:val="TAL"/>
              <w:snapToGrid w:val="0"/>
              <w:ind w:left="284"/>
              <w:jc w:val="both"/>
              <w:rPr>
                <w:color w:val="0070C0"/>
                <w:lang w:val="fr-FR"/>
              </w:rPr>
            </w:pPr>
            <w:r w:rsidRPr="00062C7A">
              <w:rPr>
                <w:color w:val="0070C0"/>
                <w:lang w:val="fr-FR"/>
              </w:rPr>
              <w:t>X-M2M-RI: 1234</w:t>
            </w:r>
          </w:p>
          <w:p w14:paraId="1F0E34A5" w14:textId="77777777" w:rsidR="00FD4AE8" w:rsidRPr="009743EA" w:rsidRDefault="00FD4AE8" w:rsidP="00FD4AE8">
            <w:pPr>
              <w:pStyle w:val="TAL"/>
              <w:snapToGrid w:val="0"/>
              <w:ind w:left="284"/>
              <w:jc w:val="both"/>
              <w:rPr>
                <w:color w:val="0070C0"/>
              </w:rPr>
            </w:pPr>
            <w:r w:rsidRPr="009743EA">
              <w:rPr>
                <w:color w:val="0070C0"/>
              </w:rPr>
              <w:t>X-M2M-RVI: 2a</w:t>
            </w:r>
          </w:p>
          <w:p w14:paraId="7F065B3B" w14:textId="77777777" w:rsidR="00FD4AE8" w:rsidRPr="009743EA" w:rsidRDefault="00FD4AE8" w:rsidP="00763585">
            <w:pPr>
              <w:pStyle w:val="TAL"/>
              <w:snapToGrid w:val="0"/>
              <w:ind w:left="284"/>
              <w:jc w:val="both"/>
              <w:rPr>
                <w:color w:val="0070C0"/>
              </w:rPr>
            </w:pPr>
          </w:p>
          <w:p w14:paraId="31E6D69A" w14:textId="77777777" w:rsidR="003C3949" w:rsidRPr="009743EA" w:rsidRDefault="003C3949" w:rsidP="00763585">
            <w:pPr>
              <w:widowControl w:val="0"/>
              <w:overflowPunct/>
              <w:spacing w:after="0"/>
              <w:ind w:left="284"/>
              <w:textAlignment w:val="auto"/>
              <w:rPr>
                <w:rFonts w:ascii="Arial" w:hAnsi="Arial"/>
                <w:color w:val="0070C0"/>
                <w:sz w:val="18"/>
              </w:rPr>
            </w:pPr>
          </w:p>
          <w:p w14:paraId="7FC3A8A2" w14:textId="77777777" w:rsidR="003C3949" w:rsidRPr="009743EA" w:rsidRDefault="003C3949" w:rsidP="00763585">
            <w:pPr>
              <w:widowControl w:val="0"/>
              <w:overflowPunct/>
              <w:spacing w:after="0"/>
              <w:ind w:left="284"/>
              <w:textAlignment w:val="auto"/>
              <w:rPr>
                <w:rFonts w:ascii="Arial" w:hAnsi="Arial"/>
                <w:b/>
                <w:color w:val="0070C0"/>
                <w:sz w:val="18"/>
              </w:rPr>
            </w:pPr>
            <w:r w:rsidRPr="009743EA">
              <w:rPr>
                <w:rFonts w:ascii="Arial" w:hAnsi="Arial"/>
                <w:b/>
                <w:color w:val="0070C0"/>
                <w:sz w:val="18"/>
              </w:rPr>
              <w:t>HTTP Response:</w:t>
            </w:r>
          </w:p>
          <w:p w14:paraId="10295520" w14:textId="77777777" w:rsidR="003C3949" w:rsidRPr="009743EA" w:rsidRDefault="003C3949" w:rsidP="00763585">
            <w:pPr>
              <w:widowControl w:val="0"/>
              <w:overflowPunct/>
              <w:spacing w:after="0"/>
              <w:ind w:left="284"/>
              <w:textAlignment w:val="auto"/>
              <w:rPr>
                <w:rFonts w:ascii="Arial" w:hAnsi="Arial"/>
                <w:color w:val="0070C0"/>
                <w:sz w:val="18"/>
              </w:rPr>
            </w:pPr>
          </w:p>
          <w:p w14:paraId="1CB37349" w14:textId="77777777" w:rsidR="003C3949" w:rsidRPr="009743EA" w:rsidRDefault="003C3949" w:rsidP="00763585">
            <w:pPr>
              <w:widowControl w:val="0"/>
              <w:overflowPunct/>
              <w:spacing w:after="0"/>
              <w:ind w:left="284"/>
              <w:textAlignment w:val="auto"/>
              <w:rPr>
                <w:rFonts w:ascii="Arial" w:hAnsi="Arial"/>
                <w:color w:val="0070C0"/>
                <w:sz w:val="18"/>
              </w:rPr>
            </w:pPr>
            <w:r w:rsidRPr="009743EA">
              <w:rPr>
                <w:rFonts w:ascii="Arial" w:hAnsi="Arial"/>
                <w:color w:val="0070C0"/>
                <w:sz w:val="18"/>
              </w:rPr>
              <w:t>HTTP/1.1 200 OK</w:t>
            </w:r>
          </w:p>
          <w:p w14:paraId="2B5A7603" w14:textId="77777777" w:rsidR="003C3949" w:rsidRPr="00062C7A" w:rsidRDefault="003C3949" w:rsidP="00763585">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X-M2M-RI: 1234</w:t>
            </w:r>
          </w:p>
          <w:p w14:paraId="486E174C" w14:textId="77777777" w:rsidR="003C3949" w:rsidRPr="00062C7A" w:rsidRDefault="003C3949" w:rsidP="00763585">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X-M2M-RSC: 2004</w:t>
            </w:r>
          </w:p>
          <w:p w14:paraId="4280A004" w14:textId="77777777" w:rsidR="00FD4AE8" w:rsidRPr="00062C7A" w:rsidRDefault="00FD4AE8" w:rsidP="00FD4AE8">
            <w:pPr>
              <w:pStyle w:val="TAL"/>
              <w:snapToGrid w:val="0"/>
              <w:ind w:left="284"/>
              <w:jc w:val="both"/>
              <w:rPr>
                <w:color w:val="0070C0"/>
                <w:lang w:val="fr-FR"/>
              </w:rPr>
            </w:pPr>
            <w:r w:rsidRPr="00062C7A">
              <w:rPr>
                <w:color w:val="0070C0"/>
                <w:lang w:val="fr-FR"/>
              </w:rPr>
              <w:t>X-M2M-RVI: 2a</w:t>
            </w:r>
          </w:p>
          <w:p w14:paraId="5B879863" w14:textId="77777777" w:rsidR="003C3949" w:rsidRPr="00062C7A" w:rsidRDefault="003C3949" w:rsidP="00763585">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Content-Length:228</w:t>
            </w:r>
          </w:p>
          <w:p w14:paraId="7BEDED1F" w14:textId="77777777" w:rsidR="003C3949" w:rsidRPr="00062C7A" w:rsidRDefault="003C3949" w:rsidP="00763585">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Content-Type:application/json</w:t>
            </w:r>
          </w:p>
          <w:p w14:paraId="71AEB253" w14:textId="77777777" w:rsidR="003C3949" w:rsidRPr="00062C7A" w:rsidRDefault="003C3949" w:rsidP="00763585">
            <w:pPr>
              <w:widowControl w:val="0"/>
              <w:overflowPunct/>
              <w:spacing w:after="0"/>
              <w:ind w:left="284"/>
              <w:textAlignment w:val="auto"/>
              <w:rPr>
                <w:rFonts w:ascii="Arial" w:hAnsi="Arial"/>
                <w:sz w:val="18"/>
                <w:lang w:val="fr-FR"/>
              </w:rPr>
            </w:pPr>
          </w:p>
          <w:p w14:paraId="55FC01ED" w14:textId="77777777" w:rsidR="003C3949" w:rsidRPr="00062C7A" w:rsidRDefault="003C3949" w:rsidP="00763585">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w:t>
            </w:r>
          </w:p>
          <w:p w14:paraId="3FE2D0F7" w14:textId="77777777" w:rsidR="003C3949" w:rsidRPr="00062C7A" w:rsidRDefault="003C3949" w:rsidP="00763585">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 xml:space="preserve">    "m2m:csr": {</w:t>
            </w:r>
          </w:p>
          <w:p w14:paraId="7B7774D6" w14:textId="77777777" w:rsidR="003C3949" w:rsidRPr="00062C7A" w:rsidRDefault="003C3949" w:rsidP="00763585">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 xml:space="preserve">        "cb": "//192.168.56.2:8282/cse-name2",</w:t>
            </w:r>
          </w:p>
          <w:p w14:paraId="30CA1F2B" w14:textId="77777777" w:rsidR="003C3949" w:rsidRPr="00062C7A" w:rsidRDefault="003C3949" w:rsidP="00763585">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 xml:space="preserve">        "csi": "/cse2ID",</w:t>
            </w:r>
          </w:p>
          <w:p w14:paraId="551A7DFA" w14:textId="77777777" w:rsidR="003C3949" w:rsidRPr="00062C7A" w:rsidRDefault="003C3949" w:rsidP="00763585">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 xml:space="preserve">        "ct": "20180801T093501",</w:t>
            </w:r>
          </w:p>
          <w:p w14:paraId="745FB2FD" w14:textId="77777777" w:rsidR="003C3949" w:rsidRPr="00062C7A" w:rsidRDefault="003C3949" w:rsidP="00763585">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 xml:space="preserve">        "et": "99991231T235959",</w:t>
            </w:r>
          </w:p>
          <w:p w14:paraId="16628594" w14:textId="77777777" w:rsidR="003C3949" w:rsidRPr="00062C7A" w:rsidRDefault="003C3949" w:rsidP="00763585">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 xml:space="preserve">        "lt": "20180801T100431",</w:t>
            </w:r>
          </w:p>
          <w:p w14:paraId="5CAB475F" w14:textId="77777777" w:rsidR="003C3949" w:rsidRPr="00062C7A" w:rsidRDefault="003C3949" w:rsidP="00763585">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 xml:space="preserve">        "pi": "cseID",</w:t>
            </w:r>
          </w:p>
          <w:p w14:paraId="31DDE1BA" w14:textId="77777777" w:rsidR="003C3949" w:rsidRPr="004A2BF0" w:rsidRDefault="003C3949" w:rsidP="005A2D7C">
            <w:pPr>
              <w:pStyle w:val="TAL"/>
              <w:snapToGrid w:val="0"/>
              <w:ind w:left="284"/>
              <w:jc w:val="both"/>
              <w:rPr>
                <w:color w:val="0070C0"/>
                <w:lang w:val="fr-FR"/>
              </w:rPr>
            </w:pPr>
            <w:r w:rsidRPr="004A2BF0">
              <w:rPr>
                <w:color w:val="0070C0"/>
                <w:lang w:val="fr-FR"/>
              </w:rPr>
              <w:t xml:space="preserve">        "poa": [</w:t>
            </w:r>
          </w:p>
          <w:p w14:paraId="28296AB9" w14:textId="77777777" w:rsidR="003C3949" w:rsidRPr="000D6D95" w:rsidRDefault="003C3949" w:rsidP="005A2D7C">
            <w:pPr>
              <w:pStyle w:val="TAL"/>
              <w:snapToGrid w:val="0"/>
              <w:ind w:left="284"/>
              <w:jc w:val="both"/>
              <w:rPr>
                <w:color w:val="0070C0"/>
              </w:rPr>
            </w:pPr>
            <w:r w:rsidRPr="004A2BF0">
              <w:rPr>
                <w:color w:val="0070C0"/>
                <w:lang w:val="fr-FR"/>
              </w:rPr>
              <w:t xml:space="preserve">            </w:t>
            </w:r>
            <w:r w:rsidRPr="000D6D95">
              <w:rPr>
                <w:color w:val="0070C0"/>
              </w:rPr>
              <w:t>"http://192.168.0.101:8282"</w:t>
            </w:r>
          </w:p>
          <w:p w14:paraId="57EFFFFD" w14:textId="77777777" w:rsidR="003C3949" w:rsidRPr="000D6D95" w:rsidRDefault="003C3949" w:rsidP="005A2D7C">
            <w:pPr>
              <w:pStyle w:val="TAL"/>
              <w:snapToGrid w:val="0"/>
              <w:ind w:left="284"/>
              <w:jc w:val="both"/>
              <w:rPr>
                <w:color w:val="0070C0"/>
              </w:rPr>
            </w:pPr>
            <w:r w:rsidRPr="00910EF7">
              <w:rPr>
                <w:color w:val="0070C0"/>
              </w:rPr>
              <w:t xml:space="preserve">        ],</w:t>
            </w:r>
          </w:p>
          <w:p w14:paraId="2D3C8360" w14:textId="77777777" w:rsidR="003C3949" w:rsidRPr="000D6D95" w:rsidRDefault="003C3949" w:rsidP="005A2D7C">
            <w:pPr>
              <w:pStyle w:val="TAL"/>
              <w:snapToGrid w:val="0"/>
              <w:ind w:left="284"/>
              <w:jc w:val="both"/>
              <w:rPr>
                <w:color w:val="0070C0"/>
              </w:rPr>
            </w:pPr>
            <w:r w:rsidRPr="00910EF7">
              <w:rPr>
                <w:color w:val="0070C0"/>
              </w:rPr>
              <w:t xml:space="preserve">        "ri": "cse2ID",</w:t>
            </w:r>
          </w:p>
          <w:p w14:paraId="0588B406" w14:textId="77777777" w:rsidR="003C3949" w:rsidRPr="000D6D95" w:rsidRDefault="003C3949" w:rsidP="005A2D7C">
            <w:pPr>
              <w:pStyle w:val="TAL"/>
              <w:snapToGrid w:val="0"/>
              <w:ind w:left="284"/>
              <w:jc w:val="both"/>
              <w:rPr>
                <w:color w:val="0070C0"/>
              </w:rPr>
            </w:pPr>
            <w:r w:rsidRPr="00910EF7">
              <w:rPr>
                <w:color w:val="0070C0"/>
              </w:rPr>
              <w:t xml:space="preserve">        "rn": "cse-name2",</w:t>
            </w:r>
          </w:p>
          <w:p w14:paraId="686EFBDB" w14:textId="77777777" w:rsidR="003C3949" w:rsidRPr="000D6D95" w:rsidRDefault="003C3949" w:rsidP="005A2D7C">
            <w:pPr>
              <w:pStyle w:val="TAL"/>
              <w:snapToGrid w:val="0"/>
              <w:ind w:left="284"/>
              <w:jc w:val="both"/>
              <w:rPr>
                <w:color w:val="0070C0"/>
              </w:rPr>
            </w:pPr>
            <w:r w:rsidRPr="00910EF7">
              <w:rPr>
                <w:color w:val="0070C0"/>
              </w:rPr>
              <w:t xml:space="preserve">        "rr": true,</w:t>
            </w:r>
          </w:p>
          <w:p w14:paraId="04C0EAD0" w14:textId="77777777" w:rsidR="00FD4AE8" w:rsidRPr="000D6D95" w:rsidRDefault="003C3949" w:rsidP="00FD4AE8">
            <w:pPr>
              <w:pStyle w:val="TAL"/>
              <w:snapToGrid w:val="0"/>
              <w:ind w:left="284"/>
              <w:jc w:val="both"/>
              <w:rPr>
                <w:color w:val="0070C0"/>
              </w:rPr>
            </w:pPr>
            <w:r w:rsidRPr="000D6D95">
              <w:rPr>
                <w:color w:val="0070C0"/>
              </w:rPr>
              <w:t xml:space="preserve">        "ty": 16</w:t>
            </w:r>
            <w:r w:rsidR="00FD4AE8" w:rsidRPr="000D6D95">
              <w:rPr>
                <w:color w:val="0070C0"/>
              </w:rPr>
              <w:t>,</w:t>
            </w:r>
          </w:p>
          <w:p w14:paraId="77FCD067" w14:textId="77777777" w:rsidR="00FD4AE8" w:rsidRPr="000D6D95" w:rsidRDefault="00FD4AE8" w:rsidP="00FD4AE8">
            <w:pPr>
              <w:pStyle w:val="TAL"/>
              <w:snapToGrid w:val="0"/>
              <w:ind w:left="284"/>
              <w:jc w:val="both"/>
              <w:rPr>
                <w:color w:val="0070C0"/>
              </w:rPr>
            </w:pPr>
            <w:r w:rsidRPr="000D6D95">
              <w:rPr>
                <w:color w:val="0070C0"/>
              </w:rPr>
              <w:t xml:space="preserve">        "srv": [</w:t>
            </w:r>
          </w:p>
          <w:p w14:paraId="38D3EB04" w14:textId="77777777" w:rsidR="00FD4AE8" w:rsidRPr="000D6D95" w:rsidRDefault="00FD4AE8" w:rsidP="00FD4AE8">
            <w:pPr>
              <w:pStyle w:val="TAL"/>
              <w:snapToGrid w:val="0"/>
              <w:ind w:left="284"/>
              <w:jc w:val="both"/>
              <w:rPr>
                <w:color w:val="0070C0"/>
              </w:rPr>
            </w:pPr>
            <w:r w:rsidRPr="000D6D95">
              <w:rPr>
                <w:color w:val="0070C0"/>
              </w:rPr>
              <w:t xml:space="preserve">            "1",</w:t>
            </w:r>
          </w:p>
          <w:p w14:paraId="34EBCC00" w14:textId="77777777" w:rsidR="00FD4AE8" w:rsidRPr="000D6D95" w:rsidRDefault="00FD4AE8" w:rsidP="00FD4AE8">
            <w:pPr>
              <w:pStyle w:val="TAL"/>
              <w:snapToGrid w:val="0"/>
              <w:ind w:left="284"/>
              <w:jc w:val="both"/>
              <w:rPr>
                <w:color w:val="0070C0"/>
              </w:rPr>
            </w:pPr>
            <w:r w:rsidRPr="000D6D95">
              <w:rPr>
                <w:color w:val="0070C0"/>
              </w:rPr>
              <w:t xml:space="preserve">            "2",</w:t>
            </w:r>
          </w:p>
          <w:p w14:paraId="54FDE3C8" w14:textId="77777777" w:rsidR="00FD4AE8" w:rsidRPr="009743EA" w:rsidRDefault="00FD4AE8" w:rsidP="00FD4AE8">
            <w:pPr>
              <w:pStyle w:val="TAL"/>
              <w:snapToGrid w:val="0"/>
              <w:ind w:left="284"/>
              <w:jc w:val="both"/>
              <w:rPr>
                <w:color w:val="0070C0"/>
              </w:rPr>
            </w:pPr>
            <w:r w:rsidRPr="009743EA">
              <w:rPr>
                <w:color w:val="0070C0"/>
              </w:rPr>
              <w:t xml:space="preserve">            "2a"</w:t>
            </w:r>
          </w:p>
          <w:p w14:paraId="2B1849F2" w14:textId="77777777" w:rsidR="00FD4AE8" w:rsidRPr="005A2D7C" w:rsidRDefault="00FD4AE8" w:rsidP="00FD4AE8">
            <w:pPr>
              <w:pStyle w:val="TAL"/>
              <w:snapToGrid w:val="0"/>
              <w:ind w:left="284"/>
              <w:jc w:val="both"/>
              <w:rPr>
                <w:color w:val="0070C0"/>
              </w:rPr>
            </w:pPr>
            <w:r w:rsidRPr="009743EA">
              <w:rPr>
                <w:color w:val="0070C0"/>
              </w:rPr>
              <w:t xml:space="preserve">        </w:t>
            </w:r>
            <w:r w:rsidRPr="005A2D7C">
              <w:rPr>
                <w:color w:val="0070C0"/>
              </w:rPr>
              <w:t>]</w:t>
            </w:r>
          </w:p>
          <w:p w14:paraId="5DD99E08" w14:textId="77777777" w:rsidR="003C3949" w:rsidRPr="005A2D7C" w:rsidRDefault="003C3949" w:rsidP="00763585">
            <w:pPr>
              <w:widowControl w:val="0"/>
              <w:overflowPunct/>
              <w:spacing w:after="0"/>
              <w:ind w:left="284"/>
              <w:textAlignment w:val="auto"/>
              <w:rPr>
                <w:rFonts w:ascii="Arial" w:hAnsi="Arial"/>
                <w:color w:val="0070C0"/>
                <w:sz w:val="18"/>
              </w:rPr>
            </w:pPr>
          </w:p>
          <w:p w14:paraId="00907FF0" w14:textId="77777777" w:rsidR="003C3949" w:rsidRPr="005A2D7C" w:rsidRDefault="003C3949" w:rsidP="00763585">
            <w:pPr>
              <w:widowControl w:val="0"/>
              <w:overflowPunct/>
              <w:spacing w:after="0"/>
              <w:ind w:left="284"/>
              <w:textAlignment w:val="auto"/>
              <w:rPr>
                <w:rFonts w:ascii="Arial" w:eastAsia="Malgun Gothic" w:hAnsi="Arial"/>
                <w:color w:val="0070C0"/>
                <w:sz w:val="18"/>
              </w:rPr>
            </w:pPr>
            <w:r w:rsidRPr="005A2D7C">
              <w:rPr>
                <w:rFonts w:ascii="Arial" w:hAnsi="Arial"/>
                <w:color w:val="0070C0"/>
                <w:sz w:val="18"/>
              </w:rPr>
              <w:t xml:space="preserve">    }</w:t>
            </w:r>
          </w:p>
          <w:p w14:paraId="4288C44C" w14:textId="77777777" w:rsidR="003C3949" w:rsidRPr="005A2D7C" w:rsidRDefault="003C3949" w:rsidP="00763585">
            <w:pPr>
              <w:pStyle w:val="TAL"/>
              <w:snapToGrid w:val="0"/>
              <w:ind w:left="284"/>
              <w:jc w:val="both"/>
              <w:rPr>
                <w:color w:val="0070C0"/>
              </w:rPr>
            </w:pPr>
            <w:r w:rsidRPr="005A2D7C">
              <w:rPr>
                <w:color w:val="0070C0"/>
              </w:rPr>
              <w:t>}</w:t>
            </w:r>
          </w:p>
          <w:p w14:paraId="13DF7499" w14:textId="77777777" w:rsidR="003C3949" w:rsidRPr="005A2D7C" w:rsidRDefault="003C3949" w:rsidP="00763585">
            <w:pPr>
              <w:pStyle w:val="TAL"/>
              <w:snapToGrid w:val="0"/>
              <w:ind w:left="284"/>
              <w:jc w:val="both"/>
            </w:pPr>
          </w:p>
        </w:tc>
      </w:tr>
    </w:tbl>
    <w:p w14:paraId="6418B2C9" w14:textId="77777777" w:rsidR="003C3949" w:rsidRPr="005A2D7C" w:rsidRDefault="003C3949" w:rsidP="007C39B4"/>
    <w:p w14:paraId="228FBCA3" w14:textId="31B84ECB" w:rsidR="006D5F3D" w:rsidRPr="009743EA" w:rsidRDefault="006D5F3D" w:rsidP="006D5F3D">
      <w:pPr>
        <w:pStyle w:val="Heading3"/>
        <w:rPr>
          <w:color w:val="000000"/>
        </w:rPr>
      </w:pPr>
      <w:bookmarkStart w:id="255" w:name="_Toc49420718"/>
      <w:bookmarkStart w:id="256" w:name="_Toc49507532"/>
      <w:bookmarkStart w:id="257" w:name="_Toc49507644"/>
      <w:bookmarkStart w:id="258" w:name="_Toc501447261"/>
      <w:bookmarkStart w:id="259" w:name="_Toc532286346"/>
      <w:bookmarkStart w:id="260" w:name="_Toc532286482"/>
      <w:bookmarkStart w:id="261" w:name="_Toc46154387"/>
      <w:bookmarkStart w:id="262" w:name="_Toc57298348"/>
      <w:r w:rsidRPr="009743EA">
        <w:rPr>
          <w:color w:val="000000"/>
        </w:rPr>
        <w:t>6.2.4</w:t>
      </w:r>
      <w:r w:rsidRPr="009743EA">
        <w:rPr>
          <w:color w:val="000000"/>
        </w:rPr>
        <w:tab/>
      </w:r>
      <w:r w:rsidR="000F6DB0" w:rsidRPr="009743EA">
        <w:rPr>
          <w:color w:val="000000"/>
        </w:rPr>
        <w:t xml:space="preserve">Resource Type </w:t>
      </w:r>
      <w:r w:rsidRPr="009743EA">
        <w:rPr>
          <w:i/>
          <w:color w:val="000000"/>
        </w:rPr>
        <w:t>AE</w:t>
      </w:r>
      <w:bookmarkEnd w:id="255"/>
      <w:bookmarkEnd w:id="256"/>
      <w:bookmarkEnd w:id="257"/>
      <w:bookmarkEnd w:id="258"/>
      <w:bookmarkEnd w:id="259"/>
      <w:bookmarkEnd w:id="260"/>
      <w:bookmarkEnd w:id="261"/>
      <w:bookmarkEnd w:id="262"/>
    </w:p>
    <w:p w14:paraId="7F44771A" w14:textId="77777777" w:rsidR="00595502" w:rsidRPr="009743EA" w:rsidRDefault="00595502" w:rsidP="00595502">
      <w:pPr>
        <w:pStyle w:val="Heading4"/>
      </w:pPr>
      <w:bookmarkStart w:id="263" w:name="_Toc49420719"/>
      <w:bookmarkStart w:id="264" w:name="_Toc49507533"/>
      <w:bookmarkStart w:id="265" w:name="_Toc49507645"/>
      <w:bookmarkStart w:id="266" w:name="_Toc532286347"/>
      <w:bookmarkStart w:id="267" w:name="_Toc532286483"/>
      <w:bookmarkStart w:id="268" w:name="_Toc46154388"/>
      <w:bookmarkStart w:id="269" w:name="_Toc57298349"/>
      <w:r w:rsidRPr="009743EA">
        <w:t>6.2.4.0</w:t>
      </w:r>
      <w:r w:rsidRPr="009743EA">
        <w:tab/>
        <w:t>Introduction</w:t>
      </w:r>
      <w:bookmarkEnd w:id="263"/>
      <w:bookmarkEnd w:id="264"/>
      <w:bookmarkEnd w:id="265"/>
      <w:bookmarkEnd w:id="266"/>
      <w:bookmarkEnd w:id="267"/>
      <w:bookmarkEnd w:id="268"/>
      <w:bookmarkEnd w:id="269"/>
    </w:p>
    <w:p w14:paraId="009A2200" w14:textId="77777777" w:rsidR="00595502" w:rsidRPr="009743EA" w:rsidRDefault="00595502" w:rsidP="005A2D7C">
      <w:r w:rsidRPr="005A2D7C">
        <w:t>The &lt;AE&gt; resource represents information about an Application Entity that is registered to a CSE. The originator of a</w:t>
      </w:r>
      <w:r w:rsidR="00117B33" w:rsidRPr="005A2D7C">
        <w:t>n</w:t>
      </w:r>
      <w:r w:rsidRPr="005A2D7C">
        <w:t xml:space="preserve"> &lt;AE&gt; create request is and only can be an AE.</w:t>
      </w:r>
      <w:r w:rsidRPr="009743EA">
        <w:rPr>
          <w:rFonts w:hint="eastAsia"/>
          <w:lang w:eastAsia="ko-KR"/>
        </w:rPr>
        <w:t xml:space="preserve"> </w:t>
      </w:r>
      <w:r w:rsidRPr="009743EA">
        <w:rPr>
          <w:lang w:eastAsia="ko-KR"/>
        </w:rPr>
        <w:t xml:space="preserve">A </w:t>
      </w:r>
      <w:r w:rsidRPr="009743EA">
        <w:rPr>
          <w:rFonts w:hint="eastAsia"/>
          <w:lang w:eastAsia="ko-KR"/>
        </w:rPr>
        <w:t xml:space="preserve">CSE </w:t>
      </w:r>
      <w:r w:rsidRPr="009743EA">
        <w:rPr>
          <w:lang w:eastAsia="ko-KR"/>
        </w:rPr>
        <w:t>is not allowed to initiate a</w:t>
      </w:r>
      <w:r w:rsidR="00117B33" w:rsidRPr="009743EA">
        <w:rPr>
          <w:lang w:eastAsia="ko-KR"/>
        </w:rPr>
        <w:t>n</w:t>
      </w:r>
      <w:r w:rsidRPr="009743EA">
        <w:rPr>
          <w:lang w:eastAsia="ko-KR"/>
        </w:rPr>
        <w:t xml:space="preserve"> &lt;AE&gt; create</w:t>
      </w:r>
      <w:r w:rsidRPr="009743EA">
        <w:rPr>
          <w:rFonts w:hint="eastAsia"/>
          <w:lang w:eastAsia="ko-KR"/>
        </w:rPr>
        <w:t xml:space="preserve"> request.</w:t>
      </w:r>
      <w:r w:rsidRPr="005A2D7C">
        <w:t xml:space="preserve"> </w:t>
      </w:r>
    </w:p>
    <w:p w14:paraId="34170FBA" w14:textId="06B39824" w:rsidR="00595502" w:rsidRPr="004A2BF0" w:rsidRDefault="00595502" w:rsidP="005A2D7C">
      <w:r w:rsidRPr="004A2BF0">
        <w:t>The &lt;AE&gt; resource which resides in different kind of nodes such as Application Dedicated Node, Middle Node, Infrastructure Node</w:t>
      </w:r>
      <w:r w:rsidR="003E0D35">
        <w:t>,</w:t>
      </w:r>
      <w:r w:rsidRPr="004A2BF0">
        <w:t xml:space="preserve"> etc. An Application Dedicated Node could reside in a constrained M2M device, while a Middle</w:t>
      </w:r>
      <w:r w:rsidR="00AC6B5E">
        <w:t> </w:t>
      </w:r>
      <w:r w:rsidRPr="004A2BF0">
        <w:t>Node could reside in an M2M gateway and an Infrastructure Node could reside in an M2M Service Infrastructure. For example, in smart home scenario, light bulbs are modelled as Application Dedicated Node which communicate with home gateway which is modelled as a Middle Node and in resource registration phase, light bulbs can be registered as an &lt;AE&gt; resource.</w:t>
      </w:r>
    </w:p>
    <w:p w14:paraId="73C30F1C" w14:textId="77777777" w:rsidR="003558BA" w:rsidRPr="009743EA" w:rsidRDefault="003558BA" w:rsidP="003558BA">
      <w:pPr>
        <w:pStyle w:val="Heading4"/>
      </w:pPr>
      <w:bookmarkStart w:id="270" w:name="_Toc49420720"/>
      <w:bookmarkStart w:id="271" w:name="_Toc49507534"/>
      <w:bookmarkStart w:id="272" w:name="_Toc49507646"/>
      <w:bookmarkStart w:id="273" w:name="_Toc532286348"/>
      <w:bookmarkStart w:id="274" w:name="_Toc532286484"/>
      <w:bookmarkStart w:id="275" w:name="_Toc46154389"/>
      <w:bookmarkStart w:id="276" w:name="_Toc57298350"/>
      <w:r w:rsidRPr="009743EA">
        <w:lastRenderedPageBreak/>
        <w:t>6.2.4.1</w:t>
      </w:r>
      <w:r w:rsidRPr="009743EA">
        <w:tab/>
        <w:t>API-AE-C</w:t>
      </w:r>
      <w:r w:rsidR="00BA615F" w:rsidRPr="009743EA">
        <w:t>RE</w:t>
      </w:r>
      <w:bookmarkEnd w:id="270"/>
      <w:bookmarkEnd w:id="271"/>
      <w:bookmarkEnd w:id="272"/>
      <w:bookmarkEnd w:id="273"/>
      <w:bookmarkEnd w:id="274"/>
      <w:bookmarkEnd w:id="275"/>
      <w:bookmarkEnd w:id="276"/>
    </w:p>
    <w:tbl>
      <w:tblPr>
        <w:tblW w:w="9659" w:type="dxa"/>
        <w:jc w:val="center"/>
        <w:tblLayout w:type="fixed"/>
        <w:tblCellMar>
          <w:left w:w="28" w:type="dxa"/>
        </w:tblCellMar>
        <w:tblLook w:val="0000" w:firstRow="0" w:lastRow="0" w:firstColumn="0" w:lastColumn="0" w:noHBand="0" w:noVBand="0"/>
      </w:tblPr>
      <w:tblGrid>
        <w:gridCol w:w="1286"/>
        <w:gridCol w:w="8373"/>
      </w:tblGrid>
      <w:tr w:rsidR="00595502" w:rsidRPr="009743EA" w14:paraId="751357D8"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1D27A7E3" w14:textId="77777777" w:rsidR="00595502" w:rsidRPr="009743EA" w:rsidRDefault="00595502" w:rsidP="005C72A8">
            <w:pPr>
              <w:pStyle w:val="TAL"/>
              <w:snapToGrid w:val="0"/>
              <w:jc w:val="center"/>
              <w:rPr>
                <w:b/>
              </w:rPr>
            </w:pPr>
          </w:p>
          <w:p w14:paraId="15607154" w14:textId="77777777" w:rsidR="00595502" w:rsidRPr="009743EA" w:rsidRDefault="00595502" w:rsidP="005C72A8">
            <w:pPr>
              <w:pStyle w:val="TAL"/>
              <w:snapToGrid w:val="0"/>
              <w:jc w:val="center"/>
              <w:rPr>
                <w:b/>
              </w:rPr>
            </w:pPr>
          </w:p>
          <w:p w14:paraId="2FE87065" w14:textId="77777777" w:rsidR="00595502" w:rsidRPr="009743EA" w:rsidRDefault="00595502" w:rsidP="005C72A8">
            <w:pPr>
              <w:pStyle w:val="TAL"/>
              <w:snapToGrid w:val="0"/>
              <w:jc w:val="center"/>
              <w:rPr>
                <w:b/>
              </w:rPr>
            </w:pPr>
            <w:r w:rsidRPr="009743EA">
              <w:rPr>
                <w:b/>
              </w:rPr>
              <w:t>API Id</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032C941C" w14:textId="77777777" w:rsidR="00595502" w:rsidRPr="005A2D7C" w:rsidRDefault="00595502" w:rsidP="005A2D7C">
            <w:pPr>
              <w:pStyle w:val="TAL"/>
              <w:rPr>
                <w:rFonts w:eastAsia="Calibri Light"/>
              </w:rPr>
            </w:pPr>
            <w:r w:rsidRPr="005A2D7C">
              <w:rPr>
                <w:rFonts w:eastAsia="Calibri Light"/>
              </w:rPr>
              <w:t>API/AE/CRE/001</w:t>
            </w:r>
          </w:p>
          <w:p w14:paraId="603A993D" w14:textId="77777777" w:rsidR="00595502" w:rsidRPr="005A2D7C" w:rsidRDefault="00595502" w:rsidP="005A2D7C">
            <w:pPr>
              <w:pStyle w:val="TAL"/>
              <w:rPr>
                <w:rFonts w:eastAsia="Calibri Light"/>
              </w:rPr>
            </w:pPr>
            <w:r w:rsidRPr="005A2D7C">
              <w:rPr>
                <w:rFonts w:eastAsia="Calibri Light"/>
              </w:rPr>
              <w:t>API/AE/CRE/001_RCN0</w:t>
            </w:r>
          </w:p>
          <w:p w14:paraId="4315934D" w14:textId="77777777" w:rsidR="00595502" w:rsidRPr="005A2D7C" w:rsidRDefault="00595502" w:rsidP="005A2D7C">
            <w:pPr>
              <w:pStyle w:val="TAL"/>
              <w:rPr>
                <w:rFonts w:eastAsia="Calibri Light"/>
              </w:rPr>
            </w:pPr>
            <w:r w:rsidRPr="005A2D7C">
              <w:rPr>
                <w:rFonts w:eastAsia="Calibri Light"/>
              </w:rPr>
              <w:t>API/AE/CRE/001_RCN1</w:t>
            </w:r>
          </w:p>
          <w:p w14:paraId="2DC0CF29" w14:textId="77777777" w:rsidR="00595502" w:rsidRPr="005A2D7C" w:rsidRDefault="00595502" w:rsidP="005A2D7C">
            <w:pPr>
              <w:pStyle w:val="TAL"/>
              <w:rPr>
                <w:rFonts w:eastAsia="Calibri Light"/>
              </w:rPr>
            </w:pPr>
            <w:r w:rsidRPr="005A2D7C">
              <w:rPr>
                <w:rFonts w:eastAsia="Calibri Light"/>
              </w:rPr>
              <w:t>API/AE/CRE/001_RCN2</w:t>
            </w:r>
          </w:p>
          <w:p w14:paraId="58D817BB" w14:textId="77777777" w:rsidR="00595502" w:rsidRPr="005A2D7C" w:rsidRDefault="00595502" w:rsidP="005A2D7C">
            <w:pPr>
              <w:pStyle w:val="TAL"/>
            </w:pPr>
            <w:r w:rsidRPr="005A2D7C">
              <w:rPr>
                <w:rFonts w:eastAsia="Calibri Light"/>
              </w:rPr>
              <w:t>API/AE/CRE/001_RCN3</w:t>
            </w:r>
          </w:p>
        </w:tc>
      </w:tr>
      <w:tr w:rsidR="00595502" w:rsidRPr="009743EA" w14:paraId="5E595FE2"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021DDD6D" w14:textId="77777777" w:rsidR="00595502" w:rsidRPr="009743EA" w:rsidRDefault="00595502" w:rsidP="005C72A8">
            <w:pPr>
              <w:pStyle w:val="TAL"/>
              <w:snapToGrid w:val="0"/>
              <w:jc w:val="center"/>
              <w:rPr>
                <w:b/>
                <w:kern w:val="1"/>
              </w:rPr>
            </w:pPr>
            <w:r w:rsidRPr="009743EA">
              <w:rPr>
                <w:b/>
                <w:kern w:val="1"/>
              </w:rPr>
              <w:t>API Name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C45E10" w14:textId="77777777" w:rsidR="00595502" w:rsidRPr="005A2D7C" w:rsidRDefault="00595502" w:rsidP="005A2D7C">
            <w:pPr>
              <w:pStyle w:val="TAL"/>
              <w:rPr>
                <w:rFonts w:eastAsia="Calibri Light"/>
              </w:rPr>
            </w:pPr>
            <w:r w:rsidRPr="005A2D7C">
              <w:rPr>
                <w:rFonts w:eastAsia="Calibri Light"/>
              </w:rPr>
              <w:t xml:space="preserve">AE CREATE with or without </w:t>
            </w:r>
            <w:r w:rsidR="00984FEF" w:rsidRPr="005A2D7C">
              <w:rPr>
                <w:rFonts w:eastAsia="Calibri Light"/>
              </w:rPr>
              <w:t>resultContent</w:t>
            </w:r>
            <w:r w:rsidRPr="005A2D7C">
              <w:rPr>
                <w:rFonts w:eastAsia="Calibri Light"/>
              </w:rPr>
              <w:t xml:space="preserve"> parameter</w:t>
            </w:r>
          </w:p>
        </w:tc>
      </w:tr>
      <w:tr w:rsidR="00595502" w:rsidRPr="009743EA" w14:paraId="62788CAE" w14:textId="77777777" w:rsidTr="005A2D7C">
        <w:trPr>
          <w:jc w:val="center"/>
        </w:trPr>
        <w:tc>
          <w:tcPr>
            <w:tcW w:w="1286" w:type="dxa"/>
            <w:tcBorders>
              <w:top w:val="single" w:sz="4" w:space="0" w:color="000000"/>
              <w:left w:val="single" w:sz="4" w:space="0" w:color="000000"/>
              <w:bottom w:val="single" w:sz="4" w:space="0" w:color="000000"/>
            </w:tcBorders>
            <w:shd w:val="clear" w:color="auto" w:fill="E7E6E6"/>
          </w:tcPr>
          <w:p w14:paraId="25C04A4E" w14:textId="77777777" w:rsidR="00595502" w:rsidRPr="009743EA" w:rsidRDefault="00595502" w:rsidP="005C72A8">
            <w:pPr>
              <w:pStyle w:val="TAL"/>
              <w:snapToGrid w:val="0"/>
              <w:jc w:val="center"/>
              <w:rPr>
                <w:b/>
                <w:kern w:val="1"/>
              </w:rPr>
            </w:pPr>
            <w:r w:rsidRPr="009743EA">
              <w:rPr>
                <w:b/>
                <w:kern w:val="1"/>
              </w:rPr>
              <w:t>Target Resource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5CEF46B6" w14:textId="77777777" w:rsidR="00595502" w:rsidRPr="005A2D7C" w:rsidRDefault="00595502" w:rsidP="005A2D7C">
            <w:pPr>
              <w:pStyle w:val="TAL"/>
              <w:rPr>
                <w:rFonts w:eastAsia="Calibri Light"/>
              </w:rPr>
            </w:pPr>
            <w:r w:rsidRPr="005A2D7C">
              <w:rPr>
                <w:rFonts w:eastAsia="Calibri Light"/>
              </w:rPr>
              <w:t>&lt;CSEBase&gt; resource of the requested &lt;AE&gt; resource</w:t>
            </w:r>
          </w:p>
        </w:tc>
      </w:tr>
      <w:tr w:rsidR="00595502" w:rsidRPr="009743EA" w14:paraId="7AA480F1"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45B9E3E0" w14:textId="77777777" w:rsidR="00595502" w:rsidRPr="009743EA" w:rsidRDefault="00595502" w:rsidP="005C72A8">
            <w:pPr>
              <w:pStyle w:val="TAL"/>
              <w:snapToGrid w:val="0"/>
              <w:jc w:val="center"/>
              <w:rPr>
                <w:b/>
                <w:kern w:val="1"/>
              </w:rPr>
            </w:pPr>
          </w:p>
          <w:p w14:paraId="0767DB1A" w14:textId="77777777" w:rsidR="00595502" w:rsidRPr="009743EA" w:rsidRDefault="00595502" w:rsidP="005C72A8">
            <w:pPr>
              <w:pStyle w:val="TAL"/>
              <w:snapToGrid w:val="0"/>
              <w:jc w:val="center"/>
              <w:rPr>
                <w:b/>
                <w:kern w:val="1"/>
              </w:rPr>
            </w:pPr>
          </w:p>
          <w:p w14:paraId="364D15F0" w14:textId="77777777" w:rsidR="00595502" w:rsidRPr="009743EA" w:rsidRDefault="00595502" w:rsidP="005C72A8">
            <w:pPr>
              <w:pStyle w:val="TAL"/>
              <w:snapToGrid w:val="0"/>
              <w:jc w:val="center"/>
              <w:rPr>
                <w:b/>
                <w:kern w:val="1"/>
              </w:rPr>
            </w:pPr>
          </w:p>
          <w:p w14:paraId="464F7972" w14:textId="77777777" w:rsidR="00595502" w:rsidRPr="009743EA" w:rsidRDefault="00595502" w:rsidP="005C72A8">
            <w:pPr>
              <w:pStyle w:val="TAL"/>
              <w:snapToGrid w:val="0"/>
              <w:jc w:val="center"/>
              <w:rPr>
                <w:b/>
                <w:kern w:val="1"/>
              </w:rPr>
            </w:pPr>
            <w:r w:rsidRPr="009743EA">
              <w:rPr>
                <w:b/>
                <w:kern w:val="1"/>
              </w:rPr>
              <w:t>Description</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71F2DB69" w14:textId="77777777" w:rsidR="00595502" w:rsidRPr="005A2D7C" w:rsidRDefault="00595502" w:rsidP="005A2D7C">
            <w:pPr>
              <w:pStyle w:val="TAL"/>
              <w:rPr>
                <w:rFonts w:eastAsia="Calibri Light"/>
              </w:rPr>
            </w:pPr>
            <w:r w:rsidRPr="005A2D7C">
              <w:rPr>
                <w:rFonts w:eastAsia="Calibri Light"/>
              </w:rPr>
              <w:t>The interface is used by a AE Registree to send a</w:t>
            </w:r>
            <w:r w:rsidR="00117B33" w:rsidRPr="005A2D7C">
              <w:rPr>
                <w:rFonts w:eastAsia="Calibri Light"/>
              </w:rPr>
              <w:t>n</w:t>
            </w:r>
            <w:r w:rsidRPr="005A2D7C">
              <w:rPr>
                <w:rFonts w:eastAsia="Calibri Light"/>
              </w:rPr>
              <w:t xml:space="preserve"> </w:t>
            </w:r>
            <w:r w:rsidRPr="005A2D7C">
              <w:rPr>
                <w:rFonts w:eastAsia="Calibri Light"/>
                <w:i/>
              </w:rPr>
              <w:t>&lt;</w:t>
            </w:r>
            <w:r w:rsidRPr="005A2D7C">
              <w:rPr>
                <w:rFonts w:eastAsia="Calibri Light"/>
              </w:rPr>
              <w:t>AE</w:t>
            </w:r>
            <w:r w:rsidRPr="005A2D7C">
              <w:rPr>
                <w:rFonts w:eastAsia="Calibri Light"/>
                <w:i/>
              </w:rPr>
              <w:t xml:space="preserve">&gt; </w:t>
            </w:r>
            <w:r w:rsidRPr="005A2D7C">
              <w:rPr>
                <w:rFonts w:eastAsia="Calibri Light"/>
              </w:rPr>
              <w:t>CREATE request to a Registrar CSE and the Registrar CSE creates a</w:t>
            </w:r>
            <w:r w:rsidR="00117B33" w:rsidRPr="005A2D7C">
              <w:rPr>
                <w:rFonts w:eastAsia="Calibri Light"/>
              </w:rPr>
              <w:t>n</w:t>
            </w:r>
            <w:r w:rsidRPr="005A2D7C">
              <w:rPr>
                <w:rFonts w:eastAsia="Calibri Light"/>
              </w:rPr>
              <w:t xml:space="preserve"> &lt;AE&gt; resource and sends back a response to the AE Registree according to the configured </w:t>
            </w:r>
            <w:r w:rsidR="00984FEF" w:rsidRPr="005A2D7C">
              <w:rPr>
                <w:rFonts w:eastAsia="Calibri Light"/>
              </w:rPr>
              <w:t>resultContent</w:t>
            </w:r>
            <w:r w:rsidRPr="005A2D7C">
              <w:rPr>
                <w:rFonts w:eastAsia="Calibri Light"/>
              </w:rPr>
              <w:t xml:space="preserve"> parameter.</w:t>
            </w:r>
          </w:p>
          <w:p w14:paraId="0CD8328D" w14:textId="77777777" w:rsidR="00595502" w:rsidRPr="005A2D7C" w:rsidRDefault="00595502" w:rsidP="005A2D7C">
            <w:pPr>
              <w:pStyle w:val="TAL"/>
              <w:rPr>
                <w:rFonts w:eastAsia="Calibri Light"/>
              </w:rPr>
            </w:pPr>
          </w:p>
          <w:p w14:paraId="5D17F1CF" w14:textId="32E0611D" w:rsidR="00595502" w:rsidRPr="005A2D7C" w:rsidRDefault="00595502" w:rsidP="005A2D7C">
            <w:pPr>
              <w:pStyle w:val="TAL"/>
              <w:rPr>
                <w:rFonts w:eastAsia="Calibri Light"/>
              </w:rPr>
            </w:pPr>
            <w:r w:rsidRPr="000D6D95">
              <w:t>A sensor is registered to the platform by sending a</w:t>
            </w:r>
            <w:r w:rsidR="00F8238F" w:rsidRPr="000D6D95">
              <w:t xml:space="preserve">n </w:t>
            </w:r>
            <w:r w:rsidRPr="000D6D95">
              <w:t>&lt;AE&gt; registration request to the CSEBase.</w:t>
            </w:r>
          </w:p>
        </w:tc>
      </w:tr>
      <w:tr w:rsidR="00595502" w:rsidRPr="009743EA" w14:paraId="05D9AAB5"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13F3893A" w14:textId="77777777" w:rsidR="00595502" w:rsidRPr="009743EA" w:rsidRDefault="00595502" w:rsidP="005C72A8">
            <w:pPr>
              <w:pStyle w:val="TAL"/>
              <w:snapToGrid w:val="0"/>
              <w:jc w:val="center"/>
              <w:rPr>
                <w:b/>
                <w:kern w:val="1"/>
              </w:rPr>
            </w:pPr>
          </w:p>
          <w:p w14:paraId="00E42A4D" w14:textId="77777777" w:rsidR="00595502" w:rsidRPr="009743EA" w:rsidRDefault="00595502" w:rsidP="005C72A8">
            <w:pPr>
              <w:pStyle w:val="TAL"/>
              <w:snapToGrid w:val="0"/>
              <w:jc w:val="center"/>
              <w:rPr>
                <w:b/>
                <w:kern w:val="1"/>
              </w:rPr>
            </w:pPr>
            <w:r w:rsidRPr="009743EA">
              <w:rPr>
                <w:b/>
                <w:kern w:val="1"/>
              </w:rPr>
              <w:t>Resource Structure</w:t>
            </w:r>
            <w:r w:rsidR="00FC2D6A" w:rsidRPr="009743EA">
              <w:rPr>
                <w:b/>
                <w:kern w:val="1"/>
              </w:rPr>
              <w:t xml:space="preserve"> before Sending Request</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4C37703D" w14:textId="64FA6CAD" w:rsidR="00595502" w:rsidRPr="004A2BF0" w:rsidRDefault="00325791" w:rsidP="005A2D7C">
            <w:pPr>
              <w:pStyle w:val="FL"/>
            </w:pPr>
            <w:r w:rsidRPr="009743EA">
              <w:object w:dxaOrig="3160" w:dyaOrig="1850" w14:anchorId="2189BB4C">
                <v:shape id="_x0000_i1042" type="#_x0000_t75" style="width:158.5pt;height:40.3pt" o:ole="">
                  <v:imagedata r:id="rId28" o:title="" croptop="18517f" cropbottom="18185f"/>
                </v:shape>
                <o:OLEObject Type="Embed" ProgID="Visio.Drawing.15" ShapeID="_x0000_i1042" DrawAspect="Content" ObjectID="_1667911186" r:id="rId29"/>
              </w:object>
            </w:r>
          </w:p>
        </w:tc>
      </w:tr>
      <w:tr w:rsidR="00595502" w:rsidRPr="009743EA" w14:paraId="65AF1AAC"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0A7698D4" w14:textId="77777777" w:rsidR="00595502" w:rsidRPr="009743EA" w:rsidRDefault="00595502" w:rsidP="005C72A8">
            <w:pPr>
              <w:pStyle w:val="TAL"/>
              <w:snapToGrid w:val="0"/>
              <w:jc w:val="center"/>
              <w:rPr>
                <w:b/>
                <w:kern w:val="1"/>
              </w:rPr>
            </w:pPr>
          </w:p>
          <w:p w14:paraId="02D1C3E7" w14:textId="77777777" w:rsidR="00595502" w:rsidRPr="009743EA" w:rsidRDefault="00595502" w:rsidP="005C72A8">
            <w:pPr>
              <w:pStyle w:val="TAL"/>
              <w:snapToGrid w:val="0"/>
              <w:jc w:val="center"/>
              <w:rPr>
                <w:b/>
                <w:kern w:val="1"/>
              </w:rPr>
            </w:pPr>
          </w:p>
          <w:p w14:paraId="445521F3" w14:textId="77777777" w:rsidR="00595502" w:rsidRPr="009743EA" w:rsidRDefault="00595502" w:rsidP="005C72A8">
            <w:pPr>
              <w:pStyle w:val="TAL"/>
              <w:snapToGrid w:val="0"/>
              <w:jc w:val="center"/>
              <w:rPr>
                <w:b/>
                <w:kern w:val="1"/>
              </w:rPr>
            </w:pPr>
          </w:p>
          <w:p w14:paraId="1104477E" w14:textId="77777777" w:rsidR="00595502" w:rsidRPr="009743EA" w:rsidRDefault="00595502" w:rsidP="005C72A8">
            <w:pPr>
              <w:pStyle w:val="TAL"/>
              <w:snapToGrid w:val="0"/>
              <w:jc w:val="center"/>
              <w:rPr>
                <w:b/>
                <w:kern w:val="1"/>
              </w:rPr>
            </w:pPr>
          </w:p>
          <w:p w14:paraId="6C375994" w14:textId="77777777" w:rsidR="00595502" w:rsidRPr="009743EA" w:rsidRDefault="00595502" w:rsidP="005C72A8">
            <w:pPr>
              <w:pStyle w:val="TAL"/>
              <w:snapToGrid w:val="0"/>
              <w:jc w:val="center"/>
              <w:rPr>
                <w:b/>
                <w:kern w:val="1"/>
              </w:rPr>
            </w:pPr>
          </w:p>
          <w:p w14:paraId="2274746F" w14:textId="77777777" w:rsidR="00595502" w:rsidRPr="009743EA" w:rsidRDefault="00595502" w:rsidP="005C72A8">
            <w:pPr>
              <w:pStyle w:val="TAL"/>
              <w:snapToGrid w:val="0"/>
              <w:jc w:val="center"/>
              <w:rPr>
                <w:b/>
                <w:kern w:val="1"/>
              </w:rPr>
            </w:pPr>
            <w:r w:rsidRPr="009743EA">
              <w:rPr>
                <w:b/>
                <w:kern w:val="1"/>
              </w:rPr>
              <w:t>Call Flow</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68A38EED" w14:textId="4B792140" w:rsidR="00595502" w:rsidRPr="005A2D7C" w:rsidRDefault="00595502" w:rsidP="005A2D7C">
            <w:pPr>
              <w:pStyle w:val="FL"/>
            </w:pPr>
            <w:r w:rsidRPr="009743EA">
              <w:rPr>
                <w:sz w:val="18"/>
              </w:rPr>
              <w:object w:dxaOrig="8385" w:dyaOrig="4320" w14:anchorId="1044E1F8">
                <v:shape id="_x0000_i1043" type="#_x0000_t75" style="width:263.3pt;height:135.4pt" o:ole="">
                  <v:imagedata r:id="rId30" o:title=""/>
                </v:shape>
                <o:OLEObject Type="Embed" ProgID="Visio.Drawing.15" ShapeID="_x0000_i1043" DrawAspect="Content" ObjectID="_1667911187" r:id="rId31"/>
              </w:object>
            </w:r>
          </w:p>
        </w:tc>
      </w:tr>
      <w:tr w:rsidR="00595502" w:rsidRPr="009743EA" w14:paraId="4F32B68B"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099F2D00" w14:textId="77777777" w:rsidR="00595502" w:rsidRPr="009743EA" w:rsidRDefault="00595502" w:rsidP="005C72A8">
            <w:pPr>
              <w:pStyle w:val="TAL"/>
              <w:snapToGrid w:val="0"/>
              <w:jc w:val="center"/>
              <w:rPr>
                <w:b/>
                <w:kern w:val="1"/>
              </w:rPr>
            </w:pPr>
          </w:p>
          <w:p w14:paraId="3A8E1DC9" w14:textId="77777777" w:rsidR="00595502" w:rsidRPr="009743EA" w:rsidRDefault="00595502" w:rsidP="005C72A8">
            <w:pPr>
              <w:pStyle w:val="TAL"/>
              <w:snapToGrid w:val="0"/>
              <w:jc w:val="center"/>
              <w:rPr>
                <w:b/>
                <w:kern w:val="1"/>
              </w:rPr>
            </w:pPr>
          </w:p>
          <w:p w14:paraId="7919781D" w14:textId="77777777" w:rsidR="00595502" w:rsidRPr="009743EA" w:rsidRDefault="00595502" w:rsidP="005C72A8">
            <w:pPr>
              <w:pStyle w:val="TAL"/>
              <w:snapToGrid w:val="0"/>
              <w:jc w:val="center"/>
              <w:rPr>
                <w:b/>
                <w:kern w:val="1"/>
              </w:rPr>
            </w:pPr>
          </w:p>
          <w:p w14:paraId="6121F768" w14:textId="77777777" w:rsidR="00595502" w:rsidRPr="009743EA" w:rsidRDefault="00595502" w:rsidP="005C72A8">
            <w:pPr>
              <w:pStyle w:val="TAL"/>
              <w:snapToGrid w:val="0"/>
              <w:jc w:val="center"/>
              <w:rPr>
                <w:b/>
                <w:kern w:val="1"/>
              </w:rPr>
            </w:pPr>
            <w:r w:rsidRPr="009743EA">
              <w:rPr>
                <w:b/>
                <w:kern w:val="1"/>
              </w:rPr>
              <w:t>HTTP Header Information</w:t>
            </w:r>
          </w:p>
          <w:p w14:paraId="6F1D28D2" w14:textId="77777777" w:rsidR="00FE3B5F" w:rsidRPr="009743EA" w:rsidRDefault="00FE3B5F" w:rsidP="005C72A8">
            <w:pPr>
              <w:pStyle w:val="TAL"/>
              <w:snapToGrid w:val="0"/>
              <w:jc w:val="center"/>
              <w:rPr>
                <w:b/>
                <w:kern w:val="1"/>
              </w:rP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01"/>
              <w:gridCol w:w="4359"/>
            </w:tblGrid>
            <w:tr w:rsidR="00595502" w:rsidRPr="009743EA" w14:paraId="10F68395" w14:textId="77777777" w:rsidTr="005A2D7C">
              <w:trPr>
                <w:jc w:val="center"/>
              </w:trPr>
              <w:tc>
                <w:tcPr>
                  <w:tcW w:w="1501" w:type="dxa"/>
                  <w:shd w:val="clear" w:color="auto" w:fill="9CC2E5"/>
                </w:tcPr>
                <w:p w14:paraId="4CB3EA89" w14:textId="77777777" w:rsidR="00595502" w:rsidRPr="009743EA" w:rsidRDefault="00595502" w:rsidP="005C72A8">
                  <w:pPr>
                    <w:pStyle w:val="TAL"/>
                    <w:snapToGrid w:val="0"/>
                    <w:jc w:val="center"/>
                    <w:rPr>
                      <w:rFonts w:eastAsia="Calibri"/>
                      <w:b/>
                      <w:szCs w:val="22"/>
                    </w:rPr>
                  </w:pPr>
                  <w:r w:rsidRPr="009743EA">
                    <w:rPr>
                      <w:rFonts w:eastAsia="Calibri"/>
                      <w:b/>
                      <w:szCs w:val="22"/>
                    </w:rPr>
                    <w:t>Header</w:t>
                  </w:r>
                </w:p>
              </w:tc>
              <w:tc>
                <w:tcPr>
                  <w:tcW w:w="4359" w:type="dxa"/>
                  <w:shd w:val="clear" w:color="auto" w:fill="9CC2E5"/>
                </w:tcPr>
                <w:p w14:paraId="2D39797D" w14:textId="77777777" w:rsidR="00595502" w:rsidRPr="009743EA" w:rsidRDefault="00595502" w:rsidP="005C72A8">
                  <w:pPr>
                    <w:pStyle w:val="TAL"/>
                    <w:snapToGrid w:val="0"/>
                    <w:jc w:val="center"/>
                    <w:rPr>
                      <w:rFonts w:eastAsia="Calibri"/>
                      <w:b/>
                      <w:szCs w:val="22"/>
                    </w:rPr>
                  </w:pPr>
                  <w:r w:rsidRPr="009743EA">
                    <w:rPr>
                      <w:rFonts w:eastAsia="Calibri"/>
                      <w:b/>
                      <w:szCs w:val="22"/>
                    </w:rPr>
                    <w:t>Value</w:t>
                  </w:r>
                </w:p>
              </w:tc>
            </w:tr>
            <w:tr w:rsidR="00595502" w:rsidRPr="009743EA" w14:paraId="14380CCF" w14:textId="77777777" w:rsidTr="005A2D7C">
              <w:trPr>
                <w:jc w:val="center"/>
              </w:trPr>
              <w:tc>
                <w:tcPr>
                  <w:tcW w:w="1501" w:type="dxa"/>
                  <w:shd w:val="clear" w:color="auto" w:fill="DEEAF6"/>
                </w:tcPr>
                <w:p w14:paraId="5C22B66E" w14:textId="77777777" w:rsidR="00595502" w:rsidRPr="009743EA" w:rsidRDefault="00595502" w:rsidP="005C72A8">
                  <w:pPr>
                    <w:pStyle w:val="TAL"/>
                    <w:snapToGrid w:val="0"/>
                    <w:jc w:val="center"/>
                    <w:rPr>
                      <w:rFonts w:eastAsia="Calibri"/>
                      <w:szCs w:val="22"/>
                    </w:rPr>
                  </w:pPr>
                  <w:r w:rsidRPr="009743EA">
                    <w:rPr>
                      <w:rFonts w:eastAsia="Calibri"/>
                      <w:szCs w:val="22"/>
                    </w:rPr>
                    <w:t>X-M2M-RI</w:t>
                  </w:r>
                </w:p>
              </w:tc>
              <w:tc>
                <w:tcPr>
                  <w:tcW w:w="4359" w:type="dxa"/>
                  <w:shd w:val="clear" w:color="auto" w:fill="auto"/>
                </w:tcPr>
                <w:p w14:paraId="3ABD88DB" w14:textId="77777777" w:rsidR="00595502" w:rsidRPr="009743EA" w:rsidRDefault="00595502" w:rsidP="005C72A8">
                  <w:pPr>
                    <w:pStyle w:val="TAL"/>
                    <w:snapToGrid w:val="0"/>
                    <w:rPr>
                      <w:rFonts w:eastAsia="Calibri"/>
                      <w:szCs w:val="22"/>
                    </w:rPr>
                  </w:pPr>
                  <w:r w:rsidRPr="009743EA">
                    <w:rPr>
                      <w:rFonts w:eastAsia="Calibri"/>
                      <w:szCs w:val="22"/>
                    </w:rPr>
                    <w:t>Request</w:t>
                  </w:r>
                  <w:r w:rsidR="009F506B" w:rsidRPr="009743EA">
                    <w:rPr>
                      <w:rFonts w:eastAsia="Calibri"/>
                      <w:szCs w:val="22"/>
                    </w:rPr>
                    <w:t xml:space="preserve"> </w:t>
                  </w:r>
                  <w:r w:rsidRPr="009743EA">
                    <w:rPr>
                      <w:rFonts w:eastAsia="Calibri"/>
                      <w:szCs w:val="22"/>
                    </w:rPr>
                    <w:t>ID</w:t>
                  </w:r>
                  <w:r w:rsidR="009F506B" w:rsidRPr="009743EA">
                    <w:rPr>
                      <w:rFonts w:eastAsia="Calibri"/>
                      <w:szCs w:val="22"/>
                    </w:rPr>
                    <w:t xml:space="preserve"> </w:t>
                  </w:r>
                </w:p>
              </w:tc>
            </w:tr>
            <w:tr w:rsidR="00595502" w:rsidRPr="009743EA" w14:paraId="2D43BAC0" w14:textId="77777777" w:rsidTr="005A2D7C">
              <w:trPr>
                <w:jc w:val="center"/>
              </w:trPr>
              <w:tc>
                <w:tcPr>
                  <w:tcW w:w="1501" w:type="dxa"/>
                  <w:shd w:val="clear" w:color="auto" w:fill="DEEAF6"/>
                </w:tcPr>
                <w:p w14:paraId="45500D1B" w14:textId="77777777" w:rsidR="00595502" w:rsidRPr="009743EA" w:rsidRDefault="00595502" w:rsidP="005C72A8">
                  <w:pPr>
                    <w:pStyle w:val="TAL"/>
                    <w:snapToGrid w:val="0"/>
                    <w:jc w:val="center"/>
                    <w:rPr>
                      <w:rFonts w:eastAsia="Calibri"/>
                      <w:szCs w:val="22"/>
                    </w:rPr>
                  </w:pPr>
                  <w:r w:rsidRPr="009743EA">
                    <w:rPr>
                      <w:rFonts w:eastAsia="Calibri"/>
                      <w:szCs w:val="22"/>
                    </w:rPr>
                    <w:t>X-M2M-Origin</w:t>
                  </w:r>
                </w:p>
              </w:tc>
              <w:tc>
                <w:tcPr>
                  <w:tcW w:w="4359" w:type="dxa"/>
                  <w:shd w:val="clear" w:color="auto" w:fill="auto"/>
                </w:tcPr>
                <w:p w14:paraId="2B13AF95" w14:textId="77777777" w:rsidR="00595502" w:rsidRPr="009743EA" w:rsidRDefault="00595502" w:rsidP="005C72A8">
                  <w:pPr>
                    <w:pStyle w:val="TAL"/>
                    <w:snapToGrid w:val="0"/>
                    <w:rPr>
                      <w:rFonts w:eastAsia="Calibri"/>
                      <w:szCs w:val="22"/>
                    </w:rPr>
                  </w:pPr>
                  <w:r w:rsidRPr="009743EA">
                    <w:rPr>
                      <w:rFonts w:eastAsia="Calibri"/>
                      <w:szCs w:val="22"/>
                    </w:rPr>
                    <w:t>AE-ID</w:t>
                  </w:r>
                  <w:r w:rsidR="009F506B" w:rsidRPr="009743EA">
                    <w:rPr>
                      <w:rFonts w:eastAsia="Calibri"/>
                      <w:szCs w:val="22"/>
                    </w:rPr>
                    <w:t xml:space="preserve"> </w:t>
                  </w:r>
                  <w:r w:rsidRPr="009743EA">
                    <w:rPr>
                      <w:rFonts w:eastAsia="Calibri"/>
                      <w:szCs w:val="22"/>
                    </w:rPr>
                    <w:t>of</w:t>
                  </w:r>
                  <w:r w:rsidR="009F506B" w:rsidRPr="009743EA">
                    <w:rPr>
                      <w:rFonts w:eastAsia="Calibri"/>
                      <w:szCs w:val="22"/>
                    </w:rPr>
                    <w:t xml:space="preserve"> </w:t>
                  </w:r>
                  <w:r w:rsidRPr="009743EA">
                    <w:rPr>
                      <w:rFonts w:eastAsia="Calibri"/>
                      <w:szCs w:val="22"/>
                    </w:rPr>
                    <w:t>request</w:t>
                  </w:r>
                  <w:r w:rsidR="009F506B" w:rsidRPr="009743EA">
                    <w:rPr>
                      <w:rFonts w:eastAsia="Calibri"/>
                      <w:szCs w:val="22"/>
                    </w:rPr>
                    <w:t xml:space="preserve"> </w:t>
                  </w:r>
                  <w:r w:rsidRPr="009743EA">
                    <w:rPr>
                      <w:rFonts w:eastAsia="Calibri"/>
                      <w:szCs w:val="22"/>
                    </w:rPr>
                    <w:t>originator</w:t>
                  </w:r>
                </w:p>
              </w:tc>
            </w:tr>
            <w:tr w:rsidR="00595502" w:rsidRPr="009743EA" w14:paraId="41EBBF9D" w14:textId="77777777" w:rsidTr="005A2D7C">
              <w:trPr>
                <w:jc w:val="center"/>
              </w:trPr>
              <w:tc>
                <w:tcPr>
                  <w:tcW w:w="1501" w:type="dxa"/>
                  <w:shd w:val="clear" w:color="auto" w:fill="DEEAF6"/>
                </w:tcPr>
                <w:p w14:paraId="1A602681" w14:textId="77777777" w:rsidR="00595502" w:rsidRPr="009743EA" w:rsidRDefault="00595502" w:rsidP="005C72A8">
                  <w:pPr>
                    <w:pStyle w:val="TAL"/>
                    <w:snapToGrid w:val="0"/>
                    <w:jc w:val="center"/>
                    <w:rPr>
                      <w:rFonts w:eastAsia="Calibri"/>
                      <w:szCs w:val="22"/>
                    </w:rPr>
                  </w:pPr>
                  <w:r w:rsidRPr="009743EA">
                    <w:rPr>
                      <w:rFonts w:eastAsia="Calibri"/>
                      <w:szCs w:val="22"/>
                    </w:rPr>
                    <w:t>Content-Type</w:t>
                  </w:r>
                </w:p>
              </w:tc>
              <w:tc>
                <w:tcPr>
                  <w:tcW w:w="4359" w:type="dxa"/>
                  <w:shd w:val="clear" w:color="auto" w:fill="auto"/>
                </w:tcPr>
                <w:p w14:paraId="75B1D2AA" w14:textId="77777777" w:rsidR="00595502" w:rsidRPr="009743EA" w:rsidRDefault="00595502" w:rsidP="005C72A8">
                  <w:pPr>
                    <w:pStyle w:val="TAL"/>
                    <w:snapToGrid w:val="0"/>
                    <w:rPr>
                      <w:rFonts w:eastAsia="Calibri"/>
                      <w:szCs w:val="22"/>
                    </w:rPr>
                  </w:pPr>
                  <w:r w:rsidRPr="009743EA">
                    <w:rPr>
                      <w:rFonts w:eastAsia="Calibri"/>
                      <w:szCs w:val="22"/>
                    </w:rPr>
                    <w:t>application/json;ty=</w:t>
                  </w:r>
                  <w:r w:rsidRPr="009743EA">
                    <w:rPr>
                      <w:rFonts w:eastAsia="Calibri"/>
                      <w:b/>
                      <w:szCs w:val="22"/>
                    </w:rPr>
                    <w:t>2</w:t>
                  </w:r>
                </w:p>
              </w:tc>
            </w:tr>
            <w:tr w:rsidR="003C7F69" w:rsidRPr="009743EA" w14:paraId="0B9E7D8A" w14:textId="77777777" w:rsidTr="005A2D7C">
              <w:trPr>
                <w:jc w:val="center"/>
              </w:trPr>
              <w:tc>
                <w:tcPr>
                  <w:tcW w:w="1501" w:type="dxa"/>
                  <w:shd w:val="clear" w:color="auto" w:fill="DEEAF6"/>
                </w:tcPr>
                <w:p w14:paraId="0C22CD9E" w14:textId="77777777" w:rsidR="003C7F69" w:rsidRPr="009743EA" w:rsidRDefault="003C7F69" w:rsidP="003C7F69">
                  <w:pPr>
                    <w:pStyle w:val="TAL"/>
                    <w:snapToGrid w:val="0"/>
                    <w:jc w:val="center"/>
                    <w:rPr>
                      <w:rFonts w:eastAsia="Calibri"/>
                      <w:szCs w:val="22"/>
                    </w:rPr>
                  </w:pPr>
                  <w:r w:rsidRPr="009743EA">
                    <w:rPr>
                      <w:rFonts w:eastAsia="Calibri"/>
                      <w:szCs w:val="22"/>
                    </w:rPr>
                    <w:t>X-M2M-RVI</w:t>
                  </w:r>
                </w:p>
              </w:tc>
              <w:tc>
                <w:tcPr>
                  <w:tcW w:w="4359" w:type="dxa"/>
                  <w:shd w:val="clear" w:color="auto" w:fill="auto"/>
                </w:tcPr>
                <w:p w14:paraId="2E36E93C" w14:textId="77777777" w:rsidR="003C7F69" w:rsidRPr="009743EA" w:rsidRDefault="003C7F69" w:rsidP="003C7F69">
                  <w:pPr>
                    <w:pStyle w:val="TAL"/>
                    <w:snapToGrid w:val="0"/>
                    <w:rPr>
                      <w:rFonts w:eastAsia="Calibri"/>
                      <w:szCs w:val="22"/>
                    </w:rPr>
                  </w:pPr>
                  <w:r w:rsidRPr="009743EA">
                    <w:rPr>
                      <w:rFonts w:eastAsia="Calibri"/>
                      <w:szCs w:val="22"/>
                    </w:rPr>
                    <w:t>Release</w:t>
                  </w:r>
                  <w:r w:rsidR="009F506B" w:rsidRPr="009743EA">
                    <w:rPr>
                      <w:rFonts w:eastAsia="Calibri"/>
                      <w:szCs w:val="22"/>
                    </w:rPr>
                    <w:t xml:space="preserve"> </w:t>
                  </w:r>
                  <w:r w:rsidRPr="009743EA">
                    <w:rPr>
                      <w:rFonts w:eastAsia="Calibri"/>
                      <w:szCs w:val="22"/>
                    </w:rPr>
                    <w:t>Version</w:t>
                  </w:r>
                  <w:r w:rsidR="009F506B" w:rsidRPr="009743EA">
                    <w:rPr>
                      <w:rFonts w:eastAsia="Calibri"/>
                      <w:szCs w:val="22"/>
                    </w:rPr>
                    <w:t xml:space="preserve"> </w:t>
                  </w:r>
                  <w:r w:rsidRPr="009743EA">
                    <w:rPr>
                      <w:rFonts w:eastAsia="Calibri"/>
                      <w:szCs w:val="22"/>
                    </w:rPr>
                    <w:t>Indicator</w:t>
                  </w:r>
                </w:p>
              </w:tc>
            </w:tr>
          </w:tbl>
          <w:p w14:paraId="5A42C955" w14:textId="77777777" w:rsidR="00595502" w:rsidRPr="009743EA" w:rsidRDefault="00595502" w:rsidP="005C72A8">
            <w:pPr>
              <w:pStyle w:val="TAL"/>
              <w:snapToGrid w:val="0"/>
              <w:jc w:val="center"/>
            </w:pPr>
          </w:p>
        </w:tc>
      </w:tr>
      <w:tr w:rsidR="00595502" w:rsidRPr="009743EA" w14:paraId="739B96A7"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6791C537" w14:textId="77777777" w:rsidR="00595502" w:rsidRPr="009743EA" w:rsidRDefault="00595502" w:rsidP="005C72A8">
            <w:pPr>
              <w:pStyle w:val="Default"/>
              <w:jc w:val="center"/>
              <w:rPr>
                <w:color w:val="auto"/>
              </w:rPr>
            </w:pPr>
          </w:p>
          <w:p w14:paraId="5E47BD33" w14:textId="77777777" w:rsidR="00595502" w:rsidRPr="009743EA" w:rsidRDefault="00595502" w:rsidP="005C72A8">
            <w:pPr>
              <w:pStyle w:val="Default"/>
              <w:jc w:val="center"/>
              <w:rPr>
                <w:b/>
                <w:sz w:val="20"/>
                <w:szCs w:val="20"/>
              </w:rPr>
            </w:pPr>
          </w:p>
          <w:p w14:paraId="01322ECA" w14:textId="77777777" w:rsidR="00595502" w:rsidRPr="009743EA" w:rsidRDefault="00595502" w:rsidP="005C72A8">
            <w:pPr>
              <w:pStyle w:val="Default"/>
              <w:jc w:val="center"/>
              <w:rPr>
                <w:b/>
                <w:sz w:val="20"/>
                <w:szCs w:val="20"/>
              </w:rPr>
            </w:pPr>
          </w:p>
          <w:p w14:paraId="7D39A603" w14:textId="77777777" w:rsidR="00595502" w:rsidRPr="009743EA" w:rsidRDefault="00595502" w:rsidP="005C72A8">
            <w:pPr>
              <w:pStyle w:val="Default"/>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27A2CEDB" w14:textId="77777777" w:rsidR="00595502" w:rsidRPr="009743EA" w:rsidRDefault="00595502" w:rsidP="005C72A8">
            <w:pPr>
              <w:pStyle w:val="Default"/>
              <w:jc w:val="center"/>
              <w:rPr>
                <w:b/>
                <w:kern w:val="1"/>
              </w:rPr>
            </w:pPr>
            <w:r w:rsidRPr="009743EA">
              <w:rPr>
                <w:rFonts w:ascii="Arial" w:eastAsia="Malgun Gothic" w:hAnsi="Arial"/>
                <w:b/>
                <w:color w:val="auto"/>
                <w:kern w:val="1"/>
                <w:sz w:val="18"/>
                <w:szCs w:val="20"/>
              </w:rPr>
              <w:t>RCN=0</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2BE6800D" w14:textId="77777777" w:rsidR="00595502" w:rsidRPr="009743EA" w:rsidRDefault="00595502" w:rsidP="005C72A8">
            <w:pPr>
              <w:widowControl w:val="0"/>
              <w:overflowPunct/>
              <w:spacing w:after="0"/>
              <w:ind w:left="284"/>
              <w:jc w:val="both"/>
              <w:textAlignment w:val="auto"/>
              <w:rPr>
                <w:rFonts w:ascii="Arial" w:hAnsi="Arial"/>
                <w:color w:val="0070C0"/>
                <w:sz w:val="18"/>
              </w:rPr>
            </w:pPr>
          </w:p>
          <w:p w14:paraId="44CB3A0E" w14:textId="77777777" w:rsidR="00595502" w:rsidRPr="005A2D7C" w:rsidRDefault="00595502" w:rsidP="005C72A8">
            <w:pPr>
              <w:pStyle w:val="NoSpacing"/>
              <w:rPr>
                <w:rFonts w:ascii="Times New Roman" w:hAnsi="Times New Roman"/>
                <w:b/>
                <w:sz w:val="24"/>
                <w:lang w:val="en-GB"/>
              </w:rPr>
            </w:pPr>
            <w:r w:rsidRPr="005A2D7C">
              <w:rPr>
                <w:rFonts w:ascii="Times New Roman" w:hAnsi="Times New Roman"/>
                <w:lang w:val="en-GB"/>
              </w:rPr>
              <w:t xml:space="preserve">    </w:t>
            </w:r>
            <w:r w:rsidRPr="005A2D7C">
              <w:rPr>
                <w:rFonts w:ascii="Times New Roman" w:hAnsi="Times New Roman"/>
                <w:b/>
                <w:sz w:val="24"/>
                <w:lang w:val="en-GB"/>
              </w:rPr>
              <w:t>API/AE/CRE/001_RCN0</w:t>
            </w:r>
          </w:p>
          <w:p w14:paraId="437F01EE" w14:textId="77777777" w:rsidR="00595502" w:rsidRPr="009743EA" w:rsidRDefault="00595502" w:rsidP="005C72A8">
            <w:pPr>
              <w:widowControl w:val="0"/>
              <w:overflowPunct/>
              <w:spacing w:after="0"/>
              <w:ind w:left="284"/>
              <w:jc w:val="both"/>
              <w:textAlignment w:val="auto"/>
              <w:rPr>
                <w:rFonts w:ascii="Arial" w:hAnsi="Arial"/>
                <w:b/>
                <w:color w:val="0070C0"/>
                <w:sz w:val="18"/>
              </w:rPr>
            </w:pPr>
          </w:p>
          <w:p w14:paraId="7A79CEF0" w14:textId="77777777" w:rsidR="00595502" w:rsidRPr="009743EA" w:rsidRDefault="00595502" w:rsidP="005C72A8">
            <w:pPr>
              <w:widowControl w:val="0"/>
              <w:overflowPunct/>
              <w:spacing w:after="0"/>
              <w:ind w:left="284"/>
              <w:jc w:val="both"/>
              <w:textAlignment w:val="auto"/>
              <w:rPr>
                <w:rFonts w:ascii="Arial" w:hAnsi="Arial"/>
                <w:b/>
                <w:color w:val="0070C0"/>
                <w:sz w:val="18"/>
              </w:rPr>
            </w:pPr>
            <w:r w:rsidRPr="009743EA">
              <w:rPr>
                <w:rFonts w:ascii="Arial" w:hAnsi="Arial"/>
                <w:b/>
                <w:color w:val="0070C0"/>
                <w:sz w:val="18"/>
              </w:rPr>
              <w:t>HTTP Request:</w:t>
            </w:r>
          </w:p>
          <w:p w14:paraId="2E04D855" w14:textId="77777777" w:rsidR="00595502" w:rsidRPr="009743EA" w:rsidRDefault="00595502" w:rsidP="005C72A8">
            <w:pPr>
              <w:pStyle w:val="TAL"/>
              <w:snapToGrid w:val="0"/>
              <w:ind w:left="284"/>
              <w:jc w:val="both"/>
              <w:rPr>
                <w:color w:val="0070C0"/>
              </w:rPr>
            </w:pPr>
          </w:p>
          <w:p w14:paraId="0AEBF432" w14:textId="77777777" w:rsidR="00595502" w:rsidRPr="009743EA" w:rsidRDefault="00595502" w:rsidP="005C72A8">
            <w:pPr>
              <w:pStyle w:val="TAL"/>
              <w:snapToGrid w:val="0"/>
              <w:ind w:left="284"/>
              <w:jc w:val="both"/>
              <w:rPr>
                <w:color w:val="0070C0"/>
              </w:rPr>
            </w:pPr>
            <w:r w:rsidRPr="009743EA">
              <w:rPr>
                <w:color w:val="0070C0"/>
              </w:rPr>
              <w:t>POST /mn-name?rcn=0 HTTP/1.1</w:t>
            </w:r>
          </w:p>
          <w:p w14:paraId="1903E84D" w14:textId="77777777" w:rsidR="00595502" w:rsidRPr="009743EA" w:rsidRDefault="00595502" w:rsidP="005C72A8">
            <w:pPr>
              <w:pStyle w:val="TAL"/>
              <w:snapToGrid w:val="0"/>
              <w:ind w:left="284"/>
              <w:jc w:val="both"/>
              <w:rPr>
                <w:color w:val="0070C0"/>
              </w:rPr>
            </w:pPr>
            <w:r w:rsidRPr="009743EA">
              <w:rPr>
                <w:color w:val="0070C0"/>
              </w:rPr>
              <w:t>Host: 192.168.0.10:8282</w:t>
            </w:r>
          </w:p>
          <w:p w14:paraId="45F3860C" w14:textId="77777777" w:rsidR="00595502" w:rsidRPr="009743EA" w:rsidRDefault="00595502" w:rsidP="005C72A8">
            <w:pPr>
              <w:pStyle w:val="TAL"/>
              <w:snapToGrid w:val="0"/>
              <w:ind w:left="284"/>
              <w:jc w:val="both"/>
              <w:rPr>
                <w:color w:val="0070C0"/>
              </w:rPr>
            </w:pPr>
            <w:r w:rsidRPr="009743EA">
              <w:rPr>
                <w:color w:val="0070C0"/>
              </w:rPr>
              <w:t>X-M2M-Origin: C</w:t>
            </w:r>
          </w:p>
          <w:p w14:paraId="2A6A5D6B" w14:textId="77777777" w:rsidR="00595502" w:rsidRPr="009743EA" w:rsidRDefault="00595502" w:rsidP="005C72A8">
            <w:pPr>
              <w:pStyle w:val="TAL"/>
              <w:snapToGrid w:val="0"/>
              <w:ind w:left="284"/>
              <w:jc w:val="both"/>
              <w:rPr>
                <w:color w:val="0070C0"/>
              </w:rPr>
            </w:pPr>
            <w:r w:rsidRPr="009743EA">
              <w:rPr>
                <w:color w:val="0070C0"/>
              </w:rPr>
              <w:t>Content-Type: application/json;ty=2</w:t>
            </w:r>
          </w:p>
          <w:p w14:paraId="4D8E8A4B" w14:textId="77777777" w:rsidR="00595502" w:rsidRPr="009743EA" w:rsidRDefault="00595502" w:rsidP="005C72A8">
            <w:pPr>
              <w:pStyle w:val="TAL"/>
              <w:snapToGrid w:val="0"/>
              <w:ind w:left="284"/>
              <w:jc w:val="both"/>
              <w:rPr>
                <w:color w:val="0070C0"/>
              </w:rPr>
            </w:pPr>
            <w:r w:rsidRPr="009743EA">
              <w:rPr>
                <w:color w:val="0070C0"/>
              </w:rPr>
              <w:t>X-M2M-RI: 1234</w:t>
            </w:r>
          </w:p>
          <w:p w14:paraId="705C3077" w14:textId="77777777" w:rsidR="00AF3C9C" w:rsidRPr="009743EA" w:rsidRDefault="00706185" w:rsidP="00AF3C9C">
            <w:pPr>
              <w:pStyle w:val="TAL"/>
              <w:snapToGrid w:val="0"/>
              <w:ind w:left="284"/>
              <w:jc w:val="both"/>
              <w:rPr>
                <w:color w:val="0070C0"/>
              </w:rPr>
            </w:pPr>
            <w:r w:rsidRPr="009743EA">
              <w:rPr>
                <w:color w:val="0070C0"/>
              </w:rPr>
              <w:t>X-M2M-RVI: 2a</w:t>
            </w:r>
          </w:p>
          <w:p w14:paraId="1BBC418A" w14:textId="77777777" w:rsidR="00595502" w:rsidRPr="009743EA" w:rsidRDefault="00595502" w:rsidP="005C72A8">
            <w:pPr>
              <w:pStyle w:val="TAL"/>
              <w:snapToGrid w:val="0"/>
              <w:ind w:left="284"/>
              <w:jc w:val="both"/>
              <w:rPr>
                <w:color w:val="0070C0"/>
              </w:rPr>
            </w:pPr>
          </w:p>
          <w:p w14:paraId="202B0BCC" w14:textId="77777777" w:rsidR="00595502" w:rsidRPr="009743EA" w:rsidRDefault="00595502" w:rsidP="005C72A8">
            <w:pPr>
              <w:pStyle w:val="TAL"/>
              <w:snapToGrid w:val="0"/>
              <w:ind w:left="284"/>
              <w:jc w:val="both"/>
              <w:rPr>
                <w:color w:val="0070C0"/>
              </w:rPr>
            </w:pPr>
            <w:r w:rsidRPr="009743EA">
              <w:rPr>
                <w:color w:val="0070C0"/>
              </w:rPr>
              <w:t>{</w:t>
            </w:r>
          </w:p>
          <w:p w14:paraId="2E706195" w14:textId="77777777" w:rsidR="00595502" w:rsidRPr="009743EA" w:rsidRDefault="00A0028E" w:rsidP="005C72A8">
            <w:pPr>
              <w:pStyle w:val="TAL"/>
              <w:snapToGrid w:val="0"/>
              <w:ind w:left="284"/>
              <w:jc w:val="both"/>
              <w:rPr>
                <w:color w:val="0070C0"/>
              </w:rPr>
            </w:pPr>
            <w:r w:rsidRPr="009743EA">
              <w:rPr>
                <w:color w:val="0070C0"/>
              </w:rPr>
              <w:t xml:space="preserve">    </w:t>
            </w:r>
            <w:r w:rsidR="00595502" w:rsidRPr="009743EA">
              <w:rPr>
                <w:color w:val="0070C0"/>
              </w:rPr>
              <w:t>"m2m:ae": {</w:t>
            </w:r>
          </w:p>
          <w:p w14:paraId="285C6E1E" w14:textId="77777777" w:rsidR="00595502" w:rsidRPr="009743EA" w:rsidRDefault="00A0028E" w:rsidP="005C72A8">
            <w:pPr>
              <w:pStyle w:val="TAL"/>
              <w:snapToGrid w:val="0"/>
              <w:ind w:left="284"/>
              <w:jc w:val="both"/>
              <w:rPr>
                <w:color w:val="0070C0"/>
              </w:rPr>
            </w:pPr>
            <w:r w:rsidRPr="009743EA">
              <w:rPr>
                <w:color w:val="0070C0"/>
              </w:rPr>
              <w:t xml:space="preserve">        </w:t>
            </w:r>
            <w:r w:rsidR="00595502" w:rsidRPr="009743EA">
              <w:rPr>
                <w:color w:val="0070C0"/>
              </w:rPr>
              <w:t>"api": "A01.com.company.Temperature1",</w:t>
            </w:r>
          </w:p>
          <w:p w14:paraId="7CF93855" w14:textId="77777777" w:rsidR="00F14700" w:rsidRPr="009743EA" w:rsidRDefault="00A0028E" w:rsidP="00F14700">
            <w:pPr>
              <w:pStyle w:val="TAL"/>
              <w:snapToGrid w:val="0"/>
              <w:ind w:left="284"/>
              <w:jc w:val="both"/>
              <w:rPr>
                <w:color w:val="0070C0"/>
              </w:rPr>
            </w:pPr>
            <w:r w:rsidRPr="009743EA">
              <w:rPr>
                <w:color w:val="0070C0"/>
              </w:rPr>
              <w:t xml:space="preserve">        </w:t>
            </w:r>
            <w:r w:rsidR="00F14700" w:rsidRPr="009743EA">
              <w:rPr>
                <w:color w:val="0070C0"/>
              </w:rPr>
              <w:t xml:space="preserve">"lbl": </w:t>
            </w:r>
            <w:r w:rsidR="00F14700" w:rsidRPr="00C072AF">
              <w:rPr>
                <w:color w:val="0070C0"/>
              </w:rPr>
              <w:t>[</w:t>
            </w:r>
          </w:p>
          <w:p w14:paraId="7FF300FF" w14:textId="77777777" w:rsidR="00F14700" w:rsidRPr="009743EA" w:rsidRDefault="00F14700" w:rsidP="00F14700">
            <w:pPr>
              <w:pStyle w:val="TAL"/>
              <w:snapToGrid w:val="0"/>
              <w:ind w:left="284"/>
              <w:jc w:val="both"/>
              <w:rPr>
                <w:color w:val="0070C0"/>
              </w:rPr>
            </w:pPr>
            <w:r w:rsidRPr="009743EA">
              <w:rPr>
                <w:color w:val="0070C0"/>
              </w:rPr>
              <w:t xml:space="preserve">            "indoor_temperature",</w:t>
            </w:r>
          </w:p>
          <w:p w14:paraId="287A3B09" w14:textId="77777777" w:rsidR="00F14700" w:rsidRPr="009743EA" w:rsidRDefault="00F14700" w:rsidP="00F14700">
            <w:pPr>
              <w:pStyle w:val="TAL"/>
              <w:snapToGrid w:val="0"/>
              <w:ind w:left="284"/>
              <w:jc w:val="both"/>
              <w:rPr>
                <w:color w:val="0070C0"/>
              </w:rPr>
            </w:pPr>
            <w:r w:rsidRPr="009743EA">
              <w:rPr>
                <w:color w:val="0070C0"/>
              </w:rPr>
              <w:t xml:space="preserve">            "room_1"</w:t>
            </w:r>
          </w:p>
          <w:p w14:paraId="7437A09B" w14:textId="77777777" w:rsidR="00F14700" w:rsidRPr="009743EA" w:rsidRDefault="00F14700" w:rsidP="00F14700">
            <w:pPr>
              <w:pStyle w:val="TAL"/>
              <w:snapToGrid w:val="0"/>
              <w:ind w:left="284"/>
              <w:jc w:val="both"/>
              <w:rPr>
                <w:color w:val="0070C0"/>
              </w:rPr>
            </w:pPr>
            <w:r w:rsidRPr="009743EA">
              <w:rPr>
                <w:color w:val="0070C0"/>
              </w:rPr>
              <w:t xml:space="preserve">        ],</w:t>
            </w:r>
          </w:p>
          <w:p w14:paraId="1519606F" w14:textId="00FD72BD" w:rsidR="00595502" w:rsidRPr="009743EA" w:rsidRDefault="00595502" w:rsidP="005C72A8">
            <w:pPr>
              <w:pStyle w:val="TAL"/>
              <w:snapToGrid w:val="0"/>
              <w:ind w:left="284"/>
              <w:jc w:val="both"/>
              <w:rPr>
                <w:color w:val="0070C0"/>
              </w:rPr>
            </w:pPr>
            <w:r w:rsidRPr="009743EA">
              <w:rPr>
                <w:color w:val="0070C0"/>
              </w:rPr>
              <w:tab/>
            </w:r>
            <w:r w:rsidR="00763D49" w:rsidRPr="009743EA">
              <w:rPr>
                <w:color w:val="0070C0"/>
              </w:rPr>
              <w:t xml:space="preserve">   </w:t>
            </w:r>
            <w:r w:rsidRPr="009743EA">
              <w:rPr>
                <w:color w:val="0070C0"/>
              </w:rPr>
              <w:t>"rr": false,</w:t>
            </w:r>
          </w:p>
          <w:p w14:paraId="09953B33" w14:textId="77777777" w:rsidR="00595502" w:rsidRPr="009743EA" w:rsidRDefault="00595502" w:rsidP="005C72A8">
            <w:pPr>
              <w:pStyle w:val="TAL"/>
              <w:snapToGrid w:val="0"/>
              <w:ind w:left="284"/>
              <w:jc w:val="both"/>
              <w:rPr>
                <w:color w:val="0070C0"/>
              </w:rPr>
            </w:pPr>
            <w:r w:rsidRPr="009743EA">
              <w:rPr>
                <w:color w:val="0070C0"/>
              </w:rPr>
              <w:tab/>
            </w:r>
            <w:r w:rsidR="00763D49" w:rsidRPr="009743EA">
              <w:rPr>
                <w:color w:val="0070C0"/>
              </w:rPr>
              <w:t xml:space="preserve">   </w:t>
            </w:r>
            <w:r w:rsidRPr="009743EA">
              <w:rPr>
                <w:color w:val="0070C0"/>
              </w:rPr>
              <w:t>"rn": "ae_sensor"</w:t>
            </w:r>
          </w:p>
          <w:p w14:paraId="3D0CC1D5" w14:textId="77777777" w:rsidR="00595502" w:rsidRPr="009743EA" w:rsidRDefault="00706185" w:rsidP="005C72A8">
            <w:pPr>
              <w:pStyle w:val="TAL"/>
              <w:snapToGrid w:val="0"/>
              <w:ind w:left="284"/>
              <w:jc w:val="both"/>
              <w:rPr>
                <w:color w:val="0070C0"/>
              </w:rPr>
            </w:pPr>
            <w:r w:rsidRPr="009743EA">
              <w:rPr>
                <w:color w:val="0070C0"/>
              </w:rPr>
              <w:tab/>
            </w:r>
            <w:r w:rsidR="00595502" w:rsidRPr="009743EA">
              <w:rPr>
                <w:color w:val="0070C0"/>
              </w:rPr>
              <w:t>}</w:t>
            </w:r>
          </w:p>
          <w:p w14:paraId="2D74EBF6" w14:textId="77777777" w:rsidR="00595502" w:rsidRPr="009743EA" w:rsidRDefault="00595502" w:rsidP="005C72A8">
            <w:pPr>
              <w:pStyle w:val="TAL"/>
              <w:snapToGrid w:val="0"/>
              <w:ind w:left="284"/>
              <w:jc w:val="both"/>
              <w:rPr>
                <w:color w:val="0070C0"/>
              </w:rPr>
            </w:pPr>
            <w:r w:rsidRPr="009743EA">
              <w:rPr>
                <w:color w:val="0070C0"/>
              </w:rPr>
              <w:t>}</w:t>
            </w:r>
          </w:p>
          <w:p w14:paraId="798CFF33" w14:textId="77777777" w:rsidR="00595502" w:rsidRPr="009743EA" w:rsidRDefault="00595502" w:rsidP="005C72A8">
            <w:pPr>
              <w:pStyle w:val="TAL"/>
              <w:snapToGrid w:val="0"/>
              <w:ind w:left="284"/>
              <w:jc w:val="both"/>
              <w:rPr>
                <w:color w:val="0070C0"/>
              </w:rPr>
            </w:pPr>
          </w:p>
          <w:p w14:paraId="312748A1" w14:textId="77777777" w:rsidR="00595502" w:rsidRDefault="00595502" w:rsidP="005C72A8">
            <w:pPr>
              <w:widowControl w:val="0"/>
              <w:overflowPunct/>
              <w:spacing w:after="0"/>
              <w:ind w:left="284"/>
              <w:jc w:val="both"/>
              <w:textAlignment w:val="auto"/>
              <w:rPr>
                <w:rFonts w:ascii="Arial" w:hAnsi="Arial"/>
                <w:b/>
                <w:color w:val="0070C0"/>
                <w:sz w:val="18"/>
              </w:rPr>
            </w:pPr>
          </w:p>
          <w:p w14:paraId="4B1A2121" w14:textId="77777777" w:rsidR="00C072AF" w:rsidRPr="009743EA" w:rsidRDefault="00C072AF" w:rsidP="005C72A8">
            <w:pPr>
              <w:widowControl w:val="0"/>
              <w:overflowPunct/>
              <w:spacing w:after="0"/>
              <w:ind w:left="284"/>
              <w:jc w:val="both"/>
              <w:textAlignment w:val="auto"/>
              <w:rPr>
                <w:rFonts w:ascii="Arial" w:hAnsi="Arial"/>
                <w:b/>
                <w:color w:val="0070C0"/>
                <w:sz w:val="18"/>
              </w:rPr>
            </w:pPr>
          </w:p>
          <w:p w14:paraId="4475C442" w14:textId="77777777" w:rsidR="00595502" w:rsidRPr="009743EA" w:rsidRDefault="00595502" w:rsidP="005C72A8">
            <w:pPr>
              <w:widowControl w:val="0"/>
              <w:overflowPunct/>
              <w:spacing w:after="0"/>
              <w:ind w:left="284"/>
              <w:jc w:val="both"/>
              <w:textAlignment w:val="auto"/>
              <w:rPr>
                <w:rFonts w:ascii="Arial" w:hAnsi="Arial"/>
                <w:b/>
                <w:color w:val="0070C0"/>
                <w:sz w:val="18"/>
              </w:rPr>
            </w:pPr>
            <w:r w:rsidRPr="009743EA">
              <w:rPr>
                <w:rFonts w:ascii="Arial" w:hAnsi="Arial"/>
                <w:b/>
                <w:color w:val="0070C0"/>
                <w:sz w:val="18"/>
              </w:rPr>
              <w:lastRenderedPageBreak/>
              <w:t>HTTP Response:</w:t>
            </w:r>
          </w:p>
          <w:p w14:paraId="74F6E693" w14:textId="77777777" w:rsidR="00595502" w:rsidRPr="009743EA" w:rsidRDefault="00595502" w:rsidP="005C72A8">
            <w:pPr>
              <w:widowControl w:val="0"/>
              <w:overflowPunct/>
              <w:spacing w:after="0"/>
              <w:ind w:left="284"/>
              <w:textAlignment w:val="auto"/>
              <w:rPr>
                <w:rFonts w:ascii="Arial" w:hAnsi="Arial"/>
                <w:color w:val="0070C0"/>
                <w:sz w:val="18"/>
              </w:rPr>
            </w:pPr>
          </w:p>
          <w:p w14:paraId="3EF883FF" w14:textId="77777777" w:rsidR="00595502" w:rsidRPr="009743EA" w:rsidRDefault="00595502" w:rsidP="005C72A8">
            <w:pPr>
              <w:widowControl w:val="0"/>
              <w:overflowPunct/>
              <w:spacing w:after="0"/>
              <w:ind w:left="284"/>
              <w:textAlignment w:val="auto"/>
              <w:rPr>
                <w:rFonts w:ascii="Arial" w:hAnsi="Arial"/>
                <w:color w:val="0070C0"/>
                <w:sz w:val="18"/>
              </w:rPr>
            </w:pPr>
            <w:r w:rsidRPr="009743EA">
              <w:rPr>
                <w:rFonts w:ascii="Arial" w:hAnsi="Arial"/>
                <w:color w:val="0070C0"/>
                <w:sz w:val="18"/>
              </w:rPr>
              <w:t>201 Created</w:t>
            </w:r>
          </w:p>
          <w:p w14:paraId="5EECAB5F" w14:textId="77777777" w:rsidR="00595502" w:rsidRPr="009743EA" w:rsidRDefault="00595502" w:rsidP="005C72A8">
            <w:pPr>
              <w:pStyle w:val="TAL"/>
              <w:snapToGrid w:val="0"/>
              <w:ind w:left="284"/>
              <w:rPr>
                <w:color w:val="0070C0"/>
              </w:rPr>
            </w:pPr>
            <w:r w:rsidRPr="009743EA">
              <w:rPr>
                <w:color w:val="0070C0"/>
              </w:rPr>
              <w:t xml:space="preserve">Content-Length:0 </w:t>
            </w:r>
          </w:p>
          <w:p w14:paraId="38773E45" w14:textId="77777777" w:rsidR="00595502" w:rsidRPr="005A2D7C" w:rsidRDefault="00595502" w:rsidP="005C72A8">
            <w:pPr>
              <w:pStyle w:val="TAL"/>
              <w:snapToGrid w:val="0"/>
              <w:ind w:left="284"/>
              <w:rPr>
                <w:color w:val="0070C0"/>
              </w:rPr>
            </w:pPr>
            <w:r w:rsidRPr="005A2D7C">
              <w:rPr>
                <w:color w:val="0070C0"/>
              </w:rPr>
              <w:t>Content-Location:/mnID/CAE0120180404T0830181405122857960960_cse01</w:t>
            </w:r>
          </w:p>
          <w:p w14:paraId="519C9FFA" w14:textId="77777777" w:rsidR="00595502" w:rsidRPr="005A2D7C" w:rsidRDefault="00595502" w:rsidP="005C72A8">
            <w:pPr>
              <w:pStyle w:val="TAL"/>
              <w:snapToGrid w:val="0"/>
              <w:ind w:left="284"/>
              <w:rPr>
                <w:color w:val="0070C0"/>
              </w:rPr>
            </w:pPr>
            <w:r w:rsidRPr="005A2D7C">
              <w:rPr>
                <w:color w:val="0070C0"/>
              </w:rPr>
              <w:t>X-M2M-RI:1234</w:t>
            </w:r>
          </w:p>
          <w:p w14:paraId="00B21B88" w14:textId="77777777" w:rsidR="00763D49" w:rsidRPr="009743EA" w:rsidRDefault="00763D49" w:rsidP="00763D49">
            <w:pPr>
              <w:pStyle w:val="TAL"/>
              <w:snapToGrid w:val="0"/>
              <w:ind w:left="284"/>
              <w:jc w:val="both"/>
              <w:rPr>
                <w:color w:val="0070C0"/>
              </w:rPr>
            </w:pPr>
            <w:r w:rsidRPr="009743EA">
              <w:rPr>
                <w:color w:val="0070C0"/>
              </w:rPr>
              <w:t>X-M2M-RVI: 2a</w:t>
            </w:r>
          </w:p>
          <w:p w14:paraId="4BD6DE7D" w14:textId="77777777" w:rsidR="00595502" w:rsidRPr="009743EA" w:rsidRDefault="00595502" w:rsidP="005C72A8">
            <w:pPr>
              <w:pStyle w:val="TAL"/>
              <w:snapToGrid w:val="0"/>
              <w:ind w:left="284"/>
              <w:rPr>
                <w:color w:val="0070C0"/>
              </w:rPr>
            </w:pPr>
            <w:r w:rsidRPr="009743EA">
              <w:rPr>
                <w:color w:val="0070C0"/>
              </w:rPr>
              <w:t>X-M2M-RSC:2001</w:t>
            </w:r>
          </w:p>
          <w:p w14:paraId="0D223017" w14:textId="77777777" w:rsidR="00595502" w:rsidRPr="005A2D7C" w:rsidRDefault="00595502" w:rsidP="005C72A8">
            <w:pPr>
              <w:pStyle w:val="TAL"/>
              <w:snapToGrid w:val="0"/>
              <w:ind w:left="284"/>
              <w:jc w:val="both"/>
              <w:rPr>
                <w:color w:val="0070C0"/>
              </w:rPr>
            </w:pPr>
          </w:p>
        </w:tc>
      </w:tr>
      <w:tr w:rsidR="00595502" w:rsidRPr="009743EA" w14:paraId="21AB0FEB"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32EF7CA1" w14:textId="77777777" w:rsidR="00595502" w:rsidRPr="009743EA" w:rsidRDefault="00595502" w:rsidP="005C72A8">
            <w:pPr>
              <w:pStyle w:val="Default"/>
              <w:jc w:val="center"/>
              <w:rPr>
                <w:rFonts w:ascii="Arial" w:eastAsia="Malgun Gothic" w:hAnsi="Arial"/>
                <w:b/>
                <w:color w:val="auto"/>
                <w:kern w:val="1"/>
                <w:sz w:val="18"/>
                <w:szCs w:val="20"/>
              </w:rPr>
            </w:pPr>
          </w:p>
          <w:p w14:paraId="288CFEFC" w14:textId="77777777" w:rsidR="00595502" w:rsidRPr="009743EA" w:rsidRDefault="00595502" w:rsidP="005C72A8">
            <w:pPr>
              <w:pStyle w:val="Default"/>
              <w:jc w:val="center"/>
              <w:rPr>
                <w:rFonts w:ascii="Arial" w:eastAsia="Malgun Gothic" w:hAnsi="Arial"/>
                <w:b/>
                <w:color w:val="auto"/>
                <w:kern w:val="1"/>
                <w:sz w:val="18"/>
                <w:szCs w:val="20"/>
              </w:rPr>
            </w:pPr>
          </w:p>
          <w:p w14:paraId="441EE2DD" w14:textId="77777777" w:rsidR="00595502" w:rsidRPr="009743EA" w:rsidRDefault="00595502" w:rsidP="005C72A8">
            <w:pPr>
              <w:pStyle w:val="Default"/>
              <w:jc w:val="center"/>
              <w:rPr>
                <w:rFonts w:ascii="Arial" w:eastAsia="Malgun Gothic" w:hAnsi="Arial"/>
                <w:b/>
                <w:color w:val="auto"/>
                <w:kern w:val="1"/>
                <w:sz w:val="18"/>
                <w:szCs w:val="20"/>
              </w:rPr>
            </w:pPr>
          </w:p>
          <w:p w14:paraId="6FF1FF8A" w14:textId="77777777" w:rsidR="00595502" w:rsidRPr="009743EA" w:rsidRDefault="00595502" w:rsidP="005C72A8">
            <w:pPr>
              <w:pStyle w:val="Default"/>
              <w:jc w:val="center"/>
              <w:rPr>
                <w:rFonts w:ascii="Arial" w:eastAsia="Malgun Gothic" w:hAnsi="Arial"/>
                <w:b/>
                <w:color w:val="auto"/>
                <w:kern w:val="1"/>
                <w:sz w:val="18"/>
                <w:szCs w:val="20"/>
              </w:rPr>
            </w:pPr>
          </w:p>
          <w:p w14:paraId="31E5475F" w14:textId="77777777" w:rsidR="00595502" w:rsidRPr="009743EA" w:rsidRDefault="00595502" w:rsidP="005C72A8">
            <w:pPr>
              <w:pStyle w:val="Default"/>
              <w:jc w:val="center"/>
              <w:rPr>
                <w:rFonts w:ascii="Arial" w:eastAsia="Malgun Gothic" w:hAnsi="Arial"/>
                <w:b/>
                <w:color w:val="auto"/>
                <w:kern w:val="1"/>
                <w:sz w:val="18"/>
                <w:szCs w:val="20"/>
              </w:rPr>
            </w:pPr>
          </w:p>
          <w:p w14:paraId="43EFD344" w14:textId="77777777" w:rsidR="00595502" w:rsidRPr="009743EA" w:rsidRDefault="00595502" w:rsidP="005C72A8">
            <w:pPr>
              <w:pStyle w:val="Default"/>
              <w:jc w:val="center"/>
              <w:rPr>
                <w:rFonts w:ascii="Arial" w:eastAsia="Malgun Gothic" w:hAnsi="Arial"/>
                <w:b/>
                <w:color w:val="auto"/>
                <w:kern w:val="1"/>
                <w:sz w:val="18"/>
                <w:szCs w:val="20"/>
              </w:rPr>
            </w:pPr>
          </w:p>
          <w:p w14:paraId="6288A3AE" w14:textId="77777777" w:rsidR="00595502" w:rsidRPr="009743EA" w:rsidRDefault="00595502" w:rsidP="005C72A8">
            <w:pPr>
              <w:pStyle w:val="Default"/>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2EFC2B18" w14:textId="77777777" w:rsidR="00595502" w:rsidRPr="009743EA" w:rsidRDefault="00595502" w:rsidP="005C72A8">
            <w:pPr>
              <w:pStyle w:val="TAL"/>
              <w:snapToGrid w:val="0"/>
              <w:jc w:val="center"/>
              <w:rPr>
                <w:b/>
                <w:kern w:val="1"/>
              </w:rPr>
            </w:pPr>
            <w:r w:rsidRPr="009743EA">
              <w:rPr>
                <w:b/>
                <w:kern w:val="1"/>
              </w:rPr>
              <w:t>RCN=1</w:t>
            </w:r>
          </w:p>
          <w:p w14:paraId="1B0E0C3E" w14:textId="77777777" w:rsidR="00595502" w:rsidRPr="009743EA" w:rsidRDefault="00595502" w:rsidP="005C72A8">
            <w:pPr>
              <w:pStyle w:val="TAL"/>
              <w:snapToGrid w:val="0"/>
              <w:jc w:val="center"/>
              <w:rPr>
                <w:b/>
                <w:kern w:val="1"/>
              </w:rPr>
            </w:pPr>
            <w:r w:rsidRPr="009743EA">
              <w:rPr>
                <w:b/>
                <w:kern w:val="1"/>
              </w:rPr>
              <w:t>or No RCN</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04F855CF" w14:textId="77777777" w:rsidR="00595502" w:rsidRPr="009743EA" w:rsidRDefault="00595502" w:rsidP="005C72A8">
            <w:pPr>
              <w:pStyle w:val="TAL"/>
              <w:snapToGrid w:val="0"/>
              <w:ind w:left="284"/>
            </w:pPr>
          </w:p>
          <w:p w14:paraId="46008AEA" w14:textId="77777777" w:rsidR="00595502" w:rsidRPr="005A2D7C" w:rsidRDefault="00595502" w:rsidP="005C72A8">
            <w:pPr>
              <w:pStyle w:val="NoSpacing"/>
              <w:rPr>
                <w:rFonts w:ascii="Times New Roman" w:hAnsi="Times New Roman"/>
                <w:b/>
                <w:sz w:val="24"/>
                <w:lang w:val="en-GB"/>
              </w:rPr>
            </w:pPr>
            <w:r w:rsidRPr="005A2D7C">
              <w:rPr>
                <w:rFonts w:ascii="Times New Roman" w:hAnsi="Times New Roman"/>
                <w:lang w:val="en-GB"/>
              </w:rPr>
              <w:t xml:space="preserve">    </w:t>
            </w:r>
            <w:r w:rsidRPr="005A2D7C">
              <w:rPr>
                <w:rFonts w:ascii="Times New Roman" w:hAnsi="Times New Roman"/>
                <w:b/>
                <w:sz w:val="24"/>
                <w:lang w:val="en-GB"/>
              </w:rPr>
              <w:t>API/AE/CRE/001</w:t>
            </w:r>
          </w:p>
          <w:p w14:paraId="1DDE0D00" w14:textId="77777777" w:rsidR="00595502" w:rsidRPr="005A2D7C" w:rsidRDefault="00595502" w:rsidP="005C72A8">
            <w:pPr>
              <w:pStyle w:val="NoSpacing"/>
              <w:rPr>
                <w:rFonts w:ascii="Times New Roman" w:hAnsi="Times New Roman"/>
                <w:b/>
                <w:sz w:val="24"/>
                <w:lang w:val="en-GB"/>
              </w:rPr>
            </w:pPr>
            <w:r w:rsidRPr="005A2D7C">
              <w:rPr>
                <w:rFonts w:ascii="Times New Roman" w:hAnsi="Times New Roman"/>
                <w:lang w:val="en-GB"/>
              </w:rPr>
              <w:t xml:space="preserve">   </w:t>
            </w:r>
            <w:r w:rsidR="007208B5" w:rsidRPr="005A2D7C">
              <w:rPr>
                <w:rFonts w:ascii="Times New Roman" w:hAnsi="Times New Roman"/>
                <w:lang w:val="en-GB"/>
              </w:rPr>
              <w:t xml:space="preserve"> </w:t>
            </w:r>
            <w:r w:rsidRPr="005A2D7C">
              <w:rPr>
                <w:rFonts w:ascii="Times New Roman" w:hAnsi="Times New Roman"/>
                <w:b/>
                <w:sz w:val="24"/>
                <w:lang w:val="en-GB"/>
              </w:rPr>
              <w:t>API/AE/CRE/001_RCN1</w:t>
            </w:r>
          </w:p>
          <w:p w14:paraId="6AA5723E" w14:textId="77777777" w:rsidR="00595502" w:rsidRPr="009743EA" w:rsidRDefault="00595502" w:rsidP="005C72A8">
            <w:pPr>
              <w:widowControl w:val="0"/>
              <w:overflowPunct/>
              <w:spacing w:after="0"/>
              <w:ind w:left="284"/>
              <w:jc w:val="both"/>
              <w:textAlignment w:val="auto"/>
              <w:rPr>
                <w:rFonts w:ascii="Arial" w:hAnsi="Arial"/>
                <w:b/>
                <w:color w:val="0070C0"/>
                <w:sz w:val="18"/>
              </w:rPr>
            </w:pPr>
          </w:p>
          <w:p w14:paraId="681CAC08" w14:textId="77777777" w:rsidR="00595502" w:rsidRPr="009743EA" w:rsidRDefault="00595502" w:rsidP="005C72A8">
            <w:pPr>
              <w:widowControl w:val="0"/>
              <w:overflowPunct/>
              <w:spacing w:after="0"/>
              <w:ind w:left="284"/>
              <w:jc w:val="both"/>
              <w:textAlignment w:val="auto"/>
              <w:rPr>
                <w:rFonts w:ascii="Arial" w:hAnsi="Arial"/>
                <w:b/>
                <w:color w:val="0070C0"/>
                <w:sz w:val="18"/>
              </w:rPr>
            </w:pPr>
            <w:r w:rsidRPr="009743EA">
              <w:rPr>
                <w:rFonts w:ascii="Arial" w:hAnsi="Arial"/>
                <w:b/>
                <w:color w:val="0070C0"/>
                <w:sz w:val="18"/>
              </w:rPr>
              <w:t>HTTP Request:</w:t>
            </w:r>
          </w:p>
          <w:p w14:paraId="2F00A43F" w14:textId="77777777" w:rsidR="00595502" w:rsidRPr="009743EA" w:rsidRDefault="00595502" w:rsidP="005C72A8">
            <w:pPr>
              <w:pStyle w:val="TAL"/>
              <w:snapToGrid w:val="0"/>
              <w:ind w:left="284"/>
              <w:jc w:val="both"/>
              <w:rPr>
                <w:color w:val="0070C0"/>
              </w:rPr>
            </w:pPr>
          </w:p>
          <w:p w14:paraId="46A9C999" w14:textId="77777777" w:rsidR="00595502" w:rsidRPr="009743EA" w:rsidRDefault="00595502" w:rsidP="005C72A8">
            <w:pPr>
              <w:pStyle w:val="TAL"/>
              <w:snapToGrid w:val="0"/>
              <w:ind w:left="284"/>
              <w:jc w:val="both"/>
              <w:rPr>
                <w:color w:val="0070C0"/>
              </w:rPr>
            </w:pPr>
            <w:r w:rsidRPr="009743EA">
              <w:rPr>
                <w:color w:val="0070C0"/>
              </w:rPr>
              <w:t>POST /mn-name HTTP/1.1</w:t>
            </w:r>
          </w:p>
          <w:p w14:paraId="7AA7BBB5" w14:textId="77777777" w:rsidR="00595502" w:rsidRPr="009743EA" w:rsidRDefault="00595502" w:rsidP="005C72A8">
            <w:pPr>
              <w:pStyle w:val="TAL"/>
              <w:snapToGrid w:val="0"/>
              <w:ind w:left="284"/>
              <w:jc w:val="both"/>
              <w:rPr>
                <w:color w:val="0070C0"/>
              </w:rPr>
            </w:pPr>
            <w:r w:rsidRPr="009743EA">
              <w:rPr>
                <w:color w:val="0070C0"/>
              </w:rPr>
              <w:t>Host: 192.168.0.10:8282</w:t>
            </w:r>
          </w:p>
          <w:p w14:paraId="0FD919C0" w14:textId="77777777" w:rsidR="00595502" w:rsidRPr="009743EA" w:rsidRDefault="00595502" w:rsidP="005C72A8">
            <w:pPr>
              <w:pStyle w:val="TAL"/>
              <w:snapToGrid w:val="0"/>
              <w:ind w:left="284"/>
              <w:jc w:val="both"/>
              <w:rPr>
                <w:color w:val="0070C0"/>
              </w:rPr>
            </w:pPr>
            <w:r w:rsidRPr="009743EA">
              <w:rPr>
                <w:color w:val="0070C0"/>
              </w:rPr>
              <w:t>X-M2M-Origin: C</w:t>
            </w:r>
          </w:p>
          <w:p w14:paraId="16BD8C21" w14:textId="77777777" w:rsidR="00595502" w:rsidRPr="009743EA" w:rsidRDefault="00595502" w:rsidP="005C72A8">
            <w:pPr>
              <w:pStyle w:val="TAL"/>
              <w:snapToGrid w:val="0"/>
              <w:ind w:left="284"/>
              <w:jc w:val="both"/>
              <w:rPr>
                <w:color w:val="0070C0"/>
              </w:rPr>
            </w:pPr>
            <w:r w:rsidRPr="009743EA">
              <w:rPr>
                <w:color w:val="0070C0"/>
              </w:rPr>
              <w:t>Content-Type: application/json;ty=2</w:t>
            </w:r>
          </w:p>
          <w:p w14:paraId="00B59C5E" w14:textId="77777777" w:rsidR="00595502" w:rsidRPr="009743EA" w:rsidRDefault="00595502" w:rsidP="005C72A8">
            <w:pPr>
              <w:pStyle w:val="TAL"/>
              <w:snapToGrid w:val="0"/>
              <w:ind w:left="284"/>
              <w:jc w:val="both"/>
              <w:rPr>
                <w:color w:val="0070C0"/>
              </w:rPr>
            </w:pPr>
            <w:r w:rsidRPr="009743EA">
              <w:rPr>
                <w:color w:val="0070C0"/>
              </w:rPr>
              <w:t>X-M2M-RI: 1234</w:t>
            </w:r>
          </w:p>
          <w:p w14:paraId="523C7579" w14:textId="77777777" w:rsidR="00763D49" w:rsidRPr="009743EA" w:rsidRDefault="00763D49" w:rsidP="005C72A8">
            <w:pPr>
              <w:pStyle w:val="TAL"/>
              <w:snapToGrid w:val="0"/>
              <w:ind w:left="284"/>
              <w:jc w:val="both"/>
              <w:rPr>
                <w:color w:val="0070C0"/>
              </w:rPr>
            </w:pPr>
            <w:r w:rsidRPr="009743EA">
              <w:rPr>
                <w:color w:val="0070C0"/>
              </w:rPr>
              <w:t>X-M2M-RVI: 2a</w:t>
            </w:r>
          </w:p>
          <w:p w14:paraId="74738D0E" w14:textId="77777777" w:rsidR="00595502" w:rsidRPr="009743EA" w:rsidRDefault="00595502" w:rsidP="005C72A8">
            <w:pPr>
              <w:pStyle w:val="TAL"/>
              <w:snapToGrid w:val="0"/>
              <w:ind w:left="284"/>
              <w:jc w:val="both"/>
              <w:rPr>
                <w:color w:val="0070C0"/>
              </w:rPr>
            </w:pPr>
          </w:p>
          <w:p w14:paraId="0FF73F2F" w14:textId="77777777" w:rsidR="00595502" w:rsidRPr="009743EA" w:rsidRDefault="00595502" w:rsidP="005C72A8">
            <w:pPr>
              <w:pStyle w:val="TAL"/>
              <w:snapToGrid w:val="0"/>
              <w:ind w:left="284"/>
              <w:jc w:val="both"/>
              <w:rPr>
                <w:color w:val="0070C0"/>
              </w:rPr>
            </w:pPr>
            <w:r w:rsidRPr="009743EA">
              <w:rPr>
                <w:color w:val="0070C0"/>
              </w:rPr>
              <w:t>{</w:t>
            </w:r>
          </w:p>
          <w:p w14:paraId="1B3FB389" w14:textId="77777777" w:rsidR="00595502" w:rsidRPr="009743EA" w:rsidRDefault="00A0028E" w:rsidP="005C72A8">
            <w:pPr>
              <w:pStyle w:val="TAL"/>
              <w:snapToGrid w:val="0"/>
              <w:ind w:left="284"/>
              <w:jc w:val="both"/>
              <w:rPr>
                <w:color w:val="0070C0"/>
              </w:rPr>
            </w:pPr>
            <w:r w:rsidRPr="009743EA">
              <w:rPr>
                <w:color w:val="0070C0"/>
              </w:rPr>
              <w:t xml:space="preserve">    </w:t>
            </w:r>
            <w:r w:rsidR="00595502" w:rsidRPr="009743EA">
              <w:rPr>
                <w:color w:val="0070C0"/>
              </w:rPr>
              <w:t>"m2m:ae": {</w:t>
            </w:r>
          </w:p>
          <w:p w14:paraId="75D750DA" w14:textId="77777777" w:rsidR="00595502" w:rsidRPr="009743EA" w:rsidRDefault="00A0028E" w:rsidP="005C72A8">
            <w:pPr>
              <w:pStyle w:val="TAL"/>
              <w:snapToGrid w:val="0"/>
              <w:ind w:left="284"/>
              <w:jc w:val="both"/>
              <w:rPr>
                <w:color w:val="0070C0"/>
              </w:rPr>
            </w:pPr>
            <w:r w:rsidRPr="009743EA">
              <w:rPr>
                <w:color w:val="0070C0"/>
              </w:rPr>
              <w:t xml:space="preserve">        </w:t>
            </w:r>
            <w:r w:rsidR="00595502" w:rsidRPr="009743EA">
              <w:rPr>
                <w:color w:val="0070C0"/>
              </w:rPr>
              <w:t>"api": "A01.com.company.Temperature",</w:t>
            </w:r>
          </w:p>
          <w:p w14:paraId="6045C357" w14:textId="77777777" w:rsidR="00F14700" w:rsidRPr="009743EA" w:rsidRDefault="00A0028E" w:rsidP="00F14700">
            <w:pPr>
              <w:pStyle w:val="TAL"/>
              <w:snapToGrid w:val="0"/>
              <w:ind w:left="284"/>
              <w:jc w:val="both"/>
              <w:rPr>
                <w:color w:val="0070C0"/>
              </w:rPr>
            </w:pPr>
            <w:r w:rsidRPr="009743EA">
              <w:rPr>
                <w:color w:val="0070C0"/>
              </w:rPr>
              <w:t xml:space="preserve">        </w:t>
            </w:r>
            <w:r w:rsidR="00F14700" w:rsidRPr="009743EA">
              <w:rPr>
                <w:color w:val="0070C0"/>
              </w:rPr>
              <w:t xml:space="preserve">"lbl": </w:t>
            </w:r>
            <w:r w:rsidR="00F14700" w:rsidRPr="00C072AF">
              <w:rPr>
                <w:color w:val="0070C0"/>
              </w:rPr>
              <w:t>[</w:t>
            </w:r>
          </w:p>
          <w:p w14:paraId="6F63BC17" w14:textId="77777777" w:rsidR="00F14700" w:rsidRPr="009743EA" w:rsidRDefault="00F14700" w:rsidP="00F14700">
            <w:pPr>
              <w:pStyle w:val="TAL"/>
              <w:snapToGrid w:val="0"/>
              <w:ind w:left="284"/>
              <w:jc w:val="both"/>
              <w:rPr>
                <w:color w:val="0070C0"/>
              </w:rPr>
            </w:pPr>
            <w:r w:rsidRPr="009743EA">
              <w:rPr>
                <w:color w:val="0070C0"/>
              </w:rPr>
              <w:t xml:space="preserve">            "indoor_temperature",</w:t>
            </w:r>
          </w:p>
          <w:p w14:paraId="6033B63D" w14:textId="77777777" w:rsidR="00F14700" w:rsidRPr="009743EA" w:rsidRDefault="00F14700" w:rsidP="00F14700">
            <w:pPr>
              <w:pStyle w:val="TAL"/>
              <w:snapToGrid w:val="0"/>
              <w:ind w:left="284"/>
              <w:jc w:val="both"/>
              <w:rPr>
                <w:color w:val="0070C0"/>
              </w:rPr>
            </w:pPr>
            <w:r w:rsidRPr="009743EA">
              <w:rPr>
                <w:color w:val="0070C0"/>
              </w:rPr>
              <w:t xml:space="preserve">            "room_1"</w:t>
            </w:r>
          </w:p>
          <w:p w14:paraId="3AE333FA" w14:textId="77777777" w:rsidR="00F14700" w:rsidRPr="009743EA" w:rsidRDefault="00F14700" w:rsidP="00F14700">
            <w:pPr>
              <w:pStyle w:val="TAL"/>
              <w:snapToGrid w:val="0"/>
              <w:ind w:left="284"/>
              <w:jc w:val="both"/>
              <w:rPr>
                <w:color w:val="0070C0"/>
              </w:rPr>
            </w:pPr>
            <w:r w:rsidRPr="009743EA">
              <w:rPr>
                <w:color w:val="0070C0"/>
              </w:rPr>
              <w:t xml:space="preserve">        ],</w:t>
            </w:r>
          </w:p>
          <w:p w14:paraId="394DD44A" w14:textId="16277203" w:rsidR="00595502" w:rsidRPr="009743EA" w:rsidRDefault="00A0028E" w:rsidP="005C72A8">
            <w:pPr>
              <w:pStyle w:val="TAL"/>
              <w:snapToGrid w:val="0"/>
              <w:ind w:left="284"/>
              <w:jc w:val="both"/>
              <w:rPr>
                <w:color w:val="0070C0"/>
              </w:rPr>
            </w:pPr>
            <w:r w:rsidRPr="009743EA">
              <w:rPr>
                <w:color w:val="0070C0"/>
              </w:rPr>
              <w:t xml:space="preserve">        </w:t>
            </w:r>
            <w:r w:rsidR="00595502" w:rsidRPr="009743EA">
              <w:rPr>
                <w:color w:val="0070C0"/>
              </w:rPr>
              <w:t>"rr": false,</w:t>
            </w:r>
          </w:p>
          <w:p w14:paraId="79D5E5E2" w14:textId="77777777" w:rsidR="00595502" w:rsidRPr="009743EA" w:rsidRDefault="00A0028E" w:rsidP="005C72A8">
            <w:pPr>
              <w:pStyle w:val="TAL"/>
              <w:snapToGrid w:val="0"/>
              <w:ind w:left="284"/>
              <w:jc w:val="both"/>
              <w:rPr>
                <w:color w:val="0070C0"/>
              </w:rPr>
            </w:pPr>
            <w:r w:rsidRPr="009743EA">
              <w:rPr>
                <w:color w:val="0070C0"/>
              </w:rPr>
              <w:t xml:space="preserve">        </w:t>
            </w:r>
            <w:r w:rsidR="00595502" w:rsidRPr="009743EA">
              <w:rPr>
                <w:color w:val="0070C0"/>
              </w:rPr>
              <w:t>"rn": "ae_sensor"</w:t>
            </w:r>
          </w:p>
          <w:p w14:paraId="1DE1087D" w14:textId="77777777" w:rsidR="00595502" w:rsidRPr="009743EA" w:rsidRDefault="00706185" w:rsidP="005C72A8">
            <w:pPr>
              <w:pStyle w:val="TAL"/>
              <w:snapToGrid w:val="0"/>
              <w:ind w:left="284"/>
              <w:jc w:val="both"/>
              <w:rPr>
                <w:color w:val="0070C0"/>
              </w:rPr>
            </w:pPr>
            <w:r w:rsidRPr="009743EA">
              <w:rPr>
                <w:color w:val="0070C0"/>
              </w:rPr>
              <w:tab/>
            </w:r>
            <w:r w:rsidR="00595502" w:rsidRPr="009743EA">
              <w:rPr>
                <w:color w:val="0070C0"/>
              </w:rPr>
              <w:t>}</w:t>
            </w:r>
          </w:p>
          <w:p w14:paraId="5D0F60C6" w14:textId="77777777" w:rsidR="00595502" w:rsidRPr="009743EA" w:rsidRDefault="00595502" w:rsidP="005C72A8">
            <w:pPr>
              <w:pStyle w:val="TAL"/>
              <w:snapToGrid w:val="0"/>
              <w:ind w:left="284"/>
              <w:jc w:val="both"/>
              <w:rPr>
                <w:color w:val="0070C0"/>
              </w:rPr>
            </w:pPr>
            <w:r w:rsidRPr="009743EA">
              <w:rPr>
                <w:color w:val="0070C0"/>
              </w:rPr>
              <w:t>}</w:t>
            </w:r>
          </w:p>
          <w:p w14:paraId="32008311" w14:textId="77777777" w:rsidR="00595502" w:rsidRPr="005A2D7C" w:rsidRDefault="00595502" w:rsidP="005A2D7C">
            <w:pPr>
              <w:pStyle w:val="TAL"/>
              <w:snapToGrid w:val="0"/>
              <w:ind w:left="284"/>
              <w:jc w:val="both"/>
              <w:rPr>
                <w:color w:val="0070C0"/>
              </w:rPr>
            </w:pPr>
          </w:p>
          <w:p w14:paraId="58B0F5AC" w14:textId="77777777" w:rsidR="00FF0177" w:rsidRPr="005A2D7C" w:rsidRDefault="00FF0177" w:rsidP="005A2D7C">
            <w:pPr>
              <w:pStyle w:val="TAL"/>
              <w:snapToGrid w:val="0"/>
              <w:ind w:left="284"/>
              <w:jc w:val="both"/>
              <w:rPr>
                <w:color w:val="0070C0"/>
              </w:rPr>
            </w:pPr>
          </w:p>
          <w:p w14:paraId="17CDA0CD" w14:textId="77777777" w:rsidR="00595502" w:rsidRPr="005A2D7C" w:rsidRDefault="00595502" w:rsidP="005A2D7C">
            <w:pPr>
              <w:pStyle w:val="TAL"/>
              <w:snapToGrid w:val="0"/>
              <w:ind w:left="284"/>
              <w:jc w:val="both"/>
              <w:rPr>
                <w:color w:val="0070C0"/>
              </w:rPr>
            </w:pPr>
            <w:r w:rsidRPr="005A2D7C">
              <w:rPr>
                <w:color w:val="0070C0"/>
              </w:rPr>
              <w:t>HTTP Response:</w:t>
            </w:r>
          </w:p>
          <w:p w14:paraId="469E9FBB" w14:textId="77777777" w:rsidR="00595502" w:rsidRPr="004A2BF0" w:rsidRDefault="00595502" w:rsidP="005A2D7C">
            <w:pPr>
              <w:pStyle w:val="TAL"/>
              <w:snapToGrid w:val="0"/>
              <w:ind w:left="284"/>
              <w:jc w:val="both"/>
              <w:rPr>
                <w:color w:val="0070C0"/>
              </w:rPr>
            </w:pPr>
          </w:p>
          <w:p w14:paraId="4E6298CE" w14:textId="77777777" w:rsidR="00595502" w:rsidRPr="004A2BF0" w:rsidRDefault="00595502" w:rsidP="005A2D7C">
            <w:pPr>
              <w:pStyle w:val="TAL"/>
              <w:snapToGrid w:val="0"/>
              <w:ind w:left="284"/>
              <w:jc w:val="both"/>
              <w:rPr>
                <w:color w:val="0070C0"/>
              </w:rPr>
            </w:pPr>
            <w:r w:rsidRPr="004A2BF0">
              <w:rPr>
                <w:color w:val="0070C0"/>
              </w:rPr>
              <w:t>201 Created</w:t>
            </w:r>
          </w:p>
          <w:p w14:paraId="378D08CD" w14:textId="77777777" w:rsidR="00595502" w:rsidRPr="009743EA" w:rsidRDefault="00595502" w:rsidP="005C72A8">
            <w:pPr>
              <w:pStyle w:val="TAL"/>
              <w:snapToGrid w:val="0"/>
              <w:ind w:left="284"/>
              <w:jc w:val="both"/>
              <w:rPr>
                <w:color w:val="0070C0"/>
              </w:rPr>
            </w:pPr>
            <w:r w:rsidRPr="009743EA">
              <w:rPr>
                <w:color w:val="0070C0"/>
              </w:rPr>
              <w:t xml:space="preserve">Content-Length:310 </w:t>
            </w:r>
          </w:p>
          <w:p w14:paraId="389784E1" w14:textId="77777777" w:rsidR="00595502" w:rsidRPr="009743EA" w:rsidRDefault="00595502" w:rsidP="005C72A8">
            <w:pPr>
              <w:pStyle w:val="TAL"/>
              <w:snapToGrid w:val="0"/>
              <w:ind w:left="284"/>
              <w:jc w:val="both"/>
              <w:rPr>
                <w:color w:val="0070C0"/>
              </w:rPr>
            </w:pPr>
            <w:r w:rsidRPr="009743EA">
              <w:rPr>
                <w:color w:val="0070C0"/>
              </w:rPr>
              <w:t>Content-Location:/mnID/CAE0120180404T0833201405122522252800_cse01</w:t>
            </w:r>
          </w:p>
          <w:p w14:paraId="27D16E80" w14:textId="77777777" w:rsidR="00595502" w:rsidRPr="009743EA" w:rsidRDefault="00595502" w:rsidP="005C72A8">
            <w:pPr>
              <w:pStyle w:val="TAL"/>
              <w:snapToGrid w:val="0"/>
              <w:ind w:left="284"/>
              <w:jc w:val="both"/>
              <w:rPr>
                <w:color w:val="0070C0"/>
              </w:rPr>
            </w:pPr>
            <w:r w:rsidRPr="009743EA">
              <w:rPr>
                <w:color w:val="0070C0"/>
              </w:rPr>
              <w:t>Content-Type:application/json</w:t>
            </w:r>
          </w:p>
          <w:p w14:paraId="2888F846" w14:textId="77777777" w:rsidR="00595502" w:rsidRPr="009743EA" w:rsidRDefault="00595502" w:rsidP="005C72A8">
            <w:pPr>
              <w:pStyle w:val="TAL"/>
              <w:snapToGrid w:val="0"/>
              <w:ind w:left="284"/>
              <w:jc w:val="both"/>
              <w:rPr>
                <w:color w:val="0070C0"/>
              </w:rPr>
            </w:pPr>
            <w:r w:rsidRPr="009743EA">
              <w:rPr>
                <w:color w:val="0070C0"/>
              </w:rPr>
              <w:t>X-M2M-RI:1234</w:t>
            </w:r>
          </w:p>
          <w:p w14:paraId="29A94BC1" w14:textId="77777777" w:rsidR="00763D49" w:rsidRPr="009743EA" w:rsidRDefault="00763D49" w:rsidP="00763D49">
            <w:pPr>
              <w:pStyle w:val="TAL"/>
              <w:snapToGrid w:val="0"/>
              <w:ind w:left="284"/>
              <w:jc w:val="both"/>
              <w:rPr>
                <w:color w:val="0070C0"/>
              </w:rPr>
            </w:pPr>
            <w:r w:rsidRPr="009743EA">
              <w:rPr>
                <w:color w:val="0070C0"/>
              </w:rPr>
              <w:t>X-M2M-RVI: 2a</w:t>
            </w:r>
          </w:p>
          <w:p w14:paraId="5ECBF90A" w14:textId="77777777" w:rsidR="00595502" w:rsidRPr="009743EA" w:rsidRDefault="00595502" w:rsidP="005C72A8">
            <w:pPr>
              <w:pStyle w:val="TAL"/>
              <w:snapToGrid w:val="0"/>
              <w:ind w:left="284"/>
              <w:jc w:val="both"/>
              <w:rPr>
                <w:color w:val="0070C0"/>
              </w:rPr>
            </w:pPr>
            <w:r w:rsidRPr="009743EA">
              <w:rPr>
                <w:color w:val="0070C0"/>
              </w:rPr>
              <w:t>X-M2M-RSC:2001</w:t>
            </w:r>
          </w:p>
          <w:p w14:paraId="521DCAE0" w14:textId="77777777" w:rsidR="00595502" w:rsidRPr="009743EA" w:rsidRDefault="00595502" w:rsidP="005C72A8">
            <w:pPr>
              <w:pStyle w:val="TAL"/>
              <w:snapToGrid w:val="0"/>
              <w:ind w:left="284"/>
              <w:jc w:val="both"/>
              <w:rPr>
                <w:color w:val="0070C0"/>
              </w:rPr>
            </w:pPr>
          </w:p>
          <w:p w14:paraId="5BFCCFD6" w14:textId="77777777" w:rsidR="00595502" w:rsidRPr="000D6D95" w:rsidRDefault="00595502" w:rsidP="005C72A8">
            <w:pPr>
              <w:pStyle w:val="TAL"/>
              <w:snapToGrid w:val="0"/>
              <w:ind w:left="284"/>
              <w:jc w:val="both"/>
              <w:rPr>
                <w:color w:val="0070C0"/>
                <w:lang w:val="fr-FR"/>
              </w:rPr>
            </w:pPr>
            <w:r w:rsidRPr="000D6D95">
              <w:rPr>
                <w:color w:val="0070C0"/>
                <w:lang w:val="fr-FR"/>
              </w:rPr>
              <w:t>{</w:t>
            </w:r>
          </w:p>
          <w:p w14:paraId="0CBE2421" w14:textId="77777777" w:rsidR="00595502" w:rsidRPr="000D6D95" w:rsidRDefault="00595502" w:rsidP="005C72A8">
            <w:pPr>
              <w:pStyle w:val="TAL"/>
              <w:snapToGrid w:val="0"/>
              <w:ind w:left="284"/>
              <w:jc w:val="both"/>
              <w:rPr>
                <w:color w:val="0070C0"/>
                <w:lang w:val="fr-FR"/>
              </w:rPr>
            </w:pPr>
            <w:r w:rsidRPr="000D6D95">
              <w:rPr>
                <w:color w:val="0070C0"/>
                <w:lang w:val="fr-FR"/>
              </w:rPr>
              <w:t xml:space="preserve">    "m2m:ae": {</w:t>
            </w:r>
          </w:p>
          <w:p w14:paraId="757CC23A" w14:textId="77777777" w:rsidR="00595502" w:rsidRPr="000D6D95" w:rsidRDefault="00595502" w:rsidP="005C72A8">
            <w:pPr>
              <w:pStyle w:val="TAL"/>
              <w:snapToGrid w:val="0"/>
              <w:ind w:left="284"/>
              <w:jc w:val="both"/>
              <w:rPr>
                <w:color w:val="0070C0"/>
                <w:lang w:val="fr-FR"/>
              </w:rPr>
            </w:pPr>
            <w:r w:rsidRPr="000D6D95">
              <w:rPr>
                <w:color w:val="0070C0"/>
                <w:lang w:val="fr-FR"/>
              </w:rPr>
              <w:t xml:space="preserve">        "aei": "CAE0120180404T0833201405122522252800_cse01",</w:t>
            </w:r>
          </w:p>
          <w:p w14:paraId="4E342CC5" w14:textId="77777777" w:rsidR="00595502" w:rsidRPr="009743EA" w:rsidRDefault="00595502" w:rsidP="005C72A8">
            <w:pPr>
              <w:pStyle w:val="TAL"/>
              <w:snapToGrid w:val="0"/>
              <w:ind w:left="284"/>
              <w:jc w:val="both"/>
              <w:rPr>
                <w:color w:val="0070C0"/>
              </w:rPr>
            </w:pPr>
            <w:r w:rsidRPr="000D6D95">
              <w:rPr>
                <w:color w:val="0070C0"/>
                <w:lang w:val="fr-FR"/>
              </w:rPr>
              <w:t xml:space="preserve">        </w:t>
            </w:r>
            <w:r w:rsidRPr="009743EA">
              <w:rPr>
                <w:color w:val="0070C0"/>
              </w:rPr>
              <w:t>"api": "A01.com.company.Temperature",</w:t>
            </w:r>
          </w:p>
          <w:p w14:paraId="42A66B97" w14:textId="77777777" w:rsidR="00595502" w:rsidRPr="000D6D95" w:rsidRDefault="00595502" w:rsidP="005C72A8">
            <w:pPr>
              <w:pStyle w:val="TAL"/>
              <w:snapToGrid w:val="0"/>
              <w:ind w:left="284"/>
              <w:jc w:val="both"/>
              <w:rPr>
                <w:color w:val="0070C0"/>
                <w:lang w:val="fr-FR"/>
              </w:rPr>
            </w:pPr>
            <w:r w:rsidRPr="009743EA">
              <w:rPr>
                <w:color w:val="0070C0"/>
              </w:rPr>
              <w:t xml:space="preserve">        </w:t>
            </w:r>
            <w:r w:rsidRPr="000D6D95">
              <w:rPr>
                <w:color w:val="0070C0"/>
                <w:lang w:val="fr-FR"/>
              </w:rPr>
              <w:t>"ct": "20180404T083320",</w:t>
            </w:r>
          </w:p>
          <w:p w14:paraId="057A5A86" w14:textId="77777777" w:rsidR="00595502" w:rsidRPr="000D6D95" w:rsidRDefault="00595502" w:rsidP="005C72A8">
            <w:pPr>
              <w:pStyle w:val="TAL"/>
              <w:snapToGrid w:val="0"/>
              <w:ind w:left="284"/>
              <w:jc w:val="both"/>
              <w:rPr>
                <w:color w:val="0070C0"/>
                <w:lang w:val="fr-FR"/>
              </w:rPr>
            </w:pPr>
            <w:r w:rsidRPr="000D6D95">
              <w:rPr>
                <w:color w:val="0070C0"/>
                <w:lang w:val="fr-FR"/>
              </w:rPr>
              <w:t xml:space="preserve">        "et": "99991231T235959",</w:t>
            </w:r>
          </w:p>
          <w:p w14:paraId="41EF71EA" w14:textId="77777777" w:rsidR="00595502" w:rsidRPr="000D6D95" w:rsidRDefault="00595502" w:rsidP="005C72A8">
            <w:pPr>
              <w:pStyle w:val="TAL"/>
              <w:snapToGrid w:val="0"/>
              <w:ind w:left="284"/>
              <w:jc w:val="both"/>
              <w:rPr>
                <w:color w:val="0070C0"/>
                <w:lang w:val="fr-FR"/>
              </w:rPr>
            </w:pPr>
            <w:r w:rsidRPr="000D6D95">
              <w:rPr>
                <w:color w:val="0070C0"/>
                <w:lang w:val="fr-FR"/>
              </w:rPr>
              <w:t xml:space="preserve">        "lbl": [</w:t>
            </w:r>
          </w:p>
          <w:p w14:paraId="19F1F06E" w14:textId="77777777" w:rsidR="00595502" w:rsidRPr="000D6D95" w:rsidRDefault="00595502" w:rsidP="005C72A8">
            <w:pPr>
              <w:pStyle w:val="TAL"/>
              <w:snapToGrid w:val="0"/>
              <w:ind w:left="284"/>
              <w:jc w:val="both"/>
              <w:rPr>
                <w:color w:val="0070C0"/>
                <w:lang w:val="fr-FR"/>
              </w:rPr>
            </w:pPr>
            <w:r w:rsidRPr="000D6D95">
              <w:rPr>
                <w:color w:val="0070C0"/>
                <w:lang w:val="fr-FR"/>
              </w:rPr>
              <w:t xml:space="preserve">            "indoor_temperature",</w:t>
            </w:r>
          </w:p>
          <w:p w14:paraId="71A17E4E" w14:textId="77777777" w:rsidR="00595502" w:rsidRPr="009743EA" w:rsidRDefault="00595502" w:rsidP="005C72A8">
            <w:pPr>
              <w:pStyle w:val="TAL"/>
              <w:snapToGrid w:val="0"/>
              <w:ind w:left="284"/>
              <w:jc w:val="both"/>
              <w:rPr>
                <w:color w:val="0070C0"/>
              </w:rPr>
            </w:pPr>
            <w:r w:rsidRPr="000D6D95">
              <w:rPr>
                <w:color w:val="0070C0"/>
                <w:lang w:val="fr-FR"/>
              </w:rPr>
              <w:t xml:space="preserve">            </w:t>
            </w:r>
            <w:r w:rsidRPr="009743EA">
              <w:rPr>
                <w:color w:val="0070C0"/>
              </w:rPr>
              <w:t>"room_1"</w:t>
            </w:r>
          </w:p>
          <w:p w14:paraId="5B776813" w14:textId="77777777" w:rsidR="00595502" w:rsidRPr="009743EA" w:rsidRDefault="00595502" w:rsidP="005C72A8">
            <w:pPr>
              <w:pStyle w:val="TAL"/>
              <w:snapToGrid w:val="0"/>
              <w:ind w:left="284"/>
              <w:jc w:val="both"/>
              <w:rPr>
                <w:color w:val="0070C0"/>
              </w:rPr>
            </w:pPr>
            <w:r w:rsidRPr="009743EA">
              <w:rPr>
                <w:color w:val="0070C0"/>
              </w:rPr>
              <w:t xml:space="preserve">        ],</w:t>
            </w:r>
          </w:p>
          <w:p w14:paraId="0EE096EB" w14:textId="77777777" w:rsidR="00595502" w:rsidRPr="009743EA" w:rsidRDefault="00595502" w:rsidP="005C72A8">
            <w:pPr>
              <w:pStyle w:val="TAL"/>
              <w:snapToGrid w:val="0"/>
              <w:ind w:left="284"/>
              <w:jc w:val="both"/>
              <w:rPr>
                <w:color w:val="0070C0"/>
              </w:rPr>
            </w:pPr>
            <w:r w:rsidRPr="009743EA">
              <w:rPr>
                <w:color w:val="0070C0"/>
              </w:rPr>
              <w:t xml:space="preserve">        "lt": "20180404T083320",</w:t>
            </w:r>
          </w:p>
          <w:p w14:paraId="590A6C11" w14:textId="77777777" w:rsidR="00595502" w:rsidRPr="009743EA" w:rsidRDefault="00595502" w:rsidP="005C72A8">
            <w:pPr>
              <w:pStyle w:val="TAL"/>
              <w:snapToGrid w:val="0"/>
              <w:ind w:left="284"/>
              <w:jc w:val="both"/>
              <w:rPr>
                <w:color w:val="0070C0"/>
              </w:rPr>
            </w:pPr>
            <w:r w:rsidRPr="009743EA">
              <w:rPr>
                <w:color w:val="0070C0"/>
              </w:rPr>
              <w:t xml:space="preserve">        "pi": "mnID",</w:t>
            </w:r>
          </w:p>
          <w:p w14:paraId="7FE0B8F0" w14:textId="77777777" w:rsidR="00595502" w:rsidRPr="000D6D95" w:rsidRDefault="00595502" w:rsidP="005C72A8">
            <w:pPr>
              <w:pStyle w:val="TAL"/>
              <w:snapToGrid w:val="0"/>
              <w:ind w:left="284"/>
              <w:jc w:val="both"/>
              <w:rPr>
                <w:color w:val="0070C0"/>
                <w:lang w:val="fr-FR"/>
              </w:rPr>
            </w:pPr>
            <w:r w:rsidRPr="009743EA">
              <w:rPr>
                <w:color w:val="0070C0"/>
              </w:rPr>
              <w:t xml:space="preserve">        </w:t>
            </w:r>
            <w:r w:rsidRPr="000D6D95">
              <w:rPr>
                <w:color w:val="0070C0"/>
                <w:lang w:val="fr-FR"/>
              </w:rPr>
              <w:t>"ri": "CAE0120180404T0833201405122522252800_cse01",</w:t>
            </w:r>
          </w:p>
          <w:p w14:paraId="6B23DD8D" w14:textId="77777777" w:rsidR="00595502" w:rsidRPr="000D6D95" w:rsidRDefault="00595502" w:rsidP="005C72A8">
            <w:pPr>
              <w:pStyle w:val="TAL"/>
              <w:snapToGrid w:val="0"/>
              <w:ind w:left="284"/>
              <w:jc w:val="both"/>
              <w:rPr>
                <w:color w:val="0070C0"/>
                <w:lang w:val="fr-FR"/>
              </w:rPr>
            </w:pPr>
            <w:r w:rsidRPr="000D6D95">
              <w:rPr>
                <w:color w:val="0070C0"/>
                <w:lang w:val="fr-FR"/>
              </w:rPr>
              <w:t xml:space="preserve">        "rn": "ae_sensor",</w:t>
            </w:r>
          </w:p>
          <w:p w14:paraId="59F7488E" w14:textId="77777777" w:rsidR="00595502" w:rsidRPr="009743EA" w:rsidRDefault="00595502" w:rsidP="005C72A8">
            <w:pPr>
              <w:pStyle w:val="TAL"/>
              <w:snapToGrid w:val="0"/>
              <w:ind w:left="284"/>
              <w:jc w:val="both"/>
              <w:rPr>
                <w:color w:val="0070C0"/>
              </w:rPr>
            </w:pPr>
            <w:r w:rsidRPr="000D6D95">
              <w:rPr>
                <w:color w:val="0070C0"/>
                <w:lang w:val="fr-FR"/>
              </w:rPr>
              <w:t xml:space="preserve">        </w:t>
            </w:r>
            <w:r w:rsidRPr="009743EA">
              <w:rPr>
                <w:color w:val="0070C0"/>
              </w:rPr>
              <w:t>"rr": false,</w:t>
            </w:r>
          </w:p>
          <w:p w14:paraId="7EA763CC" w14:textId="77777777" w:rsidR="00595502" w:rsidRPr="009743EA" w:rsidRDefault="00595502" w:rsidP="005C72A8">
            <w:pPr>
              <w:pStyle w:val="TAL"/>
              <w:snapToGrid w:val="0"/>
              <w:ind w:left="284"/>
              <w:jc w:val="both"/>
              <w:rPr>
                <w:color w:val="0070C0"/>
              </w:rPr>
            </w:pPr>
            <w:r w:rsidRPr="009743EA">
              <w:rPr>
                <w:color w:val="0070C0"/>
              </w:rPr>
              <w:t xml:space="preserve">        "ty": 2</w:t>
            </w:r>
            <w:r w:rsidR="00B9386A" w:rsidRPr="009743EA">
              <w:rPr>
                <w:color w:val="0070C0"/>
              </w:rPr>
              <w:t>,</w:t>
            </w:r>
          </w:p>
          <w:p w14:paraId="76AC7EBE" w14:textId="77777777" w:rsidR="00706185" w:rsidRPr="009743EA" w:rsidRDefault="00706185" w:rsidP="00706185">
            <w:pPr>
              <w:pStyle w:val="TAL"/>
              <w:snapToGrid w:val="0"/>
              <w:ind w:left="284"/>
              <w:jc w:val="both"/>
              <w:rPr>
                <w:color w:val="0070C0"/>
              </w:rPr>
            </w:pPr>
            <w:r w:rsidRPr="009743EA">
              <w:rPr>
                <w:color w:val="0070C0"/>
              </w:rPr>
              <w:t xml:space="preserve">        "srv": </w:t>
            </w:r>
            <w:r w:rsidRPr="00C072AF">
              <w:rPr>
                <w:color w:val="0070C0"/>
              </w:rPr>
              <w:t>[</w:t>
            </w:r>
          </w:p>
          <w:p w14:paraId="5287461E" w14:textId="77777777" w:rsidR="00706185" w:rsidRPr="009743EA" w:rsidRDefault="00706185" w:rsidP="00706185">
            <w:pPr>
              <w:pStyle w:val="TAL"/>
              <w:snapToGrid w:val="0"/>
              <w:ind w:left="284"/>
              <w:jc w:val="both"/>
              <w:rPr>
                <w:color w:val="0070C0"/>
              </w:rPr>
            </w:pPr>
            <w:r w:rsidRPr="009743EA">
              <w:rPr>
                <w:color w:val="0070C0"/>
              </w:rPr>
              <w:t xml:space="preserve">            "1",</w:t>
            </w:r>
          </w:p>
          <w:p w14:paraId="2A99D9EC" w14:textId="77777777" w:rsidR="00706185" w:rsidRPr="009743EA" w:rsidRDefault="00706185" w:rsidP="00706185">
            <w:pPr>
              <w:pStyle w:val="TAL"/>
              <w:snapToGrid w:val="0"/>
              <w:ind w:left="284"/>
              <w:jc w:val="both"/>
              <w:rPr>
                <w:color w:val="0070C0"/>
              </w:rPr>
            </w:pPr>
            <w:r w:rsidRPr="009743EA">
              <w:rPr>
                <w:color w:val="0070C0"/>
              </w:rPr>
              <w:t xml:space="preserve">            "2",</w:t>
            </w:r>
          </w:p>
          <w:p w14:paraId="6B49F139" w14:textId="77777777" w:rsidR="00706185" w:rsidRPr="009743EA" w:rsidRDefault="00706185" w:rsidP="00706185">
            <w:pPr>
              <w:pStyle w:val="TAL"/>
              <w:snapToGrid w:val="0"/>
              <w:ind w:left="284"/>
              <w:jc w:val="both"/>
              <w:rPr>
                <w:color w:val="0070C0"/>
              </w:rPr>
            </w:pPr>
            <w:r w:rsidRPr="009743EA">
              <w:rPr>
                <w:color w:val="0070C0"/>
              </w:rPr>
              <w:t xml:space="preserve">            "2a"</w:t>
            </w:r>
          </w:p>
          <w:p w14:paraId="0EB80448" w14:textId="77777777" w:rsidR="00706185" w:rsidRPr="009743EA" w:rsidRDefault="00706185" w:rsidP="005C72A8">
            <w:pPr>
              <w:pStyle w:val="TAL"/>
              <w:snapToGrid w:val="0"/>
              <w:ind w:left="284"/>
              <w:jc w:val="both"/>
              <w:rPr>
                <w:color w:val="0070C0"/>
              </w:rPr>
            </w:pPr>
            <w:r w:rsidRPr="009743EA">
              <w:rPr>
                <w:color w:val="0070C0"/>
              </w:rPr>
              <w:t xml:space="preserve">        ]</w:t>
            </w:r>
          </w:p>
          <w:p w14:paraId="4488F946" w14:textId="77777777" w:rsidR="00595502" w:rsidRPr="009743EA" w:rsidRDefault="00595502" w:rsidP="005C72A8">
            <w:pPr>
              <w:pStyle w:val="TAL"/>
              <w:snapToGrid w:val="0"/>
              <w:ind w:left="284"/>
              <w:jc w:val="both"/>
              <w:rPr>
                <w:color w:val="0070C0"/>
              </w:rPr>
            </w:pPr>
            <w:r w:rsidRPr="009743EA">
              <w:rPr>
                <w:color w:val="0070C0"/>
              </w:rPr>
              <w:t xml:space="preserve">    }</w:t>
            </w:r>
          </w:p>
          <w:p w14:paraId="55CFD855" w14:textId="024D9D29" w:rsidR="00FF0177" w:rsidRPr="005A2D7C" w:rsidRDefault="00595502" w:rsidP="005C72A8">
            <w:pPr>
              <w:pStyle w:val="TAL"/>
              <w:snapToGrid w:val="0"/>
              <w:ind w:left="284"/>
              <w:jc w:val="both"/>
              <w:rPr>
                <w:color w:val="0070C0"/>
              </w:rPr>
            </w:pPr>
            <w:r w:rsidRPr="009743EA">
              <w:rPr>
                <w:color w:val="0070C0"/>
              </w:rPr>
              <w:t>}</w:t>
            </w:r>
          </w:p>
        </w:tc>
      </w:tr>
      <w:tr w:rsidR="00595502" w:rsidRPr="009743EA" w14:paraId="3990893E"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3A8E7872" w14:textId="77777777" w:rsidR="00595502" w:rsidRPr="009743EA" w:rsidRDefault="00595502" w:rsidP="005C72A8">
            <w:pPr>
              <w:pStyle w:val="Default"/>
              <w:jc w:val="center"/>
              <w:rPr>
                <w:rFonts w:ascii="Arial" w:eastAsia="Malgun Gothic" w:hAnsi="Arial"/>
                <w:b/>
                <w:color w:val="auto"/>
                <w:kern w:val="1"/>
                <w:sz w:val="18"/>
                <w:szCs w:val="20"/>
              </w:rPr>
            </w:pPr>
          </w:p>
          <w:p w14:paraId="06AF9199" w14:textId="77777777" w:rsidR="00595502" w:rsidRPr="009743EA" w:rsidRDefault="00595502" w:rsidP="005C72A8">
            <w:pPr>
              <w:pStyle w:val="Default"/>
              <w:jc w:val="center"/>
              <w:rPr>
                <w:rFonts w:ascii="Arial" w:eastAsia="Malgun Gothic" w:hAnsi="Arial"/>
                <w:b/>
                <w:color w:val="auto"/>
                <w:kern w:val="1"/>
                <w:sz w:val="18"/>
                <w:szCs w:val="20"/>
              </w:rPr>
            </w:pPr>
          </w:p>
          <w:p w14:paraId="18714871" w14:textId="77777777" w:rsidR="00595502" w:rsidRPr="009743EA" w:rsidRDefault="00595502" w:rsidP="005C72A8">
            <w:pPr>
              <w:pStyle w:val="Default"/>
              <w:jc w:val="center"/>
              <w:rPr>
                <w:rFonts w:ascii="Arial" w:eastAsia="Malgun Gothic" w:hAnsi="Arial"/>
                <w:b/>
                <w:color w:val="auto"/>
                <w:kern w:val="1"/>
                <w:sz w:val="18"/>
                <w:szCs w:val="20"/>
              </w:rPr>
            </w:pPr>
          </w:p>
          <w:p w14:paraId="4CF4D0D2" w14:textId="77777777" w:rsidR="00595502" w:rsidRPr="009743EA" w:rsidRDefault="00595502" w:rsidP="005C72A8">
            <w:pPr>
              <w:pStyle w:val="Default"/>
              <w:jc w:val="center"/>
              <w:rPr>
                <w:rFonts w:ascii="Arial" w:eastAsia="Malgun Gothic" w:hAnsi="Arial"/>
                <w:b/>
                <w:color w:val="auto"/>
                <w:kern w:val="1"/>
                <w:sz w:val="18"/>
                <w:szCs w:val="20"/>
              </w:rPr>
            </w:pPr>
          </w:p>
          <w:p w14:paraId="66FBE3D9" w14:textId="77777777" w:rsidR="00595502" w:rsidRPr="009743EA" w:rsidRDefault="00595502" w:rsidP="005C72A8">
            <w:pPr>
              <w:pStyle w:val="Default"/>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6860FAAF" w14:textId="77777777" w:rsidR="00595502" w:rsidRPr="009743EA" w:rsidRDefault="00595502" w:rsidP="005C72A8">
            <w:pPr>
              <w:pStyle w:val="Default"/>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RCN=2</w:t>
            </w:r>
          </w:p>
          <w:p w14:paraId="6B7DF944" w14:textId="77777777" w:rsidR="00595502" w:rsidRPr="009743EA" w:rsidRDefault="00595502" w:rsidP="005C72A8">
            <w:pPr>
              <w:pStyle w:val="Default"/>
              <w:jc w:val="center"/>
              <w:rPr>
                <w:rFonts w:ascii="Arial" w:eastAsia="Malgun Gothic" w:hAnsi="Arial"/>
                <w:b/>
                <w:color w:val="auto"/>
                <w:kern w:val="1"/>
                <w:sz w:val="18"/>
                <w:szCs w:val="20"/>
              </w:rP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5AD0A2E8" w14:textId="77777777" w:rsidR="00595502" w:rsidRPr="009743EA" w:rsidRDefault="00595502" w:rsidP="005C72A8">
            <w:pPr>
              <w:pStyle w:val="TAL"/>
              <w:snapToGrid w:val="0"/>
              <w:ind w:left="284"/>
            </w:pPr>
          </w:p>
          <w:p w14:paraId="11068C34" w14:textId="77777777" w:rsidR="00595502" w:rsidRPr="005A2D7C" w:rsidRDefault="00B50703" w:rsidP="005C72A8">
            <w:pPr>
              <w:pStyle w:val="NoSpacing"/>
              <w:rPr>
                <w:rFonts w:ascii="Times New Roman" w:hAnsi="Times New Roman"/>
                <w:b/>
                <w:sz w:val="24"/>
                <w:lang w:val="en-GB"/>
              </w:rPr>
            </w:pPr>
            <w:r w:rsidRPr="005A2D7C">
              <w:rPr>
                <w:rFonts w:ascii="Times New Roman" w:hAnsi="Times New Roman"/>
                <w:b/>
                <w:sz w:val="24"/>
                <w:lang w:val="en-GB"/>
              </w:rPr>
              <w:t xml:space="preserve">    </w:t>
            </w:r>
            <w:r w:rsidR="00595502" w:rsidRPr="005A2D7C">
              <w:rPr>
                <w:rFonts w:ascii="Times New Roman" w:hAnsi="Times New Roman"/>
                <w:b/>
                <w:sz w:val="24"/>
                <w:lang w:val="en-GB"/>
              </w:rPr>
              <w:t>API/AE/CRE/001_RCN2</w:t>
            </w:r>
          </w:p>
          <w:p w14:paraId="433D6C46" w14:textId="77777777" w:rsidR="00595502" w:rsidRPr="009743EA" w:rsidRDefault="00595502" w:rsidP="005C72A8">
            <w:pPr>
              <w:widowControl w:val="0"/>
              <w:overflowPunct/>
              <w:spacing w:after="0"/>
              <w:ind w:left="284"/>
              <w:jc w:val="both"/>
              <w:textAlignment w:val="auto"/>
              <w:rPr>
                <w:rFonts w:ascii="Arial" w:hAnsi="Arial"/>
                <w:b/>
                <w:color w:val="0070C0"/>
                <w:sz w:val="18"/>
              </w:rPr>
            </w:pPr>
          </w:p>
          <w:p w14:paraId="266F9AEA" w14:textId="77777777" w:rsidR="00595502" w:rsidRPr="009743EA" w:rsidRDefault="00595502" w:rsidP="005C72A8">
            <w:pPr>
              <w:widowControl w:val="0"/>
              <w:overflowPunct/>
              <w:spacing w:after="0"/>
              <w:ind w:left="284"/>
              <w:jc w:val="both"/>
              <w:textAlignment w:val="auto"/>
              <w:rPr>
                <w:rFonts w:ascii="Arial" w:hAnsi="Arial"/>
                <w:b/>
                <w:color w:val="0070C0"/>
                <w:sz w:val="18"/>
              </w:rPr>
            </w:pPr>
            <w:r w:rsidRPr="009743EA">
              <w:rPr>
                <w:rFonts w:ascii="Arial" w:hAnsi="Arial"/>
                <w:b/>
                <w:color w:val="0070C0"/>
                <w:sz w:val="18"/>
              </w:rPr>
              <w:t>HTTP Request:</w:t>
            </w:r>
          </w:p>
          <w:p w14:paraId="2296C28D" w14:textId="77777777" w:rsidR="00595502" w:rsidRPr="009743EA" w:rsidRDefault="00595502" w:rsidP="005C72A8">
            <w:pPr>
              <w:pStyle w:val="TAL"/>
              <w:snapToGrid w:val="0"/>
              <w:ind w:left="284"/>
              <w:jc w:val="both"/>
              <w:rPr>
                <w:color w:val="0070C0"/>
              </w:rPr>
            </w:pPr>
          </w:p>
          <w:p w14:paraId="0CB24FE7" w14:textId="77777777" w:rsidR="00595502" w:rsidRPr="009743EA" w:rsidRDefault="00595502" w:rsidP="005C72A8">
            <w:pPr>
              <w:pStyle w:val="TAL"/>
              <w:snapToGrid w:val="0"/>
              <w:ind w:left="284"/>
              <w:jc w:val="both"/>
              <w:rPr>
                <w:color w:val="0070C0"/>
              </w:rPr>
            </w:pPr>
            <w:r w:rsidRPr="009743EA">
              <w:rPr>
                <w:color w:val="0070C0"/>
              </w:rPr>
              <w:t>POST /mn-name?rcn=2 HTTP/1.1</w:t>
            </w:r>
          </w:p>
          <w:p w14:paraId="2FAFF8A2" w14:textId="77777777" w:rsidR="00595502" w:rsidRPr="009743EA" w:rsidRDefault="00595502" w:rsidP="005C72A8">
            <w:pPr>
              <w:pStyle w:val="TAL"/>
              <w:snapToGrid w:val="0"/>
              <w:ind w:left="284"/>
              <w:jc w:val="both"/>
              <w:rPr>
                <w:color w:val="0070C0"/>
              </w:rPr>
            </w:pPr>
            <w:r w:rsidRPr="009743EA">
              <w:rPr>
                <w:color w:val="0070C0"/>
              </w:rPr>
              <w:t>Host: 192.168.0.10:8282</w:t>
            </w:r>
          </w:p>
          <w:p w14:paraId="0CE21CAC" w14:textId="77777777" w:rsidR="00595502" w:rsidRPr="009743EA" w:rsidRDefault="00595502" w:rsidP="005C72A8">
            <w:pPr>
              <w:pStyle w:val="TAL"/>
              <w:snapToGrid w:val="0"/>
              <w:ind w:left="284"/>
              <w:jc w:val="both"/>
              <w:rPr>
                <w:color w:val="0070C0"/>
              </w:rPr>
            </w:pPr>
            <w:r w:rsidRPr="009743EA">
              <w:rPr>
                <w:color w:val="0070C0"/>
              </w:rPr>
              <w:t>X-M2M-Origin: C</w:t>
            </w:r>
          </w:p>
          <w:p w14:paraId="5972A057" w14:textId="77777777" w:rsidR="00595502" w:rsidRPr="009743EA" w:rsidRDefault="00595502" w:rsidP="005C72A8">
            <w:pPr>
              <w:pStyle w:val="TAL"/>
              <w:snapToGrid w:val="0"/>
              <w:ind w:left="284"/>
              <w:jc w:val="both"/>
              <w:rPr>
                <w:color w:val="0070C0"/>
              </w:rPr>
            </w:pPr>
            <w:r w:rsidRPr="009743EA">
              <w:rPr>
                <w:color w:val="0070C0"/>
              </w:rPr>
              <w:t>Content-Type: application/json;ty=2</w:t>
            </w:r>
          </w:p>
          <w:p w14:paraId="1D7E09BE" w14:textId="77777777" w:rsidR="00595502" w:rsidRPr="009743EA" w:rsidRDefault="00595502" w:rsidP="005C72A8">
            <w:pPr>
              <w:pStyle w:val="TAL"/>
              <w:snapToGrid w:val="0"/>
              <w:ind w:left="284"/>
              <w:jc w:val="both"/>
              <w:rPr>
                <w:color w:val="0070C0"/>
              </w:rPr>
            </w:pPr>
            <w:r w:rsidRPr="009743EA">
              <w:rPr>
                <w:color w:val="0070C0"/>
              </w:rPr>
              <w:t>X-M2M-RI: 1234</w:t>
            </w:r>
          </w:p>
          <w:p w14:paraId="0748733A" w14:textId="77777777" w:rsidR="00763D49" w:rsidRPr="009743EA" w:rsidRDefault="00763D49" w:rsidP="00763D49">
            <w:pPr>
              <w:pStyle w:val="TAL"/>
              <w:snapToGrid w:val="0"/>
              <w:ind w:left="284"/>
              <w:jc w:val="both"/>
              <w:rPr>
                <w:color w:val="0070C0"/>
              </w:rPr>
            </w:pPr>
            <w:r w:rsidRPr="009743EA">
              <w:rPr>
                <w:color w:val="0070C0"/>
              </w:rPr>
              <w:t>X-M2M-RVI: 2a</w:t>
            </w:r>
          </w:p>
          <w:p w14:paraId="01792A34" w14:textId="77777777" w:rsidR="00595502" w:rsidRPr="009743EA" w:rsidRDefault="00595502" w:rsidP="005C72A8">
            <w:pPr>
              <w:pStyle w:val="TAL"/>
              <w:snapToGrid w:val="0"/>
              <w:ind w:left="284"/>
              <w:jc w:val="both"/>
              <w:rPr>
                <w:color w:val="0070C0"/>
              </w:rPr>
            </w:pPr>
          </w:p>
          <w:p w14:paraId="2054ADDD" w14:textId="77777777" w:rsidR="00595502" w:rsidRPr="009743EA" w:rsidRDefault="00595502" w:rsidP="005C72A8">
            <w:pPr>
              <w:pStyle w:val="TAL"/>
              <w:snapToGrid w:val="0"/>
              <w:ind w:left="284"/>
              <w:jc w:val="both"/>
              <w:rPr>
                <w:color w:val="0070C0"/>
              </w:rPr>
            </w:pPr>
            <w:r w:rsidRPr="009743EA">
              <w:rPr>
                <w:color w:val="0070C0"/>
              </w:rPr>
              <w:t>{</w:t>
            </w:r>
          </w:p>
          <w:p w14:paraId="6B9EA7C3" w14:textId="77777777" w:rsidR="00595502" w:rsidRPr="009743EA" w:rsidRDefault="00A0028E" w:rsidP="005C72A8">
            <w:pPr>
              <w:pStyle w:val="TAL"/>
              <w:snapToGrid w:val="0"/>
              <w:ind w:left="284"/>
              <w:jc w:val="both"/>
              <w:rPr>
                <w:color w:val="0070C0"/>
              </w:rPr>
            </w:pPr>
            <w:r w:rsidRPr="009743EA">
              <w:rPr>
                <w:color w:val="0070C0"/>
              </w:rPr>
              <w:t xml:space="preserve">    </w:t>
            </w:r>
            <w:r w:rsidR="00595502" w:rsidRPr="009743EA">
              <w:rPr>
                <w:color w:val="0070C0"/>
              </w:rPr>
              <w:t>"m2m:ae": {</w:t>
            </w:r>
          </w:p>
          <w:p w14:paraId="4096DD30" w14:textId="77777777" w:rsidR="00595502" w:rsidRPr="009743EA" w:rsidRDefault="00A0028E" w:rsidP="005C72A8">
            <w:pPr>
              <w:pStyle w:val="TAL"/>
              <w:snapToGrid w:val="0"/>
              <w:ind w:left="284"/>
              <w:jc w:val="both"/>
              <w:rPr>
                <w:color w:val="0070C0"/>
              </w:rPr>
            </w:pPr>
            <w:r w:rsidRPr="009743EA">
              <w:rPr>
                <w:color w:val="0070C0"/>
              </w:rPr>
              <w:t xml:space="preserve">        </w:t>
            </w:r>
            <w:r w:rsidR="00595502" w:rsidRPr="009743EA">
              <w:rPr>
                <w:color w:val="0070C0"/>
              </w:rPr>
              <w:t>"api": "A01.com.company.Temperature",</w:t>
            </w:r>
          </w:p>
          <w:p w14:paraId="76B04789" w14:textId="77777777" w:rsidR="00F14700" w:rsidRPr="009743EA" w:rsidRDefault="00A0028E" w:rsidP="00F14700">
            <w:pPr>
              <w:pStyle w:val="TAL"/>
              <w:snapToGrid w:val="0"/>
              <w:ind w:left="284"/>
              <w:jc w:val="both"/>
              <w:rPr>
                <w:color w:val="0070C0"/>
              </w:rPr>
            </w:pPr>
            <w:r w:rsidRPr="009743EA">
              <w:rPr>
                <w:color w:val="0070C0"/>
              </w:rPr>
              <w:t xml:space="preserve">        </w:t>
            </w:r>
            <w:r w:rsidR="00F14700" w:rsidRPr="009743EA">
              <w:rPr>
                <w:color w:val="0070C0"/>
              </w:rPr>
              <w:t xml:space="preserve">"lbl": </w:t>
            </w:r>
            <w:r w:rsidR="00F14700" w:rsidRPr="005A2D7C">
              <w:t>[</w:t>
            </w:r>
          </w:p>
          <w:p w14:paraId="63B54F73" w14:textId="77777777" w:rsidR="00F14700" w:rsidRPr="009743EA" w:rsidRDefault="00F14700" w:rsidP="00F14700">
            <w:pPr>
              <w:pStyle w:val="TAL"/>
              <w:snapToGrid w:val="0"/>
              <w:ind w:left="284"/>
              <w:jc w:val="both"/>
              <w:rPr>
                <w:color w:val="0070C0"/>
              </w:rPr>
            </w:pPr>
            <w:r w:rsidRPr="009743EA">
              <w:rPr>
                <w:color w:val="0070C0"/>
              </w:rPr>
              <w:t xml:space="preserve">            "indoor_temperature",</w:t>
            </w:r>
          </w:p>
          <w:p w14:paraId="3DB5D235" w14:textId="77777777" w:rsidR="00F14700" w:rsidRPr="009743EA" w:rsidRDefault="00F14700" w:rsidP="00F14700">
            <w:pPr>
              <w:pStyle w:val="TAL"/>
              <w:snapToGrid w:val="0"/>
              <w:ind w:left="284"/>
              <w:jc w:val="both"/>
              <w:rPr>
                <w:color w:val="0070C0"/>
              </w:rPr>
            </w:pPr>
            <w:r w:rsidRPr="009743EA">
              <w:rPr>
                <w:color w:val="0070C0"/>
              </w:rPr>
              <w:t xml:space="preserve">            "room_1"</w:t>
            </w:r>
          </w:p>
          <w:p w14:paraId="034E1685" w14:textId="77777777" w:rsidR="00F14700" w:rsidRPr="009743EA" w:rsidRDefault="00F14700" w:rsidP="00F14700">
            <w:pPr>
              <w:pStyle w:val="TAL"/>
              <w:snapToGrid w:val="0"/>
              <w:ind w:left="284"/>
              <w:jc w:val="both"/>
              <w:rPr>
                <w:color w:val="0070C0"/>
              </w:rPr>
            </w:pPr>
            <w:r w:rsidRPr="009743EA">
              <w:rPr>
                <w:color w:val="0070C0"/>
              </w:rPr>
              <w:t xml:space="preserve">        ],</w:t>
            </w:r>
          </w:p>
          <w:p w14:paraId="65C2A8EE" w14:textId="7692D21F" w:rsidR="00595502" w:rsidRPr="009743EA" w:rsidRDefault="00A0028E" w:rsidP="005C72A8">
            <w:pPr>
              <w:pStyle w:val="TAL"/>
              <w:snapToGrid w:val="0"/>
              <w:ind w:left="284"/>
              <w:jc w:val="both"/>
              <w:rPr>
                <w:color w:val="0070C0"/>
              </w:rPr>
            </w:pPr>
            <w:r w:rsidRPr="009743EA">
              <w:rPr>
                <w:color w:val="0070C0"/>
              </w:rPr>
              <w:t xml:space="preserve">        </w:t>
            </w:r>
            <w:r w:rsidR="00595502" w:rsidRPr="009743EA">
              <w:rPr>
                <w:color w:val="0070C0"/>
              </w:rPr>
              <w:t>"rr": false,</w:t>
            </w:r>
          </w:p>
          <w:p w14:paraId="77D7B0A4" w14:textId="77777777" w:rsidR="00595502" w:rsidRPr="009743EA" w:rsidRDefault="00A0028E" w:rsidP="005C72A8">
            <w:pPr>
              <w:pStyle w:val="TAL"/>
              <w:snapToGrid w:val="0"/>
              <w:ind w:left="284"/>
              <w:jc w:val="both"/>
              <w:rPr>
                <w:color w:val="0070C0"/>
              </w:rPr>
            </w:pPr>
            <w:r w:rsidRPr="009743EA">
              <w:rPr>
                <w:color w:val="0070C0"/>
              </w:rPr>
              <w:t xml:space="preserve">        </w:t>
            </w:r>
            <w:r w:rsidR="00595502" w:rsidRPr="009743EA">
              <w:rPr>
                <w:color w:val="0070C0"/>
              </w:rPr>
              <w:t>"rn": "ae_sensor"</w:t>
            </w:r>
          </w:p>
          <w:p w14:paraId="28A06FED" w14:textId="77777777" w:rsidR="00595502" w:rsidRPr="009743EA" w:rsidRDefault="00A0028E" w:rsidP="005C72A8">
            <w:pPr>
              <w:pStyle w:val="TAL"/>
              <w:snapToGrid w:val="0"/>
              <w:ind w:left="284"/>
              <w:jc w:val="both"/>
              <w:rPr>
                <w:color w:val="0070C0"/>
              </w:rPr>
            </w:pPr>
            <w:r w:rsidRPr="009743EA">
              <w:rPr>
                <w:color w:val="0070C0"/>
              </w:rPr>
              <w:t xml:space="preserve">    </w:t>
            </w:r>
            <w:r w:rsidR="00595502" w:rsidRPr="009743EA">
              <w:rPr>
                <w:color w:val="0070C0"/>
              </w:rPr>
              <w:t>}</w:t>
            </w:r>
          </w:p>
          <w:p w14:paraId="2DF2A3C0" w14:textId="77777777" w:rsidR="00595502" w:rsidRPr="009743EA" w:rsidRDefault="00595502" w:rsidP="005C72A8">
            <w:pPr>
              <w:pStyle w:val="TAL"/>
              <w:snapToGrid w:val="0"/>
              <w:ind w:left="284"/>
              <w:jc w:val="both"/>
              <w:rPr>
                <w:color w:val="0070C0"/>
              </w:rPr>
            </w:pPr>
            <w:r w:rsidRPr="009743EA">
              <w:rPr>
                <w:color w:val="0070C0"/>
              </w:rPr>
              <w:t>}</w:t>
            </w:r>
          </w:p>
          <w:p w14:paraId="5080CF9F" w14:textId="77777777" w:rsidR="00595502" w:rsidRPr="009743EA" w:rsidRDefault="00595502" w:rsidP="005C72A8">
            <w:pPr>
              <w:pStyle w:val="TAL"/>
              <w:snapToGrid w:val="0"/>
            </w:pPr>
          </w:p>
          <w:p w14:paraId="78A9DC8D" w14:textId="77777777" w:rsidR="00595502" w:rsidRPr="009743EA" w:rsidRDefault="00595502" w:rsidP="005C72A8">
            <w:pPr>
              <w:pStyle w:val="TAL"/>
              <w:snapToGrid w:val="0"/>
              <w:ind w:left="284"/>
            </w:pPr>
          </w:p>
          <w:p w14:paraId="277F0C9A" w14:textId="77777777" w:rsidR="00595502" w:rsidRPr="009743EA" w:rsidRDefault="00595502" w:rsidP="005C72A8">
            <w:pPr>
              <w:widowControl w:val="0"/>
              <w:overflowPunct/>
              <w:spacing w:after="0"/>
              <w:ind w:left="284"/>
              <w:jc w:val="both"/>
              <w:textAlignment w:val="auto"/>
              <w:rPr>
                <w:rFonts w:ascii="Arial" w:hAnsi="Arial"/>
                <w:b/>
                <w:color w:val="0070C0"/>
                <w:sz w:val="18"/>
              </w:rPr>
            </w:pPr>
            <w:r w:rsidRPr="009743EA">
              <w:rPr>
                <w:rFonts w:ascii="Arial" w:hAnsi="Arial"/>
                <w:b/>
                <w:color w:val="0070C0"/>
                <w:sz w:val="18"/>
              </w:rPr>
              <w:t>HTTP Response:</w:t>
            </w:r>
          </w:p>
          <w:p w14:paraId="501341B1" w14:textId="77777777" w:rsidR="00595502" w:rsidRPr="009743EA" w:rsidRDefault="00595502" w:rsidP="005C72A8">
            <w:pPr>
              <w:widowControl w:val="0"/>
              <w:overflowPunct/>
              <w:spacing w:after="0"/>
              <w:ind w:left="284"/>
              <w:textAlignment w:val="auto"/>
              <w:rPr>
                <w:rFonts w:ascii="Arial" w:hAnsi="Arial"/>
                <w:color w:val="0070C0"/>
                <w:sz w:val="18"/>
              </w:rPr>
            </w:pPr>
          </w:p>
          <w:p w14:paraId="0DCC03A9" w14:textId="77777777" w:rsidR="00595502" w:rsidRPr="009743EA" w:rsidRDefault="00595502" w:rsidP="005C72A8">
            <w:pPr>
              <w:widowControl w:val="0"/>
              <w:overflowPunct/>
              <w:spacing w:after="0"/>
              <w:ind w:left="284"/>
              <w:textAlignment w:val="auto"/>
              <w:rPr>
                <w:rFonts w:ascii="Arial" w:hAnsi="Arial"/>
                <w:color w:val="0070C0"/>
                <w:sz w:val="18"/>
              </w:rPr>
            </w:pPr>
            <w:r w:rsidRPr="009743EA">
              <w:rPr>
                <w:rFonts w:ascii="Arial" w:hAnsi="Arial"/>
                <w:color w:val="0070C0"/>
                <w:sz w:val="18"/>
              </w:rPr>
              <w:t>201 Created</w:t>
            </w:r>
          </w:p>
          <w:p w14:paraId="66B5347F" w14:textId="77777777" w:rsidR="00595502" w:rsidRPr="009743EA" w:rsidRDefault="00595502" w:rsidP="005C72A8">
            <w:pPr>
              <w:pStyle w:val="TAL"/>
              <w:snapToGrid w:val="0"/>
              <w:ind w:left="284"/>
              <w:rPr>
                <w:color w:val="0070C0"/>
              </w:rPr>
            </w:pPr>
            <w:r w:rsidRPr="009743EA">
              <w:rPr>
                <w:color w:val="0070C0"/>
              </w:rPr>
              <w:t xml:space="preserve">Content-Length:40 </w:t>
            </w:r>
          </w:p>
          <w:p w14:paraId="50ABDEA0" w14:textId="77777777" w:rsidR="00595502" w:rsidRPr="009743EA" w:rsidRDefault="00595502" w:rsidP="005C72A8">
            <w:pPr>
              <w:pStyle w:val="TAL"/>
              <w:snapToGrid w:val="0"/>
              <w:ind w:left="284"/>
              <w:rPr>
                <w:color w:val="0070C0"/>
              </w:rPr>
            </w:pPr>
            <w:r w:rsidRPr="009743EA">
              <w:rPr>
                <w:color w:val="0070C0"/>
              </w:rPr>
              <w:t>Content-Location:/mnID/CAE0120180404T0836301405122354398720_cse01</w:t>
            </w:r>
          </w:p>
          <w:p w14:paraId="6C888EF1" w14:textId="77777777" w:rsidR="00595502" w:rsidRPr="009743EA" w:rsidRDefault="00595502" w:rsidP="005C72A8">
            <w:pPr>
              <w:pStyle w:val="TAL"/>
              <w:snapToGrid w:val="0"/>
              <w:ind w:left="284"/>
              <w:rPr>
                <w:color w:val="0070C0"/>
              </w:rPr>
            </w:pPr>
            <w:r w:rsidRPr="009743EA">
              <w:rPr>
                <w:color w:val="0070C0"/>
              </w:rPr>
              <w:t>Content-Type:application/json</w:t>
            </w:r>
          </w:p>
          <w:p w14:paraId="4DE0A631" w14:textId="77777777" w:rsidR="00595502" w:rsidRPr="009743EA" w:rsidRDefault="00595502" w:rsidP="005C72A8">
            <w:pPr>
              <w:pStyle w:val="TAL"/>
              <w:snapToGrid w:val="0"/>
              <w:ind w:left="284"/>
              <w:rPr>
                <w:color w:val="0070C0"/>
              </w:rPr>
            </w:pPr>
            <w:r w:rsidRPr="009743EA">
              <w:rPr>
                <w:color w:val="0070C0"/>
              </w:rPr>
              <w:t>X-M2M-RI:1234</w:t>
            </w:r>
          </w:p>
          <w:p w14:paraId="3E547C58" w14:textId="77777777" w:rsidR="00B50703" w:rsidRPr="009743EA" w:rsidRDefault="00B50703" w:rsidP="00B50703">
            <w:pPr>
              <w:pStyle w:val="TAL"/>
              <w:snapToGrid w:val="0"/>
              <w:ind w:left="284"/>
              <w:jc w:val="both"/>
              <w:rPr>
                <w:color w:val="0070C0"/>
              </w:rPr>
            </w:pPr>
            <w:r w:rsidRPr="009743EA">
              <w:rPr>
                <w:color w:val="0070C0"/>
              </w:rPr>
              <w:t>X-M2M-RVI: 2a</w:t>
            </w:r>
          </w:p>
          <w:p w14:paraId="4A330DF1" w14:textId="77777777" w:rsidR="00595502" w:rsidRPr="009743EA" w:rsidRDefault="00595502" w:rsidP="005C72A8">
            <w:pPr>
              <w:pStyle w:val="TAL"/>
              <w:snapToGrid w:val="0"/>
              <w:ind w:left="284"/>
              <w:rPr>
                <w:color w:val="0070C0"/>
              </w:rPr>
            </w:pPr>
            <w:r w:rsidRPr="009743EA">
              <w:rPr>
                <w:color w:val="0070C0"/>
              </w:rPr>
              <w:t>X-M2M-RSC:2001</w:t>
            </w:r>
          </w:p>
          <w:p w14:paraId="23AAA574" w14:textId="77777777" w:rsidR="00595502" w:rsidRPr="009743EA" w:rsidRDefault="00595502" w:rsidP="005C72A8">
            <w:pPr>
              <w:pStyle w:val="TAL"/>
              <w:snapToGrid w:val="0"/>
              <w:ind w:left="284"/>
              <w:rPr>
                <w:color w:val="0070C0"/>
              </w:rPr>
            </w:pPr>
          </w:p>
          <w:p w14:paraId="649A10E1" w14:textId="77777777" w:rsidR="00595502" w:rsidRPr="009743EA" w:rsidRDefault="00595502" w:rsidP="005C72A8">
            <w:pPr>
              <w:pStyle w:val="TAL"/>
              <w:snapToGrid w:val="0"/>
              <w:ind w:left="284"/>
              <w:rPr>
                <w:color w:val="0070C0"/>
              </w:rPr>
            </w:pPr>
            <w:r w:rsidRPr="009743EA">
              <w:rPr>
                <w:color w:val="0070C0"/>
              </w:rPr>
              <w:t>{</w:t>
            </w:r>
          </w:p>
          <w:p w14:paraId="05867B5B" w14:textId="77777777" w:rsidR="00595502" w:rsidRPr="009743EA" w:rsidRDefault="00595502" w:rsidP="005C72A8">
            <w:pPr>
              <w:pStyle w:val="TAL"/>
              <w:snapToGrid w:val="0"/>
              <w:ind w:left="284"/>
              <w:rPr>
                <w:color w:val="0070C0"/>
              </w:rPr>
            </w:pPr>
            <w:r w:rsidRPr="009743EA">
              <w:rPr>
                <w:color w:val="0070C0"/>
              </w:rPr>
              <w:t xml:space="preserve">    "m2m:uri": "mn-name/ae_sensor"</w:t>
            </w:r>
          </w:p>
          <w:p w14:paraId="13370FF4" w14:textId="77777777" w:rsidR="00595502" w:rsidRPr="009743EA" w:rsidRDefault="00595502" w:rsidP="005C72A8">
            <w:pPr>
              <w:pStyle w:val="TAL"/>
              <w:snapToGrid w:val="0"/>
              <w:ind w:left="284"/>
              <w:rPr>
                <w:color w:val="0070C0"/>
              </w:rPr>
            </w:pPr>
            <w:r w:rsidRPr="009743EA">
              <w:rPr>
                <w:color w:val="0070C0"/>
              </w:rPr>
              <w:t>}</w:t>
            </w:r>
          </w:p>
          <w:p w14:paraId="426BB877" w14:textId="77777777" w:rsidR="00595502" w:rsidRPr="009743EA" w:rsidRDefault="00595502" w:rsidP="005C72A8">
            <w:pPr>
              <w:pStyle w:val="TAL"/>
              <w:snapToGrid w:val="0"/>
              <w:ind w:left="284"/>
            </w:pPr>
          </w:p>
        </w:tc>
      </w:tr>
      <w:tr w:rsidR="00595502" w:rsidRPr="009743EA" w14:paraId="1584F04D"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78EDEB75" w14:textId="77777777" w:rsidR="00595502" w:rsidRPr="009743EA" w:rsidRDefault="00595502" w:rsidP="005C72A8">
            <w:pPr>
              <w:pStyle w:val="Default"/>
              <w:jc w:val="center"/>
              <w:rPr>
                <w:rFonts w:ascii="Arial" w:eastAsia="Malgun Gothic" w:hAnsi="Arial"/>
                <w:b/>
                <w:color w:val="auto"/>
                <w:kern w:val="1"/>
                <w:sz w:val="18"/>
                <w:szCs w:val="20"/>
              </w:rPr>
            </w:pPr>
          </w:p>
          <w:p w14:paraId="5A6EE2D6" w14:textId="77777777" w:rsidR="00595502" w:rsidRPr="009743EA" w:rsidRDefault="00595502" w:rsidP="005C72A8">
            <w:pPr>
              <w:pStyle w:val="Default"/>
              <w:jc w:val="center"/>
              <w:rPr>
                <w:rFonts w:ascii="Arial" w:eastAsia="Malgun Gothic" w:hAnsi="Arial"/>
                <w:b/>
                <w:color w:val="auto"/>
                <w:kern w:val="1"/>
                <w:sz w:val="18"/>
                <w:szCs w:val="20"/>
              </w:rPr>
            </w:pPr>
          </w:p>
          <w:p w14:paraId="6B0104FB" w14:textId="77777777" w:rsidR="00595502" w:rsidRPr="009743EA" w:rsidRDefault="00595502" w:rsidP="005C72A8">
            <w:pPr>
              <w:pStyle w:val="Default"/>
              <w:jc w:val="center"/>
              <w:rPr>
                <w:rFonts w:ascii="Arial" w:eastAsia="Malgun Gothic" w:hAnsi="Arial"/>
                <w:b/>
                <w:color w:val="auto"/>
                <w:kern w:val="1"/>
                <w:sz w:val="18"/>
                <w:szCs w:val="20"/>
              </w:rPr>
            </w:pPr>
          </w:p>
          <w:p w14:paraId="2128F7D6" w14:textId="77777777" w:rsidR="00595502" w:rsidRPr="009743EA" w:rsidRDefault="00595502" w:rsidP="005C72A8">
            <w:pPr>
              <w:pStyle w:val="Default"/>
              <w:jc w:val="center"/>
              <w:rPr>
                <w:rFonts w:ascii="Arial" w:eastAsia="Malgun Gothic" w:hAnsi="Arial"/>
                <w:b/>
                <w:color w:val="auto"/>
                <w:kern w:val="1"/>
                <w:sz w:val="18"/>
                <w:szCs w:val="20"/>
              </w:rPr>
            </w:pPr>
          </w:p>
          <w:p w14:paraId="3BB8A0E3" w14:textId="77777777" w:rsidR="00595502" w:rsidRPr="009743EA" w:rsidRDefault="00595502" w:rsidP="005C72A8">
            <w:pPr>
              <w:pStyle w:val="Default"/>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3500FDA1" w14:textId="77777777" w:rsidR="00595502" w:rsidRPr="009743EA" w:rsidRDefault="00595502" w:rsidP="005C72A8">
            <w:pPr>
              <w:pStyle w:val="Default"/>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RCN=3</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020EE92D" w14:textId="77777777" w:rsidR="00B50703" w:rsidRPr="005A2D7C" w:rsidRDefault="00B50703" w:rsidP="005A2D7C">
            <w:pPr>
              <w:pStyle w:val="TAL"/>
              <w:rPr>
                <w:rFonts w:eastAsia="Calibri Light"/>
              </w:rPr>
            </w:pPr>
          </w:p>
          <w:p w14:paraId="1114151A" w14:textId="77777777" w:rsidR="00595502" w:rsidRPr="005A2D7C" w:rsidRDefault="00B50703" w:rsidP="005C72A8">
            <w:pPr>
              <w:pStyle w:val="NoSpacing"/>
              <w:rPr>
                <w:rFonts w:ascii="Times New Roman" w:hAnsi="Times New Roman"/>
                <w:b/>
                <w:sz w:val="24"/>
                <w:lang w:val="en-GB"/>
              </w:rPr>
            </w:pPr>
            <w:r w:rsidRPr="005A2D7C">
              <w:rPr>
                <w:rFonts w:ascii="Times New Roman" w:hAnsi="Times New Roman"/>
                <w:b/>
                <w:sz w:val="24"/>
                <w:lang w:val="en-GB"/>
              </w:rPr>
              <w:t xml:space="preserve">    </w:t>
            </w:r>
            <w:r w:rsidR="00595502" w:rsidRPr="005A2D7C">
              <w:rPr>
                <w:rFonts w:ascii="Times New Roman" w:hAnsi="Times New Roman"/>
                <w:b/>
                <w:sz w:val="24"/>
                <w:lang w:val="en-GB"/>
              </w:rPr>
              <w:t>API/AE/CRE/001_RCN3</w:t>
            </w:r>
          </w:p>
          <w:p w14:paraId="4A7A514D" w14:textId="77777777" w:rsidR="00595502" w:rsidRPr="009743EA" w:rsidRDefault="00595502" w:rsidP="005C72A8">
            <w:pPr>
              <w:widowControl w:val="0"/>
              <w:overflowPunct/>
              <w:spacing w:after="0"/>
              <w:ind w:left="284"/>
              <w:jc w:val="both"/>
              <w:textAlignment w:val="auto"/>
              <w:rPr>
                <w:rFonts w:ascii="Arial" w:hAnsi="Arial"/>
                <w:b/>
                <w:color w:val="0070C0"/>
                <w:sz w:val="18"/>
              </w:rPr>
            </w:pPr>
          </w:p>
          <w:p w14:paraId="518DD30F" w14:textId="77777777" w:rsidR="00595502" w:rsidRPr="009743EA" w:rsidRDefault="00595502" w:rsidP="005C72A8">
            <w:pPr>
              <w:widowControl w:val="0"/>
              <w:overflowPunct/>
              <w:spacing w:after="0"/>
              <w:ind w:left="284"/>
              <w:jc w:val="both"/>
              <w:textAlignment w:val="auto"/>
              <w:rPr>
                <w:rFonts w:ascii="Arial" w:hAnsi="Arial"/>
                <w:b/>
                <w:color w:val="0070C0"/>
                <w:sz w:val="18"/>
              </w:rPr>
            </w:pPr>
            <w:r w:rsidRPr="009743EA">
              <w:rPr>
                <w:rFonts w:ascii="Arial" w:hAnsi="Arial"/>
                <w:b/>
                <w:color w:val="0070C0"/>
                <w:sz w:val="18"/>
              </w:rPr>
              <w:t>HTTP Request:</w:t>
            </w:r>
          </w:p>
          <w:p w14:paraId="48E6C95B" w14:textId="77777777" w:rsidR="00595502" w:rsidRPr="009743EA" w:rsidRDefault="00595502" w:rsidP="005C72A8">
            <w:pPr>
              <w:pStyle w:val="TAL"/>
              <w:snapToGrid w:val="0"/>
              <w:ind w:left="284"/>
              <w:jc w:val="both"/>
              <w:rPr>
                <w:color w:val="0070C0"/>
              </w:rPr>
            </w:pPr>
          </w:p>
          <w:p w14:paraId="58C778E8" w14:textId="77777777" w:rsidR="00595502" w:rsidRPr="009743EA" w:rsidRDefault="00595502" w:rsidP="005C72A8">
            <w:pPr>
              <w:pStyle w:val="TAL"/>
              <w:snapToGrid w:val="0"/>
              <w:ind w:left="284"/>
              <w:jc w:val="both"/>
              <w:rPr>
                <w:color w:val="0070C0"/>
              </w:rPr>
            </w:pPr>
            <w:r w:rsidRPr="009743EA">
              <w:rPr>
                <w:color w:val="0070C0"/>
              </w:rPr>
              <w:t>POST /mn-name?rcn=3 HTTP/1.1</w:t>
            </w:r>
          </w:p>
          <w:p w14:paraId="777635BE" w14:textId="77777777" w:rsidR="00595502" w:rsidRPr="009743EA" w:rsidRDefault="00595502" w:rsidP="005C72A8">
            <w:pPr>
              <w:pStyle w:val="TAL"/>
              <w:snapToGrid w:val="0"/>
              <w:ind w:left="284"/>
              <w:jc w:val="both"/>
              <w:rPr>
                <w:color w:val="0070C0"/>
              </w:rPr>
            </w:pPr>
            <w:r w:rsidRPr="009743EA">
              <w:rPr>
                <w:color w:val="0070C0"/>
              </w:rPr>
              <w:t>Host: 192.168.0.10:8282</w:t>
            </w:r>
          </w:p>
          <w:p w14:paraId="0CF8B595" w14:textId="77777777" w:rsidR="00595502" w:rsidRPr="009743EA" w:rsidRDefault="00595502" w:rsidP="005C72A8">
            <w:pPr>
              <w:pStyle w:val="TAL"/>
              <w:snapToGrid w:val="0"/>
              <w:ind w:left="284"/>
              <w:jc w:val="both"/>
              <w:rPr>
                <w:color w:val="0070C0"/>
              </w:rPr>
            </w:pPr>
            <w:r w:rsidRPr="009743EA">
              <w:rPr>
                <w:color w:val="0070C0"/>
              </w:rPr>
              <w:t>X-M2M-Origin: C</w:t>
            </w:r>
          </w:p>
          <w:p w14:paraId="3C5ADCD6" w14:textId="77777777" w:rsidR="00595502" w:rsidRPr="009743EA" w:rsidRDefault="00595502" w:rsidP="005C72A8">
            <w:pPr>
              <w:pStyle w:val="TAL"/>
              <w:snapToGrid w:val="0"/>
              <w:ind w:left="284"/>
              <w:jc w:val="both"/>
              <w:rPr>
                <w:color w:val="0070C0"/>
              </w:rPr>
            </w:pPr>
            <w:r w:rsidRPr="009743EA">
              <w:rPr>
                <w:color w:val="0070C0"/>
              </w:rPr>
              <w:t>Content-Type: application/json;ty=2</w:t>
            </w:r>
          </w:p>
          <w:p w14:paraId="04D6D111" w14:textId="77777777" w:rsidR="00595502" w:rsidRPr="009743EA" w:rsidRDefault="00595502" w:rsidP="005C72A8">
            <w:pPr>
              <w:pStyle w:val="TAL"/>
              <w:snapToGrid w:val="0"/>
              <w:ind w:left="284"/>
              <w:jc w:val="both"/>
              <w:rPr>
                <w:color w:val="0070C0"/>
              </w:rPr>
            </w:pPr>
            <w:r w:rsidRPr="009743EA">
              <w:rPr>
                <w:color w:val="0070C0"/>
              </w:rPr>
              <w:t>X-M2M-RI: 1234</w:t>
            </w:r>
          </w:p>
          <w:p w14:paraId="401F2C0D" w14:textId="77777777" w:rsidR="00763D49" w:rsidRPr="009743EA" w:rsidRDefault="00763D49" w:rsidP="005C72A8">
            <w:pPr>
              <w:pStyle w:val="TAL"/>
              <w:snapToGrid w:val="0"/>
              <w:ind w:left="284"/>
              <w:jc w:val="both"/>
              <w:rPr>
                <w:color w:val="0070C0"/>
              </w:rPr>
            </w:pPr>
            <w:r w:rsidRPr="009743EA">
              <w:rPr>
                <w:color w:val="0070C0"/>
              </w:rPr>
              <w:t>X-M2M-RVI: 2a</w:t>
            </w:r>
          </w:p>
          <w:p w14:paraId="06E9D561" w14:textId="77777777" w:rsidR="00595502" w:rsidRPr="009743EA" w:rsidRDefault="00595502" w:rsidP="005C72A8">
            <w:pPr>
              <w:pStyle w:val="TAL"/>
              <w:snapToGrid w:val="0"/>
              <w:ind w:left="284"/>
              <w:jc w:val="both"/>
              <w:rPr>
                <w:color w:val="0070C0"/>
              </w:rPr>
            </w:pPr>
          </w:p>
          <w:p w14:paraId="53AB97DE" w14:textId="77777777" w:rsidR="00595502" w:rsidRPr="009743EA" w:rsidRDefault="00595502" w:rsidP="005C72A8">
            <w:pPr>
              <w:pStyle w:val="TAL"/>
              <w:snapToGrid w:val="0"/>
              <w:ind w:left="284"/>
              <w:jc w:val="both"/>
              <w:rPr>
                <w:color w:val="0070C0"/>
              </w:rPr>
            </w:pPr>
            <w:r w:rsidRPr="009743EA">
              <w:rPr>
                <w:color w:val="0070C0"/>
              </w:rPr>
              <w:t>{</w:t>
            </w:r>
          </w:p>
          <w:p w14:paraId="78EE113D" w14:textId="77777777" w:rsidR="00595502" w:rsidRPr="009743EA" w:rsidRDefault="00A0028E" w:rsidP="005C72A8">
            <w:pPr>
              <w:pStyle w:val="TAL"/>
              <w:snapToGrid w:val="0"/>
              <w:ind w:left="284"/>
              <w:jc w:val="both"/>
              <w:rPr>
                <w:color w:val="0070C0"/>
              </w:rPr>
            </w:pPr>
            <w:r w:rsidRPr="009743EA">
              <w:rPr>
                <w:color w:val="0070C0"/>
              </w:rPr>
              <w:t xml:space="preserve">    </w:t>
            </w:r>
            <w:r w:rsidR="00595502" w:rsidRPr="009743EA">
              <w:rPr>
                <w:color w:val="0070C0"/>
              </w:rPr>
              <w:t>"m2m:ae": {</w:t>
            </w:r>
          </w:p>
          <w:p w14:paraId="60183916" w14:textId="77777777" w:rsidR="00595502" w:rsidRPr="009743EA" w:rsidRDefault="00A0028E" w:rsidP="005C72A8">
            <w:pPr>
              <w:pStyle w:val="TAL"/>
              <w:snapToGrid w:val="0"/>
              <w:ind w:left="284"/>
              <w:jc w:val="both"/>
              <w:rPr>
                <w:color w:val="0070C0"/>
              </w:rPr>
            </w:pPr>
            <w:r w:rsidRPr="009743EA">
              <w:rPr>
                <w:color w:val="0070C0"/>
              </w:rPr>
              <w:t xml:space="preserve">    </w:t>
            </w:r>
            <w:r w:rsidR="00595502" w:rsidRPr="009743EA">
              <w:rPr>
                <w:color w:val="0070C0"/>
              </w:rPr>
              <w:t>"api": "A01.com.company.Temperature",</w:t>
            </w:r>
          </w:p>
          <w:p w14:paraId="1C52D870" w14:textId="77777777" w:rsidR="00F14700" w:rsidRPr="009743EA" w:rsidRDefault="00A0028E" w:rsidP="00F14700">
            <w:pPr>
              <w:pStyle w:val="TAL"/>
              <w:snapToGrid w:val="0"/>
              <w:ind w:left="284"/>
              <w:jc w:val="both"/>
              <w:rPr>
                <w:color w:val="0070C0"/>
              </w:rPr>
            </w:pPr>
            <w:r w:rsidRPr="009743EA">
              <w:rPr>
                <w:color w:val="0070C0"/>
              </w:rPr>
              <w:t xml:space="preserve">    </w:t>
            </w:r>
            <w:r w:rsidR="00F14700" w:rsidRPr="009743EA">
              <w:rPr>
                <w:color w:val="0070C0"/>
              </w:rPr>
              <w:t xml:space="preserve">"lbl": </w:t>
            </w:r>
            <w:r w:rsidR="00F14700" w:rsidRPr="00C072AF">
              <w:rPr>
                <w:color w:val="0070C0"/>
              </w:rPr>
              <w:t>[</w:t>
            </w:r>
          </w:p>
          <w:p w14:paraId="3145F331" w14:textId="77777777" w:rsidR="00F14700" w:rsidRPr="009743EA" w:rsidRDefault="00A0028E" w:rsidP="00F14700">
            <w:pPr>
              <w:pStyle w:val="TAL"/>
              <w:snapToGrid w:val="0"/>
              <w:ind w:left="284"/>
              <w:jc w:val="both"/>
              <w:rPr>
                <w:color w:val="0070C0"/>
              </w:rPr>
            </w:pPr>
            <w:r w:rsidRPr="009743EA">
              <w:rPr>
                <w:color w:val="0070C0"/>
              </w:rPr>
              <w:t xml:space="preserve">        </w:t>
            </w:r>
            <w:r w:rsidR="00F14700" w:rsidRPr="009743EA">
              <w:rPr>
                <w:color w:val="0070C0"/>
              </w:rPr>
              <w:t>"indoor_temperature",</w:t>
            </w:r>
          </w:p>
          <w:p w14:paraId="638F629C" w14:textId="77777777" w:rsidR="00F14700" w:rsidRPr="009743EA" w:rsidRDefault="00A0028E" w:rsidP="00F14700">
            <w:pPr>
              <w:pStyle w:val="TAL"/>
              <w:snapToGrid w:val="0"/>
              <w:ind w:left="284"/>
              <w:jc w:val="both"/>
              <w:rPr>
                <w:color w:val="0070C0"/>
              </w:rPr>
            </w:pPr>
            <w:r w:rsidRPr="009743EA">
              <w:rPr>
                <w:color w:val="0070C0"/>
              </w:rPr>
              <w:t xml:space="preserve">        </w:t>
            </w:r>
            <w:r w:rsidR="00F14700" w:rsidRPr="009743EA">
              <w:rPr>
                <w:color w:val="0070C0"/>
              </w:rPr>
              <w:t>"room_1"</w:t>
            </w:r>
          </w:p>
          <w:p w14:paraId="0EC6E346" w14:textId="77777777" w:rsidR="00F14700" w:rsidRPr="009743EA" w:rsidRDefault="00A0028E" w:rsidP="00F14700">
            <w:pPr>
              <w:pStyle w:val="TAL"/>
              <w:snapToGrid w:val="0"/>
              <w:ind w:left="284"/>
              <w:jc w:val="both"/>
              <w:rPr>
                <w:color w:val="0070C0"/>
              </w:rPr>
            </w:pPr>
            <w:r w:rsidRPr="009743EA">
              <w:rPr>
                <w:color w:val="0070C0"/>
              </w:rPr>
              <w:t xml:space="preserve">    </w:t>
            </w:r>
            <w:r w:rsidR="00F14700" w:rsidRPr="009743EA">
              <w:rPr>
                <w:color w:val="0070C0"/>
              </w:rPr>
              <w:t>],</w:t>
            </w:r>
          </w:p>
          <w:p w14:paraId="7F09BDC8" w14:textId="7993D580" w:rsidR="00595502" w:rsidRPr="009743EA" w:rsidRDefault="00A0028E" w:rsidP="005C72A8">
            <w:pPr>
              <w:pStyle w:val="TAL"/>
              <w:snapToGrid w:val="0"/>
              <w:ind w:left="284"/>
              <w:jc w:val="both"/>
              <w:rPr>
                <w:color w:val="0070C0"/>
              </w:rPr>
            </w:pPr>
            <w:r w:rsidRPr="009743EA">
              <w:rPr>
                <w:color w:val="0070C0"/>
              </w:rPr>
              <w:t xml:space="preserve">    </w:t>
            </w:r>
            <w:r w:rsidR="00595502" w:rsidRPr="009743EA">
              <w:rPr>
                <w:color w:val="0070C0"/>
              </w:rPr>
              <w:t>"rr": false,</w:t>
            </w:r>
          </w:p>
          <w:p w14:paraId="33C29B31" w14:textId="77777777" w:rsidR="00595502" w:rsidRPr="009743EA" w:rsidRDefault="00A0028E" w:rsidP="005C72A8">
            <w:pPr>
              <w:pStyle w:val="TAL"/>
              <w:snapToGrid w:val="0"/>
              <w:ind w:left="284"/>
              <w:jc w:val="both"/>
              <w:rPr>
                <w:color w:val="0070C0"/>
              </w:rPr>
            </w:pPr>
            <w:r w:rsidRPr="009743EA">
              <w:rPr>
                <w:color w:val="0070C0"/>
              </w:rPr>
              <w:t xml:space="preserve">    </w:t>
            </w:r>
            <w:r w:rsidR="00595502" w:rsidRPr="009743EA">
              <w:rPr>
                <w:color w:val="0070C0"/>
              </w:rPr>
              <w:t>"rn": "ae_sensor"</w:t>
            </w:r>
          </w:p>
          <w:p w14:paraId="4BC87241" w14:textId="77777777" w:rsidR="00595502" w:rsidRPr="009743EA" w:rsidRDefault="00A0028E" w:rsidP="005C72A8">
            <w:pPr>
              <w:pStyle w:val="TAL"/>
              <w:snapToGrid w:val="0"/>
              <w:ind w:left="284"/>
              <w:jc w:val="both"/>
              <w:rPr>
                <w:color w:val="0070C0"/>
              </w:rPr>
            </w:pPr>
            <w:r w:rsidRPr="009743EA">
              <w:rPr>
                <w:color w:val="0070C0"/>
              </w:rPr>
              <w:t xml:space="preserve">    </w:t>
            </w:r>
            <w:r w:rsidR="00595502" w:rsidRPr="009743EA">
              <w:rPr>
                <w:color w:val="0070C0"/>
              </w:rPr>
              <w:t>}</w:t>
            </w:r>
          </w:p>
          <w:p w14:paraId="63D3FE14" w14:textId="77777777" w:rsidR="00595502" w:rsidRPr="009743EA" w:rsidRDefault="00595502" w:rsidP="005C72A8">
            <w:pPr>
              <w:pStyle w:val="TAL"/>
              <w:snapToGrid w:val="0"/>
              <w:ind w:left="284"/>
              <w:jc w:val="both"/>
              <w:rPr>
                <w:color w:val="0070C0"/>
              </w:rPr>
            </w:pPr>
            <w:r w:rsidRPr="009743EA">
              <w:rPr>
                <w:color w:val="0070C0"/>
              </w:rPr>
              <w:t>}</w:t>
            </w:r>
          </w:p>
          <w:p w14:paraId="56C736A2" w14:textId="77777777" w:rsidR="00595502" w:rsidRPr="009743EA" w:rsidRDefault="00595502" w:rsidP="005C72A8">
            <w:pPr>
              <w:pStyle w:val="TAL"/>
              <w:snapToGrid w:val="0"/>
              <w:ind w:left="284"/>
            </w:pPr>
          </w:p>
          <w:p w14:paraId="3387B7E0" w14:textId="77777777" w:rsidR="009B6DB3" w:rsidRPr="009743EA" w:rsidRDefault="009B6DB3" w:rsidP="005C72A8">
            <w:pPr>
              <w:pStyle w:val="TAL"/>
              <w:snapToGrid w:val="0"/>
              <w:ind w:left="284"/>
            </w:pPr>
          </w:p>
          <w:p w14:paraId="78A5C9BD" w14:textId="77777777" w:rsidR="00595502" w:rsidRPr="009743EA" w:rsidRDefault="00595502" w:rsidP="005C72A8">
            <w:pPr>
              <w:widowControl w:val="0"/>
              <w:overflowPunct/>
              <w:spacing w:after="0"/>
              <w:ind w:left="284"/>
              <w:jc w:val="both"/>
              <w:textAlignment w:val="auto"/>
              <w:rPr>
                <w:rFonts w:ascii="Arial" w:hAnsi="Arial"/>
                <w:b/>
                <w:color w:val="0070C0"/>
                <w:sz w:val="18"/>
              </w:rPr>
            </w:pPr>
            <w:r w:rsidRPr="009743EA">
              <w:rPr>
                <w:rFonts w:ascii="Arial" w:hAnsi="Arial"/>
                <w:b/>
                <w:color w:val="0070C0"/>
                <w:sz w:val="18"/>
              </w:rPr>
              <w:t>HTTP Response:</w:t>
            </w:r>
          </w:p>
          <w:p w14:paraId="0B394ECD" w14:textId="77777777" w:rsidR="00595502" w:rsidRPr="009743EA" w:rsidRDefault="00595502" w:rsidP="005C72A8">
            <w:pPr>
              <w:widowControl w:val="0"/>
              <w:overflowPunct/>
              <w:spacing w:after="0"/>
              <w:ind w:left="284"/>
              <w:textAlignment w:val="auto"/>
              <w:rPr>
                <w:rFonts w:ascii="Arial" w:hAnsi="Arial"/>
                <w:color w:val="0070C0"/>
                <w:sz w:val="18"/>
              </w:rPr>
            </w:pPr>
          </w:p>
          <w:p w14:paraId="3090BAC2" w14:textId="77777777" w:rsidR="00595502" w:rsidRPr="009743EA" w:rsidRDefault="00595502" w:rsidP="005C72A8">
            <w:pPr>
              <w:widowControl w:val="0"/>
              <w:overflowPunct/>
              <w:spacing w:after="0"/>
              <w:ind w:left="284"/>
              <w:textAlignment w:val="auto"/>
              <w:rPr>
                <w:rFonts w:ascii="Arial" w:hAnsi="Arial"/>
                <w:color w:val="0070C0"/>
                <w:sz w:val="18"/>
              </w:rPr>
            </w:pPr>
            <w:r w:rsidRPr="009743EA">
              <w:rPr>
                <w:rFonts w:ascii="Arial" w:hAnsi="Arial"/>
                <w:color w:val="0070C0"/>
                <w:sz w:val="18"/>
              </w:rPr>
              <w:t>201 Created</w:t>
            </w:r>
          </w:p>
          <w:p w14:paraId="3B59655D" w14:textId="77777777" w:rsidR="00595502" w:rsidRPr="009743EA" w:rsidRDefault="00595502" w:rsidP="005C72A8">
            <w:pPr>
              <w:pStyle w:val="TAL"/>
              <w:snapToGrid w:val="0"/>
              <w:ind w:left="284"/>
              <w:rPr>
                <w:color w:val="0070C0"/>
              </w:rPr>
            </w:pPr>
            <w:r w:rsidRPr="009743EA">
              <w:rPr>
                <w:color w:val="0070C0"/>
              </w:rPr>
              <w:t xml:space="preserve">Content-Length:355 </w:t>
            </w:r>
          </w:p>
          <w:p w14:paraId="6F928629" w14:textId="77777777" w:rsidR="00595502" w:rsidRPr="009743EA" w:rsidRDefault="00595502" w:rsidP="005C72A8">
            <w:pPr>
              <w:pStyle w:val="TAL"/>
              <w:snapToGrid w:val="0"/>
              <w:ind w:left="284"/>
              <w:rPr>
                <w:color w:val="0070C0"/>
              </w:rPr>
            </w:pPr>
            <w:r w:rsidRPr="009743EA">
              <w:rPr>
                <w:color w:val="0070C0"/>
              </w:rPr>
              <w:lastRenderedPageBreak/>
              <w:t>Content-Location:/mnID/CAE0120180404T0838301405122186544640_cse01</w:t>
            </w:r>
          </w:p>
          <w:p w14:paraId="6331C9E1" w14:textId="77777777" w:rsidR="00595502" w:rsidRPr="009743EA" w:rsidRDefault="00595502" w:rsidP="005C72A8">
            <w:pPr>
              <w:pStyle w:val="TAL"/>
              <w:snapToGrid w:val="0"/>
              <w:ind w:left="284"/>
              <w:rPr>
                <w:color w:val="0070C0"/>
              </w:rPr>
            </w:pPr>
            <w:r w:rsidRPr="009743EA">
              <w:rPr>
                <w:color w:val="0070C0"/>
              </w:rPr>
              <w:t>Content-Type:application/json</w:t>
            </w:r>
          </w:p>
          <w:p w14:paraId="081AA7AA" w14:textId="77777777" w:rsidR="00595502" w:rsidRPr="009743EA" w:rsidRDefault="00595502" w:rsidP="005C72A8">
            <w:pPr>
              <w:pStyle w:val="TAL"/>
              <w:snapToGrid w:val="0"/>
              <w:ind w:left="284"/>
              <w:rPr>
                <w:color w:val="0070C0"/>
              </w:rPr>
            </w:pPr>
            <w:r w:rsidRPr="009743EA">
              <w:rPr>
                <w:color w:val="0070C0"/>
              </w:rPr>
              <w:t>X-M2M-RI:1234</w:t>
            </w:r>
          </w:p>
          <w:p w14:paraId="019EDFF5" w14:textId="77777777" w:rsidR="00763D49" w:rsidRPr="009743EA" w:rsidRDefault="00763D49" w:rsidP="00763D49">
            <w:pPr>
              <w:pStyle w:val="TAL"/>
              <w:snapToGrid w:val="0"/>
              <w:ind w:left="284"/>
              <w:jc w:val="both"/>
              <w:rPr>
                <w:color w:val="0070C0"/>
              </w:rPr>
            </w:pPr>
            <w:r w:rsidRPr="009743EA">
              <w:rPr>
                <w:color w:val="0070C0"/>
              </w:rPr>
              <w:t>X-M2M-RVI: 2a</w:t>
            </w:r>
          </w:p>
          <w:p w14:paraId="47025A26" w14:textId="77777777" w:rsidR="00595502" w:rsidRPr="009743EA" w:rsidRDefault="00595502" w:rsidP="005C72A8">
            <w:pPr>
              <w:pStyle w:val="TAL"/>
              <w:snapToGrid w:val="0"/>
              <w:ind w:left="284"/>
              <w:rPr>
                <w:color w:val="0070C0"/>
              </w:rPr>
            </w:pPr>
            <w:r w:rsidRPr="009743EA">
              <w:rPr>
                <w:color w:val="0070C0"/>
              </w:rPr>
              <w:t>X-M2M-RSC:2001</w:t>
            </w:r>
          </w:p>
          <w:p w14:paraId="40493AB9" w14:textId="77777777" w:rsidR="00595502" w:rsidRPr="009743EA" w:rsidRDefault="00595502" w:rsidP="005C72A8">
            <w:pPr>
              <w:pStyle w:val="TAL"/>
              <w:snapToGrid w:val="0"/>
              <w:ind w:left="284"/>
              <w:rPr>
                <w:color w:val="0070C0"/>
              </w:rPr>
            </w:pPr>
          </w:p>
          <w:p w14:paraId="545EA51F" w14:textId="77777777" w:rsidR="00595502" w:rsidRPr="00062C7A" w:rsidRDefault="00595502" w:rsidP="005C72A8">
            <w:pPr>
              <w:pStyle w:val="TAL"/>
              <w:snapToGrid w:val="0"/>
              <w:ind w:left="284"/>
              <w:rPr>
                <w:color w:val="0070C0"/>
                <w:lang w:val="fr-FR"/>
              </w:rPr>
            </w:pPr>
            <w:r w:rsidRPr="00062C7A">
              <w:rPr>
                <w:color w:val="0070C0"/>
                <w:lang w:val="fr-FR"/>
              </w:rPr>
              <w:t>{</w:t>
            </w:r>
          </w:p>
          <w:p w14:paraId="4DF16EE7" w14:textId="77777777" w:rsidR="00595502" w:rsidRPr="00062C7A" w:rsidRDefault="00595502" w:rsidP="005C72A8">
            <w:pPr>
              <w:pStyle w:val="TAL"/>
              <w:snapToGrid w:val="0"/>
              <w:ind w:left="284"/>
              <w:rPr>
                <w:color w:val="0070C0"/>
                <w:lang w:val="fr-FR"/>
              </w:rPr>
            </w:pPr>
            <w:r w:rsidRPr="00062C7A">
              <w:rPr>
                <w:color w:val="0070C0"/>
                <w:lang w:val="fr-FR"/>
              </w:rPr>
              <w:t xml:space="preserve">    "m2m:rce": {</w:t>
            </w:r>
          </w:p>
          <w:p w14:paraId="42386930" w14:textId="77777777" w:rsidR="00595502" w:rsidRPr="00062C7A" w:rsidRDefault="00595502" w:rsidP="005C72A8">
            <w:pPr>
              <w:pStyle w:val="TAL"/>
              <w:snapToGrid w:val="0"/>
              <w:ind w:left="284"/>
              <w:rPr>
                <w:color w:val="0070C0"/>
                <w:lang w:val="fr-FR"/>
              </w:rPr>
            </w:pPr>
            <w:r w:rsidRPr="00062C7A">
              <w:rPr>
                <w:color w:val="0070C0"/>
                <w:lang w:val="fr-FR"/>
              </w:rPr>
              <w:t xml:space="preserve">        "m2m:ae": {</w:t>
            </w:r>
          </w:p>
          <w:p w14:paraId="0928250A" w14:textId="77777777" w:rsidR="00595502" w:rsidRPr="00062C7A" w:rsidRDefault="00595502" w:rsidP="005C72A8">
            <w:pPr>
              <w:pStyle w:val="TAL"/>
              <w:snapToGrid w:val="0"/>
              <w:ind w:left="284"/>
              <w:rPr>
                <w:color w:val="0070C0"/>
                <w:lang w:val="fr-FR"/>
              </w:rPr>
            </w:pPr>
            <w:r w:rsidRPr="00062C7A">
              <w:rPr>
                <w:color w:val="0070C0"/>
                <w:lang w:val="fr-FR"/>
              </w:rPr>
              <w:t xml:space="preserve">            "aei": "CAE0120180404T0838301405122186544640_cse01",</w:t>
            </w:r>
          </w:p>
          <w:p w14:paraId="6421B8DD" w14:textId="77777777" w:rsidR="00595502" w:rsidRPr="009743EA" w:rsidRDefault="00595502" w:rsidP="005C72A8">
            <w:pPr>
              <w:pStyle w:val="TAL"/>
              <w:snapToGrid w:val="0"/>
              <w:ind w:left="284"/>
              <w:rPr>
                <w:color w:val="0070C0"/>
              </w:rPr>
            </w:pPr>
            <w:r w:rsidRPr="00062C7A">
              <w:rPr>
                <w:color w:val="0070C0"/>
                <w:lang w:val="fr-FR"/>
              </w:rPr>
              <w:t xml:space="preserve">            </w:t>
            </w:r>
            <w:r w:rsidRPr="009743EA">
              <w:rPr>
                <w:color w:val="0070C0"/>
              </w:rPr>
              <w:t>"api": "A01.com.company.Temperature",</w:t>
            </w:r>
          </w:p>
          <w:p w14:paraId="7CBDD404" w14:textId="77777777" w:rsidR="00595502" w:rsidRPr="00062C7A" w:rsidRDefault="00595502" w:rsidP="005C72A8">
            <w:pPr>
              <w:pStyle w:val="TAL"/>
              <w:snapToGrid w:val="0"/>
              <w:ind w:left="284"/>
              <w:rPr>
                <w:color w:val="0070C0"/>
                <w:lang w:val="fr-FR"/>
              </w:rPr>
            </w:pPr>
            <w:r w:rsidRPr="009743EA">
              <w:rPr>
                <w:color w:val="0070C0"/>
              </w:rPr>
              <w:t xml:space="preserve">            </w:t>
            </w:r>
            <w:r w:rsidRPr="00062C7A">
              <w:rPr>
                <w:color w:val="0070C0"/>
                <w:lang w:val="fr-FR"/>
              </w:rPr>
              <w:t>"ct": "20180404T083830",</w:t>
            </w:r>
          </w:p>
          <w:p w14:paraId="197BA693" w14:textId="77777777" w:rsidR="00595502" w:rsidRPr="00062C7A" w:rsidRDefault="00595502" w:rsidP="005C72A8">
            <w:pPr>
              <w:pStyle w:val="TAL"/>
              <w:snapToGrid w:val="0"/>
              <w:ind w:left="284"/>
              <w:rPr>
                <w:color w:val="0070C0"/>
                <w:lang w:val="fr-FR"/>
              </w:rPr>
            </w:pPr>
            <w:r w:rsidRPr="00062C7A">
              <w:rPr>
                <w:color w:val="0070C0"/>
                <w:lang w:val="fr-FR"/>
              </w:rPr>
              <w:t xml:space="preserve">            "et": "99991231T235959",</w:t>
            </w:r>
          </w:p>
          <w:p w14:paraId="37B21877" w14:textId="77777777" w:rsidR="00595502" w:rsidRPr="00062C7A" w:rsidRDefault="00595502" w:rsidP="005C72A8">
            <w:pPr>
              <w:pStyle w:val="TAL"/>
              <w:snapToGrid w:val="0"/>
              <w:ind w:left="284"/>
              <w:rPr>
                <w:color w:val="0070C0"/>
                <w:lang w:val="fr-FR"/>
              </w:rPr>
            </w:pPr>
            <w:r w:rsidRPr="00062C7A">
              <w:rPr>
                <w:color w:val="0070C0"/>
                <w:lang w:val="fr-FR"/>
              </w:rPr>
              <w:t xml:space="preserve">            "lbl": </w:t>
            </w:r>
            <w:r w:rsidRPr="00C072AF">
              <w:rPr>
                <w:color w:val="0070C0"/>
                <w:lang w:val="fr-FR"/>
              </w:rPr>
              <w:t>[</w:t>
            </w:r>
          </w:p>
          <w:p w14:paraId="46615683" w14:textId="77777777" w:rsidR="00595502" w:rsidRPr="00062C7A" w:rsidRDefault="00595502" w:rsidP="005C72A8">
            <w:pPr>
              <w:pStyle w:val="TAL"/>
              <w:snapToGrid w:val="0"/>
              <w:ind w:left="284"/>
              <w:rPr>
                <w:color w:val="0070C0"/>
                <w:lang w:val="fr-FR"/>
              </w:rPr>
            </w:pPr>
            <w:r w:rsidRPr="00062C7A">
              <w:rPr>
                <w:color w:val="0070C0"/>
                <w:lang w:val="fr-FR"/>
              </w:rPr>
              <w:t xml:space="preserve">                "indoor_temperature",</w:t>
            </w:r>
          </w:p>
          <w:p w14:paraId="1F40ABCB" w14:textId="77777777" w:rsidR="00595502" w:rsidRPr="000D6D95" w:rsidRDefault="00595502" w:rsidP="005C72A8">
            <w:pPr>
              <w:pStyle w:val="TAL"/>
              <w:snapToGrid w:val="0"/>
              <w:ind w:left="284"/>
              <w:rPr>
                <w:color w:val="0070C0"/>
              </w:rPr>
            </w:pPr>
            <w:r w:rsidRPr="00062C7A">
              <w:rPr>
                <w:color w:val="0070C0"/>
                <w:lang w:val="fr-FR"/>
              </w:rPr>
              <w:t xml:space="preserve">                </w:t>
            </w:r>
            <w:r w:rsidRPr="000D6D95">
              <w:rPr>
                <w:color w:val="0070C0"/>
              </w:rPr>
              <w:t>"room_1"</w:t>
            </w:r>
          </w:p>
          <w:p w14:paraId="0F0B5A2C" w14:textId="77777777" w:rsidR="00595502" w:rsidRPr="000D6D95" w:rsidRDefault="00595502" w:rsidP="005C72A8">
            <w:pPr>
              <w:pStyle w:val="TAL"/>
              <w:snapToGrid w:val="0"/>
              <w:ind w:left="284"/>
              <w:rPr>
                <w:color w:val="0070C0"/>
              </w:rPr>
            </w:pPr>
            <w:r w:rsidRPr="000D6D95">
              <w:rPr>
                <w:color w:val="0070C0"/>
              </w:rPr>
              <w:t xml:space="preserve">            ],</w:t>
            </w:r>
          </w:p>
          <w:p w14:paraId="418F1224" w14:textId="77777777" w:rsidR="00595502" w:rsidRPr="000D6D95" w:rsidRDefault="00595502" w:rsidP="005C72A8">
            <w:pPr>
              <w:pStyle w:val="TAL"/>
              <w:snapToGrid w:val="0"/>
              <w:ind w:left="284"/>
              <w:rPr>
                <w:color w:val="0070C0"/>
              </w:rPr>
            </w:pPr>
            <w:r w:rsidRPr="000D6D95">
              <w:rPr>
                <w:color w:val="0070C0"/>
              </w:rPr>
              <w:t xml:space="preserve">            "lt": "20180404T083830",</w:t>
            </w:r>
          </w:p>
          <w:p w14:paraId="28B7C5D9" w14:textId="77777777" w:rsidR="00595502" w:rsidRPr="000D6D95" w:rsidRDefault="00595502" w:rsidP="005C72A8">
            <w:pPr>
              <w:pStyle w:val="TAL"/>
              <w:snapToGrid w:val="0"/>
              <w:ind w:left="284"/>
              <w:rPr>
                <w:color w:val="0070C0"/>
              </w:rPr>
            </w:pPr>
            <w:r w:rsidRPr="000D6D95">
              <w:rPr>
                <w:color w:val="0070C0"/>
              </w:rPr>
              <w:t xml:space="preserve">            "pi": "mnID",</w:t>
            </w:r>
          </w:p>
          <w:p w14:paraId="2D2DD659" w14:textId="77777777" w:rsidR="00595502" w:rsidRPr="00062C7A" w:rsidRDefault="00595502" w:rsidP="005C72A8">
            <w:pPr>
              <w:pStyle w:val="TAL"/>
              <w:snapToGrid w:val="0"/>
              <w:ind w:left="284"/>
              <w:rPr>
                <w:color w:val="0070C0"/>
                <w:lang w:val="fr-FR"/>
              </w:rPr>
            </w:pPr>
            <w:r w:rsidRPr="000D6D95">
              <w:rPr>
                <w:color w:val="0070C0"/>
              </w:rPr>
              <w:t xml:space="preserve">            </w:t>
            </w:r>
            <w:r w:rsidRPr="00062C7A">
              <w:rPr>
                <w:color w:val="0070C0"/>
                <w:lang w:val="fr-FR"/>
              </w:rPr>
              <w:t>"ri": "CAE0120180404T0838301405122186544640_cse01",</w:t>
            </w:r>
          </w:p>
          <w:p w14:paraId="5284D6DE" w14:textId="77777777" w:rsidR="00595502" w:rsidRPr="00062C7A" w:rsidRDefault="00595502" w:rsidP="005C72A8">
            <w:pPr>
              <w:pStyle w:val="TAL"/>
              <w:snapToGrid w:val="0"/>
              <w:ind w:left="284"/>
              <w:rPr>
                <w:color w:val="0070C0"/>
                <w:lang w:val="fr-FR"/>
              </w:rPr>
            </w:pPr>
            <w:r w:rsidRPr="00062C7A">
              <w:rPr>
                <w:color w:val="0070C0"/>
                <w:lang w:val="fr-FR"/>
              </w:rPr>
              <w:t xml:space="preserve">            "rn": "ae_sensor",</w:t>
            </w:r>
          </w:p>
          <w:p w14:paraId="4D33E7E0" w14:textId="77777777" w:rsidR="00595502" w:rsidRPr="000D6D95" w:rsidRDefault="00595502" w:rsidP="005C72A8">
            <w:pPr>
              <w:pStyle w:val="TAL"/>
              <w:snapToGrid w:val="0"/>
              <w:ind w:left="284"/>
              <w:rPr>
                <w:color w:val="0070C0"/>
              </w:rPr>
            </w:pPr>
            <w:r w:rsidRPr="00062C7A">
              <w:rPr>
                <w:color w:val="0070C0"/>
                <w:lang w:val="fr-FR"/>
              </w:rPr>
              <w:t xml:space="preserve">            </w:t>
            </w:r>
            <w:r w:rsidRPr="000D6D95">
              <w:rPr>
                <w:color w:val="0070C0"/>
              </w:rPr>
              <w:t>"rr": false,</w:t>
            </w:r>
          </w:p>
          <w:p w14:paraId="5B53656C" w14:textId="77777777" w:rsidR="00FF0345" w:rsidRPr="000D6D95" w:rsidRDefault="00595502" w:rsidP="005A2D7C">
            <w:pPr>
              <w:pStyle w:val="TAL"/>
              <w:snapToGrid w:val="0"/>
              <w:ind w:left="284"/>
              <w:rPr>
                <w:color w:val="0070C0"/>
              </w:rPr>
            </w:pPr>
            <w:r w:rsidRPr="000D6D95">
              <w:rPr>
                <w:color w:val="0070C0"/>
              </w:rPr>
              <w:t xml:space="preserve">            "ty": 2</w:t>
            </w:r>
            <w:r w:rsidR="00FF0345" w:rsidRPr="000D6D95">
              <w:rPr>
                <w:color w:val="0070C0"/>
              </w:rPr>
              <w:t>,</w:t>
            </w:r>
          </w:p>
          <w:p w14:paraId="2966D367" w14:textId="77777777" w:rsidR="00FF0345" w:rsidRPr="000D6D95" w:rsidRDefault="00FF0345" w:rsidP="005A2D7C">
            <w:pPr>
              <w:pStyle w:val="TAL"/>
              <w:snapToGrid w:val="0"/>
              <w:ind w:left="284"/>
              <w:rPr>
                <w:color w:val="0070C0"/>
              </w:rPr>
            </w:pPr>
            <w:r w:rsidRPr="000D6D95">
              <w:rPr>
                <w:color w:val="0070C0"/>
              </w:rPr>
              <w:t xml:space="preserve">            "srv": [</w:t>
            </w:r>
          </w:p>
          <w:p w14:paraId="68C8D0DC" w14:textId="77777777" w:rsidR="00FF0345" w:rsidRPr="009743EA" w:rsidRDefault="00FF0345" w:rsidP="00FF0345">
            <w:pPr>
              <w:pStyle w:val="TAL"/>
              <w:snapToGrid w:val="0"/>
              <w:ind w:left="284"/>
              <w:jc w:val="both"/>
              <w:rPr>
                <w:color w:val="0070C0"/>
              </w:rPr>
            </w:pPr>
            <w:r w:rsidRPr="009743EA">
              <w:rPr>
                <w:color w:val="0070C0"/>
              </w:rPr>
              <w:t xml:space="preserve">                "1",</w:t>
            </w:r>
          </w:p>
          <w:p w14:paraId="7B017BD5" w14:textId="77777777" w:rsidR="00FF0345" w:rsidRPr="009743EA" w:rsidRDefault="00FF0345" w:rsidP="00FF0345">
            <w:pPr>
              <w:pStyle w:val="TAL"/>
              <w:snapToGrid w:val="0"/>
              <w:ind w:left="284"/>
              <w:jc w:val="both"/>
              <w:rPr>
                <w:color w:val="0070C0"/>
              </w:rPr>
            </w:pPr>
            <w:r w:rsidRPr="009743EA">
              <w:rPr>
                <w:color w:val="0070C0"/>
              </w:rPr>
              <w:t xml:space="preserve">                "2",</w:t>
            </w:r>
          </w:p>
          <w:p w14:paraId="02F89A83" w14:textId="77777777" w:rsidR="00FF0345" w:rsidRPr="009743EA" w:rsidRDefault="00FF0345" w:rsidP="00FF0345">
            <w:pPr>
              <w:pStyle w:val="TAL"/>
              <w:snapToGrid w:val="0"/>
              <w:ind w:left="284"/>
              <w:jc w:val="both"/>
              <w:rPr>
                <w:color w:val="0070C0"/>
              </w:rPr>
            </w:pPr>
            <w:r w:rsidRPr="009743EA">
              <w:rPr>
                <w:color w:val="0070C0"/>
              </w:rPr>
              <w:t xml:space="preserve">                "2a"</w:t>
            </w:r>
          </w:p>
          <w:p w14:paraId="164C3815" w14:textId="77777777" w:rsidR="00595502" w:rsidRPr="009743EA" w:rsidRDefault="00FF0345" w:rsidP="007C39B4">
            <w:pPr>
              <w:pStyle w:val="TAL"/>
              <w:snapToGrid w:val="0"/>
              <w:ind w:left="284"/>
              <w:jc w:val="both"/>
              <w:rPr>
                <w:color w:val="0070C0"/>
              </w:rPr>
            </w:pPr>
            <w:r w:rsidRPr="009743EA">
              <w:rPr>
                <w:color w:val="0070C0"/>
              </w:rPr>
              <w:t xml:space="preserve">            ]</w:t>
            </w:r>
          </w:p>
          <w:p w14:paraId="051042B8" w14:textId="77777777" w:rsidR="00595502" w:rsidRPr="009743EA" w:rsidRDefault="00595502" w:rsidP="005C72A8">
            <w:pPr>
              <w:pStyle w:val="TAL"/>
              <w:snapToGrid w:val="0"/>
              <w:ind w:left="284"/>
              <w:rPr>
                <w:color w:val="0070C0"/>
              </w:rPr>
            </w:pPr>
            <w:r w:rsidRPr="009743EA">
              <w:rPr>
                <w:color w:val="0070C0"/>
              </w:rPr>
              <w:t xml:space="preserve">        },</w:t>
            </w:r>
          </w:p>
          <w:p w14:paraId="5BDC4317" w14:textId="77777777" w:rsidR="00595502" w:rsidRPr="009743EA" w:rsidRDefault="00595502" w:rsidP="005C72A8">
            <w:pPr>
              <w:pStyle w:val="TAL"/>
              <w:snapToGrid w:val="0"/>
              <w:ind w:left="284"/>
              <w:rPr>
                <w:color w:val="0070C0"/>
              </w:rPr>
            </w:pPr>
            <w:r w:rsidRPr="009743EA">
              <w:rPr>
                <w:color w:val="0070C0"/>
              </w:rPr>
              <w:t xml:space="preserve">        "uri": "mn-name/ae_sensor"</w:t>
            </w:r>
          </w:p>
          <w:p w14:paraId="2C06B6AD" w14:textId="77777777" w:rsidR="00595502" w:rsidRPr="009743EA" w:rsidRDefault="00595502" w:rsidP="005C72A8">
            <w:pPr>
              <w:pStyle w:val="TAL"/>
              <w:snapToGrid w:val="0"/>
              <w:ind w:left="284"/>
              <w:rPr>
                <w:color w:val="0070C0"/>
              </w:rPr>
            </w:pPr>
            <w:r w:rsidRPr="009743EA">
              <w:rPr>
                <w:color w:val="0070C0"/>
              </w:rPr>
              <w:t xml:space="preserve">    }</w:t>
            </w:r>
          </w:p>
          <w:p w14:paraId="189AE537" w14:textId="77777777" w:rsidR="00595502" w:rsidRPr="009743EA" w:rsidRDefault="00595502" w:rsidP="005C72A8">
            <w:pPr>
              <w:pStyle w:val="TAL"/>
              <w:snapToGrid w:val="0"/>
              <w:ind w:left="284"/>
              <w:rPr>
                <w:color w:val="0070C0"/>
              </w:rPr>
            </w:pPr>
            <w:r w:rsidRPr="009743EA">
              <w:rPr>
                <w:color w:val="0070C0"/>
              </w:rPr>
              <w:t>}</w:t>
            </w:r>
          </w:p>
          <w:p w14:paraId="095824B5" w14:textId="77777777" w:rsidR="009B6DB3" w:rsidRPr="009743EA" w:rsidRDefault="009B6DB3" w:rsidP="005C72A8">
            <w:pPr>
              <w:pStyle w:val="TAL"/>
              <w:snapToGrid w:val="0"/>
              <w:ind w:left="284"/>
            </w:pPr>
          </w:p>
        </w:tc>
      </w:tr>
    </w:tbl>
    <w:p w14:paraId="28036475" w14:textId="77777777" w:rsidR="00595502" w:rsidRPr="009743EA" w:rsidRDefault="00595502" w:rsidP="00595502"/>
    <w:p w14:paraId="2531B5F8" w14:textId="77777777" w:rsidR="00595502" w:rsidRPr="009743EA" w:rsidRDefault="00595502" w:rsidP="00595502">
      <w:pPr>
        <w:pStyle w:val="Heading4"/>
      </w:pPr>
      <w:bookmarkStart w:id="277" w:name="_Toc49420721"/>
      <w:bookmarkStart w:id="278" w:name="_Toc49507535"/>
      <w:bookmarkStart w:id="279" w:name="_Toc49507647"/>
      <w:bookmarkStart w:id="280" w:name="_Toc532286349"/>
      <w:bookmarkStart w:id="281" w:name="_Toc532286485"/>
      <w:bookmarkStart w:id="282" w:name="_Toc46154390"/>
      <w:bookmarkStart w:id="283" w:name="_Toc57298351"/>
      <w:r w:rsidRPr="009743EA">
        <w:lastRenderedPageBreak/>
        <w:t>6.2.4.2</w:t>
      </w:r>
      <w:r w:rsidRPr="009743EA">
        <w:tab/>
        <w:t>API-AE-RET</w:t>
      </w:r>
      <w:bookmarkEnd w:id="277"/>
      <w:bookmarkEnd w:id="278"/>
      <w:bookmarkEnd w:id="279"/>
      <w:bookmarkEnd w:id="280"/>
      <w:bookmarkEnd w:id="281"/>
      <w:bookmarkEnd w:id="282"/>
      <w:bookmarkEnd w:id="283"/>
    </w:p>
    <w:tbl>
      <w:tblPr>
        <w:tblW w:w="9659" w:type="dxa"/>
        <w:jc w:val="center"/>
        <w:tblLayout w:type="fixed"/>
        <w:tblCellMar>
          <w:left w:w="28" w:type="dxa"/>
        </w:tblCellMar>
        <w:tblLook w:val="0000" w:firstRow="0" w:lastRow="0" w:firstColumn="0" w:lastColumn="0" w:noHBand="0" w:noVBand="0"/>
      </w:tblPr>
      <w:tblGrid>
        <w:gridCol w:w="1286"/>
        <w:gridCol w:w="8373"/>
      </w:tblGrid>
      <w:tr w:rsidR="00595502" w:rsidRPr="009743EA" w14:paraId="2C1B15F1"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7F1EC049" w14:textId="77777777" w:rsidR="00595502" w:rsidRPr="009743EA" w:rsidRDefault="00595502" w:rsidP="005C72A8">
            <w:pPr>
              <w:pStyle w:val="TAL"/>
              <w:snapToGrid w:val="0"/>
              <w:jc w:val="center"/>
              <w:rPr>
                <w:b/>
              </w:rPr>
            </w:pPr>
          </w:p>
          <w:p w14:paraId="59C39E83" w14:textId="77777777" w:rsidR="00595502" w:rsidRPr="009743EA" w:rsidRDefault="00595502" w:rsidP="005C72A8">
            <w:pPr>
              <w:pStyle w:val="TAL"/>
              <w:snapToGrid w:val="0"/>
              <w:jc w:val="center"/>
              <w:rPr>
                <w:b/>
              </w:rPr>
            </w:pPr>
            <w:r w:rsidRPr="009743EA">
              <w:rPr>
                <w:b/>
              </w:rPr>
              <w:t>API Id</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40A4FA4E" w14:textId="77777777" w:rsidR="00595502" w:rsidRPr="005A2D7C" w:rsidRDefault="00595502" w:rsidP="005A2D7C">
            <w:pPr>
              <w:pStyle w:val="TAL"/>
              <w:rPr>
                <w:rFonts w:eastAsia="Calibri Light"/>
              </w:rPr>
            </w:pPr>
            <w:r w:rsidRPr="005A2D7C">
              <w:rPr>
                <w:rFonts w:eastAsia="Calibri Light"/>
              </w:rPr>
              <w:t>API/AE/RET/001_RCN1</w:t>
            </w:r>
          </w:p>
          <w:p w14:paraId="14235FB3" w14:textId="77777777" w:rsidR="00595502" w:rsidRPr="005A2D7C" w:rsidRDefault="00595502" w:rsidP="005A2D7C">
            <w:pPr>
              <w:pStyle w:val="TAL"/>
            </w:pPr>
            <w:r w:rsidRPr="005A2D7C">
              <w:rPr>
                <w:rFonts w:eastAsia="Calibri Light"/>
              </w:rPr>
              <w:t>API/AE/RET/001_RCN4</w:t>
            </w:r>
          </w:p>
        </w:tc>
      </w:tr>
      <w:tr w:rsidR="00595502" w:rsidRPr="009743EA" w14:paraId="56F034C7"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26259612" w14:textId="77777777" w:rsidR="00595502" w:rsidRPr="009743EA" w:rsidRDefault="00595502" w:rsidP="005C72A8">
            <w:pPr>
              <w:pStyle w:val="TAL"/>
              <w:snapToGrid w:val="0"/>
              <w:jc w:val="center"/>
              <w:rPr>
                <w:b/>
                <w:kern w:val="1"/>
              </w:rPr>
            </w:pPr>
            <w:r w:rsidRPr="009743EA">
              <w:rPr>
                <w:b/>
                <w:kern w:val="1"/>
              </w:rPr>
              <w:t>API Name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FAEA03" w14:textId="77777777" w:rsidR="00595502" w:rsidRPr="005A2D7C" w:rsidRDefault="00595502" w:rsidP="005A2D7C">
            <w:pPr>
              <w:pStyle w:val="TAL"/>
              <w:rPr>
                <w:rFonts w:eastAsia="Calibri Light"/>
              </w:rPr>
            </w:pPr>
            <w:r w:rsidRPr="005A2D7C">
              <w:rPr>
                <w:rFonts w:eastAsia="Calibri Light"/>
              </w:rPr>
              <w:t xml:space="preserve">AE RETRIEVE with or without </w:t>
            </w:r>
            <w:r w:rsidR="00984FEF" w:rsidRPr="005A2D7C">
              <w:rPr>
                <w:rFonts w:eastAsia="Calibri Light"/>
              </w:rPr>
              <w:t>resultContent</w:t>
            </w:r>
            <w:r w:rsidRPr="005A2D7C">
              <w:rPr>
                <w:rFonts w:eastAsia="Calibri Light"/>
              </w:rPr>
              <w:t xml:space="preserve"> parameter</w:t>
            </w:r>
          </w:p>
        </w:tc>
      </w:tr>
      <w:tr w:rsidR="00595502" w:rsidRPr="009743EA" w14:paraId="7DA95F7B" w14:textId="77777777" w:rsidTr="005A2D7C">
        <w:trPr>
          <w:jc w:val="center"/>
        </w:trPr>
        <w:tc>
          <w:tcPr>
            <w:tcW w:w="1286" w:type="dxa"/>
            <w:tcBorders>
              <w:top w:val="single" w:sz="4" w:space="0" w:color="000000"/>
              <w:left w:val="single" w:sz="4" w:space="0" w:color="000000"/>
              <w:bottom w:val="single" w:sz="4" w:space="0" w:color="000000"/>
            </w:tcBorders>
            <w:shd w:val="clear" w:color="auto" w:fill="E7E6E6"/>
          </w:tcPr>
          <w:p w14:paraId="58259F44" w14:textId="77777777" w:rsidR="00595502" w:rsidRPr="009743EA" w:rsidRDefault="00595502" w:rsidP="005C72A8">
            <w:pPr>
              <w:pStyle w:val="TAL"/>
              <w:snapToGrid w:val="0"/>
              <w:jc w:val="center"/>
              <w:rPr>
                <w:b/>
                <w:kern w:val="1"/>
              </w:rPr>
            </w:pPr>
            <w:r w:rsidRPr="009743EA">
              <w:rPr>
                <w:b/>
                <w:kern w:val="1"/>
              </w:rPr>
              <w:t>Target Resource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365BDFE7" w14:textId="77777777" w:rsidR="00595502" w:rsidRPr="005A2D7C" w:rsidRDefault="00595502" w:rsidP="005A2D7C">
            <w:pPr>
              <w:pStyle w:val="TAL"/>
              <w:rPr>
                <w:rFonts w:eastAsia="Calibri Light"/>
              </w:rPr>
            </w:pPr>
            <w:r w:rsidRPr="005A2D7C">
              <w:rPr>
                <w:rFonts w:eastAsia="Calibri Light"/>
              </w:rPr>
              <w:t>The &lt;AE&gt; resource located under &lt;CSEBase&gt;</w:t>
            </w:r>
          </w:p>
        </w:tc>
      </w:tr>
      <w:tr w:rsidR="00595502" w:rsidRPr="009743EA" w14:paraId="41302E8C"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65C0E539" w14:textId="77777777" w:rsidR="00595502" w:rsidRPr="009743EA" w:rsidRDefault="00595502" w:rsidP="005C72A8">
            <w:pPr>
              <w:pStyle w:val="TAL"/>
              <w:snapToGrid w:val="0"/>
              <w:jc w:val="center"/>
              <w:rPr>
                <w:b/>
                <w:kern w:val="1"/>
              </w:rPr>
            </w:pPr>
          </w:p>
          <w:p w14:paraId="34269925" w14:textId="77777777" w:rsidR="00595502" w:rsidRPr="009743EA" w:rsidRDefault="00595502" w:rsidP="005C72A8">
            <w:pPr>
              <w:pStyle w:val="TAL"/>
              <w:snapToGrid w:val="0"/>
              <w:jc w:val="center"/>
              <w:rPr>
                <w:b/>
                <w:kern w:val="1"/>
              </w:rPr>
            </w:pPr>
            <w:r w:rsidRPr="009743EA">
              <w:rPr>
                <w:b/>
                <w:kern w:val="1"/>
              </w:rPr>
              <w:t>Description</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47CDE753" w14:textId="77777777" w:rsidR="00595502" w:rsidRPr="009743EA" w:rsidRDefault="00595502" w:rsidP="005A2D7C">
            <w:pPr>
              <w:pStyle w:val="TAL"/>
            </w:pPr>
            <w:r w:rsidRPr="005A2D7C">
              <w:rPr>
                <w:rFonts w:eastAsia="Calibri Light"/>
              </w:rPr>
              <w:t>The interface is used to send a</w:t>
            </w:r>
            <w:r w:rsidR="00F8238F" w:rsidRPr="005A2D7C">
              <w:rPr>
                <w:rFonts w:eastAsia="Calibri Light"/>
              </w:rPr>
              <w:t>n</w:t>
            </w:r>
            <w:r w:rsidRPr="005A2D7C">
              <w:rPr>
                <w:rFonts w:eastAsia="Calibri Light"/>
              </w:rPr>
              <w:t xml:space="preserve"> &lt;AE&gt; RETRIEVE request attached with </w:t>
            </w:r>
            <w:r w:rsidR="00984FEF" w:rsidRPr="005A2D7C">
              <w:rPr>
                <w:rFonts w:eastAsia="Calibri Light"/>
              </w:rPr>
              <w:t>resultContent</w:t>
            </w:r>
            <w:r w:rsidRPr="005A2D7C">
              <w:rPr>
                <w:rFonts w:eastAsia="Calibri Light"/>
              </w:rPr>
              <w:t xml:space="preserve"> to the &lt;AE&gt; resource located under the &lt;CSEBase&gt; of the CSE, and the hosting CSE will send back a response according to the configured </w:t>
            </w:r>
            <w:r w:rsidR="00984FEF" w:rsidRPr="005A2D7C">
              <w:rPr>
                <w:rFonts w:eastAsia="Calibri Light"/>
              </w:rPr>
              <w:t>resultContent</w:t>
            </w:r>
            <w:r w:rsidRPr="005A2D7C">
              <w:rPr>
                <w:rFonts w:eastAsia="Calibri Light"/>
              </w:rPr>
              <w:t>.</w:t>
            </w:r>
          </w:p>
        </w:tc>
      </w:tr>
      <w:tr w:rsidR="00595502" w:rsidRPr="009743EA" w14:paraId="72BC4A33"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70769111" w14:textId="77777777" w:rsidR="00595502" w:rsidRPr="009743EA" w:rsidRDefault="00595502" w:rsidP="005C72A8">
            <w:pPr>
              <w:pStyle w:val="TAL"/>
              <w:snapToGrid w:val="0"/>
              <w:jc w:val="center"/>
              <w:rPr>
                <w:b/>
                <w:kern w:val="1"/>
              </w:rPr>
            </w:pPr>
          </w:p>
          <w:p w14:paraId="0FA81BB6" w14:textId="77777777" w:rsidR="00595502" w:rsidRPr="009743EA" w:rsidRDefault="00595502" w:rsidP="005C72A8">
            <w:pPr>
              <w:pStyle w:val="TAL"/>
              <w:snapToGrid w:val="0"/>
              <w:jc w:val="center"/>
              <w:rPr>
                <w:b/>
                <w:kern w:val="1"/>
              </w:rPr>
            </w:pPr>
            <w:r w:rsidRPr="009743EA">
              <w:rPr>
                <w:b/>
                <w:kern w:val="1"/>
              </w:rPr>
              <w:t>Resource Structure</w:t>
            </w:r>
            <w:r w:rsidR="00FC2D6A" w:rsidRPr="009743EA">
              <w:rPr>
                <w:b/>
                <w:kern w:val="1"/>
              </w:rPr>
              <w:t xml:space="preserve"> before Sending Request</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3F3BC333" w14:textId="37728DC1" w:rsidR="00595502" w:rsidRPr="005A2D7C" w:rsidRDefault="00325791" w:rsidP="005A2D7C">
            <w:pPr>
              <w:pStyle w:val="FL"/>
            </w:pPr>
            <w:r w:rsidRPr="009743EA">
              <w:object w:dxaOrig="3150" w:dyaOrig="1845" w14:anchorId="61DB093C">
                <v:shape id="_x0000_i1045" type="#_x0000_t75" style="width:157.45pt;height:65pt" o:ole="">
                  <v:imagedata r:id="rId32" o:title="" cropbottom="18882f"/>
                </v:shape>
                <o:OLEObject Type="Embed" ProgID="Visio.Drawing.15" ShapeID="_x0000_i1045" DrawAspect="Content" ObjectID="_1667911188" r:id="rId33"/>
              </w:object>
            </w:r>
          </w:p>
        </w:tc>
      </w:tr>
      <w:tr w:rsidR="00595502" w:rsidRPr="009743EA" w14:paraId="5B34C4D1"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3C777C17" w14:textId="77777777" w:rsidR="00595502" w:rsidRPr="009743EA" w:rsidRDefault="00595502" w:rsidP="005C72A8">
            <w:pPr>
              <w:pStyle w:val="TAL"/>
              <w:snapToGrid w:val="0"/>
              <w:jc w:val="center"/>
              <w:rPr>
                <w:b/>
                <w:kern w:val="1"/>
              </w:rPr>
            </w:pPr>
          </w:p>
          <w:p w14:paraId="4EE0580B" w14:textId="77777777" w:rsidR="00595502" w:rsidRPr="009743EA" w:rsidRDefault="00595502" w:rsidP="005C72A8">
            <w:pPr>
              <w:pStyle w:val="TAL"/>
              <w:snapToGrid w:val="0"/>
              <w:jc w:val="center"/>
              <w:rPr>
                <w:b/>
                <w:kern w:val="1"/>
              </w:rPr>
            </w:pPr>
          </w:p>
          <w:p w14:paraId="0F9E8819" w14:textId="77777777" w:rsidR="00595502" w:rsidRPr="009743EA" w:rsidRDefault="00595502" w:rsidP="005C72A8">
            <w:pPr>
              <w:pStyle w:val="TAL"/>
              <w:snapToGrid w:val="0"/>
              <w:jc w:val="center"/>
              <w:rPr>
                <w:b/>
                <w:kern w:val="1"/>
              </w:rPr>
            </w:pPr>
          </w:p>
          <w:p w14:paraId="4FD7E25A" w14:textId="77777777" w:rsidR="00595502" w:rsidRPr="009743EA" w:rsidRDefault="00595502" w:rsidP="005C72A8">
            <w:pPr>
              <w:pStyle w:val="TAL"/>
              <w:snapToGrid w:val="0"/>
              <w:jc w:val="center"/>
              <w:rPr>
                <w:b/>
                <w:kern w:val="1"/>
              </w:rPr>
            </w:pPr>
          </w:p>
          <w:p w14:paraId="2813642C" w14:textId="77777777" w:rsidR="00595502" w:rsidRPr="009743EA" w:rsidRDefault="00595502" w:rsidP="005C72A8">
            <w:pPr>
              <w:pStyle w:val="TAL"/>
              <w:snapToGrid w:val="0"/>
              <w:jc w:val="center"/>
              <w:rPr>
                <w:b/>
                <w:kern w:val="1"/>
              </w:rPr>
            </w:pPr>
          </w:p>
          <w:p w14:paraId="0AF6BEC9" w14:textId="77777777" w:rsidR="00595502" w:rsidRPr="009743EA" w:rsidRDefault="00595502" w:rsidP="005C72A8">
            <w:pPr>
              <w:pStyle w:val="TAL"/>
              <w:snapToGrid w:val="0"/>
              <w:jc w:val="center"/>
              <w:rPr>
                <w:b/>
                <w:kern w:val="1"/>
              </w:rPr>
            </w:pPr>
            <w:r w:rsidRPr="009743EA">
              <w:rPr>
                <w:b/>
                <w:kern w:val="1"/>
              </w:rPr>
              <w:t>Call Flow</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3701CD7B" w14:textId="6590EEBC" w:rsidR="00595502" w:rsidRPr="005A2D7C" w:rsidRDefault="00595502" w:rsidP="005A2D7C">
            <w:pPr>
              <w:pStyle w:val="FL"/>
            </w:pPr>
            <w:r w:rsidRPr="009743EA">
              <w:rPr>
                <w:sz w:val="18"/>
              </w:rPr>
              <w:object w:dxaOrig="8385" w:dyaOrig="4320" w14:anchorId="75EA595A">
                <v:shape id="_x0000_i1046" type="#_x0000_t75" style="width:263.3pt;height:135.4pt" o:ole="">
                  <v:imagedata r:id="rId34" o:title=""/>
                </v:shape>
                <o:OLEObject Type="Embed" ProgID="Visio.Drawing.15" ShapeID="_x0000_i1046" DrawAspect="Content" ObjectID="_1667911189" r:id="rId35"/>
              </w:object>
            </w:r>
          </w:p>
        </w:tc>
      </w:tr>
      <w:tr w:rsidR="00595502" w:rsidRPr="009743EA" w14:paraId="66C1875E"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126F7DAA" w14:textId="77777777" w:rsidR="00595502" w:rsidRPr="009743EA" w:rsidRDefault="00595502" w:rsidP="005C72A8">
            <w:pPr>
              <w:pStyle w:val="TAL"/>
              <w:snapToGrid w:val="0"/>
              <w:jc w:val="center"/>
              <w:rPr>
                <w:b/>
                <w:kern w:val="1"/>
              </w:rPr>
            </w:pPr>
          </w:p>
          <w:p w14:paraId="5A34A046" w14:textId="77777777" w:rsidR="00595502" w:rsidRPr="009743EA" w:rsidRDefault="00595502" w:rsidP="005C72A8">
            <w:pPr>
              <w:pStyle w:val="TAL"/>
              <w:snapToGrid w:val="0"/>
              <w:jc w:val="center"/>
              <w:rPr>
                <w:b/>
                <w:kern w:val="1"/>
              </w:rPr>
            </w:pPr>
          </w:p>
          <w:p w14:paraId="2FF57C24" w14:textId="77777777" w:rsidR="00595502" w:rsidRPr="009743EA" w:rsidRDefault="00595502" w:rsidP="005C72A8">
            <w:pPr>
              <w:pStyle w:val="TAL"/>
              <w:snapToGrid w:val="0"/>
              <w:jc w:val="center"/>
              <w:rPr>
                <w:b/>
                <w:kern w:val="1"/>
              </w:rPr>
            </w:pPr>
          </w:p>
          <w:p w14:paraId="77A83B54" w14:textId="77777777" w:rsidR="00595502" w:rsidRPr="009743EA" w:rsidRDefault="00595502" w:rsidP="005C72A8">
            <w:pPr>
              <w:pStyle w:val="TAL"/>
              <w:snapToGrid w:val="0"/>
              <w:jc w:val="center"/>
              <w:rPr>
                <w:b/>
                <w:kern w:val="1"/>
              </w:rPr>
            </w:pPr>
            <w:r w:rsidRPr="009743EA">
              <w:rPr>
                <w:b/>
                <w:kern w:val="1"/>
              </w:rPr>
              <w:t>HTTP Header Information</w:t>
            </w:r>
          </w:p>
          <w:p w14:paraId="0BF905F2" w14:textId="77777777" w:rsidR="00FE3B5F" w:rsidRPr="009743EA" w:rsidRDefault="00FE3B5F" w:rsidP="005C72A8">
            <w:pPr>
              <w:pStyle w:val="TAL"/>
              <w:snapToGrid w:val="0"/>
              <w:jc w:val="center"/>
              <w:rPr>
                <w:b/>
                <w:kern w:val="1"/>
              </w:rP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01"/>
              <w:gridCol w:w="4359"/>
            </w:tblGrid>
            <w:tr w:rsidR="00595502" w:rsidRPr="009743EA" w14:paraId="5B9BDCBB" w14:textId="77777777" w:rsidTr="005A2D7C">
              <w:trPr>
                <w:jc w:val="center"/>
              </w:trPr>
              <w:tc>
                <w:tcPr>
                  <w:tcW w:w="1501" w:type="dxa"/>
                  <w:shd w:val="clear" w:color="auto" w:fill="9CC2E5"/>
                </w:tcPr>
                <w:p w14:paraId="6B65D546" w14:textId="77777777" w:rsidR="00595502" w:rsidRPr="009743EA" w:rsidRDefault="00595502" w:rsidP="005C72A8">
                  <w:pPr>
                    <w:pStyle w:val="TAL"/>
                    <w:snapToGrid w:val="0"/>
                    <w:jc w:val="center"/>
                    <w:rPr>
                      <w:rFonts w:eastAsia="Calibri"/>
                      <w:b/>
                      <w:szCs w:val="22"/>
                    </w:rPr>
                  </w:pPr>
                  <w:r w:rsidRPr="009743EA">
                    <w:rPr>
                      <w:rFonts w:eastAsia="Calibri"/>
                      <w:b/>
                      <w:szCs w:val="22"/>
                    </w:rPr>
                    <w:t>Header</w:t>
                  </w:r>
                </w:p>
              </w:tc>
              <w:tc>
                <w:tcPr>
                  <w:tcW w:w="4359" w:type="dxa"/>
                  <w:shd w:val="clear" w:color="auto" w:fill="9CC2E5"/>
                </w:tcPr>
                <w:p w14:paraId="3CB3DFC2" w14:textId="77777777" w:rsidR="00595502" w:rsidRPr="009743EA" w:rsidRDefault="00595502" w:rsidP="005C72A8">
                  <w:pPr>
                    <w:pStyle w:val="TAL"/>
                    <w:snapToGrid w:val="0"/>
                    <w:jc w:val="center"/>
                    <w:rPr>
                      <w:rFonts w:eastAsia="Calibri"/>
                      <w:b/>
                      <w:szCs w:val="22"/>
                    </w:rPr>
                  </w:pPr>
                  <w:r w:rsidRPr="009743EA">
                    <w:rPr>
                      <w:rFonts w:eastAsia="Calibri"/>
                      <w:b/>
                      <w:szCs w:val="22"/>
                    </w:rPr>
                    <w:t>Value</w:t>
                  </w:r>
                </w:p>
              </w:tc>
            </w:tr>
            <w:tr w:rsidR="00595502" w:rsidRPr="009743EA" w14:paraId="4D057DE5" w14:textId="77777777" w:rsidTr="005A2D7C">
              <w:trPr>
                <w:jc w:val="center"/>
              </w:trPr>
              <w:tc>
                <w:tcPr>
                  <w:tcW w:w="1501" w:type="dxa"/>
                  <w:shd w:val="clear" w:color="auto" w:fill="DEEAF6"/>
                </w:tcPr>
                <w:p w14:paraId="056FE82D" w14:textId="77777777" w:rsidR="00595502" w:rsidRPr="009743EA" w:rsidRDefault="00595502" w:rsidP="005C72A8">
                  <w:pPr>
                    <w:pStyle w:val="TAL"/>
                    <w:snapToGrid w:val="0"/>
                    <w:jc w:val="center"/>
                    <w:rPr>
                      <w:rFonts w:eastAsia="Calibri"/>
                      <w:szCs w:val="22"/>
                    </w:rPr>
                  </w:pPr>
                  <w:r w:rsidRPr="009743EA">
                    <w:rPr>
                      <w:rFonts w:eastAsia="Calibri"/>
                      <w:szCs w:val="22"/>
                    </w:rPr>
                    <w:t>Accept</w:t>
                  </w:r>
                </w:p>
              </w:tc>
              <w:tc>
                <w:tcPr>
                  <w:tcW w:w="4359" w:type="dxa"/>
                  <w:shd w:val="clear" w:color="auto" w:fill="auto"/>
                </w:tcPr>
                <w:p w14:paraId="312AAB97" w14:textId="77777777" w:rsidR="00595502" w:rsidRPr="009743EA" w:rsidRDefault="00595502" w:rsidP="005C72A8">
                  <w:pPr>
                    <w:pStyle w:val="TAL"/>
                    <w:snapToGrid w:val="0"/>
                    <w:rPr>
                      <w:rFonts w:eastAsia="Calibri"/>
                      <w:szCs w:val="22"/>
                    </w:rPr>
                  </w:pPr>
                  <w:r w:rsidRPr="009743EA">
                    <w:rPr>
                      <w:rFonts w:eastAsia="Calibri"/>
                      <w:szCs w:val="22"/>
                    </w:rPr>
                    <w:t>application/</w:t>
                  </w:r>
                  <w:r w:rsidR="009F506B" w:rsidRPr="009743EA">
                    <w:rPr>
                      <w:rFonts w:eastAsia="Calibri"/>
                      <w:szCs w:val="22"/>
                    </w:rPr>
                    <w:t xml:space="preserve"> </w:t>
                  </w:r>
                  <w:r w:rsidRPr="009743EA">
                    <w:rPr>
                      <w:rFonts w:eastAsia="Calibri"/>
                      <w:szCs w:val="22"/>
                    </w:rPr>
                    <w:t>json</w:t>
                  </w:r>
                </w:p>
              </w:tc>
            </w:tr>
            <w:tr w:rsidR="00595502" w:rsidRPr="009743EA" w14:paraId="757A10D9" w14:textId="77777777" w:rsidTr="005A2D7C">
              <w:trPr>
                <w:jc w:val="center"/>
              </w:trPr>
              <w:tc>
                <w:tcPr>
                  <w:tcW w:w="1501" w:type="dxa"/>
                  <w:shd w:val="clear" w:color="auto" w:fill="DEEAF6"/>
                </w:tcPr>
                <w:p w14:paraId="66BBA350" w14:textId="77777777" w:rsidR="00595502" w:rsidRPr="009743EA" w:rsidRDefault="00595502" w:rsidP="005C72A8">
                  <w:pPr>
                    <w:pStyle w:val="TAL"/>
                    <w:snapToGrid w:val="0"/>
                    <w:jc w:val="center"/>
                    <w:rPr>
                      <w:rFonts w:eastAsia="Calibri"/>
                      <w:szCs w:val="22"/>
                    </w:rPr>
                  </w:pPr>
                  <w:r w:rsidRPr="009743EA">
                    <w:rPr>
                      <w:rFonts w:eastAsia="Calibri"/>
                      <w:szCs w:val="22"/>
                    </w:rPr>
                    <w:t>X-M2M-RI</w:t>
                  </w:r>
                </w:p>
              </w:tc>
              <w:tc>
                <w:tcPr>
                  <w:tcW w:w="4359" w:type="dxa"/>
                  <w:shd w:val="clear" w:color="auto" w:fill="auto"/>
                </w:tcPr>
                <w:p w14:paraId="47752E32" w14:textId="77777777" w:rsidR="00595502" w:rsidRPr="009743EA" w:rsidRDefault="00595502" w:rsidP="005C72A8">
                  <w:pPr>
                    <w:pStyle w:val="TAL"/>
                    <w:snapToGrid w:val="0"/>
                    <w:rPr>
                      <w:rFonts w:eastAsia="Calibri"/>
                      <w:szCs w:val="22"/>
                    </w:rPr>
                  </w:pPr>
                  <w:r w:rsidRPr="009743EA">
                    <w:rPr>
                      <w:rFonts w:eastAsia="Calibri"/>
                      <w:szCs w:val="22"/>
                    </w:rPr>
                    <w:t>Request</w:t>
                  </w:r>
                  <w:r w:rsidR="009F506B" w:rsidRPr="009743EA">
                    <w:rPr>
                      <w:rFonts w:eastAsia="Calibri"/>
                      <w:szCs w:val="22"/>
                    </w:rPr>
                    <w:t xml:space="preserve"> </w:t>
                  </w:r>
                  <w:r w:rsidRPr="009743EA">
                    <w:rPr>
                      <w:rFonts w:eastAsia="Calibri"/>
                      <w:szCs w:val="22"/>
                    </w:rPr>
                    <w:t>ID</w:t>
                  </w:r>
                  <w:r w:rsidR="009F506B" w:rsidRPr="009743EA">
                    <w:rPr>
                      <w:rFonts w:eastAsia="Calibri"/>
                      <w:szCs w:val="22"/>
                    </w:rPr>
                    <w:t xml:space="preserve"> </w:t>
                  </w:r>
                </w:p>
              </w:tc>
            </w:tr>
            <w:tr w:rsidR="00595502" w:rsidRPr="009743EA" w14:paraId="10A73154" w14:textId="77777777" w:rsidTr="005A2D7C">
              <w:trPr>
                <w:jc w:val="center"/>
              </w:trPr>
              <w:tc>
                <w:tcPr>
                  <w:tcW w:w="1501" w:type="dxa"/>
                  <w:shd w:val="clear" w:color="auto" w:fill="DEEAF6"/>
                </w:tcPr>
                <w:p w14:paraId="66E5491E" w14:textId="77777777" w:rsidR="00595502" w:rsidRPr="009743EA" w:rsidRDefault="00595502" w:rsidP="005C72A8">
                  <w:pPr>
                    <w:pStyle w:val="TAL"/>
                    <w:snapToGrid w:val="0"/>
                    <w:jc w:val="center"/>
                    <w:rPr>
                      <w:rFonts w:eastAsia="Calibri"/>
                      <w:szCs w:val="22"/>
                    </w:rPr>
                  </w:pPr>
                  <w:r w:rsidRPr="009743EA">
                    <w:rPr>
                      <w:rFonts w:eastAsia="Calibri"/>
                      <w:szCs w:val="22"/>
                    </w:rPr>
                    <w:t>X-M2M-Origin</w:t>
                  </w:r>
                </w:p>
              </w:tc>
              <w:tc>
                <w:tcPr>
                  <w:tcW w:w="4359" w:type="dxa"/>
                  <w:shd w:val="clear" w:color="auto" w:fill="auto"/>
                </w:tcPr>
                <w:p w14:paraId="05330082" w14:textId="77777777" w:rsidR="00595502" w:rsidRPr="009743EA" w:rsidRDefault="00595502" w:rsidP="005C72A8">
                  <w:pPr>
                    <w:pStyle w:val="TAL"/>
                    <w:snapToGrid w:val="0"/>
                    <w:rPr>
                      <w:rFonts w:eastAsia="Calibri"/>
                      <w:szCs w:val="22"/>
                    </w:rPr>
                  </w:pPr>
                  <w:r w:rsidRPr="009743EA">
                    <w:rPr>
                      <w:rFonts w:eastAsia="Calibri"/>
                      <w:szCs w:val="22"/>
                    </w:rPr>
                    <w:t>AE-ID</w:t>
                  </w:r>
                  <w:r w:rsidR="009F506B" w:rsidRPr="009743EA">
                    <w:rPr>
                      <w:rFonts w:eastAsia="Calibri"/>
                      <w:szCs w:val="22"/>
                    </w:rPr>
                    <w:t xml:space="preserve"> </w:t>
                  </w:r>
                  <w:r w:rsidRPr="009743EA">
                    <w:rPr>
                      <w:rFonts w:eastAsia="Calibri"/>
                      <w:szCs w:val="22"/>
                    </w:rPr>
                    <w:t>of</w:t>
                  </w:r>
                  <w:r w:rsidR="009F506B" w:rsidRPr="009743EA">
                    <w:rPr>
                      <w:rFonts w:eastAsia="Calibri"/>
                      <w:szCs w:val="22"/>
                    </w:rPr>
                    <w:t xml:space="preserve"> </w:t>
                  </w:r>
                  <w:r w:rsidRPr="009743EA">
                    <w:rPr>
                      <w:rFonts w:eastAsia="Calibri"/>
                      <w:szCs w:val="22"/>
                    </w:rPr>
                    <w:t>request</w:t>
                  </w:r>
                  <w:r w:rsidR="009F506B" w:rsidRPr="009743EA">
                    <w:rPr>
                      <w:rFonts w:eastAsia="Calibri"/>
                      <w:szCs w:val="22"/>
                    </w:rPr>
                    <w:t xml:space="preserve"> </w:t>
                  </w:r>
                  <w:r w:rsidRPr="009743EA">
                    <w:rPr>
                      <w:rFonts w:eastAsia="Calibri"/>
                      <w:szCs w:val="22"/>
                    </w:rPr>
                    <w:t>originator</w:t>
                  </w:r>
                </w:p>
              </w:tc>
            </w:tr>
            <w:tr w:rsidR="00B36CBD" w:rsidRPr="009743EA" w14:paraId="27B8BC37" w14:textId="77777777" w:rsidTr="005A2D7C">
              <w:trPr>
                <w:jc w:val="center"/>
              </w:trPr>
              <w:tc>
                <w:tcPr>
                  <w:tcW w:w="1501" w:type="dxa"/>
                  <w:shd w:val="clear" w:color="auto" w:fill="DEEAF6"/>
                </w:tcPr>
                <w:p w14:paraId="791C1C88" w14:textId="77777777" w:rsidR="00B36CBD" w:rsidRPr="009743EA" w:rsidRDefault="00B36CBD" w:rsidP="00B36CBD">
                  <w:pPr>
                    <w:pStyle w:val="TAL"/>
                    <w:snapToGrid w:val="0"/>
                    <w:jc w:val="center"/>
                    <w:rPr>
                      <w:rFonts w:eastAsia="Calibri"/>
                      <w:szCs w:val="22"/>
                    </w:rPr>
                  </w:pPr>
                  <w:r w:rsidRPr="009743EA">
                    <w:rPr>
                      <w:rFonts w:eastAsia="Calibri"/>
                      <w:szCs w:val="22"/>
                    </w:rPr>
                    <w:t>X-M2M-RVI</w:t>
                  </w:r>
                </w:p>
              </w:tc>
              <w:tc>
                <w:tcPr>
                  <w:tcW w:w="4359" w:type="dxa"/>
                  <w:shd w:val="clear" w:color="auto" w:fill="auto"/>
                </w:tcPr>
                <w:p w14:paraId="467F9660" w14:textId="77777777" w:rsidR="00B36CBD" w:rsidRPr="009743EA" w:rsidRDefault="00B36CBD" w:rsidP="00B36CBD">
                  <w:pPr>
                    <w:pStyle w:val="TAL"/>
                    <w:snapToGrid w:val="0"/>
                    <w:rPr>
                      <w:rFonts w:eastAsia="Calibri"/>
                      <w:szCs w:val="22"/>
                    </w:rPr>
                  </w:pPr>
                  <w:r w:rsidRPr="009743EA">
                    <w:rPr>
                      <w:rFonts w:eastAsia="Calibri"/>
                      <w:szCs w:val="22"/>
                    </w:rPr>
                    <w:t>Release</w:t>
                  </w:r>
                  <w:r w:rsidR="009F506B" w:rsidRPr="009743EA">
                    <w:rPr>
                      <w:rFonts w:eastAsia="Calibri"/>
                      <w:szCs w:val="22"/>
                    </w:rPr>
                    <w:t xml:space="preserve"> </w:t>
                  </w:r>
                  <w:r w:rsidRPr="009743EA">
                    <w:rPr>
                      <w:rFonts w:eastAsia="Calibri"/>
                      <w:szCs w:val="22"/>
                    </w:rPr>
                    <w:t>Version</w:t>
                  </w:r>
                  <w:r w:rsidR="009F506B" w:rsidRPr="009743EA">
                    <w:rPr>
                      <w:rFonts w:eastAsia="Calibri"/>
                      <w:szCs w:val="22"/>
                    </w:rPr>
                    <w:t xml:space="preserve"> </w:t>
                  </w:r>
                  <w:r w:rsidRPr="009743EA">
                    <w:rPr>
                      <w:rFonts w:eastAsia="Calibri"/>
                      <w:szCs w:val="22"/>
                    </w:rPr>
                    <w:t>Indicator</w:t>
                  </w:r>
                </w:p>
              </w:tc>
            </w:tr>
          </w:tbl>
          <w:p w14:paraId="75194D90" w14:textId="77777777" w:rsidR="00595502" w:rsidRPr="009743EA" w:rsidRDefault="00595502" w:rsidP="005C72A8">
            <w:pPr>
              <w:pStyle w:val="TAL"/>
              <w:snapToGrid w:val="0"/>
              <w:jc w:val="center"/>
            </w:pPr>
          </w:p>
        </w:tc>
      </w:tr>
      <w:tr w:rsidR="00595502" w:rsidRPr="009743EA" w14:paraId="7F022C1B"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29731D4E" w14:textId="77777777" w:rsidR="00595502" w:rsidRPr="009743EA" w:rsidRDefault="00595502" w:rsidP="005C72A8">
            <w:pPr>
              <w:pStyle w:val="Default"/>
              <w:jc w:val="center"/>
              <w:rPr>
                <w:color w:val="auto"/>
              </w:rPr>
            </w:pPr>
          </w:p>
          <w:p w14:paraId="4038125A" w14:textId="77777777" w:rsidR="00595502" w:rsidRPr="009743EA" w:rsidRDefault="00595502" w:rsidP="005C72A8">
            <w:pPr>
              <w:pStyle w:val="Default"/>
              <w:jc w:val="center"/>
              <w:rPr>
                <w:b/>
                <w:sz w:val="20"/>
                <w:szCs w:val="20"/>
              </w:rPr>
            </w:pPr>
          </w:p>
          <w:p w14:paraId="4224D871" w14:textId="77777777" w:rsidR="00595502" w:rsidRPr="009743EA" w:rsidRDefault="00595502" w:rsidP="005C72A8">
            <w:pPr>
              <w:pStyle w:val="Default"/>
              <w:jc w:val="center"/>
              <w:rPr>
                <w:b/>
                <w:sz w:val="20"/>
                <w:szCs w:val="20"/>
              </w:rPr>
            </w:pPr>
          </w:p>
          <w:p w14:paraId="1A904769" w14:textId="77777777" w:rsidR="00595502" w:rsidRPr="009743EA" w:rsidRDefault="00595502" w:rsidP="005C72A8">
            <w:pPr>
              <w:pStyle w:val="Default"/>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2C105140" w14:textId="77777777" w:rsidR="00595502" w:rsidRPr="009743EA" w:rsidRDefault="00595502" w:rsidP="005C72A8">
            <w:pPr>
              <w:pStyle w:val="Default"/>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RCN=1</w:t>
            </w:r>
          </w:p>
          <w:p w14:paraId="0909D061" w14:textId="77777777" w:rsidR="00595502" w:rsidRPr="009743EA" w:rsidRDefault="00595502" w:rsidP="005C72A8">
            <w:pPr>
              <w:pStyle w:val="Default"/>
              <w:jc w:val="center"/>
              <w:rPr>
                <w:b/>
                <w:kern w:val="1"/>
              </w:rPr>
            </w:pPr>
            <w:r w:rsidRPr="009743EA">
              <w:rPr>
                <w:rFonts w:ascii="Arial" w:eastAsia="Malgun Gothic" w:hAnsi="Arial"/>
                <w:b/>
                <w:color w:val="auto"/>
                <w:kern w:val="1"/>
                <w:sz w:val="18"/>
                <w:szCs w:val="20"/>
              </w:rPr>
              <w:t>or No RCN</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588BE1B1" w14:textId="77777777" w:rsidR="00595502" w:rsidRPr="004A2BF0" w:rsidRDefault="00595502" w:rsidP="005A2D7C">
            <w:pPr>
              <w:pStyle w:val="TAL"/>
              <w:snapToGrid w:val="0"/>
              <w:ind w:left="284"/>
              <w:rPr>
                <w:color w:val="0070C0"/>
              </w:rPr>
            </w:pPr>
          </w:p>
          <w:p w14:paraId="095E35F2" w14:textId="77777777" w:rsidR="00595502" w:rsidRPr="005A2D7C" w:rsidRDefault="00595502" w:rsidP="005A2D7C">
            <w:pPr>
              <w:pStyle w:val="TAL"/>
              <w:snapToGrid w:val="0"/>
              <w:ind w:left="284"/>
              <w:rPr>
                <w:color w:val="0070C0"/>
              </w:rPr>
            </w:pPr>
            <w:r w:rsidRPr="005A2D7C">
              <w:rPr>
                <w:color w:val="0070C0"/>
              </w:rPr>
              <w:t xml:space="preserve">    API/AE/RET/001</w:t>
            </w:r>
          </w:p>
          <w:p w14:paraId="7E4834F1" w14:textId="77777777" w:rsidR="00595502" w:rsidRPr="005A2D7C" w:rsidRDefault="00595502" w:rsidP="005A2D7C">
            <w:pPr>
              <w:pStyle w:val="TAL"/>
              <w:snapToGrid w:val="0"/>
              <w:ind w:left="284"/>
              <w:rPr>
                <w:color w:val="0070C0"/>
              </w:rPr>
            </w:pPr>
            <w:r w:rsidRPr="005A2D7C">
              <w:rPr>
                <w:color w:val="0070C0"/>
              </w:rPr>
              <w:t xml:space="preserve">   API/AE/RET/001_RCN1</w:t>
            </w:r>
          </w:p>
          <w:p w14:paraId="3323EBF3" w14:textId="77777777" w:rsidR="00595502" w:rsidRPr="005A2D7C" w:rsidRDefault="00595502" w:rsidP="005A2D7C">
            <w:pPr>
              <w:pStyle w:val="TAL"/>
              <w:snapToGrid w:val="0"/>
              <w:ind w:left="284"/>
              <w:rPr>
                <w:color w:val="0070C0"/>
              </w:rPr>
            </w:pPr>
          </w:p>
          <w:p w14:paraId="041FA06C" w14:textId="77777777" w:rsidR="00595502" w:rsidRPr="005A2D7C" w:rsidRDefault="00595502" w:rsidP="005A2D7C">
            <w:pPr>
              <w:pStyle w:val="TAL"/>
              <w:snapToGrid w:val="0"/>
              <w:ind w:left="284"/>
              <w:rPr>
                <w:color w:val="0070C0"/>
              </w:rPr>
            </w:pPr>
            <w:r w:rsidRPr="005A2D7C">
              <w:rPr>
                <w:color w:val="0070C0"/>
              </w:rPr>
              <w:t>HTTP Request:</w:t>
            </w:r>
          </w:p>
          <w:p w14:paraId="4C5A0C3A" w14:textId="77777777" w:rsidR="00595502" w:rsidRPr="009743EA" w:rsidRDefault="00595502" w:rsidP="005A2D7C">
            <w:pPr>
              <w:pStyle w:val="TAL"/>
              <w:snapToGrid w:val="0"/>
              <w:ind w:left="284"/>
              <w:rPr>
                <w:color w:val="0070C0"/>
              </w:rPr>
            </w:pPr>
          </w:p>
          <w:p w14:paraId="3593E15E" w14:textId="77777777" w:rsidR="00595502" w:rsidRPr="009743EA" w:rsidRDefault="00595502" w:rsidP="005A2D7C">
            <w:pPr>
              <w:pStyle w:val="TAL"/>
              <w:snapToGrid w:val="0"/>
              <w:ind w:left="284"/>
              <w:rPr>
                <w:color w:val="0070C0"/>
              </w:rPr>
            </w:pPr>
            <w:r w:rsidRPr="009743EA">
              <w:rPr>
                <w:color w:val="0070C0"/>
              </w:rPr>
              <w:t>GET /mn-name/ae_sensor HTTP/1.1</w:t>
            </w:r>
          </w:p>
          <w:p w14:paraId="053993E4" w14:textId="77777777" w:rsidR="00247D1F" w:rsidRPr="000D6D95" w:rsidRDefault="00247D1F" w:rsidP="005A2D7C">
            <w:pPr>
              <w:pStyle w:val="TAL"/>
              <w:snapToGrid w:val="0"/>
              <w:ind w:left="284"/>
              <w:rPr>
                <w:color w:val="0070C0"/>
                <w:lang w:val="fr-FR"/>
              </w:rPr>
            </w:pPr>
            <w:r w:rsidRPr="000D6D95">
              <w:rPr>
                <w:color w:val="0070C0"/>
                <w:lang w:val="fr-FR"/>
              </w:rPr>
              <w:t>Accept: application/json</w:t>
            </w:r>
          </w:p>
          <w:p w14:paraId="0CEB42E9" w14:textId="77777777" w:rsidR="00595502" w:rsidRPr="000D6D95" w:rsidRDefault="00595502" w:rsidP="005A2D7C">
            <w:pPr>
              <w:pStyle w:val="TAL"/>
              <w:snapToGrid w:val="0"/>
              <w:ind w:left="284"/>
              <w:rPr>
                <w:color w:val="0070C0"/>
                <w:lang w:val="fr-FR"/>
              </w:rPr>
            </w:pPr>
            <w:r w:rsidRPr="000D6D95">
              <w:rPr>
                <w:color w:val="0070C0"/>
                <w:lang w:val="fr-FR"/>
              </w:rPr>
              <w:t>Host: 192.168.0.10:8282</w:t>
            </w:r>
          </w:p>
          <w:p w14:paraId="38729726" w14:textId="77777777" w:rsidR="00595502" w:rsidRPr="000D6D95" w:rsidRDefault="00595502" w:rsidP="005A2D7C">
            <w:pPr>
              <w:pStyle w:val="TAL"/>
              <w:snapToGrid w:val="0"/>
              <w:ind w:left="284"/>
              <w:rPr>
                <w:color w:val="0070C0"/>
                <w:lang w:val="fr-FR"/>
              </w:rPr>
            </w:pPr>
            <w:r w:rsidRPr="000D6D95">
              <w:rPr>
                <w:color w:val="0070C0"/>
                <w:lang w:val="fr-FR"/>
              </w:rPr>
              <w:t>X-M2M-Origin: CAE0120180404T0838301405122186544640_cse01</w:t>
            </w:r>
          </w:p>
          <w:p w14:paraId="1F1D509E" w14:textId="77777777" w:rsidR="00EC2110" w:rsidRPr="000D6D95" w:rsidRDefault="00EC2110" w:rsidP="005A2D7C">
            <w:pPr>
              <w:pStyle w:val="TAL"/>
              <w:snapToGrid w:val="0"/>
              <w:ind w:left="284"/>
              <w:rPr>
                <w:color w:val="0070C0"/>
                <w:lang w:val="fr-FR"/>
              </w:rPr>
            </w:pPr>
            <w:r w:rsidRPr="000D6D95">
              <w:rPr>
                <w:color w:val="0070C0"/>
                <w:lang w:val="fr-FR"/>
              </w:rPr>
              <w:t>X-M2M-RI:1234</w:t>
            </w:r>
          </w:p>
          <w:p w14:paraId="42AA7FA3" w14:textId="77777777" w:rsidR="00FD0F9A" w:rsidRPr="009743EA" w:rsidRDefault="00FD0F9A" w:rsidP="005A2D7C">
            <w:pPr>
              <w:pStyle w:val="TAL"/>
              <w:snapToGrid w:val="0"/>
              <w:ind w:left="284"/>
              <w:rPr>
                <w:color w:val="0070C0"/>
              </w:rPr>
            </w:pPr>
            <w:r w:rsidRPr="009743EA">
              <w:rPr>
                <w:color w:val="0070C0"/>
              </w:rPr>
              <w:t>X-M2M-RVI: 2a</w:t>
            </w:r>
          </w:p>
          <w:p w14:paraId="21EF5992" w14:textId="77777777" w:rsidR="00595502" w:rsidRPr="009743EA" w:rsidRDefault="00595502" w:rsidP="005A2D7C">
            <w:pPr>
              <w:pStyle w:val="TAL"/>
              <w:snapToGrid w:val="0"/>
              <w:ind w:left="284"/>
              <w:rPr>
                <w:color w:val="0070C0"/>
              </w:rPr>
            </w:pPr>
          </w:p>
          <w:p w14:paraId="764C0935" w14:textId="77777777" w:rsidR="00595502" w:rsidRPr="005A2D7C" w:rsidRDefault="00595502" w:rsidP="005A2D7C">
            <w:pPr>
              <w:pStyle w:val="TAL"/>
              <w:snapToGrid w:val="0"/>
              <w:ind w:left="284"/>
              <w:rPr>
                <w:color w:val="0070C0"/>
              </w:rPr>
            </w:pPr>
          </w:p>
          <w:p w14:paraId="5E0A27EB" w14:textId="77777777" w:rsidR="00595502" w:rsidRPr="005A2D7C" w:rsidRDefault="00595502" w:rsidP="005A2D7C">
            <w:pPr>
              <w:pStyle w:val="TAL"/>
              <w:snapToGrid w:val="0"/>
              <w:ind w:left="284"/>
              <w:rPr>
                <w:color w:val="0070C0"/>
              </w:rPr>
            </w:pPr>
            <w:r w:rsidRPr="005A2D7C">
              <w:rPr>
                <w:color w:val="0070C0"/>
              </w:rPr>
              <w:t>HTTP Response:</w:t>
            </w:r>
          </w:p>
          <w:p w14:paraId="46AA5157" w14:textId="77777777" w:rsidR="00595502" w:rsidRPr="004A2BF0" w:rsidRDefault="00595502" w:rsidP="005A2D7C">
            <w:pPr>
              <w:pStyle w:val="TAL"/>
              <w:snapToGrid w:val="0"/>
              <w:ind w:left="284"/>
              <w:rPr>
                <w:color w:val="0070C0"/>
              </w:rPr>
            </w:pPr>
          </w:p>
          <w:p w14:paraId="0EFF50D3" w14:textId="77777777" w:rsidR="00595502" w:rsidRPr="004A2BF0" w:rsidRDefault="00595502" w:rsidP="005A2D7C">
            <w:pPr>
              <w:pStyle w:val="TAL"/>
              <w:snapToGrid w:val="0"/>
              <w:ind w:left="284"/>
              <w:rPr>
                <w:color w:val="0070C0"/>
              </w:rPr>
            </w:pPr>
            <w:r w:rsidRPr="004A2BF0">
              <w:rPr>
                <w:color w:val="0070C0"/>
              </w:rPr>
              <w:t>200 OK</w:t>
            </w:r>
          </w:p>
          <w:p w14:paraId="73CC5670" w14:textId="77777777" w:rsidR="00595502" w:rsidRPr="004A2BF0" w:rsidRDefault="00595502" w:rsidP="005A2D7C">
            <w:pPr>
              <w:pStyle w:val="TAL"/>
              <w:snapToGrid w:val="0"/>
              <w:ind w:left="284"/>
              <w:rPr>
                <w:color w:val="0070C0"/>
              </w:rPr>
            </w:pPr>
            <w:r w:rsidRPr="004A2BF0">
              <w:rPr>
                <w:color w:val="0070C0"/>
              </w:rPr>
              <w:t xml:space="preserve">Content-Length:308 </w:t>
            </w:r>
          </w:p>
          <w:p w14:paraId="011CF1D7" w14:textId="77777777" w:rsidR="00595502" w:rsidRPr="004A2BF0" w:rsidRDefault="00595502" w:rsidP="005A2D7C">
            <w:pPr>
              <w:pStyle w:val="TAL"/>
              <w:snapToGrid w:val="0"/>
              <w:ind w:left="284"/>
              <w:rPr>
                <w:color w:val="0070C0"/>
              </w:rPr>
            </w:pPr>
            <w:r w:rsidRPr="004A2BF0">
              <w:rPr>
                <w:color w:val="0070C0"/>
              </w:rPr>
              <w:t>Content-Type:application/json</w:t>
            </w:r>
          </w:p>
          <w:p w14:paraId="4E766EFD" w14:textId="77777777" w:rsidR="00595502" w:rsidRPr="004A2BF0" w:rsidRDefault="00595502" w:rsidP="005A2D7C">
            <w:pPr>
              <w:pStyle w:val="TAL"/>
              <w:snapToGrid w:val="0"/>
              <w:ind w:left="284"/>
              <w:rPr>
                <w:color w:val="0070C0"/>
              </w:rPr>
            </w:pPr>
            <w:r w:rsidRPr="004A2BF0">
              <w:rPr>
                <w:color w:val="0070C0"/>
              </w:rPr>
              <w:t>X-M2M-RI:1234</w:t>
            </w:r>
          </w:p>
          <w:p w14:paraId="308CCE5B" w14:textId="77777777" w:rsidR="00595502" w:rsidRPr="004A2BF0" w:rsidRDefault="00595502" w:rsidP="005A2D7C">
            <w:pPr>
              <w:pStyle w:val="TAL"/>
              <w:snapToGrid w:val="0"/>
              <w:ind w:left="284"/>
              <w:rPr>
                <w:color w:val="0070C0"/>
              </w:rPr>
            </w:pPr>
            <w:r w:rsidRPr="004A2BF0">
              <w:rPr>
                <w:color w:val="0070C0"/>
              </w:rPr>
              <w:t>X-M2M-RSC:2000</w:t>
            </w:r>
          </w:p>
          <w:p w14:paraId="24D55453" w14:textId="77777777" w:rsidR="00595502" w:rsidRPr="009743EA" w:rsidRDefault="00595502" w:rsidP="00C072AF">
            <w:pPr>
              <w:pStyle w:val="TAL"/>
              <w:snapToGrid w:val="0"/>
              <w:ind w:left="284"/>
              <w:rPr>
                <w:color w:val="0070C0"/>
              </w:rPr>
            </w:pPr>
            <w:r w:rsidRPr="009743EA">
              <w:rPr>
                <w:color w:val="0070C0"/>
              </w:rPr>
              <w:t>{</w:t>
            </w:r>
          </w:p>
          <w:p w14:paraId="2710B0C5" w14:textId="77777777" w:rsidR="00595502" w:rsidRPr="009743EA" w:rsidRDefault="00595502" w:rsidP="00C072AF">
            <w:pPr>
              <w:pStyle w:val="TAL"/>
              <w:snapToGrid w:val="0"/>
              <w:ind w:left="284"/>
              <w:rPr>
                <w:color w:val="0070C0"/>
              </w:rPr>
            </w:pPr>
            <w:r w:rsidRPr="009743EA">
              <w:rPr>
                <w:color w:val="0070C0"/>
              </w:rPr>
              <w:t xml:space="preserve">    "m2m:ae": {</w:t>
            </w:r>
          </w:p>
          <w:p w14:paraId="465A4D62" w14:textId="77777777" w:rsidR="00595502" w:rsidRPr="009743EA" w:rsidRDefault="00595502" w:rsidP="00C072AF">
            <w:pPr>
              <w:pStyle w:val="TAL"/>
              <w:snapToGrid w:val="0"/>
              <w:ind w:left="284"/>
              <w:rPr>
                <w:color w:val="0070C0"/>
              </w:rPr>
            </w:pPr>
            <w:r w:rsidRPr="009743EA">
              <w:rPr>
                <w:color w:val="0070C0"/>
              </w:rPr>
              <w:t xml:space="preserve">        "aei": "CAE0120180404T0838301405122186544640_cse01",</w:t>
            </w:r>
          </w:p>
          <w:p w14:paraId="11577DF3" w14:textId="77777777" w:rsidR="00595502" w:rsidRPr="009743EA" w:rsidRDefault="00595502" w:rsidP="00C072AF">
            <w:pPr>
              <w:pStyle w:val="TAL"/>
              <w:snapToGrid w:val="0"/>
              <w:ind w:left="284"/>
              <w:rPr>
                <w:color w:val="0070C0"/>
              </w:rPr>
            </w:pPr>
            <w:r w:rsidRPr="009743EA">
              <w:rPr>
                <w:color w:val="0070C0"/>
              </w:rPr>
              <w:t xml:space="preserve">        "api": "A01.com.company.Temperature",</w:t>
            </w:r>
          </w:p>
          <w:p w14:paraId="6487827B" w14:textId="77777777" w:rsidR="00595502" w:rsidRPr="000D6D95" w:rsidRDefault="00595502" w:rsidP="00C072AF">
            <w:pPr>
              <w:pStyle w:val="TAL"/>
              <w:snapToGrid w:val="0"/>
              <w:ind w:left="284"/>
              <w:rPr>
                <w:color w:val="0070C0"/>
                <w:lang w:val="fr-FR"/>
              </w:rPr>
            </w:pPr>
            <w:r w:rsidRPr="009743EA">
              <w:rPr>
                <w:color w:val="0070C0"/>
              </w:rPr>
              <w:t xml:space="preserve">        </w:t>
            </w:r>
            <w:r w:rsidRPr="000D6D95">
              <w:rPr>
                <w:color w:val="0070C0"/>
                <w:lang w:val="fr-FR"/>
              </w:rPr>
              <w:t>"ct": "20180404T083830",</w:t>
            </w:r>
          </w:p>
          <w:p w14:paraId="3DA59328" w14:textId="77777777" w:rsidR="00595502" w:rsidRPr="000D6D95" w:rsidRDefault="00595502" w:rsidP="00C072AF">
            <w:pPr>
              <w:pStyle w:val="TAL"/>
              <w:snapToGrid w:val="0"/>
              <w:ind w:left="284"/>
              <w:rPr>
                <w:color w:val="0070C0"/>
                <w:lang w:val="fr-FR"/>
              </w:rPr>
            </w:pPr>
            <w:r w:rsidRPr="000D6D95">
              <w:rPr>
                <w:color w:val="0070C0"/>
                <w:lang w:val="fr-FR"/>
              </w:rPr>
              <w:t xml:space="preserve">        "et": "99991231T235959",</w:t>
            </w:r>
          </w:p>
          <w:p w14:paraId="140B43A5" w14:textId="77777777" w:rsidR="00595502" w:rsidRPr="000D6D95" w:rsidRDefault="00595502" w:rsidP="00C072AF">
            <w:pPr>
              <w:pStyle w:val="TAL"/>
              <w:snapToGrid w:val="0"/>
              <w:ind w:left="284"/>
              <w:rPr>
                <w:color w:val="0070C0"/>
                <w:lang w:val="fr-FR"/>
              </w:rPr>
            </w:pPr>
            <w:r w:rsidRPr="000D6D95">
              <w:rPr>
                <w:color w:val="0070C0"/>
                <w:lang w:val="fr-FR"/>
              </w:rPr>
              <w:t xml:space="preserve">        "lbl": [</w:t>
            </w:r>
          </w:p>
          <w:p w14:paraId="0F2EC9D1" w14:textId="77777777" w:rsidR="00595502" w:rsidRPr="000D6D95" w:rsidRDefault="00595502" w:rsidP="00C072AF">
            <w:pPr>
              <w:pStyle w:val="TAL"/>
              <w:snapToGrid w:val="0"/>
              <w:ind w:left="284"/>
              <w:rPr>
                <w:color w:val="0070C0"/>
                <w:lang w:val="fr-FR"/>
              </w:rPr>
            </w:pPr>
            <w:r w:rsidRPr="000D6D95">
              <w:rPr>
                <w:color w:val="0070C0"/>
                <w:lang w:val="fr-FR"/>
              </w:rPr>
              <w:t xml:space="preserve">            "indoor_temperature",</w:t>
            </w:r>
          </w:p>
          <w:p w14:paraId="1101053C" w14:textId="77777777" w:rsidR="00595502" w:rsidRPr="009743EA" w:rsidRDefault="00595502" w:rsidP="00C072AF">
            <w:pPr>
              <w:pStyle w:val="TAL"/>
              <w:snapToGrid w:val="0"/>
              <w:ind w:left="284"/>
              <w:rPr>
                <w:color w:val="0070C0"/>
              </w:rPr>
            </w:pPr>
            <w:r w:rsidRPr="000D6D95">
              <w:rPr>
                <w:color w:val="0070C0"/>
                <w:lang w:val="fr-FR"/>
              </w:rPr>
              <w:t xml:space="preserve">            </w:t>
            </w:r>
            <w:r w:rsidRPr="009743EA">
              <w:rPr>
                <w:color w:val="0070C0"/>
              </w:rPr>
              <w:t>"room_1"</w:t>
            </w:r>
          </w:p>
          <w:p w14:paraId="6F328C03" w14:textId="77777777" w:rsidR="00595502" w:rsidRPr="009743EA" w:rsidRDefault="00595502" w:rsidP="00C072AF">
            <w:pPr>
              <w:pStyle w:val="TAL"/>
              <w:snapToGrid w:val="0"/>
              <w:ind w:left="284"/>
              <w:rPr>
                <w:color w:val="0070C0"/>
              </w:rPr>
            </w:pPr>
            <w:r w:rsidRPr="009743EA">
              <w:rPr>
                <w:color w:val="0070C0"/>
              </w:rPr>
              <w:lastRenderedPageBreak/>
              <w:t xml:space="preserve">        ],</w:t>
            </w:r>
          </w:p>
          <w:p w14:paraId="0132384B" w14:textId="77777777" w:rsidR="00595502" w:rsidRPr="009743EA" w:rsidRDefault="00595502" w:rsidP="00C072AF">
            <w:pPr>
              <w:pStyle w:val="TAL"/>
              <w:snapToGrid w:val="0"/>
              <w:ind w:left="284"/>
              <w:rPr>
                <w:color w:val="0070C0"/>
              </w:rPr>
            </w:pPr>
            <w:r w:rsidRPr="009743EA">
              <w:rPr>
                <w:color w:val="0070C0"/>
              </w:rPr>
              <w:t xml:space="preserve">        "lt": "20180404T083830",</w:t>
            </w:r>
          </w:p>
          <w:p w14:paraId="7EA6499E" w14:textId="77777777" w:rsidR="00595502" w:rsidRPr="009743EA" w:rsidRDefault="00595502" w:rsidP="00C072AF">
            <w:pPr>
              <w:pStyle w:val="TAL"/>
              <w:snapToGrid w:val="0"/>
              <w:ind w:left="284"/>
              <w:rPr>
                <w:color w:val="0070C0"/>
              </w:rPr>
            </w:pPr>
            <w:r w:rsidRPr="009743EA">
              <w:rPr>
                <w:color w:val="0070C0"/>
              </w:rPr>
              <w:t xml:space="preserve">        "pi": "mnID",</w:t>
            </w:r>
          </w:p>
          <w:p w14:paraId="4C633154" w14:textId="77777777" w:rsidR="00595502" w:rsidRPr="000D6D95" w:rsidRDefault="00595502" w:rsidP="00C072AF">
            <w:pPr>
              <w:pStyle w:val="TAL"/>
              <w:snapToGrid w:val="0"/>
              <w:ind w:left="284"/>
              <w:rPr>
                <w:color w:val="0070C0"/>
                <w:lang w:val="fr-FR"/>
              </w:rPr>
            </w:pPr>
            <w:r w:rsidRPr="009743EA">
              <w:rPr>
                <w:color w:val="0070C0"/>
              </w:rPr>
              <w:t xml:space="preserve">        </w:t>
            </w:r>
            <w:r w:rsidRPr="000D6D95">
              <w:rPr>
                <w:color w:val="0070C0"/>
                <w:lang w:val="fr-FR"/>
              </w:rPr>
              <w:t>"ri": "CAE0120180404T0838301405122186544640_cse01",</w:t>
            </w:r>
          </w:p>
          <w:p w14:paraId="14683D5C" w14:textId="77777777" w:rsidR="00595502" w:rsidRPr="000D6D95" w:rsidRDefault="00595502" w:rsidP="00C072AF">
            <w:pPr>
              <w:pStyle w:val="TAL"/>
              <w:snapToGrid w:val="0"/>
              <w:ind w:left="284"/>
              <w:rPr>
                <w:color w:val="0070C0"/>
                <w:lang w:val="fr-FR"/>
              </w:rPr>
            </w:pPr>
            <w:r w:rsidRPr="000D6D95">
              <w:rPr>
                <w:color w:val="0070C0"/>
                <w:lang w:val="fr-FR"/>
              </w:rPr>
              <w:t xml:space="preserve">        "rn": "ae_sensor",</w:t>
            </w:r>
          </w:p>
          <w:p w14:paraId="7E069DBA" w14:textId="77777777" w:rsidR="00595502" w:rsidRPr="009743EA" w:rsidRDefault="00595502" w:rsidP="00C072AF">
            <w:pPr>
              <w:pStyle w:val="TAL"/>
              <w:snapToGrid w:val="0"/>
              <w:ind w:left="284"/>
              <w:rPr>
                <w:color w:val="0070C0"/>
              </w:rPr>
            </w:pPr>
            <w:r w:rsidRPr="000D6D95">
              <w:rPr>
                <w:color w:val="0070C0"/>
                <w:lang w:val="fr-FR"/>
              </w:rPr>
              <w:t xml:space="preserve">        </w:t>
            </w:r>
            <w:r w:rsidRPr="009743EA">
              <w:rPr>
                <w:color w:val="0070C0"/>
              </w:rPr>
              <w:t>"rr": false,</w:t>
            </w:r>
          </w:p>
          <w:p w14:paraId="5EDDE852" w14:textId="77777777" w:rsidR="00B813A0" w:rsidRPr="009743EA" w:rsidRDefault="00595502" w:rsidP="005A2D7C">
            <w:pPr>
              <w:pStyle w:val="TAL"/>
              <w:snapToGrid w:val="0"/>
              <w:ind w:left="284"/>
              <w:rPr>
                <w:color w:val="0070C0"/>
              </w:rPr>
            </w:pPr>
            <w:r w:rsidRPr="009743EA">
              <w:rPr>
                <w:color w:val="0070C0"/>
              </w:rPr>
              <w:t xml:space="preserve">        "ty": 2</w:t>
            </w:r>
            <w:r w:rsidR="00B813A0" w:rsidRPr="009743EA">
              <w:rPr>
                <w:color w:val="0070C0"/>
              </w:rPr>
              <w:t>,</w:t>
            </w:r>
          </w:p>
          <w:p w14:paraId="02268675" w14:textId="77777777" w:rsidR="00B813A0" w:rsidRPr="009743EA" w:rsidRDefault="00B813A0" w:rsidP="005A2D7C">
            <w:pPr>
              <w:pStyle w:val="TAL"/>
              <w:snapToGrid w:val="0"/>
              <w:ind w:left="284"/>
              <w:rPr>
                <w:color w:val="0070C0"/>
              </w:rPr>
            </w:pPr>
            <w:r w:rsidRPr="009743EA">
              <w:rPr>
                <w:color w:val="0070C0"/>
              </w:rPr>
              <w:t xml:space="preserve">        "srv": </w:t>
            </w:r>
            <w:r w:rsidRPr="00C072AF">
              <w:rPr>
                <w:color w:val="0070C0"/>
              </w:rPr>
              <w:t>[</w:t>
            </w:r>
          </w:p>
          <w:p w14:paraId="1B00E2DD" w14:textId="77777777" w:rsidR="00B813A0" w:rsidRPr="009743EA" w:rsidRDefault="00B813A0" w:rsidP="005A2D7C">
            <w:pPr>
              <w:pStyle w:val="TAL"/>
              <w:snapToGrid w:val="0"/>
              <w:ind w:left="284"/>
              <w:rPr>
                <w:color w:val="0070C0"/>
              </w:rPr>
            </w:pPr>
            <w:r w:rsidRPr="009743EA">
              <w:rPr>
                <w:color w:val="0070C0"/>
              </w:rPr>
              <w:t xml:space="preserve">            "1",</w:t>
            </w:r>
          </w:p>
          <w:p w14:paraId="0C0C0026" w14:textId="77777777" w:rsidR="00B813A0" w:rsidRPr="009743EA" w:rsidRDefault="00B813A0" w:rsidP="005A2D7C">
            <w:pPr>
              <w:pStyle w:val="TAL"/>
              <w:snapToGrid w:val="0"/>
              <w:ind w:left="284"/>
              <w:rPr>
                <w:color w:val="0070C0"/>
              </w:rPr>
            </w:pPr>
            <w:r w:rsidRPr="009743EA">
              <w:rPr>
                <w:color w:val="0070C0"/>
              </w:rPr>
              <w:t xml:space="preserve">            "2",</w:t>
            </w:r>
          </w:p>
          <w:p w14:paraId="436E5D57" w14:textId="77777777" w:rsidR="00B813A0" w:rsidRPr="009743EA" w:rsidRDefault="00B813A0" w:rsidP="005A2D7C">
            <w:pPr>
              <w:pStyle w:val="TAL"/>
              <w:snapToGrid w:val="0"/>
              <w:ind w:left="284"/>
              <w:rPr>
                <w:color w:val="0070C0"/>
              </w:rPr>
            </w:pPr>
            <w:r w:rsidRPr="009743EA">
              <w:rPr>
                <w:color w:val="0070C0"/>
              </w:rPr>
              <w:t xml:space="preserve">            "2a"</w:t>
            </w:r>
          </w:p>
          <w:p w14:paraId="7BFF9A89" w14:textId="77777777" w:rsidR="00B813A0" w:rsidRPr="009743EA" w:rsidRDefault="00B813A0" w:rsidP="005A2D7C">
            <w:pPr>
              <w:pStyle w:val="TAL"/>
              <w:snapToGrid w:val="0"/>
              <w:ind w:left="284"/>
              <w:rPr>
                <w:color w:val="0070C0"/>
              </w:rPr>
            </w:pPr>
            <w:r w:rsidRPr="009743EA">
              <w:rPr>
                <w:color w:val="0070C0"/>
              </w:rPr>
              <w:t xml:space="preserve">        ]</w:t>
            </w:r>
          </w:p>
          <w:p w14:paraId="17D861FF" w14:textId="77777777" w:rsidR="00595502" w:rsidRPr="009743EA" w:rsidRDefault="00595502" w:rsidP="00C072AF">
            <w:pPr>
              <w:pStyle w:val="TAL"/>
              <w:snapToGrid w:val="0"/>
              <w:ind w:left="284"/>
              <w:rPr>
                <w:color w:val="0070C0"/>
              </w:rPr>
            </w:pPr>
          </w:p>
          <w:p w14:paraId="63344096" w14:textId="77777777" w:rsidR="00595502" w:rsidRPr="009743EA" w:rsidRDefault="00595502" w:rsidP="00C072AF">
            <w:pPr>
              <w:pStyle w:val="TAL"/>
              <w:snapToGrid w:val="0"/>
              <w:ind w:left="284"/>
              <w:rPr>
                <w:color w:val="0070C0"/>
              </w:rPr>
            </w:pPr>
            <w:r w:rsidRPr="009743EA">
              <w:rPr>
                <w:color w:val="0070C0"/>
              </w:rPr>
              <w:t xml:space="preserve">    }</w:t>
            </w:r>
          </w:p>
          <w:p w14:paraId="669EA93C" w14:textId="77777777" w:rsidR="00595502" w:rsidRPr="005A2D7C" w:rsidRDefault="00595502" w:rsidP="005A2D7C">
            <w:pPr>
              <w:pStyle w:val="TAL"/>
              <w:snapToGrid w:val="0"/>
              <w:ind w:left="284"/>
              <w:rPr>
                <w:color w:val="0070C0"/>
              </w:rPr>
            </w:pPr>
            <w:r w:rsidRPr="009743EA">
              <w:rPr>
                <w:color w:val="0070C0"/>
              </w:rPr>
              <w:t>}</w:t>
            </w:r>
          </w:p>
          <w:p w14:paraId="6FCF4E77" w14:textId="77777777" w:rsidR="00595502" w:rsidRPr="005A2D7C" w:rsidRDefault="00595502" w:rsidP="005A2D7C">
            <w:pPr>
              <w:pStyle w:val="TAL"/>
              <w:snapToGrid w:val="0"/>
              <w:ind w:left="284"/>
              <w:rPr>
                <w:color w:val="0070C0"/>
              </w:rPr>
            </w:pPr>
          </w:p>
        </w:tc>
      </w:tr>
      <w:tr w:rsidR="00595502" w:rsidRPr="009743EA" w14:paraId="09AE632F"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1162F1D6" w14:textId="77777777" w:rsidR="00595502" w:rsidRPr="009743EA" w:rsidRDefault="00595502" w:rsidP="005C72A8">
            <w:pPr>
              <w:pStyle w:val="Default"/>
              <w:jc w:val="center"/>
              <w:rPr>
                <w:rFonts w:ascii="Arial" w:eastAsia="Malgun Gothic" w:hAnsi="Arial"/>
                <w:b/>
                <w:color w:val="auto"/>
                <w:kern w:val="1"/>
                <w:sz w:val="18"/>
                <w:szCs w:val="20"/>
              </w:rPr>
            </w:pPr>
          </w:p>
          <w:p w14:paraId="1BE4531F" w14:textId="77777777" w:rsidR="00595502" w:rsidRPr="009743EA" w:rsidRDefault="00595502" w:rsidP="005C72A8">
            <w:pPr>
              <w:pStyle w:val="Default"/>
              <w:jc w:val="center"/>
              <w:rPr>
                <w:rFonts w:ascii="Arial" w:eastAsia="Malgun Gothic" w:hAnsi="Arial"/>
                <w:b/>
                <w:color w:val="auto"/>
                <w:kern w:val="1"/>
                <w:sz w:val="18"/>
                <w:szCs w:val="20"/>
              </w:rPr>
            </w:pPr>
          </w:p>
          <w:p w14:paraId="21557E77" w14:textId="77777777" w:rsidR="00595502" w:rsidRPr="009743EA" w:rsidRDefault="00595502" w:rsidP="005C72A8">
            <w:pPr>
              <w:pStyle w:val="Default"/>
              <w:jc w:val="center"/>
              <w:rPr>
                <w:rFonts w:ascii="Arial" w:eastAsia="Malgun Gothic" w:hAnsi="Arial"/>
                <w:b/>
                <w:color w:val="auto"/>
                <w:kern w:val="1"/>
                <w:sz w:val="18"/>
                <w:szCs w:val="20"/>
              </w:rPr>
            </w:pPr>
          </w:p>
          <w:p w14:paraId="67E16987" w14:textId="77777777" w:rsidR="00595502" w:rsidRPr="009743EA" w:rsidRDefault="00595502" w:rsidP="005C72A8">
            <w:pPr>
              <w:pStyle w:val="Default"/>
              <w:jc w:val="center"/>
              <w:rPr>
                <w:rFonts w:ascii="Arial" w:eastAsia="Malgun Gothic" w:hAnsi="Arial"/>
                <w:b/>
                <w:color w:val="auto"/>
                <w:kern w:val="1"/>
                <w:sz w:val="18"/>
                <w:szCs w:val="20"/>
              </w:rPr>
            </w:pPr>
          </w:p>
          <w:p w14:paraId="4D9A5920" w14:textId="77777777" w:rsidR="00595502" w:rsidRPr="009743EA" w:rsidRDefault="00595502" w:rsidP="005C72A8">
            <w:pPr>
              <w:pStyle w:val="Default"/>
              <w:jc w:val="center"/>
              <w:rPr>
                <w:rFonts w:ascii="Arial" w:eastAsia="Malgun Gothic" w:hAnsi="Arial"/>
                <w:b/>
                <w:color w:val="auto"/>
                <w:kern w:val="1"/>
                <w:sz w:val="18"/>
                <w:szCs w:val="20"/>
              </w:rPr>
            </w:pPr>
          </w:p>
          <w:p w14:paraId="355A0ED8" w14:textId="77777777" w:rsidR="00595502" w:rsidRPr="009743EA" w:rsidRDefault="00595502" w:rsidP="005C72A8">
            <w:pPr>
              <w:pStyle w:val="Default"/>
              <w:jc w:val="center"/>
              <w:rPr>
                <w:rFonts w:ascii="Arial" w:eastAsia="Malgun Gothic" w:hAnsi="Arial"/>
                <w:b/>
                <w:color w:val="auto"/>
                <w:kern w:val="1"/>
                <w:sz w:val="18"/>
                <w:szCs w:val="20"/>
              </w:rPr>
            </w:pPr>
          </w:p>
          <w:p w14:paraId="5AF855B9" w14:textId="77777777" w:rsidR="00595502" w:rsidRPr="009743EA" w:rsidRDefault="00595502" w:rsidP="005C72A8">
            <w:pPr>
              <w:pStyle w:val="Default"/>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03FD9192" w14:textId="77777777" w:rsidR="00595502" w:rsidRPr="009743EA" w:rsidRDefault="00595502" w:rsidP="005C72A8">
            <w:pPr>
              <w:pStyle w:val="TAL"/>
              <w:snapToGrid w:val="0"/>
              <w:jc w:val="center"/>
              <w:rPr>
                <w:b/>
                <w:kern w:val="1"/>
              </w:rPr>
            </w:pPr>
            <w:r w:rsidRPr="009743EA">
              <w:rPr>
                <w:b/>
                <w:kern w:val="1"/>
              </w:rPr>
              <w:t>RCN=4</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31C64F14" w14:textId="77777777" w:rsidR="00595502" w:rsidRPr="009743EA" w:rsidRDefault="00595502" w:rsidP="005C72A8">
            <w:pPr>
              <w:pStyle w:val="TAL"/>
              <w:snapToGrid w:val="0"/>
              <w:ind w:left="284"/>
            </w:pPr>
          </w:p>
          <w:p w14:paraId="1FD47F38" w14:textId="77777777" w:rsidR="00595502" w:rsidRPr="005A2D7C" w:rsidRDefault="00595502" w:rsidP="005C72A8">
            <w:pPr>
              <w:pStyle w:val="NoSpacing"/>
              <w:rPr>
                <w:rFonts w:ascii="Times New Roman" w:hAnsi="Times New Roman"/>
                <w:b/>
                <w:sz w:val="24"/>
                <w:lang w:val="en-GB"/>
              </w:rPr>
            </w:pPr>
            <w:r w:rsidRPr="005A2D7C">
              <w:rPr>
                <w:rFonts w:ascii="Times New Roman" w:hAnsi="Times New Roman"/>
                <w:lang w:val="en-GB"/>
              </w:rPr>
              <w:t xml:space="preserve">    </w:t>
            </w:r>
            <w:r w:rsidRPr="005A2D7C">
              <w:rPr>
                <w:rFonts w:ascii="Times New Roman" w:hAnsi="Times New Roman"/>
                <w:b/>
                <w:sz w:val="24"/>
                <w:lang w:val="en-GB"/>
              </w:rPr>
              <w:t>API/AE/RET/001_RCN4</w:t>
            </w:r>
          </w:p>
          <w:p w14:paraId="36214FBA" w14:textId="77777777" w:rsidR="00595502" w:rsidRPr="009743EA" w:rsidRDefault="00595502" w:rsidP="005C72A8">
            <w:pPr>
              <w:widowControl w:val="0"/>
              <w:overflowPunct/>
              <w:spacing w:after="0"/>
              <w:ind w:left="284"/>
              <w:jc w:val="both"/>
              <w:textAlignment w:val="auto"/>
              <w:rPr>
                <w:rFonts w:ascii="Arial" w:hAnsi="Arial"/>
                <w:b/>
                <w:color w:val="0070C0"/>
                <w:sz w:val="18"/>
              </w:rPr>
            </w:pPr>
          </w:p>
          <w:p w14:paraId="36FC57E1" w14:textId="77777777" w:rsidR="00595502" w:rsidRPr="009743EA" w:rsidRDefault="00595502" w:rsidP="005C72A8">
            <w:pPr>
              <w:widowControl w:val="0"/>
              <w:overflowPunct/>
              <w:spacing w:after="0"/>
              <w:ind w:left="284"/>
              <w:jc w:val="both"/>
              <w:textAlignment w:val="auto"/>
              <w:rPr>
                <w:rFonts w:ascii="Arial" w:hAnsi="Arial"/>
                <w:b/>
                <w:color w:val="0070C0"/>
                <w:sz w:val="18"/>
              </w:rPr>
            </w:pPr>
            <w:r w:rsidRPr="009743EA">
              <w:rPr>
                <w:rFonts w:ascii="Arial" w:hAnsi="Arial"/>
                <w:b/>
                <w:color w:val="0070C0"/>
                <w:sz w:val="18"/>
              </w:rPr>
              <w:t>HTTP Request:</w:t>
            </w:r>
          </w:p>
          <w:p w14:paraId="09C42D41" w14:textId="77777777" w:rsidR="00595502" w:rsidRPr="009743EA" w:rsidRDefault="00595502" w:rsidP="005C72A8">
            <w:pPr>
              <w:pStyle w:val="TAL"/>
              <w:snapToGrid w:val="0"/>
              <w:ind w:left="284"/>
              <w:jc w:val="both"/>
              <w:rPr>
                <w:color w:val="0070C0"/>
              </w:rPr>
            </w:pPr>
          </w:p>
          <w:p w14:paraId="4608DA46" w14:textId="77777777" w:rsidR="00595502" w:rsidRPr="009743EA" w:rsidRDefault="00595502" w:rsidP="005C72A8">
            <w:pPr>
              <w:pStyle w:val="TAL"/>
              <w:snapToGrid w:val="0"/>
              <w:ind w:left="284"/>
              <w:jc w:val="both"/>
              <w:rPr>
                <w:color w:val="0070C0"/>
              </w:rPr>
            </w:pPr>
            <w:r w:rsidRPr="009743EA">
              <w:rPr>
                <w:color w:val="0070C0"/>
              </w:rPr>
              <w:t>GET /mn-name/ae_sensor?rcn=4 HTTP/1.1</w:t>
            </w:r>
          </w:p>
          <w:p w14:paraId="5CAA8A17" w14:textId="77777777" w:rsidR="00247D1F" w:rsidRPr="00062C7A" w:rsidRDefault="00247D1F" w:rsidP="00247D1F">
            <w:pPr>
              <w:pStyle w:val="TAL"/>
              <w:snapToGrid w:val="0"/>
              <w:ind w:left="284"/>
              <w:jc w:val="both"/>
              <w:rPr>
                <w:color w:val="0070C0"/>
                <w:lang w:val="fr-FR"/>
              </w:rPr>
            </w:pPr>
            <w:r w:rsidRPr="00062C7A">
              <w:rPr>
                <w:color w:val="0070C0"/>
                <w:lang w:val="fr-FR"/>
              </w:rPr>
              <w:t>Accept: application/json</w:t>
            </w:r>
          </w:p>
          <w:p w14:paraId="15808C52" w14:textId="77777777" w:rsidR="00595502" w:rsidRPr="00062C7A" w:rsidRDefault="00595502" w:rsidP="005C72A8">
            <w:pPr>
              <w:pStyle w:val="TAL"/>
              <w:snapToGrid w:val="0"/>
              <w:ind w:left="284"/>
              <w:jc w:val="both"/>
              <w:rPr>
                <w:color w:val="0070C0"/>
                <w:lang w:val="fr-FR"/>
              </w:rPr>
            </w:pPr>
            <w:r w:rsidRPr="00062C7A">
              <w:rPr>
                <w:color w:val="0070C0"/>
                <w:lang w:val="fr-FR"/>
              </w:rPr>
              <w:t>Host: 192.168.0.10:8282</w:t>
            </w:r>
          </w:p>
          <w:p w14:paraId="7F93D1D8" w14:textId="77777777" w:rsidR="00595502" w:rsidRPr="00062C7A" w:rsidRDefault="00595502" w:rsidP="005C72A8">
            <w:pPr>
              <w:pStyle w:val="TAL"/>
              <w:snapToGrid w:val="0"/>
              <w:ind w:left="284"/>
              <w:jc w:val="both"/>
              <w:rPr>
                <w:color w:val="0070C0"/>
                <w:lang w:val="fr-FR"/>
              </w:rPr>
            </w:pPr>
            <w:r w:rsidRPr="00062C7A">
              <w:rPr>
                <w:color w:val="0070C0"/>
                <w:lang w:val="fr-FR"/>
              </w:rPr>
              <w:t>X-M2M-Origin: CAE0120180404T0838301405122186544640_cse01</w:t>
            </w:r>
          </w:p>
          <w:p w14:paraId="64E6442D" w14:textId="77777777" w:rsidR="003D3CB6" w:rsidRPr="00062C7A" w:rsidRDefault="003D3CB6" w:rsidP="003D3CB6">
            <w:pPr>
              <w:pStyle w:val="TAL"/>
              <w:snapToGrid w:val="0"/>
              <w:ind w:left="284"/>
              <w:jc w:val="both"/>
              <w:rPr>
                <w:color w:val="0070C0"/>
                <w:lang w:val="fr-FR"/>
              </w:rPr>
            </w:pPr>
            <w:r w:rsidRPr="00062C7A">
              <w:rPr>
                <w:color w:val="0070C0"/>
                <w:lang w:val="fr-FR"/>
              </w:rPr>
              <w:t>X-M2M-RI:1234</w:t>
            </w:r>
          </w:p>
          <w:p w14:paraId="70D26429" w14:textId="77777777" w:rsidR="00B50703" w:rsidRPr="009743EA" w:rsidRDefault="00B50703" w:rsidP="00B50703">
            <w:pPr>
              <w:pStyle w:val="TAL"/>
              <w:snapToGrid w:val="0"/>
              <w:ind w:left="284"/>
              <w:jc w:val="both"/>
              <w:rPr>
                <w:color w:val="0070C0"/>
              </w:rPr>
            </w:pPr>
            <w:r w:rsidRPr="009743EA">
              <w:rPr>
                <w:color w:val="0070C0"/>
              </w:rPr>
              <w:t>X-M2M-RVI: 2a</w:t>
            </w:r>
          </w:p>
          <w:p w14:paraId="525975B9" w14:textId="77777777" w:rsidR="00595502" w:rsidRPr="009743EA" w:rsidRDefault="00595502" w:rsidP="005C72A8">
            <w:pPr>
              <w:pStyle w:val="TAL"/>
              <w:snapToGrid w:val="0"/>
              <w:ind w:left="284"/>
              <w:jc w:val="both"/>
              <w:rPr>
                <w:color w:val="0070C0"/>
              </w:rPr>
            </w:pPr>
          </w:p>
          <w:p w14:paraId="4D062BB9" w14:textId="77777777" w:rsidR="00595502" w:rsidRPr="009743EA" w:rsidRDefault="00595502" w:rsidP="005C72A8">
            <w:pPr>
              <w:widowControl w:val="0"/>
              <w:overflowPunct/>
              <w:spacing w:after="0"/>
              <w:ind w:left="284"/>
              <w:jc w:val="both"/>
              <w:textAlignment w:val="auto"/>
              <w:rPr>
                <w:rFonts w:ascii="Arial" w:hAnsi="Arial"/>
                <w:color w:val="0070C0"/>
                <w:sz w:val="18"/>
              </w:rPr>
            </w:pPr>
            <w:r w:rsidRPr="009743EA">
              <w:rPr>
                <w:rFonts w:ascii="Arial" w:hAnsi="Arial"/>
                <w:color w:val="0070C0"/>
                <w:sz w:val="18"/>
              </w:rPr>
              <w:t>// In the example, the &lt;AE&gt; has 2 child &lt;container&gt; resources cont_temp1 and cont_temp2</w:t>
            </w:r>
          </w:p>
          <w:p w14:paraId="00C8392B" w14:textId="77777777" w:rsidR="00595502" w:rsidRPr="009743EA" w:rsidRDefault="00595502" w:rsidP="005C72A8">
            <w:pPr>
              <w:widowControl w:val="0"/>
              <w:overflowPunct/>
              <w:spacing w:after="0"/>
              <w:ind w:left="284"/>
              <w:jc w:val="both"/>
              <w:textAlignment w:val="auto"/>
              <w:rPr>
                <w:rFonts w:ascii="Arial" w:hAnsi="Arial"/>
                <w:b/>
                <w:color w:val="0070C0"/>
                <w:sz w:val="18"/>
              </w:rPr>
            </w:pPr>
          </w:p>
          <w:p w14:paraId="1C45DBBF" w14:textId="77777777" w:rsidR="00595502" w:rsidRPr="009743EA" w:rsidRDefault="00595502" w:rsidP="005C72A8">
            <w:pPr>
              <w:widowControl w:val="0"/>
              <w:overflowPunct/>
              <w:spacing w:after="0"/>
              <w:ind w:left="284"/>
              <w:jc w:val="both"/>
              <w:textAlignment w:val="auto"/>
              <w:rPr>
                <w:rFonts w:ascii="Arial" w:hAnsi="Arial"/>
                <w:b/>
                <w:color w:val="0070C0"/>
                <w:sz w:val="18"/>
              </w:rPr>
            </w:pPr>
            <w:r w:rsidRPr="009743EA">
              <w:rPr>
                <w:rFonts w:ascii="Arial" w:hAnsi="Arial"/>
                <w:b/>
                <w:color w:val="0070C0"/>
                <w:sz w:val="18"/>
              </w:rPr>
              <w:t>HTTP Response:</w:t>
            </w:r>
          </w:p>
          <w:p w14:paraId="3F0BFFE9" w14:textId="77777777" w:rsidR="00595502" w:rsidRPr="009743EA" w:rsidRDefault="00595502" w:rsidP="005C72A8">
            <w:pPr>
              <w:widowControl w:val="0"/>
              <w:overflowPunct/>
              <w:spacing w:after="0"/>
              <w:ind w:left="284"/>
              <w:textAlignment w:val="auto"/>
              <w:rPr>
                <w:rFonts w:ascii="Arial" w:hAnsi="Arial"/>
                <w:color w:val="0070C0"/>
                <w:sz w:val="18"/>
              </w:rPr>
            </w:pPr>
          </w:p>
          <w:p w14:paraId="4A656499" w14:textId="77777777" w:rsidR="00595502" w:rsidRPr="009743EA" w:rsidRDefault="00595502" w:rsidP="005C72A8">
            <w:pPr>
              <w:widowControl w:val="0"/>
              <w:overflowPunct/>
              <w:spacing w:after="0"/>
              <w:ind w:left="284"/>
              <w:textAlignment w:val="auto"/>
              <w:rPr>
                <w:rFonts w:ascii="Arial" w:hAnsi="Arial"/>
                <w:color w:val="0070C0"/>
                <w:sz w:val="18"/>
              </w:rPr>
            </w:pPr>
            <w:r w:rsidRPr="009743EA">
              <w:rPr>
                <w:rFonts w:ascii="Arial" w:hAnsi="Arial"/>
                <w:color w:val="0070C0"/>
                <w:sz w:val="18"/>
              </w:rPr>
              <w:t>200 OK</w:t>
            </w:r>
          </w:p>
          <w:p w14:paraId="2ED126BD" w14:textId="77777777" w:rsidR="00595502" w:rsidRPr="009743EA" w:rsidRDefault="00595502" w:rsidP="005C72A8">
            <w:pPr>
              <w:widowControl w:val="0"/>
              <w:overflowPunct/>
              <w:spacing w:after="0"/>
              <w:ind w:left="284"/>
              <w:jc w:val="both"/>
              <w:textAlignment w:val="auto"/>
              <w:rPr>
                <w:rFonts w:ascii="Arial" w:hAnsi="Arial"/>
                <w:color w:val="0070C0"/>
                <w:sz w:val="18"/>
              </w:rPr>
            </w:pPr>
            <w:r w:rsidRPr="009743EA">
              <w:rPr>
                <w:rFonts w:ascii="Arial" w:hAnsi="Arial"/>
                <w:color w:val="0070C0"/>
                <w:sz w:val="18"/>
              </w:rPr>
              <w:t xml:space="preserve">Content-Length:874 </w:t>
            </w:r>
          </w:p>
          <w:p w14:paraId="28C7DC61" w14:textId="77777777" w:rsidR="00595502" w:rsidRPr="00062C7A" w:rsidRDefault="00595502"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Content-Type:application/json</w:t>
            </w:r>
          </w:p>
          <w:p w14:paraId="165E462A" w14:textId="77777777" w:rsidR="00595502" w:rsidRPr="00062C7A" w:rsidRDefault="00595502"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X-M2M-RI:1234</w:t>
            </w:r>
          </w:p>
          <w:p w14:paraId="39B67354" w14:textId="77777777" w:rsidR="003A3D42" w:rsidRPr="009743EA" w:rsidRDefault="003A3D42" w:rsidP="003A3D42">
            <w:pPr>
              <w:pStyle w:val="TAL"/>
              <w:snapToGrid w:val="0"/>
              <w:ind w:left="284"/>
              <w:jc w:val="both"/>
              <w:rPr>
                <w:color w:val="0070C0"/>
              </w:rPr>
            </w:pPr>
            <w:r w:rsidRPr="009743EA">
              <w:rPr>
                <w:color w:val="0070C0"/>
              </w:rPr>
              <w:t>X-M2M-RVI: 2a</w:t>
            </w:r>
          </w:p>
          <w:p w14:paraId="27732E97" w14:textId="77777777" w:rsidR="00595502" w:rsidRPr="009743EA" w:rsidRDefault="00595502" w:rsidP="005C72A8">
            <w:pPr>
              <w:pStyle w:val="TAL"/>
              <w:snapToGrid w:val="0"/>
              <w:ind w:left="284"/>
              <w:rPr>
                <w:color w:val="0070C0"/>
              </w:rPr>
            </w:pPr>
            <w:r w:rsidRPr="009743EA">
              <w:rPr>
                <w:color w:val="0070C0"/>
              </w:rPr>
              <w:t>X-M2M-RSC:2000</w:t>
            </w:r>
          </w:p>
          <w:p w14:paraId="08CF1EDE" w14:textId="77777777" w:rsidR="00595502" w:rsidRPr="009743EA" w:rsidRDefault="00595502" w:rsidP="005C72A8">
            <w:pPr>
              <w:pStyle w:val="TAL"/>
              <w:snapToGrid w:val="0"/>
              <w:ind w:left="284"/>
              <w:rPr>
                <w:color w:val="0070C0"/>
              </w:rPr>
            </w:pPr>
          </w:p>
          <w:p w14:paraId="0CDFCD1E" w14:textId="77777777" w:rsidR="00595502" w:rsidRPr="00062C7A" w:rsidRDefault="00595502" w:rsidP="005C72A8">
            <w:pPr>
              <w:pStyle w:val="TAL"/>
              <w:snapToGrid w:val="0"/>
              <w:ind w:left="284"/>
              <w:rPr>
                <w:color w:val="0070C0"/>
                <w:lang w:val="fr-FR"/>
              </w:rPr>
            </w:pPr>
            <w:r w:rsidRPr="00062C7A">
              <w:rPr>
                <w:color w:val="0070C0"/>
                <w:lang w:val="fr-FR"/>
              </w:rPr>
              <w:t>{</w:t>
            </w:r>
          </w:p>
          <w:p w14:paraId="00CCC0A8" w14:textId="77777777" w:rsidR="00595502" w:rsidRPr="00062C7A" w:rsidRDefault="00595502" w:rsidP="005C72A8">
            <w:pPr>
              <w:pStyle w:val="TAL"/>
              <w:snapToGrid w:val="0"/>
              <w:ind w:left="284"/>
              <w:rPr>
                <w:color w:val="0070C0"/>
                <w:lang w:val="fr-FR"/>
              </w:rPr>
            </w:pPr>
            <w:r w:rsidRPr="00062C7A">
              <w:rPr>
                <w:color w:val="0070C0"/>
                <w:lang w:val="fr-FR"/>
              </w:rPr>
              <w:t xml:space="preserve">    "m2m:ae": {</w:t>
            </w:r>
          </w:p>
          <w:p w14:paraId="4A07AED1" w14:textId="77777777" w:rsidR="00595502" w:rsidRPr="00062C7A" w:rsidRDefault="00595502" w:rsidP="005C72A8">
            <w:pPr>
              <w:pStyle w:val="TAL"/>
              <w:snapToGrid w:val="0"/>
              <w:ind w:left="284"/>
              <w:rPr>
                <w:color w:val="0070C0"/>
                <w:lang w:val="fr-FR"/>
              </w:rPr>
            </w:pPr>
            <w:r w:rsidRPr="00062C7A">
              <w:rPr>
                <w:color w:val="0070C0"/>
                <w:lang w:val="fr-FR"/>
              </w:rPr>
              <w:t xml:space="preserve">        "aei": "CAE0120180404T0838301405122186544640_cse01",</w:t>
            </w:r>
          </w:p>
          <w:p w14:paraId="23CA7433" w14:textId="77777777" w:rsidR="00595502" w:rsidRPr="009743EA" w:rsidRDefault="00595502" w:rsidP="005C72A8">
            <w:pPr>
              <w:pStyle w:val="TAL"/>
              <w:snapToGrid w:val="0"/>
              <w:ind w:left="284"/>
              <w:rPr>
                <w:color w:val="0070C0"/>
              </w:rPr>
            </w:pPr>
            <w:r w:rsidRPr="00062C7A">
              <w:rPr>
                <w:color w:val="0070C0"/>
                <w:lang w:val="fr-FR"/>
              </w:rPr>
              <w:t xml:space="preserve">        </w:t>
            </w:r>
            <w:r w:rsidRPr="009743EA">
              <w:rPr>
                <w:color w:val="0070C0"/>
              </w:rPr>
              <w:t>"api": "A01.com.company.Temperature",</w:t>
            </w:r>
          </w:p>
          <w:p w14:paraId="28D89987" w14:textId="77777777" w:rsidR="00595502" w:rsidRPr="00062C7A" w:rsidRDefault="00595502" w:rsidP="005C72A8">
            <w:pPr>
              <w:pStyle w:val="TAL"/>
              <w:snapToGrid w:val="0"/>
              <w:ind w:left="284"/>
              <w:rPr>
                <w:color w:val="0070C0"/>
                <w:lang w:val="fr-FR"/>
              </w:rPr>
            </w:pPr>
            <w:r w:rsidRPr="009743EA">
              <w:rPr>
                <w:color w:val="0070C0"/>
              </w:rPr>
              <w:t xml:space="preserve">        </w:t>
            </w:r>
            <w:r w:rsidRPr="00062C7A">
              <w:rPr>
                <w:color w:val="0070C0"/>
                <w:lang w:val="fr-FR"/>
              </w:rPr>
              <w:t>"ct": "20180404T083830",</w:t>
            </w:r>
          </w:p>
          <w:p w14:paraId="18869115" w14:textId="77777777" w:rsidR="00595502" w:rsidRPr="000D6D95" w:rsidRDefault="00595502" w:rsidP="005C72A8">
            <w:pPr>
              <w:pStyle w:val="TAL"/>
              <w:snapToGrid w:val="0"/>
              <w:ind w:left="284"/>
              <w:rPr>
                <w:color w:val="0070C0"/>
                <w:lang w:val="fr-FR"/>
              </w:rPr>
            </w:pPr>
            <w:r w:rsidRPr="00062C7A">
              <w:rPr>
                <w:color w:val="0070C0"/>
                <w:lang w:val="fr-FR"/>
              </w:rPr>
              <w:t xml:space="preserve">        "et": "</w:t>
            </w:r>
            <w:r w:rsidRPr="000D6D95">
              <w:rPr>
                <w:color w:val="0070C0"/>
                <w:lang w:val="fr-FR"/>
              </w:rPr>
              <w:t>99991231T235959",</w:t>
            </w:r>
          </w:p>
          <w:p w14:paraId="7D789F94" w14:textId="77777777" w:rsidR="00595502" w:rsidRPr="000D6D95" w:rsidRDefault="00595502" w:rsidP="005C72A8">
            <w:pPr>
              <w:pStyle w:val="TAL"/>
              <w:snapToGrid w:val="0"/>
              <w:ind w:left="284"/>
              <w:rPr>
                <w:color w:val="0070C0"/>
                <w:lang w:val="fr-FR"/>
              </w:rPr>
            </w:pPr>
            <w:r w:rsidRPr="000D6D95">
              <w:rPr>
                <w:color w:val="0070C0"/>
                <w:lang w:val="fr-FR"/>
              </w:rPr>
              <w:t xml:space="preserve">        "lbl": [</w:t>
            </w:r>
          </w:p>
          <w:p w14:paraId="178EDF83" w14:textId="77777777" w:rsidR="00595502" w:rsidRPr="000D6D95" w:rsidRDefault="00595502" w:rsidP="005C72A8">
            <w:pPr>
              <w:pStyle w:val="TAL"/>
              <w:snapToGrid w:val="0"/>
              <w:ind w:left="284"/>
              <w:rPr>
                <w:color w:val="0070C0"/>
                <w:lang w:val="fr-FR"/>
              </w:rPr>
            </w:pPr>
            <w:r w:rsidRPr="000D6D95">
              <w:rPr>
                <w:color w:val="0070C0"/>
                <w:lang w:val="fr-FR"/>
              </w:rPr>
              <w:t xml:space="preserve">            "indoor_temperature",</w:t>
            </w:r>
          </w:p>
          <w:p w14:paraId="5F216A0C" w14:textId="77777777" w:rsidR="00595502" w:rsidRPr="009743EA" w:rsidRDefault="00595502" w:rsidP="005C72A8">
            <w:pPr>
              <w:pStyle w:val="TAL"/>
              <w:snapToGrid w:val="0"/>
              <w:ind w:left="284"/>
              <w:rPr>
                <w:color w:val="0070C0"/>
              </w:rPr>
            </w:pPr>
            <w:r w:rsidRPr="000D6D95">
              <w:rPr>
                <w:color w:val="0070C0"/>
                <w:lang w:val="fr-FR"/>
              </w:rPr>
              <w:t xml:space="preserve">            </w:t>
            </w:r>
            <w:r w:rsidRPr="009743EA">
              <w:rPr>
                <w:color w:val="0070C0"/>
              </w:rPr>
              <w:t>"room_1"</w:t>
            </w:r>
          </w:p>
          <w:p w14:paraId="1FEE36D0" w14:textId="77777777" w:rsidR="00595502" w:rsidRPr="009743EA" w:rsidRDefault="00595502" w:rsidP="005C72A8">
            <w:pPr>
              <w:pStyle w:val="TAL"/>
              <w:snapToGrid w:val="0"/>
              <w:ind w:left="284"/>
              <w:rPr>
                <w:color w:val="0070C0"/>
              </w:rPr>
            </w:pPr>
            <w:r w:rsidRPr="009743EA">
              <w:rPr>
                <w:color w:val="0070C0"/>
              </w:rPr>
              <w:t xml:space="preserve">        ],</w:t>
            </w:r>
          </w:p>
          <w:p w14:paraId="10B984FC" w14:textId="77777777" w:rsidR="00595502" w:rsidRPr="009743EA" w:rsidRDefault="00595502" w:rsidP="005C72A8">
            <w:pPr>
              <w:pStyle w:val="TAL"/>
              <w:snapToGrid w:val="0"/>
              <w:ind w:left="284"/>
              <w:rPr>
                <w:color w:val="0070C0"/>
              </w:rPr>
            </w:pPr>
            <w:r w:rsidRPr="009743EA">
              <w:rPr>
                <w:color w:val="0070C0"/>
              </w:rPr>
              <w:t xml:space="preserve">        "lt": "20180404T084508",</w:t>
            </w:r>
          </w:p>
          <w:p w14:paraId="382F6C99" w14:textId="77777777" w:rsidR="00595502" w:rsidRPr="009743EA" w:rsidRDefault="00595502" w:rsidP="005C72A8">
            <w:pPr>
              <w:pStyle w:val="TAL"/>
              <w:snapToGrid w:val="0"/>
              <w:ind w:left="284"/>
              <w:rPr>
                <w:color w:val="0070C0"/>
              </w:rPr>
            </w:pPr>
            <w:r w:rsidRPr="009743EA">
              <w:rPr>
                <w:color w:val="0070C0"/>
              </w:rPr>
              <w:t xml:space="preserve">        "m2m:cnt": </w:t>
            </w:r>
            <w:r w:rsidRPr="00C072AF">
              <w:rPr>
                <w:color w:val="0070C0"/>
              </w:rPr>
              <w:t>[</w:t>
            </w:r>
          </w:p>
          <w:p w14:paraId="0E65F424" w14:textId="77777777" w:rsidR="00595502" w:rsidRPr="000D6D95" w:rsidRDefault="00595502" w:rsidP="005C72A8">
            <w:pPr>
              <w:pStyle w:val="TAL"/>
              <w:snapToGrid w:val="0"/>
              <w:ind w:left="284"/>
              <w:rPr>
                <w:color w:val="0070C0"/>
                <w:lang w:val="fr-FR"/>
              </w:rPr>
            </w:pPr>
            <w:r w:rsidRPr="009743EA">
              <w:rPr>
                <w:color w:val="0070C0"/>
              </w:rPr>
              <w:t xml:space="preserve">            </w:t>
            </w:r>
            <w:r w:rsidRPr="000D6D95">
              <w:rPr>
                <w:color w:val="0070C0"/>
                <w:lang w:val="fr-FR"/>
              </w:rPr>
              <w:t>{</w:t>
            </w:r>
          </w:p>
          <w:p w14:paraId="7853B249" w14:textId="77777777" w:rsidR="00595502" w:rsidRPr="000D6D95" w:rsidRDefault="00595502" w:rsidP="005C72A8">
            <w:pPr>
              <w:pStyle w:val="TAL"/>
              <w:snapToGrid w:val="0"/>
              <w:ind w:left="284"/>
              <w:rPr>
                <w:color w:val="0070C0"/>
                <w:lang w:val="fr-FR"/>
              </w:rPr>
            </w:pPr>
            <w:r w:rsidRPr="000D6D95">
              <w:rPr>
                <w:color w:val="0070C0"/>
                <w:lang w:val="fr-FR"/>
              </w:rPr>
              <w:t xml:space="preserve">                "cbs": 0,</w:t>
            </w:r>
          </w:p>
          <w:p w14:paraId="3DEB96FA" w14:textId="77777777" w:rsidR="00595502" w:rsidRPr="000D6D95" w:rsidRDefault="00595502" w:rsidP="005C72A8">
            <w:pPr>
              <w:pStyle w:val="TAL"/>
              <w:snapToGrid w:val="0"/>
              <w:ind w:left="284"/>
              <w:rPr>
                <w:color w:val="0070C0"/>
                <w:lang w:val="fr-FR"/>
              </w:rPr>
            </w:pPr>
            <w:r w:rsidRPr="000D6D95">
              <w:rPr>
                <w:color w:val="0070C0"/>
                <w:lang w:val="fr-FR"/>
              </w:rPr>
              <w:t xml:space="preserve">                "cni": 0,</w:t>
            </w:r>
          </w:p>
          <w:p w14:paraId="120BC36C" w14:textId="77777777" w:rsidR="00595502" w:rsidRPr="000D6D95" w:rsidRDefault="00595502" w:rsidP="005C72A8">
            <w:pPr>
              <w:pStyle w:val="TAL"/>
              <w:snapToGrid w:val="0"/>
              <w:ind w:left="284"/>
              <w:rPr>
                <w:color w:val="0070C0"/>
                <w:lang w:val="fr-FR"/>
              </w:rPr>
            </w:pPr>
            <w:r w:rsidRPr="000D6D95">
              <w:rPr>
                <w:color w:val="0070C0"/>
                <w:lang w:val="fr-FR"/>
              </w:rPr>
              <w:t xml:space="preserve">                "ct": "20180404T084508",</w:t>
            </w:r>
          </w:p>
          <w:p w14:paraId="6854CE77" w14:textId="77777777" w:rsidR="00595502" w:rsidRPr="000D6D95" w:rsidRDefault="00595502" w:rsidP="005C72A8">
            <w:pPr>
              <w:pStyle w:val="TAL"/>
              <w:snapToGrid w:val="0"/>
              <w:ind w:left="284"/>
              <w:rPr>
                <w:color w:val="0070C0"/>
                <w:lang w:val="fr-FR"/>
              </w:rPr>
            </w:pPr>
            <w:r w:rsidRPr="000D6D95">
              <w:rPr>
                <w:color w:val="0070C0"/>
                <w:lang w:val="fr-FR"/>
              </w:rPr>
              <w:t xml:space="preserve">                "et": "99991231T235959",</w:t>
            </w:r>
          </w:p>
          <w:p w14:paraId="188188F8" w14:textId="77777777" w:rsidR="00595502" w:rsidRPr="009743EA" w:rsidRDefault="00595502" w:rsidP="005C72A8">
            <w:pPr>
              <w:pStyle w:val="TAL"/>
              <w:snapToGrid w:val="0"/>
              <w:ind w:left="284"/>
              <w:rPr>
                <w:color w:val="0070C0"/>
              </w:rPr>
            </w:pPr>
            <w:r w:rsidRPr="000D6D95">
              <w:rPr>
                <w:color w:val="0070C0"/>
                <w:lang w:val="fr-FR"/>
              </w:rPr>
              <w:t xml:space="preserve">                </w:t>
            </w:r>
            <w:r w:rsidRPr="009743EA">
              <w:rPr>
                <w:color w:val="0070C0"/>
              </w:rPr>
              <w:t xml:space="preserve">"lbl": </w:t>
            </w:r>
            <w:r w:rsidRPr="00C072AF">
              <w:rPr>
                <w:color w:val="0070C0"/>
              </w:rPr>
              <w:t>[</w:t>
            </w:r>
          </w:p>
          <w:p w14:paraId="3C704E7D" w14:textId="77777777" w:rsidR="00595502" w:rsidRPr="009743EA" w:rsidRDefault="00595502" w:rsidP="005C72A8">
            <w:pPr>
              <w:pStyle w:val="TAL"/>
              <w:snapToGrid w:val="0"/>
              <w:ind w:left="284"/>
              <w:rPr>
                <w:color w:val="0070C0"/>
              </w:rPr>
            </w:pPr>
            <w:r w:rsidRPr="009743EA">
              <w:rPr>
                <w:color w:val="0070C0"/>
              </w:rPr>
              <w:t xml:space="preserve">                    "indoor_temp"</w:t>
            </w:r>
          </w:p>
          <w:p w14:paraId="3B7FD452" w14:textId="77777777" w:rsidR="00595502" w:rsidRPr="009743EA" w:rsidRDefault="00595502" w:rsidP="005C72A8">
            <w:pPr>
              <w:pStyle w:val="TAL"/>
              <w:snapToGrid w:val="0"/>
              <w:ind w:left="284"/>
              <w:rPr>
                <w:color w:val="0070C0"/>
              </w:rPr>
            </w:pPr>
            <w:r w:rsidRPr="009743EA">
              <w:rPr>
                <w:color w:val="0070C0"/>
              </w:rPr>
              <w:t xml:space="preserve">                ],</w:t>
            </w:r>
          </w:p>
          <w:p w14:paraId="32012F7F" w14:textId="77777777" w:rsidR="00595502" w:rsidRPr="009743EA" w:rsidRDefault="00595502" w:rsidP="005C72A8">
            <w:pPr>
              <w:pStyle w:val="TAL"/>
              <w:snapToGrid w:val="0"/>
              <w:ind w:left="284"/>
              <w:rPr>
                <w:color w:val="0070C0"/>
              </w:rPr>
            </w:pPr>
            <w:r w:rsidRPr="009743EA">
              <w:rPr>
                <w:color w:val="0070C0"/>
              </w:rPr>
              <w:t xml:space="preserve">                "lt": "20180404T084508",</w:t>
            </w:r>
          </w:p>
          <w:p w14:paraId="7287EF94" w14:textId="77777777" w:rsidR="00595502" w:rsidRPr="00910EF7" w:rsidRDefault="00595502" w:rsidP="005C72A8">
            <w:pPr>
              <w:pStyle w:val="TAL"/>
              <w:snapToGrid w:val="0"/>
              <w:ind w:left="284"/>
              <w:rPr>
                <w:color w:val="0070C0"/>
                <w:lang w:val="fr-FR"/>
              </w:rPr>
            </w:pPr>
            <w:r w:rsidRPr="009743EA">
              <w:rPr>
                <w:color w:val="0070C0"/>
              </w:rPr>
              <w:t xml:space="preserve">                </w:t>
            </w:r>
            <w:r w:rsidRPr="00910EF7">
              <w:rPr>
                <w:color w:val="0070C0"/>
                <w:lang w:val="fr-FR"/>
              </w:rPr>
              <w:t>"mbs": 60000000,</w:t>
            </w:r>
          </w:p>
          <w:p w14:paraId="63FEF5CD" w14:textId="77777777" w:rsidR="00595502" w:rsidRPr="000D6D95" w:rsidRDefault="00595502" w:rsidP="005C72A8">
            <w:pPr>
              <w:pStyle w:val="TAL"/>
              <w:snapToGrid w:val="0"/>
              <w:ind w:left="284"/>
              <w:rPr>
                <w:color w:val="0070C0"/>
                <w:lang w:val="fr-FR"/>
              </w:rPr>
            </w:pPr>
            <w:r w:rsidRPr="00910EF7">
              <w:rPr>
                <w:color w:val="0070C0"/>
                <w:lang w:val="fr-FR"/>
              </w:rPr>
              <w:t xml:space="preserve">                </w:t>
            </w:r>
            <w:r w:rsidRPr="000D6D95">
              <w:rPr>
                <w:color w:val="0070C0"/>
                <w:lang w:val="fr-FR"/>
              </w:rPr>
              <w:t>"mia": 1600,</w:t>
            </w:r>
          </w:p>
          <w:p w14:paraId="4728AF2F" w14:textId="77777777" w:rsidR="00595502" w:rsidRPr="000D6D95" w:rsidRDefault="00595502" w:rsidP="005C72A8">
            <w:pPr>
              <w:pStyle w:val="TAL"/>
              <w:snapToGrid w:val="0"/>
              <w:ind w:left="284"/>
              <w:rPr>
                <w:color w:val="0070C0"/>
                <w:lang w:val="fr-FR"/>
              </w:rPr>
            </w:pPr>
            <w:r w:rsidRPr="000D6D95">
              <w:rPr>
                <w:color w:val="0070C0"/>
                <w:lang w:val="fr-FR"/>
              </w:rPr>
              <w:t xml:space="preserve">                "mni": 10000,</w:t>
            </w:r>
          </w:p>
          <w:p w14:paraId="7ED5859F" w14:textId="77777777" w:rsidR="00595502" w:rsidRPr="000D6D95" w:rsidRDefault="00595502" w:rsidP="005C72A8">
            <w:pPr>
              <w:pStyle w:val="TAL"/>
              <w:snapToGrid w:val="0"/>
              <w:ind w:left="284"/>
              <w:rPr>
                <w:color w:val="0070C0"/>
                <w:lang w:val="fr-FR"/>
              </w:rPr>
            </w:pPr>
            <w:r w:rsidRPr="000D6D95">
              <w:rPr>
                <w:color w:val="0070C0"/>
                <w:lang w:val="fr-FR"/>
              </w:rPr>
              <w:t xml:space="preserve">                "pi": "CAE0120180404T0838301405122186544640_cse01",</w:t>
            </w:r>
          </w:p>
          <w:p w14:paraId="60742603" w14:textId="77777777" w:rsidR="00595502" w:rsidRPr="00062C7A" w:rsidRDefault="00595502" w:rsidP="005C72A8">
            <w:pPr>
              <w:pStyle w:val="TAL"/>
              <w:snapToGrid w:val="0"/>
              <w:ind w:left="284"/>
              <w:rPr>
                <w:color w:val="0070C0"/>
                <w:lang w:val="fr-FR"/>
              </w:rPr>
            </w:pPr>
            <w:r w:rsidRPr="000D6D95">
              <w:rPr>
                <w:color w:val="0070C0"/>
                <w:lang w:val="fr-FR"/>
              </w:rPr>
              <w:t xml:space="preserve">                "</w:t>
            </w:r>
            <w:r w:rsidRPr="00062C7A">
              <w:rPr>
                <w:color w:val="0070C0"/>
                <w:lang w:val="fr-FR"/>
              </w:rPr>
              <w:t>ri": "cnt20180404T0845081405122522252801_cse01",</w:t>
            </w:r>
          </w:p>
          <w:p w14:paraId="62E327AA" w14:textId="77777777" w:rsidR="00595502" w:rsidRPr="00062C7A" w:rsidRDefault="00595502" w:rsidP="005C72A8">
            <w:pPr>
              <w:pStyle w:val="TAL"/>
              <w:snapToGrid w:val="0"/>
              <w:ind w:left="284"/>
              <w:rPr>
                <w:color w:val="0070C0"/>
                <w:lang w:val="fr-FR"/>
              </w:rPr>
            </w:pPr>
            <w:r w:rsidRPr="00062C7A">
              <w:rPr>
                <w:color w:val="0070C0"/>
                <w:lang w:val="fr-FR"/>
              </w:rPr>
              <w:t xml:space="preserve">                "rn": "cont_temp2",</w:t>
            </w:r>
          </w:p>
          <w:p w14:paraId="3F759826" w14:textId="77777777" w:rsidR="00595502" w:rsidRPr="009743EA" w:rsidRDefault="00595502" w:rsidP="005C72A8">
            <w:pPr>
              <w:pStyle w:val="TAL"/>
              <w:snapToGrid w:val="0"/>
              <w:ind w:left="284"/>
              <w:rPr>
                <w:color w:val="0070C0"/>
              </w:rPr>
            </w:pPr>
            <w:r w:rsidRPr="00062C7A">
              <w:rPr>
                <w:color w:val="0070C0"/>
                <w:lang w:val="fr-FR"/>
              </w:rPr>
              <w:t xml:space="preserve">                </w:t>
            </w:r>
            <w:r w:rsidRPr="009743EA">
              <w:rPr>
                <w:color w:val="0070C0"/>
              </w:rPr>
              <w:t>"st": 0,</w:t>
            </w:r>
          </w:p>
          <w:p w14:paraId="1D5AB928" w14:textId="77777777" w:rsidR="00595502" w:rsidRPr="009743EA" w:rsidRDefault="00595502" w:rsidP="005C72A8">
            <w:pPr>
              <w:pStyle w:val="TAL"/>
              <w:snapToGrid w:val="0"/>
              <w:ind w:left="284"/>
              <w:rPr>
                <w:color w:val="0070C0"/>
              </w:rPr>
            </w:pPr>
            <w:r w:rsidRPr="009743EA">
              <w:rPr>
                <w:color w:val="0070C0"/>
              </w:rPr>
              <w:t xml:space="preserve">                "ty": 3</w:t>
            </w:r>
          </w:p>
          <w:p w14:paraId="3C7DF4B8" w14:textId="77777777" w:rsidR="00595502" w:rsidRPr="009743EA" w:rsidRDefault="00595502" w:rsidP="005C72A8">
            <w:pPr>
              <w:pStyle w:val="TAL"/>
              <w:snapToGrid w:val="0"/>
              <w:ind w:left="284"/>
              <w:rPr>
                <w:color w:val="0070C0"/>
              </w:rPr>
            </w:pPr>
            <w:r w:rsidRPr="009743EA">
              <w:rPr>
                <w:color w:val="0070C0"/>
              </w:rPr>
              <w:lastRenderedPageBreak/>
              <w:t xml:space="preserve">            },</w:t>
            </w:r>
          </w:p>
          <w:p w14:paraId="472211BB" w14:textId="77777777" w:rsidR="00595502" w:rsidRPr="009743EA" w:rsidRDefault="00595502" w:rsidP="005C72A8">
            <w:pPr>
              <w:pStyle w:val="TAL"/>
              <w:snapToGrid w:val="0"/>
              <w:ind w:left="284"/>
              <w:rPr>
                <w:color w:val="0070C0"/>
              </w:rPr>
            </w:pPr>
            <w:r w:rsidRPr="009743EA">
              <w:rPr>
                <w:color w:val="0070C0"/>
              </w:rPr>
              <w:t xml:space="preserve">            {</w:t>
            </w:r>
          </w:p>
          <w:p w14:paraId="010F1971" w14:textId="77777777" w:rsidR="00595502" w:rsidRPr="009743EA" w:rsidRDefault="00595502" w:rsidP="005C72A8">
            <w:pPr>
              <w:pStyle w:val="TAL"/>
              <w:snapToGrid w:val="0"/>
              <w:ind w:left="284"/>
              <w:rPr>
                <w:color w:val="0070C0"/>
              </w:rPr>
            </w:pPr>
            <w:r w:rsidRPr="009743EA">
              <w:rPr>
                <w:color w:val="0070C0"/>
              </w:rPr>
              <w:t xml:space="preserve">                "cbs": 0,</w:t>
            </w:r>
          </w:p>
          <w:p w14:paraId="3B4FA3BF" w14:textId="77777777" w:rsidR="00595502" w:rsidRPr="009743EA" w:rsidRDefault="00595502" w:rsidP="005C72A8">
            <w:pPr>
              <w:pStyle w:val="TAL"/>
              <w:snapToGrid w:val="0"/>
              <w:ind w:left="284"/>
              <w:rPr>
                <w:color w:val="0070C0"/>
              </w:rPr>
            </w:pPr>
            <w:r w:rsidRPr="009743EA">
              <w:rPr>
                <w:color w:val="0070C0"/>
              </w:rPr>
              <w:t xml:space="preserve">                "cni": 0,</w:t>
            </w:r>
          </w:p>
          <w:p w14:paraId="7949A9DB" w14:textId="77777777" w:rsidR="00595502" w:rsidRPr="009743EA" w:rsidRDefault="00595502" w:rsidP="005C72A8">
            <w:pPr>
              <w:pStyle w:val="TAL"/>
              <w:snapToGrid w:val="0"/>
              <w:ind w:left="284"/>
              <w:rPr>
                <w:color w:val="0070C0"/>
              </w:rPr>
            </w:pPr>
            <w:r w:rsidRPr="009743EA">
              <w:rPr>
                <w:color w:val="0070C0"/>
              </w:rPr>
              <w:t xml:space="preserve">                "ct": "20180404T084503",</w:t>
            </w:r>
          </w:p>
          <w:p w14:paraId="1A062934" w14:textId="77777777" w:rsidR="00595502" w:rsidRPr="00062C7A" w:rsidRDefault="00595502" w:rsidP="005C72A8">
            <w:pPr>
              <w:pStyle w:val="TAL"/>
              <w:snapToGrid w:val="0"/>
              <w:ind w:left="284"/>
              <w:rPr>
                <w:color w:val="0070C0"/>
                <w:lang w:val="fr-FR"/>
              </w:rPr>
            </w:pPr>
            <w:r w:rsidRPr="009743EA">
              <w:rPr>
                <w:color w:val="0070C0"/>
              </w:rPr>
              <w:t xml:space="preserve">                </w:t>
            </w:r>
            <w:r w:rsidRPr="00062C7A">
              <w:rPr>
                <w:color w:val="0070C0"/>
                <w:lang w:val="fr-FR"/>
              </w:rPr>
              <w:t>"et": "99991231T235959",</w:t>
            </w:r>
          </w:p>
          <w:p w14:paraId="79676011" w14:textId="77777777" w:rsidR="00595502" w:rsidRPr="000D6D95" w:rsidRDefault="00595502" w:rsidP="005C72A8">
            <w:pPr>
              <w:pStyle w:val="TAL"/>
              <w:snapToGrid w:val="0"/>
              <w:ind w:left="284"/>
              <w:rPr>
                <w:color w:val="0070C0"/>
                <w:lang w:val="fr-FR"/>
              </w:rPr>
            </w:pPr>
            <w:r w:rsidRPr="00062C7A">
              <w:rPr>
                <w:color w:val="0070C0"/>
                <w:lang w:val="fr-FR"/>
              </w:rPr>
              <w:t xml:space="preserve">                "l</w:t>
            </w:r>
            <w:r w:rsidRPr="000D6D95">
              <w:rPr>
                <w:color w:val="0070C0"/>
                <w:lang w:val="fr-FR"/>
              </w:rPr>
              <w:t>bl": [</w:t>
            </w:r>
          </w:p>
          <w:p w14:paraId="0DDD6484" w14:textId="77777777" w:rsidR="00595502" w:rsidRPr="000D6D95" w:rsidRDefault="00595502" w:rsidP="005C72A8">
            <w:pPr>
              <w:pStyle w:val="TAL"/>
              <w:snapToGrid w:val="0"/>
              <w:ind w:left="284"/>
              <w:rPr>
                <w:color w:val="0070C0"/>
                <w:lang w:val="fr-FR"/>
              </w:rPr>
            </w:pPr>
            <w:r w:rsidRPr="000D6D95">
              <w:rPr>
                <w:color w:val="0070C0"/>
                <w:lang w:val="fr-FR"/>
              </w:rPr>
              <w:t xml:space="preserve">                    "indoor_temp"</w:t>
            </w:r>
          </w:p>
          <w:p w14:paraId="0165C4A5" w14:textId="77777777" w:rsidR="00595502" w:rsidRPr="000D6D95" w:rsidRDefault="00595502" w:rsidP="005C72A8">
            <w:pPr>
              <w:pStyle w:val="TAL"/>
              <w:snapToGrid w:val="0"/>
              <w:ind w:left="284"/>
              <w:rPr>
                <w:color w:val="0070C0"/>
                <w:lang w:val="fr-FR"/>
              </w:rPr>
            </w:pPr>
            <w:r w:rsidRPr="000D6D95">
              <w:rPr>
                <w:color w:val="0070C0"/>
                <w:lang w:val="fr-FR"/>
              </w:rPr>
              <w:t xml:space="preserve">                ],</w:t>
            </w:r>
          </w:p>
          <w:p w14:paraId="38359342" w14:textId="77777777" w:rsidR="00595502" w:rsidRPr="00062C7A" w:rsidRDefault="00595502" w:rsidP="005C72A8">
            <w:pPr>
              <w:pStyle w:val="TAL"/>
              <w:snapToGrid w:val="0"/>
              <w:ind w:left="284"/>
              <w:rPr>
                <w:color w:val="0070C0"/>
                <w:lang w:val="fr-FR"/>
              </w:rPr>
            </w:pPr>
            <w:r w:rsidRPr="00062C7A">
              <w:rPr>
                <w:color w:val="0070C0"/>
                <w:lang w:val="fr-FR"/>
              </w:rPr>
              <w:t xml:space="preserve">                "lt": "20180404T084503",</w:t>
            </w:r>
          </w:p>
          <w:p w14:paraId="7A5F0FFC" w14:textId="77777777" w:rsidR="00595502" w:rsidRPr="00062C7A" w:rsidRDefault="00595502" w:rsidP="005C72A8">
            <w:pPr>
              <w:pStyle w:val="TAL"/>
              <w:snapToGrid w:val="0"/>
              <w:ind w:left="284"/>
              <w:rPr>
                <w:color w:val="0070C0"/>
                <w:lang w:val="fr-FR"/>
              </w:rPr>
            </w:pPr>
            <w:r w:rsidRPr="00062C7A">
              <w:rPr>
                <w:color w:val="0070C0"/>
                <w:lang w:val="fr-FR"/>
              </w:rPr>
              <w:t xml:space="preserve">                "mbs": 60000000,</w:t>
            </w:r>
          </w:p>
          <w:p w14:paraId="2BF52704" w14:textId="77777777" w:rsidR="00595502" w:rsidRPr="00062C7A" w:rsidRDefault="00595502" w:rsidP="005C72A8">
            <w:pPr>
              <w:pStyle w:val="TAL"/>
              <w:snapToGrid w:val="0"/>
              <w:ind w:left="284"/>
              <w:rPr>
                <w:color w:val="0070C0"/>
                <w:lang w:val="fr-FR"/>
              </w:rPr>
            </w:pPr>
            <w:r w:rsidRPr="00062C7A">
              <w:rPr>
                <w:color w:val="0070C0"/>
                <w:lang w:val="fr-FR"/>
              </w:rPr>
              <w:t xml:space="preserve">                "mia": 1600,</w:t>
            </w:r>
          </w:p>
          <w:p w14:paraId="76E690A7" w14:textId="77777777" w:rsidR="00595502" w:rsidRPr="00062C7A" w:rsidRDefault="00595502" w:rsidP="005C72A8">
            <w:pPr>
              <w:pStyle w:val="TAL"/>
              <w:snapToGrid w:val="0"/>
              <w:ind w:left="284"/>
              <w:rPr>
                <w:color w:val="0070C0"/>
                <w:lang w:val="fr-FR"/>
              </w:rPr>
            </w:pPr>
            <w:r w:rsidRPr="00062C7A">
              <w:rPr>
                <w:color w:val="0070C0"/>
                <w:lang w:val="fr-FR"/>
              </w:rPr>
              <w:t xml:space="preserve">                "mni": 10000,</w:t>
            </w:r>
          </w:p>
          <w:p w14:paraId="06484C76" w14:textId="77777777" w:rsidR="00595502" w:rsidRPr="00062C7A" w:rsidRDefault="00595502" w:rsidP="005C72A8">
            <w:pPr>
              <w:pStyle w:val="TAL"/>
              <w:snapToGrid w:val="0"/>
              <w:ind w:left="284"/>
              <w:rPr>
                <w:color w:val="0070C0"/>
                <w:lang w:val="fr-FR"/>
              </w:rPr>
            </w:pPr>
            <w:r w:rsidRPr="00062C7A">
              <w:rPr>
                <w:color w:val="0070C0"/>
                <w:lang w:val="fr-FR"/>
              </w:rPr>
              <w:t xml:space="preserve">                "pi": "CAE0120180404T0838301405122186544640_cse01",</w:t>
            </w:r>
          </w:p>
          <w:p w14:paraId="1EA9ECAA" w14:textId="77777777" w:rsidR="00595502" w:rsidRPr="00062C7A" w:rsidRDefault="00595502" w:rsidP="005C72A8">
            <w:pPr>
              <w:pStyle w:val="TAL"/>
              <w:snapToGrid w:val="0"/>
              <w:ind w:left="284"/>
              <w:rPr>
                <w:color w:val="0070C0"/>
                <w:lang w:val="fr-FR"/>
              </w:rPr>
            </w:pPr>
            <w:r w:rsidRPr="00062C7A">
              <w:rPr>
                <w:color w:val="0070C0"/>
                <w:lang w:val="fr-FR"/>
              </w:rPr>
              <w:t xml:space="preserve">                "ri": "cnt20180404T0845031405122606179840_cse01",</w:t>
            </w:r>
          </w:p>
          <w:p w14:paraId="77E8E629" w14:textId="77777777" w:rsidR="00595502" w:rsidRPr="009743EA" w:rsidRDefault="00595502" w:rsidP="005C72A8">
            <w:pPr>
              <w:pStyle w:val="TAL"/>
              <w:snapToGrid w:val="0"/>
              <w:ind w:left="284"/>
              <w:rPr>
                <w:color w:val="0070C0"/>
              </w:rPr>
            </w:pPr>
            <w:r w:rsidRPr="00062C7A">
              <w:rPr>
                <w:color w:val="0070C0"/>
                <w:lang w:val="fr-FR"/>
              </w:rPr>
              <w:t xml:space="preserve">                </w:t>
            </w:r>
            <w:r w:rsidRPr="009743EA">
              <w:rPr>
                <w:color w:val="0070C0"/>
              </w:rPr>
              <w:t>"rn": "cont_temp1",</w:t>
            </w:r>
          </w:p>
          <w:p w14:paraId="3CD299C6" w14:textId="77777777" w:rsidR="00595502" w:rsidRPr="009743EA" w:rsidRDefault="00595502" w:rsidP="005C72A8">
            <w:pPr>
              <w:pStyle w:val="TAL"/>
              <w:snapToGrid w:val="0"/>
              <w:ind w:left="284"/>
              <w:rPr>
                <w:color w:val="0070C0"/>
              </w:rPr>
            </w:pPr>
            <w:r w:rsidRPr="009743EA">
              <w:rPr>
                <w:color w:val="0070C0"/>
              </w:rPr>
              <w:t xml:space="preserve">                "st": 0,</w:t>
            </w:r>
          </w:p>
          <w:p w14:paraId="7662038A" w14:textId="77777777" w:rsidR="00595502" w:rsidRPr="009743EA" w:rsidRDefault="00595502" w:rsidP="005C72A8">
            <w:pPr>
              <w:pStyle w:val="TAL"/>
              <w:snapToGrid w:val="0"/>
              <w:ind w:left="284"/>
              <w:rPr>
                <w:color w:val="0070C0"/>
              </w:rPr>
            </w:pPr>
            <w:r w:rsidRPr="009743EA">
              <w:rPr>
                <w:color w:val="0070C0"/>
              </w:rPr>
              <w:t xml:space="preserve">                "ty": 3</w:t>
            </w:r>
          </w:p>
          <w:p w14:paraId="292EB155" w14:textId="77777777" w:rsidR="00595502" w:rsidRPr="00062C7A" w:rsidRDefault="00595502" w:rsidP="005C72A8">
            <w:pPr>
              <w:pStyle w:val="TAL"/>
              <w:snapToGrid w:val="0"/>
              <w:ind w:left="284"/>
              <w:rPr>
                <w:color w:val="0070C0"/>
                <w:lang w:val="fr-FR"/>
              </w:rPr>
            </w:pPr>
            <w:r w:rsidRPr="009743EA">
              <w:rPr>
                <w:color w:val="0070C0"/>
              </w:rPr>
              <w:t xml:space="preserve">            </w:t>
            </w:r>
            <w:r w:rsidRPr="00062C7A">
              <w:rPr>
                <w:color w:val="0070C0"/>
                <w:lang w:val="fr-FR"/>
              </w:rPr>
              <w:t>}</w:t>
            </w:r>
          </w:p>
          <w:p w14:paraId="7F55C871" w14:textId="77777777" w:rsidR="00595502" w:rsidRPr="00062C7A" w:rsidRDefault="00595502" w:rsidP="005C72A8">
            <w:pPr>
              <w:pStyle w:val="TAL"/>
              <w:snapToGrid w:val="0"/>
              <w:ind w:left="284"/>
              <w:rPr>
                <w:color w:val="0070C0"/>
                <w:lang w:val="fr-FR"/>
              </w:rPr>
            </w:pPr>
            <w:r w:rsidRPr="00062C7A">
              <w:rPr>
                <w:color w:val="0070C0"/>
                <w:lang w:val="fr-FR"/>
              </w:rPr>
              <w:t xml:space="preserve">        ],</w:t>
            </w:r>
          </w:p>
          <w:p w14:paraId="18F78A98" w14:textId="77777777" w:rsidR="00595502" w:rsidRPr="00062C7A" w:rsidRDefault="00595502" w:rsidP="005C72A8">
            <w:pPr>
              <w:pStyle w:val="TAL"/>
              <w:snapToGrid w:val="0"/>
              <w:ind w:left="284"/>
              <w:rPr>
                <w:color w:val="0070C0"/>
                <w:lang w:val="fr-FR"/>
              </w:rPr>
            </w:pPr>
            <w:r w:rsidRPr="00062C7A">
              <w:rPr>
                <w:color w:val="0070C0"/>
                <w:lang w:val="fr-FR"/>
              </w:rPr>
              <w:t xml:space="preserve">        "pi": "mnID",</w:t>
            </w:r>
          </w:p>
          <w:p w14:paraId="6B8CA04A" w14:textId="77777777" w:rsidR="00595502" w:rsidRPr="00062C7A" w:rsidRDefault="00595502" w:rsidP="005C72A8">
            <w:pPr>
              <w:pStyle w:val="TAL"/>
              <w:snapToGrid w:val="0"/>
              <w:ind w:left="284"/>
              <w:rPr>
                <w:color w:val="0070C0"/>
                <w:lang w:val="fr-FR"/>
              </w:rPr>
            </w:pPr>
            <w:r w:rsidRPr="00062C7A">
              <w:rPr>
                <w:color w:val="0070C0"/>
                <w:lang w:val="fr-FR"/>
              </w:rPr>
              <w:t xml:space="preserve">        "ri": "CAE0120180404T0838301405122186544640_cse01",</w:t>
            </w:r>
          </w:p>
          <w:p w14:paraId="0CEE2422" w14:textId="77777777" w:rsidR="00595502" w:rsidRPr="009743EA" w:rsidRDefault="00595502" w:rsidP="005C72A8">
            <w:pPr>
              <w:pStyle w:val="TAL"/>
              <w:snapToGrid w:val="0"/>
              <w:ind w:left="284"/>
              <w:rPr>
                <w:color w:val="0070C0"/>
              </w:rPr>
            </w:pPr>
            <w:r w:rsidRPr="00062C7A">
              <w:rPr>
                <w:color w:val="0070C0"/>
                <w:lang w:val="fr-FR"/>
              </w:rPr>
              <w:t xml:space="preserve">        </w:t>
            </w:r>
            <w:r w:rsidRPr="009743EA">
              <w:rPr>
                <w:color w:val="0070C0"/>
              </w:rPr>
              <w:t>"rn": "ae_sensor",</w:t>
            </w:r>
          </w:p>
          <w:p w14:paraId="26ECD989" w14:textId="77777777" w:rsidR="00595502" w:rsidRPr="009743EA" w:rsidRDefault="00595502" w:rsidP="005C72A8">
            <w:pPr>
              <w:pStyle w:val="TAL"/>
              <w:snapToGrid w:val="0"/>
              <w:ind w:left="284"/>
              <w:rPr>
                <w:color w:val="0070C0"/>
              </w:rPr>
            </w:pPr>
            <w:r w:rsidRPr="009743EA">
              <w:rPr>
                <w:color w:val="0070C0"/>
              </w:rPr>
              <w:t xml:space="preserve">        "rr": false,</w:t>
            </w:r>
          </w:p>
          <w:p w14:paraId="6762248C" w14:textId="77777777" w:rsidR="008A3F95" w:rsidRPr="009743EA" w:rsidRDefault="00595502" w:rsidP="008A3F95">
            <w:pPr>
              <w:pStyle w:val="TAL"/>
              <w:snapToGrid w:val="0"/>
              <w:ind w:left="284"/>
              <w:jc w:val="both"/>
              <w:rPr>
                <w:color w:val="0070C0"/>
              </w:rPr>
            </w:pPr>
            <w:r w:rsidRPr="009743EA">
              <w:rPr>
                <w:color w:val="0070C0"/>
              </w:rPr>
              <w:t xml:space="preserve">        "ty": 2</w:t>
            </w:r>
            <w:r w:rsidR="008A3F95" w:rsidRPr="009743EA">
              <w:rPr>
                <w:color w:val="0070C0"/>
              </w:rPr>
              <w:t>,</w:t>
            </w:r>
          </w:p>
          <w:p w14:paraId="3B210F83" w14:textId="77777777" w:rsidR="008A3F95" w:rsidRPr="005A2D7C" w:rsidRDefault="008A3F95" w:rsidP="008A3F95">
            <w:pPr>
              <w:pStyle w:val="TAL"/>
              <w:snapToGrid w:val="0"/>
              <w:ind w:left="284"/>
              <w:jc w:val="both"/>
              <w:rPr>
                <w:color w:val="0070C0"/>
                <w:lang w:val="fr-FR"/>
              </w:rPr>
            </w:pPr>
            <w:r w:rsidRPr="009743EA">
              <w:rPr>
                <w:color w:val="0070C0"/>
              </w:rPr>
              <w:t xml:space="preserve">        "srv"</w:t>
            </w:r>
            <w:r w:rsidRPr="005A2D7C">
              <w:rPr>
                <w:color w:val="0070C0"/>
                <w:lang w:val="fr-FR"/>
              </w:rPr>
              <w:t>: [</w:t>
            </w:r>
          </w:p>
          <w:p w14:paraId="7E5CE9B4" w14:textId="77777777" w:rsidR="008A3F95" w:rsidRPr="005A2D7C" w:rsidRDefault="008A3F95" w:rsidP="008A3F95">
            <w:pPr>
              <w:pStyle w:val="TAL"/>
              <w:snapToGrid w:val="0"/>
              <w:ind w:left="284"/>
              <w:jc w:val="both"/>
              <w:rPr>
                <w:color w:val="0070C0"/>
                <w:lang w:val="fr-FR"/>
              </w:rPr>
            </w:pPr>
            <w:r w:rsidRPr="005A2D7C">
              <w:rPr>
                <w:color w:val="0070C0"/>
                <w:lang w:val="fr-FR"/>
              </w:rPr>
              <w:t xml:space="preserve">            "1",</w:t>
            </w:r>
          </w:p>
          <w:p w14:paraId="4D7EABC8" w14:textId="77777777" w:rsidR="008A3F95" w:rsidRPr="009743EA" w:rsidRDefault="008A3F95" w:rsidP="008A3F95">
            <w:pPr>
              <w:pStyle w:val="TAL"/>
              <w:snapToGrid w:val="0"/>
              <w:ind w:left="284"/>
              <w:jc w:val="both"/>
              <w:rPr>
                <w:color w:val="0070C0"/>
              </w:rPr>
            </w:pPr>
            <w:r w:rsidRPr="009743EA">
              <w:rPr>
                <w:color w:val="0070C0"/>
              </w:rPr>
              <w:t xml:space="preserve">            "2",</w:t>
            </w:r>
          </w:p>
          <w:p w14:paraId="0F90E835" w14:textId="77777777" w:rsidR="008A3F95" w:rsidRPr="009743EA" w:rsidRDefault="008A3F95" w:rsidP="008A3F95">
            <w:pPr>
              <w:pStyle w:val="TAL"/>
              <w:snapToGrid w:val="0"/>
              <w:ind w:left="284"/>
              <w:jc w:val="both"/>
              <w:rPr>
                <w:color w:val="0070C0"/>
              </w:rPr>
            </w:pPr>
            <w:r w:rsidRPr="009743EA">
              <w:rPr>
                <w:color w:val="0070C0"/>
              </w:rPr>
              <w:t xml:space="preserve">            "2a"</w:t>
            </w:r>
          </w:p>
          <w:p w14:paraId="4528F6D8" w14:textId="77777777" w:rsidR="00595502" w:rsidRPr="009743EA" w:rsidRDefault="008A3F95" w:rsidP="007C39B4">
            <w:pPr>
              <w:pStyle w:val="TAL"/>
              <w:snapToGrid w:val="0"/>
              <w:ind w:left="284"/>
              <w:jc w:val="both"/>
              <w:rPr>
                <w:color w:val="0070C0"/>
              </w:rPr>
            </w:pPr>
            <w:r w:rsidRPr="009743EA">
              <w:rPr>
                <w:color w:val="0070C0"/>
              </w:rPr>
              <w:t xml:space="preserve">        ]</w:t>
            </w:r>
          </w:p>
          <w:p w14:paraId="4F92A225" w14:textId="77777777" w:rsidR="00595502" w:rsidRPr="009743EA" w:rsidRDefault="00595502" w:rsidP="005C72A8">
            <w:pPr>
              <w:pStyle w:val="TAL"/>
              <w:snapToGrid w:val="0"/>
              <w:ind w:left="284"/>
              <w:rPr>
                <w:color w:val="0070C0"/>
              </w:rPr>
            </w:pPr>
            <w:r w:rsidRPr="009743EA">
              <w:rPr>
                <w:color w:val="0070C0"/>
              </w:rPr>
              <w:t xml:space="preserve">    }</w:t>
            </w:r>
          </w:p>
          <w:p w14:paraId="476351F0" w14:textId="77777777" w:rsidR="00595502" w:rsidRPr="009743EA" w:rsidRDefault="00595502" w:rsidP="005C72A8">
            <w:pPr>
              <w:pStyle w:val="TAL"/>
              <w:snapToGrid w:val="0"/>
              <w:ind w:left="284"/>
              <w:rPr>
                <w:color w:val="0070C0"/>
              </w:rPr>
            </w:pPr>
            <w:r w:rsidRPr="009743EA">
              <w:rPr>
                <w:color w:val="0070C0"/>
              </w:rPr>
              <w:t>}</w:t>
            </w:r>
          </w:p>
          <w:p w14:paraId="484B3EA0" w14:textId="77777777" w:rsidR="009B6DB3" w:rsidRPr="009743EA" w:rsidRDefault="009B6DB3" w:rsidP="005C72A8">
            <w:pPr>
              <w:pStyle w:val="TAL"/>
              <w:snapToGrid w:val="0"/>
              <w:ind w:left="284"/>
            </w:pPr>
          </w:p>
        </w:tc>
      </w:tr>
    </w:tbl>
    <w:p w14:paraId="021FBA80" w14:textId="77777777" w:rsidR="00595502" w:rsidRPr="009743EA" w:rsidRDefault="00595502" w:rsidP="00595502"/>
    <w:p w14:paraId="16426B5D" w14:textId="77777777" w:rsidR="00595502" w:rsidRPr="009743EA" w:rsidRDefault="00595502" w:rsidP="00595502">
      <w:pPr>
        <w:pStyle w:val="Heading4"/>
      </w:pPr>
      <w:bookmarkStart w:id="284" w:name="_Toc49420722"/>
      <w:bookmarkStart w:id="285" w:name="_Toc49507536"/>
      <w:bookmarkStart w:id="286" w:name="_Toc49507648"/>
      <w:bookmarkStart w:id="287" w:name="_Toc532286350"/>
      <w:bookmarkStart w:id="288" w:name="_Toc532286486"/>
      <w:bookmarkStart w:id="289" w:name="_Toc46154391"/>
      <w:bookmarkStart w:id="290" w:name="_Toc57298352"/>
      <w:r w:rsidRPr="009743EA">
        <w:lastRenderedPageBreak/>
        <w:t>6.2.4.3</w:t>
      </w:r>
      <w:r w:rsidRPr="009743EA">
        <w:tab/>
        <w:t>API-AE-UPD</w:t>
      </w:r>
      <w:bookmarkEnd w:id="284"/>
      <w:bookmarkEnd w:id="285"/>
      <w:bookmarkEnd w:id="286"/>
      <w:bookmarkEnd w:id="287"/>
      <w:bookmarkEnd w:id="288"/>
      <w:bookmarkEnd w:id="289"/>
      <w:bookmarkEnd w:id="290"/>
    </w:p>
    <w:tbl>
      <w:tblPr>
        <w:tblW w:w="9659" w:type="dxa"/>
        <w:jc w:val="center"/>
        <w:tblLayout w:type="fixed"/>
        <w:tblCellMar>
          <w:left w:w="28" w:type="dxa"/>
        </w:tblCellMar>
        <w:tblLook w:val="0000" w:firstRow="0" w:lastRow="0" w:firstColumn="0" w:lastColumn="0" w:noHBand="0" w:noVBand="0"/>
      </w:tblPr>
      <w:tblGrid>
        <w:gridCol w:w="1286"/>
        <w:gridCol w:w="8373"/>
      </w:tblGrid>
      <w:tr w:rsidR="00595502" w:rsidRPr="009743EA" w14:paraId="50C56509"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0D1D7E5F" w14:textId="77777777" w:rsidR="00595502" w:rsidRPr="009743EA" w:rsidRDefault="00595502" w:rsidP="005C72A8">
            <w:pPr>
              <w:pStyle w:val="TAL"/>
              <w:snapToGrid w:val="0"/>
              <w:jc w:val="center"/>
              <w:rPr>
                <w:b/>
              </w:rPr>
            </w:pPr>
          </w:p>
          <w:p w14:paraId="3F85B3BD" w14:textId="77777777" w:rsidR="00595502" w:rsidRPr="009743EA" w:rsidRDefault="00595502" w:rsidP="005C72A8">
            <w:pPr>
              <w:pStyle w:val="TAL"/>
              <w:snapToGrid w:val="0"/>
              <w:jc w:val="center"/>
              <w:rPr>
                <w:b/>
              </w:rPr>
            </w:pPr>
          </w:p>
          <w:p w14:paraId="074D4077" w14:textId="77777777" w:rsidR="00595502" w:rsidRPr="009743EA" w:rsidRDefault="00595502" w:rsidP="005C72A8">
            <w:pPr>
              <w:pStyle w:val="TAL"/>
              <w:snapToGrid w:val="0"/>
              <w:jc w:val="center"/>
              <w:rPr>
                <w:b/>
              </w:rPr>
            </w:pPr>
            <w:r w:rsidRPr="009743EA">
              <w:rPr>
                <w:b/>
              </w:rPr>
              <w:t>API Id</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39AED0CD" w14:textId="77777777" w:rsidR="00595502" w:rsidRPr="005A2D7C" w:rsidRDefault="00595502" w:rsidP="005A2D7C">
            <w:pPr>
              <w:pStyle w:val="TAL"/>
              <w:rPr>
                <w:rFonts w:eastAsia="Calibri Light"/>
              </w:rPr>
            </w:pPr>
            <w:r w:rsidRPr="005A2D7C">
              <w:rPr>
                <w:rFonts w:eastAsia="Calibri Light"/>
              </w:rPr>
              <w:t>API/AE/UPD/001</w:t>
            </w:r>
          </w:p>
          <w:p w14:paraId="028D0B76" w14:textId="77777777" w:rsidR="00595502" w:rsidRPr="005A2D7C" w:rsidRDefault="00595502" w:rsidP="005A2D7C">
            <w:pPr>
              <w:pStyle w:val="TAL"/>
              <w:rPr>
                <w:rFonts w:eastAsia="Calibri Light"/>
              </w:rPr>
            </w:pPr>
            <w:r w:rsidRPr="005A2D7C">
              <w:rPr>
                <w:rFonts w:eastAsia="Calibri Light"/>
              </w:rPr>
              <w:t>API/AE/UPD/001_RCN0</w:t>
            </w:r>
          </w:p>
          <w:p w14:paraId="77FD702D" w14:textId="77777777" w:rsidR="00595502" w:rsidRPr="005A2D7C" w:rsidRDefault="00595502" w:rsidP="005A2D7C">
            <w:pPr>
              <w:pStyle w:val="TAL"/>
              <w:rPr>
                <w:rFonts w:eastAsia="Calibri Light"/>
              </w:rPr>
            </w:pPr>
            <w:r w:rsidRPr="005A2D7C">
              <w:rPr>
                <w:rFonts w:eastAsia="Calibri Light"/>
              </w:rPr>
              <w:t>API/AE/UPD/001_RCN1</w:t>
            </w:r>
          </w:p>
        </w:tc>
      </w:tr>
      <w:tr w:rsidR="00595502" w:rsidRPr="009743EA" w14:paraId="6C7928ED"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3FC1F066" w14:textId="77777777" w:rsidR="00595502" w:rsidRPr="009743EA" w:rsidRDefault="00595502" w:rsidP="005C72A8">
            <w:pPr>
              <w:pStyle w:val="TAL"/>
              <w:snapToGrid w:val="0"/>
              <w:jc w:val="center"/>
              <w:rPr>
                <w:b/>
                <w:kern w:val="1"/>
              </w:rPr>
            </w:pPr>
            <w:r w:rsidRPr="009743EA">
              <w:rPr>
                <w:b/>
                <w:kern w:val="1"/>
              </w:rPr>
              <w:t>API Name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3042A3" w14:textId="77777777" w:rsidR="00595502" w:rsidRPr="005A2D7C" w:rsidRDefault="00595502" w:rsidP="005A2D7C">
            <w:pPr>
              <w:pStyle w:val="TAL"/>
              <w:rPr>
                <w:rFonts w:eastAsia="Calibri Light"/>
              </w:rPr>
            </w:pPr>
            <w:r w:rsidRPr="005A2D7C">
              <w:rPr>
                <w:rFonts w:eastAsia="Calibri Light"/>
              </w:rPr>
              <w:t xml:space="preserve">AE UPDATE with or without </w:t>
            </w:r>
            <w:r w:rsidR="00984FEF" w:rsidRPr="005A2D7C">
              <w:rPr>
                <w:rFonts w:eastAsia="Calibri Light"/>
              </w:rPr>
              <w:t>resultContent</w:t>
            </w:r>
            <w:r w:rsidRPr="005A2D7C">
              <w:rPr>
                <w:rFonts w:eastAsia="Calibri Light"/>
              </w:rPr>
              <w:t xml:space="preserve"> set </w:t>
            </w:r>
          </w:p>
        </w:tc>
      </w:tr>
      <w:tr w:rsidR="00595502" w:rsidRPr="009743EA" w14:paraId="4FEB8FA8" w14:textId="77777777" w:rsidTr="005A2D7C">
        <w:trPr>
          <w:jc w:val="center"/>
        </w:trPr>
        <w:tc>
          <w:tcPr>
            <w:tcW w:w="1286" w:type="dxa"/>
            <w:tcBorders>
              <w:top w:val="single" w:sz="4" w:space="0" w:color="000000"/>
              <w:left w:val="single" w:sz="4" w:space="0" w:color="000000"/>
              <w:bottom w:val="single" w:sz="4" w:space="0" w:color="000000"/>
            </w:tcBorders>
            <w:shd w:val="clear" w:color="auto" w:fill="E7E6E6"/>
          </w:tcPr>
          <w:p w14:paraId="7F23F166" w14:textId="77777777" w:rsidR="00595502" w:rsidRPr="009743EA" w:rsidRDefault="00595502" w:rsidP="005C72A8">
            <w:pPr>
              <w:pStyle w:val="TAL"/>
              <w:snapToGrid w:val="0"/>
              <w:jc w:val="center"/>
              <w:rPr>
                <w:b/>
                <w:kern w:val="1"/>
              </w:rPr>
            </w:pPr>
            <w:r w:rsidRPr="009743EA">
              <w:rPr>
                <w:b/>
                <w:kern w:val="1"/>
              </w:rPr>
              <w:t>Target Resource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20F0C613" w14:textId="77777777" w:rsidR="00595502" w:rsidRPr="005A2D7C" w:rsidRDefault="00595502" w:rsidP="005A2D7C">
            <w:pPr>
              <w:pStyle w:val="TAL"/>
              <w:rPr>
                <w:rFonts w:eastAsia="Calibri Light"/>
              </w:rPr>
            </w:pPr>
            <w:r w:rsidRPr="005A2D7C">
              <w:rPr>
                <w:rFonts w:eastAsia="Calibri Light"/>
              </w:rPr>
              <w:t>The &lt;AE&gt; resource located under &lt;CSEBase&gt; resource of CSE</w:t>
            </w:r>
          </w:p>
        </w:tc>
      </w:tr>
      <w:tr w:rsidR="00595502" w:rsidRPr="009743EA" w14:paraId="689BB64F"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1AF3082F" w14:textId="77777777" w:rsidR="00595502" w:rsidRPr="009743EA" w:rsidRDefault="00595502" w:rsidP="005C72A8">
            <w:pPr>
              <w:pStyle w:val="TAL"/>
              <w:snapToGrid w:val="0"/>
              <w:jc w:val="center"/>
              <w:rPr>
                <w:b/>
                <w:kern w:val="1"/>
              </w:rPr>
            </w:pPr>
          </w:p>
          <w:p w14:paraId="788DB8FB" w14:textId="77777777" w:rsidR="00595502" w:rsidRPr="009743EA" w:rsidRDefault="00595502" w:rsidP="005C72A8">
            <w:pPr>
              <w:pStyle w:val="TAL"/>
              <w:snapToGrid w:val="0"/>
              <w:jc w:val="center"/>
              <w:rPr>
                <w:b/>
                <w:kern w:val="1"/>
              </w:rPr>
            </w:pPr>
          </w:p>
          <w:p w14:paraId="6FFE6114" w14:textId="77777777" w:rsidR="00595502" w:rsidRPr="009743EA" w:rsidRDefault="00595502" w:rsidP="005C72A8">
            <w:pPr>
              <w:pStyle w:val="TAL"/>
              <w:snapToGrid w:val="0"/>
              <w:jc w:val="center"/>
              <w:rPr>
                <w:b/>
                <w:kern w:val="1"/>
              </w:rPr>
            </w:pPr>
            <w:r w:rsidRPr="009743EA">
              <w:rPr>
                <w:b/>
                <w:kern w:val="1"/>
              </w:rPr>
              <w:t>Description</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0CDF2BB0" w14:textId="04237D57" w:rsidR="00595502" w:rsidRPr="009743EA" w:rsidRDefault="00595502" w:rsidP="005A2D7C">
            <w:pPr>
              <w:pStyle w:val="TAL"/>
              <w:rPr>
                <w:rFonts w:eastAsia="Calibri Light"/>
              </w:rPr>
            </w:pPr>
            <w:r w:rsidRPr="000D6D95">
              <w:t>The interface is used to send a</w:t>
            </w:r>
            <w:r w:rsidR="00F8238F" w:rsidRPr="000D6D95">
              <w:t>n</w:t>
            </w:r>
            <w:r w:rsidRPr="000D6D95">
              <w:t xml:space="preserve"> &lt;AE&gt; UPDATE request to the target &lt;AE&gt; resource under the CSE, and the hosting CSE will send back a response only containing the response status code indicating the request processing status.</w:t>
            </w:r>
          </w:p>
        </w:tc>
      </w:tr>
      <w:tr w:rsidR="00595502" w:rsidRPr="009743EA" w14:paraId="77255C6C"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38ADD775" w14:textId="77777777" w:rsidR="00595502" w:rsidRPr="009743EA" w:rsidRDefault="00595502" w:rsidP="005C72A8">
            <w:pPr>
              <w:pStyle w:val="TAL"/>
              <w:snapToGrid w:val="0"/>
              <w:jc w:val="center"/>
              <w:rPr>
                <w:b/>
                <w:kern w:val="1"/>
              </w:rPr>
            </w:pPr>
          </w:p>
          <w:p w14:paraId="002F666B" w14:textId="77777777" w:rsidR="00595502" w:rsidRPr="009743EA" w:rsidRDefault="00595502" w:rsidP="005C72A8">
            <w:pPr>
              <w:pStyle w:val="TAL"/>
              <w:snapToGrid w:val="0"/>
              <w:jc w:val="center"/>
              <w:rPr>
                <w:b/>
                <w:kern w:val="1"/>
              </w:rPr>
            </w:pPr>
            <w:r w:rsidRPr="009743EA">
              <w:rPr>
                <w:b/>
                <w:kern w:val="1"/>
              </w:rPr>
              <w:t>Resource Structure</w:t>
            </w:r>
            <w:r w:rsidR="00FC2D6A" w:rsidRPr="009743EA">
              <w:rPr>
                <w:b/>
                <w:kern w:val="1"/>
              </w:rPr>
              <w:t xml:space="preserve"> before Sending Request</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3578D237" w14:textId="608C1A51" w:rsidR="00595502" w:rsidRPr="005A2D7C" w:rsidRDefault="00325791" w:rsidP="005A2D7C">
            <w:pPr>
              <w:pStyle w:val="FL"/>
            </w:pPr>
            <w:r w:rsidRPr="009743EA">
              <w:object w:dxaOrig="3150" w:dyaOrig="1845" w14:anchorId="61082071">
                <v:shape id="_x0000_i1048" type="#_x0000_t75" style="width:157.45pt;height:66.65pt" o:ole="">
                  <v:imagedata r:id="rId36" o:title="" cropbottom="18313f"/>
                </v:shape>
                <o:OLEObject Type="Embed" ProgID="Visio.Drawing.15" ShapeID="_x0000_i1048" DrawAspect="Content" ObjectID="_1667911190" r:id="rId37"/>
              </w:object>
            </w:r>
          </w:p>
        </w:tc>
      </w:tr>
      <w:tr w:rsidR="00595502" w:rsidRPr="009743EA" w14:paraId="07494C82"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6F579EA8" w14:textId="77777777" w:rsidR="00595502" w:rsidRPr="009743EA" w:rsidRDefault="00595502" w:rsidP="005C72A8">
            <w:pPr>
              <w:pStyle w:val="TAL"/>
              <w:snapToGrid w:val="0"/>
              <w:jc w:val="center"/>
              <w:rPr>
                <w:b/>
                <w:kern w:val="1"/>
              </w:rPr>
            </w:pPr>
          </w:p>
          <w:p w14:paraId="0F6E83F4" w14:textId="77777777" w:rsidR="00595502" w:rsidRPr="009743EA" w:rsidRDefault="00595502" w:rsidP="005C72A8">
            <w:pPr>
              <w:pStyle w:val="TAL"/>
              <w:snapToGrid w:val="0"/>
              <w:jc w:val="center"/>
              <w:rPr>
                <w:b/>
                <w:kern w:val="1"/>
              </w:rPr>
            </w:pPr>
          </w:p>
          <w:p w14:paraId="1DC8D0EE" w14:textId="77777777" w:rsidR="00595502" w:rsidRPr="009743EA" w:rsidRDefault="00595502" w:rsidP="005C72A8">
            <w:pPr>
              <w:pStyle w:val="TAL"/>
              <w:snapToGrid w:val="0"/>
              <w:jc w:val="center"/>
              <w:rPr>
                <w:b/>
                <w:kern w:val="1"/>
              </w:rPr>
            </w:pPr>
          </w:p>
          <w:p w14:paraId="3C03F129" w14:textId="77777777" w:rsidR="00595502" w:rsidRPr="009743EA" w:rsidRDefault="00595502" w:rsidP="005C72A8">
            <w:pPr>
              <w:pStyle w:val="TAL"/>
              <w:snapToGrid w:val="0"/>
              <w:jc w:val="center"/>
              <w:rPr>
                <w:b/>
                <w:kern w:val="1"/>
              </w:rPr>
            </w:pPr>
          </w:p>
          <w:p w14:paraId="7E477C4B" w14:textId="77777777" w:rsidR="00595502" w:rsidRPr="009743EA" w:rsidRDefault="00595502" w:rsidP="005C72A8">
            <w:pPr>
              <w:pStyle w:val="TAL"/>
              <w:snapToGrid w:val="0"/>
              <w:jc w:val="center"/>
              <w:rPr>
                <w:b/>
                <w:kern w:val="1"/>
              </w:rPr>
            </w:pPr>
          </w:p>
          <w:p w14:paraId="1778579D" w14:textId="77777777" w:rsidR="00595502" w:rsidRPr="009743EA" w:rsidRDefault="00595502" w:rsidP="005C72A8">
            <w:pPr>
              <w:pStyle w:val="TAL"/>
              <w:snapToGrid w:val="0"/>
              <w:jc w:val="center"/>
              <w:rPr>
                <w:b/>
                <w:kern w:val="1"/>
              </w:rPr>
            </w:pPr>
            <w:r w:rsidRPr="009743EA">
              <w:rPr>
                <w:b/>
                <w:kern w:val="1"/>
              </w:rPr>
              <w:t>Call Flow</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7EC5DA01" w14:textId="102C322E" w:rsidR="00595502" w:rsidRPr="005A2D7C" w:rsidRDefault="00595502" w:rsidP="005A2D7C">
            <w:pPr>
              <w:pStyle w:val="FL"/>
            </w:pPr>
            <w:r w:rsidRPr="009743EA">
              <w:rPr>
                <w:sz w:val="18"/>
              </w:rPr>
              <w:object w:dxaOrig="8385" w:dyaOrig="4320" w14:anchorId="726C4512">
                <v:shape id="_x0000_i1049" type="#_x0000_t75" style="width:263.3pt;height:135.4pt" o:ole="">
                  <v:imagedata r:id="rId38" o:title=""/>
                </v:shape>
                <o:OLEObject Type="Embed" ProgID="Visio.Drawing.15" ShapeID="_x0000_i1049" DrawAspect="Content" ObjectID="_1667911191" r:id="rId39"/>
              </w:object>
            </w:r>
          </w:p>
        </w:tc>
      </w:tr>
      <w:tr w:rsidR="00595502" w:rsidRPr="009743EA" w14:paraId="0EE67421"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2208B952" w14:textId="77777777" w:rsidR="00595502" w:rsidRPr="009743EA" w:rsidRDefault="00595502" w:rsidP="005C72A8">
            <w:pPr>
              <w:pStyle w:val="TAL"/>
              <w:snapToGrid w:val="0"/>
              <w:jc w:val="center"/>
              <w:rPr>
                <w:b/>
                <w:kern w:val="1"/>
              </w:rPr>
            </w:pPr>
          </w:p>
          <w:p w14:paraId="43BA4B11" w14:textId="77777777" w:rsidR="00595502" w:rsidRPr="009743EA" w:rsidRDefault="00595502" w:rsidP="005C72A8">
            <w:pPr>
              <w:pStyle w:val="TAL"/>
              <w:snapToGrid w:val="0"/>
              <w:jc w:val="center"/>
              <w:rPr>
                <w:b/>
                <w:kern w:val="1"/>
              </w:rPr>
            </w:pPr>
          </w:p>
          <w:p w14:paraId="5CDEA191" w14:textId="77777777" w:rsidR="00595502" w:rsidRPr="009743EA" w:rsidRDefault="00595502" w:rsidP="005C72A8">
            <w:pPr>
              <w:pStyle w:val="TAL"/>
              <w:snapToGrid w:val="0"/>
              <w:jc w:val="center"/>
              <w:rPr>
                <w:b/>
                <w:kern w:val="1"/>
              </w:rPr>
            </w:pPr>
          </w:p>
          <w:p w14:paraId="63E92212" w14:textId="77777777" w:rsidR="00595502" w:rsidRPr="009743EA" w:rsidRDefault="00595502" w:rsidP="005C72A8">
            <w:pPr>
              <w:pStyle w:val="TAL"/>
              <w:snapToGrid w:val="0"/>
              <w:jc w:val="center"/>
              <w:rPr>
                <w:b/>
                <w:kern w:val="1"/>
              </w:rPr>
            </w:pPr>
          </w:p>
          <w:p w14:paraId="01CD0A0C" w14:textId="77777777" w:rsidR="00595502" w:rsidRPr="009743EA" w:rsidRDefault="00595502" w:rsidP="005C72A8">
            <w:pPr>
              <w:pStyle w:val="TAL"/>
              <w:snapToGrid w:val="0"/>
              <w:jc w:val="center"/>
              <w:rPr>
                <w:b/>
                <w:kern w:val="1"/>
              </w:rPr>
            </w:pPr>
            <w:r w:rsidRPr="009743EA">
              <w:rPr>
                <w:b/>
                <w:kern w:val="1"/>
              </w:rPr>
              <w:t>HTTP Header Information</w:t>
            </w:r>
          </w:p>
          <w:p w14:paraId="32072B5A" w14:textId="77777777" w:rsidR="00FE3B5F" w:rsidRPr="009743EA" w:rsidRDefault="00FE3B5F" w:rsidP="005C72A8">
            <w:pPr>
              <w:pStyle w:val="TAL"/>
              <w:snapToGrid w:val="0"/>
              <w:jc w:val="center"/>
              <w:rPr>
                <w:b/>
                <w:kern w:val="1"/>
              </w:rP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01"/>
              <w:gridCol w:w="4359"/>
            </w:tblGrid>
            <w:tr w:rsidR="00595502" w:rsidRPr="009743EA" w14:paraId="747056D3" w14:textId="77777777" w:rsidTr="005A2D7C">
              <w:trPr>
                <w:jc w:val="center"/>
              </w:trPr>
              <w:tc>
                <w:tcPr>
                  <w:tcW w:w="1501" w:type="dxa"/>
                  <w:shd w:val="clear" w:color="auto" w:fill="9CC2E5"/>
                </w:tcPr>
                <w:p w14:paraId="5816EFFE" w14:textId="77777777" w:rsidR="00595502" w:rsidRPr="009743EA" w:rsidRDefault="00595502" w:rsidP="005C72A8">
                  <w:pPr>
                    <w:pStyle w:val="TAL"/>
                    <w:snapToGrid w:val="0"/>
                    <w:jc w:val="center"/>
                    <w:rPr>
                      <w:rFonts w:eastAsia="Calibri"/>
                      <w:b/>
                      <w:szCs w:val="22"/>
                    </w:rPr>
                  </w:pPr>
                  <w:r w:rsidRPr="009743EA">
                    <w:rPr>
                      <w:rFonts w:eastAsia="Calibri"/>
                      <w:b/>
                      <w:szCs w:val="22"/>
                    </w:rPr>
                    <w:t>Header</w:t>
                  </w:r>
                </w:p>
              </w:tc>
              <w:tc>
                <w:tcPr>
                  <w:tcW w:w="4359" w:type="dxa"/>
                  <w:shd w:val="clear" w:color="auto" w:fill="9CC2E5"/>
                </w:tcPr>
                <w:p w14:paraId="0301BB05" w14:textId="77777777" w:rsidR="00595502" w:rsidRPr="009743EA" w:rsidRDefault="00595502" w:rsidP="005C72A8">
                  <w:pPr>
                    <w:pStyle w:val="TAL"/>
                    <w:snapToGrid w:val="0"/>
                    <w:jc w:val="center"/>
                    <w:rPr>
                      <w:rFonts w:eastAsia="Calibri"/>
                      <w:b/>
                      <w:szCs w:val="22"/>
                    </w:rPr>
                  </w:pPr>
                  <w:r w:rsidRPr="009743EA">
                    <w:rPr>
                      <w:rFonts w:eastAsia="Calibri"/>
                      <w:b/>
                      <w:szCs w:val="22"/>
                    </w:rPr>
                    <w:t>Value</w:t>
                  </w:r>
                </w:p>
              </w:tc>
            </w:tr>
            <w:tr w:rsidR="00595502" w:rsidRPr="009743EA" w14:paraId="7BD14856" w14:textId="77777777" w:rsidTr="005A2D7C">
              <w:trPr>
                <w:jc w:val="center"/>
              </w:trPr>
              <w:tc>
                <w:tcPr>
                  <w:tcW w:w="1501" w:type="dxa"/>
                  <w:shd w:val="clear" w:color="auto" w:fill="DEEAF6"/>
                </w:tcPr>
                <w:p w14:paraId="14BFDCB6" w14:textId="77777777" w:rsidR="00595502" w:rsidRPr="009743EA" w:rsidRDefault="00595502" w:rsidP="005C72A8">
                  <w:pPr>
                    <w:pStyle w:val="TAL"/>
                    <w:snapToGrid w:val="0"/>
                    <w:jc w:val="center"/>
                    <w:rPr>
                      <w:rFonts w:eastAsia="Calibri"/>
                      <w:szCs w:val="22"/>
                    </w:rPr>
                  </w:pPr>
                  <w:r w:rsidRPr="009743EA">
                    <w:rPr>
                      <w:rFonts w:eastAsia="Calibri"/>
                      <w:szCs w:val="22"/>
                    </w:rPr>
                    <w:t>X-M2M-RI</w:t>
                  </w:r>
                </w:p>
              </w:tc>
              <w:tc>
                <w:tcPr>
                  <w:tcW w:w="4359" w:type="dxa"/>
                  <w:shd w:val="clear" w:color="auto" w:fill="auto"/>
                </w:tcPr>
                <w:p w14:paraId="1F82E67F" w14:textId="77777777" w:rsidR="00595502" w:rsidRPr="009743EA" w:rsidRDefault="00595502" w:rsidP="005C72A8">
                  <w:pPr>
                    <w:pStyle w:val="TAL"/>
                    <w:snapToGrid w:val="0"/>
                    <w:rPr>
                      <w:rFonts w:eastAsia="Calibri"/>
                      <w:szCs w:val="22"/>
                    </w:rPr>
                  </w:pPr>
                  <w:r w:rsidRPr="009743EA">
                    <w:rPr>
                      <w:rFonts w:eastAsia="Calibri"/>
                      <w:szCs w:val="22"/>
                    </w:rPr>
                    <w:t>Request</w:t>
                  </w:r>
                  <w:r w:rsidR="009F506B" w:rsidRPr="009743EA">
                    <w:rPr>
                      <w:rFonts w:eastAsia="Calibri"/>
                      <w:szCs w:val="22"/>
                    </w:rPr>
                    <w:t xml:space="preserve"> </w:t>
                  </w:r>
                  <w:r w:rsidRPr="009743EA">
                    <w:rPr>
                      <w:rFonts w:eastAsia="Calibri"/>
                      <w:szCs w:val="22"/>
                    </w:rPr>
                    <w:t>ID</w:t>
                  </w:r>
                  <w:r w:rsidR="009F506B" w:rsidRPr="009743EA">
                    <w:rPr>
                      <w:rFonts w:eastAsia="Calibri"/>
                      <w:szCs w:val="22"/>
                    </w:rPr>
                    <w:t xml:space="preserve"> </w:t>
                  </w:r>
                </w:p>
              </w:tc>
            </w:tr>
            <w:tr w:rsidR="00595502" w:rsidRPr="009743EA" w14:paraId="131EE018" w14:textId="77777777" w:rsidTr="005A2D7C">
              <w:trPr>
                <w:jc w:val="center"/>
              </w:trPr>
              <w:tc>
                <w:tcPr>
                  <w:tcW w:w="1501" w:type="dxa"/>
                  <w:shd w:val="clear" w:color="auto" w:fill="DEEAF6"/>
                </w:tcPr>
                <w:p w14:paraId="26D0FFE8" w14:textId="77777777" w:rsidR="00595502" w:rsidRPr="009743EA" w:rsidRDefault="00595502" w:rsidP="005C72A8">
                  <w:pPr>
                    <w:pStyle w:val="TAL"/>
                    <w:snapToGrid w:val="0"/>
                    <w:jc w:val="center"/>
                    <w:rPr>
                      <w:rFonts w:eastAsia="Calibri"/>
                      <w:szCs w:val="22"/>
                    </w:rPr>
                  </w:pPr>
                  <w:r w:rsidRPr="009743EA">
                    <w:rPr>
                      <w:rFonts w:eastAsia="Calibri"/>
                      <w:szCs w:val="22"/>
                    </w:rPr>
                    <w:t>X-M2M-Origin</w:t>
                  </w:r>
                </w:p>
              </w:tc>
              <w:tc>
                <w:tcPr>
                  <w:tcW w:w="4359" w:type="dxa"/>
                  <w:shd w:val="clear" w:color="auto" w:fill="auto"/>
                </w:tcPr>
                <w:p w14:paraId="3AF63A14" w14:textId="77777777" w:rsidR="00595502" w:rsidRPr="009743EA" w:rsidRDefault="00595502" w:rsidP="005C72A8">
                  <w:pPr>
                    <w:pStyle w:val="TAL"/>
                    <w:snapToGrid w:val="0"/>
                    <w:rPr>
                      <w:rFonts w:eastAsia="Calibri"/>
                      <w:szCs w:val="22"/>
                    </w:rPr>
                  </w:pPr>
                  <w:r w:rsidRPr="009743EA">
                    <w:rPr>
                      <w:rFonts w:eastAsia="Calibri"/>
                      <w:szCs w:val="22"/>
                    </w:rPr>
                    <w:t>AE-ID</w:t>
                  </w:r>
                  <w:r w:rsidR="009F506B" w:rsidRPr="009743EA">
                    <w:rPr>
                      <w:rFonts w:eastAsia="Calibri"/>
                      <w:szCs w:val="22"/>
                    </w:rPr>
                    <w:t xml:space="preserve"> </w:t>
                  </w:r>
                  <w:r w:rsidRPr="009743EA">
                    <w:rPr>
                      <w:rFonts w:eastAsia="Calibri"/>
                      <w:szCs w:val="22"/>
                    </w:rPr>
                    <w:t>of</w:t>
                  </w:r>
                  <w:r w:rsidR="009F506B" w:rsidRPr="009743EA">
                    <w:rPr>
                      <w:rFonts w:eastAsia="Calibri"/>
                      <w:szCs w:val="22"/>
                    </w:rPr>
                    <w:t xml:space="preserve"> </w:t>
                  </w:r>
                  <w:r w:rsidRPr="009743EA">
                    <w:rPr>
                      <w:rFonts w:eastAsia="Calibri"/>
                      <w:szCs w:val="22"/>
                    </w:rPr>
                    <w:t>request</w:t>
                  </w:r>
                  <w:r w:rsidR="009F506B" w:rsidRPr="009743EA">
                    <w:rPr>
                      <w:rFonts w:eastAsia="Calibri"/>
                      <w:szCs w:val="22"/>
                    </w:rPr>
                    <w:t xml:space="preserve"> </w:t>
                  </w:r>
                  <w:r w:rsidRPr="009743EA">
                    <w:rPr>
                      <w:rFonts w:eastAsia="Calibri"/>
                      <w:szCs w:val="22"/>
                    </w:rPr>
                    <w:t>originator</w:t>
                  </w:r>
                </w:p>
              </w:tc>
            </w:tr>
            <w:tr w:rsidR="00595502" w:rsidRPr="009743EA" w14:paraId="03E3DD53" w14:textId="77777777" w:rsidTr="005A2D7C">
              <w:trPr>
                <w:jc w:val="center"/>
              </w:trPr>
              <w:tc>
                <w:tcPr>
                  <w:tcW w:w="1501" w:type="dxa"/>
                  <w:shd w:val="clear" w:color="auto" w:fill="DEEAF6"/>
                </w:tcPr>
                <w:p w14:paraId="2287AF7E" w14:textId="77777777" w:rsidR="00595502" w:rsidRPr="009743EA" w:rsidRDefault="00595502" w:rsidP="005C72A8">
                  <w:pPr>
                    <w:pStyle w:val="TAL"/>
                    <w:snapToGrid w:val="0"/>
                    <w:jc w:val="center"/>
                    <w:rPr>
                      <w:rFonts w:eastAsia="Calibri"/>
                      <w:szCs w:val="22"/>
                    </w:rPr>
                  </w:pPr>
                  <w:r w:rsidRPr="009743EA">
                    <w:rPr>
                      <w:rFonts w:eastAsia="Calibri"/>
                      <w:szCs w:val="22"/>
                    </w:rPr>
                    <w:t>Content-Type</w:t>
                  </w:r>
                </w:p>
              </w:tc>
              <w:tc>
                <w:tcPr>
                  <w:tcW w:w="4359" w:type="dxa"/>
                  <w:shd w:val="clear" w:color="auto" w:fill="auto"/>
                </w:tcPr>
                <w:p w14:paraId="4A644625" w14:textId="77777777" w:rsidR="00595502" w:rsidRPr="009743EA" w:rsidRDefault="00595502" w:rsidP="005C72A8">
                  <w:pPr>
                    <w:pStyle w:val="TAL"/>
                    <w:snapToGrid w:val="0"/>
                    <w:rPr>
                      <w:rFonts w:eastAsia="Calibri"/>
                      <w:szCs w:val="22"/>
                    </w:rPr>
                  </w:pPr>
                  <w:r w:rsidRPr="009743EA">
                    <w:rPr>
                      <w:rFonts w:eastAsia="Calibri"/>
                      <w:szCs w:val="22"/>
                    </w:rPr>
                    <w:t>application/json</w:t>
                  </w:r>
                </w:p>
              </w:tc>
            </w:tr>
            <w:tr w:rsidR="00B36CBD" w:rsidRPr="009743EA" w14:paraId="24FA972E" w14:textId="77777777" w:rsidTr="005A2D7C">
              <w:trPr>
                <w:jc w:val="center"/>
              </w:trPr>
              <w:tc>
                <w:tcPr>
                  <w:tcW w:w="1501" w:type="dxa"/>
                  <w:shd w:val="clear" w:color="auto" w:fill="DEEAF6"/>
                </w:tcPr>
                <w:p w14:paraId="57AE717F" w14:textId="77777777" w:rsidR="00B36CBD" w:rsidRPr="009743EA" w:rsidRDefault="00B36CBD" w:rsidP="00B36CBD">
                  <w:pPr>
                    <w:pStyle w:val="TAL"/>
                    <w:snapToGrid w:val="0"/>
                    <w:jc w:val="center"/>
                    <w:rPr>
                      <w:rFonts w:eastAsia="Calibri"/>
                      <w:szCs w:val="22"/>
                    </w:rPr>
                  </w:pPr>
                  <w:r w:rsidRPr="009743EA">
                    <w:rPr>
                      <w:rFonts w:eastAsia="Calibri"/>
                      <w:szCs w:val="22"/>
                    </w:rPr>
                    <w:t>X-M2M-RVI</w:t>
                  </w:r>
                </w:p>
              </w:tc>
              <w:tc>
                <w:tcPr>
                  <w:tcW w:w="4359" w:type="dxa"/>
                  <w:shd w:val="clear" w:color="auto" w:fill="auto"/>
                </w:tcPr>
                <w:p w14:paraId="5A4505C1" w14:textId="77777777" w:rsidR="00B36CBD" w:rsidRPr="009743EA" w:rsidRDefault="00B36CBD" w:rsidP="00B36CBD">
                  <w:pPr>
                    <w:pStyle w:val="TAL"/>
                    <w:snapToGrid w:val="0"/>
                    <w:rPr>
                      <w:rFonts w:eastAsia="Calibri"/>
                      <w:szCs w:val="22"/>
                    </w:rPr>
                  </w:pPr>
                  <w:r w:rsidRPr="009743EA">
                    <w:rPr>
                      <w:rFonts w:eastAsia="Calibri"/>
                      <w:szCs w:val="22"/>
                    </w:rPr>
                    <w:t>Release</w:t>
                  </w:r>
                  <w:r w:rsidR="009F506B" w:rsidRPr="009743EA">
                    <w:rPr>
                      <w:rFonts w:eastAsia="Calibri"/>
                      <w:szCs w:val="22"/>
                    </w:rPr>
                    <w:t xml:space="preserve"> </w:t>
                  </w:r>
                  <w:r w:rsidRPr="009743EA">
                    <w:rPr>
                      <w:rFonts w:eastAsia="Calibri"/>
                      <w:szCs w:val="22"/>
                    </w:rPr>
                    <w:t>Version</w:t>
                  </w:r>
                  <w:r w:rsidR="009F506B" w:rsidRPr="009743EA">
                    <w:rPr>
                      <w:rFonts w:eastAsia="Calibri"/>
                      <w:szCs w:val="22"/>
                    </w:rPr>
                    <w:t xml:space="preserve"> </w:t>
                  </w:r>
                  <w:r w:rsidRPr="009743EA">
                    <w:rPr>
                      <w:rFonts w:eastAsia="Calibri"/>
                      <w:szCs w:val="22"/>
                    </w:rPr>
                    <w:t>Indicator</w:t>
                  </w:r>
                </w:p>
              </w:tc>
            </w:tr>
          </w:tbl>
          <w:p w14:paraId="3C867FED" w14:textId="77777777" w:rsidR="00595502" w:rsidRPr="009743EA" w:rsidRDefault="00595502" w:rsidP="005C72A8">
            <w:pPr>
              <w:pStyle w:val="TAL"/>
              <w:snapToGrid w:val="0"/>
              <w:jc w:val="center"/>
            </w:pPr>
          </w:p>
        </w:tc>
      </w:tr>
      <w:tr w:rsidR="00595502" w:rsidRPr="009743EA" w14:paraId="174E2DA3"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3A01BEFA" w14:textId="77777777" w:rsidR="00595502" w:rsidRPr="009743EA" w:rsidRDefault="00595502" w:rsidP="005C72A8">
            <w:pPr>
              <w:pStyle w:val="Default"/>
              <w:jc w:val="center"/>
              <w:rPr>
                <w:color w:val="auto"/>
              </w:rPr>
            </w:pPr>
          </w:p>
          <w:p w14:paraId="70083E01" w14:textId="77777777" w:rsidR="00595502" w:rsidRPr="009743EA" w:rsidRDefault="00595502" w:rsidP="005C72A8">
            <w:pPr>
              <w:pStyle w:val="Default"/>
              <w:jc w:val="center"/>
              <w:rPr>
                <w:b/>
                <w:sz w:val="20"/>
                <w:szCs w:val="20"/>
              </w:rPr>
            </w:pPr>
          </w:p>
          <w:p w14:paraId="073FAD9E" w14:textId="77777777" w:rsidR="00595502" w:rsidRPr="009743EA" w:rsidRDefault="00595502" w:rsidP="005C72A8">
            <w:pPr>
              <w:pStyle w:val="Default"/>
              <w:jc w:val="center"/>
              <w:rPr>
                <w:b/>
                <w:sz w:val="20"/>
                <w:szCs w:val="20"/>
              </w:rPr>
            </w:pPr>
          </w:p>
          <w:p w14:paraId="30F4469D" w14:textId="77777777" w:rsidR="00595502" w:rsidRPr="009743EA" w:rsidRDefault="00595502" w:rsidP="005C72A8">
            <w:pPr>
              <w:pStyle w:val="Default"/>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2645C210" w14:textId="77777777" w:rsidR="00595502" w:rsidRPr="009743EA" w:rsidRDefault="00595502" w:rsidP="005C72A8">
            <w:pPr>
              <w:pStyle w:val="Default"/>
              <w:jc w:val="center"/>
              <w:rPr>
                <w:b/>
                <w:kern w:val="1"/>
              </w:rPr>
            </w:pPr>
            <w:r w:rsidRPr="009743EA">
              <w:rPr>
                <w:rFonts w:ascii="Arial" w:eastAsia="Malgun Gothic" w:hAnsi="Arial"/>
                <w:b/>
                <w:color w:val="auto"/>
                <w:kern w:val="1"/>
                <w:sz w:val="18"/>
                <w:szCs w:val="20"/>
              </w:rPr>
              <w:t>RCN=0</w:t>
            </w:r>
          </w:p>
          <w:p w14:paraId="5D32AF29" w14:textId="77777777" w:rsidR="00595502" w:rsidRPr="009743EA" w:rsidRDefault="00595502" w:rsidP="005C72A8"/>
          <w:p w14:paraId="7C769F71" w14:textId="77777777" w:rsidR="00595502" w:rsidRPr="009743EA" w:rsidRDefault="00595502" w:rsidP="005C72A8"/>
          <w:p w14:paraId="6DCFB34D" w14:textId="77777777" w:rsidR="00595502" w:rsidRPr="009743EA" w:rsidRDefault="00595502" w:rsidP="005C72A8">
            <w:pPr>
              <w:jc w:val="cente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541E778C" w14:textId="77777777" w:rsidR="00595502" w:rsidRPr="009743EA" w:rsidRDefault="00595502" w:rsidP="005C72A8">
            <w:pPr>
              <w:widowControl w:val="0"/>
              <w:overflowPunct/>
              <w:spacing w:after="0"/>
              <w:ind w:left="284"/>
              <w:jc w:val="both"/>
              <w:textAlignment w:val="auto"/>
              <w:rPr>
                <w:rFonts w:ascii="Arial" w:hAnsi="Arial"/>
                <w:color w:val="0070C0"/>
                <w:sz w:val="18"/>
              </w:rPr>
            </w:pPr>
          </w:p>
          <w:p w14:paraId="2FDD2953" w14:textId="77777777" w:rsidR="00595502" w:rsidRPr="005A2D7C" w:rsidRDefault="00595502" w:rsidP="005C72A8">
            <w:pPr>
              <w:pStyle w:val="NoSpacing"/>
              <w:rPr>
                <w:rFonts w:ascii="Times New Roman" w:hAnsi="Times New Roman"/>
                <w:b/>
                <w:sz w:val="24"/>
                <w:lang w:val="en-GB"/>
              </w:rPr>
            </w:pPr>
            <w:r w:rsidRPr="005A2D7C">
              <w:rPr>
                <w:rFonts w:ascii="Times New Roman" w:hAnsi="Times New Roman"/>
                <w:lang w:val="en-GB"/>
              </w:rPr>
              <w:t xml:space="preserve">    </w:t>
            </w:r>
            <w:r w:rsidRPr="005A2D7C">
              <w:rPr>
                <w:rFonts w:ascii="Times New Roman" w:hAnsi="Times New Roman"/>
                <w:b/>
                <w:sz w:val="24"/>
                <w:lang w:val="en-GB"/>
              </w:rPr>
              <w:t>API/AE/UPD/001_RCN0</w:t>
            </w:r>
          </w:p>
          <w:p w14:paraId="52872B78" w14:textId="77777777" w:rsidR="00595502" w:rsidRPr="009743EA" w:rsidRDefault="00595502" w:rsidP="005C72A8">
            <w:pPr>
              <w:widowControl w:val="0"/>
              <w:overflowPunct/>
              <w:spacing w:after="0"/>
              <w:ind w:left="284"/>
              <w:jc w:val="both"/>
              <w:textAlignment w:val="auto"/>
              <w:rPr>
                <w:rFonts w:ascii="Arial" w:hAnsi="Arial"/>
                <w:b/>
                <w:color w:val="0070C0"/>
                <w:sz w:val="18"/>
              </w:rPr>
            </w:pPr>
          </w:p>
          <w:p w14:paraId="269B7E07" w14:textId="77777777" w:rsidR="00595502" w:rsidRPr="009743EA" w:rsidRDefault="00595502" w:rsidP="005C72A8">
            <w:pPr>
              <w:widowControl w:val="0"/>
              <w:overflowPunct/>
              <w:spacing w:after="0"/>
              <w:ind w:left="284"/>
              <w:jc w:val="both"/>
              <w:textAlignment w:val="auto"/>
              <w:rPr>
                <w:rFonts w:ascii="Arial" w:hAnsi="Arial"/>
                <w:b/>
                <w:color w:val="0070C0"/>
                <w:sz w:val="18"/>
              </w:rPr>
            </w:pPr>
            <w:r w:rsidRPr="009743EA">
              <w:rPr>
                <w:rFonts w:ascii="Arial" w:hAnsi="Arial"/>
                <w:b/>
                <w:color w:val="0070C0"/>
                <w:sz w:val="18"/>
              </w:rPr>
              <w:t>HTTP Request:</w:t>
            </w:r>
          </w:p>
          <w:p w14:paraId="363E8771" w14:textId="77777777" w:rsidR="00595502" w:rsidRPr="009743EA" w:rsidRDefault="00595502" w:rsidP="005C72A8">
            <w:pPr>
              <w:pStyle w:val="TAL"/>
              <w:snapToGrid w:val="0"/>
              <w:ind w:left="284"/>
              <w:jc w:val="both"/>
              <w:rPr>
                <w:color w:val="0070C0"/>
              </w:rPr>
            </w:pPr>
          </w:p>
          <w:p w14:paraId="17DEDD09" w14:textId="77777777" w:rsidR="00595502" w:rsidRPr="009743EA" w:rsidRDefault="00595502" w:rsidP="005C72A8">
            <w:pPr>
              <w:pStyle w:val="TAL"/>
              <w:snapToGrid w:val="0"/>
              <w:ind w:left="284"/>
              <w:jc w:val="both"/>
              <w:rPr>
                <w:color w:val="0070C0"/>
              </w:rPr>
            </w:pPr>
            <w:r w:rsidRPr="009743EA">
              <w:rPr>
                <w:color w:val="0070C0"/>
              </w:rPr>
              <w:t>PUT /mn-name/ae_sensor?rcn=0 HTTP/1.1</w:t>
            </w:r>
          </w:p>
          <w:p w14:paraId="5BD253B9" w14:textId="77777777" w:rsidR="00595502" w:rsidRPr="00062C7A" w:rsidRDefault="00595502" w:rsidP="005C72A8">
            <w:pPr>
              <w:pStyle w:val="TAL"/>
              <w:snapToGrid w:val="0"/>
              <w:ind w:left="284"/>
              <w:jc w:val="both"/>
              <w:rPr>
                <w:color w:val="0070C0"/>
                <w:lang w:val="fr-FR"/>
              </w:rPr>
            </w:pPr>
            <w:r w:rsidRPr="00062C7A">
              <w:rPr>
                <w:color w:val="0070C0"/>
                <w:lang w:val="fr-FR"/>
              </w:rPr>
              <w:t>Host: 192.168.0.10:8282</w:t>
            </w:r>
          </w:p>
          <w:p w14:paraId="2EE2B58D" w14:textId="77777777" w:rsidR="00595502" w:rsidRPr="00062C7A" w:rsidRDefault="00595502" w:rsidP="005C72A8">
            <w:pPr>
              <w:pStyle w:val="TAL"/>
              <w:snapToGrid w:val="0"/>
              <w:ind w:left="284"/>
              <w:jc w:val="both"/>
              <w:rPr>
                <w:color w:val="0070C0"/>
                <w:lang w:val="fr-FR"/>
              </w:rPr>
            </w:pPr>
            <w:r w:rsidRPr="00062C7A">
              <w:rPr>
                <w:color w:val="0070C0"/>
                <w:lang w:val="fr-FR"/>
              </w:rPr>
              <w:t>X-M2M-Origin: CAE0120180404T0838301405122186544640_cse01</w:t>
            </w:r>
          </w:p>
          <w:p w14:paraId="4A5BB7CA" w14:textId="77777777" w:rsidR="00595502" w:rsidRPr="00062C7A" w:rsidRDefault="00595502" w:rsidP="005C72A8">
            <w:pPr>
              <w:pStyle w:val="TAL"/>
              <w:snapToGrid w:val="0"/>
              <w:ind w:left="284"/>
              <w:rPr>
                <w:color w:val="0070C0"/>
                <w:lang w:val="fr-FR"/>
              </w:rPr>
            </w:pPr>
            <w:r w:rsidRPr="00062C7A">
              <w:rPr>
                <w:color w:val="0070C0"/>
                <w:lang w:val="fr-FR"/>
              </w:rPr>
              <w:t>Content-Type:application/json</w:t>
            </w:r>
          </w:p>
          <w:p w14:paraId="3BA6AADB" w14:textId="77777777" w:rsidR="00595502" w:rsidRPr="00062C7A" w:rsidRDefault="00595502" w:rsidP="005C72A8">
            <w:pPr>
              <w:pStyle w:val="TAL"/>
              <w:snapToGrid w:val="0"/>
              <w:ind w:left="284"/>
              <w:jc w:val="both"/>
              <w:rPr>
                <w:color w:val="0070C0"/>
                <w:lang w:val="fr-FR"/>
              </w:rPr>
            </w:pPr>
            <w:r w:rsidRPr="00062C7A">
              <w:rPr>
                <w:color w:val="0070C0"/>
                <w:lang w:val="fr-FR"/>
              </w:rPr>
              <w:t>Accept: application/json</w:t>
            </w:r>
          </w:p>
          <w:p w14:paraId="03F571AC" w14:textId="77777777" w:rsidR="00A94CB3" w:rsidRPr="00062C7A" w:rsidRDefault="00A94CB3" w:rsidP="00A94CB3">
            <w:pPr>
              <w:pStyle w:val="TAL"/>
              <w:snapToGrid w:val="0"/>
              <w:ind w:left="284"/>
              <w:jc w:val="both"/>
              <w:rPr>
                <w:color w:val="0070C0"/>
                <w:lang w:val="fr-FR"/>
              </w:rPr>
            </w:pPr>
            <w:r w:rsidRPr="00062C7A">
              <w:rPr>
                <w:color w:val="0070C0"/>
                <w:lang w:val="fr-FR"/>
              </w:rPr>
              <w:t>X-M2M-RI: 1234</w:t>
            </w:r>
          </w:p>
          <w:p w14:paraId="7A168C5A" w14:textId="77777777" w:rsidR="00B50703" w:rsidRPr="009743EA" w:rsidRDefault="00B50703" w:rsidP="00B50703">
            <w:pPr>
              <w:pStyle w:val="TAL"/>
              <w:snapToGrid w:val="0"/>
              <w:ind w:left="284"/>
              <w:jc w:val="both"/>
              <w:rPr>
                <w:color w:val="0070C0"/>
              </w:rPr>
            </w:pPr>
            <w:r w:rsidRPr="009743EA">
              <w:rPr>
                <w:color w:val="0070C0"/>
              </w:rPr>
              <w:t>X-M2M-RVI: 2a</w:t>
            </w:r>
          </w:p>
          <w:p w14:paraId="4E1353BA" w14:textId="77777777" w:rsidR="00595502" w:rsidRPr="009743EA" w:rsidRDefault="00595502" w:rsidP="005C72A8">
            <w:pPr>
              <w:pStyle w:val="TAL"/>
              <w:snapToGrid w:val="0"/>
              <w:ind w:left="284"/>
              <w:jc w:val="both"/>
              <w:rPr>
                <w:color w:val="0070C0"/>
              </w:rPr>
            </w:pPr>
          </w:p>
          <w:p w14:paraId="567FEA4C" w14:textId="77777777" w:rsidR="00595502" w:rsidRPr="009743EA" w:rsidRDefault="00595502" w:rsidP="005C72A8">
            <w:pPr>
              <w:pStyle w:val="TAL"/>
              <w:snapToGrid w:val="0"/>
              <w:ind w:left="284"/>
              <w:jc w:val="both"/>
              <w:rPr>
                <w:color w:val="0070C0"/>
              </w:rPr>
            </w:pPr>
            <w:r w:rsidRPr="009743EA">
              <w:rPr>
                <w:color w:val="0070C0"/>
              </w:rPr>
              <w:t>{</w:t>
            </w:r>
          </w:p>
          <w:p w14:paraId="044C5CC0" w14:textId="77777777" w:rsidR="00595502" w:rsidRPr="009743EA" w:rsidRDefault="00A0028E" w:rsidP="005C72A8">
            <w:pPr>
              <w:pStyle w:val="TAL"/>
              <w:snapToGrid w:val="0"/>
              <w:ind w:left="284"/>
              <w:jc w:val="both"/>
              <w:rPr>
                <w:color w:val="0070C0"/>
              </w:rPr>
            </w:pPr>
            <w:r w:rsidRPr="009743EA">
              <w:rPr>
                <w:color w:val="0070C0"/>
              </w:rPr>
              <w:t xml:space="preserve">    </w:t>
            </w:r>
            <w:r w:rsidR="00595502" w:rsidRPr="009743EA">
              <w:rPr>
                <w:color w:val="0070C0"/>
              </w:rPr>
              <w:t>"m2m:ae": {</w:t>
            </w:r>
          </w:p>
          <w:p w14:paraId="008EDDE3" w14:textId="77777777" w:rsidR="00595502" w:rsidRPr="009743EA" w:rsidRDefault="00A0028E" w:rsidP="005C72A8">
            <w:pPr>
              <w:pStyle w:val="TAL"/>
              <w:snapToGrid w:val="0"/>
              <w:ind w:left="284"/>
              <w:jc w:val="both"/>
              <w:rPr>
                <w:color w:val="0070C0"/>
              </w:rPr>
            </w:pPr>
            <w:r w:rsidRPr="009743EA">
              <w:rPr>
                <w:color w:val="0070C0"/>
              </w:rPr>
              <w:t xml:space="preserve">    </w:t>
            </w:r>
            <w:r w:rsidR="00595502" w:rsidRPr="009743EA">
              <w:rPr>
                <w:color w:val="0070C0"/>
              </w:rPr>
              <w:t>"poa": ["http://ae.temp.com:9090"],</w:t>
            </w:r>
          </w:p>
          <w:p w14:paraId="03E3006C" w14:textId="7BA19A22" w:rsidR="00A0028E" w:rsidRPr="009743EA" w:rsidRDefault="00A0028E" w:rsidP="005C72A8">
            <w:pPr>
              <w:pStyle w:val="TAL"/>
              <w:snapToGrid w:val="0"/>
              <w:ind w:left="284"/>
              <w:jc w:val="both"/>
              <w:rPr>
                <w:color w:val="0070C0"/>
              </w:rPr>
            </w:pPr>
            <w:r w:rsidRPr="009743EA">
              <w:rPr>
                <w:color w:val="0070C0"/>
              </w:rPr>
              <w:t xml:space="preserve">    </w:t>
            </w:r>
            <w:r w:rsidR="000B10F5" w:rsidRPr="009743EA">
              <w:rPr>
                <w:color w:val="0070C0"/>
              </w:rPr>
              <w:t>"</w:t>
            </w:r>
            <w:r w:rsidR="00595502" w:rsidRPr="009743EA">
              <w:rPr>
                <w:color w:val="0070C0"/>
              </w:rPr>
              <w:t>rr</w:t>
            </w:r>
            <w:r w:rsidR="000B10F5" w:rsidRPr="009743EA">
              <w:rPr>
                <w:color w:val="0070C0"/>
              </w:rPr>
              <w:t>"</w:t>
            </w:r>
            <w:r w:rsidR="00595502" w:rsidRPr="009743EA">
              <w:rPr>
                <w:color w:val="0070C0"/>
              </w:rPr>
              <w:t>:true</w:t>
            </w:r>
          </w:p>
          <w:p w14:paraId="3693D021" w14:textId="77777777" w:rsidR="00595502" w:rsidRPr="009743EA" w:rsidRDefault="00A0028E" w:rsidP="007C39B4">
            <w:pPr>
              <w:pStyle w:val="TAL"/>
              <w:snapToGrid w:val="0"/>
              <w:ind w:left="284"/>
              <w:jc w:val="both"/>
              <w:rPr>
                <w:color w:val="0070C0"/>
              </w:rPr>
            </w:pPr>
            <w:r w:rsidRPr="009743EA">
              <w:rPr>
                <w:color w:val="0070C0"/>
              </w:rPr>
              <w:t xml:space="preserve">    </w:t>
            </w:r>
            <w:r w:rsidR="00595502" w:rsidRPr="009743EA">
              <w:rPr>
                <w:color w:val="0070C0"/>
              </w:rPr>
              <w:t>}</w:t>
            </w:r>
          </w:p>
          <w:p w14:paraId="5FA45D5B" w14:textId="77777777" w:rsidR="00595502" w:rsidRPr="009743EA" w:rsidRDefault="00595502" w:rsidP="005C72A8">
            <w:pPr>
              <w:pStyle w:val="TAL"/>
              <w:snapToGrid w:val="0"/>
              <w:ind w:left="284"/>
              <w:jc w:val="both"/>
              <w:rPr>
                <w:color w:val="0070C0"/>
              </w:rPr>
            </w:pPr>
            <w:r w:rsidRPr="009743EA">
              <w:rPr>
                <w:color w:val="0070C0"/>
              </w:rPr>
              <w:t>}</w:t>
            </w:r>
          </w:p>
          <w:p w14:paraId="3F9E6511" w14:textId="77777777" w:rsidR="00595502" w:rsidRPr="009743EA" w:rsidRDefault="00595502" w:rsidP="005C72A8">
            <w:pPr>
              <w:pStyle w:val="TAL"/>
              <w:snapToGrid w:val="0"/>
              <w:ind w:left="284"/>
              <w:jc w:val="both"/>
              <w:rPr>
                <w:color w:val="0070C0"/>
              </w:rPr>
            </w:pPr>
          </w:p>
          <w:p w14:paraId="3A98246D" w14:textId="77777777" w:rsidR="00595502" w:rsidRPr="009743EA" w:rsidRDefault="00595502" w:rsidP="005C72A8">
            <w:pPr>
              <w:widowControl w:val="0"/>
              <w:overflowPunct/>
              <w:spacing w:after="0"/>
              <w:ind w:left="284"/>
              <w:jc w:val="both"/>
              <w:textAlignment w:val="auto"/>
              <w:rPr>
                <w:rFonts w:ascii="Arial" w:hAnsi="Arial"/>
                <w:b/>
                <w:color w:val="0070C0"/>
                <w:sz w:val="18"/>
              </w:rPr>
            </w:pPr>
          </w:p>
          <w:p w14:paraId="79BA4EF9" w14:textId="77777777" w:rsidR="00595502" w:rsidRPr="009743EA" w:rsidRDefault="00595502" w:rsidP="005C72A8">
            <w:pPr>
              <w:widowControl w:val="0"/>
              <w:overflowPunct/>
              <w:spacing w:after="0"/>
              <w:ind w:left="284"/>
              <w:jc w:val="both"/>
              <w:textAlignment w:val="auto"/>
              <w:rPr>
                <w:rFonts w:ascii="Arial" w:hAnsi="Arial"/>
                <w:b/>
                <w:color w:val="0070C0"/>
                <w:sz w:val="18"/>
              </w:rPr>
            </w:pPr>
            <w:r w:rsidRPr="009743EA">
              <w:rPr>
                <w:rFonts w:ascii="Arial" w:hAnsi="Arial"/>
                <w:b/>
                <w:color w:val="0070C0"/>
                <w:sz w:val="18"/>
              </w:rPr>
              <w:t>HTTP Response:</w:t>
            </w:r>
          </w:p>
          <w:p w14:paraId="7B749D71" w14:textId="77777777" w:rsidR="00595502" w:rsidRPr="009743EA" w:rsidRDefault="00595502" w:rsidP="005C72A8">
            <w:pPr>
              <w:widowControl w:val="0"/>
              <w:overflowPunct/>
              <w:spacing w:after="0"/>
              <w:ind w:left="284"/>
              <w:textAlignment w:val="auto"/>
              <w:rPr>
                <w:rFonts w:ascii="Arial" w:hAnsi="Arial"/>
                <w:color w:val="0070C0"/>
                <w:sz w:val="18"/>
              </w:rPr>
            </w:pPr>
          </w:p>
          <w:p w14:paraId="43C8E2F9" w14:textId="77777777" w:rsidR="00595502" w:rsidRPr="009743EA" w:rsidRDefault="00595502" w:rsidP="005C72A8">
            <w:pPr>
              <w:widowControl w:val="0"/>
              <w:overflowPunct/>
              <w:spacing w:after="0"/>
              <w:ind w:left="284"/>
              <w:textAlignment w:val="auto"/>
              <w:rPr>
                <w:rFonts w:ascii="Arial" w:hAnsi="Arial"/>
                <w:color w:val="0070C0"/>
                <w:sz w:val="18"/>
              </w:rPr>
            </w:pPr>
            <w:r w:rsidRPr="009743EA">
              <w:rPr>
                <w:rFonts w:ascii="Arial" w:hAnsi="Arial"/>
                <w:color w:val="0070C0"/>
                <w:sz w:val="18"/>
              </w:rPr>
              <w:t>200 OK</w:t>
            </w:r>
          </w:p>
          <w:p w14:paraId="0CB84C18" w14:textId="77777777" w:rsidR="00595502" w:rsidRPr="009743EA" w:rsidRDefault="00595502" w:rsidP="005C72A8">
            <w:pPr>
              <w:widowControl w:val="0"/>
              <w:overflowPunct/>
              <w:spacing w:after="0"/>
              <w:ind w:left="284"/>
              <w:jc w:val="both"/>
              <w:textAlignment w:val="auto"/>
              <w:rPr>
                <w:rFonts w:ascii="Arial" w:hAnsi="Arial"/>
                <w:color w:val="0070C0"/>
                <w:sz w:val="18"/>
              </w:rPr>
            </w:pPr>
            <w:r w:rsidRPr="009743EA">
              <w:rPr>
                <w:rFonts w:ascii="Arial" w:hAnsi="Arial"/>
                <w:color w:val="0070C0"/>
                <w:sz w:val="18"/>
              </w:rPr>
              <w:t xml:space="preserve">Content-Length:0 </w:t>
            </w:r>
          </w:p>
          <w:p w14:paraId="154BDBD6" w14:textId="77777777" w:rsidR="00595502" w:rsidRPr="009743EA" w:rsidRDefault="00595502" w:rsidP="005C72A8">
            <w:pPr>
              <w:widowControl w:val="0"/>
              <w:overflowPunct/>
              <w:spacing w:after="0"/>
              <w:ind w:left="284"/>
              <w:jc w:val="both"/>
              <w:textAlignment w:val="auto"/>
              <w:rPr>
                <w:rFonts w:ascii="Arial" w:hAnsi="Arial"/>
                <w:color w:val="0070C0"/>
                <w:sz w:val="18"/>
              </w:rPr>
            </w:pPr>
            <w:r w:rsidRPr="009743EA">
              <w:rPr>
                <w:rFonts w:ascii="Arial" w:hAnsi="Arial"/>
                <w:color w:val="0070C0"/>
                <w:sz w:val="18"/>
              </w:rPr>
              <w:t>X-M2M-RI:1234</w:t>
            </w:r>
          </w:p>
          <w:p w14:paraId="1A3D4D2D" w14:textId="77777777" w:rsidR="00B50703" w:rsidRPr="009743EA" w:rsidRDefault="00B50703" w:rsidP="00B50703">
            <w:pPr>
              <w:pStyle w:val="TAL"/>
              <w:snapToGrid w:val="0"/>
              <w:ind w:left="284"/>
              <w:jc w:val="both"/>
              <w:rPr>
                <w:color w:val="0070C0"/>
              </w:rPr>
            </w:pPr>
            <w:r w:rsidRPr="009743EA">
              <w:rPr>
                <w:color w:val="0070C0"/>
              </w:rPr>
              <w:t>X-M2M-RVI: 2a</w:t>
            </w:r>
          </w:p>
          <w:p w14:paraId="3CC6862C" w14:textId="77777777" w:rsidR="00595502" w:rsidRPr="009743EA" w:rsidRDefault="00595502" w:rsidP="005C72A8">
            <w:pPr>
              <w:widowControl w:val="0"/>
              <w:overflowPunct/>
              <w:spacing w:after="0"/>
              <w:ind w:left="284"/>
              <w:jc w:val="both"/>
              <w:textAlignment w:val="auto"/>
              <w:rPr>
                <w:rFonts w:ascii="Arial" w:hAnsi="Arial"/>
                <w:color w:val="0070C0"/>
                <w:sz w:val="18"/>
              </w:rPr>
            </w:pPr>
            <w:r w:rsidRPr="009743EA">
              <w:rPr>
                <w:rFonts w:ascii="Arial" w:hAnsi="Arial"/>
                <w:color w:val="0070C0"/>
                <w:sz w:val="18"/>
              </w:rPr>
              <w:t>X-M2M-RSC:2004</w:t>
            </w:r>
          </w:p>
          <w:p w14:paraId="2716231F" w14:textId="77777777" w:rsidR="00595502" w:rsidRPr="005A2D7C" w:rsidRDefault="00595502" w:rsidP="005C72A8">
            <w:pPr>
              <w:pStyle w:val="TAL"/>
              <w:snapToGrid w:val="0"/>
              <w:ind w:left="284"/>
              <w:jc w:val="both"/>
              <w:rPr>
                <w:color w:val="0070C0"/>
              </w:rPr>
            </w:pPr>
          </w:p>
        </w:tc>
      </w:tr>
      <w:tr w:rsidR="00595502" w:rsidRPr="009743EA" w14:paraId="39043D72"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2D3983BC" w14:textId="77777777" w:rsidR="00595502" w:rsidRPr="009743EA" w:rsidRDefault="00595502" w:rsidP="005C72A8">
            <w:pPr>
              <w:pStyle w:val="Default"/>
              <w:jc w:val="center"/>
              <w:rPr>
                <w:color w:val="auto"/>
              </w:rPr>
            </w:pPr>
          </w:p>
          <w:p w14:paraId="127F7BA5" w14:textId="77777777" w:rsidR="00595502" w:rsidRPr="009743EA" w:rsidRDefault="00595502" w:rsidP="005C72A8">
            <w:pPr>
              <w:pStyle w:val="Default"/>
              <w:jc w:val="center"/>
              <w:rPr>
                <w:b/>
                <w:sz w:val="20"/>
                <w:szCs w:val="20"/>
              </w:rPr>
            </w:pPr>
          </w:p>
          <w:p w14:paraId="3FB73332" w14:textId="77777777" w:rsidR="00595502" w:rsidRPr="009743EA" w:rsidRDefault="00595502" w:rsidP="005C72A8">
            <w:pPr>
              <w:pStyle w:val="Default"/>
              <w:jc w:val="center"/>
              <w:rPr>
                <w:b/>
                <w:sz w:val="20"/>
                <w:szCs w:val="20"/>
              </w:rPr>
            </w:pPr>
          </w:p>
          <w:p w14:paraId="7233DF3A" w14:textId="77777777" w:rsidR="00595502" w:rsidRPr="009743EA" w:rsidRDefault="00595502" w:rsidP="005C72A8">
            <w:pPr>
              <w:pStyle w:val="Default"/>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4B079AA6" w14:textId="77777777" w:rsidR="00595502" w:rsidRPr="009743EA" w:rsidRDefault="00595502" w:rsidP="005C72A8">
            <w:pPr>
              <w:pStyle w:val="Default"/>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RCN=1</w:t>
            </w:r>
          </w:p>
          <w:p w14:paraId="7DC49F67" w14:textId="77777777" w:rsidR="00595502" w:rsidRPr="009743EA" w:rsidRDefault="00595502" w:rsidP="005C72A8">
            <w:pPr>
              <w:pStyle w:val="Default"/>
              <w:jc w:val="center"/>
              <w:rPr>
                <w:b/>
                <w:kern w:val="1"/>
              </w:rPr>
            </w:pPr>
            <w:r w:rsidRPr="009743EA">
              <w:rPr>
                <w:rFonts w:ascii="Arial" w:eastAsia="Malgun Gothic" w:hAnsi="Arial"/>
                <w:b/>
                <w:color w:val="auto"/>
                <w:kern w:val="1"/>
                <w:sz w:val="18"/>
                <w:szCs w:val="20"/>
              </w:rPr>
              <w:t>or No RCN</w:t>
            </w:r>
          </w:p>
          <w:p w14:paraId="7B242F18" w14:textId="77777777" w:rsidR="00595502" w:rsidRPr="009743EA" w:rsidRDefault="00595502" w:rsidP="005C72A8"/>
          <w:p w14:paraId="362FB583" w14:textId="77777777" w:rsidR="00595502" w:rsidRPr="009743EA" w:rsidRDefault="00595502" w:rsidP="005C72A8"/>
          <w:p w14:paraId="5F533DED" w14:textId="77777777" w:rsidR="00595502" w:rsidRPr="009743EA" w:rsidRDefault="00595502" w:rsidP="005C72A8">
            <w:pPr>
              <w:jc w:val="cente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177B970D" w14:textId="77777777" w:rsidR="00595502" w:rsidRPr="009743EA" w:rsidRDefault="00595502" w:rsidP="005C72A8">
            <w:pPr>
              <w:widowControl w:val="0"/>
              <w:overflowPunct/>
              <w:spacing w:after="0"/>
              <w:ind w:left="284"/>
              <w:jc w:val="both"/>
              <w:textAlignment w:val="auto"/>
              <w:rPr>
                <w:rFonts w:ascii="Arial" w:hAnsi="Arial"/>
                <w:color w:val="0070C0"/>
                <w:sz w:val="18"/>
              </w:rPr>
            </w:pPr>
          </w:p>
          <w:p w14:paraId="7B5E7B0D" w14:textId="77777777" w:rsidR="00595502" w:rsidRPr="005A2D7C" w:rsidRDefault="00595502" w:rsidP="005C72A8">
            <w:pPr>
              <w:pStyle w:val="NoSpacing"/>
              <w:rPr>
                <w:rFonts w:ascii="Times New Roman" w:hAnsi="Times New Roman"/>
                <w:b/>
                <w:sz w:val="24"/>
                <w:lang w:val="en-GB"/>
              </w:rPr>
            </w:pPr>
            <w:r w:rsidRPr="005A2D7C">
              <w:rPr>
                <w:rFonts w:ascii="Times New Roman" w:hAnsi="Times New Roman"/>
                <w:lang w:val="en-GB"/>
              </w:rPr>
              <w:t xml:space="preserve">    </w:t>
            </w:r>
            <w:r w:rsidRPr="005A2D7C">
              <w:rPr>
                <w:rFonts w:ascii="Times New Roman" w:hAnsi="Times New Roman"/>
                <w:b/>
                <w:sz w:val="24"/>
                <w:lang w:val="en-GB"/>
              </w:rPr>
              <w:t>API/AE/UPD/001_RCN1</w:t>
            </w:r>
          </w:p>
          <w:p w14:paraId="72A39DCD" w14:textId="77777777" w:rsidR="00595502" w:rsidRPr="009743EA" w:rsidRDefault="00595502" w:rsidP="005C72A8">
            <w:pPr>
              <w:widowControl w:val="0"/>
              <w:overflowPunct/>
              <w:spacing w:after="0"/>
              <w:ind w:left="284"/>
              <w:jc w:val="both"/>
              <w:textAlignment w:val="auto"/>
              <w:rPr>
                <w:rFonts w:ascii="Arial" w:hAnsi="Arial"/>
                <w:b/>
                <w:color w:val="0070C0"/>
                <w:sz w:val="18"/>
              </w:rPr>
            </w:pPr>
          </w:p>
          <w:p w14:paraId="09E9B9E3" w14:textId="77777777" w:rsidR="00595502" w:rsidRPr="009743EA" w:rsidRDefault="00595502" w:rsidP="005C72A8">
            <w:pPr>
              <w:widowControl w:val="0"/>
              <w:overflowPunct/>
              <w:spacing w:after="0"/>
              <w:ind w:left="284"/>
              <w:jc w:val="both"/>
              <w:textAlignment w:val="auto"/>
              <w:rPr>
                <w:rFonts w:ascii="Arial" w:hAnsi="Arial"/>
                <w:b/>
                <w:color w:val="0070C0"/>
                <w:sz w:val="18"/>
              </w:rPr>
            </w:pPr>
            <w:r w:rsidRPr="009743EA">
              <w:rPr>
                <w:rFonts w:ascii="Arial" w:hAnsi="Arial"/>
                <w:b/>
                <w:color w:val="0070C0"/>
                <w:sz w:val="18"/>
              </w:rPr>
              <w:t>HTTP Request:</w:t>
            </w:r>
          </w:p>
          <w:p w14:paraId="668CE90B" w14:textId="77777777" w:rsidR="00595502" w:rsidRPr="009743EA" w:rsidRDefault="00595502" w:rsidP="005C72A8">
            <w:pPr>
              <w:pStyle w:val="TAL"/>
              <w:snapToGrid w:val="0"/>
              <w:ind w:left="284"/>
              <w:jc w:val="both"/>
              <w:rPr>
                <w:color w:val="0070C0"/>
              </w:rPr>
            </w:pPr>
          </w:p>
          <w:p w14:paraId="46D531F3" w14:textId="77777777" w:rsidR="00595502" w:rsidRPr="009743EA" w:rsidRDefault="00595502" w:rsidP="005C72A8">
            <w:pPr>
              <w:pStyle w:val="TAL"/>
              <w:snapToGrid w:val="0"/>
              <w:ind w:left="284"/>
              <w:jc w:val="both"/>
              <w:rPr>
                <w:color w:val="0070C0"/>
              </w:rPr>
            </w:pPr>
            <w:r w:rsidRPr="009743EA">
              <w:rPr>
                <w:color w:val="0070C0"/>
              </w:rPr>
              <w:t>PUT /mn-name/ae_sensor HTTP/1.1</w:t>
            </w:r>
          </w:p>
          <w:p w14:paraId="7BEA00C7" w14:textId="77777777" w:rsidR="00595502" w:rsidRPr="00062C7A" w:rsidRDefault="00595502" w:rsidP="005C72A8">
            <w:pPr>
              <w:pStyle w:val="TAL"/>
              <w:snapToGrid w:val="0"/>
              <w:ind w:left="284"/>
              <w:jc w:val="both"/>
              <w:rPr>
                <w:color w:val="0070C0"/>
                <w:lang w:val="fr-FR"/>
              </w:rPr>
            </w:pPr>
            <w:r w:rsidRPr="00062C7A">
              <w:rPr>
                <w:color w:val="0070C0"/>
                <w:lang w:val="fr-FR"/>
              </w:rPr>
              <w:t>Host: 192.168.0.10:8282</w:t>
            </w:r>
          </w:p>
          <w:p w14:paraId="5B2CD9C3" w14:textId="77777777" w:rsidR="00595502" w:rsidRPr="00062C7A" w:rsidRDefault="00595502" w:rsidP="005C72A8">
            <w:pPr>
              <w:pStyle w:val="TAL"/>
              <w:snapToGrid w:val="0"/>
              <w:ind w:left="284"/>
              <w:jc w:val="both"/>
              <w:rPr>
                <w:color w:val="0070C0"/>
                <w:lang w:val="fr-FR"/>
              </w:rPr>
            </w:pPr>
            <w:r w:rsidRPr="00062C7A">
              <w:rPr>
                <w:color w:val="0070C0"/>
                <w:lang w:val="fr-FR"/>
              </w:rPr>
              <w:t>X-M2M-Origin: CAE0120180404T0838301405122186544640_cse01</w:t>
            </w:r>
          </w:p>
          <w:p w14:paraId="62AAF743" w14:textId="77777777" w:rsidR="00595502" w:rsidRPr="00062C7A" w:rsidRDefault="00595502" w:rsidP="005C72A8">
            <w:pPr>
              <w:pStyle w:val="TAL"/>
              <w:snapToGrid w:val="0"/>
              <w:ind w:left="284"/>
              <w:rPr>
                <w:color w:val="0070C0"/>
                <w:lang w:val="fr-FR"/>
              </w:rPr>
            </w:pPr>
            <w:r w:rsidRPr="00062C7A">
              <w:rPr>
                <w:color w:val="0070C0"/>
                <w:lang w:val="fr-FR"/>
              </w:rPr>
              <w:t>Content-Type:application/json</w:t>
            </w:r>
          </w:p>
          <w:p w14:paraId="53DCB4FB" w14:textId="77777777" w:rsidR="00595502" w:rsidRPr="00062C7A" w:rsidRDefault="00595502" w:rsidP="005C72A8">
            <w:pPr>
              <w:pStyle w:val="TAL"/>
              <w:snapToGrid w:val="0"/>
              <w:ind w:left="284"/>
              <w:jc w:val="both"/>
              <w:rPr>
                <w:color w:val="0070C0"/>
                <w:lang w:val="fr-FR"/>
              </w:rPr>
            </w:pPr>
            <w:r w:rsidRPr="00062C7A">
              <w:rPr>
                <w:color w:val="0070C0"/>
                <w:lang w:val="fr-FR"/>
              </w:rPr>
              <w:t>Accept: application/json</w:t>
            </w:r>
          </w:p>
          <w:p w14:paraId="5517F3BF" w14:textId="77777777" w:rsidR="00A94CB3" w:rsidRPr="00062C7A" w:rsidRDefault="00A94CB3" w:rsidP="00A94CB3">
            <w:pPr>
              <w:pStyle w:val="TAL"/>
              <w:snapToGrid w:val="0"/>
              <w:ind w:left="284"/>
              <w:jc w:val="both"/>
              <w:rPr>
                <w:color w:val="0070C0"/>
                <w:lang w:val="fr-FR"/>
              </w:rPr>
            </w:pPr>
            <w:r w:rsidRPr="00062C7A">
              <w:rPr>
                <w:color w:val="0070C0"/>
                <w:lang w:val="fr-FR"/>
              </w:rPr>
              <w:t>X-M2M-RI: 1234</w:t>
            </w:r>
          </w:p>
          <w:p w14:paraId="12EEDC2D" w14:textId="77777777" w:rsidR="00B50703" w:rsidRPr="009743EA" w:rsidRDefault="00B50703" w:rsidP="00B50703">
            <w:pPr>
              <w:pStyle w:val="TAL"/>
              <w:snapToGrid w:val="0"/>
              <w:ind w:left="284"/>
              <w:jc w:val="both"/>
              <w:rPr>
                <w:color w:val="0070C0"/>
              </w:rPr>
            </w:pPr>
            <w:r w:rsidRPr="009743EA">
              <w:rPr>
                <w:color w:val="0070C0"/>
              </w:rPr>
              <w:t>X-M2M-RVI: 2a</w:t>
            </w:r>
          </w:p>
          <w:p w14:paraId="70817280" w14:textId="77777777" w:rsidR="00595502" w:rsidRPr="009743EA" w:rsidRDefault="00595502" w:rsidP="005C72A8">
            <w:pPr>
              <w:pStyle w:val="TAL"/>
              <w:snapToGrid w:val="0"/>
              <w:ind w:left="284"/>
              <w:jc w:val="both"/>
              <w:rPr>
                <w:color w:val="0070C0"/>
              </w:rPr>
            </w:pPr>
          </w:p>
          <w:p w14:paraId="311295A2" w14:textId="77777777" w:rsidR="00595502" w:rsidRPr="009743EA" w:rsidRDefault="00595502" w:rsidP="005C72A8">
            <w:pPr>
              <w:pStyle w:val="TAL"/>
              <w:snapToGrid w:val="0"/>
              <w:ind w:left="284"/>
              <w:jc w:val="both"/>
              <w:rPr>
                <w:color w:val="0070C0"/>
              </w:rPr>
            </w:pPr>
            <w:r w:rsidRPr="009743EA">
              <w:rPr>
                <w:color w:val="0070C0"/>
              </w:rPr>
              <w:t>{</w:t>
            </w:r>
          </w:p>
          <w:p w14:paraId="31032884" w14:textId="77777777" w:rsidR="00595502" w:rsidRPr="009743EA" w:rsidRDefault="00A0028E" w:rsidP="005C72A8">
            <w:pPr>
              <w:pStyle w:val="TAL"/>
              <w:snapToGrid w:val="0"/>
              <w:ind w:left="284"/>
              <w:jc w:val="both"/>
              <w:rPr>
                <w:color w:val="0070C0"/>
              </w:rPr>
            </w:pPr>
            <w:r w:rsidRPr="009743EA">
              <w:rPr>
                <w:color w:val="0070C0"/>
              </w:rPr>
              <w:t xml:space="preserve">    </w:t>
            </w:r>
            <w:r w:rsidR="00595502" w:rsidRPr="009743EA">
              <w:rPr>
                <w:color w:val="0070C0"/>
              </w:rPr>
              <w:t>"m2m:ae": {</w:t>
            </w:r>
          </w:p>
          <w:p w14:paraId="6136206D" w14:textId="77777777" w:rsidR="00595502" w:rsidRPr="009743EA" w:rsidRDefault="00A0028E" w:rsidP="005C72A8">
            <w:pPr>
              <w:pStyle w:val="TAL"/>
              <w:snapToGrid w:val="0"/>
              <w:ind w:left="284"/>
              <w:jc w:val="both"/>
              <w:rPr>
                <w:color w:val="0070C0"/>
              </w:rPr>
            </w:pPr>
            <w:r w:rsidRPr="009743EA">
              <w:rPr>
                <w:color w:val="0070C0"/>
              </w:rPr>
              <w:t xml:space="preserve">        </w:t>
            </w:r>
            <w:r w:rsidR="00595502" w:rsidRPr="009743EA">
              <w:rPr>
                <w:color w:val="0070C0"/>
              </w:rPr>
              <w:t>"poa": ["http://ae.temp.com:9090"],</w:t>
            </w:r>
          </w:p>
          <w:p w14:paraId="7486D295" w14:textId="6412BB33" w:rsidR="00A0028E" w:rsidRPr="009743EA" w:rsidRDefault="00A0028E" w:rsidP="005C72A8">
            <w:pPr>
              <w:pStyle w:val="TAL"/>
              <w:snapToGrid w:val="0"/>
              <w:ind w:left="284"/>
              <w:jc w:val="both"/>
              <w:rPr>
                <w:color w:val="0070C0"/>
              </w:rPr>
            </w:pPr>
            <w:r w:rsidRPr="009743EA">
              <w:rPr>
                <w:color w:val="0070C0"/>
              </w:rPr>
              <w:t xml:space="preserve">        </w:t>
            </w:r>
            <w:r w:rsidR="000B10F5" w:rsidRPr="009743EA">
              <w:rPr>
                <w:color w:val="0070C0"/>
              </w:rPr>
              <w:t>"</w:t>
            </w:r>
            <w:r w:rsidR="00595502" w:rsidRPr="009743EA">
              <w:rPr>
                <w:color w:val="0070C0"/>
              </w:rPr>
              <w:t>rr:</w:t>
            </w:r>
            <w:r w:rsidR="000B10F5" w:rsidRPr="009743EA">
              <w:rPr>
                <w:color w:val="0070C0"/>
              </w:rPr>
              <w:t>"</w:t>
            </w:r>
            <w:r w:rsidR="00595502" w:rsidRPr="009743EA">
              <w:rPr>
                <w:color w:val="0070C0"/>
              </w:rPr>
              <w:t>:true</w:t>
            </w:r>
          </w:p>
          <w:p w14:paraId="734987ED" w14:textId="77777777" w:rsidR="00595502" w:rsidRPr="009743EA" w:rsidRDefault="00A0028E" w:rsidP="007C39B4">
            <w:pPr>
              <w:pStyle w:val="TAL"/>
              <w:snapToGrid w:val="0"/>
              <w:ind w:left="284"/>
              <w:jc w:val="both"/>
              <w:rPr>
                <w:color w:val="0070C0"/>
              </w:rPr>
            </w:pPr>
            <w:r w:rsidRPr="009743EA">
              <w:rPr>
                <w:color w:val="0070C0"/>
              </w:rPr>
              <w:t xml:space="preserve">    </w:t>
            </w:r>
            <w:r w:rsidR="00595502" w:rsidRPr="009743EA">
              <w:rPr>
                <w:color w:val="0070C0"/>
              </w:rPr>
              <w:t>}</w:t>
            </w:r>
          </w:p>
          <w:p w14:paraId="66F07B38" w14:textId="77777777" w:rsidR="00595502" w:rsidRPr="009743EA" w:rsidRDefault="00595502" w:rsidP="005C72A8">
            <w:pPr>
              <w:pStyle w:val="TAL"/>
              <w:snapToGrid w:val="0"/>
              <w:ind w:left="284"/>
              <w:jc w:val="both"/>
              <w:rPr>
                <w:color w:val="0070C0"/>
              </w:rPr>
            </w:pPr>
            <w:r w:rsidRPr="009743EA">
              <w:rPr>
                <w:color w:val="0070C0"/>
              </w:rPr>
              <w:t>}</w:t>
            </w:r>
          </w:p>
          <w:p w14:paraId="32B3F161" w14:textId="77777777" w:rsidR="00595502" w:rsidRPr="009743EA" w:rsidRDefault="00595502" w:rsidP="005C72A8">
            <w:pPr>
              <w:pStyle w:val="TAL"/>
              <w:snapToGrid w:val="0"/>
              <w:ind w:left="284"/>
              <w:jc w:val="both"/>
              <w:rPr>
                <w:color w:val="0070C0"/>
              </w:rPr>
            </w:pPr>
          </w:p>
          <w:p w14:paraId="3C3FEE81" w14:textId="77777777" w:rsidR="00595502" w:rsidRPr="009743EA" w:rsidRDefault="00595502" w:rsidP="005C72A8">
            <w:pPr>
              <w:widowControl w:val="0"/>
              <w:overflowPunct/>
              <w:spacing w:after="0"/>
              <w:ind w:left="284"/>
              <w:jc w:val="both"/>
              <w:textAlignment w:val="auto"/>
              <w:rPr>
                <w:rFonts w:ascii="Arial" w:hAnsi="Arial"/>
                <w:b/>
                <w:color w:val="0070C0"/>
                <w:sz w:val="18"/>
              </w:rPr>
            </w:pPr>
          </w:p>
          <w:p w14:paraId="7BADA3A6" w14:textId="77777777" w:rsidR="00595502" w:rsidRPr="009743EA" w:rsidRDefault="00595502" w:rsidP="005C72A8">
            <w:pPr>
              <w:widowControl w:val="0"/>
              <w:overflowPunct/>
              <w:spacing w:after="0"/>
              <w:ind w:left="284"/>
              <w:jc w:val="both"/>
              <w:textAlignment w:val="auto"/>
              <w:rPr>
                <w:rFonts w:ascii="Arial" w:hAnsi="Arial"/>
                <w:b/>
                <w:color w:val="0070C0"/>
                <w:sz w:val="18"/>
              </w:rPr>
            </w:pPr>
            <w:r w:rsidRPr="009743EA">
              <w:rPr>
                <w:rFonts w:ascii="Arial" w:hAnsi="Arial"/>
                <w:b/>
                <w:color w:val="0070C0"/>
                <w:sz w:val="18"/>
              </w:rPr>
              <w:t>HTTP Response:</w:t>
            </w:r>
          </w:p>
          <w:p w14:paraId="4F6C20DF" w14:textId="77777777" w:rsidR="00595502" w:rsidRPr="009743EA" w:rsidRDefault="00595502" w:rsidP="005C72A8">
            <w:pPr>
              <w:widowControl w:val="0"/>
              <w:overflowPunct/>
              <w:spacing w:after="0"/>
              <w:ind w:left="284"/>
              <w:textAlignment w:val="auto"/>
              <w:rPr>
                <w:rFonts w:ascii="Arial" w:hAnsi="Arial"/>
                <w:color w:val="0070C0"/>
                <w:sz w:val="18"/>
              </w:rPr>
            </w:pPr>
          </w:p>
          <w:p w14:paraId="0235F7BD" w14:textId="77777777" w:rsidR="00595502" w:rsidRPr="009743EA" w:rsidRDefault="00595502" w:rsidP="005C72A8">
            <w:pPr>
              <w:widowControl w:val="0"/>
              <w:overflowPunct/>
              <w:spacing w:after="0"/>
              <w:ind w:left="284"/>
              <w:textAlignment w:val="auto"/>
              <w:rPr>
                <w:rFonts w:ascii="Arial" w:hAnsi="Arial"/>
                <w:color w:val="0070C0"/>
                <w:sz w:val="18"/>
              </w:rPr>
            </w:pPr>
            <w:r w:rsidRPr="009743EA">
              <w:rPr>
                <w:rFonts w:ascii="Arial" w:hAnsi="Arial"/>
                <w:color w:val="0070C0"/>
                <w:sz w:val="18"/>
              </w:rPr>
              <w:t>200 OK</w:t>
            </w:r>
          </w:p>
          <w:p w14:paraId="6B6DB046" w14:textId="77777777" w:rsidR="00595502" w:rsidRPr="009743EA" w:rsidRDefault="00595502" w:rsidP="005C72A8">
            <w:pPr>
              <w:widowControl w:val="0"/>
              <w:overflowPunct/>
              <w:spacing w:after="0"/>
              <w:ind w:left="284"/>
              <w:jc w:val="both"/>
              <w:textAlignment w:val="auto"/>
              <w:rPr>
                <w:rFonts w:ascii="Arial" w:hAnsi="Arial"/>
                <w:color w:val="0070C0"/>
                <w:sz w:val="18"/>
              </w:rPr>
            </w:pPr>
            <w:r w:rsidRPr="009743EA">
              <w:rPr>
                <w:rFonts w:ascii="Arial" w:hAnsi="Arial"/>
                <w:color w:val="0070C0"/>
                <w:sz w:val="18"/>
              </w:rPr>
              <w:t xml:space="preserve">Content-Length:341 </w:t>
            </w:r>
          </w:p>
          <w:p w14:paraId="6A106A7C" w14:textId="77777777" w:rsidR="00595502" w:rsidRPr="00062C7A" w:rsidRDefault="00595502"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Content-Type:application/json</w:t>
            </w:r>
          </w:p>
          <w:p w14:paraId="12D20DF6" w14:textId="77777777" w:rsidR="00595502" w:rsidRPr="00062C7A" w:rsidRDefault="00595502"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X-M2M-RI:1234</w:t>
            </w:r>
          </w:p>
          <w:p w14:paraId="1F6E53F6" w14:textId="77777777" w:rsidR="00B50703" w:rsidRPr="009743EA" w:rsidRDefault="00B50703" w:rsidP="00B50703">
            <w:pPr>
              <w:pStyle w:val="TAL"/>
              <w:snapToGrid w:val="0"/>
              <w:ind w:left="284"/>
              <w:jc w:val="both"/>
              <w:rPr>
                <w:color w:val="0070C0"/>
              </w:rPr>
            </w:pPr>
            <w:r w:rsidRPr="009743EA">
              <w:rPr>
                <w:color w:val="0070C0"/>
              </w:rPr>
              <w:t>X-M2M-RVI: 2a</w:t>
            </w:r>
          </w:p>
          <w:p w14:paraId="6697C3AE" w14:textId="77777777" w:rsidR="00595502" w:rsidRPr="009743EA" w:rsidRDefault="00595502" w:rsidP="005C72A8">
            <w:pPr>
              <w:widowControl w:val="0"/>
              <w:overflowPunct/>
              <w:spacing w:after="0"/>
              <w:ind w:left="284"/>
              <w:jc w:val="both"/>
              <w:textAlignment w:val="auto"/>
              <w:rPr>
                <w:rFonts w:ascii="Arial" w:hAnsi="Arial"/>
                <w:color w:val="0070C0"/>
                <w:sz w:val="18"/>
              </w:rPr>
            </w:pPr>
            <w:r w:rsidRPr="009743EA">
              <w:rPr>
                <w:rFonts w:ascii="Arial" w:hAnsi="Arial"/>
                <w:color w:val="0070C0"/>
                <w:sz w:val="18"/>
              </w:rPr>
              <w:t>X-M2M-RSC:2004</w:t>
            </w:r>
          </w:p>
          <w:p w14:paraId="673AD6B4" w14:textId="77777777" w:rsidR="00595502" w:rsidRPr="009743EA" w:rsidRDefault="00595502" w:rsidP="005C72A8">
            <w:pPr>
              <w:pStyle w:val="TAL"/>
              <w:snapToGrid w:val="0"/>
              <w:ind w:left="284"/>
              <w:jc w:val="both"/>
              <w:rPr>
                <w:color w:val="0070C0"/>
              </w:rPr>
            </w:pPr>
          </w:p>
          <w:p w14:paraId="574BB831" w14:textId="77777777" w:rsidR="00595502" w:rsidRPr="00062C7A" w:rsidRDefault="00595502" w:rsidP="005C72A8">
            <w:pPr>
              <w:pStyle w:val="TAL"/>
              <w:snapToGrid w:val="0"/>
              <w:ind w:left="284"/>
              <w:jc w:val="both"/>
              <w:rPr>
                <w:color w:val="0070C0"/>
                <w:lang w:val="fr-FR"/>
              </w:rPr>
            </w:pPr>
            <w:r w:rsidRPr="00062C7A">
              <w:rPr>
                <w:color w:val="0070C0"/>
                <w:lang w:val="fr-FR"/>
              </w:rPr>
              <w:t>{</w:t>
            </w:r>
          </w:p>
          <w:p w14:paraId="0EE612DC" w14:textId="77777777" w:rsidR="00595502" w:rsidRPr="00062C7A" w:rsidRDefault="00595502" w:rsidP="005C72A8">
            <w:pPr>
              <w:pStyle w:val="TAL"/>
              <w:snapToGrid w:val="0"/>
              <w:ind w:left="284"/>
              <w:jc w:val="both"/>
              <w:rPr>
                <w:color w:val="0070C0"/>
                <w:lang w:val="fr-FR"/>
              </w:rPr>
            </w:pPr>
            <w:r w:rsidRPr="00062C7A">
              <w:rPr>
                <w:color w:val="0070C0"/>
                <w:lang w:val="fr-FR"/>
              </w:rPr>
              <w:t xml:space="preserve">    "m2m:ae": {</w:t>
            </w:r>
          </w:p>
          <w:p w14:paraId="2B6E3A58" w14:textId="77777777" w:rsidR="00595502" w:rsidRPr="00062C7A" w:rsidRDefault="00595502" w:rsidP="005C72A8">
            <w:pPr>
              <w:pStyle w:val="TAL"/>
              <w:snapToGrid w:val="0"/>
              <w:ind w:left="284"/>
              <w:jc w:val="both"/>
              <w:rPr>
                <w:color w:val="0070C0"/>
                <w:lang w:val="fr-FR"/>
              </w:rPr>
            </w:pPr>
            <w:r w:rsidRPr="00062C7A">
              <w:rPr>
                <w:color w:val="0070C0"/>
                <w:lang w:val="fr-FR"/>
              </w:rPr>
              <w:t xml:space="preserve">        "aei": "CAE0120180404T0838301405122186544640_cse01",</w:t>
            </w:r>
          </w:p>
          <w:p w14:paraId="3EC11331" w14:textId="77777777" w:rsidR="00595502" w:rsidRPr="009743EA" w:rsidRDefault="00595502" w:rsidP="005C72A8">
            <w:pPr>
              <w:pStyle w:val="TAL"/>
              <w:snapToGrid w:val="0"/>
              <w:ind w:left="284"/>
              <w:jc w:val="both"/>
              <w:rPr>
                <w:color w:val="0070C0"/>
              </w:rPr>
            </w:pPr>
            <w:r w:rsidRPr="00062C7A">
              <w:rPr>
                <w:color w:val="0070C0"/>
                <w:lang w:val="fr-FR"/>
              </w:rPr>
              <w:t xml:space="preserve">        </w:t>
            </w:r>
            <w:r w:rsidRPr="009743EA">
              <w:rPr>
                <w:color w:val="0070C0"/>
              </w:rPr>
              <w:t>"api": "A01.com.company.Temperature",</w:t>
            </w:r>
          </w:p>
          <w:p w14:paraId="100A14BF" w14:textId="77777777" w:rsidR="00595502" w:rsidRPr="00062C7A" w:rsidRDefault="00595502" w:rsidP="005C72A8">
            <w:pPr>
              <w:pStyle w:val="TAL"/>
              <w:snapToGrid w:val="0"/>
              <w:ind w:left="284"/>
              <w:jc w:val="both"/>
              <w:rPr>
                <w:color w:val="0070C0"/>
                <w:lang w:val="fr-FR"/>
              </w:rPr>
            </w:pPr>
            <w:r w:rsidRPr="009743EA">
              <w:rPr>
                <w:color w:val="0070C0"/>
              </w:rPr>
              <w:t xml:space="preserve">        </w:t>
            </w:r>
            <w:r w:rsidRPr="00062C7A">
              <w:rPr>
                <w:color w:val="0070C0"/>
                <w:lang w:val="fr-FR"/>
              </w:rPr>
              <w:t>"ct": "20180404T083830",</w:t>
            </w:r>
          </w:p>
          <w:p w14:paraId="6DCAA3F9" w14:textId="77777777" w:rsidR="00595502" w:rsidRPr="00062C7A" w:rsidRDefault="00595502" w:rsidP="005C72A8">
            <w:pPr>
              <w:pStyle w:val="TAL"/>
              <w:snapToGrid w:val="0"/>
              <w:ind w:left="284"/>
              <w:jc w:val="both"/>
              <w:rPr>
                <w:color w:val="0070C0"/>
                <w:lang w:val="fr-FR"/>
              </w:rPr>
            </w:pPr>
            <w:r w:rsidRPr="00062C7A">
              <w:rPr>
                <w:color w:val="0070C0"/>
                <w:lang w:val="fr-FR"/>
              </w:rPr>
              <w:t xml:space="preserve">        "et": "99991231T235959",</w:t>
            </w:r>
          </w:p>
          <w:p w14:paraId="12017754" w14:textId="77777777" w:rsidR="00595502" w:rsidRPr="00062C7A" w:rsidRDefault="00595502" w:rsidP="005C72A8">
            <w:pPr>
              <w:pStyle w:val="TAL"/>
              <w:snapToGrid w:val="0"/>
              <w:ind w:left="284"/>
              <w:jc w:val="both"/>
              <w:rPr>
                <w:color w:val="0070C0"/>
                <w:lang w:val="fr-FR"/>
              </w:rPr>
            </w:pPr>
            <w:r w:rsidRPr="00062C7A">
              <w:rPr>
                <w:color w:val="0070C0"/>
                <w:lang w:val="fr-FR"/>
              </w:rPr>
              <w:t xml:space="preserve">        "lbl": </w:t>
            </w:r>
            <w:r w:rsidRPr="00C072AF">
              <w:rPr>
                <w:color w:val="0070C0"/>
                <w:lang w:val="fr-FR"/>
              </w:rPr>
              <w:t>[</w:t>
            </w:r>
          </w:p>
          <w:p w14:paraId="5D4B8C55" w14:textId="77777777" w:rsidR="00595502" w:rsidRPr="00062C7A" w:rsidRDefault="00595502" w:rsidP="005C72A8">
            <w:pPr>
              <w:pStyle w:val="TAL"/>
              <w:snapToGrid w:val="0"/>
              <w:ind w:left="284"/>
              <w:jc w:val="both"/>
              <w:rPr>
                <w:color w:val="0070C0"/>
                <w:lang w:val="fr-FR"/>
              </w:rPr>
            </w:pPr>
            <w:r w:rsidRPr="00062C7A">
              <w:rPr>
                <w:color w:val="0070C0"/>
                <w:lang w:val="fr-FR"/>
              </w:rPr>
              <w:t xml:space="preserve">            "indoor_temperature",</w:t>
            </w:r>
          </w:p>
          <w:p w14:paraId="36538946" w14:textId="77777777" w:rsidR="00595502" w:rsidRPr="000D6D95" w:rsidRDefault="00595502" w:rsidP="005C72A8">
            <w:pPr>
              <w:pStyle w:val="TAL"/>
              <w:snapToGrid w:val="0"/>
              <w:ind w:left="284"/>
              <w:jc w:val="both"/>
              <w:rPr>
                <w:color w:val="0070C0"/>
              </w:rPr>
            </w:pPr>
            <w:r w:rsidRPr="00062C7A">
              <w:rPr>
                <w:color w:val="0070C0"/>
                <w:lang w:val="fr-FR"/>
              </w:rPr>
              <w:t xml:space="preserve">            </w:t>
            </w:r>
            <w:r w:rsidRPr="000D6D95">
              <w:rPr>
                <w:color w:val="0070C0"/>
              </w:rPr>
              <w:t>"room_1"</w:t>
            </w:r>
          </w:p>
          <w:p w14:paraId="3DC60797" w14:textId="77777777" w:rsidR="00595502" w:rsidRPr="000D6D95" w:rsidRDefault="00595502" w:rsidP="005C72A8">
            <w:pPr>
              <w:pStyle w:val="TAL"/>
              <w:snapToGrid w:val="0"/>
              <w:ind w:left="284"/>
              <w:jc w:val="both"/>
              <w:rPr>
                <w:color w:val="0070C0"/>
              </w:rPr>
            </w:pPr>
            <w:r w:rsidRPr="000D6D95">
              <w:rPr>
                <w:color w:val="0070C0"/>
              </w:rPr>
              <w:t xml:space="preserve">        ],</w:t>
            </w:r>
          </w:p>
          <w:p w14:paraId="711DF86E" w14:textId="77777777" w:rsidR="00595502" w:rsidRPr="000D6D95" w:rsidRDefault="00595502" w:rsidP="005C72A8">
            <w:pPr>
              <w:pStyle w:val="TAL"/>
              <w:snapToGrid w:val="0"/>
              <w:ind w:left="284"/>
              <w:jc w:val="both"/>
              <w:rPr>
                <w:color w:val="0070C0"/>
              </w:rPr>
            </w:pPr>
            <w:r w:rsidRPr="000D6D95">
              <w:rPr>
                <w:color w:val="0070C0"/>
              </w:rPr>
              <w:t xml:space="preserve">        "lt": "20180404T085903",</w:t>
            </w:r>
          </w:p>
          <w:p w14:paraId="25D0863A" w14:textId="77777777" w:rsidR="00595502" w:rsidRPr="000D6D95" w:rsidRDefault="00595502" w:rsidP="005C72A8">
            <w:pPr>
              <w:pStyle w:val="TAL"/>
              <w:snapToGrid w:val="0"/>
              <w:ind w:left="284"/>
              <w:jc w:val="both"/>
              <w:rPr>
                <w:color w:val="0070C0"/>
              </w:rPr>
            </w:pPr>
            <w:r w:rsidRPr="000D6D95">
              <w:rPr>
                <w:color w:val="0070C0"/>
              </w:rPr>
              <w:t xml:space="preserve">        "pi": "mnID",</w:t>
            </w:r>
          </w:p>
          <w:p w14:paraId="4BBA390F" w14:textId="77777777" w:rsidR="00595502" w:rsidRPr="00062C7A" w:rsidRDefault="00595502" w:rsidP="005C72A8">
            <w:pPr>
              <w:pStyle w:val="TAL"/>
              <w:snapToGrid w:val="0"/>
              <w:ind w:left="284"/>
              <w:jc w:val="both"/>
              <w:rPr>
                <w:color w:val="0070C0"/>
                <w:lang w:val="fr-FR"/>
              </w:rPr>
            </w:pPr>
            <w:r w:rsidRPr="000D6D95">
              <w:rPr>
                <w:color w:val="0070C0"/>
              </w:rPr>
              <w:t xml:space="preserve">        </w:t>
            </w:r>
            <w:r w:rsidRPr="00062C7A">
              <w:rPr>
                <w:color w:val="0070C0"/>
                <w:lang w:val="fr-FR"/>
              </w:rPr>
              <w:t xml:space="preserve">"poa": </w:t>
            </w:r>
            <w:r w:rsidRPr="00C072AF">
              <w:rPr>
                <w:color w:val="0070C0"/>
                <w:lang w:val="fr-FR"/>
              </w:rPr>
              <w:t>[</w:t>
            </w:r>
          </w:p>
          <w:p w14:paraId="422BD40F" w14:textId="77777777" w:rsidR="00595502" w:rsidRPr="00062C7A" w:rsidRDefault="00595502" w:rsidP="005C72A8">
            <w:pPr>
              <w:pStyle w:val="TAL"/>
              <w:snapToGrid w:val="0"/>
              <w:ind w:left="284"/>
              <w:jc w:val="both"/>
              <w:rPr>
                <w:color w:val="0070C0"/>
                <w:lang w:val="fr-FR"/>
              </w:rPr>
            </w:pPr>
            <w:r w:rsidRPr="00062C7A">
              <w:rPr>
                <w:color w:val="0070C0"/>
                <w:lang w:val="fr-FR"/>
              </w:rPr>
              <w:t xml:space="preserve">            "http://ae.temp.com:9090"</w:t>
            </w:r>
          </w:p>
          <w:p w14:paraId="26731499" w14:textId="77777777" w:rsidR="00595502" w:rsidRPr="00062C7A" w:rsidRDefault="00595502" w:rsidP="005C72A8">
            <w:pPr>
              <w:pStyle w:val="TAL"/>
              <w:snapToGrid w:val="0"/>
              <w:ind w:left="284"/>
              <w:jc w:val="both"/>
              <w:rPr>
                <w:color w:val="0070C0"/>
                <w:lang w:val="fr-FR"/>
              </w:rPr>
            </w:pPr>
            <w:r w:rsidRPr="00062C7A">
              <w:rPr>
                <w:color w:val="0070C0"/>
                <w:lang w:val="fr-FR"/>
              </w:rPr>
              <w:t xml:space="preserve">        ],</w:t>
            </w:r>
          </w:p>
          <w:p w14:paraId="27EA008F" w14:textId="77777777" w:rsidR="00595502" w:rsidRPr="00062C7A" w:rsidRDefault="00595502" w:rsidP="005C72A8">
            <w:pPr>
              <w:pStyle w:val="TAL"/>
              <w:snapToGrid w:val="0"/>
              <w:ind w:left="284"/>
              <w:jc w:val="both"/>
              <w:rPr>
                <w:color w:val="0070C0"/>
                <w:lang w:val="fr-FR"/>
              </w:rPr>
            </w:pPr>
            <w:r w:rsidRPr="00062C7A">
              <w:rPr>
                <w:color w:val="0070C0"/>
                <w:lang w:val="fr-FR"/>
              </w:rPr>
              <w:t xml:space="preserve">        "ri": "CAE0120180404T0838301405122186544640_cse01",</w:t>
            </w:r>
          </w:p>
          <w:p w14:paraId="572432A8" w14:textId="77777777" w:rsidR="00595502" w:rsidRPr="009743EA" w:rsidRDefault="00595502" w:rsidP="005C72A8">
            <w:pPr>
              <w:pStyle w:val="TAL"/>
              <w:snapToGrid w:val="0"/>
              <w:ind w:left="284"/>
              <w:jc w:val="both"/>
              <w:rPr>
                <w:color w:val="0070C0"/>
              </w:rPr>
            </w:pPr>
            <w:r w:rsidRPr="00062C7A">
              <w:rPr>
                <w:color w:val="0070C0"/>
                <w:lang w:val="fr-FR"/>
              </w:rPr>
              <w:t xml:space="preserve">        </w:t>
            </w:r>
            <w:r w:rsidRPr="009743EA">
              <w:rPr>
                <w:color w:val="0070C0"/>
              </w:rPr>
              <w:t>"rn": "ae_sensor",</w:t>
            </w:r>
          </w:p>
          <w:p w14:paraId="22B84687" w14:textId="77777777" w:rsidR="00595502" w:rsidRPr="009743EA" w:rsidRDefault="00595502" w:rsidP="005C72A8">
            <w:pPr>
              <w:pStyle w:val="TAL"/>
              <w:snapToGrid w:val="0"/>
              <w:ind w:left="284"/>
              <w:jc w:val="both"/>
              <w:rPr>
                <w:color w:val="0070C0"/>
              </w:rPr>
            </w:pPr>
            <w:r w:rsidRPr="009743EA">
              <w:rPr>
                <w:color w:val="0070C0"/>
              </w:rPr>
              <w:t xml:space="preserve">        "rr": true,</w:t>
            </w:r>
          </w:p>
          <w:p w14:paraId="12766750" w14:textId="77777777" w:rsidR="008A3F95" w:rsidRPr="009743EA" w:rsidRDefault="00595502" w:rsidP="008A3F95">
            <w:pPr>
              <w:pStyle w:val="TAL"/>
              <w:snapToGrid w:val="0"/>
              <w:ind w:left="284"/>
              <w:jc w:val="both"/>
              <w:rPr>
                <w:color w:val="0070C0"/>
              </w:rPr>
            </w:pPr>
            <w:r w:rsidRPr="009743EA">
              <w:rPr>
                <w:color w:val="0070C0"/>
              </w:rPr>
              <w:t xml:space="preserve">        "ty": 2</w:t>
            </w:r>
            <w:r w:rsidR="008A3F95" w:rsidRPr="009743EA">
              <w:rPr>
                <w:color w:val="0070C0"/>
              </w:rPr>
              <w:t>,</w:t>
            </w:r>
          </w:p>
          <w:p w14:paraId="6366195D" w14:textId="77777777" w:rsidR="008A3F95" w:rsidRPr="009743EA" w:rsidRDefault="008A3F95" w:rsidP="008A3F95">
            <w:pPr>
              <w:pStyle w:val="TAL"/>
              <w:snapToGrid w:val="0"/>
              <w:ind w:left="284"/>
              <w:jc w:val="both"/>
              <w:rPr>
                <w:color w:val="0070C0"/>
              </w:rPr>
            </w:pPr>
            <w:r w:rsidRPr="009743EA">
              <w:rPr>
                <w:color w:val="0070C0"/>
              </w:rPr>
              <w:t xml:space="preserve">        "srv": </w:t>
            </w:r>
            <w:r w:rsidRPr="005A2D7C">
              <w:t>[</w:t>
            </w:r>
          </w:p>
          <w:p w14:paraId="5EE7F28E" w14:textId="77777777" w:rsidR="008A3F95" w:rsidRPr="009743EA" w:rsidRDefault="008A3F95" w:rsidP="008A3F95">
            <w:pPr>
              <w:pStyle w:val="TAL"/>
              <w:snapToGrid w:val="0"/>
              <w:ind w:left="284"/>
              <w:jc w:val="both"/>
              <w:rPr>
                <w:color w:val="0070C0"/>
              </w:rPr>
            </w:pPr>
            <w:r w:rsidRPr="009743EA">
              <w:rPr>
                <w:color w:val="0070C0"/>
              </w:rPr>
              <w:t xml:space="preserve">            "1",</w:t>
            </w:r>
          </w:p>
          <w:p w14:paraId="03510F66" w14:textId="77777777" w:rsidR="008A3F95" w:rsidRPr="009743EA" w:rsidRDefault="008A3F95" w:rsidP="008A3F95">
            <w:pPr>
              <w:pStyle w:val="TAL"/>
              <w:snapToGrid w:val="0"/>
              <w:ind w:left="284"/>
              <w:jc w:val="both"/>
              <w:rPr>
                <w:color w:val="0070C0"/>
              </w:rPr>
            </w:pPr>
            <w:r w:rsidRPr="009743EA">
              <w:rPr>
                <w:color w:val="0070C0"/>
              </w:rPr>
              <w:t xml:space="preserve">            "2",</w:t>
            </w:r>
          </w:p>
          <w:p w14:paraId="57C87F6A" w14:textId="77777777" w:rsidR="008A3F95" w:rsidRPr="009743EA" w:rsidRDefault="008A3F95" w:rsidP="008A3F95">
            <w:pPr>
              <w:pStyle w:val="TAL"/>
              <w:snapToGrid w:val="0"/>
              <w:ind w:left="284"/>
              <w:jc w:val="both"/>
              <w:rPr>
                <w:color w:val="0070C0"/>
              </w:rPr>
            </w:pPr>
            <w:r w:rsidRPr="009743EA">
              <w:rPr>
                <w:color w:val="0070C0"/>
              </w:rPr>
              <w:t xml:space="preserve">            "2a"</w:t>
            </w:r>
          </w:p>
          <w:p w14:paraId="41CCEAAA" w14:textId="77777777" w:rsidR="008A3F95" w:rsidRPr="009743EA" w:rsidRDefault="008A3F95" w:rsidP="008A3F95">
            <w:pPr>
              <w:pStyle w:val="TAL"/>
              <w:snapToGrid w:val="0"/>
              <w:ind w:left="284"/>
              <w:jc w:val="both"/>
              <w:rPr>
                <w:color w:val="0070C0"/>
              </w:rPr>
            </w:pPr>
            <w:r w:rsidRPr="009743EA">
              <w:rPr>
                <w:color w:val="0070C0"/>
              </w:rPr>
              <w:t xml:space="preserve">        ]</w:t>
            </w:r>
          </w:p>
          <w:p w14:paraId="6D534E7A" w14:textId="77777777" w:rsidR="00595502" w:rsidRPr="009743EA" w:rsidRDefault="00595502" w:rsidP="005C72A8">
            <w:pPr>
              <w:pStyle w:val="TAL"/>
              <w:snapToGrid w:val="0"/>
              <w:ind w:left="284"/>
              <w:jc w:val="both"/>
              <w:rPr>
                <w:color w:val="0070C0"/>
              </w:rPr>
            </w:pPr>
          </w:p>
          <w:p w14:paraId="2FF68C8B" w14:textId="77777777" w:rsidR="00595502" w:rsidRPr="009743EA" w:rsidRDefault="00595502" w:rsidP="005C72A8">
            <w:pPr>
              <w:pStyle w:val="TAL"/>
              <w:snapToGrid w:val="0"/>
              <w:ind w:left="284"/>
              <w:jc w:val="both"/>
              <w:rPr>
                <w:color w:val="0070C0"/>
              </w:rPr>
            </w:pPr>
            <w:r w:rsidRPr="009743EA">
              <w:rPr>
                <w:color w:val="0070C0"/>
              </w:rPr>
              <w:t xml:space="preserve">    }</w:t>
            </w:r>
          </w:p>
          <w:p w14:paraId="207A6B78" w14:textId="77777777" w:rsidR="00595502" w:rsidRPr="009743EA" w:rsidRDefault="00595502" w:rsidP="005C72A8">
            <w:pPr>
              <w:pStyle w:val="TAL"/>
              <w:snapToGrid w:val="0"/>
              <w:ind w:left="284"/>
              <w:jc w:val="both"/>
              <w:rPr>
                <w:color w:val="0070C0"/>
              </w:rPr>
            </w:pPr>
            <w:r w:rsidRPr="009743EA">
              <w:rPr>
                <w:color w:val="0070C0"/>
              </w:rPr>
              <w:t>}</w:t>
            </w:r>
          </w:p>
          <w:p w14:paraId="13798C33" w14:textId="77777777" w:rsidR="00A0028E" w:rsidRPr="005A2D7C" w:rsidRDefault="00A0028E" w:rsidP="005C72A8">
            <w:pPr>
              <w:pStyle w:val="TAL"/>
              <w:snapToGrid w:val="0"/>
              <w:ind w:left="284"/>
              <w:jc w:val="both"/>
              <w:rPr>
                <w:color w:val="0070C0"/>
              </w:rPr>
            </w:pPr>
          </w:p>
        </w:tc>
      </w:tr>
    </w:tbl>
    <w:p w14:paraId="72B60BBD" w14:textId="77777777" w:rsidR="00595502" w:rsidRPr="009743EA" w:rsidRDefault="00595502" w:rsidP="00595502"/>
    <w:p w14:paraId="4CED3CE2" w14:textId="77777777" w:rsidR="00595502" w:rsidRPr="009743EA" w:rsidRDefault="00595502" w:rsidP="00595502">
      <w:pPr>
        <w:pStyle w:val="Heading4"/>
      </w:pPr>
      <w:bookmarkStart w:id="291" w:name="_Toc49420723"/>
      <w:bookmarkStart w:id="292" w:name="_Toc49507537"/>
      <w:bookmarkStart w:id="293" w:name="_Toc49507649"/>
      <w:bookmarkStart w:id="294" w:name="_Toc532286351"/>
      <w:bookmarkStart w:id="295" w:name="_Toc532286487"/>
      <w:bookmarkStart w:id="296" w:name="_Toc46154392"/>
      <w:bookmarkStart w:id="297" w:name="_Toc57298353"/>
      <w:r w:rsidRPr="009743EA">
        <w:lastRenderedPageBreak/>
        <w:t>6.2.4.4</w:t>
      </w:r>
      <w:r w:rsidRPr="009743EA">
        <w:tab/>
        <w:t>API-AE-DEL</w:t>
      </w:r>
      <w:bookmarkEnd w:id="291"/>
      <w:bookmarkEnd w:id="292"/>
      <w:bookmarkEnd w:id="293"/>
      <w:bookmarkEnd w:id="294"/>
      <w:bookmarkEnd w:id="295"/>
      <w:bookmarkEnd w:id="296"/>
      <w:bookmarkEnd w:id="297"/>
    </w:p>
    <w:tbl>
      <w:tblPr>
        <w:tblW w:w="9659" w:type="dxa"/>
        <w:jc w:val="center"/>
        <w:tblLayout w:type="fixed"/>
        <w:tblCellMar>
          <w:left w:w="28" w:type="dxa"/>
        </w:tblCellMar>
        <w:tblLook w:val="0000" w:firstRow="0" w:lastRow="0" w:firstColumn="0" w:lastColumn="0" w:noHBand="0" w:noVBand="0"/>
      </w:tblPr>
      <w:tblGrid>
        <w:gridCol w:w="1286"/>
        <w:gridCol w:w="8373"/>
      </w:tblGrid>
      <w:tr w:rsidR="00595502" w:rsidRPr="009743EA" w14:paraId="1B1AB55F"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4445813E" w14:textId="77777777" w:rsidR="00595502" w:rsidRPr="009743EA" w:rsidRDefault="00595502" w:rsidP="005C72A8">
            <w:pPr>
              <w:pStyle w:val="TAL"/>
              <w:snapToGrid w:val="0"/>
              <w:jc w:val="center"/>
              <w:rPr>
                <w:b/>
              </w:rPr>
            </w:pPr>
          </w:p>
          <w:p w14:paraId="397C0AE1" w14:textId="77777777" w:rsidR="00595502" w:rsidRPr="009743EA" w:rsidRDefault="00595502" w:rsidP="005C72A8">
            <w:pPr>
              <w:pStyle w:val="TAL"/>
              <w:snapToGrid w:val="0"/>
              <w:jc w:val="center"/>
              <w:rPr>
                <w:b/>
              </w:rPr>
            </w:pPr>
          </w:p>
          <w:p w14:paraId="66BA2E08" w14:textId="77777777" w:rsidR="00595502" w:rsidRPr="009743EA" w:rsidRDefault="00595502" w:rsidP="005C72A8">
            <w:pPr>
              <w:pStyle w:val="TAL"/>
              <w:snapToGrid w:val="0"/>
              <w:jc w:val="center"/>
              <w:rPr>
                <w:b/>
              </w:rPr>
            </w:pPr>
            <w:r w:rsidRPr="009743EA">
              <w:rPr>
                <w:b/>
              </w:rPr>
              <w:t>API Id</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0F84D003" w14:textId="77777777" w:rsidR="00595502" w:rsidRPr="005A2D7C" w:rsidRDefault="00595502" w:rsidP="005A2D7C">
            <w:pPr>
              <w:pStyle w:val="TAL"/>
              <w:rPr>
                <w:rFonts w:eastAsia="Calibri Light"/>
              </w:rPr>
            </w:pPr>
            <w:r w:rsidRPr="005A2D7C">
              <w:rPr>
                <w:rFonts w:eastAsia="Calibri Light"/>
              </w:rPr>
              <w:t>API/AE/DEL/001</w:t>
            </w:r>
          </w:p>
          <w:p w14:paraId="752CB42A" w14:textId="77777777" w:rsidR="00595502" w:rsidRPr="005A2D7C" w:rsidRDefault="00595502" w:rsidP="005A2D7C">
            <w:pPr>
              <w:pStyle w:val="TAL"/>
              <w:rPr>
                <w:rFonts w:eastAsia="Calibri Light"/>
              </w:rPr>
            </w:pPr>
            <w:r w:rsidRPr="005A2D7C">
              <w:rPr>
                <w:rFonts w:eastAsia="Calibri Light"/>
              </w:rPr>
              <w:t>API/AE/DEL/001_RCN0</w:t>
            </w:r>
          </w:p>
          <w:p w14:paraId="4F08AE7C" w14:textId="77777777" w:rsidR="00595502" w:rsidRPr="005A2D7C" w:rsidRDefault="00595502" w:rsidP="005A2D7C">
            <w:pPr>
              <w:pStyle w:val="TAL"/>
              <w:rPr>
                <w:rFonts w:eastAsia="Calibri Light"/>
              </w:rPr>
            </w:pPr>
            <w:r w:rsidRPr="005A2D7C">
              <w:rPr>
                <w:rFonts w:eastAsia="Calibri Light"/>
              </w:rPr>
              <w:t>API/AE/DEL/001_RCN1</w:t>
            </w:r>
          </w:p>
        </w:tc>
      </w:tr>
      <w:tr w:rsidR="00595502" w:rsidRPr="009743EA" w14:paraId="0F31B8A5"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6AACCDAF" w14:textId="77777777" w:rsidR="00595502" w:rsidRPr="009743EA" w:rsidRDefault="00595502" w:rsidP="005C72A8">
            <w:pPr>
              <w:pStyle w:val="TAL"/>
              <w:snapToGrid w:val="0"/>
              <w:jc w:val="center"/>
              <w:rPr>
                <w:b/>
                <w:kern w:val="1"/>
              </w:rPr>
            </w:pPr>
            <w:r w:rsidRPr="009743EA">
              <w:rPr>
                <w:b/>
                <w:kern w:val="1"/>
              </w:rPr>
              <w:t>API Name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5B9A0E" w14:textId="77777777" w:rsidR="00595502" w:rsidRPr="005A2D7C" w:rsidRDefault="00595502" w:rsidP="005A2D7C">
            <w:pPr>
              <w:pStyle w:val="TAL"/>
              <w:rPr>
                <w:rFonts w:eastAsia="Calibri Light"/>
              </w:rPr>
            </w:pPr>
            <w:r w:rsidRPr="005A2D7C">
              <w:rPr>
                <w:rFonts w:eastAsia="Calibri Light"/>
              </w:rPr>
              <w:t xml:space="preserve">AE DELETE </w:t>
            </w:r>
          </w:p>
        </w:tc>
      </w:tr>
      <w:tr w:rsidR="00595502" w:rsidRPr="009743EA" w14:paraId="4E9C2CB1" w14:textId="77777777" w:rsidTr="005A2D7C">
        <w:trPr>
          <w:jc w:val="center"/>
        </w:trPr>
        <w:tc>
          <w:tcPr>
            <w:tcW w:w="1286" w:type="dxa"/>
            <w:tcBorders>
              <w:top w:val="single" w:sz="4" w:space="0" w:color="000000"/>
              <w:left w:val="single" w:sz="4" w:space="0" w:color="000000"/>
              <w:bottom w:val="single" w:sz="4" w:space="0" w:color="000000"/>
            </w:tcBorders>
            <w:shd w:val="clear" w:color="auto" w:fill="E7E6E6"/>
          </w:tcPr>
          <w:p w14:paraId="01855635" w14:textId="77777777" w:rsidR="00595502" w:rsidRPr="009743EA" w:rsidRDefault="00595502" w:rsidP="005C72A8">
            <w:pPr>
              <w:pStyle w:val="TAL"/>
              <w:snapToGrid w:val="0"/>
              <w:jc w:val="center"/>
              <w:rPr>
                <w:b/>
                <w:kern w:val="1"/>
              </w:rPr>
            </w:pPr>
            <w:r w:rsidRPr="009743EA">
              <w:rPr>
                <w:b/>
                <w:kern w:val="1"/>
              </w:rPr>
              <w:t>Target Resource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7348E593" w14:textId="77777777" w:rsidR="00595502" w:rsidRPr="005A2D7C" w:rsidRDefault="00595502" w:rsidP="005A2D7C">
            <w:pPr>
              <w:pStyle w:val="TAL"/>
              <w:rPr>
                <w:rFonts w:eastAsia="Calibri Light"/>
              </w:rPr>
            </w:pPr>
            <w:r w:rsidRPr="005A2D7C">
              <w:rPr>
                <w:rFonts w:eastAsia="Calibri Light"/>
              </w:rPr>
              <w:t>The &lt;AE&gt; resource located under &lt;CSEBase&gt; resource of CSE</w:t>
            </w:r>
          </w:p>
        </w:tc>
      </w:tr>
      <w:tr w:rsidR="00595502" w:rsidRPr="009743EA" w14:paraId="37263134"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586B6415" w14:textId="77777777" w:rsidR="00595502" w:rsidRPr="009743EA" w:rsidRDefault="00595502" w:rsidP="005C72A8">
            <w:pPr>
              <w:pStyle w:val="TAL"/>
              <w:snapToGrid w:val="0"/>
              <w:jc w:val="center"/>
              <w:rPr>
                <w:b/>
                <w:kern w:val="1"/>
              </w:rPr>
            </w:pPr>
          </w:p>
          <w:p w14:paraId="2AEB550B" w14:textId="77777777" w:rsidR="00595502" w:rsidRPr="009743EA" w:rsidRDefault="00595502" w:rsidP="005C72A8">
            <w:pPr>
              <w:pStyle w:val="TAL"/>
              <w:snapToGrid w:val="0"/>
              <w:jc w:val="center"/>
              <w:rPr>
                <w:b/>
                <w:kern w:val="1"/>
              </w:rPr>
            </w:pPr>
          </w:p>
          <w:p w14:paraId="212A518D" w14:textId="77777777" w:rsidR="00595502" w:rsidRPr="009743EA" w:rsidRDefault="00595502" w:rsidP="005C72A8">
            <w:pPr>
              <w:pStyle w:val="TAL"/>
              <w:snapToGrid w:val="0"/>
              <w:jc w:val="center"/>
              <w:rPr>
                <w:b/>
                <w:kern w:val="1"/>
              </w:rPr>
            </w:pPr>
            <w:r w:rsidRPr="009743EA">
              <w:rPr>
                <w:b/>
                <w:kern w:val="1"/>
              </w:rPr>
              <w:t>Description</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6F875DCB" w14:textId="6B0409C1" w:rsidR="00595502" w:rsidRPr="009743EA" w:rsidRDefault="00595502" w:rsidP="005A2D7C">
            <w:pPr>
              <w:pStyle w:val="TAL"/>
              <w:rPr>
                <w:rFonts w:eastAsia="Calibri Light"/>
              </w:rPr>
            </w:pPr>
            <w:r w:rsidRPr="000D6D95">
              <w:t>The interface is used to send a</w:t>
            </w:r>
            <w:r w:rsidR="00F8238F" w:rsidRPr="000D6D95">
              <w:t>n</w:t>
            </w:r>
            <w:r w:rsidRPr="000D6D95">
              <w:t xml:space="preserve"> &lt;AE&gt; DELETE request to the hosting CSE, and the hosting CSE will delete the &lt;AE&gt; and send back a response containing a response status code indicating the DELETE request status.</w:t>
            </w:r>
          </w:p>
        </w:tc>
      </w:tr>
      <w:tr w:rsidR="00595502" w:rsidRPr="009743EA" w14:paraId="1D958DD7"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4F3A667D" w14:textId="77777777" w:rsidR="00595502" w:rsidRPr="009743EA" w:rsidRDefault="00595502" w:rsidP="005C72A8">
            <w:pPr>
              <w:pStyle w:val="TAL"/>
              <w:snapToGrid w:val="0"/>
              <w:jc w:val="center"/>
              <w:rPr>
                <w:b/>
                <w:kern w:val="1"/>
              </w:rPr>
            </w:pPr>
          </w:p>
          <w:p w14:paraId="0E7AB802" w14:textId="77777777" w:rsidR="00595502" w:rsidRPr="009743EA" w:rsidRDefault="00595502" w:rsidP="005C72A8">
            <w:pPr>
              <w:pStyle w:val="TAL"/>
              <w:snapToGrid w:val="0"/>
              <w:jc w:val="center"/>
              <w:rPr>
                <w:b/>
                <w:kern w:val="1"/>
              </w:rPr>
            </w:pPr>
            <w:r w:rsidRPr="009743EA">
              <w:rPr>
                <w:b/>
                <w:kern w:val="1"/>
              </w:rPr>
              <w:t>Resource Structure</w:t>
            </w:r>
            <w:r w:rsidR="00FC2D6A" w:rsidRPr="009743EA">
              <w:rPr>
                <w:b/>
                <w:kern w:val="1"/>
              </w:rPr>
              <w:t xml:space="preserve"> before Sending Request</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14F1DC1A" w14:textId="14F70EB4" w:rsidR="00595502" w:rsidRPr="005A2D7C" w:rsidRDefault="00325791" w:rsidP="005A2D7C">
            <w:pPr>
              <w:pStyle w:val="FL"/>
            </w:pPr>
            <w:r w:rsidRPr="009743EA">
              <w:object w:dxaOrig="3150" w:dyaOrig="1845" w14:anchorId="04928954">
                <v:shape id="_x0000_i1051" type="#_x0000_t75" style="width:157.45pt;height:63.95pt" o:ole="">
                  <v:imagedata r:id="rId40" o:title="" cropbottom="20127f"/>
                </v:shape>
                <o:OLEObject Type="Embed" ProgID="Visio.Drawing.15" ShapeID="_x0000_i1051" DrawAspect="Content" ObjectID="_1667911192" r:id="rId41"/>
              </w:object>
            </w:r>
          </w:p>
        </w:tc>
      </w:tr>
      <w:tr w:rsidR="00595502" w:rsidRPr="009743EA" w14:paraId="55190607"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0D6F3405" w14:textId="77777777" w:rsidR="00595502" w:rsidRPr="009743EA" w:rsidRDefault="00595502" w:rsidP="005C72A8">
            <w:pPr>
              <w:pStyle w:val="TAL"/>
              <w:snapToGrid w:val="0"/>
              <w:jc w:val="center"/>
              <w:rPr>
                <w:b/>
                <w:kern w:val="1"/>
              </w:rPr>
            </w:pPr>
          </w:p>
          <w:p w14:paraId="7E2B5F28" w14:textId="77777777" w:rsidR="00595502" w:rsidRPr="009743EA" w:rsidRDefault="00595502" w:rsidP="005C72A8">
            <w:pPr>
              <w:pStyle w:val="TAL"/>
              <w:snapToGrid w:val="0"/>
              <w:jc w:val="center"/>
              <w:rPr>
                <w:b/>
                <w:kern w:val="1"/>
              </w:rPr>
            </w:pPr>
          </w:p>
          <w:p w14:paraId="60EE7C56" w14:textId="77777777" w:rsidR="00595502" w:rsidRPr="009743EA" w:rsidRDefault="00595502" w:rsidP="005C72A8">
            <w:pPr>
              <w:pStyle w:val="TAL"/>
              <w:snapToGrid w:val="0"/>
              <w:jc w:val="center"/>
              <w:rPr>
                <w:b/>
                <w:kern w:val="1"/>
              </w:rPr>
            </w:pPr>
          </w:p>
          <w:p w14:paraId="3824E45B" w14:textId="77777777" w:rsidR="00595502" w:rsidRPr="009743EA" w:rsidRDefault="00595502" w:rsidP="005C72A8">
            <w:pPr>
              <w:pStyle w:val="TAL"/>
              <w:snapToGrid w:val="0"/>
              <w:jc w:val="center"/>
              <w:rPr>
                <w:b/>
                <w:kern w:val="1"/>
              </w:rPr>
            </w:pPr>
          </w:p>
          <w:p w14:paraId="7A594D39" w14:textId="77777777" w:rsidR="00595502" w:rsidRPr="009743EA" w:rsidRDefault="00595502" w:rsidP="005C72A8">
            <w:pPr>
              <w:pStyle w:val="TAL"/>
              <w:snapToGrid w:val="0"/>
              <w:jc w:val="center"/>
              <w:rPr>
                <w:b/>
                <w:kern w:val="1"/>
              </w:rPr>
            </w:pPr>
          </w:p>
          <w:p w14:paraId="4EF47F90" w14:textId="77777777" w:rsidR="00595502" w:rsidRPr="009743EA" w:rsidRDefault="00595502" w:rsidP="005C72A8">
            <w:pPr>
              <w:pStyle w:val="TAL"/>
              <w:snapToGrid w:val="0"/>
              <w:jc w:val="center"/>
              <w:rPr>
                <w:b/>
                <w:kern w:val="1"/>
              </w:rPr>
            </w:pPr>
            <w:r w:rsidRPr="009743EA">
              <w:rPr>
                <w:b/>
                <w:kern w:val="1"/>
              </w:rPr>
              <w:t>Call Flow</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14CE9AE5" w14:textId="49D92665" w:rsidR="00595502" w:rsidRPr="005A2D7C" w:rsidRDefault="00595502" w:rsidP="005A2D7C">
            <w:pPr>
              <w:pStyle w:val="FL"/>
            </w:pPr>
            <w:r w:rsidRPr="009743EA">
              <w:rPr>
                <w:sz w:val="18"/>
              </w:rPr>
              <w:object w:dxaOrig="8385" w:dyaOrig="4320" w14:anchorId="334B0259">
                <v:shape id="_x0000_i1052" type="#_x0000_t75" style="width:263.3pt;height:135.4pt" o:ole="">
                  <v:imagedata r:id="rId38" o:title=""/>
                </v:shape>
                <o:OLEObject Type="Embed" ProgID="Visio.Drawing.15" ShapeID="_x0000_i1052" DrawAspect="Content" ObjectID="_1667911193" r:id="rId42"/>
              </w:object>
            </w:r>
          </w:p>
        </w:tc>
      </w:tr>
      <w:tr w:rsidR="00595502" w:rsidRPr="009743EA" w14:paraId="44EB603A"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3C091548" w14:textId="77777777" w:rsidR="00595502" w:rsidRPr="009743EA" w:rsidRDefault="00595502" w:rsidP="005C72A8">
            <w:pPr>
              <w:pStyle w:val="TAL"/>
              <w:snapToGrid w:val="0"/>
              <w:jc w:val="center"/>
              <w:rPr>
                <w:b/>
                <w:kern w:val="1"/>
              </w:rPr>
            </w:pPr>
          </w:p>
          <w:p w14:paraId="438243B9" w14:textId="77777777" w:rsidR="00595502" w:rsidRPr="009743EA" w:rsidRDefault="00595502" w:rsidP="005C72A8">
            <w:pPr>
              <w:pStyle w:val="TAL"/>
              <w:snapToGrid w:val="0"/>
              <w:jc w:val="center"/>
              <w:rPr>
                <w:b/>
                <w:kern w:val="1"/>
              </w:rPr>
            </w:pPr>
          </w:p>
          <w:p w14:paraId="776CDE81" w14:textId="77777777" w:rsidR="00595502" w:rsidRPr="009743EA" w:rsidRDefault="00595502" w:rsidP="005C72A8">
            <w:pPr>
              <w:pStyle w:val="TAL"/>
              <w:snapToGrid w:val="0"/>
              <w:jc w:val="center"/>
              <w:rPr>
                <w:b/>
                <w:kern w:val="1"/>
              </w:rPr>
            </w:pPr>
          </w:p>
          <w:p w14:paraId="26A0F3F3" w14:textId="77777777" w:rsidR="00595502" w:rsidRDefault="00595502" w:rsidP="005C72A8">
            <w:pPr>
              <w:pStyle w:val="TAL"/>
              <w:snapToGrid w:val="0"/>
              <w:jc w:val="center"/>
              <w:rPr>
                <w:b/>
                <w:kern w:val="1"/>
              </w:rPr>
            </w:pPr>
            <w:r w:rsidRPr="009743EA">
              <w:rPr>
                <w:b/>
                <w:kern w:val="1"/>
              </w:rPr>
              <w:t>HTTP Header Information</w:t>
            </w:r>
          </w:p>
          <w:p w14:paraId="07BB7923" w14:textId="77777777" w:rsidR="00715670" w:rsidRPr="009743EA" w:rsidRDefault="00715670" w:rsidP="005C72A8">
            <w:pPr>
              <w:pStyle w:val="TAL"/>
              <w:snapToGrid w:val="0"/>
              <w:jc w:val="center"/>
              <w:rPr>
                <w:b/>
                <w:kern w:val="1"/>
              </w:rP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01"/>
              <w:gridCol w:w="4359"/>
            </w:tblGrid>
            <w:tr w:rsidR="00595502" w:rsidRPr="009743EA" w14:paraId="7BB53285" w14:textId="77777777" w:rsidTr="005A2D7C">
              <w:trPr>
                <w:jc w:val="center"/>
              </w:trPr>
              <w:tc>
                <w:tcPr>
                  <w:tcW w:w="1501" w:type="dxa"/>
                  <w:shd w:val="clear" w:color="auto" w:fill="9CC2E5"/>
                </w:tcPr>
                <w:p w14:paraId="3E22EE9C" w14:textId="77777777" w:rsidR="00595502" w:rsidRPr="009743EA" w:rsidRDefault="00595502" w:rsidP="005C72A8">
                  <w:pPr>
                    <w:pStyle w:val="TAL"/>
                    <w:snapToGrid w:val="0"/>
                    <w:jc w:val="center"/>
                    <w:rPr>
                      <w:rFonts w:eastAsia="Calibri"/>
                      <w:b/>
                      <w:szCs w:val="22"/>
                    </w:rPr>
                  </w:pPr>
                  <w:r w:rsidRPr="009743EA">
                    <w:rPr>
                      <w:rFonts w:eastAsia="Calibri"/>
                      <w:b/>
                      <w:szCs w:val="22"/>
                    </w:rPr>
                    <w:t>Header</w:t>
                  </w:r>
                </w:p>
              </w:tc>
              <w:tc>
                <w:tcPr>
                  <w:tcW w:w="4359" w:type="dxa"/>
                  <w:shd w:val="clear" w:color="auto" w:fill="9CC2E5"/>
                </w:tcPr>
                <w:p w14:paraId="5D28A7AB" w14:textId="77777777" w:rsidR="00595502" w:rsidRPr="009743EA" w:rsidRDefault="00595502" w:rsidP="005C72A8">
                  <w:pPr>
                    <w:pStyle w:val="TAL"/>
                    <w:snapToGrid w:val="0"/>
                    <w:jc w:val="center"/>
                    <w:rPr>
                      <w:rFonts w:eastAsia="Calibri"/>
                      <w:b/>
                      <w:szCs w:val="22"/>
                    </w:rPr>
                  </w:pPr>
                  <w:r w:rsidRPr="009743EA">
                    <w:rPr>
                      <w:rFonts w:eastAsia="Calibri"/>
                      <w:b/>
                      <w:szCs w:val="22"/>
                    </w:rPr>
                    <w:t>Value</w:t>
                  </w:r>
                </w:p>
              </w:tc>
            </w:tr>
            <w:tr w:rsidR="00595502" w:rsidRPr="009743EA" w14:paraId="1950B90E" w14:textId="77777777" w:rsidTr="005A2D7C">
              <w:trPr>
                <w:jc w:val="center"/>
              </w:trPr>
              <w:tc>
                <w:tcPr>
                  <w:tcW w:w="1501" w:type="dxa"/>
                  <w:shd w:val="clear" w:color="auto" w:fill="DEEAF6"/>
                </w:tcPr>
                <w:p w14:paraId="71600BA1" w14:textId="77777777" w:rsidR="00595502" w:rsidRPr="009743EA" w:rsidRDefault="00595502" w:rsidP="005C72A8">
                  <w:pPr>
                    <w:pStyle w:val="TAL"/>
                    <w:snapToGrid w:val="0"/>
                    <w:jc w:val="center"/>
                    <w:rPr>
                      <w:rFonts w:eastAsia="Calibri"/>
                      <w:szCs w:val="22"/>
                    </w:rPr>
                  </w:pPr>
                  <w:r w:rsidRPr="009743EA">
                    <w:rPr>
                      <w:rFonts w:eastAsia="Calibri"/>
                      <w:szCs w:val="22"/>
                    </w:rPr>
                    <w:t>Accept</w:t>
                  </w:r>
                </w:p>
              </w:tc>
              <w:tc>
                <w:tcPr>
                  <w:tcW w:w="4359" w:type="dxa"/>
                  <w:shd w:val="clear" w:color="auto" w:fill="auto"/>
                </w:tcPr>
                <w:p w14:paraId="0CAB0E50" w14:textId="77777777" w:rsidR="00595502" w:rsidRPr="009743EA" w:rsidRDefault="00595502" w:rsidP="005C72A8">
                  <w:pPr>
                    <w:pStyle w:val="TAL"/>
                    <w:snapToGrid w:val="0"/>
                    <w:rPr>
                      <w:rFonts w:eastAsia="Calibri"/>
                      <w:szCs w:val="22"/>
                    </w:rPr>
                  </w:pPr>
                  <w:r w:rsidRPr="009743EA">
                    <w:rPr>
                      <w:rFonts w:eastAsia="Calibri"/>
                      <w:szCs w:val="22"/>
                    </w:rPr>
                    <w:t>application/</w:t>
                  </w:r>
                  <w:r w:rsidR="009F506B" w:rsidRPr="009743EA">
                    <w:rPr>
                      <w:rFonts w:eastAsia="Calibri"/>
                      <w:szCs w:val="22"/>
                    </w:rPr>
                    <w:t xml:space="preserve"> </w:t>
                  </w:r>
                  <w:r w:rsidRPr="009743EA">
                    <w:rPr>
                      <w:rFonts w:eastAsia="Calibri"/>
                      <w:szCs w:val="22"/>
                    </w:rPr>
                    <w:t>json</w:t>
                  </w:r>
                </w:p>
              </w:tc>
            </w:tr>
            <w:tr w:rsidR="00595502" w:rsidRPr="009743EA" w14:paraId="39F287CC" w14:textId="77777777" w:rsidTr="005A2D7C">
              <w:trPr>
                <w:jc w:val="center"/>
              </w:trPr>
              <w:tc>
                <w:tcPr>
                  <w:tcW w:w="1501" w:type="dxa"/>
                  <w:shd w:val="clear" w:color="auto" w:fill="DEEAF6"/>
                </w:tcPr>
                <w:p w14:paraId="48D80515" w14:textId="77777777" w:rsidR="00595502" w:rsidRPr="009743EA" w:rsidRDefault="00595502" w:rsidP="005C72A8">
                  <w:pPr>
                    <w:pStyle w:val="TAL"/>
                    <w:snapToGrid w:val="0"/>
                    <w:jc w:val="center"/>
                    <w:rPr>
                      <w:rFonts w:eastAsia="Calibri"/>
                      <w:szCs w:val="22"/>
                    </w:rPr>
                  </w:pPr>
                  <w:r w:rsidRPr="009743EA">
                    <w:rPr>
                      <w:rFonts w:eastAsia="Calibri"/>
                      <w:szCs w:val="22"/>
                    </w:rPr>
                    <w:t>X-M2M-RI</w:t>
                  </w:r>
                </w:p>
              </w:tc>
              <w:tc>
                <w:tcPr>
                  <w:tcW w:w="4359" w:type="dxa"/>
                  <w:shd w:val="clear" w:color="auto" w:fill="auto"/>
                </w:tcPr>
                <w:p w14:paraId="2247DCE8" w14:textId="77777777" w:rsidR="00595502" w:rsidRPr="009743EA" w:rsidRDefault="00595502" w:rsidP="005C72A8">
                  <w:pPr>
                    <w:pStyle w:val="TAL"/>
                    <w:snapToGrid w:val="0"/>
                    <w:rPr>
                      <w:rFonts w:eastAsia="Calibri"/>
                      <w:szCs w:val="22"/>
                    </w:rPr>
                  </w:pPr>
                  <w:r w:rsidRPr="009743EA">
                    <w:rPr>
                      <w:rFonts w:eastAsia="Calibri"/>
                      <w:szCs w:val="22"/>
                    </w:rPr>
                    <w:t>Request</w:t>
                  </w:r>
                  <w:r w:rsidR="009F506B" w:rsidRPr="009743EA">
                    <w:rPr>
                      <w:rFonts w:eastAsia="Calibri"/>
                      <w:szCs w:val="22"/>
                    </w:rPr>
                    <w:t xml:space="preserve"> </w:t>
                  </w:r>
                  <w:r w:rsidRPr="009743EA">
                    <w:rPr>
                      <w:rFonts w:eastAsia="Calibri"/>
                      <w:szCs w:val="22"/>
                    </w:rPr>
                    <w:t>ID</w:t>
                  </w:r>
                  <w:r w:rsidR="009F506B" w:rsidRPr="009743EA">
                    <w:rPr>
                      <w:rFonts w:eastAsia="Calibri"/>
                      <w:szCs w:val="22"/>
                    </w:rPr>
                    <w:t xml:space="preserve"> </w:t>
                  </w:r>
                </w:p>
              </w:tc>
            </w:tr>
            <w:tr w:rsidR="00595502" w:rsidRPr="009743EA" w14:paraId="59216FEB" w14:textId="77777777" w:rsidTr="005A2D7C">
              <w:trPr>
                <w:jc w:val="center"/>
              </w:trPr>
              <w:tc>
                <w:tcPr>
                  <w:tcW w:w="1501" w:type="dxa"/>
                  <w:shd w:val="clear" w:color="auto" w:fill="DEEAF6"/>
                </w:tcPr>
                <w:p w14:paraId="28507CF2" w14:textId="77777777" w:rsidR="00595502" w:rsidRPr="009743EA" w:rsidRDefault="00595502" w:rsidP="005C72A8">
                  <w:pPr>
                    <w:pStyle w:val="TAL"/>
                    <w:snapToGrid w:val="0"/>
                    <w:jc w:val="center"/>
                    <w:rPr>
                      <w:rFonts w:eastAsia="Calibri"/>
                      <w:szCs w:val="22"/>
                    </w:rPr>
                  </w:pPr>
                  <w:r w:rsidRPr="009743EA">
                    <w:rPr>
                      <w:rFonts w:eastAsia="Calibri"/>
                      <w:szCs w:val="22"/>
                    </w:rPr>
                    <w:t>X-M2M-Origin</w:t>
                  </w:r>
                </w:p>
              </w:tc>
              <w:tc>
                <w:tcPr>
                  <w:tcW w:w="4359" w:type="dxa"/>
                  <w:shd w:val="clear" w:color="auto" w:fill="auto"/>
                </w:tcPr>
                <w:p w14:paraId="32D60F9B" w14:textId="77777777" w:rsidR="00595502" w:rsidRPr="009743EA" w:rsidRDefault="00595502" w:rsidP="005C72A8">
                  <w:pPr>
                    <w:pStyle w:val="TAL"/>
                    <w:snapToGrid w:val="0"/>
                    <w:rPr>
                      <w:rFonts w:eastAsia="Calibri"/>
                      <w:szCs w:val="22"/>
                    </w:rPr>
                  </w:pPr>
                  <w:r w:rsidRPr="009743EA">
                    <w:rPr>
                      <w:rFonts w:eastAsia="Calibri"/>
                      <w:szCs w:val="22"/>
                    </w:rPr>
                    <w:t>AE-ID</w:t>
                  </w:r>
                  <w:r w:rsidR="009F506B" w:rsidRPr="009743EA">
                    <w:rPr>
                      <w:rFonts w:eastAsia="Calibri"/>
                      <w:szCs w:val="22"/>
                    </w:rPr>
                    <w:t xml:space="preserve"> </w:t>
                  </w:r>
                  <w:r w:rsidRPr="009743EA">
                    <w:rPr>
                      <w:rFonts w:eastAsia="Calibri"/>
                      <w:szCs w:val="22"/>
                    </w:rPr>
                    <w:t>of</w:t>
                  </w:r>
                  <w:r w:rsidR="009F506B" w:rsidRPr="009743EA">
                    <w:rPr>
                      <w:rFonts w:eastAsia="Calibri"/>
                      <w:szCs w:val="22"/>
                    </w:rPr>
                    <w:t xml:space="preserve"> </w:t>
                  </w:r>
                  <w:r w:rsidRPr="009743EA">
                    <w:rPr>
                      <w:rFonts w:eastAsia="Calibri"/>
                      <w:szCs w:val="22"/>
                    </w:rPr>
                    <w:t>request</w:t>
                  </w:r>
                  <w:r w:rsidR="009F506B" w:rsidRPr="009743EA">
                    <w:rPr>
                      <w:rFonts w:eastAsia="Calibri"/>
                      <w:szCs w:val="22"/>
                    </w:rPr>
                    <w:t xml:space="preserve"> </w:t>
                  </w:r>
                  <w:r w:rsidRPr="009743EA">
                    <w:rPr>
                      <w:rFonts w:eastAsia="Calibri"/>
                      <w:szCs w:val="22"/>
                    </w:rPr>
                    <w:t>originator</w:t>
                  </w:r>
                </w:p>
              </w:tc>
            </w:tr>
            <w:tr w:rsidR="00B36CBD" w:rsidRPr="009743EA" w14:paraId="7353708F" w14:textId="77777777" w:rsidTr="005A2D7C">
              <w:trPr>
                <w:jc w:val="center"/>
              </w:trPr>
              <w:tc>
                <w:tcPr>
                  <w:tcW w:w="1501" w:type="dxa"/>
                  <w:shd w:val="clear" w:color="auto" w:fill="DEEAF6"/>
                </w:tcPr>
                <w:p w14:paraId="72CF7691" w14:textId="77777777" w:rsidR="00B36CBD" w:rsidRPr="009743EA" w:rsidRDefault="00B36CBD" w:rsidP="00B36CBD">
                  <w:pPr>
                    <w:pStyle w:val="TAL"/>
                    <w:snapToGrid w:val="0"/>
                    <w:jc w:val="center"/>
                    <w:rPr>
                      <w:rFonts w:eastAsia="Calibri"/>
                      <w:szCs w:val="22"/>
                    </w:rPr>
                  </w:pPr>
                  <w:r w:rsidRPr="009743EA">
                    <w:rPr>
                      <w:rFonts w:eastAsia="Calibri"/>
                      <w:szCs w:val="22"/>
                    </w:rPr>
                    <w:t>X-M2M-RVI</w:t>
                  </w:r>
                </w:p>
              </w:tc>
              <w:tc>
                <w:tcPr>
                  <w:tcW w:w="4359" w:type="dxa"/>
                  <w:shd w:val="clear" w:color="auto" w:fill="auto"/>
                </w:tcPr>
                <w:p w14:paraId="1C047D9B" w14:textId="77777777" w:rsidR="00B36CBD" w:rsidRPr="009743EA" w:rsidRDefault="00B36CBD" w:rsidP="00B36CBD">
                  <w:pPr>
                    <w:pStyle w:val="TAL"/>
                    <w:snapToGrid w:val="0"/>
                    <w:rPr>
                      <w:rFonts w:eastAsia="Calibri"/>
                      <w:szCs w:val="22"/>
                    </w:rPr>
                  </w:pPr>
                  <w:r w:rsidRPr="009743EA">
                    <w:rPr>
                      <w:rFonts w:eastAsia="Calibri"/>
                      <w:szCs w:val="22"/>
                    </w:rPr>
                    <w:t>Release</w:t>
                  </w:r>
                  <w:r w:rsidR="009F506B" w:rsidRPr="009743EA">
                    <w:rPr>
                      <w:rFonts w:eastAsia="Calibri"/>
                      <w:szCs w:val="22"/>
                    </w:rPr>
                    <w:t xml:space="preserve"> </w:t>
                  </w:r>
                  <w:r w:rsidRPr="009743EA">
                    <w:rPr>
                      <w:rFonts w:eastAsia="Calibri"/>
                      <w:szCs w:val="22"/>
                    </w:rPr>
                    <w:t>Version</w:t>
                  </w:r>
                  <w:r w:rsidR="009F506B" w:rsidRPr="009743EA">
                    <w:rPr>
                      <w:rFonts w:eastAsia="Calibri"/>
                      <w:szCs w:val="22"/>
                    </w:rPr>
                    <w:t xml:space="preserve"> </w:t>
                  </w:r>
                  <w:r w:rsidRPr="009743EA">
                    <w:rPr>
                      <w:rFonts w:eastAsia="Calibri"/>
                      <w:szCs w:val="22"/>
                    </w:rPr>
                    <w:t>Indicator</w:t>
                  </w:r>
                </w:p>
              </w:tc>
            </w:tr>
          </w:tbl>
          <w:p w14:paraId="63120234" w14:textId="77777777" w:rsidR="00595502" w:rsidRPr="009743EA" w:rsidRDefault="00595502" w:rsidP="005C72A8">
            <w:pPr>
              <w:pStyle w:val="TAL"/>
              <w:snapToGrid w:val="0"/>
              <w:jc w:val="center"/>
            </w:pPr>
          </w:p>
        </w:tc>
      </w:tr>
      <w:tr w:rsidR="00595502" w:rsidRPr="009743EA" w14:paraId="247049E1"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14D77B06" w14:textId="77777777" w:rsidR="00595502" w:rsidRPr="009743EA" w:rsidRDefault="00595502" w:rsidP="005C72A8">
            <w:pPr>
              <w:pStyle w:val="Default"/>
              <w:jc w:val="center"/>
              <w:rPr>
                <w:b/>
                <w:sz w:val="20"/>
                <w:szCs w:val="20"/>
              </w:rPr>
            </w:pPr>
          </w:p>
          <w:p w14:paraId="29974283" w14:textId="77777777" w:rsidR="00595502" w:rsidRPr="009743EA" w:rsidRDefault="00595502" w:rsidP="005C72A8">
            <w:pPr>
              <w:pStyle w:val="Default"/>
              <w:jc w:val="center"/>
              <w:rPr>
                <w:rFonts w:ascii="Arial" w:eastAsia="Malgun Gothic" w:hAnsi="Arial"/>
                <w:b/>
                <w:color w:val="auto"/>
                <w:kern w:val="1"/>
                <w:sz w:val="18"/>
                <w:szCs w:val="20"/>
              </w:rPr>
            </w:pPr>
          </w:p>
          <w:p w14:paraId="2ADF714F" w14:textId="77777777" w:rsidR="00595502" w:rsidRPr="009743EA" w:rsidRDefault="00595502" w:rsidP="005C72A8">
            <w:pPr>
              <w:pStyle w:val="Default"/>
              <w:jc w:val="center"/>
              <w:rPr>
                <w:rFonts w:ascii="Arial" w:eastAsia="Malgun Gothic" w:hAnsi="Arial"/>
                <w:b/>
                <w:color w:val="auto"/>
                <w:kern w:val="1"/>
                <w:sz w:val="18"/>
                <w:szCs w:val="20"/>
              </w:rPr>
            </w:pPr>
          </w:p>
          <w:p w14:paraId="590AB5BF" w14:textId="77777777" w:rsidR="00595502" w:rsidRPr="009743EA" w:rsidRDefault="00595502" w:rsidP="005C72A8">
            <w:pPr>
              <w:pStyle w:val="Default"/>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0AEB3642" w14:textId="77777777" w:rsidR="00595502" w:rsidRPr="009743EA" w:rsidRDefault="00595502" w:rsidP="005C72A8">
            <w:pPr>
              <w:pStyle w:val="Default"/>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RCN=0</w:t>
            </w:r>
          </w:p>
          <w:p w14:paraId="7C8D3B98" w14:textId="77777777" w:rsidR="00595502" w:rsidRPr="009743EA" w:rsidRDefault="00595502" w:rsidP="005C72A8">
            <w:pPr>
              <w:jc w:val="cente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51342A35" w14:textId="77777777" w:rsidR="00595502" w:rsidRPr="009743EA" w:rsidRDefault="00595502" w:rsidP="005C72A8">
            <w:pPr>
              <w:widowControl w:val="0"/>
              <w:overflowPunct/>
              <w:spacing w:after="0"/>
              <w:ind w:left="284"/>
              <w:jc w:val="both"/>
              <w:textAlignment w:val="auto"/>
              <w:rPr>
                <w:rFonts w:eastAsia="Calibri Light"/>
                <w:b/>
                <w:sz w:val="24"/>
              </w:rPr>
            </w:pPr>
            <w:r w:rsidRPr="009743EA">
              <w:rPr>
                <w:rFonts w:eastAsia="Calibri Light"/>
                <w:b/>
                <w:sz w:val="24"/>
              </w:rPr>
              <w:t>API/AE/DEL/001_RCN0</w:t>
            </w:r>
          </w:p>
          <w:p w14:paraId="594413FC" w14:textId="77777777" w:rsidR="00595502" w:rsidRPr="009743EA" w:rsidRDefault="00595502" w:rsidP="005C72A8">
            <w:pPr>
              <w:widowControl w:val="0"/>
              <w:overflowPunct/>
              <w:spacing w:after="0"/>
              <w:ind w:left="284"/>
              <w:jc w:val="both"/>
              <w:textAlignment w:val="auto"/>
              <w:rPr>
                <w:rFonts w:ascii="Arial" w:hAnsi="Arial"/>
                <w:b/>
                <w:color w:val="0070C0"/>
                <w:sz w:val="18"/>
              </w:rPr>
            </w:pPr>
          </w:p>
          <w:p w14:paraId="23BF977F" w14:textId="77777777" w:rsidR="00595502" w:rsidRPr="009743EA" w:rsidRDefault="00595502" w:rsidP="005C72A8">
            <w:pPr>
              <w:widowControl w:val="0"/>
              <w:overflowPunct/>
              <w:spacing w:after="0"/>
              <w:ind w:left="284"/>
              <w:jc w:val="both"/>
              <w:textAlignment w:val="auto"/>
              <w:rPr>
                <w:rFonts w:ascii="Arial" w:hAnsi="Arial"/>
                <w:b/>
                <w:color w:val="0070C0"/>
                <w:sz w:val="18"/>
              </w:rPr>
            </w:pPr>
            <w:r w:rsidRPr="009743EA">
              <w:rPr>
                <w:rFonts w:ascii="Arial" w:hAnsi="Arial"/>
                <w:b/>
                <w:color w:val="0070C0"/>
                <w:sz w:val="18"/>
              </w:rPr>
              <w:t>HTTP Request:</w:t>
            </w:r>
          </w:p>
          <w:p w14:paraId="08239AAA" w14:textId="77777777" w:rsidR="00595502" w:rsidRPr="009743EA" w:rsidRDefault="00595502" w:rsidP="005C72A8">
            <w:pPr>
              <w:pStyle w:val="TAL"/>
              <w:snapToGrid w:val="0"/>
              <w:ind w:left="284"/>
              <w:jc w:val="both"/>
              <w:rPr>
                <w:color w:val="0070C0"/>
              </w:rPr>
            </w:pPr>
          </w:p>
          <w:p w14:paraId="58F10FB9" w14:textId="77777777" w:rsidR="00595502" w:rsidRPr="009743EA" w:rsidRDefault="00595502" w:rsidP="005C72A8">
            <w:pPr>
              <w:pStyle w:val="TAL"/>
              <w:snapToGrid w:val="0"/>
              <w:ind w:left="284"/>
              <w:jc w:val="both"/>
              <w:rPr>
                <w:color w:val="0070C0"/>
              </w:rPr>
            </w:pPr>
            <w:r w:rsidRPr="009743EA">
              <w:rPr>
                <w:color w:val="0070C0"/>
              </w:rPr>
              <w:t>DELETE /mn-name/ae_sensor?rcn=0 HTTP/1.1</w:t>
            </w:r>
          </w:p>
          <w:p w14:paraId="32F50D3E" w14:textId="77777777" w:rsidR="00595502" w:rsidRPr="00062C7A" w:rsidRDefault="00595502" w:rsidP="005C72A8">
            <w:pPr>
              <w:pStyle w:val="TAL"/>
              <w:snapToGrid w:val="0"/>
              <w:ind w:left="284"/>
              <w:jc w:val="both"/>
              <w:rPr>
                <w:color w:val="0070C0"/>
                <w:lang w:val="fr-FR"/>
              </w:rPr>
            </w:pPr>
            <w:r w:rsidRPr="00062C7A">
              <w:rPr>
                <w:color w:val="0070C0"/>
                <w:lang w:val="fr-FR"/>
              </w:rPr>
              <w:t>Host: 192.168.0.10:8282</w:t>
            </w:r>
          </w:p>
          <w:p w14:paraId="7E09BF9D" w14:textId="77777777" w:rsidR="00595502" w:rsidRPr="00062C7A" w:rsidRDefault="00595502" w:rsidP="005C72A8">
            <w:pPr>
              <w:pStyle w:val="TAL"/>
              <w:snapToGrid w:val="0"/>
              <w:ind w:left="284"/>
              <w:jc w:val="both"/>
              <w:rPr>
                <w:color w:val="0070C0"/>
                <w:lang w:val="fr-FR"/>
              </w:rPr>
            </w:pPr>
            <w:r w:rsidRPr="00062C7A">
              <w:rPr>
                <w:color w:val="0070C0"/>
                <w:lang w:val="fr-FR"/>
              </w:rPr>
              <w:t>X-M2M-Origin: CAE0120180404T0838301405122186544640_cse01</w:t>
            </w:r>
          </w:p>
          <w:p w14:paraId="5708DDCC" w14:textId="77777777" w:rsidR="00B36CBD" w:rsidRPr="00062C7A" w:rsidRDefault="00B36CBD" w:rsidP="00A94CB3">
            <w:pPr>
              <w:pStyle w:val="TAL"/>
              <w:snapToGrid w:val="0"/>
              <w:ind w:left="284"/>
              <w:jc w:val="both"/>
              <w:rPr>
                <w:color w:val="0070C0"/>
                <w:lang w:val="fr-FR"/>
              </w:rPr>
            </w:pPr>
            <w:r w:rsidRPr="00062C7A">
              <w:rPr>
                <w:color w:val="0070C0"/>
                <w:lang w:val="fr-FR"/>
              </w:rPr>
              <w:t>Accept:</w:t>
            </w:r>
            <w:r w:rsidR="003C4E68" w:rsidRPr="00062C7A">
              <w:rPr>
                <w:color w:val="0070C0"/>
                <w:lang w:val="fr-FR"/>
              </w:rPr>
              <w:t xml:space="preserve"> </w:t>
            </w:r>
            <w:r w:rsidRPr="00062C7A">
              <w:rPr>
                <w:color w:val="0070C0"/>
                <w:lang w:val="fr-FR"/>
              </w:rPr>
              <w:t>application/json</w:t>
            </w:r>
          </w:p>
          <w:p w14:paraId="0A31CD61" w14:textId="77777777" w:rsidR="00A94CB3" w:rsidRPr="00062C7A" w:rsidRDefault="00A94CB3" w:rsidP="00A94CB3">
            <w:pPr>
              <w:pStyle w:val="TAL"/>
              <w:snapToGrid w:val="0"/>
              <w:ind w:left="284"/>
              <w:jc w:val="both"/>
              <w:rPr>
                <w:color w:val="0070C0"/>
                <w:lang w:val="fr-FR"/>
              </w:rPr>
            </w:pPr>
            <w:r w:rsidRPr="00062C7A">
              <w:rPr>
                <w:color w:val="0070C0"/>
                <w:lang w:val="fr-FR"/>
              </w:rPr>
              <w:t>X-M2M-RI: 1234</w:t>
            </w:r>
          </w:p>
          <w:p w14:paraId="33A0B5CA" w14:textId="77777777" w:rsidR="00B50703" w:rsidRPr="009743EA" w:rsidRDefault="00B50703" w:rsidP="00B50703">
            <w:pPr>
              <w:pStyle w:val="TAL"/>
              <w:snapToGrid w:val="0"/>
              <w:ind w:left="284"/>
              <w:jc w:val="both"/>
              <w:rPr>
                <w:color w:val="0070C0"/>
              </w:rPr>
            </w:pPr>
            <w:r w:rsidRPr="009743EA">
              <w:rPr>
                <w:color w:val="0070C0"/>
              </w:rPr>
              <w:t>X-M2M-RVI: 2a</w:t>
            </w:r>
          </w:p>
          <w:p w14:paraId="376ADF06" w14:textId="77777777" w:rsidR="00595502" w:rsidRPr="009743EA" w:rsidRDefault="00595502" w:rsidP="005C72A8">
            <w:pPr>
              <w:widowControl w:val="0"/>
              <w:overflowPunct/>
              <w:spacing w:after="0"/>
              <w:ind w:left="284"/>
              <w:jc w:val="both"/>
              <w:textAlignment w:val="auto"/>
              <w:rPr>
                <w:rFonts w:ascii="Arial" w:hAnsi="Arial"/>
                <w:b/>
                <w:color w:val="0070C0"/>
                <w:sz w:val="18"/>
              </w:rPr>
            </w:pPr>
          </w:p>
          <w:p w14:paraId="19FABE73" w14:textId="77777777" w:rsidR="009B6DB3" w:rsidRPr="009743EA" w:rsidRDefault="009B6DB3" w:rsidP="005C72A8">
            <w:pPr>
              <w:widowControl w:val="0"/>
              <w:overflowPunct/>
              <w:spacing w:after="0"/>
              <w:ind w:left="284"/>
              <w:jc w:val="both"/>
              <w:textAlignment w:val="auto"/>
              <w:rPr>
                <w:rFonts w:ascii="Arial" w:hAnsi="Arial"/>
                <w:b/>
                <w:color w:val="0070C0"/>
                <w:sz w:val="18"/>
              </w:rPr>
            </w:pPr>
          </w:p>
          <w:p w14:paraId="43691061" w14:textId="77777777" w:rsidR="00595502" w:rsidRPr="009743EA" w:rsidRDefault="00595502" w:rsidP="005C72A8">
            <w:pPr>
              <w:widowControl w:val="0"/>
              <w:overflowPunct/>
              <w:spacing w:after="0"/>
              <w:ind w:left="284"/>
              <w:jc w:val="both"/>
              <w:textAlignment w:val="auto"/>
              <w:rPr>
                <w:rFonts w:ascii="Arial" w:hAnsi="Arial"/>
                <w:b/>
                <w:color w:val="0070C0"/>
                <w:sz w:val="18"/>
              </w:rPr>
            </w:pPr>
            <w:r w:rsidRPr="009743EA">
              <w:rPr>
                <w:rFonts w:ascii="Arial" w:hAnsi="Arial"/>
                <w:b/>
                <w:color w:val="0070C0"/>
                <w:sz w:val="18"/>
              </w:rPr>
              <w:t>HTTP Response:</w:t>
            </w:r>
          </w:p>
          <w:p w14:paraId="30A62178" w14:textId="77777777" w:rsidR="00595502" w:rsidRPr="009743EA" w:rsidRDefault="00595502" w:rsidP="005C72A8">
            <w:pPr>
              <w:widowControl w:val="0"/>
              <w:overflowPunct/>
              <w:spacing w:after="0"/>
              <w:ind w:left="284"/>
              <w:textAlignment w:val="auto"/>
              <w:rPr>
                <w:rFonts w:ascii="Arial" w:hAnsi="Arial"/>
                <w:color w:val="0070C0"/>
                <w:sz w:val="18"/>
              </w:rPr>
            </w:pPr>
          </w:p>
          <w:p w14:paraId="705ED654" w14:textId="77777777" w:rsidR="00595502" w:rsidRPr="009743EA" w:rsidRDefault="00595502" w:rsidP="005C72A8">
            <w:pPr>
              <w:widowControl w:val="0"/>
              <w:overflowPunct/>
              <w:spacing w:after="0"/>
              <w:ind w:left="284"/>
              <w:textAlignment w:val="auto"/>
              <w:rPr>
                <w:rFonts w:ascii="Arial" w:hAnsi="Arial"/>
                <w:color w:val="0070C0"/>
                <w:sz w:val="18"/>
              </w:rPr>
            </w:pPr>
            <w:r w:rsidRPr="009743EA">
              <w:rPr>
                <w:rFonts w:ascii="Arial" w:hAnsi="Arial"/>
                <w:color w:val="0070C0"/>
                <w:sz w:val="18"/>
              </w:rPr>
              <w:t>200 OK</w:t>
            </w:r>
          </w:p>
          <w:p w14:paraId="01513746" w14:textId="77777777" w:rsidR="00595502" w:rsidRPr="009743EA" w:rsidRDefault="00595502" w:rsidP="005C72A8">
            <w:pPr>
              <w:pStyle w:val="TAL"/>
              <w:snapToGrid w:val="0"/>
              <w:ind w:left="284"/>
              <w:jc w:val="both"/>
              <w:rPr>
                <w:color w:val="0070C0"/>
              </w:rPr>
            </w:pPr>
            <w:r w:rsidRPr="009743EA">
              <w:rPr>
                <w:color w:val="0070C0"/>
              </w:rPr>
              <w:t xml:space="preserve">Content-Length:0 </w:t>
            </w:r>
          </w:p>
          <w:p w14:paraId="23C23B7E" w14:textId="77777777" w:rsidR="00595502" w:rsidRPr="009743EA" w:rsidRDefault="00595502" w:rsidP="005C72A8">
            <w:pPr>
              <w:pStyle w:val="TAL"/>
              <w:snapToGrid w:val="0"/>
              <w:ind w:left="284"/>
              <w:jc w:val="both"/>
              <w:rPr>
                <w:color w:val="0070C0"/>
              </w:rPr>
            </w:pPr>
            <w:r w:rsidRPr="009743EA">
              <w:rPr>
                <w:color w:val="0070C0"/>
              </w:rPr>
              <w:t>X-M2M-RI:1234</w:t>
            </w:r>
          </w:p>
          <w:p w14:paraId="6D711A0D" w14:textId="77777777" w:rsidR="00B50703" w:rsidRPr="009743EA" w:rsidRDefault="00B50703" w:rsidP="00B50703">
            <w:pPr>
              <w:pStyle w:val="TAL"/>
              <w:snapToGrid w:val="0"/>
              <w:ind w:left="284"/>
              <w:jc w:val="both"/>
              <w:rPr>
                <w:color w:val="0070C0"/>
              </w:rPr>
            </w:pPr>
            <w:r w:rsidRPr="009743EA">
              <w:rPr>
                <w:color w:val="0070C0"/>
              </w:rPr>
              <w:t>X-M2M-RVI: 2a</w:t>
            </w:r>
          </w:p>
          <w:p w14:paraId="270162CB" w14:textId="77777777" w:rsidR="00595502" w:rsidRPr="009743EA" w:rsidRDefault="00595502" w:rsidP="005C72A8">
            <w:pPr>
              <w:pStyle w:val="TAL"/>
              <w:snapToGrid w:val="0"/>
              <w:ind w:left="284"/>
              <w:jc w:val="both"/>
              <w:rPr>
                <w:color w:val="0070C0"/>
              </w:rPr>
            </w:pPr>
            <w:r w:rsidRPr="009743EA">
              <w:rPr>
                <w:color w:val="0070C0"/>
              </w:rPr>
              <w:t>X-M2M-RSC:2002</w:t>
            </w:r>
          </w:p>
          <w:p w14:paraId="7B37BD90" w14:textId="77777777" w:rsidR="00595502" w:rsidRPr="009743EA" w:rsidRDefault="00595502" w:rsidP="005C72A8">
            <w:pPr>
              <w:pStyle w:val="TAL"/>
              <w:snapToGrid w:val="0"/>
              <w:ind w:left="284"/>
              <w:jc w:val="both"/>
              <w:rPr>
                <w:color w:val="0070C0"/>
              </w:rPr>
            </w:pPr>
          </w:p>
        </w:tc>
      </w:tr>
      <w:tr w:rsidR="00595502" w:rsidRPr="009743EA" w14:paraId="582E3D7B"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02CF0D4A" w14:textId="77777777" w:rsidR="00595502" w:rsidRPr="009743EA" w:rsidRDefault="00595502" w:rsidP="005C72A8">
            <w:pPr>
              <w:pStyle w:val="Default"/>
              <w:jc w:val="center"/>
              <w:rPr>
                <w:b/>
                <w:sz w:val="20"/>
                <w:szCs w:val="20"/>
              </w:rPr>
            </w:pPr>
          </w:p>
          <w:p w14:paraId="5C3D8D79" w14:textId="77777777" w:rsidR="00595502" w:rsidRPr="009743EA" w:rsidRDefault="00595502" w:rsidP="005C72A8">
            <w:pPr>
              <w:pStyle w:val="Default"/>
              <w:jc w:val="center"/>
              <w:rPr>
                <w:rFonts w:ascii="Arial" w:eastAsia="Malgun Gothic" w:hAnsi="Arial"/>
                <w:b/>
                <w:color w:val="auto"/>
                <w:kern w:val="1"/>
                <w:sz w:val="18"/>
                <w:szCs w:val="20"/>
              </w:rPr>
            </w:pPr>
          </w:p>
          <w:p w14:paraId="406940A3" w14:textId="77777777" w:rsidR="00595502" w:rsidRPr="009743EA" w:rsidRDefault="00595502" w:rsidP="005C72A8">
            <w:pPr>
              <w:pStyle w:val="Default"/>
              <w:jc w:val="center"/>
              <w:rPr>
                <w:rFonts w:ascii="Arial" w:eastAsia="Malgun Gothic" w:hAnsi="Arial"/>
                <w:b/>
                <w:color w:val="auto"/>
                <w:kern w:val="1"/>
                <w:sz w:val="18"/>
                <w:szCs w:val="20"/>
              </w:rPr>
            </w:pPr>
          </w:p>
          <w:p w14:paraId="20E18A5A" w14:textId="77777777" w:rsidR="00595502" w:rsidRPr="009743EA" w:rsidRDefault="00595502" w:rsidP="005C72A8">
            <w:pPr>
              <w:pStyle w:val="Default"/>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07857012" w14:textId="77777777" w:rsidR="00595502" w:rsidRPr="009743EA" w:rsidRDefault="00595502" w:rsidP="005C72A8">
            <w:pPr>
              <w:pStyle w:val="Default"/>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RCN=1 or</w:t>
            </w:r>
          </w:p>
          <w:p w14:paraId="2529200F" w14:textId="77777777" w:rsidR="00595502" w:rsidRPr="009743EA" w:rsidRDefault="00595502" w:rsidP="005C72A8">
            <w:pPr>
              <w:pStyle w:val="Default"/>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no RCN</w:t>
            </w:r>
          </w:p>
          <w:p w14:paraId="35BF97CC" w14:textId="77777777" w:rsidR="00595502" w:rsidRPr="009743EA" w:rsidRDefault="00595502" w:rsidP="005C72A8">
            <w:pPr>
              <w:jc w:val="cente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122F375E" w14:textId="77777777" w:rsidR="00595502" w:rsidRPr="009743EA" w:rsidRDefault="00595502" w:rsidP="005C72A8">
            <w:pPr>
              <w:pStyle w:val="TAL"/>
              <w:snapToGrid w:val="0"/>
              <w:ind w:left="284"/>
              <w:jc w:val="both"/>
              <w:rPr>
                <w:color w:val="0070C0"/>
              </w:rPr>
            </w:pPr>
          </w:p>
          <w:p w14:paraId="386BC4DA" w14:textId="77777777" w:rsidR="00595502" w:rsidRPr="009743EA" w:rsidRDefault="00595502" w:rsidP="005C72A8">
            <w:pPr>
              <w:widowControl w:val="0"/>
              <w:overflowPunct/>
              <w:spacing w:after="0"/>
              <w:ind w:left="284"/>
              <w:jc w:val="both"/>
              <w:textAlignment w:val="auto"/>
              <w:rPr>
                <w:rFonts w:eastAsia="Calibri Light"/>
                <w:b/>
                <w:sz w:val="24"/>
              </w:rPr>
            </w:pPr>
            <w:r w:rsidRPr="009743EA">
              <w:rPr>
                <w:rFonts w:eastAsia="Calibri Light"/>
                <w:b/>
                <w:sz w:val="24"/>
              </w:rPr>
              <w:t>API/AE/DEL/001</w:t>
            </w:r>
          </w:p>
          <w:p w14:paraId="196B9F69" w14:textId="77777777" w:rsidR="00595502" w:rsidRPr="009743EA" w:rsidRDefault="00595502" w:rsidP="005C72A8">
            <w:pPr>
              <w:widowControl w:val="0"/>
              <w:overflowPunct/>
              <w:spacing w:after="0"/>
              <w:ind w:left="284"/>
              <w:jc w:val="both"/>
              <w:textAlignment w:val="auto"/>
              <w:rPr>
                <w:rFonts w:eastAsia="Calibri Light"/>
                <w:b/>
                <w:sz w:val="24"/>
              </w:rPr>
            </w:pPr>
            <w:r w:rsidRPr="009743EA">
              <w:rPr>
                <w:rFonts w:eastAsia="Calibri Light"/>
                <w:b/>
                <w:sz w:val="24"/>
              </w:rPr>
              <w:t>API/AE/DEL/001_RCN1</w:t>
            </w:r>
          </w:p>
          <w:p w14:paraId="50CF4C2C" w14:textId="77777777" w:rsidR="00595502" w:rsidRPr="009743EA" w:rsidRDefault="00595502" w:rsidP="005C72A8">
            <w:pPr>
              <w:pStyle w:val="TAL"/>
              <w:snapToGrid w:val="0"/>
              <w:ind w:left="284"/>
              <w:jc w:val="both"/>
              <w:rPr>
                <w:color w:val="0070C0"/>
              </w:rPr>
            </w:pPr>
          </w:p>
          <w:p w14:paraId="3BAA0356" w14:textId="77777777" w:rsidR="00595502" w:rsidRPr="009743EA" w:rsidRDefault="00595502" w:rsidP="005C72A8">
            <w:pPr>
              <w:pStyle w:val="TAL"/>
              <w:snapToGrid w:val="0"/>
              <w:ind w:left="284"/>
              <w:jc w:val="both"/>
              <w:rPr>
                <w:b/>
                <w:color w:val="0070C0"/>
              </w:rPr>
            </w:pPr>
            <w:r w:rsidRPr="009743EA">
              <w:rPr>
                <w:b/>
                <w:color w:val="0070C0"/>
              </w:rPr>
              <w:t>HTTP Request:</w:t>
            </w:r>
          </w:p>
          <w:p w14:paraId="044EBB6F" w14:textId="77777777" w:rsidR="00595502" w:rsidRPr="009743EA" w:rsidRDefault="00595502" w:rsidP="005C72A8">
            <w:pPr>
              <w:pStyle w:val="TAL"/>
              <w:snapToGrid w:val="0"/>
              <w:ind w:left="284"/>
              <w:jc w:val="both"/>
              <w:rPr>
                <w:color w:val="0070C0"/>
              </w:rPr>
            </w:pPr>
          </w:p>
          <w:p w14:paraId="5B7945D9" w14:textId="77777777" w:rsidR="00595502" w:rsidRPr="009743EA" w:rsidRDefault="00595502" w:rsidP="005C72A8">
            <w:pPr>
              <w:pStyle w:val="TAL"/>
              <w:snapToGrid w:val="0"/>
              <w:ind w:left="284"/>
              <w:jc w:val="both"/>
              <w:rPr>
                <w:color w:val="0070C0"/>
              </w:rPr>
            </w:pPr>
            <w:r w:rsidRPr="009743EA">
              <w:rPr>
                <w:color w:val="0070C0"/>
              </w:rPr>
              <w:t>DELETE /mn-name/ae_sensor HTTP/1.1</w:t>
            </w:r>
          </w:p>
          <w:p w14:paraId="56797C55" w14:textId="77777777" w:rsidR="00595502" w:rsidRPr="00062C7A" w:rsidRDefault="00595502" w:rsidP="005C72A8">
            <w:pPr>
              <w:pStyle w:val="TAL"/>
              <w:snapToGrid w:val="0"/>
              <w:ind w:left="284"/>
              <w:jc w:val="both"/>
              <w:rPr>
                <w:color w:val="0070C0"/>
                <w:lang w:val="fr-FR"/>
              </w:rPr>
            </w:pPr>
            <w:r w:rsidRPr="00062C7A">
              <w:rPr>
                <w:color w:val="0070C0"/>
                <w:lang w:val="fr-FR"/>
              </w:rPr>
              <w:t>Host: 192.168.0.10:8282</w:t>
            </w:r>
          </w:p>
          <w:p w14:paraId="0DA3B54E" w14:textId="77777777" w:rsidR="00595502" w:rsidRPr="00062C7A" w:rsidRDefault="00595502" w:rsidP="005C72A8">
            <w:pPr>
              <w:pStyle w:val="TAL"/>
              <w:snapToGrid w:val="0"/>
              <w:ind w:left="284"/>
              <w:jc w:val="both"/>
              <w:rPr>
                <w:color w:val="0070C0"/>
                <w:lang w:val="fr-FR"/>
              </w:rPr>
            </w:pPr>
            <w:r w:rsidRPr="00062C7A">
              <w:rPr>
                <w:color w:val="0070C0"/>
                <w:lang w:val="fr-FR"/>
              </w:rPr>
              <w:lastRenderedPageBreak/>
              <w:t>X-M2M-Origin: CAE0120180404T0904581405122774033921_cse01</w:t>
            </w:r>
          </w:p>
          <w:p w14:paraId="5C6F1E71" w14:textId="77777777" w:rsidR="003D3CB6" w:rsidRPr="00062C7A" w:rsidRDefault="003D3CB6" w:rsidP="003D3CB6">
            <w:pPr>
              <w:pStyle w:val="TAL"/>
              <w:snapToGrid w:val="0"/>
              <w:ind w:left="284"/>
              <w:jc w:val="both"/>
              <w:rPr>
                <w:color w:val="0070C0"/>
                <w:lang w:val="fr-FR"/>
              </w:rPr>
            </w:pPr>
            <w:r w:rsidRPr="00062C7A">
              <w:rPr>
                <w:color w:val="0070C0"/>
                <w:lang w:val="fr-FR"/>
              </w:rPr>
              <w:t>X-M2M-RI:1234</w:t>
            </w:r>
          </w:p>
          <w:p w14:paraId="2DEFBC3A" w14:textId="77777777" w:rsidR="00B50703" w:rsidRPr="009743EA" w:rsidRDefault="00B50703" w:rsidP="00B50703">
            <w:pPr>
              <w:pStyle w:val="TAL"/>
              <w:snapToGrid w:val="0"/>
              <w:ind w:left="284"/>
              <w:jc w:val="both"/>
              <w:rPr>
                <w:color w:val="0070C0"/>
              </w:rPr>
            </w:pPr>
            <w:r w:rsidRPr="009743EA">
              <w:rPr>
                <w:color w:val="0070C0"/>
              </w:rPr>
              <w:t>X-M2M-RVI: 2a</w:t>
            </w:r>
          </w:p>
          <w:p w14:paraId="6114DB7A" w14:textId="77777777" w:rsidR="009B6DB3" w:rsidRPr="009743EA" w:rsidRDefault="009B6DB3" w:rsidP="005C72A8">
            <w:pPr>
              <w:pStyle w:val="TAL"/>
              <w:snapToGrid w:val="0"/>
              <w:ind w:left="284"/>
              <w:jc w:val="both"/>
              <w:rPr>
                <w:color w:val="0070C0"/>
              </w:rPr>
            </w:pPr>
          </w:p>
          <w:p w14:paraId="7834D26D" w14:textId="77777777" w:rsidR="00595502" w:rsidRPr="009743EA" w:rsidRDefault="00595502" w:rsidP="005C72A8">
            <w:pPr>
              <w:pStyle w:val="TAL"/>
              <w:snapToGrid w:val="0"/>
              <w:ind w:left="284"/>
              <w:jc w:val="both"/>
              <w:rPr>
                <w:color w:val="0070C0"/>
              </w:rPr>
            </w:pPr>
          </w:p>
          <w:p w14:paraId="1D798A26" w14:textId="77777777" w:rsidR="00595502" w:rsidRPr="009743EA" w:rsidRDefault="00595502" w:rsidP="005C72A8">
            <w:pPr>
              <w:pStyle w:val="TAL"/>
              <w:snapToGrid w:val="0"/>
              <w:ind w:left="284"/>
              <w:jc w:val="both"/>
              <w:rPr>
                <w:b/>
                <w:color w:val="0070C0"/>
              </w:rPr>
            </w:pPr>
            <w:r w:rsidRPr="009743EA">
              <w:rPr>
                <w:b/>
                <w:color w:val="0070C0"/>
              </w:rPr>
              <w:t>HTTP Response:</w:t>
            </w:r>
          </w:p>
          <w:p w14:paraId="5AB592AB" w14:textId="77777777" w:rsidR="00595502" w:rsidRPr="009743EA" w:rsidRDefault="00595502" w:rsidP="005C72A8">
            <w:pPr>
              <w:pStyle w:val="TAL"/>
              <w:snapToGrid w:val="0"/>
              <w:ind w:left="284"/>
              <w:jc w:val="both"/>
              <w:rPr>
                <w:color w:val="0070C0"/>
              </w:rPr>
            </w:pPr>
          </w:p>
          <w:p w14:paraId="02C8932D" w14:textId="77777777" w:rsidR="00595502" w:rsidRPr="009743EA" w:rsidRDefault="00595502" w:rsidP="005C72A8">
            <w:pPr>
              <w:pStyle w:val="TAL"/>
              <w:snapToGrid w:val="0"/>
              <w:ind w:left="284"/>
              <w:jc w:val="both"/>
              <w:rPr>
                <w:color w:val="0070C0"/>
              </w:rPr>
            </w:pPr>
            <w:r w:rsidRPr="009743EA">
              <w:rPr>
                <w:color w:val="0070C0"/>
              </w:rPr>
              <w:t>200 OK</w:t>
            </w:r>
          </w:p>
          <w:p w14:paraId="63C2CBC9" w14:textId="77777777" w:rsidR="00595502" w:rsidRPr="009743EA" w:rsidRDefault="00595502" w:rsidP="005C72A8">
            <w:pPr>
              <w:pStyle w:val="TAL"/>
              <w:snapToGrid w:val="0"/>
              <w:ind w:left="284"/>
              <w:jc w:val="both"/>
              <w:rPr>
                <w:color w:val="0070C0"/>
              </w:rPr>
            </w:pPr>
            <w:r w:rsidRPr="009743EA">
              <w:rPr>
                <w:color w:val="0070C0"/>
              </w:rPr>
              <w:t xml:space="preserve">Content-Length:308 </w:t>
            </w:r>
          </w:p>
          <w:p w14:paraId="4310BED4" w14:textId="77777777" w:rsidR="00595502" w:rsidRPr="009743EA" w:rsidRDefault="00595502" w:rsidP="005C72A8">
            <w:pPr>
              <w:pStyle w:val="TAL"/>
              <w:snapToGrid w:val="0"/>
              <w:ind w:left="284"/>
              <w:jc w:val="both"/>
              <w:rPr>
                <w:color w:val="0070C0"/>
              </w:rPr>
            </w:pPr>
            <w:r w:rsidRPr="009743EA">
              <w:rPr>
                <w:color w:val="0070C0"/>
              </w:rPr>
              <w:t>Content-Type:application/json</w:t>
            </w:r>
          </w:p>
          <w:p w14:paraId="7475AF91" w14:textId="77777777" w:rsidR="00595502" w:rsidRPr="009743EA" w:rsidRDefault="00595502" w:rsidP="005C72A8">
            <w:pPr>
              <w:pStyle w:val="TAL"/>
              <w:snapToGrid w:val="0"/>
              <w:ind w:left="284"/>
              <w:jc w:val="both"/>
              <w:rPr>
                <w:color w:val="0070C0"/>
              </w:rPr>
            </w:pPr>
            <w:r w:rsidRPr="009743EA">
              <w:rPr>
                <w:color w:val="0070C0"/>
              </w:rPr>
              <w:t>X-M2M-RI:1234</w:t>
            </w:r>
          </w:p>
          <w:p w14:paraId="61DD44BC" w14:textId="77777777" w:rsidR="009B6DB3" w:rsidRPr="009743EA" w:rsidRDefault="009B6DB3" w:rsidP="009B6DB3">
            <w:pPr>
              <w:pStyle w:val="TAL"/>
              <w:snapToGrid w:val="0"/>
              <w:ind w:left="284"/>
              <w:jc w:val="both"/>
              <w:rPr>
                <w:color w:val="0070C0"/>
              </w:rPr>
            </w:pPr>
            <w:r w:rsidRPr="009743EA">
              <w:rPr>
                <w:color w:val="0070C0"/>
              </w:rPr>
              <w:t>X-M2M-RVI: 2a</w:t>
            </w:r>
          </w:p>
          <w:p w14:paraId="00A2D244" w14:textId="77777777" w:rsidR="00595502" w:rsidRPr="009743EA" w:rsidRDefault="00595502" w:rsidP="005C72A8">
            <w:pPr>
              <w:pStyle w:val="TAL"/>
              <w:snapToGrid w:val="0"/>
              <w:ind w:left="284"/>
              <w:jc w:val="both"/>
              <w:rPr>
                <w:color w:val="0070C0"/>
              </w:rPr>
            </w:pPr>
            <w:r w:rsidRPr="009743EA">
              <w:rPr>
                <w:color w:val="0070C0"/>
              </w:rPr>
              <w:t>X-M2M-RSC:2002</w:t>
            </w:r>
          </w:p>
          <w:p w14:paraId="016938BF" w14:textId="77777777" w:rsidR="00595502" w:rsidRPr="009743EA" w:rsidRDefault="00595502" w:rsidP="005C72A8">
            <w:pPr>
              <w:pStyle w:val="TAL"/>
              <w:snapToGrid w:val="0"/>
              <w:ind w:left="284"/>
              <w:jc w:val="both"/>
              <w:rPr>
                <w:color w:val="0070C0"/>
              </w:rPr>
            </w:pPr>
          </w:p>
          <w:p w14:paraId="3CB2BA26" w14:textId="77777777" w:rsidR="00595502" w:rsidRPr="009743EA" w:rsidRDefault="00595502" w:rsidP="005C72A8">
            <w:pPr>
              <w:pStyle w:val="TAL"/>
              <w:snapToGrid w:val="0"/>
              <w:ind w:left="284"/>
              <w:jc w:val="both"/>
              <w:rPr>
                <w:color w:val="0070C0"/>
              </w:rPr>
            </w:pPr>
            <w:r w:rsidRPr="009743EA">
              <w:rPr>
                <w:color w:val="0070C0"/>
              </w:rPr>
              <w:t>{</w:t>
            </w:r>
          </w:p>
          <w:p w14:paraId="2F9C2313" w14:textId="77777777" w:rsidR="00595502" w:rsidRPr="009743EA" w:rsidRDefault="00595502" w:rsidP="005C72A8">
            <w:pPr>
              <w:pStyle w:val="TAL"/>
              <w:snapToGrid w:val="0"/>
              <w:ind w:left="284"/>
              <w:jc w:val="both"/>
              <w:rPr>
                <w:color w:val="0070C0"/>
              </w:rPr>
            </w:pPr>
            <w:r w:rsidRPr="009743EA">
              <w:rPr>
                <w:color w:val="0070C0"/>
              </w:rPr>
              <w:t xml:space="preserve">    "m2m:ae": {</w:t>
            </w:r>
          </w:p>
          <w:p w14:paraId="13FA6446" w14:textId="77777777" w:rsidR="00595502" w:rsidRPr="009743EA" w:rsidRDefault="00595502" w:rsidP="005C72A8">
            <w:pPr>
              <w:pStyle w:val="TAL"/>
              <w:snapToGrid w:val="0"/>
              <w:ind w:left="284"/>
              <w:jc w:val="both"/>
              <w:rPr>
                <w:color w:val="0070C0"/>
              </w:rPr>
            </w:pPr>
            <w:r w:rsidRPr="009743EA">
              <w:rPr>
                <w:color w:val="0070C0"/>
              </w:rPr>
              <w:t xml:space="preserve">        "aei": "CAE0120180404T0904581405122774033921_cse01",</w:t>
            </w:r>
          </w:p>
          <w:p w14:paraId="07E59924" w14:textId="77777777" w:rsidR="00595502" w:rsidRPr="009743EA" w:rsidRDefault="00595502" w:rsidP="005C72A8">
            <w:pPr>
              <w:pStyle w:val="TAL"/>
              <w:snapToGrid w:val="0"/>
              <w:ind w:left="284"/>
              <w:jc w:val="both"/>
              <w:rPr>
                <w:color w:val="0070C0"/>
              </w:rPr>
            </w:pPr>
            <w:r w:rsidRPr="009743EA">
              <w:rPr>
                <w:color w:val="0070C0"/>
              </w:rPr>
              <w:t xml:space="preserve">        "api": "A01.com.company.Temperature",</w:t>
            </w:r>
          </w:p>
          <w:p w14:paraId="0E30A70A" w14:textId="77777777" w:rsidR="00595502" w:rsidRPr="00062C7A" w:rsidRDefault="00595502" w:rsidP="005C72A8">
            <w:pPr>
              <w:pStyle w:val="TAL"/>
              <w:snapToGrid w:val="0"/>
              <w:ind w:left="284"/>
              <w:jc w:val="both"/>
              <w:rPr>
                <w:color w:val="0070C0"/>
                <w:lang w:val="fr-FR"/>
              </w:rPr>
            </w:pPr>
            <w:r w:rsidRPr="009743EA">
              <w:rPr>
                <w:color w:val="0070C0"/>
              </w:rPr>
              <w:t xml:space="preserve">        </w:t>
            </w:r>
            <w:r w:rsidRPr="00062C7A">
              <w:rPr>
                <w:color w:val="0070C0"/>
                <w:lang w:val="fr-FR"/>
              </w:rPr>
              <w:t>"ct": "20180404T090458",</w:t>
            </w:r>
          </w:p>
          <w:p w14:paraId="7B84DD81" w14:textId="77777777" w:rsidR="00595502" w:rsidRPr="000D6D95" w:rsidRDefault="00595502" w:rsidP="005C72A8">
            <w:pPr>
              <w:pStyle w:val="TAL"/>
              <w:snapToGrid w:val="0"/>
              <w:ind w:left="284"/>
              <w:jc w:val="both"/>
              <w:rPr>
                <w:color w:val="0070C0"/>
                <w:lang w:val="fr-FR"/>
              </w:rPr>
            </w:pPr>
            <w:r w:rsidRPr="00062C7A">
              <w:rPr>
                <w:color w:val="0070C0"/>
                <w:lang w:val="fr-FR"/>
              </w:rPr>
              <w:t xml:space="preserve">        "et":</w:t>
            </w:r>
            <w:r w:rsidRPr="000D6D95">
              <w:rPr>
                <w:color w:val="0070C0"/>
                <w:lang w:val="fr-FR"/>
              </w:rPr>
              <w:t xml:space="preserve"> "99991231T235959",</w:t>
            </w:r>
          </w:p>
          <w:p w14:paraId="3332AAE1" w14:textId="77777777" w:rsidR="00595502" w:rsidRPr="000D6D95" w:rsidRDefault="00595502" w:rsidP="005C72A8">
            <w:pPr>
              <w:pStyle w:val="TAL"/>
              <w:snapToGrid w:val="0"/>
              <w:ind w:left="284"/>
              <w:jc w:val="both"/>
              <w:rPr>
                <w:color w:val="0070C0"/>
                <w:lang w:val="fr-FR"/>
              </w:rPr>
            </w:pPr>
            <w:r w:rsidRPr="000D6D95">
              <w:rPr>
                <w:color w:val="0070C0"/>
                <w:lang w:val="fr-FR"/>
              </w:rPr>
              <w:t xml:space="preserve">        "lbl": [</w:t>
            </w:r>
          </w:p>
          <w:p w14:paraId="39D24DE2" w14:textId="77777777" w:rsidR="00595502" w:rsidRPr="000D6D95" w:rsidRDefault="00595502" w:rsidP="005C72A8">
            <w:pPr>
              <w:pStyle w:val="TAL"/>
              <w:snapToGrid w:val="0"/>
              <w:ind w:left="284"/>
              <w:jc w:val="both"/>
              <w:rPr>
                <w:color w:val="0070C0"/>
                <w:lang w:val="fr-FR"/>
              </w:rPr>
            </w:pPr>
            <w:r w:rsidRPr="000D6D95">
              <w:rPr>
                <w:color w:val="0070C0"/>
                <w:lang w:val="fr-FR"/>
              </w:rPr>
              <w:t xml:space="preserve">            "indoor_temperature",</w:t>
            </w:r>
          </w:p>
          <w:p w14:paraId="5402B044" w14:textId="77777777" w:rsidR="00595502" w:rsidRPr="009743EA" w:rsidRDefault="00595502" w:rsidP="005C72A8">
            <w:pPr>
              <w:pStyle w:val="TAL"/>
              <w:snapToGrid w:val="0"/>
              <w:ind w:left="284"/>
              <w:jc w:val="both"/>
              <w:rPr>
                <w:color w:val="0070C0"/>
              </w:rPr>
            </w:pPr>
            <w:r w:rsidRPr="000D6D95">
              <w:rPr>
                <w:color w:val="0070C0"/>
                <w:lang w:val="fr-FR"/>
              </w:rPr>
              <w:t xml:space="preserve">            </w:t>
            </w:r>
            <w:r w:rsidRPr="009743EA">
              <w:rPr>
                <w:color w:val="0070C0"/>
              </w:rPr>
              <w:t>"room_1"</w:t>
            </w:r>
          </w:p>
          <w:p w14:paraId="06310064" w14:textId="77777777" w:rsidR="00595502" w:rsidRPr="009743EA" w:rsidRDefault="00595502" w:rsidP="005C72A8">
            <w:pPr>
              <w:pStyle w:val="TAL"/>
              <w:snapToGrid w:val="0"/>
              <w:ind w:left="284"/>
              <w:jc w:val="both"/>
              <w:rPr>
                <w:color w:val="0070C0"/>
              </w:rPr>
            </w:pPr>
            <w:r w:rsidRPr="009743EA">
              <w:rPr>
                <w:color w:val="0070C0"/>
              </w:rPr>
              <w:t xml:space="preserve">        ],</w:t>
            </w:r>
          </w:p>
          <w:p w14:paraId="20E8AE15" w14:textId="77777777" w:rsidR="00595502" w:rsidRPr="009743EA" w:rsidRDefault="00595502" w:rsidP="005C72A8">
            <w:pPr>
              <w:pStyle w:val="TAL"/>
              <w:snapToGrid w:val="0"/>
              <w:ind w:left="284"/>
              <w:jc w:val="both"/>
              <w:rPr>
                <w:color w:val="0070C0"/>
              </w:rPr>
            </w:pPr>
            <w:r w:rsidRPr="009743EA">
              <w:rPr>
                <w:color w:val="0070C0"/>
              </w:rPr>
              <w:t xml:space="preserve">        "lt": "20180404T090556",</w:t>
            </w:r>
          </w:p>
          <w:p w14:paraId="196B267C" w14:textId="77777777" w:rsidR="00595502" w:rsidRPr="009743EA" w:rsidRDefault="00595502" w:rsidP="005C72A8">
            <w:pPr>
              <w:pStyle w:val="TAL"/>
              <w:snapToGrid w:val="0"/>
              <w:ind w:left="284"/>
              <w:jc w:val="both"/>
              <w:rPr>
                <w:color w:val="0070C0"/>
              </w:rPr>
            </w:pPr>
            <w:r w:rsidRPr="009743EA">
              <w:rPr>
                <w:color w:val="0070C0"/>
              </w:rPr>
              <w:t xml:space="preserve">        "pi": "mnID",</w:t>
            </w:r>
          </w:p>
          <w:p w14:paraId="3EB02822" w14:textId="77777777" w:rsidR="00595502" w:rsidRPr="000D6D95" w:rsidRDefault="00595502" w:rsidP="005C72A8">
            <w:pPr>
              <w:pStyle w:val="TAL"/>
              <w:snapToGrid w:val="0"/>
              <w:ind w:left="284"/>
              <w:jc w:val="both"/>
              <w:rPr>
                <w:color w:val="0070C0"/>
                <w:lang w:val="fr-FR"/>
              </w:rPr>
            </w:pPr>
            <w:r w:rsidRPr="009743EA">
              <w:rPr>
                <w:color w:val="0070C0"/>
              </w:rPr>
              <w:t xml:space="preserve">        </w:t>
            </w:r>
            <w:r w:rsidRPr="000D6D95">
              <w:rPr>
                <w:color w:val="0070C0"/>
                <w:lang w:val="fr-FR"/>
              </w:rPr>
              <w:t>"ri": "CAE0120180404T0904581405122774033921_cse01",</w:t>
            </w:r>
          </w:p>
          <w:p w14:paraId="070065F7" w14:textId="77777777" w:rsidR="00595502" w:rsidRPr="000D6D95" w:rsidRDefault="00595502" w:rsidP="005C72A8">
            <w:pPr>
              <w:pStyle w:val="TAL"/>
              <w:snapToGrid w:val="0"/>
              <w:ind w:left="284"/>
              <w:jc w:val="both"/>
              <w:rPr>
                <w:color w:val="0070C0"/>
                <w:lang w:val="fr-FR"/>
              </w:rPr>
            </w:pPr>
            <w:r w:rsidRPr="000D6D95">
              <w:rPr>
                <w:color w:val="0070C0"/>
                <w:lang w:val="fr-FR"/>
              </w:rPr>
              <w:t xml:space="preserve">        "rn": "ae_sensor",</w:t>
            </w:r>
          </w:p>
          <w:p w14:paraId="35545E64" w14:textId="77777777" w:rsidR="00595502" w:rsidRPr="009743EA" w:rsidRDefault="00595502" w:rsidP="005C72A8">
            <w:pPr>
              <w:pStyle w:val="TAL"/>
              <w:snapToGrid w:val="0"/>
              <w:ind w:left="284"/>
              <w:jc w:val="both"/>
              <w:rPr>
                <w:color w:val="0070C0"/>
              </w:rPr>
            </w:pPr>
            <w:r w:rsidRPr="000D6D95">
              <w:rPr>
                <w:color w:val="0070C0"/>
                <w:lang w:val="fr-FR"/>
              </w:rPr>
              <w:t xml:space="preserve">        </w:t>
            </w:r>
            <w:r w:rsidRPr="009743EA">
              <w:rPr>
                <w:color w:val="0070C0"/>
              </w:rPr>
              <w:t>"rr": false,</w:t>
            </w:r>
          </w:p>
          <w:p w14:paraId="00B5FBDF" w14:textId="77777777" w:rsidR="008A3F95" w:rsidRPr="009743EA" w:rsidRDefault="00595502" w:rsidP="008A3F95">
            <w:pPr>
              <w:pStyle w:val="TAL"/>
              <w:snapToGrid w:val="0"/>
              <w:ind w:left="284"/>
              <w:jc w:val="both"/>
              <w:rPr>
                <w:color w:val="0070C0"/>
              </w:rPr>
            </w:pPr>
            <w:r w:rsidRPr="009743EA">
              <w:rPr>
                <w:color w:val="0070C0"/>
              </w:rPr>
              <w:t xml:space="preserve">        "ty": 2</w:t>
            </w:r>
            <w:r w:rsidR="008A3F95" w:rsidRPr="009743EA">
              <w:rPr>
                <w:color w:val="0070C0"/>
              </w:rPr>
              <w:t>,</w:t>
            </w:r>
          </w:p>
          <w:p w14:paraId="608C4FCF" w14:textId="77777777" w:rsidR="008A3F95" w:rsidRPr="009743EA" w:rsidRDefault="008A3F95" w:rsidP="008A3F95">
            <w:pPr>
              <w:pStyle w:val="TAL"/>
              <w:snapToGrid w:val="0"/>
              <w:ind w:left="284"/>
              <w:jc w:val="both"/>
              <w:rPr>
                <w:color w:val="0070C0"/>
              </w:rPr>
            </w:pPr>
            <w:r w:rsidRPr="009743EA">
              <w:rPr>
                <w:color w:val="0070C0"/>
              </w:rPr>
              <w:t xml:space="preserve">        "srv": </w:t>
            </w:r>
            <w:r w:rsidRPr="00C072AF">
              <w:rPr>
                <w:color w:val="0070C0"/>
              </w:rPr>
              <w:t>[</w:t>
            </w:r>
          </w:p>
          <w:p w14:paraId="01DEA214" w14:textId="77777777" w:rsidR="008A3F95" w:rsidRPr="009743EA" w:rsidRDefault="008A3F95" w:rsidP="008A3F95">
            <w:pPr>
              <w:pStyle w:val="TAL"/>
              <w:snapToGrid w:val="0"/>
              <w:ind w:left="284"/>
              <w:jc w:val="both"/>
              <w:rPr>
                <w:color w:val="0070C0"/>
              </w:rPr>
            </w:pPr>
            <w:r w:rsidRPr="009743EA">
              <w:rPr>
                <w:color w:val="0070C0"/>
              </w:rPr>
              <w:t xml:space="preserve">            "1",</w:t>
            </w:r>
          </w:p>
          <w:p w14:paraId="54FC8B18" w14:textId="77777777" w:rsidR="008A3F95" w:rsidRPr="009743EA" w:rsidRDefault="008A3F95" w:rsidP="008A3F95">
            <w:pPr>
              <w:pStyle w:val="TAL"/>
              <w:snapToGrid w:val="0"/>
              <w:ind w:left="284"/>
              <w:jc w:val="both"/>
              <w:rPr>
                <w:color w:val="0070C0"/>
              </w:rPr>
            </w:pPr>
            <w:r w:rsidRPr="009743EA">
              <w:rPr>
                <w:color w:val="0070C0"/>
              </w:rPr>
              <w:t xml:space="preserve">            "2",</w:t>
            </w:r>
          </w:p>
          <w:p w14:paraId="7770E98A" w14:textId="77777777" w:rsidR="008A3F95" w:rsidRPr="009743EA" w:rsidRDefault="008A3F95" w:rsidP="008A3F95">
            <w:pPr>
              <w:pStyle w:val="TAL"/>
              <w:snapToGrid w:val="0"/>
              <w:ind w:left="284"/>
              <w:jc w:val="both"/>
              <w:rPr>
                <w:color w:val="0070C0"/>
              </w:rPr>
            </w:pPr>
            <w:r w:rsidRPr="009743EA">
              <w:rPr>
                <w:color w:val="0070C0"/>
              </w:rPr>
              <w:t xml:space="preserve">            "2a"</w:t>
            </w:r>
          </w:p>
          <w:p w14:paraId="41BC5176" w14:textId="77777777" w:rsidR="008A3F95" w:rsidRPr="009743EA" w:rsidRDefault="008A3F95" w:rsidP="008A3F95">
            <w:pPr>
              <w:pStyle w:val="TAL"/>
              <w:snapToGrid w:val="0"/>
              <w:ind w:left="284"/>
              <w:jc w:val="both"/>
              <w:rPr>
                <w:color w:val="0070C0"/>
              </w:rPr>
            </w:pPr>
            <w:r w:rsidRPr="009743EA">
              <w:rPr>
                <w:color w:val="0070C0"/>
              </w:rPr>
              <w:t xml:space="preserve">        ]</w:t>
            </w:r>
          </w:p>
          <w:p w14:paraId="708DFF4B" w14:textId="77777777" w:rsidR="00595502" w:rsidRPr="005A2D7C" w:rsidRDefault="00595502" w:rsidP="005C72A8">
            <w:pPr>
              <w:pStyle w:val="TAL"/>
              <w:snapToGrid w:val="0"/>
              <w:ind w:left="284"/>
              <w:jc w:val="both"/>
              <w:rPr>
                <w:color w:val="0070C0"/>
              </w:rPr>
            </w:pPr>
          </w:p>
          <w:p w14:paraId="1287E1E0" w14:textId="77777777" w:rsidR="00595502" w:rsidRPr="005A2D7C" w:rsidRDefault="00595502" w:rsidP="005C72A8">
            <w:pPr>
              <w:pStyle w:val="TAL"/>
              <w:snapToGrid w:val="0"/>
              <w:ind w:left="284"/>
              <w:jc w:val="both"/>
              <w:rPr>
                <w:color w:val="0070C0"/>
              </w:rPr>
            </w:pPr>
            <w:r w:rsidRPr="005A2D7C">
              <w:rPr>
                <w:color w:val="0070C0"/>
              </w:rPr>
              <w:t xml:space="preserve">    }</w:t>
            </w:r>
          </w:p>
          <w:p w14:paraId="01F10B25" w14:textId="77777777" w:rsidR="00595502" w:rsidRPr="005A2D7C" w:rsidRDefault="00595502" w:rsidP="005C72A8">
            <w:pPr>
              <w:pStyle w:val="TAL"/>
              <w:snapToGrid w:val="0"/>
              <w:ind w:left="284"/>
              <w:jc w:val="both"/>
              <w:rPr>
                <w:color w:val="0070C0"/>
              </w:rPr>
            </w:pPr>
            <w:r w:rsidRPr="005A2D7C">
              <w:rPr>
                <w:color w:val="0070C0"/>
              </w:rPr>
              <w:t>}</w:t>
            </w:r>
          </w:p>
          <w:p w14:paraId="174549D5" w14:textId="77777777" w:rsidR="00595502" w:rsidRPr="005A2D7C" w:rsidRDefault="00595502" w:rsidP="005C72A8">
            <w:pPr>
              <w:pStyle w:val="TAL"/>
              <w:snapToGrid w:val="0"/>
              <w:ind w:left="284"/>
              <w:jc w:val="both"/>
              <w:rPr>
                <w:color w:val="0070C0"/>
              </w:rPr>
            </w:pPr>
          </w:p>
        </w:tc>
      </w:tr>
    </w:tbl>
    <w:p w14:paraId="00F98502" w14:textId="77777777" w:rsidR="00595502" w:rsidRPr="009743EA" w:rsidRDefault="00595502" w:rsidP="00595502"/>
    <w:p w14:paraId="7F7051B9" w14:textId="2AA2CC8E" w:rsidR="00C24EF4" w:rsidRPr="009743EA" w:rsidRDefault="00C24EF4" w:rsidP="00C24EF4">
      <w:pPr>
        <w:pStyle w:val="Heading3"/>
        <w:rPr>
          <w:i/>
          <w:color w:val="000000"/>
        </w:rPr>
      </w:pPr>
      <w:bookmarkStart w:id="298" w:name="_Toc49420724"/>
      <w:bookmarkStart w:id="299" w:name="_Toc49507538"/>
      <w:bookmarkStart w:id="300" w:name="_Toc49507650"/>
      <w:bookmarkStart w:id="301" w:name="_Toc532286352"/>
      <w:bookmarkStart w:id="302" w:name="_Toc532286488"/>
      <w:bookmarkStart w:id="303" w:name="_Toc46154393"/>
      <w:bookmarkStart w:id="304" w:name="_Toc57298354"/>
      <w:r w:rsidRPr="009743EA">
        <w:rPr>
          <w:color w:val="000000"/>
        </w:rPr>
        <w:t>6.2.5</w:t>
      </w:r>
      <w:r w:rsidRPr="009743EA">
        <w:rPr>
          <w:color w:val="000000"/>
        </w:rPr>
        <w:tab/>
      </w:r>
      <w:r w:rsidR="000F6DB0" w:rsidRPr="009743EA">
        <w:rPr>
          <w:color w:val="000000"/>
        </w:rPr>
        <w:t xml:space="preserve">Resource Type </w:t>
      </w:r>
      <w:r w:rsidRPr="009743EA">
        <w:rPr>
          <w:i/>
          <w:color w:val="000000"/>
        </w:rPr>
        <w:t>container</w:t>
      </w:r>
      <w:bookmarkEnd w:id="298"/>
      <w:bookmarkEnd w:id="299"/>
      <w:bookmarkEnd w:id="300"/>
      <w:bookmarkEnd w:id="301"/>
      <w:bookmarkEnd w:id="302"/>
      <w:bookmarkEnd w:id="303"/>
      <w:bookmarkEnd w:id="304"/>
    </w:p>
    <w:p w14:paraId="12FC28A9" w14:textId="77777777" w:rsidR="00C24EF4" w:rsidRPr="009743EA" w:rsidRDefault="00C24EF4" w:rsidP="00C24EF4">
      <w:pPr>
        <w:pStyle w:val="Heading4"/>
      </w:pPr>
      <w:bookmarkStart w:id="305" w:name="_Toc49420725"/>
      <w:bookmarkStart w:id="306" w:name="_Toc49507539"/>
      <w:bookmarkStart w:id="307" w:name="_Toc49507651"/>
      <w:bookmarkStart w:id="308" w:name="_Toc532286353"/>
      <w:bookmarkStart w:id="309" w:name="_Toc532286489"/>
      <w:bookmarkStart w:id="310" w:name="_Toc46154394"/>
      <w:bookmarkStart w:id="311" w:name="_Toc57298355"/>
      <w:r w:rsidRPr="009743EA">
        <w:t>6.2.5.0</w:t>
      </w:r>
      <w:r w:rsidRPr="009743EA">
        <w:tab/>
        <w:t>Introduction</w:t>
      </w:r>
      <w:bookmarkEnd w:id="305"/>
      <w:bookmarkEnd w:id="306"/>
      <w:bookmarkEnd w:id="307"/>
      <w:bookmarkEnd w:id="308"/>
      <w:bookmarkEnd w:id="309"/>
      <w:bookmarkEnd w:id="310"/>
      <w:bookmarkEnd w:id="311"/>
    </w:p>
    <w:p w14:paraId="6EB0A38C" w14:textId="77777777" w:rsidR="00C24EF4" w:rsidRPr="005A2D7C" w:rsidRDefault="00C24EF4" w:rsidP="005A2D7C">
      <w:pPr>
        <w:rPr>
          <w:kern w:val="2"/>
          <w:sz w:val="22"/>
        </w:rPr>
      </w:pPr>
      <w:r w:rsidRPr="005A2D7C">
        <w:t xml:space="preserve">The &lt;container&gt; resource represents a container for data instances. </w:t>
      </w:r>
      <w:r w:rsidRPr="009743EA">
        <w:t xml:space="preserve">It is used to share information with other entities and potentially to track the data. A </w:t>
      </w:r>
      <w:r w:rsidRPr="005A2D7C">
        <w:t>&lt;container&gt;</w:t>
      </w:r>
      <w:r w:rsidRPr="009743EA">
        <w:t xml:space="preserve"> resource has no associated content. It has only attributes and child resources.</w:t>
      </w:r>
    </w:p>
    <w:p w14:paraId="097F2EFE" w14:textId="77777777" w:rsidR="00C24EF4" w:rsidRPr="004A2BF0" w:rsidRDefault="00C24EF4" w:rsidP="005A2D7C">
      <w:r w:rsidRPr="004A2BF0">
        <w:t>The &lt;container&gt; resource can be seen as a container of a group of data instances with same characteristics, for example, sensor measurement of temperature, humidity, illumination, CO2</w:t>
      </w:r>
      <w:r w:rsidR="009F506B" w:rsidRPr="009743EA">
        <w:t>,</w:t>
      </w:r>
      <w:r w:rsidRPr="004A2BF0">
        <w:t xml:space="preserve"> etc. For example, when a temperature sensor is modelled as application dedicated node and registered with an &lt;AE&gt; resource, a &lt;container&gt; resource can be created under the created &lt;AE&gt; as its child resource to contain temperature measurements. Note that &lt;container&gt; resource has no associated content and the real data is contained in a child resource of container called &lt;contentInstance&gt; which will be introduced in clause 6.2.6.</w:t>
      </w:r>
    </w:p>
    <w:p w14:paraId="6F3A86EF" w14:textId="77777777" w:rsidR="00C24EF4" w:rsidRPr="009743EA" w:rsidRDefault="00C24EF4" w:rsidP="00C24EF4">
      <w:pPr>
        <w:pStyle w:val="Heading4"/>
      </w:pPr>
      <w:bookmarkStart w:id="312" w:name="_Toc49420726"/>
      <w:bookmarkStart w:id="313" w:name="_Toc49507540"/>
      <w:bookmarkStart w:id="314" w:name="_Toc49507652"/>
      <w:bookmarkStart w:id="315" w:name="_Toc532286354"/>
      <w:bookmarkStart w:id="316" w:name="_Toc532286490"/>
      <w:bookmarkStart w:id="317" w:name="_Toc46154395"/>
      <w:bookmarkStart w:id="318" w:name="_Toc57298356"/>
      <w:r w:rsidRPr="009743EA">
        <w:lastRenderedPageBreak/>
        <w:t>6.2.5.1</w:t>
      </w:r>
      <w:r w:rsidRPr="009743EA">
        <w:tab/>
        <w:t>API-CONT-CRE</w:t>
      </w:r>
      <w:bookmarkEnd w:id="312"/>
      <w:bookmarkEnd w:id="313"/>
      <w:bookmarkEnd w:id="314"/>
      <w:bookmarkEnd w:id="315"/>
      <w:bookmarkEnd w:id="316"/>
      <w:bookmarkEnd w:id="317"/>
      <w:bookmarkEnd w:id="318"/>
    </w:p>
    <w:tbl>
      <w:tblPr>
        <w:tblW w:w="9659" w:type="dxa"/>
        <w:jc w:val="center"/>
        <w:tblLayout w:type="fixed"/>
        <w:tblCellMar>
          <w:left w:w="28" w:type="dxa"/>
        </w:tblCellMar>
        <w:tblLook w:val="0000" w:firstRow="0" w:lastRow="0" w:firstColumn="0" w:lastColumn="0" w:noHBand="0" w:noVBand="0"/>
      </w:tblPr>
      <w:tblGrid>
        <w:gridCol w:w="1286"/>
        <w:gridCol w:w="8373"/>
      </w:tblGrid>
      <w:tr w:rsidR="00C24EF4" w:rsidRPr="009743EA" w14:paraId="3E7774B0" w14:textId="77777777" w:rsidTr="00EA3F33">
        <w:trPr>
          <w:jc w:val="center"/>
        </w:trPr>
        <w:tc>
          <w:tcPr>
            <w:tcW w:w="1286" w:type="dxa"/>
            <w:tcBorders>
              <w:top w:val="single" w:sz="4" w:space="0" w:color="000000"/>
              <w:left w:val="single" w:sz="4" w:space="0" w:color="000000"/>
              <w:bottom w:val="single" w:sz="4" w:space="0" w:color="000000"/>
            </w:tcBorders>
            <w:shd w:val="clear" w:color="auto" w:fill="E7E6E6"/>
          </w:tcPr>
          <w:p w14:paraId="335775A9" w14:textId="77777777" w:rsidR="00C24EF4" w:rsidRPr="009743EA" w:rsidRDefault="00C24EF4" w:rsidP="005C72A8">
            <w:pPr>
              <w:pStyle w:val="TAL"/>
              <w:snapToGrid w:val="0"/>
              <w:jc w:val="center"/>
              <w:rPr>
                <w:b/>
              </w:rPr>
            </w:pPr>
          </w:p>
          <w:p w14:paraId="3D49B188" w14:textId="77777777" w:rsidR="00C24EF4" w:rsidRPr="009743EA" w:rsidRDefault="00C24EF4" w:rsidP="005C72A8">
            <w:pPr>
              <w:pStyle w:val="TAL"/>
              <w:snapToGrid w:val="0"/>
              <w:jc w:val="center"/>
              <w:rPr>
                <w:b/>
              </w:rPr>
            </w:pPr>
          </w:p>
          <w:p w14:paraId="4F2C7FC7" w14:textId="77777777" w:rsidR="00C24EF4" w:rsidRPr="009743EA" w:rsidRDefault="00C24EF4" w:rsidP="005C72A8">
            <w:pPr>
              <w:pStyle w:val="TAL"/>
              <w:snapToGrid w:val="0"/>
              <w:jc w:val="center"/>
              <w:rPr>
                <w:b/>
              </w:rPr>
            </w:pPr>
            <w:r w:rsidRPr="009743EA">
              <w:rPr>
                <w:b/>
              </w:rPr>
              <w:t>API</w:t>
            </w:r>
            <w:r w:rsidR="00EA3F33" w:rsidRPr="009743EA">
              <w:rPr>
                <w:b/>
              </w:rPr>
              <w:t xml:space="preserve"> </w:t>
            </w:r>
            <w:r w:rsidRPr="009743EA">
              <w:rPr>
                <w:b/>
              </w:rPr>
              <w:t>Id</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792ED92B" w14:textId="77777777" w:rsidR="00C24EF4" w:rsidRPr="005A2D7C" w:rsidRDefault="00C24EF4" w:rsidP="005A2D7C">
            <w:pPr>
              <w:pStyle w:val="TAL"/>
              <w:rPr>
                <w:rFonts w:eastAsia="Calibri Light"/>
                <w:lang w:val="fr-FR"/>
              </w:rPr>
            </w:pPr>
            <w:r w:rsidRPr="005A2D7C">
              <w:rPr>
                <w:rFonts w:eastAsia="Calibri Light"/>
                <w:lang w:val="fr-FR"/>
              </w:rPr>
              <w:t>API/CONT/CRE/001</w:t>
            </w:r>
          </w:p>
          <w:p w14:paraId="154E4BB2" w14:textId="77777777" w:rsidR="00C24EF4" w:rsidRPr="005A2D7C" w:rsidRDefault="00C24EF4" w:rsidP="005A2D7C">
            <w:pPr>
              <w:pStyle w:val="TAL"/>
              <w:rPr>
                <w:rFonts w:eastAsia="Calibri Light"/>
                <w:lang w:val="fr-FR"/>
              </w:rPr>
            </w:pPr>
            <w:r w:rsidRPr="005A2D7C">
              <w:rPr>
                <w:rFonts w:eastAsia="Calibri Light"/>
                <w:lang w:val="fr-FR"/>
              </w:rPr>
              <w:t>API/CONT/CRE/001_RCN0</w:t>
            </w:r>
          </w:p>
          <w:p w14:paraId="77BAB5EA" w14:textId="77777777" w:rsidR="00C24EF4" w:rsidRPr="005A2D7C" w:rsidRDefault="00C24EF4" w:rsidP="005A2D7C">
            <w:pPr>
              <w:pStyle w:val="TAL"/>
              <w:rPr>
                <w:rFonts w:eastAsia="Calibri Light"/>
                <w:lang w:val="fr-FR"/>
              </w:rPr>
            </w:pPr>
            <w:r w:rsidRPr="005A2D7C">
              <w:rPr>
                <w:rFonts w:eastAsia="Calibri Light"/>
                <w:lang w:val="fr-FR"/>
              </w:rPr>
              <w:t>API/CONT/CRE/001_RCN1</w:t>
            </w:r>
          </w:p>
          <w:p w14:paraId="50E1D26F" w14:textId="77777777" w:rsidR="00C24EF4" w:rsidRPr="005A2D7C" w:rsidRDefault="00C24EF4" w:rsidP="005A2D7C">
            <w:pPr>
              <w:pStyle w:val="TAL"/>
              <w:rPr>
                <w:rFonts w:eastAsia="Calibri Light"/>
                <w:lang w:val="fr-FR"/>
              </w:rPr>
            </w:pPr>
            <w:r w:rsidRPr="005A2D7C">
              <w:rPr>
                <w:rFonts w:eastAsia="Calibri Light"/>
                <w:lang w:val="fr-FR"/>
              </w:rPr>
              <w:t>API/CONT/CRE/001_RCN2</w:t>
            </w:r>
          </w:p>
          <w:p w14:paraId="0252D30E" w14:textId="77777777" w:rsidR="00C24EF4" w:rsidRPr="005A2D7C" w:rsidRDefault="00C24EF4" w:rsidP="005A2D7C">
            <w:pPr>
              <w:pStyle w:val="TAL"/>
            </w:pPr>
            <w:r w:rsidRPr="005A2D7C">
              <w:rPr>
                <w:rFonts w:eastAsia="Calibri Light"/>
              </w:rPr>
              <w:t>API/CONT/CRE/001_RCN3</w:t>
            </w:r>
          </w:p>
        </w:tc>
      </w:tr>
      <w:tr w:rsidR="00C24EF4" w:rsidRPr="009743EA" w14:paraId="156628C1" w14:textId="77777777" w:rsidTr="00EA3F33">
        <w:trPr>
          <w:jc w:val="center"/>
        </w:trPr>
        <w:tc>
          <w:tcPr>
            <w:tcW w:w="1286" w:type="dxa"/>
            <w:tcBorders>
              <w:top w:val="single" w:sz="4" w:space="0" w:color="000000"/>
              <w:left w:val="single" w:sz="4" w:space="0" w:color="000000"/>
              <w:bottom w:val="single" w:sz="4" w:space="0" w:color="000000"/>
            </w:tcBorders>
            <w:shd w:val="clear" w:color="auto" w:fill="E7E6E6"/>
          </w:tcPr>
          <w:p w14:paraId="07C44B0D" w14:textId="77777777" w:rsidR="00C24EF4" w:rsidRPr="009743EA" w:rsidRDefault="00C24EF4" w:rsidP="005C72A8">
            <w:pPr>
              <w:pStyle w:val="TAL"/>
              <w:snapToGrid w:val="0"/>
              <w:jc w:val="center"/>
              <w:rPr>
                <w:b/>
                <w:kern w:val="1"/>
              </w:rPr>
            </w:pPr>
            <w:r w:rsidRPr="009743EA">
              <w:rPr>
                <w:b/>
                <w:kern w:val="1"/>
              </w:rPr>
              <w:t>API</w:t>
            </w:r>
            <w:r w:rsidR="00EA3F33" w:rsidRPr="009743EA">
              <w:rPr>
                <w:b/>
                <w:kern w:val="1"/>
              </w:rPr>
              <w:t xml:space="preserve"> </w:t>
            </w:r>
            <w:r w:rsidRPr="009743EA">
              <w:rPr>
                <w:b/>
                <w:kern w:val="1"/>
              </w:rPr>
              <w:t>Name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7FE44D" w14:textId="77777777" w:rsidR="00C24EF4" w:rsidRPr="005A2D7C" w:rsidRDefault="00C24EF4" w:rsidP="005A2D7C">
            <w:pPr>
              <w:pStyle w:val="TAL"/>
              <w:rPr>
                <w:rFonts w:eastAsia="Calibri Light"/>
              </w:rPr>
            </w:pPr>
            <w:r w:rsidRPr="005A2D7C">
              <w:rPr>
                <w:rFonts w:eastAsia="Calibri Light"/>
              </w:rPr>
              <w:t>container</w:t>
            </w:r>
            <w:r w:rsidR="00EA3F33" w:rsidRPr="005A2D7C">
              <w:rPr>
                <w:rFonts w:eastAsia="Calibri Light"/>
              </w:rPr>
              <w:t xml:space="preserve"> </w:t>
            </w:r>
            <w:r w:rsidRPr="005A2D7C">
              <w:rPr>
                <w:rFonts w:eastAsia="Calibri Light"/>
              </w:rPr>
              <w:t>CREATE</w:t>
            </w:r>
            <w:r w:rsidR="00EA3F33" w:rsidRPr="005A2D7C">
              <w:rPr>
                <w:rFonts w:eastAsia="Calibri Light"/>
              </w:rPr>
              <w:t xml:space="preserve"> </w:t>
            </w:r>
            <w:r w:rsidRPr="005A2D7C">
              <w:rPr>
                <w:rFonts w:eastAsia="Calibri Light"/>
              </w:rPr>
              <w:t>with</w:t>
            </w:r>
            <w:r w:rsidR="00EA3F33" w:rsidRPr="005A2D7C">
              <w:rPr>
                <w:rFonts w:eastAsia="Calibri Light"/>
              </w:rPr>
              <w:t xml:space="preserve"> </w:t>
            </w:r>
            <w:r w:rsidRPr="005A2D7C">
              <w:rPr>
                <w:rFonts w:eastAsia="Calibri Light"/>
              </w:rPr>
              <w:t>and</w:t>
            </w:r>
            <w:r w:rsidR="00EA3F33" w:rsidRPr="005A2D7C">
              <w:rPr>
                <w:rFonts w:eastAsia="Calibri Light"/>
              </w:rPr>
              <w:t xml:space="preserve"> </w:t>
            </w:r>
            <w:r w:rsidRPr="005A2D7C">
              <w:rPr>
                <w:rFonts w:eastAsia="Calibri Light"/>
              </w:rPr>
              <w:t>without</w:t>
            </w:r>
            <w:r w:rsidR="00EA3F33" w:rsidRPr="005A2D7C">
              <w:rPr>
                <w:rFonts w:eastAsia="Calibri Light"/>
              </w:rPr>
              <w:t xml:space="preserve"> </w:t>
            </w:r>
            <w:r w:rsidR="00984FEF" w:rsidRPr="005A2D7C">
              <w:rPr>
                <w:rFonts w:eastAsia="Calibri Light"/>
              </w:rPr>
              <w:t>resultContent</w:t>
            </w:r>
            <w:r w:rsidR="00EA3F33" w:rsidRPr="005A2D7C">
              <w:rPr>
                <w:rFonts w:eastAsia="Calibri Light"/>
              </w:rPr>
              <w:t xml:space="preserve"> </w:t>
            </w:r>
            <w:r w:rsidRPr="005A2D7C">
              <w:rPr>
                <w:rFonts w:eastAsia="Calibri Light"/>
              </w:rPr>
              <w:t>parameter</w:t>
            </w:r>
          </w:p>
        </w:tc>
      </w:tr>
      <w:tr w:rsidR="00C24EF4" w:rsidRPr="009743EA" w14:paraId="464BD9E8" w14:textId="77777777" w:rsidTr="005A2D7C">
        <w:trPr>
          <w:jc w:val="center"/>
        </w:trPr>
        <w:tc>
          <w:tcPr>
            <w:tcW w:w="1286" w:type="dxa"/>
            <w:tcBorders>
              <w:top w:val="single" w:sz="4" w:space="0" w:color="000000"/>
              <w:left w:val="single" w:sz="4" w:space="0" w:color="000000"/>
              <w:bottom w:val="single" w:sz="4" w:space="0" w:color="000000"/>
            </w:tcBorders>
            <w:shd w:val="clear" w:color="auto" w:fill="E7E6E6"/>
          </w:tcPr>
          <w:p w14:paraId="0B36323B" w14:textId="77777777" w:rsidR="00C24EF4" w:rsidRPr="009743EA" w:rsidRDefault="00C24EF4" w:rsidP="005C72A8">
            <w:pPr>
              <w:pStyle w:val="TAL"/>
              <w:snapToGrid w:val="0"/>
              <w:jc w:val="center"/>
              <w:rPr>
                <w:b/>
                <w:kern w:val="1"/>
              </w:rPr>
            </w:pPr>
            <w:r w:rsidRPr="009743EA">
              <w:rPr>
                <w:b/>
                <w:kern w:val="1"/>
              </w:rPr>
              <w:t>Target</w:t>
            </w:r>
            <w:r w:rsidR="00EA3F33" w:rsidRPr="009743EA">
              <w:rPr>
                <w:b/>
                <w:kern w:val="1"/>
              </w:rPr>
              <w:t xml:space="preserve"> </w:t>
            </w:r>
            <w:r w:rsidRPr="009743EA">
              <w:rPr>
                <w:b/>
                <w:kern w:val="1"/>
              </w:rPr>
              <w:t>Resource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3931CB2A" w14:textId="77777777" w:rsidR="00C24EF4" w:rsidRPr="005A2D7C" w:rsidRDefault="00C24EF4" w:rsidP="005A2D7C">
            <w:pPr>
              <w:pStyle w:val="TAL"/>
              <w:rPr>
                <w:rFonts w:eastAsia="Calibri Light"/>
              </w:rPr>
            </w:pPr>
            <w:r w:rsidRPr="005A2D7C">
              <w:rPr>
                <w:rFonts w:eastAsia="Calibri Light"/>
              </w:rPr>
              <w:t>&lt;AE&gt;</w:t>
            </w:r>
            <w:r w:rsidR="00EA3F33" w:rsidRPr="005A2D7C">
              <w:rPr>
                <w:rFonts w:eastAsia="Calibri Light"/>
              </w:rPr>
              <w:t xml:space="preserve"> </w:t>
            </w:r>
            <w:r w:rsidRPr="005A2D7C">
              <w:rPr>
                <w:rFonts w:eastAsia="Calibri Light"/>
              </w:rPr>
              <w:t>resource</w:t>
            </w:r>
            <w:r w:rsidR="00EA3F33" w:rsidRPr="005A2D7C">
              <w:rPr>
                <w:rFonts w:eastAsia="Calibri Light"/>
              </w:rPr>
              <w:t xml:space="preserve"> </w:t>
            </w:r>
            <w:r w:rsidRPr="005A2D7C">
              <w:rPr>
                <w:rFonts w:eastAsia="Calibri Light"/>
              </w:rPr>
              <w:t>as</w:t>
            </w:r>
            <w:r w:rsidR="00EA3F33" w:rsidRPr="005A2D7C">
              <w:rPr>
                <w:rFonts w:eastAsia="Calibri Light"/>
              </w:rPr>
              <w:t xml:space="preserve"> </w:t>
            </w:r>
            <w:r w:rsidRPr="005A2D7C">
              <w:rPr>
                <w:rFonts w:eastAsia="Calibri Light"/>
              </w:rPr>
              <w:t>a</w:t>
            </w:r>
            <w:r w:rsidR="00EA3F33" w:rsidRPr="005A2D7C">
              <w:rPr>
                <w:rFonts w:eastAsia="Calibri Light"/>
              </w:rPr>
              <w:t xml:space="preserve"> </w:t>
            </w:r>
            <w:r w:rsidRPr="005A2D7C">
              <w:rPr>
                <w:rFonts w:eastAsia="Calibri Light"/>
              </w:rPr>
              <w:t>parent</w:t>
            </w:r>
            <w:r w:rsidR="00EA3F33" w:rsidRPr="005A2D7C">
              <w:rPr>
                <w:rFonts w:eastAsia="Calibri Light"/>
              </w:rPr>
              <w:t xml:space="preserve"> </w:t>
            </w:r>
            <w:r w:rsidRPr="005A2D7C">
              <w:rPr>
                <w:rFonts w:eastAsia="Calibri Light"/>
              </w:rPr>
              <w:t>resource</w:t>
            </w:r>
            <w:r w:rsidR="00EA3F33" w:rsidRPr="005A2D7C">
              <w:rPr>
                <w:rFonts w:eastAsia="Calibri Light"/>
              </w:rPr>
              <w:t xml:space="preserve"> </w:t>
            </w:r>
            <w:r w:rsidRPr="005A2D7C">
              <w:rPr>
                <w:rFonts w:eastAsia="Calibri Light"/>
              </w:rPr>
              <w:t>of</w:t>
            </w:r>
            <w:r w:rsidR="00EA3F33" w:rsidRPr="005A2D7C">
              <w:rPr>
                <w:rFonts w:eastAsia="Calibri Light"/>
              </w:rPr>
              <w:t xml:space="preserve"> </w:t>
            </w:r>
            <w:r w:rsidRPr="005A2D7C">
              <w:rPr>
                <w:rFonts w:eastAsia="Calibri Light"/>
              </w:rPr>
              <w:t>the</w:t>
            </w:r>
            <w:r w:rsidR="00EA3F33" w:rsidRPr="005A2D7C">
              <w:rPr>
                <w:rFonts w:eastAsia="Calibri Light"/>
              </w:rPr>
              <w:t xml:space="preserve"> </w:t>
            </w:r>
            <w:r w:rsidRPr="005A2D7C">
              <w:rPr>
                <w:rFonts w:eastAsia="Calibri Light"/>
              </w:rPr>
              <w:t>requested</w:t>
            </w:r>
            <w:r w:rsidR="00EA3F33" w:rsidRPr="005A2D7C">
              <w:rPr>
                <w:rFonts w:eastAsia="Calibri Light"/>
              </w:rPr>
              <w:t xml:space="preserve"> </w:t>
            </w:r>
            <w:r w:rsidRPr="005A2D7C">
              <w:rPr>
                <w:rFonts w:eastAsia="Calibri Light"/>
              </w:rPr>
              <w:t>&lt;container&gt;</w:t>
            </w:r>
            <w:r w:rsidR="00EA3F33" w:rsidRPr="005A2D7C">
              <w:rPr>
                <w:rFonts w:eastAsia="Calibri Light"/>
              </w:rPr>
              <w:t xml:space="preserve"> </w:t>
            </w:r>
            <w:r w:rsidRPr="005A2D7C">
              <w:rPr>
                <w:rFonts w:eastAsia="Calibri Light"/>
              </w:rPr>
              <w:t>resource</w:t>
            </w:r>
          </w:p>
        </w:tc>
      </w:tr>
      <w:tr w:rsidR="00C24EF4" w:rsidRPr="009743EA" w14:paraId="18CAF0F3" w14:textId="77777777" w:rsidTr="00EA3F33">
        <w:trPr>
          <w:jc w:val="center"/>
        </w:trPr>
        <w:tc>
          <w:tcPr>
            <w:tcW w:w="1286" w:type="dxa"/>
            <w:tcBorders>
              <w:top w:val="single" w:sz="4" w:space="0" w:color="000000"/>
              <w:left w:val="single" w:sz="4" w:space="0" w:color="000000"/>
              <w:bottom w:val="single" w:sz="4" w:space="0" w:color="000000"/>
            </w:tcBorders>
            <w:shd w:val="clear" w:color="auto" w:fill="E7E6E6"/>
          </w:tcPr>
          <w:p w14:paraId="66F37657" w14:textId="77777777" w:rsidR="00C24EF4" w:rsidRPr="009743EA" w:rsidRDefault="00C24EF4" w:rsidP="005C72A8">
            <w:pPr>
              <w:pStyle w:val="TAL"/>
              <w:snapToGrid w:val="0"/>
              <w:jc w:val="center"/>
              <w:rPr>
                <w:b/>
                <w:kern w:val="1"/>
              </w:rPr>
            </w:pPr>
          </w:p>
          <w:p w14:paraId="250FD860" w14:textId="77777777" w:rsidR="00C24EF4" w:rsidRPr="009743EA" w:rsidRDefault="00C24EF4" w:rsidP="005C72A8">
            <w:pPr>
              <w:pStyle w:val="TAL"/>
              <w:snapToGrid w:val="0"/>
              <w:jc w:val="center"/>
              <w:rPr>
                <w:b/>
                <w:kern w:val="1"/>
              </w:rPr>
            </w:pPr>
          </w:p>
          <w:p w14:paraId="6BEC9C83" w14:textId="77777777" w:rsidR="00C24EF4" w:rsidRPr="009743EA" w:rsidRDefault="00C24EF4" w:rsidP="005C72A8">
            <w:pPr>
              <w:pStyle w:val="TAL"/>
              <w:snapToGrid w:val="0"/>
              <w:jc w:val="center"/>
              <w:rPr>
                <w:b/>
                <w:kern w:val="1"/>
              </w:rPr>
            </w:pPr>
            <w:r w:rsidRPr="009743EA">
              <w:rPr>
                <w:b/>
                <w:kern w:val="1"/>
              </w:rPr>
              <w:t>Description</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6F3D2BEC" w14:textId="00B9E5BC" w:rsidR="00C24EF4" w:rsidRPr="009743EA" w:rsidRDefault="00C24EF4" w:rsidP="005A2D7C">
            <w:pPr>
              <w:pStyle w:val="TAL"/>
              <w:rPr>
                <w:rFonts w:eastAsia="Calibri Light"/>
              </w:rPr>
            </w:pPr>
            <w:r w:rsidRPr="000D6D95">
              <w:t>The</w:t>
            </w:r>
            <w:r w:rsidR="00EA3F33" w:rsidRPr="000D6D95">
              <w:t xml:space="preserve"> </w:t>
            </w:r>
            <w:r w:rsidRPr="009743EA">
              <w:t>interface</w:t>
            </w:r>
            <w:r w:rsidR="00EA3F33" w:rsidRPr="009743EA">
              <w:t xml:space="preserve"> </w:t>
            </w:r>
            <w:r w:rsidRPr="009743EA">
              <w:t>is</w:t>
            </w:r>
            <w:r w:rsidR="00EA3F33" w:rsidRPr="009743EA">
              <w:t xml:space="preserve"> </w:t>
            </w:r>
            <w:r w:rsidRPr="009743EA">
              <w:t>used</w:t>
            </w:r>
            <w:r w:rsidR="00EA3F33" w:rsidRPr="009743EA">
              <w:t xml:space="preserve"> </w:t>
            </w:r>
            <w:r w:rsidRPr="009743EA">
              <w:t>to</w:t>
            </w:r>
            <w:r w:rsidR="00EA3F33" w:rsidRPr="009743EA">
              <w:t xml:space="preserve"> </w:t>
            </w:r>
            <w:r w:rsidRPr="009743EA">
              <w:t>send</w:t>
            </w:r>
            <w:r w:rsidR="00EA3F33" w:rsidRPr="009743EA">
              <w:t xml:space="preserve"> </w:t>
            </w:r>
            <w:r w:rsidRPr="009743EA">
              <w:t>a</w:t>
            </w:r>
            <w:r w:rsidR="00EA3F33" w:rsidRPr="009743EA">
              <w:t xml:space="preserve"> </w:t>
            </w:r>
            <w:r w:rsidRPr="009743EA">
              <w:rPr>
                <w:i/>
              </w:rPr>
              <w:t>&lt;</w:t>
            </w:r>
            <w:r w:rsidRPr="009743EA">
              <w:t>container</w:t>
            </w:r>
            <w:r w:rsidRPr="009743EA">
              <w:rPr>
                <w:i/>
              </w:rPr>
              <w:t>&gt;</w:t>
            </w:r>
            <w:r w:rsidR="00EA3F33" w:rsidRPr="009743EA">
              <w:rPr>
                <w:i/>
              </w:rPr>
              <w:t xml:space="preserve"> </w:t>
            </w:r>
            <w:r w:rsidRPr="009743EA">
              <w:t>CREATE</w:t>
            </w:r>
            <w:r w:rsidR="00EA3F33" w:rsidRPr="009743EA">
              <w:t xml:space="preserve"> </w:t>
            </w:r>
            <w:r w:rsidRPr="009743EA">
              <w:t>request</w:t>
            </w:r>
            <w:r w:rsidR="00EA3F33" w:rsidRPr="009743EA">
              <w:t xml:space="preserve"> </w:t>
            </w:r>
            <w:r w:rsidRPr="009743EA">
              <w:t>attached</w:t>
            </w:r>
            <w:r w:rsidR="00EA3F33" w:rsidRPr="009743EA">
              <w:t xml:space="preserve"> </w:t>
            </w:r>
            <w:r w:rsidRPr="009743EA">
              <w:t>with</w:t>
            </w:r>
            <w:r w:rsidR="00EA3F33" w:rsidRPr="009743EA">
              <w:t xml:space="preserve"> </w:t>
            </w:r>
            <w:r w:rsidR="00984FEF" w:rsidRPr="009743EA">
              <w:t>resultContent</w:t>
            </w:r>
            <w:r w:rsidR="00EA3F33" w:rsidRPr="009743EA">
              <w:t xml:space="preserve"> </w:t>
            </w:r>
            <w:r w:rsidRPr="009743EA">
              <w:t>under</w:t>
            </w:r>
            <w:r w:rsidR="00EA3F33" w:rsidRPr="009743EA">
              <w:t xml:space="preserve"> </w:t>
            </w:r>
            <w:r w:rsidRPr="009743EA">
              <w:t>the</w:t>
            </w:r>
            <w:r w:rsidR="00EA3F33" w:rsidRPr="009743EA">
              <w:t xml:space="preserve"> </w:t>
            </w:r>
            <w:r w:rsidRPr="009743EA">
              <w:t>&lt;AE&gt;</w:t>
            </w:r>
            <w:r w:rsidR="00EA3F33" w:rsidRPr="009743EA">
              <w:t xml:space="preserve"> </w:t>
            </w:r>
            <w:r w:rsidRPr="009743EA">
              <w:t>resource</w:t>
            </w:r>
            <w:r w:rsidR="00EA3F33" w:rsidRPr="009743EA">
              <w:t xml:space="preserve"> </w:t>
            </w:r>
            <w:r w:rsidRPr="009743EA">
              <w:t>located</w:t>
            </w:r>
            <w:r w:rsidR="00EA3F33" w:rsidRPr="009743EA">
              <w:t xml:space="preserve"> </w:t>
            </w:r>
            <w:r w:rsidRPr="009743EA">
              <w:t>in</w:t>
            </w:r>
            <w:r w:rsidR="00EA3F33" w:rsidRPr="009743EA">
              <w:t xml:space="preserve"> </w:t>
            </w:r>
            <w:r w:rsidRPr="009743EA">
              <w:t>the</w:t>
            </w:r>
            <w:r w:rsidR="00EA3F33" w:rsidRPr="009743EA">
              <w:t xml:space="preserve"> </w:t>
            </w:r>
            <w:r w:rsidRPr="009743EA">
              <w:t>&lt;CSEBase</w:t>
            </w:r>
            <w:r w:rsidRPr="009743EA">
              <w:rPr>
                <w:rFonts w:eastAsia="Calibri Light"/>
              </w:rPr>
              <w:t>&gt;.</w:t>
            </w:r>
            <w:r w:rsidR="00EA3F33" w:rsidRPr="000D6D95">
              <w:t xml:space="preserve"> </w:t>
            </w:r>
            <w:r w:rsidRPr="000D6D95">
              <w:t>The</w:t>
            </w:r>
            <w:r w:rsidR="00EA3F33" w:rsidRPr="009743EA">
              <w:t xml:space="preserve"> </w:t>
            </w:r>
            <w:r w:rsidRPr="009743EA">
              <w:t>hosting</w:t>
            </w:r>
            <w:r w:rsidR="00EA3F33" w:rsidRPr="009743EA">
              <w:t xml:space="preserve"> </w:t>
            </w:r>
            <w:r w:rsidRPr="009743EA">
              <w:t>CSE</w:t>
            </w:r>
            <w:r w:rsidR="00EA3F33" w:rsidRPr="009743EA">
              <w:t xml:space="preserve"> </w:t>
            </w:r>
            <w:r w:rsidRPr="009743EA">
              <w:t>will</w:t>
            </w:r>
            <w:r w:rsidR="00EA3F33" w:rsidRPr="009743EA">
              <w:t xml:space="preserve"> </w:t>
            </w:r>
            <w:r w:rsidRPr="009743EA">
              <w:t>create</w:t>
            </w:r>
            <w:r w:rsidR="00EA3F33" w:rsidRPr="009743EA">
              <w:t xml:space="preserve"> </w:t>
            </w:r>
            <w:r w:rsidRPr="009743EA">
              <w:t>the</w:t>
            </w:r>
            <w:r w:rsidR="00EA3F33" w:rsidRPr="009743EA">
              <w:t xml:space="preserve"> </w:t>
            </w:r>
            <w:r w:rsidRPr="009743EA">
              <w:t>&lt;container&gt;</w:t>
            </w:r>
            <w:r w:rsidR="00EA3F33" w:rsidRPr="009743EA">
              <w:t xml:space="preserve"> </w:t>
            </w:r>
            <w:r w:rsidRPr="009743EA">
              <w:t>resource</w:t>
            </w:r>
            <w:r w:rsidR="00EA3F33" w:rsidRPr="009743EA">
              <w:t xml:space="preserve"> </w:t>
            </w:r>
            <w:r w:rsidRPr="009743EA">
              <w:t>under</w:t>
            </w:r>
            <w:r w:rsidR="00EA3F33" w:rsidRPr="009743EA">
              <w:t xml:space="preserve"> </w:t>
            </w:r>
            <w:r w:rsidRPr="009743EA">
              <w:t>the</w:t>
            </w:r>
            <w:r w:rsidR="00EA3F33" w:rsidRPr="009743EA">
              <w:t xml:space="preserve"> </w:t>
            </w:r>
            <w:r w:rsidRPr="009743EA">
              <w:t>&lt;AE&gt;,</w:t>
            </w:r>
            <w:r w:rsidR="00EA3F33" w:rsidRPr="009743EA">
              <w:t xml:space="preserve"> </w:t>
            </w:r>
            <w:r w:rsidRPr="009743EA">
              <w:t>and</w:t>
            </w:r>
            <w:r w:rsidR="00EA3F33" w:rsidRPr="009743EA">
              <w:t xml:space="preserve"> </w:t>
            </w:r>
            <w:r w:rsidRPr="009743EA">
              <w:t>send</w:t>
            </w:r>
            <w:r w:rsidR="00EA3F33" w:rsidRPr="009743EA">
              <w:t xml:space="preserve"> </w:t>
            </w:r>
            <w:r w:rsidRPr="009743EA">
              <w:t>back</w:t>
            </w:r>
            <w:r w:rsidR="00EA3F33" w:rsidRPr="009743EA">
              <w:t xml:space="preserve"> </w:t>
            </w:r>
            <w:r w:rsidRPr="009743EA">
              <w:t>a</w:t>
            </w:r>
            <w:r w:rsidR="00EA3F33" w:rsidRPr="009743EA">
              <w:t xml:space="preserve"> </w:t>
            </w:r>
            <w:r w:rsidRPr="009743EA">
              <w:t>response</w:t>
            </w:r>
            <w:r w:rsidR="00EA3F33" w:rsidRPr="009743EA">
              <w:t xml:space="preserve"> </w:t>
            </w:r>
            <w:r w:rsidRPr="009743EA">
              <w:t>according</w:t>
            </w:r>
            <w:r w:rsidR="00EA3F33" w:rsidRPr="009743EA">
              <w:t xml:space="preserve"> </w:t>
            </w:r>
            <w:r w:rsidRPr="009743EA">
              <w:t>to</w:t>
            </w:r>
            <w:r w:rsidR="00EA3F33" w:rsidRPr="009743EA">
              <w:t xml:space="preserve"> </w:t>
            </w:r>
            <w:r w:rsidRPr="009743EA">
              <w:t>the</w:t>
            </w:r>
            <w:r w:rsidR="00EA3F33" w:rsidRPr="009743EA">
              <w:t xml:space="preserve"> </w:t>
            </w:r>
            <w:r w:rsidRPr="009743EA">
              <w:t>configured</w:t>
            </w:r>
            <w:r w:rsidR="00EA3F33" w:rsidRPr="009743EA">
              <w:t xml:space="preserve"> </w:t>
            </w:r>
            <w:r w:rsidR="00984FEF" w:rsidRPr="009743EA">
              <w:t>resultContent</w:t>
            </w:r>
            <w:r w:rsidRPr="009743EA">
              <w:rPr>
                <w:i/>
              </w:rPr>
              <w:t>.</w:t>
            </w:r>
          </w:p>
        </w:tc>
      </w:tr>
      <w:tr w:rsidR="00C24EF4" w:rsidRPr="009743EA" w14:paraId="7E9713CC" w14:textId="77777777" w:rsidTr="00EA3F33">
        <w:trPr>
          <w:jc w:val="center"/>
        </w:trPr>
        <w:tc>
          <w:tcPr>
            <w:tcW w:w="1286" w:type="dxa"/>
            <w:tcBorders>
              <w:top w:val="single" w:sz="4" w:space="0" w:color="000000"/>
              <w:left w:val="single" w:sz="4" w:space="0" w:color="000000"/>
              <w:bottom w:val="single" w:sz="4" w:space="0" w:color="000000"/>
            </w:tcBorders>
            <w:shd w:val="clear" w:color="auto" w:fill="E7E6E6"/>
          </w:tcPr>
          <w:p w14:paraId="3C8A69A0" w14:textId="77777777" w:rsidR="00C24EF4" w:rsidRPr="009743EA" w:rsidRDefault="00C24EF4" w:rsidP="005C72A8">
            <w:pPr>
              <w:pStyle w:val="TAL"/>
              <w:snapToGrid w:val="0"/>
              <w:jc w:val="center"/>
              <w:rPr>
                <w:b/>
                <w:kern w:val="1"/>
              </w:rPr>
            </w:pPr>
          </w:p>
          <w:p w14:paraId="250306AE" w14:textId="77777777" w:rsidR="00C24EF4" w:rsidRPr="009743EA" w:rsidRDefault="00C24EF4" w:rsidP="005C72A8">
            <w:pPr>
              <w:pStyle w:val="TAL"/>
              <w:snapToGrid w:val="0"/>
              <w:jc w:val="center"/>
              <w:rPr>
                <w:b/>
                <w:kern w:val="1"/>
              </w:rPr>
            </w:pPr>
            <w:r w:rsidRPr="009743EA">
              <w:rPr>
                <w:b/>
                <w:kern w:val="1"/>
              </w:rPr>
              <w:t>Resource</w:t>
            </w:r>
            <w:r w:rsidR="00EA3F33" w:rsidRPr="009743EA">
              <w:rPr>
                <w:b/>
                <w:kern w:val="1"/>
              </w:rPr>
              <w:t xml:space="preserve"> </w:t>
            </w:r>
            <w:r w:rsidRPr="009743EA">
              <w:rPr>
                <w:b/>
                <w:kern w:val="1"/>
              </w:rPr>
              <w:t>Structure</w:t>
            </w:r>
            <w:r w:rsidR="00EA3F33" w:rsidRPr="009743EA">
              <w:rPr>
                <w:b/>
                <w:kern w:val="1"/>
              </w:rPr>
              <w:t xml:space="preserve"> </w:t>
            </w:r>
            <w:r w:rsidR="00FC2D6A" w:rsidRPr="009743EA">
              <w:rPr>
                <w:b/>
                <w:kern w:val="1"/>
              </w:rPr>
              <w:t>before</w:t>
            </w:r>
            <w:r w:rsidR="00EA3F33" w:rsidRPr="009743EA">
              <w:rPr>
                <w:b/>
                <w:kern w:val="1"/>
              </w:rPr>
              <w:t xml:space="preserve"> </w:t>
            </w:r>
            <w:r w:rsidR="00FC2D6A" w:rsidRPr="009743EA">
              <w:rPr>
                <w:b/>
                <w:kern w:val="1"/>
              </w:rPr>
              <w:t>Sending</w:t>
            </w:r>
            <w:r w:rsidR="00EA3F33" w:rsidRPr="009743EA">
              <w:rPr>
                <w:b/>
                <w:kern w:val="1"/>
              </w:rPr>
              <w:t xml:space="preserve"> </w:t>
            </w:r>
            <w:r w:rsidR="00FC2D6A" w:rsidRPr="009743EA">
              <w:rPr>
                <w:b/>
                <w:kern w:val="1"/>
              </w:rPr>
              <w:t>Request</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0023F5BD" w14:textId="76AF16B0" w:rsidR="00C24EF4" w:rsidRPr="004A2BF0" w:rsidRDefault="00325791" w:rsidP="005A2D7C">
            <w:pPr>
              <w:pStyle w:val="FL"/>
            </w:pPr>
            <w:r w:rsidRPr="009743EA">
              <w:object w:dxaOrig="5610" w:dyaOrig="2240" w14:anchorId="7B5D486B">
                <v:shape id="_x0000_i1054" type="#_x0000_t75" style="width:280.5pt;height:67.7pt" o:ole="">
                  <v:imagedata r:id="rId43" o:title="" croptop="11806f" cropbottom="14062f"/>
                </v:shape>
                <o:OLEObject Type="Embed" ProgID="Visio.Drawing.15" ShapeID="_x0000_i1054" DrawAspect="Content" ObjectID="_1667911194" r:id="rId44"/>
              </w:object>
            </w:r>
          </w:p>
        </w:tc>
      </w:tr>
      <w:tr w:rsidR="00C24EF4" w:rsidRPr="009743EA" w14:paraId="3DE9A146" w14:textId="77777777" w:rsidTr="00EA3F33">
        <w:trPr>
          <w:jc w:val="center"/>
        </w:trPr>
        <w:tc>
          <w:tcPr>
            <w:tcW w:w="1286" w:type="dxa"/>
            <w:tcBorders>
              <w:top w:val="single" w:sz="4" w:space="0" w:color="000000"/>
              <w:left w:val="single" w:sz="4" w:space="0" w:color="000000"/>
              <w:bottom w:val="single" w:sz="4" w:space="0" w:color="000000"/>
            </w:tcBorders>
            <w:shd w:val="clear" w:color="auto" w:fill="E7E6E6"/>
          </w:tcPr>
          <w:p w14:paraId="04DF6589" w14:textId="77777777" w:rsidR="00C24EF4" w:rsidRPr="009743EA" w:rsidRDefault="00C24EF4" w:rsidP="005C72A8">
            <w:pPr>
              <w:pStyle w:val="TAL"/>
              <w:snapToGrid w:val="0"/>
              <w:jc w:val="center"/>
              <w:rPr>
                <w:b/>
                <w:kern w:val="1"/>
              </w:rPr>
            </w:pPr>
          </w:p>
          <w:p w14:paraId="0946F457" w14:textId="77777777" w:rsidR="00C24EF4" w:rsidRPr="009743EA" w:rsidRDefault="00C24EF4" w:rsidP="005C72A8">
            <w:pPr>
              <w:pStyle w:val="TAL"/>
              <w:snapToGrid w:val="0"/>
              <w:jc w:val="center"/>
              <w:rPr>
                <w:b/>
                <w:kern w:val="1"/>
              </w:rPr>
            </w:pPr>
          </w:p>
          <w:p w14:paraId="02187098" w14:textId="77777777" w:rsidR="00C24EF4" w:rsidRPr="009743EA" w:rsidRDefault="00C24EF4" w:rsidP="005C72A8">
            <w:pPr>
              <w:pStyle w:val="TAL"/>
              <w:snapToGrid w:val="0"/>
              <w:jc w:val="center"/>
              <w:rPr>
                <w:b/>
                <w:kern w:val="1"/>
              </w:rPr>
            </w:pPr>
          </w:p>
          <w:p w14:paraId="7EA43987" w14:textId="77777777" w:rsidR="00C24EF4" w:rsidRPr="009743EA" w:rsidRDefault="00C24EF4" w:rsidP="005C72A8">
            <w:pPr>
              <w:pStyle w:val="TAL"/>
              <w:snapToGrid w:val="0"/>
              <w:jc w:val="center"/>
              <w:rPr>
                <w:b/>
                <w:kern w:val="1"/>
              </w:rPr>
            </w:pPr>
          </w:p>
          <w:p w14:paraId="7D3FE6BA" w14:textId="77777777" w:rsidR="00C24EF4" w:rsidRPr="009743EA" w:rsidRDefault="00C24EF4" w:rsidP="005C72A8">
            <w:pPr>
              <w:pStyle w:val="TAL"/>
              <w:snapToGrid w:val="0"/>
              <w:jc w:val="center"/>
              <w:rPr>
                <w:b/>
                <w:kern w:val="1"/>
              </w:rPr>
            </w:pPr>
          </w:p>
          <w:p w14:paraId="17837A10" w14:textId="77777777" w:rsidR="00C24EF4" w:rsidRPr="009743EA" w:rsidRDefault="00C24EF4" w:rsidP="005C72A8">
            <w:pPr>
              <w:pStyle w:val="TAL"/>
              <w:snapToGrid w:val="0"/>
              <w:jc w:val="center"/>
              <w:rPr>
                <w:b/>
                <w:kern w:val="1"/>
              </w:rPr>
            </w:pPr>
            <w:r w:rsidRPr="009743EA">
              <w:rPr>
                <w:b/>
                <w:kern w:val="1"/>
              </w:rPr>
              <w:t>Call</w:t>
            </w:r>
            <w:r w:rsidR="00EA3F33" w:rsidRPr="009743EA">
              <w:rPr>
                <w:b/>
                <w:kern w:val="1"/>
              </w:rPr>
              <w:t xml:space="preserve"> </w:t>
            </w:r>
            <w:r w:rsidRPr="009743EA">
              <w:rPr>
                <w:b/>
                <w:kern w:val="1"/>
              </w:rPr>
              <w:t>Flow</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29EE8178" w14:textId="0E2F8B72" w:rsidR="00C24EF4" w:rsidRPr="005A2D7C" w:rsidRDefault="00C24EF4" w:rsidP="005A2D7C">
            <w:pPr>
              <w:pStyle w:val="FL"/>
            </w:pPr>
            <w:r w:rsidRPr="009743EA">
              <w:rPr>
                <w:sz w:val="18"/>
              </w:rPr>
              <w:object w:dxaOrig="8385" w:dyaOrig="4320" w14:anchorId="381503AE">
                <v:shape id="_x0000_i1055" type="#_x0000_t75" style="width:263.3pt;height:135.4pt" o:ole="">
                  <v:imagedata r:id="rId45" o:title=""/>
                </v:shape>
                <o:OLEObject Type="Embed" ProgID="Visio.Drawing.15" ShapeID="_x0000_i1055" DrawAspect="Content" ObjectID="_1667911195" r:id="rId46"/>
              </w:object>
            </w:r>
          </w:p>
        </w:tc>
      </w:tr>
      <w:tr w:rsidR="00C24EF4" w:rsidRPr="009743EA" w14:paraId="6C8A115F" w14:textId="77777777" w:rsidTr="00EA3F33">
        <w:trPr>
          <w:jc w:val="center"/>
        </w:trPr>
        <w:tc>
          <w:tcPr>
            <w:tcW w:w="1286" w:type="dxa"/>
            <w:tcBorders>
              <w:top w:val="single" w:sz="4" w:space="0" w:color="000000"/>
              <w:left w:val="single" w:sz="4" w:space="0" w:color="000000"/>
              <w:bottom w:val="single" w:sz="4" w:space="0" w:color="000000"/>
            </w:tcBorders>
            <w:shd w:val="clear" w:color="auto" w:fill="E7E6E6"/>
          </w:tcPr>
          <w:p w14:paraId="46DCDB9D" w14:textId="77777777" w:rsidR="00C24EF4" w:rsidRPr="009743EA" w:rsidRDefault="00C24EF4" w:rsidP="005C72A8">
            <w:pPr>
              <w:pStyle w:val="TAL"/>
              <w:snapToGrid w:val="0"/>
              <w:jc w:val="center"/>
              <w:rPr>
                <w:b/>
                <w:kern w:val="1"/>
              </w:rPr>
            </w:pPr>
          </w:p>
          <w:p w14:paraId="21E1E011" w14:textId="77777777" w:rsidR="00C24EF4" w:rsidRPr="009743EA" w:rsidRDefault="00C24EF4" w:rsidP="005C72A8">
            <w:pPr>
              <w:pStyle w:val="TAL"/>
              <w:snapToGrid w:val="0"/>
              <w:jc w:val="center"/>
              <w:rPr>
                <w:b/>
                <w:kern w:val="1"/>
              </w:rPr>
            </w:pPr>
          </w:p>
          <w:p w14:paraId="715DB155" w14:textId="77777777" w:rsidR="00C24EF4" w:rsidRPr="009743EA" w:rsidRDefault="00C24EF4" w:rsidP="005C72A8">
            <w:pPr>
              <w:pStyle w:val="TAL"/>
              <w:snapToGrid w:val="0"/>
              <w:jc w:val="center"/>
              <w:rPr>
                <w:b/>
                <w:kern w:val="1"/>
              </w:rPr>
            </w:pPr>
          </w:p>
          <w:p w14:paraId="3268FCD2" w14:textId="77777777" w:rsidR="00C24EF4" w:rsidRPr="009743EA" w:rsidRDefault="00C24EF4" w:rsidP="005C72A8">
            <w:pPr>
              <w:pStyle w:val="TAL"/>
              <w:snapToGrid w:val="0"/>
              <w:jc w:val="center"/>
              <w:rPr>
                <w:b/>
                <w:kern w:val="1"/>
              </w:rPr>
            </w:pPr>
            <w:r w:rsidRPr="009743EA">
              <w:rPr>
                <w:b/>
                <w:kern w:val="1"/>
              </w:rPr>
              <w:t>HTTP</w:t>
            </w:r>
            <w:r w:rsidR="00EA3F33" w:rsidRPr="009743EA">
              <w:rPr>
                <w:b/>
                <w:kern w:val="1"/>
              </w:rPr>
              <w:t xml:space="preserve"> </w:t>
            </w:r>
            <w:r w:rsidRPr="009743EA">
              <w:rPr>
                <w:b/>
                <w:kern w:val="1"/>
              </w:rPr>
              <w:t>Header</w:t>
            </w:r>
            <w:r w:rsidR="00EA3F33" w:rsidRPr="009743EA">
              <w:rPr>
                <w:b/>
                <w:kern w:val="1"/>
              </w:rPr>
              <w:t xml:space="preserve"> </w:t>
            </w:r>
            <w:r w:rsidRPr="009743EA">
              <w:rPr>
                <w:b/>
                <w:kern w:val="1"/>
              </w:rPr>
              <w:t>Information</w:t>
            </w:r>
          </w:p>
          <w:p w14:paraId="00B7D058" w14:textId="77777777" w:rsidR="00FE3B5F" w:rsidRPr="009743EA" w:rsidRDefault="00FE3B5F" w:rsidP="005C72A8">
            <w:pPr>
              <w:pStyle w:val="TAL"/>
              <w:snapToGrid w:val="0"/>
              <w:jc w:val="center"/>
              <w:rPr>
                <w:b/>
                <w:kern w:val="1"/>
              </w:rP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01"/>
              <w:gridCol w:w="4359"/>
            </w:tblGrid>
            <w:tr w:rsidR="00C24EF4" w:rsidRPr="009743EA" w14:paraId="41A7C070" w14:textId="77777777" w:rsidTr="005A2D7C">
              <w:trPr>
                <w:jc w:val="center"/>
              </w:trPr>
              <w:tc>
                <w:tcPr>
                  <w:tcW w:w="1501" w:type="dxa"/>
                  <w:shd w:val="clear" w:color="auto" w:fill="9CC2E5"/>
                </w:tcPr>
                <w:p w14:paraId="26C08175" w14:textId="77777777" w:rsidR="00C24EF4" w:rsidRPr="009743EA" w:rsidRDefault="00C24EF4" w:rsidP="005C72A8">
                  <w:pPr>
                    <w:pStyle w:val="TAL"/>
                    <w:snapToGrid w:val="0"/>
                    <w:jc w:val="center"/>
                    <w:rPr>
                      <w:rFonts w:eastAsia="Calibri"/>
                      <w:b/>
                      <w:szCs w:val="22"/>
                    </w:rPr>
                  </w:pPr>
                  <w:r w:rsidRPr="009743EA">
                    <w:rPr>
                      <w:rFonts w:eastAsia="Calibri"/>
                      <w:b/>
                      <w:szCs w:val="22"/>
                    </w:rPr>
                    <w:t>Header</w:t>
                  </w:r>
                </w:p>
              </w:tc>
              <w:tc>
                <w:tcPr>
                  <w:tcW w:w="4359" w:type="dxa"/>
                  <w:shd w:val="clear" w:color="auto" w:fill="9CC2E5"/>
                </w:tcPr>
                <w:p w14:paraId="423335E7" w14:textId="77777777" w:rsidR="00C24EF4" w:rsidRPr="009743EA" w:rsidRDefault="00C24EF4" w:rsidP="005C72A8">
                  <w:pPr>
                    <w:pStyle w:val="TAL"/>
                    <w:snapToGrid w:val="0"/>
                    <w:jc w:val="center"/>
                    <w:rPr>
                      <w:rFonts w:eastAsia="Calibri"/>
                      <w:b/>
                      <w:szCs w:val="22"/>
                    </w:rPr>
                  </w:pPr>
                  <w:r w:rsidRPr="009743EA">
                    <w:rPr>
                      <w:rFonts w:eastAsia="Calibri"/>
                      <w:b/>
                      <w:szCs w:val="22"/>
                    </w:rPr>
                    <w:t>Value</w:t>
                  </w:r>
                </w:p>
              </w:tc>
            </w:tr>
            <w:tr w:rsidR="00C24EF4" w:rsidRPr="009743EA" w14:paraId="619C4F3A" w14:textId="77777777" w:rsidTr="005A2D7C">
              <w:trPr>
                <w:jc w:val="center"/>
              </w:trPr>
              <w:tc>
                <w:tcPr>
                  <w:tcW w:w="1501" w:type="dxa"/>
                  <w:shd w:val="clear" w:color="auto" w:fill="DEEAF6"/>
                </w:tcPr>
                <w:p w14:paraId="5B8E5EDB" w14:textId="77777777" w:rsidR="00C24EF4" w:rsidRPr="009743EA" w:rsidRDefault="00C24EF4" w:rsidP="005C72A8">
                  <w:pPr>
                    <w:pStyle w:val="TAL"/>
                    <w:snapToGrid w:val="0"/>
                    <w:jc w:val="center"/>
                    <w:rPr>
                      <w:rFonts w:eastAsia="Calibri"/>
                      <w:szCs w:val="22"/>
                    </w:rPr>
                  </w:pPr>
                  <w:r w:rsidRPr="009743EA">
                    <w:rPr>
                      <w:rFonts w:eastAsia="Calibri"/>
                      <w:szCs w:val="22"/>
                    </w:rPr>
                    <w:t>X-M2M-RI</w:t>
                  </w:r>
                </w:p>
              </w:tc>
              <w:tc>
                <w:tcPr>
                  <w:tcW w:w="4359" w:type="dxa"/>
                  <w:shd w:val="clear" w:color="auto" w:fill="auto"/>
                </w:tcPr>
                <w:p w14:paraId="7FD9CD0C" w14:textId="77777777" w:rsidR="00C24EF4" w:rsidRPr="009743EA" w:rsidRDefault="00C24EF4" w:rsidP="005C72A8">
                  <w:pPr>
                    <w:pStyle w:val="TAL"/>
                    <w:snapToGrid w:val="0"/>
                    <w:rPr>
                      <w:rFonts w:eastAsia="Calibri"/>
                      <w:szCs w:val="22"/>
                    </w:rPr>
                  </w:pPr>
                  <w:r w:rsidRPr="009743EA">
                    <w:rPr>
                      <w:rFonts w:eastAsia="Calibri"/>
                      <w:szCs w:val="22"/>
                    </w:rPr>
                    <w:t>Request</w:t>
                  </w:r>
                  <w:r w:rsidR="00EA3F33" w:rsidRPr="009743EA">
                    <w:rPr>
                      <w:rFonts w:eastAsia="Calibri"/>
                      <w:szCs w:val="22"/>
                    </w:rPr>
                    <w:t xml:space="preserve"> </w:t>
                  </w:r>
                  <w:r w:rsidRPr="009743EA">
                    <w:rPr>
                      <w:rFonts w:eastAsia="Calibri"/>
                      <w:szCs w:val="22"/>
                    </w:rPr>
                    <w:t>ID</w:t>
                  </w:r>
                  <w:r w:rsidR="00EA3F33" w:rsidRPr="009743EA">
                    <w:rPr>
                      <w:rFonts w:eastAsia="Calibri"/>
                      <w:szCs w:val="22"/>
                    </w:rPr>
                    <w:t xml:space="preserve"> </w:t>
                  </w:r>
                </w:p>
              </w:tc>
            </w:tr>
            <w:tr w:rsidR="00C24EF4" w:rsidRPr="009743EA" w14:paraId="13B78193" w14:textId="77777777" w:rsidTr="005A2D7C">
              <w:trPr>
                <w:jc w:val="center"/>
              </w:trPr>
              <w:tc>
                <w:tcPr>
                  <w:tcW w:w="1501" w:type="dxa"/>
                  <w:shd w:val="clear" w:color="auto" w:fill="DEEAF6"/>
                </w:tcPr>
                <w:p w14:paraId="4498464D" w14:textId="77777777" w:rsidR="00C24EF4" w:rsidRPr="009743EA" w:rsidRDefault="00C24EF4" w:rsidP="005C72A8">
                  <w:pPr>
                    <w:pStyle w:val="TAL"/>
                    <w:snapToGrid w:val="0"/>
                    <w:jc w:val="center"/>
                    <w:rPr>
                      <w:rFonts w:eastAsia="Calibri"/>
                      <w:szCs w:val="22"/>
                    </w:rPr>
                  </w:pPr>
                  <w:r w:rsidRPr="009743EA">
                    <w:rPr>
                      <w:rFonts w:eastAsia="Calibri"/>
                      <w:szCs w:val="22"/>
                    </w:rPr>
                    <w:t>X-M2M-Origin</w:t>
                  </w:r>
                </w:p>
              </w:tc>
              <w:tc>
                <w:tcPr>
                  <w:tcW w:w="4359" w:type="dxa"/>
                  <w:shd w:val="clear" w:color="auto" w:fill="auto"/>
                </w:tcPr>
                <w:p w14:paraId="20CDD6D6" w14:textId="77777777" w:rsidR="00C24EF4" w:rsidRPr="009743EA" w:rsidRDefault="00C24EF4" w:rsidP="005C72A8">
                  <w:pPr>
                    <w:pStyle w:val="TAL"/>
                    <w:snapToGrid w:val="0"/>
                    <w:rPr>
                      <w:rFonts w:eastAsia="Calibri"/>
                      <w:szCs w:val="22"/>
                    </w:rPr>
                  </w:pPr>
                  <w:r w:rsidRPr="009743EA">
                    <w:rPr>
                      <w:rFonts w:eastAsia="Calibri"/>
                      <w:szCs w:val="22"/>
                    </w:rPr>
                    <w:t>AE-ID</w:t>
                  </w:r>
                  <w:r w:rsidR="00EA3F33" w:rsidRPr="009743EA">
                    <w:rPr>
                      <w:rFonts w:eastAsia="Calibri"/>
                      <w:szCs w:val="22"/>
                    </w:rPr>
                    <w:t xml:space="preserve"> </w:t>
                  </w:r>
                  <w:r w:rsidRPr="009743EA">
                    <w:rPr>
                      <w:rFonts w:eastAsia="Calibri"/>
                      <w:szCs w:val="22"/>
                    </w:rPr>
                    <w:t>of</w:t>
                  </w:r>
                  <w:r w:rsidR="00EA3F33" w:rsidRPr="009743EA">
                    <w:rPr>
                      <w:rFonts w:eastAsia="Calibri"/>
                      <w:szCs w:val="22"/>
                    </w:rPr>
                    <w:t xml:space="preserve"> </w:t>
                  </w:r>
                  <w:r w:rsidRPr="009743EA">
                    <w:rPr>
                      <w:rFonts w:eastAsia="Calibri"/>
                      <w:szCs w:val="22"/>
                    </w:rPr>
                    <w:t>request</w:t>
                  </w:r>
                  <w:r w:rsidR="00EA3F33" w:rsidRPr="009743EA">
                    <w:rPr>
                      <w:rFonts w:eastAsia="Calibri"/>
                      <w:szCs w:val="22"/>
                    </w:rPr>
                    <w:t xml:space="preserve"> </w:t>
                  </w:r>
                  <w:r w:rsidRPr="009743EA">
                    <w:rPr>
                      <w:rFonts w:eastAsia="Calibri"/>
                      <w:szCs w:val="22"/>
                    </w:rPr>
                    <w:t>originator</w:t>
                  </w:r>
                </w:p>
              </w:tc>
            </w:tr>
            <w:tr w:rsidR="00C24EF4" w:rsidRPr="009743EA" w14:paraId="15DFA73D" w14:textId="77777777" w:rsidTr="005A2D7C">
              <w:trPr>
                <w:jc w:val="center"/>
              </w:trPr>
              <w:tc>
                <w:tcPr>
                  <w:tcW w:w="1501" w:type="dxa"/>
                  <w:shd w:val="clear" w:color="auto" w:fill="DEEAF6"/>
                </w:tcPr>
                <w:p w14:paraId="01F28FDD" w14:textId="77777777" w:rsidR="00C24EF4" w:rsidRPr="009743EA" w:rsidRDefault="00C24EF4" w:rsidP="005C72A8">
                  <w:pPr>
                    <w:pStyle w:val="TAL"/>
                    <w:snapToGrid w:val="0"/>
                    <w:jc w:val="center"/>
                    <w:rPr>
                      <w:rFonts w:eastAsia="Calibri"/>
                      <w:szCs w:val="22"/>
                    </w:rPr>
                  </w:pPr>
                  <w:r w:rsidRPr="009743EA">
                    <w:rPr>
                      <w:rFonts w:eastAsia="Calibri"/>
                      <w:szCs w:val="22"/>
                    </w:rPr>
                    <w:t>Content-Type</w:t>
                  </w:r>
                </w:p>
              </w:tc>
              <w:tc>
                <w:tcPr>
                  <w:tcW w:w="4359" w:type="dxa"/>
                  <w:shd w:val="clear" w:color="auto" w:fill="auto"/>
                </w:tcPr>
                <w:p w14:paraId="5185D23F" w14:textId="77777777" w:rsidR="00C24EF4" w:rsidRPr="009743EA" w:rsidRDefault="00C24EF4" w:rsidP="005C72A8">
                  <w:pPr>
                    <w:pStyle w:val="TAL"/>
                    <w:snapToGrid w:val="0"/>
                    <w:rPr>
                      <w:rFonts w:eastAsia="Calibri"/>
                      <w:szCs w:val="22"/>
                    </w:rPr>
                  </w:pPr>
                  <w:r w:rsidRPr="009743EA">
                    <w:rPr>
                      <w:rFonts w:eastAsia="Calibri"/>
                      <w:szCs w:val="22"/>
                    </w:rPr>
                    <w:t>application/</w:t>
                  </w:r>
                  <w:r w:rsidR="00EA3F33" w:rsidRPr="009743EA">
                    <w:rPr>
                      <w:rFonts w:eastAsia="Calibri"/>
                      <w:szCs w:val="22"/>
                    </w:rPr>
                    <w:t xml:space="preserve"> </w:t>
                  </w:r>
                  <w:r w:rsidRPr="009743EA">
                    <w:rPr>
                      <w:rFonts w:eastAsia="Calibri"/>
                      <w:szCs w:val="22"/>
                    </w:rPr>
                    <w:t>json;</w:t>
                  </w:r>
                  <w:r w:rsidR="00EA3F33" w:rsidRPr="009743EA">
                    <w:rPr>
                      <w:rFonts w:eastAsia="Calibri"/>
                      <w:szCs w:val="22"/>
                    </w:rPr>
                    <w:t xml:space="preserve"> </w:t>
                  </w:r>
                  <w:r w:rsidRPr="009743EA">
                    <w:rPr>
                      <w:rFonts w:eastAsia="Calibri"/>
                      <w:szCs w:val="22"/>
                    </w:rPr>
                    <w:t>ty=</w:t>
                  </w:r>
                  <w:r w:rsidRPr="009743EA">
                    <w:rPr>
                      <w:rFonts w:eastAsia="Calibri"/>
                      <w:b/>
                      <w:szCs w:val="22"/>
                    </w:rPr>
                    <w:t>3</w:t>
                  </w:r>
                </w:p>
              </w:tc>
            </w:tr>
            <w:tr w:rsidR="00917C64" w:rsidRPr="009743EA" w14:paraId="2A1CD1C0" w14:textId="77777777" w:rsidTr="005A2D7C">
              <w:trPr>
                <w:jc w:val="center"/>
              </w:trPr>
              <w:tc>
                <w:tcPr>
                  <w:tcW w:w="1501" w:type="dxa"/>
                  <w:shd w:val="clear" w:color="auto" w:fill="DEEAF6"/>
                </w:tcPr>
                <w:p w14:paraId="401F8C4D" w14:textId="77777777" w:rsidR="00917C64" w:rsidRPr="009743EA" w:rsidRDefault="00917C64" w:rsidP="00917C64">
                  <w:pPr>
                    <w:pStyle w:val="TAL"/>
                    <w:snapToGrid w:val="0"/>
                    <w:jc w:val="center"/>
                    <w:rPr>
                      <w:rFonts w:eastAsia="Calibri"/>
                      <w:szCs w:val="22"/>
                    </w:rPr>
                  </w:pPr>
                  <w:r w:rsidRPr="009743EA">
                    <w:rPr>
                      <w:rFonts w:eastAsia="Calibri"/>
                      <w:szCs w:val="22"/>
                    </w:rPr>
                    <w:t>X-M2M-RVI</w:t>
                  </w:r>
                </w:p>
              </w:tc>
              <w:tc>
                <w:tcPr>
                  <w:tcW w:w="4359" w:type="dxa"/>
                  <w:shd w:val="clear" w:color="auto" w:fill="auto"/>
                </w:tcPr>
                <w:p w14:paraId="15564835" w14:textId="77777777" w:rsidR="00917C64" w:rsidRPr="009743EA" w:rsidRDefault="00917C64" w:rsidP="00917C64">
                  <w:pPr>
                    <w:pStyle w:val="TAL"/>
                    <w:snapToGrid w:val="0"/>
                    <w:rPr>
                      <w:rFonts w:eastAsia="Calibri"/>
                      <w:szCs w:val="22"/>
                    </w:rPr>
                  </w:pPr>
                  <w:r w:rsidRPr="009743EA">
                    <w:rPr>
                      <w:rFonts w:eastAsia="Calibri"/>
                      <w:szCs w:val="22"/>
                    </w:rPr>
                    <w:t>Release</w:t>
                  </w:r>
                  <w:r w:rsidR="00EA3F33" w:rsidRPr="009743EA">
                    <w:rPr>
                      <w:rFonts w:eastAsia="Calibri"/>
                      <w:szCs w:val="22"/>
                    </w:rPr>
                    <w:t xml:space="preserve"> </w:t>
                  </w:r>
                  <w:r w:rsidRPr="009743EA">
                    <w:rPr>
                      <w:rFonts w:eastAsia="Calibri"/>
                      <w:szCs w:val="22"/>
                    </w:rPr>
                    <w:t>Version</w:t>
                  </w:r>
                  <w:r w:rsidR="00EA3F33" w:rsidRPr="009743EA">
                    <w:rPr>
                      <w:rFonts w:eastAsia="Calibri"/>
                      <w:szCs w:val="22"/>
                    </w:rPr>
                    <w:t xml:space="preserve"> </w:t>
                  </w:r>
                  <w:r w:rsidRPr="009743EA">
                    <w:rPr>
                      <w:rFonts w:eastAsia="Calibri"/>
                      <w:szCs w:val="22"/>
                    </w:rPr>
                    <w:t>Indicator</w:t>
                  </w:r>
                </w:p>
              </w:tc>
            </w:tr>
          </w:tbl>
          <w:p w14:paraId="2EA78AF1" w14:textId="77777777" w:rsidR="00C24EF4" w:rsidRPr="009743EA" w:rsidRDefault="00C24EF4" w:rsidP="009F506B">
            <w:pPr>
              <w:pStyle w:val="TAL"/>
              <w:snapToGrid w:val="0"/>
              <w:jc w:val="center"/>
            </w:pPr>
          </w:p>
        </w:tc>
      </w:tr>
      <w:tr w:rsidR="00C24EF4" w:rsidRPr="009743EA" w14:paraId="0C2E7368" w14:textId="77777777" w:rsidTr="00EA3F33">
        <w:trPr>
          <w:jc w:val="center"/>
        </w:trPr>
        <w:tc>
          <w:tcPr>
            <w:tcW w:w="1286" w:type="dxa"/>
            <w:tcBorders>
              <w:top w:val="single" w:sz="4" w:space="0" w:color="000000"/>
              <w:left w:val="single" w:sz="4" w:space="0" w:color="000000"/>
              <w:bottom w:val="single" w:sz="4" w:space="0" w:color="000000"/>
            </w:tcBorders>
            <w:shd w:val="clear" w:color="auto" w:fill="E7E6E6"/>
          </w:tcPr>
          <w:p w14:paraId="07C950D7" w14:textId="77777777" w:rsidR="00C24EF4" w:rsidRPr="009743EA" w:rsidRDefault="00C24EF4" w:rsidP="005C72A8">
            <w:pPr>
              <w:pStyle w:val="Default"/>
              <w:jc w:val="center"/>
              <w:rPr>
                <w:color w:val="auto"/>
              </w:rPr>
            </w:pPr>
          </w:p>
          <w:p w14:paraId="512F0E2A" w14:textId="77777777" w:rsidR="00C24EF4" w:rsidRPr="009743EA" w:rsidRDefault="00C24EF4" w:rsidP="005C72A8">
            <w:pPr>
              <w:pStyle w:val="Default"/>
              <w:jc w:val="center"/>
              <w:rPr>
                <w:b/>
                <w:sz w:val="20"/>
                <w:szCs w:val="20"/>
              </w:rPr>
            </w:pPr>
          </w:p>
          <w:p w14:paraId="153F34BB" w14:textId="77777777" w:rsidR="00C24EF4" w:rsidRPr="009743EA" w:rsidRDefault="00C24EF4" w:rsidP="005C72A8">
            <w:pPr>
              <w:pStyle w:val="Default"/>
              <w:jc w:val="center"/>
              <w:rPr>
                <w:b/>
                <w:sz w:val="20"/>
                <w:szCs w:val="20"/>
              </w:rPr>
            </w:pPr>
          </w:p>
          <w:p w14:paraId="34D6AABF" w14:textId="77777777" w:rsidR="00C24EF4" w:rsidRPr="009743EA" w:rsidRDefault="00C24EF4" w:rsidP="005C72A8">
            <w:pPr>
              <w:pStyle w:val="Default"/>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Example</w:t>
            </w:r>
            <w:r w:rsidR="00EA3F33" w:rsidRPr="009743EA">
              <w:rPr>
                <w:rFonts w:ascii="Arial" w:eastAsia="Malgun Gothic" w:hAnsi="Arial"/>
                <w:b/>
                <w:color w:val="auto"/>
                <w:kern w:val="1"/>
                <w:sz w:val="18"/>
                <w:szCs w:val="20"/>
              </w:rPr>
              <w:t xml:space="preserve"> </w:t>
            </w:r>
            <w:r w:rsidRPr="009743EA">
              <w:rPr>
                <w:rFonts w:ascii="Arial" w:eastAsia="Malgun Gothic" w:hAnsi="Arial"/>
                <w:b/>
                <w:color w:val="auto"/>
                <w:kern w:val="1"/>
                <w:sz w:val="18"/>
                <w:szCs w:val="20"/>
              </w:rPr>
              <w:t>with</w:t>
            </w:r>
            <w:r w:rsidR="00EA3F33" w:rsidRPr="009743EA">
              <w:rPr>
                <w:rFonts w:ascii="Arial" w:eastAsia="Malgun Gothic" w:hAnsi="Arial"/>
                <w:b/>
                <w:color w:val="auto"/>
                <w:kern w:val="1"/>
                <w:sz w:val="18"/>
                <w:szCs w:val="20"/>
              </w:rPr>
              <w:t xml:space="preserve"> </w:t>
            </w:r>
          </w:p>
          <w:p w14:paraId="2A613FCC" w14:textId="77777777" w:rsidR="00C24EF4" w:rsidRPr="009743EA" w:rsidRDefault="00C24EF4" w:rsidP="005C72A8">
            <w:pPr>
              <w:pStyle w:val="Default"/>
              <w:jc w:val="center"/>
              <w:rPr>
                <w:b/>
                <w:kern w:val="1"/>
              </w:rPr>
            </w:pPr>
            <w:r w:rsidRPr="009743EA">
              <w:rPr>
                <w:rFonts w:ascii="Arial" w:eastAsia="Malgun Gothic" w:hAnsi="Arial"/>
                <w:b/>
                <w:color w:val="auto"/>
                <w:kern w:val="1"/>
                <w:sz w:val="18"/>
                <w:szCs w:val="20"/>
              </w:rPr>
              <w:t>No</w:t>
            </w:r>
            <w:r w:rsidR="00EA3F33" w:rsidRPr="009743EA">
              <w:rPr>
                <w:rFonts w:ascii="Arial" w:eastAsia="Malgun Gothic" w:hAnsi="Arial"/>
                <w:b/>
                <w:color w:val="auto"/>
                <w:kern w:val="1"/>
                <w:sz w:val="18"/>
                <w:szCs w:val="20"/>
              </w:rPr>
              <w:t xml:space="preserve"> </w:t>
            </w:r>
            <w:r w:rsidRPr="009743EA">
              <w:rPr>
                <w:rFonts w:ascii="Arial" w:eastAsia="Malgun Gothic" w:hAnsi="Arial"/>
                <w:b/>
                <w:color w:val="auto"/>
                <w:kern w:val="1"/>
                <w:sz w:val="18"/>
                <w:szCs w:val="20"/>
              </w:rPr>
              <w:t>RCN</w:t>
            </w:r>
            <w:r w:rsidR="00EA3F33" w:rsidRPr="009743EA">
              <w:rPr>
                <w:rFonts w:ascii="Arial" w:eastAsia="Malgun Gothic" w:hAnsi="Arial"/>
                <w:b/>
                <w:color w:val="auto"/>
                <w:kern w:val="1"/>
                <w:sz w:val="18"/>
                <w:szCs w:val="20"/>
              </w:rPr>
              <w:t xml:space="preserve"> </w:t>
            </w:r>
            <w:r w:rsidRPr="009743EA">
              <w:rPr>
                <w:rFonts w:ascii="Arial" w:eastAsia="Malgun Gothic" w:hAnsi="Arial"/>
                <w:b/>
                <w:color w:val="auto"/>
                <w:kern w:val="1"/>
                <w:sz w:val="18"/>
                <w:szCs w:val="20"/>
              </w:rPr>
              <w:t>or</w:t>
            </w:r>
            <w:r w:rsidR="00EA3F33" w:rsidRPr="009743EA">
              <w:rPr>
                <w:rFonts w:ascii="Arial" w:eastAsia="Malgun Gothic" w:hAnsi="Arial"/>
                <w:b/>
                <w:color w:val="auto"/>
                <w:kern w:val="1"/>
                <w:sz w:val="18"/>
                <w:szCs w:val="20"/>
              </w:rPr>
              <w:t xml:space="preserve"> </w:t>
            </w:r>
            <w:r w:rsidRPr="009743EA">
              <w:rPr>
                <w:rFonts w:ascii="Arial" w:eastAsia="Malgun Gothic" w:hAnsi="Arial"/>
                <w:b/>
                <w:color w:val="auto"/>
                <w:kern w:val="1"/>
                <w:sz w:val="18"/>
                <w:szCs w:val="20"/>
              </w:rPr>
              <w:t>RCN=1</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6FD949DA" w14:textId="77777777" w:rsidR="00C24EF4" w:rsidRPr="009743EA" w:rsidRDefault="00C24EF4" w:rsidP="005C72A8">
            <w:pPr>
              <w:widowControl w:val="0"/>
              <w:overflowPunct/>
              <w:spacing w:after="0"/>
              <w:ind w:left="284"/>
              <w:jc w:val="both"/>
              <w:textAlignment w:val="auto"/>
              <w:rPr>
                <w:rFonts w:ascii="Arial" w:hAnsi="Arial"/>
                <w:color w:val="0070C0"/>
                <w:sz w:val="18"/>
              </w:rPr>
            </w:pPr>
          </w:p>
          <w:p w14:paraId="7DF31ABD" w14:textId="77777777" w:rsidR="00C24EF4" w:rsidRPr="00062C7A" w:rsidRDefault="00EA3F33" w:rsidP="005C72A8">
            <w:pPr>
              <w:pStyle w:val="NoSpacing"/>
              <w:rPr>
                <w:rFonts w:ascii="Times New Roman" w:eastAsia="Calibri Light" w:hAnsi="Times New Roman"/>
                <w:b/>
                <w:sz w:val="24"/>
                <w:lang w:val="fr-FR"/>
              </w:rPr>
            </w:pPr>
            <w:r w:rsidRPr="005A2D7C">
              <w:rPr>
                <w:rFonts w:ascii="Times New Roman" w:hAnsi="Times New Roman"/>
                <w:lang w:val="en-GB"/>
              </w:rPr>
              <w:t xml:space="preserve">    </w:t>
            </w:r>
            <w:r w:rsidR="00C24EF4" w:rsidRPr="00062C7A">
              <w:rPr>
                <w:rFonts w:ascii="Times New Roman" w:eastAsia="Calibri Light" w:hAnsi="Times New Roman"/>
                <w:b/>
                <w:sz w:val="24"/>
                <w:lang w:val="fr-FR"/>
              </w:rPr>
              <w:t>API/CONT/CRE/001</w:t>
            </w:r>
          </w:p>
          <w:p w14:paraId="7255D040" w14:textId="77777777" w:rsidR="00C24EF4" w:rsidRPr="00062C7A" w:rsidRDefault="00EA3F33" w:rsidP="005C72A8">
            <w:pPr>
              <w:pStyle w:val="NoSpacing"/>
              <w:rPr>
                <w:rFonts w:ascii="Times New Roman" w:eastAsia="Calibri Light" w:hAnsi="Times New Roman"/>
                <w:b/>
                <w:sz w:val="24"/>
                <w:lang w:val="fr-FR"/>
              </w:rPr>
            </w:pPr>
            <w:r w:rsidRPr="00062C7A">
              <w:rPr>
                <w:rFonts w:ascii="Times New Roman" w:eastAsia="Calibri Light" w:hAnsi="Times New Roman"/>
                <w:b/>
                <w:sz w:val="24"/>
                <w:lang w:val="fr-FR"/>
              </w:rPr>
              <w:t xml:space="preserve">   </w:t>
            </w:r>
            <w:r w:rsidR="00C24EF4" w:rsidRPr="00062C7A">
              <w:rPr>
                <w:rFonts w:ascii="Times New Roman" w:eastAsia="Calibri Light" w:hAnsi="Times New Roman"/>
                <w:b/>
                <w:sz w:val="24"/>
                <w:lang w:val="fr-FR"/>
              </w:rPr>
              <w:t>API/CONT/CRE/001_RCN1</w:t>
            </w:r>
          </w:p>
          <w:p w14:paraId="6123105F" w14:textId="77777777" w:rsidR="00C24EF4" w:rsidRPr="00062C7A" w:rsidRDefault="00C24EF4" w:rsidP="005C72A8">
            <w:pPr>
              <w:widowControl w:val="0"/>
              <w:overflowPunct/>
              <w:spacing w:after="0"/>
              <w:ind w:left="284"/>
              <w:jc w:val="both"/>
              <w:textAlignment w:val="auto"/>
              <w:rPr>
                <w:rFonts w:ascii="Arial" w:hAnsi="Arial"/>
                <w:b/>
                <w:color w:val="0070C0"/>
                <w:sz w:val="18"/>
                <w:lang w:val="fr-FR"/>
              </w:rPr>
            </w:pPr>
          </w:p>
          <w:p w14:paraId="193806B9" w14:textId="77777777" w:rsidR="00C24EF4" w:rsidRPr="009743EA" w:rsidRDefault="00C24EF4" w:rsidP="005C72A8">
            <w:pPr>
              <w:widowControl w:val="0"/>
              <w:overflowPunct/>
              <w:spacing w:after="0"/>
              <w:ind w:left="284"/>
              <w:jc w:val="both"/>
              <w:textAlignment w:val="auto"/>
              <w:rPr>
                <w:rFonts w:ascii="Arial" w:hAnsi="Arial"/>
                <w:b/>
                <w:color w:val="0070C0"/>
                <w:sz w:val="18"/>
              </w:rPr>
            </w:pPr>
            <w:r w:rsidRPr="009743EA">
              <w:rPr>
                <w:rFonts w:ascii="Arial" w:hAnsi="Arial"/>
                <w:b/>
                <w:color w:val="0070C0"/>
                <w:sz w:val="18"/>
              </w:rPr>
              <w:t>HTTP</w:t>
            </w:r>
            <w:r w:rsidR="00EA3F33" w:rsidRPr="009743EA">
              <w:rPr>
                <w:rFonts w:ascii="Arial" w:hAnsi="Arial"/>
                <w:b/>
                <w:color w:val="0070C0"/>
                <w:sz w:val="18"/>
              </w:rPr>
              <w:t xml:space="preserve"> </w:t>
            </w:r>
            <w:r w:rsidRPr="009743EA">
              <w:rPr>
                <w:rFonts w:ascii="Arial" w:hAnsi="Arial"/>
                <w:b/>
                <w:color w:val="0070C0"/>
                <w:sz w:val="18"/>
              </w:rPr>
              <w:t>Request:</w:t>
            </w:r>
          </w:p>
          <w:p w14:paraId="1566A480" w14:textId="77777777" w:rsidR="00C24EF4" w:rsidRPr="009743EA" w:rsidRDefault="00C24EF4" w:rsidP="005C72A8">
            <w:pPr>
              <w:pStyle w:val="TAL"/>
              <w:snapToGrid w:val="0"/>
              <w:ind w:left="284"/>
              <w:jc w:val="both"/>
              <w:rPr>
                <w:color w:val="0070C0"/>
              </w:rPr>
            </w:pPr>
          </w:p>
          <w:p w14:paraId="1DC18C4F" w14:textId="77777777" w:rsidR="00C24EF4" w:rsidRPr="009743EA" w:rsidRDefault="00C24EF4" w:rsidP="005C72A8">
            <w:pPr>
              <w:pStyle w:val="TAL"/>
              <w:snapToGrid w:val="0"/>
              <w:ind w:left="284"/>
              <w:jc w:val="both"/>
              <w:rPr>
                <w:color w:val="0070C0"/>
              </w:rPr>
            </w:pPr>
            <w:r w:rsidRPr="009743EA">
              <w:rPr>
                <w:color w:val="0070C0"/>
              </w:rPr>
              <w:t>POST</w:t>
            </w:r>
            <w:r w:rsidR="00EA3F33" w:rsidRPr="009743EA">
              <w:rPr>
                <w:color w:val="0070C0"/>
              </w:rPr>
              <w:t xml:space="preserve"> </w:t>
            </w:r>
            <w:r w:rsidRPr="009743EA">
              <w:rPr>
                <w:color w:val="0070C0"/>
              </w:rPr>
              <w:t>/mn-name/ae_sensor</w:t>
            </w:r>
            <w:r w:rsidR="00EA3F33" w:rsidRPr="009743EA">
              <w:rPr>
                <w:color w:val="0070C0"/>
              </w:rPr>
              <w:t xml:space="preserve"> </w:t>
            </w:r>
            <w:r w:rsidRPr="009743EA">
              <w:rPr>
                <w:color w:val="0070C0"/>
              </w:rPr>
              <w:t>HTTP/1.1</w:t>
            </w:r>
          </w:p>
          <w:p w14:paraId="253062F4" w14:textId="77777777" w:rsidR="00C24EF4" w:rsidRPr="009743EA" w:rsidRDefault="00C24EF4" w:rsidP="005C72A8">
            <w:pPr>
              <w:pStyle w:val="TAL"/>
              <w:snapToGrid w:val="0"/>
              <w:ind w:left="284"/>
              <w:jc w:val="both"/>
              <w:rPr>
                <w:color w:val="0070C0"/>
              </w:rPr>
            </w:pPr>
            <w:r w:rsidRPr="009743EA">
              <w:rPr>
                <w:color w:val="0070C0"/>
              </w:rPr>
              <w:t>Host:</w:t>
            </w:r>
            <w:r w:rsidR="00EA3F33" w:rsidRPr="009743EA">
              <w:rPr>
                <w:color w:val="0070C0"/>
              </w:rPr>
              <w:t xml:space="preserve"> </w:t>
            </w:r>
            <w:r w:rsidRPr="009743EA">
              <w:rPr>
                <w:color w:val="0070C0"/>
              </w:rPr>
              <w:t>192.168.0.10:8282</w:t>
            </w:r>
          </w:p>
          <w:p w14:paraId="4C510395" w14:textId="77777777" w:rsidR="00C24EF4" w:rsidRPr="009743EA" w:rsidRDefault="00C24EF4" w:rsidP="005C72A8">
            <w:pPr>
              <w:pStyle w:val="TAL"/>
              <w:snapToGrid w:val="0"/>
              <w:ind w:left="284"/>
              <w:jc w:val="both"/>
              <w:rPr>
                <w:color w:val="0070C0"/>
              </w:rPr>
            </w:pPr>
            <w:r w:rsidRPr="009743EA">
              <w:rPr>
                <w:color w:val="0070C0"/>
              </w:rPr>
              <w:t>X-M2M-Origin:</w:t>
            </w:r>
            <w:r w:rsidR="00EA3F33" w:rsidRPr="009743EA">
              <w:rPr>
                <w:color w:val="0070C0"/>
              </w:rPr>
              <w:t xml:space="preserve"> </w:t>
            </w:r>
            <w:r w:rsidRPr="009743EA">
              <w:rPr>
                <w:color w:val="0070C0"/>
              </w:rPr>
              <w:t>CAE0120180406T0846311405855351047680_cse01</w:t>
            </w:r>
          </w:p>
          <w:p w14:paraId="5B0335E8" w14:textId="77777777" w:rsidR="00C24EF4" w:rsidRPr="009743EA" w:rsidRDefault="00C24EF4" w:rsidP="005C72A8">
            <w:pPr>
              <w:pStyle w:val="TAL"/>
              <w:snapToGrid w:val="0"/>
              <w:ind w:left="284"/>
              <w:jc w:val="both"/>
              <w:rPr>
                <w:color w:val="0070C0"/>
              </w:rPr>
            </w:pPr>
            <w:r w:rsidRPr="009743EA">
              <w:rPr>
                <w:color w:val="0070C0"/>
              </w:rPr>
              <w:t>Content-Type:</w:t>
            </w:r>
            <w:r w:rsidR="00EA3F33" w:rsidRPr="009743EA">
              <w:rPr>
                <w:color w:val="0070C0"/>
              </w:rPr>
              <w:t xml:space="preserve"> </w:t>
            </w:r>
            <w:r w:rsidRPr="009743EA">
              <w:rPr>
                <w:color w:val="0070C0"/>
              </w:rPr>
              <w:t>application/json;ty=3</w:t>
            </w:r>
          </w:p>
          <w:p w14:paraId="2537E9C3" w14:textId="77777777" w:rsidR="00C24EF4" w:rsidRPr="009743EA" w:rsidRDefault="00C24EF4" w:rsidP="005C72A8">
            <w:pPr>
              <w:pStyle w:val="TAL"/>
              <w:snapToGrid w:val="0"/>
              <w:ind w:left="284"/>
              <w:jc w:val="both"/>
              <w:rPr>
                <w:color w:val="0070C0"/>
              </w:rPr>
            </w:pPr>
            <w:r w:rsidRPr="009743EA">
              <w:rPr>
                <w:color w:val="0070C0"/>
              </w:rPr>
              <w:t>X-M2M-RI:</w:t>
            </w:r>
            <w:r w:rsidR="00EA3F33" w:rsidRPr="009743EA">
              <w:rPr>
                <w:color w:val="0070C0"/>
              </w:rPr>
              <w:t xml:space="preserve"> </w:t>
            </w:r>
            <w:r w:rsidRPr="009743EA">
              <w:rPr>
                <w:color w:val="0070C0"/>
              </w:rPr>
              <w:t>1234</w:t>
            </w:r>
          </w:p>
          <w:p w14:paraId="6D0FA791" w14:textId="77777777" w:rsidR="00B50703" w:rsidRPr="009743EA" w:rsidRDefault="00B50703" w:rsidP="00B50703">
            <w:pPr>
              <w:pStyle w:val="TAL"/>
              <w:snapToGrid w:val="0"/>
              <w:ind w:left="284"/>
              <w:jc w:val="both"/>
              <w:rPr>
                <w:color w:val="0070C0"/>
              </w:rPr>
            </w:pPr>
            <w:r w:rsidRPr="009743EA">
              <w:rPr>
                <w:color w:val="0070C0"/>
              </w:rPr>
              <w:t>X-M2M-RVI:</w:t>
            </w:r>
            <w:r w:rsidR="00EA3F33" w:rsidRPr="009743EA">
              <w:rPr>
                <w:color w:val="0070C0"/>
              </w:rPr>
              <w:t xml:space="preserve"> </w:t>
            </w:r>
            <w:r w:rsidRPr="009743EA">
              <w:rPr>
                <w:color w:val="0070C0"/>
              </w:rPr>
              <w:t>2a</w:t>
            </w:r>
          </w:p>
          <w:p w14:paraId="0C9C5BB1" w14:textId="77777777" w:rsidR="00C24EF4" w:rsidRPr="009743EA" w:rsidRDefault="00C24EF4" w:rsidP="005C72A8">
            <w:pPr>
              <w:pStyle w:val="TAL"/>
              <w:snapToGrid w:val="0"/>
              <w:ind w:left="284"/>
              <w:jc w:val="both"/>
              <w:rPr>
                <w:color w:val="0070C0"/>
              </w:rPr>
            </w:pPr>
          </w:p>
          <w:p w14:paraId="65764C12" w14:textId="77777777" w:rsidR="00C24EF4" w:rsidRPr="009743EA" w:rsidRDefault="00C24EF4" w:rsidP="005C72A8">
            <w:pPr>
              <w:pStyle w:val="TAL"/>
              <w:snapToGrid w:val="0"/>
              <w:ind w:left="284"/>
              <w:jc w:val="both"/>
              <w:rPr>
                <w:color w:val="0070C0"/>
              </w:rPr>
            </w:pPr>
            <w:r w:rsidRPr="009743EA">
              <w:rPr>
                <w:color w:val="0070C0"/>
              </w:rPr>
              <w:t>{</w:t>
            </w:r>
          </w:p>
          <w:p w14:paraId="06514647" w14:textId="77777777" w:rsidR="00C24EF4" w:rsidRPr="009743EA" w:rsidRDefault="00EA3F33" w:rsidP="005C72A8">
            <w:pPr>
              <w:pStyle w:val="TAL"/>
              <w:snapToGrid w:val="0"/>
              <w:ind w:left="284"/>
              <w:jc w:val="both"/>
              <w:rPr>
                <w:color w:val="0070C0"/>
              </w:rPr>
            </w:pPr>
            <w:r w:rsidRPr="009743EA">
              <w:rPr>
                <w:color w:val="0070C0"/>
              </w:rPr>
              <w:t xml:space="preserve">    </w:t>
            </w:r>
            <w:r w:rsidR="00C24EF4" w:rsidRPr="009743EA">
              <w:rPr>
                <w:color w:val="0070C0"/>
              </w:rPr>
              <w:t>"m2m:cnt":</w:t>
            </w:r>
            <w:r w:rsidRPr="009743EA">
              <w:rPr>
                <w:color w:val="0070C0"/>
              </w:rPr>
              <w:t xml:space="preserve"> </w:t>
            </w:r>
            <w:r w:rsidR="00C24EF4" w:rsidRPr="009743EA">
              <w:rPr>
                <w:color w:val="0070C0"/>
              </w:rPr>
              <w:t>{</w:t>
            </w:r>
          </w:p>
          <w:p w14:paraId="7701CF4E" w14:textId="77777777" w:rsidR="00C24EF4" w:rsidRPr="009743EA" w:rsidRDefault="00EA3F33" w:rsidP="005C72A8">
            <w:pPr>
              <w:pStyle w:val="TAL"/>
              <w:snapToGrid w:val="0"/>
              <w:ind w:left="284"/>
              <w:jc w:val="both"/>
              <w:rPr>
                <w:color w:val="0070C0"/>
              </w:rPr>
            </w:pPr>
            <w:r w:rsidRPr="009743EA">
              <w:rPr>
                <w:color w:val="0070C0"/>
              </w:rPr>
              <w:t xml:space="preserve">        </w:t>
            </w:r>
            <w:r w:rsidR="00C24EF4" w:rsidRPr="009743EA">
              <w:rPr>
                <w:color w:val="0070C0"/>
              </w:rPr>
              <w:t>"rn":</w:t>
            </w:r>
            <w:r w:rsidRPr="009743EA">
              <w:rPr>
                <w:color w:val="0070C0"/>
              </w:rPr>
              <w:t xml:space="preserve"> </w:t>
            </w:r>
            <w:r w:rsidR="00C24EF4" w:rsidRPr="009743EA">
              <w:rPr>
                <w:color w:val="0070C0"/>
              </w:rPr>
              <w:t>"cont_temp"</w:t>
            </w:r>
          </w:p>
          <w:p w14:paraId="1B7AE869" w14:textId="77777777" w:rsidR="00C24EF4" w:rsidRPr="009743EA" w:rsidRDefault="00EA3F33" w:rsidP="005C72A8">
            <w:pPr>
              <w:pStyle w:val="TAL"/>
              <w:snapToGrid w:val="0"/>
              <w:ind w:left="284"/>
              <w:jc w:val="both"/>
              <w:rPr>
                <w:color w:val="0070C0"/>
              </w:rPr>
            </w:pPr>
            <w:r w:rsidRPr="009743EA">
              <w:rPr>
                <w:color w:val="0070C0"/>
              </w:rPr>
              <w:t xml:space="preserve">    </w:t>
            </w:r>
            <w:r w:rsidR="00C24EF4" w:rsidRPr="009743EA">
              <w:rPr>
                <w:color w:val="0070C0"/>
              </w:rPr>
              <w:t>}</w:t>
            </w:r>
          </w:p>
          <w:p w14:paraId="5532CE66" w14:textId="77777777" w:rsidR="00C24EF4" w:rsidRPr="009743EA" w:rsidRDefault="00C24EF4" w:rsidP="005C72A8">
            <w:pPr>
              <w:pStyle w:val="TAL"/>
              <w:snapToGrid w:val="0"/>
              <w:ind w:left="284"/>
              <w:jc w:val="both"/>
              <w:rPr>
                <w:color w:val="0070C0"/>
              </w:rPr>
            </w:pPr>
            <w:r w:rsidRPr="009743EA">
              <w:rPr>
                <w:color w:val="0070C0"/>
              </w:rPr>
              <w:t>}</w:t>
            </w:r>
          </w:p>
          <w:p w14:paraId="1924F91F" w14:textId="77777777" w:rsidR="00C24EF4" w:rsidRPr="009743EA" w:rsidRDefault="00C24EF4" w:rsidP="005C72A8">
            <w:pPr>
              <w:widowControl w:val="0"/>
              <w:overflowPunct/>
              <w:spacing w:after="0"/>
              <w:ind w:left="284"/>
              <w:jc w:val="both"/>
              <w:textAlignment w:val="auto"/>
              <w:rPr>
                <w:rFonts w:ascii="Arial" w:hAnsi="Arial"/>
                <w:b/>
                <w:color w:val="0070C0"/>
                <w:sz w:val="18"/>
              </w:rPr>
            </w:pPr>
          </w:p>
          <w:p w14:paraId="3A75DA7A" w14:textId="77777777" w:rsidR="00C24EF4" w:rsidRPr="009743EA" w:rsidRDefault="00C24EF4" w:rsidP="005C72A8">
            <w:pPr>
              <w:widowControl w:val="0"/>
              <w:overflowPunct/>
              <w:spacing w:after="0"/>
              <w:ind w:left="284"/>
              <w:jc w:val="both"/>
              <w:textAlignment w:val="auto"/>
              <w:rPr>
                <w:rFonts w:ascii="Arial" w:hAnsi="Arial"/>
                <w:b/>
                <w:color w:val="0070C0"/>
                <w:sz w:val="18"/>
              </w:rPr>
            </w:pPr>
            <w:r w:rsidRPr="009743EA">
              <w:rPr>
                <w:rFonts w:ascii="Arial" w:hAnsi="Arial"/>
                <w:b/>
                <w:color w:val="0070C0"/>
                <w:sz w:val="18"/>
              </w:rPr>
              <w:t>HTTP</w:t>
            </w:r>
            <w:r w:rsidR="00EA3F33" w:rsidRPr="009743EA">
              <w:rPr>
                <w:rFonts w:ascii="Arial" w:hAnsi="Arial"/>
                <w:b/>
                <w:color w:val="0070C0"/>
                <w:sz w:val="18"/>
              </w:rPr>
              <w:t xml:space="preserve"> </w:t>
            </w:r>
            <w:r w:rsidRPr="009743EA">
              <w:rPr>
                <w:rFonts w:ascii="Arial" w:hAnsi="Arial"/>
                <w:b/>
                <w:color w:val="0070C0"/>
                <w:sz w:val="18"/>
              </w:rPr>
              <w:t>Response:</w:t>
            </w:r>
          </w:p>
          <w:p w14:paraId="564B4758" w14:textId="77777777" w:rsidR="00C24EF4" w:rsidRPr="009743EA" w:rsidRDefault="00C24EF4" w:rsidP="005C72A8">
            <w:pPr>
              <w:widowControl w:val="0"/>
              <w:overflowPunct/>
              <w:spacing w:after="0"/>
              <w:ind w:left="284"/>
              <w:textAlignment w:val="auto"/>
              <w:rPr>
                <w:rFonts w:ascii="Arial" w:hAnsi="Arial"/>
                <w:color w:val="0070C0"/>
                <w:sz w:val="18"/>
              </w:rPr>
            </w:pPr>
          </w:p>
          <w:p w14:paraId="20FCF0AF" w14:textId="77777777" w:rsidR="00C24EF4" w:rsidRPr="009743EA" w:rsidRDefault="00C24EF4" w:rsidP="005C72A8">
            <w:pPr>
              <w:widowControl w:val="0"/>
              <w:overflowPunct/>
              <w:spacing w:after="0"/>
              <w:ind w:left="284"/>
              <w:textAlignment w:val="auto"/>
              <w:rPr>
                <w:rFonts w:ascii="Arial" w:hAnsi="Arial"/>
                <w:color w:val="0070C0"/>
                <w:sz w:val="18"/>
              </w:rPr>
            </w:pPr>
            <w:r w:rsidRPr="009743EA">
              <w:rPr>
                <w:rFonts w:ascii="Arial" w:hAnsi="Arial"/>
                <w:color w:val="0070C0"/>
                <w:sz w:val="18"/>
              </w:rPr>
              <w:t>201</w:t>
            </w:r>
            <w:r w:rsidR="00EA3F33" w:rsidRPr="009743EA">
              <w:rPr>
                <w:rFonts w:ascii="Arial" w:hAnsi="Arial"/>
                <w:color w:val="0070C0"/>
                <w:sz w:val="18"/>
              </w:rPr>
              <w:t xml:space="preserve"> </w:t>
            </w:r>
            <w:r w:rsidRPr="009743EA">
              <w:rPr>
                <w:rFonts w:ascii="Arial" w:hAnsi="Arial"/>
                <w:color w:val="0070C0"/>
                <w:sz w:val="18"/>
              </w:rPr>
              <w:t>Created</w:t>
            </w:r>
          </w:p>
          <w:p w14:paraId="22AA2AC4" w14:textId="77777777" w:rsidR="00C24EF4" w:rsidRPr="00062C7A" w:rsidRDefault="00C24EF4"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Content-Length:265</w:t>
            </w:r>
            <w:r w:rsidR="00EA3F33" w:rsidRPr="00062C7A">
              <w:rPr>
                <w:rFonts w:ascii="Arial" w:hAnsi="Arial"/>
                <w:color w:val="0070C0"/>
                <w:sz w:val="18"/>
                <w:lang w:val="fr-FR"/>
              </w:rPr>
              <w:t xml:space="preserve"> </w:t>
            </w:r>
          </w:p>
          <w:p w14:paraId="753755BA" w14:textId="77777777" w:rsidR="00C24EF4" w:rsidRPr="00062C7A" w:rsidRDefault="00C24EF4"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Content-Location:/mnID/cnt20180406T0857121405855183193600_cse01</w:t>
            </w:r>
          </w:p>
          <w:p w14:paraId="66E0A712" w14:textId="77777777" w:rsidR="00C24EF4" w:rsidRPr="00062C7A" w:rsidRDefault="00C24EF4"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Content-Type:application/json</w:t>
            </w:r>
          </w:p>
          <w:p w14:paraId="537649F6" w14:textId="77777777" w:rsidR="00C24EF4" w:rsidRPr="00062C7A" w:rsidRDefault="00C24EF4"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X-M2M-RI:1234</w:t>
            </w:r>
          </w:p>
          <w:p w14:paraId="7C0035D5" w14:textId="77777777" w:rsidR="00B50703" w:rsidRPr="00062C7A" w:rsidRDefault="00B50703" w:rsidP="00B50703">
            <w:pPr>
              <w:pStyle w:val="TAL"/>
              <w:snapToGrid w:val="0"/>
              <w:ind w:left="284"/>
              <w:jc w:val="both"/>
              <w:rPr>
                <w:color w:val="0070C0"/>
                <w:lang w:val="fr-FR"/>
              </w:rPr>
            </w:pPr>
            <w:r w:rsidRPr="00062C7A">
              <w:rPr>
                <w:color w:val="0070C0"/>
                <w:lang w:val="fr-FR"/>
              </w:rPr>
              <w:lastRenderedPageBreak/>
              <w:t>X-M2M-RVI:</w:t>
            </w:r>
            <w:r w:rsidR="00EA3F33" w:rsidRPr="00062C7A">
              <w:rPr>
                <w:color w:val="0070C0"/>
                <w:lang w:val="fr-FR"/>
              </w:rPr>
              <w:t xml:space="preserve"> </w:t>
            </w:r>
            <w:r w:rsidRPr="00062C7A">
              <w:rPr>
                <w:color w:val="0070C0"/>
                <w:lang w:val="fr-FR"/>
              </w:rPr>
              <w:t>2a</w:t>
            </w:r>
          </w:p>
          <w:p w14:paraId="2F1E39EB" w14:textId="77777777" w:rsidR="00C24EF4" w:rsidRPr="00062C7A" w:rsidRDefault="00C24EF4" w:rsidP="005C72A8">
            <w:pPr>
              <w:pStyle w:val="TAL"/>
              <w:snapToGrid w:val="0"/>
              <w:ind w:left="284"/>
              <w:rPr>
                <w:color w:val="0070C0"/>
                <w:lang w:val="fr-FR"/>
              </w:rPr>
            </w:pPr>
            <w:r w:rsidRPr="00062C7A">
              <w:rPr>
                <w:color w:val="0070C0"/>
                <w:lang w:val="fr-FR"/>
              </w:rPr>
              <w:t>X-M2M-RSC:2001</w:t>
            </w:r>
          </w:p>
          <w:p w14:paraId="35A0CADB" w14:textId="77777777" w:rsidR="00C24EF4" w:rsidRPr="00062C7A" w:rsidRDefault="00C24EF4" w:rsidP="005C72A8">
            <w:pPr>
              <w:pStyle w:val="TAL"/>
              <w:snapToGrid w:val="0"/>
              <w:ind w:left="284"/>
              <w:rPr>
                <w:color w:val="0070C0"/>
                <w:lang w:val="fr-FR"/>
              </w:rPr>
            </w:pPr>
            <w:r w:rsidRPr="00062C7A">
              <w:rPr>
                <w:color w:val="0070C0"/>
                <w:lang w:val="fr-FR"/>
              </w:rPr>
              <w:t>{</w:t>
            </w:r>
          </w:p>
          <w:p w14:paraId="74930F45" w14:textId="77777777" w:rsidR="00C24EF4" w:rsidRPr="00062C7A" w:rsidRDefault="00EA3F33" w:rsidP="005C72A8">
            <w:pPr>
              <w:pStyle w:val="TAL"/>
              <w:snapToGrid w:val="0"/>
              <w:ind w:left="284"/>
              <w:rPr>
                <w:color w:val="0070C0"/>
                <w:lang w:val="fr-FR"/>
              </w:rPr>
            </w:pPr>
            <w:r w:rsidRPr="00062C7A">
              <w:rPr>
                <w:color w:val="0070C0"/>
                <w:lang w:val="fr-FR"/>
              </w:rPr>
              <w:t xml:space="preserve">    </w:t>
            </w:r>
            <w:r w:rsidR="00C24EF4" w:rsidRPr="00062C7A">
              <w:rPr>
                <w:color w:val="0070C0"/>
                <w:lang w:val="fr-FR"/>
              </w:rPr>
              <w:t>"m2m:cnt":</w:t>
            </w:r>
            <w:r w:rsidRPr="00062C7A">
              <w:rPr>
                <w:color w:val="0070C0"/>
                <w:lang w:val="fr-FR"/>
              </w:rPr>
              <w:t xml:space="preserve"> </w:t>
            </w:r>
            <w:r w:rsidR="00C24EF4" w:rsidRPr="00062C7A">
              <w:rPr>
                <w:color w:val="0070C0"/>
                <w:lang w:val="fr-FR"/>
              </w:rPr>
              <w:t>{</w:t>
            </w:r>
          </w:p>
          <w:p w14:paraId="48BDB07E" w14:textId="77777777" w:rsidR="00C24EF4" w:rsidRPr="00062C7A" w:rsidRDefault="00EA3F33" w:rsidP="005C72A8">
            <w:pPr>
              <w:pStyle w:val="TAL"/>
              <w:snapToGrid w:val="0"/>
              <w:ind w:left="284"/>
              <w:rPr>
                <w:color w:val="0070C0"/>
                <w:lang w:val="fr-FR"/>
              </w:rPr>
            </w:pPr>
            <w:r w:rsidRPr="00062C7A">
              <w:rPr>
                <w:color w:val="0070C0"/>
                <w:lang w:val="fr-FR"/>
              </w:rPr>
              <w:t xml:space="preserve">        </w:t>
            </w:r>
            <w:r w:rsidR="00C24EF4" w:rsidRPr="00062C7A">
              <w:rPr>
                <w:color w:val="0070C0"/>
                <w:lang w:val="fr-FR"/>
              </w:rPr>
              <w:t>"cbs":</w:t>
            </w:r>
            <w:r w:rsidRPr="00062C7A">
              <w:rPr>
                <w:color w:val="0070C0"/>
                <w:lang w:val="fr-FR"/>
              </w:rPr>
              <w:t xml:space="preserve"> </w:t>
            </w:r>
            <w:r w:rsidR="00C24EF4" w:rsidRPr="00062C7A">
              <w:rPr>
                <w:color w:val="0070C0"/>
                <w:lang w:val="fr-FR"/>
              </w:rPr>
              <w:t>0,</w:t>
            </w:r>
          </w:p>
          <w:p w14:paraId="3028B74D" w14:textId="77777777" w:rsidR="00C24EF4" w:rsidRPr="00062C7A" w:rsidRDefault="00EA3F33" w:rsidP="005C72A8">
            <w:pPr>
              <w:pStyle w:val="TAL"/>
              <w:snapToGrid w:val="0"/>
              <w:ind w:left="284"/>
              <w:rPr>
                <w:color w:val="0070C0"/>
                <w:lang w:val="fr-FR"/>
              </w:rPr>
            </w:pPr>
            <w:r w:rsidRPr="00062C7A">
              <w:rPr>
                <w:color w:val="0070C0"/>
                <w:lang w:val="fr-FR"/>
              </w:rPr>
              <w:t xml:space="preserve">        </w:t>
            </w:r>
            <w:r w:rsidR="00C24EF4" w:rsidRPr="00062C7A">
              <w:rPr>
                <w:color w:val="0070C0"/>
                <w:lang w:val="fr-FR"/>
              </w:rPr>
              <w:t>"cni":</w:t>
            </w:r>
            <w:r w:rsidRPr="00062C7A">
              <w:rPr>
                <w:color w:val="0070C0"/>
                <w:lang w:val="fr-FR"/>
              </w:rPr>
              <w:t xml:space="preserve"> </w:t>
            </w:r>
            <w:r w:rsidR="00C24EF4" w:rsidRPr="00062C7A">
              <w:rPr>
                <w:color w:val="0070C0"/>
                <w:lang w:val="fr-FR"/>
              </w:rPr>
              <w:t>0,</w:t>
            </w:r>
          </w:p>
          <w:p w14:paraId="250CE389" w14:textId="77777777" w:rsidR="00C24EF4" w:rsidRPr="00062C7A" w:rsidRDefault="00EA3F33" w:rsidP="005C72A8">
            <w:pPr>
              <w:pStyle w:val="TAL"/>
              <w:snapToGrid w:val="0"/>
              <w:ind w:left="284"/>
              <w:rPr>
                <w:color w:val="0070C0"/>
                <w:lang w:val="fr-FR"/>
              </w:rPr>
            </w:pPr>
            <w:r w:rsidRPr="00062C7A">
              <w:rPr>
                <w:color w:val="0070C0"/>
                <w:lang w:val="fr-FR"/>
              </w:rPr>
              <w:t xml:space="preserve">        </w:t>
            </w:r>
            <w:r w:rsidR="00C24EF4" w:rsidRPr="00062C7A">
              <w:rPr>
                <w:color w:val="0070C0"/>
                <w:lang w:val="fr-FR"/>
              </w:rPr>
              <w:t>"ct":</w:t>
            </w:r>
            <w:r w:rsidRPr="00062C7A">
              <w:rPr>
                <w:color w:val="0070C0"/>
                <w:lang w:val="fr-FR"/>
              </w:rPr>
              <w:t xml:space="preserve"> </w:t>
            </w:r>
            <w:r w:rsidR="00C24EF4" w:rsidRPr="00062C7A">
              <w:rPr>
                <w:color w:val="0070C0"/>
                <w:lang w:val="fr-FR"/>
              </w:rPr>
              <w:t>"20180406T085712",</w:t>
            </w:r>
          </w:p>
          <w:p w14:paraId="7A81BB15" w14:textId="77777777" w:rsidR="00C24EF4" w:rsidRPr="00062C7A" w:rsidRDefault="00EA3F33" w:rsidP="005C72A8">
            <w:pPr>
              <w:pStyle w:val="TAL"/>
              <w:snapToGrid w:val="0"/>
              <w:ind w:left="284"/>
              <w:rPr>
                <w:color w:val="0070C0"/>
                <w:lang w:val="fr-FR"/>
              </w:rPr>
            </w:pPr>
            <w:r w:rsidRPr="00062C7A">
              <w:rPr>
                <w:color w:val="0070C0"/>
                <w:lang w:val="fr-FR"/>
              </w:rPr>
              <w:t xml:space="preserve">        </w:t>
            </w:r>
            <w:r w:rsidR="00C24EF4" w:rsidRPr="00062C7A">
              <w:rPr>
                <w:color w:val="0070C0"/>
                <w:lang w:val="fr-FR"/>
              </w:rPr>
              <w:t>"et":</w:t>
            </w:r>
            <w:r w:rsidRPr="00062C7A">
              <w:rPr>
                <w:color w:val="0070C0"/>
                <w:lang w:val="fr-FR"/>
              </w:rPr>
              <w:t xml:space="preserve"> </w:t>
            </w:r>
            <w:r w:rsidR="00C24EF4" w:rsidRPr="00062C7A">
              <w:rPr>
                <w:color w:val="0070C0"/>
                <w:lang w:val="fr-FR"/>
              </w:rPr>
              <w:t>"99991231T235959",</w:t>
            </w:r>
          </w:p>
          <w:p w14:paraId="5DF31D4C" w14:textId="77777777" w:rsidR="00C24EF4" w:rsidRPr="00062C7A" w:rsidRDefault="00EA3F33" w:rsidP="005C72A8">
            <w:pPr>
              <w:pStyle w:val="TAL"/>
              <w:snapToGrid w:val="0"/>
              <w:ind w:left="284"/>
              <w:rPr>
                <w:color w:val="0070C0"/>
                <w:lang w:val="fr-FR"/>
              </w:rPr>
            </w:pPr>
            <w:r w:rsidRPr="00062C7A">
              <w:rPr>
                <w:color w:val="0070C0"/>
                <w:lang w:val="fr-FR"/>
              </w:rPr>
              <w:t xml:space="preserve">        </w:t>
            </w:r>
            <w:r w:rsidR="00C24EF4" w:rsidRPr="00062C7A">
              <w:rPr>
                <w:color w:val="0070C0"/>
                <w:lang w:val="fr-FR"/>
              </w:rPr>
              <w:t>"lt":</w:t>
            </w:r>
            <w:r w:rsidRPr="00062C7A">
              <w:rPr>
                <w:color w:val="0070C0"/>
                <w:lang w:val="fr-FR"/>
              </w:rPr>
              <w:t xml:space="preserve"> </w:t>
            </w:r>
            <w:r w:rsidR="00C24EF4" w:rsidRPr="00062C7A">
              <w:rPr>
                <w:color w:val="0070C0"/>
                <w:lang w:val="fr-FR"/>
              </w:rPr>
              <w:t>"20180406T085712",</w:t>
            </w:r>
          </w:p>
          <w:p w14:paraId="52B7D270" w14:textId="77777777" w:rsidR="00C24EF4" w:rsidRPr="00062C7A" w:rsidRDefault="00EA3F33" w:rsidP="005C72A8">
            <w:pPr>
              <w:pStyle w:val="TAL"/>
              <w:snapToGrid w:val="0"/>
              <w:ind w:left="284"/>
              <w:rPr>
                <w:color w:val="0070C0"/>
                <w:lang w:val="fr-FR"/>
              </w:rPr>
            </w:pPr>
            <w:r w:rsidRPr="00062C7A">
              <w:rPr>
                <w:color w:val="0070C0"/>
                <w:lang w:val="fr-FR"/>
              </w:rPr>
              <w:t xml:space="preserve">        </w:t>
            </w:r>
            <w:r w:rsidR="00C24EF4" w:rsidRPr="00062C7A">
              <w:rPr>
                <w:color w:val="0070C0"/>
                <w:lang w:val="fr-FR"/>
              </w:rPr>
              <w:t>"mbs":</w:t>
            </w:r>
            <w:r w:rsidRPr="00062C7A">
              <w:rPr>
                <w:color w:val="0070C0"/>
                <w:lang w:val="fr-FR"/>
              </w:rPr>
              <w:t xml:space="preserve"> </w:t>
            </w:r>
            <w:r w:rsidR="00C24EF4" w:rsidRPr="00062C7A">
              <w:rPr>
                <w:color w:val="0070C0"/>
                <w:lang w:val="fr-FR"/>
              </w:rPr>
              <w:t>60000000,</w:t>
            </w:r>
          </w:p>
          <w:p w14:paraId="7110E6C1" w14:textId="77777777" w:rsidR="00C24EF4" w:rsidRPr="00062C7A" w:rsidRDefault="00EA3F33" w:rsidP="005C72A8">
            <w:pPr>
              <w:pStyle w:val="TAL"/>
              <w:snapToGrid w:val="0"/>
              <w:ind w:left="284"/>
              <w:rPr>
                <w:color w:val="0070C0"/>
                <w:lang w:val="fr-FR"/>
              </w:rPr>
            </w:pPr>
            <w:r w:rsidRPr="00062C7A">
              <w:rPr>
                <w:color w:val="0070C0"/>
                <w:lang w:val="fr-FR"/>
              </w:rPr>
              <w:t xml:space="preserve">        </w:t>
            </w:r>
            <w:r w:rsidR="00C24EF4" w:rsidRPr="00062C7A">
              <w:rPr>
                <w:color w:val="0070C0"/>
                <w:lang w:val="fr-FR"/>
              </w:rPr>
              <w:t>"mia":</w:t>
            </w:r>
            <w:r w:rsidRPr="00062C7A">
              <w:rPr>
                <w:color w:val="0070C0"/>
                <w:lang w:val="fr-FR"/>
              </w:rPr>
              <w:t xml:space="preserve"> </w:t>
            </w:r>
            <w:r w:rsidR="00C24EF4" w:rsidRPr="00062C7A">
              <w:rPr>
                <w:color w:val="0070C0"/>
                <w:lang w:val="fr-FR"/>
              </w:rPr>
              <w:t>1600,</w:t>
            </w:r>
          </w:p>
          <w:p w14:paraId="307172AD" w14:textId="77777777" w:rsidR="00C24EF4" w:rsidRPr="00062C7A" w:rsidRDefault="00EA3F33" w:rsidP="005C72A8">
            <w:pPr>
              <w:pStyle w:val="TAL"/>
              <w:snapToGrid w:val="0"/>
              <w:ind w:left="284"/>
              <w:rPr>
                <w:color w:val="0070C0"/>
                <w:lang w:val="fr-FR"/>
              </w:rPr>
            </w:pPr>
            <w:r w:rsidRPr="00062C7A">
              <w:rPr>
                <w:color w:val="0070C0"/>
                <w:lang w:val="fr-FR"/>
              </w:rPr>
              <w:t xml:space="preserve">        </w:t>
            </w:r>
            <w:r w:rsidR="00C24EF4" w:rsidRPr="00062C7A">
              <w:rPr>
                <w:color w:val="0070C0"/>
                <w:lang w:val="fr-FR"/>
              </w:rPr>
              <w:t>"mni":</w:t>
            </w:r>
            <w:r w:rsidRPr="00062C7A">
              <w:rPr>
                <w:color w:val="0070C0"/>
                <w:lang w:val="fr-FR"/>
              </w:rPr>
              <w:t xml:space="preserve"> </w:t>
            </w:r>
            <w:r w:rsidR="00C24EF4" w:rsidRPr="00062C7A">
              <w:rPr>
                <w:color w:val="0070C0"/>
                <w:lang w:val="fr-FR"/>
              </w:rPr>
              <w:t>10000,</w:t>
            </w:r>
          </w:p>
          <w:p w14:paraId="0B49145E" w14:textId="77777777" w:rsidR="00C24EF4" w:rsidRPr="00062C7A" w:rsidRDefault="00EA3F33" w:rsidP="005C72A8">
            <w:pPr>
              <w:pStyle w:val="TAL"/>
              <w:snapToGrid w:val="0"/>
              <w:ind w:left="284"/>
              <w:rPr>
                <w:color w:val="0070C0"/>
                <w:lang w:val="fr-FR"/>
              </w:rPr>
            </w:pPr>
            <w:r w:rsidRPr="00062C7A">
              <w:rPr>
                <w:color w:val="0070C0"/>
                <w:lang w:val="fr-FR"/>
              </w:rPr>
              <w:t xml:space="preserve">        </w:t>
            </w:r>
            <w:r w:rsidR="00C24EF4" w:rsidRPr="00062C7A">
              <w:rPr>
                <w:color w:val="0070C0"/>
                <w:lang w:val="fr-FR"/>
              </w:rPr>
              <w:t>"pi":</w:t>
            </w:r>
            <w:r w:rsidRPr="00062C7A">
              <w:rPr>
                <w:color w:val="0070C0"/>
                <w:lang w:val="fr-FR"/>
              </w:rPr>
              <w:t xml:space="preserve"> </w:t>
            </w:r>
            <w:r w:rsidR="00C24EF4" w:rsidRPr="00062C7A">
              <w:rPr>
                <w:color w:val="0070C0"/>
                <w:lang w:val="fr-FR"/>
              </w:rPr>
              <w:t>"CAE0120180406T0846311405855351047680_cse01",</w:t>
            </w:r>
          </w:p>
          <w:p w14:paraId="0D9F127F" w14:textId="77777777" w:rsidR="00C24EF4" w:rsidRPr="00062C7A" w:rsidRDefault="00EA3F33" w:rsidP="005C72A8">
            <w:pPr>
              <w:pStyle w:val="TAL"/>
              <w:snapToGrid w:val="0"/>
              <w:ind w:left="284"/>
              <w:rPr>
                <w:color w:val="0070C0"/>
                <w:lang w:val="fr-FR"/>
              </w:rPr>
            </w:pPr>
            <w:r w:rsidRPr="00062C7A">
              <w:rPr>
                <w:color w:val="0070C0"/>
                <w:lang w:val="fr-FR"/>
              </w:rPr>
              <w:t xml:space="preserve">        </w:t>
            </w:r>
            <w:r w:rsidR="00C24EF4" w:rsidRPr="00062C7A">
              <w:rPr>
                <w:color w:val="0070C0"/>
                <w:lang w:val="fr-FR"/>
              </w:rPr>
              <w:t>"ri":</w:t>
            </w:r>
            <w:r w:rsidRPr="00062C7A">
              <w:rPr>
                <w:color w:val="0070C0"/>
                <w:lang w:val="fr-FR"/>
              </w:rPr>
              <w:t xml:space="preserve"> </w:t>
            </w:r>
            <w:r w:rsidR="00C24EF4" w:rsidRPr="00062C7A">
              <w:rPr>
                <w:color w:val="0070C0"/>
                <w:lang w:val="fr-FR"/>
              </w:rPr>
              <w:t>"cnt20180406T0857121405855183193600_cse01",</w:t>
            </w:r>
          </w:p>
          <w:p w14:paraId="2A955C64" w14:textId="77777777" w:rsidR="00C24EF4" w:rsidRPr="00062C7A" w:rsidRDefault="00EA3F33" w:rsidP="005C72A8">
            <w:pPr>
              <w:pStyle w:val="TAL"/>
              <w:snapToGrid w:val="0"/>
              <w:ind w:left="284"/>
              <w:rPr>
                <w:color w:val="0070C0"/>
                <w:lang w:val="fr-FR"/>
              </w:rPr>
            </w:pPr>
            <w:r w:rsidRPr="00062C7A">
              <w:rPr>
                <w:color w:val="0070C0"/>
                <w:lang w:val="fr-FR"/>
              </w:rPr>
              <w:t xml:space="preserve">        </w:t>
            </w:r>
            <w:r w:rsidR="00C24EF4" w:rsidRPr="00062C7A">
              <w:rPr>
                <w:color w:val="0070C0"/>
                <w:lang w:val="fr-FR"/>
              </w:rPr>
              <w:t>"rn":</w:t>
            </w:r>
            <w:r w:rsidRPr="00062C7A">
              <w:rPr>
                <w:color w:val="0070C0"/>
                <w:lang w:val="fr-FR"/>
              </w:rPr>
              <w:t xml:space="preserve"> </w:t>
            </w:r>
            <w:r w:rsidR="00C24EF4" w:rsidRPr="00062C7A">
              <w:rPr>
                <w:color w:val="0070C0"/>
                <w:lang w:val="fr-FR"/>
              </w:rPr>
              <w:t>"cont_temp",</w:t>
            </w:r>
          </w:p>
          <w:p w14:paraId="3F064264" w14:textId="77777777" w:rsidR="00C24EF4" w:rsidRPr="009743EA" w:rsidRDefault="00EA3F33" w:rsidP="005C72A8">
            <w:pPr>
              <w:pStyle w:val="TAL"/>
              <w:snapToGrid w:val="0"/>
              <w:ind w:left="284"/>
              <w:rPr>
                <w:color w:val="0070C0"/>
              </w:rPr>
            </w:pPr>
            <w:r w:rsidRPr="00062C7A">
              <w:rPr>
                <w:color w:val="0070C0"/>
                <w:lang w:val="fr-FR"/>
              </w:rPr>
              <w:t xml:space="preserve">        </w:t>
            </w:r>
            <w:r w:rsidR="00C24EF4" w:rsidRPr="009743EA">
              <w:rPr>
                <w:color w:val="0070C0"/>
              </w:rPr>
              <w:t>"st":</w:t>
            </w:r>
            <w:r w:rsidRPr="009743EA">
              <w:rPr>
                <w:color w:val="0070C0"/>
              </w:rPr>
              <w:t xml:space="preserve"> </w:t>
            </w:r>
            <w:r w:rsidR="00C24EF4" w:rsidRPr="009743EA">
              <w:rPr>
                <w:color w:val="0070C0"/>
              </w:rPr>
              <w:t>0,</w:t>
            </w:r>
          </w:p>
          <w:p w14:paraId="6E2DDCE7" w14:textId="77777777" w:rsidR="00C24EF4" w:rsidRPr="009743EA" w:rsidRDefault="00EA3F33" w:rsidP="005C72A8">
            <w:pPr>
              <w:pStyle w:val="TAL"/>
              <w:snapToGrid w:val="0"/>
              <w:ind w:left="284"/>
              <w:rPr>
                <w:color w:val="0070C0"/>
              </w:rPr>
            </w:pPr>
            <w:r w:rsidRPr="009743EA">
              <w:rPr>
                <w:color w:val="0070C0"/>
              </w:rPr>
              <w:t xml:space="preserve">        </w:t>
            </w:r>
            <w:r w:rsidR="00C24EF4" w:rsidRPr="009743EA">
              <w:rPr>
                <w:color w:val="0070C0"/>
              </w:rPr>
              <w:t>"ty":</w:t>
            </w:r>
            <w:r w:rsidRPr="009743EA">
              <w:rPr>
                <w:color w:val="0070C0"/>
              </w:rPr>
              <w:t xml:space="preserve"> </w:t>
            </w:r>
            <w:r w:rsidR="00C24EF4" w:rsidRPr="009743EA">
              <w:rPr>
                <w:color w:val="0070C0"/>
              </w:rPr>
              <w:t>3</w:t>
            </w:r>
          </w:p>
          <w:p w14:paraId="70807D4E" w14:textId="77777777" w:rsidR="00C24EF4" w:rsidRPr="009743EA" w:rsidRDefault="00EA3F33" w:rsidP="005C72A8">
            <w:pPr>
              <w:pStyle w:val="TAL"/>
              <w:snapToGrid w:val="0"/>
              <w:ind w:left="284"/>
              <w:rPr>
                <w:color w:val="0070C0"/>
              </w:rPr>
            </w:pPr>
            <w:r w:rsidRPr="009743EA">
              <w:rPr>
                <w:color w:val="0070C0"/>
              </w:rPr>
              <w:t xml:space="preserve">    </w:t>
            </w:r>
            <w:r w:rsidR="00C24EF4" w:rsidRPr="009743EA">
              <w:rPr>
                <w:color w:val="0070C0"/>
              </w:rPr>
              <w:t>}</w:t>
            </w:r>
          </w:p>
          <w:p w14:paraId="0C540F0D" w14:textId="77777777" w:rsidR="00C24EF4" w:rsidRPr="009743EA" w:rsidRDefault="00C24EF4" w:rsidP="005C72A8">
            <w:pPr>
              <w:pStyle w:val="TAL"/>
              <w:snapToGrid w:val="0"/>
              <w:ind w:left="284"/>
              <w:rPr>
                <w:color w:val="0070C0"/>
              </w:rPr>
            </w:pPr>
            <w:r w:rsidRPr="009743EA">
              <w:rPr>
                <w:color w:val="0070C0"/>
              </w:rPr>
              <w:t>}</w:t>
            </w:r>
          </w:p>
          <w:p w14:paraId="0FD226FD" w14:textId="77777777" w:rsidR="00C24EF4" w:rsidRPr="005A2D7C" w:rsidRDefault="00C24EF4" w:rsidP="005C72A8">
            <w:pPr>
              <w:pStyle w:val="TAL"/>
              <w:snapToGrid w:val="0"/>
              <w:ind w:left="284"/>
              <w:jc w:val="both"/>
              <w:rPr>
                <w:color w:val="0070C0"/>
              </w:rPr>
            </w:pPr>
          </w:p>
        </w:tc>
      </w:tr>
      <w:tr w:rsidR="00C24EF4" w:rsidRPr="009743EA" w14:paraId="5AD19689" w14:textId="77777777" w:rsidTr="00EA3F33">
        <w:trPr>
          <w:jc w:val="center"/>
        </w:trPr>
        <w:tc>
          <w:tcPr>
            <w:tcW w:w="1286" w:type="dxa"/>
            <w:tcBorders>
              <w:top w:val="single" w:sz="4" w:space="0" w:color="000000"/>
              <w:left w:val="single" w:sz="4" w:space="0" w:color="000000"/>
            </w:tcBorders>
            <w:shd w:val="clear" w:color="auto" w:fill="E7E6E6"/>
          </w:tcPr>
          <w:p w14:paraId="6D0E18CC" w14:textId="77777777" w:rsidR="00C24EF4" w:rsidRPr="009743EA" w:rsidRDefault="00C24EF4" w:rsidP="005C72A8">
            <w:pPr>
              <w:pStyle w:val="Default"/>
              <w:jc w:val="center"/>
              <w:rPr>
                <w:rFonts w:ascii="Arial" w:eastAsia="Malgun Gothic" w:hAnsi="Arial"/>
                <w:b/>
                <w:color w:val="auto"/>
                <w:kern w:val="1"/>
                <w:sz w:val="18"/>
                <w:szCs w:val="20"/>
              </w:rPr>
            </w:pPr>
          </w:p>
          <w:p w14:paraId="50DA36E8" w14:textId="77777777" w:rsidR="00C24EF4" w:rsidRPr="009743EA" w:rsidRDefault="00C24EF4" w:rsidP="005C72A8">
            <w:pPr>
              <w:pStyle w:val="Default"/>
              <w:jc w:val="center"/>
              <w:rPr>
                <w:rFonts w:ascii="Arial" w:eastAsia="Malgun Gothic" w:hAnsi="Arial"/>
                <w:b/>
                <w:color w:val="auto"/>
                <w:kern w:val="1"/>
                <w:sz w:val="18"/>
                <w:szCs w:val="20"/>
              </w:rPr>
            </w:pPr>
          </w:p>
          <w:p w14:paraId="5E79323A" w14:textId="77777777" w:rsidR="00C24EF4" w:rsidRPr="009743EA" w:rsidRDefault="00C24EF4" w:rsidP="005C72A8">
            <w:pPr>
              <w:pStyle w:val="Default"/>
              <w:jc w:val="center"/>
              <w:rPr>
                <w:rFonts w:ascii="Arial" w:eastAsia="Malgun Gothic" w:hAnsi="Arial"/>
                <w:b/>
                <w:color w:val="auto"/>
                <w:kern w:val="1"/>
                <w:sz w:val="18"/>
                <w:szCs w:val="20"/>
              </w:rPr>
            </w:pPr>
          </w:p>
          <w:p w14:paraId="6A88D401" w14:textId="77777777" w:rsidR="00C24EF4" w:rsidRPr="009743EA" w:rsidRDefault="00C24EF4" w:rsidP="005C72A8">
            <w:pPr>
              <w:pStyle w:val="Default"/>
              <w:jc w:val="center"/>
              <w:rPr>
                <w:rFonts w:ascii="Arial" w:eastAsia="Malgun Gothic" w:hAnsi="Arial"/>
                <w:b/>
                <w:color w:val="auto"/>
                <w:kern w:val="1"/>
                <w:sz w:val="18"/>
                <w:szCs w:val="20"/>
              </w:rPr>
            </w:pPr>
          </w:p>
          <w:p w14:paraId="1E3A0AA6" w14:textId="77777777" w:rsidR="00C24EF4" w:rsidRPr="009743EA" w:rsidRDefault="00C24EF4" w:rsidP="005C72A8">
            <w:pPr>
              <w:pStyle w:val="Default"/>
              <w:jc w:val="center"/>
              <w:rPr>
                <w:rFonts w:ascii="Arial" w:eastAsia="Malgun Gothic" w:hAnsi="Arial"/>
                <w:b/>
                <w:color w:val="auto"/>
                <w:kern w:val="1"/>
                <w:sz w:val="18"/>
                <w:szCs w:val="20"/>
              </w:rPr>
            </w:pPr>
          </w:p>
          <w:p w14:paraId="33B74571" w14:textId="77777777" w:rsidR="00C24EF4" w:rsidRPr="009743EA" w:rsidRDefault="00C24EF4" w:rsidP="005C72A8">
            <w:pPr>
              <w:pStyle w:val="Default"/>
              <w:jc w:val="center"/>
              <w:rPr>
                <w:rFonts w:ascii="Arial" w:eastAsia="Malgun Gothic" w:hAnsi="Arial"/>
                <w:b/>
                <w:color w:val="auto"/>
                <w:kern w:val="1"/>
                <w:sz w:val="18"/>
                <w:szCs w:val="20"/>
              </w:rPr>
            </w:pPr>
          </w:p>
          <w:p w14:paraId="18EFD04D" w14:textId="77777777" w:rsidR="00C24EF4" w:rsidRPr="009743EA" w:rsidRDefault="00C24EF4" w:rsidP="005C72A8">
            <w:pPr>
              <w:pStyle w:val="Default"/>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Example</w:t>
            </w:r>
            <w:r w:rsidR="00EA3F33" w:rsidRPr="009743EA">
              <w:rPr>
                <w:rFonts w:ascii="Arial" w:eastAsia="Malgun Gothic" w:hAnsi="Arial"/>
                <w:b/>
                <w:color w:val="auto"/>
                <w:kern w:val="1"/>
                <w:sz w:val="18"/>
                <w:szCs w:val="20"/>
              </w:rPr>
              <w:t xml:space="preserve"> </w:t>
            </w:r>
            <w:r w:rsidRPr="009743EA">
              <w:rPr>
                <w:rFonts w:ascii="Arial" w:eastAsia="Malgun Gothic" w:hAnsi="Arial"/>
                <w:b/>
                <w:color w:val="auto"/>
                <w:kern w:val="1"/>
                <w:sz w:val="18"/>
                <w:szCs w:val="20"/>
              </w:rPr>
              <w:t>with</w:t>
            </w:r>
            <w:r w:rsidR="00EA3F33" w:rsidRPr="009743EA">
              <w:rPr>
                <w:rFonts w:ascii="Arial" w:eastAsia="Malgun Gothic" w:hAnsi="Arial"/>
                <w:b/>
                <w:color w:val="auto"/>
                <w:kern w:val="1"/>
                <w:sz w:val="18"/>
                <w:szCs w:val="20"/>
              </w:rPr>
              <w:t xml:space="preserve"> </w:t>
            </w:r>
          </w:p>
          <w:p w14:paraId="4316E20E" w14:textId="77777777" w:rsidR="00C24EF4" w:rsidRPr="009743EA" w:rsidRDefault="00C24EF4" w:rsidP="005C72A8">
            <w:pPr>
              <w:pStyle w:val="TAL"/>
              <w:snapToGrid w:val="0"/>
              <w:jc w:val="center"/>
              <w:rPr>
                <w:b/>
                <w:kern w:val="1"/>
              </w:rPr>
            </w:pPr>
            <w:r w:rsidRPr="009743EA">
              <w:rPr>
                <w:b/>
                <w:kern w:val="1"/>
              </w:rPr>
              <w:t>RCN=0</w:t>
            </w:r>
          </w:p>
        </w:tc>
        <w:tc>
          <w:tcPr>
            <w:tcW w:w="8373" w:type="dxa"/>
            <w:tcBorders>
              <w:top w:val="single" w:sz="4" w:space="0" w:color="000000"/>
              <w:left w:val="single" w:sz="4" w:space="0" w:color="000000"/>
              <w:right w:val="single" w:sz="4" w:space="0" w:color="000000"/>
            </w:tcBorders>
            <w:shd w:val="clear" w:color="auto" w:fill="FFFFFF"/>
          </w:tcPr>
          <w:p w14:paraId="5FEB02E2" w14:textId="77777777" w:rsidR="00C24EF4" w:rsidRPr="009743EA" w:rsidRDefault="00C24EF4" w:rsidP="005C72A8">
            <w:pPr>
              <w:pStyle w:val="TAL"/>
              <w:snapToGrid w:val="0"/>
              <w:ind w:left="284"/>
            </w:pPr>
          </w:p>
          <w:p w14:paraId="55DA8319" w14:textId="77777777" w:rsidR="00C24EF4" w:rsidRPr="009743EA" w:rsidRDefault="00EA3F33" w:rsidP="005C72A8">
            <w:pPr>
              <w:pStyle w:val="NoSpacing"/>
              <w:rPr>
                <w:rFonts w:ascii="Times New Roman" w:eastAsia="Calibri Light" w:hAnsi="Times New Roman"/>
                <w:b/>
                <w:sz w:val="24"/>
                <w:lang w:val="en-GB"/>
              </w:rPr>
            </w:pPr>
            <w:r w:rsidRPr="009743EA">
              <w:rPr>
                <w:rFonts w:ascii="Times New Roman" w:eastAsia="Calibri Light" w:hAnsi="Times New Roman"/>
                <w:lang w:val="en-GB"/>
              </w:rPr>
              <w:t xml:space="preserve">    </w:t>
            </w:r>
            <w:r w:rsidR="00C24EF4" w:rsidRPr="009743EA">
              <w:rPr>
                <w:rFonts w:ascii="Times New Roman" w:eastAsia="Calibri Light" w:hAnsi="Times New Roman"/>
                <w:b/>
                <w:sz w:val="24"/>
                <w:lang w:val="en-GB"/>
              </w:rPr>
              <w:t>API/CONT/CRE/001_RCN/0</w:t>
            </w:r>
          </w:p>
          <w:p w14:paraId="3AE43E9C" w14:textId="77777777" w:rsidR="00C24EF4" w:rsidRPr="009743EA" w:rsidRDefault="00C24EF4" w:rsidP="005C72A8">
            <w:pPr>
              <w:widowControl w:val="0"/>
              <w:overflowPunct/>
              <w:spacing w:after="0"/>
              <w:ind w:left="284"/>
              <w:jc w:val="both"/>
              <w:textAlignment w:val="auto"/>
              <w:rPr>
                <w:rFonts w:ascii="Arial" w:hAnsi="Arial"/>
                <w:b/>
                <w:color w:val="0070C0"/>
                <w:sz w:val="18"/>
              </w:rPr>
            </w:pPr>
          </w:p>
          <w:p w14:paraId="6142A90E" w14:textId="77777777" w:rsidR="00C24EF4" w:rsidRPr="009743EA" w:rsidRDefault="00C24EF4" w:rsidP="005C72A8">
            <w:pPr>
              <w:widowControl w:val="0"/>
              <w:overflowPunct/>
              <w:spacing w:after="0"/>
              <w:ind w:left="284"/>
              <w:jc w:val="both"/>
              <w:textAlignment w:val="auto"/>
              <w:rPr>
                <w:rFonts w:ascii="Arial" w:hAnsi="Arial"/>
                <w:b/>
                <w:color w:val="0070C0"/>
                <w:sz w:val="18"/>
              </w:rPr>
            </w:pPr>
            <w:r w:rsidRPr="009743EA">
              <w:rPr>
                <w:rFonts w:ascii="Arial" w:hAnsi="Arial"/>
                <w:b/>
                <w:color w:val="0070C0"/>
                <w:sz w:val="18"/>
              </w:rPr>
              <w:t>HTTP</w:t>
            </w:r>
            <w:r w:rsidR="00EA3F33" w:rsidRPr="009743EA">
              <w:rPr>
                <w:rFonts w:ascii="Arial" w:hAnsi="Arial"/>
                <w:b/>
                <w:color w:val="0070C0"/>
                <w:sz w:val="18"/>
              </w:rPr>
              <w:t xml:space="preserve"> </w:t>
            </w:r>
            <w:r w:rsidRPr="009743EA">
              <w:rPr>
                <w:rFonts w:ascii="Arial" w:hAnsi="Arial"/>
                <w:b/>
                <w:color w:val="0070C0"/>
                <w:sz w:val="18"/>
              </w:rPr>
              <w:t>Request:</w:t>
            </w:r>
          </w:p>
          <w:p w14:paraId="555C7BBD" w14:textId="77777777" w:rsidR="00C24EF4" w:rsidRPr="009743EA" w:rsidRDefault="00C24EF4" w:rsidP="005C72A8">
            <w:pPr>
              <w:pStyle w:val="TAL"/>
              <w:snapToGrid w:val="0"/>
              <w:ind w:left="284"/>
              <w:jc w:val="both"/>
              <w:rPr>
                <w:color w:val="0070C0"/>
              </w:rPr>
            </w:pPr>
          </w:p>
          <w:p w14:paraId="5803F2F3" w14:textId="77777777" w:rsidR="00C24EF4" w:rsidRPr="009743EA" w:rsidRDefault="00C24EF4" w:rsidP="005C72A8">
            <w:pPr>
              <w:pStyle w:val="TAL"/>
              <w:snapToGrid w:val="0"/>
              <w:ind w:left="284"/>
              <w:jc w:val="both"/>
              <w:rPr>
                <w:color w:val="0070C0"/>
              </w:rPr>
            </w:pPr>
            <w:r w:rsidRPr="009743EA">
              <w:rPr>
                <w:color w:val="0070C0"/>
              </w:rPr>
              <w:t>POST</w:t>
            </w:r>
            <w:r w:rsidR="00EA3F33" w:rsidRPr="009743EA">
              <w:rPr>
                <w:color w:val="0070C0"/>
              </w:rPr>
              <w:t xml:space="preserve"> </w:t>
            </w:r>
            <w:r w:rsidRPr="009743EA">
              <w:rPr>
                <w:color w:val="0070C0"/>
              </w:rPr>
              <w:t>/mn-name/ae_sensor</w:t>
            </w:r>
            <w:r w:rsidR="00EA3F33" w:rsidRPr="009743EA">
              <w:rPr>
                <w:color w:val="0070C0"/>
              </w:rPr>
              <w:t xml:space="preserve"> </w:t>
            </w:r>
            <w:r w:rsidRPr="009743EA">
              <w:rPr>
                <w:color w:val="0070C0"/>
              </w:rPr>
              <w:t>HTTP/1.1</w:t>
            </w:r>
          </w:p>
          <w:p w14:paraId="2A8C46B2" w14:textId="77777777" w:rsidR="00C24EF4" w:rsidRPr="009743EA" w:rsidRDefault="00C24EF4" w:rsidP="005C72A8">
            <w:pPr>
              <w:pStyle w:val="TAL"/>
              <w:snapToGrid w:val="0"/>
              <w:ind w:left="284"/>
              <w:jc w:val="both"/>
              <w:rPr>
                <w:color w:val="0070C0"/>
              </w:rPr>
            </w:pPr>
            <w:r w:rsidRPr="009743EA">
              <w:rPr>
                <w:color w:val="0070C0"/>
              </w:rPr>
              <w:t>Host:</w:t>
            </w:r>
            <w:r w:rsidR="00EA3F33" w:rsidRPr="009743EA">
              <w:rPr>
                <w:color w:val="0070C0"/>
              </w:rPr>
              <w:t xml:space="preserve"> </w:t>
            </w:r>
            <w:r w:rsidRPr="009743EA">
              <w:rPr>
                <w:color w:val="0070C0"/>
              </w:rPr>
              <w:t>192.168.0.10:8282</w:t>
            </w:r>
          </w:p>
          <w:p w14:paraId="6280DC26" w14:textId="77777777" w:rsidR="00C24EF4" w:rsidRPr="00062C7A" w:rsidRDefault="00C24EF4" w:rsidP="005C72A8">
            <w:pPr>
              <w:pStyle w:val="TAL"/>
              <w:snapToGrid w:val="0"/>
              <w:ind w:left="284"/>
              <w:jc w:val="both"/>
              <w:rPr>
                <w:color w:val="0070C0"/>
                <w:lang w:val="fr-FR"/>
              </w:rPr>
            </w:pPr>
            <w:r w:rsidRPr="00062C7A">
              <w:rPr>
                <w:color w:val="0070C0"/>
                <w:lang w:val="fr-FR"/>
              </w:rPr>
              <w:t>X-M2M-Origin:</w:t>
            </w:r>
            <w:r w:rsidR="00EA3F33" w:rsidRPr="00062C7A">
              <w:rPr>
                <w:color w:val="0070C0"/>
                <w:lang w:val="fr-FR"/>
              </w:rPr>
              <w:t xml:space="preserve"> </w:t>
            </w:r>
            <w:r w:rsidRPr="00062C7A">
              <w:rPr>
                <w:color w:val="0070C0"/>
                <w:lang w:val="fr-FR"/>
              </w:rPr>
              <w:t>CAE0120180406T0846311405855351047680_cse01</w:t>
            </w:r>
          </w:p>
          <w:p w14:paraId="048A9492" w14:textId="77777777" w:rsidR="00C24EF4" w:rsidRPr="00062C7A" w:rsidRDefault="00C24EF4" w:rsidP="005C72A8">
            <w:pPr>
              <w:pStyle w:val="TAL"/>
              <w:snapToGrid w:val="0"/>
              <w:ind w:left="284"/>
              <w:jc w:val="both"/>
              <w:rPr>
                <w:color w:val="0070C0"/>
                <w:lang w:val="fr-FR"/>
              </w:rPr>
            </w:pPr>
            <w:r w:rsidRPr="00062C7A">
              <w:rPr>
                <w:color w:val="0070C0"/>
                <w:lang w:val="fr-FR"/>
              </w:rPr>
              <w:t>Content-Type:</w:t>
            </w:r>
            <w:r w:rsidR="00EA3F33" w:rsidRPr="00062C7A">
              <w:rPr>
                <w:color w:val="0070C0"/>
                <w:lang w:val="fr-FR"/>
              </w:rPr>
              <w:t xml:space="preserve"> </w:t>
            </w:r>
            <w:r w:rsidRPr="00062C7A">
              <w:rPr>
                <w:color w:val="0070C0"/>
                <w:lang w:val="fr-FR"/>
              </w:rPr>
              <w:t>application/json;ty=3</w:t>
            </w:r>
          </w:p>
          <w:p w14:paraId="537254B1" w14:textId="77777777" w:rsidR="00C24EF4" w:rsidRPr="009743EA" w:rsidRDefault="00C24EF4" w:rsidP="005C72A8">
            <w:pPr>
              <w:pStyle w:val="TAL"/>
              <w:snapToGrid w:val="0"/>
              <w:ind w:left="284"/>
              <w:jc w:val="both"/>
              <w:rPr>
                <w:color w:val="0070C0"/>
              </w:rPr>
            </w:pPr>
            <w:r w:rsidRPr="009743EA">
              <w:rPr>
                <w:color w:val="0070C0"/>
              </w:rPr>
              <w:t>X-M2M-RI:</w:t>
            </w:r>
            <w:r w:rsidR="00EA3F33" w:rsidRPr="009743EA">
              <w:rPr>
                <w:color w:val="0070C0"/>
              </w:rPr>
              <w:t xml:space="preserve"> </w:t>
            </w:r>
            <w:r w:rsidRPr="009743EA">
              <w:rPr>
                <w:color w:val="0070C0"/>
              </w:rPr>
              <w:t>1234</w:t>
            </w:r>
          </w:p>
          <w:p w14:paraId="6427F838" w14:textId="77777777" w:rsidR="00B50703" w:rsidRPr="009743EA" w:rsidRDefault="00B50703" w:rsidP="00B50703">
            <w:pPr>
              <w:pStyle w:val="TAL"/>
              <w:snapToGrid w:val="0"/>
              <w:ind w:left="284"/>
              <w:jc w:val="both"/>
              <w:rPr>
                <w:color w:val="0070C0"/>
              </w:rPr>
            </w:pPr>
            <w:r w:rsidRPr="009743EA">
              <w:rPr>
                <w:color w:val="0070C0"/>
              </w:rPr>
              <w:t>X-M2M-RVI:</w:t>
            </w:r>
            <w:r w:rsidR="00EA3F33" w:rsidRPr="009743EA">
              <w:rPr>
                <w:color w:val="0070C0"/>
              </w:rPr>
              <w:t xml:space="preserve"> </w:t>
            </w:r>
            <w:r w:rsidRPr="009743EA">
              <w:rPr>
                <w:color w:val="0070C0"/>
              </w:rPr>
              <w:t>2a</w:t>
            </w:r>
          </w:p>
          <w:p w14:paraId="6C6A6817" w14:textId="77777777" w:rsidR="00C24EF4" w:rsidRPr="009743EA" w:rsidRDefault="00C24EF4" w:rsidP="005C72A8">
            <w:pPr>
              <w:pStyle w:val="TAL"/>
              <w:snapToGrid w:val="0"/>
              <w:ind w:left="284"/>
              <w:jc w:val="both"/>
              <w:rPr>
                <w:color w:val="0070C0"/>
              </w:rPr>
            </w:pPr>
          </w:p>
          <w:p w14:paraId="49281BD6" w14:textId="77777777" w:rsidR="00C24EF4" w:rsidRPr="009743EA" w:rsidRDefault="00C24EF4" w:rsidP="005C72A8">
            <w:pPr>
              <w:pStyle w:val="TAL"/>
              <w:snapToGrid w:val="0"/>
              <w:ind w:left="284"/>
              <w:jc w:val="both"/>
              <w:rPr>
                <w:color w:val="0070C0"/>
              </w:rPr>
            </w:pPr>
            <w:r w:rsidRPr="009743EA">
              <w:rPr>
                <w:color w:val="0070C0"/>
              </w:rPr>
              <w:t>{</w:t>
            </w:r>
          </w:p>
          <w:p w14:paraId="22C0C6B9" w14:textId="77777777" w:rsidR="00C24EF4" w:rsidRPr="009743EA" w:rsidRDefault="00EA3F33" w:rsidP="005C72A8">
            <w:pPr>
              <w:pStyle w:val="TAL"/>
              <w:snapToGrid w:val="0"/>
              <w:ind w:left="284"/>
              <w:jc w:val="both"/>
              <w:rPr>
                <w:color w:val="0070C0"/>
              </w:rPr>
            </w:pPr>
            <w:r w:rsidRPr="009743EA">
              <w:rPr>
                <w:color w:val="0070C0"/>
              </w:rPr>
              <w:t xml:space="preserve">    </w:t>
            </w:r>
            <w:r w:rsidR="00C24EF4" w:rsidRPr="009743EA">
              <w:rPr>
                <w:color w:val="0070C0"/>
              </w:rPr>
              <w:t>"m2m:cnt":</w:t>
            </w:r>
            <w:r w:rsidRPr="009743EA">
              <w:rPr>
                <w:color w:val="0070C0"/>
              </w:rPr>
              <w:t xml:space="preserve"> </w:t>
            </w:r>
            <w:r w:rsidR="00C24EF4" w:rsidRPr="009743EA">
              <w:rPr>
                <w:color w:val="0070C0"/>
              </w:rPr>
              <w:t>{</w:t>
            </w:r>
          </w:p>
          <w:p w14:paraId="589462D9" w14:textId="77777777" w:rsidR="00C24EF4" w:rsidRPr="009743EA" w:rsidRDefault="00EA3F33" w:rsidP="005C72A8">
            <w:pPr>
              <w:pStyle w:val="TAL"/>
              <w:snapToGrid w:val="0"/>
              <w:ind w:left="284"/>
              <w:jc w:val="both"/>
              <w:rPr>
                <w:color w:val="0070C0"/>
              </w:rPr>
            </w:pPr>
            <w:r w:rsidRPr="009743EA">
              <w:rPr>
                <w:color w:val="0070C0"/>
              </w:rPr>
              <w:t xml:space="preserve">        </w:t>
            </w:r>
            <w:r w:rsidR="00C24EF4" w:rsidRPr="009743EA">
              <w:rPr>
                <w:color w:val="0070C0"/>
              </w:rPr>
              <w:t>"rn":</w:t>
            </w:r>
            <w:r w:rsidRPr="009743EA">
              <w:rPr>
                <w:color w:val="0070C0"/>
              </w:rPr>
              <w:t xml:space="preserve"> </w:t>
            </w:r>
            <w:r w:rsidR="00C24EF4" w:rsidRPr="009743EA">
              <w:rPr>
                <w:color w:val="0070C0"/>
              </w:rPr>
              <w:t>"cont_temp"</w:t>
            </w:r>
          </w:p>
          <w:p w14:paraId="4FA10F26" w14:textId="77777777" w:rsidR="00C24EF4" w:rsidRPr="009743EA" w:rsidRDefault="00EA3F33" w:rsidP="005C72A8">
            <w:pPr>
              <w:pStyle w:val="TAL"/>
              <w:snapToGrid w:val="0"/>
              <w:ind w:left="284"/>
              <w:jc w:val="both"/>
              <w:rPr>
                <w:color w:val="0070C0"/>
              </w:rPr>
            </w:pPr>
            <w:r w:rsidRPr="009743EA">
              <w:rPr>
                <w:color w:val="0070C0"/>
              </w:rPr>
              <w:t xml:space="preserve">    </w:t>
            </w:r>
            <w:r w:rsidR="00C24EF4" w:rsidRPr="009743EA">
              <w:rPr>
                <w:color w:val="0070C0"/>
              </w:rPr>
              <w:t>}</w:t>
            </w:r>
          </w:p>
          <w:p w14:paraId="70CF095B" w14:textId="77777777" w:rsidR="00C24EF4" w:rsidRPr="009743EA" w:rsidRDefault="00C24EF4" w:rsidP="005C72A8">
            <w:pPr>
              <w:pStyle w:val="TAL"/>
              <w:snapToGrid w:val="0"/>
              <w:ind w:left="284"/>
              <w:jc w:val="both"/>
              <w:rPr>
                <w:color w:val="0070C0"/>
              </w:rPr>
            </w:pPr>
            <w:r w:rsidRPr="009743EA">
              <w:rPr>
                <w:color w:val="0070C0"/>
              </w:rPr>
              <w:t>}</w:t>
            </w:r>
          </w:p>
          <w:p w14:paraId="51A6DF1E" w14:textId="77777777" w:rsidR="00C24EF4" w:rsidRPr="009743EA" w:rsidRDefault="00C24EF4" w:rsidP="005C72A8">
            <w:pPr>
              <w:widowControl w:val="0"/>
              <w:overflowPunct/>
              <w:spacing w:after="0"/>
              <w:ind w:left="284"/>
              <w:jc w:val="both"/>
              <w:textAlignment w:val="auto"/>
              <w:rPr>
                <w:rFonts w:ascii="Arial" w:hAnsi="Arial"/>
                <w:b/>
                <w:color w:val="0070C0"/>
                <w:sz w:val="18"/>
              </w:rPr>
            </w:pPr>
          </w:p>
          <w:p w14:paraId="09CA73DE" w14:textId="77777777" w:rsidR="00C24EF4" w:rsidRPr="009743EA" w:rsidRDefault="00C24EF4" w:rsidP="005C72A8">
            <w:pPr>
              <w:widowControl w:val="0"/>
              <w:overflowPunct/>
              <w:spacing w:after="0"/>
              <w:ind w:left="284"/>
              <w:jc w:val="both"/>
              <w:textAlignment w:val="auto"/>
              <w:rPr>
                <w:rFonts w:ascii="Arial" w:hAnsi="Arial"/>
                <w:b/>
                <w:color w:val="0070C0"/>
                <w:sz w:val="18"/>
              </w:rPr>
            </w:pPr>
          </w:p>
          <w:p w14:paraId="36CBC9B1" w14:textId="77777777" w:rsidR="00C24EF4" w:rsidRPr="009743EA" w:rsidRDefault="00C24EF4" w:rsidP="005C72A8">
            <w:pPr>
              <w:widowControl w:val="0"/>
              <w:overflowPunct/>
              <w:spacing w:after="0"/>
              <w:ind w:left="284"/>
              <w:jc w:val="both"/>
              <w:textAlignment w:val="auto"/>
              <w:rPr>
                <w:rFonts w:ascii="Arial" w:hAnsi="Arial"/>
                <w:b/>
                <w:color w:val="0070C0"/>
                <w:sz w:val="18"/>
              </w:rPr>
            </w:pPr>
            <w:r w:rsidRPr="009743EA">
              <w:rPr>
                <w:rFonts w:ascii="Arial" w:hAnsi="Arial"/>
                <w:b/>
                <w:color w:val="0070C0"/>
                <w:sz w:val="18"/>
              </w:rPr>
              <w:t>HTTP</w:t>
            </w:r>
            <w:r w:rsidR="00EA3F33" w:rsidRPr="009743EA">
              <w:rPr>
                <w:rFonts w:ascii="Arial" w:hAnsi="Arial"/>
                <w:b/>
                <w:color w:val="0070C0"/>
                <w:sz w:val="18"/>
              </w:rPr>
              <w:t xml:space="preserve"> </w:t>
            </w:r>
            <w:r w:rsidRPr="009743EA">
              <w:rPr>
                <w:rFonts w:ascii="Arial" w:hAnsi="Arial"/>
                <w:b/>
                <w:color w:val="0070C0"/>
                <w:sz w:val="18"/>
              </w:rPr>
              <w:t>Response:</w:t>
            </w:r>
          </w:p>
          <w:p w14:paraId="43054E10" w14:textId="77777777" w:rsidR="00C24EF4" w:rsidRPr="009743EA" w:rsidRDefault="00C24EF4" w:rsidP="005C72A8">
            <w:pPr>
              <w:widowControl w:val="0"/>
              <w:overflowPunct/>
              <w:spacing w:after="0"/>
              <w:ind w:left="284"/>
              <w:textAlignment w:val="auto"/>
              <w:rPr>
                <w:rFonts w:ascii="Arial" w:hAnsi="Arial"/>
                <w:color w:val="0070C0"/>
                <w:sz w:val="18"/>
              </w:rPr>
            </w:pPr>
          </w:p>
          <w:p w14:paraId="3D908F95" w14:textId="77777777" w:rsidR="00C24EF4" w:rsidRPr="009743EA" w:rsidRDefault="00C24EF4" w:rsidP="005C72A8">
            <w:pPr>
              <w:widowControl w:val="0"/>
              <w:overflowPunct/>
              <w:spacing w:after="0"/>
              <w:ind w:left="284"/>
              <w:textAlignment w:val="auto"/>
              <w:rPr>
                <w:rFonts w:ascii="Arial" w:hAnsi="Arial"/>
                <w:color w:val="0070C0"/>
                <w:sz w:val="18"/>
              </w:rPr>
            </w:pPr>
            <w:r w:rsidRPr="009743EA">
              <w:rPr>
                <w:rFonts w:ascii="Arial" w:hAnsi="Arial"/>
                <w:color w:val="0070C0"/>
                <w:sz w:val="18"/>
              </w:rPr>
              <w:t>201</w:t>
            </w:r>
            <w:r w:rsidR="00EA3F33" w:rsidRPr="009743EA">
              <w:rPr>
                <w:rFonts w:ascii="Arial" w:hAnsi="Arial"/>
                <w:color w:val="0070C0"/>
                <w:sz w:val="18"/>
              </w:rPr>
              <w:t xml:space="preserve"> </w:t>
            </w:r>
            <w:r w:rsidRPr="009743EA">
              <w:rPr>
                <w:rFonts w:ascii="Arial" w:hAnsi="Arial"/>
                <w:color w:val="0070C0"/>
                <w:sz w:val="18"/>
              </w:rPr>
              <w:t>Created</w:t>
            </w:r>
          </w:p>
          <w:p w14:paraId="6DE123D0" w14:textId="77777777" w:rsidR="00C24EF4" w:rsidRPr="00062C7A" w:rsidRDefault="00C24EF4" w:rsidP="005C72A8">
            <w:pPr>
              <w:pStyle w:val="TAL"/>
              <w:snapToGrid w:val="0"/>
              <w:ind w:left="284"/>
              <w:rPr>
                <w:color w:val="0070C0"/>
                <w:lang w:val="fr-FR"/>
              </w:rPr>
            </w:pPr>
            <w:r w:rsidRPr="00062C7A">
              <w:rPr>
                <w:color w:val="0070C0"/>
                <w:lang w:val="fr-FR"/>
              </w:rPr>
              <w:t>Content-Length:0</w:t>
            </w:r>
            <w:r w:rsidR="00EA3F33" w:rsidRPr="00062C7A">
              <w:rPr>
                <w:color w:val="0070C0"/>
                <w:lang w:val="fr-FR"/>
              </w:rPr>
              <w:t xml:space="preserve"> </w:t>
            </w:r>
          </w:p>
          <w:p w14:paraId="7127D6D9" w14:textId="77777777" w:rsidR="00C24EF4" w:rsidRPr="00062C7A" w:rsidRDefault="00C24EF4" w:rsidP="005C72A8">
            <w:pPr>
              <w:pStyle w:val="TAL"/>
              <w:snapToGrid w:val="0"/>
              <w:ind w:left="284"/>
              <w:rPr>
                <w:color w:val="0070C0"/>
                <w:lang w:val="fr-FR"/>
              </w:rPr>
            </w:pPr>
            <w:r w:rsidRPr="00062C7A">
              <w:rPr>
                <w:color w:val="0070C0"/>
                <w:lang w:val="fr-FR"/>
              </w:rPr>
              <w:t>Content-Location:/</w:t>
            </w:r>
            <w:r w:rsidR="00EA3F33" w:rsidRPr="00062C7A">
              <w:rPr>
                <w:color w:val="0070C0"/>
                <w:lang w:val="fr-FR"/>
              </w:rPr>
              <w:t xml:space="preserve"> </w:t>
            </w:r>
            <w:r w:rsidRPr="00062C7A">
              <w:rPr>
                <w:color w:val="0070C0"/>
                <w:lang w:val="fr-FR"/>
              </w:rPr>
              <w:t>mnID/cnt20180406T0922111405855351047681_cse01</w:t>
            </w:r>
          </w:p>
          <w:p w14:paraId="206A3F71" w14:textId="77777777" w:rsidR="00C24EF4" w:rsidRPr="00062C7A" w:rsidRDefault="00C24EF4" w:rsidP="005C72A8">
            <w:pPr>
              <w:pStyle w:val="TAL"/>
              <w:snapToGrid w:val="0"/>
              <w:ind w:left="284"/>
              <w:rPr>
                <w:color w:val="0070C0"/>
                <w:lang w:val="fr-FR"/>
              </w:rPr>
            </w:pPr>
            <w:r w:rsidRPr="00062C7A">
              <w:rPr>
                <w:color w:val="0070C0"/>
                <w:lang w:val="fr-FR"/>
              </w:rPr>
              <w:t>X-M2M-RI:1234</w:t>
            </w:r>
          </w:p>
          <w:p w14:paraId="2710883A" w14:textId="77777777" w:rsidR="00B50703" w:rsidRPr="009743EA" w:rsidRDefault="00B50703" w:rsidP="00B50703">
            <w:pPr>
              <w:pStyle w:val="TAL"/>
              <w:snapToGrid w:val="0"/>
              <w:ind w:left="284"/>
              <w:jc w:val="both"/>
              <w:rPr>
                <w:color w:val="0070C0"/>
              </w:rPr>
            </w:pPr>
            <w:r w:rsidRPr="009743EA">
              <w:rPr>
                <w:color w:val="0070C0"/>
              </w:rPr>
              <w:t>X-M2M-RVI:</w:t>
            </w:r>
            <w:r w:rsidR="00EA3F33" w:rsidRPr="009743EA">
              <w:rPr>
                <w:color w:val="0070C0"/>
              </w:rPr>
              <w:t xml:space="preserve"> </w:t>
            </w:r>
            <w:r w:rsidRPr="009743EA">
              <w:rPr>
                <w:color w:val="0070C0"/>
              </w:rPr>
              <w:t>2a</w:t>
            </w:r>
          </w:p>
          <w:p w14:paraId="4046D90F" w14:textId="77777777" w:rsidR="00C24EF4" w:rsidRPr="009743EA" w:rsidRDefault="00C24EF4" w:rsidP="005C72A8">
            <w:pPr>
              <w:pStyle w:val="TAL"/>
              <w:snapToGrid w:val="0"/>
              <w:ind w:left="284"/>
              <w:rPr>
                <w:color w:val="0070C0"/>
              </w:rPr>
            </w:pPr>
            <w:r w:rsidRPr="009743EA">
              <w:rPr>
                <w:color w:val="0070C0"/>
              </w:rPr>
              <w:t>X-M2M-RSC:2001</w:t>
            </w:r>
          </w:p>
          <w:p w14:paraId="7901F2EE" w14:textId="77777777" w:rsidR="00C24EF4" w:rsidRPr="009743EA" w:rsidRDefault="00C24EF4" w:rsidP="005C72A8">
            <w:pPr>
              <w:pStyle w:val="TAL"/>
              <w:snapToGrid w:val="0"/>
              <w:ind w:left="284"/>
            </w:pPr>
          </w:p>
        </w:tc>
      </w:tr>
      <w:tr w:rsidR="00C24EF4" w:rsidRPr="009743EA" w14:paraId="37C8D4EE" w14:textId="77777777" w:rsidTr="00EA3F33">
        <w:trPr>
          <w:jc w:val="center"/>
        </w:trPr>
        <w:tc>
          <w:tcPr>
            <w:tcW w:w="1286" w:type="dxa"/>
            <w:tcBorders>
              <w:top w:val="single" w:sz="4" w:space="0" w:color="000000"/>
              <w:left w:val="single" w:sz="4" w:space="0" w:color="000000"/>
              <w:bottom w:val="single" w:sz="4" w:space="0" w:color="000000"/>
            </w:tcBorders>
            <w:shd w:val="clear" w:color="auto" w:fill="E7E6E6"/>
          </w:tcPr>
          <w:p w14:paraId="3588EC33" w14:textId="77777777" w:rsidR="00C24EF4" w:rsidRPr="009743EA" w:rsidRDefault="00C24EF4" w:rsidP="005C72A8">
            <w:pPr>
              <w:pStyle w:val="Default"/>
              <w:jc w:val="center"/>
              <w:rPr>
                <w:color w:val="auto"/>
              </w:rPr>
            </w:pPr>
          </w:p>
          <w:p w14:paraId="60DA1F9E" w14:textId="77777777" w:rsidR="00C24EF4" w:rsidRPr="009743EA" w:rsidRDefault="00C24EF4" w:rsidP="005C72A8">
            <w:pPr>
              <w:pStyle w:val="Default"/>
              <w:jc w:val="center"/>
              <w:rPr>
                <w:b/>
                <w:sz w:val="20"/>
                <w:szCs w:val="20"/>
              </w:rPr>
            </w:pPr>
          </w:p>
          <w:p w14:paraId="2AFBC7FE" w14:textId="77777777" w:rsidR="00C24EF4" w:rsidRPr="009743EA" w:rsidRDefault="00C24EF4" w:rsidP="005C72A8">
            <w:pPr>
              <w:pStyle w:val="Default"/>
              <w:jc w:val="center"/>
              <w:rPr>
                <w:b/>
                <w:sz w:val="20"/>
                <w:szCs w:val="20"/>
              </w:rPr>
            </w:pPr>
          </w:p>
          <w:p w14:paraId="18341BB7" w14:textId="77777777" w:rsidR="00C24EF4" w:rsidRPr="009743EA" w:rsidRDefault="00C24EF4" w:rsidP="005C72A8">
            <w:pPr>
              <w:pStyle w:val="Default"/>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Example</w:t>
            </w:r>
            <w:r w:rsidR="00EA3F33" w:rsidRPr="009743EA">
              <w:rPr>
                <w:rFonts w:ascii="Arial" w:eastAsia="Malgun Gothic" w:hAnsi="Arial"/>
                <w:b/>
                <w:color w:val="auto"/>
                <w:kern w:val="1"/>
                <w:sz w:val="18"/>
                <w:szCs w:val="20"/>
              </w:rPr>
              <w:t xml:space="preserve"> </w:t>
            </w:r>
            <w:r w:rsidRPr="009743EA">
              <w:rPr>
                <w:rFonts w:ascii="Arial" w:eastAsia="Malgun Gothic" w:hAnsi="Arial"/>
                <w:b/>
                <w:color w:val="auto"/>
                <w:kern w:val="1"/>
                <w:sz w:val="18"/>
                <w:szCs w:val="20"/>
              </w:rPr>
              <w:t>with</w:t>
            </w:r>
            <w:r w:rsidR="00EA3F33" w:rsidRPr="009743EA">
              <w:rPr>
                <w:rFonts w:ascii="Arial" w:eastAsia="Malgun Gothic" w:hAnsi="Arial"/>
                <w:b/>
                <w:color w:val="auto"/>
                <w:kern w:val="1"/>
                <w:sz w:val="18"/>
                <w:szCs w:val="20"/>
              </w:rPr>
              <w:t xml:space="preserve"> </w:t>
            </w:r>
          </w:p>
          <w:p w14:paraId="2217F70D" w14:textId="77777777" w:rsidR="00C24EF4" w:rsidRPr="009743EA" w:rsidRDefault="00C24EF4" w:rsidP="005C72A8">
            <w:pPr>
              <w:pStyle w:val="Default"/>
              <w:jc w:val="center"/>
              <w:rPr>
                <w:b/>
                <w:kern w:val="1"/>
              </w:rPr>
            </w:pPr>
            <w:r w:rsidRPr="009743EA">
              <w:rPr>
                <w:rFonts w:ascii="Arial" w:eastAsia="Malgun Gothic" w:hAnsi="Arial"/>
                <w:b/>
                <w:color w:val="auto"/>
                <w:kern w:val="1"/>
                <w:sz w:val="18"/>
                <w:szCs w:val="20"/>
              </w:rPr>
              <w:t>RCN=2</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0C6D70B6" w14:textId="77777777" w:rsidR="00C24EF4" w:rsidRPr="009743EA" w:rsidRDefault="00C24EF4" w:rsidP="005C72A8">
            <w:pPr>
              <w:widowControl w:val="0"/>
              <w:overflowPunct/>
              <w:spacing w:after="0"/>
              <w:ind w:left="284"/>
              <w:jc w:val="both"/>
              <w:textAlignment w:val="auto"/>
              <w:rPr>
                <w:rFonts w:ascii="Arial" w:hAnsi="Arial"/>
                <w:color w:val="0070C0"/>
                <w:sz w:val="18"/>
              </w:rPr>
            </w:pPr>
          </w:p>
          <w:p w14:paraId="5D89B86D" w14:textId="77777777" w:rsidR="00C24EF4" w:rsidRPr="005A2D7C" w:rsidRDefault="00EA3F33" w:rsidP="005C72A8">
            <w:pPr>
              <w:pStyle w:val="NoSpacing"/>
              <w:rPr>
                <w:rFonts w:ascii="Times New Roman" w:hAnsi="Times New Roman"/>
                <w:b/>
                <w:sz w:val="24"/>
                <w:lang w:val="en-GB"/>
              </w:rPr>
            </w:pPr>
            <w:r w:rsidRPr="005A2D7C">
              <w:rPr>
                <w:rFonts w:ascii="Times New Roman" w:hAnsi="Times New Roman"/>
                <w:lang w:val="en-GB"/>
              </w:rPr>
              <w:t xml:space="preserve">    </w:t>
            </w:r>
            <w:r w:rsidR="00C24EF4" w:rsidRPr="005A2D7C">
              <w:rPr>
                <w:rFonts w:ascii="Times New Roman" w:hAnsi="Times New Roman"/>
                <w:b/>
                <w:sz w:val="24"/>
                <w:lang w:val="en-GB"/>
              </w:rPr>
              <w:t>API/CONT/CRE/001_RCN2</w:t>
            </w:r>
          </w:p>
          <w:p w14:paraId="0775244A" w14:textId="77777777" w:rsidR="00C24EF4" w:rsidRPr="009743EA" w:rsidRDefault="00C24EF4" w:rsidP="005C72A8">
            <w:pPr>
              <w:widowControl w:val="0"/>
              <w:overflowPunct/>
              <w:spacing w:after="0"/>
              <w:ind w:left="284"/>
              <w:jc w:val="both"/>
              <w:textAlignment w:val="auto"/>
              <w:rPr>
                <w:rFonts w:ascii="Arial" w:hAnsi="Arial"/>
                <w:b/>
                <w:color w:val="0070C0"/>
                <w:sz w:val="18"/>
              </w:rPr>
            </w:pPr>
          </w:p>
          <w:p w14:paraId="33FDD392" w14:textId="77777777" w:rsidR="00C24EF4" w:rsidRPr="009743EA" w:rsidRDefault="00C24EF4" w:rsidP="005C72A8">
            <w:pPr>
              <w:widowControl w:val="0"/>
              <w:overflowPunct/>
              <w:spacing w:after="0"/>
              <w:ind w:left="284"/>
              <w:jc w:val="both"/>
              <w:textAlignment w:val="auto"/>
              <w:rPr>
                <w:rFonts w:ascii="Arial" w:hAnsi="Arial"/>
                <w:b/>
                <w:color w:val="0070C0"/>
                <w:sz w:val="18"/>
              </w:rPr>
            </w:pPr>
            <w:r w:rsidRPr="009743EA">
              <w:rPr>
                <w:rFonts w:ascii="Arial" w:hAnsi="Arial"/>
                <w:b/>
                <w:color w:val="0070C0"/>
                <w:sz w:val="18"/>
              </w:rPr>
              <w:t>HTTP</w:t>
            </w:r>
            <w:r w:rsidR="00EA3F33" w:rsidRPr="009743EA">
              <w:rPr>
                <w:rFonts w:ascii="Arial" w:hAnsi="Arial"/>
                <w:b/>
                <w:color w:val="0070C0"/>
                <w:sz w:val="18"/>
              </w:rPr>
              <w:t xml:space="preserve"> </w:t>
            </w:r>
            <w:r w:rsidRPr="009743EA">
              <w:rPr>
                <w:rFonts w:ascii="Arial" w:hAnsi="Arial"/>
                <w:b/>
                <w:color w:val="0070C0"/>
                <w:sz w:val="18"/>
              </w:rPr>
              <w:t>Request:</w:t>
            </w:r>
          </w:p>
          <w:p w14:paraId="2BAA53B8" w14:textId="77777777" w:rsidR="00C24EF4" w:rsidRPr="009743EA" w:rsidRDefault="00C24EF4" w:rsidP="005C72A8">
            <w:pPr>
              <w:pStyle w:val="TAL"/>
              <w:snapToGrid w:val="0"/>
              <w:ind w:left="284"/>
              <w:jc w:val="both"/>
              <w:rPr>
                <w:color w:val="0070C0"/>
              </w:rPr>
            </w:pPr>
          </w:p>
          <w:p w14:paraId="405A7EDA" w14:textId="77777777" w:rsidR="00C24EF4" w:rsidRPr="009743EA" w:rsidRDefault="00C24EF4" w:rsidP="005C72A8">
            <w:pPr>
              <w:pStyle w:val="TAL"/>
              <w:snapToGrid w:val="0"/>
              <w:ind w:left="284"/>
              <w:jc w:val="both"/>
              <w:rPr>
                <w:color w:val="0070C0"/>
              </w:rPr>
            </w:pPr>
            <w:r w:rsidRPr="009743EA">
              <w:rPr>
                <w:color w:val="0070C0"/>
              </w:rPr>
              <w:t>POST</w:t>
            </w:r>
            <w:r w:rsidR="00EA3F33" w:rsidRPr="009743EA">
              <w:rPr>
                <w:color w:val="0070C0"/>
              </w:rPr>
              <w:t xml:space="preserve"> </w:t>
            </w:r>
            <w:r w:rsidRPr="009743EA">
              <w:rPr>
                <w:color w:val="0070C0"/>
              </w:rPr>
              <w:t>/mn-name/ae_sensor?rcn=2</w:t>
            </w:r>
            <w:r w:rsidR="00EA3F33" w:rsidRPr="009743EA">
              <w:rPr>
                <w:color w:val="0070C0"/>
              </w:rPr>
              <w:t xml:space="preserve"> </w:t>
            </w:r>
            <w:r w:rsidRPr="009743EA">
              <w:rPr>
                <w:color w:val="0070C0"/>
              </w:rPr>
              <w:t>HTTP/1.1</w:t>
            </w:r>
          </w:p>
          <w:p w14:paraId="6AC15632" w14:textId="77777777" w:rsidR="00C24EF4" w:rsidRPr="009743EA" w:rsidRDefault="00C24EF4" w:rsidP="005C72A8">
            <w:pPr>
              <w:pStyle w:val="TAL"/>
              <w:snapToGrid w:val="0"/>
              <w:ind w:left="284"/>
              <w:jc w:val="both"/>
              <w:rPr>
                <w:color w:val="0070C0"/>
              </w:rPr>
            </w:pPr>
            <w:r w:rsidRPr="009743EA">
              <w:rPr>
                <w:color w:val="0070C0"/>
              </w:rPr>
              <w:t>Host:</w:t>
            </w:r>
            <w:r w:rsidR="00EA3F33" w:rsidRPr="009743EA">
              <w:rPr>
                <w:color w:val="0070C0"/>
              </w:rPr>
              <w:t xml:space="preserve"> </w:t>
            </w:r>
            <w:r w:rsidRPr="009743EA">
              <w:rPr>
                <w:color w:val="0070C0"/>
              </w:rPr>
              <w:t>192.168.0.10:8282</w:t>
            </w:r>
          </w:p>
          <w:p w14:paraId="1614B6AD" w14:textId="77777777" w:rsidR="00C24EF4" w:rsidRPr="00062C7A" w:rsidRDefault="00C24EF4" w:rsidP="005C72A8">
            <w:pPr>
              <w:pStyle w:val="TAL"/>
              <w:snapToGrid w:val="0"/>
              <w:ind w:left="284"/>
              <w:jc w:val="both"/>
              <w:rPr>
                <w:color w:val="0070C0"/>
                <w:lang w:val="fr-FR"/>
              </w:rPr>
            </w:pPr>
            <w:r w:rsidRPr="00062C7A">
              <w:rPr>
                <w:color w:val="0070C0"/>
                <w:lang w:val="fr-FR"/>
              </w:rPr>
              <w:t>X-M2M-Origin:</w:t>
            </w:r>
            <w:r w:rsidR="00EA3F33" w:rsidRPr="00062C7A">
              <w:rPr>
                <w:color w:val="0070C0"/>
                <w:lang w:val="fr-FR"/>
              </w:rPr>
              <w:t xml:space="preserve"> </w:t>
            </w:r>
            <w:r w:rsidRPr="00062C7A">
              <w:rPr>
                <w:color w:val="0070C0"/>
                <w:lang w:val="fr-FR"/>
              </w:rPr>
              <w:t>CAE0120180406T0846311405855351047680_cse01</w:t>
            </w:r>
          </w:p>
          <w:p w14:paraId="33B0BDA6" w14:textId="77777777" w:rsidR="00C24EF4" w:rsidRPr="00062C7A" w:rsidRDefault="00C24EF4" w:rsidP="005C72A8">
            <w:pPr>
              <w:pStyle w:val="TAL"/>
              <w:snapToGrid w:val="0"/>
              <w:ind w:left="284"/>
              <w:jc w:val="both"/>
              <w:rPr>
                <w:color w:val="0070C0"/>
                <w:lang w:val="fr-FR"/>
              </w:rPr>
            </w:pPr>
            <w:r w:rsidRPr="00062C7A">
              <w:rPr>
                <w:color w:val="0070C0"/>
                <w:lang w:val="fr-FR"/>
              </w:rPr>
              <w:t>Content-Type:</w:t>
            </w:r>
            <w:r w:rsidR="00EA3F33" w:rsidRPr="00062C7A">
              <w:rPr>
                <w:color w:val="0070C0"/>
                <w:lang w:val="fr-FR"/>
              </w:rPr>
              <w:t xml:space="preserve"> </w:t>
            </w:r>
            <w:r w:rsidRPr="00062C7A">
              <w:rPr>
                <w:color w:val="0070C0"/>
                <w:lang w:val="fr-FR"/>
              </w:rPr>
              <w:t>application/json;ty=3</w:t>
            </w:r>
          </w:p>
          <w:p w14:paraId="1E6868FE" w14:textId="77777777" w:rsidR="00C24EF4" w:rsidRPr="009743EA" w:rsidRDefault="00C24EF4" w:rsidP="005C72A8">
            <w:pPr>
              <w:pStyle w:val="TAL"/>
              <w:snapToGrid w:val="0"/>
              <w:ind w:left="284"/>
              <w:jc w:val="both"/>
              <w:rPr>
                <w:color w:val="0070C0"/>
              </w:rPr>
            </w:pPr>
            <w:r w:rsidRPr="009743EA">
              <w:rPr>
                <w:color w:val="0070C0"/>
              </w:rPr>
              <w:t>X-M2M-RI:</w:t>
            </w:r>
            <w:r w:rsidR="00EA3F33" w:rsidRPr="009743EA">
              <w:rPr>
                <w:color w:val="0070C0"/>
              </w:rPr>
              <w:t xml:space="preserve"> </w:t>
            </w:r>
            <w:r w:rsidRPr="009743EA">
              <w:rPr>
                <w:color w:val="0070C0"/>
              </w:rPr>
              <w:t>1234</w:t>
            </w:r>
          </w:p>
          <w:p w14:paraId="26908A07" w14:textId="77777777" w:rsidR="00B50703" w:rsidRPr="009743EA" w:rsidRDefault="00B50703" w:rsidP="00B50703">
            <w:pPr>
              <w:pStyle w:val="TAL"/>
              <w:snapToGrid w:val="0"/>
              <w:ind w:left="284"/>
              <w:jc w:val="both"/>
              <w:rPr>
                <w:color w:val="0070C0"/>
              </w:rPr>
            </w:pPr>
            <w:r w:rsidRPr="009743EA">
              <w:rPr>
                <w:color w:val="0070C0"/>
              </w:rPr>
              <w:t>X-M2M-RVI:</w:t>
            </w:r>
            <w:r w:rsidR="00EA3F33" w:rsidRPr="009743EA">
              <w:rPr>
                <w:color w:val="0070C0"/>
              </w:rPr>
              <w:t xml:space="preserve"> </w:t>
            </w:r>
            <w:r w:rsidRPr="009743EA">
              <w:rPr>
                <w:color w:val="0070C0"/>
              </w:rPr>
              <w:t>2a</w:t>
            </w:r>
          </w:p>
          <w:p w14:paraId="120BF966" w14:textId="77777777" w:rsidR="00C24EF4" w:rsidRPr="009743EA" w:rsidRDefault="00C24EF4" w:rsidP="005C72A8">
            <w:pPr>
              <w:pStyle w:val="TAL"/>
              <w:snapToGrid w:val="0"/>
              <w:ind w:left="284"/>
              <w:jc w:val="both"/>
              <w:rPr>
                <w:color w:val="0070C0"/>
              </w:rPr>
            </w:pPr>
          </w:p>
          <w:p w14:paraId="706B8323" w14:textId="77777777" w:rsidR="00C24EF4" w:rsidRPr="009743EA" w:rsidRDefault="00C24EF4" w:rsidP="005C72A8">
            <w:pPr>
              <w:pStyle w:val="TAL"/>
              <w:snapToGrid w:val="0"/>
              <w:ind w:left="284"/>
              <w:jc w:val="both"/>
              <w:rPr>
                <w:color w:val="0070C0"/>
              </w:rPr>
            </w:pPr>
            <w:r w:rsidRPr="009743EA">
              <w:rPr>
                <w:color w:val="0070C0"/>
              </w:rPr>
              <w:t>{</w:t>
            </w:r>
          </w:p>
          <w:p w14:paraId="6792C1AF" w14:textId="77777777" w:rsidR="00C24EF4" w:rsidRPr="009743EA" w:rsidRDefault="00EA3F33" w:rsidP="005C72A8">
            <w:pPr>
              <w:pStyle w:val="TAL"/>
              <w:snapToGrid w:val="0"/>
              <w:ind w:left="284"/>
              <w:jc w:val="both"/>
              <w:rPr>
                <w:color w:val="0070C0"/>
              </w:rPr>
            </w:pPr>
            <w:r w:rsidRPr="009743EA">
              <w:rPr>
                <w:color w:val="0070C0"/>
              </w:rPr>
              <w:t xml:space="preserve">    </w:t>
            </w:r>
            <w:r w:rsidR="00C24EF4" w:rsidRPr="009743EA">
              <w:rPr>
                <w:color w:val="0070C0"/>
              </w:rPr>
              <w:t>"m2m:cnt":</w:t>
            </w:r>
            <w:r w:rsidRPr="009743EA">
              <w:rPr>
                <w:color w:val="0070C0"/>
              </w:rPr>
              <w:t xml:space="preserve"> </w:t>
            </w:r>
            <w:r w:rsidR="00C24EF4" w:rsidRPr="009743EA">
              <w:rPr>
                <w:color w:val="0070C0"/>
              </w:rPr>
              <w:t>{</w:t>
            </w:r>
          </w:p>
          <w:p w14:paraId="041D4D0A" w14:textId="77777777" w:rsidR="00C24EF4" w:rsidRPr="009743EA" w:rsidRDefault="00EA3F33" w:rsidP="005C72A8">
            <w:pPr>
              <w:pStyle w:val="TAL"/>
              <w:snapToGrid w:val="0"/>
              <w:ind w:left="284"/>
              <w:jc w:val="both"/>
              <w:rPr>
                <w:color w:val="0070C0"/>
              </w:rPr>
            </w:pPr>
            <w:r w:rsidRPr="009743EA">
              <w:rPr>
                <w:color w:val="0070C0"/>
              </w:rPr>
              <w:t xml:space="preserve">        </w:t>
            </w:r>
            <w:r w:rsidR="00C24EF4" w:rsidRPr="009743EA">
              <w:rPr>
                <w:color w:val="0070C0"/>
              </w:rPr>
              <w:t>"rn":</w:t>
            </w:r>
            <w:r w:rsidRPr="009743EA">
              <w:rPr>
                <w:color w:val="0070C0"/>
              </w:rPr>
              <w:t xml:space="preserve"> </w:t>
            </w:r>
            <w:r w:rsidR="00C24EF4" w:rsidRPr="009743EA">
              <w:rPr>
                <w:color w:val="0070C0"/>
              </w:rPr>
              <w:t>"cont_temp"</w:t>
            </w:r>
          </w:p>
          <w:p w14:paraId="732132C6" w14:textId="77777777" w:rsidR="00C24EF4" w:rsidRPr="009743EA" w:rsidRDefault="00EA3F33" w:rsidP="005C72A8">
            <w:pPr>
              <w:pStyle w:val="TAL"/>
              <w:snapToGrid w:val="0"/>
              <w:ind w:left="284"/>
              <w:jc w:val="both"/>
              <w:rPr>
                <w:color w:val="0070C0"/>
              </w:rPr>
            </w:pPr>
            <w:r w:rsidRPr="009743EA">
              <w:rPr>
                <w:color w:val="0070C0"/>
              </w:rPr>
              <w:t xml:space="preserve">    </w:t>
            </w:r>
            <w:r w:rsidR="00C24EF4" w:rsidRPr="009743EA">
              <w:rPr>
                <w:color w:val="0070C0"/>
              </w:rPr>
              <w:t>}</w:t>
            </w:r>
          </w:p>
          <w:p w14:paraId="5BA5D455" w14:textId="77777777" w:rsidR="00C24EF4" w:rsidRPr="009743EA" w:rsidRDefault="00C24EF4" w:rsidP="005C72A8">
            <w:pPr>
              <w:pStyle w:val="TAL"/>
              <w:snapToGrid w:val="0"/>
              <w:ind w:left="284"/>
              <w:jc w:val="both"/>
              <w:rPr>
                <w:color w:val="0070C0"/>
              </w:rPr>
            </w:pPr>
            <w:r w:rsidRPr="009743EA">
              <w:rPr>
                <w:color w:val="0070C0"/>
              </w:rPr>
              <w:t>}</w:t>
            </w:r>
          </w:p>
          <w:p w14:paraId="03CFAB35" w14:textId="77777777" w:rsidR="00C24EF4" w:rsidRDefault="00C24EF4" w:rsidP="005C72A8">
            <w:pPr>
              <w:widowControl w:val="0"/>
              <w:overflowPunct/>
              <w:spacing w:after="0"/>
              <w:ind w:left="284"/>
              <w:jc w:val="both"/>
              <w:textAlignment w:val="auto"/>
              <w:rPr>
                <w:rFonts w:ascii="Arial" w:hAnsi="Arial"/>
                <w:b/>
                <w:color w:val="0070C0"/>
                <w:sz w:val="18"/>
              </w:rPr>
            </w:pPr>
          </w:p>
          <w:p w14:paraId="50E7BA10" w14:textId="77777777" w:rsidR="00C072AF" w:rsidRDefault="00C072AF" w:rsidP="005C72A8">
            <w:pPr>
              <w:widowControl w:val="0"/>
              <w:overflowPunct/>
              <w:spacing w:after="0"/>
              <w:ind w:left="284"/>
              <w:jc w:val="both"/>
              <w:textAlignment w:val="auto"/>
              <w:rPr>
                <w:rFonts w:ascii="Arial" w:hAnsi="Arial"/>
                <w:b/>
                <w:color w:val="0070C0"/>
                <w:sz w:val="18"/>
              </w:rPr>
            </w:pPr>
          </w:p>
          <w:p w14:paraId="64D9DF49" w14:textId="77777777" w:rsidR="00C072AF" w:rsidRPr="009743EA" w:rsidRDefault="00C072AF" w:rsidP="005C72A8">
            <w:pPr>
              <w:widowControl w:val="0"/>
              <w:overflowPunct/>
              <w:spacing w:after="0"/>
              <w:ind w:left="284"/>
              <w:jc w:val="both"/>
              <w:textAlignment w:val="auto"/>
              <w:rPr>
                <w:rFonts w:ascii="Arial" w:hAnsi="Arial"/>
                <w:b/>
                <w:color w:val="0070C0"/>
                <w:sz w:val="18"/>
              </w:rPr>
            </w:pPr>
          </w:p>
          <w:p w14:paraId="1557EDCE" w14:textId="77777777" w:rsidR="00C24EF4" w:rsidRPr="009743EA" w:rsidRDefault="00C24EF4" w:rsidP="005C72A8">
            <w:pPr>
              <w:widowControl w:val="0"/>
              <w:overflowPunct/>
              <w:spacing w:after="0"/>
              <w:ind w:left="284"/>
              <w:jc w:val="both"/>
              <w:textAlignment w:val="auto"/>
              <w:rPr>
                <w:rFonts w:ascii="Arial" w:hAnsi="Arial"/>
                <w:b/>
                <w:color w:val="0070C0"/>
                <w:sz w:val="18"/>
              </w:rPr>
            </w:pPr>
            <w:r w:rsidRPr="009743EA">
              <w:rPr>
                <w:rFonts w:ascii="Arial" w:hAnsi="Arial"/>
                <w:b/>
                <w:color w:val="0070C0"/>
                <w:sz w:val="18"/>
              </w:rPr>
              <w:lastRenderedPageBreak/>
              <w:t>HTTP</w:t>
            </w:r>
            <w:r w:rsidR="00EA3F33" w:rsidRPr="009743EA">
              <w:rPr>
                <w:rFonts w:ascii="Arial" w:hAnsi="Arial"/>
                <w:b/>
                <w:color w:val="0070C0"/>
                <w:sz w:val="18"/>
              </w:rPr>
              <w:t xml:space="preserve"> </w:t>
            </w:r>
            <w:r w:rsidRPr="009743EA">
              <w:rPr>
                <w:rFonts w:ascii="Arial" w:hAnsi="Arial"/>
                <w:b/>
                <w:color w:val="0070C0"/>
                <w:sz w:val="18"/>
              </w:rPr>
              <w:t>Response:</w:t>
            </w:r>
          </w:p>
          <w:p w14:paraId="694ABC18" w14:textId="77777777" w:rsidR="00C24EF4" w:rsidRPr="009743EA" w:rsidRDefault="00C24EF4" w:rsidP="005C72A8">
            <w:pPr>
              <w:widowControl w:val="0"/>
              <w:overflowPunct/>
              <w:spacing w:after="0"/>
              <w:ind w:left="284"/>
              <w:textAlignment w:val="auto"/>
              <w:rPr>
                <w:rFonts w:ascii="Arial" w:hAnsi="Arial"/>
                <w:color w:val="0070C0"/>
                <w:sz w:val="18"/>
              </w:rPr>
            </w:pPr>
          </w:p>
          <w:p w14:paraId="731ED0C3" w14:textId="77777777" w:rsidR="00C24EF4" w:rsidRPr="009743EA" w:rsidRDefault="00C24EF4" w:rsidP="005C72A8">
            <w:pPr>
              <w:widowControl w:val="0"/>
              <w:overflowPunct/>
              <w:spacing w:after="0"/>
              <w:ind w:left="284"/>
              <w:textAlignment w:val="auto"/>
              <w:rPr>
                <w:rFonts w:ascii="Arial" w:hAnsi="Arial"/>
                <w:color w:val="0070C0"/>
                <w:sz w:val="18"/>
              </w:rPr>
            </w:pPr>
            <w:r w:rsidRPr="009743EA">
              <w:rPr>
                <w:rFonts w:ascii="Arial" w:hAnsi="Arial"/>
                <w:color w:val="0070C0"/>
                <w:sz w:val="18"/>
              </w:rPr>
              <w:t>201</w:t>
            </w:r>
            <w:r w:rsidR="00EA3F33" w:rsidRPr="009743EA">
              <w:rPr>
                <w:rFonts w:ascii="Arial" w:hAnsi="Arial"/>
                <w:color w:val="0070C0"/>
                <w:sz w:val="18"/>
              </w:rPr>
              <w:t xml:space="preserve"> </w:t>
            </w:r>
            <w:r w:rsidRPr="009743EA">
              <w:rPr>
                <w:rFonts w:ascii="Arial" w:hAnsi="Arial"/>
                <w:color w:val="0070C0"/>
                <w:sz w:val="18"/>
              </w:rPr>
              <w:t>Created</w:t>
            </w:r>
          </w:p>
          <w:p w14:paraId="003BC633" w14:textId="77777777" w:rsidR="00C24EF4" w:rsidRPr="00062C7A" w:rsidRDefault="00C24EF4"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Content-Length:50</w:t>
            </w:r>
            <w:r w:rsidR="00EA3F33" w:rsidRPr="00062C7A">
              <w:rPr>
                <w:rFonts w:ascii="Arial" w:hAnsi="Arial"/>
                <w:color w:val="0070C0"/>
                <w:sz w:val="18"/>
                <w:lang w:val="fr-FR"/>
              </w:rPr>
              <w:t xml:space="preserve"> </w:t>
            </w:r>
          </w:p>
          <w:p w14:paraId="102F41A9" w14:textId="77777777" w:rsidR="00C24EF4" w:rsidRPr="00062C7A" w:rsidRDefault="00C24EF4"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Content-Location:/mnID/cnt20180406T0924461405855854609922_cse01</w:t>
            </w:r>
          </w:p>
          <w:p w14:paraId="7FF6AD89" w14:textId="77777777" w:rsidR="00C24EF4" w:rsidRPr="00062C7A" w:rsidRDefault="00C24EF4"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Content-Type:application/json</w:t>
            </w:r>
          </w:p>
          <w:p w14:paraId="356C515E" w14:textId="77777777" w:rsidR="00C24EF4" w:rsidRPr="005A2D7C" w:rsidRDefault="00C24EF4" w:rsidP="005C72A8">
            <w:pPr>
              <w:widowControl w:val="0"/>
              <w:overflowPunct/>
              <w:spacing w:after="0"/>
              <w:ind w:left="284"/>
              <w:jc w:val="both"/>
              <w:textAlignment w:val="auto"/>
              <w:rPr>
                <w:rFonts w:ascii="Arial" w:eastAsia="Malgun Gothic" w:hAnsi="Arial"/>
                <w:color w:val="0070C0"/>
                <w:sz w:val="18"/>
              </w:rPr>
            </w:pPr>
            <w:r w:rsidRPr="005A2D7C">
              <w:rPr>
                <w:rFonts w:ascii="Arial" w:hAnsi="Arial"/>
                <w:color w:val="0070C0"/>
                <w:sz w:val="18"/>
              </w:rPr>
              <w:t>X-M2M-RI:1234</w:t>
            </w:r>
          </w:p>
          <w:p w14:paraId="177A6515" w14:textId="77777777" w:rsidR="009B6DB3" w:rsidRPr="009743EA" w:rsidRDefault="009B6DB3" w:rsidP="009B6DB3">
            <w:pPr>
              <w:pStyle w:val="TAL"/>
              <w:snapToGrid w:val="0"/>
              <w:ind w:left="284"/>
              <w:jc w:val="both"/>
              <w:rPr>
                <w:color w:val="0070C0"/>
              </w:rPr>
            </w:pPr>
            <w:r w:rsidRPr="009743EA">
              <w:rPr>
                <w:color w:val="0070C0"/>
              </w:rPr>
              <w:t>X-M2M-RVI:</w:t>
            </w:r>
            <w:r w:rsidR="00EA3F33" w:rsidRPr="009743EA">
              <w:rPr>
                <w:color w:val="0070C0"/>
              </w:rPr>
              <w:t xml:space="preserve"> </w:t>
            </w:r>
            <w:r w:rsidRPr="009743EA">
              <w:rPr>
                <w:color w:val="0070C0"/>
              </w:rPr>
              <w:t>2a</w:t>
            </w:r>
          </w:p>
          <w:p w14:paraId="4D84999D" w14:textId="77777777" w:rsidR="00C24EF4" w:rsidRPr="005A2D7C" w:rsidRDefault="00C24EF4" w:rsidP="005C72A8">
            <w:pPr>
              <w:widowControl w:val="0"/>
              <w:overflowPunct/>
              <w:spacing w:after="0"/>
              <w:ind w:left="284"/>
              <w:jc w:val="both"/>
              <w:textAlignment w:val="auto"/>
              <w:rPr>
                <w:rFonts w:ascii="Arial" w:eastAsia="Malgun Gothic" w:hAnsi="Arial"/>
                <w:color w:val="0070C0"/>
                <w:sz w:val="18"/>
              </w:rPr>
            </w:pPr>
            <w:r w:rsidRPr="005A2D7C">
              <w:rPr>
                <w:rFonts w:ascii="Arial" w:hAnsi="Arial"/>
                <w:color w:val="0070C0"/>
                <w:sz w:val="18"/>
              </w:rPr>
              <w:t>X-M2M-RSC:2001</w:t>
            </w:r>
            <w:r w:rsidR="00EA3F33" w:rsidRPr="005A2D7C">
              <w:rPr>
                <w:rFonts w:ascii="Arial" w:hAnsi="Arial"/>
                <w:color w:val="0070C0"/>
                <w:sz w:val="18"/>
              </w:rPr>
              <w:t xml:space="preserve"> </w:t>
            </w:r>
          </w:p>
          <w:p w14:paraId="730604B5" w14:textId="77777777" w:rsidR="00C24EF4" w:rsidRPr="005A2D7C" w:rsidRDefault="00C24EF4" w:rsidP="005C72A8">
            <w:pPr>
              <w:widowControl w:val="0"/>
              <w:overflowPunct/>
              <w:spacing w:after="0"/>
              <w:ind w:left="284"/>
              <w:jc w:val="both"/>
              <w:textAlignment w:val="auto"/>
              <w:rPr>
                <w:rFonts w:ascii="Arial" w:hAnsi="Arial"/>
                <w:color w:val="0070C0"/>
                <w:sz w:val="18"/>
              </w:rPr>
            </w:pPr>
          </w:p>
          <w:p w14:paraId="48EF8A71" w14:textId="77777777" w:rsidR="00C24EF4" w:rsidRPr="009743EA" w:rsidRDefault="00C24EF4" w:rsidP="005C72A8">
            <w:pPr>
              <w:widowControl w:val="0"/>
              <w:overflowPunct/>
              <w:spacing w:after="0"/>
              <w:ind w:left="284"/>
              <w:jc w:val="both"/>
              <w:textAlignment w:val="auto"/>
              <w:rPr>
                <w:rFonts w:ascii="Arial" w:hAnsi="Arial"/>
                <w:color w:val="0070C0"/>
                <w:sz w:val="18"/>
              </w:rPr>
            </w:pPr>
            <w:r w:rsidRPr="009743EA">
              <w:rPr>
                <w:rFonts w:ascii="Arial" w:hAnsi="Arial"/>
                <w:color w:val="0070C0"/>
                <w:sz w:val="18"/>
              </w:rPr>
              <w:t>{</w:t>
            </w:r>
          </w:p>
          <w:p w14:paraId="289EE01A" w14:textId="77777777" w:rsidR="00C24EF4" w:rsidRPr="009743EA" w:rsidRDefault="00EA3F33" w:rsidP="005C72A8">
            <w:pPr>
              <w:widowControl w:val="0"/>
              <w:overflowPunct/>
              <w:spacing w:after="0"/>
              <w:ind w:left="284"/>
              <w:jc w:val="both"/>
              <w:textAlignment w:val="auto"/>
              <w:rPr>
                <w:rFonts w:ascii="Arial" w:hAnsi="Arial"/>
                <w:color w:val="0070C0"/>
                <w:sz w:val="18"/>
              </w:rPr>
            </w:pPr>
            <w:r w:rsidRPr="009743EA">
              <w:rPr>
                <w:rFonts w:ascii="Arial" w:hAnsi="Arial"/>
                <w:color w:val="0070C0"/>
                <w:sz w:val="18"/>
              </w:rPr>
              <w:t xml:space="preserve">    </w:t>
            </w:r>
            <w:r w:rsidR="00C24EF4" w:rsidRPr="009743EA">
              <w:rPr>
                <w:rFonts w:ascii="Arial" w:hAnsi="Arial"/>
                <w:color w:val="0070C0"/>
                <w:sz w:val="18"/>
              </w:rPr>
              <w:t>"m2m:uri":</w:t>
            </w:r>
            <w:r w:rsidRPr="009743EA">
              <w:rPr>
                <w:rFonts w:ascii="Arial" w:hAnsi="Arial"/>
                <w:color w:val="0070C0"/>
                <w:sz w:val="18"/>
              </w:rPr>
              <w:t xml:space="preserve"> </w:t>
            </w:r>
            <w:r w:rsidR="00C24EF4" w:rsidRPr="009743EA">
              <w:rPr>
                <w:rFonts w:ascii="Arial" w:hAnsi="Arial"/>
                <w:color w:val="0070C0"/>
                <w:sz w:val="18"/>
              </w:rPr>
              <w:t>"mn-name/ae_sensor/cont_temp"</w:t>
            </w:r>
          </w:p>
          <w:p w14:paraId="7208111F" w14:textId="77777777" w:rsidR="00C24EF4" w:rsidRPr="009743EA" w:rsidRDefault="00C24EF4" w:rsidP="005C72A8">
            <w:pPr>
              <w:widowControl w:val="0"/>
              <w:overflowPunct/>
              <w:spacing w:after="0"/>
              <w:ind w:left="284"/>
              <w:jc w:val="both"/>
              <w:textAlignment w:val="auto"/>
              <w:rPr>
                <w:rFonts w:ascii="Arial" w:hAnsi="Arial"/>
                <w:color w:val="0070C0"/>
                <w:sz w:val="18"/>
              </w:rPr>
            </w:pPr>
            <w:r w:rsidRPr="009743EA">
              <w:rPr>
                <w:rFonts w:ascii="Arial" w:hAnsi="Arial"/>
                <w:color w:val="0070C0"/>
                <w:sz w:val="18"/>
              </w:rPr>
              <w:t>}</w:t>
            </w:r>
          </w:p>
          <w:p w14:paraId="3A85BDA2" w14:textId="77777777" w:rsidR="00C24EF4" w:rsidRPr="005A2D7C" w:rsidRDefault="00C24EF4" w:rsidP="005C72A8">
            <w:pPr>
              <w:pStyle w:val="TAL"/>
              <w:snapToGrid w:val="0"/>
              <w:ind w:left="284"/>
              <w:jc w:val="both"/>
              <w:rPr>
                <w:color w:val="0070C0"/>
              </w:rPr>
            </w:pPr>
          </w:p>
        </w:tc>
      </w:tr>
      <w:tr w:rsidR="00C24EF4" w:rsidRPr="009743EA" w14:paraId="3C0520AE" w14:textId="77777777" w:rsidTr="00EA3F33">
        <w:trPr>
          <w:jc w:val="center"/>
        </w:trPr>
        <w:tc>
          <w:tcPr>
            <w:tcW w:w="1286" w:type="dxa"/>
            <w:tcBorders>
              <w:top w:val="single" w:sz="4" w:space="0" w:color="000000"/>
              <w:left w:val="single" w:sz="4" w:space="0" w:color="000000"/>
              <w:bottom w:val="single" w:sz="4" w:space="0" w:color="000000"/>
            </w:tcBorders>
            <w:shd w:val="clear" w:color="auto" w:fill="E7E6E6"/>
          </w:tcPr>
          <w:p w14:paraId="2E9D8993" w14:textId="77777777" w:rsidR="00C24EF4" w:rsidRPr="009743EA" w:rsidRDefault="00C24EF4" w:rsidP="005C72A8">
            <w:pPr>
              <w:pStyle w:val="Default"/>
              <w:jc w:val="center"/>
              <w:rPr>
                <w:rFonts w:ascii="Arial" w:eastAsia="Malgun Gothic" w:hAnsi="Arial"/>
                <w:b/>
                <w:color w:val="auto"/>
                <w:kern w:val="1"/>
                <w:sz w:val="18"/>
                <w:szCs w:val="20"/>
              </w:rPr>
            </w:pPr>
          </w:p>
          <w:p w14:paraId="6CB3A172" w14:textId="77777777" w:rsidR="00C24EF4" w:rsidRPr="009743EA" w:rsidRDefault="00C24EF4" w:rsidP="005C72A8">
            <w:pPr>
              <w:pStyle w:val="Default"/>
              <w:jc w:val="center"/>
              <w:rPr>
                <w:rFonts w:ascii="Arial" w:eastAsia="Malgun Gothic" w:hAnsi="Arial"/>
                <w:b/>
                <w:color w:val="auto"/>
                <w:kern w:val="1"/>
                <w:sz w:val="18"/>
                <w:szCs w:val="20"/>
              </w:rPr>
            </w:pPr>
          </w:p>
          <w:p w14:paraId="42457279" w14:textId="77777777" w:rsidR="00C24EF4" w:rsidRPr="009743EA" w:rsidRDefault="00C24EF4" w:rsidP="005C72A8">
            <w:pPr>
              <w:pStyle w:val="Default"/>
              <w:jc w:val="center"/>
              <w:rPr>
                <w:rFonts w:ascii="Arial" w:eastAsia="Malgun Gothic" w:hAnsi="Arial"/>
                <w:b/>
                <w:color w:val="auto"/>
                <w:kern w:val="1"/>
                <w:sz w:val="18"/>
                <w:szCs w:val="20"/>
              </w:rPr>
            </w:pPr>
          </w:p>
          <w:p w14:paraId="7D4560B3" w14:textId="77777777" w:rsidR="00C24EF4" w:rsidRPr="009743EA" w:rsidRDefault="00C24EF4" w:rsidP="005C72A8">
            <w:pPr>
              <w:pStyle w:val="Default"/>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Example</w:t>
            </w:r>
            <w:r w:rsidR="00EA3F33" w:rsidRPr="009743EA">
              <w:rPr>
                <w:rFonts w:ascii="Arial" w:eastAsia="Malgun Gothic" w:hAnsi="Arial"/>
                <w:b/>
                <w:color w:val="auto"/>
                <w:kern w:val="1"/>
                <w:sz w:val="18"/>
                <w:szCs w:val="20"/>
              </w:rPr>
              <w:t xml:space="preserve"> </w:t>
            </w:r>
            <w:r w:rsidRPr="009743EA">
              <w:rPr>
                <w:rFonts w:ascii="Arial" w:eastAsia="Malgun Gothic" w:hAnsi="Arial"/>
                <w:b/>
                <w:color w:val="auto"/>
                <w:kern w:val="1"/>
                <w:sz w:val="18"/>
                <w:szCs w:val="20"/>
              </w:rPr>
              <w:t>with</w:t>
            </w:r>
            <w:r w:rsidR="00EA3F33" w:rsidRPr="009743EA">
              <w:rPr>
                <w:rFonts w:ascii="Arial" w:eastAsia="Malgun Gothic" w:hAnsi="Arial"/>
                <w:b/>
                <w:color w:val="auto"/>
                <w:kern w:val="1"/>
                <w:sz w:val="18"/>
                <w:szCs w:val="20"/>
              </w:rPr>
              <w:t xml:space="preserve"> </w:t>
            </w:r>
          </w:p>
          <w:p w14:paraId="699B9D93" w14:textId="77777777" w:rsidR="00C24EF4" w:rsidRPr="009743EA" w:rsidRDefault="00C24EF4" w:rsidP="005C72A8">
            <w:pPr>
              <w:pStyle w:val="Default"/>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RCN=3</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11F8F5A2" w14:textId="77777777" w:rsidR="00C24EF4" w:rsidRPr="009743EA" w:rsidRDefault="00C24EF4" w:rsidP="005C72A8">
            <w:pPr>
              <w:widowControl w:val="0"/>
              <w:overflowPunct/>
              <w:spacing w:after="0"/>
              <w:ind w:left="284"/>
              <w:jc w:val="both"/>
              <w:textAlignment w:val="auto"/>
              <w:rPr>
                <w:rFonts w:ascii="Arial" w:hAnsi="Arial"/>
                <w:color w:val="0070C0"/>
                <w:sz w:val="18"/>
              </w:rPr>
            </w:pPr>
          </w:p>
          <w:p w14:paraId="16F40A8A" w14:textId="77777777" w:rsidR="00C24EF4" w:rsidRPr="009743EA" w:rsidRDefault="00C24EF4" w:rsidP="005C72A8">
            <w:pPr>
              <w:widowControl w:val="0"/>
              <w:overflowPunct/>
              <w:spacing w:after="0"/>
              <w:ind w:left="284"/>
              <w:textAlignment w:val="auto"/>
              <w:rPr>
                <w:rFonts w:eastAsia="Calibri Light"/>
                <w:b/>
                <w:sz w:val="24"/>
              </w:rPr>
            </w:pPr>
            <w:r w:rsidRPr="009743EA">
              <w:rPr>
                <w:rFonts w:eastAsia="Calibri Light"/>
                <w:b/>
                <w:sz w:val="24"/>
              </w:rPr>
              <w:t>API/CONT/CRE/001_RCN3</w:t>
            </w:r>
          </w:p>
          <w:p w14:paraId="2B451CF0" w14:textId="77777777" w:rsidR="00C24EF4" w:rsidRPr="009743EA" w:rsidRDefault="00C24EF4" w:rsidP="005C72A8">
            <w:pPr>
              <w:widowControl w:val="0"/>
              <w:overflowPunct/>
              <w:spacing w:after="0"/>
              <w:ind w:left="284"/>
              <w:textAlignment w:val="auto"/>
              <w:rPr>
                <w:rFonts w:ascii="Arial" w:hAnsi="Arial"/>
                <w:color w:val="0070C0"/>
                <w:sz w:val="18"/>
              </w:rPr>
            </w:pPr>
          </w:p>
          <w:p w14:paraId="1573DDA2" w14:textId="77777777" w:rsidR="00C24EF4" w:rsidRPr="009743EA" w:rsidRDefault="00C24EF4" w:rsidP="005C72A8">
            <w:pPr>
              <w:widowControl w:val="0"/>
              <w:overflowPunct/>
              <w:spacing w:after="0"/>
              <w:ind w:left="284"/>
              <w:textAlignment w:val="auto"/>
              <w:rPr>
                <w:rFonts w:ascii="Arial" w:hAnsi="Arial"/>
                <w:b/>
                <w:color w:val="0070C0"/>
                <w:sz w:val="18"/>
              </w:rPr>
            </w:pPr>
            <w:r w:rsidRPr="009743EA">
              <w:rPr>
                <w:rFonts w:ascii="Arial" w:hAnsi="Arial"/>
                <w:b/>
                <w:color w:val="0070C0"/>
                <w:sz w:val="18"/>
              </w:rPr>
              <w:t>HTTP</w:t>
            </w:r>
            <w:r w:rsidR="00EA3F33" w:rsidRPr="009743EA">
              <w:rPr>
                <w:rFonts w:ascii="Arial" w:hAnsi="Arial"/>
                <w:b/>
                <w:color w:val="0070C0"/>
                <w:sz w:val="18"/>
              </w:rPr>
              <w:t xml:space="preserve"> </w:t>
            </w:r>
            <w:r w:rsidRPr="009743EA">
              <w:rPr>
                <w:rFonts w:ascii="Arial" w:hAnsi="Arial"/>
                <w:b/>
                <w:color w:val="0070C0"/>
                <w:sz w:val="18"/>
              </w:rPr>
              <w:t>Request:</w:t>
            </w:r>
          </w:p>
          <w:p w14:paraId="190A5D68" w14:textId="77777777" w:rsidR="00C24EF4" w:rsidRPr="009743EA" w:rsidRDefault="00C24EF4" w:rsidP="005C72A8">
            <w:pPr>
              <w:widowControl w:val="0"/>
              <w:overflowPunct/>
              <w:spacing w:after="0"/>
              <w:ind w:left="284"/>
              <w:textAlignment w:val="auto"/>
              <w:rPr>
                <w:rFonts w:ascii="Arial" w:hAnsi="Arial"/>
                <w:color w:val="0070C0"/>
                <w:sz w:val="18"/>
              </w:rPr>
            </w:pPr>
          </w:p>
          <w:p w14:paraId="3DAE122F" w14:textId="77777777" w:rsidR="00C24EF4" w:rsidRPr="009743EA" w:rsidRDefault="00C24EF4" w:rsidP="005C72A8">
            <w:pPr>
              <w:widowControl w:val="0"/>
              <w:overflowPunct/>
              <w:spacing w:after="0"/>
              <w:ind w:left="284"/>
              <w:textAlignment w:val="auto"/>
              <w:rPr>
                <w:rFonts w:ascii="Arial" w:hAnsi="Arial"/>
                <w:color w:val="0070C0"/>
                <w:sz w:val="18"/>
              </w:rPr>
            </w:pPr>
            <w:r w:rsidRPr="009743EA">
              <w:rPr>
                <w:rFonts w:ascii="Arial" w:hAnsi="Arial"/>
                <w:color w:val="0070C0"/>
                <w:sz w:val="18"/>
              </w:rPr>
              <w:t>POST</w:t>
            </w:r>
            <w:r w:rsidR="00EA3F33" w:rsidRPr="009743EA">
              <w:rPr>
                <w:rFonts w:ascii="Arial" w:hAnsi="Arial"/>
                <w:color w:val="0070C0"/>
                <w:sz w:val="18"/>
              </w:rPr>
              <w:t xml:space="preserve"> </w:t>
            </w:r>
            <w:r w:rsidRPr="009743EA">
              <w:rPr>
                <w:rFonts w:ascii="Arial" w:hAnsi="Arial"/>
                <w:color w:val="0070C0"/>
                <w:sz w:val="18"/>
              </w:rPr>
              <w:t>/mn-name/ae_sensor?rcn=3</w:t>
            </w:r>
            <w:r w:rsidR="00EA3F33" w:rsidRPr="009743EA">
              <w:rPr>
                <w:rFonts w:ascii="Arial" w:hAnsi="Arial"/>
                <w:color w:val="0070C0"/>
                <w:sz w:val="18"/>
              </w:rPr>
              <w:t xml:space="preserve"> </w:t>
            </w:r>
            <w:r w:rsidRPr="009743EA">
              <w:rPr>
                <w:rFonts w:ascii="Arial" w:hAnsi="Arial"/>
                <w:color w:val="0070C0"/>
                <w:sz w:val="18"/>
              </w:rPr>
              <w:t>HTTP/1.1</w:t>
            </w:r>
          </w:p>
          <w:p w14:paraId="59FC5FC7" w14:textId="77777777" w:rsidR="00C24EF4" w:rsidRPr="009743EA" w:rsidRDefault="00C24EF4" w:rsidP="005C72A8">
            <w:pPr>
              <w:widowControl w:val="0"/>
              <w:overflowPunct/>
              <w:spacing w:after="0"/>
              <w:ind w:left="284"/>
              <w:textAlignment w:val="auto"/>
              <w:rPr>
                <w:rFonts w:ascii="Arial" w:hAnsi="Arial"/>
                <w:color w:val="0070C0"/>
                <w:sz w:val="18"/>
              </w:rPr>
            </w:pPr>
            <w:r w:rsidRPr="009743EA">
              <w:rPr>
                <w:rFonts w:ascii="Arial" w:hAnsi="Arial"/>
                <w:color w:val="0070C0"/>
                <w:sz w:val="18"/>
              </w:rPr>
              <w:t>Host:</w:t>
            </w:r>
            <w:r w:rsidR="00EA3F33" w:rsidRPr="009743EA">
              <w:rPr>
                <w:rFonts w:ascii="Arial" w:hAnsi="Arial"/>
                <w:color w:val="0070C0"/>
                <w:sz w:val="18"/>
              </w:rPr>
              <w:t xml:space="preserve"> </w:t>
            </w:r>
            <w:r w:rsidRPr="009743EA">
              <w:rPr>
                <w:rFonts w:ascii="Arial" w:hAnsi="Arial"/>
                <w:color w:val="0070C0"/>
                <w:sz w:val="18"/>
              </w:rPr>
              <w:t>192.168.0.10:8282</w:t>
            </w:r>
          </w:p>
          <w:p w14:paraId="41F332CE" w14:textId="77777777" w:rsidR="00C24EF4" w:rsidRPr="00062C7A" w:rsidRDefault="00C24EF4" w:rsidP="005C72A8">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X-M2M-Origin:</w:t>
            </w:r>
            <w:r w:rsidR="00EA3F33" w:rsidRPr="00062C7A">
              <w:rPr>
                <w:rFonts w:ascii="Arial" w:hAnsi="Arial"/>
                <w:color w:val="0070C0"/>
                <w:sz w:val="18"/>
                <w:lang w:val="fr-FR"/>
              </w:rPr>
              <w:t xml:space="preserve"> </w:t>
            </w:r>
            <w:r w:rsidRPr="00062C7A">
              <w:rPr>
                <w:rFonts w:ascii="Arial" w:hAnsi="Arial"/>
                <w:color w:val="0070C0"/>
                <w:sz w:val="18"/>
                <w:lang w:val="fr-FR"/>
              </w:rPr>
              <w:t>CAE0120180406T0846311405855351047680_cse01</w:t>
            </w:r>
          </w:p>
          <w:p w14:paraId="29F0D6B0" w14:textId="77777777" w:rsidR="00C24EF4" w:rsidRPr="00062C7A" w:rsidRDefault="00C24EF4" w:rsidP="005C72A8">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Content-Type:</w:t>
            </w:r>
            <w:r w:rsidR="00EA3F33" w:rsidRPr="00062C7A">
              <w:rPr>
                <w:rFonts w:ascii="Arial" w:hAnsi="Arial"/>
                <w:color w:val="0070C0"/>
                <w:sz w:val="18"/>
                <w:lang w:val="fr-FR"/>
              </w:rPr>
              <w:t xml:space="preserve"> </w:t>
            </w:r>
            <w:r w:rsidRPr="00062C7A">
              <w:rPr>
                <w:rFonts w:ascii="Arial" w:hAnsi="Arial"/>
                <w:color w:val="0070C0"/>
                <w:sz w:val="18"/>
                <w:lang w:val="fr-FR"/>
              </w:rPr>
              <w:t>application/json;ty=3</w:t>
            </w:r>
          </w:p>
          <w:p w14:paraId="1768ED37" w14:textId="77777777" w:rsidR="00C24EF4" w:rsidRPr="009743EA" w:rsidRDefault="00C24EF4" w:rsidP="005C72A8">
            <w:pPr>
              <w:widowControl w:val="0"/>
              <w:overflowPunct/>
              <w:spacing w:after="0"/>
              <w:ind w:left="284"/>
              <w:textAlignment w:val="auto"/>
              <w:rPr>
                <w:rFonts w:ascii="Arial" w:hAnsi="Arial"/>
                <w:color w:val="0070C0"/>
                <w:sz w:val="18"/>
              </w:rPr>
            </w:pPr>
            <w:r w:rsidRPr="009743EA">
              <w:rPr>
                <w:rFonts w:ascii="Arial" w:hAnsi="Arial"/>
                <w:color w:val="0070C0"/>
                <w:sz w:val="18"/>
              </w:rPr>
              <w:t>X-M2M-RI:</w:t>
            </w:r>
            <w:r w:rsidR="00EA3F33" w:rsidRPr="009743EA">
              <w:rPr>
                <w:rFonts w:ascii="Arial" w:hAnsi="Arial"/>
                <w:color w:val="0070C0"/>
                <w:sz w:val="18"/>
              </w:rPr>
              <w:t xml:space="preserve"> </w:t>
            </w:r>
            <w:r w:rsidRPr="009743EA">
              <w:rPr>
                <w:rFonts w:ascii="Arial" w:hAnsi="Arial"/>
                <w:color w:val="0070C0"/>
                <w:sz w:val="18"/>
              </w:rPr>
              <w:t>1234</w:t>
            </w:r>
          </w:p>
          <w:p w14:paraId="2F611133" w14:textId="77777777" w:rsidR="009B6DB3" w:rsidRPr="009743EA" w:rsidRDefault="009B6DB3" w:rsidP="009B6DB3">
            <w:pPr>
              <w:pStyle w:val="TAL"/>
              <w:snapToGrid w:val="0"/>
              <w:ind w:left="284"/>
              <w:jc w:val="both"/>
              <w:rPr>
                <w:color w:val="0070C0"/>
              </w:rPr>
            </w:pPr>
            <w:r w:rsidRPr="009743EA">
              <w:rPr>
                <w:color w:val="0070C0"/>
              </w:rPr>
              <w:t>X-M2M-RVI:</w:t>
            </w:r>
            <w:r w:rsidR="00EA3F33" w:rsidRPr="009743EA">
              <w:rPr>
                <w:color w:val="0070C0"/>
              </w:rPr>
              <w:t xml:space="preserve"> </w:t>
            </w:r>
            <w:r w:rsidRPr="009743EA">
              <w:rPr>
                <w:color w:val="0070C0"/>
              </w:rPr>
              <w:t>2a</w:t>
            </w:r>
          </w:p>
          <w:p w14:paraId="39DDB08A" w14:textId="77777777" w:rsidR="00C24EF4" w:rsidRPr="009743EA" w:rsidRDefault="00C24EF4" w:rsidP="005C72A8">
            <w:pPr>
              <w:widowControl w:val="0"/>
              <w:overflowPunct/>
              <w:spacing w:after="0"/>
              <w:ind w:left="284"/>
              <w:textAlignment w:val="auto"/>
              <w:rPr>
                <w:rFonts w:ascii="Arial" w:hAnsi="Arial"/>
                <w:color w:val="0070C0"/>
                <w:sz w:val="18"/>
              </w:rPr>
            </w:pPr>
          </w:p>
          <w:p w14:paraId="08CA5DE7" w14:textId="77777777" w:rsidR="00C24EF4" w:rsidRPr="009743EA" w:rsidRDefault="00C24EF4" w:rsidP="005C72A8">
            <w:pPr>
              <w:widowControl w:val="0"/>
              <w:overflowPunct/>
              <w:spacing w:after="0"/>
              <w:ind w:left="284"/>
              <w:textAlignment w:val="auto"/>
              <w:rPr>
                <w:rFonts w:ascii="Arial" w:hAnsi="Arial"/>
                <w:color w:val="0070C0"/>
                <w:sz w:val="18"/>
              </w:rPr>
            </w:pPr>
            <w:r w:rsidRPr="009743EA">
              <w:rPr>
                <w:rFonts w:ascii="Arial" w:hAnsi="Arial"/>
                <w:color w:val="0070C0"/>
                <w:sz w:val="18"/>
              </w:rPr>
              <w:t>{</w:t>
            </w:r>
          </w:p>
          <w:p w14:paraId="56810A22" w14:textId="77777777" w:rsidR="00C24EF4" w:rsidRPr="009743EA" w:rsidRDefault="00EA3F33" w:rsidP="005C72A8">
            <w:pPr>
              <w:widowControl w:val="0"/>
              <w:overflowPunct/>
              <w:spacing w:after="0"/>
              <w:ind w:left="284"/>
              <w:textAlignment w:val="auto"/>
              <w:rPr>
                <w:rFonts w:ascii="Arial" w:hAnsi="Arial"/>
                <w:color w:val="0070C0"/>
                <w:sz w:val="18"/>
              </w:rPr>
            </w:pPr>
            <w:r w:rsidRPr="009743EA">
              <w:rPr>
                <w:rFonts w:ascii="Arial" w:hAnsi="Arial"/>
                <w:color w:val="0070C0"/>
                <w:sz w:val="18"/>
              </w:rPr>
              <w:t xml:space="preserve">    </w:t>
            </w:r>
            <w:r w:rsidR="00C24EF4" w:rsidRPr="009743EA">
              <w:rPr>
                <w:rFonts w:ascii="Arial" w:hAnsi="Arial"/>
                <w:color w:val="0070C0"/>
                <w:sz w:val="18"/>
              </w:rPr>
              <w:t>"m2m:cnt":</w:t>
            </w:r>
            <w:r w:rsidRPr="009743EA">
              <w:rPr>
                <w:rFonts w:ascii="Arial" w:hAnsi="Arial"/>
                <w:color w:val="0070C0"/>
                <w:sz w:val="18"/>
              </w:rPr>
              <w:t xml:space="preserve"> </w:t>
            </w:r>
            <w:r w:rsidR="00C24EF4" w:rsidRPr="009743EA">
              <w:rPr>
                <w:rFonts w:ascii="Arial" w:hAnsi="Arial"/>
                <w:color w:val="0070C0"/>
                <w:sz w:val="18"/>
              </w:rPr>
              <w:t>{</w:t>
            </w:r>
          </w:p>
          <w:p w14:paraId="2F6EA26E" w14:textId="77777777" w:rsidR="00C24EF4" w:rsidRPr="009743EA" w:rsidRDefault="00EA3F33" w:rsidP="005C72A8">
            <w:pPr>
              <w:widowControl w:val="0"/>
              <w:overflowPunct/>
              <w:spacing w:after="0"/>
              <w:ind w:left="284"/>
              <w:textAlignment w:val="auto"/>
              <w:rPr>
                <w:rFonts w:ascii="Arial" w:hAnsi="Arial"/>
                <w:color w:val="0070C0"/>
                <w:sz w:val="18"/>
              </w:rPr>
            </w:pPr>
            <w:r w:rsidRPr="009743EA">
              <w:rPr>
                <w:rFonts w:ascii="Arial" w:hAnsi="Arial"/>
                <w:color w:val="0070C0"/>
                <w:sz w:val="18"/>
              </w:rPr>
              <w:t xml:space="preserve">        </w:t>
            </w:r>
            <w:r w:rsidR="00C24EF4" w:rsidRPr="009743EA">
              <w:rPr>
                <w:rFonts w:ascii="Arial" w:hAnsi="Arial"/>
                <w:color w:val="0070C0"/>
                <w:sz w:val="18"/>
              </w:rPr>
              <w:t>"rn":</w:t>
            </w:r>
            <w:r w:rsidRPr="009743EA">
              <w:rPr>
                <w:rFonts w:ascii="Arial" w:hAnsi="Arial"/>
                <w:color w:val="0070C0"/>
                <w:sz w:val="18"/>
              </w:rPr>
              <w:t xml:space="preserve"> </w:t>
            </w:r>
            <w:r w:rsidR="00C24EF4" w:rsidRPr="009743EA">
              <w:rPr>
                <w:rFonts w:ascii="Arial" w:hAnsi="Arial"/>
                <w:color w:val="0070C0"/>
                <w:sz w:val="18"/>
              </w:rPr>
              <w:t>"cont_temp"</w:t>
            </w:r>
          </w:p>
          <w:p w14:paraId="425A14E7" w14:textId="77777777" w:rsidR="00C24EF4" w:rsidRPr="009743EA" w:rsidRDefault="00EA3F33" w:rsidP="005C72A8">
            <w:pPr>
              <w:widowControl w:val="0"/>
              <w:overflowPunct/>
              <w:spacing w:after="0"/>
              <w:ind w:left="284"/>
              <w:textAlignment w:val="auto"/>
              <w:rPr>
                <w:rFonts w:ascii="Arial" w:hAnsi="Arial"/>
                <w:color w:val="0070C0"/>
                <w:sz w:val="18"/>
              </w:rPr>
            </w:pPr>
            <w:r w:rsidRPr="009743EA">
              <w:rPr>
                <w:rFonts w:ascii="Arial" w:hAnsi="Arial"/>
                <w:color w:val="0070C0"/>
                <w:sz w:val="18"/>
              </w:rPr>
              <w:t xml:space="preserve">    </w:t>
            </w:r>
            <w:r w:rsidR="00C24EF4" w:rsidRPr="009743EA">
              <w:rPr>
                <w:rFonts w:ascii="Arial" w:hAnsi="Arial"/>
                <w:color w:val="0070C0"/>
                <w:sz w:val="18"/>
              </w:rPr>
              <w:t>}</w:t>
            </w:r>
          </w:p>
          <w:p w14:paraId="14E0AB93" w14:textId="77777777" w:rsidR="00C24EF4" w:rsidRPr="009743EA" w:rsidRDefault="00C24EF4" w:rsidP="005C72A8">
            <w:pPr>
              <w:widowControl w:val="0"/>
              <w:overflowPunct/>
              <w:spacing w:after="0"/>
              <w:ind w:left="284"/>
              <w:textAlignment w:val="auto"/>
              <w:rPr>
                <w:rFonts w:ascii="Arial" w:hAnsi="Arial"/>
                <w:color w:val="0070C0"/>
                <w:sz w:val="18"/>
              </w:rPr>
            </w:pPr>
            <w:r w:rsidRPr="009743EA">
              <w:rPr>
                <w:rFonts w:ascii="Arial" w:hAnsi="Arial"/>
                <w:color w:val="0070C0"/>
                <w:sz w:val="18"/>
              </w:rPr>
              <w:t>}</w:t>
            </w:r>
          </w:p>
          <w:p w14:paraId="0A22EF16" w14:textId="77777777" w:rsidR="00C24EF4" w:rsidRPr="009743EA" w:rsidRDefault="00C24EF4" w:rsidP="005C72A8">
            <w:pPr>
              <w:widowControl w:val="0"/>
              <w:overflowPunct/>
              <w:spacing w:after="0"/>
              <w:ind w:left="284"/>
              <w:textAlignment w:val="auto"/>
              <w:rPr>
                <w:rFonts w:ascii="Arial" w:hAnsi="Arial"/>
                <w:color w:val="0070C0"/>
                <w:sz w:val="18"/>
              </w:rPr>
            </w:pPr>
          </w:p>
          <w:p w14:paraId="793AD9CF" w14:textId="77777777" w:rsidR="00C24EF4" w:rsidRPr="009743EA" w:rsidRDefault="00C24EF4" w:rsidP="005C72A8">
            <w:pPr>
              <w:widowControl w:val="0"/>
              <w:overflowPunct/>
              <w:spacing w:after="0"/>
              <w:ind w:left="284"/>
              <w:textAlignment w:val="auto"/>
              <w:rPr>
                <w:rFonts w:ascii="Arial" w:hAnsi="Arial"/>
                <w:b/>
                <w:color w:val="0070C0"/>
                <w:sz w:val="18"/>
              </w:rPr>
            </w:pPr>
            <w:r w:rsidRPr="009743EA">
              <w:rPr>
                <w:rFonts w:ascii="Arial" w:hAnsi="Arial"/>
                <w:b/>
                <w:color w:val="0070C0"/>
                <w:sz w:val="18"/>
              </w:rPr>
              <w:t>HTTP</w:t>
            </w:r>
            <w:r w:rsidR="00EA3F33" w:rsidRPr="009743EA">
              <w:rPr>
                <w:rFonts w:ascii="Arial" w:hAnsi="Arial"/>
                <w:b/>
                <w:color w:val="0070C0"/>
                <w:sz w:val="18"/>
              </w:rPr>
              <w:t xml:space="preserve"> </w:t>
            </w:r>
            <w:r w:rsidRPr="009743EA">
              <w:rPr>
                <w:rFonts w:ascii="Arial" w:hAnsi="Arial"/>
                <w:b/>
                <w:color w:val="0070C0"/>
                <w:sz w:val="18"/>
              </w:rPr>
              <w:t>Response:</w:t>
            </w:r>
          </w:p>
          <w:p w14:paraId="61C2CA97" w14:textId="77777777" w:rsidR="00C24EF4" w:rsidRPr="009743EA" w:rsidRDefault="00C24EF4" w:rsidP="005C72A8">
            <w:pPr>
              <w:widowControl w:val="0"/>
              <w:overflowPunct/>
              <w:spacing w:after="0"/>
              <w:ind w:left="284"/>
              <w:textAlignment w:val="auto"/>
              <w:rPr>
                <w:rFonts w:ascii="Arial" w:hAnsi="Arial"/>
                <w:color w:val="0070C0"/>
                <w:sz w:val="18"/>
              </w:rPr>
            </w:pPr>
          </w:p>
          <w:p w14:paraId="08E2EE62" w14:textId="77777777" w:rsidR="00C24EF4" w:rsidRPr="009743EA" w:rsidRDefault="00C24EF4" w:rsidP="005C72A8">
            <w:pPr>
              <w:widowControl w:val="0"/>
              <w:overflowPunct/>
              <w:spacing w:after="0"/>
              <w:ind w:left="284"/>
              <w:textAlignment w:val="auto"/>
              <w:rPr>
                <w:rFonts w:ascii="Arial" w:hAnsi="Arial"/>
                <w:color w:val="0070C0"/>
                <w:sz w:val="18"/>
              </w:rPr>
            </w:pPr>
            <w:r w:rsidRPr="009743EA">
              <w:rPr>
                <w:rFonts w:ascii="Arial" w:hAnsi="Arial"/>
                <w:color w:val="0070C0"/>
                <w:sz w:val="18"/>
              </w:rPr>
              <w:t>201</w:t>
            </w:r>
            <w:r w:rsidR="00EA3F33" w:rsidRPr="009743EA">
              <w:rPr>
                <w:rFonts w:ascii="Arial" w:hAnsi="Arial"/>
                <w:color w:val="0070C0"/>
                <w:sz w:val="18"/>
              </w:rPr>
              <w:t xml:space="preserve"> </w:t>
            </w:r>
            <w:r w:rsidRPr="009743EA">
              <w:rPr>
                <w:rFonts w:ascii="Arial" w:hAnsi="Arial"/>
                <w:color w:val="0070C0"/>
                <w:sz w:val="18"/>
              </w:rPr>
              <w:t>Created</w:t>
            </w:r>
          </w:p>
          <w:p w14:paraId="04DFCBD2" w14:textId="77777777" w:rsidR="00C24EF4" w:rsidRPr="00062C7A" w:rsidRDefault="00C24EF4" w:rsidP="005C72A8">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Content-Length:322</w:t>
            </w:r>
            <w:r w:rsidR="00EA3F33" w:rsidRPr="00062C7A">
              <w:rPr>
                <w:rFonts w:ascii="Arial" w:hAnsi="Arial"/>
                <w:color w:val="0070C0"/>
                <w:sz w:val="18"/>
                <w:lang w:val="fr-FR"/>
              </w:rPr>
              <w:t xml:space="preserve"> </w:t>
            </w:r>
          </w:p>
          <w:p w14:paraId="189ADCD5" w14:textId="77777777" w:rsidR="00C24EF4" w:rsidRPr="00062C7A" w:rsidRDefault="00C24EF4" w:rsidP="005C72A8">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Content-Location:/mnID/cnt20180406T0927581405855602828800_cse01</w:t>
            </w:r>
          </w:p>
          <w:p w14:paraId="08168AEF" w14:textId="77777777" w:rsidR="00C24EF4" w:rsidRPr="00062C7A" w:rsidRDefault="00C24EF4" w:rsidP="005C72A8">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Content-Type:application/json</w:t>
            </w:r>
          </w:p>
          <w:p w14:paraId="63DCA519" w14:textId="77777777" w:rsidR="00C24EF4" w:rsidRPr="00062C7A" w:rsidRDefault="00C24EF4" w:rsidP="005C72A8">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X-M2M-RI:1234</w:t>
            </w:r>
          </w:p>
          <w:p w14:paraId="22B6ABB7" w14:textId="77777777" w:rsidR="009B6DB3" w:rsidRPr="00062C7A" w:rsidRDefault="009B6DB3" w:rsidP="009B6DB3">
            <w:pPr>
              <w:pStyle w:val="TAL"/>
              <w:snapToGrid w:val="0"/>
              <w:ind w:left="284"/>
              <w:jc w:val="both"/>
              <w:rPr>
                <w:color w:val="0070C0"/>
                <w:lang w:val="fr-FR"/>
              </w:rPr>
            </w:pPr>
            <w:r w:rsidRPr="00062C7A">
              <w:rPr>
                <w:color w:val="0070C0"/>
                <w:lang w:val="fr-FR"/>
              </w:rPr>
              <w:t>X-M2M-RVI:</w:t>
            </w:r>
            <w:r w:rsidR="00EA3F33" w:rsidRPr="00062C7A">
              <w:rPr>
                <w:color w:val="0070C0"/>
                <w:lang w:val="fr-FR"/>
              </w:rPr>
              <w:t xml:space="preserve"> </w:t>
            </w:r>
            <w:r w:rsidRPr="00062C7A">
              <w:rPr>
                <w:color w:val="0070C0"/>
                <w:lang w:val="fr-FR"/>
              </w:rPr>
              <w:t>2a</w:t>
            </w:r>
          </w:p>
          <w:p w14:paraId="54E65A14" w14:textId="77777777" w:rsidR="00C24EF4" w:rsidRPr="00062C7A" w:rsidRDefault="00C24EF4" w:rsidP="005C72A8">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X-M2M-RSC:2001</w:t>
            </w:r>
          </w:p>
          <w:p w14:paraId="241A9FDD" w14:textId="77777777" w:rsidR="00C24EF4" w:rsidRPr="00062C7A" w:rsidRDefault="00C24EF4" w:rsidP="005C72A8">
            <w:pPr>
              <w:widowControl w:val="0"/>
              <w:overflowPunct/>
              <w:spacing w:after="0"/>
              <w:ind w:left="284"/>
              <w:jc w:val="both"/>
              <w:textAlignment w:val="auto"/>
              <w:rPr>
                <w:rFonts w:ascii="Arial" w:hAnsi="Arial"/>
                <w:color w:val="0070C0"/>
                <w:sz w:val="18"/>
                <w:lang w:val="fr-FR"/>
              </w:rPr>
            </w:pPr>
          </w:p>
          <w:p w14:paraId="2C7398A9" w14:textId="77777777" w:rsidR="00C24EF4" w:rsidRPr="00062C7A" w:rsidRDefault="00C24EF4"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w:t>
            </w:r>
          </w:p>
          <w:p w14:paraId="69B447C9" w14:textId="77777777" w:rsidR="00C24EF4" w:rsidRPr="00062C7A" w:rsidRDefault="00EA3F33"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 xml:space="preserve">    </w:t>
            </w:r>
            <w:r w:rsidR="00C24EF4" w:rsidRPr="00062C7A">
              <w:rPr>
                <w:rFonts w:ascii="Arial" w:hAnsi="Arial"/>
                <w:color w:val="0070C0"/>
                <w:sz w:val="18"/>
                <w:lang w:val="fr-FR"/>
              </w:rPr>
              <w:t>"m2m:rce":</w:t>
            </w:r>
            <w:r w:rsidRPr="00062C7A">
              <w:rPr>
                <w:rFonts w:ascii="Arial" w:hAnsi="Arial"/>
                <w:color w:val="0070C0"/>
                <w:sz w:val="18"/>
                <w:lang w:val="fr-FR"/>
              </w:rPr>
              <w:t xml:space="preserve"> </w:t>
            </w:r>
            <w:r w:rsidR="00C24EF4" w:rsidRPr="00062C7A">
              <w:rPr>
                <w:rFonts w:ascii="Arial" w:hAnsi="Arial"/>
                <w:color w:val="0070C0"/>
                <w:sz w:val="18"/>
                <w:lang w:val="fr-FR"/>
              </w:rPr>
              <w:t>{</w:t>
            </w:r>
          </w:p>
          <w:p w14:paraId="4432D34B" w14:textId="77777777" w:rsidR="00C24EF4" w:rsidRPr="00062C7A" w:rsidRDefault="00EA3F33"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 xml:space="preserve">        </w:t>
            </w:r>
            <w:r w:rsidR="00C24EF4" w:rsidRPr="00062C7A">
              <w:rPr>
                <w:rFonts w:ascii="Arial" w:hAnsi="Arial"/>
                <w:color w:val="0070C0"/>
                <w:sz w:val="18"/>
                <w:lang w:val="fr-FR"/>
              </w:rPr>
              <w:t>"m2m:cnt":</w:t>
            </w:r>
            <w:r w:rsidRPr="00062C7A">
              <w:rPr>
                <w:rFonts w:ascii="Arial" w:hAnsi="Arial"/>
                <w:color w:val="0070C0"/>
                <w:sz w:val="18"/>
                <w:lang w:val="fr-FR"/>
              </w:rPr>
              <w:t xml:space="preserve"> </w:t>
            </w:r>
            <w:r w:rsidR="00C24EF4" w:rsidRPr="00062C7A">
              <w:rPr>
                <w:rFonts w:ascii="Arial" w:hAnsi="Arial"/>
                <w:color w:val="0070C0"/>
                <w:sz w:val="18"/>
                <w:lang w:val="fr-FR"/>
              </w:rPr>
              <w:t>{</w:t>
            </w:r>
          </w:p>
          <w:p w14:paraId="6CE0C5F3" w14:textId="77777777" w:rsidR="00C24EF4" w:rsidRPr="00062C7A" w:rsidRDefault="00EA3F33"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 xml:space="preserve">            </w:t>
            </w:r>
            <w:r w:rsidR="00C24EF4" w:rsidRPr="00062C7A">
              <w:rPr>
                <w:rFonts w:ascii="Arial" w:hAnsi="Arial"/>
                <w:color w:val="0070C0"/>
                <w:sz w:val="18"/>
                <w:lang w:val="fr-FR"/>
              </w:rPr>
              <w:t>"cbs":</w:t>
            </w:r>
            <w:r w:rsidRPr="00062C7A">
              <w:rPr>
                <w:rFonts w:ascii="Arial" w:hAnsi="Arial"/>
                <w:color w:val="0070C0"/>
                <w:sz w:val="18"/>
                <w:lang w:val="fr-FR"/>
              </w:rPr>
              <w:t xml:space="preserve"> </w:t>
            </w:r>
            <w:r w:rsidR="00C24EF4" w:rsidRPr="00062C7A">
              <w:rPr>
                <w:rFonts w:ascii="Arial" w:hAnsi="Arial"/>
                <w:color w:val="0070C0"/>
                <w:sz w:val="18"/>
                <w:lang w:val="fr-FR"/>
              </w:rPr>
              <w:t>0,</w:t>
            </w:r>
          </w:p>
          <w:p w14:paraId="0616F617" w14:textId="77777777" w:rsidR="00C24EF4" w:rsidRPr="00062C7A" w:rsidRDefault="00EA3F33"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 xml:space="preserve">            </w:t>
            </w:r>
            <w:r w:rsidR="00C24EF4" w:rsidRPr="00062C7A">
              <w:rPr>
                <w:rFonts w:ascii="Arial" w:hAnsi="Arial"/>
                <w:color w:val="0070C0"/>
                <w:sz w:val="18"/>
                <w:lang w:val="fr-FR"/>
              </w:rPr>
              <w:t>"cni":</w:t>
            </w:r>
            <w:r w:rsidRPr="00062C7A">
              <w:rPr>
                <w:rFonts w:ascii="Arial" w:hAnsi="Arial"/>
                <w:color w:val="0070C0"/>
                <w:sz w:val="18"/>
                <w:lang w:val="fr-FR"/>
              </w:rPr>
              <w:t xml:space="preserve"> </w:t>
            </w:r>
            <w:r w:rsidR="00C24EF4" w:rsidRPr="00062C7A">
              <w:rPr>
                <w:rFonts w:ascii="Arial" w:hAnsi="Arial"/>
                <w:color w:val="0070C0"/>
                <w:sz w:val="18"/>
                <w:lang w:val="fr-FR"/>
              </w:rPr>
              <w:t>0,</w:t>
            </w:r>
          </w:p>
          <w:p w14:paraId="39EB78BE" w14:textId="77777777" w:rsidR="00C24EF4" w:rsidRPr="00062C7A" w:rsidRDefault="00EA3F33"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 xml:space="preserve">            </w:t>
            </w:r>
            <w:r w:rsidR="00C24EF4" w:rsidRPr="00062C7A">
              <w:rPr>
                <w:rFonts w:ascii="Arial" w:hAnsi="Arial"/>
                <w:color w:val="0070C0"/>
                <w:sz w:val="18"/>
                <w:lang w:val="fr-FR"/>
              </w:rPr>
              <w:t>"ct":</w:t>
            </w:r>
            <w:r w:rsidRPr="00062C7A">
              <w:rPr>
                <w:rFonts w:ascii="Arial" w:hAnsi="Arial"/>
                <w:color w:val="0070C0"/>
                <w:sz w:val="18"/>
                <w:lang w:val="fr-FR"/>
              </w:rPr>
              <w:t xml:space="preserve"> </w:t>
            </w:r>
            <w:r w:rsidR="00C24EF4" w:rsidRPr="00062C7A">
              <w:rPr>
                <w:rFonts w:ascii="Arial" w:hAnsi="Arial"/>
                <w:color w:val="0070C0"/>
                <w:sz w:val="18"/>
                <w:lang w:val="fr-FR"/>
              </w:rPr>
              <w:t>"20180406T092758",</w:t>
            </w:r>
          </w:p>
          <w:p w14:paraId="1983E732" w14:textId="77777777" w:rsidR="00C24EF4" w:rsidRPr="00062C7A" w:rsidRDefault="00EA3F33"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 xml:space="preserve">            </w:t>
            </w:r>
            <w:r w:rsidR="00C24EF4" w:rsidRPr="00062C7A">
              <w:rPr>
                <w:rFonts w:ascii="Arial" w:hAnsi="Arial"/>
                <w:color w:val="0070C0"/>
                <w:sz w:val="18"/>
                <w:lang w:val="fr-FR"/>
              </w:rPr>
              <w:t>"et":</w:t>
            </w:r>
            <w:r w:rsidRPr="00062C7A">
              <w:rPr>
                <w:rFonts w:ascii="Arial" w:hAnsi="Arial"/>
                <w:color w:val="0070C0"/>
                <w:sz w:val="18"/>
                <w:lang w:val="fr-FR"/>
              </w:rPr>
              <w:t xml:space="preserve"> </w:t>
            </w:r>
            <w:r w:rsidR="00C24EF4" w:rsidRPr="00062C7A">
              <w:rPr>
                <w:rFonts w:ascii="Arial" w:hAnsi="Arial"/>
                <w:color w:val="0070C0"/>
                <w:sz w:val="18"/>
                <w:lang w:val="fr-FR"/>
              </w:rPr>
              <w:t>"99991231T235959",</w:t>
            </w:r>
          </w:p>
          <w:p w14:paraId="7449184B" w14:textId="77777777" w:rsidR="00C24EF4" w:rsidRPr="00062C7A" w:rsidRDefault="00EA3F33"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 xml:space="preserve">            </w:t>
            </w:r>
            <w:r w:rsidR="00C24EF4" w:rsidRPr="00062C7A">
              <w:rPr>
                <w:rFonts w:ascii="Arial" w:hAnsi="Arial"/>
                <w:color w:val="0070C0"/>
                <w:sz w:val="18"/>
                <w:lang w:val="fr-FR"/>
              </w:rPr>
              <w:t>"lt":</w:t>
            </w:r>
            <w:r w:rsidRPr="00062C7A">
              <w:rPr>
                <w:rFonts w:ascii="Arial" w:hAnsi="Arial"/>
                <w:color w:val="0070C0"/>
                <w:sz w:val="18"/>
                <w:lang w:val="fr-FR"/>
              </w:rPr>
              <w:t xml:space="preserve"> </w:t>
            </w:r>
            <w:r w:rsidR="00C24EF4" w:rsidRPr="00062C7A">
              <w:rPr>
                <w:rFonts w:ascii="Arial" w:hAnsi="Arial"/>
                <w:color w:val="0070C0"/>
                <w:sz w:val="18"/>
                <w:lang w:val="fr-FR"/>
              </w:rPr>
              <w:t>"20180406T092758",</w:t>
            </w:r>
          </w:p>
          <w:p w14:paraId="3335D8C1" w14:textId="77777777" w:rsidR="00C24EF4" w:rsidRPr="00062C7A" w:rsidRDefault="00EA3F33"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 xml:space="preserve">            </w:t>
            </w:r>
            <w:r w:rsidR="00C24EF4" w:rsidRPr="00062C7A">
              <w:rPr>
                <w:rFonts w:ascii="Arial" w:hAnsi="Arial"/>
                <w:color w:val="0070C0"/>
                <w:sz w:val="18"/>
                <w:lang w:val="fr-FR"/>
              </w:rPr>
              <w:t>"mbs":</w:t>
            </w:r>
            <w:r w:rsidRPr="00062C7A">
              <w:rPr>
                <w:rFonts w:ascii="Arial" w:hAnsi="Arial"/>
                <w:color w:val="0070C0"/>
                <w:sz w:val="18"/>
                <w:lang w:val="fr-FR"/>
              </w:rPr>
              <w:t xml:space="preserve"> </w:t>
            </w:r>
            <w:r w:rsidR="00C24EF4" w:rsidRPr="00062C7A">
              <w:rPr>
                <w:rFonts w:ascii="Arial" w:hAnsi="Arial"/>
                <w:color w:val="0070C0"/>
                <w:sz w:val="18"/>
                <w:lang w:val="fr-FR"/>
              </w:rPr>
              <w:t>60000000,</w:t>
            </w:r>
          </w:p>
          <w:p w14:paraId="33C91FFB" w14:textId="77777777" w:rsidR="00C24EF4" w:rsidRPr="00062C7A" w:rsidRDefault="00EA3F33"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 xml:space="preserve">            </w:t>
            </w:r>
            <w:r w:rsidR="00C24EF4" w:rsidRPr="00062C7A">
              <w:rPr>
                <w:rFonts w:ascii="Arial" w:hAnsi="Arial"/>
                <w:color w:val="0070C0"/>
                <w:sz w:val="18"/>
                <w:lang w:val="fr-FR"/>
              </w:rPr>
              <w:t>"mia":</w:t>
            </w:r>
            <w:r w:rsidRPr="00062C7A">
              <w:rPr>
                <w:rFonts w:ascii="Arial" w:hAnsi="Arial"/>
                <w:color w:val="0070C0"/>
                <w:sz w:val="18"/>
                <w:lang w:val="fr-FR"/>
              </w:rPr>
              <w:t xml:space="preserve"> </w:t>
            </w:r>
            <w:r w:rsidR="00C24EF4" w:rsidRPr="00062C7A">
              <w:rPr>
                <w:rFonts w:ascii="Arial" w:hAnsi="Arial"/>
                <w:color w:val="0070C0"/>
                <w:sz w:val="18"/>
                <w:lang w:val="fr-FR"/>
              </w:rPr>
              <w:t>1600,</w:t>
            </w:r>
          </w:p>
          <w:p w14:paraId="45DCBF0B" w14:textId="77777777" w:rsidR="00C24EF4" w:rsidRPr="00062C7A" w:rsidRDefault="00EA3F33"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 xml:space="preserve">            </w:t>
            </w:r>
            <w:r w:rsidR="00C24EF4" w:rsidRPr="00062C7A">
              <w:rPr>
                <w:rFonts w:ascii="Arial" w:hAnsi="Arial"/>
                <w:color w:val="0070C0"/>
                <w:sz w:val="18"/>
                <w:lang w:val="fr-FR"/>
              </w:rPr>
              <w:t>"mni":</w:t>
            </w:r>
            <w:r w:rsidRPr="00062C7A">
              <w:rPr>
                <w:rFonts w:ascii="Arial" w:hAnsi="Arial"/>
                <w:color w:val="0070C0"/>
                <w:sz w:val="18"/>
                <w:lang w:val="fr-FR"/>
              </w:rPr>
              <w:t xml:space="preserve"> </w:t>
            </w:r>
            <w:r w:rsidR="00C24EF4" w:rsidRPr="00062C7A">
              <w:rPr>
                <w:rFonts w:ascii="Arial" w:hAnsi="Arial"/>
                <w:color w:val="0070C0"/>
                <w:sz w:val="18"/>
                <w:lang w:val="fr-FR"/>
              </w:rPr>
              <w:t>10000,</w:t>
            </w:r>
          </w:p>
          <w:p w14:paraId="4099E130" w14:textId="77777777" w:rsidR="00C24EF4" w:rsidRPr="00062C7A" w:rsidRDefault="00EA3F33"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 xml:space="preserve">            </w:t>
            </w:r>
            <w:r w:rsidR="00C24EF4" w:rsidRPr="00062C7A">
              <w:rPr>
                <w:rFonts w:ascii="Arial" w:hAnsi="Arial"/>
                <w:color w:val="0070C0"/>
                <w:sz w:val="18"/>
                <w:lang w:val="fr-FR"/>
              </w:rPr>
              <w:t>"pi":</w:t>
            </w:r>
            <w:r w:rsidRPr="00062C7A">
              <w:rPr>
                <w:rFonts w:ascii="Arial" w:hAnsi="Arial"/>
                <w:color w:val="0070C0"/>
                <w:sz w:val="18"/>
                <w:lang w:val="fr-FR"/>
              </w:rPr>
              <w:t xml:space="preserve"> </w:t>
            </w:r>
            <w:r w:rsidR="00C24EF4" w:rsidRPr="00062C7A">
              <w:rPr>
                <w:rFonts w:ascii="Arial" w:hAnsi="Arial"/>
                <w:color w:val="0070C0"/>
                <w:sz w:val="18"/>
                <w:lang w:val="fr-FR"/>
              </w:rPr>
              <w:t>"CAE0120180406T0846311405855351047680_cse01",</w:t>
            </w:r>
          </w:p>
          <w:p w14:paraId="6A60C042" w14:textId="77777777" w:rsidR="00C24EF4" w:rsidRPr="00062C7A" w:rsidRDefault="00EA3F33"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 xml:space="preserve">            </w:t>
            </w:r>
            <w:r w:rsidR="00C24EF4" w:rsidRPr="00062C7A">
              <w:rPr>
                <w:rFonts w:ascii="Arial" w:hAnsi="Arial"/>
                <w:color w:val="0070C0"/>
                <w:sz w:val="18"/>
                <w:lang w:val="fr-FR"/>
              </w:rPr>
              <w:t>"ri":</w:t>
            </w:r>
            <w:r w:rsidRPr="00062C7A">
              <w:rPr>
                <w:rFonts w:ascii="Arial" w:hAnsi="Arial"/>
                <w:color w:val="0070C0"/>
                <w:sz w:val="18"/>
                <w:lang w:val="fr-FR"/>
              </w:rPr>
              <w:t xml:space="preserve"> </w:t>
            </w:r>
            <w:r w:rsidR="00C24EF4" w:rsidRPr="00062C7A">
              <w:rPr>
                <w:rFonts w:ascii="Arial" w:hAnsi="Arial"/>
                <w:color w:val="0070C0"/>
                <w:sz w:val="18"/>
                <w:lang w:val="fr-FR"/>
              </w:rPr>
              <w:t>"cnt20180406T0927581405855602828800_cse01",</w:t>
            </w:r>
          </w:p>
          <w:p w14:paraId="1CBC8B4E" w14:textId="77777777" w:rsidR="00C24EF4" w:rsidRPr="00062C7A" w:rsidRDefault="00EA3F33"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 xml:space="preserve">            </w:t>
            </w:r>
            <w:r w:rsidR="00C24EF4" w:rsidRPr="00062C7A">
              <w:rPr>
                <w:rFonts w:ascii="Arial" w:hAnsi="Arial"/>
                <w:color w:val="0070C0"/>
                <w:sz w:val="18"/>
                <w:lang w:val="fr-FR"/>
              </w:rPr>
              <w:t>"rn":</w:t>
            </w:r>
            <w:r w:rsidRPr="00062C7A">
              <w:rPr>
                <w:rFonts w:ascii="Arial" w:hAnsi="Arial"/>
                <w:color w:val="0070C0"/>
                <w:sz w:val="18"/>
                <w:lang w:val="fr-FR"/>
              </w:rPr>
              <w:t xml:space="preserve"> </w:t>
            </w:r>
            <w:r w:rsidR="00C24EF4" w:rsidRPr="00062C7A">
              <w:rPr>
                <w:rFonts w:ascii="Arial" w:hAnsi="Arial"/>
                <w:color w:val="0070C0"/>
                <w:sz w:val="18"/>
                <w:lang w:val="fr-FR"/>
              </w:rPr>
              <w:t>"cont_temp",</w:t>
            </w:r>
          </w:p>
          <w:p w14:paraId="0838F553" w14:textId="77777777" w:rsidR="00C24EF4" w:rsidRPr="009743EA" w:rsidRDefault="00EA3F33" w:rsidP="005C72A8">
            <w:pPr>
              <w:widowControl w:val="0"/>
              <w:overflowPunct/>
              <w:spacing w:after="0"/>
              <w:ind w:left="284"/>
              <w:jc w:val="both"/>
              <w:textAlignment w:val="auto"/>
              <w:rPr>
                <w:rFonts w:ascii="Arial" w:hAnsi="Arial"/>
                <w:color w:val="0070C0"/>
                <w:sz w:val="18"/>
              </w:rPr>
            </w:pPr>
            <w:r w:rsidRPr="00062C7A">
              <w:rPr>
                <w:rFonts w:ascii="Arial" w:hAnsi="Arial"/>
                <w:color w:val="0070C0"/>
                <w:sz w:val="18"/>
                <w:lang w:val="fr-FR"/>
              </w:rPr>
              <w:t xml:space="preserve">            </w:t>
            </w:r>
            <w:r w:rsidR="00C24EF4" w:rsidRPr="009743EA">
              <w:rPr>
                <w:rFonts w:ascii="Arial" w:hAnsi="Arial"/>
                <w:color w:val="0070C0"/>
                <w:sz w:val="18"/>
              </w:rPr>
              <w:t>"st":</w:t>
            </w:r>
            <w:r w:rsidRPr="009743EA">
              <w:rPr>
                <w:rFonts w:ascii="Arial" w:hAnsi="Arial"/>
                <w:color w:val="0070C0"/>
                <w:sz w:val="18"/>
              </w:rPr>
              <w:t xml:space="preserve"> </w:t>
            </w:r>
            <w:r w:rsidR="00C24EF4" w:rsidRPr="009743EA">
              <w:rPr>
                <w:rFonts w:ascii="Arial" w:hAnsi="Arial"/>
                <w:color w:val="0070C0"/>
                <w:sz w:val="18"/>
              </w:rPr>
              <w:t>0,</w:t>
            </w:r>
          </w:p>
          <w:p w14:paraId="0C28174B" w14:textId="77777777" w:rsidR="00C24EF4" w:rsidRPr="009743EA" w:rsidRDefault="00EA3F33" w:rsidP="005C72A8">
            <w:pPr>
              <w:widowControl w:val="0"/>
              <w:overflowPunct/>
              <w:spacing w:after="0"/>
              <w:ind w:left="284"/>
              <w:jc w:val="both"/>
              <w:textAlignment w:val="auto"/>
              <w:rPr>
                <w:rFonts w:ascii="Arial" w:hAnsi="Arial"/>
                <w:color w:val="0070C0"/>
                <w:sz w:val="18"/>
              </w:rPr>
            </w:pPr>
            <w:r w:rsidRPr="009743EA">
              <w:rPr>
                <w:rFonts w:ascii="Arial" w:hAnsi="Arial"/>
                <w:color w:val="0070C0"/>
                <w:sz w:val="18"/>
              </w:rPr>
              <w:t xml:space="preserve">            </w:t>
            </w:r>
            <w:r w:rsidR="00C24EF4" w:rsidRPr="009743EA">
              <w:rPr>
                <w:rFonts w:ascii="Arial" w:hAnsi="Arial"/>
                <w:color w:val="0070C0"/>
                <w:sz w:val="18"/>
              </w:rPr>
              <w:t>"ty":</w:t>
            </w:r>
            <w:r w:rsidRPr="009743EA">
              <w:rPr>
                <w:rFonts w:ascii="Arial" w:hAnsi="Arial"/>
                <w:color w:val="0070C0"/>
                <w:sz w:val="18"/>
              </w:rPr>
              <w:t xml:space="preserve"> </w:t>
            </w:r>
            <w:r w:rsidR="00C24EF4" w:rsidRPr="009743EA">
              <w:rPr>
                <w:rFonts w:ascii="Arial" w:hAnsi="Arial"/>
                <w:color w:val="0070C0"/>
                <w:sz w:val="18"/>
              </w:rPr>
              <w:t>3</w:t>
            </w:r>
          </w:p>
          <w:p w14:paraId="79125D2D" w14:textId="77777777" w:rsidR="00C24EF4" w:rsidRPr="009743EA" w:rsidRDefault="00EA3F33" w:rsidP="005C72A8">
            <w:pPr>
              <w:widowControl w:val="0"/>
              <w:overflowPunct/>
              <w:spacing w:after="0"/>
              <w:ind w:left="284"/>
              <w:jc w:val="both"/>
              <w:textAlignment w:val="auto"/>
              <w:rPr>
                <w:rFonts w:ascii="Arial" w:hAnsi="Arial"/>
                <w:color w:val="0070C0"/>
                <w:sz w:val="18"/>
              </w:rPr>
            </w:pPr>
            <w:r w:rsidRPr="009743EA">
              <w:rPr>
                <w:rFonts w:ascii="Arial" w:hAnsi="Arial"/>
                <w:color w:val="0070C0"/>
                <w:sz w:val="18"/>
              </w:rPr>
              <w:t xml:space="preserve">        </w:t>
            </w:r>
            <w:r w:rsidR="00C24EF4" w:rsidRPr="009743EA">
              <w:rPr>
                <w:rFonts w:ascii="Arial" w:hAnsi="Arial"/>
                <w:color w:val="0070C0"/>
                <w:sz w:val="18"/>
              </w:rPr>
              <w:t>},</w:t>
            </w:r>
          </w:p>
          <w:p w14:paraId="508D8BBF" w14:textId="77777777" w:rsidR="00C24EF4" w:rsidRPr="009743EA" w:rsidRDefault="00EA3F33" w:rsidP="005C72A8">
            <w:pPr>
              <w:widowControl w:val="0"/>
              <w:overflowPunct/>
              <w:spacing w:after="0"/>
              <w:ind w:left="284"/>
              <w:jc w:val="both"/>
              <w:textAlignment w:val="auto"/>
              <w:rPr>
                <w:rFonts w:ascii="Arial" w:hAnsi="Arial"/>
                <w:color w:val="0070C0"/>
                <w:sz w:val="18"/>
              </w:rPr>
            </w:pPr>
            <w:r w:rsidRPr="009743EA">
              <w:rPr>
                <w:rFonts w:ascii="Arial" w:hAnsi="Arial"/>
                <w:color w:val="0070C0"/>
                <w:sz w:val="18"/>
              </w:rPr>
              <w:t xml:space="preserve">        </w:t>
            </w:r>
            <w:r w:rsidR="00C24EF4" w:rsidRPr="009743EA">
              <w:rPr>
                <w:rFonts w:ascii="Arial" w:hAnsi="Arial"/>
                <w:color w:val="0070C0"/>
                <w:sz w:val="18"/>
              </w:rPr>
              <w:t>"uri":</w:t>
            </w:r>
            <w:r w:rsidRPr="009743EA">
              <w:rPr>
                <w:rFonts w:ascii="Arial" w:hAnsi="Arial"/>
                <w:color w:val="0070C0"/>
                <w:sz w:val="18"/>
              </w:rPr>
              <w:t xml:space="preserve"> </w:t>
            </w:r>
            <w:r w:rsidR="00C24EF4" w:rsidRPr="009743EA">
              <w:rPr>
                <w:rFonts w:ascii="Arial" w:hAnsi="Arial"/>
                <w:color w:val="0070C0"/>
                <w:sz w:val="18"/>
              </w:rPr>
              <w:t>"mn-name/ae_sensor/cont_temp"</w:t>
            </w:r>
          </w:p>
          <w:p w14:paraId="6136F6BA" w14:textId="77777777" w:rsidR="00C24EF4" w:rsidRPr="009743EA" w:rsidRDefault="00EA3F33" w:rsidP="005C72A8">
            <w:pPr>
              <w:widowControl w:val="0"/>
              <w:overflowPunct/>
              <w:spacing w:after="0"/>
              <w:ind w:left="284"/>
              <w:jc w:val="both"/>
              <w:textAlignment w:val="auto"/>
              <w:rPr>
                <w:rFonts w:ascii="Arial" w:hAnsi="Arial"/>
                <w:color w:val="0070C0"/>
                <w:sz w:val="18"/>
              </w:rPr>
            </w:pPr>
            <w:r w:rsidRPr="009743EA">
              <w:rPr>
                <w:rFonts w:ascii="Arial" w:hAnsi="Arial"/>
                <w:color w:val="0070C0"/>
                <w:sz w:val="18"/>
              </w:rPr>
              <w:t xml:space="preserve">    </w:t>
            </w:r>
            <w:r w:rsidR="00C24EF4" w:rsidRPr="009743EA">
              <w:rPr>
                <w:rFonts w:ascii="Arial" w:hAnsi="Arial"/>
                <w:color w:val="0070C0"/>
                <w:sz w:val="18"/>
              </w:rPr>
              <w:t>}</w:t>
            </w:r>
          </w:p>
          <w:p w14:paraId="14A41D55" w14:textId="77777777" w:rsidR="00C24EF4" w:rsidRPr="009743EA" w:rsidRDefault="00C24EF4" w:rsidP="005C72A8">
            <w:pPr>
              <w:widowControl w:val="0"/>
              <w:overflowPunct/>
              <w:spacing w:after="0"/>
              <w:ind w:left="284"/>
              <w:jc w:val="both"/>
              <w:textAlignment w:val="auto"/>
              <w:rPr>
                <w:rFonts w:ascii="Arial" w:hAnsi="Arial"/>
                <w:color w:val="0070C0"/>
                <w:sz w:val="18"/>
              </w:rPr>
            </w:pPr>
            <w:r w:rsidRPr="009743EA">
              <w:rPr>
                <w:rFonts w:ascii="Arial" w:hAnsi="Arial"/>
                <w:color w:val="0070C0"/>
                <w:sz w:val="18"/>
              </w:rPr>
              <w:t>}</w:t>
            </w:r>
          </w:p>
          <w:p w14:paraId="7705FE99" w14:textId="77777777" w:rsidR="00C24EF4" w:rsidRPr="009743EA" w:rsidRDefault="00C24EF4" w:rsidP="005C72A8">
            <w:pPr>
              <w:widowControl w:val="0"/>
              <w:overflowPunct/>
              <w:textAlignment w:val="auto"/>
              <w:rPr>
                <w:rFonts w:ascii="Arial" w:hAnsi="Arial"/>
                <w:color w:val="0070C0"/>
                <w:sz w:val="18"/>
              </w:rPr>
            </w:pPr>
          </w:p>
        </w:tc>
      </w:tr>
    </w:tbl>
    <w:p w14:paraId="2BC378AC" w14:textId="77777777" w:rsidR="00C24EF4" w:rsidRPr="009743EA" w:rsidRDefault="00C24EF4" w:rsidP="00C24EF4"/>
    <w:p w14:paraId="04F92093" w14:textId="77777777" w:rsidR="00C24EF4" w:rsidRPr="009743EA" w:rsidRDefault="00C24EF4" w:rsidP="00C24EF4">
      <w:pPr>
        <w:pStyle w:val="Heading4"/>
      </w:pPr>
      <w:bookmarkStart w:id="319" w:name="_Toc49420727"/>
      <w:bookmarkStart w:id="320" w:name="_Toc49507541"/>
      <w:bookmarkStart w:id="321" w:name="_Toc49507653"/>
      <w:bookmarkStart w:id="322" w:name="_Toc532286355"/>
      <w:bookmarkStart w:id="323" w:name="_Toc532286491"/>
      <w:bookmarkStart w:id="324" w:name="_Toc46154396"/>
      <w:bookmarkStart w:id="325" w:name="_Toc57298357"/>
      <w:r w:rsidRPr="009743EA">
        <w:lastRenderedPageBreak/>
        <w:t>6.2.5.2</w:t>
      </w:r>
      <w:r w:rsidRPr="009743EA">
        <w:tab/>
        <w:t>API-CONT-RET</w:t>
      </w:r>
      <w:bookmarkEnd w:id="319"/>
      <w:bookmarkEnd w:id="320"/>
      <w:bookmarkEnd w:id="321"/>
      <w:bookmarkEnd w:id="322"/>
      <w:bookmarkEnd w:id="323"/>
      <w:bookmarkEnd w:id="324"/>
      <w:bookmarkEnd w:id="325"/>
    </w:p>
    <w:tbl>
      <w:tblPr>
        <w:tblW w:w="9659" w:type="dxa"/>
        <w:jc w:val="center"/>
        <w:tblLayout w:type="fixed"/>
        <w:tblCellMar>
          <w:left w:w="28" w:type="dxa"/>
        </w:tblCellMar>
        <w:tblLook w:val="0000" w:firstRow="0" w:lastRow="0" w:firstColumn="0" w:lastColumn="0" w:noHBand="0" w:noVBand="0"/>
      </w:tblPr>
      <w:tblGrid>
        <w:gridCol w:w="1286"/>
        <w:gridCol w:w="8373"/>
      </w:tblGrid>
      <w:tr w:rsidR="00C24EF4" w:rsidRPr="009743EA" w14:paraId="2CDA4898"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646362D2" w14:textId="77777777" w:rsidR="00C24EF4" w:rsidRPr="009743EA" w:rsidRDefault="00C24EF4" w:rsidP="005C72A8">
            <w:pPr>
              <w:pStyle w:val="TAL"/>
              <w:snapToGrid w:val="0"/>
              <w:jc w:val="center"/>
              <w:rPr>
                <w:b/>
              </w:rPr>
            </w:pPr>
          </w:p>
          <w:p w14:paraId="53D2EDB3" w14:textId="77777777" w:rsidR="00C24EF4" w:rsidRPr="009743EA" w:rsidRDefault="00C24EF4" w:rsidP="005C72A8">
            <w:pPr>
              <w:pStyle w:val="TAL"/>
              <w:snapToGrid w:val="0"/>
              <w:jc w:val="center"/>
              <w:rPr>
                <w:b/>
              </w:rPr>
            </w:pPr>
          </w:p>
          <w:p w14:paraId="5DF5DCF1" w14:textId="77777777" w:rsidR="00C24EF4" w:rsidRPr="009743EA" w:rsidRDefault="00C24EF4" w:rsidP="005C72A8">
            <w:pPr>
              <w:pStyle w:val="TAL"/>
              <w:snapToGrid w:val="0"/>
              <w:jc w:val="center"/>
              <w:rPr>
                <w:b/>
              </w:rPr>
            </w:pPr>
            <w:r w:rsidRPr="009743EA">
              <w:rPr>
                <w:b/>
              </w:rPr>
              <w:t>API Id</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3C29FF7D" w14:textId="77777777" w:rsidR="00C24EF4" w:rsidRPr="005A2D7C" w:rsidRDefault="00C24EF4" w:rsidP="005A2D7C">
            <w:pPr>
              <w:pStyle w:val="TAL"/>
              <w:rPr>
                <w:rFonts w:eastAsia="Calibri Light"/>
                <w:lang w:val="fr-FR"/>
              </w:rPr>
            </w:pPr>
            <w:r w:rsidRPr="005A2D7C">
              <w:rPr>
                <w:rFonts w:eastAsia="Calibri Light"/>
                <w:lang w:val="fr-FR"/>
              </w:rPr>
              <w:t>API/CONT/RET/00</w:t>
            </w:r>
            <w:r w:rsidR="00B808F8" w:rsidRPr="005A2D7C">
              <w:rPr>
                <w:rFonts w:eastAsia="Calibri Light"/>
                <w:lang w:val="fr-FR"/>
              </w:rPr>
              <w:t>1</w:t>
            </w:r>
          </w:p>
          <w:p w14:paraId="323B3481" w14:textId="77777777" w:rsidR="00C24EF4" w:rsidRPr="005A2D7C" w:rsidRDefault="00C24EF4" w:rsidP="005A2D7C">
            <w:pPr>
              <w:pStyle w:val="TAL"/>
              <w:rPr>
                <w:rFonts w:eastAsia="Calibri Light"/>
                <w:lang w:val="fr-FR"/>
              </w:rPr>
            </w:pPr>
            <w:r w:rsidRPr="005A2D7C">
              <w:rPr>
                <w:rFonts w:eastAsia="Calibri Light"/>
                <w:lang w:val="fr-FR"/>
              </w:rPr>
              <w:t>API/CONT/RET/00</w:t>
            </w:r>
            <w:r w:rsidR="00B808F8" w:rsidRPr="005A2D7C">
              <w:rPr>
                <w:rFonts w:eastAsia="Calibri Light"/>
                <w:lang w:val="fr-FR"/>
              </w:rPr>
              <w:t>1</w:t>
            </w:r>
            <w:r w:rsidRPr="005A2D7C">
              <w:rPr>
                <w:rFonts w:eastAsia="Calibri Light"/>
                <w:lang w:val="fr-FR"/>
              </w:rPr>
              <w:t>_RCN1</w:t>
            </w:r>
          </w:p>
          <w:p w14:paraId="245A0764" w14:textId="77777777" w:rsidR="00C24EF4" w:rsidRPr="005A2D7C" w:rsidRDefault="00C24EF4" w:rsidP="005A2D7C">
            <w:pPr>
              <w:pStyle w:val="TAL"/>
            </w:pPr>
            <w:r w:rsidRPr="005A2D7C">
              <w:rPr>
                <w:rFonts w:eastAsia="Calibri Light"/>
              </w:rPr>
              <w:t>API/CONT/RET/00</w:t>
            </w:r>
            <w:r w:rsidR="00B808F8" w:rsidRPr="005A2D7C">
              <w:rPr>
                <w:rFonts w:eastAsia="Calibri Light"/>
              </w:rPr>
              <w:t>1</w:t>
            </w:r>
            <w:r w:rsidRPr="005A2D7C">
              <w:rPr>
                <w:rFonts w:eastAsia="Calibri Light"/>
              </w:rPr>
              <w:t>_RCN4</w:t>
            </w:r>
          </w:p>
        </w:tc>
      </w:tr>
      <w:tr w:rsidR="00C24EF4" w:rsidRPr="009743EA" w14:paraId="3304F6EF"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4D1FAAB6" w14:textId="77777777" w:rsidR="00C24EF4" w:rsidRPr="009743EA" w:rsidRDefault="00C24EF4" w:rsidP="005C72A8">
            <w:pPr>
              <w:pStyle w:val="TAL"/>
              <w:snapToGrid w:val="0"/>
              <w:jc w:val="center"/>
              <w:rPr>
                <w:b/>
                <w:kern w:val="1"/>
              </w:rPr>
            </w:pPr>
            <w:r w:rsidRPr="009743EA">
              <w:rPr>
                <w:b/>
                <w:kern w:val="1"/>
              </w:rPr>
              <w:t>API Name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E4EA7F" w14:textId="77777777" w:rsidR="00C24EF4" w:rsidRPr="005A2D7C" w:rsidRDefault="00C24EF4" w:rsidP="005A2D7C">
            <w:pPr>
              <w:pStyle w:val="TAL"/>
              <w:rPr>
                <w:rFonts w:eastAsia="Calibri Light"/>
              </w:rPr>
            </w:pPr>
            <w:r w:rsidRPr="005A2D7C">
              <w:rPr>
                <w:rFonts w:eastAsia="Calibri Light"/>
              </w:rPr>
              <w:t xml:space="preserve">container RETRIEVE with or without </w:t>
            </w:r>
            <w:r w:rsidR="00984FEF" w:rsidRPr="005A2D7C">
              <w:rPr>
                <w:rFonts w:eastAsia="Calibri Light"/>
              </w:rPr>
              <w:t>resultContent</w:t>
            </w:r>
            <w:r w:rsidRPr="005A2D7C">
              <w:rPr>
                <w:rFonts w:eastAsia="Calibri Light"/>
              </w:rPr>
              <w:t xml:space="preserve"> parameter set</w:t>
            </w:r>
          </w:p>
        </w:tc>
      </w:tr>
      <w:tr w:rsidR="00C24EF4" w:rsidRPr="009743EA" w14:paraId="08DA42C9" w14:textId="77777777" w:rsidTr="005A2D7C">
        <w:trPr>
          <w:jc w:val="center"/>
        </w:trPr>
        <w:tc>
          <w:tcPr>
            <w:tcW w:w="1286" w:type="dxa"/>
            <w:tcBorders>
              <w:top w:val="single" w:sz="4" w:space="0" w:color="000000"/>
              <w:left w:val="single" w:sz="4" w:space="0" w:color="000000"/>
              <w:bottom w:val="single" w:sz="4" w:space="0" w:color="000000"/>
            </w:tcBorders>
            <w:shd w:val="clear" w:color="auto" w:fill="E7E6E6"/>
          </w:tcPr>
          <w:p w14:paraId="6081FEC5" w14:textId="77777777" w:rsidR="00C24EF4" w:rsidRPr="009743EA" w:rsidRDefault="00C24EF4" w:rsidP="005C72A8">
            <w:pPr>
              <w:pStyle w:val="TAL"/>
              <w:snapToGrid w:val="0"/>
              <w:jc w:val="center"/>
              <w:rPr>
                <w:b/>
                <w:kern w:val="1"/>
              </w:rPr>
            </w:pPr>
            <w:r w:rsidRPr="009743EA">
              <w:rPr>
                <w:b/>
                <w:kern w:val="1"/>
              </w:rPr>
              <w:t>Target Resource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7617C47F" w14:textId="77777777" w:rsidR="00C24EF4" w:rsidRPr="005A2D7C" w:rsidRDefault="00C24EF4" w:rsidP="005A2D7C">
            <w:pPr>
              <w:pStyle w:val="TAL"/>
              <w:rPr>
                <w:rFonts w:eastAsia="Calibri Light"/>
              </w:rPr>
            </w:pPr>
            <w:r w:rsidRPr="005A2D7C">
              <w:rPr>
                <w:rFonts w:eastAsia="Calibri Light"/>
              </w:rPr>
              <w:t>Requested &lt;container&gt; resource</w:t>
            </w:r>
          </w:p>
        </w:tc>
      </w:tr>
      <w:tr w:rsidR="00C24EF4" w:rsidRPr="009743EA" w14:paraId="46D306DF"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3840DC3B" w14:textId="77777777" w:rsidR="00C24EF4" w:rsidRPr="009743EA" w:rsidRDefault="00C24EF4" w:rsidP="005C72A8">
            <w:pPr>
              <w:pStyle w:val="TAL"/>
              <w:snapToGrid w:val="0"/>
              <w:jc w:val="center"/>
              <w:rPr>
                <w:b/>
                <w:kern w:val="1"/>
              </w:rPr>
            </w:pPr>
          </w:p>
          <w:p w14:paraId="2B4D9AA7" w14:textId="77777777" w:rsidR="00C24EF4" w:rsidRPr="009743EA" w:rsidRDefault="00C24EF4" w:rsidP="005C72A8">
            <w:pPr>
              <w:pStyle w:val="TAL"/>
              <w:snapToGrid w:val="0"/>
              <w:jc w:val="center"/>
              <w:rPr>
                <w:b/>
                <w:kern w:val="1"/>
              </w:rPr>
            </w:pPr>
          </w:p>
          <w:p w14:paraId="5B32BCA0" w14:textId="77777777" w:rsidR="00C24EF4" w:rsidRPr="009743EA" w:rsidRDefault="00C24EF4" w:rsidP="005C72A8">
            <w:pPr>
              <w:pStyle w:val="TAL"/>
              <w:snapToGrid w:val="0"/>
              <w:jc w:val="center"/>
              <w:rPr>
                <w:b/>
                <w:kern w:val="1"/>
              </w:rPr>
            </w:pPr>
            <w:r w:rsidRPr="009743EA">
              <w:rPr>
                <w:b/>
                <w:kern w:val="1"/>
              </w:rPr>
              <w:t>Description</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447B3CA9" w14:textId="51171959" w:rsidR="00C24EF4" w:rsidRPr="009743EA" w:rsidRDefault="00C24EF4" w:rsidP="005A2D7C">
            <w:pPr>
              <w:pStyle w:val="TAL"/>
              <w:rPr>
                <w:rFonts w:eastAsia="Calibri Light"/>
              </w:rPr>
            </w:pPr>
            <w:r w:rsidRPr="000D6D95">
              <w:t xml:space="preserve">The interface is used to send a &lt;container&gt; RETRIEVE request attached with </w:t>
            </w:r>
            <w:r w:rsidR="00984FEF" w:rsidRPr="009743EA">
              <w:t>resultContent</w:t>
            </w:r>
            <w:r w:rsidRPr="009743EA">
              <w:t xml:space="preserve"> to the &lt;container&gt; resource located in the &lt;CSEBase&gt;. The hosting CSE will send back a response according to the configured </w:t>
            </w:r>
            <w:r w:rsidR="00984FEF" w:rsidRPr="009743EA">
              <w:t>resultContent</w:t>
            </w:r>
            <w:r w:rsidRPr="009743EA">
              <w:rPr>
                <w:i/>
              </w:rPr>
              <w:t>.</w:t>
            </w:r>
            <w:r w:rsidRPr="009743EA">
              <w:t xml:space="preserve"> </w:t>
            </w:r>
          </w:p>
        </w:tc>
      </w:tr>
      <w:tr w:rsidR="00C24EF4" w:rsidRPr="009743EA" w14:paraId="79305285"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28BB6CEF" w14:textId="77777777" w:rsidR="00C24EF4" w:rsidRPr="009743EA" w:rsidRDefault="00C24EF4" w:rsidP="005C72A8">
            <w:pPr>
              <w:pStyle w:val="TAL"/>
              <w:snapToGrid w:val="0"/>
              <w:jc w:val="center"/>
              <w:rPr>
                <w:b/>
                <w:kern w:val="1"/>
              </w:rPr>
            </w:pPr>
          </w:p>
          <w:p w14:paraId="394ED116" w14:textId="77777777" w:rsidR="00C24EF4" w:rsidRPr="009743EA" w:rsidRDefault="00C24EF4" w:rsidP="005C72A8">
            <w:pPr>
              <w:pStyle w:val="TAL"/>
              <w:snapToGrid w:val="0"/>
              <w:jc w:val="center"/>
              <w:rPr>
                <w:b/>
                <w:kern w:val="1"/>
              </w:rPr>
            </w:pPr>
          </w:p>
          <w:p w14:paraId="1FB7FEAE" w14:textId="77777777" w:rsidR="00C24EF4" w:rsidRPr="009743EA" w:rsidRDefault="00C24EF4" w:rsidP="005C72A8">
            <w:pPr>
              <w:pStyle w:val="TAL"/>
              <w:snapToGrid w:val="0"/>
              <w:jc w:val="center"/>
              <w:rPr>
                <w:b/>
                <w:kern w:val="1"/>
              </w:rPr>
            </w:pPr>
            <w:r w:rsidRPr="009743EA">
              <w:rPr>
                <w:b/>
                <w:kern w:val="1"/>
              </w:rPr>
              <w:t>Resource Structure</w:t>
            </w:r>
            <w:r w:rsidR="00FC2D6A" w:rsidRPr="009743EA">
              <w:rPr>
                <w:b/>
                <w:kern w:val="1"/>
              </w:rPr>
              <w:t xml:space="preserve"> before Sending Request</w:t>
            </w:r>
          </w:p>
        </w:tc>
        <w:bookmarkStart w:id="326" w:name="_1582032605"/>
        <w:bookmarkEnd w:id="326"/>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70B209D6" w14:textId="77777777" w:rsidR="00C24EF4" w:rsidRPr="005A2D7C" w:rsidRDefault="00C24EF4" w:rsidP="005A2D7C">
            <w:pPr>
              <w:pStyle w:val="FL"/>
            </w:pPr>
            <w:r w:rsidRPr="009743EA">
              <w:object w:dxaOrig="5595" w:dyaOrig="2235" w14:anchorId="065F6C2F">
                <v:shape id="_x0000_i1056" type="#_x0000_t75" style="width:279.95pt;height:111.75pt" o:ole="">
                  <v:imagedata r:id="rId47" o:title=""/>
                </v:shape>
                <o:OLEObject Type="Embed" ProgID="Visio.Drawing.15" ShapeID="_x0000_i1056" DrawAspect="Content" ObjectID="_1667911196" r:id="rId48"/>
              </w:object>
            </w:r>
          </w:p>
        </w:tc>
      </w:tr>
      <w:tr w:rsidR="00C24EF4" w:rsidRPr="009743EA" w14:paraId="549E4CA6"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4DDABB37" w14:textId="77777777" w:rsidR="00C24EF4" w:rsidRPr="009743EA" w:rsidRDefault="00C24EF4" w:rsidP="005C72A8">
            <w:pPr>
              <w:pStyle w:val="TAL"/>
              <w:snapToGrid w:val="0"/>
              <w:jc w:val="center"/>
              <w:rPr>
                <w:b/>
                <w:kern w:val="1"/>
              </w:rPr>
            </w:pPr>
          </w:p>
          <w:p w14:paraId="5B4D1368" w14:textId="77777777" w:rsidR="00C24EF4" w:rsidRPr="009743EA" w:rsidRDefault="00C24EF4" w:rsidP="005C72A8">
            <w:pPr>
              <w:pStyle w:val="TAL"/>
              <w:snapToGrid w:val="0"/>
              <w:jc w:val="center"/>
              <w:rPr>
                <w:b/>
                <w:kern w:val="1"/>
              </w:rPr>
            </w:pPr>
          </w:p>
          <w:p w14:paraId="36EE623C" w14:textId="77777777" w:rsidR="00C24EF4" w:rsidRPr="009743EA" w:rsidRDefault="00C24EF4" w:rsidP="005C72A8">
            <w:pPr>
              <w:pStyle w:val="TAL"/>
              <w:snapToGrid w:val="0"/>
              <w:jc w:val="center"/>
              <w:rPr>
                <w:b/>
                <w:kern w:val="1"/>
              </w:rPr>
            </w:pPr>
          </w:p>
          <w:p w14:paraId="723B6F63" w14:textId="77777777" w:rsidR="00C24EF4" w:rsidRPr="009743EA" w:rsidRDefault="00C24EF4" w:rsidP="005C72A8">
            <w:pPr>
              <w:pStyle w:val="TAL"/>
              <w:snapToGrid w:val="0"/>
              <w:jc w:val="center"/>
              <w:rPr>
                <w:b/>
                <w:kern w:val="1"/>
              </w:rPr>
            </w:pPr>
          </w:p>
          <w:p w14:paraId="6D2D0FC4" w14:textId="77777777" w:rsidR="00C24EF4" w:rsidRPr="009743EA" w:rsidRDefault="00C24EF4" w:rsidP="005C72A8">
            <w:pPr>
              <w:pStyle w:val="TAL"/>
              <w:snapToGrid w:val="0"/>
              <w:jc w:val="center"/>
              <w:rPr>
                <w:b/>
                <w:kern w:val="1"/>
              </w:rPr>
            </w:pPr>
          </w:p>
          <w:p w14:paraId="74C2B422" w14:textId="77777777" w:rsidR="00C24EF4" w:rsidRPr="009743EA" w:rsidRDefault="00C24EF4" w:rsidP="005C72A8">
            <w:pPr>
              <w:pStyle w:val="TAL"/>
              <w:snapToGrid w:val="0"/>
              <w:jc w:val="center"/>
              <w:rPr>
                <w:b/>
                <w:kern w:val="1"/>
              </w:rPr>
            </w:pPr>
            <w:r w:rsidRPr="009743EA">
              <w:rPr>
                <w:b/>
                <w:kern w:val="1"/>
              </w:rPr>
              <w:t>Call Flow</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6C8565C6" w14:textId="215CA312" w:rsidR="00C24EF4" w:rsidRPr="005A2D7C" w:rsidRDefault="00C24EF4" w:rsidP="005A2D7C">
            <w:pPr>
              <w:pStyle w:val="FL"/>
            </w:pPr>
            <w:r w:rsidRPr="009743EA">
              <w:rPr>
                <w:sz w:val="18"/>
              </w:rPr>
              <w:object w:dxaOrig="8385" w:dyaOrig="4320" w14:anchorId="699988D4">
                <v:shape id="_x0000_i1057" type="#_x0000_t75" style="width:263.3pt;height:135.4pt" o:ole="">
                  <v:imagedata r:id="rId49" o:title=""/>
                </v:shape>
                <o:OLEObject Type="Embed" ProgID="Visio.Drawing.15" ShapeID="_x0000_i1057" DrawAspect="Content" ObjectID="_1667911197" r:id="rId50"/>
              </w:object>
            </w:r>
          </w:p>
        </w:tc>
      </w:tr>
      <w:tr w:rsidR="00C24EF4" w:rsidRPr="009743EA" w14:paraId="35CD592B"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57EF4F8D" w14:textId="77777777" w:rsidR="00C24EF4" w:rsidRPr="009743EA" w:rsidRDefault="00C24EF4" w:rsidP="005C72A8">
            <w:pPr>
              <w:pStyle w:val="TAL"/>
              <w:snapToGrid w:val="0"/>
              <w:jc w:val="center"/>
              <w:rPr>
                <w:b/>
                <w:kern w:val="1"/>
              </w:rPr>
            </w:pPr>
          </w:p>
          <w:p w14:paraId="12CBA67F" w14:textId="77777777" w:rsidR="00C24EF4" w:rsidRPr="009743EA" w:rsidRDefault="00C24EF4" w:rsidP="005C72A8">
            <w:pPr>
              <w:pStyle w:val="TAL"/>
              <w:snapToGrid w:val="0"/>
              <w:jc w:val="center"/>
              <w:rPr>
                <w:b/>
                <w:kern w:val="1"/>
              </w:rPr>
            </w:pPr>
          </w:p>
          <w:p w14:paraId="29BF1A8C" w14:textId="77777777" w:rsidR="00C24EF4" w:rsidRPr="009743EA" w:rsidRDefault="00C24EF4" w:rsidP="005C72A8">
            <w:pPr>
              <w:pStyle w:val="TAL"/>
              <w:snapToGrid w:val="0"/>
              <w:jc w:val="center"/>
              <w:rPr>
                <w:b/>
                <w:kern w:val="1"/>
              </w:rPr>
            </w:pPr>
          </w:p>
          <w:p w14:paraId="236A407B" w14:textId="77777777" w:rsidR="00C24EF4" w:rsidRPr="009743EA" w:rsidRDefault="00C24EF4" w:rsidP="005C72A8">
            <w:pPr>
              <w:pStyle w:val="TAL"/>
              <w:snapToGrid w:val="0"/>
              <w:jc w:val="center"/>
              <w:rPr>
                <w:b/>
                <w:kern w:val="1"/>
              </w:rPr>
            </w:pPr>
            <w:r w:rsidRPr="009743EA">
              <w:rPr>
                <w:b/>
                <w:kern w:val="1"/>
              </w:rPr>
              <w:t>HTTP Header Information</w:t>
            </w:r>
          </w:p>
          <w:p w14:paraId="3E387D6F" w14:textId="77777777" w:rsidR="00FE3B5F" w:rsidRPr="009743EA" w:rsidRDefault="00FE3B5F" w:rsidP="005C72A8">
            <w:pPr>
              <w:pStyle w:val="TAL"/>
              <w:snapToGrid w:val="0"/>
              <w:jc w:val="center"/>
              <w:rPr>
                <w:b/>
                <w:kern w:val="1"/>
              </w:rP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01"/>
              <w:gridCol w:w="4359"/>
            </w:tblGrid>
            <w:tr w:rsidR="00C24EF4" w:rsidRPr="009743EA" w14:paraId="1E443836" w14:textId="77777777" w:rsidTr="005A2D7C">
              <w:trPr>
                <w:jc w:val="center"/>
              </w:trPr>
              <w:tc>
                <w:tcPr>
                  <w:tcW w:w="1501" w:type="dxa"/>
                  <w:shd w:val="clear" w:color="auto" w:fill="9CC2E5"/>
                </w:tcPr>
                <w:p w14:paraId="1830E17F" w14:textId="77777777" w:rsidR="00C24EF4" w:rsidRPr="009743EA" w:rsidRDefault="00C24EF4" w:rsidP="005C72A8">
                  <w:pPr>
                    <w:pStyle w:val="TAL"/>
                    <w:snapToGrid w:val="0"/>
                    <w:jc w:val="center"/>
                    <w:rPr>
                      <w:rFonts w:eastAsia="Calibri"/>
                      <w:b/>
                      <w:szCs w:val="22"/>
                    </w:rPr>
                  </w:pPr>
                  <w:r w:rsidRPr="009743EA">
                    <w:rPr>
                      <w:rFonts w:eastAsia="Calibri"/>
                      <w:b/>
                      <w:szCs w:val="22"/>
                    </w:rPr>
                    <w:t>Header</w:t>
                  </w:r>
                </w:p>
              </w:tc>
              <w:tc>
                <w:tcPr>
                  <w:tcW w:w="4359" w:type="dxa"/>
                  <w:shd w:val="clear" w:color="auto" w:fill="9CC2E5"/>
                </w:tcPr>
                <w:p w14:paraId="26477445" w14:textId="77777777" w:rsidR="00C24EF4" w:rsidRPr="009743EA" w:rsidRDefault="00C24EF4" w:rsidP="005C72A8">
                  <w:pPr>
                    <w:pStyle w:val="TAL"/>
                    <w:snapToGrid w:val="0"/>
                    <w:jc w:val="center"/>
                    <w:rPr>
                      <w:rFonts w:eastAsia="Calibri"/>
                      <w:b/>
                      <w:szCs w:val="22"/>
                    </w:rPr>
                  </w:pPr>
                  <w:r w:rsidRPr="009743EA">
                    <w:rPr>
                      <w:rFonts w:eastAsia="Calibri"/>
                      <w:b/>
                      <w:szCs w:val="22"/>
                    </w:rPr>
                    <w:t>Value</w:t>
                  </w:r>
                </w:p>
              </w:tc>
            </w:tr>
            <w:tr w:rsidR="00C24EF4" w:rsidRPr="009743EA" w14:paraId="3BE42679" w14:textId="77777777" w:rsidTr="005A2D7C">
              <w:trPr>
                <w:jc w:val="center"/>
              </w:trPr>
              <w:tc>
                <w:tcPr>
                  <w:tcW w:w="1501" w:type="dxa"/>
                  <w:shd w:val="clear" w:color="auto" w:fill="DEEAF6"/>
                </w:tcPr>
                <w:p w14:paraId="3A2D2B7C" w14:textId="77777777" w:rsidR="00C24EF4" w:rsidRPr="009743EA" w:rsidRDefault="00C24EF4" w:rsidP="005C72A8">
                  <w:pPr>
                    <w:pStyle w:val="TAL"/>
                    <w:snapToGrid w:val="0"/>
                    <w:jc w:val="center"/>
                    <w:rPr>
                      <w:rFonts w:eastAsia="Calibri"/>
                      <w:szCs w:val="22"/>
                    </w:rPr>
                  </w:pPr>
                  <w:r w:rsidRPr="009743EA">
                    <w:rPr>
                      <w:rFonts w:eastAsia="Calibri"/>
                      <w:szCs w:val="22"/>
                    </w:rPr>
                    <w:t>Accept</w:t>
                  </w:r>
                </w:p>
              </w:tc>
              <w:tc>
                <w:tcPr>
                  <w:tcW w:w="4359" w:type="dxa"/>
                  <w:shd w:val="clear" w:color="auto" w:fill="auto"/>
                </w:tcPr>
                <w:p w14:paraId="71EA12E7" w14:textId="77777777" w:rsidR="00C24EF4" w:rsidRPr="009743EA" w:rsidRDefault="00C24EF4" w:rsidP="005C72A8">
                  <w:pPr>
                    <w:pStyle w:val="TAL"/>
                    <w:snapToGrid w:val="0"/>
                    <w:rPr>
                      <w:rFonts w:eastAsia="Calibri"/>
                      <w:szCs w:val="22"/>
                    </w:rPr>
                  </w:pPr>
                  <w:r w:rsidRPr="009743EA">
                    <w:rPr>
                      <w:rFonts w:eastAsia="Calibri"/>
                      <w:szCs w:val="22"/>
                    </w:rPr>
                    <w:t>application/</w:t>
                  </w:r>
                  <w:r w:rsidR="009F506B" w:rsidRPr="009743EA">
                    <w:rPr>
                      <w:rFonts w:eastAsia="Calibri"/>
                      <w:szCs w:val="22"/>
                    </w:rPr>
                    <w:t xml:space="preserve"> </w:t>
                  </w:r>
                  <w:r w:rsidRPr="009743EA">
                    <w:rPr>
                      <w:rFonts w:eastAsia="Calibri"/>
                      <w:szCs w:val="22"/>
                    </w:rPr>
                    <w:t>json</w:t>
                  </w:r>
                </w:p>
              </w:tc>
            </w:tr>
            <w:tr w:rsidR="00C24EF4" w:rsidRPr="009743EA" w14:paraId="6C3EC1A2" w14:textId="77777777" w:rsidTr="005A2D7C">
              <w:trPr>
                <w:jc w:val="center"/>
              </w:trPr>
              <w:tc>
                <w:tcPr>
                  <w:tcW w:w="1501" w:type="dxa"/>
                  <w:shd w:val="clear" w:color="auto" w:fill="DEEAF6"/>
                </w:tcPr>
                <w:p w14:paraId="3AA4C1DB" w14:textId="77777777" w:rsidR="00C24EF4" w:rsidRPr="009743EA" w:rsidRDefault="00C24EF4" w:rsidP="005C72A8">
                  <w:pPr>
                    <w:pStyle w:val="TAL"/>
                    <w:snapToGrid w:val="0"/>
                    <w:jc w:val="center"/>
                    <w:rPr>
                      <w:rFonts w:eastAsia="Calibri"/>
                      <w:szCs w:val="22"/>
                    </w:rPr>
                  </w:pPr>
                  <w:r w:rsidRPr="009743EA">
                    <w:rPr>
                      <w:rFonts w:eastAsia="Calibri"/>
                      <w:szCs w:val="22"/>
                    </w:rPr>
                    <w:t>X-M2M-RI</w:t>
                  </w:r>
                </w:p>
              </w:tc>
              <w:tc>
                <w:tcPr>
                  <w:tcW w:w="4359" w:type="dxa"/>
                  <w:shd w:val="clear" w:color="auto" w:fill="auto"/>
                </w:tcPr>
                <w:p w14:paraId="5DADB67D" w14:textId="77777777" w:rsidR="00C24EF4" w:rsidRPr="009743EA" w:rsidRDefault="00C24EF4" w:rsidP="005C72A8">
                  <w:pPr>
                    <w:pStyle w:val="TAL"/>
                    <w:snapToGrid w:val="0"/>
                    <w:rPr>
                      <w:rFonts w:eastAsia="Calibri"/>
                      <w:szCs w:val="22"/>
                    </w:rPr>
                  </w:pPr>
                  <w:r w:rsidRPr="009743EA">
                    <w:rPr>
                      <w:rFonts w:eastAsia="Calibri"/>
                      <w:szCs w:val="22"/>
                    </w:rPr>
                    <w:t>Request</w:t>
                  </w:r>
                  <w:r w:rsidR="009F506B" w:rsidRPr="009743EA">
                    <w:rPr>
                      <w:rFonts w:eastAsia="Calibri"/>
                      <w:szCs w:val="22"/>
                    </w:rPr>
                    <w:t xml:space="preserve"> </w:t>
                  </w:r>
                  <w:r w:rsidRPr="009743EA">
                    <w:rPr>
                      <w:rFonts w:eastAsia="Calibri"/>
                      <w:szCs w:val="22"/>
                    </w:rPr>
                    <w:t>ID</w:t>
                  </w:r>
                  <w:r w:rsidR="009F506B" w:rsidRPr="009743EA">
                    <w:rPr>
                      <w:rFonts w:eastAsia="Calibri"/>
                      <w:szCs w:val="22"/>
                    </w:rPr>
                    <w:t xml:space="preserve"> </w:t>
                  </w:r>
                </w:p>
              </w:tc>
            </w:tr>
            <w:tr w:rsidR="00C24EF4" w:rsidRPr="009743EA" w14:paraId="2672A286" w14:textId="77777777" w:rsidTr="005A2D7C">
              <w:trPr>
                <w:jc w:val="center"/>
              </w:trPr>
              <w:tc>
                <w:tcPr>
                  <w:tcW w:w="1501" w:type="dxa"/>
                  <w:shd w:val="clear" w:color="auto" w:fill="DEEAF6"/>
                </w:tcPr>
                <w:p w14:paraId="3E975717" w14:textId="77777777" w:rsidR="00C24EF4" w:rsidRPr="009743EA" w:rsidRDefault="00C24EF4" w:rsidP="005C72A8">
                  <w:pPr>
                    <w:pStyle w:val="TAL"/>
                    <w:snapToGrid w:val="0"/>
                    <w:jc w:val="center"/>
                    <w:rPr>
                      <w:rFonts w:eastAsia="Calibri"/>
                      <w:szCs w:val="22"/>
                    </w:rPr>
                  </w:pPr>
                  <w:r w:rsidRPr="009743EA">
                    <w:rPr>
                      <w:rFonts w:eastAsia="Calibri"/>
                      <w:szCs w:val="22"/>
                    </w:rPr>
                    <w:t>X-M2M-Origin</w:t>
                  </w:r>
                </w:p>
              </w:tc>
              <w:tc>
                <w:tcPr>
                  <w:tcW w:w="4359" w:type="dxa"/>
                  <w:shd w:val="clear" w:color="auto" w:fill="auto"/>
                </w:tcPr>
                <w:p w14:paraId="4EF4F548" w14:textId="77777777" w:rsidR="00C24EF4" w:rsidRPr="009743EA" w:rsidRDefault="00C24EF4" w:rsidP="005C72A8">
                  <w:pPr>
                    <w:pStyle w:val="TAL"/>
                    <w:snapToGrid w:val="0"/>
                    <w:rPr>
                      <w:rFonts w:eastAsia="Calibri"/>
                      <w:szCs w:val="22"/>
                    </w:rPr>
                  </w:pPr>
                  <w:r w:rsidRPr="009743EA">
                    <w:rPr>
                      <w:rFonts w:eastAsia="Calibri"/>
                      <w:szCs w:val="22"/>
                    </w:rPr>
                    <w:t>AE-ID</w:t>
                  </w:r>
                  <w:r w:rsidR="009F506B" w:rsidRPr="009743EA">
                    <w:rPr>
                      <w:rFonts w:eastAsia="Calibri"/>
                      <w:szCs w:val="22"/>
                    </w:rPr>
                    <w:t xml:space="preserve"> </w:t>
                  </w:r>
                  <w:r w:rsidRPr="009743EA">
                    <w:rPr>
                      <w:rFonts w:eastAsia="Calibri"/>
                      <w:szCs w:val="22"/>
                    </w:rPr>
                    <w:t>of</w:t>
                  </w:r>
                  <w:r w:rsidR="009F506B" w:rsidRPr="009743EA">
                    <w:rPr>
                      <w:rFonts w:eastAsia="Calibri"/>
                      <w:szCs w:val="22"/>
                    </w:rPr>
                    <w:t xml:space="preserve"> </w:t>
                  </w:r>
                  <w:r w:rsidRPr="009743EA">
                    <w:rPr>
                      <w:rFonts w:eastAsia="Calibri"/>
                      <w:szCs w:val="22"/>
                    </w:rPr>
                    <w:t>request</w:t>
                  </w:r>
                  <w:r w:rsidR="009F506B" w:rsidRPr="009743EA">
                    <w:rPr>
                      <w:rFonts w:eastAsia="Calibri"/>
                      <w:szCs w:val="22"/>
                    </w:rPr>
                    <w:t xml:space="preserve"> </w:t>
                  </w:r>
                  <w:r w:rsidRPr="009743EA">
                    <w:rPr>
                      <w:rFonts w:eastAsia="Calibri"/>
                      <w:szCs w:val="22"/>
                    </w:rPr>
                    <w:t>originator</w:t>
                  </w:r>
                </w:p>
              </w:tc>
            </w:tr>
            <w:tr w:rsidR="00E436D9" w:rsidRPr="009743EA" w14:paraId="2CA855E4" w14:textId="77777777" w:rsidTr="005A2D7C">
              <w:trPr>
                <w:jc w:val="center"/>
              </w:trPr>
              <w:tc>
                <w:tcPr>
                  <w:tcW w:w="1501" w:type="dxa"/>
                  <w:shd w:val="clear" w:color="auto" w:fill="DEEAF6"/>
                </w:tcPr>
                <w:p w14:paraId="16D1C094" w14:textId="77777777" w:rsidR="00E436D9" w:rsidRPr="009743EA" w:rsidRDefault="00E436D9" w:rsidP="00E436D9">
                  <w:pPr>
                    <w:pStyle w:val="TAL"/>
                    <w:snapToGrid w:val="0"/>
                    <w:jc w:val="center"/>
                    <w:rPr>
                      <w:rFonts w:eastAsia="Calibri"/>
                      <w:szCs w:val="22"/>
                    </w:rPr>
                  </w:pPr>
                  <w:r w:rsidRPr="009743EA">
                    <w:rPr>
                      <w:rFonts w:eastAsia="Calibri"/>
                      <w:szCs w:val="22"/>
                    </w:rPr>
                    <w:t>X-M2M-RVI</w:t>
                  </w:r>
                </w:p>
              </w:tc>
              <w:tc>
                <w:tcPr>
                  <w:tcW w:w="4359" w:type="dxa"/>
                  <w:shd w:val="clear" w:color="auto" w:fill="auto"/>
                </w:tcPr>
                <w:p w14:paraId="07D5B5B3" w14:textId="77777777" w:rsidR="00E436D9" w:rsidRPr="009743EA" w:rsidRDefault="00E436D9" w:rsidP="00E436D9">
                  <w:pPr>
                    <w:pStyle w:val="TAL"/>
                    <w:snapToGrid w:val="0"/>
                    <w:rPr>
                      <w:rFonts w:eastAsia="Calibri"/>
                      <w:szCs w:val="22"/>
                    </w:rPr>
                  </w:pPr>
                  <w:r w:rsidRPr="009743EA">
                    <w:rPr>
                      <w:rFonts w:eastAsia="Calibri"/>
                      <w:szCs w:val="22"/>
                    </w:rPr>
                    <w:t>Release</w:t>
                  </w:r>
                  <w:r w:rsidR="009F506B" w:rsidRPr="009743EA">
                    <w:rPr>
                      <w:rFonts w:eastAsia="Calibri"/>
                      <w:szCs w:val="22"/>
                    </w:rPr>
                    <w:t xml:space="preserve"> </w:t>
                  </w:r>
                  <w:r w:rsidRPr="009743EA">
                    <w:rPr>
                      <w:rFonts w:eastAsia="Calibri"/>
                      <w:szCs w:val="22"/>
                    </w:rPr>
                    <w:t>Version</w:t>
                  </w:r>
                  <w:r w:rsidR="009F506B" w:rsidRPr="009743EA">
                    <w:rPr>
                      <w:rFonts w:eastAsia="Calibri"/>
                      <w:szCs w:val="22"/>
                    </w:rPr>
                    <w:t xml:space="preserve"> </w:t>
                  </w:r>
                  <w:r w:rsidRPr="009743EA">
                    <w:rPr>
                      <w:rFonts w:eastAsia="Calibri"/>
                      <w:szCs w:val="22"/>
                    </w:rPr>
                    <w:t>Indicator</w:t>
                  </w:r>
                </w:p>
              </w:tc>
            </w:tr>
          </w:tbl>
          <w:p w14:paraId="50F3D8B4" w14:textId="77777777" w:rsidR="00C24EF4" w:rsidRPr="009743EA" w:rsidRDefault="00C24EF4" w:rsidP="005C72A8">
            <w:pPr>
              <w:pStyle w:val="TAL"/>
              <w:snapToGrid w:val="0"/>
              <w:jc w:val="center"/>
            </w:pPr>
          </w:p>
        </w:tc>
      </w:tr>
      <w:tr w:rsidR="00C24EF4" w:rsidRPr="009743EA" w14:paraId="19177AE0"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21E2900E" w14:textId="77777777" w:rsidR="00C24EF4" w:rsidRPr="009743EA" w:rsidRDefault="00C24EF4" w:rsidP="005C72A8">
            <w:pPr>
              <w:pStyle w:val="Default"/>
              <w:jc w:val="center"/>
              <w:rPr>
                <w:rFonts w:ascii="Arial" w:eastAsia="Malgun Gothic" w:hAnsi="Arial"/>
                <w:b/>
                <w:color w:val="auto"/>
                <w:kern w:val="1"/>
                <w:sz w:val="18"/>
                <w:szCs w:val="20"/>
              </w:rPr>
            </w:pPr>
          </w:p>
          <w:p w14:paraId="0BBD1CDD" w14:textId="77777777" w:rsidR="00C24EF4" w:rsidRPr="009743EA" w:rsidRDefault="00C24EF4" w:rsidP="005C72A8">
            <w:pPr>
              <w:pStyle w:val="Default"/>
              <w:jc w:val="center"/>
              <w:rPr>
                <w:rFonts w:ascii="Arial" w:eastAsia="Malgun Gothic" w:hAnsi="Arial"/>
                <w:b/>
                <w:color w:val="auto"/>
                <w:kern w:val="1"/>
                <w:sz w:val="18"/>
                <w:szCs w:val="20"/>
              </w:rPr>
            </w:pPr>
          </w:p>
          <w:p w14:paraId="71091177" w14:textId="77777777" w:rsidR="00C24EF4" w:rsidRPr="009743EA" w:rsidRDefault="00C24EF4" w:rsidP="005C72A8">
            <w:pPr>
              <w:pStyle w:val="Default"/>
              <w:jc w:val="center"/>
              <w:rPr>
                <w:rFonts w:ascii="Arial" w:eastAsia="Malgun Gothic" w:hAnsi="Arial"/>
                <w:b/>
                <w:color w:val="auto"/>
                <w:kern w:val="1"/>
                <w:sz w:val="18"/>
                <w:szCs w:val="20"/>
              </w:rPr>
            </w:pPr>
          </w:p>
          <w:p w14:paraId="03EFF181" w14:textId="77777777" w:rsidR="00C24EF4" w:rsidRPr="009743EA" w:rsidRDefault="00C24EF4" w:rsidP="005C72A8">
            <w:pPr>
              <w:pStyle w:val="Default"/>
              <w:jc w:val="center"/>
              <w:rPr>
                <w:rFonts w:ascii="Arial" w:eastAsia="Malgun Gothic" w:hAnsi="Arial"/>
                <w:b/>
                <w:color w:val="auto"/>
                <w:kern w:val="1"/>
                <w:sz w:val="18"/>
                <w:szCs w:val="20"/>
              </w:rPr>
            </w:pPr>
          </w:p>
          <w:p w14:paraId="27108B4D" w14:textId="77777777" w:rsidR="00C24EF4" w:rsidRPr="009743EA" w:rsidRDefault="00C24EF4" w:rsidP="005C72A8">
            <w:pPr>
              <w:pStyle w:val="Default"/>
              <w:jc w:val="center"/>
              <w:rPr>
                <w:rFonts w:ascii="Arial" w:eastAsia="Malgun Gothic" w:hAnsi="Arial"/>
                <w:b/>
                <w:color w:val="auto"/>
                <w:kern w:val="1"/>
                <w:sz w:val="18"/>
                <w:szCs w:val="20"/>
              </w:rPr>
            </w:pPr>
          </w:p>
          <w:p w14:paraId="40BCCD9B" w14:textId="77777777" w:rsidR="00C24EF4" w:rsidRPr="009743EA" w:rsidRDefault="00C24EF4" w:rsidP="005C72A8">
            <w:pPr>
              <w:pStyle w:val="Default"/>
              <w:jc w:val="center"/>
              <w:rPr>
                <w:rFonts w:ascii="Arial" w:eastAsia="Malgun Gothic" w:hAnsi="Arial"/>
                <w:b/>
                <w:color w:val="auto"/>
                <w:kern w:val="1"/>
                <w:sz w:val="18"/>
                <w:szCs w:val="20"/>
              </w:rPr>
            </w:pPr>
          </w:p>
          <w:p w14:paraId="26289BD6" w14:textId="77777777" w:rsidR="00C24EF4" w:rsidRPr="009743EA" w:rsidRDefault="00C24EF4" w:rsidP="005C72A8">
            <w:pPr>
              <w:pStyle w:val="Default"/>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7EEF2320" w14:textId="77777777" w:rsidR="00C24EF4" w:rsidRPr="009743EA" w:rsidRDefault="00C24EF4" w:rsidP="005C72A8">
            <w:pPr>
              <w:pStyle w:val="TAL"/>
              <w:snapToGrid w:val="0"/>
              <w:jc w:val="center"/>
              <w:rPr>
                <w:b/>
                <w:kern w:val="1"/>
              </w:rPr>
            </w:pPr>
            <w:r w:rsidRPr="009743EA">
              <w:rPr>
                <w:b/>
                <w:kern w:val="1"/>
              </w:rPr>
              <w:t>No RCN or RCN=1</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37238048" w14:textId="77777777" w:rsidR="008F09C2" w:rsidRPr="009743EA" w:rsidRDefault="008F09C2" w:rsidP="005C72A8">
            <w:pPr>
              <w:widowControl w:val="0"/>
              <w:overflowPunct/>
              <w:spacing w:after="0"/>
              <w:ind w:left="284"/>
              <w:textAlignment w:val="auto"/>
              <w:rPr>
                <w:rFonts w:ascii="Arial" w:hAnsi="Arial"/>
                <w:color w:val="0070C0"/>
                <w:sz w:val="18"/>
              </w:rPr>
            </w:pPr>
          </w:p>
          <w:p w14:paraId="67FD1528" w14:textId="77777777" w:rsidR="00C24EF4" w:rsidRPr="00062C7A" w:rsidRDefault="00C24EF4" w:rsidP="005C72A8">
            <w:pPr>
              <w:widowControl w:val="0"/>
              <w:overflowPunct/>
              <w:spacing w:after="0"/>
              <w:ind w:left="284"/>
              <w:textAlignment w:val="auto"/>
              <w:rPr>
                <w:rFonts w:ascii="Arial" w:hAnsi="Arial"/>
                <w:color w:val="0070C0"/>
                <w:sz w:val="18"/>
                <w:lang w:val="fr-FR"/>
              </w:rPr>
            </w:pPr>
            <w:r w:rsidRPr="00062C7A">
              <w:rPr>
                <w:rFonts w:eastAsia="Calibri Light"/>
                <w:b/>
                <w:sz w:val="24"/>
                <w:lang w:val="fr-FR"/>
              </w:rPr>
              <w:t>API/CONT/RET/001</w:t>
            </w:r>
          </w:p>
          <w:p w14:paraId="732198EA" w14:textId="77777777" w:rsidR="00C24EF4" w:rsidRPr="00062C7A" w:rsidRDefault="00C24EF4" w:rsidP="005C72A8">
            <w:pPr>
              <w:widowControl w:val="0"/>
              <w:overflowPunct/>
              <w:spacing w:after="0"/>
              <w:ind w:left="284"/>
              <w:textAlignment w:val="auto"/>
              <w:rPr>
                <w:rFonts w:eastAsia="Calibri Light"/>
                <w:b/>
                <w:sz w:val="24"/>
                <w:lang w:val="fr-FR"/>
              </w:rPr>
            </w:pPr>
            <w:r w:rsidRPr="00062C7A">
              <w:rPr>
                <w:rFonts w:eastAsia="Calibri Light"/>
                <w:b/>
                <w:sz w:val="24"/>
                <w:lang w:val="fr-FR"/>
              </w:rPr>
              <w:t>API/CONT/RET/001_RCN/1</w:t>
            </w:r>
          </w:p>
          <w:p w14:paraId="6AF42CBC" w14:textId="77777777" w:rsidR="00C24EF4" w:rsidRPr="00062C7A" w:rsidRDefault="00C24EF4" w:rsidP="005C72A8">
            <w:pPr>
              <w:widowControl w:val="0"/>
              <w:overflowPunct/>
              <w:spacing w:after="0"/>
              <w:ind w:left="284"/>
              <w:jc w:val="both"/>
              <w:textAlignment w:val="auto"/>
              <w:rPr>
                <w:rFonts w:ascii="Arial" w:hAnsi="Arial"/>
                <w:color w:val="0070C0"/>
                <w:sz w:val="18"/>
                <w:lang w:val="fr-FR"/>
              </w:rPr>
            </w:pPr>
          </w:p>
          <w:p w14:paraId="34651F82" w14:textId="77777777" w:rsidR="00C24EF4" w:rsidRPr="009743EA" w:rsidRDefault="00C24EF4" w:rsidP="005C72A8">
            <w:pPr>
              <w:widowControl w:val="0"/>
              <w:overflowPunct/>
              <w:spacing w:after="0"/>
              <w:ind w:left="284"/>
              <w:jc w:val="both"/>
              <w:textAlignment w:val="auto"/>
              <w:rPr>
                <w:rFonts w:ascii="Arial" w:hAnsi="Arial"/>
                <w:b/>
                <w:color w:val="0070C0"/>
                <w:sz w:val="18"/>
              </w:rPr>
            </w:pPr>
            <w:r w:rsidRPr="009743EA">
              <w:rPr>
                <w:rFonts w:ascii="Arial" w:hAnsi="Arial"/>
                <w:b/>
                <w:color w:val="0070C0"/>
                <w:sz w:val="18"/>
              </w:rPr>
              <w:t>HTTP Request:</w:t>
            </w:r>
          </w:p>
          <w:p w14:paraId="267697C5" w14:textId="77777777" w:rsidR="00C24EF4" w:rsidRPr="009743EA" w:rsidRDefault="00C24EF4" w:rsidP="005C72A8">
            <w:pPr>
              <w:pStyle w:val="TAL"/>
              <w:snapToGrid w:val="0"/>
              <w:ind w:left="284"/>
              <w:jc w:val="both"/>
              <w:rPr>
                <w:color w:val="0070C0"/>
              </w:rPr>
            </w:pPr>
          </w:p>
          <w:p w14:paraId="2EA9165E" w14:textId="77777777" w:rsidR="00C24EF4" w:rsidRPr="009743EA" w:rsidRDefault="00C24EF4" w:rsidP="005C72A8">
            <w:pPr>
              <w:pStyle w:val="TAL"/>
              <w:snapToGrid w:val="0"/>
              <w:ind w:left="284"/>
              <w:jc w:val="both"/>
              <w:rPr>
                <w:color w:val="0070C0"/>
              </w:rPr>
            </w:pPr>
            <w:r w:rsidRPr="009743EA">
              <w:rPr>
                <w:color w:val="0070C0"/>
              </w:rPr>
              <w:t>GET /mn-name/ae_sensor/cont_temp HTTP/1.1</w:t>
            </w:r>
          </w:p>
          <w:p w14:paraId="27CBD7A9" w14:textId="77777777" w:rsidR="00C24EF4" w:rsidRPr="00062C7A" w:rsidRDefault="00C24EF4" w:rsidP="005C72A8">
            <w:pPr>
              <w:pStyle w:val="TAL"/>
              <w:snapToGrid w:val="0"/>
              <w:ind w:left="284"/>
              <w:jc w:val="both"/>
              <w:rPr>
                <w:color w:val="0070C0"/>
                <w:lang w:val="fr-FR"/>
              </w:rPr>
            </w:pPr>
            <w:r w:rsidRPr="00062C7A">
              <w:rPr>
                <w:color w:val="0070C0"/>
                <w:lang w:val="fr-FR"/>
              </w:rPr>
              <w:t>Host: 192.168.0.10:8282</w:t>
            </w:r>
          </w:p>
          <w:p w14:paraId="521D3B1F" w14:textId="77777777" w:rsidR="00C24EF4" w:rsidRPr="00062C7A" w:rsidRDefault="00C24EF4" w:rsidP="005C72A8">
            <w:pPr>
              <w:pStyle w:val="TAL"/>
              <w:snapToGrid w:val="0"/>
              <w:ind w:left="284"/>
              <w:jc w:val="both"/>
              <w:rPr>
                <w:color w:val="0070C0"/>
                <w:lang w:val="fr-FR"/>
              </w:rPr>
            </w:pPr>
            <w:r w:rsidRPr="00062C7A">
              <w:rPr>
                <w:color w:val="0070C0"/>
                <w:lang w:val="fr-FR"/>
              </w:rPr>
              <w:t>X-M2M-Origin: CAE0120180406T0846311405855351047680_cse01</w:t>
            </w:r>
          </w:p>
          <w:p w14:paraId="4671EE1A" w14:textId="77777777" w:rsidR="00C24EF4" w:rsidRPr="00062C7A" w:rsidRDefault="00C24EF4" w:rsidP="005C72A8">
            <w:pPr>
              <w:pStyle w:val="TAL"/>
              <w:snapToGrid w:val="0"/>
              <w:ind w:left="284"/>
              <w:jc w:val="both"/>
              <w:rPr>
                <w:color w:val="0070C0"/>
                <w:lang w:val="fr-FR"/>
              </w:rPr>
            </w:pPr>
            <w:r w:rsidRPr="00062C7A">
              <w:rPr>
                <w:color w:val="0070C0"/>
                <w:lang w:val="fr-FR"/>
              </w:rPr>
              <w:t>Accept: application/json</w:t>
            </w:r>
          </w:p>
          <w:p w14:paraId="1BC82D1F" w14:textId="77777777" w:rsidR="00A94CB3" w:rsidRPr="00062C7A" w:rsidRDefault="00A94CB3" w:rsidP="00A94CB3">
            <w:pPr>
              <w:pStyle w:val="TAL"/>
              <w:snapToGrid w:val="0"/>
              <w:ind w:left="284"/>
              <w:jc w:val="both"/>
              <w:rPr>
                <w:color w:val="0070C0"/>
                <w:lang w:val="fr-FR"/>
              </w:rPr>
            </w:pPr>
            <w:r w:rsidRPr="00062C7A">
              <w:rPr>
                <w:color w:val="0070C0"/>
                <w:lang w:val="fr-FR"/>
              </w:rPr>
              <w:t>X-M2M-RI: 1234</w:t>
            </w:r>
          </w:p>
          <w:p w14:paraId="6977B149" w14:textId="77777777" w:rsidR="009B6DB3" w:rsidRPr="009743EA" w:rsidRDefault="009B6DB3" w:rsidP="009B6DB3">
            <w:pPr>
              <w:pStyle w:val="TAL"/>
              <w:snapToGrid w:val="0"/>
              <w:ind w:left="284"/>
              <w:jc w:val="both"/>
              <w:rPr>
                <w:color w:val="0070C0"/>
              </w:rPr>
            </w:pPr>
            <w:r w:rsidRPr="009743EA">
              <w:rPr>
                <w:color w:val="0070C0"/>
              </w:rPr>
              <w:t>X-M2M-RVI: 2a</w:t>
            </w:r>
          </w:p>
          <w:p w14:paraId="2FD9321C" w14:textId="77777777" w:rsidR="00C24EF4" w:rsidRPr="009743EA" w:rsidRDefault="00C24EF4" w:rsidP="005C72A8">
            <w:pPr>
              <w:pStyle w:val="TAL"/>
              <w:snapToGrid w:val="0"/>
              <w:ind w:left="284"/>
              <w:jc w:val="both"/>
              <w:rPr>
                <w:color w:val="0070C0"/>
              </w:rPr>
            </w:pPr>
          </w:p>
          <w:p w14:paraId="3A6427ED" w14:textId="77777777" w:rsidR="00C24EF4" w:rsidRPr="009743EA" w:rsidRDefault="00C24EF4" w:rsidP="005C72A8">
            <w:pPr>
              <w:widowControl w:val="0"/>
              <w:overflowPunct/>
              <w:spacing w:after="0"/>
              <w:ind w:left="284"/>
              <w:jc w:val="both"/>
              <w:textAlignment w:val="auto"/>
              <w:rPr>
                <w:rFonts w:ascii="Arial" w:hAnsi="Arial"/>
                <w:color w:val="0070C0"/>
                <w:sz w:val="18"/>
              </w:rPr>
            </w:pPr>
          </w:p>
          <w:p w14:paraId="2F5C7B14" w14:textId="77777777" w:rsidR="00C24EF4" w:rsidRPr="009743EA" w:rsidRDefault="00C24EF4" w:rsidP="005C72A8">
            <w:pPr>
              <w:widowControl w:val="0"/>
              <w:overflowPunct/>
              <w:spacing w:after="0"/>
              <w:ind w:left="284"/>
              <w:jc w:val="both"/>
              <w:textAlignment w:val="auto"/>
              <w:rPr>
                <w:rFonts w:ascii="Arial" w:hAnsi="Arial"/>
                <w:b/>
                <w:color w:val="0070C0"/>
                <w:sz w:val="18"/>
              </w:rPr>
            </w:pPr>
            <w:r w:rsidRPr="009743EA">
              <w:rPr>
                <w:rFonts w:ascii="Arial" w:hAnsi="Arial"/>
                <w:b/>
                <w:color w:val="0070C0"/>
                <w:sz w:val="18"/>
              </w:rPr>
              <w:t>HTTP Response:</w:t>
            </w:r>
          </w:p>
          <w:p w14:paraId="09EA68CA" w14:textId="77777777" w:rsidR="00C24EF4" w:rsidRPr="009743EA" w:rsidRDefault="00C24EF4" w:rsidP="005C72A8">
            <w:pPr>
              <w:widowControl w:val="0"/>
              <w:overflowPunct/>
              <w:spacing w:after="0"/>
              <w:ind w:left="284"/>
              <w:textAlignment w:val="auto"/>
              <w:rPr>
                <w:rFonts w:ascii="Arial" w:hAnsi="Arial"/>
                <w:color w:val="0070C0"/>
                <w:sz w:val="18"/>
              </w:rPr>
            </w:pPr>
          </w:p>
          <w:p w14:paraId="00C2BB8B" w14:textId="77777777" w:rsidR="00C24EF4" w:rsidRPr="009743EA" w:rsidRDefault="00C24EF4" w:rsidP="005C72A8">
            <w:pPr>
              <w:widowControl w:val="0"/>
              <w:overflowPunct/>
              <w:spacing w:after="0"/>
              <w:ind w:left="284"/>
              <w:textAlignment w:val="auto"/>
              <w:rPr>
                <w:rFonts w:ascii="Arial" w:hAnsi="Arial"/>
                <w:color w:val="0070C0"/>
                <w:sz w:val="18"/>
              </w:rPr>
            </w:pPr>
            <w:r w:rsidRPr="009743EA">
              <w:rPr>
                <w:rFonts w:ascii="Arial" w:hAnsi="Arial"/>
                <w:color w:val="0070C0"/>
                <w:sz w:val="18"/>
              </w:rPr>
              <w:t>200 OK</w:t>
            </w:r>
          </w:p>
          <w:p w14:paraId="49A172C7" w14:textId="77777777" w:rsidR="00C24EF4" w:rsidRPr="009743EA" w:rsidRDefault="00C24EF4" w:rsidP="005C72A8">
            <w:pPr>
              <w:widowControl w:val="0"/>
              <w:overflowPunct/>
              <w:spacing w:after="0"/>
              <w:ind w:left="284"/>
              <w:jc w:val="both"/>
              <w:textAlignment w:val="auto"/>
              <w:rPr>
                <w:rFonts w:ascii="Arial" w:hAnsi="Arial"/>
                <w:color w:val="0070C0"/>
                <w:sz w:val="18"/>
              </w:rPr>
            </w:pPr>
            <w:r w:rsidRPr="009743EA">
              <w:rPr>
                <w:rFonts w:ascii="Arial" w:hAnsi="Arial"/>
                <w:color w:val="0070C0"/>
                <w:sz w:val="18"/>
              </w:rPr>
              <w:t xml:space="preserve">Content-Length:265 </w:t>
            </w:r>
          </w:p>
          <w:p w14:paraId="51BD075F" w14:textId="77777777" w:rsidR="00C24EF4" w:rsidRPr="009743EA" w:rsidRDefault="00C24EF4" w:rsidP="005C72A8">
            <w:pPr>
              <w:widowControl w:val="0"/>
              <w:overflowPunct/>
              <w:spacing w:after="0"/>
              <w:ind w:left="284"/>
              <w:jc w:val="both"/>
              <w:textAlignment w:val="auto"/>
              <w:rPr>
                <w:rFonts w:ascii="Arial" w:hAnsi="Arial"/>
                <w:color w:val="0070C0"/>
                <w:sz w:val="18"/>
              </w:rPr>
            </w:pPr>
            <w:r w:rsidRPr="009743EA">
              <w:rPr>
                <w:rFonts w:ascii="Arial" w:hAnsi="Arial"/>
                <w:color w:val="0070C0"/>
                <w:sz w:val="18"/>
              </w:rPr>
              <w:t>Content-Type:application/json</w:t>
            </w:r>
          </w:p>
          <w:p w14:paraId="5BD0ACF7" w14:textId="77777777" w:rsidR="00C24EF4" w:rsidRPr="009743EA" w:rsidRDefault="00C24EF4" w:rsidP="005C72A8">
            <w:pPr>
              <w:widowControl w:val="0"/>
              <w:overflowPunct/>
              <w:spacing w:after="0"/>
              <w:ind w:left="284"/>
              <w:jc w:val="both"/>
              <w:textAlignment w:val="auto"/>
              <w:rPr>
                <w:rFonts w:ascii="Arial" w:hAnsi="Arial"/>
                <w:color w:val="0070C0"/>
                <w:sz w:val="18"/>
              </w:rPr>
            </w:pPr>
            <w:r w:rsidRPr="009743EA">
              <w:rPr>
                <w:rFonts w:ascii="Arial" w:hAnsi="Arial"/>
                <w:color w:val="0070C0"/>
                <w:sz w:val="18"/>
              </w:rPr>
              <w:t>X-M2M-RI:1234</w:t>
            </w:r>
          </w:p>
          <w:p w14:paraId="6F885752" w14:textId="77777777" w:rsidR="009B6DB3" w:rsidRPr="009743EA" w:rsidRDefault="009B6DB3" w:rsidP="009B6DB3">
            <w:pPr>
              <w:pStyle w:val="TAL"/>
              <w:snapToGrid w:val="0"/>
              <w:ind w:left="284"/>
              <w:jc w:val="both"/>
              <w:rPr>
                <w:color w:val="0070C0"/>
              </w:rPr>
            </w:pPr>
            <w:r w:rsidRPr="009743EA">
              <w:rPr>
                <w:color w:val="0070C0"/>
              </w:rPr>
              <w:t>X-M2M-RVI: 2a</w:t>
            </w:r>
          </w:p>
          <w:p w14:paraId="5C8ACB97" w14:textId="77777777" w:rsidR="00C24EF4" w:rsidRPr="009743EA" w:rsidRDefault="00C24EF4" w:rsidP="005C72A8">
            <w:pPr>
              <w:pStyle w:val="TAL"/>
              <w:snapToGrid w:val="0"/>
              <w:ind w:left="284"/>
              <w:rPr>
                <w:color w:val="0070C0"/>
              </w:rPr>
            </w:pPr>
            <w:r w:rsidRPr="009743EA">
              <w:rPr>
                <w:color w:val="0070C0"/>
              </w:rPr>
              <w:t>X-M2M-RSC:2000</w:t>
            </w:r>
          </w:p>
          <w:p w14:paraId="53B141C9" w14:textId="77777777" w:rsidR="00C24EF4" w:rsidRPr="009743EA" w:rsidRDefault="00C24EF4" w:rsidP="005C72A8">
            <w:pPr>
              <w:pStyle w:val="TAL"/>
              <w:snapToGrid w:val="0"/>
              <w:ind w:left="284"/>
              <w:rPr>
                <w:color w:val="0070C0"/>
              </w:rPr>
            </w:pPr>
          </w:p>
          <w:p w14:paraId="5235A55E" w14:textId="77777777" w:rsidR="00C24EF4" w:rsidRPr="009743EA" w:rsidRDefault="00C24EF4" w:rsidP="005C72A8">
            <w:pPr>
              <w:pStyle w:val="TAL"/>
              <w:snapToGrid w:val="0"/>
              <w:ind w:left="284"/>
              <w:rPr>
                <w:color w:val="0070C0"/>
              </w:rPr>
            </w:pPr>
            <w:r w:rsidRPr="009743EA">
              <w:rPr>
                <w:color w:val="0070C0"/>
              </w:rPr>
              <w:t>{</w:t>
            </w:r>
          </w:p>
          <w:p w14:paraId="6F15EFD2" w14:textId="77777777" w:rsidR="00C24EF4" w:rsidRPr="009743EA" w:rsidRDefault="00C24EF4" w:rsidP="005C72A8">
            <w:pPr>
              <w:pStyle w:val="TAL"/>
              <w:snapToGrid w:val="0"/>
              <w:ind w:left="284"/>
              <w:rPr>
                <w:color w:val="0070C0"/>
              </w:rPr>
            </w:pPr>
            <w:r w:rsidRPr="009743EA">
              <w:rPr>
                <w:color w:val="0070C0"/>
              </w:rPr>
              <w:lastRenderedPageBreak/>
              <w:t xml:space="preserve">    "m2m:cnt": {</w:t>
            </w:r>
          </w:p>
          <w:p w14:paraId="379E41FA" w14:textId="77777777" w:rsidR="00C24EF4" w:rsidRPr="009743EA" w:rsidRDefault="00C24EF4" w:rsidP="005C72A8">
            <w:pPr>
              <w:pStyle w:val="TAL"/>
              <w:snapToGrid w:val="0"/>
              <w:ind w:left="284"/>
              <w:rPr>
                <w:color w:val="0070C0"/>
              </w:rPr>
            </w:pPr>
            <w:r w:rsidRPr="009743EA">
              <w:rPr>
                <w:color w:val="0070C0"/>
              </w:rPr>
              <w:t xml:space="preserve">        "cbs": 0,</w:t>
            </w:r>
          </w:p>
          <w:p w14:paraId="4D55E2DF" w14:textId="77777777" w:rsidR="00C24EF4" w:rsidRPr="009743EA" w:rsidRDefault="00C24EF4" w:rsidP="005C72A8">
            <w:pPr>
              <w:pStyle w:val="TAL"/>
              <w:snapToGrid w:val="0"/>
              <w:ind w:left="284"/>
              <w:rPr>
                <w:color w:val="0070C0"/>
              </w:rPr>
            </w:pPr>
            <w:r w:rsidRPr="009743EA">
              <w:rPr>
                <w:color w:val="0070C0"/>
              </w:rPr>
              <w:t xml:space="preserve">        "cni": 0,</w:t>
            </w:r>
          </w:p>
          <w:p w14:paraId="72ED50B0" w14:textId="77777777" w:rsidR="00C24EF4" w:rsidRPr="00062C7A" w:rsidRDefault="00C24EF4" w:rsidP="005C72A8">
            <w:pPr>
              <w:pStyle w:val="TAL"/>
              <w:snapToGrid w:val="0"/>
              <w:ind w:left="284"/>
              <w:rPr>
                <w:color w:val="0070C0"/>
                <w:lang w:val="fr-FR"/>
              </w:rPr>
            </w:pPr>
            <w:r w:rsidRPr="009743EA">
              <w:rPr>
                <w:color w:val="0070C0"/>
              </w:rPr>
              <w:t xml:space="preserve">        </w:t>
            </w:r>
            <w:r w:rsidRPr="00062C7A">
              <w:rPr>
                <w:color w:val="0070C0"/>
                <w:lang w:val="fr-FR"/>
              </w:rPr>
              <w:t>"ct": "20180406T092758",</w:t>
            </w:r>
          </w:p>
          <w:p w14:paraId="153D5B50" w14:textId="77777777" w:rsidR="00C24EF4" w:rsidRPr="00062C7A" w:rsidRDefault="00C24EF4" w:rsidP="005C72A8">
            <w:pPr>
              <w:pStyle w:val="TAL"/>
              <w:snapToGrid w:val="0"/>
              <w:ind w:left="284"/>
              <w:rPr>
                <w:color w:val="0070C0"/>
                <w:lang w:val="fr-FR"/>
              </w:rPr>
            </w:pPr>
            <w:r w:rsidRPr="00062C7A">
              <w:rPr>
                <w:color w:val="0070C0"/>
                <w:lang w:val="fr-FR"/>
              </w:rPr>
              <w:t xml:space="preserve">        "et": "99991231T235959",</w:t>
            </w:r>
          </w:p>
          <w:p w14:paraId="6DE4CAC6" w14:textId="77777777" w:rsidR="00C24EF4" w:rsidRPr="00062C7A" w:rsidRDefault="00C24EF4" w:rsidP="005C72A8">
            <w:pPr>
              <w:pStyle w:val="TAL"/>
              <w:snapToGrid w:val="0"/>
              <w:ind w:left="284"/>
              <w:rPr>
                <w:color w:val="0070C0"/>
                <w:lang w:val="fr-FR"/>
              </w:rPr>
            </w:pPr>
            <w:r w:rsidRPr="00062C7A">
              <w:rPr>
                <w:color w:val="0070C0"/>
                <w:lang w:val="fr-FR"/>
              </w:rPr>
              <w:t xml:space="preserve">        "lt": "20180406T092758",</w:t>
            </w:r>
          </w:p>
          <w:p w14:paraId="7D440F67" w14:textId="77777777" w:rsidR="00C24EF4" w:rsidRPr="00062C7A" w:rsidRDefault="00C24EF4" w:rsidP="005C72A8">
            <w:pPr>
              <w:pStyle w:val="TAL"/>
              <w:snapToGrid w:val="0"/>
              <w:ind w:left="284"/>
              <w:rPr>
                <w:color w:val="0070C0"/>
                <w:lang w:val="fr-FR"/>
              </w:rPr>
            </w:pPr>
            <w:r w:rsidRPr="00062C7A">
              <w:rPr>
                <w:color w:val="0070C0"/>
                <w:lang w:val="fr-FR"/>
              </w:rPr>
              <w:t xml:space="preserve">        "mbs": 60000000,</w:t>
            </w:r>
          </w:p>
          <w:p w14:paraId="370FDDD3" w14:textId="77777777" w:rsidR="00C24EF4" w:rsidRPr="00062C7A" w:rsidRDefault="00C24EF4" w:rsidP="005C72A8">
            <w:pPr>
              <w:pStyle w:val="TAL"/>
              <w:snapToGrid w:val="0"/>
              <w:ind w:left="284"/>
              <w:rPr>
                <w:color w:val="0070C0"/>
                <w:lang w:val="fr-FR"/>
              </w:rPr>
            </w:pPr>
            <w:r w:rsidRPr="00062C7A">
              <w:rPr>
                <w:color w:val="0070C0"/>
                <w:lang w:val="fr-FR"/>
              </w:rPr>
              <w:t xml:space="preserve">        "mia": 1600,</w:t>
            </w:r>
          </w:p>
          <w:p w14:paraId="76BDC7C8" w14:textId="77777777" w:rsidR="00C24EF4" w:rsidRPr="00062C7A" w:rsidRDefault="00C24EF4" w:rsidP="005C72A8">
            <w:pPr>
              <w:pStyle w:val="TAL"/>
              <w:snapToGrid w:val="0"/>
              <w:ind w:left="284"/>
              <w:rPr>
                <w:color w:val="0070C0"/>
                <w:lang w:val="fr-FR"/>
              </w:rPr>
            </w:pPr>
            <w:r w:rsidRPr="00062C7A">
              <w:rPr>
                <w:color w:val="0070C0"/>
                <w:lang w:val="fr-FR"/>
              </w:rPr>
              <w:t xml:space="preserve">        "mni": 10000,</w:t>
            </w:r>
          </w:p>
          <w:p w14:paraId="69A64594" w14:textId="77777777" w:rsidR="00C24EF4" w:rsidRPr="00062C7A" w:rsidRDefault="00C24EF4" w:rsidP="005C72A8">
            <w:pPr>
              <w:pStyle w:val="TAL"/>
              <w:snapToGrid w:val="0"/>
              <w:ind w:left="284"/>
              <w:rPr>
                <w:color w:val="0070C0"/>
                <w:lang w:val="fr-FR"/>
              </w:rPr>
            </w:pPr>
            <w:r w:rsidRPr="00062C7A">
              <w:rPr>
                <w:color w:val="0070C0"/>
                <w:lang w:val="fr-FR"/>
              </w:rPr>
              <w:t xml:space="preserve">        "pi": "CAE0120180406T0846311405855351047680_cse01",</w:t>
            </w:r>
          </w:p>
          <w:p w14:paraId="2AC83DC5" w14:textId="77777777" w:rsidR="00C24EF4" w:rsidRPr="00062C7A" w:rsidRDefault="00C24EF4" w:rsidP="005C72A8">
            <w:pPr>
              <w:pStyle w:val="TAL"/>
              <w:snapToGrid w:val="0"/>
              <w:ind w:left="284"/>
              <w:rPr>
                <w:color w:val="0070C0"/>
                <w:lang w:val="fr-FR"/>
              </w:rPr>
            </w:pPr>
            <w:r w:rsidRPr="00062C7A">
              <w:rPr>
                <w:color w:val="0070C0"/>
                <w:lang w:val="fr-FR"/>
              </w:rPr>
              <w:t xml:space="preserve">        "ri": "cnt20180406T0927581405855602828800_cse01",</w:t>
            </w:r>
          </w:p>
          <w:p w14:paraId="5EF683D5" w14:textId="77777777" w:rsidR="00C24EF4" w:rsidRPr="00062C7A" w:rsidRDefault="00C24EF4" w:rsidP="005C72A8">
            <w:pPr>
              <w:pStyle w:val="TAL"/>
              <w:snapToGrid w:val="0"/>
              <w:ind w:left="284"/>
              <w:rPr>
                <w:color w:val="0070C0"/>
                <w:lang w:val="fr-FR"/>
              </w:rPr>
            </w:pPr>
            <w:r w:rsidRPr="00062C7A">
              <w:rPr>
                <w:color w:val="0070C0"/>
                <w:lang w:val="fr-FR"/>
              </w:rPr>
              <w:t xml:space="preserve">        "rn": "cont_temp",</w:t>
            </w:r>
          </w:p>
          <w:p w14:paraId="322C7758" w14:textId="77777777" w:rsidR="00C24EF4" w:rsidRPr="009743EA" w:rsidRDefault="00C24EF4" w:rsidP="005C72A8">
            <w:pPr>
              <w:pStyle w:val="TAL"/>
              <w:snapToGrid w:val="0"/>
              <w:ind w:left="284"/>
              <w:rPr>
                <w:color w:val="0070C0"/>
              </w:rPr>
            </w:pPr>
            <w:r w:rsidRPr="00062C7A">
              <w:rPr>
                <w:color w:val="0070C0"/>
                <w:lang w:val="fr-FR"/>
              </w:rPr>
              <w:t xml:space="preserve">        </w:t>
            </w:r>
            <w:r w:rsidRPr="009743EA">
              <w:rPr>
                <w:color w:val="0070C0"/>
              </w:rPr>
              <w:t>"st": 0,</w:t>
            </w:r>
          </w:p>
          <w:p w14:paraId="6EEB3332" w14:textId="77777777" w:rsidR="00C24EF4" w:rsidRPr="009743EA" w:rsidRDefault="00C24EF4" w:rsidP="005C72A8">
            <w:pPr>
              <w:pStyle w:val="TAL"/>
              <w:snapToGrid w:val="0"/>
              <w:ind w:left="284"/>
              <w:rPr>
                <w:color w:val="0070C0"/>
              </w:rPr>
            </w:pPr>
            <w:r w:rsidRPr="009743EA">
              <w:rPr>
                <w:color w:val="0070C0"/>
              </w:rPr>
              <w:t xml:space="preserve">        "ty": 3</w:t>
            </w:r>
          </w:p>
          <w:p w14:paraId="50180943" w14:textId="77777777" w:rsidR="00C24EF4" w:rsidRPr="009743EA" w:rsidRDefault="00C24EF4" w:rsidP="005C72A8">
            <w:pPr>
              <w:pStyle w:val="TAL"/>
              <w:snapToGrid w:val="0"/>
              <w:ind w:left="284"/>
              <w:rPr>
                <w:color w:val="0070C0"/>
              </w:rPr>
            </w:pPr>
            <w:r w:rsidRPr="009743EA">
              <w:rPr>
                <w:color w:val="0070C0"/>
              </w:rPr>
              <w:t xml:space="preserve">    }</w:t>
            </w:r>
          </w:p>
          <w:p w14:paraId="4528322C" w14:textId="77777777" w:rsidR="00C24EF4" w:rsidRPr="009743EA" w:rsidRDefault="00C24EF4" w:rsidP="005C72A8">
            <w:pPr>
              <w:pStyle w:val="TAL"/>
              <w:snapToGrid w:val="0"/>
              <w:ind w:left="284"/>
              <w:rPr>
                <w:color w:val="0070C0"/>
              </w:rPr>
            </w:pPr>
            <w:r w:rsidRPr="009743EA">
              <w:rPr>
                <w:color w:val="0070C0"/>
              </w:rPr>
              <w:t>}</w:t>
            </w:r>
          </w:p>
          <w:p w14:paraId="32198BDD" w14:textId="77777777" w:rsidR="00C24EF4" w:rsidRPr="009743EA" w:rsidRDefault="00C24EF4" w:rsidP="005C72A8">
            <w:pPr>
              <w:pStyle w:val="TAL"/>
              <w:snapToGrid w:val="0"/>
              <w:ind w:left="284"/>
              <w:rPr>
                <w:color w:val="0070C0"/>
              </w:rPr>
            </w:pPr>
          </w:p>
        </w:tc>
      </w:tr>
      <w:tr w:rsidR="00C24EF4" w:rsidRPr="009743EA" w14:paraId="43C9C692"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34D191D5" w14:textId="77777777" w:rsidR="00C24EF4" w:rsidRPr="009743EA" w:rsidRDefault="00C24EF4" w:rsidP="005C72A8">
            <w:pPr>
              <w:pStyle w:val="Default"/>
              <w:jc w:val="center"/>
              <w:rPr>
                <w:rFonts w:ascii="Arial" w:eastAsia="Malgun Gothic" w:hAnsi="Arial"/>
                <w:b/>
                <w:color w:val="auto"/>
                <w:kern w:val="1"/>
                <w:sz w:val="18"/>
                <w:szCs w:val="20"/>
              </w:rPr>
            </w:pPr>
          </w:p>
          <w:p w14:paraId="66D46388" w14:textId="77777777" w:rsidR="00C24EF4" w:rsidRPr="009743EA" w:rsidRDefault="00C24EF4" w:rsidP="005C72A8">
            <w:pPr>
              <w:pStyle w:val="Default"/>
              <w:jc w:val="center"/>
              <w:rPr>
                <w:rFonts w:ascii="Arial" w:eastAsia="Malgun Gothic" w:hAnsi="Arial"/>
                <w:b/>
                <w:color w:val="auto"/>
                <w:kern w:val="1"/>
                <w:sz w:val="18"/>
                <w:szCs w:val="20"/>
              </w:rPr>
            </w:pPr>
          </w:p>
          <w:p w14:paraId="7CFB395C" w14:textId="77777777" w:rsidR="00C24EF4" w:rsidRPr="009743EA" w:rsidRDefault="00C24EF4" w:rsidP="005C72A8">
            <w:pPr>
              <w:pStyle w:val="Default"/>
              <w:jc w:val="center"/>
              <w:rPr>
                <w:rFonts w:ascii="Arial" w:eastAsia="Malgun Gothic" w:hAnsi="Arial"/>
                <w:b/>
                <w:color w:val="auto"/>
                <w:kern w:val="1"/>
                <w:sz w:val="18"/>
                <w:szCs w:val="20"/>
              </w:rPr>
            </w:pPr>
          </w:p>
          <w:p w14:paraId="4CD48046" w14:textId="77777777" w:rsidR="00C24EF4" w:rsidRPr="009743EA" w:rsidRDefault="00C24EF4" w:rsidP="005C72A8">
            <w:pPr>
              <w:pStyle w:val="Default"/>
              <w:jc w:val="center"/>
              <w:rPr>
                <w:rFonts w:ascii="Arial" w:eastAsia="Malgun Gothic" w:hAnsi="Arial"/>
                <w:b/>
                <w:color w:val="auto"/>
                <w:kern w:val="1"/>
                <w:sz w:val="18"/>
                <w:szCs w:val="20"/>
              </w:rPr>
            </w:pPr>
          </w:p>
          <w:p w14:paraId="0F49CF08" w14:textId="77777777" w:rsidR="00C24EF4" w:rsidRPr="009743EA" w:rsidRDefault="00C24EF4" w:rsidP="005C72A8">
            <w:pPr>
              <w:pStyle w:val="Default"/>
              <w:jc w:val="center"/>
              <w:rPr>
                <w:rFonts w:ascii="Arial" w:eastAsia="Malgun Gothic" w:hAnsi="Arial"/>
                <w:b/>
                <w:color w:val="auto"/>
                <w:kern w:val="1"/>
                <w:sz w:val="18"/>
                <w:szCs w:val="20"/>
              </w:rPr>
            </w:pPr>
          </w:p>
          <w:p w14:paraId="1D9811F7" w14:textId="77777777" w:rsidR="00C24EF4" w:rsidRPr="009743EA" w:rsidRDefault="00C24EF4" w:rsidP="005C72A8">
            <w:pPr>
              <w:pStyle w:val="Default"/>
              <w:jc w:val="center"/>
              <w:rPr>
                <w:rFonts w:ascii="Arial" w:eastAsia="Malgun Gothic" w:hAnsi="Arial"/>
                <w:b/>
                <w:color w:val="auto"/>
                <w:kern w:val="1"/>
                <w:sz w:val="18"/>
                <w:szCs w:val="20"/>
              </w:rPr>
            </w:pPr>
          </w:p>
          <w:p w14:paraId="6DF60313" w14:textId="77777777" w:rsidR="00C24EF4" w:rsidRPr="009743EA" w:rsidRDefault="00C24EF4" w:rsidP="005C72A8">
            <w:pPr>
              <w:pStyle w:val="Default"/>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Example with</w:t>
            </w:r>
          </w:p>
          <w:p w14:paraId="11E0E1A6" w14:textId="77777777" w:rsidR="00C24EF4" w:rsidRPr="009743EA" w:rsidRDefault="00C24EF4" w:rsidP="005C72A8">
            <w:pPr>
              <w:pStyle w:val="Default"/>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RCN=4</w:t>
            </w:r>
          </w:p>
          <w:p w14:paraId="7B3D4696" w14:textId="77777777" w:rsidR="00C24EF4" w:rsidRPr="009743EA" w:rsidRDefault="00C24EF4" w:rsidP="005C72A8">
            <w:pPr>
              <w:pStyle w:val="Default"/>
              <w:rPr>
                <w:rFonts w:ascii="Arial" w:eastAsia="Malgun Gothic" w:hAnsi="Arial"/>
                <w:b/>
                <w:color w:val="auto"/>
                <w:kern w:val="1"/>
                <w:sz w:val="18"/>
                <w:szCs w:val="20"/>
              </w:rPr>
            </w:pPr>
          </w:p>
          <w:p w14:paraId="78C9EBEA" w14:textId="77777777" w:rsidR="00C24EF4" w:rsidRPr="009743EA" w:rsidRDefault="00C24EF4" w:rsidP="005C72A8">
            <w:pPr>
              <w:pStyle w:val="Default"/>
              <w:rPr>
                <w:rFonts w:ascii="Arial" w:eastAsia="Malgun Gothic" w:hAnsi="Arial"/>
                <w:b/>
                <w:color w:val="auto"/>
                <w:kern w:val="1"/>
                <w:sz w:val="18"/>
                <w:szCs w:val="20"/>
              </w:rP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756C60EC" w14:textId="77777777" w:rsidR="001872F6" w:rsidRPr="009743EA" w:rsidRDefault="001872F6" w:rsidP="001872F6">
            <w:pPr>
              <w:widowControl w:val="0"/>
              <w:overflowPunct/>
              <w:spacing w:after="0"/>
              <w:ind w:left="284"/>
              <w:textAlignment w:val="auto"/>
              <w:rPr>
                <w:rFonts w:ascii="Arial" w:hAnsi="Arial"/>
                <w:color w:val="0070C0"/>
                <w:sz w:val="18"/>
              </w:rPr>
            </w:pPr>
          </w:p>
          <w:p w14:paraId="59CF33BF" w14:textId="77777777" w:rsidR="001872F6" w:rsidRPr="009743EA" w:rsidRDefault="001872F6" w:rsidP="007C39B4">
            <w:pPr>
              <w:widowControl w:val="0"/>
              <w:overflowPunct/>
              <w:spacing w:after="0"/>
              <w:ind w:left="284"/>
              <w:textAlignment w:val="auto"/>
              <w:rPr>
                <w:rFonts w:eastAsia="Calibri Light"/>
                <w:b/>
                <w:sz w:val="24"/>
              </w:rPr>
            </w:pPr>
            <w:r w:rsidRPr="009743EA">
              <w:rPr>
                <w:rFonts w:eastAsia="Calibri Light"/>
                <w:b/>
                <w:sz w:val="24"/>
              </w:rPr>
              <w:t>API/CONT/RET/001_RCN4</w:t>
            </w:r>
          </w:p>
          <w:p w14:paraId="7D010385" w14:textId="77777777" w:rsidR="00C24EF4" w:rsidRPr="005A2D7C" w:rsidRDefault="00C24EF4" w:rsidP="007C39B4">
            <w:pPr>
              <w:pStyle w:val="NoSpacing"/>
              <w:rPr>
                <w:lang w:val="en-GB"/>
              </w:rPr>
            </w:pPr>
          </w:p>
          <w:p w14:paraId="2AF0FD0E" w14:textId="77777777" w:rsidR="00C24EF4" w:rsidRPr="009743EA" w:rsidRDefault="00C24EF4" w:rsidP="005C72A8">
            <w:pPr>
              <w:widowControl w:val="0"/>
              <w:overflowPunct/>
              <w:spacing w:after="0"/>
              <w:ind w:left="284"/>
              <w:jc w:val="both"/>
              <w:textAlignment w:val="auto"/>
              <w:rPr>
                <w:rFonts w:ascii="Arial" w:hAnsi="Arial"/>
                <w:b/>
                <w:color w:val="0070C0"/>
                <w:sz w:val="18"/>
              </w:rPr>
            </w:pPr>
            <w:r w:rsidRPr="009743EA">
              <w:rPr>
                <w:rFonts w:ascii="Arial" w:hAnsi="Arial"/>
                <w:b/>
                <w:color w:val="0070C0"/>
                <w:sz w:val="18"/>
              </w:rPr>
              <w:t>HTTP Request:</w:t>
            </w:r>
          </w:p>
          <w:p w14:paraId="7A28BFC0" w14:textId="77777777" w:rsidR="00C24EF4" w:rsidRPr="009743EA" w:rsidRDefault="00C24EF4" w:rsidP="005C72A8">
            <w:pPr>
              <w:pStyle w:val="TAL"/>
              <w:snapToGrid w:val="0"/>
              <w:ind w:left="284"/>
              <w:jc w:val="both"/>
              <w:rPr>
                <w:color w:val="0070C0"/>
              </w:rPr>
            </w:pPr>
          </w:p>
          <w:p w14:paraId="08511566" w14:textId="77777777" w:rsidR="00C24EF4" w:rsidRPr="009743EA" w:rsidRDefault="00C24EF4" w:rsidP="005C72A8">
            <w:pPr>
              <w:pStyle w:val="TAL"/>
              <w:snapToGrid w:val="0"/>
              <w:ind w:left="284"/>
              <w:jc w:val="both"/>
              <w:rPr>
                <w:color w:val="0070C0"/>
              </w:rPr>
            </w:pPr>
            <w:r w:rsidRPr="009743EA">
              <w:rPr>
                <w:color w:val="0070C0"/>
              </w:rPr>
              <w:t>GET /mn-name/ae_sensor/cont_temp?rcn=4 HTTP/1.1</w:t>
            </w:r>
          </w:p>
          <w:p w14:paraId="29AEAC38" w14:textId="77777777" w:rsidR="00C24EF4" w:rsidRPr="009743EA" w:rsidRDefault="00C24EF4" w:rsidP="005C72A8">
            <w:pPr>
              <w:pStyle w:val="TAL"/>
              <w:snapToGrid w:val="0"/>
              <w:ind w:left="284"/>
              <w:jc w:val="both"/>
              <w:rPr>
                <w:color w:val="0070C0"/>
              </w:rPr>
            </w:pPr>
            <w:r w:rsidRPr="009743EA">
              <w:rPr>
                <w:color w:val="0070C0"/>
              </w:rPr>
              <w:t>Host: 192.168.0.10:8282</w:t>
            </w:r>
          </w:p>
          <w:p w14:paraId="2D11A2BB" w14:textId="77777777" w:rsidR="00C24EF4" w:rsidRPr="009743EA" w:rsidRDefault="00C24EF4" w:rsidP="005C72A8">
            <w:pPr>
              <w:pStyle w:val="TAL"/>
              <w:snapToGrid w:val="0"/>
              <w:ind w:left="284"/>
              <w:jc w:val="both"/>
              <w:rPr>
                <w:color w:val="0070C0"/>
              </w:rPr>
            </w:pPr>
            <w:r w:rsidRPr="009743EA">
              <w:rPr>
                <w:color w:val="0070C0"/>
              </w:rPr>
              <w:t>X-M2M-Origin: CAE3878123815422295646</w:t>
            </w:r>
          </w:p>
          <w:p w14:paraId="189CB73A" w14:textId="77777777" w:rsidR="00C24EF4" w:rsidRPr="009743EA" w:rsidRDefault="00C24EF4" w:rsidP="005C72A8">
            <w:pPr>
              <w:pStyle w:val="TAL"/>
              <w:snapToGrid w:val="0"/>
              <w:ind w:left="284"/>
              <w:jc w:val="both"/>
              <w:rPr>
                <w:color w:val="0070C0"/>
              </w:rPr>
            </w:pPr>
            <w:r w:rsidRPr="009743EA">
              <w:rPr>
                <w:color w:val="0070C0"/>
              </w:rPr>
              <w:t>Accept: application/json</w:t>
            </w:r>
          </w:p>
          <w:p w14:paraId="4F2DF6FF" w14:textId="77777777" w:rsidR="00A94CB3" w:rsidRPr="009743EA" w:rsidRDefault="00A94CB3" w:rsidP="00A94CB3">
            <w:pPr>
              <w:pStyle w:val="TAL"/>
              <w:snapToGrid w:val="0"/>
              <w:ind w:left="284"/>
              <w:jc w:val="both"/>
              <w:rPr>
                <w:color w:val="0070C0"/>
              </w:rPr>
            </w:pPr>
            <w:r w:rsidRPr="009743EA">
              <w:rPr>
                <w:color w:val="0070C0"/>
              </w:rPr>
              <w:t>X-M2M-RI: 1234</w:t>
            </w:r>
          </w:p>
          <w:p w14:paraId="3169870E" w14:textId="77777777" w:rsidR="009B6DB3" w:rsidRPr="009743EA" w:rsidRDefault="009B6DB3" w:rsidP="009B6DB3">
            <w:pPr>
              <w:pStyle w:val="TAL"/>
              <w:snapToGrid w:val="0"/>
              <w:ind w:left="284"/>
              <w:jc w:val="both"/>
              <w:rPr>
                <w:color w:val="0070C0"/>
              </w:rPr>
            </w:pPr>
            <w:r w:rsidRPr="009743EA">
              <w:rPr>
                <w:color w:val="0070C0"/>
              </w:rPr>
              <w:t>X-M2M-RVI: 2a</w:t>
            </w:r>
          </w:p>
          <w:p w14:paraId="386EE593" w14:textId="77777777" w:rsidR="00C24EF4" w:rsidRPr="009743EA" w:rsidRDefault="00C24EF4" w:rsidP="005C72A8">
            <w:pPr>
              <w:pStyle w:val="TAL"/>
              <w:snapToGrid w:val="0"/>
              <w:ind w:left="284"/>
            </w:pPr>
          </w:p>
          <w:p w14:paraId="116A08CE" w14:textId="77777777" w:rsidR="00C24EF4" w:rsidRPr="009743EA" w:rsidRDefault="00C24EF4" w:rsidP="005C72A8">
            <w:pPr>
              <w:pStyle w:val="TAL"/>
              <w:snapToGrid w:val="0"/>
              <w:ind w:left="284"/>
            </w:pPr>
          </w:p>
          <w:p w14:paraId="2BE0767E" w14:textId="77777777" w:rsidR="00C24EF4" w:rsidRPr="009743EA" w:rsidRDefault="00C24EF4" w:rsidP="005C72A8">
            <w:pPr>
              <w:pStyle w:val="TAL"/>
              <w:snapToGrid w:val="0"/>
              <w:ind w:left="284"/>
            </w:pPr>
            <w:r w:rsidRPr="009743EA">
              <w:t>// Container &lt;cont_temp&gt; has 2 child &lt;contentInstance&gt; resources</w:t>
            </w:r>
          </w:p>
          <w:p w14:paraId="5D2E8754" w14:textId="77777777" w:rsidR="00C24EF4" w:rsidRPr="009743EA" w:rsidRDefault="00C24EF4" w:rsidP="005C72A8">
            <w:pPr>
              <w:pStyle w:val="TAL"/>
              <w:snapToGrid w:val="0"/>
              <w:ind w:left="284"/>
            </w:pPr>
          </w:p>
          <w:p w14:paraId="5D0A8D43" w14:textId="77777777" w:rsidR="00C24EF4" w:rsidRPr="009743EA" w:rsidRDefault="00C24EF4" w:rsidP="005C72A8">
            <w:pPr>
              <w:pStyle w:val="TAL"/>
              <w:snapToGrid w:val="0"/>
              <w:ind w:left="284"/>
              <w:rPr>
                <w:b/>
                <w:color w:val="0070C0"/>
              </w:rPr>
            </w:pPr>
            <w:r w:rsidRPr="009743EA">
              <w:rPr>
                <w:b/>
                <w:color w:val="0070C0"/>
              </w:rPr>
              <w:t>HTTP Response:</w:t>
            </w:r>
          </w:p>
          <w:p w14:paraId="78DA24D2" w14:textId="77777777" w:rsidR="00C24EF4" w:rsidRPr="009743EA" w:rsidRDefault="00C24EF4" w:rsidP="005C72A8">
            <w:pPr>
              <w:widowControl w:val="0"/>
              <w:overflowPunct/>
              <w:spacing w:after="0"/>
              <w:ind w:left="284"/>
              <w:textAlignment w:val="auto"/>
              <w:rPr>
                <w:rFonts w:ascii="Arial" w:hAnsi="Arial"/>
                <w:color w:val="0070C0"/>
                <w:sz w:val="18"/>
              </w:rPr>
            </w:pPr>
          </w:p>
          <w:p w14:paraId="63C37231" w14:textId="77777777" w:rsidR="00C24EF4" w:rsidRPr="009743EA" w:rsidRDefault="00C24EF4" w:rsidP="005C72A8">
            <w:pPr>
              <w:widowControl w:val="0"/>
              <w:overflowPunct/>
              <w:spacing w:after="0"/>
              <w:ind w:left="284"/>
              <w:textAlignment w:val="auto"/>
              <w:rPr>
                <w:rFonts w:ascii="Arial" w:hAnsi="Arial"/>
                <w:color w:val="0070C0"/>
                <w:sz w:val="18"/>
              </w:rPr>
            </w:pPr>
            <w:r w:rsidRPr="009743EA">
              <w:rPr>
                <w:rFonts w:ascii="Arial" w:hAnsi="Arial"/>
                <w:color w:val="0070C0"/>
                <w:sz w:val="18"/>
              </w:rPr>
              <w:t>200 OK</w:t>
            </w:r>
          </w:p>
          <w:p w14:paraId="5C009CD6" w14:textId="77777777" w:rsidR="00C24EF4" w:rsidRPr="009743EA" w:rsidRDefault="00C24EF4" w:rsidP="005C72A8">
            <w:pPr>
              <w:widowControl w:val="0"/>
              <w:overflowPunct/>
              <w:spacing w:after="0"/>
              <w:ind w:left="284"/>
              <w:jc w:val="both"/>
              <w:textAlignment w:val="auto"/>
              <w:rPr>
                <w:rFonts w:ascii="Arial" w:hAnsi="Arial"/>
                <w:color w:val="0070C0"/>
                <w:sz w:val="18"/>
              </w:rPr>
            </w:pPr>
            <w:r w:rsidRPr="009743EA">
              <w:rPr>
                <w:rFonts w:ascii="Arial" w:hAnsi="Arial"/>
                <w:color w:val="0070C0"/>
                <w:sz w:val="18"/>
              </w:rPr>
              <w:t>Content-Length:1347</w:t>
            </w:r>
          </w:p>
          <w:p w14:paraId="1E8DB22F" w14:textId="77777777" w:rsidR="00C24EF4" w:rsidRPr="009743EA" w:rsidRDefault="00C24EF4" w:rsidP="005C72A8">
            <w:pPr>
              <w:widowControl w:val="0"/>
              <w:overflowPunct/>
              <w:spacing w:after="0"/>
              <w:ind w:left="284"/>
              <w:jc w:val="both"/>
              <w:textAlignment w:val="auto"/>
              <w:rPr>
                <w:rFonts w:ascii="Arial" w:hAnsi="Arial"/>
                <w:color w:val="0070C0"/>
                <w:sz w:val="18"/>
              </w:rPr>
            </w:pPr>
            <w:r w:rsidRPr="009743EA">
              <w:rPr>
                <w:rFonts w:ascii="Arial" w:hAnsi="Arial"/>
                <w:color w:val="0070C0"/>
                <w:sz w:val="18"/>
              </w:rPr>
              <w:t>Content-Type:application/json</w:t>
            </w:r>
          </w:p>
          <w:p w14:paraId="3CF972E4" w14:textId="77777777" w:rsidR="00C24EF4" w:rsidRPr="009743EA" w:rsidRDefault="00C24EF4" w:rsidP="005C72A8">
            <w:pPr>
              <w:widowControl w:val="0"/>
              <w:overflowPunct/>
              <w:spacing w:after="0"/>
              <w:ind w:left="284"/>
              <w:jc w:val="both"/>
              <w:textAlignment w:val="auto"/>
              <w:rPr>
                <w:rFonts w:ascii="Arial" w:hAnsi="Arial"/>
                <w:color w:val="0070C0"/>
                <w:sz w:val="18"/>
              </w:rPr>
            </w:pPr>
            <w:r w:rsidRPr="009743EA">
              <w:rPr>
                <w:rFonts w:ascii="Arial" w:hAnsi="Arial"/>
                <w:color w:val="0070C0"/>
                <w:sz w:val="18"/>
              </w:rPr>
              <w:t>X-M2M-Origin:/mnID</w:t>
            </w:r>
          </w:p>
          <w:p w14:paraId="48B9690C" w14:textId="77777777" w:rsidR="00A94CB3" w:rsidRPr="009743EA" w:rsidRDefault="00A94CB3" w:rsidP="00A94CB3">
            <w:pPr>
              <w:pStyle w:val="TAL"/>
              <w:snapToGrid w:val="0"/>
              <w:ind w:left="284"/>
              <w:jc w:val="both"/>
              <w:rPr>
                <w:color w:val="0070C0"/>
              </w:rPr>
            </w:pPr>
            <w:r w:rsidRPr="009743EA">
              <w:rPr>
                <w:color w:val="0070C0"/>
              </w:rPr>
              <w:t>X-M2M-RI: 1234</w:t>
            </w:r>
          </w:p>
          <w:p w14:paraId="0BFFD17F" w14:textId="77777777" w:rsidR="009B6DB3" w:rsidRPr="009743EA" w:rsidRDefault="009B6DB3" w:rsidP="009B6DB3">
            <w:pPr>
              <w:pStyle w:val="TAL"/>
              <w:snapToGrid w:val="0"/>
              <w:ind w:left="284"/>
              <w:jc w:val="both"/>
              <w:rPr>
                <w:color w:val="0070C0"/>
              </w:rPr>
            </w:pPr>
            <w:r w:rsidRPr="009743EA">
              <w:rPr>
                <w:color w:val="0070C0"/>
              </w:rPr>
              <w:t>X-M2M-RVI: 2a</w:t>
            </w:r>
          </w:p>
          <w:p w14:paraId="7014AA55" w14:textId="77777777" w:rsidR="00C24EF4" w:rsidRPr="009743EA" w:rsidRDefault="00C24EF4" w:rsidP="005C72A8">
            <w:pPr>
              <w:widowControl w:val="0"/>
              <w:overflowPunct/>
              <w:spacing w:after="0"/>
              <w:ind w:left="284"/>
              <w:jc w:val="both"/>
              <w:textAlignment w:val="auto"/>
              <w:rPr>
                <w:rFonts w:ascii="Arial" w:hAnsi="Arial"/>
                <w:color w:val="0070C0"/>
                <w:sz w:val="18"/>
              </w:rPr>
            </w:pPr>
            <w:r w:rsidRPr="009743EA">
              <w:rPr>
                <w:rFonts w:ascii="Arial" w:hAnsi="Arial"/>
                <w:color w:val="0070C0"/>
                <w:sz w:val="18"/>
              </w:rPr>
              <w:t>X-M2M-RSC:2000</w:t>
            </w:r>
          </w:p>
          <w:p w14:paraId="63D77DBB" w14:textId="77777777" w:rsidR="00C24EF4" w:rsidRPr="009743EA" w:rsidRDefault="00C24EF4" w:rsidP="005C72A8">
            <w:pPr>
              <w:widowControl w:val="0"/>
              <w:overflowPunct/>
              <w:spacing w:after="0"/>
              <w:ind w:left="284"/>
              <w:jc w:val="both"/>
              <w:textAlignment w:val="auto"/>
              <w:rPr>
                <w:rFonts w:ascii="Arial" w:hAnsi="Arial"/>
                <w:color w:val="0070C0"/>
                <w:sz w:val="18"/>
              </w:rPr>
            </w:pPr>
          </w:p>
          <w:p w14:paraId="5CFF5CB4" w14:textId="77777777" w:rsidR="00C24EF4" w:rsidRPr="009743EA" w:rsidRDefault="00C24EF4" w:rsidP="005C72A8">
            <w:pPr>
              <w:widowControl w:val="0"/>
              <w:overflowPunct/>
              <w:spacing w:after="0"/>
              <w:ind w:left="284"/>
              <w:jc w:val="both"/>
              <w:textAlignment w:val="auto"/>
              <w:rPr>
                <w:rFonts w:ascii="Arial" w:hAnsi="Arial"/>
                <w:color w:val="0070C0"/>
                <w:sz w:val="18"/>
              </w:rPr>
            </w:pPr>
            <w:r w:rsidRPr="009743EA">
              <w:rPr>
                <w:rFonts w:ascii="Arial" w:hAnsi="Arial"/>
                <w:color w:val="0070C0"/>
                <w:sz w:val="18"/>
              </w:rPr>
              <w:t>{</w:t>
            </w:r>
          </w:p>
          <w:p w14:paraId="4B944333" w14:textId="77777777" w:rsidR="00C24EF4" w:rsidRPr="009743EA" w:rsidRDefault="00C24EF4" w:rsidP="005C72A8">
            <w:pPr>
              <w:widowControl w:val="0"/>
              <w:overflowPunct/>
              <w:spacing w:after="0"/>
              <w:ind w:left="284"/>
              <w:jc w:val="both"/>
              <w:textAlignment w:val="auto"/>
              <w:rPr>
                <w:rFonts w:ascii="Arial" w:hAnsi="Arial"/>
                <w:color w:val="0070C0"/>
                <w:sz w:val="18"/>
              </w:rPr>
            </w:pPr>
            <w:r w:rsidRPr="009743EA">
              <w:rPr>
                <w:rFonts w:ascii="Arial" w:hAnsi="Arial"/>
                <w:color w:val="0070C0"/>
                <w:sz w:val="18"/>
              </w:rPr>
              <w:t xml:space="preserve">    "m2m:cnt": {</w:t>
            </w:r>
          </w:p>
          <w:p w14:paraId="11E2E541" w14:textId="77777777" w:rsidR="00C24EF4" w:rsidRPr="00062C7A" w:rsidRDefault="00C24EF4" w:rsidP="005C72A8">
            <w:pPr>
              <w:widowControl w:val="0"/>
              <w:overflowPunct/>
              <w:spacing w:after="0"/>
              <w:ind w:left="284"/>
              <w:jc w:val="both"/>
              <w:textAlignment w:val="auto"/>
              <w:rPr>
                <w:rFonts w:ascii="Arial" w:hAnsi="Arial"/>
                <w:color w:val="0070C0"/>
                <w:sz w:val="18"/>
                <w:lang w:val="fr-FR"/>
              </w:rPr>
            </w:pPr>
            <w:r w:rsidRPr="009743EA">
              <w:rPr>
                <w:rFonts w:ascii="Arial" w:hAnsi="Arial"/>
                <w:color w:val="0070C0"/>
                <w:sz w:val="18"/>
              </w:rPr>
              <w:t xml:space="preserve">        </w:t>
            </w:r>
            <w:r w:rsidRPr="00062C7A">
              <w:rPr>
                <w:rFonts w:ascii="Arial" w:hAnsi="Arial"/>
                <w:color w:val="0070C0"/>
                <w:sz w:val="18"/>
                <w:lang w:val="fr-FR"/>
              </w:rPr>
              <w:t>"cbs": 6,</w:t>
            </w:r>
          </w:p>
          <w:p w14:paraId="4881AD67" w14:textId="77777777" w:rsidR="00C24EF4" w:rsidRPr="00062C7A" w:rsidRDefault="00C24EF4"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 xml:space="preserve">        "cni": 2,</w:t>
            </w:r>
          </w:p>
          <w:p w14:paraId="31E62A80" w14:textId="77777777" w:rsidR="00C24EF4" w:rsidRPr="00062C7A" w:rsidRDefault="00C24EF4"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 xml:space="preserve">        "ct": "20180406T092758",</w:t>
            </w:r>
          </w:p>
          <w:p w14:paraId="65F9416C" w14:textId="77777777" w:rsidR="00C24EF4" w:rsidRPr="00062C7A" w:rsidRDefault="00C24EF4"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 xml:space="preserve">        "et": "99991231T235959",</w:t>
            </w:r>
          </w:p>
          <w:p w14:paraId="264FACAB" w14:textId="77777777" w:rsidR="00C24EF4" w:rsidRPr="00062C7A" w:rsidRDefault="00C24EF4"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 xml:space="preserve">        "lt": "20180406T094838",</w:t>
            </w:r>
          </w:p>
          <w:p w14:paraId="599FED31" w14:textId="77777777" w:rsidR="00C24EF4" w:rsidRPr="00062C7A" w:rsidRDefault="00C24EF4"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 xml:space="preserve">        "m2m:cin": </w:t>
            </w:r>
            <w:r w:rsidRPr="005A2D7C">
              <w:rPr>
                <w:rFonts w:ascii="Arial" w:hAnsi="Arial"/>
                <w:sz w:val="18"/>
                <w:lang w:val="fr-FR"/>
              </w:rPr>
              <w:t>[</w:t>
            </w:r>
          </w:p>
          <w:p w14:paraId="675B5F2B" w14:textId="77777777" w:rsidR="00C24EF4" w:rsidRPr="00062C7A" w:rsidRDefault="00C24EF4"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 xml:space="preserve">            {</w:t>
            </w:r>
          </w:p>
          <w:p w14:paraId="375EE3D1" w14:textId="77777777" w:rsidR="00C24EF4" w:rsidRPr="00062C7A" w:rsidRDefault="00C24EF4"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 xml:space="preserve">                "con": "27",</w:t>
            </w:r>
          </w:p>
          <w:p w14:paraId="4E5691AE" w14:textId="77777777" w:rsidR="00C24EF4" w:rsidRPr="00062C7A" w:rsidRDefault="00C24EF4"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 xml:space="preserve">                "cs": 3,</w:t>
            </w:r>
          </w:p>
          <w:p w14:paraId="6A1FA85C" w14:textId="77777777" w:rsidR="00C24EF4" w:rsidRPr="00062C7A" w:rsidRDefault="00C24EF4"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 xml:space="preserve">                "ct": "20180406T094838",</w:t>
            </w:r>
          </w:p>
          <w:p w14:paraId="5B8ABDB1" w14:textId="77777777" w:rsidR="00C24EF4" w:rsidRPr="00062C7A" w:rsidRDefault="00C24EF4"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 xml:space="preserve">                "et": "99991231T235959",</w:t>
            </w:r>
          </w:p>
          <w:p w14:paraId="749C1B32" w14:textId="77777777" w:rsidR="00C24EF4" w:rsidRPr="00062C7A" w:rsidRDefault="00C24EF4"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 xml:space="preserve">                "lt": "20180406T094838",</w:t>
            </w:r>
          </w:p>
          <w:p w14:paraId="23CC3C96" w14:textId="77777777" w:rsidR="00C24EF4" w:rsidRPr="00062C7A" w:rsidRDefault="00C24EF4"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 xml:space="preserve">                "pi": "cnt20180406T0927581405855602828800_cse01",</w:t>
            </w:r>
          </w:p>
          <w:p w14:paraId="6D3CFDDD" w14:textId="77777777" w:rsidR="00C24EF4" w:rsidRPr="00062C7A" w:rsidRDefault="00C24EF4"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 xml:space="preserve">                "ri": "cin20180406T0948381405855183193602_cse01",</w:t>
            </w:r>
          </w:p>
          <w:p w14:paraId="57E3EA0A" w14:textId="77777777" w:rsidR="00C24EF4" w:rsidRPr="009743EA" w:rsidRDefault="00C24EF4" w:rsidP="005C72A8">
            <w:pPr>
              <w:widowControl w:val="0"/>
              <w:overflowPunct/>
              <w:spacing w:after="0"/>
              <w:ind w:left="284"/>
              <w:jc w:val="both"/>
              <w:textAlignment w:val="auto"/>
              <w:rPr>
                <w:rFonts w:ascii="Arial" w:hAnsi="Arial"/>
                <w:color w:val="0070C0"/>
                <w:sz w:val="18"/>
              </w:rPr>
            </w:pPr>
            <w:r w:rsidRPr="00062C7A">
              <w:rPr>
                <w:rFonts w:ascii="Arial" w:hAnsi="Arial"/>
                <w:color w:val="0070C0"/>
                <w:sz w:val="18"/>
                <w:lang w:val="fr-FR"/>
              </w:rPr>
              <w:t xml:space="preserve">                </w:t>
            </w:r>
            <w:r w:rsidRPr="009743EA">
              <w:rPr>
                <w:rFonts w:ascii="Arial" w:hAnsi="Arial"/>
                <w:color w:val="0070C0"/>
                <w:sz w:val="18"/>
              </w:rPr>
              <w:t>"rn": "cin20180406T0948381405855183193601_cse01",</w:t>
            </w:r>
          </w:p>
          <w:p w14:paraId="5D966B0E" w14:textId="77777777" w:rsidR="00C24EF4" w:rsidRPr="009743EA" w:rsidRDefault="00C24EF4" w:rsidP="005C72A8">
            <w:pPr>
              <w:widowControl w:val="0"/>
              <w:overflowPunct/>
              <w:spacing w:after="0"/>
              <w:ind w:left="284"/>
              <w:jc w:val="both"/>
              <w:textAlignment w:val="auto"/>
              <w:rPr>
                <w:rFonts w:ascii="Arial" w:hAnsi="Arial"/>
                <w:color w:val="0070C0"/>
                <w:sz w:val="18"/>
              </w:rPr>
            </w:pPr>
            <w:r w:rsidRPr="009743EA">
              <w:rPr>
                <w:rFonts w:ascii="Arial" w:hAnsi="Arial"/>
                <w:color w:val="0070C0"/>
                <w:sz w:val="18"/>
              </w:rPr>
              <w:t xml:space="preserve">                "st": 2,</w:t>
            </w:r>
          </w:p>
          <w:p w14:paraId="6E95E7BA" w14:textId="77777777" w:rsidR="00C24EF4" w:rsidRPr="009743EA" w:rsidRDefault="00C24EF4" w:rsidP="005C72A8">
            <w:pPr>
              <w:widowControl w:val="0"/>
              <w:overflowPunct/>
              <w:spacing w:after="0"/>
              <w:ind w:left="284"/>
              <w:jc w:val="both"/>
              <w:textAlignment w:val="auto"/>
              <w:rPr>
                <w:rFonts w:ascii="Arial" w:hAnsi="Arial"/>
                <w:color w:val="0070C0"/>
                <w:sz w:val="18"/>
              </w:rPr>
            </w:pPr>
            <w:r w:rsidRPr="009743EA">
              <w:rPr>
                <w:rFonts w:ascii="Arial" w:hAnsi="Arial"/>
                <w:color w:val="0070C0"/>
                <w:sz w:val="18"/>
              </w:rPr>
              <w:t xml:space="preserve">                "ty": 4</w:t>
            </w:r>
          </w:p>
          <w:p w14:paraId="07E7BD24" w14:textId="77777777" w:rsidR="00C24EF4" w:rsidRPr="00062C7A" w:rsidRDefault="00C24EF4" w:rsidP="005C72A8">
            <w:pPr>
              <w:widowControl w:val="0"/>
              <w:overflowPunct/>
              <w:spacing w:after="0"/>
              <w:ind w:left="284"/>
              <w:jc w:val="both"/>
              <w:textAlignment w:val="auto"/>
              <w:rPr>
                <w:rFonts w:ascii="Arial" w:hAnsi="Arial"/>
                <w:color w:val="0070C0"/>
                <w:sz w:val="18"/>
                <w:lang w:val="fr-FR"/>
              </w:rPr>
            </w:pPr>
            <w:r w:rsidRPr="009743EA">
              <w:rPr>
                <w:rFonts w:ascii="Arial" w:hAnsi="Arial"/>
                <w:color w:val="0070C0"/>
                <w:sz w:val="18"/>
              </w:rPr>
              <w:t xml:space="preserve">            </w:t>
            </w:r>
            <w:r w:rsidRPr="00062C7A">
              <w:rPr>
                <w:rFonts w:ascii="Arial" w:hAnsi="Arial"/>
                <w:color w:val="0070C0"/>
                <w:sz w:val="18"/>
                <w:lang w:val="fr-FR"/>
              </w:rPr>
              <w:t>},</w:t>
            </w:r>
          </w:p>
          <w:p w14:paraId="604FB736" w14:textId="77777777" w:rsidR="00C24EF4" w:rsidRPr="00062C7A" w:rsidRDefault="00C24EF4"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 xml:space="preserve">            {</w:t>
            </w:r>
          </w:p>
          <w:p w14:paraId="6D34881A" w14:textId="77777777" w:rsidR="00C24EF4" w:rsidRPr="00062C7A" w:rsidRDefault="00C24EF4"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 xml:space="preserve">                "con": "28",</w:t>
            </w:r>
          </w:p>
          <w:p w14:paraId="13564675" w14:textId="77777777" w:rsidR="00C24EF4" w:rsidRPr="00062C7A" w:rsidRDefault="00C24EF4"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 xml:space="preserve">                "cs": 3,</w:t>
            </w:r>
          </w:p>
          <w:p w14:paraId="6FD9B777" w14:textId="77777777" w:rsidR="00C24EF4" w:rsidRPr="00062C7A" w:rsidRDefault="00C24EF4"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 xml:space="preserve">                "ct": "20180406T094719",</w:t>
            </w:r>
          </w:p>
          <w:p w14:paraId="0E603C95" w14:textId="77777777" w:rsidR="00C24EF4" w:rsidRPr="00062C7A" w:rsidRDefault="00C24EF4"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 xml:space="preserve">                "et": "99991231T235959",</w:t>
            </w:r>
          </w:p>
          <w:p w14:paraId="1D00C66B" w14:textId="77777777" w:rsidR="00C24EF4" w:rsidRPr="00062C7A" w:rsidRDefault="00C24EF4"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lastRenderedPageBreak/>
              <w:t xml:space="preserve">                "lt": "20180406T094719",</w:t>
            </w:r>
          </w:p>
          <w:p w14:paraId="41C8C9BE" w14:textId="77777777" w:rsidR="00C24EF4" w:rsidRPr="00062C7A" w:rsidRDefault="00C24EF4"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 xml:space="preserve">                "pi": "cnt20180406T0927581405855602828800_cse01",</w:t>
            </w:r>
          </w:p>
          <w:p w14:paraId="4EF053D1" w14:textId="77777777" w:rsidR="00C24EF4" w:rsidRPr="00062C7A" w:rsidRDefault="00C24EF4"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 xml:space="preserve">                "ri": "cin20180406T0947191405855686755841_cse01",</w:t>
            </w:r>
          </w:p>
          <w:p w14:paraId="74CC51F0" w14:textId="77777777" w:rsidR="00C24EF4" w:rsidRPr="00062C7A" w:rsidRDefault="00C24EF4"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 xml:space="preserve">                "rn": "cin20180406T0947191405855686755840_cse01",</w:t>
            </w:r>
          </w:p>
          <w:p w14:paraId="5D705C4C" w14:textId="77777777" w:rsidR="00C24EF4" w:rsidRPr="009743EA" w:rsidRDefault="00C24EF4" w:rsidP="005C72A8">
            <w:pPr>
              <w:widowControl w:val="0"/>
              <w:overflowPunct/>
              <w:spacing w:after="0"/>
              <w:ind w:left="284"/>
              <w:jc w:val="both"/>
              <w:textAlignment w:val="auto"/>
              <w:rPr>
                <w:rFonts w:ascii="Arial" w:hAnsi="Arial"/>
                <w:color w:val="0070C0"/>
                <w:sz w:val="18"/>
              </w:rPr>
            </w:pPr>
            <w:r w:rsidRPr="00062C7A">
              <w:rPr>
                <w:rFonts w:ascii="Arial" w:hAnsi="Arial"/>
                <w:color w:val="0070C0"/>
                <w:sz w:val="18"/>
                <w:lang w:val="fr-FR"/>
              </w:rPr>
              <w:t xml:space="preserve">                </w:t>
            </w:r>
            <w:r w:rsidRPr="009743EA">
              <w:rPr>
                <w:rFonts w:ascii="Arial" w:hAnsi="Arial"/>
                <w:color w:val="0070C0"/>
                <w:sz w:val="18"/>
              </w:rPr>
              <w:t>"st": 1,</w:t>
            </w:r>
          </w:p>
          <w:p w14:paraId="3A91B00B" w14:textId="77777777" w:rsidR="00C24EF4" w:rsidRPr="009743EA" w:rsidRDefault="00C24EF4" w:rsidP="005C72A8">
            <w:pPr>
              <w:widowControl w:val="0"/>
              <w:overflowPunct/>
              <w:spacing w:after="0"/>
              <w:ind w:left="284"/>
              <w:jc w:val="both"/>
              <w:textAlignment w:val="auto"/>
              <w:rPr>
                <w:rFonts w:ascii="Arial" w:hAnsi="Arial"/>
                <w:color w:val="0070C0"/>
                <w:sz w:val="18"/>
              </w:rPr>
            </w:pPr>
            <w:r w:rsidRPr="009743EA">
              <w:rPr>
                <w:rFonts w:ascii="Arial" w:hAnsi="Arial"/>
                <w:color w:val="0070C0"/>
                <w:sz w:val="18"/>
              </w:rPr>
              <w:t xml:space="preserve">                "ty": 4</w:t>
            </w:r>
          </w:p>
          <w:p w14:paraId="021B6713" w14:textId="77777777" w:rsidR="00C24EF4" w:rsidRPr="009743EA" w:rsidRDefault="00C24EF4" w:rsidP="005C72A8">
            <w:pPr>
              <w:widowControl w:val="0"/>
              <w:overflowPunct/>
              <w:spacing w:after="0"/>
              <w:ind w:left="284"/>
              <w:jc w:val="both"/>
              <w:textAlignment w:val="auto"/>
              <w:rPr>
                <w:rFonts w:ascii="Arial" w:hAnsi="Arial"/>
                <w:color w:val="0070C0"/>
                <w:sz w:val="18"/>
              </w:rPr>
            </w:pPr>
            <w:r w:rsidRPr="009743EA">
              <w:rPr>
                <w:rFonts w:ascii="Arial" w:hAnsi="Arial"/>
                <w:color w:val="0070C0"/>
                <w:sz w:val="18"/>
              </w:rPr>
              <w:t xml:space="preserve">            }</w:t>
            </w:r>
          </w:p>
          <w:p w14:paraId="704DE58B" w14:textId="77777777" w:rsidR="00C24EF4" w:rsidRPr="009743EA" w:rsidRDefault="00C24EF4" w:rsidP="005C72A8">
            <w:pPr>
              <w:widowControl w:val="0"/>
              <w:overflowPunct/>
              <w:spacing w:after="0"/>
              <w:ind w:left="284"/>
              <w:jc w:val="both"/>
              <w:textAlignment w:val="auto"/>
              <w:rPr>
                <w:rFonts w:ascii="Arial" w:hAnsi="Arial"/>
                <w:color w:val="0070C0"/>
                <w:sz w:val="18"/>
              </w:rPr>
            </w:pPr>
            <w:r w:rsidRPr="009743EA">
              <w:rPr>
                <w:rFonts w:ascii="Arial" w:hAnsi="Arial"/>
                <w:color w:val="0070C0"/>
                <w:sz w:val="18"/>
              </w:rPr>
              <w:t xml:space="preserve">        ],</w:t>
            </w:r>
          </w:p>
          <w:p w14:paraId="776BF4B0" w14:textId="77777777" w:rsidR="00C24EF4" w:rsidRPr="009743EA" w:rsidRDefault="00C24EF4" w:rsidP="005C72A8">
            <w:pPr>
              <w:widowControl w:val="0"/>
              <w:overflowPunct/>
              <w:spacing w:after="0"/>
              <w:ind w:left="284"/>
              <w:jc w:val="both"/>
              <w:textAlignment w:val="auto"/>
              <w:rPr>
                <w:rFonts w:ascii="Arial" w:hAnsi="Arial"/>
                <w:color w:val="0070C0"/>
                <w:sz w:val="18"/>
              </w:rPr>
            </w:pPr>
            <w:r w:rsidRPr="009743EA">
              <w:rPr>
                <w:rFonts w:ascii="Arial" w:hAnsi="Arial"/>
                <w:color w:val="0070C0"/>
                <w:sz w:val="18"/>
              </w:rPr>
              <w:t xml:space="preserve">        "mbs": 60000000,</w:t>
            </w:r>
          </w:p>
          <w:p w14:paraId="03970A23" w14:textId="77777777" w:rsidR="00C24EF4" w:rsidRPr="009743EA" w:rsidRDefault="00C24EF4" w:rsidP="005C72A8">
            <w:pPr>
              <w:widowControl w:val="0"/>
              <w:overflowPunct/>
              <w:spacing w:after="0"/>
              <w:ind w:left="284"/>
              <w:jc w:val="both"/>
              <w:textAlignment w:val="auto"/>
              <w:rPr>
                <w:rFonts w:ascii="Arial" w:hAnsi="Arial"/>
                <w:color w:val="0070C0"/>
                <w:sz w:val="18"/>
              </w:rPr>
            </w:pPr>
            <w:r w:rsidRPr="009743EA">
              <w:rPr>
                <w:rFonts w:ascii="Arial" w:hAnsi="Arial"/>
                <w:color w:val="0070C0"/>
                <w:sz w:val="18"/>
              </w:rPr>
              <w:t xml:space="preserve">        "mia": 1600,</w:t>
            </w:r>
          </w:p>
          <w:p w14:paraId="546CA07A" w14:textId="77777777" w:rsidR="00C24EF4" w:rsidRPr="009743EA" w:rsidRDefault="00C24EF4" w:rsidP="005C72A8">
            <w:pPr>
              <w:widowControl w:val="0"/>
              <w:overflowPunct/>
              <w:spacing w:after="0"/>
              <w:ind w:left="284"/>
              <w:jc w:val="both"/>
              <w:textAlignment w:val="auto"/>
              <w:rPr>
                <w:rFonts w:ascii="Arial" w:hAnsi="Arial"/>
                <w:color w:val="0070C0"/>
                <w:sz w:val="18"/>
              </w:rPr>
            </w:pPr>
            <w:r w:rsidRPr="009743EA">
              <w:rPr>
                <w:rFonts w:ascii="Arial" w:hAnsi="Arial"/>
                <w:color w:val="0070C0"/>
                <w:sz w:val="18"/>
              </w:rPr>
              <w:t xml:space="preserve">        "mni": 10000,</w:t>
            </w:r>
          </w:p>
          <w:p w14:paraId="66555843" w14:textId="77777777" w:rsidR="00C24EF4" w:rsidRPr="00062C7A" w:rsidRDefault="00C24EF4" w:rsidP="005C72A8">
            <w:pPr>
              <w:widowControl w:val="0"/>
              <w:overflowPunct/>
              <w:spacing w:after="0"/>
              <w:ind w:left="284"/>
              <w:jc w:val="both"/>
              <w:textAlignment w:val="auto"/>
              <w:rPr>
                <w:rFonts w:ascii="Arial" w:hAnsi="Arial"/>
                <w:color w:val="0070C0"/>
                <w:sz w:val="18"/>
                <w:lang w:val="fr-FR"/>
              </w:rPr>
            </w:pPr>
            <w:r w:rsidRPr="009743EA">
              <w:rPr>
                <w:rFonts w:ascii="Arial" w:hAnsi="Arial"/>
                <w:color w:val="0070C0"/>
                <w:sz w:val="18"/>
              </w:rPr>
              <w:t xml:space="preserve">        </w:t>
            </w:r>
            <w:r w:rsidRPr="00062C7A">
              <w:rPr>
                <w:rFonts w:ascii="Arial" w:hAnsi="Arial"/>
                <w:color w:val="0070C0"/>
                <w:sz w:val="18"/>
                <w:lang w:val="fr-FR"/>
              </w:rPr>
              <w:t>"pi": "CAE0120180406T0846311405855351047680_cse01",</w:t>
            </w:r>
          </w:p>
          <w:p w14:paraId="7327EA6A" w14:textId="77777777" w:rsidR="00C24EF4" w:rsidRPr="00062C7A" w:rsidRDefault="00C24EF4"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 xml:space="preserve">        "ri": "cnt20180406T0927581405855602828800_cse01",</w:t>
            </w:r>
          </w:p>
          <w:p w14:paraId="5D58C9CF" w14:textId="77777777" w:rsidR="00C24EF4" w:rsidRPr="009743EA" w:rsidRDefault="00C24EF4" w:rsidP="005C72A8">
            <w:pPr>
              <w:widowControl w:val="0"/>
              <w:overflowPunct/>
              <w:spacing w:after="0"/>
              <w:ind w:left="284"/>
              <w:jc w:val="both"/>
              <w:textAlignment w:val="auto"/>
              <w:rPr>
                <w:rFonts w:ascii="Arial" w:hAnsi="Arial"/>
                <w:color w:val="0070C0"/>
                <w:sz w:val="18"/>
              </w:rPr>
            </w:pPr>
            <w:r w:rsidRPr="00062C7A">
              <w:rPr>
                <w:rFonts w:ascii="Arial" w:hAnsi="Arial"/>
                <w:color w:val="0070C0"/>
                <w:sz w:val="18"/>
                <w:lang w:val="fr-FR"/>
              </w:rPr>
              <w:t xml:space="preserve">        </w:t>
            </w:r>
            <w:r w:rsidRPr="009743EA">
              <w:rPr>
                <w:rFonts w:ascii="Arial" w:hAnsi="Arial"/>
                <w:color w:val="0070C0"/>
                <w:sz w:val="18"/>
              </w:rPr>
              <w:t>"rn": "cont_temp",</w:t>
            </w:r>
          </w:p>
          <w:p w14:paraId="3242FA38" w14:textId="77777777" w:rsidR="00C24EF4" w:rsidRPr="009743EA" w:rsidRDefault="00C24EF4" w:rsidP="005C72A8">
            <w:pPr>
              <w:widowControl w:val="0"/>
              <w:overflowPunct/>
              <w:spacing w:after="0"/>
              <w:ind w:left="284"/>
              <w:jc w:val="both"/>
              <w:textAlignment w:val="auto"/>
              <w:rPr>
                <w:rFonts w:ascii="Arial" w:hAnsi="Arial"/>
                <w:color w:val="0070C0"/>
                <w:sz w:val="18"/>
              </w:rPr>
            </w:pPr>
            <w:r w:rsidRPr="009743EA">
              <w:rPr>
                <w:rFonts w:ascii="Arial" w:hAnsi="Arial"/>
                <w:color w:val="0070C0"/>
                <w:sz w:val="18"/>
              </w:rPr>
              <w:t xml:space="preserve">        "st": 2,</w:t>
            </w:r>
          </w:p>
          <w:p w14:paraId="4E85FF06" w14:textId="77777777" w:rsidR="00C24EF4" w:rsidRPr="009743EA" w:rsidRDefault="00C24EF4" w:rsidP="005C72A8">
            <w:pPr>
              <w:widowControl w:val="0"/>
              <w:overflowPunct/>
              <w:spacing w:after="0"/>
              <w:ind w:left="284"/>
              <w:jc w:val="both"/>
              <w:textAlignment w:val="auto"/>
              <w:rPr>
                <w:rFonts w:ascii="Arial" w:hAnsi="Arial"/>
                <w:color w:val="0070C0"/>
                <w:sz w:val="18"/>
              </w:rPr>
            </w:pPr>
            <w:r w:rsidRPr="009743EA">
              <w:rPr>
                <w:rFonts w:ascii="Arial" w:hAnsi="Arial"/>
                <w:color w:val="0070C0"/>
                <w:sz w:val="18"/>
              </w:rPr>
              <w:t xml:space="preserve">        "ty": 3</w:t>
            </w:r>
          </w:p>
          <w:p w14:paraId="05956A5E" w14:textId="77777777" w:rsidR="00C24EF4" w:rsidRPr="009743EA" w:rsidRDefault="00C24EF4" w:rsidP="005C72A8">
            <w:pPr>
              <w:widowControl w:val="0"/>
              <w:overflowPunct/>
              <w:spacing w:after="0"/>
              <w:ind w:left="284"/>
              <w:jc w:val="both"/>
              <w:textAlignment w:val="auto"/>
              <w:rPr>
                <w:rFonts w:ascii="Arial" w:hAnsi="Arial"/>
                <w:color w:val="0070C0"/>
                <w:sz w:val="18"/>
              </w:rPr>
            </w:pPr>
            <w:r w:rsidRPr="009743EA">
              <w:rPr>
                <w:rFonts w:ascii="Arial" w:hAnsi="Arial"/>
                <w:color w:val="0070C0"/>
                <w:sz w:val="18"/>
              </w:rPr>
              <w:t xml:space="preserve">    }</w:t>
            </w:r>
          </w:p>
          <w:p w14:paraId="501E3BD0" w14:textId="77777777" w:rsidR="00C24EF4" w:rsidRPr="009743EA" w:rsidRDefault="00C24EF4" w:rsidP="005C72A8">
            <w:pPr>
              <w:widowControl w:val="0"/>
              <w:overflowPunct/>
              <w:spacing w:after="0"/>
              <w:ind w:left="284"/>
              <w:jc w:val="both"/>
              <w:textAlignment w:val="auto"/>
              <w:rPr>
                <w:rFonts w:ascii="Arial" w:hAnsi="Arial"/>
                <w:color w:val="0070C0"/>
                <w:sz w:val="18"/>
              </w:rPr>
            </w:pPr>
            <w:r w:rsidRPr="009743EA">
              <w:rPr>
                <w:rFonts w:ascii="Arial" w:hAnsi="Arial"/>
                <w:color w:val="0070C0"/>
                <w:sz w:val="18"/>
              </w:rPr>
              <w:t>}</w:t>
            </w:r>
          </w:p>
          <w:p w14:paraId="32E98616" w14:textId="77777777" w:rsidR="00C24EF4" w:rsidRPr="009743EA" w:rsidRDefault="00C24EF4" w:rsidP="005C72A8">
            <w:pPr>
              <w:widowControl w:val="0"/>
              <w:overflowPunct/>
              <w:spacing w:after="0"/>
              <w:ind w:left="284"/>
              <w:jc w:val="both"/>
              <w:textAlignment w:val="auto"/>
            </w:pPr>
          </w:p>
        </w:tc>
      </w:tr>
    </w:tbl>
    <w:p w14:paraId="2ED39AF1" w14:textId="77777777" w:rsidR="00C24EF4" w:rsidRPr="009743EA" w:rsidRDefault="00C24EF4" w:rsidP="00C24EF4"/>
    <w:p w14:paraId="06EBE978" w14:textId="77777777" w:rsidR="00C24EF4" w:rsidRPr="009743EA" w:rsidRDefault="00C24EF4" w:rsidP="00C24EF4">
      <w:pPr>
        <w:pStyle w:val="Heading4"/>
      </w:pPr>
      <w:bookmarkStart w:id="327" w:name="_Toc49420728"/>
      <w:bookmarkStart w:id="328" w:name="_Toc49507542"/>
      <w:bookmarkStart w:id="329" w:name="_Toc49507654"/>
      <w:bookmarkStart w:id="330" w:name="_Toc532286356"/>
      <w:bookmarkStart w:id="331" w:name="_Toc532286492"/>
      <w:bookmarkStart w:id="332" w:name="_Toc46154397"/>
      <w:bookmarkStart w:id="333" w:name="_Toc57298358"/>
      <w:r w:rsidRPr="009743EA">
        <w:t>6.2.5.3</w:t>
      </w:r>
      <w:r w:rsidRPr="009743EA">
        <w:tab/>
        <w:t>API-CONT-UPD</w:t>
      </w:r>
      <w:bookmarkEnd w:id="327"/>
      <w:bookmarkEnd w:id="328"/>
      <w:bookmarkEnd w:id="329"/>
      <w:bookmarkEnd w:id="330"/>
      <w:bookmarkEnd w:id="331"/>
      <w:bookmarkEnd w:id="332"/>
      <w:bookmarkEnd w:id="333"/>
    </w:p>
    <w:tbl>
      <w:tblPr>
        <w:tblW w:w="9659" w:type="dxa"/>
        <w:jc w:val="center"/>
        <w:tblLayout w:type="fixed"/>
        <w:tblCellMar>
          <w:left w:w="28" w:type="dxa"/>
        </w:tblCellMar>
        <w:tblLook w:val="0000" w:firstRow="0" w:lastRow="0" w:firstColumn="0" w:lastColumn="0" w:noHBand="0" w:noVBand="0"/>
      </w:tblPr>
      <w:tblGrid>
        <w:gridCol w:w="1286"/>
        <w:gridCol w:w="8373"/>
      </w:tblGrid>
      <w:tr w:rsidR="00C24EF4" w:rsidRPr="009743EA" w14:paraId="60CD3D0E"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236852DF" w14:textId="77777777" w:rsidR="00C24EF4" w:rsidRPr="009743EA" w:rsidRDefault="00C24EF4" w:rsidP="005A38A8">
            <w:pPr>
              <w:pStyle w:val="TAL"/>
              <w:snapToGrid w:val="0"/>
              <w:rPr>
                <w:b/>
              </w:rPr>
            </w:pPr>
          </w:p>
          <w:p w14:paraId="74400A47" w14:textId="77777777" w:rsidR="00C24EF4" w:rsidRPr="009743EA" w:rsidRDefault="00C24EF4" w:rsidP="005C72A8">
            <w:pPr>
              <w:pStyle w:val="TAL"/>
              <w:snapToGrid w:val="0"/>
              <w:jc w:val="center"/>
              <w:rPr>
                <w:b/>
              </w:rPr>
            </w:pPr>
            <w:r w:rsidRPr="009743EA">
              <w:rPr>
                <w:b/>
              </w:rPr>
              <w:t>API Id</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57D73AC1" w14:textId="77777777" w:rsidR="00C24EF4" w:rsidRPr="005A2D7C" w:rsidRDefault="00C24EF4" w:rsidP="005A2D7C">
            <w:pPr>
              <w:pStyle w:val="TAL"/>
              <w:rPr>
                <w:rFonts w:eastAsia="Calibri Light"/>
              </w:rPr>
            </w:pPr>
            <w:r w:rsidRPr="005A2D7C">
              <w:rPr>
                <w:rFonts w:eastAsia="Calibri Light"/>
              </w:rPr>
              <w:t>API/CONT/UPD/001</w:t>
            </w:r>
          </w:p>
          <w:p w14:paraId="76F5ECC8" w14:textId="77777777" w:rsidR="00C24EF4" w:rsidRPr="005A2D7C" w:rsidRDefault="00C24EF4" w:rsidP="005A2D7C">
            <w:pPr>
              <w:pStyle w:val="TAL"/>
              <w:rPr>
                <w:rFonts w:eastAsia="Calibri Light"/>
              </w:rPr>
            </w:pPr>
            <w:r w:rsidRPr="005A2D7C">
              <w:rPr>
                <w:rFonts w:eastAsia="Calibri Light"/>
              </w:rPr>
              <w:t>API/CONT/UPD/001_RCN0</w:t>
            </w:r>
          </w:p>
          <w:p w14:paraId="5389995C" w14:textId="77777777" w:rsidR="00C24EF4" w:rsidRPr="005A2D7C" w:rsidRDefault="00C24EF4" w:rsidP="005A2D7C">
            <w:pPr>
              <w:pStyle w:val="TAL"/>
              <w:rPr>
                <w:rFonts w:eastAsia="Calibri Light"/>
              </w:rPr>
            </w:pPr>
            <w:r w:rsidRPr="005A2D7C">
              <w:rPr>
                <w:rFonts w:eastAsia="Calibri Light"/>
              </w:rPr>
              <w:t>API/CONT/UPD/001_RCN1</w:t>
            </w:r>
          </w:p>
        </w:tc>
      </w:tr>
      <w:tr w:rsidR="00C24EF4" w:rsidRPr="009743EA" w14:paraId="6470B9E2"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3CAC2BBC" w14:textId="77777777" w:rsidR="00C24EF4" w:rsidRPr="009743EA" w:rsidRDefault="00C24EF4" w:rsidP="005C72A8">
            <w:pPr>
              <w:pStyle w:val="TAL"/>
              <w:snapToGrid w:val="0"/>
              <w:jc w:val="center"/>
              <w:rPr>
                <w:b/>
                <w:kern w:val="1"/>
              </w:rPr>
            </w:pPr>
            <w:r w:rsidRPr="009743EA">
              <w:rPr>
                <w:b/>
                <w:kern w:val="1"/>
              </w:rPr>
              <w:t>API Name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16A97C" w14:textId="6C918BFA" w:rsidR="00C24EF4" w:rsidRPr="005A2D7C" w:rsidRDefault="00C24EF4" w:rsidP="005A2D7C">
            <w:pPr>
              <w:pStyle w:val="TAL"/>
              <w:rPr>
                <w:rFonts w:eastAsia="Calibri Light"/>
              </w:rPr>
            </w:pPr>
            <w:r w:rsidRPr="005A2D7C">
              <w:rPr>
                <w:rFonts w:eastAsia="Calibri Light"/>
              </w:rPr>
              <w:t xml:space="preserve">container UPDATE with or without </w:t>
            </w:r>
            <w:r w:rsidR="00984FEF" w:rsidRPr="005A2D7C">
              <w:rPr>
                <w:rFonts w:eastAsia="Calibri Light"/>
              </w:rPr>
              <w:t>resultContent</w:t>
            </w:r>
            <w:r w:rsidRPr="005A2D7C">
              <w:rPr>
                <w:rFonts w:eastAsia="Calibri Light"/>
              </w:rPr>
              <w:t xml:space="preserve"> set</w:t>
            </w:r>
          </w:p>
        </w:tc>
      </w:tr>
      <w:tr w:rsidR="00C24EF4" w:rsidRPr="009743EA" w14:paraId="419300AD" w14:textId="77777777" w:rsidTr="005A2D7C">
        <w:trPr>
          <w:jc w:val="center"/>
        </w:trPr>
        <w:tc>
          <w:tcPr>
            <w:tcW w:w="1286" w:type="dxa"/>
            <w:tcBorders>
              <w:top w:val="single" w:sz="4" w:space="0" w:color="000000"/>
              <w:left w:val="single" w:sz="4" w:space="0" w:color="000000"/>
              <w:bottom w:val="single" w:sz="4" w:space="0" w:color="000000"/>
            </w:tcBorders>
            <w:shd w:val="clear" w:color="auto" w:fill="E7E6E6"/>
          </w:tcPr>
          <w:p w14:paraId="53980A03" w14:textId="77777777" w:rsidR="00C24EF4" w:rsidRPr="009743EA" w:rsidRDefault="00C24EF4" w:rsidP="005C72A8">
            <w:pPr>
              <w:pStyle w:val="TAL"/>
              <w:snapToGrid w:val="0"/>
              <w:jc w:val="center"/>
              <w:rPr>
                <w:b/>
                <w:kern w:val="1"/>
              </w:rPr>
            </w:pPr>
            <w:r w:rsidRPr="009743EA">
              <w:rPr>
                <w:b/>
                <w:kern w:val="1"/>
              </w:rPr>
              <w:t>Target Resource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0AC4F90C" w14:textId="77777777" w:rsidR="00C24EF4" w:rsidRPr="005A2D7C" w:rsidRDefault="00C24EF4" w:rsidP="005A2D7C">
            <w:pPr>
              <w:pStyle w:val="TAL"/>
              <w:rPr>
                <w:rFonts w:eastAsia="Calibri Light"/>
              </w:rPr>
            </w:pPr>
            <w:r w:rsidRPr="005A2D7C">
              <w:rPr>
                <w:rFonts w:eastAsia="Calibri Light"/>
              </w:rPr>
              <w:t>Requested &lt;container&gt; resource</w:t>
            </w:r>
          </w:p>
        </w:tc>
      </w:tr>
      <w:tr w:rsidR="00C24EF4" w:rsidRPr="009743EA" w14:paraId="6CC71256"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3F8DB2FB" w14:textId="77777777" w:rsidR="00C24EF4" w:rsidRPr="009743EA" w:rsidRDefault="00C24EF4" w:rsidP="005C72A8">
            <w:pPr>
              <w:pStyle w:val="TAL"/>
              <w:snapToGrid w:val="0"/>
              <w:jc w:val="center"/>
              <w:rPr>
                <w:b/>
                <w:kern w:val="1"/>
              </w:rPr>
            </w:pPr>
          </w:p>
          <w:p w14:paraId="3A18219F" w14:textId="77777777" w:rsidR="00C24EF4" w:rsidRPr="009743EA" w:rsidRDefault="00C24EF4" w:rsidP="005C72A8">
            <w:pPr>
              <w:pStyle w:val="TAL"/>
              <w:snapToGrid w:val="0"/>
              <w:jc w:val="center"/>
              <w:rPr>
                <w:b/>
                <w:kern w:val="1"/>
              </w:rPr>
            </w:pPr>
          </w:p>
          <w:p w14:paraId="4ACEB3D1" w14:textId="77777777" w:rsidR="00C24EF4" w:rsidRPr="009743EA" w:rsidRDefault="00C24EF4" w:rsidP="005C72A8">
            <w:pPr>
              <w:pStyle w:val="TAL"/>
              <w:snapToGrid w:val="0"/>
              <w:jc w:val="center"/>
              <w:rPr>
                <w:b/>
                <w:kern w:val="1"/>
              </w:rPr>
            </w:pPr>
            <w:r w:rsidRPr="009743EA">
              <w:rPr>
                <w:b/>
                <w:kern w:val="1"/>
              </w:rPr>
              <w:t>Description</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76D537B5" w14:textId="26B3D834" w:rsidR="00C24EF4" w:rsidRPr="009743EA" w:rsidRDefault="00C24EF4" w:rsidP="005A2D7C">
            <w:pPr>
              <w:pStyle w:val="TAL"/>
              <w:rPr>
                <w:rFonts w:eastAsia="Calibri Light"/>
              </w:rPr>
            </w:pPr>
            <w:r w:rsidRPr="000D6D95">
              <w:t xml:space="preserve">The interface is used to send a &lt;container&gt; UPDATE request to the target &lt;container&gt; resource located under the CSE, and the hosting CSE will respond with only the response status code to indicate the UPDATE </w:t>
            </w:r>
            <w:r w:rsidRPr="009743EA">
              <w:t>operation status</w:t>
            </w:r>
            <w:r w:rsidR="00EA3F33" w:rsidRPr="009743EA">
              <w:rPr>
                <w:rFonts w:eastAsia="Calibri Light"/>
              </w:rPr>
              <w:t>.</w:t>
            </w:r>
          </w:p>
        </w:tc>
      </w:tr>
      <w:tr w:rsidR="00C24EF4" w:rsidRPr="009743EA" w14:paraId="4E5E17C8"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2C17698D" w14:textId="77777777" w:rsidR="00C24EF4" w:rsidRPr="009743EA" w:rsidRDefault="00C24EF4" w:rsidP="005C72A8">
            <w:pPr>
              <w:pStyle w:val="TAL"/>
              <w:snapToGrid w:val="0"/>
              <w:jc w:val="center"/>
              <w:rPr>
                <w:b/>
                <w:kern w:val="1"/>
              </w:rPr>
            </w:pPr>
          </w:p>
          <w:p w14:paraId="193906E3" w14:textId="77777777" w:rsidR="00C24EF4" w:rsidRPr="009743EA" w:rsidRDefault="00C24EF4" w:rsidP="005C72A8">
            <w:pPr>
              <w:pStyle w:val="TAL"/>
              <w:snapToGrid w:val="0"/>
              <w:jc w:val="center"/>
              <w:rPr>
                <w:b/>
                <w:kern w:val="1"/>
              </w:rPr>
            </w:pPr>
          </w:p>
          <w:p w14:paraId="3BCA02F0" w14:textId="77777777" w:rsidR="00C24EF4" w:rsidRPr="009743EA" w:rsidRDefault="00C24EF4" w:rsidP="005C72A8">
            <w:pPr>
              <w:pStyle w:val="TAL"/>
              <w:snapToGrid w:val="0"/>
              <w:jc w:val="center"/>
              <w:rPr>
                <w:b/>
                <w:kern w:val="1"/>
              </w:rPr>
            </w:pPr>
            <w:r w:rsidRPr="009743EA">
              <w:rPr>
                <w:b/>
                <w:kern w:val="1"/>
              </w:rPr>
              <w:t>Resource Structure</w:t>
            </w:r>
            <w:r w:rsidR="00FC2D6A" w:rsidRPr="009743EA">
              <w:rPr>
                <w:b/>
                <w:kern w:val="1"/>
              </w:rPr>
              <w:t xml:space="preserve"> before Sending Request</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4FDF8E2C" w14:textId="77777777" w:rsidR="00C24EF4" w:rsidRPr="005A2D7C" w:rsidRDefault="00C24EF4" w:rsidP="005A2D7C">
            <w:pPr>
              <w:pStyle w:val="FL"/>
            </w:pPr>
            <w:r w:rsidRPr="009743EA">
              <w:object w:dxaOrig="5595" w:dyaOrig="2235" w14:anchorId="58B0445A">
                <v:shape id="_x0000_i1058" type="#_x0000_t75" style="width:279.95pt;height:111.75pt" o:ole="">
                  <v:imagedata r:id="rId51" o:title=""/>
                </v:shape>
                <o:OLEObject Type="Embed" ProgID="Visio.Drawing.15" ShapeID="_x0000_i1058" DrawAspect="Content" ObjectID="_1667911198" r:id="rId52"/>
              </w:object>
            </w:r>
          </w:p>
        </w:tc>
      </w:tr>
      <w:tr w:rsidR="00C24EF4" w:rsidRPr="009743EA" w14:paraId="1F0EC26F"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0AC33FC8" w14:textId="77777777" w:rsidR="00C24EF4" w:rsidRPr="009743EA" w:rsidRDefault="00C24EF4" w:rsidP="005C72A8">
            <w:pPr>
              <w:pStyle w:val="TAL"/>
              <w:snapToGrid w:val="0"/>
              <w:jc w:val="center"/>
              <w:rPr>
                <w:b/>
                <w:kern w:val="1"/>
              </w:rPr>
            </w:pPr>
          </w:p>
          <w:p w14:paraId="7F729340" w14:textId="77777777" w:rsidR="00C24EF4" w:rsidRPr="009743EA" w:rsidRDefault="00C24EF4" w:rsidP="005C72A8">
            <w:pPr>
              <w:pStyle w:val="TAL"/>
              <w:snapToGrid w:val="0"/>
              <w:jc w:val="center"/>
              <w:rPr>
                <w:b/>
                <w:kern w:val="1"/>
              </w:rPr>
            </w:pPr>
          </w:p>
          <w:p w14:paraId="6987F5E9" w14:textId="77777777" w:rsidR="00C24EF4" w:rsidRPr="009743EA" w:rsidRDefault="00C24EF4" w:rsidP="005C72A8">
            <w:pPr>
              <w:pStyle w:val="TAL"/>
              <w:snapToGrid w:val="0"/>
              <w:jc w:val="center"/>
              <w:rPr>
                <w:b/>
                <w:kern w:val="1"/>
              </w:rPr>
            </w:pPr>
          </w:p>
          <w:p w14:paraId="1FF1C8A2" w14:textId="77777777" w:rsidR="00C24EF4" w:rsidRPr="009743EA" w:rsidRDefault="00C24EF4" w:rsidP="005C72A8">
            <w:pPr>
              <w:pStyle w:val="TAL"/>
              <w:snapToGrid w:val="0"/>
              <w:jc w:val="center"/>
              <w:rPr>
                <w:b/>
                <w:kern w:val="1"/>
              </w:rPr>
            </w:pPr>
          </w:p>
          <w:p w14:paraId="19AAB24A" w14:textId="77777777" w:rsidR="00C24EF4" w:rsidRPr="009743EA" w:rsidRDefault="00C24EF4" w:rsidP="005C72A8">
            <w:pPr>
              <w:pStyle w:val="TAL"/>
              <w:snapToGrid w:val="0"/>
              <w:jc w:val="center"/>
              <w:rPr>
                <w:b/>
                <w:kern w:val="1"/>
              </w:rPr>
            </w:pPr>
          </w:p>
          <w:p w14:paraId="448686A4" w14:textId="77777777" w:rsidR="00C24EF4" w:rsidRPr="009743EA" w:rsidRDefault="00C24EF4" w:rsidP="005C72A8">
            <w:pPr>
              <w:pStyle w:val="TAL"/>
              <w:snapToGrid w:val="0"/>
              <w:jc w:val="center"/>
              <w:rPr>
                <w:b/>
                <w:kern w:val="1"/>
              </w:rPr>
            </w:pPr>
            <w:r w:rsidRPr="009743EA">
              <w:rPr>
                <w:b/>
                <w:kern w:val="1"/>
              </w:rPr>
              <w:t>Call Flow</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77E81F89" w14:textId="0C7972E9" w:rsidR="00C24EF4" w:rsidRPr="005A2D7C" w:rsidRDefault="00C24EF4" w:rsidP="005A2D7C">
            <w:pPr>
              <w:pStyle w:val="FL"/>
            </w:pPr>
            <w:r w:rsidRPr="009743EA">
              <w:rPr>
                <w:sz w:val="18"/>
              </w:rPr>
              <w:object w:dxaOrig="8385" w:dyaOrig="4320" w14:anchorId="61292C3C">
                <v:shape id="_x0000_i1059" type="#_x0000_t75" style="width:263.3pt;height:135.4pt" o:ole="">
                  <v:imagedata r:id="rId53" o:title=""/>
                </v:shape>
                <o:OLEObject Type="Embed" ProgID="Visio.Drawing.15" ShapeID="_x0000_i1059" DrawAspect="Content" ObjectID="_1667911199" r:id="rId54"/>
              </w:object>
            </w:r>
          </w:p>
        </w:tc>
      </w:tr>
      <w:tr w:rsidR="00C24EF4" w:rsidRPr="009743EA" w14:paraId="1BC06EE0"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1445D2F3" w14:textId="77777777" w:rsidR="00C24EF4" w:rsidRPr="009743EA" w:rsidRDefault="00C24EF4" w:rsidP="005A2D7C">
            <w:pPr>
              <w:pStyle w:val="TAL"/>
              <w:keepNext w:val="0"/>
              <w:snapToGrid w:val="0"/>
              <w:jc w:val="center"/>
              <w:rPr>
                <w:b/>
                <w:kern w:val="1"/>
              </w:rPr>
            </w:pPr>
          </w:p>
          <w:p w14:paraId="55BA77B6" w14:textId="77777777" w:rsidR="00C24EF4" w:rsidRPr="009743EA" w:rsidRDefault="00C24EF4" w:rsidP="005A2D7C">
            <w:pPr>
              <w:pStyle w:val="TAL"/>
              <w:keepNext w:val="0"/>
              <w:snapToGrid w:val="0"/>
              <w:jc w:val="center"/>
              <w:rPr>
                <w:b/>
                <w:kern w:val="1"/>
              </w:rPr>
            </w:pPr>
          </w:p>
          <w:p w14:paraId="6D8F6D3C" w14:textId="77777777" w:rsidR="00C24EF4" w:rsidRPr="009743EA" w:rsidRDefault="00C24EF4" w:rsidP="005A2D7C">
            <w:pPr>
              <w:pStyle w:val="TAL"/>
              <w:keepNext w:val="0"/>
              <w:snapToGrid w:val="0"/>
              <w:jc w:val="center"/>
              <w:rPr>
                <w:b/>
                <w:kern w:val="1"/>
              </w:rPr>
            </w:pPr>
          </w:p>
          <w:p w14:paraId="325E9B1F" w14:textId="77777777" w:rsidR="00C24EF4" w:rsidRDefault="00C24EF4" w:rsidP="00C072AF">
            <w:pPr>
              <w:pStyle w:val="TAL"/>
              <w:keepNext w:val="0"/>
              <w:snapToGrid w:val="0"/>
              <w:jc w:val="center"/>
              <w:rPr>
                <w:b/>
                <w:kern w:val="1"/>
              </w:rPr>
            </w:pPr>
            <w:r w:rsidRPr="009743EA">
              <w:rPr>
                <w:b/>
                <w:kern w:val="1"/>
              </w:rPr>
              <w:t>HTTP Header Information</w:t>
            </w:r>
          </w:p>
          <w:p w14:paraId="7271C5B5" w14:textId="77777777" w:rsidR="00715670" w:rsidRPr="009743EA" w:rsidRDefault="00715670" w:rsidP="005A2D7C">
            <w:pPr>
              <w:pStyle w:val="TAL"/>
              <w:keepNext w:val="0"/>
              <w:snapToGrid w:val="0"/>
              <w:jc w:val="center"/>
              <w:rPr>
                <w:b/>
                <w:kern w:val="1"/>
              </w:rP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01"/>
              <w:gridCol w:w="4359"/>
            </w:tblGrid>
            <w:tr w:rsidR="00C24EF4" w:rsidRPr="009743EA" w14:paraId="217B3B24" w14:textId="77777777" w:rsidTr="005A2D7C">
              <w:trPr>
                <w:jc w:val="center"/>
              </w:trPr>
              <w:tc>
                <w:tcPr>
                  <w:tcW w:w="1501" w:type="dxa"/>
                  <w:shd w:val="clear" w:color="auto" w:fill="9CC2E5"/>
                </w:tcPr>
                <w:p w14:paraId="11BA9B9B" w14:textId="77777777" w:rsidR="00C24EF4" w:rsidRPr="009743EA" w:rsidRDefault="00C24EF4" w:rsidP="005A2D7C">
                  <w:pPr>
                    <w:pStyle w:val="TAL"/>
                    <w:keepNext w:val="0"/>
                    <w:snapToGrid w:val="0"/>
                    <w:jc w:val="center"/>
                    <w:rPr>
                      <w:rFonts w:eastAsia="Calibri"/>
                      <w:b/>
                      <w:szCs w:val="22"/>
                    </w:rPr>
                  </w:pPr>
                  <w:r w:rsidRPr="009743EA">
                    <w:rPr>
                      <w:rFonts w:eastAsia="Calibri"/>
                      <w:b/>
                      <w:szCs w:val="22"/>
                    </w:rPr>
                    <w:t>Header</w:t>
                  </w:r>
                </w:p>
              </w:tc>
              <w:tc>
                <w:tcPr>
                  <w:tcW w:w="4359" w:type="dxa"/>
                  <w:shd w:val="clear" w:color="auto" w:fill="9CC2E5"/>
                </w:tcPr>
                <w:p w14:paraId="3EF03DAF" w14:textId="77777777" w:rsidR="00C24EF4" w:rsidRPr="009743EA" w:rsidRDefault="00C24EF4" w:rsidP="005A2D7C">
                  <w:pPr>
                    <w:pStyle w:val="TAL"/>
                    <w:keepNext w:val="0"/>
                    <w:snapToGrid w:val="0"/>
                    <w:jc w:val="center"/>
                    <w:rPr>
                      <w:rFonts w:eastAsia="Calibri"/>
                      <w:b/>
                      <w:szCs w:val="22"/>
                    </w:rPr>
                  </w:pPr>
                  <w:r w:rsidRPr="009743EA">
                    <w:rPr>
                      <w:rFonts w:eastAsia="Calibri"/>
                      <w:b/>
                      <w:szCs w:val="22"/>
                    </w:rPr>
                    <w:t>Value</w:t>
                  </w:r>
                </w:p>
              </w:tc>
            </w:tr>
            <w:tr w:rsidR="00C24EF4" w:rsidRPr="009743EA" w14:paraId="5014E639" w14:textId="77777777" w:rsidTr="005A2D7C">
              <w:trPr>
                <w:jc w:val="center"/>
              </w:trPr>
              <w:tc>
                <w:tcPr>
                  <w:tcW w:w="1501" w:type="dxa"/>
                  <w:shd w:val="clear" w:color="auto" w:fill="DEEAF6"/>
                </w:tcPr>
                <w:p w14:paraId="0F98A262" w14:textId="77777777" w:rsidR="00C24EF4" w:rsidRPr="009743EA" w:rsidRDefault="00C24EF4" w:rsidP="005A2D7C">
                  <w:pPr>
                    <w:pStyle w:val="TAL"/>
                    <w:keepNext w:val="0"/>
                    <w:snapToGrid w:val="0"/>
                    <w:jc w:val="center"/>
                    <w:rPr>
                      <w:rFonts w:eastAsia="Calibri"/>
                      <w:szCs w:val="22"/>
                    </w:rPr>
                  </w:pPr>
                  <w:r w:rsidRPr="009743EA">
                    <w:rPr>
                      <w:rFonts w:eastAsia="Calibri"/>
                      <w:szCs w:val="22"/>
                    </w:rPr>
                    <w:t>X-M2M-RI</w:t>
                  </w:r>
                </w:p>
              </w:tc>
              <w:tc>
                <w:tcPr>
                  <w:tcW w:w="4359" w:type="dxa"/>
                  <w:shd w:val="clear" w:color="auto" w:fill="auto"/>
                </w:tcPr>
                <w:p w14:paraId="6D9A35F5" w14:textId="77777777" w:rsidR="00C24EF4" w:rsidRPr="009743EA" w:rsidRDefault="00C24EF4" w:rsidP="005A2D7C">
                  <w:pPr>
                    <w:pStyle w:val="TAL"/>
                    <w:keepNext w:val="0"/>
                    <w:snapToGrid w:val="0"/>
                    <w:rPr>
                      <w:rFonts w:eastAsia="Calibri"/>
                      <w:szCs w:val="22"/>
                    </w:rPr>
                  </w:pPr>
                  <w:r w:rsidRPr="009743EA">
                    <w:rPr>
                      <w:rFonts w:eastAsia="Calibri"/>
                      <w:szCs w:val="22"/>
                    </w:rPr>
                    <w:t>Request</w:t>
                  </w:r>
                  <w:r w:rsidR="005A3EEC" w:rsidRPr="009743EA">
                    <w:rPr>
                      <w:rFonts w:eastAsia="Calibri"/>
                      <w:szCs w:val="22"/>
                    </w:rPr>
                    <w:t xml:space="preserve"> </w:t>
                  </w:r>
                  <w:r w:rsidRPr="009743EA">
                    <w:rPr>
                      <w:rFonts w:eastAsia="Calibri"/>
                      <w:szCs w:val="22"/>
                    </w:rPr>
                    <w:t>ID</w:t>
                  </w:r>
                  <w:r w:rsidR="005A3EEC" w:rsidRPr="009743EA">
                    <w:rPr>
                      <w:rFonts w:eastAsia="Calibri"/>
                      <w:szCs w:val="22"/>
                    </w:rPr>
                    <w:t xml:space="preserve"> </w:t>
                  </w:r>
                </w:p>
              </w:tc>
            </w:tr>
            <w:tr w:rsidR="00C24EF4" w:rsidRPr="009743EA" w14:paraId="2EE9B5DD" w14:textId="77777777" w:rsidTr="005A2D7C">
              <w:trPr>
                <w:jc w:val="center"/>
              </w:trPr>
              <w:tc>
                <w:tcPr>
                  <w:tcW w:w="1501" w:type="dxa"/>
                  <w:shd w:val="clear" w:color="auto" w:fill="DEEAF6"/>
                </w:tcPr>
                <w:p w14:paraId="4CD0FA0A" w14:textId="77777777" w:rsidR="00C24EF4" w:rsidRPr="009743EA" w:rsidRDefault="00C24EF4" w:rsidP="005A2D7C">
                  <w:pPr>
                    <w:pStyle w:val="TAL"/>
                    <w:keepNext w:val="0"/>
                    <w:snapToGrid w:val="0"/>
                    <w:jc w:val="center"/>
                    <w:rPr>
                      <w:rFonts w:eastAsia="Calibri"/>
                      <w:szCs w:val="22"/>
                    </w:rPr>
                  </w:pPr>
                  <w:r w:rsidRPr="009743EA">
                    <w:rPr>
                      <w:rFonts w:eastAsia="Calibri"/>
                      <w:szCs w:val="22"/>
                    </w:rPr>
                    <w:t>X-M2M-Origin</w:t>
                  </w:r>
                </w:p>
              </w:tc>
              <w:tc>
                <w:tcPr>
                  <w:tcW w:w="4359" w:type="dxa"/>
                  <w:shd w:val="clear" w:color="auto" w:fill="auto"/>
                </w:tcPr>
                <w:p w14:paraId="0815299A" w14:textId="77777777" w:rsidR="00C24EF4" w:rsidRPr="009743EA" w:rsidRDefault="00C24EF4" w:rsidP="005A2D7C">
                  <w:pPr>
                    <w:pStyle w:val="TAL"/>
                    <w:keepNext w:val="0"/>
                    <w:snapToGrid w:val="0"/>
                    <w:rPr>
                      <w:rFonts w:eastAsia="Calibri"/>
                      <w:szCs w:val="22"/>
                    </w:rPr>
                  </w:pPr>
                  <w:r w:rsidRPr="009743EA">
                    <w:rPr>
                      <w:rFonts w:eastAsia="Calibri"/>
                      <w:szCs w:val="22"/>
                    </w:rPr>
                    <w:t>AE-ID</w:t>
                  </w:r>
                  <w:r w:rsidR="005A3EEC" w:rsidRPr="009743EA">
                    <w:rPr>
                      <w:rFonts w:eastAsia="Calibri"/>
                      <w:szCs w:val="22"/>
                    </w:rPr>
                    <w:t xml:space="preserve"> </w:t>
                  </w:r>
                  <w:r w:rsidRPr="009743EA">
                    <w:rPr>
                      <w:rFonts w:eastAsia="Calibri"/>
                      <w:szCs w:val="22"/>
                    </w:rPr>
                    <w:t>of</w:t>
                  </w:r>
                  <w:r w:rsidR="005A3EEC" w:rsidRPr="009743EA">
                    <w:rPr>
                      <w:rFonts w:eastAsia="Calibri"/>
                      <w:szCs w:val="22"/>
                    </w:rPr>
                    <w:t xml:space="preserve"> </w:t>
                  </w:r>
                  <w:r w:rsidRPr="009743EA">
                    <w:rPr>
                      <w:rFonts w:eastAsia="Calibri"/>
                      <w:szCs w:val="22"/>
                    </w:rPr>
                    <w:t>request</w:t>
                  </w:r>
                  <w:r w:rsidR="005A3EEC" w:rsidRPr="009743EA">
                    <w:rPr>
                      <w:rFonts w:eastAsia="Calibri"/>
                      <w:szCs w:val="22"/>
                    </w:rPr>
                    <w:t xml:space="preserve"> </w:t>
                  </w:r>
                  <w:r w:rsidRPr="009743EA">
                    <w:rPr>
                      <w:rFonts w:eastAsia="Calibri"/>
                      <w:szCs w:val="22"/>
                    </w:rPr>
                    <w:t>originator</w:t>
                  </w:r>
                </w:p>
              </w:tc>
            </w:tr>
            <w:tr w:rsidR="00C24EF4" w:rsidRPr="009743EA" w14:paraId="1C057343" w14:textId="77777777" w:rsidTr="005A2D7C">
              <w:trPr>
                <w:jc w:val="center"/>
              </w:trPr>
              <w:tc>
                <w:tcPr>
                  <w:tcW w:w="1501" w:type="dxa"/>
                  <w:shd w:val="clear" w:color="auto" w:fill="DEEAF6"/>
                </w:tcPr>
                <w:p w14:paraId="56F2AC9C" w14:textId="77777777" w:rsidR="00C24EF4" w:rsidRPr="009743EA" w:rsidRDefault="00C24EF4" w:rsidP="005A2D7C">
                  <w:pPr>
                    <w:pStyle w:val="TAL"/>
                    <w:keepNext w:val="0"/>
                    <w:snapToGrid w:val="0"/>
                    <w:jc w:val="center"/>
                    <w:rPr>
                      <w:rFonts w:eastAsia="Calibri"/>
                      <w:szCs w:val="22"/>
                    </w:rPr>
                  </w:pPr>
                  <w:r w:rsidRPr="009743EA">
                    <w:rPr>
                      <w:rFonts w:eastAsia="Calibri"/>
                      <w:szCs w:val="22"/>
                    </w:rPr>
                    <w:t>Content-Type</w:t>
                  </w:r>
                </w:p>
              </w:tc>
              <w:tc>
                <w:tcPr>
                  <w:tcW w:w="4359" w:type="dxa"/>
                  <w:shd w:val="clear" w:color="auto" w:fill="auto"/>
                </w:tcPr>
                <w:p w14:paraId="36D4C7E5" w14:textId="77777777" w:rsidR="00C24EF4" w:rsidRPr="009743EA" w:rsidRDefault="00C24EF4" w:rsidP="005A2D7C">
                  <w:pPr>
                    <w:pStyle w:val="TAL"/>
                    <w:keepNext w:val="0"/>
                    <w:snapToGrid w:val="0"/>
                    <w:rPr>
                      <w:rFonts w:eastAsia="Calibri"/>
                      <w:szCs w:val="22"/>
                    </w:rPr>
                  </w:pPr>
                  <w:r w:rsidRPr="009743EA">
                    <w:rPr>
                      <w:rFonts w:eastAsia="Calibri"/>
                      <w:szCs w:val="22"/>
                    </w:rPr>
                    <w:t>application/json</w:t>
                  </w:r>
                </w:p>
              </w:tc>
            </w:tr>
            <w:tr w:rsidR="00E436D9" w:rsidRPr="009743EA" w14:paraId="550F3241" w14:textId="77777777" w:rsidTr="005A2D7C">
              <w:trPr>
                <w:jc w:val="center"/>
              </w:trPr>
              <w:tc>
                <w:tcPr>
                  <w:tcW w:w="1501" w:type="dxa"/>
                  <w:shd w:val="clear" w:color="auto" w:fill="DEEAF6"/>
                </w:tcPr>
                <w:p w14:paraId="1823875E" w14:textId="77777777" w:rsidR="00E436D9" w:rsidRPr="009743EA" w:rsidRDefault="00E436D9" w:rsidP="005A2D7C">
                  <w:pPr>
                    <w:pStyle w:val="TAL"/>
                    <w:keepNext w:val="0"/>
                    <w:snapToGrid w:val="0"/>
                    <w:jc w:val="center"/>
                    <w:rPr>
                      <w:rFonts w:eastAsia="Calibri"/>
                      <w:szCs w:val="22"/>
                    </w:rPr>
                  </w:pPr>
                  <w:r w:rsidRPr="009743EA">
                    <w:rPr>
                      <w:rFonts w:eastAsia="Calibri"/>
                      <w:szCs w:val="22"/>
                    </w:rPr>
                    <w:t>X-M2M-RVI</w:t>
                  </w:r>
                </w:p>
              </w:tc>
              <w:tc>
                <w:tcPr>
                  <w:tcW w:w="4359" w:type="dxa"/>
                  <w:shd w:val="clear" w:color="auto" w:fill="auto"/>
                </w:tcPr>
                <w:p w14:paraId="260CD334" w14:textId="77777777" w:rsidR="00E436D9" w:rsidRPr="009743EA" w:rsidRDefault="00E436D9" w:rsidP="005A2D7C">
                  <w:pPr>
                    <w:pStyle w:val="TAL"/>
                    <w:keepNext w:val="0"/>
                    <w:snapToGrid w:val="0"/>
                    <w:rPr>
                      <w:rFonts w:eastAsia="Calibri"/>
                      <w:szCs w:val="22"/>
                    </w:rPr>
                  </w:pPr>
                  <w:r w:rsidRPr="009743EA">
                    <w:rPr>
                      <w:rFonts w:eastAsia="Calibri"/>
                      <w:szCs w:val="22"/>
                    </w:rPr>
                    <w:t>Release</w:t>
                  </w:r>
                  <w:r w:rsidR="005A3EEC" w:rsidRPr="009743EA">
                    <w:rPr>
                      <w:rFonts w:eastAsia="Calibri"/>
                      <w:szCs w:val="22"/>
                    </w:rPr>
                    <w:t xml:space="preserve"> </w:t>
                  </w:r>
                  <w:r w:rsidRPr="009743EA">
                    <w:rPr>
                      <w:rFonts w:eastAsia="Calibri"/>
                      <w:szCs w:val="22"/>
                    </w:rPr>
                    <w:t>Version</w:t>
                  </w:r>
                  <w:r w:rsidR="005A3EEC" w:rsidRPr="009743EA">
                    <w:rPr>
                      <w:rFonts w:eastAsia="Calibri"/>
                      <w:szCs w:val="22"/>
                    </w:rPr>
                    <w:t xml:space="preserve"> </w:t>
                  </w:r>
                  <w:r w:rsidRPr="009743EA">
                    <w:rPr>
                      <w:rFonts w:eastAsia="Calibri"/>
                      <w:szCs w:val="22"/>
                    </w:rPr>
                    <w:t>Indicator</w:t>
                  </w:r>
                </w:p>
              </w:tc>
            </w:tr>
          </w:tbl>
          <w:p w14:paraId="4307C294" w14:textId="77777777" w:rsidR="00C24EF4" w:rsidRPr="009743EA" w:rsidRDefault="00C24EF4" w:rsidP="005A2D7C">
            <w:pPr>
              <w:pStyle w:val="TAL"/>
              <w:keepNext w:val="0"/>
              <w:snapToGrid w:val="0"/>
              <w:jc w:val="center"/>
            </w:pPr>
          </w:p>
        </w:tc>
      </w:tr>
      <w:tr w:rsidR="00F41F85" w:rsidRPr="009743EA" w14:paraId="1B467BF6" w14:textId="77777777" w:rsidTr="005A2D7C">
        <w:trPr>
          <w:cantSplit/>
          <w:jc w:val="center"/>
        </w:trPr>
        <w:tc>
          <w:tcPr>
            <w:tcW w:w="1286" w:type="dxa"/>
            <w:tcBorders>
              <w:top w:val="single" w:sz="4" w:space="0" w:color="000000"/>
              <w:left w:val="single" w:sz="4" w:space="0" w:color="000000"/>
              <w:bottom w:val="single" w:sz="4" w:space="0" w:color="000000"/>
            </w:tcBorders>
            <w:shd w:val="clear" w:color="auto" w:fill="E7E6E6"/>
          </w:tcPr>
          <w:p w14:paraId="406A4950" w14:textId="77777777" w:rsidR="00F41F85" w:rsidRPr="009743EA" w:rsidRDefault="00F41F85" w:rsidP="00CE497E">
            <w:pPr>
              <w:pStyle w:val="Default"/>
              <w:jc w:val="center"/>
              <w:rPr>
                <w:color w:val="auto"/>
              </w:rPr>
            </w:pPr>
          </w:p>
          <w:p w14:paraId="488B55E8" w14:textId="77777777" w:rsidR="00F41F85" w:rsidRPr="009743EA" w:rsidRDefault="00F41F85" w:rsidP="00CE497E">
            <w:pPr>
              <w:pStyle w:val="Default"/>
              <w:jc w:val="center"/>
              <w:rPr>
                <w:b/>
                <w:sz w:val="20"/>
                <w:szCs w:val="20"/>
              </w:rPr>
            </w:pPr>
          </w:p>
          <w:p w14:paraId="246B88F0" w14:textId="77777777" w:rsidR="00F41F85" w:rsidRPr="009743EA" w:rsidRDefault="00F41F85" w:rsidP="00CE497E">
            <w:pPr>
              <w:pStyle w:val="Default"/>
              <w:jc w:val="center"/>
              <w:rPr>
                <w:b/>
                <w:sz w:val="20"/>
                <w:szCs w:val="20"/>
              </w:rPr>
            </w:pPr>
          </w:p>
          <w:p w14:paraId="4C7128FE" w14:textId="77777777" w:rsidR="00F41F85" w:rsidRPr="009743EA" w:rsidRDefault="00F41F85" w:rsidP="00CE497E">
            <w:pPr>
              <w:pStyle w:val="Default"/>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2C3E6EE4" w14:textId="77777777" w:rsidR="00F41F85" w:rsidRPr="009743EA" w:rsidRDefault="00F41F85" w:rsidP="00CE497E">
            <w:pPr>
              <w:pStyle w:val="Default"/>
              <w:jc w:val="center"/>
              <w:rPr>
                <w:b/>
                <w:kern w:val="1"/>
              </w:rPr>
            </w:pPr>
            <w:r w:rsidRPr="009743EA">
              <w:rPr>
                <w:rFonts w:ascii="Arial" w:eastAsia="Malgun Gothic" w:hAnsi="Arial"/>
                <w:b/>
                <w:color w:val="auto"/>
                <w:kern w:val="1"/>
                <w:sz w:val="18"/>
                <w:szCs w:val="20"/>
              </w:rPr>
              <w:t>RCN=0</w:t>
            </w:r>
          </w:p>
          <w:p w14:paraId="7230F9C4" w14:textId="77777777" w:rsidR="00F41F85" w:rsidRPr="009743EA" w:rsidRDefault="00F41F85" w:rsidP="00CE497E"/>
          <w:p w14:paraId="5BEAC558" w14:textId="77777777" w:rsidR="00F41F85" w:rsidRPr="009743EA" w:rsidRDefault="00F41F85" w:rsidP="00CE497E"/>
          <w:p w14:paraId="58A1A599" w14:textId="77777777" w:rsidR="00F41F85" w:rsidRPr="009743EA" w:rsidRDefault="00F41F85" w:rsidP="00CE497E">
            <w:pPr>
              <w:jc w:val="cente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4C5AB63F" w14:textId="77777777" w:rsidR="00F41F85" w:rsidRPr="005A2D7C" w:rsidRDefault="00F41F85" w:rsidP="005A2D7C">
            <w:pPr>
              <w:pStyle w:val="TAL"/>
              <w:rPr>
                <w:rFonts w:eastAsia="Calibri Light"/>
              </w:rPr>
            </w:pPr>
          </w:p>
          <w:p w14:paraId="4F0E7CA8" w14:textId="77777777" w:rsidR="00F41F85" w:rsidRPr="009743EA" w:rsidRDefault="00F41F85" w:rsidP="00CE497E">
            <w:pPr>
              <w:widowControl w:val="0"/>
              <w:overflowPunct/>
              <w:spacing w:after="0"/>
              <w:ind w:left="284"/>
              <w:jc w:val="both"/>
              <w:textAlignment w:val="auto"/>
              <w:rPr>
                <w:rFonts w:ascii="Arial" w:hAnsi="Arial"/>
                <w:b/>
                <w:color w:val="0070C0"/>
                <w:sz w:val="18"/>
              </w:rPr>
            </w:pPr>
            <w:r w:rsidRPr="009743EA">
              <w:rPr>
                <w:rFonts w:eastAsia="Calibri Light"/>
                <w:b/>
                <w:sz w:val="24"/>
              </w:rPr>
              <w:t>API/CONT/UPD/001_RCN0</w:t>
            </w:r>
          </w:p>
          <w:p w14:paraId="79D116D7" w14:textId="77777777" w:rsidR="00F41F85" w:rsidRPr="009743EA" w:rsidRDefault="00F41F85" w:rsidP="00CE497E">
            <w:pPr>
              <w:widowControl w:val="0"/>
              <w:overflowPunct/>
              <w:spacing w:after="0"/>
              <w:ind w:left="284"/>
              <w:jc w:val="both"/>
              <w:textAlignment w:val="auto"/>
              <w:rPr>
                <w:rFonts w:ascii="Arial" w:hAnsi="Arial"/>
                <w:b/>
                <w:color w:val="0070C0"/>
                <w:sz w:val="18"/>
              </w:rPr>
            </w:pPr>
          </w:p>
          <w:p w14:paraId="65661FD4" w14:textId="77777777" w:rsidR="00F41F85" w:rsidRPr="009743EA" w:rsidRDefault="00F41F85" w:rsidP="00CE497E">
            <w:pPr>
              <w:widowControl w:val="0"/>
              <w:overflowPunct/>
              <w:spacing w:after="0"/>
              <w:ind w:left="284"/>
              <w:jc w:val="both"/>
              <w:textAlignment w:val="auto"/>
              <w:rPr>
                <w:rFonts w:ascii="Arial" w:hAnsi="Arial"/>
                <w:b/>
                <w:color w:val="0070C0"/>
                <w:sz w:val="18"/>
              </w:rPr>
            </w:pPr>
            <w:r w:rsidRPr="009743EA">
              <w:rPr>
                <w:rFonts w:ascii="Arial" w:hAnsi="Arial"/>
                <w:b/>
                <w:color w:val="0070C0"/>
                <w:sz w:val="18"/>
              </w:rPr>
              <w:t>HTTP Request:</w:t>
            </w:r>
          </w:p>
          <w:p w14:paraId="19DFED3F" w14:textId="77777777" w:rsidR="00F41F85" w:rsidRPr="009743EA" w:rsidRDefault="00F41F85" w:rsidP="00CE497E">
            <w:pPr>
              <w:pStyle w:val="TAL"/>
              <w:snapToGrid w:val="0"/>
              <w:ind w:left="284"/>
              <w:jc w:val="both"/>
              <w:rPr>
                <w:color w:val="0070C0"/>
              </w:rPr>
            </w:pPr>
            <w:r w:rsidRPr="009743EA">
              <w:rPr>
                <w:color w:val="0070C0"/>
              </w:rPr>
              <w:t>PUT /mn-name/ae_sensor/cont_temp?rcn=0 HTTP/1.1</w:t>
            </w:r>
          </w:p>
          <w:p w14:paraId="3E9D4C93" w14:textId="77777777" w:rsidR="00F41F85" w:rsidRPr="00062C7A" w:rsidRDefault="00F41F85" w:rsidP="00CE497E">
            <w:pPr>
              <w:widowControl w:val="0"/>
              <w:overflowPunct/>
              <w:spacing w:after="0"/>
              <w:ind w:left="284"/>
              <w:jc w:val="both"/>
              <w:textAlignment w:val="auto"/>
              <w:rPr>
                <w:rFonts w:ascii="Arial" w:hAnsi="Arial"/>
                <w:color w:val="0070C0"/>
                <w:sz w:val="18"/>
                <w:lang w:val="fr-FR"/>
              </w:rPr>
            </w:pPr>
            <w:r w:rsidRPr="00062C7A">
              <w:rPr>
                <w:color w:val="0070C0"/>
                <w:lang w:val="fr-FR"/>
              </w:rPr>
              <w:t xml:space="preserve">Host: </w:t>
            </w:r>
            <w:r w:rsidRPr="00062C7A">
              <w:rPr>
                <w:rFonts w:ascii="Arial" w:hAnsi="Arial"/>
                <w:color w:val="0070C0"/>
                <w:sz w:val="18"/>
                <w:lang w:val="fr-FR"/>
              </w:rPr>
              <w:t>192.168.0.10:8282</w:t>
            </w:r>
          </w:p>
          <w:p w14:paraId="338F7034" w14:textId="77777777" w:rsidR="00F41F85" w:rsidRPr="00062C7A" w:rsidRDefault="00F41F85" w:rsidP="00CE497E">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X-M2M-Origin: CAE0120180406T0846311405855351047680_cse01</w:t>
            </w:r>
          </w:p>
          <w:p w14:paraId="20D05BB3" w14:textId="77777777" w:rsidR="00F41F85" w:rsidRPr="00062C7A" w:rsidRDefault="00F41F85" w:rsidP="00CE497E">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 xml:space="preserve">Content-Type: application/json </w:t>
            </w:r>
          </w:p>
          <w:p w14:paraId="745AAF93" w14:textId="77777777" w:rsidR="00F41F85" w:rsidRPr="009743EA" w:rsidRDefault="00F41F85" w:rsidP="00CE497E">
            <w:pPr>
              <w:widowControl w:val="0"/>
              <w:overflowPunct/>
              <w:spacing w:after="0"/>
              <w:ind w:left="284"/>
              <w:jc w:val="both"/>
              <w:textAlignment w:val="auto"/>
              <w:rPr>
                <w:rFonts w:ascii="Arial" w:hAnsi="Arial"/>
                <w:color w:val="0070C0"/>
                <w:sz w:val="18"/>
              </w:rPr>
            </w:pPr>
            <w:r w:rsidRPr="009743EA">
              <w:rPr>
                <w:rFonts w:ascii="Arial" w:hAnsi="Arial"/>
                <w:color w:val="0070C0"/>
                <w:sz w:val="18"/>
              </w:rPr>
              <w:t>X-M2M-RI:1234</w:t>
            </w:r>
          </w:p>
          <w:p w14:paraId="560E9A87" w14:textId="77777777" w:rsidR="00F41F85" w:rsidRPr="009743EA" w:rsidRDefault="00F41F85" w:rsidP="00CE497E">
            <w:pPr>
              <w:pStyle w:val="TAL"/>
              <w:snapToGrid w:val="0"/>
              <w:ind w:left="284"/>
              <w:jc w:val="both"/>
              <w:rPr>
                <w:color w:val="0070C0"/>
              </w:rPr>
            </w:pPr>
            <w:r w:rsidRPr="009743EA">
              <w:rPr>
                <w:color w:val="0070C0"/>
              </w:rPr>
              <w:t>X-M2M-RVI: 2a</w:t>
            </w:r>
          </w:p>
          <w:p w14:paraId="094B1E43" w14:textId="77777777" w:rsidR="00F41F85" w:rsidRPr="009743EA" w:rsidRDefault="00F41F85" w:rsidP="00CE497E">
            <w:pPr>
              <w:widowControl w:val="0"/>
              <w:overflowPunct/>
              <w:spacing w:after="0"/>
              <w:ind w:left="284"/>
              <w:jc w:val="both"/>
              <w:textAlignment w:val="auto"/>
              <w:rPr>
                <w:rFonts w:ascii="Arial" w:hAnsi="Arial"/>
                <w:color w:val="0070C0"/>
                <w:sz w:val="18"/>
              </w:rPr>
            </w:pPr>
          </w:p>
          <w:p w14:paraId="21D4B56D" w14:textId="77777777" w:rsidR="00F41F85" w:rsidRPr="009743EA" w:rsidRDefault="00F41F85" w:rsidP="00CE497E">
            <w:pPr>
              <w:pStyle w:val="TAL"/>
              <w:snapToGrid w:val="0"/>
              <w:ind w:left="284"/>
              <w:jc w:val="both"/>
              <w:rPr>
                <w:color w:val="0070C0"/>
              </w:rPr>
            </w:pPr>
            <w:r w:rsidRPr="009743EA">
              <w:rPr>
                <w:color w:val="0070C0"/>
              </w:rPr>
              <w:t>{</w:t>
            </w:r>
          </w:p>
          <w:p w14:paraId="7840DC34" w14:textId="77777777" w:rsidR="00F41F85" w:rsidRPr="009743EA" w:rsidRDefault="00F41F85" w:rsidP="00CE497E">
            <w:pPr>
              <w:pStyle w:val="TAL"/>
              <w:snapToGrid w:val="0"/>
              <w:ind w:left="284"/>
              <w:jc w:val="both"/>
              <w:rPr>
                <w:color w:val="0070C0"/>
              </w:rPr>
            </w:pPr>
            <w:r w:rsidRPr="009743EA">
              <w:rPr>
                <w:color w:val="0070C0"/>
              </w:rPr>
              <w:t xml:space="preserve">    "m2m:cnt": {</w:t>
            </w:r>
          </w:p>
          <w:p w14:paraId="6B4CAD46" w14:textId="77777777" w:rsidR="00F41F85" w:rsidRPr="009743EA" w:rsidRDefault="00F41F85" w:rsidP="00CE497E">
            <w:pPr>
              <w:pStyle w:val="TAL"/>
              <w:snapToGrid w:val="0"/>
              <w:ind w:left="284"/>
              <w:jc w:val="both"/>
              <w:rPr>
                <w:color w:val="0070C0"/>
              </w:rPr>
            </w:pPr>
            <w:r w:rsidRPr="009743EA">
              <w:rPr>
                <w:color w:val="0070C0"/>
              </w:rPr>
              <w:t xml:space="preserve">        "mni": 400,</w:t>
            </w:r>
          </w:p>
          <w:p w14:paraId="77A05654" w14:textId="77777777" w:rsidR="00F41F85" w:rsidRPr="009743EA" w:rsidRDefault="00F41F85" w:rsidP="00CE497E">
            <w:pPr>
              <w:pStyle w:val="TAL"/>
              <w:snapToGrid w:val="0"/>
              <w:ind w:left="284"/>
              <w:jc w:val="both"/>
              <w:rPr>
                <w:color w:val="0070C0"/>
              </w:rPr>
            </w:pPr>
            <w:r w:rsidRPr="009743EA">
              <w:rPr>
                <w:color w:val="0070C0"/>
              </w:rPr>
              <w:t xml:space="preserve">        "lbl": ["indoor_temperature"]</w:t>
            </w:r>
          </w:p>
          <w:p w14:paraId="5D1CD71D" w14:textId="77777777" w:rsidR="00F41F85" w:rsidRPr="009743EA" w:rsidRDefault="00F41F85" w:rsidP="00CE497E">
            <w:pPr>
              <w:pStyle w:val="TAL"/>
              <w:snapToGrid w:val="0"/>
              <w:ind w:left="284"/>
              <w:jc w:val="both"/>
              <w:rPr>
                <w:color w:val="0070C0"/>
              </w:rPr>
            </w:pPr>
            <w:r w:rsidRPr="009743EA">
              <w:rPr>
                <w:color w:val="0070C0"/>
              </w:rPr>
              <w:t xml:space="preserve">    }</w:t>
            </w:r>
          </w:p>
          <w:p w14:paraId="36756474" w14:textId="77777777" w:rsidR="00F41F85" w:rsidRPr="009743EA" w:rsidRDefault="00F41F85" w:rsidP="00CE497E">
            <w:pPr>
              <w:pStyle w:val="TAL"/>
              <w:snapToGrid w:val="0"/>
              <w:ind w:left="284"/>
              <w:jc w:val="both"/>
              <w:rPr>
                <w:color w:val="0070C0"/>
              </w:rPr>
            </w:pPr>
            <w:r w:rsidRPr="009743EA">
              <w:rPr>
                <w:color w:val="0070C0"/>
              </w:rPr>
              <w:t>}</w:t>
            </w:r>
          </w:p>
          <w:p w14:paraId="509B85B7" w14:textId="77777777" w:rsidR="00F41F85" w:rsidRPr="009743EA" w:rsidRDefault="00F41F85" w:rsidP="00CE497E">
            <w:pPr>
              <w:pStyle w:val="TAL"/>
              <w:snapToGrid w:val="0"/>
              <w:ind w:left="284"/>
              <w:jc w:val="both"/>
              <w:rPr>
                <w:color w:val="0070C0"/>
              </w:rPr>
            </w:pPr>
          </w:p>
          <w:p w14:paraId="79659392" w14:textId="77777777" w:rsidR="00F41F85" w:rsidRPr="009743EA" w:rsidRDefault="00F41F85" w:rsidP="00CE497E">
            <w:pPr>
              <w:widowControl w:val="0"/>
              <w:overflowPunct/>
              <w:spacing w:after="0"/>
              <w:ind w:left="284"/>
              <w:jc w:val="both"/>
              <w:textAlignment w:val="auto"/>
              <w:rPr>
                <w:rFonts w:ascii="Arial" w:hAnsi="Arial"/>
                <w:b/>
                <w:color w:val="0070C0"/>
                <w:sz w:val="18"/>
              </w:rPr>
            </w:pPr>
          </w:p>
          <w:p w14:paraId="48DB3CED" w14:textId="77777777" w:rsidR="00F41F85" w:rsidRPr="009743EA" w:rsidRDefault="00F41F85" w:rsidP="00CE497E">
            <w:pPr>
              <w:widowControl w:val="0"/>
              <w:overflowPunct/>
              <w:spacing w:after="0"/>
              <w:ind w:left="284"/>
              <w:jc w:val="both"/>
              <w:textAlignment w:val="auto"/>
              <w:rPr>
                <w:rFonts w:ascii="Arial" w:hAnsi="Arial"/>
                <w:b/>
                <w:color w:val="0070C0"/>
                <w:sz w:val="18"/>
              </w:rPr>
            </w:pPr>
            <w:r w:rsidRPr="009743EA">
              <w:rPr>
                <w:rFonts w:ascii="Arial" w:hAnsi="Arial"/>
                <w:b/>
                <w:color w:val="0070C0"/>
                <w:sz w:val="18"/>
              </w:rPr>
              <w:t>HTTP Response:</w:t>
            </w:r>
          </w:p>
          <w:p w14:paraId="1DBD37BA" w14:textId="77777777" w:rsidR="00F41F85" w:rsidRPr="009743EA" w:rsidRDefault="00F41F85" w:rsidP="00CE497E">
            <w:pPr>
              <w:widowControl w:val="0"/>
              <w:overflowPunct/>
              <w:spacing w:after="0"/>
              <w:ind w:left="284"/>
              <w:textAlignment w:val="auto"/>
              <w:rPr>
                <w:rFonts w:ascii="Arial" w:hAnsi="Arial"/>
                <w:color w:val="0070C0"/>
                <w:sz w:val="18"/>
              </w:rPr>
            </w:pPr>
          </w:p>
          <w:p w14:paraId="7F0F960F" w14:textId="77777777" w:rsidR="00F41F85" w:rsidRPr="009743EA" w:rsidRDefault="00F41F85" w:rsidP="00CE497E">
            <w:pPr>
              <w:widowControl w:val="0"/>
              <w:overflowPunct/>
              <w:spacing w:after="0"/>
              <w:ind w:left="284"/>
              <w:textAlignment w:val="auto"/>
              <w:rPr>
                <w:rFonts w:ascii="Arial" w:hAnsi="Arial"/>
                <w:color w:val="0070C0"/>
                <w:sz w:val="18"/>
              </w:rPr>
            </w:pPr>
            <w:r w:rsidRPr="009743EA">
              <w:rPr>
                <w:rFonts w:ascii="Arial" w:hAnsi="Arial"/>
                <w:color w:val="0070C0"/>
                <w:sz w:val="18"/>
              </w:rPr>
              <w:t>200 OK</w:t>
            </w:r>
          </w:p>
          <w:p w14:paraId="13FCC632" w14:textId="77777777" w:rsidR="00F41F85" w:rsidRPr="009743EA" w:rsidRDefault="00F41F85" w:rsidP="00CE497E">
            <w:pPr>
              <w:widowControl w:val="0"/>
              <w:overflowPunct/>
              <w:spacing w:after="0"/>
              <w:ind w:left="284"/>
              <w:jc w:val="both"/>
              <w:textAlignment w:val="auto"/>
              <w:rPr>
                <w:rFonts w:ascii="Arial" w:hAnsi="Arial"/>
                <w:color w:val="0070C0"/>
                <w:sz w:val="18"/>
              </w:rPr>
            </w:pPr>
            <w:r w:rsidRPr="009743EA">
              <w:rPr>
                <w:rFonts w:ascii="Arial" w:hAnsi="Arial"/>
                <w:color w:val="0070C0"/>
                <w:sz w:val="18"/>
              </w:rPr>
              <w:t xml:space="preserve">Content-Length:0 </w:t>
            </w:r>
          </w:p>
          <w:p w14:paraId="634C32AB" w14:textId="77777777" w:rsidR="00F41F85" w:rsidRPr="005A2D7C" w:rsidRDefault="00F41F85" w:rsidP="00CE497E">
            <w:pPr>
              <w:widowControl w:val="0"/>
              <w:overflowPunct/>
              <w:spacing w:after="0"/>
              <w:ind w:left="284"/>
              <w:jc w:val="both"/>
              <w:textAlignment w:val="auto"/>
              <w:rPr>
                <w:rFonts w:ascii="Arial" w:eastAsia="Malgun Gothic" w:hAnsi="Arial"/>
                <w:color w:val="0070C0"/>
                <w:sz w:val="18"/>
              </w:rPr>
            </w:pPr>
            <w:r w:rsidRPr="005A2D7C">
              <w:rPr>
                <w:rFonts w:ascii="Arial" w:hAnsi="Arial"/>
                <w:color w:val="0070C0"/>
                <w:sz w:val="18"/>
              </w:rPr>
              <w:t xml:space="preserve">X-M2M-RI:1234 </w:t>
            </w:r>
          </w:p>
          <w:p w14:paraId="7D40C766" w14:textId="77777777" w:rsidR="00F41F85" w:rsidRPr="009743EA" w:rsidRDefault="00F41F85" w:rsidP="00CE497E">
            <w:pPr>
              <w:pStyle w:val="TAL"/>
              <w:snapToGrid w:val="0"/>
              <w:ind w:left="284"/>
              <w:jc w:val="both"/>
              <w:rPr>
                <w:color w:val="0070C0"/>
              </w:rPr>
            </w:pPr>
            <w:r w:rsidRPr="009743EA">
              <w:rPr>
                <w:color w:val="0070C0"/>
              </w:rPr>
              <w:t>X-M2M-RVI: 2a</w:t>
            </w:r>
          </w:p>
          <w:p w14:paraId="392E88DE" w14:textId="77777777" w:rsidR="00F41F85" w:rsidRPr="005A2D7C" w:rsidRDefault="00F41F85" w:rsidP="00CE497E">
            <w:pPr>
              <w:widowControl w:val="0"/>
              <w:overflowPunct/>
              <w:spacing w:after="0"/>
              <w:ind w:left="284"/>
              <w:jc w:val="both"/>
              <w:textAlignment w:val="auto"/>
              <w:rPr>
                <w:rFonts w:ascii="Arial" w:eastAsia="Malgun Gothic" w:hAnsi="Arial"/>
                <w:color w:val="0070C0"/>
                <w:sz w:val="18"/>
              </w:rPr>
            </w:pPr>
            <w:r w:rsidRPr="005A2D7C">
              <w:rPr>
                <w:rFonts w:ascii="Arial" w:hAnsi="Arial"/>
                <w:color w:val="0070C0"/>
                <w:sz w:val="18"/>
              </w:rPr>
              <w:t>X-M2M-RSC:2004</w:t>
            </w:r>
          </w:p>
          <w:p w14:paraId="49458D61" w14:textId="77777777" w:rsidR="00F41F85" w:rsidRPr="005A2D7C" w:rsidRDefault="00F41F85" w:rsidP="00CE497E">
            <w:pPr>
              <w:pStyle w:val="TAL"/>
              <w:snapToGrid w:val="0"/>
              <w:ind w:left="284"/>
              <w:jc w:val="both"/>
              <w:rPr>
                <w:color w:val="0070C0"/>
              </w:rPr>
            </w:pPr>
          </w:p>
          <w:p w14:paraId="0C4DAF30" w14:textId="77777777" w:rsidR="00F41F85" w:rsidRPr="005A2D7C" w:rsidRDefault="00F41F85" w:rsidP="00CE497E">
            <w:pPr>
              <w:pStyle w:val="TAL"/>
              <w:snapToGrid w:val="0"/>
              <w:ind w:left="284"/>
              <w:jc w:val="both"/>
              <w:rPr>
                <w:color w:val="0070C0"/>
              </w:rPr>
            </w:pPr>
          </w:p>
        </w:tc>
      </w:tr>
      <w:tr w:rsidR="00C24EF4" w:rsidRPr="009743EA" w14:paraId="0CF96451"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7A0E56B1" w14:textId="77777777" w:rsidR="00C24EF4" w:rsidRPr="009743EA" w:rsidRDefault="00C24EF4" w:rsidP="005C72A8">
            <w:pPr>
              <w:pStyle w:val="Default"/>
              <w:jc w:val="center"/>
              <w:rPr>
                <w:color w:val="auto"/>
              </w:rPr>
            </w:pPr>
          </w:p>
          <w:p w14:paraId="1320CBB3" w14:textId="77777777" w:rsidR="00C24EF4" w:rsidRPr="009743EA" w:rsidRDefault="00C24EF4" w:rsidP="005C72A8">
            <w:pPr>
              <w:pStyle w:val="Default"/>
              <w:jc w:val="center"/>
              <w:rPr>
                <w:b/>
                <w:sz w:val="20"/>
                <w:szCs w:val="20"/>
              </w:rPr>
            </w:pPr>
          </w:p>
          <w:p w14:paraId="6C334E31" w14:textId="77777777" w:rsidR="00C24EF4" w:rsidRPr="009743EA" w:rsidRDefault="00C24EF4" w:rsidP="005C72A8">
            <w:pPr>
              <w:pStyle w:val="Default"/>
              <w:jc w:val="center"/>
              <w:rPr>
                <w:b/>
                <w:sz w:val="20"/>
                <w:szCs w:val="20"/>
              </w:rPr>
            </w:pPr>
          </w:p>
          <w:p w14:paraId="074BA88A" w14:textId="77777777" w:rsidR="00C24EF4" w:rsidRPr="009743EA" w:rsidRDefault="00C24EF4" w:rsidP="005C72A8">
            <w:pPr>
              <w:pStyle w:val="Default"/>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7C8D579F" w14:textId="77777777" w:rsidR="00C24EF4" w:rsidRPr="009743EA" w:rsidRDefault="00C24EF4" w:rsidP="005C72A8">
            <w:pPr>
              <w:pStyle w:val="Default"/>
              <w:jc w:val="center"/>
              <w:rPr>
                <w:b/>
                <w:kern w:val="1"/>
              </w:rPr>
            </w:pPr>
            <w:r w:rsidRPr="009743EA">
              <w:rPr>
                <w:rFonts w:ascii="Arial" w:eastAsia="Malgun Gothic" w:hAnsi="Arial"/>
                <w:b/>
                <w:color w:val="auto"/>
                <w:kern w:val="1"/>
                <w:sz w:val="18"/>
                <w:szCs w:val="20"/>
              </w:rPr>
              <w:t>No RCN or RCN=1</w:t>
            </w:r>
          </w:p>
          <w:p w14:paraId="55677662" w14:textId="77777777" w:rsidR="00C24EF4" w:rsidRPr="009743EA" w:rsidRDefault="00C24EF4" w:rsidP="005C72A8"/>
          <w:p w14:paraId="7D355EBF" w14:textId="77777777" w:rsidR="00C24EF4" w:rsidRPr="009743EA" w:rsidRDefault="00C24EF4" w:rsidP="005C72A8"/>
          <w:p w14:paraId="0380BABA" w14:textId="77777777" w:rsidR="00C24EF4" w:rsidRPr="009743EA" w:rsidRDefault="00C24EF4" w:rsidP="005C72A8">
            <w:pPr>
              <w:jc w:val="cente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7C88366D" w14:textId="77777777" w:rsidR="001872F6" w:rsidRPr="005A2D7C" w:rsidRDefault="001872F6" w:rsidP="005A2D7C">
            <w:pPr>
              <w:pStyle w:val="TAL"/>
              <w:rPr>
                <w:rFonts w:eastAsia="Calibri Light"/>
              </w:rPr>
            </w:pPr>
          </w:p>
          <w:p w14:paraId="109CF108" w14:textId="77777777" w:rsidR="001872F6" w:rsidRPr="009743EA" w:rsidRDefault="001872F6" w:rsidP="005C72A8">
            <w:pPr>
              <w:widowControl w:val="0"/>
              <w:overflowPunct/>
              <w:spacing w:after="0"/>
              <w:ind w:left="284"/>
              <w:jc w:val="both"/>
              <w:textAlignment w:val="auto"/>
              <w:rPr>
                <w:rFonts w:eastAsia="Calibri Light"/>
                <w:b/>
                <w:sz w:val="24"/>
              </w:rPr>
            </w:pPr>
            <w:r w:rsidRPr="009743EA">
              <w:rPr>
                <w:rFonts w:eastAsia="Calibri Light"/>
                <w:b/>
                <w:sz w:val="24"/>
              </w:rPr>
              <w:t>API/CONT/UPD/001</w:t>
            </w:r>
          </w:p>
          <w:p w14:paraId="6FD77614" w14:textId="77777777" w:rsidR="00C24EF4" w:rsidRPr="005A2D7C" w:rsidRDefault="00C24EF4" w:rsidP="007C39B4">
            <w:pPr>
              <w:pStyle w:val="NoSpacing"/>
              <w:rPr>
                <w:rFonts w:ascii="Arial" w:hAnsi="Arial"/>
                <w:b/>
                <w:color w:val="0070C0"/>
                <w:sz w:val="18"/>
                <w:lang w:val="en-GB"/>
              </w:rPr>
            </w:pPr>
          </w:p>
          <w:p w14:paraId="37D9C39E" w14:textId="77777777" w:rsidR="00C24EF4" w:rsidRPr="009743EA" w:rsidRDefault="00C24EF4" w:rsidP="005C72A8">
            <w:pPr>
              <w:widowControl w:val="0"/>
              <w:overflowPunct/>
              <w:spacing w:after="0"/>
              <w:ind w:left="284"/>
              <w:jc w:val="both"/>
              <w:textAlignment w:val="auto"/>
              <w:rPr>
                <w:rFonts w:ascii="Arial" w:hAnsi="Arial"/>
                <w:b/>
                <w:color w:val="0070C0"/>
                <w:sz w:val="18"/>
              </w:rPr>
            </w:pPr>
            <w:r w:rsidRPr="009743EA">
              <w:rPr>
                <w:rFonts w:ascii="Arial" w:hAnsi="Arial"/>
                <w:b/>
                <w:color w:val="0070C0"/>
                <w:sz w:val="18"/>
              </w:rPr>
              <w:t>HTTP Request:</w:t>
            </w:r>
          </w:p>
          <w:p w14:paraId="38326309" w14:textId="77777777" w:rsidR="00C24EF4" w:rsidRPr="009743EA" w:rsidRDefault="00C24EF4" w:rsidP="005C72A8">
            <w:pPr>
              <w:pStyle w:val="TAL"/>
              <w:snapToGrid w:val="0"/>
              <w:ind w:left="284"/>
              <w:jc w:val="both"/>
              <w:rPr>
                <w:color w:val="0070C0"/>
              </w:rPr>
            </w:pPr>
          </w:p>
          <w:p w14:paraId="000E138F" w14:textId="77777777" w:rsidR="00C24EF4" w:rsidRPr="009743EA" w:rsidRDefault="00C24EF4" w:rsidP="007C39B4">
            <w:pPr>
              <w:widowControl w:val="0"/>
              <w:overflowPunct/>
              <w:spacing w:after="0"/>
              <w:ind w:left="284"/>
              <w:textAlignment w:val="auto"/>
              <w:rPr>
                <w:rFonts w:ascii="Arial" w:hAnsi="Arial"/>
                <w:color w:val="0070C0"/>
                <w:sz w:val="18"/>
              </w:rPr>
            </w:pPr>
            <w:r w:rsidRPr="009743EA">
              <w:rPr>
                <w:rFonts w:ascii="Arial" w:hAnsi="Arial"/>
                <w:color w:val="0070C0"/>
                <w:sz w:val="18"/>
              </w:rPr>
              <w:t>PUT /mn-name/ae_sensor/cont_temp HTTP/1.1</w:t>
            </w:r>
          </w:p>
          <w:p w14:paraId="37110CC6" w14:textId="77777777" w:rsidR="00C24EF4" w:rsidRPr="00062C7A" w:rsidRDefault="00C24EF4" w:rsidP="007C39B4">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Host: 192.168.0.10:8282</w:t>
            </w:r>
          </w:p>
          <w:p w14:paraId="2423C7C6" w14:textId="77777777" w:rsidR="00C24EF4" w:rsidRPr="00062C7A" w:rsidRDefault="00C24EF4" w:rsidP="007C39B4">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X-M2M-Origin: CAE0120180406T0846311405855351047680_cse01</w:t>
            </w:r>
          </w:p>
          <w:p w14:paraId="0BB3AEC1" w14:textId="77777777" w:rsidR="00C24EF4" w:rsidRPr="00062C7A" w:rsidRDefault="00C24EF4" w:rsidP="007C39B4">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Accept: application/json</w:t>
            </w:r>
          </w:p>
          <w:p w14:paraId="0743E1F5" w14:textId="77777777" w:rsidR="00D85559" w:rsidRPr="00062C7A" w:rsidRDefault="00D85559" w:rsidP="00D85559">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X-M2M-RI:1234</w:t>
            </w:r>
          </w:p>
          <w:p w14:paraId="52401E30" w14:textId="77777777" w:rsidR="009B6DB3" w:rsidRPr="009743EA" w:rsidRDefault="009B6DB3" w:rsidP="009B6DB3">
            <w:pPr>
              <w:pStyle w:val="TAL"/>
              <w:snapToGrid w:val="0"/>
              <w:ind w:left="284"/>
              <w:jc w:val="both"/>
              <w:rPr>
                <w:color w:val="0070C0"/>
              </w:rPr>
            </w:pPr>
            <w:r w:rsidRPr="009743EA">
              <w:rPr>
                <w:color w:val="0070C0"/>
              </w:rPr>
              <w:t>X-M2M-RVI: 2a</w:t>
            </w:r>
          </w:p>
          <w:p w14:paraId="00D2FB65" w14:textId="77777777" w:rsidR="009B6DB3" w:rsidRPr="009743EA" w:rsidRDefault="009B6DB3" w:rsidP="007C39B4">
            <w:pPr>
              <w:widowControl w:val="0"/>
              <w:overflowPunct/>
              <w:spacing w:after="0"/>
              <w:ind w:left="284"/>
              <w:textAlignment w:val="auto"/>
              <w:rPr>
                <w:rFonts w:ascii="Arial" w:hAnsi="Arial"/>
                <w:color w:val="0070C0"/>
                <w:sz w:val="18"/>
              </w:rPr>
            </w:pPr>
          </w:p>
          <w:p w14:paraId="39031102" w14:textId="77777777" w:rsidR="00C24EF4" w:rsidRPr="009743EA" w:rsidRDefault="00C24EF4" w:rsidP="005C72A8">
            <w:pPr>
              <w:pStyle w:val="TAL"/>
              <w:snapToGrid w:val="0"/>
              <w:ind w:left="284"/>
              <w:jc w:val="both"/>
              <w:rPr>
                <w:color w:val="0070C0"/>
              </w:rPr>
            </w:pPr>
            <w:r w:rsidRPr="009743EA">
              <w:rPr>
                <w:color w:val="0070C0"/>
              </w:rPr>
              <w:t>{</w:t>
            </w:r>
          </w:p>
          <w:p w14:paraId="45B03FDC" w14:textId="77777777" w:rsidR="00C24EF4" w:rsidRPr="009743EA" w:rsidRDefault="00C24EF4" w:rsidP="005C72A8">
            <w:pPr>
              <w:pStyle w:val="TAL"/>
              <w:snapToGrid w:val="0"/>
              <w:ind w:left="284"/>
              <w:jc w:val="both"/>
              <w:rPr>
                <w:color w:val="0070C0"/>
              </w:rPr>
            </w:pPr>
            <w:r w:rsidRPr="009743EA">
              <w:rPr>
                <w:color w:val="0070C0"/>
              </w:rPr>
              <w:t xml:space="preserve">  </w:t>
            </w:r>
            <w:r w:rsidR="00533159" w:rsidRPr="009743EA">
              <w:rPr>
                <w:color w:val="0070C0"/>
              </w:rPr>
              <w:t xml:space="preserve">  </w:t>
            </w:r>
            <w:r w:rsidRPr="009743EA">
              <w:rPr>
                <w:color w:val="0070C0"/>
              </w:rPr>
              <w:t>"m2m:cnt": {</w:t>
            </w:r>
          </w:p>
          <w:p w14:paraId="158EC0D4" w14:textId="77777777" w:rsidR="00C24EF4" w:rsidRPr="009743EA" w:rsidRDefault="00C24EF4" w:rsidP="005C72A8">
            <w:pPr>
              <w:pStyle w:val="TAL"/>
              <w:snapToGrid w:val="0"/>
              <w:ind w:left="284"/>
              <w:jc w:val="both"/>
              <w:rPr>
                <w:color w:val="0070C0"/>
              </w:rPr>
            </w:pPr>
            <w:r w:rsidRPr="009743EA">
              <w:rPr>
                <w:color w:val="0070C0"/>
              </w:rPr>
              <w:t xml:space="preserve">      </w:t>
            </w:r>
            <w:r w:rsidR="00533159" w:rsidRPr="009743EA">
              <w:rPr>
                <w:color w:val="0070C0"/>
              </w:rPr>
              <w:t xml:space="preserve">  </w:t>
            </w:r>
            <w:r w:rsidRPr="009743EA">
              <w:rPr>
                <w:color w:val="0070C0"/>
              </w:rPr>
              <w:t>"mni": 300,</w:t>
            </w:r>
          </w:p>
          <w:p w14:paraId="208839B1" w14:textId="77777777" w:rsidR="00C24EF4" w:rsidRPr="009743EA" w:rsidRDefault="00C24EF4" w:rsidP="005C72A8">
            <w:pPr>
              <w:pStyle w:val="TAL"/>
              <w:snapToGrid w:val="0"/>
              <w:ind w:left="284"/>
              <w:jc w:val="both"/>
              <w:rPr>
                <w:color w:val="0070C0"/>
              </w:rPr>
            </w:pPr>
            <w:r w:rsidRPr="009743EA">
              <w:rPr>
                <w:color w:val="0070C0"/>
              </w:rPr>
              <w:t xml:space="preserve">      </w:t>
            </w:r>
            <w:r w:rsidR="00533159" w:rsidRPr="009743EA">
              <w:rPr>
                <w:color w:val="0070C0"/>
              </w:rPr>
              <w:t xml:space="preserve">  </w:t>
            </w:r>
            <w:r w:rsidRPr="009743EA">
              <w:rPr>
                <w:color w:val="0070C0"/>
              </w:rPr>
              <w:t>"lbl": ["indoor_temp"]</w:t>
            </w:r>
          </w:p>
          <w:p w14:paraId="251A0961" w14:textId="77777777" w:rsidR="00C24EF4" w:rsidRPr="009743EA" w:rsidRDefault="00C24EF4" w:rsidP="005C72A8">
            <w:pPr>
              <w:pStyle w:val="TAL"/>
              <w:snapToGrid w:val="0"/>
              <w:ind w:left="284"/>
              <w:jc w:val="both"/>
              <w:rPr>
                <w:color w:val="0070C0"/>
              </w:rPr>
            </w:pPr>
            <w:r w:rsidRPr="009743EA">
              <w:rPr>
                <w:color w:val="0070C0"/>
              </w:rPr>
              <w:t xml:space="preserve">  </w:t>
            </w:r>
            <w:r w:rsidR="00533159" w:rsidRPr="009743EA">
              <w:rPr>
                <w:color w:val="0070C0"/>
              </w:rPr>
              <w:t xml:space="preserve">  </w:t>
            </w:r>
            <w:r w:rsidRPr="009743EA">
              <w:rPr>
                <w:color w:val="0070C0"/>
              </w:rPr>
              <w:t>}</w:t>
            </w:r>
          </w:p>
          <w:p w14:paraId="72E68C0D" w14:textId="77777777" w:rsidR="00C24EF4" w:rsidRPr="009743EA" w:rsidRDefault="00C24EF4" w:rsidP="005C72A8">
            <w:pPr>
              <w:pStyle w:val="TAL"/>
              <w:snapToGrid w:val="0"/>
              <w:ind w:left="284"/>
              <w:jc w:val="both"/>
              <w:rPr>
                <w:color w:val="0070C0"/>
              </w:rPr>
            </w:pPr>
            <w:r w:rsidRPr="009743EA">
              <w:rPr>
                <w:color w:val="0070C0"/>
              </w:rPr>
              <w:t>}</w:t>
            </w:r>
          </w:p>
          <w:p w14:paraId="1197C94F" w14:textId="77777777" w:rsidR="00C24EF4" w:rsidRPr="009743EA" w:rsidRDefault="00C24EF4" w:rsidP="005C72A8">
            <w:pPr>
              <w:pStyle w:val="TAL"/>
              <w:snapToGrid w:val="0"/>
              <w:ind w:left="284"/>
              <w:jc w:val="both"/>
              <w:rPr>
                <w:color w:val="0070C0"/>
              </w:rPr>
            </w:pPr>
          </w:p>
          <w:p w14:paraId="07129579" w14:textId="77777777" w:rsidR="00C24EF4" w:rsidRPr="009743EA" w:rsidRDefault="00C24EF4" w:rsidP="005C72A8">
            <w:pPr>
              <w:widowControl w:val="0"/>
              <w:overflowPunct/>
              <w:spacing w:after="0"/>
              <w:ind w:left="284"/>
              <w:jc w:val="both"/>
              <w:textAlignment w:val="auto"/>
              <w:rPr>
                <w:rFonts w:ascii="Arial" w:hAnsi="Arial"/>
                <w:b/>
                <w:color w:val="0070C0"/>
                <w:sz w:val="18"/>
              </w:rPr>
            </w:pPr>
          </w:p>
          <w:p w14:paraId="6EFCF827" w14:textId="77777777" w:rsidR="00C24EF4" w:rsidRPr="009743EA" w:rsidRDefault="00C24EF4" w:rsidP="005C72A8">
            <w:pPr>
              <w:widowControl w:val="0"/>
              <w:overflowPunct/>
              <w:spacing w:after="0"/>
              <w:ind w:left="284"/>
              <w:jc w:val="both"/>
              <w:textAlignment w:val="auto"/>
              <w:rPr>
                <w:rFonts w:ascii="Arial" w:hAnsi="Arial"/>
                <w:b/>
                <w:color w:val="0070C0"/>
                <w:sz w:val="18"/>
              </w:rPr>
            </w:pPr>
            <w:r w:rsidRPr="009743EA">
              <w:rPr>
                <w:rFonts w:ascii="Arial" w:hAnsi="Arial"/>
                <w:b/>
                <w:color w:val="0070C0"/>
                <w:sz w:val="18"/>
              </w:rPr>
              <w:t>HTTP Response:</w:t>
            </w:r>
          </w:p>
          <w:p w14:paraId="79C8EF05" w14:textId="77777777" w:rsidR="00C24EF4" w:rsidRPr="009743EA" w:rsidRDefault="00C24EF4" w:rsidP="005C72A8">
            <w:pPr>
              <w:widowControl w:val="0"/>
              <w:overflowPunct/>
              <w:spacing w:after="0"/>
              <w:ind w:left="284"/>
              <w:textAlignment w:val="auto"/>
              <w:rPr>
                <w:rFonts w:ascii="Arial" w:hAnsi="Arial"/>
                <w:color w:val="0070C0"/>
                <w:sz w:val="18"/>
              </w:rPr>
            </w:pPr>
          </w:p>
          <w:p w14:paraId="2C868096" w14:textId="77777777" w:rsidR="00C24EF4" w:rsidRPr="009743EA" w:rsidRDefault="00C24EF4" w:rsidP="005C72A8">
            <w:pPr>
              <w:widowControl w:val="0"/>
              <w:overflowPunct/>
              <w:spacing w:after="0"/>
              <w:ind w:left="284"/>
              <w:textAlignment w:val="auto"/>
              <w:rPr>
                <w:rFonts w:ascii="Arial" w:hAnsi="Arial"/>
                <w:color w:val="0070C0"/>
                <w:sz w:val="18"/>
              </w:rPr>
            </w:pPr>
            <w:r w:rsidRPr="009743EA">
              <w:rPr>
                <w:rFonts w:ascii="Arial" w:hAnsi="Arial"/>
                <w:color w:val="0070C0"/>
                <w:sz w:val="18"/>
              </w:rPr>
              <w:t>200 OK</w:t>
            </w:r>
          </w:p>
          <w:p w14:paraId="3EFFD861" w14:textId="77777777" w:rsidR="00C24EF4" w:rsidRPr="009743EA" w:rsidRDefault="00C24EF4" w:rsidP="005C72A8">
            <w:pPr>
              <w:widowControl w:val="0"/>
              <w:overflowPunct/>
              <w:spacing w:after="0"/>
              <w:ind w:left="284"/>
              <w:jc w:val="both"/>
              <w:textAlignment w:val="auto"/>
              <w:rPr>
                <w:rFonts w:ascii="Arial" w:hAnsi="Arial"/>
                <w:color w:val="0070C0"/>
                <w:sz w:val="18"/>
              </w:rPr>
            </w:pPr>
            <w:r w:rsidRPr="009743EA">
              <w:rPr>
                <w:rFonts w:ascii="Arial" w:hAnsi="Arial"/>
                <w:color w:val="0070C0"/>
                <w:sz w:val="18"/>
              </w:rPr>
              <w:t xml:space="preserve">Content-Length:285 </w:t>
            </w:r>
          </w:p>
          <w:p w14:paraId="781CCB90" w14:textId="77777777" w:rsidR="00C24EF4" w:rsidRPr="009743EA" w:rsidRDefault="00C24EF4" w:rsidP="005C72A8">
            <w:pPr>
              <w:widowControl w:val="0"/>
              <w:overflowPunct/>
              <w:spacing w:after="0"/>
              <w:ind w:left="284"/>
              <w:jc w:val="both"/>
              <w:textAlignment w:val="auto"/>
              <w:rPr>
                <w:rFonts w:ascii="Arial" w:hAnsi="Arial"/>
                <w:color w:val="0070C0"/>
                <w:sz w:val="18"/>
              </w:rPr>
            </w:pPr>
            <w:r w:rsidRPr="009743EA">
              <w:rPr>
                <w:rFonts w:ascii="Arial" w:hAnsi="Arial"/>
                <w:color w:val="0070C0"/>
                <w:sz w:val="18"/>
              </w:rPr>
              <w:t>Content-Type:application/json</w:t>
            </w:r>
          </w:p>
          <w:p w14:paraId="03BA5AB6" w14:textId="77777777" w:rsidR="00C24EF4" w:rsidRPr="009743EA" w:rsidRDefault="00C24EF4" w:rsidP="005C72A8">
            <w:pPr>
              <w:widowControl w:val="0"/>
              <w:overflowPunct/>
              <w:spacing w:after="0"/>
              <w:ind w:left="284"/>
              <w:jc w:val="both"/>
              <w:textAlignment w:val="auto"/>
              <w:rPr>
                <w:rFonts w:ascii="Arial" w:hAnsi="Arial"/>
                <w:color w:val="0070C0"/>
                <w:sz w:val="18"/>
              </w:rPr>
            </w:pPr>
            <w:r w:rsidRPr="009743EA">
              <w:rPr>
                <w:rFonts w:ascii="Arial" w:hAnsi="Arial"/>
                <w:color w:val="0070C0"/>
                <w:sz w:val="18"/>
              </w:rPr>
              <w:t>X-M2M-RI:1234</w:t>
            </w:r>
          </w:p>
          <w:p w14:paraId="1F36B449" w14:textId="77777777" w:rsidR="00533159" w:rsidRPr="009743EA" w:rsidRDefault="00533159" w:rsidP="00533159">
            <w:pPr>
              <w:pStyle w:val="TAL"/>
              <w:snapToGrid w:val="0"/>
              <w:ind w:left="284"/>
              <w:jc w:val="both"/>
              <w:rPr>
                <w:color w:val="0070C0"/>
              </w:rPr>
            </w:pPr>
            <w:r w:rsidRPr="009743EA">
              <w:rPr>
                <w:color w:val="0070C0"/>
              </w:rPr>
              <w:t>X-M2M-RVI: 2a</w:t>
            </w:r>
          </w:p>
          <w:p w14:paraId="10AF28E4" w14:textId="77777777" w:rsidR="00C24EF4" w:rsidRPr="009743EA" w:rsidRDefault="00C24EF4" w:rsidP="005C72A8">
            <w:pPr>
              <w:widowControl w:val="0"/>
              <w:overflowPunct/>
              <w:spacing w:after="0"/>
              <w:ind w:left="284"/>
              <w:jc w:val="both"/>
              <w:textAlignment w:val="auto"/>
              <w:rPr>
                <w:rFonts w:ascii="Arial" w:hAnsi="Arial"/>
                <w:color w:val="0070C0"/>
                <w:sz w:val="18"/>
              </w:rPr>
            </w:pPr>
            <w:r w:rsidRPr="009743EA">
              <w:rPr>
                <w:rFonts w:ascii="Arial" w:hAnsi="Arial"/>
                <w:color w:val="0070C0"/>
                <w:sz w:val="18"/>
              </w:rPr>
              <w:t>X-M2M-RSC:2004</w:t>
            </w:r>
          </w:p>
          <w:p w14:paraId="2AC07A89" w14:textId="77777777" w:rsidR="00C24EF4" w:rsidRPr="009743EA" w:rsidRDefault="00C24EF4" w:rsidP="005C72A8">
            <w:pPr>
              <w:widowControl w:val="0"/>
              <w:overflowPunct/>
              <w:spacing w:after="0"/>
              <w:ind w:left="284"/>
              <w:jc w:val="both"/>
              <w:textAlignment w:val="auto"/>
              <w:rPr>
                <w:rFonts w:ascii="Arial" w:hAnsi="Arial"/>
                <w:color w:val="0070C0"/>
                <w:sz w:val="18"/>
              </w:rPr>
            </w:pPr>
          </w:p>
          <w:p w14:paraId="3529AD17" w14:textId="77777777" w:rsidR="00C24EF4" w:rsidRPr="009743EA" w:rsidRDefault="00C24EF4" w:rsidP="005C72A8">
            <w:pPr>
              <w:pStyle w:val="TAL"/>
              <w:snapToGrid w:val="0"/>
              <w:ind w:left="284"/>
              <w:jc w:val="both"/>
              <w:rPr>
                <w:color w:val="0070C0"/>
              </w:rPr>
            </w:pPr>
            <w:r w:rsidRPr="009743EA">
              <w:rPr>
                <w:color w:val="0070C0"/>
              </w:rPr>
              <w:t>{</w:t>
            </w:r>
          </w:p>
          <w:p w14:paraId="1AE22499" w14:textId="77777777" w:rsidR="00C24EF4" w:rsidRPr="009743EA" w:rsidRDefault="00C24EF4" w:rsidP="005C72A8">
            <w:pPr>
              <w:pStyle w:val="TAL"/>
              <w:snapToGrid w:val="0"/>
              <w:ind w:left="284"/>
              <w:jc w:val="both"/>
              <w:rPr>
                <w:color w:val="0070C0"/>
              </w:rPr>
            </w:pPr>
            <w:r w:rsidRPr="009743EA">
              <w:rPr>
                <w:color w:val="0070C0"/>
              </w:rPr>
              <w:t xml:space="preserve">    "m2m:cnt": {</w:t>
            </w:r>
          </w:p>
          <w:p w14:paraId="70A2C1DE" w14:textId="77777777" w:rsidR="00C24EF4" w:rsidRPr="009743EA" w:rsidRDefault="00C24EF4" w:rsidP="005C72A8">
            <w:pPr>
              <w:pStyle w:val="TAL"/>
              <w:snapToGrid w:val="0"/>
              <w:ind w:left="284"/>
              <w:jc w:val="both"/>
              <w:rPr>
                <w:color w:val="0070C0"/>
              </w:rPr>
            </w:pPr>
            <w:r w:rsidRPr="009743EA">
              <w:rPr>
                <w:color w:val="0070C0"/>
              </w:rPr>
              <w:t xml:space="preserve">        "cbs": 0,</w:t>
            </w:r>
          </w:p>
          <w:p w14:paraId="2EF45C02" w14:textId="77777777" w:rsidR="00C24EF4" w:rsidRPr="00062C7A" w:rsidRDefault="00C24EF4" w:rsidP="005C72A8">
            <w:pPr>
              <w:pStyle w:val="TAL"/>
              <w:snapToGrid w:val="0"/>
              <w:ind w:left="284"/>
              <w:jc w:val="both"/>
              <w:rPr>
                <w:color w:val="0070C0"/>
                <w:lang w:val="fr-FR"/>
              </w:rPr>
            </w:pPr>
            <w:r w:rsidRPr="009743EA">
              <w:rPr>
                <w:color w:val="0070C0"/>
              </w:rPr>
              <w:t xml:space="preserve">        </w:t>
            </w:r>
            <w:r w:rsidRPr="00062C7A">
              <w:rPr>
                <w:color w:val="0070C0"/>
                <w:lang w:val="fr-FR"/>
              </w:rPr>
              <w:t>"cni": 0,</w:t>
            </w:r>
          </w:p>
          <w:p w14:paraId="6F7A8407" w14:textId="77777777" w:rsidR="00C24EF4" w:rsidRPr="00062C7A" w:rsidRDefault="00C24EF4" w:rsidP="005C72A8">
            <w:pPr>
              <w:pStyle w:val="TAL"/>
              <w:snapToGrid w:val="0"/>
              <w:ind w:left="284"/>
              <w:jc w:val="both"/>
              <w:rPr>
                <w:color w:val="0070C0"/>
                <w:lang w:val="fr-FR"/>
              </w:rPr>
            </w:pPr>
            <w:r w:rsidRPr="00062C7A">
              <w:rPr>
                <w:color w:val="0070C0"/>
                <w:lang w:val="fr-FR"/>
              </w:rPr>
              <w:t xml:space="preserve">        "ct": "20180406T125807",</w:t>
            </w:r>
          </w:p>
          <w:p w14:paraId="4A27EF70" w14:textId="77777777" w:rsidR="00C24EF4" w:rsidRPr="000D6D95" w:rsidRDefault="00C24EF4" w:rsidP="005C72A8">
            <w:pPr>
              <w:pStyle w:val="TAL"/>
              <w:snapToGrid w:val="0"/>
              <w:ind w:left="284"/>
              <w:jc w:val="both"/>
              <w:rPr>
                <w:color w:val="0070C0"/>
                <w:lang w:val="fr-FR"/>
              </w:rPr>
            </w:pPr>
            <w:r w:rsidRPr="00062C7A">
              <w:rPr>
                <w:color w:val="0070C0"/>
                <w:lang w:val="fr-FR"/>
              </w:rPr>
              <w:t xml:space="preserve">        "et"</w:t>
            </w:r>
            <w:r w:rsidRPr="000D6D95">
              <w:rPr>
                <w:color w:val="0070C0"/>
                <w:lang w:val="fr-FR"/>
              </w:rPr>
              <w:t>: "99991231T235959",</w:t>
            </w:r>
          </w:p>
          <w:p w14:paraId="79196EEE" w14:textId="77777777" w:rsidR="00C24EF4" w:rsidRPr="000D6D95" w:rsidRDefault="00C24EF4" w:rsidP="005C72A8">
            <w:pPr>
              <w:pStyle w:val="TAL"/>
              <w:snapToGrid w:val="0"/>
              <w:ind w:left="284"/>
              <w:jc w:val="both"/>
              <w:rPr>
                <w:color w:val="0070C0"/>
                <w:lang w:val="fr-FR"/>
              </w:rPr>
            </w:pPr>
            <w:r w:rsidRPr="000D6D95">
              <w:rPr>
                <w:color w:val="0070C0"/>
                <w:lang w:val="fr-FR"/>
              </w:rPr>
              <w:t xml:space="preserve">        "lbl": [</w:t>
            </w:r>
          </w:p>
          <w:p w14:paraId="5FC19918" w14:textId="77777777" w:rsidR="00C24EF4" w:rsidRPr="009743EA" w:rsidRDefault="00C24EF4" w:rsidP="005C72A8">
            <w:pPr>
              <w:pStyle w:val="TAL"/>
              <w:snapToGrid w:val="0"/>
              <w:ind w:left="284"/>
              <w:jc w:val="both"/>
              <w:rPr>
                <w:color w:val="0070C0"/>
              </w:rPr>
            </w:pPr>
            <w:r w:rsidRPr="000D6D95">
              <w:rPr>
                <w:color w:val="0070C0"/>
                <w:lang w:val="fr-FR"/>
              </w:rPr>
              <w:t xml:space="preserve">            </w:t>
            </w:r>
            <w:r w:rsidRPr="009743EA">
              <w:rPr>
                <w:color w:val="0070C0"/>
              </w:rPr>
              <w:t>"indoor_temp"</w:t>
            </w:r>
          </w:p>
          <w:p w14:paraId="211B18A5" w14:textId="77777777" w:rsidR="00C24EF4" w:rsidRPr="009743EA" w:rsidRDefault="00C24EF4" w:rsidP="005C72A8">
            <w:pPr>
              <w:pStyle w:val="TAL"/>
              <w:snapToGrid w:val="0"/>
              <w:ind w:left="284"/>
              <w:jc w:val="both"/>
              <w:rPr>
                <w:color w:val="0070C0"/>
              </w:rPr>
            </w:pPr>
            <w:r w:rsidRPr="009743EA">
              <w:rPr>
                <w:color w:val="0070C0"/>
              </w:rPr>
              <w:t xml:space="preserve">        ],</w:t>
            </w:r>
          </w:p>
          <w:p w14:paraId="278D2D23" w14:textId="77777777" w:rsidR="00C24EF4" w:rsidRPr="009743EA" w:rsidRDefault="00C24EF4" w:rsidP="005C72A8">
            <w:pPr>
              <w:pStyle w:val="TAL"/>
              <w:snapToGrid w:val="0"/>
              <w:ind w:left="284"/>
              <w:jc w:val="both"/>
              <w:rPr>
                <w:color w:val="0070C0"/>
              </w:rPr>
            </w:pPr>
            <w:r w:rsidRPr="009743EA">
              <w:rPr>
                <w:color w:val="0070C0"/>
              </w:rPr>
              <w:t xml:space="preserve">        "lt": "20180406T130109",</w:t>
            </w:r>
          </w:p>
          <w:p w14:paraId="6E095E38" w14:textId="77777777" w:rsidR="00C24EF4" w:rsidRPr="009743EA" w:rsidRDefault="00C24EF4" w:rsidP="005C72A8">
            <w:pPr>
              <w:pStyle w:val="TAL"/>
              <w:snapToGrid w:val="0"/>
              <w:ind w:left="284"/>
              <w:jc w:val="both"/>
              <w:rPr>
                <w:color w:val="0070C0"/>
              </w:rPr>
            </w:pPr>
            <w:r w:rsidRPr="009743EA">
              <w:rPr>
                <w:color w:val="0070C0"/>
              </w:rPr>
              <w:t xml:space="preserve">        "mbs": 60000000,</w:t>
            </w:r>
          </w:p>
          <w:p w14:paraId="7870879F" w14:textId="77777777" w:rsidR="00C24EF4" w:rsidRPr="00062C7A" w:rsidRDefault="00C24EF4" w:rsidP="005C72A8">
            <w:pPr>
              <w:pStyle w:val="TAL"/>
              <w:snapToGrid w:val="0"/>
              <w:ind w:left="284"/>
              <w:jc w:val="both"/>
              <w:rPr>
                <w:color w:val="0070C0"/>
                <w:lang w:val="fr-FR"/>
              </w:rPr>
            </w:pPr>
            <w:r w:rsidRPr="009743EA">
              <w:rPr>
                <w:color w:val="0070C0"/>
              </w:rPr>
              <w:lastRenderedPageBreak/>
              <w:t xml:space="preserve">        </w:t>
            </w:r>
            <w:r w:rsidRPr="00062C7A">
              <w:rPr>
                <w:color w:val="0070C0"/>
                <w:lang w:val="fr-FR"/>
              </w:rPr>
              <w:t>"mia": 1600,</w:t>
            </w:r>
          </w:p>
          <w:p w14:paraId="100FD394" w14:textId="77777777" w:rsidR="00C24EF4" w:rsidRPr="00062C7A" w:rsidRDefault="00C24EF4" w:rsidP="005C72A8">
            <w:pPr>
              <w:pStyle w:val="TAL"/>
              <w:snapToGrid w:val="0"/>
              <w:ind w:left="284"/>
              <w:jc w:val="both"/>
              <w:rPr>
                <w:color w:val="0070C0"/>
                <w:lang w:val="fr-FR"/>
              </w:rPr>
            </w:pPr>
            <w:r w:rsidRPr="00062C7A">
              <w:rPr>
                <w:color w:val="0070C0"/>
                <w:lang w:val="fr-FR"/>
              </w:rPr>
              <w:t xml:space="preserve">        "mni": 300,</w:t>
            </w:r>
          </w:p>
          <w:p w14:paraId="4A348F22" w14:textId="77777777" w:rsidR="00C24EF4" w:rsidRPr="00062C7A" w:rsidRDefault="00C24EF4" w:rsidP="005C72A8">
            <w:pPr>
              <w:pStyle w:val="TAL"/>
              <w:snapToGrid w:val="0"/>
              <w:ind w:left="284"/>
              <w:jc w:val="both"/>
              <w:rPr>
                <w:color w:val="0070C0"/>
                <w:lang w:val="fr-FR"/>
              </w:rPr>
            </w:pPr>
            <w:r w:rsidRPr="00062C7A">
              <w:rPr>
                <w:color w:val="0070C0"/>
                <w:lang w:val="fr-FR"/>
              </w:rPr>
              <w:t xml:space="preserve">        "pi": "CAE0120180406T0846311405855351047680_cse01",</w:t>
            </w:r>
          </w:p>
          <w:p w14:paraId="5D63F84C" w14:textId="77777777" w:rsidR="00C24EF4" w:rsidRPr="00062C7A" w:rsidRDefault="00C24EF4" w:rsidP="005C72A8">
            <w:pPr>
              <w:pStyle w:val="TAL"/>
              <w:snapToGrid w:val="0"/>
              <w:ind w:left="284"/>
              <w:jc w:val="both"/>
              <w:rPr>
                <w:color w:val="0070C0"/>
                <w:lang w:val="fr-FR"/>
              </w:rPr>
            </w:pPr>
            <w:r w:rsidRPr="00062C7A">
              <w:rPr>
                <w:color w:val="0070C0"/>
                <w:lang w:val="fr-FR"/>
              </w:rPr>
              <w:t xml:space="preserve">        "ri": "cnt20180406T1258071405855183193603_cse01",</w:t>
            </w:r>
          </w:p>
          <w:p w14:paraId="5F39597E" w14:textId="77777777" w:rsidR="00C24EF4" w:rsidRPr="00062C7A" w:rsidRDefault="00C24EF4" w:rsidP="005C72A8">
            <w:pPr>
              <w:pStyle w:val="TAL"/>
              <w:snapToGrid w:val="0"/>
              <w:ind w:left="284"/>
              <w:jc w:val="both"/>
              <w:rPr>
                <w:color w:val="0070C0"/>
                <w:lang w:val="fr-FR"/>
              </w:rPr>
            </w:pPr>
            <w:r w:rsidRPr="00062C7A">
              <w:rPr>
                <w:color w:val="0070C0"/>
                <w:lang w:val="fr-FR"/>
              </w:rPr>
              <w:t xml:space="preserve">        "rn": "cont_temp",</w:t>
            </w:r>
          </w:p>
          <w:p w14:paraId="362B2777" w14:textId="77777777" w:rsidR="00C24EF4" w:rsidRPr="009743EA" w:rsidRDefault="00C24EF4" w:rsidP="005C72A8">
            <w:pPr>
              <w:pStyle w:val="TAL"/>
              <w:snapToGrid w:val="0"/>
              <w:ind w:left="284"/>
              <w:jc w:val="both"/>
              <w:rPr>
                <w:color w:val="0070C0"/>
              </w:rPr>
            </w:pPr>
            <w:r w:rsidRPr="00062C7A">
              <w:rPr>
                <w:color w:val="0070C0"/>
                <w:lang w:val="fr-FR"/>
              </w:rPr>
              <w:t xml:space="preserve">        </w:t>
            </w:r>
            <w:r w:rsidRPr="009743EA">
              <w:rPr>
                <w:color w:val="0070C0"/>
              </w:rPr>
              <w:t>"st": 1,</w:t>
            </w:r>
          </w:p>
          <w:p w14:paraId="3095E144" w14:textId="77777777" w:rsidR="00C24EF4" w:rsidRPr="009743EA" w:rsidRDefault="00C24EF4" w:rsidP="005C72A8">
            <w:pPr>
              <w:pStyle w:val="TAL"/>
              <w:snapToGrid w:val="0"/>
              <w:ind w:left="284"/>
              <w:jc w:val="both"/>
              <w:rPr>
                <w:color w:val="0070C0"/>
              </w:rPr>
            </w:pPr>
            <w:r w:rsidRPr="009743EA">
              <w:rPr>
                <w:color w:val="0070C0"/>
              </w:rPr>
              <w:t xml:space="preserve">        "ty": 3</w:t>
            </w:r>
          </w:p>
          <w:p w14:paraId="00EFA9CD" w14:textId="77777777" w:rsidR="00C24EF4" w:rsidRPr="009743EA" w:rsidRDefault="00C24EF4" w:rsidP="005C72A8">
            <w:pPr>
              <w:pStyle w:val="TAL"/>
              <w:snapToGrid w:val="0"/>
              <w:ind w:left="284"/>
              <w:jc w:val="both"/>
              <w:rPr>
                <w:color w:val="0070C0"/>
              </w:rPr>
            </w:pPr>
            <w:r w:rsidRPr="009743EA">
              <w:rPr>
                <w:color w:val="0070C0"/>
              </w:rPr>
              <w:t xml:space="preserve">    }</w:t>
            </w:r>
          </w:p>
          <w:p w14:paraId="0551C484" w14:textId="77777777" w:rsidR="00C24EF4" w:rsidRPr="009743EA" w:rsidRDefault="00C24EF4" w:rsidP="005C72A8">
            <w:pPr>
              <w:pStyle w:val="TAL"/>
              <w:snapToGrid w:val="0"/>
              <w:ind w:left="284"/>
              <w:jc w:val="both"/>
              <w:rPr>
                <w:color w:val="0070C0"/>
              </w:rPr>
            </w:pPr>
            <w:r w:rsidRPr="009743EA">
              <w:rPr>
                <w:color w:val="0070C0"/>
              </w:rPr>
              <w:t>}</w:t>
            </w:r>
          </w:p>
          <w:p w14:paraId="2CECA16C" w14:textId="77777777" w:rsidR="00533159" w:rsidRPr="005A2D7C" w:rsidRDefault="00533159" w:rsidP="005C72A8">
            <w:pPr>
              <w:pStyle w:val="TAL"/>
              <w:snapToGrid w:val="0"/>
              <w:ind w:left="284"/>
              <w:jc w:val="both"/>
              <w:rPr>
                <w:color w:val="0070C0"/>
              </w:rPr>
            </w:pPr>
          </w:p>
        </w:tc>
      </w:tr>
    </w:tbl>
    <w:p w14:paraId="568A34D4" w14:textId="77777777" w:rsidR="00C24EF4" w:rsidRPr="005A2D7C" w:rsidRDefault="00C24EF4" w:rsidP="00C24EF4"/>
    <w:p w14:paraId="0F199075" w14:textId="77777777" w:rsidR="00C24EF4" w:rsidRPr="009743EA" w:rsidRDefault="00C24EF4" w:rsidP="00C24EF4">
      <w:pPr>
        <w:pStyle w:val="Heading4"/>
      </w:pPr>
      <w:bookmarkStart w:id="334" w:name="_Toc49420729"/>
      <w:bookmarkStart w:id="335" w:name="_Toc49507543"/>
      <w:bookmarkStart w:id="336" w:name="_Toc49507655"/>
      <w:bookmarkStart w:id="337" w:name="_Toc532286357"/>
      <w:bookmarkStart w:id="338" w:name="_Toc532286493"/>
      <w:bookmarkStart w:id="339" w:name="_Toc46154398"/>
      <w:bookmarkStart w:id="340" w:name="_Toc57298359"/>
      <w:r w:rsidRPr="009743EA">
        <w:t>6.2.5.4</w:t>
      </w:r>
      <w:r w:rsidRPr="009743EA">
        <w:tab/>
        <w:t>API-CONT-DEL</w:t>
      </w:r>
      <w:bookmarkEnd w:id="334"/>
      <w:bookmarkEnd w:id="335"/>
      <w:bookmarkEnd w:id="336"/>
      <w:bookmarkEnd w:id="337"/>
      <w:bookmarkEnd w:id="338"/>
      <w:bookmarkEnd w:id="339"/>
      <w:bookmarkEnd w:id="340"/>
    </w:p>
    <w:tbl>
      <w:tblPr>
        <w:tblW w:w="9659" w:type="dxa"/>
        <w:jc w:val="center"/>
        <w:tblLayout w:type="fixed"/>
        <w:tblCellMar>
          <w:left w:w="28" w:type="dxa"/>
        </w:tblCellMar>
        <w:tblLook w:val="0000" w:firstRow="0" w:lastRow="0" w:firstColumn="0" w:lastColumn="0" w:noHBand="0" w:noVBand="0"/>
      </w:tblPr>
      <w:tblGrid>
        <w:gridCol w:w="1286"/>
        <w:gridCol w:w="8373"/>
      </w:tblGrid>
      <w:tr w:rsidR="00C24EF4" w:rsidRPr="009743EA" w14:paraId="77BDC907"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62C795CB" w14:textId="77777777" w:rsidR="00C24EF4" w:rsidRPr="009743EA" w:rsidRDefault="00C24EF4" w:rsidP="005A38A8">
            <w:pPr>
              <w:pStyle w:val="TAL"/>
              <w:snapToGrid w:val="0"/>
              <w:rPr>
                <w:b/>
              </w:rPr>
            </w:pPr>
          </w:p>
          <w:p w14:paraId="1DCA7CEB" w14:textId="77777777" w:rsidR="00C24EF4" w:rsidRPr="009743EA" w:rsidRDefault="00C24EF4" w:rsidP="005C72A8">
            <w:pPr>
              <w:pStyle w:val="TAL"/>
              <w:snapToGrid w:val="0"/>
              <w:jc w:val="center"/>
              <w:rPr>
                <w:b/>
              </w:rPr>
            </w:pPr>
            <w:r w:rsidRPr="009743EA">
              <w:rPr>
                <w:b/>
              </w:rPr>
              <w:t>API Id</w:t>
            </w:r>
          </w:p>
        </w:tc>
        <w:tc>
          <w:tcPr>
            <w:tcW w:w="83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26F39F" w14:textId="77777777" w:rsidR="00C24EF4" w:rsidRPr="005A2D7C" w:rsidRDefault="00C24EF4" w:rsidP="005A2D7C">
            <w:pPr>
              <w:pStyle w:val="TAL"/>
              <w:rPr>
                <w:rFonts w:eastAsia="Calibri Light"/>
              </w:rPr>
            </w:pPr>
            <w:r w:rsidRPr="005A2D7C">
              <w:rPr>
                <w:rFonts w:eastAsia="Calibri Light"/>
              </w:rPr>
              <w:t>API/CONT/DEL/001</w:t>
            </w:r>
          </w:p>
          <w:p w14:paraId="7D5D1A10" w14:textId="77777777" w:rsidR="00C24EF4" w:rsidRPr="005A2D7C" w:rsidRDefault="00C24EF4" w:rsidP="005A2D7C">
            <w:pPr>
              <w:pStyle w:val="TAL"/>
              <w:rPr>
                <w:rFonts w:eastAsia="Calibri Light"/>
              </w:rPr>
            </w:pPr>
            <w:r w:rsidRPr="005A2D7C">
              <w:rPr>
                <w:rFonts w:eastAsia="Calibri Light"/>
              </w:rPr>
              <w:t>API/CONT/DEL/001_RCN0</w:t>
            </w:r>
          </w:p>
        </w:tc>
      </w:tr>
      <w:tr w:rsidR="00C24EF4" w:rsidRPr="009743EA" w14:paraId="139C34E4"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46D5FD11" w14:textId="77777777" w:rsidR="00C24EF4" w:rsidRPr="009743EA" w:rsidRDefault="00C24EF4" w:rsidP="005C72A8">
            <w:pPr>
              <w:pStyle w:val="TAL"/>
              <w:snapToGrid w:val="0"/>
              <w:jc w:val="center"/>
              <w:rPr>
                <w:b/>
                <w:kern w:val="1"/>
              </w:rPr>
            </w:pPr>
            <w:r w:rsidRPr="009743EA">
              <w:rPr>
                <w:b/>
                <w:kern w:val="1"/>
              </w:rPr>
              <w:t>API Name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5A41D4" w14:textId="105BF32B" w:rsidR="00C24EF4" w:rsidRPr="005A2D7C" w:rsidRDefault="00C24EF4" w:rsidP="005A2D7C">
            <w:pPr>
              <w:pStyle w:val="TAL"/>
              <w:rPr>
                <w:rFonts w:eastAsia="Calibri Light"/>
              </w:rPr>
            </w:pPr>
            <w:r w:rsidRPr="005A2D7C">
              <w:rPr>
                <w:rFonts w:eastAsia="Calibri Light"/>
              </w:rPr>
              <w:t xml:space="preserve">container DELETE with no </w:t>
            </w:r>
            <w:r w:rsidR="00984FEF" w:rsidRPr="005A2D7C">
              <w:rPr>
                <w:rFonts w:eastAsia="Calibri Light"/>
              </w:rPr>
              <w:t>resultContent</w:t>
            </w:r>
            <w:r w:rsidRPr="005A2D7C">
              <w:rPr>
                <w:rFonts w:eastAsia="Calibri Light"/>
              </w:rPr>
              <w:t xml:space="preserve"> (or </w:t>
            </w:r>
            <w:r w:rsidR="00984FEF" w:rsidRPr="005A2D7C">
              <w:rPr>
                <w:rFonts w:eastAsia="Calibri Light"/>
              </w:rPr>
              <w:t>resultContent</w:t>
            </w:r>
            <w:r w:rsidRPr="005A2D7C">
              <w:rPr>
                <w:rFonts w:eastAsia="Calibri Light"/>
              </w:rPr>
              <w:t xml:space="preserve"> set to 0)</w:t>
            </w:r>
          </w:p>
        </w:tc>
      </w:tr>
      <w:tr w:rsidR="00C24EF4" w:rsidRPr="009743EA" w14:paraId="2DC55C06" w14:textId="77777777" w:rsidTr="005A2D7C">
        <w:trPr>
          <w:jc w:val="center"/>
        </w:trPr>
        <w:tc>
          <w:tcPr>
            <w:tcW w:w="1286" w:type="dxa"/>
            <w:tcBorders>
              <w:top w:val="single" w:sz="4" w:space="0" w:color="000000"/>
              <w:left w:val="single" w:sz="4" w:space="0" w:color="000000"/>
              <w:bottom w:val="single" w:sz="4" w:space="0" w:color="000000"/>
            </w:tcBorders>
            <w:shd w:val="clear" w:color="auto" w:fill="E7E6E6"/>
          </w:tcPr>
          <w:p w14:paraId="6AA5BE41" w14:textId="77777777" w:rsidR="00C24EF4" w:rsidRPr="009743EA" w:rsidRDefault="00C24EF4" w:rsidP="005C72A8">
            <w:pPr>
              <w:pStyle w:val="TAL"/>
              <w:snapToGrid w:val="0"/>
              <w:jc w:val="center"/>
              <w:rPr>
                <w:b/>
                <w:kern w:val="1"/>
              </w:rPr>
            </w:pPr>
            <w:r w:rsidRPr="009743EA">
              <w:rPr>
                <w:b/>
                <w:kern w:val="1"/>
              </w:rPr>
              <w:t>Target Resource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7380C2FD" w14:textId="77777777" w:rsidR="00C24EF4" w:rsidRPr="005A2D7C" w:rsidRDefault="00C24EF4" w:rsidP="005A2D7C">
            <w:pPr>
              <w:pStyle w:val="TAL"/>
              <w:rPr>
                <w:rFonts w:eastAsia="Calibri Light"/>
              </w:rPr>
            </w:pPr>
            <w:r w:rsidRPr="005A2D7C">
              <w:rPr>
                <w:rFonts w:eastAsia="Calibri Light"/>
              </w:rPr>
              <w:t>Requested &lt;container&gt; resource</w:t>
            </w:r>
          </w:p>
        </w:tc>
      </w:tr>
      <w:tr w:rsidR="00C24EF4" w:rsidRPr="009743EA" w14:paraId="16D18D54"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07680C41" w14:textId="77777777" w:rsidR="00C24EF4" w:rsidRPr="009743EA" w:rsidRDefault="00C24EF4" w:rsidP="005C72A8">
            <w:pPr>
              <w:pStyle w:val="TAL"/>
              <w:snapToGrid w:val="0"/>
              <w:jc w:val="center"/>
              <w:rPr>
                <w:b/>
                <w:kern w:val="1"/>
              </w:rPr>
            </w:pPr>
          </w:p>
          <w:p w14:paraId="3DAAC453" w14:textId="77777777" w:rsidR="00C24EF4" w:rsidRPr="009743EA" w:rsidRDefault="00C24EF4" w:rsidP="005C72A8">
            <w:pPr>
              <w:pStyle w:val="TAL"/>
              <w:snapToGrid w:val="0"/>
              <w:jc w:val="center"/>
              <w:rPr>
                <w:b/>
                <w:kern w:val="1"/>
              </w:rPr>
            </w:pPr>
          </w:p>
          <w:p w14:paraId="5B3A6C28" w14:textId="77777777" w:rsidR="00C24EF4" w:rsidRPr="009743EA" w:rsidRDefault="00C24EF4" w:rsidP="005C72A8">
            <w:pPr>
              <w:pStyle w:val="TAL"/>
              <w:snapToGrid w:val="0"/>
              <w:jc w:val="center"/>
              <w:rPr>
                <w:b/>
                <w:kern w:val="1"/>
              </w:rPr>
            </w:pPr>
            <w:r w:rsidRPr="009743EA">
              <w:rPr>
                <w:b/>
                <w:kern w:val="1"/>
              </w:rPr>
              <w:t>Description</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6B5429B9" w14:textId="328C7444" w:rsidR="00C24EF4" w:rsidRPr="009743EA" w:rsidRDefault="00C24EF4" w:rsidP="005A2D7C">
            <w:pPr>
              <w:pStyle w:val="TAL"/>
              <w:rPr>
                <w:rFonts w:eastAsia="Calibri Light"/>
              </w:rPr>
            </w:pPr>
            <w:r w:rsidRPr="000D6D95">
              <w:t>The interface is used to send a &lt;container&gt; DELETE request to a target &lt;container&gt; resource located under the CSE, and the hosting CSE will respond with only response status code to indicate the DELETE operation status.</w:t>
            </w:r>
          </w:p>
        </w:tc>
      </w:tr>
      <w:tr w:rsidR="00C24EF4" w:rsidRPr="009743EA" w14:paraId="38764999"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00279162" w14:textId="77777777" w:rsidR="00C24EF4" w:rsidRPr="009743EA" w:rsidRDefault="00C24EF4" w:rsidP="005C72A8">
            <w:pPr>
              <w:pStyle w:val="TAL"/>
              <w:snapToGrid w:val="0"/>
              <w:jc w:val="center"/>
              <w:rPr>
                <w:b/>
                <w:kern w:val="1"/>
              </w:rPr>
            </w:pPr>
          </w:p>
          <w:p w14:paraId="0901031E" w14:textId="77777777" w:rsidR="00C24EF4" w:rsidRPr="009743EA" w:rsidRDefault="00C24EF4" w:rsidP="005C72A8">
            <w:pPr>
              <w:pStyle w:val="TAL"/>
              <w:snapToGrid w:val="0"/>
              <w:jc w:val="center"/>
              <w:rPr>
                <w:b/>
                <w:kern w:val="1"/>
              </w:rPr>
            </w:pPr>
          </w:p>
          <w:p w14:paraId="06E15751" w14:textId="77777777" w:rsidR="00C24EF4" w:rsidRPr="009743EA" w:rsidRDefault="00C24EF4" w:rsidP="005C72A8">
            <w:pPr>
              <w:pStyle w:val="TAL"/>
              <w:snapToGrid w:val="0"/>
              <w:jc w:val="center"/>
              <w:rPr>
                <w:b/>
                <w:kern w:val="1"/>
              </w:rPr>
            </w:pPr>
          </w:p>
          <w:p w14:paraId="0DDF6FDF" w14:textId="77777777" w:rsidR="00C24EF4" w:rsidRPr="009743EA" w:rsidRDefault="00C24EF4" w:rsidP="005C72A8">
            <w:pPr>
              <w:pStyle w:val="TAL"/>
              <w:snapToGrid w:val="0"/>
              <w:jc w:val="center"/>
              <w:rPr>
                <w:b/>
                <w:kern w:val="1"/>
              </w:rPr>
            </w:pPr>
          </w:p>
          <w:p w14:paraId="4FD38419" w14:textId="77777777" w:rsidR="00C24EF4" w:rsidRPr="009743EA" w:rsidRDefault="00C24EF4" w:rsidP="005C72A8">
            <w:pPr>
              <w:pStyle w:val="TAL"/>
              <w:snapToGrid w:val="0"/>
              <w:jc w:val="center"/>
              <w:rPr>
                <w:b/>
                <w:kern w:val="1"/>
              </w:rPr>
            </w:pPr>
            <w:r w:rsidRPr="009743EA">
              <w:rPr>
                <w:b/>
                <w:kern w:val="1"/>
              </w:rPr>
              <w:t>Resource Structure</w:t>
            </w:r>
            <w:r w:rsidR="00FC2D6A" w:rsidRPr="009743EA">
              <w:rPr>
                <w:b/>
                <w:kern w:val="1"/>
              </w:rPr>
              <w:t xml:space="preserve"> before Sending Request</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007F8DF9" w14:textId="77777777" w:rsidR="00C24EF4" w:rsidRPr="005A2D7C" w:rsidRDefault="00C24EF4" w:rsidP="005A2D7C">
            <w:pPr>
              <w:pStyle w:val="FL"/>
            </w:pPr>
            <w:r w:rsidRPr="009743EA">
              <w:object w:dxaOrig="5595" w:dyaOrig="2235" w14:anchorId="374BB228">
                <v:shape id="_x0000_i1060" type="#_x0000_t75" style="width:279.95pt;height:111.75pt" o:ole="">
                  <v:imagedata r:id="rId55" o:title=""/>
                </v:shape>
                <o:OLEObject Type="Embed" ProgID="Visio.Drawing.15" ShapeID="_x0000_i1060" DrawAspect="Content" ObjectID="_1667911200" r:id="rId56"/>
              </w:object>
            </w:r>
          </w:p>
        </w:tc>
      </w:tr>
      <w:tr w:rsidR="00C24EF4" w:rsidRPr="009743EA" w14:paraId="7BEE9A66"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2CF238A5" w14:textId="77777777" w:rsidR="00C24EF4" w:rsidRPr="009743EA" w:rsidRDefault="00C24EF4" w:rsidP="005C72A8">
            <w:pPr>
              <w:pStyle w:val="TAL"/>
              <w:snapToGrid w:val="0"/>
              <w:jc w:val="center"/>
              <w:rPr>
                <w:b/>
                <w:kern w:val="1"/>
              </w:rPr>
            </w:pPr>
          </w:p>
          <w:p w14:paraId="6373CA83" w14:textId="77777777" w:rsidR="00C24EF4" w:rsidRPr="009743EA" w:rsidRDefault="00C24EF4" w:rsidP="005C72A8">
            <w:pPr>
              <w:pStyle w:val="TAL"/>
              <w:snapToGrid w:val="0"/>
              <w:jc w:val="center"/>
              <w:rPr>
                <w:b/>
                <w:kern w:val="1"/>
              </w:rPr>
            </w:pPr>
          </w:p>
          <w:p w14:paraId="6C2CE2BF" w14:textId="77777777" w:rsidR="00C24EF4" w:rsidRPr="009743EA" w:rsidRDefault="00C24EF4" w:rsidP="005C72A8">
            <w:pPr>
              <w:pStyle w:val="TAL"/>
              <w:snapToGrid w:val="0"/>
              <w:jc w:val="center"/>
              <w:rPr>
                <w:b/>
                <w:kern w:val="1"/>
              </w:rPr>
            </w:pPr>
          </w:p>
          <w:p w14:paraId="1103AD74" w14:textId="77777777" w:rsidR="00C24EF4" w:rsidRPr="009743EA" w:rsidRDefault="00C24EF4" w:rsidP="005C72A8">
            <w:pPr>
              <w:pStyle w:val="TAL"/>
              <w:snapToGrid w:val="0"/>
              <w:jc w:val="center"/>
              <w:rPr>
                <w:b/>
                <w:kern w:val="1"/>
              </w:rPr>
            </w:pPr>
          </w:p>
          <w:p w14:paraId="5521FC8D" w14:textId="77777777" w:rsidR="00C24EF4" w:rsidRPr="009743EA" w:rsidRDefault="00C24EF4" w:rsidP="005C72A8">
            <w:pPr>
              <w:pStyle w:val="TAL"/>
              <w:snapToGrid w:val="0"/>
              <w:jc w:val="center"/>
              <w:rPr>
                <w:b/>
                <w:kern w:val="1"/>
              </w:rPr>
            </w:pPr>
          </w:p>
          <w:p w14:paraId="13E29D05" w14:textId="77777777" w:rsidR="00C24EF4" w:rsidRPr="009743EA" w:rsidRDefault="00C24EF4" w:rsidP="005C72A8">
            <w:pPr>
              <w:pStyle w:val="TAL"/>
              <w:snapToGrid w:val="0"/>
              <w:jc w:val="center"/>
              <w:rPr>
                <w:b/>
                <w:kern w:val="1"/>
              </w:rPr>
            </w:pPr>
            <w:r w:rsidRPr="009743EA">
              <w:rPr>
                <w:b/>
                <w:kern w:val="1"/>
              </w:rPr>
              <w:t>Call Flow</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77AE7C97" w14:textId="33780631" w:rsidR="00C24EF4" w:rsidRPr="005A2D7C" w:rsidRDefault="00C24EF4" w:rsidP="005A2D7C">
            <w:pPr>
              <w:pStyle w:val="FL"/>
            </w:pPr>
            <w:r w:rsidRPr="009743EA">
              <w:rPr>
                <w:sz w:val="18"/>
              </w:rPr>
              <w:object w:dxaOrig="8385" w:dyaOrig="4320" w14:anchorId="57F906E4">
                <v:shape id="_x0000_i1061" type="#_x0000_t75" style="width:263.3pt;height:135.4pt" o:ole="">
                  <v:imagedata r:id="rId57" o:title=""/>
                </v:shape>
                <o:OLEObject Type="Embed" ProgID="Visio.Drawing.15" ShapeID="_x0000_i1061" DrawAspect="Content" ObjectID="_1667911201" r:id="rId58"/>
              </w:object>
            </w:r>
          </w:p>
        </w:tc>
      </w:tr>
      <w:tr w:rsidR="00C24EF4" w:rsidRPr="009743EA" w14:paraId="1D9BA734"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0BA62A7A" w14:textId="77777777" w:rsidR="00C24EF4" w:rsidRPr="009743EA" w:rsidRDefault="00C24EF4" w:rsidP="005C72A8">
            <w:pPr>
              <w:pStyle w:val="TAL"/>
              <w:snapToGrid w:val="0"/>
              <w:jc w:val="center"/>
              <w:rPr>
                <w:b/>
                <w:kern w:val="1"/>
              </w:rPr>
            </w:pPr>
          </w:p>
          <w:p w14:paraId="00B841B2" w14:textId="77777777" w:rsidR="00C24EF4" w:rsidRPr="009743EA" w:rsidRDefault="00C24EF4" w:rsidP="005C72A8">
            <w:pPr>
              <w:pStyle w:val="TAL"/>
              <w:snapToGrid w:val="0"/>
              <w:jc w:val="center"/>
              <w:rPr>
                <w:b/>
                <w:kern w:val="1"/>
              </w:rPr>
            </w:pPr>
          </w:p>
          <w:p w14:paraId="37BD060F" w14:textId="77777777" w:rsidR="00C24EF4" w:rsidRPr="009743EA" w:rsidRDefault="00C24EF4" w:rsidP="005C72A8">
            <w:pPr>
              <w:pStyle w:val="TAL"/>
              <w:snapToGrid w:val="0"/>
              <w:jc w:val="center"/>
              <w:rPr>
                <w:b/>
                <w:kern w:val="1"/>
              </w:rPr>
            </w:pPr>
          </w:p>
          <w:p w14:paraId="699E305C" w14:textId="77777777" w:rsidR="00C24EF4" w:rsidRPr="009743EA" w:rsidRDefault="00C24EF4" w:rsidP="005C72A8">
            <w:pPr>
              <w:pStyle w:val="TAL"/>
              <w:snapToGrid w:val="0"/>
              <w:jc w:val="center"/>
              <w:rPr>
                <w:b/>
                <w:kern w:val="1"/>
              </w:rPr>
            </w:pPr>
            <w:r w:rsidRPr="009743EA">
              <w:rPr>
                <w:b/>
                <w:kern w:val="1"/>
              </w:rPr>
              <w:t>HTTP Header Information</w:t>
            </w:r>
          </w:p>
          <w:p w14:paraId="74B22697" w14:textId="77777777" w:rsidR="00FE3B5F" w:rsidRPr="009743EA" w:rsidRDefault="00FE3B5F" w:rsidP="005C72A8">
            <w:pPr>
              <w:pStyle w:val="TAL"/>
              <w:snapToGrid w:val="0"/>
              <w:jc w:val="center"/>
              <w:rPr>
                <w:b/>
                <w:kern w:val="1"/>
              </w:rP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01"/>
              <w:gridCol w:w="4359"/>
            </w:tblGrid>
            <w:tr w:rsidR="00C24EF4" w:rsidRPr="009743EA" w14:paraId="13D5C84D" w14:textId="77777777" w:rsidTr="005A2D7C">
              <w:trPr>
                <w:jc w:val="center"/>
              </w:trPr>
              <w:tc>
                <w:tcPr>
                  <w:tcW w:w="1501" w:type="dxa"/>
                  <w:shd w:val="clear" w:color="auto" w:fill="9CC2E5"/>
                </w:tcPr>
                <w:p w14:paraId="717F61A5" w14:textId="77777777" w:rsidR="00C24EF4" w:rsidRPr="009743EA" w:rsidRDefault="00C24EF4" w:rsidP="005C72A8">
                  <w:pPr>
                    <w:pStyle w:val="TAL"/>
                    <w:snapToGrid w:val="0"/>
                    <w:jc w:val="center"/>
                    <w:rPr>
                      <w:rFonts w:eastAsia="Calibri"/>
                      <w:b/>
                      <w:szCs w:val="22"/>
                    </w:rPr>
                  </w:pPr>
                  <w:r w:rsidRPr="009743EA">
                    <w:rPr>
                      <w:rFonts w:eastAsia="Calibri"/>
                      <w:b/>
                      <w:szCs w:val="22"/>
                    </w:rPr>
                    <w:t>Header</w:t>
                  </w:r>
                </w:p>
              </w:tc>
              <w:tc>
                <w:tcPr>
                  <w:tcW w:w="4359" w:type="dxa"/>
                  <w:shd w:val="clear" w:color="auto" w:fill="9CC2E5"/>
                </w:tcPr>
                <w:p w14:paraId="3ED1DB45" w14:textId="77777777" w:rsidR="00C24EF4" w:rsidRPr="009743EA" w:rsidRDefault="00C24EF4" w:rsidP="005C72A8">
                  <w:pPr>
                    <w:pStyle w:val="TAL"/>
                    <w:snapToGrid w:val="0"/>
                    <w:jc w:val="center"/>
                    <w:rPr>
                      <w:rFonts w:eastAsia="Calibri"/>
                      <w:b/>
                      <w:szCs w:val="22"/>
                    </w:rPr>
                  </w:pPr>
                  <w:r w:rsidRPr="009743EA">
                    <w:rPr>
                      <w:rFonts w:eastAsia="Calibri"/>
                      <w:b/>
                      <w:szCs w:val="22"/>
                    </w:rPr>
                    <w:t>Value</w:t>
                  </w:r>
                </w:p>
              </w:tc>
            </w:tr>
            <w:tr w:rsidR="00C24EF4" w:rsidRPr="009743EA" w14:paraId="34E251D8" w14:textId="77777777" w:rsidTr="005A2D7C">
              <w:trPr>
                <w:jc w:val="center"/>
              </w:trPr>
              <w:tc>
                <w:tcPr>
                  <w:tcW w:w="1501" w:type="dxa"/>
                  <w:shd w:val="clear" w:color="auto" w:fill="DEEAF6"/>
                </w:tcPr>
                <w:p w14:paraId="0B71EA79" w14:textId="77777777" w:rsidR="00C24EF4" w:rsidRPr="009743EA" w:rsidRDefault="00C24EF4" w:rsidP="005C72A8">
                  <w:pPr>
                    <w:pStyle w:val="TAL"/>
                    <w:snapToGrid w:val="0"/>
                    <w:jc w:val="center"/>
                    <w:rPr>
                      <w:rFonts w:eastAsia="Calibri"/>
                      <w:szCs w:val="22"/>
                    </w:rPr>
                  </w:pPr>
                  <w:r w:rsidRPr="009743EA">
                    <w:rPr>
                      <w:rFonts w:eastAsia="Calibri"/>
                      <w:szCs w:val="22"/>
                    </w:rPr>
                    <w:t>X-M2M-RI</w:t>
                  </w:r>
                </w:p>
              </w:tc>
              <w:tc>
                <w:tcPr>
                  <w:tcW w:w="4359" w:type="dxa"/>
                  <w:shd w:val="clear" w:color="auto" w:fill="auto"/>
                </w:tcPr>
                <w:p w14:paraId="2C3CD5C9" w14:textId="77777777" w:rsidR="00C24EF4" w:rsidRPr="009743EA" w:rsidRDefault="00C24EF4" w:rsidP="005C72A8">
                  <w:pPr>
                    <w:pStyle w:val="TAL"/>
                    <w:snapToGrid w:val="0"/>
                    <w:rPr>
                      <w:rFonts w:eastAsia="Calibri"/>
                      <w:szCs w:val="22"/>
                    </w:rPr>
                  </w:pPr>
                  <w:r w:rsidRPr="009743EA">
                    <w:rPr>
                      <w:rFonts w:eastAsia="Calibri"/>
                      <w:szCs w:val="22"/>
                    </w:rPr>
                    <w:t>Request</w:t>
                  </w:r>
                  <w:r w:rsidR="005A3EEC" w:rsidRPr="009743EA">
                    <w:rPr>
                      <w:rFonts w:eastAsia="Calibri"/>
                      <w:szCs w:val="22"/>
                    </w:rPr>
                    <w:t xml:space="preserve"> </w:t>
                  </w:r>
                  <w:r w:rsidRPr="009743EA">
                    <w:rPr>
                      <w:rFonts w:eastAsia="Calibri"/>
                      <w:szCs w:val="22"/>
                    </w:rPr>
                    <w:t>ID</w:t>
                  </w:r>
                  <w:r w:rsidR="005A3EEC" w:rsidRPr="009743EA">
                    <w:rPr>
                      <w:rFonts w:eastAsia="Calibri"/>
                      <w:szCs w:val="22"/>
                    </w:rPr>
                    <w:t xml:space="preserve"> </w:t>
                  </w:r>
                </w:p>
              </w:tc>
            </w:tr>
            <w:tr w:rsidR="00C24EF4" w:rsidRPr="009743EA" w14:paraId="343B5734" w14:textId="77777777" w:rsidTr="005A2D7C">
              <w:trPr>
                <w:jc w:val="center"/>
              </w:trPr>
              <w:tc>
                <w:tcPr>
                  <w:tcW w:w="1501" w:type="dxa"/>
                  <w:shd w:val="clear" w:color="auto" w:fill="DEEAF6"/>
                </w:tcPr>
                <w:p w14:paraId="696A8C6E" w14:textId="77777777" w:rsidR="00C24EF4" w:rsidRPr="009743EA" w:rsidRDefault="00C24EF4" w:rsidP="005C72A8">
                  <w:pPr>
                    <w:pStyle w:val="TAL"/>
                    <w:snapToGrid w:val="0"/>
                    <w:jc w:val="center"/>
                    <w:rPr>
                      <w:rFonts w:eastAsia="Calibri"/>
                      <w:szCs w:val="22"/>
                    </w:rPr>
                  </w:pPr>
                  <w:r w:rsidRPr="009743EA">
                    <w:rPr>
                      <w:rFonts w:eastAsia="Calibri"/>
                      <w:szCs w:val="22"/>
                    </w:rPr>
                    <w:t>X-M2M-Origin</w:t>
                  </w:r>
                </w:p>
              </w:tc>
              <w:tc>
                <w:tcPr>
                  <w:tcW w:w="4359" w:type="dxa"/>
                  <w:shd w:val="clear" w:color="auto" w:fill="auto"/>
                </w:tcPr>
                <w:p w14:paraId="379A444F" w14:textId="77777777" w:rsidR="00C24EF4" w:rsidRPr="009743EA" w:rsidRDefault="00C24EF4" w:rsidP="005C72A8">
                  <w:pPr>
                    <w:pStyle w:val="TAL"/>
                    <w:snapToGrid w:val="0"/>
                    <w:rPr>
                      <w:rFonts w:eastAsia="Calibri"/>
                      <w:szCs w:val="22"/>
                    </w:rPr>
                  </w:pPr>
                  <w:r w:rsidRPr="009743EA">
                    <w:rPr>
                      <w:rFonts w:eastAsia="Calibri"/>
                      <w:szCs w:val="22"/>
                    </w:rPr>
                    <w:t>AE-ID</w:t>
                  </w:r>
                  <w:r w:rsidR="005A3EEC" w:rsidRPr="009743EA">
                    <w:rPr>
                      <w:rFonts w:eastAsia="Calibri"/>
                      <w:szCs w:val="22"/>
                    </w:rPr>
                    <w:t xml:space="preserve"> </w:t>
                  </w:r>
                  <w:r w:rsidRPr="009743EA">
                    <w:rPr>
                      <w:rFonts w:eastAsia="Calibri"/>
                      <w:szCs w:val="22"/>
                    </w:rPr>
                    <w:t>of</w:t>
                  </w:r>
                  <w:r w:rsidR="005A3EEC" w:rsidRPr="009743EA">
                    <w:rPr>
                      <w:rFonts w:eastAsia="Calibri"/>
                      <w:szCs w:val="22"/>
                    </w:rPr>
                    <w:t xml:space="preserve"> </w:t>
                  </w:r>
                  <w:r w:rsidRPr="009743EA">
                    <w:rPr>
                      <w:rFonts w:eastAsia="Calibri"/>
                      <w:szCs w:val="22"/>
                    </w:rPr>
                    <w:t>request</w:t>
                  </w:r>
                  <w:r w:rsidR="005A3EEC" w:rsidRPr="009743EA">
                    <w:rPr>
                      <w:rFonts w:eastAsia="Calibri"/>
                      <w:szCs w:val="22"/>
                    </w:rPr>
                    <w:t xml:space="preserve"> </w:t>
                  </w:r>
                  <w:r w:rsidRPr="009743EA">
                    <w:rPr>
                      <w:rFonts w:eastAsia="Calibri"/>
                      <w:szCs w:val="22"/>
                    </w:rPr>
                    <w:t>originator</w:t>
                  </w:r>
                </w:p>
              </w:tc>
            </w:tr>
            <w:tr w:rsidR="00C24EF4" w:rsidRPr="009743EA" w14:paraId="4C903E34" w14:textId="77777777" w:rsidTr="005A2D7C">
              <w:trPr>
                <w:jc w:val="center"/>
              </w:trPr>
              <w:tc>
                <w:tcPr>
                  <w:tcW w:w="1501" w:type="dxa"/>
                  <w:shd w:val="clear" w:color="auto" w:fill="DEEAF6"/>
                </w:tcPr>
                <w:p w14:paraId="638D2AD3" w14:textId="77777777" w:rsidR="00C24EF4" w:rsidRPr="009743EA" w:rsidRDefault="00C24EF4" w:rsidP="005C72A8">
                  <w:pPr>
                    <w:pStyle w:val="TAL"/>
                    <w:snapToGrid w:val="0"/>
                    <w:jc w:val="center"/>
                    <w:rPr>
                      <w:rFonts w:eastAsia="Calibri"/>
                      <w:szCs w:val="22"/>
                    </w:rPr>
                  </w:pPr>
                  <w:r w:rsidRPr="009743EA">
                    <w:rPr>
                      <w:rFonts w:eastAsia="Calibri"/>
                      <w:szCs w:val="22"/>
                    </w:rPr>
                    <w:t>Content-Type</w:t>
                  </w:r>
                </w:p>
              </w:tc>
              <w:tc>
                <w:tcPr>
                  <w:tcW w:w="4359" w:type="dxa"/>
                  <w:shd w:val="clear" w:color="auto" w:fill="auto"/>
                </w:tcPr>
                <w:p w14:paraId="39B0BEB0" w14:textId="77777777" w:rsidR="00C24EF4" w:rsidRPr="009743EA" w:rsidRDefault="00C24EF4" w:rsidP="005C72A8">
                  <w:pPr>
                    <w:pStyle w:val="TAL"/>
                    <w:snapToGrid w:val="0"/>
                    <w:rPr>
                      <w:rFonts w:eastAsia="Calibri"/>
                      <w:szCs w:val="22"/>
                    </w:rPr>
                  </w:pPr>
                  <w:r w:rsidRPr="009743EA">
                    <w:rPr>
                      <w:rFonts w:eastAsia="Calibri"/>
                      <w:szCs w:val="22"/>
                    </w:rPr>
                    <w:t>application/json</w:t>
                  </w:r>
                </w:p>
              </w:tc>
            </w:tr>
            <w:tr w:rsidR="00E436D9" w:rsidRPr="009743EA" w14:paraId="26945E3B" w14:textId="77777777" w:rsidTr="005A2D7C">
              <w:trPr>
                <w:jc w:val="center"/>
              </w:trPr>
              <w:tc>
                <w:tcPr>
                  <w:tcW w:w="1501" w:type="dxa"/>
                  <w:shd w:val="clear" w:color="auto" w:fill="DEEAF6"/>
                </w:tcPr>
                <w:p w14:paraId="54AF29AE" w14:textId="77777777" w:rsidR="00E436D9" w:rsidRPr="009743EA" w:rsidRDefault="00E436D9" w:rsidP="00E436D9">
                  <w:pPr>
                    <w:pStyle w:val="TAL"/>
                    <w:snapToGrid w:val="0"/>
                    <w:jc w:val="center"/>
                    <w:rPr>
                      <w:rFonts w:eastAsia="Calibri"/>
                      <w:szCs w:val="22"/>
                    </w:rPr>
                  </w:pPr>
                  <w:r w:rsidRPr="009743EA">
                    <w:rPr>
                      <w:rFonts w:eastAsia="Calibri"/>
                      <w:szCs w:val="22"/>
                    </w:rPr>
                    <w:t>X-M2M-RVI</w:t>
                  </w:r>
                </w:p>
              </w:tc>
              <w:tc>
                <w:tcPr>
                  <w:tcW w:w="4359" w:type="dxa"/>
                  <w:shd w:val="clear" w:color="auto" w:fill="auto"/>
                </w:tcPr>
                <w:p w14:paraId="5EDEDB6A" w14:textId="77777777" w:rsidR="00E436D9" w:rsidRPr="009743EA" w:rsidRDefault="00E436D9" w:rsidP="00E436D9">
                  <w:pPr>
                    <w:pStyle w:val="TAL"/>
                    <w:snapToGrid w:val="0"/>
                    <w:rPr>
                      <w:rFonts w:eastAsia="Calibri"/>
                      <w:szCs w:val="22"/>
                    </w:rPr>
                  </w:pPr>
                  <w:r w:rsidRPr="009743EA">
                    <w:rPr>
                      <w:rFonts w:eastAsia="Calibri"/>
                      <w:szCs w:val="22"/>
                    </w:rPr>
                    <w:t>Release</w:t>
                  </w:r>
                  <w:r w:rsidR="005A3EEC" w:rsidRPr="009743EA">
                    <w:rPr>
                      <w:rFonts w:eastAsia="Calibri"/>
                      <w:szCs w:val="22"/>
                    </w:rPr>
                    <w:t xml:space="preserve"> </w:t>
                  </w:r>
                  <w:r w:rsidRPr="009743EA">
                    <w:rPr>
                      <w:rFonts w:eastAsia="Calibri"/>
                      <w:szCs w:val="22"/>
                    </w:rPr>
                    <w:t>Version</w:t>
                  </w:r>
                  <w:r w:rsidR="005A3EEC" w:rsidRPr="009743EA">
                    <w:rPr>
                      <w:rFonts w:eastAsia="Calibri"/>
                      <w:szCs w:val="22"/>
                    </w:rPr>
                    <w:t xml:space="preserve"> </w:t>
                  </w:r>
                  <w:r w:rsidRPr="009743EA">
                    <w:rPr>
                      <w:rFonts w:eastAsia="Calibri"/>
                      <w:szCs w:val="22"/>
                    </w:rPr>
                    <w:t>Indicator</w:t>
                  </w:r>
                </w:p>
              </w:tc>
            </w:tr>
          </w:tbl>
          <w:p w14:paraId="24EFC66A" w14:textId="77777777" w:rsidR="00C24EF4" w:rsidRPr="009743EA" w:rsidRDefault="00C24EF4" w:rsidP="005C72A8">
            <w:pPr>
              <w:pStyle w:val="TAL"/>
              <w:snapToGrid w:val="0"/>
              <w:jc w:val="center"/>
            </w:pPr>
          </w:p>
        </w:tc>
      </w:tr>
      <w:tr w:rsidR="00F41F85" w:rsidRPr="009743EA" w14:paraId="5DD44068" w14:textId="77777777" w:rsidTr="00CE497E">
        <w:trPr>
          <w:jc w:val="center"/>
        </w:trPr>
        <w:tc>
          <w:tcPr>
            <w:tcW w:w="1286" w:type="dxa"/>
            <w:tcBorders>
              <w:top w:val="single" w:sz="4" w:space="0" w:color="000000"/>
              <w:left w:val="single" w:sz="4" w:space="0" w:color="000000"/>
              <w:bottom w:val="single" w:sz="4" w:space="0" w:color="000000"/>
            </w:tcBorders>
            <w:shd w:val="clear" w:color="auto" w:fill="E7E6E6"/>
          </w:tcPr>
          <w:p w14:paraId="776A2F6F" w14:textId="77777777" w:rsidR="00F41F85" w:rsidRPr="009743EA" w:rsidRDefault="00F41F85" w:rsidP="00CE497E">
            <w:pPr>
              <w:pStyle w:val="Default"/>
              <w:jc w:val="center"/>
              <w:rPr>
                <w:rFonts w:ascii="Arial" w:eastAsia="Malgun Gothic" w:hAnsi="Arial"/>
                <w:b/>
                <w:color w:val="auto"/>
                <w:kern w:val="1"/>
                <w:sz w:val="18"/>
                <w:szCs w:val="20"/>
              </w:rPr>
            </w:pPr>
          </w:p>
          <w:p w14:paraId="3FAAA258" w14:textId="77777777" w:rsidR="00F41F85" w:rsidRPr="009743EA" w:rsidRDefault="00F41F85" w:rsidP="00CE497E">
            <w:pPr>
              <w:pStyle w:val="Default"/>
              <w:jc w:val="center"/>
              <w:rPr>
                <w:rFonts w:ascii="Arial" w:eastAsia="Malgun Gothic" w:hAnsi="Arial"/>
                <w:b/>
                <w:color w:val="auto"/>
                <w:kern w:val="1"/>
                <w:sz w:val="18"/>
                <w:szCs w:val="20"/>
              </w:rPr>
            </w:pPr>
          </w:p>
          <w:p w14:paraId="1022EEE7" w14:textId="77777777" w:rsidR="00F41F85" w:rsidRPr="009743EA" w:rsidRDefault="00F41F85" w:rsidP="00CE497E">
            <w:pPr>
              <w:pStyle w:val="Default"/>
              <w:jc w:val="center"/>
              <w:rPr>
                <w:rFonts w:ascii="Arial" w:eastAsia="Malgun Gothic" w:hAnsi="Arial"/>
                <w:b/>
                <w:color w:val="auto"/>
                <w:kern w:val="1"/>
                <w:sz w:val="18"/>
                <w:szCs w:val="20"/>
              </w:rPr>
            </w:pPr>
          </w:p>
          <w:p w14:paraId="2733BABC" w14:textId="77777777" w:rsidR="00F41F85" w:rsidRPr="009743EA" w:rsidRDefault="00F41F85" w:rsidP="00CE497E">
            <w:pPr>
              <w:pStyle w:val="Default"/>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068F7539" w14:textId="77777777" w:rsidR="00F41F85" w:rsidRPr="009743EA" w:rsidRDefault="00F41F85" w:rsidP="00CE497E">
            <w:pPr>
              <w:pStyle w:val="Default"/>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RCN=0</w:t>
            </w:r>
          </w:p>
          <w:p w14:paraId="4890C4A7" w14:textId="77777777" w:rsidR="00F41F85" w:rsidRPr="009743EA" w:rsidRDefault="00F41F85" w:rsidP="00CE497E">
            <w:pPr>
              <w:pStyle w:val="Default"/>
              <w:jc w:val="center"/>
              <w:rPr>
                <w:rFonts w:ascii="Arial" w:eastAsia="Malgun Gothic" w:hAnsi="Arial"/>
                <w:b/>
                <w:color w:val="auto"/>
                <w:kern w:val="1"/>
                <w:sz w:val="18"/>
                <w:szCs w:val="20"/>
              </w:rPr>
            </w:pPr>
          </w:p>
          <w:p w14:paraId="74D5164D" w14:textId="77777777" w:rsidR="00F41F85" w:rsidRPr="009743EA" w:rsidRDefault="00F41F85" w:rsidP="00CE497E">
            <w:pPr>
              <w:pStyle w:val="Default"/>
              <w:jc w:val="center"/>
              <w:rPr>
                <w:rFonts w:ascii="Arial" w:eastAsia="Malgun Gothic" w:hAnsi="Arial"/>
                <w:b/>
                <w:color w:val="auto"/>
                <w:kern w:val="1"/>
                <w:sz w:val="18"/>
                <w:szCs w:val="20"/>
              </w:rPr>
            </w:pPr>
          </w:p>
          <w:p w14:paraId="2DC58DCC" w14:textId="77777777" w:rsidR="00F41F85" w:rsidRPr="009743EA" w:rsidRDefault="00F41F85" w:rsidP="00CE497E">
            <w:pPr>
              <w:pStyle w:val="Default"/>
              <w:rPr>
                <w:rFonts w:ascii="Arial" w:eastAsia="Malgun Gothic" w:hAnsi="Arial"/>
                <w:b/>
                <w:color w:val="auto"/>
                <w:kern w:val="1"/>
                <w:sz w:val="18"/>
                <w:szCs w:val="20"/>
              </w:rP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0EDD8E79" w14:textId="77777777" w:rsidR="00F41F85" w:rsidRPr="005A2D7C" w:rsidRDefault="00F41F85" w:rsidP="005A2D7C">
            <w:pPr>
              <w:pStyle w:val="TAL"/>
              <w:rPr>
                <w:rFonts w:eastAsia="Calibri Light"/>
              </w:rPr>
            </w:pPr>
          </w:p>
          <w:p w14:paraId="64AF76BF" w14:textId="77777777" w:rsidR="00F41F85" w:rsidRPr="009743EA" w:rsidRDefault="00F41F85" w:rsidP="00CE497E">
            <w:pPr>
              <w:widowControl w:val="0"/>
              <w:overflowPunct/>
              <w:spacing w:after="0"/>
              <w:ind w:left="284"/>
              <w:jc w:val="both"/>
              <w:textAlignment w:val="auto"/>
              <w:rPr>
                <w:rFonts w:eastAsia="Calibri Light"/>
                <w:b/>
                <w:sz w:val="24"/>
              </w:rPr>
            </w:pPr>
            <w:r w:rsidRPr="009743EA">
              <w:rPr>
                <w:rFonts w:eastAsia="Calibri Light"/>
                <w:b/>
                <w:sz w:val="24"/>
              </w:rPr>
              <w:t>API/CONT/DEL/001_RCN0</w:t>
            </w:r>
          </w:p>
          <w:p w14:paraId="3A6B5F78" w14:textId="77777777" w:rsidR="00F41F85" w:rsidRPr="009743EA" w:rsidRDefault="00F41F85" w:rsidP="00CE497E">
            <w:pPr>
              <w:widowControl w:val="0"/>
              <w:overflowPunct/>
              <w:spacing w:after="0"/>
              <w:ind w:left="284"/>
              <w:jc w:val="both"/>
              <w:textAlignment w:val="auto"/>
              <w:rPr>
                <w:rFonts w:ascii="Arial" w:hAnsi="Arial"/>
                <w:color w:val="0070C0"/>
                <w:sz w:val="18"/>
              </w:rPr>
            </w:pPr>
          </w:p>
          <w:p w14:paraId="443A4F84" w14:textId="77777777" w:rsidR="00F41F85" w:rsidRPr="009743EA" w:rsidRDefault="00F41F85" w:rsidP="00CE497E">
            <w:pPr>
              <w:widowControl w:val="0"/>
              <w:overflowPunct/>
              <w:spacing w:after="0"/>
              <w:ind w:left="284"/>
              <w:jc w:val="both"/>
              <w:textAlignment w:val="auto"/>
              <w:rPr>
                <w:rFonts w:ascii="Arial" w:hAnsi="Arial"/>
                <w:b/>
                <w:color w:val="0070C0"/>
                <w:sz w:val="18"/>
              </w:rPr>
            </w:pPr>
            <w:r w:rsidRPr="009743EA">
              <w:rPr>
                <w:rFonts w:ascii="Arial" w:hAnsi="Arial"/>
                <w:b/>
                <w:color w:val="0070C0"/>
                <w:sz w:val="18"/>
              </w:rPr>
              <w:t>HTTP Request:</w:t>
            </w:r>
          </w:p>
          <w:p w14:paraId="0C095B64" w14:textId="77777777" w:rsidR="00F41F85" w:rsidRPr="009743EA" w:rsidRDefault="00F41F85" w:rsidP="00CE497E">
            <w:pPr>
              <w:pStyle w:val="TAL"/>
              <w:snapToGrid w:val="0"/>
              <w:ind w:left="284"/>
              <w:jc w:val="both"/>
              <w:rPr>
                <w:color w:val="0070C0"/>
              </w:rPr>
            </w:pPr>
          </w:p>
          <w:p w14:paraId="5E03B609" w14:textId="77777777" w:rsidR="00F41F85" w:rsidRPr="009743EA" w:rsidRDefault="00F41F85" w:rsidP="00CE497E">
            <w:pPr>
              <w:widowControl w:val="0"/>
              <w:overflowPunct/>
              <w:spacing w:after="0"/>
              <w:ind w:left="284"/>
              <w:jc w:val="both"/>
              <w:textAlignment w:val="auto"/>
              <w:rPr>
                <w:rFonts w:ascii="Arial" w:hAnsi="Arial"/>
                <w:color w:val="0070C0"/>
                <w:sz w:val="18"/>
              </w:rPr>
            </w:pPr>
            <w:r w:rsidRPr="009743EA">
              <w:rPr>
                <w:rFonts w:ascii="Arial" w:hAnsi="Arial"/>
                <w:color w:val="0070C0"/>
                <w:sz w:val="18"/>
              </w:rPr>
              <w:t>DELETE /mn-name/ae_sensor/cont_temp?rcn=0 HTTP/1.1</w:t>
            </w:r>
          </w:p>
          <w:p w14:paraId="4F6B65A3" w14:textId="77777777" w:rsidR="00F41F85" w:rsidRPr="009743EA" w:rsidRDefault="00F41F85" w:rsidP="00CE497E">
            <w:pPr>
              <w:widowControl w:val="0"/>
              <w:overflowPunct/>
              <w:spacing w:after="0"/>
              <w:ind w:left="284"/>
              <w:jc w:val="both"/>
              <w:textAlignment w:val="auto"/>
              <w:rPr>
                <w:rFonts w:ascii="Arial" w:hAnsi="Arial"/>
                <w:color w:val="0070C0"/>
                <w:sz w:val="18"/>
              </w:rPr>
            </w:pPr>
            <w:r w:rsidRPr="009743EA">
              <w:rPr>
                <w:rFonts w:ascii="Arial" w:hAnsi="Arial"/>
                <w:color w:val="0070C0"/>
                <w:sz w:val="18"/>
              </w:rPr>
              <w:t>Host: 192.168.0.10:8282</w:t>
            </w:r>
          </w:p>
          <w:p w14:paraId="66270D68" w14:textId="77777777" w:rsidR="00F41F85" w:rsidRPr="00062C7A" w:rsidRDefault="00F41F85" w:rsidP="00CE497E">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 xml:space="preserve">X-M2M-Origin: CAE0120180406T0846311405855351047680_cse01 </w:t>
            </w:r>
          </w:p>
          <w:p w14:paraId="033A3DE7" w14:textId="77777777" w:rsidR="00F41F85" w:rsidRPr="00062C7A" w:rsidRDefault="00F41F85" w:rsidP="00CE497E">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X-M2M-RI:1234</w:t>
            </w:r>
          </w:p>
          <w:p w14:paraId="6C6588B4" w14:textId="77777777" w:rsidR="00F41F85" w:rsidRPr="009743EA" w:rsidRDefault="00F41F85" w:rsidP="00CE497E">
            <w:pPr>
              <w:widowControl w:val="0"/>
              <w:overflowPunct/>
              <w:spacing w:after="0"/>
              <w:ind w:left="284"/>
              <w:jc w:val="both"/>
              <w:textAlignment w:val="auto"/>
              <w:rPr>
                <w:rFonts w:ascii="Arial" w:hAnsi="Arial"/>
                <w:color w:val="0070C0"/>
                <w:sz w:val="18"/>
              </w:rPr>
            </w:pPr>
            <w:r w:rsidRPr="009743EA">
              <w:rPr>
                <w:rFonts w:ascii="Arial" w:hAnsi="Arial"/>
                <w:color w:val="0070C0"/>
                <w:sz w:val="18"/>
              </w:rPr>
              <w:t>X-M2M-RVI: 2a</w:t>
            </w:r>
          </w:p>
          <w:p w14:paraId="0E3A4DAB" w14:textId="77777777" w:rsidR="00F41F85" w:rsidRPr="009743EA" w:rsidRDefault="00F41F85" w:rsidP="00CE497E">
            <w:pPr>
              <w:widowControl w:val="0"/>
              <w:overflowPunct/>
              <w:spacing w:after="0"/>
              <w:ind w:left="284"/>
              <w:jc w:val="both"/>
              <w:textAlignment w:val="auto"/>
              <w:rPr>
                <w:rFonts w:ascii="Arial" w:hAnsi="Arial"/>
                <w:color w:val="0070C0"/>
                <w:sz w:val="18"/>
              </w:rPr>
            </w:pPr>
          </w:p>
          <w:p w14:paraId="6DC24F4B" w14:textId="77777777" w:rsidR="00F41F85" w:rsidRDefault="00F41F85" w:rsidP="00CE497E">
            <w:pPr>
              <w:widowControl w:val="0"/>
              <w:overflowPunct/>
              <w:spacing w:after="0"/>
              <w:ind w:left="284"/>
              <w:jc w:val="both"/>
              <w:textAlignment w:val="auto"/>
              <w:rPr>
                <w:rFonts w:ascii="Arial" w:hAnsi="Arial"/>
                <w:color w:val="0070C0"/>
                <w:sz w:val="18"/>
              </w:rPr>
            </w:pPr>
          </w:p>
          <w:p w14:paraId="5268D699" w14:textId="77777777" w:rsidR="00C072AF" w:rsidRPr="009743EA" w:rsidRDefault="00C072AF" w:rsidP="00CE497E">
            <w:pPr>
              <w:widowControl w:val="0"/>
              <w:overflowPunct/>
              <w:spacing w:after="0"/>
              <w:ind w:left="284"/>
              <w:jc w:val="both"/>
              <w:textAlignment w:val="auto"/>
              <w:rPr>
                <w:rFonts w:ascii="Arial" w:hAnsi="Arial"/>
                <w:color w:val="0070C0"/>
                <w:sz w:val="18"/>
              </w:rPr>
            </w:pPr>
          </w:p>
          <w:p w14:paraId="1AFD8A38" w14:textId="77777777" w:rsidR="00F41F85" w:rsidRPr="009743EA" w:rsidRDefault="00F41F85" w:rsidP="00CE497E">
            <w:pPr>
              <w:widowControl w:val="0"/>
              <w:overflowPunct/>
              <w:spacing w:after="0"/>
              <w:ind w:left="284"/>
              <w:jc w:val="both"/>
              <w:textAlignment w:val="auto"/>
              <w:rPr>
                <w:rFonts w:ascii="Arial" w:hAnsi="Arial"/>
                <w:b/>
                <w:color w:val="0070C0"/>
                <w:sz w:val="18"/>
              </w:rPr>
            </w:pPr>
            <w:r w:rsidRPr="009743EA">
              <w:rPr>
                <w:rFonts w:ascii="Arial" w:hAnsi="Arial"/>
                <w:b/>
                <w:color w:val="0070C0"/>
                <w:sz w:val="18"/>
              </w:rPr>
              <w:lastRenderedPageBreak/>
              <w:t>HTTP Response:</w:t>
            </w:r>
          </w:p>
          <w:p w14:paraId="0BAC49A2" w14:textId="77777777" w:rsidR="00F41F85" w:rsidRPr="009743EA" w:rsidRDefault="00F41F85" w:rsidP="00CE497E">
            <w:pPr>
              <w:widowControl w:val="0"/>
              <w:overflowPunct/>
              <w:spacing w:after="0"/>
              <w:ind w:left="284"/>
              <w:jc w:val="both"/>
              <w:textAlignment w:val="auto"/>
              <w:rPr>
                <w:rFonts w:ascii="Arial" w:hAnsi="Arial"/>
                <w:color w:val="0070C0"/>
                <w:sz w:val="18"/>
              </w:rPr>
            </w:pPr>
          </w:p>
          <w:p w14:paraId="6B9183AC" w14:textId="77777777" w:rsidR="00F41F85" w:rsidRPr="009743EA" w:rsidRDefault="00F41F85" w:rsidP="00CE497E">
            <w:pPr>
              <w:widowControl w:val="0"/>
              <w:overflowPunct/>
              <w:spacing w:after="0"/>
              <w:ind w:left="284"/>
              <w:jc w:val="both"/>
              <w:textAlignment w:val="auto"/>
              <w:rPr>
                <w:rFonts w:ascii="Arial" w:hAnsi="Arial"/>
                <w:color w:val="0070C0"/>
                <w:sz w:val="18"/>
              </w:rPr>
            </w:pPr>
            <w:r w:rsidRPr="009743EA">
              <w:rPr>
                <w:rFonts w:ascii="Arial" w:hAnsi="Arial"/>
                <w:color w:val="0070C0"/>
                <w:sz w:val="18"/>
              </w:rPr>
              <w:t>200 OK</w:t>
            </w:r>
          </w:p>
          <w:p w14:paraId="487543B0" w14:textId="77777777" w:rsidR="00F41F85" w:rsidRPr="009743EA" w:rsidRDefault="00F41F85" w:rsidP="00CE497E">
            <w:pPr>
              <w:widowControl w:val="0"/>
              <w:overflowPunct/>
              <w:spacing w:after="0"/>
              <w:ind w:left="284"/>
              <w:jc w:val="both"/>
              <w:textAlignment w:val="auto"/>
              <w:rPr>
                <w:rFonts w:ascii="Arial" w:hAnsi="Arial"/>
                <w:color w:val="0070C0"/>
                <w:sz w:val="18"/>
              </w:rPr>
            </w:pPr>
            <w:r w:rsidRPr="009743EA">
              <w:rPr>
                <w:rFonts w:ascii="Arial" w:hAnsi="Arial"/>
                <w:color w:val="0070C0"/>
                <w:sz w:val="18"/>
              </w:rPr>
              <w:t xml:space="preserve">Content-Length:0 </w:t>
            </w:r>
          </w:p>
          <w:p w14:paraId="55B2877C" w14:textId="77777777" w:rsidR="00F41F85" w:rsidRPr="009743EA" w:rsidRDefault="00F41F85" w:rsidP="00CE497E">
            <w:pPr>
              <w:widowControl w:val="0"/>
              <w:overflowPunct/>
              <w:spacing w:after="0"/>
              <w:ind w:left="284"/>
              <w:jc w:val="both"/>
              <w:textAlignment w:val="auto"/>
              <w:rPr>
                <w:rFonts w:ascii="Arial" w:hAnsi="Arial"/>
                <w:color w:val="0070C0"/>
                <w:sz w:val="18"/>
              </w:rPr>
            </w:pPr>
            <w:r w:rsidRPr="009743EA">
              <w:rPr>
                <w:rFonts w:ascii="Arial" w:hAnsi="Arial"/>
                <w:color w:val="0070C0"/>
                <w:sz w:val="18"/>
              </w:rPr>
              <w:t>X-M2M-RI:1234</w:t>
            </w:r>
          </w:p>
          <w:p w14:paraId="3D048400" w14:textId="77777777" w:rsidR="00F41F85" w:rsidRPr="009743EA" w:rsidRDefault="00F41F85" w:rsidP="00CE497E">
            <w:pPr>
              <w:widowControl w:val="0"/>
              <w:overflowPunct/>
              <w:spacing w:after="0"/>
              <w:ind w:left="284"/>
              <w:jc w:val="both"/>
              <w:textAlignment w:val="auto"/>
              <w:rPr>
                <w:color w:val="0070C0"/>
              </w:rPr>
            </w:pPr>
            <w:r w:rsidRPr="009743EA">
              <w:rPr>
                <w:rFonts w:ascii="Arial" w:hAnsi="Arial"/>
                <w:color w:val="0070C0"/>
                <w:sz w:val="18"/>
              </w:rPr>
              <w:t>X-M2M-RVI: 2a</w:t>
            </w:r>
          </w:p>
          <w:p w14:paraId="7148D9AD" w14:textId="77777777" w:rsidR="00F41F85" w:rsidRPr="009743EA" w:rsidRDefault="00F41F85" w:rsidP="00CE497E">
            <w:pPr>
              <w:widowControl w:val="0"/>
              <w:overflowPunct/>
              <w:spacing w:after="0"/>
              <w:ind w:left="284"/>
              <w:jc w:val="both"/>
              <w:textAlignment w:val="auto"/>
              <w:rPr>
                <w:rFonts w:ascii="Arial" w:eastAsia="Malgun Gothic" w:hAnsi="Arial"/>
                <w:color w:val="0070C0"/>
                <w:sz w:val="18"/>
              </w:rPr>
            </w:pPr>
            <w:r w:rsidRPr="005A2D7C">
              <w:rPr>
                <w:rFonts w:ascii="Arial" w:hAnsi="Arial"/>
                <w:color w:val="0070C0"/>
                <w:sz w:val="18"/>
              </w:rPr>
              <w:t>X-M2M-RSC:2002</w:t>
            </w:r>
          </w:p>
          <w:p w14:paraId="12D3AE59" w14:textId="77777777" w:rsidR="00F41F85" w:rsidRPr="009743EA" w:rsidRDefault="00F41F85" w:rsidP="00CE497E">
            <w:pPr>
              <w:widowControl w:val="0"/>
              <w:overflowPunct/>
              <w:spacing w:after="0"/>
              <w:ind w:left="284"/>
              <w:jc w:val="both"/>
              <w:textAlignment w:val="auto"/>
              <w:rPr>
                <w:rFonts w:ascii="Arial" w:hAnsi="Arial"/>
                <w:color w:val="0070C0"/>
                <w:sz w:val="18"/>
              </w:rPr>
            </w:pPr>
          </w:p>
        </w:tc>
      </w:tr>
      <w:tr w:rsidR="00C24EF4" w:rsidRPr="009743EA" w14:paraId="24BF9DD6"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32B7B8D6" w14:textId="77777777" w:rsidR="00C24EF4" w:rsidRPr="009743EA" w:rsidRDefault="00C24EF4" w:rsidP="005C72A8">
            <w:pPr>
              <w:pStyle w:val="Default"/>
              <w:jc w:val="center"/>
              <w:rPr>
                <w:color w:val="auto"/>
              </w:rPr>
            </w:pPr>
          </w:p>
          <w:p w14:paraId="4D3AC887" w14:textId="77777777" w:rsidR="00C24EF4" w:rsidRPr="009743EA" w:rsidRDefault="00C24EF4" w:rsidP="005C72A8">
            <w:pPr>
              <w:pStyle w:val="Default"/>
              <w:jc w:val="center"/>
              <w:rPr>
                <w:b/>
                <w:sz w:val="20"/>
                <w:szCs w:val="20"/>
              </w:rPr>
            </w:pPr>
          </w:p>
          <w:p w14:paraId="632BB443" w14:textId="77777777" w:rsidR="00C24EF4" w:rsidRPr="009743EA" w:rsidRDefault="00C24EF4" w:rsidP="005C72A8">
            <w:pPr>
              <w:pStyle w:val="Default"/>
              <w:jc w:val="center"/>
              <w:rPr>
                <w:b/>
                <w:sz w:val="20"/>
                <w:szCs w:val="20"/>
              </w:rPr>
            </w:pPr>
          </w:p>
          <w:p w14:paraId="1EAF6AA6" w14:textId="77777777" w:rsidR="00C24EF4" w:rsidRPr="009743EA" w:rsidRDefault="00C24EF4" w:rsidP="005C72A8">
            <w:pPr>
              <w:pStyle w:val="Default"/>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4A9B22E4" w14:textId="77777777" w:rsidR="00C24EF4" w:rsidRPr="009743EA" w:rsidRDefault="00C24EF4" w:rsidP="005C72A8">
            <w:pPr>
              <w:pStyle w:val="Default"/>
              <w:jc w:val="center"/>
              <w:rPr>
                <w:b/>
                <w:kern w:val="1"/>
              </w:rPr>
            </w:pPr>
            <w:r w:rsidRPr="009743EA">
              <w:rPr>
                <w:rFonts w:ascii="Arial" w:eastAsia="Malgun Gothic" w:hAnsi="Arial"/>
                <w:b/>
                <w:color w:val="auto"/>
                <w:kern w:val="1"/>
                <w:sz w:val="18"/>
                <w:szCs w:val="20"/>
              </w:rPr>
              <w:t>No RCN or RCN=1</w:t>
            </w:r>
          </w:p>
          <w:p w14:paraId="3C9674B2" w14:textId="77777777" w:rsidR="00C24EF4" w:rsidRPr="009743EA" w:rsidRDefault="00C24EF4" w:rsidP="005C72A8"/>
          <w:p w14:paraId="7307B1C5" w14:textId="77777777" w:rsidR="00C24EF4" w:rsidRPr="009743EA" w:rsidRDefault="00C24EF4" w:rsidP="005C72A8"/>
          <w:p w14:paraId="093BBBFF" w14:textId="77777777" w:rsidR="00C24EF4" w:rsidRPr="009743EA" w:rsidRDefault="00C24EF4" w:rsidP="005C72A8">
            <w:pPr>
              <w:jc w:val="cente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53A7C8A1" w14:textId="77777777" w:rsidR="001872F6" w:rsidRPr="005A2D7C" w:rsidRDefault="001872F6" w:rsidP="005A2D7C">
            <w:pPr>
              <w:pStyle w:val="TAL"/>
              <w:rPr>
                <w:rFonts w:eastAsia="Calibri Light"/>
              </w:rPr>
            </w:pPr>
          </w:p>
          <w:p w14:paraId="66C89BA8" w14:textId="77777777" w:rsidR="00C24EF4" w:rsidRPr="009743EA" w:rsidRDefault="00C24EF4" w:rsidP="005C72A8">
            <w:pPr>
              <w:widowControl w:val="0"/>
              <w:overflowPunct/>
              <w:spacing w:after="0"/>
              <w:ind w:left="284"/>
              <w:jc w:val="both"/>
              <w:textAlignment w:val="auto"/>
              <w:rPr>
                <w:rFonts w:eastAsia="Calibri Light"/>
                <w:b/>
                <w:sz w:val="24"/>
              </w:rPr>
            </w:pPr>
            <w:r w:rsidRPr="009743EA">
              <w:rPr>
                <w:rFonts w:eastAsia="Calibri Light"/>
                <w:b/>
                <w:sz w:val="24"/>
              </w:rPr>
              <w:t>API/CONT/DEL/001</w:t>
            </w:r>
          </w:p>
          <w:p w14:paraId="39086DB3" w14:textId="77777777" w:rsidR="00C24EF4" w:rsidRPr="009743EA" w:rsidRDefault="00C24EF4" w:rsidP="005C72A8">
            <w:pPr>
              <w:widowControl w:val="0"/>
              <w:overflowPunct/>
              <w:spacing w:after="0"/>
              <w:ind w:left="284"/>
              <w:jc w:val="both"/>
              <w:textAlignment w:val="auto"/>
              <w:rPr>
                <w:rFonts w:eastAsia="Calibri Light"/>
                <w:b/>
                <w:sz w:val="24"/>
              </w:rPr>
            </w:pPr>
            <w:r w:rsidRPr="009743EA">
              <w:rPr>
                <w:rFonts w:eastAsia="Calibri Light"/>
                <w:b/>
                <w:sz w:val="24"/>
              </w:rPr>
              <w:t>API/CONT/DEL/001_RCN1</w:t>
            </w:r>
          </w:p>
          <w:p w14:paraId="13653490" w14:textId="77777777" w:rsidR="00C24EF4" w:rsidRPr="009743EA" w:rsidRDefault="00C24EF4" w:rsidP="005C72A8">
            <w:pPr>
              <w:widowControl w:val="0"/>
              <w:overflowPunct/>
              <w:spacing w:after="0"/>
              <w:ind w:left="284"/>
              <w:jc w:val="both"/>
              <w:textAlignment w:val="auto"/>
              <w:rPr>
                <w:rFonts w:ascii="Arial" w:hAnsi="Arial"/>
                <w:b/>
                <w:color w:val="0070C0"/>
                <w:sz w:val="18"/>
              </w:rPr>
            </w:pPr>
          </w:p>
          <w:p w14:paraId="2C9E2532" w14:textId="77777777" w:rsidR="00C24EF4" w:rsidRPr="009743EA" w:rsidRDefault="00C24EF4" w:rsidP="005C72A8">
            <w:pPr>
              <w:widowControl w:val="0"/>
              <w:overflowPunct/>
              <w:spacing w:after="0"/>
              <w:ind w:left="284"/>
              <w:jc w:val="both"/>
              <w:textAlignment w:val="auto"/>
              <w:rPr>
                <w:rFonts w:ascii="Arial" w:hAnsi="Arial"/>
                <w:b/>
                <w:color w:val="0070C0"/>
                <w:sz w:val="18"/>
              </w:rPr>
            </w:pPr>
            <w:r w:rsidRPr="009743EA">
              <w:rPr>
                <w:rFonts w:ascii="Arial" w:hAnsi="Arial"/>
                <w:b/>
                <w:color w:val="0070C0"/>
                <w:sz w:val="18"/>
              </w:rPr>
              <w:t>HTTP Request:</w:t>
            </w:r>
          </w:p>
          <w:p w14:paraId="4A05C16F" w14:textId="77777777" w:rsidR="00C24EF4" w:rsidRPr="009743EA" w:rsidRDefault="00C24EF4" w:rsidP="005C72A8">
            <w:pPr>
              <w:pStyle w:val="TAL"/>
              <w:snapToGrid w:val="0"/>
              <w:ind w:left="284"/>
              <w:jc w:val="both"/>
              <w:rPr>
                <w:color w:val="0070C0"/>
              </w:rPr>
            </w:pPr>
          </w:p>
          <w:p w14:paraId="59DAAA19" w14:textId="77777777" w:rsidR="00C24EF4" w:rsidRPr="009743EA" w:rsidRDefault="00C24EF4" w:rsidP="007C39B4">
            <w:pPr>
              <w:widowControl w:val="0"/>
              <w:overflowPunct/>
              <w:spacing w:after="0"/>
              <w:ind w:left="284"/>
              <w:textAlignment w:val="auto"/>
              <w:rPr>
                <w:rFonts w:ascii="Arial" w:hAnsi="Arial"/>
                <w:color w:val="0070C0"/>
                <w:sz w:val="18"/>
              </w:rPr>
            </w:pPr>
            <w:r w:rsidRPr="009743EA">
              <w:rPr>
                <w:rFonts w:ascii="Arial" w:hAnsi="Arial"/>
                <w:color w:val="0070C0"/>
                <w:sz w:val="18"/>
              </w:rPr>
              <w:t>DELETE /mn-name/ae_sensor/cont_temp HTTP/1.1</w:t>
            </w:r>
          </w:p>
          <w:p w14:paraId="34BC54B4" w14:textId="77777777" w:rsidR="00C24EF4" w:rsidRPr="009743EA" w:rsidRDefault="00C24EF4" w:rsidP="007C39B4">
            <w:pPr>
              <w:widowControl w:val="0"/>
              <w:overflowPunct/>
              <w:spacing w:after="0"/>
              <w:ind w:left="284"/>
              <w:textAlignment w:val="auto"/>
              <w:rPr>
                <w:rFonts w:ascii="Arial" w:hAnsi="Arial"/>
                <w:color w:val="0070C0"/>
                <w:sz w:val="18"/>
              </w:rPr>
            </w:pPr>
            <w:r w:rsidRPr="009743EA">
              <w:rPr>
                <w:rFonts w:ascii="Arial" w:hAnsi="Arial"/>
                <w:color w:val="0070C0"/>
                <w:sz w:val="18"/>
              </w:rPr>
              <w:t>Host: 192.168.0.10:8282</w:t>
            </w:r>
          </w:p>
          <w:p w14:paraId="380A4C24" w14:textId="77777777" w:rsidR="003E6710" w:rsidRPr="00062C7A" w:rsidRDefault="00C24EF4" w:rsidP="007C39B4">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X-M2M-Origin: CAE0120180406T0846311405855351047680_cse01</w:t>
            </w:r>
            <w:r w:rsidR="003E6710" w:rsidRPr="00062C7A">
              <w:rPr>
                <w:rFonts w:ascii="Arial" w:hAnsi="Arial"/>
                <w:color w:val="0070C0"/>
                <w:sz w:val="18"/>
                <w:lang w:val="fr-FR"/>
              </w:rPr>
              <w:t xml:space="preserve"> </w:t>
            </w:r>
          </w:p>
          <w:p w14:paraId="7E17D73E" w14:textId="77777777" w:rsidR="003E6710" w:rsidRPr="00062C7A" w:rsidRDefault="003E6710" w:rsidP="007C39B4">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X-M2M-RI:1234</w:t>
            </w:r>
          </w:p>
          <w:p w14:paraId="73A96161" w14:textId="77777777" w:rsidR="003E6710" w:rsidRPr="009743EA" w:rsidRDefault="003E6710" w:rsidP="007C39B4">
            <w:pPr>
              <w:widowControl w:val="0"/>
              <w:overflowPunct/>
              <w:spacing w:after="0"/>
              <w:ind w:left="284"/>
              <w:textAlignment w:val="auto"/>
              <w:rPr>
                <w:rFonts w:ascii="Arial" w:hAnsi="Arial"/>
                <w:color w:val="0070C0"/>
                <w:sz w:val="18"/>
              </w:rPr>
            </w:pPr>
            <w:r w:rsidRPr="009743EA">
              <w:rPr>
                <w:rFonts w:ascii="Arial" w:hAnsi="Arial"/>
                <w:color w:val="0070C0"/>
                <w:sz w:val="18"/>
              </w:rPr>
              <w:t>X-M2M-RVI: 2a</w:t>
            </w:r>
          </w:p>
          <w:p w14:paraId="4409A9D1" w14:textId="77777777" w:rsidR="00C24EF4" w:rsidRPr="009743EA" w:rsidRDefault="00C24EF4" w:rsidP="005C72A8">
            <w:pPr>
              <w:pStyle w:val="TAL"/>
              <w:snapToGrid w:val="0"/>
              <w:ind w:left="284"/>
              <w:jc w:val="both"/>
              <w:rPr>
                <w:color w:val="0070C0"/>
              </w:rPr>
            </w:pPr>
          </w:p>
          <w:p w14:paraId="41C4A033" w14:textId="77777777" w:rsidR="00C24EF4" w:rsidRPr="009743EA" w:rsidRDefault="00C24EF4" w:rsidP="005C72A8">
            <w:pPr>
              <w:widowControl w:val="0"/>
              <w:overflowPunct/>
              <w:spacing w:after="0"/>
              <w:ind w:left="284"/>
              <w:jc w:val="both"/>
              <w:textAlignment w:val="auto"/>
              <w:rPr>
                <w:rFonts w:ascii="Arial" w:hAnsi="Arial"/>
                <w:b/>
                <w:color w:val="0070C0"/>
                <w:sz w:val="18"/>
              </w:rPr>
            </w:pPr>
          </w:p>
          <w:p w14:paraId="2F42A63C" w14:textId="77777777" w:rsidR="00C24EF4" w:rsidRPr="009743EA" w:rsidRDefault="00C24EF4" w:rsidP="005C72A8">
            <w:pPr>
              <w:widowControl w:val="0"/>
              <w:overflowPunct/>
              <w:spacing w:after="0"/>
              <w:ind w:left="284"/>
              <w:jc w:val="both"/>
              <w:textAlignment w:val="auto"/>
              <w:rPr>
                <w:rFonts w:ascii="Arial" w:hAnsi="Arial"/>
                <w:b/>
                <w:color w:val="0070C0"/>
                <w:sz w:val="18"/>
              </w:rPr>
            </w:pPr>
            <w:r w:rsidRPr="009743EA">
              <w:rPr>
                <w:rFonts w:ascii="Arial" w:hAnsi="Arial"/>
                <w:b/>
                <w:color w:val="0070C0"/>
                <w:sz w:val="18"/>
              </w:rPr>
              <w:t>HTTP Response:</w:t>
            </w:r>
          </w:p>
          <w:p w14:paraId="2AF0203E" w14:textId="77777777" w:rsidR="00C24EF4" w:rsidRPr="009743EA" w:rsidRDefault="00C24EF4" w:rsidP="005C72A8">
            <w:pPr>
              <w:widowControl w:val="0"/>
              <w:overflowPunct/>
              <w:spacing w:after="0"/>
              <w:ind w:left="284"/>
              <w:textAlignment w:val="auto"/>
              <w:rPr>
                <w:rFonts w:ascii="Arial" w:hAnsi="Arial"/>
                <w:color w:val="0070C0"/>
                <w:sz w:val="18"/>
              </w:rPr>
            </w:pPr>
          </w:p>
          <w:p w14:paraId="5911B932" w14:textId="77777777" w:rsidR="00C24EF4" w:rsidRPr="009743EA" w:rsidRDefault="00C24EF4" w:rsidP="005C72A8">
            <w:pPr>
              <w:widowControl w:val="0"/>
              <w:overflowPunct/>
              <w:spacing w:after="0"/>
              <w:ind w:left="284"/>
              <w:textAlignment w:val="auto"/>
              <w:rPr>
                <w:rFonts w:ascii="Arial" w:hAnsi="Arial"/>
                <w:color w:val="0070C0"/>
                <w:sz w:val="18"/>
              </w:rPr>
            </w:pPr>
            <w:r w:rsidRPr="009743EA">
              <w:rPr>
                <w:rFonts w:ascii="Arial" w:hAnsi="Arial"/>
                <w:color w:val="0070C0"/>
                <w:sz w:val="18"/>
              </w:rPr>
              <w:t>200 OK</w:t>
            </w:r>
          </w:p>
          <w:p w14:paraId="17FAA8BB" w14:textId="77777777" w:rsidR="00C24EF4" w:rsidRPr="009743EA" w:rsidRDefault="00C24EF4" w:rsidP="005C72A8">
            <w:pPr>
              <w:widowControl w:val="0"/>
              <w:overflowPunct/>
              <w:spacing w:after="0"/>
              <w:ind w:left="284"/>
              <w:jc w:val="both"/>
              <w:textAlignment w:val="auto"/>
              <w:rPr>
                <w:rFonts w:ascii="Arial" w:hAnsi="Arial"/>
                <w:color w:val="0070C0"/>
                <w:sz w:val="18"/>
              </w:rPr>
            </w:pPr>
            <w:r w:rsidRPr="009743EA">
              <w:rPr>
                <w:rFonts w:ascii="Arial" w:hAnsi="Arial"/>
                <w:color w:val="0070C0"/>
                <w:sz w:val="18"/>
              </w:rPr>
              <w:t>X-M2M-Origin:/mnID</w:t>
            </w:r>
          </w:p>
          <w:p w14:paraId="0627C130" w14:textId="77777777" w:rsidR="003E6710" w:rsidRPr="009743EA" w:rsidRDefault="003E6710" w:rsidP="003E6710">
            <w:pPr>
              <w:widowControl w:val="0"/>
              <w:overflowPunct/>
              <w:spacing w:after="0"/>
              <w:ind w:left="284"/>
              <w:jc w:val="both"/>
              <w:textAlignment w:val="auto"/>
              <w:rPr>
                <w:rFonts w:ascii="Arial" w:hAnsi="Arial"/>
                <w:color w:val="0070C0"/>
                <w:sz w:val="18"/>
              </w:rPr>
            </w:pPr>
            <w:r w:rsidRPr="009743EA">
              <w:rPr>
                <w:rFonts w:ascii="Arial" w:hAnsi="Arial"/>
                <w:color w:val="0070C0"/>
                <w:sz w:val="18"/>
              </w:rPr>
              <w:t>X-M2M-RI:1234</w:t>
            </w:r>
          </w:p>
          <w:p w14:paraId="3E2B0B34" w14:textId="77777777" w:rsidR="003E6710" w:rsidRPr="009743EA" w:rsidRDefault="003E6710" w:rsidP="003E6710">
            <w:pPr>
              <w:pStyle w:val="TAL"/>
              <w:snapToGrid w:val="0"/>
              <w:ind w:left="284"/>
              <w:jc w:val="both"/>
              <w:rPr>
                <w:color w:val="0070C0"/>
              </w:rPr>
            </w:pPr>
            <w:r w:rsidRPr="009743EA">
              <w:rPr>
                <w:color w:val="0070C0"/>
              </w:rPr>
              <w:t>X-M2M-RVI: 2a</w:t>
            </w:r>
          </w:p>
          <w:p w14:paraId="1459AFA5" w14:textId="77777777" w:rsidR="00C24EF4" w:rsidRPr="009743EA" w:rsidRDefault="00C24EF4" w:rsidP="005C72A8">
            <w:pPr>
              <w:widowControl w:val="0"/>
              <w:overflowPunct/>
              <w:spacing w:after="0"/>
              <w:ind w:left="284"/>
              <w:jc w:val="both"/>
              <w:textAlignment w:val="auto"/>
              <w:rPr>
                <w:rFonts w:ascii="Arial" w:hAnsi="Arial"/>
                <w:color w:val="0070C0"/>
                <w:sz w:val="18"/>
              </w:rPr>
            </w:pPr>
            <w:r w:rsidRPr="009743EA">
              <w:rPr>
                <w:rFonts w:ascii="Arial" w:hAnsi="Arial"/>
                <w:color w:val="0070C0"/>
                <w:sz w:val="18"/>
              </w:rPr>
              <w:t>X-M2M-RSC:2002</w:t>
            </w:r>
          </w:p>
          <w:p w14:paraId="4FB41A0B" w14:textId="77777777" w:rsidR="00C24EF4" w:rsidRPr="00062C7A" w:rsidRDefault="00C24EF4"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w:t>
            </w:r>
          </w:p>
          <w:p w14:paraId="4B57EE50" w14:textId="77777777" w:rsidR="00C24EF4" w:rsidRPr="00062C7A" w:rsidRDefault="00C24EF4"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 xml:space="preserve">    "m2m:cnt": {</w:t>
            </w:r>
          </w:p>
          <w:p w14:paraId="075E567F" w14:textId="77777777" w:rsidR="00C24EF4" w:rsidRPr="00062C7A" w:rsidRDefault="00C24EF4"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 xml:space="preserve">        "cbs": 0,</w:t>
            </w:r>
          </w:p>
          <w:p w14:paraId="4928FB09" w14:textId="77777777" w:rsidR="00C24EF4" w:rsidRPr="00062C7A" w:rsidRDefault="00C24EF4"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 xml:space="preserve">        "cni": 0,</w:t>
            </w:r>
          </w:p>
          <w:p w14:paraId="44336B40" w14:textId="77777777" w:rsidR="00C24EF4" w:rsidRPr="00062C7A" w:rsidRDefault="00C24EF4"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 xml:space="preserve">        "ct": "20180406T125807",</w:t>
            </w:r>
          </w:p>
          <w:p w14:paraId="03A64E12" w14:textId="77777777" w:rsidR="00C24EF4" w:rsidRPr="00062C7A" w:rsidRDefault="00C24EF4"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 xml:space="preserve">        "et": "99991231T235959",</w:t>
            </w:r>
          </w:p>
          <w:p w14:paraId="1E0DB786" w14:textId="77777777" w:rsidR="00C24EF4" w:rsidRPr="00062C7A" w:rsidRDefault="00C24EF4"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 xml:space="preserve">        "lbl": </w:t>
            </w:r>
            <w:r w:rsidRPr="005A2D7C">
              <w:rPr>
                <w:rFonts w:ascii="Arial" w:hAnsi="Arial"/>
                <w:sz w:val="18"/>
                <w:lang w:val="fr-FR"/>
              </w:rPr>
              <w:t>[</w:t>
            </w:r>
          </w:p>
          <w:p w14:paraId="0F463EE3" w14:textId="77777777" w:rsidR="00C24EF4" w:rsidRPr="00062C7A" w:rsidRDefault="00C24EF4"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 xml:space="preserve">            "indoor_temp"</w:t>
            </w:r>
          </w:p>
          <w:p w14:paraId="14E74E94" w14:textId="77777777" w:rsidR="00C24EF4" w:rsidRPr="00062C7A" w:rsidRDefault="00C24EF4"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 xml:space="preserve">        ],</w:t>
            </w:r>
          </w:p>
          <w:p w14:paraId="08BE3B84" w14:textId="77777777" w:rsidR="00C24EF4" w:rsidRPr="00062C7A" w:rsidRDefault="00C24EF4"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 xml:space="preserve">        "lt": "20180406T130330",</w:t>
            </w:r>
          </w:p>
          <w:p w14:paraId="04FDEFD4" w14:textId="77777777" w:rsidR="00C24EF4" w:rsidRPr="00062C7A" w:rsidRDefault="00C24EF4"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 xml:space="preserve">        "mbs": 60000000,</w:t>
            </w:r>
          </w:p>
          <w:p w14:paraId="1CE64653" w14:textId="77777777" w:rsidR="00C24EF4" w:rsidRPr="00062C7A" w:rsidRDefault="00C24EF4"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 xml:space="preserve">        "mia": 1600,</w:t>
            </w:r>
          </w:p>
          <w:p w14:paraId="49249B5E" w14:textId="77777777" w:rsidR="00C24EF4" w:rsidRPr="00062C7A" w:rsidRDefault="00C24EF4"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 xml:space="preserve">        "mni": 400,</w:t>
            </w:r>
          </w:p>
          <w:p w14:paraId="1C694E5A" w14:textId="77777777" w:rsidR="00C24EF4" w:rsidRPr="00062C7A" w:rsidRDefault="00C24EF4"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 xml:space="preserve">        "pi": "CAE0120180406T0846311405855351047680_cse01",</w:t>
            </w:r>
          </w:p>
          <w:p w14:paraId="0EEF8713" w14:textId="77777777" w:rsidR="00C24EF4" w:rsidRPr="00062C7A" w:rsidRDefault="00C24EF4"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 xml:space="preserve">        "ri": "cnt20180406T1258071405855183193603_cse01",</w:t>
            </w:r>
          </w:p>
          <w:p w14:paraId="161D961B" w14:textId="77777777" w:rsidR="00C24EF4" w:rsidRPr="009743EA" w:rsidRDefault="00C24EF4" w:rsidP="005C72A8">
            <w:pPr>
              <w:widowControl w:val="0"/>
              <w:overflowPunct/>
              <w:spacing w:after="0"/>
              <w:ind w:left="284"/>
              <w:jc w:val="both"/>
              <w:textAlignment w:val="auto"/>
              <w:rPr>
                <w:rFonts w:ascii="Arial" w:hAnsi="Arial"/>
                <w:color w:val="0070C0"/>
                <w:sz w:val="18"/>
              </w:rPr>
            </w:pPr>
            <w:r w:rsidRPr="00062C7A">
              <w:rPr>
                <w:rFonts w:ascii="Arial" w:hAnsi="Arial"/>
                <w:color w:val="0070C0"/>
                <w:sz w:val="18"/>
                <w:lang w:val="fr-FR"/>
              </w:rPr>
              <w:t xml:space="preserve">        </w:t>
            </w:r>
            <w:r w:rsidRPr="009743EA">
              <w:rPr>
                <w:rFonts w:ascii="Arial" w:hAnsi="Arial"/>
                <w:color w:val="0070C0"/>
                <w:sz w:val="18"/>
              </w:rPr>
              <w:t>"rn": "cont_temp",</w:t>
            </w:r>
          </w:p>
          <w:p w14:paraId="0814581D" w14:textId="77777777" w:rsidR="00C24EF4" w:rsidRPr="009743EA" w:rsidRDefault="00C24EF4" w:rsidP="005C72A8">
            <w:pPr>
              <w:widowControl w:val="0"/>
              <w:overflowPunct/>
              <w:spacing w:after="0"/>
              <w:ind w:left="284"/>
              <w:jc w:val="both"/>
              <w:textAlignment w:val="auto"/>
              <w:rPr>
                <w:rFonts w:ascii="Arial" w:hAnsi="Arial"/>
                <w:color w:val="0070C0"/>
                <w:sz w:val="18"/>
              </w:rPr>
            </w:pPr>
            <w:r w:rsidRPr="009743EA">
              <w:rPr>
                <w:rFonts w:ascii="Arial" w:hAnsi="Arial"/>
                <w:color w:val="0070C0"/>
                <w:sz w:val="18"/>
              </w:rPr>
              <w:t xml:space="preserve">        "st": 2,</w:t>
            </w:r>
          </w:p>
          <w:p w14:paraId="0F84FCE5" w14:textId="77777777" w:rsidR="00C24EF4" w:rsidRPr="009743EA" w:rsidRDefault="00C24EF4" w:rsidP="005C72A8">
            <w:pPr>
              <w:widowControl w:val="0"/>
              <w:overflowPunct/>
              <w:spacing w:after="0"/>
              <w:ind w:left="284"/>
              <w:jc w:val="both"/>
              <w:textAlignment w:val="auto"/>
              <w:rPr>
                <w:rFonts w:ascii="Arial" w:hAnsi="Arial"/>
                <w:color w:val="0070C0"/>
                <w:sz w:val="18"/>
              </w:rPr>
            </w:pPr>
            <w:r w:rsidRPr="009743EA">
              <w:rPr>
                <w:rFonts w:ascii="Arial" w:hAnsi="Arial"/>
                <w:color w:val="0070C0"/>
                <w:sz w:val="18"/>
              </w:rPr>
              <w:t xml:space="preserve">        "ty": 3</w:t>
            </w:r>
          </w:p>
          <w:p w14:paraId="7BE6A50B" w14:textId="77777777" w:rsidR="00C24EF4" w:rsidRPr="009743EA" w:rsidRDefault="00C24EF4" w:rsidP="005C72A8">
            <w:pPr>
              <w:widowControl w:val="0"/>
              <w:overflowPunct/>
              <w:spacing w:after="0"/>
              <w:ind w:left="284"/>
              <w:jc w:val="both"/>
              <w:textAlignment w:val="auto"/>
              <w:rPr>
                <w:rFonts w:ascii="Arial" w:hAnsi="Arial"/>
                <w:color w:val="0070C0"/>
                <w:sz w:val="18"/>
              </w:rPr>
            </w:pPr>
            <w:r w:rsidRPr="009743EA">
              <w:rPr>
                <w:rFonts w:ascii="Arial" w:hAnsi="Arial"/>
                <w:color w:val="0070C0"/>
                <w:sz w:val="18"/>
              </w:rPr>
              <w:t xml:space="preserve">    }</w:t>
            </w:r>
          </w:p>
          <w:p w14:paraId="5A569E9D" w14:textId="77777777" w:rsidR="00C24EF4" w:rsidRPr="009743EA" w:rsidRDefault="00C24EF4" w:rsidP="005C72A8">
            <w:pPr>
              <w:widowControl w:val="0"/>
              <w:overflowPunct/>
              <w:spacing w:after="0"/>
              <w:ind w:left="284"/>
              <w:jc w:val="both"/>
              <w:textAlignment w:val="auto"/>
              <w:rPr>
                <w:rFonts w:ascii="Arial" w:hAnsi="Arial"/>
                <w:color w:val="0070C0"/>
                <w:sz w:val="18"/>
              </w:rPr>
            </w:pPr>
            <w:r w:rsidRPr="009743EA">
              <w:rPr>
                <w:rFonts w:ascii="Arial" w:hAnsi="Arial"/>
                <w:color w:val="0070C0"/>
                <w:sz w:val="18"/>
              </w:rPr>
              <w:t>}</w:t>
            </w:r>
          </w:p>
          <w:p w14:paraId="480FE48C" w14:textId="77777777" w:rsidR="00C24EF4" w:rsidRPr="009743EA" w:rsidRDefault="00C24EF4" w:rsidP="005C72A8">
            <w:pPr>
              <w:pStyle w:val="TAL"/>
              <w:snapToGrid w:val="0"/>
              <w:ind w:left="284"/>
              <w:jc w:val="both"/>
              <w:rPr>
                <w:color w:val="0070C0"/>
              </w:rPr>
            </w:pPr>
          </w:p>
        </w:tc>
      </w:tr>
    </w:tbl>
    <w:p w14:paraId="6616DF73" w14:textId="77777777" w:rsidR="00C24EF4" w:rsidRPr="009743EA" w:rsidRDefault="00C24EF4" w:rsidP="00C24EF4"/>
    <w:p w14:paraId="16872E46" w14:textId="77777777" w:rsidR="00C24EF4" w:rsidRPr="009743EA" w:rsidRDefault="00C24EF4" w:rsidP="00C24EF4">
      <w:pPr>
        <w:pStyle w:val="Heading3"/>
        <w:rPr>
          <w:color w:val="000000"/>
        </w:rPr>
      </w:pPr>
      <w:bookmarkStart w:id="341" w:name="_Toc49420730"/>
      <w:bookmarkStart w:id="342" w:name="_Toc49507544"/>
      <w:bookmarkStart w:id="343" w:name="_Toc49507656"/>
      <w:bookmarkStart w:id="344" w:name="_Toc532286358"/>
      <w:bookmarkStart w:id="345" w:name="_Toc532286494"/>
      <w:bookmarkStart w:id="346" w:name="_Toc46154399"/>
      <w:bookmarkStart w:id="347" w:name="_Toc57298360"/>
      <w:r w:rsidRPr="009743EA">
        <w:rPr>
          <w:color w:val="000000"/>
        </w:rPr>
        <w:t xml:space="preserve">6.2.6 </w:t>
      </w:r>
      <w:r w:rsidRPr="009743EA">
        <w:rPr>
          <w:color w:val="000000"/>
        </w:rPr>
        <w:tab/>
      </w:r>
      <w:r w:rsidR="000F6DB0" w:rsidRPr="009743EA">
        <w:rPr>
          <w:color w:val="000000"/>
        </w:rPr>
        <w:t xml:space="preserve">Resource Type </w:t>
      </w:r>
      <w:r w:rsidRPr="009743EA">
        <w:rPr>
          <w:i/>
          <w:color w:val="000000"/>
        </w:rPr>
        <w:t>contentInstance</w:t>
      </w:r>
      <w:bookmarkEnd w:id="341"/>
      <w:bookmarkEnd w:id="342"/>
      <w:bookmarkEnd w:id="343"/>
      <w:bookmarkEnd w:id="344"/>
      <w:bookmarkEnd w:id="345"/>
      <w:bookmarkEnd w:id="346"/>
      <w:bookmarkEnd w:id="347"/>
    </w:p>
    <w:p w14:paraId="5B06F1B2" w14:textId="77777777" w:rsidR="00C24EF4" w:rsidRPr="009743EA" w:rsidRDefault="00C24EF4" w:rsidP="00C24EF4">
      <w:pPr>
        <w:pStyle w:val="Heading4"/>
      </w:pPr>
      <w:bookmarkStart w:id="348" w:name="_Toc49420731"/>
      <w:bookmarkStart w:id="349" w:name="_Toc49507545"/>
      <w:bookmarkStart w:id="350" w:name="_Toc49507657"/>
      <w:bookmarkStart w:id="351" w:name="_Toc532286359"/>
      <w:bookmarkStart w:id="352" w:name="_Toc532286495"/>
      <w:bookmarkStart w:id="353" w:name="_Toc46154400"/>
      <w:bookmarkStart w:id="354" w:name="_Toc57298361"/>
      <w:r w:rsidRPr="009743EA">
        <w:t>6.2.6.0</w:t>
      </w:r>
      <w:r w:rsidRPr="009743EA">
        <w:tab/>
        <w:t>Introduction</w:t>
      </w:r>
      <w:bookmarkEnd w:id="348"/>
      <w:bookmarkEnd w:id="349"/>
      <w:bookmarkEnd w:id="350"/>
      <w:bookmarkEnd w:id="351"/>
      <w:bookmarkEnd w:id="352"/>
      <w:bookmarkEnd w:id="353"/>
      <w:bookmarkEnd w:id="354"/>
    </w:p>
    <w:p w14:paraId="34731155" w14:textId="77777777" w:rsidR="00C24EF4" w:rsidRPr="005A2D7C" w:rsidRDefault="00C24EF4" w:rsidP="005A2D7C">
      <w:pPr>
        <w:rPr>
          <w:rFonts w:eastAsia="Malgun Gothic"/>
        </w:rPr>
      </w:pPr>
      <w:r w:rsidRPr="005A2D7C">
        <w:t>The</w:t>
      </w:r>
      <w:r w:rsidRPr="005A2D7C">
        <w:rPr>
          <w:i/>
        </w:rPr>
        <w:t xml:space="preserve"> &lt;</w:t>
      </w:r>
      <w:r w:rsidRPr="005A2D7C">
        <w:t>contentInstance</w:t>
      </w:r>
      <w:r w:rsidRPr="005A2D7C">
        <w:rPr>
          <w:i/>
        </w:rPr>
        <w:t>&gt;</w:t>
      </w:r>
      <w:r w:rsidRPr="005A2D7C">
        <w:t xml:space="preserve"> resource represents a data instance stored in the </w:t>
      </w:r>
      <w:r w:rsidRPr="005A2D7C">
        <w:rPr>
          <w:i/>
        </w:rPr>
        <w:t>&lt;</w:t>
      </w:r>
      <w:r w:rsidRPr="005A2D7C">
        <w:t>container</w:t>
      </w:r>
      <w:r w:rsidRPr="005A2D7C">
        <w:rPr>
          <w:i/>
        </w:rPr>
        <w:t>&gt;</w:t>
      </w:r>
      <w:r w:rsidRPr="005A2D7C">
        <w:t xml:space="preserve"> resource. Taking a temperature sensor device as an example, the temperature sensor is designed to collect temperature data of environment and in this case, the real temperature data is modelled as a &lt;contentInstance&gt; resource. In details, we assume both the temperature sensor is registered with &lt;AE&gt; resource and a &lt;container&gt; resource is created under the &lt;AE&gt; to store temperature instances, under this consumption, whenever the temperature data is uploaded into a central server, the temperature data has to be denoted as a value of </w:t>
      </w:r>
      <w:r w:rsidRPr="005A2D7C">
        <w:rPr>
          <w:i/>
        </w:rPr>
        <w:t>content</w:t>
      </w:r>
      <w:r w:rsidRPr="005A2D7C">
        <w:t xml:space="preserve"> attribute of &lt;contentInstance&gt; resource.</w:t>
      </w:r>
    </w:p>
    <w:p w14:paraId="3D6CB149" w14:textId="77777777" w:rsidR="00C24EF4" w:rsidRPr="005A2D7C" w:rsidRDefault="00C24EF4" w:rsidP="005A2D7C">
      <w:pPr>
        <w:keepNext/>
        <w:keepLines/>
        <w:rPr>
          <w:rFonts w:eastAsia="Malgun Gothic"/>
        </w:rPr>
      </w:pPr>
      <w:r w:rsidRPr="005A2D7C">
        <w:lastRenderedPageBreak/>
        <w:t xml:space="preserve">The </w:t>
      </w:r>
      <w:r w:rsidRPr="005A2D7C">
        <w:rPr>
          <w:i/>
        </w:rPr>
        <w:t>&lt;</w:t>
      </w:r>
      <w:r w:rsidRPr="005A2D7C">
        <w:t>contentInstance</w:t>
      </w:r>
      <w:r w:rsidRPr="005A2D7C">
        <w:rPr>
          <w:i/>
        </w:rPr>
        <w:t>&gt;</w:t>
      </w:r>
      <w:r w:rsidRPr="005A2D7C">
        <w:t xml:space="preserve"> resource cannot be modified once created, and is able to be deleted explicitly by an AE or may be deleted by the platform based on specific policies. If the platform has policies to manage the </w:t>
      </w:r>
      <w:r w:rsidRPr="005A2D7C">
        <w:rPr>
          <w:i/>
        </w:rPr>
        <w:t>&lt;</w:t>
      </w:r>
      <w:r w:rsidRPr="005A2D7C">
        <w:t>contentInstance</w:t>
      </w:r>
      <w:r w:rsidRPr="005A2D7C">
        <w:rPr>
          <w:i/>
        </w:rPr>
        <w:t>&gt;</w:t>
      </w:r>
      <w:r w:rsidRPr="005A2D7C">
        <w:t xml:space="preserve"> resource, these policies are represented by attributes </w:t>
      </w:r>
      <w:r w:rsidRPr="005A2D7C">
        <w:rPr>
          <w:i/>
        </w:rPr>
        <w:t>axByteSize</w:t>
      </w:r>
      <w:r w:rsidRPr="005A2D7C">
        <w:t xml:space="preserve">, </w:t>
      </w:r>
      <w:r w:rsidRPr="005A2D7C">
        <w:rPr>
          <w:i/>
        </w:rPr>
        <w:t>maxNrOfInstances</w:t>
      </w:r>
      <w:r w:rsidRPr="005A2D7C">
        <w:t xml:space="preserve"> and/or </w:t>
      </w:r>
      <w:r w:rsidRPr="005A2D7C">
        <w:rPr>
          <w:i/>
        </w:rPr>
        <w:t>maxInstanceAge</w:t>
      </w:r>
      <w:r w:rsidRPr="005A2D7C">
        <w:t xml:space="preserve"> attributes in their parent &lt;container&gt; resource.</w:t>
      </w:r>
    </w:p>
    <w:p w14:paraId="0DDA1B55" w14:textId="77777777" w:rsidR="00C24EF4" w:rsidRPr="005A2D7C" w:rsidRDefault="00C24EF4" w:rsidP="005A2D7C">
      <w:pPr>
        <w:rPr>
          <w:rFonts w:eastAsia="Malgun Gothic"/>
        </w:rPr>
      </w:pPr>
      <w:r w:rsidRPr="005A2D7C">
        <w:t xml:space="preserve">The </w:t>
      </w:r>
      <w:r w:rsidRPr="005A2D7C">
        <w:rPr>
          <w:i/>
        </w:rPr>
        <w:t>&lt;</w:t>
      </w:r>
      <w:r w:rsidRPr="005A2D7C">
        <w:t>contentInstance</w:t>
      </w:r>
      <w:r w:rsidRPr="005A2D7C">
        <w:rPr>
          <w:i/>
        </w:rPr>
        <w:t>&gt;</w:t>
      </w:r>
      <w:r w:rsidRPr="005A2D7C">
        <w:t xml:space="preserve"> resource inheritances the same access control policies of its parent </w:t>
      </w:r>
      <w:r w:rsidRPr="005A2D7C">
        <w:rPr>
          <w:i/>
        </w:rPr>
        <w:t>&lt;container&gt;</w:t>
      </w:r>
      <w:r w:rsidRPr="005A2D7C">
        <w:t xml:space="preserve"> resource, and does not have its own </w:t>
      </w:r>
      <w:r w:rsidRPr="005A2D7C">
        <w:rPr>
          <w:i/>
        </w:rPr>
        <w:t xml:space="preserve">accessControlPolicyIDs </w:t>
      </w:r>
      <w:r w:rsidRPr="005A2D7C">
        <w:t xml:space="preserve">attribute. </w:t>
      </w:r>
    </w:p>
    <w:p w14:paraId="03574F3E" w14:textId="77777777" w:rsidR="00C24EF4" w:rsidRPr="009743EA" w:rsidRDefault="00C24EF4" w:rsidP="00C24EF4">
      <w:pPr>
        <w:pStyle w:val="Heading4"/>
      </w:pPr>
      <w:bookmarkStart w:id="355" w:name="_Toc49420732"/>
      <w:bookmarkStart w:id="356" w:name="_Toc49507546"/>
      <w:bookmarkStart w:id="357" w:name="_Toc49507658"/>
      <w:bookmarkStart w:id="358" w:name="_Toc532286360"/>
      <w:bookmarkStart w:id="359" w:name="_Toc532286496"/>
      <w:bookmarkStart w:id="360" w:name="_Toc46154401"/>
      <w:bookmarkStart w:id="361" w:name="_Toc57298362"/>
      <w:r w:rsidRPr="009743EA">
        <w:t>6.2.6.1</w:t>
      </w:r>
      <w:r w:rsidRPr="009743EA">
        <w:tab/>
        <w:t>API-CI-CRE</w:t>
      </w:r>
      <w:bookmarkEnd w:id="355"/>
      <w:bookmarkEnd w:id="356"/>
      <w:bookmarkEnd w:id="357"/>
      <w:bookmarkEnd w:id="358"/>
      <w:bookmarkEnd w:id="359"/>
      <w:bookmarkEnd w:id="360"/>
      <w:bookmarkEnd w:id="361"/>
    </w:p>
    <w:tbl>
      <w:tblPr>
        <w:tblW w:w="9659" w:type="dxa"/>
        <w:jc w:val="center"/>
        <w:tblLayout w:type="fixed"/>
        <w:tblCellMar>
          <w:left w:w="28" w:type="dxa"/>
        </w:tblCellMar>
        <w:tblLook w:val="0000" w:firstRow="0" w:lastRow="0" w:firstColumn="0" w:lastColumn="0" w:noHBand="0" w:noVBand="0"/>
      </w:tblPr>
      <w:tblGrid>
        <w:gridCol w:w="1286"/>
        <w:gridCol w:w="8373"/>
      </w:tblGrid>
      <w:tr w:rsidR="00C24EF4" w:rsidRPr="009743EA" w14:paraId="4F84A0F9"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4787BC50" w14:textId="77777777" w:rsidR="00C24EF4" w:rsidRPr="009743EA" w:rsidRDefault="00C24EF4" w:rsidP="005C72A8">
            <w:pPr>
              <w:pStyle w:val="TAL"/>
              <w:snapToGrid w:val="0"/>
              <w:jc w:val="center"/>
              <w:rPr>
                <w:b/>
              </w:rPr>
            </w:pPr>
          </w:p>
          <w:p w14:paraId="3D502B25" w14:textId="77777777" w:rsidR="00C24EF4" w:rsidRPr="009743EA" w:rsidRDefault="00C24EF4" w:rsidP="005C72A8">
            <w:pPr>
              <w:pStyle w:val="TAL"/>
              <w:snapToGrid w:val="0"/>
              <w:jc w:val="center"/>
              <w:rPr>
                <w:b/>
              </w:rPr>
            </w:pPr>
          </w:p>
          <w:p w14:paraId="4793FB5D" w14:textId="77777777" w:rsidR="00C24EF4" w:rsidRPr="009743EA" w:rsidRDefault="00C24EF4" w:rsidP="005C72A8">
            <w:pPr>
              <w:pStyle w:val="TAL"/>
              <w:snapToGrid w:val="0"/>
              <w:jc w:val="center"/>
              <w:rPr>
                <w:b/>
              </w:rPr>
            </w:pPr>
            <w:r w:rsidRPr="009743EA">
              <w:rPr>
                <w:b/>
              </w:rPr>
              <w:t>API Id</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131EFF39" w14:textId="77777777" w:rsidR="00C24EF4" w:rsidRPr="005A2D7C" w:rsidRDefault="00C24EF4" w:rsidP="005A2D7C">
            <w:pPr>
              <w:pStyle w:val="TAL"/>
              <w:rPr>
                <w:rFonts w:eastAsia="Calibri Light"/>
                <w:lang w:val="fr-FR"/>
              </w:rPr>
            </w:pPr>
            <w:r w:rsidRPr="005A2D7C">
              <w:rPr>
                <w:rFonts w:eastAsia="Calibri Light"/>
                <w:lang w:val="fr-FR"/>
              </w:rPr>
              <w:t>API/CI/CRE/001</w:t>
            </w:r>
          </w:p>
          <w:p w14:paraId="2731D86B" w14:textId="77777777" w:rsidR="00C24EF4" w:rsidRPr="005A2D7C" w:rsidRDefault="00C24EF4" w:rsidP="005A2D7C">
            <w:pPr>
              <w:pStyle w:val="TAL"/>
              <w:rPr>
                <w:rFonts w:eastAsia="Calibri Light"/>
                <w:lang w:val="fr-FR"/>
              </w:rPr>
            </w:pPr>
            <w:r w:rsidRPr="005A2D7C">
              <w:rPr>
                <w:rFonts w:eastAsia="Calibri Light"/>
                <w:lang w:val="fr-FR"/>
              </w:rPr>
              <w:t>API/CI/CRE/001_RCN0</w:t>
            </w:r>
          </w:p>
          <w:p w14:paraId="3E4848E1" w14:textId="77777777" w:rsidR="00C24EF4" w:rsidRPr="005A2D7C" w:rsidRDefault="00C24EF4" w:rsidP="005A2D7C">
            <w:pPr>
              <w:pStyle w:val="TAL"/>
              <w:rPr>
                <w:rFonts w:eastAsia="Calibri Light"/>
                <w:lang w:val="fr-FR"/>
              </w:rPr>
            </w:pPr>
            <w:r w:rsidRPr="005A2D7C">
              <w:rPr>
                <w:rFonts w:eastAsia="Calibri Light"/>
                <w:lang w:val="fr-FR"/>
              </w:rPr>
              <w:t>API/CI/CRE/001_RCN1</w:t>
            </w:r>
          </w:p>
          <w:p w14:paraId="7620A891" w14:textId="77777777" w:rsidR="00C24EF4" w:rsidRPr="005A2D7C" w:rsidRDefault="00C24EF4" w:rsidP="005A2D7C">
            <w:pPr>
              <w:pStyle w:val="TAL"/>
              <w:rPr>
                <w:rFonts w:eastAsia="Calibri Light"/>
                <w:lang w:val="fr-FR"/>
              </w:rPr>
            </w:pPr>
            <w:r w:rsidRPr="005A2D7C">
              <w:rPr>
                <w:rFonts w:eastAsia="Calibri Light"/>
                <w:lang w:val="fr-FR"/>
              </w:rPr>
              <w:t>API/CI/CRE/001_RCN2</w:t>
            </w:r>
          </w:p>
          <w:p w14:paraId="5DEFB1CB" w14:textId="77777777" w:rsidR="00C24EF4" w:rsidRPr="005A2D7C" w:rsidRDefault="00C24EF4" w:rsidP="005A2D7C">
            <w:pPr>
              <w:pStyle w:val="TAL"/>
            </w:pPr>
            <w:r w:rsidRPr="005A2D7C">
              <w:rPr>
                <w:rFonts w:eastAsia="Calibri Light"/>
              </w:rPr>
              <w:t>API/CI/CRE/001_RCN3</w:t>
            </w:r>
          </w:p>
        </w:tc>
      </w:tr>
      <w:tr w:rsidR="00C24EF4" w:rsidRPr="009743EA" w14:paraId="49276F76"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2E203D56" w14:textId="77777777" w:rsidR="00C24EF4" w:rsidRPr="009743EA" w:rsidRDefault="00C24EF4" w:rsidP="005C72A8">
            <w:pPr>
              <w:pStyle w:val="TAL"/>
              <w:snapToGrid w:val="0"/>
              <w:jc w:val="center"/>
              <w:rPr>
                <w:b/>
                <w:kern w:val="1"/>
              </w:rPr>
            </w:pPr>
            <w:r w:rsidRPr="009743EA">
              <w:rPr>
                <w:b/>
                <w:kern w:val="1"/>
              </w:rPr>
              <w:t>API Name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DDCDA8" w14:textId="77777777" w:rsidR="00C24EF4" w:rsidRPr="005A2D7C" w:rsidRDefault="00C24EF4" w:rsidP="005A2D7C">
            <w:pPr>
              <w:pStyle w:val="TAL"/>
              <w:rPr>
                <w:rFonts w:eastAsia="Calibri Light"/>
              </w:rPr>
            </w:pPr>
            <w:r w:rsidRPr="005A2D7C">
              <w:rPr>
                <w:rFonts w:eastAsia="Calibri Light"/>
              </w:rPr>
              <w:t xml:space="preserve">contentInstance CREATE with or without </w:t>
            </w:r>
            <w:r w:rsidR="00984FEF" w:rsidRPr="005A2D7C">
              <w:rPr>
                <w:rFonts w:eastAsia="Calibri Light"/>
              </w:rPr>
              <w:t>resultContent</w:t>
            </w:r>
            <w:r w:rsidRPr="005A2D7C">
              <w:rPr>
                <w:rFonts w:eastAsia="Calibri Light"/>
              </w:rPr>
              <w:t xml:space="preserve"> parameter</w:t>
            </w:r>
          </w:p>
        </w:tc>
      </w:tr>
      <w:tr w:rsidR="00C24EF4" w:rsidRPr="009743EA" w14:paraId="265D568D" w14:textId="77777777" w:rsidTr="005A2D7C">
        <w:trPr>
          <w:jc w:val="center"/>
        </w:trPr>
        <w:tc>
          <w:tcPr>
            <w:tcW w:w="1286" w:type="dxa"/>
            <w:tcBorders>
              <w:top w:val="single" w:sz="4" w:space="0" w:color="000000"/>
              <w:left w:val="single" w:sz="4" w:space="0" w:color="000000"/>
              <w:bottom w:val="single" w:sz="4" w:space="0" w:color="000000"/>
            </w:tcBorders>
            <w:shd w:val="clear" w:color="auto" w:fill="E7E6E6"/>
          </w:tcPr>
          <w:p w14:paraId="08EBDC02" w14:textId="77777777" w:rsidR="00C24EF4" w:rsidRPr="009743EA" w:rsidRDefault="00C24EF4" w:rsidP="005C72A8">
            <w:pPr>
              <w:pStyle w:val="TAL"/>
              <w:snapToGrid w:val="0"/>
              <w:jc w:val="center"/>
              <w:rPr>
                <w:b/>
                <w:kern w:val="1"/>
              </w:rPr>
            </w:pPr>
            <w:r w:rsidRPr="009743EA">
              <w:rPr>
                <w:b/>
                <w:kern w:val="1"/>
              </w:rPr>
              <w:t>Target Resource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5B63FFE8" w14:textId="77777777" w:rsidR="00C24EF4" w:rsidRPr="005A2D7C" w:rsidRDefault="00C24EF4" w:rsidP="005A2D7C">
            <w:pPr>
              <w:pStyle w:val="TAL"/>
              <w:rPr>
                <w:rFonts w:eastAsia="Calibri Light"/>
              </w:rPr>
            </w:pPr>
            <w:r w:rsidRPr="005A2D7C">
              <w:rPr>
                <w:rFonts w:eastAsia="Calibri Light"/>
              </w:rPr>
              <w:t>The &lt;container&gt; resource as a parent resource of being created &lt;contentInstance&gt; resource</w:t>
            </w:r>
          </w:p>
        </w:tc>
      </w:tr>
      <w:tr w:rsidR="00C24EF4" w:rsidRPr="009743EA" w14:paraId="3A214073"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65CE2EF2" w14:textId="77777777" w:rsidR="00C24EF4" w:rsidRPr="009743EA" w:rsidRDefault="00C24EF4" w:rsidP="005C72A8">
            <w:pPr>
              <w:pStyle w:val="TAL"/>
              <w:snapToGrid w:val="0"/>
              <w:jc w:val="center"/>
              <w:rPr>
                <w:b/>
                <w:kern w:val="1"/>
              </w:rPr>
            </w:pPr>
          </w:p>
          <w:p w14:paraId="31EBDDF2" w14:textId="77777777" w:rsidR="00C24EF4" w:rsidRPr="009743EA" w:rsidRDefault="00C24EF4" w:rsidP="005C72A8">
            <w:pPr>
              <w:pStyle w:val="TAL"/>
              <w:snapToGrid w:val="0"/>
              <w:jc w:val="center"/>
              <w:rPr>
                <w:b/>
                <w:kern w:val="1"/>
              </w:rPr>
            </w:pPr>
          </w:p>
          <w:p w14:paraId="40AE5332" w14:textId="77777777" w:rsidR="00C24EF4" w:rsidRPr="009743EA" w:rsidRDefault="00C24EF4" w:rsidP="005C72A8">
            <w:pPr>
              <w:pStyle w:val="TAL"/>
              <w:snapToGrid w:val="0"/>
              <w:jc w:val="center"/>
              <w:rPr>
                <w:b/>
                <w:kern w:val="1"/>
              </w:rPr>
            </w:pPr>
          </w:p>
          <w:p w14:paraId="7ABA8D89" w14:textId="77777777" w:rsidR="00C24EF4" w:rsidRPr="009743EA" w:rsidRDefault="00C24EF4" w:rsidP="005C72A8">
            <w:pPr>
              <w:pStyle w:val="TAL"/>
              <w:snapToGrid w:val="0"/>
              <w:jc w:val="center"/>
              <w:rPr>
                <w:b/>
                <w:kern w:val="1"/>
              </w:rPr>
            </w:pPr>
            <w:r w:rsidRPr="009743EA">
              <w:rPr>
                <w:b/>
                <w:kern w:val="1"/>
              </w:rPr>
              <w:t>Description</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61D4C1F2" w14:textId="6E46E0F3" w:rsidR="00C24EF4" w:rsidRPr="009743EA" w:rsidRDefault="00C24EF4" w:rsidP="005A2D7C">
            <w:pPr>
              <w:pStyle w:val="TAL"/>
            </w:pPr>
            <w:r w:rsidRPr="005A2D7C">
              <w:rPr>
                <w:rFonts w:eastAsia="Calibri Light"/>
              </w:rPr>
              <w:t xml:space="preserve">The interface is used to send a </w:t>
            </w:r>
            <w:r w:rsidRPr="005A2D7C">
              <w:rPr>
                <w:rFonts w:eastAsia="Calibri Light"/>
                <w:i/>
              </w:rPr>
              <w:t>&lt;</w:t>
            </w:r>
            <w:r w:rsidRPr="005A2D7C">
              <w:rPr>
                <w:rFonts w:eastAsia="Calibri Light"/>
              </w:rPr>
              <w:t>contentInstance</w:t>
            </w:r>
            <w:r w:rsidRPr="005A2D7C">
              <w:rPr>
                <w:rFonts w:eastAsia="Calibri Light"/>
                <w:i/>
              </w:rPr>
              <w:t xml:space="preserve">&gt; </w:t>
            </w:r>
            <w:r w:rsidRPr="005A2D7C">
              <w:rPr>
                <w:rFonts w:eastAsia="Calibri Light"/>
              </w:rPr>
              <w:t xml:space="preserve">CREATE request to the target &lt;container&gt; resource located under the CSE, and the hosting CSE will create a new &lt;contentInstance&gt; under the requested &lt;container&gt;, and send back a response containing only the </w:t>
            </w:r>
            <w:r w:rsidR="00934717" w:rsidRPr="009743EA">
              <w:rPr>
                <w:rFonts w:eastAsia="Calibri Light"/>
              </w:rPr>
              <w:t>response</w:t>
            </w:r>
            <w:r w:rsidRPr="005A2D7C">
              <w:rPr>
                <w:rFonts w:eastAsia="Calibri Light"/>
              </w:rPr>
              <w:t xml:space="preserve"> status code to indicate the CREATE operation status.</w:t>
            </w:r>
          </w:p>
        </w:tc>
      </w:tr>
      <w:tr w:rsidR="00C24EF4" w:rsidRPr="009743EA" w14:paraId="0E30C871"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28B245F5" w14:textId="77777777" w:rsidR="00C24EF4" w:rsidRPr="009743EA" w:rsidRDefault="00C24EF4" w:rsidP="005C72A8">
            <w:pPr>
              <w:pStyle w:val="TAL"/>
              <w:snapToGrid w:val="0"/>
              <w:jc w:val="center"/>
              <w:rPr>
                <w:b/>
                <w:kern w:val="1"/>
              </w:rPr>
            </w:pPr>
          </w:p>
          <w:p w14:paraId="5A329B19" w14:textId="77777777" w:rsidR="00FC2D6A" w:rsidRPr="009743EA" w:rsidRDefault="00FC2D6A" w:rsidP="005C72A8">
            <w:pPr>
              <w:pStyle w:val="TAL"/>
              <w:snapToGrid w:val="0"/>
              <w:jc w:val="center"/>
              <w:rPr>
                <w:b/>
                <w:kern w:val="1"/>
              </w:rPr>
            </w:pPr>
          </w:p>
          <w:p w14:paraId="6274F8C7" w14:textId="77777777" w:rsidR="00FC2D6A" w:rsidRPr="009743EA" w:rsidRDefault="00FC2D6A" w:rsidP="005C72A8">
            <w:pPr>
              <w:pStyle w:val="TAL"/>
              <w:snapToGrid w:val="0"/>
              <w:jc w:val="center"/>
              <w:rPr>
                <w:b/>
                <w:kern w:val="1"/>
              </w:rPr>
            </w:pPr>
          </w:p>
          <w:p w14:paraId="3C78DD4F" w14:textId="77777777" w:rsidR="00C24EF4" w:rsidRPr="009743EA" w:rsidRDefault="00C24EF4" w:rsidP="005C72A8">
            <w:pPr>
              <w:pStyle w:val="TAL"/>
              <w:snapToGrid w:val="0"/>
              <w:jc w:val="center"/>
              <w:rPr>
                <w:b/>
                <w:kern w:val="1"/>
              </w:rPr>
            </w:pPr>
          </w:p>
          <w:p w14:paraId="03CEF293" w14:textId="77777777" w:rsidR="00C24EF4" w:rsidRPr="009743EA" w:rsidRDefault="00C24EF4" w:rsidP="005C72A8">
            <w:pPr>
              <w:pStyle w:val="TAL"/>
              <w:snapToGrid w:val="0"/>
              <w:jc w:val="center"/>
              <w:rPr>
                <w:b/>
                <w:kern w:val="1"/>
              </w:rPr>
            </w:pPr>
          </w:p>
          <w:p w14:paraId="353CA0D5" w14:textId="77777777" w:rsidR="00C24EF4" w:rsidRPr="009743EA" w:rsidRDefault="00C24EF4" w:rsidP="005C72A8">
            <w:pPr>
              <w:pStyle w:val="TAL"/>
              <w:snapToGrid w:val="0"/>
              <w:jc w:val="center"/>
              <w:rPr>
                <w:b/>
                <w:kern w:val="1"/>
              </w:rPr>
            </w:pPr>
            <w:r w:rsidRPr="009743EA">
              <w:rPr>
                <w:b/>
                <w:kern w:val="1"/>
              </w:rPr>
              <w:t>Resource Structure</w:t>
            </w:r>
            <w:r w:rsidR="00FC2D6A" w:rsidRPr="009743EA">
              <w:rPr>
                <w:b/>
                <w:kern w:val="1"/>
              </w:rPr>
              <w:t xml:space="preserve"> before Sending Request</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71F2E464" w14:textId="3030B786" w:rsidR="00C24EF4" w:rsidRPr="004A2BF0" w:rsidRDefault="00325791" w:rsidP="005A2D7C">
            <w:pPr>
              <w:pStyle w:val="FL"/>
            </w:pPr>
            <w:r w:rsidRPr="009743EA">
              <w:object w:dxaOrig="7180" w:dyaOrig="4390" w14:anchorId="5B48217B">
                <v:shape id="_x0000_i1063" type="#_x0000_t75" style="width:359.45pt;height:109.6pt" o:ole="">
                  <v:imagedata r:id="rId59" o:title="" croptop="18187f" cropbottom="14708f"/>
                </v:shape>
                <o:OLEObject Type="Embed" ProgID="Visio.Drawing.15" ShapeID="_x0000_i1063" DrawAspect="Content" ObjectID="_1667911202" r:id="rId60"/>
              </w:object>
            </w:r>
          </w:p>
        </w:tc>
      </w:tr>
      <w:tr w:rsidR="00C24EF4" w:rsidRPr="009743EA" w14:paraId="7BF81C2B"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00865120" w14:textId="77777777" w:rsidR="00C24EF4" w:rsidRPr="009743EA" w:rsidRDefault="00C24EF4" w:rsidP="005C72A8">
            <w:pPr>
              <w:pStyle w:val="TAL"/>
              <w:snapToGrid w:val="0"/>
              <w:jc w:val="center"/>
              <w:rPr>
                <w:b/>
                <w:kern w:val="1"/>
              </w:rPr>
            </w:pPr>
          </w:p>
          <w:p w14:paraId="3BE2E356" w14:textId="77777777" w:rsidR="00C24EF4" w:rsidRPr="009743EA" w:rsidRDefault="00C24EF4" w:rsidP="005C72A8">
            <w:pPr>
              <w:pStyle w:val="TAL"/>
              <w:snapToGrid w:val="0"/>
              <w:jc w:val="center"/>
              <w:rPr>
                <w:b/>
                <w:kern w:val="1"/>
              </w:rPr>
            </w:pPr>
          </w:p>
          <w:p w14:paraId="0A382241" w14:textId="77777777" w:rsidR="00C24EF4" w:rsidRPr="009743EA" w:rsidRDefault="00C24EF4" w:rsidP="005C72A8">
            <w:pPr>
              <w:pStyle w:val="TAL"/>
              <w:snapToGrid w:val="0"/>
              <w:jc w:val="center"/>
              <w:rPr>
                <w:b/>
                <w:kern w:val="1"/>
              </w:rPr>
            </w:pPr>
          </w:p>
          <w:p w14:paraId="2686C58C" w14:textId="77777777" w:rsidR="00C24EF4" w:rsidRPr="009743EA" w:rsidRDefault="00C24EF4" w:rsidP="005C72A8">
            <w:pPr>
              <w:pStyle w:val="TAL"/>
              <w:snapToGrid w:val="0"/>
              <w:jc w:val="center"/>
              <w:rPr>
                <w:b/>
                <w:kern w:val="1"/>
              </w:rPr>
            </w:pPr>
          </w:p>
          <w:p w14:paraId="1B554C9A" w14:textId="77777777" w:rsidR="00C24EF4" w:rsidRPr="009743EA" w:rsidRDefault="00C24EF4" w:rsidP="005C72A8">
            <w:pPr>
              <w:pStyle w:val="TAL"/>
              <w:snapToGrid w:val="0"/>
              <w:jc w:val="center"/>
              <w:rPr>
                <w:b/>
                <w:kern w:val="1"/>
              </w:rPr>
            </w:pPr>
          </w:p>
          <w:p w14:paraId="32686106" w14:textId="77777777" w:rsidR="00C24EF4" w:rsidRPr="009743EA" w:rsidRDefault="00C24EF4" w:rsidP="005C72A8">
            <w:pPr>
              <w:pStyle w:val="TAL"/>
              <w:snapToGrid w:val="0"/>
              <w:jc w:val="center"/>
              <w:rPr>
                <w:b/>
                <w:kern w:val="1"/>
              </w:rPr>
            </w:pPr>
            <w:r w:rsidRPr="009743EA">
              <w:rPr>
                <w:b/>
                <w:kern w:val="1"/>
              </w:rPr>
              <w:t>Call Flow</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695EFC0B" w14:textId="26D3D87C" w:rsidR="00C24EF4" w:rsidRPr="005A2D7C" w:rsidRDefault="00C24EF4" w:rsidP="005A2D7C">
            <w:pPr>
              <w:pStyle w:val="FL"/>
            </w:pPr>
            <w:r w:rsidRPr="009743EA">
              <w:rPr>
                <w:sz w:val="18"/>
              </w:rPr>
              <w:object w:dxaOrig="8385" w:dyaOrig="4320" w14:anchorId="29490805">
                <v:shape id="_x0000_i1064" type="#_x0000_t75" style="width:263.3pt;height:135.4pt" o:ole="">
                  <v:imagedata r:id="rId61" o:title=""/>
                </v:shape>
                <o:OLEObject Type="Embed" ProgID="Visio.Drawing.15" ShapeID="_x0000_i1064" DrawAspect="Content" ObjectID="_1667911203" r:id="rId62"/>
              </w:object>
            </w:r>
          </w:p>
        </w:tc>
      </w:tr>
      <w:tr w:rsidR="00C24EF4" w:rsidRPr="009743EA" w14:paraId="270BD06C"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785D8638" w14:textId="77777777" w:rsidR="00C24EF4" w:rsidRPr="009743EA" w:rsidRDefault="00C24EF4" w:rsidP="005C72A8">
            <w:pPr>
              <w:pStyle w:val="TAL"/>
              <w:snapToGrid w:val="0"/>
              <w:jc w:val="center"/>
              <w:rPr>
                <w:b/>
                <w:kern w:val="1"/>
              </w:rPr>
            </w:pPr>
          </w:p>
          <w:p w14:paraId="36F30210" w14:textId="77777777" w:rsidR="00C24EF4" w:rsidRPr="009743EA" w:rsidRDefault="00C24EF4" w:rsidP="005C72A8">
            <w:pPr>
              <w:pStyle w:val="TAL"/>
              <w:snapToGrid w:val="0"/>
              <w:jc w:val="center"/>
              <w:rPr>
                <w:b/>
                <w:kern w:val="1"/>
              </w:rPr>
            </w:pPr>
          </w:p>
          <w:p w14:paraId="23A2F30F" w14:textId="77777777" w:rsidR="00C24EF4" w:rsidRPr="009743EA" w:rsidRDefault="00C24EF4" w:rsidP="005C72A8">
            <w:pPr>
              <w:pStyle w:val="TAL"/>
              <w:snapToGrid w:val="0"/>
              <w:jc w:val="center"/>
              <w:rPr>
                <w:b/>
                <w:kern w:val="1"/>
              </w:rPr>
            </w:pPr>
          </w:p>
          <w:p w14:paraId="3D5358B9" w14:textId="77777777" w:rsidR="00C24EF4" w:rsidRPr="009743EA" w:rsidRDefault="00C24EF4" w:rsidP="005C72A8">
            <w:pPr>
              <w:pStyle w:val="TAL"/>
              <w:snapToGrid w:val="0"/>
              <w:jc w:val="center"/>
              <w:rPr>
                <w:b/>
                <w:kern w:val="1"/>
              </w:rPr>
            </w:pPr>
            <w:r w:rsidRPr="009743EA">
              <w:rPr>
                <w:b/>
                <w:kern w:val="1"/>
              </w:rPr>
              <w:t>HTTP Header Information</w:t>
            </w:r>
          </w:p>
          <w:p w14:paraId="417F759E" w14:textId="77777777" w:rsidR="00FE3B5F" w:rsidRPr="009743EA" w:rsidRDefault="00FE3B5F" w:rsidP="005C72A8">
            <w:pPr>
              <w:pStyle w:val="TAL"/>
              <w:snapToGrid w:val="0"/>
              <w:jc w:val="center"/>
              <w:rPr>
                <w:b/>
                <w:kern w:val="1"/>
              </w:rP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01"/>
              <w:gridCol w:w="4359"/>
            </w:tblGrid>
            <w:tr w:rsidR="00C24EF4" w:rsidRPr="009743EA" w14:paraId="3DEEB8D8" w14:textId="77777777" w:rsidTr="005A2D7C">
              <w:trPr>
                <w:jc w:val="center"/>
              </w:trPr>
              <w:tc>
                <w:tcPr>
                  <w:tcW w:w="1501" w:type="dxa"/>
                  <w:shd w:val="clear" w:color="auto" w:fill="9CC2E5"/>
                </w:tcPr>
                <w:p w14:paraId="51D00205" w14:textId="77777777" w:rsidR="00C24EF4" w:rsidRPr="009743EA" w:rsidRDefault="00C24EF4" w:rsidP="005C72A8">
                  <w:pPr>
                    <w:pStyle w:val="TAL"/>
                    <w:snapToGrid w:val="0"/>
                    <w:jc w:val="center"/>
                    <w:rPr>
                      <w:rFonts w:eastAsia="Calibri"/>
                      <w:b/>
                      <w:szCs w:val="22"/>
                    </w:rPr>
                  </w:pPr>
                  <w:r w:rsidRPr="009743EA">
                    <w:rPr>
                      <w:rFonts w:eastAsia="Calibri"/>
                      <w:b/>
                      <w:szCs w:val="22"/>
                    </w:rPr>
                    <w:t>Header</w:t>
                  </w:r>
                </w:p>
              </w:tc>
              <w:tc>
                <w:tcPr>
                  <w:tcW w:w="4359" w:type="dxa"/>
                  <w:shd w:val="clear" w:color="auto" w:fill="9CC2E5"/>
                </w:tcPr>
                <w:p w14:paraId="33EA4891" w14:textId="77777777" w:rsidR="00C24EF4" w:rsidRPr="009743EA" w:rsidRDefault="00C24EF4" w:rsidP="005C72A8">
                  <w:pPr>
                    <w:pStyle w:val="TAL"/>
                    <w:snapToGrid w:val="0"/>
                    <w:jc w:val="center"/>
                    <w:rPr>
                      <w:rFonts w:eastAsia="Calibri"/>
                      <w:b/>
                      <w:szCs w:val="22"/>
                    </w:rPr>
                  </w:pPr>
                  <w:r w:rsidRPr="009743EA">
                    <w:rPr>
                      <w:rFonts w:eastAsia="Calibri"/>
                      <w:b/>
                      <w:szCs w:val="22"/>
                    </w:rPr>
                    <w:t>Value</w:t>
                  </w:r>
                </w:p>
              </w:tc>
            </w:tr>
            <w:tr w:rsidR="00C24EF4" w:rsidRPr="009743EA" w14:paraId="7E4EB03D" w14:textId="77777777" w:rsidTr="005A2D7C">
              <w:trPr>
                <w:jc w:val="center"/>
              </w:trPr>
              <w:tc>
                <w:tcPr>
                  <w:tcW w:w="1501" w:type="dxa"/>
                  <w:shd w:val="clear" w:color="auto" w:fill="DEEAF6"/>
                </w:tcPr>
                <w:p w14:paraId="0A360BF7" w14:textId="77777777" w:rsidR="00C24EF4" w:rsidRPr="009743EA" w:rsidRDefault="00C24EF4" w:rsidP="005C72A8">
                  <w:pPr>
                    <w:pStyle w:val="TAL"/>
                    <w:snapToGrid w:val="0"/>
                    <w:jc w:val="center"/>
                    <w:rPr>
                      <w:rFonts w:eastAsia="Calibri"/>
                      <w:szCs w:val="22"/>
                    </w:rPr>
                  </w:pPr>
                  <w:r w:rsidRPr="009743EA">
                    <w:rPr>
                      <w:rFonts w:eastAsia="Calibri"/>
                      <w:szCs w:val="22"/>
                    </w:rPr>
                    <w:t>X-M2M-RI</w:t>
                  </w:r>
                </w:p>
              </w:tc>
              <w:tc>
                <w:tcPr>
                  <w:tcW w:w="4359" w:type="dxa"/>
                  <w:shd w:val="clear" w:color="auto" w:fill="auto"/>
                </w:tcPr>
                <w:p w14:paraId="5675BFDF" w14:textId="77777777" w:rsidR="00C24EF4" w:rsidRPr="009743EA" w:rsidRDefault="00C24EF4" w:rsidP="005C72A8">
                  <w:pPr>
                    <w:pStyle w:val="TAL"/>
                    <w:snapToGrid w:val="0"/>
                    <w:rPr>
                      <w:rFonts w:eastAsia="Calibri"/>
                      <w:szCs w:val="22"/>
                    </w:rPr>
                  </w:pPr>
                  <w:r w:rsidRPr="009743EA">
                    <w:rPr>
                      <w:rFonts w:eastAsia="Calibri"/>
                      <w:szCs w:val="22"/>
                    </w:rPr>
                    <w:t>Request</w:t>
                  </w:r>
                  <w:r w:rsidR="005A3EEC" w:rsidRPr="009743EA">
                    <w:rPr>
                      <w:rFonts w:eastAsia="Calibri"/>
                      <w:szCs w:val="22"/>
                    </w:rPr>
                    <w:t xml:space="preserve"> </w:t>
                  </w:r>
                  <w:r w:rsidRPr="009743EA">
                    <w:rPr>
                      <w:rFonts w:eastAsia="Calibri"/>
                      <w:szCs w:val="22"/>
                    </w:rPr>
                    <w:t>ID</w:t>
                  </w:r>
                  <w:r w:rsidR="005A3EEC" w:rsidRPr="009743EA">
                    <w:rPr>
                      <w:rFonts w:eastAsia="Calibri"/>
                      <w:szCs w:val="22"/>
                    </w:rPr>
                    <w:t xml:space="preserve"> </w:t>
                  </w:r>
                </w:p>
              </w:tc>
            </w:tr>
            <w:tr w:rsidR="00C24EF4" w:rsidRPr="009743EA" w14:paraId="42EFA94F" w14:textId="77777777" w:rsidTr="005A2D7C">
              <w:trPr>
                <w:jc w:val="center"/>
              </w:trPr>
              <w:tc>
                <w:tcPr>
                  <w:tcW w:w="1501" w:type="dxa"/>
                  <w:shd w:val="clear" w:color="auto" w:fill="DEEAF6"/>
                </w:tcPr>
                <w:p w14:paraId="2BCC1962" w14:textId="77777777" w:rsidR="00C24EF4" w:rsidRPr="009743EA" w:rsidRDefault="00C24EF4" w:rsidP="005C72A8">
                  <w:pPr>
                    <w:pStyle w:val="TAL"/>
                    <w:snapToGrid w:val="0"/>
                    <w:jc w:val="center"/>
                    <w:rPr>
                      <w:rFonts w:eastAsia="Calibri"/>
                      <w:szCs w:val="22"/>
                    </w:rPr>
                  </w:pPr>
                  <w:r w:rsidRPr="009743EA">
                    <w:rPr>
                      <w:rFonts w:eastAsia="Calibri"/>
                      <w:szCs w:val="22"/>
                    </w:rPr>
                    <w:t>X-M2M-Origin</w:t>
                  </w:r>
                </w:p>
              </w:tc>
              <w:tc>
                <w:tcPr>
                  <w:tcW w:w="4359" w:type="dxa"/>
                  <w:shd w:val="clear" w:color="auto" w:fill="auto"/>
                </w:tcPr>
                <w:p w14:paraId="4FF69CF1" w14:textId="77777777" w:rsidR="00C24EF4" w:rsidRPr="009743EA" w:rsidRDefault="00C24EF4" w:rsidP="005C72A8">
                  <w:pPr>
                    <w:pStyle w:val="TAL"/>
                    <w:snapToGrid w:val="0"/>
                    <w:rPr>
                      <w:rFonts w:eastAsia="Calibri"/>
                      <w:szCs w:val="22"/>
                    </w:rPr>
                  </w:pPr>
                  <w:r w:rsidRPr="009743EA">
                    <w:rPr>
                      <w:rFonts w:eastAsia="Calibri"/>
                      <w:szCs w:val="22"/>
                    </w:rPr>
                    <w:t>AE-ID</w:t>
                  </w:r>
                  <w:r w:rsidR="005A3EEC" w:rsidRPr="009743EA">
                    <w:rPr>
                      <w:rFonts w:eastAsia="Calibri"/>
                      <w:szCs w:val="22"/>
                    </w:rPr>
                    <w:t xml:space="preserve"> </w:t>
                  </w:r>
                  <w:r w:rsidRPr="009743EA">
                    <w:rPr>
                      <w:rFonts w:eastAsia="Calibri"/>
                      <w:szCs w:val="22"/>
                    </w:rPr>
                    <w:t>of</w:t>
                  </w:r>
                  <w:r w:rsidR="005A3EEC" w:rsidRPr="009743EA">
                    <w:rPr>
                      <w:rFonts w:eastAsia="Calibri"/>
                      <w:szCs w:val="22"/>
                    </w:rPr>
                    <w:t xml:space="preserve"> </w:t>
                  </w:r>
                  <w:r w:rsidRPr="009743EA">
                    <w:rPr>
                      <w:rFonts w:eastAsia="Calibri"/>
                      <w:szCs w:val="22"/>
                    </w:rPr>
                    <w:t>request</w:t>
                  </w:r>
                  <w:r w:rsidR="005A3EEC" w:rsidRPr="009743EA">
                    <w:rPr>
                      <w:rFonts w:eastAsia="Calibri"/>
                      <w:szCs w:val="22"/>
                    </w:rPr>
                    <w:t xml:space="preserve"> </w:t>
                  </w:r>
                  <w:r w:rsidRPr="009743EA">
                    <w:rPr>
                      <w:rFonts w:eastAsia="Calibri"/>
                      <w:szCs w:val="22"/>
                    </w:rPr>
                    <w:t>originator</w:t>
                  </w:r>
                </w:p>
              </w:tc>
            </w:tr>
            <w:tr w:rsidR="00C24EF4" w:rsidRPr="009743EA" w14:paraId="3C7A4C93" w14:textId="77777777" w:rsidTr="005A2D7C">
              <w:trPr>
                <w:jc w:val="center"/>
              </w:trPr>
              <w:tc>
                <w:tcPr>
                  <w:tcW w:w="1501" w:type="dxa"/>
                  <w:shd w:val="clear" w:color="auto" w:fill="DEEAF6"/>
                </w:tcPr>
                <w:p w14:paraId="7F3F1AC8" w14:textId="77777777" w:rsidR="00C24EF4" w:rsidRPr="009743EA" w:rsidRDefault="00C24EF4" w:rsidP="005C72A8">
                  <w:pPr>
                    <w:pStyle w:val="TAL"/>
                    <w:snapToGrid w:val="0"/>
                    <w:jc w:val="center"/>
                    <w:rPr>
                      <w:rFonts w:eastAsia="Calibri"/>
                      <w:szCs w:val="22"/>
                    </w:rPr>
                  </w:pPr>
                  <w:r w:rsidRPr="009743EA">
                    <w:rPr>
                      <w:rFonts w:eastAsia="Calibri"/>
                      <w:szCs w:val="22"/>
                    </w:rPr>
                    <w:t>Content-Type</w:t>
                  </w:r>
                </w:p>
              </w:tc>
              <w:tc>
                <w:tcPr>
                  <w:tcW w:w="4359" w:type="dxa"/>
                  <w:shd w:val="clear" w:color="auto" w:fill="auto"/>
                </w:tcPr>
                <w:p w14:paraId="32F357C1" w14:textId="77777777" w:rsidR="00C24EF4" w:rsidRPr="009743EA" w:rsidRDefault="00C24EF4" w:rsidP="005C72A8">
                  <w:pPr>
                    <w:pStyle w:val="TAL"/>
                    <w:snapToGrid w:val="0"/>
                    <w:rPr>
                      <w:rFonts w:eastAsia="Calibri"/>
                      <w:szCs w:val="22"/>
                    </w:rPr>
                  </w:pPr>
                  <w:r w:rsidRPr="009743EA">
                    <w:rPr>
                      <w:rFonts w:eastAsia="Calibri"/>
                      <w:szCs w:val="22"/>
                    </w:rPr>
                    <w:t>application/json;ty=</w:t>
                  </w:r>
                  <w:r w:rsidRPr="009743EA">
                    <w:rPr>
                      <w:rFonts w:eastAsia="Calibri"/>
                      <w:b/>
                      <w:szCs w:val="22"/>
                    </w:rPr>
                    <w:t>4</w:t>
                  </w:r>
                </w:p>
              </w:tc>
            </w:tr>
            <w:tr w:rsidR="00BF4AD6" w:rsidRPr="009743EA" w14:paraId="78568936" w14:textId="77777777" w:rsidTr="005A2D7C">
              <w:trPr>
                <w:jc w:val="center"/>
              </w:trPr>
              <w:tc>
                <w:tcPr>
                  <w:tcW w:w="1501" w:type="dxa"/>
                  <w:shd w:val="clear" w:color="auto" w:fill="DEEAF6"/>
                </w:tcPr>
                <w:p w14:paraId="3AD8657D" w14:textId="77777777" w:rsidR="00BF4AD6" w:rsidRPr="009743EA" w:rsidRDefault="00BF4AD6" w:rsidP="00BF4AD6">
                  <w:pPr>
                    <w:pStyle w:val="TAL"/>
                    <w:snapToGrid w:val="0"/>
                    <w:jc w:val="center"/>
                    <w:rPr>
                      <w:rFonts w:eastAsia="Calibri"/>
                      <w:szCs w:val="22"/>
                    </w:rPr>
                  </w:pPr>
                  <w:r w:rsidRPr="009743EA">
                    <w:rPr>
                      <w:rFonts w:eastAsia="Calibri"/>
                      <w:szCs w:val="22"/>
                    </w:rPr>
                    <w:t>X-M2M-RVI</w:t>
                  </w:r>
                </w:p>
              </w:tc>
              <w:tc>
                <w:tcPr>
                  <w:tcW w:w="4359" w:type="dxa"/>
                  <w:shd w:val="clear" w:color="auto" w:fill="auto"/>
                </w:tcPr>
                <w:p w14:paraId="1ABA4E32" w14:textId="77777777" w:rsidR="00BF4AD6" w:rsidRPr="009743EA" w:rsidRDefault="00BF4AD6" w:rsidP="00BF4AD6">
                  <w:pPr>
                    <w:pStyle w:val="TAL"/>
                    <w:snapToGrid w:val="0"/>
                    <w:rPr>
                      <w:rFonts w:eastAsia="Calibri"/>
                      <w:szCs w:val="22"/>
                    </w:rPr>
                  </w:pPr>
                  <w:r w:rsidRPr="009743EA">
                    <w:rPr>
                      <w:rFonts w:eastAsia="Calibri"/>
                      <w:szCs w:val="22"/>
                    </w:rPr>
                    <w:t>Release</w:t>
                  </w:r>
                  <w:r w:rsidR="005A3EEC" w:rsidRPr="009743EA">
                    <w:rPr>
                      <w:rFonts w:eastAsia="Calibri"/>
                      <w:szCs w:val="22"/>
                    </w:rPr>
                    <w:t xml:space="preserve"> </w:t>
                  </w:r>
                  <w:r w:rsidRPr="009743EA">
                    <w:rPr>
                      <w:rFonts w:eastAsia="Calibri"/>
                      <w:szCs w:val="22"/>
                    </w:rPr>
                    <w:t>Version</w:t>
                  </w:r>
                  <w:r w:rsidR="005A3EEC" w:rsidRPr="009743EA">
                    <w:rPr>
                      <w:rFonts w:eastAsia="Calibri"/>
                      <w:szCs w:val="22"/>
                    </w:rPr>
                    <w:t xml:space="preserve"> </w:t>
                  </w:r>
                  <w:r w:rsidRPr="009743EA">
                    <w:rPr>
                      <w:rFonts w:eastAsia="Calibri"/>
                      <w:szCs w:val="22"/>
                    </w:rPr>
                    <w:t>Indicator</w:t>
                  </w:r>
                </w:p>
              </w:tc>
            </w:tr>
          </w:tbl>
          <w:p w14:paraId="2ADACD89" w14:textId="77777777" w:rsidR="00C24EF4" w:rsidRPr="009743EA" w:rsidRDefault="00C24EF4" w:rsidP="005C72A8">
            <w:pPr>
              <w:pStyle w:val="TAL"/>
              <w:snapToGrid w:val="0"/>
              <w:jc w:val="center"/>
            </w:pPr>
          </w:p>
        </w:tc>
      </w:tr>
      <w:tr w:rsidR="00F41F85" w:rsidRPr="009743EA" w14:paraId="0382921D" w14:textId="77777777" w:rsidTr="00CE497E">
        <w:trPr>
          <w:jc w:val="center"/>
        </w:trPr>
        <w:tc>
          <w:tcPr>
            <w:tcW w:w="1286" w:type="dxa"/>
            <w:tcBorders>
              <w:top w:val="single" w:sz="4" w:space="0" w:color="000000"/>
              <w:left w:val="single" w:sz="4" w:space="0" w:color="000000"/>
              <w:bottom w:val="single" w:sz="4" w:space="0" w:color="000000"/>
            </w:tcBorders>
            <w:shd w:val="clear" w:color="auto" w:fill="E7E6E6"/>
          </w:tcPr>
          <w:p w14:paraId="0B4775F0" w14:textId="77777777" w:rsidR="00F41F85" w:rsidRPr="009743EA" w:rsidRDefault="00F41F85" w:rsidP="00CE497E">
            <w:pPr>
              <w:pStyle w:val="Default"/>
              <w:jc w:val="center"/>
              <w:rPr>
                <w:color w:val="auto"/>
              </w:rPr>
            </w:pPr>
          </w:p>
          <w:p w14:paraId="4F841C3A" w14:textId="77777777" w:rsidR="00F41F85" w:rsidRPr="009743EA" w:rsidRDefault="00F41F85" w:rsidP="00CE497E">
            <w:pPr>
              <w:pStyle w:val="Default"/>
              <w:jc w:val="center"/>
              <w:rPr>
                <w:b/>
                <w:sz w:val="20"/>
                <w:szCs w:val="20"/>
              </w:rPr>
            </w:pPr>
          </w:p>
          <w:p w14:paraId="1A3BC513" w14:textId="77777777" w:rsidR="00F41F85" w:rsidRPr="009743EA" w:rsidRDefault="00F41F85" w:rsidP="00CE497E">
            <w:pPr>
              <w:pStyle w:val="Default"/>
              <w:jc w:val="center"/>
              <w:rPr>
                <w:b/>
                <w:sz w:val="20"/>
                <w:szCs w:val="20"/>
              </w:rPr>
            </w:pPr>
          </w:p>
          <w:p w14:paraId="020421E1" w14:textId="77777777" w:rsidR="00F41F85" w:rsidRPr="009743EA" w:rsidRDefault="00F41F85" w:rsidP="00CE497E">
            <w:pPr>
              <w:pStyle w:val="Default"/>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73945C26" w14:textId="77777777" w:rsidR="00F41F85" w:rsidRPr="009743EA" w:rsidRDefault="00F41F85" w:rsidP="00CE497E">
            <w:pPr>
              <w:pStyle w:val="Default"/>
              <w:jc w:val="center"/>
              <w:rPr>
                <w:b/>
                <w:kern w:val="1"/>
              </w:rPr>
            </w:pPr>
            <w:r w:rsidRPr="009743EA">
              <w:rPr>
                <w:rFonts w:ascii="Arial" w:eastAsia="Malgun Gothic" w:hAnsi="Arial"/>
                <w:b/>
                <w:color w:val="auto"/>
                <w:kern w:val="1"/>
                <w:sz w:val="18"/>
                <w:szCs w:val="20"/>
              </w:rPr>
              <w:t>rcn=0</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1DA00C7B" w14:textId="77777777" w:rsidR="00F41F85" w:rsidRPr="005A2D7C" w:rsidRDefault="00F41F85" w:rsidP="005A2D7C">
            <w:pPr>
              <w:pStyle w:val="TAL"/>
              <w:rPr>
                <w:rFonts w:eastAsia="Calibri Light"/>
                <w:lang w:val="fr-FR"/>
              </w:rPr>
            </w:pPr>
          </w:p>
          <w:p w14:paraId="200B79AA" w14:textId="77777777" w:rsidR="00F41F85" w:rsidRPr="00062C7A" w:rsidRDefault="00F41F85" w:rsidP="00CE497E">
            <w:pPr>
              <w:widowControl w:val="0"/>
              <w:overflowPunct/>
              <w:spacing w:after="0"/>
              <w:ind w:left="284"/>
              <w:jc w:val="both"/>
              <w:textAlignment w:val="auto"/>
              <w:rPr>
                <w:rFonts w:eastAsia="Calibri Light"/>
                <w:b/>
                <w:sz w:val="24"/>
                <w:lang w:val="fr-FR"/>
              </w:rPr>
            </w:pPr>
            <w:r w:rsidRPr="00062C7A">
              <w:rPr>
                <w:rFonts w:eastAsia="Calibri Light"/>
                <w:b/>
                <w:sz w:val="24"/>
                <w:lang w:val="fr-FR"/>
              </w:rPr>
              <w:t>API/CI/CRE/001_RCN/0</w:t>
            </w:r>
            <w:r w:rsidRPr="00062C7A">
              <w:rPr>
                <w:rFonts w:eastAsia="Calibri Light"/>
                <w:lang w:val="fr-FR"/>
              </w:rPr>
              <w:t xml:space="preserve">    </w:t>
            </w:r>
          </w:p>
          <w:p w14:paraId="73474453" w14:textId="77777777" w:rsidR="00F41F85" w:rsidRPr="00062C7A" w:rsidRDefault="00F41F85" w:rsidP="00CE497E">
            <w:pPr>
              <w:widowControl w:val="0"/>
              <w:overflowPunct/>
              <w:spacing w:after="0"/>
              <w:ind w:left="284"/>
              <w:jc w:val="both"/>
              <w:textAlignment w:val="auto"/>
              <w:rPr>
                <w:rFonts w:ascii="Arial" w:hAnsi="Arial"/>
                <w:b/>
                <w:color w:val="0070C0"/>
                <w:sz w:val="18"/>
                <w:lang w:val="fr-FR"/>
              </w:rPr>
            </w:pPr>
          </w:p>
          <w:p w14:paraId="10150EA1" w14:textId="77777777" w:rsidR="00F41F85" w:rsidRPr="00062C7A" w:rsidRDefault="00F41F85" w:rsidP="00CE497E">
            <w:pPr>
              <w:widowControl w:val="0"/>
              <w:overflowPunct/>
              <w:spacing w:after="0"/>
              <w:ind w:left="284"/>
              <w:jc w:val="both"/>
              <w:textAlignment w:val="auto"/>
              <w:rPr>
                <w:rFonts w:ascii="Arial" w:hAnsi="Arial"/>
                <w:b/>
                <w:color w:val="0070C0"/>
                <w:sz w:val="18"/>
                <w:lang w:val="fr-FR"/>
              </w:rPr>
            </w:pPr>
            <w:r w:rsidRPr="00062C7A">
              <w:rPr>
                <w:rFonts w:ascii="Arial" w:hAnsi="Arial"/>
                <w:b/>
                <w:color w:val="0070C0"/>
                <w:sz w:val="18"/>
                <w:lang w:val="fr-FR"/>
              </w:rPr>
              <w:t>HTTP Request:</w:t>
            </w:r>
          </w:p>
          <w:p w14:paraId="12DEEE50" w14:textId="77777777" w:rsidR="00F41F85" w:rsidRPr="00062C7A" w:rsidRDefault="00F41F85" w:rsidP="00CE497E">
            <w:pPr>
              <w:pStyle w:val="TAL"/>
              <w:snapToGrid w:val="0"/>
              <w:ind w:left="284"/>
              <w:jc w:val="both"/>
              <w:rPr>
                <w:color w:val="0070C0"/>
                <w:lang w:val="fr-FR"/>
              </w:rPr>
            </w:pPr>
          </w:p>
          <w:p w14:paraId="0D6932E8" w14:textId="77777777" w:rsidR="00F41F85" w:rsidRPr="009743EA" w:rsidRDefault="00F41F85" w:rsidP="00CE497E">
            <w:pPr>
              <w:pStyle w:val="TAL"/>
              <w:snapToGrid w:val="0"/>
              <w:ind w:left="284"/>
              <w:jc w:val="both"/>
              <w:rPr>
                <w:color w:val="0070C0"/>
              </w:rPr>
            </w:pPr>
            <w:r w:rsidRPr="009743EA">
              <w:rPr>
                <w:color w:val="0070C0"/>
              </w:rPr>
              <w:t>POST /mn-name/ae_sensor/cont_temp?rcn=0 HTTP/1.1</w:t>
            </w:r>
          </w:p>
          <w:p w14:paraId="17D29878" w14:textId="77777777" w:rsidR="00F41F85" w:rsidRPr="009743EA" w:rsidRDefault="00F41F85" w:rsidP="00CE497E">
            <w:pPr>
              <w:pStyle w:val="TAL"/>
              <w:snapToGrid w:val="0"/>
              <w:ind w:left="284"/>
              <w:jc w:val="both"/>
              <w:rPr>
                <w:color w:val="0070C0"/>
              </w:rPr>
            </w:pPr>
            <w:r w:rsidRPr="009743EA">
              <w:rPr>
                <w:color w:val="0070C0"/>
              </w:rPr>
              <w:t>Host: 192.168.0.10:8282</w:t>
            </w:r>
          </w:p>
          <w:p w14:paraId="052FF130" w14:textId="77777777" w:rsidR="00F41F85" w:rsidRPr="00062C7A" w:rsidRDefault="00F41F85" w:rsidP="00CE497E">
            <w:pPr>
              <w:pStyle w:val="TAL"/>
              <w:snapToGrid w:val="0"/>
              <w:ind w:left="284"/>
              <w:jc w:val="both"/>
              <w:rPr>
                <w:color w:val="0070C0"/>
                <w:lang w:val="fr-FR"/>
              </w:rPr>
            </w:pPr>
            <w:r w:rsidRPr="00062C7A">
              <w:rPr>
                <w:color w:val="0070C0"/>
                <w:lang w:val="fr-FR"/>
              </w:rPr>
              <w:t>X-M2M-Origin: CAE0120180406T0846311405855351047680_cse01</w:t>
            </w:r>
          </w:p>
          <w:p w14:paraId="1B447DC1" w14:textId="77777777" w:rsidR="00F41F85" w:rsidRPr="00062C7A" w:rsidRDefault="00F41F85" w:rsidP="00CE497E">
            <w:pPr>
              <w:pStyle w:val="TAL"/>
              <w:snapToGrid w:val="0"/>
              <w:ind w:left="284"/>
              <w:jc w:val="both"/>
              <w:rPr>
                <w:color w:val="0070C0"/>
                <w:lang w:val="fr-FR"/>
              </w:rPr>
            </w:pPr>
            <w:r w:rsidRPr="00062C7A">
              <w:rPr>
                <w:color w:val="0070C0"/>
                <w:lang w:val="fr-FR"/>
              </w:rPr>
              <w:t>Content-Type: application/json;ty=4</w:t>
            </w:r>
          </w:p>
          <w:p w14:paraId="2D991B3F" w14:textId="77777777" w:rsidR="00F41F85" w:rsidRPr="00062C7A" w:rsidRDefault="00F41F85" w:rsidP="00CE497E">
            <w:pPr>
              <w:pStyle w:val="TAL"/>
              <w:snapToGrid w:val="0"/>
              <w:ind w:left="284"/>
              <w:jc w:val="both"/>
              <w:rPr>
                <w:color w:val="0070C0"/>
                <w:lang w:val="fr-FR"/>
              </w:rPr>
            </w:pPr>
            <w:r w:rsidRPr="00062C7A">
              <w:rPr>
                <w:color w:val="0070C0"/>
                <w:lang w:val="fr-FR"/>
              </w:rPr>
              <w:t>X-M2M-RI: 1234</w:t>
            </w:r>
          </w:p>
          <w:p w14:paraId="65B71A53" w14:textId="77777777" w:rsidR="00F41F85" w:rsidRPr="00062C7A" w:rsidRDefault="00F41F85" w:rsidP="00CE497E">
            <w:pPr>
              <w:widowControl w:val="0"/>
              <w:overflowPunct/>
              <w:spacing w:after="0"/>
              <w:ind w:left="284"/>
              <w:jc w:val="both"/>
              <w:textAlignment w:val="auto"/>
              <w:rPr>
                <w:color w:val="0070C0"/>
                <w:lang w:val="fr-FR"/>
              </w:rPr>
            </w:pPr>
            <w:r w:rsidRPr="00062C7A">
              <w:rPr>
                <w:rFonts w:ascii="Arial" w:hAnsi="Arial"/>
                <w:color w:val="0070C0"/>
                <w:sz w:val="18"/>
                <w:lang w:val="fr-FR"/>
              </w:rPr>
              <w:t>X-M2M-RVI: 2a</w:t>
            </w:r>
          </w:p>
          <w:p w14:paraId="3C79C535" w14:textId="77777777" w:rsidR="00F41F85" w:rsidRPr="00062C7A" w:rsidRDefault="00F41F85" w:rsidP="00CE497E">
            <w:pPr>
              <w:pStyle w:val="TAL"/>
              <w:snapToGrid w:val="0"/>
              <w:ind w:left="284"/>
              <w:jc w:val="both"/>
              <w:rPr>
                <w:color w:val="0070C0"/>
                <w:lang w:val="fr-FR"/>
              </w:rPr>
            </w:pPr>
          </w:p>
          <w:p w14:paraId="268F610A" w14:textId="77777777" w:rsidR="00F41F85" w:rsidRPr="00062C7A" w:rsidRDefault="00F41F85" w:rsidP="00CE497E">
            <w:pPr>
              <w:pStyle w:val="TAL"/>
              <w:snapToGrid w:val="0"/>
              <w:ind w:left="284"/>
              <w:jc w:val="both"/>
              <w:rPr>
                <w:color w:val="0070C0"/>
                <w:lang w:val="fr-FR"/>
              </w:rPr>
            </w:pPr>
          </w:p>
          <w:p w14:paraId="658A8DDA" w14:textId="77777777" w:rsidR="00F41F85" w:rsidRPr="00062C7A" w:rsidRDefault="00F41F85" w:rsidP="00CE497E">
            <w:pPr>
              <w:pStyle w:val="TAL"/>
              <w:snapToGrid w:val="0"/>
              <w:ind w:left="284"/>
              <w:jc w:val="both"/>
              <w:rPr>
                <w:color w:val="0070C0"/>
                <w:lang w:val="fr-FR"/>
              </w:rPr>
            </w:pPr>
            <w:r w:rsidRPr="00062C7A">
              <w:rPr>
                <w:color w:val="0070C0"/>
                <w:lang w:val="fr-FR"/>
              </w:rPr>
              <w:lastRenderedPageBreak/>
              <w:t>{</w:t>
            </w:r>
          </w:p>
          <w:p w14:paraId="0F70E081" w14:textId="77777777" w:rsidR="00F41F85" w:rsidRPr="00062C7A" w:rsidRDefault="00F41F85" w:rsidP="00CE497E">
            <w:pPr>
              <w:pStyle w:val="TAL"/>
              <w:snapToGrid w:val="0"/>
              <w:ind w:left="284"/>
              <w:jc w:val="both"/>
              <w:rPr>
                <w:color w:val="0070C0"/>
                <w:lang w:val="fr-FR"/>
              </w:rPr>
            </w:pPr>
            <w:r w:rsidRPr="00062C7A">
              <w:rPr>
                <w:color w:val="0070C0"/>
                <w:lang w:val="fr-FR"/>
              </w:rPr>
              <w:t xml:space="preserve">    "m2m:cin": {</w:t>
            </w:r>
          </w:p>
          <w:p w14:paraId="78617573" w14:textId="77777777" w:rsidR="00F41F85" w:rsidRPr="009743EA" w:rsidRDefault="00F41F85" w:rsidP="00CE497E">
            <w:pPr>
              <w:pStyle w:val="TAL"/>
              <w:snapToGrid w:val="0"/>
              <w:ind w:left="284"/>
              <w:jc w:val="both"/>
              <w:rPr>
                <w:color w:val="0070C0"/>
              </w:rPr>
            </w:pPr>
            <w:r w:rsidRPr="00062C7A">
              <w:rPr>
                <w:color w:val="0070C0"/>
                <w:lang w:val="fr-FR"/>
              </w:rPr>
              <w:t xml:space="preserve">        </w:t>
            </w:r>
            <w:r w:rsidRPr="009743EA">
              <w:rPr>
                <w:color w:val="0070C0"/>
              </w:rPr>
              <w:t>"con": "20"</w:t>
            </w:r>
          </w:p>
          <w:p w14:paraId="4DE3ACA5" w14:textId="77777777" w:rsidR="00F41F85" w:rsidRPr="009743EA" w:rsidRDefault="00F41F85" w:rsidP="00CE497E">
            <w:pPr>
              <w:pStyle w:val="TAL"/>
              <w:snapToGrid w:val="0"/>
              <w:ind w:left="284"/>
              <w:jc w:val="both"/>
              <w:rPr>
                <w:color w:val="0070C0"/>
              </w:rPr>
            </w:pPr>
            <w:r w:rsidRPr="009743EA">
              <w:rPr>
                <w:color w:val="0070C0"/>
              </w:rPr>
              <w:t xml:space="preserve">    }</w:t>
            </w:r>
          </w:p>
          <w:p w14:paraId="32631720" w14:textId="77777777" w:rsidR="00F41F85" w:rsidRPr="009743EA" w:rsidRDefault="00F41F85" w:rsidP="00CE497E">
            <w:pPr>
              <w:pStyle w:val="TAL"/>
              <w:snapToGrid w:val="0"/>
              <w:ind w:left="284"/>
              <w:jc w:val="both"/>
              <w:rPr>
                <w:color w:val="0070C0"/>
              </w:rPr>
            </w:pPr>
            <w:r w:rsidRPr="009743EA">
              <w:rPr>
                <w:color w:val="0070C0"/>
              </w:rPr>
              <w:t>}</w:t>
            </w:r>
          </w:p>
          <w:p w14:paraId="1E7AF0A8" w14:textId="77777777" w:rsidR="00F41F85" w:rsidRPr="009743EA" w:rsidRDefault="00F41F85" w:rsidP="00CE497E">
            <w:pPr>
              <w:widowControl w:val="0"/>
              <w:overflowPunct/>
              <w:spacing w:after="0"/>
              <w:ind w:left="284"/>
              <w:jc w:val="both"/>
              <w:textAlignment w:val="auto"/>
              <w:rPr>
                <w:rFonts w:ascii="Arial" w:hAnsi="Arial"/>
                <w:b/>
                <w:color w:val="0070C0"/>
                <w:sz w:val="18"/>
              </w:rPr>
            </w:pPr>
          </w:p>
          <w:p w14:paraId="6D6F2230" w14:textId="77777777" w:rsidR="00F41F85" w:rsidRPr="009743EA" w:rsidRDefault="00F41F85" w:rsidP="00CE497E">
            <w:pPr>
              <w:widowControl w:val="0"/>
              <w:overflowPunct/>
              <w:spacing w:after="0"/>
              <w:ind w:left="284"/>
              <w:jc w:val="both"/>
              <w:textAlignment w:val="auto"/>
              <w:rPr>
                <w:rFonts w:ascii="Arial" w:hAnsi="Arial"/>
                <w:b/>
                <w:color w:val="0070C0"/>
                <w:sz w:val="18"/>
              </w:rPr>
            </w:pPr>
          </w:p>
          <w:p w14:paraId="5B7F7E60" w14:textId="77777777" w:rsidR="00F41F85" w:rsidRPr="009743EA" w:rsidRDefault="00F41F85" w:rsidP="00CE497E">
            <w:pPr>
              <w:widowControl w:val="0"/>
              <w:overflowPunct/>
              <w:spacing w:after="0"/>
              <w:ind w:left="284"/>
              <w:jc w:val="both"/>
              <w:textAlignment w:val="auto"/>
              <w:rPr>
                <w:rFonts w:ascii="Arial" w:hAnsi="Arial"/>
                <w:b/>
                <w:color w:val="0070C0"/>
                <w:sz w:val="18"/>
              </w:rPr>
            </w:pPr>
            <w:r w:rsidRPr="009743EA">
              <w:rPr>
                <w:rFonts w:ascii="Arial" w:hAnsi="Arial"/>
                <w:b/>
                <w:color w:val="0070C0"/>
                <w:sz w:val="18"/>
              </w:rPr>
              <w:t>HTTP Response:</w:t>
            </w:r>
          </w:p>
          <w:p w14:paraId="45201B4A" w14:textId="77777777" w:rsidR="00F41F85" w:rsidRPr="009743EA" w:rsidRDefault="00F41F85" w:rsidP="00CE497E">
            <w:pPr>
              <w:widowControl w:val="0"/>
              <w:overflowPunct/>
              <w:spacing w:after="0"/>
              <w:ind w:left="284"/>
              <w:textAlignment w:val="auto"/>
              <w:rPr>
                <w:rFonts w:ascii="Arial" w:hAnsi="Arial"/>
                <w:color w:val="0070C0"/>
                <w:sz w:val="18"/>
              </w:rPr>
            </w:pPr>
          </w:p>
          <w:p w14:paraId="7BC3CDBB" w14:textId="77777777" w:rsidR="00F41F85" w:rsidRPr="009743EA" w:rsidRDefault="00F41F85" w:rsidP="00CE497E">
            <w:pPr>
              <w:widowControl w:val="0"/>
              <w:overflowPunct/>
              <w:spacing w:after="0"/>
              <w:ind w:left="284"/>
              <w:textAlignment w:val="auto"/>
              <w:rPr>
                <w:rFonts w:ascii="Arial" w:hAnsi="Arial"/>
                <w:color w:val="0070C0"/>
                <w:sz w:val="18"/>
              </w:rPr>
            </w:pPr>
            <w:r w:rsidRPr="009743EA">
              <w:rPr>
                <w:rFonts w:ascii="Arial" w:hAnsi="Arial"/>
                <w:color w:val="0070C0"/>
                <w:sz w:val="18"/>
              </w:rPr>
              <w:t>201 Created</w:t>
            </w:r>
          </w:p>
          <w:p w14:paraId="21B875B2" w14:textId="77777777" w:rsidR="00F41F85" w:rsidRPr="009743EA" w:rsidRDefault="00F41F85" w:rsidP="00CE497E">
            <w:pPr>
              <w:widowControl w:val="0"/>
              <w:overflowPunct/>
              <w:spacing w:after="0"/>
              <w:ind w:left="284"/>
              <w:jc w:val="both"/>
              <w:textAlignment w:val="auto"/>
              <w:rPr>
                <w:rFonts w:ascii="Arial" w:hAnsi="Arial"/>
                <w:color w:val="0070C0"/>
                <w:sz w:val="18"/>
              </w:rPr>
            </w:pPr>
            <w:r w:rsidRPr="009743EA">
              <w:rPr>
                <w:rFonts w:ascii="Arial" w:hAnsi="Arial"/>
                <w:color w:val="0070C0"/>
                <w:sz w:val="18"/>
              </w:rPr>
              <w:t xml:space="preserve">Content-Length:0 </w:t>
            </w:r>
          </w:p>
          <w:p w14:paraId="3C8803C2" w14:textId="77777777" w:rsidR="00F41F85" w:rsidRPr="00062C7A" w:rsidRDefault="00F41F85" w:rsidP="00CE497E">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Content-Location:/mnID/cin20180406T1358251405855267120642_cse01</w:t>
            </w:r>
          </w:p>
          <w:p w14:paraId="4904F800" w14:textId="77777777" w:rsidR="00F41F85" w:rsidRPr="00062C7A" w:rsidRDefault="00F41F85" w:rsidP="00CE497E">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X-M2M-RI:1234</w:t>
            </w:r>
          </w:p>
          <w:p w14:paraId="5EAAFFA0" w14:textId="77777777" w:rsidR="00F41F85" w:rsidRPr="009743EA" w:rsidRDefault="00F41F85" w:rsidP="00CE497E">
            <w:pPr>
              <w:widowControl w:val="0"/>
              <w:overflowPunct/>
              <w:spacing w:after="0"/>
              <w:ind w:left="284"/>
              <w:jc w:val="both"/>
              <w:textAlignment w:val="auto"/>
              <w:rPr>
                <w:color w:val="0070C0"/>
              </w:rPr>
            </w:pPr>
            <w:r w:rsidRPr="009743EA">
              <w:rPr>
                <w:rFonts w:ascii="Arial" w:hAnsi="Arial"/>
                <w:color w:val="0070C0"/>
                <w:sz w:val="18"/>
              </w:rPr>
              <w:t>X-M2M-RVI: 2a</w:t>
            </w:r>
          </w:p>
          <w:p w14:paraId="611D7EFB" w14:textId="77777777" w:rsidR="00F41F85" w:rsidRPr="009743EA" w:rsidRDefault="00F41F85" w:rsidP="00CE497E">
            <w:pPr>
              <w:pStyle w:val="TAL"/>
              <w:snapToGrid w:val="0"/>
              <w:ind w:left="284"/>
              <w:jc w:val="both"/>
              <w:rPr>
                <w:color w:val="0070C0"/>
              </w:rPr>
            </w:pPr>
            <w:r w:rsidRPr="009743EA">
              <w:rPr>
                <w:color w:val="0070C0"/>
              </w:rPr>
              <w:t>X-M2M-RSC:2001</w:t>
            </w:r>
          </w:p>
          <w:p w14:paraId="439D4591" w14:textId="77777777" w:rsidR="00F41F85" w:rsidRPr="009743EA" w:rsidRDefault="00F41F85" w:rsidP="00CE497E">
            <w:pPr>
              <w:pStyle w:val="TAL"/>
              <w:snapToGrid w:val="0"/>
              <w:ind w:left="284"/>
              <w:jc w:val="both"/>
              <w:rPr>
                <w:color w:val="0070C0"/>
              </w:rPr>
            </w:pPr>
          </w:p>
        </w:tc>
      </w:tr>
      <w:tr w:rsidR="00C24EF4" w:rsidRPr="009743EA" w14:paraId="3FA0D2C4"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432C0C1F" w14:textId="77777777" w:rsidR="00C24EF4" w:rsidRPr="009743EA" w:rsidRDefault="00C24EF4" w:rsidP="005C72A8">
            <w:pPr>
              <w:pStyle w:val="Default"/>
              <w:jc w:val="center"/>
              <w:rPr>
                <w:color w:val="auto"/>
              </w:rPr>
            </w:pPr>
          </w:p>
          <w:p w14:paraId="0BD9D3D6" w14:textId="77777777" w:rsidR="00C24EF4" w:rsidRPr="009743EA" w:rsidRDefault="00C24EF4" w:rsidP="005C72A8">
            <w:pPr>
              <w:pStyle w:val="Default"/>
              <w:jc w:val="center"/>
              <w:rPr>
                <w:b/>
                <w:sz w:val="20"/>
                <w:szCs w:val="20"/>
              </w:rPr>
            </w:pPr>
          </w:p>
          <w:p w14:paraId="3EA072AA" w14:textId="77777777" w:rsidR="00C24EF4" w:rsidRPr="009743EA" w:rsidRDefault="00C24EF4" w:rsidP="005C72A8">
            <w:pPr>
              <w:pStyle w:val="Default"/>
              <w:jc w:val="center"/>
              <w:rPr>
                <w:b/>
                <w:sz w:val="20"/>
                <w:szCs w:val="20"/>
              </w:rPr>
            </w:pPr>
          </w:p>
          <w:p w14:paraId="2C5BA6E5" w14:textId="77777777" w:rsidR="00C24EF4" w:rsidRPr="009743EA" w:rsidRDefault="00C24EF4" w:rsidP="005C72A8">
            <w:pPr>
              <w:pStyle w:val="Default"/>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531E6F70" w14:textId="77777777" w:rsidR="00C24EF4" w:rsidRPr="009743EA" w:rsidRDefault="00C24EF4" w:rsidP="005C72A8">
            <w:pPr>
              <w:pStyle w:val="Default"/>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No RCN</w:t>
            </w:r>
          </w:p>
          <w:p w14:paraId="51A60A22" w14:textId="77777777" w:rsidR="00C24EF4" w:rsidRPr="009743EA" w:rsidRDefault="00C24EF4" w:rsidP="005C72A8">
            <w:pPr>
              <w:pStyle w:val="Default"/>
              <w:jc w:val="center"/>
              <w:rPr>
                <w:b/>
                <w:kern w:val="1"/>
              </w:rPr>
            </w:pPr>
            <w:r w:rsidRPr="009743EA">
              <w:rPr>
                <w:rFonts w:ascii="Arial" w:eastAsia="Malgun Gothic" w:hAnsi="Arial"/>
                <w:b/>
                <w:color w:val="auto"/>
                <w:kern w:val="1"/>
                <w:sz w:val="18"/>
                <w:szCs w:val="20"/>
              </w:rPr>
              <w:t>or RCN=1</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69DF8A26" w14:textId="77777777" w:rsidR="00542A15" w:rsidRPr="005A2D7C" w:rsidRDefault="00542A15" w:rsidP="005A2D7C">
            <w:pPr>
              <w:pStyle w:val="TAL"/>
              <w:rPr>
                <w:rFonts w:eastAsia="Calibri Light"/>
              </w:rPr>
            </w:pPr>
          </w:p>
          <w:p w14:paraId="3FC3BECD" w14:textId="77777777" w:rsidR="00542A15" w:rsidRPr="00062C7A" w:rsidRDefault="00542A15" w:rsidP="005C72A8">
            <w:pPr>
              <w:widowControl w:val="0"/>
              <w:overflowPunct/>
              <w:spacing w:after="0"/>
              <w:ind w:left="284"/>
              <w:jc w:val="both"/>
              <w:textAlignment w:val="auto"/>
              <w:rPr>
                <w:rFonts w:eastAsia="Calibri Light"/>
                <w:b/>
                <w:sz w:val="24"/>
                <w:lang w:val="fr-FR"/>
              </w:rPr>
            </w:pPr>
            <w:r w:rsidRPr="00062C7A">
              <w:rPr>
                <w:rFonts w:eastAsia="Calibri Light"/>
                <w:b/>
                <w:sz w:val="24"/>
                <w:lang w:val="fr-FR"/>
              </w:rPr>
              <w:t>API/CI/CRE/001</w:t>
            </w:r>
          </w:p>
          <w:p w14:paraId="537BA6FF" w14:textId="77777777" w:rsidR="00542A15" w:rsidRPr="00062C7A" w:rsidRDefault="00542A15" w:rsidP="005C72A8">
            <w:pPr>
              <w:widowControl w:val="0"/>
              <w:overflowPunct/>
              <w:spacing w:after="0"/>
              <w:ind w:left="284"/>
              <w:jc w:val="both"/>
              <w:textAlignment w:val="auto"/>
              <w:rPr>
                <w:rFonts w:eastAsia="Calibri Light"/>
                <w:b/>
                <w:sz w:val="24"/>
                <w:lang w:val="fr-FR"/>
              </w:rPr>
            </w:pPr>
            <w:r w:rsidRPr="00062C7A">
              <w:rPr>
                <w:rFonts w:eastAsia="Calibri Light"/>
                <w:b/>
                <w:sz w:val="24"/>
                <w:lang w:val="fr-FR"/>
              </w:rPr>
              <w:t>API/CI/CRE/001_RCN1</w:t>
            </w:r>
          </w:p>
          <w:p w14:paraId="49C26D63" w14:textId="77777777" w:rsidR="00C24EF4" w:rsidRPr="00062C7A" w:rsidRDefault="00C24EF4" w:rsidP="005C72A8">
            <w:pPr>
              <w:widowControl w:val="0"/>
              <w:overflowPunct/>
              <w:spacing w:after="0"/>
              <w:ind w:left="284"/>
              <w:jc w:val="both"/>
              <w:textAlignment w:val="auto"/>
              <w:rPr>
                <w:rFonts w:ascii="Arial" w:hAnsi="Arial"/>
                <w:b/>
                <w:color w:val="0070C0"/>
                <w:sz w:val="18"/>
                <w:lang w:val="fr-FR"/>
              </w:rPr>
            </w:pPr>
          </w:p>
          <w:p w14:paraId="42EB4642" w14:textId="77777777" w:rsidR="00C24EF4" w:rsidRPr="009743EA" w:rsidRDefault="00C24EF4" w:rsidP="005C72A8">
            <w:pPr>
              <w:widowControl w:val="0"/>
              <w:overflowPunct/>
              <w:spacing w:after="0"/>
              <w:ind w:left="284"/>
              <w:jc w:val="both"/>
              <w:textAlignment w:val="auto"/>
              <w:rPr>
                <w:rFonts w:ascii="Arial" w:hAnsi="Arial"/>
                <w:b/>
                <w:color w:val="0070C0"/>
                <w:sz w:val="18"/>
              </w:rPr>
            </w:pPr>
            <w:r w:rsidRPr="009743EA">
              <w:rPr>
                <w:rFonts w:ascii="Arial" w:hAnsi="Arial"/>
                <w:b/>
                <w:color w:val="0070C0"/>
                <w:sz w:val="18"/>
              </w:rPr>
              <w:t>HTTP Request:</w:t>
            </w:r>
          </w:p>
          <w:p w14:paraId="56F31CE7" w14:textId="77777777" w:rsidR="00C24EF4" w:rsidRPr="009743EA" w:rsidRDefault="00C24EF4" w:rsidP="005C72A8">
            <w:pPr>
              <w:pStyle w:val="TAL"/>
              <w:snapToGrid w:val="0"/>
              <w:ind w:left="284"/>
              <w:jc w:val="both"/>
              <w:rPr>
                <w:color w:val="0070C0"/>
              </w:rPr>
            </w:pPr>
          </w:p>
          <w:p w14:paraId="47A8BC55" w14:textId="77777777" w:rsidR="00C24EF4" w:rsidRPr="009743EA" w:rsidRDefault="00C24EF4" w:rsidP="005C72A8">
            <w:pPr>
              <w:pStyle w:val="TAL"/>
              <w:snapToGrid w:val="0"/>
              <w:ind w:left="284"/>
              <w:jc w:val="both"/>
              <w:rPr>
                <w:color w:val="0070C0"/>
              </w:rPr>
            </w:pPr>
            <w:r w:rsidRPr="009743EA">
              <w:rPr>
                <w:color w:val="0070C0"/>
              </w:rPr>
              <w:t>POST /mn-name/ae_sensor/cont_temp HTTP/1.1</w:t>
            </w:r>
          </w:p>
          <w:p w14:paraId="2F4DF0BB" w14:textId="77777777" w:rsidR="00C24EF4" w:rsidRPr="009743EA" w:rsidRDefault="00C24EF4" w:rsidP="005C72A8">
            <w:pPr>
              <w:pStyle w:val="TAL"/>
              <w:snapToGrid w:val="0"/>
              <w:ind w:left="284"/>
              <w:jc w:val="both"/>
              <w:rPr>
                <w:color w:val="0070C0"/>
              </w:rPr>
            </w:pPr>
            <w:r w:rsidRPr="009743EA">
              <w:rPr>
                <w:color w:val="0070C0"/>
              </w:rPr>
              <w:t>Host: 192.168.0.10:8282</w:t>
            </w:r>
          </w:p>
          <w:p w14:paraId="5C190655" w14:textId="77777777" w:rsidR="00C24EF4" w:rsidRPr="00062C7A" w:rsidRDefault="00C24EF4" w:rsidP="005C72A8">
            <w:pPr>
              <w:pStyle w:val="TAL"/>
              <w:snapToGrid w:val="0"/>
              <w:ind w:left="284"/>
              <w:jc w:val="both"/>
              <w:rPr>
                <w:color w:val="0070C0"/>
                <w:lang w:val="fr-FR"/>
              </w:rPr>
            </w:pPr>
            <w:r w:rsidRPr="00062C7A">
              <w:rPr>
                <w:color w:val="0070C0"/>
                <w:lang w:val="fr-FR"/>
              </w:rPr>
              <w:t>X-M2M-Origin: CAE0120180406T0846311405855351047680_cse01</w:t>
            </w:r>
          </w:p>
          <w:p w14:paraId="4714C0E5" w14:textId="77777777" w:rsidR="00C24EF4" w:rsidRPr="00062C7A" w:rsidRDefault="00C24EF4" w:rsidP="005C72A8">
            <w:pPr>
              <w:pStyle w:val="TAL"/>
              <w:snapToGrid w:val="0"/>
              <w:ind w:left="284"/>
              <w:jc w:val="both"/>
              <w:rPr>
                <w:color w:val="0070C0"/>
                <w:lang w:val="fr-FR"/>
              </w:rPr>
            </w:pPr>
            <w:r w:rsidRPr="00062C7A">
              <w:rPr>
                <w:color w:val="0070C0"/>
                <w:lang w:val="fr-FR"/>
              </w:rPr>
              <w:t>Content-Type: application/json;ty=4</w:t>
            </w:r>
          </w:p>
          <w:p w14:paraId="0238FF1E" w14:textId="77777777" w:rsidR="00C24EF4" w:rsidRPr="00062C7A" w:rsidRDefault="00C24EF4" w:rsidP="005C72A8">
            <w:pPr>
              <w:pStyle w:val="TAL"/>
              <w:snapToGrid w:val="0"/>
              <w:ind w:left="284"/>
              <w:jc w:val="both"/>
              <w:rPr>
                <w:color w:val="0070C0"/>
                <w:lang w:val="fr-FR"/>
              </w:rPr>
            </w:pPr>
            <w:r w:rsidRPr="00062C7A">
              <w:rPr>
                <w:color w:val="0070C0"/>
                <w:lang w:val="fr-FR"/>
              </w:rPr>
              <w:t>X-M2M-RI: 1234</w:t>
            </w:r>
          </w:p>
          <w:p w14:paraId="5F9FC0EB" w14:textId="77777777" w:rsidR="00644B12" w:rsidRPr="00062C7A" w:rsidRDefault="00644B12" w:rsidP="00644B12">
            <w:pPr>
              <w:widowControl w:val="0"/>
              <w:overflowPunct/>
              <w:spacing w:after="0"/>
              <w:ind w:left="284"/>
              <w:jc w:val="both"/>
              <w:textAlignment w:val="auto"/>
              <w:rPr>
                <w:color w:val="0070C0"/>
                <w:lang w:val="fr-FR"/>
              </w:rPr>
            </w:pPr>
            <w:r w:rsidRPr="00062C7A">
              <w:rPr>
                <w:rFonts w:ascii="Arial" w:hAnsi="Arial"/>
                <w:color w:val="0070C0"/>
                <w:sz w:val="18"/>
                <w:lang w:val="fr-FR"/>
              </w:rPr>
              <w:t>X-M2M-RVI: 2a</w:t>
            </w:r>
          </w:p>
          <w:p w14:paraId="0EB8D8DC" w14:textId="77777777" w:rsidR="00C24EF4" w:rsidRPr="00062C7A" w:rsidRDefault="00C24EF4" w:rsidP="005C72A8">
            <w:pPr>
              <w:pStyle w:val="TAL"/>
              <w:snapToGrid w:val="0"/>
              <w:ind w:left="284"/>
              <w:jc w:val="both"/>
              <w:rPr>
                <w:color w:val="0070C0"/>
                <w:lang w:val="fr-FR"/>
              </w:rPr>
            </w:pPr>
          </w:p>
          <w:p w14:paraId="64642019" w14:textId="77777777" w:rsidR="00C24EF4" w:rsidRPr="00062C7A" w:rsidRDefault="00C24EF4" w:rsidP="005C72A8">
            <w:pPr>
              <w:pStyle w:val="TAL"/>
              <w:snapToGrid w:val="0"/>
              <w:ind w:left="284"/>
              <w:jc w:val="both"/>
              <w:rPr>
                <w:color w:val="0070C0"/>
                <w:lang w:val="fr-FR"/>
              </w:rPr>
            </w:pPr>
            <w:r w:rsidRPr="00062C7A">
              <w:rPr>
                <w:color w:val="0070C0"/>
                <w:lang w:val="fr-FR"/>
              </w:rPr>
              <w:t>{</w:t>
            </w:r>
          </w:p>
          <w:p w14:paraId="7030576A" w14:textId="77777777" w:rsidR="00C24EF4" w:rsidRPr="00062C7A" w:rsidRDefault="00C24EF4" w:rsidP="005C72A8">
            <w:pPr>
              <w:pStyle w:val="TAL"/>
              <w:snapToGrid w:val="0"/>
              <w:ind w:left="284"/>
              <w:jc w:val="both"/>
              <w:rPr>
                <w:color w:val="0070C0"/>
                <w:lang w:val="fr-FR"/>
              </w:rPr>
            </w:pPr>
            <w:r w:rsidRPr="00062C7A">
              <w:rPr>
                <w:color w:val="0070C0"/>
                <w:lang w:val="fr-FR"/>
              </w:rPr>
              <w:t xml:space="preserve">   </w:t>
            </w:r>
            <w:r w:rsidR="00644B12" w:rsidRPr="00062C7A">
              <w:rPr>
                <w:color w:val="0070C0"/>
                <w:lang w:val="fr-FR"/>
              </w:rPr>
              <w:t xml:space="preserve"> </w:t>
            </w:r>
            <w:r w:rsidRPr="00062C7A">
              <w:rPr>
                <w:color w:val="0070C0"/>
                <w:lang w:val="fr-FR"/>
              </w:rPr>
              <w:t>"m2m:cin": {</w:t>
            </w:r>
          </w:p>
          <w:p w14:paraId="099672C6" w14:textId="77777777" w:rsidR="00C24EF4" w:rsidRPr="009743EA" w:rsidRDefault="00C24EF4" w:rsidP="005C72A8">
            <w:pPr>
              <w:pStyle w:val="TAL"/>
              <w:snapToGrid w:val="0"/>
              <w:ind w:left="284"/>
              <w:jc w:val="both"/>
              <w:rPr>
                <w:color w:val="0070C0"/>
              </w:rPr>
            </w:pPr>
            <w:r w:rsidRPr="00062C7A">
              <w:rPr>
                <w:color w:val="0070C0"/>
                <w:lang w:val="fr-FR"/>
              </w:rPr>
              <w:t xml:space="preserve">    </w:t>
            </w:r>
            <w:r w:rsidR="00644B12" w:rsidRPr="00062C7A">
              <w:rPr>
                <w:color w:val="0070C0"/>
                <w:lang w:val="fr-FR"/>
              </w:rPr>
              <w:t xml:space="preserve">    </w:t>
            </w:r>
            <w:r w:rsidRPr="009743EA">
              <w:rPr>
                <w:color w:val="0070C0"/>
              </w:rPr>
              <w:t>"con": "20"</w:t>
            </w:r>
          </w:p>
          <w:p w14:paraId="6BBDD3BE" w14:textId="77777777" w:rsidR="00C24EF4" w:rsidRPr="009743EA" w:rsidRDefault="00C24EF4" w:rsidP="005C72A8">
            <w:pPr>
              <w:pStyle w:val="TAL"/>
              <w:snapToGrid w:val="0"/>
              <w:ind w:left="284"/>
              <w:jc w:val="both"/>
              <w:rPr>
                <w:color w:val="0070C0"/>
              </w:rPr>
            </w:pPr>
            <w:r w:rsidRPr="009743EA">
              <w:rPr>
                <w:color w:val="0070C0"/>
              </w:rPr>
              <w:t xml:space="preserve">  </w:t>
            </w:r>
            <w:r w:rsidR="00644B12" w:rsidRPr="009743EA">
              <w:rPr>
                <w:color w:val="0070C0"/>
              </w:rPr>
              <w:t xml:space="preserve">  </w:t>
            </w:r>
            <w:r w:rsidRPr="009743EA">
              <w:rPr>
                <w:color w:val="0070C0"/>
              </w:rPr>
              <w:t>}</w:t>
            </w:r>
          </w:p>
          <w:p w14:paraId="6C711A9B" w14:textId="77777777" w:rsidR="00C24EF4" w:rsidRPr="009743EA" w:rsidRDefault="00C24EF4" w:rsidP="007C39B4">
            <w:pPr>
              <w:pStyle w:val="TAL"/>
              <w:snapToGrid w:val="0"/>
              <w:ind w:left="284"/>
              <w:jc w:val="both"/>
              <w:rPr>
                <w:color w:val="0070C0"/>
              </w:rPr>
            </w:pPr>
            <w:r w:rsidRPr="009743EA">
              <w:rPr>
                <w:color w:val="0070C0"/>
              </w:rPr>
              <w:t>}</w:t>
            </w:r>
          </w:p>
          <w:p w14:paraId="4A168C71" w14:textId="77777777" w:rsidR="00C24EF4" w:rsidRPr="009743EA" w:rsidRDefault="00C24EF4" w:rsidP="005C72A8">
            <w:pPr>
              <w:widowControl w:val="0"/>
              <w:overflowPunct/>
              <w:spacing w:after="0"/>
              <w:ind w:left="284"/>
              <w:jc w:val="both"/>
              <w:textAlignment w:val="auto"/>
              <w:rPr>
                <w:color w:val="0070C0"/>
              </w:rPr>
            </w:pPr>
          </w:p>
          <w:p w14:paraId="5E16A6B0" w14:textId="77777777" w:rsidR="00C24EF4" w:rsidRPr="009743EA" w:rsidRDefault="00C24EF4" w:rsidP="005C72A8">
            <w:pPr>
              <w:widowControl w:val="0"/>
              <w:overflowPunct/>
              <w:spacing w:after="0"/>
              <w:ind w:left="284"/>
              <w:jc w:val="both"/>
              <w:textAlignment w:val="auto"/>
              <w:rPr>
                <w:rFonts w:ascii="Arial" w:hAnsi="Arial"/>
                <w:b/>
                <w:color w:val="0070C0"/>
                <w:sz w:val="18"/>
              </w:rPr>
            </w:pPr>
          </w:p>
          <w:p w14:paraId="26058D66" w14:textId="77777777" w:rsidR="00C24EF4" w:rsidRPr="009743EA" w:rsidRDefault="00C24EF4" w:rsidP="005C72A8">
            <w:pPr>
              <w:widowControl w:val="0"/>
              <w:overflowPunct/>
              <w:spacing w:after="0"/>
              <w:ind w:left="284"/>
              <w:jc w:val="both"/>
              <w:textAlignment w:val="auto"/>
              <w:rPr>
                <w:rFonts w:ascii="Arial" w:hAnsi="Arial"/>
                <w:b/>
                <w:color w:val="0070C0"/>
                <w:sz w:val="18"/>
              </w:rPr>
            </w:pPr>
            <w:r w:rsidRPr="009743EA">
              <w:rPr>
                <w:rFonts w:ascii="Arial" w:hAnsi="Arial"/>
                <w:b/>
                <w:color w:val="0070C0"/>
                <w:sz w:val="18"/>
              </w:rPr>
              <w:t>HTTP Response:</w:t>
            </w:r>
          </w:p>
          <w:p w14:paraId="3E0E4544" w14:textId="77777777" w:rsidR="00C24EF4" w:rsidRPr="009743EA" w:rsidRDefault="00C24EF4" w:rsidP="005C72A8">
            <w:pPr>
              <w:widowControl w:val="0"/>
              <w:overflowPunct/>
              <w:spacing w:after="0"/>
              <w:ind w:left="284"/>
              <w:textAlignment w:val="auto"/>
              <w:rPr>
                <w:rFonts w:ascii="Arial" w:hAnsi="Arial"/>
                <w:color w:val="0070C0"/>
                <w:sz w:val="18"/>
              </w:rPr>
            </w:pPr>
          </w:p>
          <w:p w14:paraId="448418EB" w14:textId="77777777" w:rsidR="00C24EF4" w:rsidRPr="009743EA" w:rsidRDefault="00C24EF4" w:rsidP="005C72A8">
            <w:pPr>
              <w:widowControl w:val="0"/>
              <w:overflowPunct/>
              <w:spacing w:after="0"/>
              <w:ind w:left="284"/>
              <w:textAlignment w:val="auto"/>
              <w:rPr>
                <w:rFonts w:ascii="Arial" w:hAnsi="Arial"/>
                <w:color w:val="0070C0"/>
                <w:sz w:val="18"/>
              </w:rPr>
            </w:pPr>
            <w:r w:rsidRPr="009743EA">
              <w:rPr>
                <w:rFonts w:ascii="Arial" w:hAnsi="Arial"/>
                <w:color w:val="0070C0"/>
                <w:sz w:val="18"/>
              </w:rPr>
              <w:t>201 Created</w:t>
            </w:r>
          </w:p>
          <w:p w14:paraId="1ABCD9B2" w14:textId="77777777" w:rsidR="00C24EF4" w:rsidRPr="009743EA" w:rsidRDefault="00C24EF4" w:rsidP="005C72A8">
            <w:pPr>
              <w:widowControl w:val="0"/>
              <w:overflowPunct/>
              <w:spacing w:after="0"/>
              <w:ind w:left="284"/>
              <w:jc w:val="both"/>
              <w:textAlignment w:val="auto"/>
              <w:rPr>
                <w:rFonts w:ascii="Arial" w:hAnsi="Arial"/>
                <w:color w:val="0070C0"/>
                <w:sz w:val="18"/>
              </w:rPr>
            </w:pPr>
            <w:r w:rsidRPr="009743EA">
              <w:rPr>
                <w:rFonts w:ascii="Arial" w:hAnsi="Arial"/>
                <w:color w:val="0070C0"/>
                <w:sz w:val="18"/>
              </w:rPr>
              <w:t xml:space="preserve">Content-Length:258 </w:t>
            </w:r>
          </w:p>
          <w:p w14:paraId="59F851D6" w14:textId="77777777" w:rsidR="00C24EF4" w:rsidRPr="00062C7A" w:rsidRDefault="00C24EF4"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Content-Location:/mnID/cin20180406T1355091405855351047683_cse01</w:t>
            </w:r>
          </w:p>
          <w:p w14:paraId="26686638" w14:textId="77777777" w:rsidR="00C24EF4" w:rsidRPr="00062C7A" w:rsidRDefault="00C24EF4"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Content-Type:application/json</w:t>
            </w:r>
          </w:p>
          <w:p w14:paraId="0E264644" w14:textId="77777777" w:rsidR="00C24EF4" w:rsidRPr="00062C7A" w:rsidRDefault="00C24EF4"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X-M2M-RI:1234</w:t>
            </w:r>
          </w:p>
          <w:p w14:paraId="6D6262F6" w14:textId="77777777" w:rsidR="00644B12" w:rsidRPr="00062C7A" w:rsidRDefault="00644B12" w:rsidP="00644B12">
            <w:pPr>
              <w:widowControl w:val="0"/>
              <w:overflowPunct/>
              <w:spacing w:after="0"/>
              <w:ind w:left="284"/>
              <w:jc w:val="both"/>
              <w:textAlignment w:val="auto"/>
              <w:rPr>
                <w:color w:val="0070C0"/>
                <w:lang w:val="fr-FR"/>
              </w:rPr>
            </w:pPr>
            <w:r w:rsidRPr="00062C7A">
              <w:rPr>
                <w:rFonts w:ascii="Arial" w:hAnsi="Arial"/>
                <w:color w:val="0070C0"/>
                <w:sz w:val="18"/>
                <w:lang w:val="fr-FR"/>
              </w:rPr>
              <w:t>X-M2M-RVI: 2a</w:t>
            </w:r>
          </w:p>
          <w:p w14:paraId="727B6369" w14:textId="77777777" w:rsidR="00C24EF4" w:rsidRPr="00062C7A" w:rsidRDefault="00C24EF4" w:rsidP="005C72A8">
            <w:pPr>
              <w:pStyle w:val="TAL"/>
              <w:snapToGrid w:val="0"/>
              <w:ind w:left="284"/>
              <w:rPr>
                <w:color w:val="0070C0"/>
                <w:lang w:val="fr-FR"/>
              </w:rPr>
            </w:pPr>
            <w:r w:rsidRPr="00062C7A">
              <w:rPr>
                <w:color w:val="0070C0"/>
                <w:lang w:val="fr-FR"/>
              </w:rPr>
              <w:t>X-M2M-RSC:2001</w:t>
            </w:r>
          </w:p>
          <w:p w14:paraId="02A1B0A7" w14:textId="77777777" w:rsidR="00644B12" w:rsidRPr="00062C7A" w:rsidRDefault="00644B12" w:rsidP="005C72A8">
            <w:pPr>
              <w:pStyle w:val="TAL"/>
              <w:snapToGrid w:val="0"/>
              <w:ind w:left="284"/>
              <w:jc w:val="both"/>
              <w:rPr>
                <w:color w:val="0070C0"/>
                <w:lang w:val="fr-FR"/>
              </w:rPr>
            </w:pPr>
          </w:p>
          <w:p w14:paraId="1002B3BD" w14:textId="77777777" w:rsidR="00C24EF4" w:rsidRPr="00062C7A" w:rsidRDefault="00C24EF4" w:rsidP="005C72A8">
            <w:pPr>
              <w:pStyle w:val="TAL"/>
              <w:snapToGrid w:val="0"/>
              <w:ind w:left="284"/>
              <w:jc w:val="both"/>
              <w:rPr>
                <w:color w:val="0070C0"/>
                <w:lang w:val="fr-FR"/>
              </w:rPr>
            </w:pPr>
            <w:r w:rsidRPr="00062C7A">
              <w:rPr>
                <w:color w:val="0070C0"/>
                <w:lang w:val="fr-FR"/>
              </w:rPr>
              <w:t>{</w:t>
            </w:r>
          </w:p>
          <w:p w14:paraId="52B60E90" w14:textId="77777777" w:rsidR="00C24EF4" w:rsidRPr="00062C7A" w:rsidRDefault="00C24EF4" w:rsidP="005C72A8">
            <w:pPr>
              <w:pStyle w:val="TAL"/>
              <w:snapToGrid w:val="0"/>
              <w:ind w:left="284"/>
              <w:jc w:val="both"/>
              <w:rPr>
                <w:color w:val="0070C0"/>
                <w:lang w:val="fr-FR"/>
              </w:rPr>
            </w:pPr>
            <w:r w:rsidRPr="00062C7A">
              <w:rPr>
                <w:color w:val="0070C0"/>
                <w:lang w:val="fr-FR"/>
              </w:rPr>
              <w:t xml:space="preserve">    "m2m:cin": {</w:t>
            </w:r>
          </w:p>
          <w:p w14:paraId="2D597DEF" w14:textId="77777777" w:rsidR="00C24EF4" w:rsidRPr="00062C7A" w:rsidRDefault="00C24EF4" w:rsidP="005C72A8">
            <w:pPr>
              <w:pStyle w:val="TAL"/>
              <w:snapToGrid w:val="0"/>
              <w:ind w:left="284"/>
              <w:jc w:val="both"/>
              <w:rPr>
                <w:color w:val="0070C0"/>
                <w:lang w:val="fr-FR"/>
              </w:rPr>
            </w:pPr>
            <w:r w:rsidRPr="00062C7A">
              <w:rPr>
                <w:color w:val="0070C0"/>
                <w:lang w:val="fr-FR"/>
              </w:rPr>
              <w:t xml:space="preserve">        "con": "20",</w:t>
            </w:r>
          </w:p>
          <w:p w14:paraId="5D410893" w14:textId="77777777" w:rsidR="00C24EF4" w:rsidRPr="00062C7A" w:rsidRDefault="00C24EF4" w:rsidP="005C72A8">
            <w:pPr>
              <w:pStyle w:val="TAL"/>
              <w:snapToGrid w:val="0"/>
              <w:ind w:left="284"/>
              <w:jc w:val="both"/>
              <w:rPr>
                <w:color w:val="0070C0"/>
                <w:lang w:val="fr-FR"/>
              </w:rPr>
            </w:pPr>
            <w:r w:rsidRPr="00062C7A">
              <w:rPr>
                <w:color w:val="0070C0"/>
                <w:lang w:val="fr-FR"/>
              </w:rPr>
              <w:t xml:space="preserve">        "cs": 2,</w:t>
            </w:r>
          </w:p>
          <w:p w14:paraId="22F2C592" w14:textId="77777777" w:rsidR="00C24EF4" w:rsidRPr="00062C7A" w:rsidRDefault="00C24EF4" w:rsidP="005C72A8">
            <w:pPr>
              <w:pStyle w:val="TAL"/>
              <w:snapToGrid w:val="0"/>
              <w:ind w:left="284"/>
              <w:jc w:val="both"/>
              <w:rPr>
                <w:color w:val="0070C0"/>
                <w:lang w:val="fr-FR"/>
              </w:rPr>
            </w:pPr>
            <w:r w:rsidRPr="00062C7A">
              <w:rPr>
                <w:color w:val="0070C0"/>
                <w:lang w:val="fr-FR"/>
              </w:rPr>
              <w:t xml:space="preserve">        "ct": "20180406T135509",</w:t>
            </w:r>
          </w:p>
          <w:p w14:paraId="56924788" w14:textId="77777777" w:rsidR="00C24EF4" w:rsidRPr="00062C7A" w:rsidRDefault="00C24EF4" w:rsidP="005C72A8">
            <w:pPr>
              <w:pStyle w:val="TAL"/>
              <w:snapToGrid w:val="0"/>
              <w:ind w:left="284"/>
              <w:jc w:val="both"/>
              <w:rPr>
                <w:color w:val="0070C0"/>
                <w:lang w:val="fr-FR"/>
              </w:rPr>
            </w:pPr>
            <w:r w:rsidRPr="00062C7A">
              <w:rPr>
                <w:color w:val="0070C0"/>
                <w:lang w:val="fr-FR"/>
              </w:rPr>
              <w:t xml:space="preserve">        "et": "99991231T235959",</w:t>
            </w:r>
          </w:p>
          <w:p w14:paraId="44CF0FE9" w14:textId="77777777" w:rsidR="00C24EF4" w:rsidRPr="00062C7A" w:rsidRDefault="00C24EF4" w:rsidP="005C72A8">
            <w:pPr>
              <w:pStyle w:val="TAL"/>
              <w:snapToGrid w:val="0"/>
              <w:ind w:left="284"/>
              <w:jc w:val="both"/>
              <w:rPr>
                <w:color w:val="0070C0"/>
                <w:lang w:val="fr-FR"/>
              </w:rPr>
            </w:pPr>
            <w:r w:rsidRPr="00062C7A">
              <w:rPr>
                <w:color w:val="0070C0"/>
                <w:lang w:val="fr-FR"/>
              </w:rPr>
              <w:t xml:space="preserve">        "lt": "20180406T135509",</w:t>
            </w:r>
          </w:p>
          <w:p w14:paraId="56A23FE0" w14:textId="77777777" w:rsidR="00C24EF4" w:rsidRPr="00062C7A" w:rsidRDefault="00C24EF4" w:rsidP="005C72A8">
            <w:pPr>
              <w:pStyle w:val="TAL"/>
              <w:snapToGrid w:val="0"/>
              <w:ind w:left="284"/>
              <w:jc w:val="both"/>
              <w:rPr>
                <w:color w:val="0070C0"/>
                <w:lang w:val="fr-FR"/>
              </w:rPr>
            </w:pPr>
            <w:r w:rsidRPr="00062C7A">
              <w:rPr>
                <w:color w:val="0070C0"/>
                <w:lang w:val="fr-FR"/>
              </w:rPr>
              <w:t xml:space="preserve">        "pi": "cnt20180406T1353041405855518901760_cse01",</w:t>
            </w:r>
          </w:p>
          <w:p w14:paraId="2979533C" w14:textId="77777777" w:rsidR="00C24EF4" w:rsidRPr="00062C7A" w:rsidRDefault="00C24EF4" w:rsidP="005C72A8">
            <w:pPr>
              <w:pStyle w:val="TAL"/>
              <w:snapToGrid w:val="0"/>
              <w:ind w:left="284"/>
              <w:jc w:val="both"/>
              <w:rPr>
                <w:color w:val="0070C0"/>
                <w:lang w:val="fr-FR"/>
              </w:rPr>
            </w:pPr>
            <w:r w:rsidRPr="00062C7A">
              <w:rPr>
                <w:color w:val="0070C0"/>
                <w:lang w:val="fr-FR"/>
              </w:rPr>
              <w:t xml:space="preserve">        "ri": "cin20180406T1355091405855351047683_cse01",</w:t>
            </w:r>
          </w:p>
          <w:p w14:paraId="2E7AFCFD" w14:textId="77777777" w:rsidR="00C24EF4" w:rsidRPr="00062C7A" w:rsidRDefault="00C24EF4" w:rsidP="005C72A8">
            <w:pPr>
              <w:pStyle w:val="TAL"/>
              <w:snapToGrid w:val="0"/>
              <w:ind w:left="284"/>
              <w:jc w:val="both"/>
              <w:rPr>
                <w:color w:val="0070C0"/>
                <w:lang w:val="fr-FR"/>
              </w:rPr>
            </w:pPr>
            <w:r w:rsidRPr="00062C7A">
              <w:rPr>
                <w:color w:val="0070C0"/>
                <w:lang w:val="fr-FR"/>
              </w:rPr>
              <w:t xml:space="preserve">        "rn": "cin20180406T1355091405855351047682_cse01",</w:t>
            </w:r>
          </w:p>
          <w:p w14:paraId="3F4847BB" w14:textId="77777777" w:rsidR="00C24EF4" w:rsidRPr="005A2D7C" w:rsidRDefault="00C24EF4" w:rsidP="005C72A8">
            <w:pPr>
              <w:pStyle w:val="TAL"/>
              <w:snapToGrid w:val="0"/>
              <w:ind w:left="284"/>
              <w:jc w:val="both"/>
              <w:rPr>
                <w:color w:val="0070C0"/>
              </w:rPr>
            </w:pPr>
            <w:r w:rsidRPr="00062C7A">
              <w:rPr>
                <w:color w:val="0070C0"/>
                <w:lang w:val="fr-FR"/>
              </w:rPr>
              <w:t xml:space="preserve">        </w:t>
            </w:r>
            <w:r w:rsidRPr="005A2D7C">
              <w:rPr>
                <w:color w:val="0070C0"/>
              </w:rPr>
              <w:t>"st": 1,</w:t>
            </w:r>
          </w:p>
          <w:p w14:paraId="52F4B842" w14:textId="77777777" w:rsidR="00C24EF4" w:rsidRPr="005A2D7C" w:rsidRDefault="00C24EF4" w:rsidP="005C72A8">
            <w:pPr>
              <w:pStyle w:val="TAL"/>
              <w:snapToGrid w:val="0"/>
              <w:ind w:left="284"/>
              <w:jc w:val="both"/>
              <w:rPr>
                <w:color w:val="0070C0"/>
              </w:rPr>
            </w:pPr>
            <w:r w:rsidRPr="005A2D7C">
              <w:rPr>
                <w:color w:val="0070C0"/>
              </w:rPr>
              <w:t xml:space="preserve">        "ty": 4</w:t>
            </w:r>
          </w:p>
          <w:p w14:paraId="114DA853" w14:textId="77777777" w:rsidR="00C24EF4" w:rsidRPr="005A2D7C" w:rsidRDefault="00C24EF4" w:rsidP="005C72A8">
            <w:pPr>
              <w:pStyle w:val="TAL"/>
              <w:snapToGrid w:val="0"/>
              <w:ind w:left="284"/>
              <w:jc w:val="both"/>
              <w:rPr>
                <w:color w:val="0070C0"/>
              </w:rPr>
            </w:pPr>
            <w:r w:rsidRPr="005A2D7C">
              <w:rPr>
                <w:color w:val="0070C0"/>
              </w:rPr>
              <w:t xml:space="preserve">    }</w:t>
            </w:r>
          </w:p>
          <w:p w14:paraId="6B3F44A7" w14:textId="77777777" w:rsidR="00C24EF4" w:rsidRPr="009743EA" w:rsidRDefault="00C24EF4" w:rsidP="005C72A8">
            <w:pPr>
              <w:pStyle w:val="TAL"/>
              <w:snapToGrid w:val="0"/>
              <w:ind w:left="284"/>
              <w:jc w:val="both"/>
              <w:rPr>
                <w:color w:val="0070C0"/>
              </w:rPr>
            </w:pPr>
            <w:r w:rsidRPr="009743EA">
              <w:rPr>
                <w:color w:val="0070C0"/>
              </w:rPr>
              <w:t>}</w:t>
            </w:r>
          </w:p>
          <w:p w14:paraId="7539A5F6" w14:textId="77777777" w:rsidR="00C24EF4" w:rsidRPr="005A2D7C" w:rsidRDefault="00C24EF4" w:rsidP="005C72A8">
            <w:pPr>
              <w:pStyle w:val="TAL"/>
              <w:snapToGrid w:val="0"/>
              <w:ind w:left="284"/>
              <w:jc w:val="both"/>
              <w:rPr>
                <w:color w:val="0070C0"/>
              </w:rPr>
            </w:pPr>
          </w:p>
        </w:tc>
      </w:tr>
      <w:tr w:rsidR="00C24EF4" w:rsidRPr="009743EA" w14:paraId="2BDC4957"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17C2818C" w14:textId="77777777" w:rsidR="00C24EF4" w:rsidRPr="009743EA" w:rsidRDefault="00C24EF4" w:rsidP="005C72A8">
            <w:pPr>
              <w:pStyle w:val="Default"/>
              <w:jc w:val="center"/>
              <w:rPr>
                <w:rFonts w:ascii="Arial" w:eastAsia="Malgun Gothic" w:hAnsi="Arial"/>
                <w:b/>
                <w:color w:val="auto"/>
                <w:kern w:val="1"/>
                <w:sz w:val="18"/>
                <w:szCs w:val="20"/>
              </w:rPr>
            </w:pPr>
          </w:p>
          <w:p w14:paraId="1BF09142" w14:textId="77777777" w:rsidR="00C24EF4" w:rsidRPr="009743EA" w:rsidRDefault="00C24EF4" w:rsidP="005C72A8">
            <w:pPr>
              <w:pStyle w:val="Default"/>
              <w:jc w:val="center"/>
              <w:rPr>
                <w:rFonts w:ascii="Arial" w:eastAsia="Malgun Gothic" w:hAnsi="Arial"/>
                <w:b/>
                <w:color w:val="auto"/>
                <w:kern w:val="1"/>
                <w:sz w:val="18"/>
                <w:szCs w:val="20"/>
              </w:rPr>
            </w:pPr>
          </w:p>
          <w:p w14:paraId="770149B2" w14:textId="77777777" w:rsidR="00C24EF4" w:rsidRPr="009743EA" w:rsidRDefault="00C24EF4" w:rsidP="005C72A8">
            <w:pPr>
              <w:pStyle w:val="Default"/>
              <w:jc w:val="center"/>
              <w:rPr>
                <w:rFonts w:ascii="Arial" w:eastAsia="Malgun Gothic" w:hAnsi="Arial"/>
                <w:b/>
                <w:color w:val="auto"/>
                <w:kern w:val="1"/>
                <w:sz w:val="18"/>
                <w:szCs w:val="20"/>
              </w:rPr>
            </w:pPr>
          </w:p>
          <w:p w14:paraId="07751EC3" w14:textId="77777777" w:rsidR="00C24EF4" w:rsidRPr="009743EA" w:rsidRDefault="00C24EF4" w:rsidP="005C72A8">
            <w:pPr>
              <w:pStyle w:val="Default"/>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3329E44D" w14:textId="77777777" w:rsidR="00C24EF4" w:rsidRPr="009743EA" w:rsidRDefault="00C24EF4" w:rsidP="005C72A8">
            <w:pPr>
              <w:pStyle w:val="Default"/>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RCN=2</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6928200F" w14:textId="77777777" w:rsidR="001872F6" w:rsidRPr="005A2D7C" w:rsidRDefault="001872F6" w:rsidP="005A2D7C">
            <w:pPr>
              <w:pStyle w:val="TAL"/>
              <w:rPr>
                <w:rFonts w:eastAsia="Calibri Light"/>
                <w:lang w:val="fr-FR"/>
              </w:rPr>
            </w:pPr>
          </w:p>
          <w:p w14:paraId="4362C13B" w14:textId="77777777" w:rsidR="00C24EF4" w:rsidRPr="00062C7A" w:rsidRDefault="00C24EF4" w:rsidP="005C72A8">
            <w:pPr>
              <w:widowControl w:val="0"/>
              <w:overflowPunct/>
              <w:spacing w:after="0"/>
              <w:ind w:left="284"/>
              <w:jc w:val="both"/>
              <w:textAlignment w:val="auto"/>
              <w:rPr>
                <w:rFonts w:ascii="Arial" w:hAnsi="Arial"/>
                <w:b/>
                <w:color w:val="0070C0"/>
                <w:sz w:val="18"/>
                <w:lang w:val="fr-FR"/>
              </w:rPr>
            </w:pPr>
            <w:r w:rsidRPr="00062C7A">
              <w:rPr>
                <w:rFonts w:eastAsia="Calibri Light"/>
                <w:b/>
                <w:sz w:val="24"/>
                <w:lang w:val="fr-FR"/>
              </w:rPr>
              <w:t>API/CI/CRE/001_RCN2</w:t>
            </w:r>
          </w:p>
          <w:p w14:paraId="3E9BCFD9" w14:textId="77777777" w:rsidR="00C24EF4" w:rsidRPr="00062C7A" w:rsidRDefault="00C24EF4" w:rsidP="005C72A8">
            <w:pPr>
              <w:widowControl w:val="0"/>
              <w:overflowPunct/>
              <w:spacing w:after="0"/>
              <w:ind w:left="284"/>
              <w:jc w:val="both"/>
              <w:textAlignment w:val="auto"/>
              <w:rPr>
                <w:rFonts w:ascii="Arial" w:hAnsi="Arial"/>
                <w:b/>
                <w:color w:val="0070C0"/>
                <w:sz w:val="18"/>
                <w:lang w:val="fr-FR"/>
              </w:rPr>
            </w:pPr>
          </w:p>
          <w:p w14:paraId="7A818262" w14:textId="77777777" w:rsidR="00C24EF4" w:rsidRPr="00062C7A" w:rsidRDefault="00C24EF4" w:rsidP="005C72A8">
            <w:pPr>
              <w:widowControl w:val="0"/>
              <w:overflowPunct/>
              <w:spacing w:after="0"/>
              <w:ind w:left="284"/>
              <w:jc w:val="both"/>
              <w:textAlignment w:val="auto"/>
              <w:rPr>
                <w:rFonts w:ascii="Arial" w:hAnsi="Arial"/>
                <w:b/>
                <w:color w:val="0070C0"/>
                <w:sz w:val="18"/>
                <w:lang w:val="fr-FR"/>
              </w:rPr>
            </w:pPr>
            <w:r w:rsidRPr="00062C7A">
              <w:rPr>
                <w:rFonts w:ascii="Arial" w:hAnsi="Arial"/>
                <w:b/>
                <w:color w:val="0070C0"/>
                <w:sz w:val="18"/>
                <w:lang w:val="fr-FR"/>
              </w:rPr>
              <w:t>HTTP Request:</w:t>
            </w:r>
          </w:p>
          <w:p w14:paraId="5573DF8A" w14:textId="77777777" w:rsidR="00C24EF4" w:rsidRPr="00062C7A" w:rsidRDefault="00C24EF4" w:rsidP="005C72A8">
            <w:pPr>
              <w:pStyle w:val="TAL"/>
              <w:snapToGrid w:val="0"/>
              <w:ind w:left="284"/>
              <w:jc w:val="both"/>
              <w:rPr>
                <w:color w:val="0070C0"/>
                <w:lang w:val="fr-FR"/>
              </w:rPr>
            </w:pPr>
          </w:p>
          <w:p w14:paraId="59538760" w14:textId="77777777" w:rsidR="00C24EF4" w:rsidRPr="009743EA" w:rsidRDefault="00C24EF4" w:rsidP="005C72A8">
            <w:pPr>
              <w:pStyle w:val="TAL"/>
              <w:snapToGrid w:val="0"/>
              <w:ind w:left="284"/>
              <w:jc w:val="both"/>
              <w:rPr>
                <w:color w:val="0070C0"/>
              </w:rPr>
            </w:pPr>
            <w:r w:rsidRPr="009743EA">
              <w:rPr>
                <w:color w:val="0070C0"/>
              </w:rPr>
              <w:t>POST /mn-name/ae_sensor/cont_temp?rcn=2 HTTP/1.1</w:t>
            </w:r>
          </w:p>
          <w:p w14:paraId="747D4A55" w14:textId="77777777" w:rsidR="00C24EF4" w:rsidRPr="009743EA" w:rsidRDefault="00C24EF4" w:rsidP="005C72A8">
            <w:pPr>
              <w:pStyle w:val="TAL"/>
              <w:snapToGrid w:val="0"/>
              <w:ind w:left="284"/>
              <w:jc w:val="both"/>
              <w:rPr>
                <w:color w:val="0070C0"/>
              </w:rPr>
            </w:pPr>
            <w:r w:rsidRPr="009743EA">
              <w:rPr>
                <w:color w:val="0070C0"/>
              </w:rPr>
              <w:lastRenderedPageBreak/>
              <w:t>Host: 192.168.0.10:8282</w:t>
            </w:r>
          </w:p>
          <w:p w14:paraId="0599A4A1" w14:textId="77777777" w:rsidR="00C24EF4" w:rsidRPr="00062C7A" w:rsidRDefault="00C24EF4" w:rsidP="005C72A8">
            <w:pPr>
              <w:pStyle w:val="TAL"/>
              <w:snapToGrid w:val="0"/>
              <w:ind w:left="284"/>
              <w:jc w:val="both"/>
              <w:rPr>
                <w:color w:val="0070C0"/>
                <w:lang w:val="fr-FR"/>
              </w:rPr>
            </w:pPr>
            <w:r w:rsidRPr="00062C7A">
              <w:rPr>
                <w:color w:val="0070C0"/>
                <w:lang w:val="fr-FR"/>
              </w:rPr>
              <w:t>X-M2M-Origin: CAE0120180406T0846311405855351047680_cse01</w:t>
            </w:r>
          </w:p>
          <w:p w14:paraId="724D70CE" w14:textId="77777777" w:rsidR="00C24EF4" w:rsidRPr="00062C7A" w:rsidRDefault="00C24EF4" w:rsidP="005C72A8">
            <w:pPr>
              <w:pStyle w:val="TAL"/>
              <w:snapToGrid w:val="0"/>
              <w:ind w:left="284"/>
              <w:jc w:val="both"/>
              <w:rPr>
                <w:color w:val="0070C0"/>
                <w:lang w:val="fr-FR"/>
              </w:rPr>
            </w:pPr>
            <w:r w:rsidRPr="00062C7A">
              <w:rPr>
                <w:color w:val="0070C0"/>
                <w:lang w:val="fr-FR"/>
              </w:rPr>
              <w:t>Content-Type: application/json;ty=4</w:t>
            </w:r>
          </w:p>
          <w:p w14:paraId="1FED7125" w14:textId="77777777" w:rsidR="00C24EF4" w:rsidRPr="00062C7A" w:rsidRDefault="00C24EF4" w:rsidP="005C72A8">
            <w:pPr>
              <w:pStyle w:val="TAL"/>
              <w:snapToGrid w:val="0"/>
              <w:ind w:left="284"/>
              <w:jc w:val="both"/>
              <w:rPr>
                <w:color w:val="0070C0"/>
                <w:lang w:val="fr-FR"/>
              </w:rPr>
            </w:pPr>
            <w:r w:rsidRPr="00062C7A">
              <w:rPr>
                <w:color w:val="0070C0"/>
                <w:lang w:val="fr-FR"/>
              </w:rPr>
              <w:t>X-M2M-RI: 1234</w:t>
            </w:r>
          </w:p>
          <w:p w14:paraId="731A57E7" w14:textId="77777777" w:rsidR="00532F8F" w:rsidRPr="00062C7A" w:rsidRDefault="00532F8F" w:rsidP="00532F8F">
            <w:pPr>
              <w:widowControl w:val="0"/>
              <w:overflowPunct/>
              <w:spacing w:after="0"/>
              <w:ind w:left="284"/>
              <w:jc w:val="both"/>
              <w:textAlignment w:val="auto"/>
              <w:rPr>
                <w:color w:val="0070C0"/>
                <w:lang w:val="fr-FR"/>
              </w:rPr>
            </w:pPr>
            <w:r w:rsidRPr="00062C7A">
              <w:rPr>
                <w:rFonts w:ascii="Arial" w:hAnsi="Arial"/>
                <w:color w:val="0070C0"/>
                <w:sz w:val="18"/>
                <w:lang w:val="fr-FR"/>
              </w:rPr>
              <w:t>X-M2M-RVI: 2a</w:t>
            </w:r>
          </w:p>
          <w:p w14:paraId="54AB335A" w14:textId="77777777" w:rsidR="00C24EF4" w:rsidRPr="00062C7A" w:rsidRDefault="00C24EF4" w:rsidP="005C72A8">
            <w:pPr>
              <w:pStyle w:val="TAL"/>
              <w:snapToGrid w:val="0"/>
              <w:ind w:left="284"/>
              <w:jc w:val="both"/>
              <w:rPr>
                <w:color w:val="0070C0"/>
                <w:lang w:val="fr-FR"/>
              </w:rPr>
            </w:pPr>
          </w:p>
          <w:p w14:paraId="46DDD60B" w14:textId="77777777" w:rsidR="00C24EF4" w:rsidRPr="00062C7A" w:rsidRDefault="00C24EF4" w:rsidP="005C72A8">
            <w:pPr>
              <w:pStyle w:val="TAL"/>
              <w:snapToGrid w:val="0"/>
              <w:ind w:left="284"/>
              <w:jc w:val="both"/>
              <w:rPr>
                <w:color w:val="0070C0"/>
                <w:lang w:val="fr-FR"/>
              </w:rPr>
            </w:pPr>
            <w:r w:rsidRPr="00062C7A">
              <w:rPr>
                <w:color w:val="0070C0"/>
                <w:lang w:val="fr-FR"/>
              </w:rPr>
              <w:t>{</w:t>
            </w:r>
          </w:p>
          <w:p w14:paraId="47692F60" w14:textId="77777777" w:rsidR="00C24EF4" w:rsidRPr="00062C7A" w:rsidRDefault="00C24EF4" w:rsidP="005C72A8">
            <w:pPr>
              <w:pStyle w:val="TAL"/>
              <w:snapToGrid w:val="0"/>
              <w:ind w:left="284"/>
              <w:jc w:val="both"/>
              <w:rPr>
                <w:color w:val="0070C0"/>
                <w:lang w:val="fr-FR"/>
              </w:rPr>
            </w:pPr>
            <w:r w:rsidRPr="00062C7A">
              <w:rPr>
                <w:color w:val="0070C0"/>
                <w:lang w:val="fr-FR"/>
              </w:rPr>
              <w:t xml:space="preserve">   </w:t>
            </w:r>
            <w:r w:rsidR="00532F8F" w:rsidRPr="00062C7A">
              <w:rPr>
                <w:color w:val="0070C0"/>
                <w:lang w:val="fr-FR"/>
              </w:rPr>
              <w:t xml:space="preserve"> </w:t>
            </w:r>
            <w:r w:rsidRPr="00062C7A">
              <w:rPr>
                <w:color w:val="0070C0"/>
                <w:lang w:val="fr-FR"/>
              </w:rPr>
              <w:t>"m2m:cin": {</w:t>
            </w:r>
          </w:p>
          <w:p w14:paraId="294B4560" w14:textId="77777777" w:rsidR="00C24EF4" w:rsidRPr="009743EA" w:rsidRDefault="00C24EF4" w:rsidP="005C72A8">
            <w:pPr>
              <w:pStyle w:val="TAL"/>
              <w:snapToGrid w:val="0"/>
              <w:ind w:left="284"/>
              <w:jc w:val="both"/>
              <w:rPr>
                <w:color w:val="0070C0"/>
              </w:rPr>
            </w:pPr>
            <w:r w:rsidRPr="00062C7A">
              <w:rPr>
                <w:color w:val="0070C0"/>
                <w:lang w:val="fr-FR"/>
              </w:rPr>
              <w:t xml:space="preserve">    </w:t>
            </w:r>
            <w:r w:rsidR="00532F8F" w:rsidRPr="00062C7A">
              <w:rPr>
                <w:color w:val="0070C0"/>
                <w:lang w:val="fr-FR"/>
              </w:rPr>
              <w:t xml:space="preserve">    </w:t>
            </w:r>
            <w:r w:rsidRPr="009743EA">
              <w:rPr>
                <w:color w:val="0070C0"/>
              </w:rPr>
              <w:t>"con": "20"</w:t>
            </w:r>
          </w:p>
          <w:p w14:paraId="47B14300" w14:textId="77777777" w:rsidR="00C24EF4" w:rsidRPr="009743EA" w:rsidRDefault="00C24EF4" w:rsidP="005C72A8">
            <w:pPr>
              <w:pStyle w:val="TAL"/>
              <w:snapToGrid w:val="0"/>
              <w:ind w:left="284"/>
              <w:jc w:val="both"/>
              <w:rPr>
                <w:color w:val="0070C0"/>
              </w:rPr>
            </w:pPr>
            <w:r w:rsidRPr="009743EA">
              <w:rPr>
                <w:color w:val="0070C0"/>
              </w:rPr>
              <w:t xml:space="preserve">  </w:t>
            </w:r>
            <w:r w:rsidR="00532F8F" w:rsidRPr="009743EA">
              <w:rPr>
                <w:color w:val="0070C0"/>
              </w:rPr>
              <w:t xml:space="preserve">  </w:t>
            </w:r>
            <w:r w:rsidRPr="009743EA">
              <w:rPr>
                <w:color w:val="0070C0"/>
              </w:rPr>
              <w:t>}</w:t>
            </w:r>
          </w:p>
          <w:p w14:paraId="766429A5" w14:textId="77777777" w:rsidR="00C24EF4" w:rsidRPr="009743EA" w:rsidRDefault="00C24EF4" w:rsidP="007C39B4">
            <w:pPr>
              <w:pStyle w:val="TAL"/>
              <w:snapToGrid w:val="0"/>
              <w:ind w:left="284"/>
              <w:jc w:val="both"/>
              <w:rPr>
                <w:color w:val="0070C0"/>
              </w:rPr>
            </w:pPr>
            <w:r w:rsidRPr="009743EA">
              <w:rPr>
                <w:color w:val="0070C0"/>
              </w:rPr>
              <w:t>}</w:t>
            </w:r>
          </w:p>
          <w:p w14:paraId="7B9E8630" w14:textId="77777777" w:rsidR="00C24EF4" w:rsidRPr="009743EA" w:rsidRDefault="00C24EF4" w:rsidP="005C72A8">
            <w:pPr>
              <w:widowControl w:val="0"/>
              <w:overflowPunct/>
              <w:spacing w:after="0"/>
              <w:ind w:left="284"/>
              <w:jc w:val="both"/>
              <w:textAlignment w:val="auto"/>
              <w:rPr>
                <w:rFonts w:ascii="Arial" w:hAnsi="Arial"/>
                <w:b/>
                <w:color w:val="0070C0"/>
                <w:sz w:val="18"/>
              </w:rPr>
            </w:pPr>
          </w:p>
          <w:p w14:paraId="0B8EEB55" w14:textId="77777777" w:rsidR="008503B6" w:rsidRPr="009743EA" w:rsidRDefault="008503B6" w:rsidP="005C72A8">
            <w:pPr>
              <w:widowControl w:val="0"/>
              <w:overflowPunct/>
              <w:spacing w:after="0"/>
              <w:ind w:left="284"/>
              <w:jc w:val="both"/>
              <w:textAlignment w:val="auto"/>
              <w:rPr>
                <w:rFonts w:ascii="Arial" w:hAnsi="Arial"/>
                <w:b/>
                <w:color w:val="0070C0"/>
                <w:sz w:val="18"/>
              </w:rPr>
            </w:pPr>
          </w:p>
          <w:p w14:paraId="04E6D427" w14:textId="77777777" w:rsidR="00C24EF4" w:rsidRPr="009743EA" w:rsidRDefault="00C24EF4" w:rsidP="005C72A8">
            <w:pPr>
              <w:widowControl w:val="0"/>
              <w:overflowPunct/>
              <w:spacing w:after="0"/>
              <w:ind w:left="284"/>
              <w:jc w:val="both"/>
              <w:textAlignment w:val="auto"/>
              <w:rPr>
                <w:rFonts w:ascii="Arial" w:hAnsi="Arial"/>
                <w:b/>
                <w:color w:val="0070C0"/>
                <w:sz w:val="18"/>
              </w:rPr>
            </w:pPr>
            <w:r w:rsidRPr="009743EA">
              <w:rPr>
                <w:rFonts w:ascii="Arial" w:hAnsi="Arial"/>
                <w:b/>
                <w:color w:val="0070C0"/>
                <w:sz w:val="18"/>
              </w:rPr>
              <w:t>HTTP Response:</w:t>
            </w:r>
          </w:p>
          <w:p w14:paraId="26659F75" w14:textId="77777777" w:rsidR="00C24EF4" w:rsidRPr="009743EA" w:rsidRDefault="00C24EF4" w:rsidP="005C72A8">
            <w:pPr>
              <w:widowControl w:val="0"/>
              <w:overflowPunct/>
              <w:spacing w:after="0"/>
              <w:ind w:left="284"/>
              <w:textAlignment w:val="auto"/>
              <w:rPr>
                <w:rFonts w:ascii="Arial" w:hAnsi="Arial"/>
                <w:color w:val="0070C0"/>
                <w:sz w:val="18"/>
              </w:rPr>
            </w:pPr>
          </w:p>
          <w:p w14:paraId="23A30354" w14:textId="77777777" w:rsidR="00C24EF4" w:rsidRPr="009743EA" w:rsidRDefault="00C24EF4" w:rsidP="005C72A8">
            <w:pPr>
              <w:widowControl w:val="0"/>
              <w:overflowPunct/>
              <w:spacing w:after="0"/>
              <w:ind w:left="284"/>
              <w:textAlignment w:val="auto"/>
              <w:rPr>
                <w:rFonts w:ascii="Arial" w:hAnsi="Arial"/>
                <w:color w:val="0070C0"/>
                <w:sz w:val="18"/>
              </w:rPr>
            </w:pPr>
            <w:r w:rsidRPr="009743EA">
              <w:rPr>
                <w:rFonts w:ascii="Arial" w:hAnsi="Arial"/>
                <w:color w:val="0070C0"/>
                <w:sz w:val="18"/>
              </w:rPr>
              <w:t>201 Created</w:t>
            </w:r>
          </w:p>
          <w:p w14:paraId="3FC36D5B" w14:textId="77777777" w:rsidR="00C24EF4" w:rsidRPr="009743EA" w:rsidRDefault="00C24EF4" w:rsidP="005C72A8">
            <w:pPr>
              <w:widowControl w:val="0"/>
              <w:overflowPunct/>
              <w:spacing w:after="0"/>
              <w:ind w:left="284"/>
              <w:textAlignment w:val="auto"/>
              <w:rPr>
                <w:rFonts w:ascii="Arial" w:hAnsi="Arial"/>
                <w:color w:val="0070C0"/>
                <w:sz w:val="18"/>
              </w:rPr>
            </w:pPr>
            <w:r w:rsidRPr="009743EA">
              <w:rPr>
                <w:rFonts w:ascii="Arial" w:hAnsi="Arial"/>
                <w:color w:val="0070C0"/>
                <w:sz w:val="18"/>
              </w:rPr>
              <w:t xml:space="preserve">Content-Length:91 </w:t>
            </w:r>
          </w:p>
          <w:p w14:paraId="47470C9B" w14:textId="77777777" w:rsidR="00C24EF4" w:rsidRPr="00062C7A" w:rsidRDefault="00C24EF4" w:rsidP="005C72A8">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Content-Location:/mnID/cin20180406T1400131405855099266562_cse01</w:t>
            </w:r>
          </w:p>
          <w:p w14:paraId="0BBB7A44" w14:textId="77777777" w:rsidR="00C24EF4" w:rsidRPr="00062C7A" w:rsidRDefault="00C24EF4" w:rsidP="005C72A8">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Content-Type:application/json</w:t>
            </w:r>
          </w:p>
          <w:p w14:paraId="324E4205" w14:textId="77777777" w:rsidR="00C24EF4" w:rsidRPr="00062C7A" w:rsidRDefault="00C24EF4" w:rsidP="005C72A8">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X-M2M-RI:1234</w:t>
            </w:r>
          </w:p>
          <w:p w14:paraId="7F477FF2" w14:textId="77777777" w:rsidR="00532F8F" w:rsidRPr="00062C7A" w:rsidRDefault="00532F8F" w:rsidP="00532F8F">
            <w:pPr>
              <w:widowControl w:val="0"/>
              <w:overflowPunct/>
              <w:spacing w:after="0"/>
              <w:ind w:left="284"/>
              <w:jc w:val="both"/>
              <w:textAlignment w:val="auto"/>
              <w:rPr>
                <w:color w:val="0070C0"/>
                <w:lang w:val="fr-FR"/>
              </w:rPr>
            </w:pPr>
            <w:r w:rsidRPr="00062C7A">
              <w:rPr>
                <w:rFonts w:ascii="Arial" w:hAnsi="Arial"/>
                <w:color w:val="0070C0"/>
                <w:sz w:val="18"/>
                <w:lang w:val="fr-FR"/>
              </w:rPr>
              <w:t>X-M2M-RVI: 2a</w:t>
            </w:r>
          </w:p>
          <w:p w14:paraId="750467B6" w14:textId="77777777" w:rsidR="00C24EF4" w:rsidRPr="00062C7A" w:rsidRDefault="00C24EF4" w:rsidP="005C72A8">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X-M2M-RSC:2001</w:t>
            </w:r>
          </w:p>
          <w:p w14:paraId="450BBA9C" w14:textId="77777777" w:rsidR="008F09C2" w:rsidRPr="00062C7A" w:rsidRDefault="008F09C2" w:rsidP="005C72A8">
            <w:pPr>
              <w:widowControl w:val="0"/>
              <w:overflowPunct/>
              <w:spacing w:after="0"/>
              <w:ind w:left="284"/>
              <w:textAlignment w:val="auto"/>
              <w:rPr>
                <w:rFonts w:ascii="Arial" w:hAnsi="Arial"/>
                <w:color w:val="0070C0"/>
                <w:sz w:val="18"/>
                <w:lang w:val="fr-FR"/>
              </w:rPr>
            </w:pPr>
          </w:p>
          <w:p w14:paraId="6E02D87F" w14:textId="77777777" w:rsidR="00C24EF4" w:rsidRPr="00062C7A" w:rsidRDefault="00C24EF4" w:rsidP="007C39B4">
            <w:pPr>
              <w:pStyle w:val="TAL"/>
              <w:snapToGrid w:val="0"/>
              <w:ind w:left="284"/>
              <w:jc w:val="both"/>
              <w:rPr>
                <w:color w:val="0070C0"/>
                <w:lang w:val="fr-FR"/>
              </w:rPr>
            </w:pPr>
            <w:r w:rsidRPr="00062C7A">
              <w:rPr>
                <w:color w:val="0070C0"/>
                <w:lang w:val="fr-FR"/>
              </w:rPr>
              <w:t>{</w:t>
            </w:r>
          </w:p>
          <w:p w14:paraId="7E387A91" w14:textId="77777777" w:rsidR="00C24EF4" w:rsidRPr="00062C7A" w:rsidRDefault="00C24EF4" w:rsidP="007C39B4">
            <w:pPr>
              <w:pStyle w:val="TAL"/>
              <w:snapToGrid w:val="0"/>
              <w:ind w:left="284"/>
              <w:jc w:val="both"/>
              <w:rPr>
                <w:color w:val="0070C0"/>
                <w:lang w:val="fr-FR"/>
              </w:rPr>
            </w:pPr>
            <w:r w:rsidRPr="00062C7A">
              <w:rPr>
                <w:color w:val="0070C0"/>
                <w:lang w:val="fr-FR"/>
              </w:rPr>
              <w:t xml:space="preserve">    "m2m:uri": "mn-name/ae_sensor/cont_temp/cin20180406T1400131405855099266561_cse01"</w:t>
            </w:r>
          </w:p>
          <w:p w14:paraId="57C30562" w14:textId="77777777" w:rsidR="00C24EF4" w:rsidRPr="005A2D7C" w:rsidRDefault="00C24EF4" w:rsidP="007C39B4">
            <w:pPr>
              <w:pStyle w:val="TAL"/>
              <w:snapToGrid w:val="0"/>
              <w:ind w:left="284"/>
              <w:jc w:val="both"/>
              <w:rPr>
                <w:color w:val="0070C0"/>
              </w:rPr>
            </w:pPr>
            <w:r w:rsidRPr="005A2D7C">
              <w:rPr>
                <w:color w:val="0070C0"/>
              </w:rPr>
              <w:t>}</w:t>
            </w:r>
          </w:p>
          <w:p w14:paraId="6FB2726A" w14:textId="77777777" w:rsidR="008F09C2" w:rsidRPr="009743EA" w:rsidRDefault="008F09C2" w:rsidP="007C39B4">
            <w:pPr>
              <w:pStyle w:val="TAL"/>
              <w:snapToGrid w:val="0"/>
              <w:ind w:left="284"/>
              <w:jc w:val="both"/>
              <w:rPr>
                <w:color w:val="0070C0"/>
              </w:rPr>
            </w:pPr>
          </w:p>
        </w:tc>
      </w:tr>
      <w:tr w:rsidR="00C24EF4" w:rsidRPr="009743EA" w14:paraId="7D20D211"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3CF659C2" w14:textId="77777777" w:rsidR="00C24EF4" w:rsidRPr="009743EA" w:rsidRDefault="00C24EF4" w:rsidP="005C72A8">
            <w:pPr>
              <w:pStyle w:val="Default"/>
              <w:jc w:val="center"/>
              <w:rPr>
                <w:rFonts w:ascii="Arial" w:eastAsia="Malgun Gothic" w:hAnsi="Arial"/>
                <w:b/>
                <w:color w:val="auto"/>
                <w:kern w:val="1"/>
                <w:sz w:val="18"/>
                <w:szCs w:val="20"/>
              </w:rPr>
            </w:pPr>
          </w:p>
          <w:p w14:paraId="51DE486F" w14:textId="77777777" w:rsidR="00C24EF4" w:rsidRPr="009743EA" w:rsidRDefault="00C24EF4" w:rsidP="005C72A8">
            <w:pPr>
              <w:pStyle w:val="Default"/>
              <w:jc w:val="center"/>
              <w:rPr>
                <w:rFonts w:ascii="Arial" w:eastAsia="Malgun Gothic" w:hAnsi="Arial"/>
                <w:b/>
                <w:color w:val="auto"/>
                <w:kern w:val="1"/>
                <w:sz w:val="18"/>
                <w:szCs w:val="20"/>
              </w:rPr>
            </w:pPr>
          </w:p>
          <w:p w14:paraId="578DA5D0" w14:textId="77777777" w:rsidR="00C24EF4" w:rsidRPr="009743EA" w:rsidRDefault="00C24EF4" w:rsidP="005C72A8">
            <w:pPr>
              <w:pStyle w:val="Default"/>
              <w:jc w:val="center"/>
              <w:rPr>
                <w:rFonts w:ascii="Arial" w:eastAsia="Malgun Gothic" w:hAnsi="Arial"/>
                <w:b/>
                <w:color w:val="auto"/>
                <w:kern w:val="1"/>
                <w:sz w:val="18"/>
                <w:szCs w:val="20"/>
              </w:rPr>
            </w:pPr>
          </w:p>
          <w:p w14:paraId="701EEE15" w14:textId="77777777" w:rsidR="00C24EF4" w:rsidRPr="009743EA" w:rsidRDefault="00C24EF4" w:rsidP="005C72A8">
            <w:pPr>
              <w:pStyle w:val="Default"/>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6DA08D71" w14:textId="77777777" w:rsidR="00C24EF4" w:rsidRPr="009743EA" w:rsidRDefault="00C24EF4" w:rsidP="005C72A8">
            <w:pPr>
              <w:pStyle w:val="Default"/>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RCN=3</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435F24F5" w14:textId="77777777" w:rsidR="0004193D" w:rsidRPr="005A2D7C" w:rsidRDefault="0004193D" w:rsidP="005A2D7C">
            <w:pPr>
              <w:pStyle w:val="TAL"/>
              <w:rPr>
                <w:rFonts w:eastAsia="Calibri Light"/>
                <w:lang w:val="fr-FR"/>
              </w:rPr>
            </w:pPr>
          </w:p>
          <w:p w14:paraId="34199D0D" w14:textId="77777777" w:rsidR="00C24EF4" w:rsidRPr="00062C7A" w:rsidRDefault="00C24EF4" w:rsidP="005C72A8">
            <w:pPr>
              <w:widowControl w:val="0"/>
              <w:overflowPunct/>
              <w:spacing w:after="0"/>
              <w:ind w:left="284"/>
              <w:jc w:val="both"/>
              <w:textAlignment w:val="auto"/>
              <w:rPr>
                <w:rFonts w:ascii="Arial" w:hAnsi="Arial"/>
                <w:b/>
                <w:color w:val="0070C0"/>
                <w:sz w:val="18"/>
                <w:lang w:val="fr-FR"/>
              </w:rPr>
            </w:pPr>
            <w:r w:rsidRPr="00062C7A">
              <w:rPr>
                <w:rFonts w:eastAsia="Calibri Light"/>
                <w:b/>
                <w:sz w:val="24"/>
                <w:lang w:val="fr-FR"/>
              </w:rPr>
              <w:t>API/CI/CRE/001_RCN3</w:t>
            </w:r>
          </w:p>
          <w:p w14:paraId="55AAD197" w14:textId="77777777" w:rsidR="00C24EF4" w:rsidRPr="00062C7A" w:rsidRDefault="00C24EF4" w:rsidP="005C72A8">
            <w:pPr>
              <w:widowControl w:val="0"/>
              <w:overflowPunct/>
              <w:spacing w:after="0"/>
              <w:ind w:left="284"/>
              <w:jc w:val="both"/>
              <w:textAlignment w:val="auto"/>
              <w:rPr>
                <w:rFonts w:ascii="Arial" w:hAnsi="Arial"/>
                <w:b/>
                <w:color w:val="0070C0"/>
                <w:sz w:val="18"/>
                <w:lang w:val="fr-FR"/>
              </w:rPr>
            </w:pPr>
          </w:p>
          <w:p w14:paraId="15376DD7" w14:textId="77777777" w:rsidR="00C24EF4" w:rsidRPr="00062C7A" w:rsidRDefault="00C24EF4" w:rsidP="005C72A8">
            <w:pPr>
              <w:widowControl w:val="0"/>
              <w:overflowPunct/>
              <w:spacing w:after="0"/>
              <w:ind w:left="284"/>
              <w:jc w:val="both"/>
              <w:textAlignment w:val="auto"/>
              <w:rPr>
                <w:rFonts w:ascii="Arial" w:hAnsi="Arial"/>
                <w:b/>
                <w:color w:val="0070C0"/>
                <w:sz w:val="18"/>
                <w:lang w:val="fr-FR"/>
              </w:rPr>
            </w:pPr>
            <w:r w:rsidRPr="00062C7A">
              <w:rPr>
                <w:rFonts w:ascii="Arial" w:hAnsi="Arial"/>
                <w:b/>
                <w:color w:val="0070C0"/>
                <w:sz w:val="18"/>
                <w:lang w:val="fr-FR"/>
              </w:rPr>
              <w:t>HTTP Request:</w:t>
            </w:r>
          </w:p>
          <w:p w14:paraId="0A7D9EBC" w14:textId="77777777" w:rsidR="00C24EF4" w:rsidRPr="00062C7A" w:rsidRDefault="00C24EF4" w:rsidP="005C72A8">
            <w:pPr>
              <w:pStyle w:val="TAL"/>
              <w:snapToGrid w:val="0"/>
              <w:ind w:left="284"/>
              <w:jc w:val="both"/>
              <w:rPr>
                <w:color w:val="0070C0"/>
                <w:lang w:val="fr-FR"/>
              </w:rPr>
            </w:pPr>
          </w:p>
          <w:p w14:paraId="103F4CAB" w14:textId="77777777" w:rsidR="00C24EF4" w:rsidRPr="009743EA" w:rsidRDefault="00C24EF4" w:rsidP="005C72A8">
            <w:pPr>
              <w:pStyle w:val="TAL"/>
              <w:snapToGrid w:val="0"/>
              <w:ind w:left="284"/>
              <w:jc w:val="both"/>
              <w:rPr>
                <w:color w:val="0070C0"/>
              </w:rPr>
            </w:pPr>
            <w:r w:rsidRPr="009743EA">
              <w:rPr>
                <w:color w:val="0070C0"/>
              </w:rPr>
              <w:t>POST /mn-name/ae_sensor/cont_temp?rcn=3 HTTP/1.1</w:t>
            </w:r>
          </w:p>
          <w:p w14:paraId="676D02B4" w14:textId="77777777" w:rsidR="00C24EF4" w:rsidRPr="009743EA" w:rsidRDefault="00C24EF4" w:rsidP="005C72A8">
            <w:pPr>
              <w:pStyle w:val="TAL"/>
              <w:snapToGrid w:val="0"/>
              <w:ind w:left="284"/>
              <w:jc w:val="both"/>
              <w:rPr>
                <w:color w:val="0070C0"/>
              </w:rPr>
            </w:pPr>
            <w:r w:rsidRPr="009743EA">
              <w:rPr>
                <w:color w:val="0070C0"/>
              </w:rPr>
              <w:t>Host: 192.168.0.10:8282</w:t>
            </w:r>
          </w:p>
          <w:p w14:paraId="5C0D9146" w14:textId="77777777" w:rsidR="00C24EF4" w:rsidRPr="00062C7A" w:rsidRDefault="00C24EF4" w:rsidP="005C72A8">
            <w:pPr>
              <w:pStyle w:val="TAL"/>
              <w:snapToGrid w:val="0"/>
              <w:ind w:left="284"/>
              <w:jc w:val="both"/>
              <w:rPr>
                <w:color w:val="0070C0"/>
                <w:lang w:val="fr-FR"/>
              </w:rPr>
            </w:pPr>
            <w:r w:rsidRPr="00062C7A">
              <w:rPr>
                <w:color w:val="0070C0"/>
                <w:lang w:val="fr-FR"/>
              </w:rPr>
              <w:t>X-M2M-Origin: CAE0120180406T0846311405855351047680_cse01</w:t>
            </w:r>
          </w:p>
          <w:p w14:paraId="0F8B1B20" w14:textId="77777777" w:rsidR="00C24EF4" w:rsidRPr="00062C7A" w:rsidRDefault="00C24EF4" w:rsidP="005C72A8">
            <w:pPr>
              <w:pStyle w:val="TAL"/>
              <w:snapToGrid w:val="0"/>
              <w:ind w:left="284"/>
              <w:jc w:val="both"/>
              <w:rPr>
                <w:color w:val="0070C0"/>
                <w:lang w:val="fr-FR"/>
              </w:rPr>
            </w:pPr>
            <w:r w:rsidRPr="00062C7A">
              <w:rPr>
                <w:color w:val="0070C0"/>
                <w:lang w:val="fr-FR"/>
              </w:rPr>
              <w:t>Content-Type: application/json;ty=4</w:t>
            </w:r>
          </w:p>
          <w:p w14:paraId="669C554B" w14:textId="77777777" w:rsidR="00C24EF4" w:rsidRPr="00062C7A" w:rsidRDefault="00C24EF4" w:rsidP="005C72A8">
            <w:pPr>
              <w:pStyle w:val="TAL"/>
              <w:snapToGrid w:val="0"/>
              <w:ind w:left="284"/>
              <w:jc w:val="both"/>
              <w:rPr>
                <w:color w:val="0070C0"/>
                <w:lang w:val="fr-FR"/>
              </w:rPr>
            </w:pPr>
            <w:r w:rsidRPr="00062C7A">
              <w:rPr>
                <w:color w:val="0070C0"/>
                <w:lang w:val="fr-FR"/>
              </w:rPr>
              <w:t>X-M2M-RI: 1234</w:t>
            </w:r>
          </w:p>
          <w:p w14:paraId="168100B4" w14:textId="77777777" w:rsidR="00532F8F" w:rsidRPr="00062C7A" w:rsidRDefault="00532F8F" w:rsidP="00532F8F">
            <w:pPr>
              <w:widowControl w:val="0"/>
              <w:overflowPunct/>
              <w:spacing w:after="0"/>
              <w:ind w:left="284"/>
              <w:jc w:val="both"/>
              <w:textAlignment w:val="auto"/>
              <w:rPr>
                <w:color w:val="0070C0"/>
                <w:lang w:val="fr-FR"/>
              </w:rPr>
            </w:pPr>
            <w:r w:rsidRPr="00062C7A">
              <w:rPr>
                <w:rFonts w:ascii="Arial" w:hAnsi="Arial"/>
                <w:color w:val="0070C0"/>
                <w:sz w:val="18"/>
                <w:lang w:val="fr-FR"/>
              </w:rPr>
              <w:t>X-M2M-RVI: 2a</w:t>
            </w:r>
          </w:p>
          <w:p w14:paraId="6E04C6CA" w14:textId="77777777" w:rsidR="00C24EF4" w:rsidRPr="00062C7A" w:rsidRDefault="00C24EF4" w:rsidP="005C72A8">
            <w:pPr>
              <w:pStyle w:val="TAL"/>
              <w:snapToGrid w:val="0"/>
              <w:ind w:left="284"/>
              <w:jc w:val="both"/>
              <w:rPr>
                <w:color w:val="0070C0"/>
                <w:lang w:val="fr-FR"/>
              </w:rPr>
            </w:pPr>
          </w:p>
          <w:p w14:paraId="484B2593" w14:textId="77777777" w:rsidR="00C24EF4" w:rsidRPr="00062C7A" w:rsidRDefault="00C24EF4" w:rsidP="005C72A8">
            <w:pPr>
              <w:pStyle w:val="TAL"/>
              <w:snapToGrid w:val="0"/>
              <w:ind w:left="284"/>
              <w:jc w:val="both"/>
              <w:rPr>
                <w:color w:val="0070C0"/>
                <w:lang w:val="fr-FR"/>
              </w:rPr>
            </w:pPr>
            <w:r w:rsidRPr="00062C7A">
              <w:rPr>
                <w:color w:val="0070C0"/>
                <w:lang w:val="fr-FR"/>
              </w:rPr>
              <w:t>{</w:t>
            </w:r>
          </w:p>
          <w:p w14:paraId="05ED4B5A" w14:textId="77777777" w:rsidR="00C24EF4" w:rsidRPr="00062C7A" w:rsidRDefault="00C24EF4" w:rsidP="005C72A8">
            <w:pPr>
              <w:pStyle w:val="TAL"/>
              <w:snapToGrid w:val="0"/>
              <w:ind w:left="284"/>
              <w:jc w:val="both"/>
              <w:rPr>
                <w:color w:val="0070C0"/>
                <w:lang w:val="fr-FR"/>
              </w:rPr>
            </w:pPr>
            <w:r w:rsidRPr="00062C7A">
              <w:rPr>
                <w:color w:val="0070C0"/>
                <w:lang w:val="fr-FR"/>
              </w:rPr>
              <w:t xml:space="preserve">   </w:t>
            </w:r>
            <w:r w:rsidR="00532F8F" w:rsidRPr="00062C7A">
              <w:rPr>
                <w:color w:val="0070C0"/>
                <w:lang w:val="fr-FR"/>
              </w:rPr>
              <w:t xml:space="preserve"> </w:t>
            </w:r>
            <w:r w:rsidRPr="00062C7A">
              <w:rPr>
                <w:color w:val="0070C0"/>
                <w:lang w:val="fr-FR"/>
              </w:rPr>
              <w:t>"m2m:cin": {</w:t>
            </w:r>
          </w:p>
          <w:p w14:paraId="7B707217" w14:textId="77777777" w:rsidR="00C24EF4" w:rsidRPr="009743EA" w:rsidRDefault="00C24EF4" w:rsidP="005C72A8">
            <w:pPr>
              <w:pStyle w:val="TAL"/>
              <w:snapToGrid w:val="0"/>
              <w:ind w:left="284"/>
              <w:jc w:val="both"/>
              <w:rPr>
                <w:color w:val="0070C0"/>
              </w:rPr>
            </w:pPr>
            <w:r w:rsidRPr="00062C7A">
              <w:rPr>
                <w:color w:val="0070C0"/>
                <w:lang w:val="fr-FR"/>
              </w:rPr>
              <w:t xml:space="preserve">    </w:t>
            </w:r>
            <w:r w:rsidR="00532F8F" w:rsidRPr="00062C7A">
              <w:rPr>
                <w:color w:val="0070C0"/>
                <w:lang w:val="fr-FR"/>
              </w:rPr>
              <w:t xml:space="preserve">    </w:t>
            </w:r>
            <w:r w:rsidRPr="009743EA">
              <w:rPr>
                <w:color w:val="0070C0"/>
              </w:rPr>
              <w:t>"con": "20"</w:t>
            </w:r>
          </w:p>
          <w:p w14:paraId="23D5D79D" w14:textId="77777777" w:rsidR="00C24EF4" w:rsidRPr="009743EA" w:rsidRDefault="00C24EF4" w:rsidP="005C72A8">
            <w:pPr>
              <w:pStyle w:val="TAL"/>
              <w:snapToGrid w:val="0"/>
              <w:ind w:left="284"/>
              <w:jc w:val="both"/>
              <w:rPr>
                <w:color w:val="0070C0"/>
              </w:rPr>
            </w:pPr>
            <w:r w:rsidRPr="009743EA">
              <w:rPr>
                <w:color w:val="0070C0"/>
              </w:rPr>
              <w:t xml:space="preserve">  </w:t>
            </w:r>
            <w:r w:rsidR="00532F8F" w:rsidRPr="009743EA">
              <w:rPr>
                <w:color w:val="0070C0"/>
              </w:rPr>
              <w:t xml:space="preserve">  </w:t>
            </w:r>
            <w:r w:rsidRPr="009743EA">
              <w:rPr>
                <w:color w:val="0070C0"/>
              </w:rPr>
              <w:t>}</w:t>
            </w:r>
          </w:p>
          <w:p w14:paraId="5DBD743B" w14:textId="77777777" w:rsidR="00C24EF4" w:rsidRPr="009743EA" w:rsidRDefault="00C24EF4" w:rsidP="007C39B4">
            <w:pPr>
              <w:pStyle w:val="TAL"/>
              <w:snapToGrid w:val="0"/>
              <w:ind w:left="284"/>
              <w:jc w:val="both"/>
              <w:rPr>
                <w:color w:val="0070C0"/>
              </w:rPr>
            </w:pPr>
            <w:r w:rsidRPr="009743EA">
              <w:rPr>
                <w:color w:val="0070C0"/>
              </w:rPr>
              <w:t>}</w:t>
            </w:r>
          </w:p>
          <w:p w14:paraId="4820DF3D" w14:textId="77777777" w:rsidR="00C24EF4" w:rsidRPr="009743EA" w:rsidRDefault="00C24EF4" w:rsidP="005C72A8">
            <w:pPr>
              <w:widowControl w:val="0"/>
              <w:overflowPunct/>
              <w:spacing w:after="0"/>
              <w:ind w:left="284"/>
              <w:jc w:val="both"/>
              <w:textAlignment w:val="auto"/>
              <w:rPr>
                <w:rFonts w:ascii="Arial" w:hAnsi="Arial"/>
                <w:b/>
                <w:color w:val="0070C0"/>
                <w:sz w:val="18"/>
              </w:rPr>
            </w:pPr>
          </w:p>
          <w:p w14:paraId="3020FEE7" w14:textId="77777777" w:rsidR="008503B6" w:rsidRPr="009743EA" w:rsidRDefault="008503B6" w:rsidP="005C72A8">
            <w:pPr>
              <w:widowControl w:val="0"/>
              <w:overflowPunct/>
              <w:spacing w:after="0"/>
              <w:ind w:left="284"/>
              <w:jc w:val="both"/>
              <w:textAlignment w:val="auto"/>
              <w:rPr>
                <w:rFonts w:ascii="Arial" w:hAnsi="Arial"/>
                <w:b/>
                <w:color w:val="0070C0"/>
                <w:sz w:val="18"/>
              </w:rPr>
            </w:pPr>
          </w:p>
          <w:p w14:paraId="7CDFB24A" w14:textId="77777777" w:rsidR="00C24EF4" w:rsidRPr="009743EA" w:rsidRDefault="00C24EF4" w:rsidP="005C72A8">
            <w:pPr>
              <w:widowControl w:val="0"/>
              <w:overflowPunct/>
              <w:spacing w:after="0"/>
              <w:ind w:left="284"/>
              <w:jc w:val="both"/>
              <w:textAlignment w:val="auto"/>
              <w:rPr>
                <w:rFonts w:ascii="Arial" w:hAnsi="Arial"/>
                <w:b/>
                <w:color w:val="0070C0"/>
                <w:sz w:val="18"/>
              </w:rPr>
            </w:pPr>
            <w:r w:rsidRPr="009743EA">
              <w:rPr>
                <w:rFonts w:ascii="Arial" w:hAnsi="Arial"/>
                <w:b/>
                <w:color w:val="0070C0"/>
                <w:sz w:val="18"/>
              </w:rPr>
              <w:t>HTTP Response:</w:t>
            </w:r>
          </w:p>
          <w:p w14:paraId="2CC7C0F0" w14:textId="77777777" w:rsidR="00C24EF4" w:rsidRPr="009743EA" w:rsidRDefault="00C24EF4" w:rsidP="005C72A8">
            <w:pPr>
              <w:widowControl w:val="0"/>
              <w:overflowPunct/>
              <w:spacing w:after="0"/>
              <w:ind w:left="284"/>
              <w:textAlignment w:val="auto"/>
              <w:rPr>
                <w:rFonts w:ascii="Arial" w:hAnsi="Arial"/>
                <w:color w:val="0070C0"/>
                <w:sz w:val="18"/>
              </w:rPr>
            </w:pPr>
          </w:p>
          <w:p w14:paraId="06417B00" w14:textId="77777777" w:rsidR="00C24EF4" w:rsidRPr="009743EA" w:rsidRDefault="00C24EF4" w:rsidP="005C72A8">
            <w:pPr>
              <w:widowControl w:val="0"/>
              <w:overflowPunct/>
              <w:spacing w:after="0"/>
              <w:ind w:left="284"/>
              <w:textAlignment w:val="auto"/>
              <w:rPr>
                <w:rFonts w:ascii="Arial" w:hAnsi="Arial"/>
                <w:color w:val="0070C0"/>
                <w:sz w:val="18"/>
              </w:rPr>
            </w:pPr>
            <w:r w:rsidRPr="009743EA">
              <w:rPr>
                <w:rFonts w:ascii="Arial" w:hAnsi="Arial"/>
                <w:color w:val="0070C0"/>
                <w:sz w:val="18"/>
              </w:rPr>
              <w:t>201 Created</w:t>
            </w:r>
          </w:p>
          <w:p w14:paraId="1918713D" w14:textId="77777777" w:rsidR="00C24EF4" w:rsidRPr="009743EA" w:rsidRDefault="00C24EF4" w:rsidP="005C72A8">
            <w:pPr>
              <w:widowControl w:val="0"/>
              <w:overflowPunct/>
              <w:spacing w:after="0"/>
              <w:ind w:left="284"/>
              <w:jc w:val="both"/>
              <w:textAlignment w:val="auto"/>
              <w:rPr>
                <w:rFonts w:ascii="Arial" w:hAnsi="Arial"/>
                <w:color w:val="0070C0"/>
                <w:sz w:val="18"/>
              </w:rPr>
            </w:pPr>
            <w:r w:rsidRPr="009743EA">
              <w:rPr>
                <w:rFonts w:ascii="Arial" w:hAnsi="Arial"/>
                <w:color w:val="0070C0"/>
                <w:sz w:val="18"/>
              </w:rPr>
              <w:t xml:space="preserve">Content-Length:356 </w:t>
            </w:r>
          </w:p>
          <w:p w14:paraId="59BCFA84" w14:textId="77777777" w:rsidR="00C24EF4" w:rsidRPr="00062C7A" w:rsidRDefault="00C24EF4"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Content-Location:/mnID/cin20180406T1402131405855770682883_cse01</w:t>
            </w:r>
          </w:p>
          <w:p w14:paraId="41E36D20" w14:textId="77777777" w:rsidR="00C24EF4" w:rsidRPr="00062C7A" w:rsidRDefault="00C24EF4"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Content-Type:application/json</w:t>
            </w:r>
          </w:p>
          <w:p w14:paraId="4CDE2FED" w14:textId="77777777" w:rsidR="00C24EF4" w:rsidRPr="00062C7A" w:rsidRDefault="00C24EF4"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X-M2M-RI:1234</w:t>
            </w:r>
          </w:p>
          <w:p w14:paraId="02E185FF" w14:textId="77777777" w:rsidR="00532F8F" w:rsidRPr="00062C7A" w:rsidRDefault="00532F8F" w:rsidP="00532F8F">
            <w:pPr>
              <w:widowControl w:val="0"/>
              <w:overflowPunct/>
              <w:spacing w:after="0"/>
              <w:ind w:left="284"/>
              <w:jc w:val="both"/>
              <w:textAlignment w:val="auto"/>
              <w:rPr>
                <w:color w:val="0070C0"/>
                <w:lang w:val="fr-FR"/>
              </w:rPr>
            </w:pPr>
            <w:r w:rsidRPr="00062C7A">
              <w:rPr>
                <w:rFonts w:ascii="Arial" w:hAnsi="Arial"/>
                <w:color w:val="0070C0"/>
                <w:sz w:val="18"/>
                <w:lang w:val="fr-FR"/>
              </w:rPr>
              <w:t>X-M2M-RVI: 2a</w:t>
            </w:r>
          </w:p>
          <w:p w14:paraId="20DE3485" w14:textId="77777777" w:rsidR="00C24EF4" w:rsidRPr="00062C7A" w:rsidRDefault="00C24EF4" w:rsidP="005C72A8">
            <w:pPr>
              <w:pStyle w:val="TAL"/>
              <w:snapToGrid w:val="0"/>
              <w:ind w:left="284"/>
              <w:rPr>
                <w:color w:val="0070C0"/>
                <w:lang w:val="fr-FR"/>
              </w:rPr>
            </w:pPr>
            <w:r w:rsidRPr="00062C7A">
              <w:rPr>
                <w:color w:val="0070C0"/>
                <w:lang w:val="fr-FR"/>
              </w:rPr>
              <w:t>X-M2M-RSC:2001</w:t>
            </w:r>
          </w:p>
          <w:p w14:paraId="0791A498" w14:textId="77777777" w:rsidR="00C24EF4" w:rsidRPr="00062C7A" w:rsidRDefault="00C24EF4" w:rsidP="005C72A8">
            <w:pPr>
              <w:pStyle w:val="TAL"/>
              <w:snapToGrid w:val="0"/>
              <w:ind w:left="284"/>
              <w:rPr>
                <w:color w:val="0070C0"/>
                <w:lang w:val="fr-FR"/>
              </w:rPr>
            </w:pPr>
          </w:p>
          <w:p w14:paraId="79641044" w14:textId="77777777" w:rsidR="00C24EF4" w:rsidRPr="00062C7A" w:rsidRDefault="00C24EF4" w:rsidP="005C72A8">
            <w:pPr>
              <w:pStyle w:val="TAL"/>
              <w:snapToGrid w:val="0"/>
              <w:ind w:left="284"/>
              <w:rPr>
                <w:color w:val="0070C0"/>
                <w:lang w:val="fr-FR"/>
              </w:rPr>
            </w:pPr>
            <w:r w:rsidRPr="00062C7A">
              <w:rPr>
                <w:color w:val="0070C0"/>
                <w:lang w:val="fr-FR"/>
              </w:rPr>
              <w:t>{</w:t>
            </w:r>
          </w:p>
          <w:p w14:paraId="0ED0F1A0" w14:textId="77777777" w:rsidR="00C24EF4" w:rsidRPr="00062C7A" w:rsidRDefault="00C24EF4" w:rsidP="005C72A8">
            <w:pPr>
              <w:pStyle w:val="TAL"/>
              <w:snapToGrid w:val="0"/>
              <w:ind w:left="284"/>
              <w:rPr>
                <w:color w:val="0070C0"/>
                <w:lang w:val="fr-FR"/>
              </w:rPr>
            </w:pPr>
            <w:r w:rsidRPr="00062C7A">
              <w:rPr>
                <w:color w:val="0070C0"/>
                <w:lang w:val="fr-FR"/>
              </w:rPr>
              <w:t xml:space="preserve">    "m2m:rce": {</w:t>
            </w:r>
          </w:p>
          <w:p w14:paraId="00D2306A" w14:textId="77777777" w:rsidR="00C24EF4" w:rsidRPr="00062C7A" w:rsidRDefault="00C24EF4" w:rsidP="005C72A8">
            <w:pPr>
              <w:pStyle w:val="TAL"/>
              <w:snapToGrid w:val="0"/>
              <w:ind w:left="284"/>
              <w:rPr>
                <w:color w:val="0070C0"/>
                <w:lang w:val="fr-FR"/>
              </w:rPr>
            </w:pPr>
            <w:r w:rsidRPr="00062C7A">
              <w:rPr>
                <w:color w:val="0070C0"/>
                <w:lang w:val="fr-FR"/>
              </w:rPr>
              <w:t xml:space="preserve">        "m2m:cin": {</w:t>
            </w:r>
          </w:p>
          <w:p w14:paraId="1A980935" w14:textId="77777777" w:rsidR="00C24EF4" w:rsidRPr="00062C7A" w:rsidRDefault="00C24EF4" w:rsidP="005C72A8">
            <w:pPr>
              <w:pStyle w:val="TAL"/>
              <w:snapToGrid w:val="0"/>
              <w:ind w:left="284"/>
              <w:rPr>
                <w:color w:val="0070C0"/>
                <w:lang w:val="fr-FR"/>
              </w:rPr>
            </w:pPr>
            <w:r w:rsidRPr="00062C7A">
              <w:rPr>
                <w:color w:val="0070C0"/>
                <w:lang w:val="fr-FR"/>
              </w:rPr>
              <w:t xml:space="preserve">            "con": "20",</w:t>
            </w:r>
          </w:p>
          <w:p w14:paraId="55A600A8" w14:textId="77777777" w:rsidR="00C24EF4" w:rsidRPr="00062C7A" w:rsidRDefault="00C24EF4" w:rsidP="005C72A8">
            <w:pPr>
              <w:pStyle w:val="TAL"/>
              <w:snapToGrid w:val="0"/>
              <w:ind w:left="284"/>
              <w:rPr>
                <w:color w:val="0070C0"/>
                <w:lang w:val="fr-FR"/>
              </w:rPr>
            </w:pPr>
            <w:r w:rsidRPr="00062C7A">
              <w:rPr>
                <w:color w:val="0070C0"/>
                <w:lang w:val="fr-FR"/>
              </w:rPr>
              <w:t xml:space="preserve">            "cs": 2,</w:t>
            </w:r>
          </w:p>
          <w:p w14:paraId="5C742088" w14:textId="77777777" w:rsidR="00C24EF4" w:rsidRPr="00062C7A" w:rsidRDefault="00C24EF4" w:rsidP="005C72A8">
            <w:pPr>
              <w:pStyle w:val="TAL"/>
              <w:snapToGrid w:val="0"/>
              <w:ind w:left="284"/>
              <w:rPr>
                <w:color w:val="0070C0"/>
                <w:lang w:val="fr-FR"/>
              </w:rPr>
            </w:pPr>
            <w:r w:rsidRPr="00062C7A">
              <w:rPr>
                <w:color w:val="0070C0"/>
                <w:lang w:val="fr-FR"/>
              </w:rPr>
              <w:t xml:space="preserve">            "ct": "20180406T140213",</w:t>
            </w:r>
          </w:p>
          <w:p w14:paraId="6E10EE59" w14:textId="77777777" w:rsidR="00C24EF4" w:rsidRPr="00062C7A" w:rsidRDefault="00C24EF4" w:rsidP="005C72A8">
            <w:pPr>
              <w:pStyle w:val="TAL"/>
              <w:snapToGrid w:val="0"/>
              <w:ind w:left="284"/>
              <w:rPr>
                <w:color w:val="0070C0"/>
                <w:lang w:val="fr-FR"/>
              </w:rPr>
            </w:pPr>
            <w:r w:rsidRPr="00062C7A">
              <w:rPr>
                <w:color w:val="0070C0"/>
                <w:lang w:val="fr-FR"/>
              </w:rPr>
              <w:t xml:space="preserve">            "et": "99991231T235959",</w:t>
            </w:r>
          </w:p>
          <w:p w14:paraId="1A94D095" w14:textId="77777777" w:rsidR="00C24EF4" w:rsidRPr="00062C7A" w:rsidRDefault="00C24EF4" w:rsidP="005C72A8">
            <w:pPr>
              <w:pStyle w:val="TAL"/>
              <w:snapToGrid w:val="0"/>
              <w:ind w:left="284"/>
              <w:rPr>
                <w:color w:val="0070C0"/>
                <w:lang w:val="fr-FR"/>
              </w:rPr>
            </w:pPr>
            <w:r w:rsidRPr="00062C7A">
              <w:rPr>
                <w:color w:val="0070C0"/>
                <w:lang w:val="fr-FR"/>
              </w:rPr>
              <w:t xml:space="preserve">            "lt": "20180406T140213",</w:t>
            </w:r>
          </w:p>
          <w:p w14:paraId="5A12AE88" w14:textId="77777777" w:rsidR="00C24EF4" w:rsidRPr="00062C7A" w:rsidRDefault="00C24EF4" w:rsidP="005C72A8">
            <w:pPr>
              <w:pStyle w:val="TAL"/>
              <w:snapToGrid w:val="0"/>
              <w:ind w:left="284"/>
              <w:rPr>
                <w:color w:val="0070C0"/>
                <w:lang w:val="fr-FR"/>
              </w:rPr>
            </w:pPr>
            <w:r w:rsidRPr="00062C7A">
              <w:rPr>
                <w:color w:val="0070C0"/>
                <w:lang w:val="fr-FR"/>
              </w:rPr>
              <w:t xml:space="preserve">            "pi": "cnt20180406T1353041405855518901760_cse01",</w:t>
            </w:r>
          </w:p>
          <w:p w14:paraId="19BE7F69" w14:textId="77777777" w:rsidR="00C24EF4" w:rsidRPr="00062C7A" w:rsidRDefault="00C24EF4" w:rsidP="005C72A8">
            <w:pPr>
              <w:pStyle w:val="TAL"/>
              <w:snapToGrid w:val="0"/>
              <w:ind w:left="284"/>
              <w:rPr>
                <w:color w:val="0070C0"/>
                <w:lang w:val="fr-FR"/>
              </w:rPr>
            </w:pPr>
            <w:r w:rsidRPr="00062C7A">
              <w:rPr>
                <w:color w:val="0070C0"/>
                <w:lang w:val="fr-FR"/>
              </w:rPr>
              <w:t xml:space="preserve">            "ri": "cin20180406T1402131405855770682883_cse01",</w:t>
            </w:r>
          </w:p>
          <w:p w14:paraId="3C2A971E" w14:textId="77777777" w:rsidR="00C24EF4" w:rsidRPr="00062C7A" w:rsidRDefault="00C24EF4" w:rsidP="005C72A8">
            <w:pPr>
              <w:pStyle w:val="TAL"/>
              <w:snapToGrid w:val="0"/>
              <w:ind w:left="284"/>
              <w:rPr>
                <w:color w:val="0070C0"/>
                <w:lang w:val="fr-FR"/>
              </w:rPr>
            </w:pPr>
            <w:r w:rsidRPr="00062C7A">
              <w:rPr>
                <w:color w:val="0070C0"/>
                <w:lang w:val="fr-FR"/>
              </w:rPr>
              <w:t xml:space="preserve">            "rn": "cin20180406T1402131405855770682882_cse01",</w:t>
            </w:r>
          </w:p>
          <w:p w14:paraId="48F427AC" w14:textId="77777777" w:rsidR="00C24EF4" w:rsidRPr="009743EA" w:rsidRDefault="00C24EF4" w:rsidP="005C72A8">
            <w:pPr>
              <w:pStyle w:val="TAL"/>
              <w:snapToGrid w:val="0"/>
              <w:ind w:left="284"/>
              <w:rPr>
                <w:color w:val="0070C0"/>
              </w:rPr>
            </w:pPr>
            <w:r w:rsidRPr="00062C7A">
              <w:rPr>
                <w:color w:val="0070C0"/>
                <w:lang w:val="fr-FR"/>
              </w:rPr>
              <w:t xml:space="preserve">            </w:t>
            </w:r>
            <w:r w:rsidRPr="009743EA">
              <w:rPr>
                <w:color w:val="0070C0"/>
              </w:rPr>
              <w:t>"st": 4,</w:t>
            </w:r>
          </w:p>
          <w:p w14:paraId="59A2E027" w14:textId="77777777" w:rsidR="00C24EF4" w:rsidRPr="009743EA" w:rsidRDefault="00C24EF4" w:rsidP="005C72A8">
            <w:pPr>
              <w:pStyle w:val="TAL"/>
              <w:snapToGrid w:val="0"/>
              <w:ind w:left="284"/>
              <w:rPr>
                <w:color w:val="0070C0"/>
              </w:rPr>
            </w:pPr>
            <w:r w:rsidRPr="009743EA">
              <w:rPr>
                <w:color w:val="0070C0"/>
              </w:rPr>
              <w:lastRenderedPageBreak/>
              <w:t xml:space="preserve">            "ty": 4</w:t>
            </w:r>
          </w:p>
          <w:p w14:paraId="587E1CDF" w14:textId="77777777" w:rsidR="00C24EF4" w:rsidRPr="005A2D7C" w:rsidRDefault="00C24EF4" w:rsidP="005C72A8">
            <w:pPr>
              <w:pStyle w:val="TAL"/>
              <w:snapToGrid w:val="0"/>
              <w:ind w:left="284"/>
              <w:rPr>
                <w:color w:val="0070C0"/>
              </w:rPr>
            </w:pPr>
            <w:r w:rsidRPr="009743EA">
              <w:rPr>
                <w:color w:val="0070C0"/>
              </w:rPr>
              <w:t xml:space="preserve">        </w:t>
            </w:r>
            <w:r w:rsidRPr="005A2D7C">
              <w:rPr>
                <w:color w:val="0070C0"/>
              </w:rPr>
              <w:t>},</w:t>
            </w:r>
          </w:p>
          <w:p w14:paraId="792675A5" w14:textId="77777777" w:rsidR="00C24EF4" w:rsidRPr="005A2D7C" w:rsidRDefault="00C24EF4" w:rsidP="005C72A8">
            <w:pPr>
              <w:pStyle w:val="TAL"/>
              <w:snapToGrid w:val="0"/>
              <w:ind w:left="284"/>
              <w:rPr>
                <w:color w:val="0070C0"/>
              </w:rPr>
            </w:pPr>
            <w:r w:rsidRPr="005A2D7C">
              <w:rPr>
                <w:color w:val="0070C0"/>
              </w:rPr>
              <w:t xml:space="preserve">        "uri": "mn-name/ae_sensor/cont_temp/cin20180406T1402131405855770682882_cse01"</w:t>
            </w:r>
          </w:p>
          <w:p w14:paraId="537C2497" w14:textId="77777777" w:rsidR="00C24EF4" w:rsidRPr="005A2D7C" w:rsidRDefault="00C24EF4" w:rsidP="005C72A8">
            <w:pPr>
              <w:pStyle w:val="TAL"/>
              <w:snapToGrid w:val="0"/>
              <w:ind w:left="284"/>
              <w:rPr>
                <w:color w:val="0070C0"/>
              </w:rPr>
            </w:pPr>
            <w:r w:rsidRPr="005A2D7C">
              <w:rPr>
                <w:color w:val="0070C0"/>
              </w:rPr>
              <w:t xml:space="preserve">    }</w:t>
            </w:r>
          </w:p>
          <w:p w14:paraId="5C949330" w14:textId="77777777" w:rsidR="00C24EF4" w:rsidRPr="005A2D7C" w:rsidRDefault="00C24EF4" w:rsidP="005C72A8">
            <w:pPr>
              <w:pStyle w:val="TAL"/>
              <w:snapToGrid w:val="0"/>
              <w:ind w:left="284"/>
              <w:rPr>
                <w:color w:val="0070C0"/>
              </w:rPr>
            </w:pPr>
            <w:r w:rsidRPr="005A2D7C">
              <w:rPr>
                <w:color w:val="0070C0"/>
              </w:rPr>
              <w:t>}</w:t>
            </w:r>
          </w:p>
          <w:p w14:paraId="4ADF8C93" w14:textId="77777777" w:rsidR="008F09C2" w:rsidRPr="005A2D7C" w:rsidRDefault="008F09C2" w:rsidP="005C72A8">
            <w:pPr>
              <w:pStyle w:val="TAL"/>
              <w:snapToGrid w:val="0"/>
              <w:ind w:left="284"/>
              <w:rPr>
                <w:color w:val="0070C0"/>
              </w:rPr>
            </w:pPr>
          </w:p>
        </w:tc>
      </w:tr>
    </w:tbl>
    <w:p w14:paraId="6F27E13D" w14:textId="77777777" w:rsidR="00C24EF4" w:rsidRPr="005A2D7C" w:rsidRDefault="00C24EF4" w:rsidP="00C24EF4"/>
    <w:p w14:paraId="67F8E628" w14:textId="77777777" w:rsidR="00C24EF4" w:rsidRPr="005A2D7C" w:rsidRDefault="00C24EF4" w:rsidP="00C24EF4">
      <w:pPr>
        <w:pStyle w:val="Heading4"/>
      </w:pPr>
      <w:bookmarkStart w:id="362" w:name="_Toc49420733"/>
      <w:bookmarkStart w:id="363" w:name="_Toc49507547"/>
      <w:bookmarkStart w:id="364" w:name="_Toc49507659"/>
      <w:bookmarkStart w:id="365" w:name="_Toc532286361"/>
      <w:bookmarkStart w:id="366" w:name="_Toc532286497"/>
      <w:bookmarkStart w:id="367" w:name="_Toc46154402"/>
      <w:bookmarkStart w:id="368" w:name="_Toc57298363"/>
      <w:r w:rsidRPr="009743EA">
        <w:t>6.2.6.</w:t>
      </w:r>
      <w:r w:rsidRPr="005A2D7C">
        <w:t>2</w:t>
      </w:r>
      <w:r w:rsidRPr="009743EA">
        <w:tab/>
        <w:t>API-CI-</w:t>
      </w:r>
      <w:r w:rsidRPr="005A2D7C">
        <w:t>RET</w:t>
      </w:r>
      <w:bookmarkEnd w:id="362"/>
      <w:bookmarkEnd w:id="363"/>
      <w:bookmarkEnd w:id="364"/>
      <w:bookmarkEnd w:id="365"/>
      <w:bookmarkEnd w:id="366"/>
      <w:bookmarkEnd w:id="367"/>
      <w:bookmarkEnd w:id="368"/>
    </w:p>
    <w:tbl>
      <w:tblPr>
        <w:tblW w:w="9659" w:type="dxa"/>
        <w:jc w:val="center"/>
        <w:tblLayout w:type="fixed"/>
        <w:tblCellMar>
          <w:left w:w="28" w:type="dxa"/>
        </w:tblCellMar>
        <w:tblLook w:val="0000" w:firstRow="0" w:lastRow="0" w:firstColumn="0" w:lastColumn="0" w:noHBand="0" w:noVBand="0"/>
      </w:tblPr>
      <w:tblGrid>
        <w:gridCol w:w="1286"/>
        <w:gridCol w:w="8373"/>
      </w:tblGrid>
      <w:tr w:rsidR="00C24EF4" w:rsidRPr="009743EA" w14:paraId="4923E71E"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52A27641" w14:textId="77777777" w:rsidR="00C24EF4" w:rsidRPr="009743EA" w:rsidRDefault="00C24EF4" w:rsidP="005A38A8">
            <w:pPr>
              <w:pStyle w:val="TAL"/>
              <w:snapToGrid w:val="0"/>
              <w:rPr>
                <w:b/>
              </w:rPr>
            </w:pPr>
          </w:p>
          <w:p w14:paraId="3D9F80C4" w14:textId="77777777" w:rsidR="00C24EF4" w:rsidRPr="009743EA" w:rsidRDefault="00C24EF4" w:rsidP="005C72A8">
            <w:pPr>
              <w:pStyle w:val="TAL"/>
              <w:snapToGrid w:val="0"/>
              <w:jc w:val="center"/>
              <w:rPr>
                <w:b/>
              </w:rPr>
            </w:pPr>
            <w:r w:rsidRPr="009743EA">
              <w:rPr>
                <w:b/>
              </w:rPr>
              <w:t>API Id</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2B1BC149" w14:textId="77777777" w:rsidR="00C24EF4" w:rsidRPr="005A2D7C" w:rsidRDefault="00C24EF4" w:rsidP="005A2D7C">
            <w:pPr>
              <w:pStyle w:val="TAL"/>
              <w:rPr>
                <w:rFonts w:eastAsia="Calibri Light"/>
                <w:lang w:val="fr-FR"/>
              </w:rPr>
            </w:pPr>
            <w:r w:rsidRPr="005A2D7C">
              <w:rPr>
                <w:rFonts w:eastAsia="Calibri Light"/>
                <w:lang w:val="fr-FR"/>
              </w:rPr>
              <w:t>API/CI/RET/001_LA</w:t>
            </w:r>
          </w:p>
          <w:p w14:paraId="62D2DE71" w14:textId="77777777" w:rsidR="00C24EF4" w:rsidRPr="005A2D7C" w:rsidRDefault="00C24EF4" w:rsidP="005A2D7C">
            <w:pPr>
              <w:pStyle w:val="TAL"/>
              <w:rPr>
                <w:rFonts w:eastAsia="Calibri Light"/>
                <w:lang w:val="fr-FR"/>
              </w:rPr>
            </w:pPr>
            <w:r w:rsidRPr="005A2D7C">
              <w:rPr>
                <w:rFonts w:eastAsia="Calibri Light"/>
                <w:lang w:val="fr-FR"/>
              </w:rPr>
              <w:t>API/CI/RET/001_OL</w:t>
            </w:r>
          </w:p>
          <w:p w14:paraId="4EAC757C" w14:textId="77777777" w:rsidR="00C24EF4" w:rsidRPr="005A2D7C" w:rsidRDefault="00C24EF4" w:rsidP="005A2D7C">
            <w:pPr>
              <w:pStyle w:val="TAL"/>
            </w:pPr>
            <w:r w:rsidRPr="005A2D7C">
              <w:rPr>
                <w:rFonts w:eastAsia="Calibri Light"/>
              </w:rPr>
              <w:t>API/CI/RET/001_CI</w:t>
            </w:r>
          </w:p>
        </w:tc>
      </w:tr>
      <w:tr w:rsidR="00C24EF4" w:rsidRPr="009743EA" w14:paraId="31829B50"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01665846" w14:textId="77777777" w:rsidR="00C24EF4" w:rsidRPr="009743EA" w:rsidRDefault="00C24EF4" w:rsidP="005C72A8">
            <w:pPr>
              <w:pStyle w:val="TAL"/>
              <w:snapToGrid w:val="0"/>
              <w:jc w:val="center"/>
              <w:rPr>
                <w:b/>
                <w:kern w:val="1"/>
              </w:rPr>
            </w:pPr>
            <w:r w:rsidRPr="009743EA">
              <w:rPr>
                <w:b/>
                <w:kern w:val="1"/>
              </w:rPr>
              <w:t>API Name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5517E5" w14:textId="2A054C49" w:rsidR="00C24EF4" w:rsidRPr="005A2D7C" w:rsidRDefault="00C24EF4" w:rsidP="005A2D7C">
            <w:pPr>
              <w:pStyle w:val="TAL"/>
              <w:rPr>
                <w:rFonts w:eastAsia="Calibri Light"/>
              </w:rPr>
            </w:pPr>
            <w:r w:rsidRPr="005A2D7C">
              <w:rPr>
                <w:rFonts w:eastAsia="Calibri Light"/>
              </w:rPr>
              <w:t xml:space="preserve">Latest, </w:t>
            </w:r>
            <w:r w:rsidR="00715670" w:rsidRPr="005A2D7C">
              <w:rPr>
                <w:rFonts w:eastAsia="Calibri Light"/>
              </w:rPr>
              <w:t>O</w:t>
            </w:r>
            <w:r w:rsidRPr="005A2D7C">
              <w:rPr>
                <w:rFonts w:eastAsia="Calibri Light"/>
              </w:rPr>
              <w:t>ldest or specific contentInstance RETRIEVE</w:t>
            </w:r>
          </w:p>
        </w:tc>
      </w:tr>
      <w:tr w:rsidR="00C24EF4" w:rsidRPr="009743EA" w14:paraId="2FC65CC4"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7A8D194F" w14:textId="77777777" w:rsidR="00C24EF4" w:rsidRPr="009743EA" w:rsidRDefault="00C24EF4" w:rsidP="005C72A8">
            <w:pPr>
              <w:pStyle w:val="TAL"/>
              <w:snapToGrid w:val="0"/>
              <w:jc w:val="center"/>
              <w:rPr>
                <w:b/>
                <w:kern w:val="1"/>
              </w:rPr>
            </w:pPr>
            <w:r w:rsidRPr="009743EA">
              <w:rPr>
                <w:b/>
                <w:kern w:val="1"/>
              </w:rPr>
              <w:t>Target Resource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10F652" w14:textId="14985943" w:rsidR="00C24EF4" w:rsidRPr="005A2D7C" w:rsidRDefault="00C24EF4" w:rsidP="005A2D7C">
            <w:pPr>
              <w:pStyle w:val="TAL"/>
              <w:rPr>
                <w:rFonts w:eastAsia="Calibri Light"/>
              </w:rPr>
            </w:pPr>
            <w:r w:rsidRPr="005A2D7C">
              <w:rPr>
                <w:rFonts w:eastAsia="Calibri Light"/>
              </w:rPr>
              <w:t>&lt;latest</w:t>
            </w:r>
            <w:r w:rsidRPr="009743EA">
              <w:rPr>
                <w:rFonts w:eastAsia="Calibri Light"/>
              </w:rPr>
              <w:t>&gt;,</w:t>
            </w:r>
            <w:r w:rsidRPr="005A2D7C">
              <w:rPr>
                <w:rFonts w:eastAsia="Calibri Light"/>
              </w:rPr>
              <w:t xml:space="preserve"> &lt;oldest&gt; virtual  resources or individual &lt;contentInstance&gt; resource of the requested &lt;container&gt; resource</w:t>
            </w:r>
          </w:p>
        </w:tc>
      </w:tr>
      <w:tr w:rsidR="00C24EF4" w:rsidRPr="009743EA" w14:paraId="675C67FB"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67E18EC9" w14:textId="77777777" w:rsidR="00C24EF4" w:rsidRPr="009743EA" w:rsidRDefault="00C24EF4" w:rsidP="005C72A8">
            <w:pPr>
              <w:pStyle w:val="TAL"/>
              <w:snapToGrid w:val="0"/>
              <w:jc w:val="center"/>
              <w:rPr>
                <w:b/>
                <w:kern w:val="1"/>
              </w:rPr>
            </w:pPr>
            <w:r w:rsidRPr="009743EA">
              <w:rPr>
                <w:b/>
                <w:kern w:val="1"/>
              </w:rPr>
              <w:t>Description</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532FAF14" w14:textId="77777777" w:rsidR="00C24EF4" w:rsidRPr="009743EA" w:rsidRDefault="00C24EF4" w:rsidP="005A2D7C">
            <w:pPr>
              <w:pStyle w:val="TAL"/>
            </w:pPr>
            <w:r w:rsidRPr="005A2D7C">
              <w:rPr>
                <w:rFonts w:eastAsia="Calibri Light"/>
              </w:rPr>
              <w:t>The interface is used to send a &lt;contentInstance&gt; RETRIEVE request to the CSE, and the hosting CSE will send back a response containing the result.</w:t>
            </w:r>
          </w:p>
        </w:tc>
      </w:tr>
      <w:tr w:rsidR="00C24EF4" w:rsidRPr="009743EA" w14:paraId="1A0339DA"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5F0E0097" w14:textId="77777777" w:rsidR="00C24EF4" w:rsidRPr="009743EA" w:rsidRDefault="00C24EF4" w:rsidP="005C72A8">
            <w:pPr>
              <w:pStyle w:val="TAL"/>
              <w:snapToGrid w:val="0"/>
              <w:jc w:val="center"/>
              <w:rPr>
                <w:b/>
                <w:kern w:val="1"/>
              </w:rPr>
            </w:pPr>
          </w:p>
          <w:p w14:paraId="37399D16" w14:textId="77777777" w:rsidR="00C24EF4" w:rsidRPr="009743EA" w:rsidRDefault="00C24EF4" w:rsidP="005C72A8">
            <w:pPr>
              <w:pStyle w:val="TAL"/>
              <w:snapToGrid w:val="0"/>
              <w:jc w:val="center"/>
              <w:rPr>
                <w:b/>
                <w:kern w:val="1"/>
              </w:rPr>
            </w:pPr>
          </w:p>
          <w:p w14:paraId="384C34FA" w14:textId="77777777" w:rsidR="00C24EF4" w:rsidRPr="009743EA" w:rsidRDefault="00C24EF4" w:rsidP="005C72A8">
            <w:pPr>
              <w:pStyle w:val="TAL"/>
              <w:snapToGrid w:val="0"/>
              <w:jc w:val="center"/>
              <w:rPr>
                <w:b/>
                <w:kern w:val="1"/>
              </w:rPr>
            </w:pPr>
          </w:p>
          <w:p w14:paraId="5E992872" w14:textId="77777777" w:rsidR="00C24EF4" w:rsidRPr="009743EA" w:rsidRDefault="00C24EF4" w:rsidP="005C72A8">
            <w:pPr>
              <w:pStyle w:val="TAL"/>
              <w:snapToGrid w:val="0"/>
              <w:jc w:val="center"/>
              <w:rPr>
                <w:b/>
                <w:kern w:val="1"/>
              </w:rPr>
            </w:pPr>
          </w:p>
          <w:p w14:paraId="34B17E26" w14:textId="77777777" w:rsidR="00C24EF4" w:rsidRPr="009743EA" w:rsidRDefault="00C24EF4" w:rsidP="005C72A8">
            <w:pPr>
              <w:pStyle w:val="TAL"/>
              <w:snapToGrid w:val="0"/>
              <w:jc w:val="center"/>
              <w:rPr>
                <w:b/>
                <w:kern w:val="1"/>
              </w:rPr>
            </w:pPr>
            <w:r w:rsidRPr="009743EA">
              <w:rPr>
                <w:b/>
                <w:kern w:val="1"/>
              </w:rPr>
              <w:t>Resource Structure</w:t>
            </w:r>
            <w:r w:rsidR="00FC2D6A" w:rsidRPr="009743EA">
              <w:rPr>
                <w:b/>
                <w:kern w:val="1"/>
              </w:rPr>
              <w:t xml:space="preserve"> before Sending Request</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18413E64" w14:textId="33A522C7" w:rsidR="00C24EF4" w:rsidRPr="004A2BF0" w:rsidRDefault="00325791" w:rsidP="005A2D7C">
            <w:pPr>
              <w:pStyle w:val="FL"/>
            </w:pPr>
            <w:r w:rsidRPr="009743EA">
              <w:object w:dxaOrig="7170" w:dyaOrig="4380" w14:anchorId="3F28F16E">
                <v:shape id="_x0000_i1066" type="#_x0000_t75" style="width:358.4pt;height:193.45pt" o:ole="">
                  <v:imagedata r:id="rId63" o:title="" cropbottom="7691f"/>
                </v:shape>
                <o:OLEObject Type="Embed" ProgID="Visio.Drawing.15" ShapeID="_x0000_i1066" DrawAspect="Content" ObjectID="_1667911204" r:id="rId64"/>
              </w:object>
            </w:r>
          </w:p>
        </w:tc>
      </w:tr>
      <w:tr w:rsidR="00C24EF4" w:rsidRPr="009743EA" w14:paraId="49AEC3EF"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08CF2A87" w14:textId="77777777" w:rsidR="00C24EF4" w:rsidRPr="009743EA" w:rsidRDefault="00C24EF4" w:rsidP="005C72A8">
            <w:pPr>
              <w:pStyle w:val="TAL"/>
              <w:snapToGrid w:val="0"/>
              <w:jc w:val="center"/>
              <w:rPr>
                <w:b/>
                <w:kern w:val="1"/>
              </w:rPr>
            </w:pPr>
          </w:p>
          <w:p w14:paraId="0E9F37B7" w14:textId="77777777" w:rsidR="00C24EF4" w:rsidRPr="009743EA" w:rsidRDefault="00C24EF4" w:rsidP="005C72A8">
            <w:pPr>
              <w:pStyle w:val="TAL"/>
              <w:snapToGrid w:val="0"/>
              <w:jc w:val="center"/>
              <w:rPr>
                <w:b/>
                <w:kern w:val="1"/>
              </w:rPr>
            </w:pPr>
          </w:p>
          <w:p w14:paraId="0D292394" w14:textId="77777777" w:rsidR="00C24EF4" w:rsidRPr="009743EA" w:rsidRDefault="00C24EF4" w:rsidP="005C72A8">
            <w:pPr>
              <w:pStyle w:val="TAL"/>
              <w:snapToGrid w:val="0"/>
              <w:jc w:val="center"/>
              <w:rPr>
                <w:b/>
                <w:kern w:val="1"/>
              </w:rPr>
            </w:pPr>
          </w:p>
          <w:p w14:paraId="7E468BCD" w14:textId="77777777" w:rsidR="00C24EF4" w:rsidRPr="009743EA" w:rsidRDefault="00C24EF4" w:rsidP="005C72A8">
            <w:pPr>
              <w:pStyle w:val="TAL"/>
              <w:snapToGrid w:val="0"/>
              <w:jc w:val="center"/>
              <w:rPr>
                <w:b/>
                <w:kern w:val="1"/>
              </w:rPr>
            </w:pPr>
          </w:p>
          <w:p w14:paraId="736E29A9" w14:textId="77777777" w:rsidR="00C24EF4" w:rsidRPr="009743EA" w:rsidRDefault="00C24EF4" w:rsidP="005C72A8">
            <w:pPr>
              <w:pStyle w:val="TAL"/>
              <w:snapToGrid w:val="0"/>
              <w:jc w:val="center"/>
              <w:rPr>
                <w:b/>
                <w:kern w:val="1"/>
              </w:rPr>
            </w:pPr>
          </w:p>
          <w:p w14:paraId="644131B4" w14:textId="77777777" w:rsidR="00C24EF4" w:rsidRPr="009743EA" w:rsidRDefault="00C24EF4" w:rsidP="005C72A8">
            <w:pPr>
              <w:pStyle w:val="TAL"/>
              <w:snapToGrid w:val="0"/>
              <w:jc w:val="center"/>
              <w:rPr>
                <w:b/>
                <w:kern w:val="1"/>
              </w:rPr>
            </w:pPr>
            <w:r w:rsidRPr="009743EA">
              <w:rPr>
                <w:b/>
                <w:kern w:val="1"/>
              </w:rPr>
              <w:t>Call Flow</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341CA33A" w14:textId="5BDB9CDF" w:rsidR="00C24EF4" w:rsidRPr="005A2D7C" w:rsidRDefault="00C24EF4" w:rsidP="005A2D7C">
            <w:pPr>
              <w:pStyle w:val="FL"/>
            </w:pPr>
            <w:r w:rsidRPr="009743EA">
              <w:rPr>
                <w:sz w:val="18"/>
              </w:rPr>
              <w:object w:dxaOrig="8385" w:dyaOrig="4320" w14:anchorId="6FBD218E">
                <v:shape id="_x0000_i1067" type="#_x0000_t75" style="width:263.3pt;height:135.4pt" o:ole="">
                  <v:imagedata r:id="rId65" o:title=""/>
                </v:shape>
                <o:OLEObject Type="Embed" ProgID="Visio.Drawing.15" ShapeID="_x0000_i1067" DrawAspect="Content" ObjectID="_1667911205" r:id="rId66"/>
              </w:object>
            </w:r>
          </w:p>
        </w:tc>
      </w:tr>
      <w:tr w:rsidR="00C24EF4" w:rsidRPr="009743EA" w14:paraId="0387CCAE"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509F75D3" w14:textId="77777777" w:rsidR="00C24EF4" w:rsidRPr="009743EA" w:rsidRDefault="00C24EF4" w:rsidP="005C72A8">
            <w:pPr>
              <w:pStyle w:val="TAL"/>
              <w:snapToGrid w:val="0"/>
              <w:jc w:val="center"/>
              <w:rPr>
                <w:b/>
                <w:kern w:val="1"/>
              </w:rPr>
            </w:pPr>
          </w:p>
          <w:p w14:paraId="1077FCDE" w14:textId="77777777" w:rsidR="00C24EF4" w:rsidRPr="009743EA" w:rsidRDefault="00C24EF4" w:rsidP="005C72A8">
            <w:pPr>
              <w:pStyle w:val="TAL"/>
              <w:snapToGrid w:val="0"/>
              <w:jc w:val="center"/>
              <w:rPr>
                <w:b/>
                <w:kern w:val="1"/>
              </w:rPr>
            </w:pPr>
          </w:p>
          <w:p w14:paraId="662C82A0" w14:textId="77777777" w:rsidR="00C24EF4" w:rsidRPr="009743EA" w:rsidRDefault="00C24EF4" w:rsidP="005C72A8">
            <w:pPr>
              <w:pStyle w:val="TAL"/>
              <w:snapToGrid w:val="0"/>
              <w:jc w:val="center"/>
              <w:rPr>
                <w:b/>
                <w:kern w:val="1"/>
              </w:rPr>
            </w:pPr>
          </w:p>
          <w:p w14:paraId="549C13E2" w14:textId="77777777" w:rsidR="00C24EF4" w:rsidRPr="009743EA" w:rsidRDefault="00C24EF4" w:rsidP="005C72A8">
            <w:pPr>
              <w:pStyle w:val="TAL"/>
              <w:snapToGrid w:val="0"/>
              <w:jc w:val="center"/>
              <w:rPr>
                <w:b/>
                <w:kern w:val="1"/>
              </w:rPr>
            </w:pPr>
            <w:r w:rsidRPr="009743EA">
              <w:rPr>
                <w:b/>
                <w:kern w:val="1"/>
              </w:rPr>
              <w:t>HTTP Header Information</w:t>
            </w:r>
          </w:p>
          <w:p w14:paraId="02B3A431" w14:textId="77777777" w:rsidR="00FE3B5F" w:rsidRPr="009743EA" w:rsidRDefault="00FE3B5F" w:rsidP="005C72A8">
            <w:pPr>
              <w:pStyle w:val="TAL"/>
              <w:snapToGrid w:val="0"/>
              <w:jc w:val="center"/>
              <w:rPr>
                <w:b/>
                <w:kern w:val="1"/>
              </w:rP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01"/>
              <w:gridCol w:w="4359"/>
            </w:tblGrid>
            <w:tr w:rsidR="00C24EF4" w:rsidRPr="009743EA" w14:paraId="6B5CA380" w14:textId="77777777" w:rsidTr="005A2D7C">
              <w:trPr>
                <w:jc w:val="center"/>
              </w:trPr>
              <w:tc>
                <w:tcPr>
                  <w:tcW w:w="1501" w:type="dxa"/>
                  <w:shd w:val="clear" w:color="auto" w:fill="9CC2E5"/>
                </w:tcPr>
                <w:p w14:paraId="40AE8C2C" w14:textId="77777777" w:rsidR="00C24EF4" w:rsidRPr="009743EA" w:rsidRDefault="00C24EF4" w:rsidP="005C72A8">
                  <w:pPr>
                    <w:pStyle w:val="TAL"/>
                    <w:snapToGrid w:val="0"/>
                    <w:jc w:val="center"/>
                    <w:rPr>
                      <w:rFonts w:eastAsia="Calibri"/>
                      <w:b/>
                      <w:szCs w:val="22"/>
                    </w:rPr>
                  </w:pPr>
                  <w:r w:rsidRPr="009743EA">
                    <w:rPr>
                      <w:rFonts w:eastAsia="Calibri"/>
                      <w:b/>
                      <w:szCs w:val="22"/>
                    </w:rPr>
                    <w:t>Header</w:t>
                  </w:r>
                </w:p>
              </w:tc>
              <w:tc>
                <w:tcPr>
                  <w:tcW w:w="4359" w:type="dxa"/>
                  <w:shd w:val="clear" w:color="auto" w:fill="9CC2E5"/>
                </w:tcPr>
                <w:p w14:paraId="03443973" w14:textId="77777777" w:rsidR="00C24EF4" w:rsidRPr="009743EA" w:rsidRDefault="00C24EF4" w:rsidP="005C72A8">
                  <w:pPr>
                    <w:pStyle w:val="TAL"/>
                    <w:snapToGrid w:val="0"/>
                    <w:jc w:val="center"/>
                    <w:rPr>
                      <w:rFonts w:eastAsia="Calibri"/>
                      <w:b/>
                      <w:szCs w:val="22"/>
                    </w:rPr>
                  </w:pPr>
                  <w:r w:rsidRPr="009743EA">
                    <w:rPr>
                      <w:rFonts w:eastAsia="Calibri"/>
                      <w:b/>
                      <w:szCs w:val="22"/>
                    </w:rPr>
                    <w:t>Value</w:t>
                  </w:r>
                </w:p>
              </w:tc>
            </w:tr>
            <w:tr w:rsidR="00C24EF4" w:rsidRPr="009743EA" w14:paraId="1F5C6F03" w14:textId="77777777" w:rsidTr="005A2D7C">
              <w:trPr>
                <w:jc w:val="center"/>
              </w:trPr>
              <w:tc>
                <w:tcPr>
                  <w:tcW w:w="1501" w:type="dxa"/>
                  <w:shd w:val="clear" w:color="auto" w:fill="DEEAF6"/>
                </w:tcPr>
                <w:p w14:paraId="5BF96494" w14:textId="77777777" w:rsidR="00C24EF4" w:rsidRPr="009743EA" w:rsidRDefault="00C24EF4" w:rsidP="005C72A8">
                  <w:pPr>
                    <w:pStyle w:val="TAL"/>
                    <w:snapToGrid w:val="0"/>
                    <w:jc w:val="center"/>
                    <w:rPr>
                      <w:rFonts w:eastAsia="Calibri"/>
                      <w:szCs w:val="22"/>
                    </w:rPr>
                  </w:pPr>
                  <w:r w:rsidRPr="009743EA">
                    <w:rPr>
                      <w:rFonts w:eastAsia="Calibri"/>
                      <w:szCs w:val="22"/>
                    </w:rPr>
                    <w:t>Accept</w:t>
                  </w:r>
                </w:p>
              </w:tc>
              <w:tc>
                <w:tcPr>
                  <w:tcW w:w="4359" w:type="dxa"/>
                  <w:shd w:val="clear" w:color="auto" w:fill="auto"/>
                </w:tcPr>
                <w:p w14:paraId="09947515" w14:textId="77777777" w:rsidR="00C24EF4" w:rsidRPr="009743EA" w:rsidRDefault="00C24EF4" w:rsidP="005C72A8">
                  <w:pPr>
                    <w:pStyle w:val="TAL"/>
                    <w:snapToGrid w:val="0"/>
                    <w:rPr>
                      <w:rFonts w:eastAsia="Calibri"/>
                      <w:szCs w:val="22"/>
                    </w:rPr>
                  </w:pPr>
                  <w:r w:rsidRPr="009743EA">
                    <w:rPr>
                      <w:rFonts w:eastAsia="Calibri"/>
                      <w:szCs w:val="22"/>
                    </w:rPr>
                    <w:t>application/</w:t>
                  </w:r>
                  <w:r w:rsidR="005A3EEC" w:rsidRPr="009743EA">
                    <w:rPr>
                      <w:rFonts w:eastAsia="Calibri"/>
                      <w:szCs w:val="22"/>
                    </w:rPr>
                    <w:t xml:space="preserve"> </w:t>
                  </w:r>
                  <w:r w:rsidRPr="009743EA">
                    <w:rPr>
                      <w:rFonts w:eastAsia="Calibri"/>
                      <w:szCs w:val="22"/>
                    </w:rPr>
                    <w:t>json</w:t>
                  </w:r>
                </w:p>
              </w:tc>
            </w:tr>
            <w:tr w:rsidR="00C24EF4" w:rsidRPr="009743EA" w14:paraId="39CC7EB3" w14:textId="77777777" w:rsidTr="005A2D7C">
              <w:trPr>
                <w:jc w:val="center"/>
              </w:trPr>
              <w:tc>
                <w:tcPr>
                  <w:tcW w:w="1501" w:type="dxa"/>
                  <w:shd w:val="clear" w:color="auto" w:fill="DEEAF6"/>
                </w:tcPr>
                <w:p w14:paraId="381B8B66" w14:textId="77777777" w:rsidR="00C24EF4" w:rsidRPr="009743EA" w:rsidRDefault="00C24EF4" w:rsidP="005C72A8">
                  <w:pPr>
                    <w:pStyle w:val="TAL"/>
                    <w:snapToGrid w:val="0"/>
                    <w:jc w:val="center"/>
                    <w:rPr>
                      <w:rFonts w:eastAsia="Calibri"/>
                      <w:szCs w:val="22"/>
                    </w:rPr>
                  </w:pPr>
                  <w:r w:rsidRPr="009743EA">
                    <w:rPr>
                      <w:rFonts w:eastAsia="Calibri"/>
                      <w:szCs w:val="22"/>
                    </w:rPr>
                    <w:t>X-M2M-RI</w:t>
                  </w:r>
                </w:p>
              </w:tc>
              <w:tc>
                <w:tcPr>
                  <w:tcW w:w="4359" w:type="dxa"/>
                  <w:shd w:val="clear" w:color="auto" w:fill="auto"/>
                </w:tcPr>
                <w:p w14:paraId="13BFA292" w14:textId="77777777" w:rsidR="00C24EF4" w:rsidRPr="009743EA" w:rsidRDefault="00C24EF4" w:rsidP="005C72A8">
                  <w:pPr>
                    <w:pStyle w:val="TAL"/>
                    <w:snapToGrid w:val="0"/>
                    <w:rPr>
                      <w:rFonts w:eastAsia="Calibri"/>
                      <w:szCs w:val="22"/>
                    </w:rPr>
                  </w:pPr>
                  <w:r w:rsidRPr="009743EA">
                    <w:rPr>
                      <w:rFonts w:eastAsia="Calibri"/>
                      <w:szCs w:val="22"/>
                    </w:rPr>
                    <w:t>Request</w:t>
                  </w:r>
                  <w:r w:rsidR="005A3EEC" w:rsidRPr="009743EA">
                    <w:rPr>
                      <w:rFonts w:eastAsia="Calibri"/>
                      <w:szCs w:val="22"/>
                    </w:rPr>
                    <w:t xml:space="preserve"> </w:t>
                  </w:r>
                  <w:r w:rsidRPr="009743EA">
                    <w:rPr>
                      <w:rFonts w:eastAsia="Calibri"/>
                      <w:szCs w:val="22"/>
                    </w:rPr>
                    <w:t>ID</w:t>
                  </w:r>
                  <w:r w:rsidR="005A3EEC" w:rsidRPr="009743EA">
                    <w:rPr>
                      <w:rFonts w:eastAsia="Calibri"/>
                      <w:szCs w:val="22"/>
                    </w:rPr>
                    <w:t xml:space="preserve"> </w:t>
                  </w:r>
                </w:p>
              </w:tc>
            </w:tr>
            <w:tr w:rsidR="00C24EF4" w:rsidRPr="009743EA" w14:paraId="3CB2300D" w14:textId="77777777" w:rsidTr="005A2D7C">
              <w:trPr>
                <w:jc w:val="center"/>
              </w:trPr>
              <w:tc>
                <w:tcPr>
                  <w:tcW w:w="1501" w:type="dxa"/>
                  <w:shd w:val="clear" w:color="auto" w:fill="DEEAF6"/>
                </w:tcPr>
                <w:p w14:paraId="752573B0" w14:textId="77777777" w:rsidR="00C24EF4" w:rsidRPr="009743EA" w:rsidRDefault="00C24EF4" w:rsidP="005C72A8">
                  <w:pPr>
                    <w:pStyle w:val="TAL"/>
                    <w:snapToGrid w:val="0"/>
                    <w:jc w:val="center"/>
                    <w:rPr>
                      <w:rFonts w:eastAsia="Calibri"/>
                      <w:szCs w:val="22"/>
                    </w:rPr>
                  </w:pPr>
                  <w:r w:rsidRPr="009743EA">
                    <w:rPr>
                      <w:rFonts w:eastAsia="Calibri"/>
                      <w:szCs w:val="22"/>
                    </w:rPr>
                    <w:t>X-M2M-Origin</w:t>
                  </w:r>
                </w:p>
              </w:tc>
              <w:tc>
                <w:tcPr>
                  <w:tcW w:w="4359" w:type="dxa"/>
                  <w:shd w:val="clear" w:color="auto" w:fill="auto"/>
                </w:tcPr>
                <w:p w14:paraId="38D41EE6" w14:textId="77777777" w:rsidR="00C24EF4" w:rsidRPr="009743EA" w:rsidRDefault="00C24EF4" w:rsidP="005C72A8">
                  <w:pPr>
                    <w:pStyle w:val="TAL"/>
                    <w:snapToGrid w:val="0"/>
                    <w:rPr>
                      <w:rFonts w:eastAsia="Calibri"/>
                      <w:szCs w:val="22"/>
                    </w:rPr>
                  </w:pPr>
                  <w:r w:rsidRPr="009743EA">
                    <w:rPr>
                      <w:rFonts w:eastAsia="Calibri"/>
                      <w:szCs w:val="22"/>
                    </w:rPr>
                    <w:t>AE-ID</w:t>
                  </w:r>
                  <w:r w:rsidR="005A3EEC" w:rsidRPr="009743EA">
                    <w:rPr>
                      <w:rFonts w:eastAsia="Calibri"/>
                      <w:szCs w:val="22"/>
                    </w:rPr>
                    <w:t xml:space="preserve"> </w:t>
                  </w:r>
                  <w:r w:rsidRPr="009743EA">
                    <w:rPr>
                      <w:rFonts w:eastAsia="Calibri"/>
                      <w:szCs w:val="22"/>
                    </w:rPr>
                    <w:t>of</w:t>
                  </w:r>
                  <w:r w:rsidR="005A3EEC" w:rsidRPr="009743EA">
                    <w:rPr>
                      <w:rFonts w:eastAsia="Calibri"/>
                      <w:szCs w:val="22"/>
                    </w:rPr>
                    <w:t xml:space="preserve"> </w:t>
                  </w:r>
                  <w:r w:rsidRPr="009743EA">
                    <w:rPr>
                      <w:rFonts w:eastAsia="Calibri"/>
                      <w:szCs w:val="22"/>
                    </w:rPr>
                    <w:t>request</w:t>
                  </w:r>
                  <w:r w:rsidR="005A3EEC" w:rsidRPr="009743EA">
                    <w:rPr>
                      <w:rFonts w:eastAsia="Calibri"/>
                      <w:szCs w:val="22"/>
                    </w:rPr>
                    <w:t xml:space="preserve"> </w:t>
                  </w:r>
                  <w:r w:rsidRPr="009743EA">
                    <w:rPr>
                      <w:rFonts w:eastAsia="Calibri"/>
                      <w:szCs w:val="22"/>
                    </w:rPr>
                    <w:t>originator</w:t>
                  </w:r>
                </w:p>
              </w:tc>
            </w:tr>
            <w:tr w:rsidR="00BF4AD6" w:rsidRPr="009743EA" w14:paraId="61F784B3" w14:textId="77777777" w:rsidTr="005A2D7C">
              <w:trPr>
                <w:jc w:val="center"/>
              </w:trPr>
              <w:tc>
                <w:tcPr>
                  <w:tcW w:w="1501" w:type="dxa"/>
                  <w:shd w:val="clear" w:color="auto" w:fill="DEEAF6"/>
                </w:tcPr>
                <w:p w14:paraId="1AEA3C0A" w14:textId="77777777" w:rsidR="00BF4AD6" w:rsidRPr="009743EA" w:rsidRDefault="00BF4AD6" w:rsidP="008C30AE">
                  <w:pPr>
                    <w:pStyle w:val="TAL"/>
                    <w:snapToGrid w:val="0"/>
                    <w:jc w:val="center"/>
                    <w:rPr>
                      <w:rFonts w:eastAsia="Calibri"/>
                      <w:szCs w:val="22"/>
                    </w:rPr>
                  </w:pPr>
                  <w:r w:rsidRPr="009743EA">
                    <w:rPr>
                      <w:rFonts w:eastAsia="Calibri"/>
                      <w:szCs w:val="22"/>
                    </w:rPr>
                    <w:t>X-M2M-RVI</w:t>
                  </w:r>
                </w:p>
              </w:tc>
              <w:tc>
                <w:tcPr>
                  <w:tcW w:w="4359" w:type="dxa"/>
                  <w:shd w:val="clear" w:color="auto" w:fill="auto"/>
                </w:tcPr>
                <w:p w14:paraId="270E12E4" w14:textId="77777777" w:rsidR="00BF4AD6" w:rsidRPr="009743EA" w:rsidRDefault="00BF4AD6" w:rsidP="008C30AE">
                  <w:pPr>
                    <w:pStyle w:val="TAL"/>
                    <w:snapToGrid w:val="0"/>
                    <w:rPr>
                      <w:rFonts w:eastAsia="Calibri"/>
                      <w:szCs w:val="22"/>
                    </w:rPr>
                  </w:pPr>
                  <w:r w:rsidRPr="009743EA">
                    <w:rPr>
                      <w:rFonts w:eastAsia="Calibri"/>
                      <w:szCs w:val="22"/>
                    </w:rPr>
                    <w:t>Release</w:t>
                  </w:r>
                  <w:r w:rsidR="005A3EEC" w:rsidRPr="009743EA">
                    <w:rPr>
                      <w:rFonts w:eastAsia="Calibri"/>
                      <w:szCs w:val="22"/>
                    </w:rPr>
                    <w:t xml:space="preserve"> </w:t>
                  </w:r>
                  <w:r w:rsidRPr="009743EA">
                    <w:rPr>
                      <w:rFonts w:eastAsia="Calibri"/>
                      <w:szCs w:val="22"/>
                    </w:rPr>
                    <w:t>Version</w:t>
                  </w:r>
                  <w:r w:rsidR="005A3EEC" w:rsidRPr="009743EA">
                    <w:rPr>
                      <w:rFonts w:eastAsia="Calibri"/>
                      <w:szCs w:val="22"/>
                    </w:rPr>
                    <w:t xml:space="preserve"> </w:t>
                  </w:r>
                  <w:r w:rsidRPr="009743EA">
                    <w:rPr>
                      <w:rFonts w:eastAsia="Calibri"/>
                      <w:szCs w:val="22"/>
                    </w:rPr>
                    <w:t>Indicator</w:t>
                  </w:r>
                </w:p>
              </w:tc>
            </w:tr>
          </w:tbl>
          <w:p w14:paraId="6FAAB8FE" w14:textId="77777777" w:rsidR="00C24EF4" w:rsidRPr="009743EA" w:rsidRDefault="00C24EF4" w:rsidP="005C72A8">
            <w:pPr>
              <w:pStyle w:val="TAL"/>
              <w:snapToGrid w:val="0"/>
              <w:jc w:val="center"/>
            </w:pPr>
          </w:p>
        </w:tc>
      </w:tr>
      <w:tr w:rsidR="00C24EF4" w:rsidRPr="009743EA" w14:paraId="2F2B5258"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0BC3F1FA" w14:textId="77777777" w:rsidR="00C24EF4" w:rsidRPr="009743EA" w:rsidRDefault="00C24EF4" w:rsidP="005C72A8">
            <w:pPr>
              <w:pStyle w:val="Default"/>
              <w:jc w:val="center"/>
              <w:rPr>
                <w:color w:val="auto"/>
              </w:rPr>
            </w:pPr>
          </w:p>
          <w:p w14:paraId="7726B139" w14:textId="77777777" w:rsidR="00C24EF4" w:rsidRPr="009743EA" w:rsidRDefault="00C24EF4" w:rsidP="005C72A8">
            <w:pPr>
              <w:pStyle w:val="Default"/>
              <w:jc w:val="center"/>
              <w:rPr>
                <w:b/>
                <w:sz w:val="20"/>
                <w:szCs w:val="20"/>
              </w:rPr>
            </w:pPr>
          </w:p>
          <w:p w14:paraId="2269DAC2" w14:textId="77777777" w:rsidR="00C24EF4" w:rsidRPr="009743EA" w:rsidRDefault="00C24EF4" w:rsidP="005C72A8">
            <w:pPr>
              <w:pStyle w:val="Default"/>
              <w:jc w:val="center"/>
              <w:rPr>
                <w:b/>
                <w:sz w:val="20"/>
                <w:szCs w:val="20"/>
              </w:rPr>
            </w:pPr>
          </w:p>
          <w:p w14:paraId="51FA127A" w14:textId="77777777" w:rsidR="00C24EF4" w:rsidRPr="009743EA" w:rsidRDefault="00C24EF4" w:rsidP="005C72A8">
            <w:pPr>
              <w:pStyle w:val="Default"/>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01A3AF89" w14:textId="77777777" w:rsidR="00C24EF4" w:rsidRPr="009743EA" w:rsidRDefault="00C24EF4" w:rsidP="005C72A8">
            <w:pPr>
              <w:pStyle w:val="Default"/>
              <w:jc w:val="center"/>
              <w:rPr>
                <w:b/>
                <w:kern w:val="1"/>
              </w:rPr>
            </w:pPr>
            <w:r w:rsidRPr="009743EA">
              <w:rPr>
                <w:rFonts w:ascii="Arial" w:eastAsia="Malgun Gothic" w:hAnsi="Arial"/>
                <w:b/>
                <w:color w:val="auto"/>
                <w:kern w:val="1"/>
                <w:sz w:val="18"/>
                <w:szCs w:val="20"/>
              </w:rPr>
              <w:t>latest</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7F91CCBE" w14:textId="77777777" w:rsidR="0004193D" w:rsidRPr="005A2D7C" w:rsidRDefault="0004193D" w:rsidP="005A2D7C">
            <w:pPr>
              <w:pStyle w:val="TAL"/>
              <w:rPr>
                <w:rFonts w:eastAsia="Calibri Light"/>
                <w:lang w:val="fr-FR"/>
              </w:rPr>
            </w:pPr>
          </w:p>
          <w:p w14:paraId="17689B26" w14:textId="77777777" w:rsidR="00C24EF4" w:rsidRPr="00062C7A" w:rsidRDefault="0004193D" w:rsidP="007C39B4">
            <w:pPr>
              <w:widowControl w:val="0"/>
              <w:overflowPunct/>
              <w:spacing w:after="0"/>
              <w:ind w:left="284"/>
              <w:jc w:val="both"/>
              <w:textAlignment w:val="auto"/>
              <w:rPr>
                <w:rFonts w:eastAsia="Calibri Light"/>
                <w:b/>
                <w:sz w:val="24"/>
                <w:lang w:val="fr-FR"/>
              </w:rPr>
            </w:pPr>
            <w:r w:rsidRPr="00062C7A">
              <w:rPr>
                <w:rFonts w:eastAsia="Calibri Light"/>
                <w:b/>
                <w:sz w:val="24"/>
                <w:lang w:val="fr-FR"/>
              </w:rPr>
              <w:t>API/CI/RET/001_LA</w:t>
            </w:r>
            <w:r w:rsidR="00C24EF4" w:rsidRPr="00062C7A">
              <w:rPr>
                <w:rFonts w:eastAsia="Calibri Light"/>
                <w:b/>
                <w:sz w:val="24"/>
                <w:lang w:val="fr-FR"/>
              </w:rPr>
              <w:t xml:space="preserve"> </w:t>
            </w:r>
          </w:p>
          <w:p w14:paraId="2314C511" w14:textId="77777777" w:rsidR="00C24EF4" w:rsidRPr="00062C7A" w:rsidRDefault="00C24EF4" w:rsidP="005C72A8">
            <w:pPr>
              <w:widowControl w:val="0"/>
              <w:overflowPunct/>
              <w:spacing w:after="0"/>
              <w:ind w:left="284"/>
              <w:jc w:val="both"/>
              <w:textAlignment w:val="auto"/>
              <w:rPr>
                <w:rFonts w:ascii="Arial" w:hAnsi="Arial"/>
                <w:b/>
                <w:color w:val="0070C0"/>
                <w:sz w:val="18"/>
                <w:lang w:val="fr-FR"/>
              </w:rPr>
            </w:pPr>
          </w:p>
          <w:p w14:paraId="6ED8E2DB" w14:textId="77777777" w:rsidR="00C24EF4" w:rsidRPr="00062C7A" w:rsidRDefault="00C24EF4" w:rsidP="005C72A8">
            <w:pPr>
              <w:widowControl w:val="0"/>
              <w:overflowPunct/>
              <w:spacing w:after="0"/>
              <w:ind w:left="284"/>
              <w:jc w:val="both"/>
              <w:textAlignment w:val="auto"/>
              <w:rPr>
                <w:rFonts w:ascii="Arial" w:hAnsi="Arial"/>
                <w:b/>
                <w:color w:val="0070C0"/>
                <w:sz w:val="18"/>
                <w:lang w:val="fr-FR"/>
              </w:rPr>
            </w:pPr>
            <w:r w:rsidRPr="00062C7A">
              <w:rPr>
                <w:rFonts w:ascii="Arial" w:hAnsi="Arial"/>
                <w:b/>
                <w:color w:val="0070C0"/>
                <w:sz w:val="18"/>
                <w:lang w:val="fr-FR"/>
              </w:rPr>
              <w:t>HTTP Request:</w:t>
            </w:r>
          </w:p>
          <w:p w14:paraId="1183E8EB" w14:textId="77777777" w:rsidR="00C24EF4" w:rsidRPr="00062C7A" w:rsidRDefault="00C24EF4" w:rsidP="005C72A8">
            <w:pPr>
              <w:pStyle w:val="TAL"/>
              <w:snapToGrid w:val="0"/>
              <w:ind w:left="284"/>
              <w:jc w:val="both"/>
              <w:rPr>
                <w:color w:val="0070C0"/>
                <w:lang w:val="fr-FR"/>
              </w:rPr>
            </w:pPr>
          </w:p>
          <w:p w14:paraId="0C8B2E81" w14:textId="77777777" w:rsidR="00C24EF4" w:rsidRPr="00062C7A" w:rsidRDefault="00C24EF4" w:rsidP="005C72A8">
            <w:pPr>
              <w:pStyle w:val="TAL"/>
              <w:snapToGrid w:val="0"/>
              <w:ind w:left="284"/>
              <w:jc w:val="both"/>
              <w:rPr>
                <w:color w:val="0070C0"/>
                <w:lang w:val="fr-FR"/>
              </w:rPr>
            </w:pPr>
            <w:r w:rsidRPr="00062C7A">
              <w:rPr>
                <w:color w:val="0070C0"/>
                <w:lang w:val="fr-FR"/>
              </w:rPr>
              <w:t>GET /mn-name/ae_sensor/cont_temp/la HTTP/1.1</w:t>
            </w:r>
          </w:p>
          <w:p w14:paraId="5283C801" w14:textId="77777777" w:rsidR="00C24EF4" w:rsidRPr="00062C7A" w:rsidRDefault="00C24EF4" w:rsidP="005C72A8">
            <w:pPr>
              <w:pStyle w:val="TAL"/>
              <w:snapToGrid w:val="0"/>
              <w:ind w:left="284"/>
              <w:jc w:val="both"/>
              <w:rPr>
                <w:color w:val="0070C0"/>
                <w:lang w:val="fr-FR"/>
              </w:rPr>
            </w:pPr>
            <w:r w:rsidRPr="00062C7A">
              <w:rPr>
                <w:color w:val="0070C0"/>
                <w:lang w:val="fr-FR"/>
              </w:rPr>
              <w:t>Host: 192.168.0.10:8282</w:t>
            </w:r>
          </w:p>
          <w:p w14:paraId="249CB099" w14:textId="77777777" w:rsidR="00C24EF4" w:rsidRPr="00062C7A" w:rsidRDefault="00C24EF4" w:rsidP="005C72A8">
            <w:pPr>
              <w:pStyle w:val="TAL"/>
              <w:snapToGrid w:val="0"/>
              <w:ind w:left="284"/>
              <w:jc w:val="both"/>
              <w:rPr>
                <w:color w:val="0070C0"/>
                <w:lang w:val="fr-FR"/>
              </w:rPr>
            </w:pPr>
            <w:r w:rsidRPr="00062C7A">
              <w:rPr>
                <w:color w:val="0070C0"/>
                <w:lang w:val="fr-FR"/>
              </w:rPr>
              <w:t>X-M2M-Origin: CAE0120180406T0846311405855351047680_cse01</w:t>
            </w:r>
          </w:p>
          <w:p w14:paraId="2A2F9614" w14:textId="77777777" w:rsidR="00C24EF4" w:rsidRPr="00062C7A" w:rsidRDefault="00C24EF4" w:rsidP="005C72A8">
            <w:pPr>
              <w:pStyle w:val="TAL"/>
              <w:snapToGrid w:val="0"/>
              <w:ind w:left="284"/>
              <w:jc w:val="both"/>
              <w:rPr>
                <w:color w:val="0070C0"/>
                <w:lang w:val="fr-FR"/>
              </w:rPr>
            </w:pPr>
            <w:r w:rsidRPr="00062C7A">
              <w:rPr>
                <w:color w:val="0070C0"/>
                <w:lang w:val="fr-FR"/>
              </w:rPr>
              <w:t>X-M2M-RI: 1234</w:t>
            </w:r>
          </w:p>
          <w:p w14:paraId="7E9D5574" w14:textId="77777777" w:rsidR="008503B6" w:rsidRPr="00062C7A" w:rsidRDefault="008503B6" w:rsidP="008503B6">
            <w:pPr>
              <w:widowControl w:val="0"/>
              <w:overflowPunct/>
              <w:spacing w:after="0"/>
              <w:ind w:left="284"/>
              <w:jc w:val="both"/>
              <w:textAlignment w:val="auto"/>
              <w:rPr>
                <w:color w:val="0070C0"/>
                <w:lang w:val="fr-FR"/>
              </w:rPr>
            </w:pPr>
            <w:r w:rsidRPr="00062C7A">
              <w:rPr>
                <w:rFonts w:ascii="Arial" w:hAnsi="Arial"/>
                <w:color w:val="0070C0"/>
                <w:sz w:val="18"/>
                <w:lang w:val="fr-FR"/>
              </w:rPr>
              <w:lastRenderedPageBreak/>
              <w:t>X-M2M-RVI: 2a</w:t>
            </w:r>
          </w:p>
          <w:p w14:paraId="74E43B53" w14:textId="77777777" w:rsidR="008503B6" w:rsidRPr="00062C7A" w:rsidRDefault="008503B6" w:rsidP="005C72A8">
            <w:pPr>
              <w:pStyle w:val="TAL"/>
              <w:snapToGrid w:val="0"/>
              <w:ind w:left="284"/>
              <w:jc w:val="both"/>
              <w:rPr>
                <w:color w:val="0070C0"/>
                <w:lang w:val="fr-FR"/>
              </w:rPr>
            </w:pPr>
          </w:p>
          <w:p w14:paraId="72C4C67A" w14:textId="77777777" w:rsidR="00C24EF4" w:rsidRPr="00062C7A" w:rsidRDefault="00C24EF4" w:rsidP="005C72A8">
            <w:pPr>
              <w:widowControl w:val="0"/>
              <w:overflowPunct/>
              <w:spacing w:after="0"/>
              <w:ind w:left="284"/>
              <w:jc w:val="both"/>
              <w:textAlignment w:val="auto"/>
              <w:rPr>
                <w:rFonts w:ascii="Arial" w:hAnsi="Arial"/>
                <w:b/>
                <w:color w:val="0070C0"/>
                <w:sz w:val="18"/>
                <w:lang w:val="fr-FR"/>
              </w:rPr>
            </w:pPr>
          </w:p>
          <w:p w14:paraId="01FF22BF" w14:textId="77777777" w:rsidR="00C24EF4" w:rsidRPr="009743EA" w:rsidRDefault="00C24EF4" w:rsidP="005C72A8">
            <w:pPr>
              <w:widowControl w:val="0"/>
              <w:overflowPunct/>
              <w:spacing w:after="0"/>
              <w:ind w:left="284"/>
              <w:jc w:val="both"/>
              <w:textAlignment w:val="auto"/>
              <w:rPr>
                <w:rFonts w:ascii="Arial" w:hAnsi="Arial"/>
                <w:b/>
                <w:color w:val="0070C0"/>
                <w:sz w:val="18"/>
              </w:rPr>
            </w:pPr>
            <w:r w:rsidRPr="009743EA">
              <w:rPr>
                <w:rFonts w:ascii="Arial" w:hAnsi="Arial"/>
                <w:b/>
                <w:color w:val="0070C0"/>
                <w:sz w:val="18"/>
              </w:rPr>
              <w:t>HTTP Response:</w:t>
            </w:r>
          </w:p>
          <w:p w14:paraId="33E4A692" w14:textId="77777777" w:rsidR="00C24EF4" w:rsidRPr="009743EA" w:rsidRDefault="00C24EF4" w:rsidP="005C72A8">
            <w:pPr>
              <w:widowControl w:val="0"/>
              <w:overflowPunct/>
              <w:spacing w:after="0"/>
              <w:ind w:left="284"/>
              <w:textAlignment w:val="auto"/>
              <w:rPr>
                <w:rFonts w:ascii="Arial" w:hAnsi="Arial"/>
                <w:color w:val="0070C0"/>
                <w:sz w:val="18"/>
              </w:rPr>
            </w:pPr>
          </w:p>
          <w:p w14:paraId="65D6F6D2" w14:textId="77777777" w:rsidR="00C24EF4" w:rsidRPr="009743EA" w:rsidRDefault="00C24EF4" w:rsidP="005C72A8">
            <w:pPr>
              <w:widowControl w:val="0"/>
              <w:overflowPunct/>
              <w:spacing w:after="0"/>
              <w:ind w:left="284"/>
              <w:textAlignment w:val="auto"/>
              <w:rPr>
                <w:rFonts w:ascii="Arial" w:hAnsi="Arial"/>
                <w:color w:val="0070C0"/>
                <w:sz w:val="18"/>
              </w:rPr>
            </w:pPr>
            <w:r w:rsidRPr="009743EA">
              <w:rPr>
                <w:rFonts w:ascii="Arial" w:hAnsi="Arial"/>
                <w:color w:val="0070C0"/>
                <w:sz w:val="18"/>
              </w:rPr>
              <w:t>200 OK</w:t>
            </w:r>
          </w:p>
          <w:p w14:paraId="02C7C796" w14:textId="77777777" w:rsidR="00C24EF4" w:rsidRPr="009743EA" w:rsidRDefault="00C24EF4" w:rsidP="005C72A8">
            <w:pPr>
              <w:widowControl w:val="0"/>
              <w:overflowPunct/>
              <w:spacing w:after="0"/>
              <w:ind w:left="284"/>
              <w:jc w:val="both"/>
              <w:textAlignment w:val="auto"/>
              <w:rPr>
                <w:rFonts w:ascii="Arial" w:hAnsi="Arial"/>
                <w:color w:val="0070C0"/>
                <w:sz w:val="18"/>
              </w:rPr>
            </w:pPr>
            <w:r w:rsidRPr="009743EA">
              <w:rPr>
                <w:rFonts w:ascii="Arial" w:hAnsi="Arial"/>
                <w:color w:val="0070C0"/>
                <w:sz w:val="18"/>
              </w:rPr>
              <w:t xml:space="preserve">Content-Length:258 </w:t>
            </w:r>
          </w:p>
          <w:p w14:paraId="45406B2E" w14:textId="77777777" w:rsidR="00C24EF4" w:rsidRPr="00062C7A" w:rsidRDefault="00C24EF4"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Content-Type:application/json</w:t>
            </w:r>
          </w:p>
          <w:p w14:paraId="535CAB90" w14:textId="77777777" w:rsidR="00C24EF4" w:rsidRPr="00062C7A" w:rsidRDefault="00C24EF4"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X-M2M-RI:1234</w:t>
            </w:r>
          </w:p>
          <w:p w14:paraId="252E9AB7" w14:textId="77777777" w:rsidR="008503B6" w:rsidRPr="009743EA" w:rsidRDefault="008503B6" w:rsidP="008503B6">
            <w:pPr>
              <w:widowControl w:val="0"/>
              <w:overflowPunct/>
              <w:spacing w:after="0"/>
              <w:ind w:left="284"/>
              <w:jc w:val="both"/>
              <w:textAlignment w:val="auto"/>
              <w:rPr>
                <w:color w:val="0070C0"/>
              </w:rPr>
            </w:pPr>
            <w:r w:rsidRPr="009743EA">
              <w:rPr>
                <w:rFonts w:ascii="Arial" w:hAnsi="Arial"/>
                <w:color w:val="0070C0"/>
                <w:sz w:val="18"/>
              </w:rPr>
              <w:t>X-M2M-RVI: 2a</w:t>
            </w:r>
          </w:p>
          <w:p w14:paraId="07F22B70" w14:textId="77777777" w:rsidR="00C24EF4" w:rsidRPr="009743EA" w:rsidRDefault="00C24EF4" w:rsidP="005C72A8">
            <w:pPr>
              <w:pStyle w:val="TAL"/>
              <w:snapToGrid w:val="0"/>
              <w:ind w:left="284"/>
              <w:rPr>
                <w:color w:val="0070C0"/>
              </w:rPr>
            </w:pPr>
            <w:r w:rsidRPr="009743EA">
              <w:rPr>
                <w:color w:val="0070C0"/>
              </w:rPr>
              <w:t>X-M2M-RSC:2000</w:t>
            </w:r>
          </w:p>
          <w:p w14:paraId="707909B4" w14:textId="77777777" w:rsidR="00C24EF4" w:rsidRPr="009743EA" w:rsidRDefault="00C24EF4" w:rsidP="005C72A8">
            <w:pPr>
              <w:pStyle w:val="TAL"/>
              <w:snapToGrid w:val="0"/>
              <w:ind w:left="284"/>
              <w:rPr>
                <w:color w:val="0070C0"/>
              </w:rPr>
            </w:pPr>
          </w:p>
          <w:p w14:paraId="6E762A0F" w14:textId="77777777" w:rsidR="00C24EF4" w:rsidRPr="00062C7A" w:rsidRDefault="00C24EF4" w:rsidP="005C72A8">
            <w:pPr>
              <w:pStyle w:val="TAL"/>
              <w:snapToGrid w:val="0"/>
              <w:ind w:left="284"/>
              <w:rPr>
                <w:color w:val="0070C0"/>
                <w:lang w:val="fr-FR"/>
              </w:rPr>
            </w:pPr>
            <w:r w:rsidRPr="00062C7A">
              <w:rPr>
                <w:color w:val="0070C0"/>
                <w:lang w:val="fr-FR"/>
              </w:rPr>
              <w:t>{</w:t>
            </w:r>
          </w:p>
          <w:p w14:paraId="46388267" w14:textId="77777777" w:rsidR="00C24EF4" w:rsidRPr="00062C7A" w:rsidRDefault="00C24EF4" w:rsidP="005C72A8">
            <w:pPr>
              <w:pStyle w:val="TAL"/>
              <w:snapToGrid w:val="0"/>
              <w:ind w:left="284"/>
              <w:rPr>
                <w:color w:val="0070C0"/>
                <w:lang w:val="fr-FR"/>
              </w:rPr>
            </w:pPr>
            <w:r w:rsidRPr="00062C7A">
              <w:rPr>
                <w:color w:val="0070C0"/>
                <w:lang w:val="fr-FR"/>
              </w:rPr>
              <w:t xml:space="preserve">    "m2m:cin": {</w:t>
            </w:r>
          </w:p>
          <w:p w14:paraId="00EF7420" w14:textId="77777777" w:rsidR="00C24EF4" w:rsidRPr="00062C7A" w:rsidRDefault="00C24EF4" w:rsidP="005C72A8">
            <w:pPr>
              <w:pStyle w:val="TAL"/>
              <w:snapToGrid w:val="0"/>
              <w:ind w:left="284"/>
              <w:rPr>
                <w:color w:val="0070C0"/>
                <w:lang w:val="fr-FR"/>
              </w:rPr>
            </w:pPr>
            <w:r w:rsidRPr="00062C7A">
              <w:rPr>
                <w:color w:val="0070C0"/>
                <w:lang w:val="fr-FR"/>
              </w:rPr>
              <w:t xml:space="preserve">        "con": "20",</w:t>
            </w:r>
          </w:p>
          <w:p w14:paraId="7D46A6C5" w14:textId="77777777" w:rsidR="00C24EF4" w:rsidRPr="00062C7A" w:rsidRDefault="00C24EF4" w:rsidP="005C72A8">
            <w:pPr>
              <w:pStyle w:val="TAL"/>
              <w:snapToGrid w:val="0"/>
              <w:ind w:left="284"/>
              <w:rPr>
                <w:color w:val="0070C0"/>
                <w:lang w:val="fr-FR"/>
              </w:rPr>
            </w:pPr>
            <w:r w:rsidRPr="00062C7A">
              <w:rPr>
                <w:color w:val="0070C0"/>
                <w:lang w:val="fr-FR"/>
              </w:rPr>
              <w:t xml:space="preserve">        "cs": 2,</w:t>
            </w:r>
          </w:p>
          <w:p w14:paraId="1A78C7C9" w14:textId="77777777" w:rsidR="00C24EF4" w:rsidRPr="00062C7A" w:rsidRDefault="00C24EF4" w:rsidP="005C72A8">
            <w:pPr>
              <w:pStyle w:val="TAL"/>
              <w:snapToGrid w:val="0"/>
              <w:ind w:left="284"/>
              <w:rPr>
                <w:color w:val="0070C0"/>
                <w:lang w:val="fr-FR"/>
              </w:rPr>
            </w:pPr>
            <w:r w:rsidRPr="00062C7A">
              <w:rPr>
                <w:color w:val="0070C0"/>
                <w:lang w:val="fr-FR"/>
              </w:rPr>
              <w:t xml:space="preserve">        "ct": "20180406T140213",</w:t>
            </w:r>
          </w:p>
          <w:p w14:paraId="26951E8C" w14:textId="77777777" w:rsidR="00C24EF4" w:rsidRPr="00062C7A" w:rsidRDefault="00C24EF4" w:rsidP="005C72A8">
            <w:pPr>
              <w:pStyle w:val="TAL"/>
              <w:snapToGrid w:val="0"/>
              <w:ind w:left="284"/>
              <w:rPr>
                <w:color w:val="0070C0"/>
                <w:lang w:val="fr-FR"/>
              </w:rPr>
            </w:pPr>
            <w:r w:rsidRPr="00062C7A">
              <w:rPr>
                <w:color w:val="0070C0"/>
                <w:lang w:val="fr-FR"/>
              </w:rPr>
              <w:t xml:space="preserve">        "et": "99991231T235959",</w:t>
            </w:r>
          </w:p>
          <w:p w14:paraId="41C1A100" w14:textId="77777777" w:rsidR="00C24EF4" w:rsidRPr="00062C7A" w:rsidRDefault="00C24EF4" w:rsidP="005C72A8">
            <w:pPr>
              <w:pStyle w:val="TAL"/>
              <w:snapToGrid w:val="0"/>
              <w:ind w:left="284"/>
              <w:rPr>
                <w:color w:val="0070C0"/>
                <w:lang w:val="fr-FR"/>
              </w:rPr>
            </w:pPr>
            <w:r w:rsidRPr="00062C7A">
              <w:rPr>
                <w:color w:val="0070C0"/>
                <w:lang w:val="fr-FR"/>
              </w:rPr>
              <w:t xml:space="preserve">        "lt": "20180406T140213",</w:t>
            </w:r>
          </w:p>
          <w:p w14:paraId="3C4A430F" w14:textId="77777777" w:rsidR="00C24EF4" w:rsidRPr="00062C7A" w:rsidRDefault="00C24EF4" w:rsidP="005C72A8">
            <w:pPr>
              <w:pStyle w:val="TAL"/>
              <w:snapToGrid w:val="0"/>
              <w:ind w:left="284"/>
              <w:rPr>
                <w:color w:val="0070C0"/>
                <w:lang w:val="fr-FR"/>
              </w:rPr>
            </w:pPr>
            <w:r w:rsidRPr="00062C7A">
              <w:rPr>
                <w:color w:val="0070C0"/>
                <w:lang w:val="fr-FR"/>
              </w:rPr>
              <w:t xml:space="preserve">        "pi": "cnt20180406T1353041405855518901760_cse01",</w:t>
            </w:r>
          </w:p>
          <w:p w14:paraId="07FB69EC" w14:textId="77777777" w:rsidR="00C24EF4" w:rsidRPr="00062C7A" w:rsidRDefault="00C24EF4" w:rsidP="005C72A8">
            <w:pPr>
              <w:pStyle w:val="TAL"/>
              <w:snapToGrid w:val="0"/>
              <w:ind w:left="284"/>
              <w:rPr>
                <w:color w:val="0070C0"/>
                <w:lang w:val="fr-FR"/>
              </w:rPr>
            </w:pPr>
            <w:r w:rsidRPr="00062C7A">
              <w:rPr>
                <w:color w:val="0070C0"/>
                <w:lang w:val="fr-FR"/>
              </w:rPr>
              <w:t xml:space="preserve">        "ri": "cin20180406T1402131405855770682883_cse01",</w:t>
            </w:r>
          </w:p>
          <w:p w14:paraId="531B438C" w14:textId="77777777" w:rsidR="00C24EF4" w:rsidRPr="00062C7A" w:rsidRDefault="00C24EF4" w:rsidP="005C72A8">
            <w:pPr>
              <w:pStyle w:val="TAL"/>
              <w:snapToGrid w:val="0"/>
              <w:ind w:left="284"/>
              <w:rPr>
                <w:color w:val="0070C0"/>
                <w:lang w:val="fr-FR"/>
              </w:rPr>
            </w:pPr>
            <w:r w:rsidRPr="00062C7A">
              <w:rPr>
                <w:color w:val="0070C0"/>
                <w:lang w:val="fr-FR"/>
              </w:rPr>
              <w:t xml:space="preserve">        "rn": "cin20180406T1402131405855770682882_cse01",</w:t>
            </w:r>
          </w:p>
          <w:p w14:paraId="57FB3045" w14:textId="77777777" w:rsidR="00C24EF4" w:rsidRPr="009743EA" w:rsidRDefault="00C24EF4" w:rsidP="005C72A8">
            <w:pPr>
              <w:pStyle w:val="TAL"/>
              <w:snapToGrid w:val="0"/>
              <w:ind w:left="284"/>
              <w:rPr>
                <w:color w:val="0070C0"/>
              </w:rPr>
            </w:pPr>
            <w:r w:rsidRPr="00062C7A">
              <w:rPr>
                <w:color w:val="0070C0"/>
                <w:lang w:val="fr-FR"/>
              </w:rPr>
              <w:t xml:space="preserve">        </w:t>
            </w:r>
            <w:r w:rsidRPr="009743EA">
              <w:rPr>
                <w:color w:val="0070C0"/>
              </w:rPr>
              <w:t>"st": 4,</w:t>
            </w:r>
          </w:p>
          <w:p w14:paraId="5A779BCF" w14:textId="77777777" w:rsidR="00C24EF4" w:rsidRPr="009743EA" w:rsidRDefault="00C24EF4" w:rsidP="005C72A8">
            <w:pPr>
              <w:pStyle w:val="TAL"/>
              <w:snapToGrid w:val="0"/>
              <w:ind w:left="284"/>
              <w:rPr>
                <w:color w:val="0070C0"/>
              </w:rPr>
            </w:pPr>
            <w:r w:rsidRPr="009743EA">
              <w:rPr>
                <w:color w:val="0070C0"/>
              </w:rPr>
              <w:t xml:space="preserve">        "ty": 4</w:t>
            </w:r>
          </w:p>
          <w:p w14:paraId="39A13EBF" w14:textId="77777777" w:rsidR="00C24EF4" w:rsidRPr="009743EA" w:rsidRDefault="00C24EF4" w:rsidP="005C72A8">
            <w:pPr>
              <w:pStyle w:val="TAL"/>
              <w:snapToGrid w:val="0"/>
              <w:ind w:left="284"/>
              <w:rPr>
                <w:color w:val="0070C0"/>
              </w:rPr>
            </w:pPr>
            <w:r w:rsidRPr="009743EA">
              <w:rPr>
                <w:color w:val="0070C0"/>
              </w:rPr>
              <w:t xml:space="preserve">    }</w:t>
            </w:r>
          </w:p>
          <w:p w14:paraId="79F10A76" w14:textId="77777777" w:rsidR="00C24EF4" w:rsidRPr="005A2D7C" w:rsidRDefault="00C24EF4" w:rsidP="005C72A8">
            <w:pPr>
              <w:pStyle w:val="TAL"/>
              <w:snapToGrid w:val="0"/>
              <w:ind w:left="284"/>
              <w:jc w:val="both"/>
              <w:rPr>
                <w:color w:val="0070C0"/>
              </w:rPr>
            </w:pPr>
            <w:r w:rsidRPr="009743EA">
              <w:rPr>
                <w:color w:val="0070C0"/>
              </w:rPr>
              <w:t>}</w:t>
            </w:r>
          </w:p>
        </w:tc>
      </w:tr>
      <w:tr w:rsidR="00C24EF4" w:rsidRPr="009743EA" w14:paraId="0975B3BE"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2C02CF04" w14:textId="77777777" w:rsidR="00C24EF4" w:rsidRPr="005A2D7C" w:rsidRDefault="00C24EF4" w:rsidP="005A2D7C">
            <w:pPr>
              <w:pStyle w:val="Default"/>
              <w:keepNext/>
              <w:jc w:val="center"/>
              <w:rPr>
                <w:color w:val="auto"/>
              </w:rPr>
            </w:pPr>
          </w:p>
          <w:p w14:paraId="02CC8627" w14:textId="77777777" w:rsidR="00C24EF4" w:rsidRPr="005A2D7C" w:rsidRDefault="00C24EF4" w:rsidP="005A2D7C">
            <w:pPr>
              <w:pStyle w:val="Default"/>
              <w:keepNext/>
              <w:jc w:val="center"/>
              <w:rPr>
                <w:color w:val="auto"/>
              </w:rPr>
            </w:pPr>
          </w:p>
          <w:p w14:paraId="7B433465" w14:textId="77777777" w:rsidR="00C24EF4" w:rsidRPr="005A2D7C" w:rsidRDefault="00C24EF4" w:rsidP="005A2D7C">
            <w:pPr>
              <w:pStyle w:val="Default"/>
              <w:keepNext/>
              <w:jc w:val="center"/>
              <w:rPr>
                <w:color w:val="auto"/>
              </w:rPr>
            </w:pPr>
          </w:p>
          <w:p w14:paraId="5C3E09AB" w14:textId="77777777" w:rsidR="00C24EF4" w:rsidRPr="009743EA" w:rsidRDefault="00C24EF4" w:rsidP="005A2D7C">
            <w:pPr>
              <w:pStyle w:val="Default"/>
              <w:keepNext/>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5305C328" w14:textId="77777777" w:rsidR="00C24EF4" w:rsidRPr="009743EA" w:rsidRDefault="00C24EF4" w:rsidP="005A2D7C">
            <w:pPr>
              <w:pStyle w:val="Default"/>
              <w:keepNext/>
              <w:jc w:val="center"/>
              <w:rPr>
                <w:color w:val="auto"/>
              </w:rPr>
            </w:pPr>
            <w:r w:rsidRPr="009743EA">
              <w:rPr>
                <w:rFonts w:ascii="Arial" w:eastAsia="Malgun Gothic" w:hAnsi="Arial"/>
                <w:b/>
                <w:color w:val="auto"/>
                <w:kern w:val="1"/>
                <w:sz w:val="18"/>
                <w:szCs w:val="20"/>
              </w:rPr>
              <w:t>oldest</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1F1CADCD" w14:textId="77777777" w:rsidR="00C24EF4" w:rsidRPr="00062C7A" w:rsidRDefault="00C24EF4" w:rsidP="005A2D7C">
            <w:pPr>
              <w:keepNext/>
              <w:widowControl w:val="0"/>
              <w:overflowPunct/>
              <w:spacing w:after="0"/>
              <w:ind w:left="284"/>
              <w:jc w:val="both"/>
              <w:textAlignment w:val="auto"/>
              <w:rPr>
                <w:rFonts w:ascii="Arial" w:hAnsi="Arial"/>
                <w:color w:val="0070C0"/>
                <w:sz w:val="18"/>
                <w:lang w:val="fr-FR"/>
              </w:rPr>
            </w:pPr>
          </w:p>
          <w:p w14:paraId="2A4443E7" w14:textId="77777777" w:rsidR="00C24EF4" w:rsidRPr="00062C7A" w:rsidRDefault="00C24EF4" w:rsidP="005A2D7C">
            <w:pPr>
              <w:pStyle w:val="NoSpacing"/>
              <w:keepNext/>
              <w:wordWrap/>
              <w:rPr>
                <w:rFonts w:ascii="Times New Roman" w:eastAsia="Calibri Light" w:hAnsi="Times New Roman"/>
                <w:b/>
                <w:sz w:val="24"/>
                <w:lang w:val="fr-FR"/>
              </w:rPr>
            </w:pPr>
            <w:r w:rsidRPr="00062C7A">
              <w:rPr>
                <w:rFonts w:ascii="Times New Roman" w:eastAsia="Calibri Light" w:hAnsi="Times New Roman"/>
                <w:b/>
                <w:sz w:val="24"/>
                <w:lang w:val="fr-FR"/>
              </w:rPr>
              <w:t xml:space="preserve">    </w:t>
            </w:r>
            <w:r w:rsidRPr="00062C7A">
              <w:rPr>
                <w:rFonts w:ascii="Times New Roman" w:eastAsia="Calibri Light" w:hAnsi="Times New Roman"/>
                <w:lang w:val="fr-FR"/>
              </w:rPr>
              <w:t xml:space="preserve">  </w:t>
            </w:r>
            <w:r w:rsidRPr="00062C7A">
              <w:rPr>
                <w:rFonts w:ascii="Times New Roman" w:eastAsia="Calibri Light" w:hAnsi="Times New Roman"/>
                <w:b/>
                <w:sz w:val="24"/>
                <w:lang w:val="fr-FR"/>
              </w:rPr>
              <w:t>API/CI/RET/001_OL</w:t>
            </w:r>
          </w:p>
          <w:p w14:paraId="17EDB1C3" w14:textId="77777777" w:rsidR="00C24EF4" w:rsidRPr="00062C7A" w:rsidRDefault="00C24EF4" w:rsidP="005A2D7C">
            <w:pPr>
              <w:pStyle w:val="NoSpacing"/>
              <w:keepNext/>
              <w:wordWrap/>
              <w:rPr>
                <w:rFonts w:ascii="Times New Roman" w:eastAsia="Calibri Light" w:hAnsi="Times New Roman"/>
                <w:b/>
                <w:sz w:val="24"/>
                <w:lang w:val="fr-FR"/>
              </w:rPr>
            </w:pPr>
            <w:r w:rsidRPr="00062C7A">
              <w:rPr>
                <w:rFonts w:ascii="Times New Roman" w:eastAsia="Calibri Light" w:hAnsi="Times New Roman"/>
                <w:b/>
                <w:sz w:val="24"/>
                <w:lang w:val="fr-FR"/>
              </w:rPr>
              <w:t xml:space="preserve">   </w:t>
            </w:r>
          </w:p>
          <w:p w14:paraId="14C94C33" w14:textId="77777777" w:rsidR="00C24EF4" w:rsidRPr="00062C7A" w:rsidRDefault="00C24EF4" w:rsidP="005A2D7C">
            <w:pPr>
              <w:keepNext/>
              <w:widowControl w:val="0"/>
              <w:overflowPunct/>
              <w:spacing w:after="0"/>
              <w:ind w:left="284"/>
              <w:jc w:val="both"/>
              <w:textAlignment w:val="auto"/>
              <w:rPr>
                <w:rFonts w:ascii="Arial" w:hAnsi="Arial"/>
                <w:b/>
                <w:color w:val="0070C0"/>
                <w:sz w:val="18"/>
                <w:lang w:val="fr-FR"/>
              </w:rPr>
            </w:pPr>
          </w:p>
          <w:p w14:paraId="097D0983" w14:textId="77777777" w:rsidR="00C24EF4" w:rsidRPr="00062C7A" w:rsidRDefault="00C24EF4" w:rsidP="005A2D7C">
            <w:pPr>
              <w:keepNext/>
              <w:widowControl w:val="0"/>
              <w:overflowPunct/>
              <w:spacing w:after="0"/>
              <w:ind w:left="284"/>
              <w:jc w:val="both"/>
              <w:textAlignment w:val="auto"/>
              <w:rPr>
                <w:rFonts w:ascii="Arial" w:hAnsi="Arial"/>
                <w:b/>
                <w:color w:val="0070C0"/>
                <w:sz w:val="18"/>
                <w:lang w:val="fr-FR"/>
              </w:rPr>
            </w:pPr>
            <w:r w:rsidRPr="00062C7A">
              <w:rPr>
                <w:rFonts w:ascii="Arial" w:hAnsi="Arial"/>
                <w:b/>
                <w:color w:val="0070C0"/>
                <w:sz w:val="18"/>
                <w:lang w:val="fr-FR"/>
              </w:rPr>
              <w:t>HTTP Request:</w:t>
            </w:r>
          </w:p>
          <w:p w14:paraId="1CE296EC" w14:textId="77777777" w:rsidR="00C24EF4" w:rsidRPr="00062C7A" w:rsidRDefault="00C24EF4" w:rsidP="00C072AF">
            <w:pPr>
              <w:pStyle w:val="TAL"/>
              <w:snapToGrid w:val="0"/>
              <w:ind w:left="284"/>
              <w:jc w:val="both"/>
              <w:rPr>
                <w:color w:val="0070C0"/>
                <w:lang w:val="fr-FR"/>
              </w:rPr>
            </w:pPr>
          </w:p>
          <w:p w14:paraId="3BC49548" w14:textId="77777777" w:rsidR="00C24EF4" w:rsidRPr="009743EA" w:rsidRDefault="00C24EF4" w:rsidP="00C072AF">
            <w:pPr>
              <w:pStyle w:val="TAL"/>
              <w:snapToGrid w:val="0"/>
              <w:ind w:left="284"/>
              <w:jc w:val="both"/>
              <w:rPr>
                <w:color w:val="0070C0"/>
              </w:rPr>
            </w:pPr>
            <w:r w:rsidRPr="009743EA">
              <w:rPr>
                <w:color w:val="0070C0"/>
              </w:rPr>
              <w:t>GET /mn-name/ae_sensor/cont_temp/ol HTTP/1.1</w:t>
            </w:r>
          </w:p>
          <w:p w14:paraId="7F9FB1CF" w14:textId="77777777" w:rsidR="00C24EF4" w:rsidRPr="00062C7A" w:rsidRDefault="00C24EF4" w:rsidP="00C072AF">
            <w:pPr>
              <w:pStyle w:val="TAL"/>
              <w:snapToGrid w:val="0"/>
              <w:ind w:left="284"/>
              <w:jc w:val="both"/>
              <w:rPr>
                <w:color w:val="0070C0"/>
                <w:lang w:val="fr-FR"/>
              </w:rPr>
            </w:pPr>
            <w:r w:rsidRPr="00062C7A">
              <w:rPr>
                <w:color w:val="0070C0"/>
                <w:lang w:val="fr-FR"/>
              </w:rPr>
              <w:t>Host: 192.168.0.10:8282</w:t>
            </w:r>
          </w:p>
          <w:p w14:paraId="2C755D6B" w14:textId="77777777" w:rsidR="00C24EF4" w:rsidRPr="00062C7A" w:rsidRDefault="00C24EF4" w:rsidP="00C072AF">
            <w:pPr>
              <w:pStyle w:val="TAL"/>
              <w:snapToGrid w:val="0"/>
              <w:ind w:left="284"/>
              <w:jc w:val="both"/>
              <w:rPr>
                <w:color w:val="0070C0"/>
                <w:lang w:val="fr-FR"/>
              </w:rPr>
            </w:pPr>
            <w:r w:rsidRPr="00062C7A">
              <w:rPr>
                <w:color w:val="0070C0"/>
                <w:lang w:val="fr-FR"/>
              </w:rPr>
              <w:t>X-M2M-Origin: CAE0120180406T0846311405855351047680_cse01</w:t>
            </w:r>
          </w:p>
          <w:p w14:paraId="2D8D983B" w14:textId="77777777" w:rsidR="00C24EF4" w:rsidRPr="00062C7A" w:rsidRDefault="00C24EF4" w:rsidP="00C072AF">
            <w:pPr>
              <w:pStyle w:val="TAL"/>
              <w:snapToGrid w:val="0"/>
              <w:ind w:left="284"/>
              <w:jc w:val="both"/>
              <w:rPr>
                <w:color w:val="0070C0"/>
                <w:lang w:val="fr-FR"/>
              </w:rPr>
            </w:pPr>
            <w:r w:rsidRPr="00062C7A">
              <w:rPr>
                <w:color w:val="0070C0"/>
                <w:lang w:val="fr-FR"/>
              </w:rPr>
              <w:t>X-M2M-RI: 1234</w:t>
            </w:r>
          </w:p>
          <w:p w14:paraId="2C15D86A" w14:textId="77777777" w:rsidR="008503B6" w:rsidRPr="009743EA" w:rsidRDefault="008503B6" w:rsidP="005A2D7C">
            <w:pPr>
              <w:keepNext/>
              <w:widowControl w:val="0"/>
              <w:overflowPunct/>
              <w:spacing w:after="0"/>
              <w:ind w:left="284"/>
              <w:jc w:val="both"/>
              <w:textAlignment w:val="auto"/>
              <w:rPr>
                <w:color w:val="0070C0"/>
              </w:rPr>
            </w:pPr>
            <w:r w:rsidRPr="009743EA">
              <w:rPr>
                <w:rFonts w:ascii="Arial" w:hAnsi="Arial"/>
                <w:color w:val="0070C0"/>
                <w:sz w:val="18"/>
              </w:rPr>
              <w:t>X-M2M-RVI: 2a</w:t>
            </w:r>
          </w:p>
          <w:p w14:paraId="5D1C3133" w14:textId="77777777" w:rsidR="00C24EF4" w:rsidRPr="009743EA" w:rsidRDefault="00C24EF4" w:rsidP="00C072AF">
            <w:pPr>
              <w:pStyle w:val="TAL"/>
              <w:snapToGrid w:val="0"/>
              <w:ind w:left="284"/>
              <w:jc w:val="both"/>
              <w:rPr>
                <w:color w:val="0070C0"/>
              </w:rPr>
            </w:pPr>
          </w:p>
          <w:p w14:paraId="1D985170" w14:textId="77777777" w:rsidR="008503B6" w:rsidRPr="009743EA" w:rsidRDefault="008503B6" w:rsidP="00C072AF">
            <w:pPr>
              <w:pStyle w:val="TAL"/>
              <w:snapToGrid w:val="0"/>
              <w:ind w:left="284"/>
              <w:jc w:val="both"/>
              <w:rPr>
                <w:color w:val="0070C0"/>
              </w:rPr>
            </w:pPr>
          </w:p>
          <w:p w14:paraId="7778FC58" w14:textId="77777777" w:rsidR="00C24EF4" w:rsidRPr="009743EA" w:rsidRDefault="00C24EF4" w:rsidP="005A2D7C">
            <w:pPr>
              <w:keepNext/>
              <w:widowControl w:val="0"/>
              <w:overflowPunct/>
              <w:spacing w:after="0"/>
              <w:ind w:left="284"/>
              <w:jc w:val="both"/>
              <w:textAlignment w:val="auto"/>
              <w:rPr>
                <w:rFonts w:ascii="Arial" w:hAnsi="Arial"/>
                <w:b/>
                <w:color w:val="0070C0"/>
                <w:sz w:val="18"/>
              </w:rPr>
            </w:pPr>
            <w:r w:rsidRPr="009743EA">
              <w:rPr>
                <w:rFonts w:ascii="Arial" w:hAnsi="Arial"/>
                <w:b/>
                <w:color w:val="0070C0"/>
                <w:sz w:val="18"/>
              </w:rPr>
              <w:t>HTTP Response:</w:t>
            </w:r>
          </w:p>
          <w:p w14:paraId="7775A0D2" w14:textId="77777777" w:rsidR="00C24EF4" w:rsidRPr="009743EA" w:rsidRDefault="00C24EF4" w:rsidP="005A2D7C">
            <w:pPr>
              <w:keepNext/>
              <w:widowControl w:val="0"/>
              <w:overflowPunct/>
              <w:spacing w:after="0"/>
              <w:ind w:left="284"/>
              <w:textAlignment w:val="auto"/>
              <w:rPr>
                <w:rFonts w:ascii="Arial" w:hAnsi="Arial"/>
                <w:color w:val="0070C0"/>
                <w:sz w:val="18"/>
              </w:rPr>
            </w:pPr>
          </w:p>
          <w:p w14:paraId="76A78502" w14:textId="77777777" w:rsidR="00C24EF4" w:rsidRPr="009743EA" w:rsidRDefault="00C24EF4" w:rsidP="005A2D7C">
            <w:pPr>
              <w:keepNext/>
              <w:widowControl w:val="0"/>
              <w:overflowPunct/>
              <w:spacing w:after="0"/>
              <w:ind w:left="284"/>
              <w:textAlignment w:val="auto"/>
              <w:rPr>
                <w:rFonts w:ascii="Arial" w:hAnsi="Arial"/>
                <w:color w:val="0070C0"/>
                <w:sz w:val="18"/>
              </w:rPr>
            </w:pPr>
            <w:r w:rsidRPr="009743EA">
              <w:rPr>
                <w:rFonts w:ascii="Arial" w:hAnsi="Arial"/>
                <w:color w:val="0070C0"/>
                <w:sz w:val="18"/>
              </w:rPr>
              <w:t>200 OK</w:t>
            </w:r>
          </w:p>
          <w:p w14:paraId="13A68D26" w14:textId="77777777" w:rsidR="00C24EF4" w:rsidRPr="009743EA" w:rsidRDefault="00C24EF4" w:rsidP="005A2D7C">
            <w:pPr>
              <w:keepNext/>
              <w:widowControl w:val="0"/>
              <w:overflowPunct/>
              <w:spacing w:after="0"/>
              <w:ind w:left="284"/>
              <w:jc w:val="both"/>
              <w:textAlignment w:val="auto"/>
              <w:rPr>
                <w:rFonts w:ascii="Arial" w:hAnsi="Arial"/>
                <w:color w:val="0070C0"/>
                <w:sz w:val="18"/>
              </w:rPr>
            </w:pPr>
            <w:r w:rsidRPr="009743EA">
              <w:rPr>
                <w:rFonts w:ascii="Arial" w:hAnsi="Arial"/>
                <w:color w:val="0070C0"/>
                <w:sz w:val="18"/>
              </w:rPr>
              <w:t xml:space="preserve">Content-Length:258 </w:t>
            </w:r>
          </w:p>
          <w:p w14:paraId="7781A22C" w14:textId="77777777" w:rsidR="00C24EF4" w:rsidRPr="009743EA" w:rsidRDefault="00C24EF4" w:rsidP="005A2D7C">
            <w:pPr>
              <w:keepNext/>
              <w:widowControl w:val="0"/>
              <w:overflowPunct/>
              <w:spacing w:after="0"/>
              <w:ind w:left="284"/>
              <w:jc w:val="both"/>
              <w:textAlignment w:val="auto"/>
              <w:rPr>
                <w:rFonts w:ascii="Arial" w:hAnsi="Arial"/>
                <w:color w:val="0070C0"/>
                <w:sz w:val="18"/>
              </w:rPr>
            </w:pPr>
            <w:r w:rsidRPr="009743EA">
              <w:rPr>
                <w:rFonts w:ascii="Arial" w:hAnsi="Arial"/>
                <w:color w:val="0070C0"/>
                <w:sz w:val="18"/>
              </w:rPr>
              <w:t>Content-Type:application/json</w:t>
            </w:r>
          </w:p>
          <w:p w14:paraId="43377B1A" w14:textId="77777777" w:rsidR="00C24EF4" w:rsidRPr="009743EA" w:rsidRDefault="00C24EF4" w:rsidP="005A2D7C">
            <w:pPr>
              <w:keepNext/>
              <w:widowControl w:val="0"/>
              <w:overflowPunct/>
              <w:spacing w:after="0"/>
              <w:ind w:left="284"/>
              <w:jc w:val="both"/>
              <w:textAlignment w:val="auto"/>
              <w:rPr>
                <w:rFonts w:ascii="Arial" w:hAnsi="Arial"/>
                <w:color w:val="0070C0"/>
                <w:sz w:val="18"/>
              </w:rPr>
            </w:pPr>
            <w:r w:rsidRPr="009743EA">
              <w:rPr>
                <w:rFonts w:ascii="Arial" w:hAnsi="Arial"/>
                <w:color w:val="0070C0"/>
                <w:sz w:val="18"/>
              </w:rPr>
              <w:t>X-M2M-RI:1234</w:t>
            </w:r>
          </w:p>
          <w:p w14:paraId="427A7DDF" w14:textId="77777777" w:rsidR="008503B6" w:rsidRPr="009743EA" w:rsidRDefault="008503B6" w:rsidP="005A2D7C">
            <w:pPr>
              <w:keepNext/>
              <w:widowControl w:val="0"/>
              <w:overflowPunct/>
              <w:spacing w:after="0"/>
              <w:ind w:left="284"/>
              <w:jc w:val="both"/>
              <w:textAlignment w:val="auto"/>
              <w:rPr>
                <w:color w:val="0070C0"/>
              </w:rPr>
            </w:pPr>
            <w:r w:rsidRPr="009743EA">
              <w:rPr>
                <w:rFonts w:ascii="Arial" w:hAnsi="Arial"/>
                <w:color w:val="0070C0"/>
                <w:sz w:val="18"/>
              </w:rPr>
              <w:t>X-M2M-RVI: 2a</w:t>
            </w:r>
          </w:p>
          <w:p w14:paraId="703B9D4A" w14:textId="77777777" w:rsidR="00C24EF4" w:rsidRPr="009743EA" w:rsidRDefault="00C24EF4" w:rsidP="00C072AF">
            <w:pPr>
              <w:pStyle w:val="TAL"/>
              <w:snapToGrid w:val="0"/>
              <w:ind w:left="284"/>
              <w:rPr>
                <w:color w:val="0070C0"/>
              </w:rPr>
            </w:pPr>
            <w:r w:rsidRPr="009743EA">
              <w:rPr>
                <w:color w:val="0070C0"/>
              </w:rPr>
              <w:t>X-M2M-RSC:2000</w:t>
            </w:r>
          </w:p>
          <w:p w14:paraId="3A0E1273" w14:textId="77777777" w:rsidR="00C24EF4" w:rsidRPr="009743EA" w:rsidRDefault="00C24EF4" w:rsidP="00C072AF">
            <w:pPr>
              <w:pStyle w:val="TAL"/>
              <w:snapToGrid w:val="0"/>
              <w:ind w:left="284"/>
              <w:rPr>
                <w:color w:val="0070C0"/>
              </w:rPr>
            </w:pPr>
          </w:p>
          <w:p w14:paraId="48E69547" w14:textId="77777777" w:rsidR="00C24EF4" w:rsidRPr="009743EA" w:rsidRDefault="00C24EF4" w:rsidP="00C072AF">
            <w:pPr>
              <w:pStyle w:val="TAL"/>
              <w:snapToGrid w:val="0"/>
              <w:ind w:left="284"/>
              <w:rPr>
                <w:color w:val="0070C0"/>
              </w:rPr>
            </w:pPr>
            <w:r w:rsidRPr="009743EA">
              <w:rPr>
                <w:color w:val="0070C0"/>
              </w:rPr>
              <w:t>{</w:t>
            </w:r>
          </w:p>
          <w:p w14:paraId="50F993EB" w14:textId="77777777" w:rsidR="00C24EF4" w:rsidRPr="009743EA" w:rsidRDefault="00C24EF4" w:rsidP="00C072AF">
            <w:pPr>
              <w:pStyle w:val="TAL"/>
              <w:snapToGrid w:val="0"/>
              <w:ind w:left="284"/>
              <w:rPr>
                <w:color w:val="0070C0"/>
              </w:rPr>
            </w:pPr>
            <w:r w:rsidRPr="009743EA">
              <w:rPr>
                <w:color w:val="0070C0"/>
              </w:rPr>
              <w:t xml:space="preserve">    "m2m:cin": {</w:t>
            </w:r>
          </w:p>
          <w:p w14:paraId="11AC7105" w14:textId="77777777" w:rsidR="00C24EF4" w:rsidRPr="009743EA" w:rsidRDefault="00C24EF4" w:rsidP="00C072AF">
            <w:pPr>
              <w:pStyle w:val="TAL"/>
              <w:snapToGrid w:val="0"/>
              <w:ind w:left="284"/>
              <w:rPr>
                <w:color w:val="0070C0"/>
              </w:rPr>
            </w:pPr>
            <w:r w:rsidRPr="009743EA">
              <w:rPr>
                <w:color w:val="0070C0"/>
              </w:rPr>
              <w:t xml:space="preserve">        "con": "20",</w:t>
            </w:r>
          </w:p>
          <w:p w14:paraId="1F788DB5" w14:textId="77777777" w:rsidR="00C24EF4" w:rsidRPr="009743EA" w:rsidRDefault="00C24EF4" w:rsidP="00C072AF">
            <w:pPr>
              <w:pStyle w:val="TAL"/>
              <w:snapToGrid w:val="0"/>
              <w:ind w:left="284"/>
              <w:rPr>
                <w:color w:val="0070C0"/>
              </w:rPr>
            </w:pPr>
            <w:r w:rsidRPr="009743EA">
              <w:rPr>
                <w:color w:val="0070C0"/>
              </w:rPr>
              <w:t xml:space="preserve">        "cs": 2,</w:t>
            </w:r>
          </w:p>
          <w:p w14:paraId="6EE117C4" w14:textId="77777777" w:rsidR="00C24EF4" w:rsidRPr="00062C7A" w:rsidRDefault="00C24EF4" w:rsidP="00C072AF">
            <w:pPr>
              <w:pStyle w:val="TAL"/>
              <w:snapToGrid w:val="0"/>
              <w:ind w:left="284"/>
              <w:rPr>
                <w:color w:val="0070C0"/>
                <w:lang w:val="fr-FR"/>
              </w:rPr>
            </w:pPr>
            <w:r w:rsidRPr="009743EA">
              <w:rPr>
                <w:color w:val="0070C0"/>
              </w:rPr>
              <w:t xml:space="preserve">        </w:t>
            </w:r>
            <w:r w:rsidRPr="00062C7A">
              <w:rPr>
                <w:color w:val="0070C0"/>
                <w:lang w:val="fr-FR"/>
              </w:rPr>
              <w:t>"ct": "20180406T135509",</w:t>
            </w:r>
          </w:p>
          <w:p w14:paraId="4C59B130" w14:textId="77777777" w:rsidR="00C24EF4" w:rsidRPr="00062C7A" w:rsidRDefault="00C24EF4" w:rsidP="00C072AF">
            <w:pPr>
              <w:pStyle w:val="TAL"/>
              <w:snapToGrid w:val="0"/>
              <w:ind w:left="284"/>
              <w:rPr>
                <w:color w:val="0070C0"/>
                <w:lang w:val="fr-FR"/>
              </w:rPr>
            </w:pPr>
            <w:r w:rsidRPr="00062C7A">
              <w:rPr>
                <w:color w:val="0070C0"/>
                <w:lang w:val="fr-FR"/>
              </w:rPr>
              <w:t xml:space="preserve">        "et": "99991231T235959",</w:t>
            </w:r>
          </w:p>
          <w:p w14:paraId="27EF695D" w14:textId="77777777" w:rsidR="00C24EF4" w:rsidRPr="00062C7A" w:rsidRDefault="00C24EF4" w:rsidP="00C072AF">
            <w:pPr>
              <w:pStyle w:val="TAL"/>
              <w:snapToGrid w:val="0"/>
              <w:ind w:left="284"/>
              <w:rPr>
                <w:color w:val="0070C0"/>
                <w:lang w:val="fr-FR"/>
              </w:rPr>
            </w:pPr>
            <w:r w:rsidRPr="00062C7A">
              <w:rPr>
                <w:color w:val="0070C0"/>
                <w:lang w:val="fr-FR"/>
              </w:rPr>
              <w:t xml:space="preserve">        "lt": "20180406T135509",</w:t>
            </w:r>
          </w:p>
          <w:p w14:paraId="26A9CFFB" w14:textId="77777777" w:rsidR="00C24EF4" w:rsidRPr="00062C7A" w:rsidRDefault="00C24EF4" w:rsidP="00C072AF">
            <w:pPr>
              <w:pStyle w:val="TAL"/>
              <w:snapToGrid w:val="0"/>
              <w:ind w:left="284"/>
              <w:rPr>
                <w:color w:val="0070C0"/>
                <w:lang w:val="fr-FR"/>
              </w:rPr>
            </w:pPr>
            <w:r w:rsidRPr="00062C7A">
              <w:rPr>
                <w:color w:val="0070C0"/>
                <w:lang w:val="fr-FR"/>
              </w:rPr>
              <w:t xml:space="preserve">        "pi": "cnt20180406T1353041405855518901760_cse01",</w:t>
            </w:r>
          </w:p>
          <w:p w14:paraId="5B9C96B1" w14:textId="77777777" w:rsidR="00C24EF4" w:rsidRPr="00062C7A" w:rsidRDefault="00C24EF4" w:rsidP="00C072AF">
            <w:pPr>
              <w:pStyle w:val="TAL"/>
              <w:snapToGrid w:val="0"/>
              <w:ind w:left="284"/>
              <w:rPr>
                <w:color w:val="0070C0"/>
                <w:lang w:val="fr-FR"/>
              </w:rPr>
            </w:pPr>
            <w:r w:rsidRPr="00062C7A">
              <w:rPr>
                <w:color w:val="0070C0"/>
                <w:lang w:val="fr-FR"/>
              </w:rPr>
              <w:t xml:space="preserve">        "ri": "cin20180406T1355091405855351047683_cse01",</w:t>
            </w:r>
          </w:p>
          <w:p w14:paraId="214DDB38" w14:textId="77777777" w:rsidR="00C24EF4" w:rsidRPr="00062C7A" w:rsidRDefault="00C24EF4" w:rsidP="00C072AF">
            <w:pPr>
              <w:pStyle w:val="TAL"/>
              <w:snapToGrid w:val="0"/>
              <w:ind w:left="284"/>
              <w:rPr>
                <w:color w:val="0070C0"/>
                <w:lang w:val="fr-FR"/>
              </w:rPr>
            </w:pPr>
            <w:r w:rsidRPr="00062C7A">
              <w:rPr>
                <w:color w:val="0070C0"/>
                <w:lang w:val="fr-FR"/>
              </w:rPr>
              <w:t xml:space="preserve">        "rn": "cin20180406T1355091405855351047682_cse01",</w:t>
            </w:r>
          </w:p>
          <w:p w14:paraId="42DFC1CB" w14:textId="77777777" w:rsidR="00C24EF4" w:rsidRPr="005A2D7C" w:rsidRDefault="00C24EF4" w:rsidP="00C072AF">
            <w:pPr>
              <w:pStyle w:val="TAL"/>
              <w:snapToGrid w:val="0"/>
              <w:ind w:left="284"/>
              <w:rPr>
                <w:color w:val="0070C0"/>
              </w:rPr>
            </w:pPr>
            <w:r w:rsidRPr="00062C7A">
              <w:rPr>
                <w:color w:val="0070C0"/>
                <w:lang w:val="fr-FR"/>
              </w:rPr>
              <w:t xml:space="preserve">        </w:t>
            </w:r>
            <w:r w:rsidRPr="005A2D7C">
              <w:rPr>
                <w:color w:val="0070C0"/>
              </w:rPr>
              <w:t>"st": 1,</w:t>
            </w:r>
          </w:p>
          <w:p w14:paraId="1D1A6968" w14:textId="77777777" w:rsidR="00C24EF4" w:rsidRPr="005A2D7C" w:rsidRDefault="00C24EF4" w:rsidP="00C072AF">
            <w:pPr>
              <w:pStyle w:val="TAL"/>
              <w:snapToGrid w:val="0"/>
              <w:ind w:left="284"/>
              <w:rPr>
                <w:color w:val="0070C0"/>
              </w:rPr>
            </w:pPr>
            <w:r w:rsidRPr="005A2D7C">
              <w:rPr>
                <w:color w:val="0070C0"/>
              </w:rPr>
              <w:t xml:space="preserve">        "ty": 4</w:t>
            </w:r>
          </w:p>
          <w:p w14:paraId="194A7A66" w14:textId="77777777" w:rsidR="00C24EF4" w:rsidRPr="005A2D7C" w:rsidRDefault="00C24EF4" w:rsidP="00C072AF">
            <w:pPr>
              <w:pStyle w:val="TAL"/>
              <w:snapToGrid w:val="0"/>
              <w:ind w:left="284"/>
              <w:rPr>
                <w:color w:val="0070C0"/>
              </w:rPr>
            </w:pPr>
            <w:r w:rsidRPr="005A2D7C">
              <w:rPr>
                <w:color w:val="0070C0"/>
              </w:rPr>
              <w:t xml:space="preserve">    }</w:t>
            </w:r>
          </w:p>
          <w:p w14:paraId="594656B2" w14:textId="77777777" w:rsidR="00C24EF4" w:rsidRPr="005A2D7C" w:rsidRDefault="00C24EF4" w:rsidP="00C072AF">
            <w:pPr>
              <w:pStyle w:val="TAL"/>
              <w:snapToGrid w:val="0"/>
              <w:ind w:left="284"/>
              <w:rPr>
                <w:color w:val="0070C0"/>
              </w:rPr>
            </w:pPr>
            <w:r w:rsidRPr="005A2D7C">
              <w:rPr>
                <w:color w:val="0070C0"/>
              </w:rPr>
              <w:t>}</w:t>
            </w:r>
          </w:p>
          <w:p w14:paraId="7A78DAFA" w14:textId="77777777" w:rsidR="00C24EF4" w:rsidRPr="009743EA" w:rsidRDefault="00C24EF4" w:rsidP="00C072AF">
            <w:pPr>
              <w:pStyle w:val="TAL"/>
              <w:snapToGrid w:val="0"/>
              <w:ind w:left="284"/>
              <w:rPr>
                <w:color w:val="0070C0"/>
              </w:rPr>
            </w:pPr>
          </w:p>
        </w:tc>
      </w:tr>
      <w:tr w:rsidR="00C24EF4" w:rsidRPr="009743EA" w14:paraId="030A415F" w14:textId="77777777" w:rsidTr="005A2D7C">
        <w:trPr>
          <w:cantSplit/>
          <w:jc w:val="center"/>
        </w:trPr>
        <w:tc>
          <w:tcPr>
            <w:tcW w:w="1286" w:type="dxa"/>
            <w:tcBorders>
              <w:top w:val="single" w:sz="4" w:space="0" w:color="000000"/>
              <w:left w:val="single" w:sz="4" w:space="0" w:color="000000"/>
              <w:bottom w:val="single" w:sz="4" w:space="0" w:color="000000"/>
            </w:tcBorders>
            <w:shd w:val="clear" w:color="auto" w:fill="E7E6E6"/>
          </w:tcPr>
          <w:p w14:paraId="037D2A83" w14:textId="77777777" w:rsidR="00C24EF4" w:rsidRPr="009743EA" w:rsidRDefault="00C24EF4" w:rsidP="005C72A8">
            <w:pPr>
              <w:pStyle w:val="Default"/>
              <w:jc w:val="center"/>
              <w:rPr>
                <w:color w:val="auto"/>
              </w:rPr>
            </w:pPr>
          </w:p>
          <w:p w14:paraId="73D496B0" w14:textId="77777777" w:rsidR="00C24EF4" w:rsidRPr="009743EA" w:rsidRDefault="00C24EF4" w:rsidP="005C72A8">
            <w:pPr>
              <w:pStyle w:val="Default"/>
              <w:jc w:val="center"/>
              <w:rPr>
                <w:color w:val="auto"/>
              </w:rPr>
            </w:pPr>
          </w:p>
          <w:p w14:paraId="3DA5D97F" w14:textId="77777777" w:rsidR="00C24EF4" w:rsidRPr="009743EA" w:rsidRDefault="00C24EF4" w:rsidP="005C72A8">
            <w:pPr>
              <w:pStyle w:val="Default"/>
              <w:jc w:val="center"/>
              <w:rPr>
                <w:color w:val="auto"/>
              </w:rPr>
            </w:pPr>
          </w:p>
          <w:p w14:paraId="1E95A4D8" w14:textId="77777777" w:rsidR="00C24EF4" w:rsidRPr="009743EA" w:rsidRDefault="00C24EF4" w:rsidP="005C72A8">
            <w:pPr>
              <w:pStyle w:val="Default"/>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6DE1C5C9" w14:textId="77777777" w:rsidR="00C24EF4" w:rsidRPr="009743EA" w:rsidRDefault="00C24EF4" w:rsidP="005C72A8">
            <w:pPr>
              <w:pStyle w:val="Default"/>
              <w:jc w:val="center"/>
              <w:rPr>
                <w:color w:val="auto"/>
              </w:rPr>
            </w:pPr>
            <w:r w:rsidRPr="009743EA">
              <w:rPr>
                <w:rFonts w:ascii="Arial" w:eastAsia="Malgun Gothic" w:hAnsi="Arial"/>
                <w:b/>
                <w:color w:val="auto"/>
                <w:kern w:val="1"/>
                <w:sz w:val="18"/>
                <w:szCs w:val="20"/>
              </w:rPr>
              <w:t>CI name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096DAFA0" w14:textId="77777777" w:rsidR="006B710D" w:rsidRPr="005A2D7C" w:rsidRDefault="006B710D" w:rsidP="005A2D7C">
            <w:pPr>
              <w:pStyle w:val="TAL"/>
              <w:rPr>
                <w:rFonts w:eastAsia="Calibri Light"/>
                <w:lang w:val="fr-FR"/>
              </w:rPr>
            </w:pPr>
          </w:p>
          <w:p w14:paraId="4FF74D7D" w14:textId="77777777" w:rsidR="00C24EF4" w:rsidRPr="00062C7A" w:rsidRDefault="006B710D" w:rsidP="007C39B4">
            <w:pPr>
              <w:widowControl w:val="0"/>
              <w:overflowPunct/>
              <w:spacing w:after="0"/>
              <w:ind w:left="284"/>
              <w:jc w:val="both"/>
              <w:textAlignment w:val="auto"/>
              <w:rPr>
                <w:rFonts w:eastAsia="Calibri Light"/>
                <w:b/>
                <w:sz w:val="24"/>
                <w:lang w:val="fr-FR"/>
              </w:rPr>
            </w:pPr>
            <w:r w:rsidRPr="00062C7A">
              <w:rPr>
                <w:rFonts w:eastAsia="Calibri Light"/>
                <w:b/>
                <w:sz w:val="24"/>
                <w:lang w:val="fr-FR"/>
              </w:rPr>
              <w:t>API/CI/RET/001_CI</w:t>
            </w:r>
          </w:p>
          <w:p w14:paraId="5D648F5F" w14:textId="77777777" w:rsidR="00C24EF4" w:rsidRPr="00062C7A" w:rsidRDefault="00C24EF4" w:rsidP="005C72A8">
            <w:pPr>
              <w:widowControl w:val="0"/>
              <w:overflowPunct/>
              <w:spacing w:after="0"/>
              <w:ind w:left="284"/>
              <w:jc w:val="both"/>
              <w:textAlignment w:val="auto"/>
              <w:rPr>
                <w:rFonts w:ascii="Arial" w:hAnsi="Arial"/>
                <w:color w:val="0070C0"/>
                <w:sz w:val="18"/>
                <w:lang w:val="fr-FR"/>
              </w:rPr>
            </w:pPr>
          </w:p>
          <w:p w14:paraId="75DD1CFB" w14:textId="77777777" w:rsidR="00C24EF4" w:rsidRPr="00062C7A" w:rsidRDefault="00C24EF4" w:rsidP="005C72A8">
            <w:pPr>
              <w:widowControl w:val="0"/>
              <w:overflowPunct/>
              <w:spacing w:after="0"/>
              <w:ind w:left="284"/>
              <w:jc w:val="both"/>
              <w:textAlignment w:val="auto"/>
              <w:rPr>
                <w:rFonts w:ascii="Arial" w:hAnsi="Arial"/>
                <w:b/>
                <w:color w:val="0070C0"/>
                <w:sz w:val="18"/>
                <w:lang w:val="fr-FR"/>
              </w:rPr>
            </w:pPr>
            <w:r w:rsidRPr="00062C7A">
              <w:rPr>
                <w:rFonts w:ascii="Arial" w:hAnsi="Arial"/>
                <w:b/>
                <w:color w:val="0070C0"/>
                <w:sz w:val="18"/>
                <w:lang w:val="fr-FR"/>
              </w:rPr>
              <w:t>HTTP Request:</w:t>
            </w:r>
          </w:p>
          <w:p w14:paraId="3EADB17C" w14:textId="77777777" w:rsidR="00C24EF4" w:rsidRPr="00062C7A" w:rsidRDefault="00C24EF4" w:rsidP="005C72A8">
            <w:pPr>
              <w:pStyle w:val="TAL"/>
              <w:snapToGrid w:val="0"/>
              <w:ind w:left="284"/>
              <w:jc w:val="both"/>
              <w:rPr>
                <w:color w:val="0070C0"/>
                <w:lang w:val="fr-FR"/>
              </w:rPr>
            </w:pPr>
          </w:p>
          <w:p w14:paraId="287EB5E5" w14:textId="77777777" w:rsidR="00C24EF4" w:rsidRPr="009743EA" w:rsidRDefault="00C24EF4" w:rsidP="005C72A8">
            <w:pPr>
              <w:pStyle w:val="TAL"/>
              <w:snapToGrid w:val="0"/>
              <w:ind w:left="284"/>
              <w:jc w:val="both"/>
              <w:rPr>
                <w:color w:val="0070C0"/>
              </w:rPr>
            </w:pPr>
            <w:r w:rsidRPr="009743EA">
              <w:rPr>
                <w:color w:val="0070C0"/>
              </w:rPr>
              <w:t>GET /mn-name/ae_sensor/cont_temp/cin20180406T1400131405855099266561_cse01 HTTP/1.1</w:t>
            </w:r>
          </w:p>
          <w:p w14:paraId="2014CF7C" w14:textId="77777777" w:rsidR="00C24EF4" w:rsidRPr="009743EA" w:rsidRDefault="00C24EF4" w:rsidP="005C72A8">
            <w:pPr>
              <w:pStyle w:val="TAL"/>
              <w:snapToGrid w:val="0"/>
              <w:ind w:left="284"/>
              <w:jc w:val="both"/>
              <w:rPr>
                <w:color w:val="0070C0"/>
              </w:rPr>
            </w:pPr>
            <w:r w:rsidRPr="009743EA">
              <w:rPr>
                <w:color w:val="0070C0"/>
              </w:rPr>
              <w:t>Host: 192.168.0.10:8282</w:t>
            </w:r>
          </w:p>
          <w:p w14:paraId="596891DA" w14:textId="77777777" w:rsidR="00C24EF4" w:rsidRPr="00062C7A" w:rsidRDefault="00C24EF4" w:rsidP="005C72A8">
            <w:pPr>
              <w:pStyle w:val="TAL"/>
              <w:snapToGrid w:val="0"/>
              <w:ind w:left="284"/>
              <w:jc w:val="both"/>
              <w:rPr>
                <w:color w:val="0070C0"/>
                <w:lang w:val="fr-FR"/>
              </w:rPr>
            </w:pPr>
            <w:r w:rsidRPr="00062C7A">
              <w:rPr>
                <w:color w:val="0070C0"/>
                <w:lang w:val="fr-FR"/>
              </w:rPr>
              <w:t>X-M2M-Origin: CAE0120180406T0846311405855351047680_cse01</w:t>
            </w:r>
          </w:p>
          <w:p w14:paraId="1BB02ED1" w14:textId="77777777" w:rsidR="00C24EF4" w:rsidRPr="00062C7A" w:rsidRDefault="00C24EF4" w:rsidP="005C72A8">
            <w:pPr>
              <w:pStyle w:val="TAL"/>
              <w:snapToGrid w:val="0"/>
              <w:ind w:left="284"/>
              <w:jc w:val="both"/>
              <w:rPr>
                <w:color w:val="0070C0"/>
                <w:lang w:val="fr-FR"/>
              </w:rPr>
            </w:pPr>
            <w:r w:rsidRPr="00062C7A">
              <w:rPr>
                <w:color w:val="0070C0"/>
                <w:lang w:val="fr-FR"/>
              </w:rPr>
              <w:t>X-M2M-RI: 1234</w:t>
            </w:r>
          </w:p>
          <w:p w14:paraId="5100BA80" w14:textId="77777777" w:rsidR="008503B6" w:rsidRPr="009743EA" w:rsidRDefault="008503B6" w:rsidP="008503B6">
            <w:pPr>
              <w:widowControl w:val="0"/>
              <w:overflowPunct/>
              <w:spacing w:after="0"/>
              <w:ind w:left="284"/>
              <w:jc w:val="both"/>
              <w:textAlignment w:val="auto"/>
              <w:rPr>
                <w:color w:val="0070C0"/>
              </w:rPr>
            </w:pPr>
            <w:r w:rsidRPr="009743EA">
              <w:rPr>
                <w:rFonts w:ascii="Arial" w:hAnsi="Arial"/>
                <w:color w:val="0070C0"/>
                <w:sz w:val="18"/>
              </w:rPr>
              <w:t>X-M2M-RVI: 2a</w:t>
            </w:r>
          </w:p>
          <w:p w14:paraId="23FFB1A5" w14:textId="77777777" w:rsidR="00C24EF4" w:rsidRPr="009743EA" w:rsidRDefault="00C24EF4" w:rsidP="005C72A8">
            <w:pPr>
              <w:widowControl w:val="0"/>
              <w:overflowPunct/>
              <w:spacing w:after="0"/>
              <w:ind w:left="284"/>
              <w:jc w:val="both"/>
              <w:textAlignment w:val="auto"/>
              <w:rPr>
                <w:rFonts w:ascii="Arial" w:hAnsi="Arial"/>
                <w:color w:val="0070C0"/>
                <w:sz w:val="18"/>
              </w:rPr>
            </w:pPr>
          </w:p>
          <w:p w14:paraId="234EC50F" w14:textId="77777777" w:rsidR="008503B6" w:rsidRPr="009743EA" w:rsidRDefault="008503B6" w:rsidP="005C72A8">
            <w:pPr>
              <w:widowControl w:val="0"/>
              <w:overflowPunct/>
              <w:spacing w:after="0"/>
              <w:ind w:left="284"/>
              <w:jc w:val="both"/>
              <w:textAlignment w:val="auto"/>
              <w:rPr>
                <w:rFonts w:ascii="Arial" w:hAnsi="Arial"/>
                <w:color w:val="0070C0"/>
                <w:sz w:val="18"/>
              </w:rPr>
            </w:pPr>
          </w:p>
          <w:p w14:paraId="1FEA9A2E" w14:textId="77777777" w:rsidR="00C24EF4" w:rsidRPr="009743EA" w:rsidRDefault="00C24EF4" w:rsidP="005C72A8">
            <w:pPr>
              <w:widowControl w:val="0"/>
              <w:overflowPunct/>
              <w:spacing w:after="0"/>
              <w:ind w:left="284"/>
              <w:jc w:val="both"/>
              <w:textAlignment w:val="auto"/>
              <w:rPr>
                <w:rFonts w:ascii="Arial" w:hAnsi="Arial"/>
                <w:b/>
                <w:color w:val="0070C0"/>
                <w:sz w:val="18"/>
              </w:rPr>
            </w:pPr>
            <w:r w:rsidRPr="009743EA">
              <w:rPr>
                <w:rFonts w:ascii="Arial" w:hAnsi="Arial"/>
                <w:b/>
                <w:color w:val="0070C0"/>
                <w:sz w:val="18"/>
              </w:rPr>
              <w:t>HTTP Response:</w:t>
            </w:r>
          </w:p>
          <w:p w14:paraId="0629A65D" w14:textId="77777777" w:rsidR="00C24EF4" w:rsidRPr="009743EA" w:rsidRDefault="00C24EF4" w:rsidP="005C72A8">
            <w:pPr>
              <w:widowControl w:val="0"/>
              <w:overflowPunct/>
              <w:spacing w:after="0"/>
              <w:ind w:left="284"/>
              <w:jc w:val="both"/>
              <w:textAlignment w:val="auto"/>
              <w:rPr>
                <w:rFonts w:ascii="Arial" w:hAnsi="Arial"/>
                <w:color w:val="0070C0"/>
                <w:sz w:val="18"/>
              </w:rPr>
            </w:pPr>
          </w:p>
          <w:p w14:paraId="06DFF47D" w14:textId="77777777" w:rsidR="00C24EF4" w:rsidRPr="009743EA" w:rsidRDefault="00C24EF4" w:rsidP="005C72A8">
            <w:pPr>
              <w:widowControl w:val="0"/>
              <w:overflowPunct/>
              <w:spacing w:after="0"/>
              <w:ind w:left="284"/>
              <w:textAlignment w:val="auto"/>
              <w:rPr>
                <w:rFonts w:ascii="Arial" w:hAnsi="Arial"/>
                <w:color w:val="0070C0"/>
                <w:sz w:val="18"/>
              </w:rPr>
            </w:pPr>
            <w:r w:rsidRPr="009743EA">
              <w:rPr>
                <w:rFonts w:ascii="Arial" w:hAnsi="Arial"/>
                <w:color w:val="0070C0"/>
                <w:sz w:val="18"/>
              </w:rPr>
              <w:t>200 OK</w:t>
            </w:r>
          </w:p>
          <w:p w14:paraId="58B30373" w14:textId="77777777" w:rsidR="00C24EF4" w:rsidRPr="009743EA" w:rsidRDefault="00C24EF4" w:rsidP="005C72A8">
            <w:pPr>
              <w:widowControl w:val="0"/>
              <w:overflowPunct/>
              <w:spacing w:after="0"/>
              <w:ind w:left="284"/>
              <w:jc w:val="both"/>
              <w:textAlignment w:val="auto"/>
              <w:rPr>
                <w:rFonts w:ascii="Arial" w:hAnsi="Arial"/>
                <w:color w:val="0070C0"/>
                <w:sz w:val="18"/>
              </w:rPr>
            </w:pPr>
            <w:r w:rsidRPr="009743EA">
              <w:rPr>
                <w:rFonts w:ascii="Arial" w:hAnsi="Arial"/>
                <w:color w:val="0070C0"/>
                <w:sz w:val="18"/>
              </w:rPr>
              <w:t xml:space="preserve">Content-Length:258 </w:t>
            </w:r>
          </w:p>
          <w:p w14:paraId="66983AC7" w14:textId="77777777" w:rsidR="00C24EF4" w:rsidRPr="009743EA" w:rsidRDefault="00C24EF4" w:rsidP="005C72A8">
            <w:pPr>
              <w:widowControl w:val="0"/>
              <w:overflowPunct/>
              <w:spacing w:after="0"/>
              <w:ind w:left="284"/>
              <w:jc w:val="both"/>
              <w:textAlignment w:val="auto"/>
              <w:rPr>
                <w:rFonts w:ascii="Arial" w:hAnsi="Arial"/>
                <w:color w:val="0070C0"/>
                <w:sz w:val="18"/>
              </w:rPr>
            </w:pPr>
            <w:r w:rsidRPr="009743EA">
              <w:rPr>
                <w:rFonts w:ascii="Arial" w:hAnsi="Arial"/>
                <w:color w:val="0070C0"/>
                <w:sz w:val="18"/>
              </w:rPr>
              <w:t>Content-Type:application/json</w:t>
            </w:r>
          </w:p>
          <w:p w14:paraId="7913C2A0" w14:textId="77777777" w:rsidR="00C24EF4" w:rsidRPr="009743EA" w:rsidRDefault="00C24EF4" w:rsidP="005C72A8">
            <w:pPr>
              <w:widowControl w:val="0"/>
              <w:overflowPunct/>
              <w:spacing w:after="0"/>
              <w:ind w:left="284"/>
              <w:jc w:val="both"/>
              <w:textAlignment w:val="auto"/>
              <w:rPr>
                <w:rFonts w:ascii="Arial" w:hAnsi="Arial"/>
                <w:color w:val="0070C0"/>
                <w:sz w:val="18"/>
              </w:rPr>
            </w:pPr>
            <w:r w:rsidRPr="009743EA">
              <w:rPr>
                <w:rFonts w:ascii="Arial" w:hAnsi="Arial"/>
                <w:color w:val="0070C0"/>
                <w:sz w:val="18"/>
              </w:rPr>
              <w:t>X-M2M-RI:1234</w:t>
            </w:r>
          </w:p>
          <w:p w14:paraId="061E6845" w14:textId="77777777" w:rsidR="008503B6" w:rsidRPr="009743EA" w:rsidRDefault="008503B6" w:rsidP="008503B6">
            <w:pPr>
              <w:widowControl w:val="0"/>
              <w:overflowPunct/>
              <w:spacing w:after="0"/>
              <w:ind w:left="284"/>
              <w:jc w:val="both"/>
              <w:textAlignment w:val="auto"/>
              <w:rPr>
                <w:color w:val="0070C0"/>
              </w:rPr>
            </w:pPr>
            <w:r w:rsidRPr="009743EA">
              <w:rPr>
                <w:rFonts w:ascii="Arial" w:hAnsi="Arial"/>
                <w:color w:val="0070C0"/>
                <w:sz w:val="18"/>
              </w:rPr>
              <w:t>X-M2M-RVI: 2a</w:t>
            </w:r>
          </w:p>
          <w:p w14:paraId="5792C128" w14:textId="77777777" w:rsidR="00C24EF4" w:rsidRPr="009743EA" w:rsidRDefault="00C24EF4" w:rsidP="005C72A8">
            <w:pPr>
              <w:widowControl w:val="0"/>
              <w:overflowPunct/>
              <w:ind w:left="284"/>
              <w:jc w:val="both"/>
              <w:textAlignment w:val="auto"/>
              <w:rPr>
                <w:rFonts w:ascii="Arial" w:hAnsi="Arial"/>
                <w:color w:val="0070C0"/>
                <w:sz w:val="18"/>
              </w:rPr>
            </w:pPr>
            <w:r w:rsidRPr="009743EA">
              <w:rPr>
                <w:rFonts w:ascii="Arial" w:hAnsi="Arial"/>
                <w:color w:val="0070C0"/>
                <w:sz w:val="18"/>
              </w:rPr>
              <w:t>X-M2M-RSC:2000</w:t>
            </w:r>
          </w:p>
          <w:p w14:paraId="34090E2C" w14:textId="77777777" w:rsidR="00C24EF4" w:rsidRPr="009743EA" w:rsidRDefault="00C24EF4" w:rsidP="005C72A8">
            <w:pPr>
              <w:widowControl w:val="0"/>
              <w:overflowPunct/>
              <w:spacing w:after="0"/>
              <w:ind w:left="284"/>
              <w:jc w:val="both"/>
              <w:textAlignment w:val="auto"/>
              <w:rPr>
                <w:rFonts w:ascii="Arial" w:hAnsi="Arial"/>
                <w:color w:val="0070C0"/>
                <w:sz w:val="18"/>
              </w:rPr>
            </w:pPr>
            <w:r w:rsidRPr="009743EA">
              <w:rPr>
                <w:rFonts w:ascii="Arial" w:hAnsi="Arial"/>
                <w:color w:val="0070C0"/>
                <w:sz w:val="18"/>
              </w:rPr>
              <w:t>{</w:t>
            </w:r>
          </w:p>
          <w:p w14:paraId="5A718460" w14:textId="77777777" w:rsidR="00C24EF4" w:rsidRPr="009743EA" w:rsidRDefault="00C24EF4" w:rsidP="005C72A8">
            <w:pPr>
              <w:widowControl w:val="0"/>
              <w:overflowPunct/>
              <w:spacing w:after="0"/>
              <w:ind w:left="284"/>
              <w:jc w:val="both"/>
              <w:textAlignment w:val="auto"/>
              <w:rPr>
                <w:rFonts w:ascii="Arial" w:hAnsi="Arial"/>
                <w:color w:val="0070C0"/>
                <w:sz w:val="18"/>
              </w:rPr>
            </w:pPr>
            <w:r w:rsidRPr="009743EA">
              <w:rPr>
                <w:rFonts w:ascii="Arial" w:hAnsi="Arial"/>
                <w:color w:val="0070C0"/>
                <w:sz w:val="18"/>
              </w:rPr>
              <w:t xml:space="preserve">    "m2m:cin": {</w:t>
            </w:r>
          </w:p>
          <w:p w14:paraId="4FF04146" w14:textId="77777777" w:rsidR="00C24EF4" w:rsidRPr="009743EA" w:rsidRDefault="00C24EF4" w:rsidP="005C72A8">
            <w:pPr>
              <w:widowControl w:val="0"/>
              <w:overflowPunct/>
              <w:spacing w:after="0"/>
              <w:ind w:left="284"/>
              <w:jc w:val="both"/>
              <w:textAlignment w:val="auto"/>
              <w:rPr>
                <w:rFonts w:ascii="Arial" w:hAnsi="Arial"/>
                <w:color w:val="0070C0"/>
                <w:sz w:val="18"/>
              </w:rPr>
            </w:pPr>
            <w:r w:rsidRPr="009743EA">
              <w:rPr>
                <w:rFonts w:ascii="Arial" w:hAnsi="Arial"/>
                <w:color w:val="0070C0"/>
                <w:sz w:val="18"/>
              </w:rPr>
              <w:t xml:space="preserve">        "con": "20",</w:t>
            </w:r>
          </w:p>
          <w:p w14:paraId="4F04F192" w14:textId="77777777" w:rsidR="00C24EF4" w:rsidRPr="009743EA" w:rsidRDefault="00C24EF4" w:rsidP="005C72A8">
            <w:pPr>
              <w:widowControl w:val="0"/>
              <w:overflowPunct/>
              <w:spacing w:after="0"/>
              <w:ind w:left="284"/>
              <w:jc w:val="both"/>
              <w:textAlignment w:val="auto"/>
              <w:rPr>
                <w:rFonts w:ascii="Arial" w:hAnsi="Arial"/>
                <w:color w:val="0070C0"/>
                <w:sz w:val="18"/>
              </w:rPr>
            </w:pPr>
            <w:r w:rsidRPr="009743EA">
              <w:rPr>
                <w:rFonts w:ascii="Arial" w:hAnsi="Arial"/>
                <w:color w:val="0070C0"/>
                <w:sz w:val="18"/>
              </w:rPr>
              <w:t xml:space="preserve">        "cs": 2,</w:t>
            </w:r>
          </w:p>
          <w:p w14:paraId="0BB45166" w14:textId="77777777" w:rsidR="00C24EF4" w:rsidRPr="00062C7A" w:rsidRDefault="00C24EF4" w:rsidP="005C72A8">
            <w:pPr>
              <w:widowControl w:val="0"/>
              <w:overflowPunct/>
              <w:spacing w:after="0"/>
              <w:ind w:left="284"/>
              <w:jc w:val="both"/>
              <w:textAlignment w:val="auto"/>
              <w:rPr>
                <w:rFonts w:ascii="Arial" w:hAnsi="Arial"/>
                <w:color w:val="0070C0"/>
                <w:sz w:val="18"/>
                <w:lang w:val="fr-FR"/>
              </w:rPr>
            </w:pPr>
            <w:r w:rsidRPr="009743EA">
              <w:rPr>
                <w:rFonts w:ascii="Arial" w:hAnsi="Arial"/>
                <w:color w:val="0070C0"/>
                <w:sz w:val="18"/>
              </w:rPr>
              <w:t xml:space="preserve">        </w:t>
            </w:r>
            <w:r w:rsidRPr="00062C7A">
              <w:rPr>
                <w:rFonts w:ascii="Arial" w:hAnsi="Arial"/>
                <w:color w:val="0070C0"/>
                <w:sz w:val="18"/>
                <w:lang w:val="fr-FR"/>
              </w:rPr>
              <w:t>"ct": "20180406T140013",</w:t>
            </w:r>
          </w:p>
          <w:p w14:paraId="1FA363FD" w14:textId="77777777" w:rsidR="00C24EF4" w:rsidRPr="00062C7A" w:rsidRDefault="00C24EF4"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 xml:space="preserve">        "et": "99991231T235959",</w:t>
            </w:r>
          </w:p>
          <w:p w14:paraId="5A3FA1A6" w14:textId="77777777" w:rsidR="00C24EF4" w:rsidRPr="00062C7A" w:rsidRDefault="00C24EF4"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 xml:space="preserve">        "lt": "20180406T140013",</w:t>
            </w:r>
          </w:p>
          <w:p w14:paraId="562934BF" w14:textId="77777777" w:rsidR="00C24EF4" w:rsidRPr="00062C7A" w:rsidRDefault="00C24EF4"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 xml:space="preserve">        "pi": "cnt20180406T1353041405855518901760_cse01",</w:t>
            </w:r>
          </w:p>
          <w:p w14:paraId="05D95C41" w14:textId="77777777" w:rsidR="00C24EF4" w:rsidRPr="00062C7A" w:rsidRDefault="00C24EF4"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 xml:space="preserve">        "ri": "cin20180406T1400131405855099266562_cse01",</w:t>
            </w:r>
          </w:p>
          <w:p w14:paraId="7EB4ED6B" w14:textId="77777777" w:rsidR="00C24EF4" w:rsidRPr="00062C7A" w:rsidRDefault="00C24EF4"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 xml:space="preserve">        "rn": "cin20180406T1400131405855099266561_cse01",</w:t>
            </w:r>
          </w:p>
          <w:p w14:paraId="7E0530D5" w14:textId="77777777" w:rsidR="00C24EF4" w:rsidRPr="009743EA" w:rsidRDefault="00C24EF4" w:rsidP="005C72A8">
            <w:pPr>
              <w:widowControl w:val="0"/>
              <w:overflowPunct/>
              <w:spacing w:after="0"/>
              <w:ind w:left="284"/>
              <w:jc w:val="both"/>
              <w:textAlignment w:val="auto"/>
              <w:rPr>
                <w:rFonts w:ascii="Arial" w:hAnsi="Arial"/>
                <w:color w:val="0070C0"/>
                <w:sz w:val="18"/>
              </w:rPr>
            </w:pPr>
            <w:r w:rsidRPr="00062C7A">
              <w:rPr>
                <w:rFonts w:ascii="Arial" w:hAnsi="Arial"/>
                <w:color w:val="0070C0"/>
                <w:sz w:val="18"/>
                <w:lang w:val="fr-FR"/>
              </w:rPr>
              <w:t xml:space="preserve">        </w:t>
            </w:r>
            <w:r w:rsidRPr="009743EA">
              <w:rPr>
                <w:rFonts w:ascii="Arial" w:hAnsi="Arial"/>
                <w:color w:val="0070C0"/>
                <w:sz w:val="18"/>
              </w:rPr>
              <w:t>"st": 3,</w:t>
            </w:r>
          </w:p>
          <w:p w14:paraId="282F4B19" w14:textId="77777777" w:rsidR="00C24EF4" w:rsidRPr="009743EA" w:rsidRDefault="00C24EF4" w:rsidP="005C72A8">
            <w:pPr>
              <w:widowControl w:val="0"/>
              <w:overflowPunct/>
              <w:spacing w:after="0"/>
              <w:ind w:left="284"/>
              <w:jc w:val="both"/>
              <w:textAlignment w:val="auto"/>
              <w:rPr>
                <w:rFonts w:ascii="Arial" w:hAnsi="Arial"/>
                <w:color w:val="0070C0"/>
                <w:sz w:val="18"/>
              </w:rPr>
            </w:pPr>
            <w:r w:rsidRPr="009743EA">
              <w:rPr>
                <w:rFonts w:ascii="Arial" w:hAnsi="Arial"/>
                <w:color w:val="0070C0"/>
                <w:sz w:val="18"/>
              </w:rPr>
              <w:t xml:space="preserve">        "ty": 4</w:t>
            </w:r>
          </w:p>
          <w:p w14:paraId="3960D154" w14:textId="77777777" w:rsidR="00C24EF4" w:rsidRPr="009743EA" w:rsidRDefault="00C24EF4" w:rsidP="005C72A8">
            <w:pPr>
              <w:widowControl w:val="0"/>
              <w:overflowPunct/>
              <w:spacing w:after="0"/>
              <w:ind w:left="284"/>
              <w:jc w:val="both"/>
              <w:textAlignment w:val="auto"/>
              <w:rPr>
                <w:rFonts w:ascii="Arial" w:hAnsi="Arial"/>
                <w:color w:val="0070C0"/>
                <w:sz w:val="18"/>
              </w:rPr>
            </w:pPr>
            <w:r w:rsidRPr="009743EA">
              <w:rPr>
                <w:rFonts w:ascii="Arial" w:hAnsi="Arial"/>
                <w:color w:val="0070C0"/>
                <w:sz w:val="18"/>
              </w:rPr>
              <w:t xml:space="preserve">    }</w:t>
            </w:r>
          </w:p>
          <w:p w14:paraId="524B55C9" w14:textId="77777777" w:rsidR="00C24EF4" w:rsidRPr="005A2D7C" w:rsidRDefault="00C24EF4" w:rsidP="007C39B4">
            <w:pPr>
              <w:widowControl w:val="0"/>
              <w:overflowPunct/>
              <w:spacing w:after="0"/>
              <w:ind w:left="284"/>
              <w:jc w:val="both"/>
              <w:textAlignment w:val="auto"/>
              <w:rPr>
                <w:rFonts w:ascii="Arial" w:hAnsi="Arial"/>
                <w:color w:val="0070C0"/>
                <w:sz w:val="18"/>
              </w:rPr>
            </w:pPr>
            <w:r w:rsidRPr="005A2D7C">
              <w:rPr>
                <w:rFonts w:ascii="Arial" w:hAnsi="Arial"/>
                <w:color w:val="0070C0"/>
                <w:sz w:val="18"/>
              </w:rPr>
              <w:t>}</w:t>
            </w:r>
          </w:p>
          <w:p w14:paraId="2F26EACB" w14:textId="77777777" w:rsidR="00C24EF4" w:rsidRPr="005A2D7C" w:rsidRDefault="00C24EF4" w:rsidP="005C72A8">
            <w:pPr>
              <w:widowControl w:val="0"/>
              <w:overflowPunct/>
              <w:jc w:val="both"/>
              <w:textAlignment w:val="auto"/>
              <w:rPr>
                <w:rFonts w:ascii="Arial" w:hAnsi="Arial"/>
                <w:color w:val="0070C0"/>
                <w:sz w:val="18"/>
              </w:rPr>
            </w:pPr>
          </w:p>
        </w:tc>
      </w:tr>
    </w:tbl>
    <w:p w14:paraId="3B7A81E6" w14:textId="77777777" w:rsidR="00C24EF4" w:rsidRPr="005A2D7C" w:rsidRDefault="00C24EF4" w:rsidP="00C24EF4"/>
    <w:p w14:paraId="65D62AB9" w14:textId="77777777" w:rsidR="00C24EF4" w:rsidRPr="009743EA" w:rsidRDefault="00C24EF4" w:rsidP="00C24EF4">
      <w:pPr>
        <w:pStyle w:val="Heading4"/>
      </w:pPr>
      <w:bookmarkStart w:id="369" w:name="_Toc49420734"/>
      <w:bookmarkStart w:id="370" w:name="_Toc49507548"/>
      <w:bookmarkStart w:id="371" w:name="_Toc49507660"/>
      <w:bookmarkStart w:id="372" w:name="_Toc532286362"/>
      <w:bookmarkStart w:id="373" w:name="_Toc532286498"/>
      <w:bookmarkStart w:id="374" w:name="_Toc46154403"/>
      <w:bookmarkStart w:id="375" w:name="_Toc57298364"/>
      <w:r w:rsidRPr="009743EA">
        <w:lastRenderedPageBreak/>
        <w:t>6.2.6.</w:t>
      </w:r>
      <w:r w:rsidRPr="005A2D7C">
        <w:t>3</w:t>
      </w:r>
      <w:r w:rsidRPr="009743EA">
        <w:tab/>
        <w:t>API-CI-DEL</w:t>
      </w:r>
      <w:bookmarkEnd w:id="369"/>
      <w:bookmarkEnd w:id="370"/>
      <w:bookmarkEnd w:id="371"/>
      <w:bookmarkEnd w:id="372"/>
      <w:bookmarkEnd w:id="373"/>
      <w:bookmarkEnd w:id="374"/>
      <w:bookmarkEnd w:id="375"/>
    </w:p>
    <w:tbl>
      <w:tblPr>
        <w:tblW w:w="9659" w:type="dxa"/>
        <w:jc w:val="center"/>
        <w:tblLayout w:type="fixed"/>
        <w:tblCellMar>
          <w:left w:w="28" w:type="dxa"/>
        </w:tblCellMar>
        <w:tblLook w:val="0000" w:firstRow="0" w:lastRow="0" w:firstColumn="0" w:lastColumn="0" w:noHBand="0" w:noVBand="0"/>
      </w:tblPr>
      <w:tblGrid>
        <w:gridCol w:w="1286"/>
        <w:gridCol w:w="8373"/>
      </w:tblGrid>
      <w:tr w:rsidR="00C24EF4" w:rsidRPr="000D6D95" w14:paraId="50FE490C"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6431E7B4" w14:textId="77777777" w:rsidR="00C24EF4" w:rsidRPr="009743EA" w:rsidRDefault="00C24EF4" w:rsidP="005C72A8">
            <w:pPr>
              <w:pStyle w:val="TAL"/>
              <w:snapToGrid w:val="0"/>
              <w:jc w:val="center"/>
              <w:rPr>
                <w:b/>
              </w:rPr>
            </w:pPr>
          </w:p>
          <w:p w14:paraId="6992BED4" w14:textId="77777777" w:rsidR="008503B6" w:rsidRPr="009743EA" w:rsidRDefault="008503B6" w:rsidP="005C72A8">
            <w:pPr>
              <w:pStyle w:val="TAL"/>
              <w:snapToGrid w:val="0"/>
              <w:jc w:val="center"/>
              <w:rPr>
                <w:b/>
              </w:rPr>
            </w:pPr>
          </w:p>
          <w:p w14:paraId="3DAFAE12" w14:textId="77777777" w:rsidR="008503B6" w:rsidRPr="009743EA" w:rsidRDefault="008503B6" w:rsidP="005C72A8">
            <w:pPr>
              <w:pStyle w:val="TAL"/>
              <w:snapToGrid w:val="0"/>
              <w:jc w:val="center"/>
              <w:rPr>
                <w:b/>
              </w:rPr>
            </w:pPr>
          </w:p>
          <w:p w14:paraId="17B5C753" w14:textId="77777777" w:rsidR="008503B6" w:rsidRPr="009743EA" w:rsidRDefault="008503B6" w:rsidP="005C72A8">
            <w:pPr>
              <w:pStyle w:val="TAL"/>
              <w:snapToGrid w:val="0"/>
              <w:jc w:val="center"/>
              <w:rPr>
                <w:b/>
              </w:rPr>
            </w:pPr>
          </w:p>
          <w:p w14:paraId="33AC8C60" w14:textId="77777777" w:rsidR="00C24EF4" w:rsidRPr="009743EA" w:rsidRDefault="00C24EF4" w:rsidP="005C72A8">
            <w:pPr>
              <w:pStyle w:val="TAL"/>
              <w:snapToGrid w:val="0"/>
              <w:jc w:val="center"/>
              <w:rPr>
                <w:b/>
              </w:rPr>
            </w:pPr>
          </w:p>
          <w:p w14:paraId="7D9214D0" w14:textId="77777777" w:rsidR="00C24EF4" w:rsidRPr="009743EA" w:rsidRDefault="00C24EF4" w:rsidP="005C72A8">
            <w:pPr>
              <w:pStyle w:val="TAL"/>
              <w:snapToGrid w:val="0"/>
              <w:jc w:val="center"/>
              <w:rPr>
                <w:b/>
              </w:rPr>
            </w:pPr>
            <w:r w:rsidRPr="009743EA">
              <w:rPr>
                <w:b/>
              </w:rPr>
              <w:t>API Id</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68357CE0" w14:textId="77777777" w:rsidR="00C24EF4" w:rsidRPr="005A2D7C" w:rsidRDefault="00C24EF4" w:rsidP="005A2D7C">
            <w:pPr>
              <w:pStyle w:val="TAL"/>
              <w:rPr>
                <w:rFonts w:eastAsia="Calibri Light"/>
                <w:lang w:val="fr-FR"/>
              </w:rPr>
            </w:pPr>
            <w:r w:rsidRPr="005A2D7C">
              <w:rPr>
                <w:rFonts w:eastAsia="Calibri Light"/>
                <w:lang w:val="fr-FR"/>
              </w:rPr>
              <w:t>API/CI/DEL/001_LA</w:t>
            </w:r>
          </w:p>
          <w:p w14:paraId="67048D64" w14:textId="77777777" w:rsidR="00C24EF4" w:rsidRPr="005A2D7C" w:rsidRDefault="00C24EF4" w:rsidP="005A2D7C">
            <w:pPr>
              <w:pStyle w:val="TAL"/>
              <w:rPr>
                <w:rFonts w:eastAsia="Calibri Light"/>
                <w:lang w:val="fr-FR"/>
              </w:rPr>
            </w:pPr>
            <w:r w:rsidRPr="005A2D7C">
              <w:rPr>
                <w:rFonts w:eastAsia="Calibri Light"/>
                <w:lang w:val="fr-FR"/>
              </w:rPr>
              <w:t>API/CI/DEL/001_LA_RCN0</w:t>
            </w:r>
          </w:p>
          <w:p w14:paraId="34B1245F" w14:textId="77777777" w:rsidR="00C24EF4" w:rsidRPr="005A2D7C" w:rsidRDefault="00C24EF4" w:rsidP="005A2D7C">
            <w:pPr>
              <w:pStyle w:val="TAL"/>
              <w:rPr>
                <w:rFonts w:eastAsia="Calibri Light"/>
                <w:lang w:val="fr-FR"/>
              </w:rPr>
            </w:pPr>
          </w:p>
          <w:p w14:paraId="0ACD31B3" w14:textId="77777777" w:rsidR="00C24EF4" w:rsidRPr="005A2D7C" w:rsidRDefault="00C24EF4" w:rsidP="005A2D7C">
            <w:pPr>
              <w:pStyle w:val="TAL"/>
              <w:rPr>
                <w:rFonts w:eastAsia="Calibri Light"/>
                <w:lang w:val="fr-FR"/>
              </w:rPr>
            </w:pPr>
            <w:r w:rsidRPr="005A2D7C">
              <w:rPr>
                <w:rFonts w:eastAsia="Calibri Light"/>
                <w:lang w:val="fr-FR"/>
              </w:rPr>
              <w:t>API/CI/DEL/001_OL</w:t>
            </w:r>
          </w:p>
          <w:p w14:paraId="7CF843B1" w14:textId="77777777" w:rsidR="00C24EF4" w:rsidRPr="005A2D7C" w:rsidRDefault="00C24EF4" w:rsidP="005A2D7C">
            <w:pPr>
              <w:pStyle w:val="TAL"/>
              <w:rPr>
                <w:rFonts w:eastAsia="Calibri Light"/>
                <w:lang w:val="fr-FR"/>
              </w:rPr>
            </w:pPr>
            <w:r w:rsidRPr="005A2D7C">
              <w:rPr>
                <w:rFonts w:eastAsia="Calibri Light"/>
                <w:lang w:val="fr-FR"/>
              </w:rPr>
              <w:t>API/CI/DEL/001_OL_RCN0</w:t>
            </w:r>
          </w:p>
          <w:p w14:paraId="5B49C8D2" w14:textId="77777777" w:rsidR="00C24EF4" w:rsidRPr="005A2D7C" w:rsidRDefault="00C24EF4" w:rsidP="005A2D7C">
            <w:pPr>
              <w:pStyle w:val="TAL"/>
              <w:rPr>
                <w:rFonts w:eastAsia="Calibri Light"/>
                <w:lang w:val="fr-FR"/>
              </w:rPr>
            </w:pPr>
          </w:p>
          <w:p w14:paraId="38AA134E" w14:textId="77777777" w:rsidR="00C24EF4" w:rsidRPr="005A2D7C" w:rsidRDefault="00C24EF4" w:rsidP="005A2D7C">
            <w:pPr>
              <w:pStyle w:val="TAL"/>
              <w:rPr>
                <w:rFonts w:eastAsia="Calibri Light"/>
                <w:lang w:val="fr-FR"/>
              </w:rPr>
            </w:pPr>
            <w:r w:rsidRPr="005A2D7C">
              <w:rPr>
                <w:rFonts w:eastAsia="Calibri Light"/>
                <w:lang w:val="fr-FR"/>
              </w:rPr>
              <w:t>API/CI/DEL/001_CI</w:t>
            </w:r>
          </w:p>
          <w:p w14:paraId="6FB36A34" w14:textId="7F238790" w:rsidR="00C24EF4" w:rsidRPr="005A2D7C" w:rsidRDefault="00C24EF4" w:rsidP="005A2D7C">
            <w:pPr>
              <w:pStyle w:val="TAL"/>
              <w:rPr>
                <w:rFonts w:eastAsia="Calibri Light"/>
                <w:lang w:val="fr-FR"/>
              </w:rPr>
            </w:pPr>
            <w:r w:rsidRPr="000D6D95">
              <w:rPr>
                <w:lang w:val="fr-FR"/>
              </w:rPr>
              <w:t>API/CI/DEL/001_CI_RCN0</w:t>
            </w:r>
          </w:p>
        </w:tc>
      </w:tr>
      <w:tr w:rsidR="00C24EF4" w:rsidRPr="009743EA" w14:paraId="7E54FC02"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46452A73" w14:textId="77777777" w:rsidR="00C24EF4" w:rsidRPr="009743EA" w:rsidRDefault="00C24EF4" w:rsidP="005C72A8">
            <w:pPr>
              <w:pStyle w:val="TAL"/>
              <w:snapToGrid w:val="0"/>
              <w:jc w:val="center"/>
              <w:rPr>
                <w:b/>
                <w:kern w:val="1"/>
              </w:rPr>
            </w:pPr>
            <w:r w:rsidRPr="009743EA">
              <w:rPr>
                <w:b/>
                <w:kern w:val="1"/>
              </w:rPr>
              <w:t>API Name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7A567E" w14:textId="11148F8F" w:rsidR="00C24EF4" w:rsidRPr="005A2D7C" w:rsidRDefault="00C24EF4" w:rsidP="005A2D7C">
            <w:pPr>
              <w:pStyle w:val="TAL"/>
              <w:rPr>
                <w:rFonts w:eastAsia="Calibri Light"/>
              </w:rPr>
            </w:pPr>
            <w:r w:rsidRPr="005A2D7C">
              <w:rPr>
                <w:rFonts w:eastAsia="Calibri Light"/>
              </w:rPr>
              <w:t>Latest, Oldest or specific contentInstance DELETE</w:t>
            </w:r>
          </w:p>
        </w:tc>
      </w:tr>
      <w:tr w:rsidR="00C24EF4" w:rsidRPr="009743EA" w14:paraId="32CF89E6"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1D54C992" w14:textId="77777777" w:rsidR="00C24EF4" w:rsidRPr="009743EA" w:rsidRDefault="00C24EF4" w:rsidP="005C72A8">
            <w:pPr>
              <w:pStyle w:val="TAL"/>
              <w:snapToGrid w:val="0"/>
              <w:jc w:val="center"/>
              <w:rPr>
                <w:b/>
                <w:kern w:val="1"/>
              </w:rPr>
            </w:pPr>
            <w:r w:rsidRPr="009743EA">
              <w:rPr>
                <w:b/>
                <w:kern w:val="1"/>
              </w:rPr>
              <w:t>Target Resource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C5AECB" w14:textId="4FB5E48B" w:rsidR="00C24EF4" w:rsidRPr="005A2D7C" w:rsidRDefault="00C24EF4" w:rsidP="005A2D7C">
            <w:pPr>
              <w:pStyle w:val="TAL"/>
              <w:rPr>
                <w:rFonts w:eastAsia="Calibri Light"/>
              </w:rPr>
            </w:pPr>
            <w:r w:rsidRPr="005A2D7C">
              <w:rPr>
                <w:rFonts w:eastAsia="Calibri Light"/>
              </w:rPr>
              <w:t>&lt;latest</w:t>
            </w:r>
            <w:r w:rsidRPr="009743EA">
              <w:rPr>
                <w:rFonts w:eastAsia="Calibri Light"/>
              </w:rPr>
              <w:t>&gt;,</w:t>
            </w:r>
            <w:r w:rsidRPr="005A2D7C">
              <w:rPr>
                <w:rFonts w:eastAsia="Calibri Light"/>
              </w:rPr>
              <w:t xml:space="preserve"> &lt;oldest&gt; virtual  resources or individual &lt;contentInstance&gt; resource of the requested &lt;container&gt; resource</w:t>
            </w:r>
          </w:p>
        </w:tc>
      </w:tr>
      <w:tr w:rsidR="00C24EF4" w:rsidRPr="009743EA" w14:paraId="60737200"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5EEA0276" w14:textId="77777777" w:rsidR="00C24EF4" w:rsidRPr="009743EA" w:rsidRDefault="00C24EF4" w:rsidP="005C72A8">
            <w:pPr>
              <w:pStyle w:val="TAL"/>
              <w:snapToGrid w:val="0"/>
              <w:jc w:val="center"/>
              <w:rPr>
                <w:b/>
                <w:kern w:val="1"/>
              </w:rPr>
            </w:pPr>
          </w:p>
          <w:p w14:paraId="526D54C3" w14:textId="77777777" w:rsidR="00C24EF4" w:rsidRPr="009743EA" w:rsidRDefault="00C24EF4" w:rsidP="005C72A8">
            <w:pPr>
              <w:pStyle w:val="TAL"/>
              <w:snapToGrid w:val="0"/>
              <w:jc w:val="center"/>
              <w:rPr>
                <w:b/>
                <w:kern w:val="1"/>
              </w:rPr>
            </w:pPr>
          </w:p>
          <w:p w14:paraId="4759AC42" w14:textId="77777777" w:rsidR="00C24EF4" w:rsidRPr="009743EA" w:rsidRDefault="00C24EF4" w:rsidP="005C72A8">
            <w:pPr>
              <w:pStyle w:val="TAL"/>
              <w:snapToGrid w:val="0"/>
              <w:jc w:val="center"/>
              <w:rPr>
                <w:b/>
                <w:kern w:val="1"/>
              </w:rPr>
            </w:pPr>
            <w:r w:rsidRPr="009743EA">
              <w:rPr>
                <w:b/>
                <w:kern w:val="1"/>
              </w:rPr>
              <w:t>Description</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56323DA3" w14:textId="100D91C6" w:rsidR="00C24EF4" w:rsidRPr="009743EA" w:rsidRDefault="00C24EF4" w:rsidP="005A2D7C">
            <w:pPr>
              <w:pStyle w:val="TAL"/>
              <w:rPr>
                <w:rFonts w:eastAsia="Calibri Light"/>
              </w:rPr>
            </w:pPr>
            <w:r w:rsidRPr="000D6D95">
              <w:t>The interface is used to send a &lt;container&gt; DELETE request to the CSE, and the hosting CSE will delete the &lt;contentInstance&gt;, and se</w:t>
            </w:r>
            <w:r w:rsidRPr="009743EA">
              <w:t>nd back a response containing the response status code to indicate the status of the DELETE operation.</w:t>
            </w:r>
          </w:p>
        </w:tc>
      </w:tr>
      <w:tr w:rsidR="00C24EF4" w:rsidRPr="009743EA" w14:paraId="4794408E"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47E95765" w14:textId="77777777" w:rsidR="00C24EF4" w:rsidRPr="009743EA" w:rsidRDefault="00C24EF4" w:rsidP="005C72A8">
            <w:pPr>
              <w:pStyle w:val="TAL"/>
              <w:snapToGrid w:val="0"/>
              <w:jc w:val="center"/>
              <w:rPr>
                <w:b/>
                <w:kern w:val="1"/>
              </w:rPr>
            </w:pPr>
          </w:p>
          <w:p w14:paraId="5DCA9F06" w14:textId="77777777" w:rsidR="00C24EF4" w:rsidRPr="009743EA" w:rsidRDefault="00C24EF4" w:rsidP="005C72A8">
            <w:pPr>
              <w:pStyle w:val="TAL"/>
              <w:snapToGrid w:val="0"/>
              <w:jc w:val="center"/>
              <w:rPr>
                <w:b/>
                <w:kern w:val="1"/>
              </w:rPr>
            </w:pPr>
          </w:p>
          <w:p w14:paraId="41438125" w14:textId="77777777" w:rsidR="00C24EF4" w:rsidRPr="009743EA" w:rsidRDefault="00C24EF4" w:rsidP="005C72A8">
            <w:pPr>
              <w:pStyle w:val="TAL"/>
              <w:snapToGrid w:val="0"/>
              <w:jc w:val="center"/>
              <w:rPr>
                <w:b/>
                <w:kern w:val="1"/>
              </w:rPr>
            </w:pPr>
          </w:p>
          <w:p w14:paraId="55BE4BB8" w14:textId="77777777" w:rsidR="00C24EF4" w:rsidRPr="009743EA" w:rsidRDefault="00C24EF4" w:rsidP="005C72A8">
            <w:pPr>
              <w:pStyle w:val="TAL"/>
              <w:snapToGrid w:val="0"/>
              <w:jc w:val="center"/>
              <w:rPr>
                <w:b/>
                <w:kern w:val="1"/>
              </w:rPr>
            </w:pPr>
          </w:p>
          <w:p w14:paraId="006BC58A" w14:textId="77777777" w:rsidR="00C24EF4" w:rsidRPr="009743EA" w:rsidRDefault="00C24EF4" w:rsidP="005C72A8">
            <w:pPr>
              <w:pStyle w:val="TAL"/>
              <w:snapToGrid w:val="0"/>
              <w:jc w:val="center"/>
              <w:rPr>
                <w:b/>
                <w:kern w:val="1"/>
              </w:rPr>
            </w:pPr>
            <w:r w:rsidRPr="009743EA">
              <w:rPr>
                <w:b/>
                <w:kern w:val="1"/>
              </w:rPr>
              <w:t>Resource Structure</w:t>
            </w:r>
            <w:r w:rsidR="00FC2D6A" w:rsidRPr="009743EA">
              <w:rPr>
                <w:b/>
                <w:kern w:val="1"/>
              </w:rPr>
              <w:t xml:space="preserve"> before Sending Request</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4185DDA1" w14:textId="739E1445" w:rsidR="00C24EF4" w:rsidRPr="004A2BF0" w:rsidRDefault="00325791" w:rsidP="005A2D7C">
            <w:pPr>
              <w:pStyle w:val="FL"/>
            </w:pPr>
            <w:r w:rsidRPr="009743EA">
              <w:object w:dxaOrig="7170" w:dyaOrig="4380" w14:anchorId="081915BD">
                <v:shape id="_x0000_i1069" type="#_x0000_t75" style="width:358.4pt;height:195.6pt" o:ole="">
                  <v:imagedata r:id="rId67" o:title="" cropbottom="6913f"/>
                </v:shape>
                <o:OLEObject Type="Embed" ProgID="Visio.Drawing.15" ShapeID="_x0000_i1069" DrawAspect="Content" ObjectID="_1667911206" r:id="rId68"/>
              </w:object>
            </w:r>
          </w:p>
        </w:tc>
      </w:tr>
      <w:tr w:rsidR="00C24EF4" w:rsidRPr="009743EA" w14:paraId="79896F2B"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1D7D6F70" w14:textId="77777777" w:rsidR="00C24EF4" w:rsidRPr="009743EA" w:rsidRDefault="00C24EF4" w:rsidP="005C72A8">
            <w:pPr>
              <w:pStyle w:val="TAL"/>
              <w:snapToGrid w:val="0"/>
              <w:jc w:val="center"/>
              <w:rPr>
                <w:b/>
                <w:kern w:val="1"/>
              </w:rPr>
            </w:pPr>
          </w:p>
          <w:p w14:paraId="7028EC15" w14:textId="77777777" w:rsidR="00C24EF4" w:rsidRPr="009743EA" w:rsidRDefault="00C24EF4" w:rsidP="005C72A8">
            <w:pPr>
              <w:pStyle w:val="TAL"/>
              <w:snapToGrid w:val="0"/>
              <w:jc w:val="center"/>
              <w:rPr>
                <w:b/>
                <w:kern w:val="1"/>
              </w:rPr>
            </w:pPr>
          </w:p>
          <w:p w14:paraId="6CF5DE02" w14:textId="77777777" w:rsidR="00C24EF4" w:rsidRPr="009743EA" w:rsidRDefault="00C24EF4" w:rsidP="005C72A8">
            <w:pPr>
              <w:pStyle w:val="TAL"/>
              <w:snapToGrid w:val="0"/>
              <w:jc w:val="center"/>
              <w:rPr>
                <w:b/>
                <w:kern w:val="1"/>
              </w:rPr>
            </w:pPr>
          </w:p>
          <w:p w14:paraId="2F52E0A6" w14:textId="77777777" w:rsidR="00C24EF4" w:rsidRPr="009743EA" w:rsidRDefault="00C24EF4" w:rsidP="005C72A8">
            <w:pPr>
              <w:pStyle w:val="TAL"/>
              <w:snapToGrid w:val="0"/>
              <w:jc w:val="center"/>
              <w:rPr>
                <w:b/>
                <w:kern w:val="1"/>
              </w:rPr>
            </w:pPr>
          </w:p>
          <w:p w14:paraId="198105C4" w14:textId="77777777" w:rsidR="00C24EF4" w:rsidRPr="009743EA" w:rsidRDefault="00C24EF4" w:rsidP="005C72A8">
            <w:pPr>
              <w:pStyle w:val="TAL"/>
              <w:snapToGrid w:val="0"/>
              <w:jc w:val="center"/>
              <w:rPr>
                <w:b/>
                <w:kern w:val="1"/>
              </w:rPr>
            </w:pPr>
          </w:p>
          <w:p w14:paraId="05C6F24B" w14:textId="77777777" w:rsidR="00C24EF4" w:rsidRPr="009743EA" w:rsidRDefault="00C24EF4" w:rsidP="005C72A8">
            <w:pPr>
              <w:pStyle w:val="TAL"/>
              <w:snapToGrid w:val="0"/>
              <w:jc w:val="center"/>
              <w:rPr>
                <w:b/>
                <w:kern w:val="1"/>
              </w:rPr>
            </w:pPr>
            <w:r w:rsidRPr="009743EA">
              <w:rPr>
                <w:b/>
                <w:kern w:val="1"/>
              </w:rPr>
              <w:t>Call Flow</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3C49E2AA" w14:textId="05FC7ECC" w:rsidR="00C24EF4" w:rsidRPr="005A2D7C" w:rsidRDefault="00C24EF4" w:rsidP="005A2D7C">
            <w:pPr>
              <w:pStyle w:val="FL"/>
            </w:pPr>
            <w:r w:rsidRPr="009743EA">
              <w:rPr>
                <w:sz w:val="18"/>
              </w:rPr>
              <w:object w:dxaOrig="8385" w:dyaOrig="4320" w14:anchorId="1AF01CD0">
                <v:shape id="_x0000_i1070" type="#_x0000_t75" style="width:263.3pt;height:135.4pt" o:ole="">
                  <v:imagedata r:id="rId69" o:title=""/>
                </v:shape>
                <o:OLEObject Type="Embed" ProgID="Visio.Drawing.15" ShapeID="_x0000_i1070" DrawAspect="Content" ObjectID="_1667911207" r:id="rId70"/>
              </w:object>
            </w:r>
          </w:p>
        </w:tc>
      </w:tr>
      <w:tr w:rsidR="00C24EF4" w:rsidRPr="009743EA" w14:paraId="523EF2C9"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287AB58A" w14:textId="77777777" w:rsidR="00C24EF4" w:rsidRPr="009743EA" w:rsidRDefault="00C24EF4" w:rsidP="005C72A8">
            <w:pPr>
              <w:pStyle w:val="TAL"/>
              <w:snapToGrid w:val="0"/>
              <w:jc w:val="center"/>
              <w:rPr>
                <w:b/>
                <w:kern w:val="1"/>
              </w:rPr>
            </w:pPr>
          </w:p>
          <w:p w14:paraId="06933EC9" w14:textId="77777777" w:rsidR="00C24EF4" w:rsidRPr="009743EA" w:rsidRDefault="00C24EF4" w:rsidP="005C72A8">
            <w:pPr>
              <w:pStyle w:val="TAL"/>
              <w:snapToGrid w:val="0"/>
              <w:jc w:val="center"/>
              <w:rPr>
                <w:b/>
                <w:kern w:val="1"/>
              </w:rPr>
            </w:pPr>
          </w:p>
          <w:p w14:paraId="59DC5BB7" w14:textId="77777777" w:rsidR="00C24EF4" w:rsidRPr="009743EA" w:rsidRDefault="00C24EF4" w:rsidP="005C72A8">
            <w:pPr>
              <w:pStyle w:val="TAL"/>
              <w:snapToGrid w:val="0"/>
              <w:jc w:val="center"/>
              <w:rPr>
                <w:b/>
                <w:kern w:val="1"/>
              </w:rPr>
            </w:pPr>
          </w:p>
          <w:p w14:paraId="75B76C3F" w14:textId="77777777" w:rsidR="00C24EF4" w:rsidRPr="009743EA" w:rsidRDefault="00C24EF4" w:rsidP="005C72A8">
            <w:pPr>
              <w:pStyle w:val="TAL"/>
              <w:snapToGrid w:val="0"/>
              <w:jc w:val="center"/>
              <w:rPr>
                <w:b/>
                <w:kern w:val="1"/>
              </w:rPr>
            </w:pPr>
            <w:r w:rsidRPr="009743EA">
              <w:rPr>
                <w:b/>
                <w:kern w:val="1"/>
              </w:rPr>
              <w:t>HTTP Header Information</w:t>
            </w:r>
          </w:p>
          <w:p w14:paraId="18C094E4" w14:textId="77777777" w:rsidR="00FE3B5F" w:rsidRPr="009743EA" w:rsidRDefault="00FE3B5F" w:rsidP="005C72A8">
            <w:pPr>
              <w:pStyle w:val="TAL"/>
              <w:snapToGrid w:val="0"/>
              <w:jc w:val="center"/>
              <w:rPr>
                <w:b/>
                <w:kern w:val="1"/>
              </w:rP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01"/>
              <w:gridCol w:w="4359"/>
            </w:tblGrid>
            <w:tr w:rsidR="00C24EF4" w:rsidRPr="009743EA" w14:paraId="6DD6638E" w14:textId="77777777" w:rsidTr="005A2D7C">
              <w:trPr>
                <w:jc w:val="center"/>
              </w:trPr>
              <w:tc>
                <w:tcPr>
                  <w:tcW w:w="1501" w:type="dxa"/>
                  <w:shd w:val="clear" w:color="auto" w:fill="9CC2E5"/>
                </w:tcPr>
                <w:p w14:paraId="2F1CA6CD" w14:textId="77777777" w:rsidR="00C24EF4" w:rsidRPr="009743EA" w:rsidRDefault="00C24EF4" w:rsidP="005C72A8">
                  <w:pPr>
                    <w:pStyle w:val="TAL"/>
                    <w:snapToGrid w:val="0"/>
                    <w:jc w:val="center"/>
                    <w:rPr>
                      <w:rFonts w:eastAsia="Calibri"/>
                      <w:b/>
                      <w:szCs w:val="22"/>
                    </w:rPr>
                  </w:pPr>
                  <w:r w:rsidRPr="009743EA">
                    <w:rPr>
                      <w:rFonts w:eastAsia="Calibri"/>
                      <w:b/>
                      <w:szCs w:val="22"/>
                    </w:rPr>
                    <w:t>Header</w:t>
                  </w:r>
                </w:p>
              </w:tc>
              <w:tc>
                <w:tcPr>
                  <w:tcW w:w="4359" w:type="dxa"/>
                  <w:shd w:val="clear" w:color="auto" w:fill="9CC2E5"/>
                </w:tcPr>
                <w:p w14:paraId="7937D43F" w14:textId="77777777" w:rsidR="00C24EF4" w:rsidRPr="009743EA" w:rsidRDefault="00C24EF4" w:rsidP="005C72A8">
                  <w:pPr>
                    <w:pStyle w:val="TAL"/>
                    <w:snapToGrid w:val="0"/>
                    <w:jc w:val="center"/>
                    <w:rPr>
                      <w:rFonts w:eastAsia="Calibri"/>
                      <w:b/>
                      <w:szCs w:val="22"/>
                    </w:rPr>
                  </w:pPr>
                  <w:r w:rsidRPr="009743EA">
                    <w:rPr>
                      <w:rFonts w:eastAsia="Calibri"/>
                      <w:b/>
                      <w:szCs w:val="22"/>
                    </w:rPr>
                    <w:t>Value</w:t>
                  </w:r>
                </w:p>
              </w:tc>
            </w:tr>
            <w:tr w:rsidR="00C24EF4" w:rsidRPr="009743EA" w14:paraId="0754775E" w14:textId="77777777" w:rsidTr="005A2D7C">
              <w:trPr>
                <w:jc w:val="center"/>
              </w:trPr>
              <w:tc>
                <w:tcPr>
                  <w:tcW w:w="1501" w:type="dxa"/>
                  <w:shd w:val="clear" w:color="auto" w:fill="DEEAF6"/>
                </w:tcPr>
                <w:p w14:paraId="54B6235D" w14:textId="77777777" w:rsidR="00C24EF4" w:rsidRPr="009743EA" w:rsidRDefault="00C24EF4" w:rsidP="005C72A8">
                  <w:pPr>
                    <w:pStyle w:val="TAL"/>
                    <w:snapToGrid w:val="0"/>
                    <w:jc w:val="center"/>
                    <w:rPr>
                      <w:rFonts w:eastAsia="Calibri"/>
                      <w:szCs w:val="22"/>
                    </w:rPr>
                  </w:pPr>
                  <w:r w:rsidRPr="009743EA">
                    <w:rPr>
                      <w:rFonts w:eastAsia="Calibri"/>
                      <w:szCs w:val="22"/>
                    </w:rPr>
                    <w:t>X-M2M-RI</w:t>
                  </w:r>
                </w:p>
              </w:tc>
              <w:tc>
                <w:tcPr>
                  <w:tcW w:w="4359" w:type="dxa"/>
                  <w:shd w:val="clear" w:color="auto" w:fill="auto"/>
                </w:tcPr>
                <w:p w14:paraId="6A778C76" w14:textId="77777777" w:rsidR="00C24EF4" w:rsidRPr="009743EA" w:rsidRDefault="00C24EF4" w:rsidP="005C72A8">
                  <w:pPr>
                    <w:pStyle w:val="TAL"/>
                    <w:snapToGrid w:val="0"/>
                    <w:rPr>
                      <w:rFonts w:eastAsia="Calibri"/>
                      <w:szCs w:val="22"/>
                    </w:rPr>
                  </w:pPr>
                  <w:r w:rsidRPr="009743EA">
                    <w:rPr>
                      <w:rFonts w:eastAsia="Calibri"/>
                      <w:szCs w:val="22"/>
                    </w:rPr>
                    <w:t>Request</w:t>
                  </w:r>
                  <w:r w:rsidR="005A3EEC" w:rsidRPr="009743EA">
                    <w:rPr>
                      <w:rFonts w:eastAsia="Calibri"/>
                      <w:szCs w:val="22"/>
                    </w:rPr>
                    <w:t xml:space="preserve"> </w:t>
                  </w:r>
                  <w:r w:rsidRPr="009743EA">
                    <w:rPr>
                      <w:rFonts w:eastAsia="Calibri"/>
                      <w:szCs w:val="22"/>
                    </w:rPr>
                    <w:t>ID</w:t>
                  </w:r>
                  <w:r w:rsidR="005A3EEC" w:rsidRPr="009743EA">
                    <w:rPr>
                      <w:rFonts w:eastAsia="Calibri"/>
                      <w:szCs w:val="22"/>
                    </w:rPr>
                    <w:t xml:space="preserve"> </w:t>
                  </w:r>
                </w:p>
              </w:tc>
            </w:tr>
            <w:tr w:rsidR="00C24EF4" w:rsidRPr="009743EA" w14:paraId="1BE99DA0" w14:textId="77777777" w:rsidTr="005A2D7C">
              <w:trPr>
                <w:jc w:val="center"/>
              </w:trPr>
              <w:tc>
                <w:tcPr>
                  <w:tcW w:w="1501" w:type="dxa"/>
                  <w:shd w:val="clear" w:color="auto" w:fill="DEEAF6"/>
                </w:tcPr>
                <w:p w14:paraId="4E740539" w14:textId="77777777" w:rsidR="00C24EF4" w:rsidRPr="009743EA" w:rsidRDefault="00C24EF4" w:rsidP="005C72A8">
                  <w:pPr>
                    <w:pStyle w:val="TAL"/>
                    <w:snapToGrid w:val="0"/>
                    <w:jc w:val="center"/>
                    <w:rPr>
                      <w:rFonts w:eastAsia="Calibri"/>
                      <w:szCs w:val="22"/>
                    </w:rPr>
                  </w:pPr>
                  <w:r w:rsidRPr="009743EA">
                    <w:rPr>
                      <w:rFonts w:eastAsia="Calibri"/>
                      <w:szCs w:val="22"/>
                    </w:rPr>
                    <w:t>X-M2M-Origin</w:t>
                  </w:r>
                </w:p>
              </w:tc>
              <w:tc>
                <w:tcPr>
                  <w:tcW w:w="4359" w:type="dxa"/>
                  <w:shd w:val="clear" w:color="auto" w:fill="auto"/>
                </w:tcPr>
                <w:p w14:paraId="53F93EC3" w14:textId="77777777" w:rsidR="00C24EF4" w:rsidRPr="009743EA" w:rsidRDefault="00C24EF4" w:rsidP="005C72A8">
                  <w:pPr>
                    <w:pStyle w:val="TAL"/>
                    <w:snapToGrid w:val="0"/>
                    <w:rPr>
                      <w:rFonts w:eastAsia="Calibri"/>
                      <w:szCs w:val="22"/>
                    </w:rPr>
                  </w:pPr>
                  <w:r w:rsidRPr="009743EA">
                    <w:rPr>
                      <w:rFonts w:eastAsia="Calibri"/>
                      <w:szCs w:val="22"/>
                    </w:rPr>
                    <w:t>AE-ID</w:t>
                  </w:r>
                  <w:r w:rsidR="005A3EEC" w:rsidRPr="009743EA">
                    <w:rPr>
                      <w:rFonts w:eastAsia="Calibri"/>
                      <w:szCs w:val="22"/>
                    </w:rPr>
                    <w:t xml:space="preserve"> </w:t>
                  </w:r>
                  <w:r w:rsidRPr="009743EA">
                    <w:rPr>
                      <w:rFonts w:eastAsia="Calibri"/>
                      <w:szCs w:val="22"/>
                    </w:rPr>
                    <w:t>of</w:t>
                  </w:r>
                  <w:r w:rsidR="005A3EEC" w:rsidRPr="009743EA">
                    <w:rPr>
                      <w:rFonts w:eastAsia="Calibri"/>
                      <w:szCs w:val="22"/>
                    </w:rPr>
                    <w:t xml:space="preserve"> </w:t>
                  </w:r>
                  <w:r w:rsidRPr="009743EA">
                    <w:rPr>
                      <w:rFonts w:eastAsia="Calibri"/>
                      <w:szCs w:val="22"/>
                    </w:rPr>
                    <w:t>request</w:t>
                  </w:r>
                  <w:r w:rsidR="005A3EEC" w:rsidRPr="009743EA">
                    <w:rPr>
                      <w:rFonts w:eastAsia="Calibri"/>
                      <w:szCs w:val="22"/>
                    </w:rPr>
                    <w:t xml:space="preserve"> </w:t>
                  </w:r>
                  <w:r w:rsidRPr="009743EA">
                    <w:rPr>
                      <w:rFonts w:eastAsia="Calibri"/>
                      <w:szCs w:val="22"/>
                    </w:rPr>
                    <w:t>originator</w:t>
                  </w:r>
                </w:p>
              </w:tc>
            </w:tr>
            <w:tr w:rsidR="00C24EF4" w:rsidRPr="009743EA" w14:paraId="3A1BD475" w14:textId="77777777" w:rsidTr="005A2D7C">
              <w:trPr>
                <w:jc w:val="center"/>
              </w:trPr>
              <w:tc>
                <w:tcPr>
                  <w:tcW w:w="1501" w:type="dxa"/>
                  <w:shd w:val="clear" w:color="auto" w:fill="DEEAF6"/>
                </w:tcPr>
                <w:p w14:paraId="6C50D458" w14:textId="77777777" w:rsidR="00C24EF4" w:rsidRPr="009743EA" w:rsidRDefault="006228A5" w:rsidP="005C72A8">
                  <w:pPr>
                    <w:pStyle w:val="TAL"/>
                    <w:snapToGrid w:val="0"/>
                    <w:jc w:val="center"/>
                    <w:rPr>
                      <w:rFonts w:eastAsia="Calibri"/>
                      <w:szCs w:val="22"/>
                    </w:rPr>
                  </w:pPr>
                  <w:r w:rsidRPr="009743EA">
                    <w:rPr>
                      <w:rFonts w:eastAsia="Calibri"/>
                      <w:szCs w:val="22"/>
                    </w:rPr>
                    <w:t>Accept</w:t>
                  </w:r>
                </w:p>
              </w:tc>
              <w:tc>
                <w:tcPr>
                  <w:tcW w:w="4359" w:type="dxa"/>
                  <w:shd w:val="clear" w:color="auto" w:fill="auto"/>
                </w:tcPr>
                <w:p w14:paraId="73EF3046" w14:textId="77777777" w:rsidR="00C24EF4" w:rsidRPr="009743EA" w:rsidRDefault="00C24EF4" w:rsidP="005C72A8">
                  <w:pPr>
                    <w:pStyle w:val="TAL"/>
                    <w:snapToGrid w:val="0"/>
                    <w:rPr>
                      <w:rFonts w:eastAsia="Calibri"/>
                      <w:szCs w:val="22"/>
                    </w:rPr>
                  </w:pPr>
                  <w:r w:rsidRPr="009743EA">
                    <w:rPr>
                      <w:rFonts w:eastAsia="Calibri"/>
                      <w:szCs w:val="22"/>
                    </w:rPr>
                    <w:t>application/json</w:t>
                  </w:r>
                </w:p>
              </w:tc>
            </w:tr>
            <w:tr w:rsidR="006228A5" w:rsidRPr="009743EA" w14:paraId="59029586" w14:textId="77777777" w:rsidTr="005A2D7C">
              <w:trPr>
                <w:jc w:val="center"/>
              </w:trPr>
              <w:tc>
                <w:tcPr>
                  <w:tcW w:w="1501" w:type="dxa"/>
                  <w:shd w:val="clear" w:color="auto" w:fill="DEEAF6"/>
                </w:tcPr>
                <w:p w14:paraId="58B25D0D" w14:textId="77777777" w:rsidR="006228A5" w:rsidRPr="009743EA" w:rsidRDefault="006228A5" w:rsidP="006228A5">
                  <w:pPr>
                    <w:pStyle w:val="TAL"/>
                    <w:snapToGrid w:val="0"/>
                    <w:jc w:val="center"/>
                    <w:rPr>
                      <w:rFonts w:eastAsia="Calibri"/>
                      <w:szCs w:val="22"/>
                    </w:rPr>
                  </w:pPr>
                  <w:r w:rsidRPr="009743EA">
                    <w:rPr>
                      <w:rFonts w:eastAsia="Calibri"/>
                      <w:szCs w:val="22"/>
                    </w:rPr>
                    <w:t>X-M2M-RVI</w:t>
                  </w:r>
                </w:p>
              </w:tc>
              <w:tc>
                <w:tcPr>
                  <w:tcW w:w="4359" w:type="dxa"/>
                  <w:shd w:val="clear" w:color="auto" w:fill="auto"/>
                </w:tcPr>
                <w:p w14:paraId="4DA89FAD" w14:textId="77777777" w:rsidR="006228A5" w:rsidRPr="009743EA" w:rsidRDefault="006228A5" w:rsidP="006228A5">
                  <w:pPr>
                    <w:pStyle w:val="TAL"/>
                    <w:snapToGrid w:val="0"/>
                    <w:rPr>
                      <w:rFonts w:eastAsia="Calibri"/>
                      <w:szCs w:val="22"/>
                    </w:rPr>
                  </w:pPr>
                  <w:r w:rsidRPr="009743EA">
                    <w:rPr>
                      <w:rFonts w:eastAsia="Calibri"/>
                      <w:szCs w:val="22"/>
                    </w:rPr>
                    <w:t>Release</w:t>
                  </w:r>
                  <w:r w:rsidR="005A3EEC" w:rsidRPr="009743EA">
                    <w:rPr>
                      <w:rFonts w:eastAsia="Calibri"/>
                      <w:szCs w:val="22"/>
                    </w:rPr>
                    <w:t xml:space="preserve"> </w:t>
                  </w:r>
                  <w:r w:rsidRPr="009743EA">
                    <w:rPr>
                      <w:rFonts w:eastAsia="Calibri"/>
                      <w:szCs w:val="22"/>
                    </w:rPr>
                    <w:t>Version</w:t>
                  </w:r>
                  <w:r w:rsidR="005A3EEC" w:rsidRPr="009743EA">
                    <w:rPr>
                      <w:rFonts w:eastAsia="Calibri"/>
                      <w:szCs w:val="22"/>
                    </w:rPr>
                    <w:t xml:space="preserve"> </w:t>
                  </w:r>
                  <w:r w:rsidRPr="009743EA">
                    <w:rPr>
                      <w:rFonts w:eastAsia="Calibri"/>
                      <w:szCs w:val="22"/>
                    </w:rPr>
                    <w:t>Indicator</w:t>
                  </w:r>
                </w:p>
              </w:tc>
            </w:tr>
          </w:tbl>
          <w:p w14:paraId="532F222D" w14:textId="77777777" w:rsidR="00C24EF4" w:rsidRPr="009743EA" w:rsidRDefault="00C24EF4" w:rsidP="005C72A8">
            <w:pPr>
              <w:pStyle w:val="TAL"/>
              <w:snapToGrid w:val="0"/>
              <w:jc w:val="center"/>
            </w:pPr>
          </w:p>
        </w:tc>
      </w:tr>
      <w:tr w:rsidR="00C24EF4" w:rsidRPr="009743EA" w14:paraId="70AE1FCE"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53F4EC13" w14:textId="77777777" w:rsidR="00C24EF4" w:rsidRPr="009743EA" w:rsidRDefault="00C24EF4" w:rsidP="005C72A8">
            <w:pPr>
              <w:pStyle w:val="Default"/>
              <w:jc w:val="center"/>
              <w:rPr>
                <w:color w:val="auto"/>
              </w:rPr>
            </w:pPr>
          </w:p>
          <w:p w14:paraId="761173AF" w14:textId="77777777" w:rsidR="00C24EF4" w:rsidRPr="009743EA" w:rsidRDefault="00C24EF4" w:rsidP="005C72A8">
            <w:pPr>
              <w:pStyle w:val="Default"/>
              <w:jc w:val="center"/>
              <w:rPr>
                <w:b/>
                <w:sz w:val="20"/>
                <w:szCs w:val="20"/>
              </w:rPr>
            </w:pPr>
          </w:p>
          <w:p w14:paraId="168FF82A" w14:textId="77777777" w:rsidR="00C24EF4" w:rsidRPr="009743EA" w:rsidRDefault="00C24EF4" w:rsidP="005C72A8">
            <w:pPr>
              <w:pStyle w:val="Default"/>
              <w:jc w:val="center"/>
              <w:rPr>
                <w:b/>
                <w:sz w:val="20"/>
                <w:szCs w:val="20"/>
              </w:rPr>
            </w:pPr>
          </w:p>
          <w:p w14:paraId="2C3012D7" w14:textId="77777777" w:rsidR="00C24EF4" w:rsidRPr="009743EA" w:rsidRDefault="00C24EF4" w:rsidP="005C72A8">
            <w:pPr>
              <w:pStyle w:val="Default"/>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4B4F82B1" w14:textId="77777777" w:rsidR="00C24EF4" w:rsidRPr="009743EA" w:rsidRDefault="00C24EF4" w:rsidP="005C72A8">
            <w:pPr>
              <w:pStyle w:val="Default"/>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latest</w:t>
            </w:r>
          </w:p>
          <w:p w14:paraId="4455B02B" w14:textId="77777777" w:rsidR="00C24EF4" w:rsidRPr="009743EA" w:rsidRDefault="00C24EF4" w:rsidP="005C72A8">
            <w:pPr>
              <w:pStyle w:val="Default"/>
              <w:jc w:val="center"/>
              <w:rPr>
                <w:rFonts w:ascii="Arial" w:eastAsia="Malgun Gothic" w:hAnsi="Arial"/>
                <w:b/>
                <w:color w:val="auto"/>
                <w:kern w:val="1"/>
                <w:sz w:val="18"/>
                <w:szCs w:val="20"/>
              </w:rPr>
            </w:pPr>
          </w:p>
          <w:p w14:paraId="265442BB" w14:textId="77777777" w:rsidR="00C24EF4" w:rsidRPr="009743EA" w:rsidRDefault="00C24EF4" w:rsidP="005C72A8">
            <w:pPr>
              <w:pStyle w:val="Default"/>
              <w:jc w:val="center"/>
              <w:rPr>
                <w:b/>
                <w:kern w:val="1"/>
              </w:rPr>
            </w:pPr>
            <w:r w:rsidRPr="009743EA">
              <w:rPr>
                <w:rFonts w:ascii="Arial" w:eastAsia="Malgun Gothic" w:hAnsi="Arial"/>
                <w:b/>
                <w:color w:val="auto"/>
                <w:kern w:val="1"/>
                <w:sz w:val="18"/>
                <w:szCs w:val="20"/>
              </w:rPr>
              <w:t>(No RCN or RCN=1)</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0990C300" w14:textId="77777777" w:rsidR="00ED5F60" w:rsidRPr="005A2D7C" w:rsidRDefault="00ED5F60" w:rsidP="005A2D7C">
            <w:pPr>
              <w:pStyle w:val="TAL"/>
              <w:rPr>
                <w:rFonts w:eastAsia="Calibri Light"/>
              </w:rPr>
            </w:pPr>
          </w:p>
          <w:p w14:paraId="119579EB" w14:textId="77777777" w:rsidR="00C24EF4" w:rsidRPr="00062C7A" w:rsidRDefault="00ED5F60" w:rsidP="005C72A8">
            <w:pPr>
              <w:widowControl w:val="0"/>
              <w:overflowPunct/>
              <w:spacing w:after="0"/>
              <w:ind w:left="284"/>
              <w:jc w:val="both"/>
              <w:textAlignment w:val="auto"/>
              <w:rPr>
                <w:rFonts w:ascii="Arial" w:hAnsi="Arial"/>
                <w:color w:val="0070C0"/>
                <w:sz w:val="18"/>
                <w:lang w:val="fr-FR"/>
              </w:rPr>
            </w:pPr>
            <w:r w:rsidRPr="00062C7A">
              <w:rPr>
                <w:rFonts w:eastAsia="Calibri Light"/>
                <w:b/>
                <w:sz w:val="24"/>
                <w:lang w:val="fr-FR"/>
              </w:rPr>
              <w:t>API/CI/DEL/001_LA</w:t>
            </w:r>
          </w:p>
          <w:p w14:paraId="2E72F893" w14:textId="77777777" w:rsidR="00C24EF4" w:rsidRPr="00062C7A" w:rsidRDefault="00C24EF4" w:rsidP="007C39B4">
            <w:pPr>
              <w:pStyle w:val="NoSpacing"/>
              <w:rPr>
                <w:rFonts w:ascii="Arial" w:hAnsi="Arial"/>
                <w:b/>
                <w:color w:val="0070C0"/>
                <w:sz w:val="18"/>
                <w:lang w:val="fr-FR"/>
              </w:rPr>
            </w:pPr>
          </w:p>
          <w:p w14:paraId="0BB6EED4" w14:textId="77777777" w:rsidR="00C24EF4" w:rsidRPr="00062C7A" w:rsidRDefault="00C24EF4" w:rsidP="005C72A8">
            <w:pPr>
              <w:widowControl w:val="0"/>
              <w:overflowPunct/>
              <w:spacing w:after="0"/>
              <w:ind w:left="284"/>
              <w:jc w:val="both"/>
              <w:textAlignment w:val="auto"/>
              <w:rPr>
                <w:rFonts w:ascii="Arial" w:hAnsi="Arial"/>
                <w:b/>
                <w:color w:val="0070C0"/>
                <w:sz w:val="18"/>
                <w:lang w:val="fr-FR"/>
              </w:rPr>
            </w:pPr>
            <w:r w:rsidRPr="00062C7A">
              <w:rPr>
                <w:rFonts w:ascii="Arial" w:hAnsi="Arial"/>
                <w:b/>
                <w:color w:val="0070C0"/>
                <w:sz w:val="18"/>
                <w:lang w:val="fr-FR"/>
              </w:rPr>
              <w:t>HTTP Request:</w:t>
            </w:r>
          </w:p>
          <w:p w14:paraId="03F5032D" w14:textId="77777777" w:rsidR="00C24EF4" w:rsidRPr="00062C7A" w:rsidRDefault="00C24EF4" w:rsidP="005C72A8">
            <w:pPr>
              <w:pStyle w:val="TAL"/>
              <w:snapToGrid w:val="0"/>
              <w:ind w:left="284"/>
              <w:jc w:val="both"/>
              <w:rPr>
                <w:color w:val="0070C0"/>
                <w:lang w:val="fr-FR"/>
              </w:rPr>
            </w:pPr>
          </w:p>
          <w:p w14:paraId="698785C0" w14:textId="77777777" w:rsidR="00C24EF4" w:rsidRPr="00062C7A" w:rsidRDefault="00C24EF4"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DELETE /mn-name/ae_sensor/cont_temp/la HTTP/1.1</w:t>
            </w:r>
          </w:p>
          <w:p w14:paraId="0F22FDA1" w14:textId="77777777" w:rsidR="00C24EF4" w:rsidRPr="00062C7A" w:rsidRDefault="00C24EF4"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Host: 192.168.0.10:8282</w:t>
            </w:r>
          </w:p>
          <w:p w14:paraId="4C68CC06" w14:textId="77777777" w:rsidR="00C24EF4" w:rsidRPr="00062C7A" w:rsidRDefault="00C24EF4"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X-M2M-Origin: CAE0120180406T0846311405855351047680_cse01</w:t>
            </w:r>
          </w:p>
          <w:p w14:paraId="6B67E768" w14:textId="77777777" w:rsidR="00C24EF4" w:rsidRPr="00062C7A" w:rsidRDefault="00C24EF4"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X-M2M-RI: 1234</w:t>
            </w:r>
          </w:p>
          <w:p w14:paraId="0C2569D6" w14:textId="77777777" w:rsidR="008503B6" w:rsidRPr="00062C7A" w:rsidRDefault="008503B6" w:rsidP="008503B6">
            <w:pPr>
              <w:widowControl w:val="0"/>
              <w:overflowPunct/>
              <w:spacing w:after="0"/>
              <w:ind w:left="284"/>
              <w:jc w:val="both"/>
              <w:textAlignment w:val="auto"/>
              <w:rPr>
                <w:color w:val="0070C0"/>
                <w:lang w:val="fr-FR"/>
              </w:rPr>
            </w:pPr>
            <w:r w:rsidRPr="00062C7A">
              <w:rPr>
                <w:rFonts w:ascii="Arial" w:hAnsi="Arial"/>
                <w:color w:val="0070C0"/>
                <w:sz w:val="18"/>
                <w:lang w:val="fr-FR"/>
              </w:rPr>
              <w:t>X-M2M-RVI: 2a</w:t>
            </w:r>
          </w:p>
          <w:p w14:paraId="1259DD55" w14:textId="77777777" w:rsidR="008503B6" w:rsidRPr="00062C7A" w:rsidRDefault="008503B6" w:rsidP="005C72A8">
            <w:pPr>
              <w:pStyle w:val="TAL"/>
              <w:snapToGrid w:val="0"/>
              <w:ind w:left="284"/>
              <w:jc w:val="both"/>
              <w:rPr>
                <w:color w:val="0070C0"/>
                <w:lang w:val="fr-FR"/>
              </w:rPr>
            </w:pPr>
          </w:p>
          <w:p w14:paraId="1C8CCE43" w14:textId="77777777" w:rsidR="00C24EF4" w:rsidRPr="00062C7A" w:rsidRDefault="00C24EF4" w:rsidP="005C72A8">
            <w:pPr>
              <w:widowControl w:val="0"/>
              <w:overflowPunct/>
              <w:spacing w:after="0"/>
              <w:ind w:left="284"/>
              <w:jc w:val="both"/>
              <w:textAlignment w:val="auto"/>
              <w:rPr>
                <w:rFonts w:ascii="Arial" w:hAnsi="Arial"/>
                <w:b/>
                <w:color w:val="0070C0"/>
                <w:sz w:val="18"/>
                <w:lang w:val="fr-FR"/>
              </w:rPr>
            </w:pPr>
          </w:p>
          <w:p w14:paraId="60D1A5A6" w14:textId="77777777" w:rsidR="00C24EF4" w:rsidRPr="009743EA" w:rsidRDefault="00C24EF4" w:rsidP="005C72A8">
            <w:pPr>
              <w:widowControl w:val="0"/>
              <w:overflowPunct/>
              <w:spacing w:after="0"/>
              <w:ind w:left="284"/>
              <w:jc w:val="both"/>
              <w:textAlignment w:val="auto"/>
              <w:rPr>
                <w:rFonts w:ascii="Arial" w:hAnsi="Arial"/>
                <w:b/>
                <w:color w:val="0070C0"/>
                <w:sz w:val="18"/>
              </w:rPr>
            </w:pPr>
            <w:r w:rsidRPr="009743EA">
              <w:rPr>
                <w:rFonts w:ascii="Arial" w:hAnsi="Arial"/>
                <w:b/>
                <w:color w:val="0070C0"/>
                <w:sz w:val="18"/>
              </w:rPr>
              <w:t>HTTP Response:</w:t>
            </w:r>
          </w:p>
          <w:p w14:paraId="65CCABD1" w14:textId="77777777" w:rsidR="00C24EF4" w:rsidRPr="009743EA" w:rsidRDefault="00C24EF4" w:rsidP="005C72A8">
            <w:pPr>
              <w:widowControl w:val="0"/>
              <w:overflowPunct/>
              <w:spacing w:after="0"/>
              <w:ind w:left="284"/>
              <w:textAlignment w:val="auto"/>
              <w:rPr>
                <w:rFonts w:ascii="Arial" w:hAnsi="Arial"/>
                <w:color w:val="0070C0"/>
                <w:sz w:val="18"/>
              </w:rPr>
            </w:pPr>
          </w:p>
          <w:p w14:paraId="77E85AF2" w14:textId="77777777" w:rsidR="00C24EF4" w:rsidRPr="009743EA" w:rsidRDefault="00C24EF4" w:rsidP="005C72A8">
            <w:pPr>
              <w:widowControl w:val="0"/>
              <w:overflowPunct/>
              <w:spacing w:after="0"/>
              <w:ind w:left="284"/>
              <w:textAlignment w:val="auto"/>
              <w:rPr>
                <w:rFonts w:ascii="Arial" w:hAnsi="Arial"/>
                <w:color w:val="0070C0"/>
                <w:sz w:val="18"/>
              </w:rPr>
            </w:pPr>
            <w:r w:rsidRPr="009743EA">
              <w:rPr>
                <w:rFonts w:ascii="Arial" w:hAnsi="Arial"/>
                <w:color w:val="0070C0"/>
                <w:sz w:val="18"/>
              </w:rPr>
              <w:t>200 OK</w:t>
            </w:r>
          </w:p>
          <w:p w14:paraId="27F5F6F1" w14:textId="77777777" w:rsidR="00C24EF4" w:rsidRPr="009743EA" w:rsidRDefault="00C24EF4" w:rsidP="005C72A8">
            <w:pPr>
              <w:widowControl w:val="0"/>
              <w:overflowPunct/>
              <w:spacing w:after="0"/>
              <w:ind w:left="284"/>
              <w:jc w:val="both"/>
              <w:textAlignment w:val="auto"/>
              <w:rPr>
                <w:rFonts w:ascii="Arial" w:hAnsi="Arial"/>
                <w:color w:val="0070C0"/>
                <w:sz w:val="18"/>
              </w:rPr>
            </w:pPr>
            <w:r w:rsidRPr="009743EA">
              <w:rPr>
                <w:rFonts w:ascii="Arial" w:hAnsi="Arial"/>
                <w:color w:val="0070C0"/>
                <w:sz w:val="18"/>
              </w:rPr>
              <w:t xml:space="preserve">Content-Length:258 </w:t>
            </w:r>
          </w:p>
          <w:p w14:paraId="220F4D4D" w14:textId="77777777" w:rsidR="00C24EF4" w:rsidRPr="00062C7A" w:rsidRDefault="00C24EF4"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Content-Type:application/json</w:t>
            </w:r>
          </w:p>
          <w:p w14:paraId="40153CF8" w14:textId="77777777" w:rsidR="00C24EF4" w:rsidRPr="00062C7A" w:rsidRDefault="00C24EF4"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X-M2M-RI:1234</w:t>
            </w:r>
          </w:p>
          <w:p w14:paraId="09D0C034" w14:textId="77777777" w:rsidR="008503B6" w:rsidRPr="009743EA" w:rsidRDefault="008503B6" w:rsidP="008503B6">
            <w:pPr>
              <w:widowControl w:val="0"/>
              <w:overflowPunct/>
              <w:spacing w:after="0"/>
              <w:ind w:left="284"/>
              <w:jc w:val="both"/>
              <w:textAlignment w:val="auto"/>
              <w:rPr>
                <w:color w:val="0070C0"/>
              </w:rPr>
            </w:pPr>
            <w:r w:rsidRPr="009743EA">
              <w:rPr>
                <w:rFonts w:ascii="Arial" w:hAnsi="Arial"/>
                <w:color w:val="0070C0"/>
                <w:sz w:val="18"/>
              </w:rPr>
              <w:t>X-M2M-RVI: 2a</w:t>
            </w:r>
          </w:p>
          <w:p w14:paraId="286A30A8" w14:textId="77777777" w:rsidR="00C24EF4" w:rsidRPr="009743EA" w:rsidRDefault="00C24EF4" w:rsidP="005C72A8">
            <w:pPr>
              <w:widowControl w:val="0"/>
              <w:overflowPunct/>
              <w:spacing w:after="0"/>
              <w:ind w:left="284"/>
              <w:textAlignment w:val="auto"/>
              <w:rPr>
                <w:rFonts w:ascii="Arial" w:hAnsi="Arial"/>
                <w:color w:val="0070C0"/>
                <w:sz w:val="18"/>
              </w:rPr>
            </w:pPr>
            <w:r w:rsidRPr="009743EA">
              <w:rPr>
                <w:rFonts w:ascii="Arial" w:hAnsi="Arial"/>
                <w:color w:val="0070C0"/>
                <w:sz w:val="18"/>
              </w:rPr>
              <w:t>X-M2M-RSC:2002</w:t>
            </w:r>
          </w:p>
          <w:p w14:paraId="0CD9657E" w14:textId="77777777" w:rsidR="00C24EF4" w:rsidRPr="009743EA" w:rsidRDefault="00C24EF4" w:rsidP="005C72A8">
            <w:pPr>
              <w:widowControl w:val="0"/>
              <w:overflowPunct/>
              <w:spacing w:after="0"/>
              <w:ind w:left="284"/>
              <w:textAlignment w:val="auto"/>
              <w:rPr>
                <w:rFonts w:ascii="Arial" w:hAnsi="Arial"/>
                <w:color w:val="0070C0"/>
                <w:sz w:val="18"/>
              </w:rPr>
            </w:pPr>
          </w:p>
          <w:p w14:paraId="0B1738B1" w14:textId="77777777" w:rsidR="00C24EF4" w:rsidRPr="00062C7A" w:rsidRDefault="00C24EF4" w:rsidP="005C72A8">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w:t>
            </w:r>
          </w:p>
          <w:p w14:paraId="14E68E55" w14:textId="77777777" w:rsidR="00C24EF4" w:rsidRPr="00062C7A" w:rsidRDefault="00C24EF4" w:rsidP="005C72A8">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 xml:space="preserve">    "m2m:cin": {</w:t>
            </w:r>
          </w:p>
          <w:p w14:paraId="6BEF16E9" w14:textId="77777777" w:rsidR="00C24EF4" w:rsidRPr="00062C7A" w:rsidRDefault="00C24EF4" w:rsidP="005C72A8">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 xml:space="preserve">        "con": "20",</w:t>
            </w:r>
          </w:p>
          <w:p w14:paraId="4E4EE626" w14:textId="77777777" w:rsidR="00C24EF4" w:rsidRPr="00062C7A" w:rsidRDefault="00C24EF4" w:rsidP="005C72A8">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 xml:space="preserve">        "cs": 2,</w:t>
            </w:r>
          </w:p>
          <w:p w14:paraId="43E0233C" w14:textId="77777777" w:rsidR="00C24EF4" w:rsidRPr="00062C7A" w:rsidRDefault="00C24EF4" w:rsidP="005C72A8">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 xml:space="preserve">        "ct": "20180406T140213",</w:t>
            </w:r>
          </w:p>
          <w:p w14:paraId="08B49010" w14:textId="77777777" w:rsidR="00C24EF4" w:rsidRPr="00062C7A" w:rsidRDefault="00C24EF4" w:rsidP="005C72A8">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 xml:space="preserve">        "et": "99991231T235959",</w:t>
            </w:r>
          </w:p>
          <w:p w14:paraId="1207726F" w14:textId="77777777" w:rsidR="00C24EF4" w:rsidRPr="00062C7A" w:rsidRDefault="00C24EF4" w:rsidP="005C72A8">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 xml:space="preserve">        "lt": "20180406T140213",</w:t>
            </w:r>
          </w:p>
          <w:p w14:paraId="42BDBDC7" w14:textId="77777777" w:rsidR="00C24EF4" w:rsidRPr="00062C7A" w:rsidRDefault="00C24EF4" w:rsidP="005C72A8">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 xml:space="preserve">        "pi": "cnt20180406T1353041405855518901760_cse01",</w:t>
            </w:r>
          </w:p>
          <w:p w14:paraId="042650A4" w14:textId="77777777" w:rsidR="00C24EF4" w:rsidRPr="00062C7A" w:rsidRDefault="00C24EF4" w:rsidP="005C72A8">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 xml:space="preserve">        "ri": "cin20180406T1402131405855770682883_cse01",</w:t>
            </w:r>
          </w:p>
          <w:p w14:paraId="4CF052C8" w14:textId="77777777" w:rsidR="00C24EF4" w:rsidRPr="00062C7A" w:rsidRDefault="00C24EF4" w:rsidP="005C72A8">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 xml:space="preserve">        "rn": "cin20180406T1402131405855770682882_cse01",</w:t>
            </w:r>
          </w:p>
          <w:p w14:paraId="3AA4AD21" w14:textId="77777777" w:rsidR="00C24EF4" w:rsidRPr="009743EA" w:rsidRDefault="00C24EF4" w:rsidP="005C72A8">
            <w:pPr>
              <w:widowControl w:val="0"/>
              <w:overflowPunct/>
              <w:spacing w:after="0"/>
              <w:ind w:left="284"/>
              <w:textAlignment w:val="auto"/>
              <w:rPr>
                <w:rFonts w:ascii="Arial" w:hAnsi="Arial"/>
                <w:color w:val="0070C0"/>
                <w:sz w:val="18"/>
              </w:rPr>
            </w:pPr>
            <w:r w:rsidRPr="00062C7A">
              <w:rPr>
                <w:rFonts w:ascii="Arial" w:hAnsi="Arial"/>
                <w:color w:val="0070C0"/>
                <w:sz w:val="18"/>
                <w:lang w:val="fr-FR"/>
              </w:rPr>
              <w:t xml:space="preserve">        </w:t>
            </w:r>
            <w:r w:rsidRPr="009743EA">
              <w:rPr>
                <w:rFonts w:ascii="Arial" w:hAnsi="Arial"/>
                <w:color w:val="0070C0"/>
                <w:sz w:val="18"/>
              </w:rPr>
              <w:t>"st": 4,</w:t>
            </w:r>
          </w:p>
          <w:p w14:paraId="5A92A919" w14:textId="77777777" w:rsidR="00C24EF4" w:rsidRPr="009743EA" w:rsidRDefault="00C24EF4" w:rsidP="005C72A8">
            <w:pPr>
              <w:widowControl w:val="0"/>
              <w:overflowPunct/>
              <w:spacing w:after="0"/>
              <w:ind w:left="284"/>
              <w:textAlignment w:val="auto"/>
              <w:rPr>
                <w:rFonts w:ascii="Arial" w:hAnsi="Arial"/>
                <w:color w:val="0070C0"/>
                <w:sz w:val="18"/>
              </w:rPr>
            </w:pPr>
            <w:r w:rsidRPr="009743EA">
              <w:rPr>
                <w:rFonts w:ascii="Arial" w:hAnsi="Arial"/>
                <w:color w:val="0070C0"/>
                <w:sz w:val="18"/>
              </w:rPr>
              <w:t xml:space="preserve">        "ty": 4</w:t>
            </w:r>
          </w:p>
          <w:p w14:paraId="476E0351" w14:textId="77777777" w:rsidR="00C24EF4" w:rsidRPr="009743EA" w:rsidRDefault="00C24EF4" w:rsidP="005C72A8">
            <w:pPr>
              <w:widowControl w:val="0"/>
              <w:overflowPunct/>
              <w:spacing w:after="0"/>
              <w:ind w:left="284"/>
              <w:textAlignment w:val="auto"/>
              <w:rPr>
                <w:rFonts w:ascii="Arial" w:hAnsi="Arial"/>
                <w:color w:val="0070C0"/>
                <w:sz w:val="18"/>
              </w:rPr>
            </w:pPr>
            <w:r w:rsidRPr="009743EA">
              <w:rPr>
                <w:rFonts w:ascii="Arial" w:hAnsi="Arial"/>
                <w:color w:val="0070C0"/>
                <w:sz w:val="18"/>
              </w:rPr>
              <w:t xml:space="preserve">    }</w:t>
            </w:r>
          </w:p>
          <w:p w14:paraId="62820F18" w14:textId="77777777" w:rsidR="00C24EF4" w:rsidRPr="009743EA" w:rsidRDefault="00C24EF4" w:rsidP="005C72A8">
            <w:pPr>
              <w:pStyle w:val="TAL"/>
              <w:snapToGrid w:val="0"/>
              <w:ind w:left="284"/>
              <w:rPr>
                <w:color w:val="0070C0"/>
              </w:rPr>
            </w:pPr>
            <w:r w:rsidRPr="009743EA">
              <w:rPr>
                <w:color w:val="0070C0"/>
              </w:rPr>
              <w:t>}</w:t>
            </w:r>
          </w:p>
          <w:p w14:paraId="3289EF4D" w14:textId="77777777" w:rsidR="00C24EF4" w:rsidRPr="005A2D7C" w:rsidRDefault="00C24EF4" w:rsidP="005C72A8">
            <w:pPr>
              <w:pStyle w:val="TAL"/>
              <w:snapToGrid w:val="0"/>
              <w:ind w:left="284"/>
              <w:jc w:val="both"/>
              <w:rPr>
                <w:color w:val="0070C0"/>
              </w:rPr>
            </w:pPr>
          </w:p>
        </w:tc>
      </w:tr>
      <w:tr w:rsidR="00C24EF4" w:rsidRPr="009743EA" w14:paraId="4FE0CA11"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630722F0" w14:textId="77777777" w:rsidR="00C24EF4" w:rsidRPr="009743EA" w:rsidRDefault="00C24EF4" w:rsidP="005C72A8">
            <w:pPr>
              <w:pStyle w:val="Default"/>
              <w:jc w:val="center"/>
              <w:rPr>
                <w:color w:val="auto"/>
              </w:rPr>
            </w:pPr>
          </w:p>
          <w:p w14:paraId="23D429D4" w14:textId="77777777" w:rsidR="00C24EF4" w:rsidRPr="009743EA" w:rsidRDefault="00C24EF4" w:rsidP="005C72A8">
            <w:pPr>
              <w:pStyle w:val="Default"/>
              <w:jc w:val="center"/>
              <w:rPr>
                <w:b/>
                <w:sz w:val="20"/>
                <w:szCs w:val="20"/>
              </w:rPr>
            </w:pPr>
          </w:p>
          <w:p w14:paraId="1D557F49" w14:textId="77777777" w:rsidR="00C24EF4" w:rsidRPr="009743EA" w:rsidRDefault="00C24EF4" w:rsidP="005C72A8">
            <w:pPr>
              <w:pStyle w:val="Default"/>
              <w:jc w:val="center"/>
              <w:rPr>
                <w:b/>
                <w:sz w:val="20"/>
                <w:szCs w:val="20"/>
              </w:rPr>
            </w:pPr>
          </w:p>
          <w:p w14:paraId="7400E21E" w14:textId="77777777" w:rsidR="00C24EF4" w:rsidRPr="009743EA" w:rsidRDefault="00C24EF4" w:rsidP="005C72A8">
            <w:pPr>
              <w:pStyle w:val="Default"/>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60EF877E" w14:textId="77777777" w:rsidR="00C24EF4" w:rsidRPr="009743EA" w:rsidRDefault="00C24EF4" w:rsidP="005C72A8">
            <w:pPr>
              <w:pStyle w:val="Default"/>
              <w:jc w:val="center"/>
              <w:rPr>
                <w:color w:val="auto"/>
              </w:rPr>
            </w:pPr>
            <w:r w:rsidRPr="009743EA">
              <w:rPr>
                <w:rFonts w:ascii="Arial" w:eastAsia="Malgun Gothic" w:hAnsi="Arial"/>
                <w:b/>
                <w:color w:val="auto"/>
                <w:kern w:val="1"/>
                <w:sz w:val="18"/>
                <w:szCs w:val="20"/>
              </w:rPr>
              <w:t>latest and RCN=0</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602DCA82" w14:textId="77777777" w:rsidR="00ED5F60" w:rsidRPr="009743EA" w:rsidRDefault="00ED5F60" w:rsidP="005C72A8">
            <w:pPr>
              <w:widowControl w:val="0"/>
              <w:overflowPunct/>
              <w:spacing w:after="0"/>
              <w:ind w:left="284"/>
              <w:jc w:val="both"/>
              <w:textAlignment w:val="auto"/>
              <w:rPr>
                <w:rFonts w:eastAsia="Calibri Light"/>
                <w:b/>
                <w:sz w:val="24"/>
              </w:rPr>
            </w:pPr>
          </w:p>
          <w:p w14:paraId="57BEBFFB" w14:textId="77777777" w:rsidR="00C24EF4" w:rsidRPr="00062C7A" w:rsidRDefault="00ED5F60" w:rsidP="005C72A8">
            <w:pPr>
              <w:widowControl w:val="0"/>
              <w:overflowPunct/>
              <w:spacing w:after="0"/>
              <w:ind w:left="284"/>
              <w:jc w:val="both"/>
              <w:textAlignment w:val="auto"/>
              <w:rPr>
                <w:rFonts w:ascii="Arial" w:hAnsi="Arial"/>
                <w:color w:val="0070C0"/>
                <w:sz w:val="18"/>
                <w:lang w:val="fr-FR"/>
              </w:rPr>
            </w:pPr>
            <w:r w:rsidRPr="00062C7A">
              <w:rPr>
                <w:rFonts w:eastAsia="Calibri Light"/>
                <w:b/>
                <w:sz w:val="24"/>
                <w:lang w:val="fr-FR"/>
              </w:rPr>
              <w:t>API/CI/DEL/001_LA_RCN0</w:t>
            </w:r>
          </w:p>
          <w:p w14:paraId="4BD7E975" w14:textId="77777777" w:rsidR="00C24EF4" w:rsidRPr="00062C7A" w:rsidRDefault="00C24EF4" w:rsidP="007C39B4">
            <w:pPr>
              <w:pStyle w:val="NoSpacing"/>
              <w:rPr>
                <w:rFonts w:ascii="Arial" w:hAnsi="Arial"/>
                <w:b/>
                <w:color w:val="0070C0"/>
                <w:sz w:val="18"/>
                <w:lang w:val="fr-FR"/>
              </w:rPr>
            </w:pPr>
            <w:r w:rsidRPr="00062C7A">
              <w:rPr>
                <w:rFonts w:ascii="Times New Roman" w:eastAsia="Calibri Light" w:hAnsi="Times New Roman"/>
                <w:lang w:val="fr-FR"/>
              </w:rPr>
              <w:t xml:space="preserve"> </w:t>
            </w:r>
          </w:p>
          <w:p w14:paraId="35240F36" w14:textId="77777777" w:rsidR="00C24EF4" w:rsidRPr="00062C7A" w:rsidRDefault="00C24EF4" w:rsidP="005C72A8">
            <w:pPr>
              <w:widowControl w:val="0"/>
              <w:overflowPunct/>
              <w:spacing w:after="0"/>
              <w:ind w:left="284"/>
              <w:jc w:val="both"/>
              <w:textAlignment w:val="auto"/>
              <w:rPr>
                <w:rFonts w:ascii="Arial" w:hAnsi="Arial"/>
                <w:b/>
                <w:color w:val="0070C0"/>
                <w:sz w:val="18"/>
                <w:lang w:val="fr-FR"/>
              </w:rPr>
            </w:pPr>
            <w:r w:rsidRPr="00062C7A">
              <w:rPr>
                <w:rFonts w:ascii="Arial" w:hAnsi="Arial"/>
                <w:b/>
                <w:color w:val="0070C0"/>
                <w:sz w:val="18"/>
                <w:lang w:val="fr-FR"/>
              </w:rPr>
              <w:t>HTTP Request:</w:t>
            </w:r>
          </w:p>
          <w:p w14:paraId="43685F10" w14:textId="77777777" w:rsidR="00C24EF4" w:rsidRPr="00062C7A" w:rsidRDefault="00C24EF4" w:rsidP="005C72A8">
            <w:pPr>
              <w:pStyle w:val="TAL"/>
              <w:snapToGrid w:val="0"/>
              <w:ind w:left="284"/>
              <w:jc w:val="both"/>
              <w:rPr>
                <w:color w:val="0070C0"/>
                <w:lang w:val="fr-FR"/>
              </w:rPr>
            </w:pPr>
          </w:p>
          <w:p w14:paraId="1613B77D" w14:textId="77777777" w:rsidR="00C24EF4" w:rsidRPr="00062C7A" w:rsidRDefault="00C24EF4" w:rsidP="005C72A8">
            <w:pPr>
              <w:pStyle w:val="TAL"/>
              <w:snapToGrid w:val="0"/>
              <w:ind w:left="284"/>
              <w:jc w:val="both"/>
              <w:rPr>
                <w:color w:val="0070C0"/>
                <w:lang w:val="fr-FR"/>
              </w:rPr>
            </w:pPr>
            <w:r w:rsidRPr="00062C7A">
              <w:rPr>
                <w:color w:val="0070C0"/>
                <w:lang w:val="fr-FR"/>
              </w:rPr>
              <w:t>DELETE /mn-name/ae_sensor/cont_temp/la?rcn=0 HTTP/1.1</w:t>
            </w:r>
          </w:p>
          <w:p w14:paraId="0D73059D" w14:textId="77777777" w:rsidR="00C24EF4" w:rsidRPr="00062C7A" w:rsidRDefault="00C24EF4" w:rsidP="005C72A8">
            <w:pPr>
              <w:pStyle w:val="TAL"/>
              <w:snapToGrid w:val="0"/>
              <w:ind w:left="284"/>
              <w:jc w:val="both"/>
              <w:rPr>
                <w:color w:val="0070C0"/>
                <w:lang w:val="fr-FR"/>
              </w:rPr>
            </w:pPr>
            <w:r w:rsidRPr="00062C7A">
              <w:rPr>
                <w:color w:val="0070C0"/>
                <w:lang w:val="fr-FR"/>
              </w:rPr>
              <w:t>Host: 192.168.0.10:8282</w:t>
            </w:r>
          </w:p>
          <w:p w14:paraId="10AB0B4A" w14:textId="77777777" w:rsidR="00C24EF4" w:rsidRPr="00062C7A" w:rsidRDefault="00C24EF4" w:rsidP="005C72A8">
            <w:pPr>
              <w:pStyle w:val="TAL"/>
              <w:snapToGrid w:val="0"/>
              <w:ind w:left="284"/>
              <w:jc w:val="both"/>
              <w:rPr>
                <w:color w:val="0070C0"/>
                <w:lang w:val="fr-FR"/>
              </w:rPr>
            </w:pPr>
            <w:r w:rsidRPr="00062C7A">
              <w:rPr>
                <w:color w:val="0070C0"/>
                <w:lang w:val="fr-FR"/>
              </w:rPr>
              <w:t>X-M2M-Origin: CAE0120180406T0846311405855351047680_cse01</w:t>
            </w:r>
          </w:p>
          <w:p w14:paraId="0CDCD2A7" w14:textId="77777777" w:rsidR="00C24EF4" w:rsidRPr="00062C7A" w:rsidRDefault="00C24EF4" w:rsidP="005C72A8">
            <w:pPr>
              <w:pStyle w:val="TAL"/>
              <w:snapToGrid w:val="0"/>
              <w:ind w:left="284"/>
              <w:jc w:val="both"/>
              <w:rPr>
                <w:color w:val="0070C0"/>
                <w:lang w:val="fr-FR"/>
              </w:rPr>
            </w:pPr>
            <w:r w:rsidRPr="00062C7A">
              <w:rPr>
                <w:color w:val="0070C0"/>
                <w:lang w:val="fr-FR"/>
              </w:rPr>
              <w:t>X-M2M-RI: 1234</w:t>
            </w:r>
          </w:p>
          <w:p w14:paraId="0E8A1010" w14:textId="77777777" w:rsidR="008503B6" w:rsidRPr="00062C7A" w:rsidRDefault="008503B6" w:rsidP="008503B6">
            <w:pPr>
              <w:widowControl w:val="0"/>
              <w:overflowPunct/>
              <w:spacing w:after="0"/>
              <w:ind w:left="284"/>
              <w:jc w:val="both"/>
              <w:textAlignment w:val="auto"/>
              <w:rPr>
                <w:color w:val="0070C0"/>
                <w:lang w:val="fr-FR"/>
              </w:rPr>
            </w:pPr>
            <w:r w:rsidRPr="00062C7A">
              <w:rPr>
                <w:rFonts w:ascii="Arial" w:hAnsi="Arial"/>
                <w:color w:val="0070C0"/>
                <w:sz w:val="18"/>
                <w:lang w:val="fr-FR"/>
              </w:rPr>
              <w:t>X-M2M-RVI: 2a</w:t>
            </w:r>
          </w:p>
          <w:p w14:paraId="6196DC8C" w14:textId="77777777" w:rsidR="00C24EF4" w:rsidRPr="00062C7A" w:rsidRDefault="00C24EF4" w:rsidP="005C72A8">
            <w:pPr>
              <w:pStyle w:val="TAL"/>
              <w:snapToGrid w:val="0"/>
              <w:ind w:left="284"/>
              <w:jc w:val="both"/>
              <w:rPr>
                <w:color w:val="0070C0"/>
                <w:lang w:val="fr-FR"/>
              </w:rPr>
            </w:pPr>
          </w:p>
          <w:p w14:paraId="7397E38A" w14:textId="77777777" w:rsidR="00C24EF4" w:rsidRPr="00062C7A" w:rsidRDefault="00C24EF4" w:rsidP="005C72A8">
            <w:pPr>
              <w:widowControl w:val="0"/>
              <w:overflowPunct/>
              <w:spacing w:after="0"/>
              <w:ind w:left="284"/>
              <w:jc w:val="both"/>
              <w:textAlignment w:val="auto"/>
              <w:rPr>
                <w:rFonts w:ascii="Arial" w:hAnsi="Arial"/>
                <w:b/>
                <w:color w:val="0070C0"/>
                <w:sz w:val="18"/>
                <w:lang w:val="fr-FR"/>
              </w:rPr>
            </w:pPr>
          </w:p>
          <w:p w14:paraId="25010891" w14:textId="77777777" w:rsidR="00C24EF4" w:rsidRPr="009743EA" w:rsidRDefault="00C24EF4" w:rsidP="005C72A8">
            <w:pPr>
              <w:widowControl w:val="0"/>
              <w:overflowPunct/>
              <w:spacing w:after="0"/>
              <w:ind w:left="284"/>
              <w:jc w:val="both"/>
              <w:textAlignment w:val="auto"/>
              <w:rPr>
                <w:rFonts w:ascii="Arial" w:hAnsi="Arial"/>
                <w:b/>
                <w:color w:val="0070C0"/>
                <w:sz w:val="18"/>
              </w:rPr>
            </w:pPr>
            <w:r w:rsidRPr="009743EA">
              <w:rPr>
                <w:rFonts w:ascii="Arial" w:hAnsi="Arial"/>
                <w:b/>
                <w:color w:val="0070C0"/>
                <w:sz w:val="18"/>
              </w:rPr>
              <w:t>HTTP Response:</w:t>
            </w:r>
          </w:p>
          <w:p w14:paraId="33B257A7" w14:textId="77777777" w:rsidR="00C24EF4" w:rsidRPr="009743EA" w:rsidRDefault="00C24EF4" w:rsidP="005C72A8">
            <w:pPr>
              <w:widowControl w:val="0"/>
              <w:overflowPunct/>
              <w:spacing w:after="0"/>
              <w:ind w:left="284"/>
              <w:textAlignment w:val="auto"/>
              <w:rPr>
                <w:rFonts w:ascii="Arial" w:hAnsi="Arial"/>
                <w:color w:val="0070C0"/>
                <w:sz w:val="18"/>
              </w:rPr>
            </w:pPr>
          </w:p>
          <w:p w14:paraId="5BD96540" w14:textId="77777777" w:rsidR="00C24EF4" w:rsidRPr="009743EA" w:rsidRDefault="00C24EF4" w:rsidP="005C72A8">
            <w:pPr>
              <w:widowControl w:val="0"/>
              <w:overflowPunct/>
              <w:spacing w:after="0"/>
              <w:ind w:left="284"/>
              <w:textAlignment w:val="auto"/>
              <w:rPr>
                <w:rFonts w:ascii="Arial" w:hAnsi="Arial"/>
                <w:color w:val="0070C0"/>
                <w:sz w:val="18"/>
              </w:rPr>
            </w:pPr>
            <w:r w:rsidRPr="009743EA">
              <w:rPr>
                <w:rFonts w:ascii="Arial" w:hAnsi="Arial"/>
                <w:color w:val="0070C0"/>
                <w:sz w:val="18"/>
              </w:rPr>
              <w:t>200 OK</w:t>
            </w:r>
          </w:p>
          <w:p w14:paraId="3E0E424F" w14:textId="77777777" w:rsidR="00C24EF4" w:rsidRPr="009743EA" w:rsidRDefault="00C24EF4" w:rsidP="005C72A8">
            <w:pPr>
              <w:widowControl w:val="0"/>
              <w:overflowPunct/>
              <w:spacing w:after="0"/>
              <w:ind w:left="284"/>
              <w:jc w:val="both"/>
              <w:textAlignment w:val="auto"/>
              <w:rPr>
                <w:rFonts w:ascii="Arial" w:hAnsi="Arial"/>
                <w:color w:val="0070C0"/>
                <w:sz w:val="18"/>
              </w:rPr>
            </w:pPr>
            <w:r w:rsidRPr="009743EA">
              <w:rPr>
                <w:rFonts w:ascii="Arial" w:hAnsi="Arial"/>
                <w:color w:val="0070C0"/>
                <w:sz w:val="18"/>
              </w:rPr>
              <w:t xml:space="preserve">Content-Length:0 </w:t>
            </w:r>
          </w:p>
          <w:p w14:paraId="4412A66B" w14:textId="77777777" w:rsidR="00C24EF4" w:rsidRPr="009743EA" w:rsidRDefault="00C24EF4" w:rsidP="005C72A8">
            <w:pPr>
              <w:widowControl w:val="0"/>
              <w:overflowPunct/>
              <w:spacing w:after="0"/>
              <w:ind w:left="284"/>
              <w:jc w:val="both"/>
              <w:textAlignment w:val="auto"/>
              <w:rPr>
                <w:rFonts w:ascii="Arial" w:hAnsi="Arial"/>
                <w:color w:val="0070C0"/>
                <w:sz w:val="18"/>
              </w:rPr>
            </w:pPr>
            <w:r w:rsidRPr="009743EA">
              <w:rPr>
                <w:rFonts w:ascii="Arial" w:hAnsi="Arial"/>
                <w:color w:val="0070C0"/>
                <w:sz w:val="18"/>
              </w:rPr>
              <w:t>X-M2M-RI:1234</w:t>
            </w:r>
          </w:p>
          <w:p w14:paraId="1A8728EC" w14:textId="77777777" w:rsidR="008503B6" w:rsidRPr="005A2D7C" w:rsidRDefault="008503B6" w:rsidP="008503B6">
            <w:pPr>
              <w:widowControl w:val="0"/>
              <w:overflowPunct/>
              <w:spacing w:after="0"/>
              <w:ind w:left="284"/>
              <w:jc w:val="both"/>
              <w:textAlignment w:val="auto"/>
              <w:rPr>
                <w:color w:val="0070C0"/>
              </w:rPr>
            </w:pPr>
            <w:r w:rsidRPr="009743EA">
              <w:rPr>
                <w:rFonts w:ascii="Arial" w:hAnsi="Arial"/>
                <w:color w:val="0070C0"/>
                <w:sz w:val="18"/>
              </w:rPr>
              <w:t>X-M2M-RVI: 2a</w:t>
            </w:r>
          </w:p>
          <w:p w14:paraId="4E39953D" w14:textId="77777777" w:rsidR="00C24EF4" w:rsidRPr="005A2D7C" w:rsidRDefault="00C24EF4" w:rsidP="005C72A8">
            <w:pPr>
              <w:widowControl w:val="0"/>
              <w:overflowPunct/>
              <w:spacing w:after="0"/>
              <w:ind w:left="284"/>
              <w:textAlignment w:val="auto"/>
              <w:rPr>
                <w:rFonts w:ascii="Arial" w:eastAsia="Malgun Gothic" w:hAnsi="Arial"/>
                <w:color w:val="0070C0"/>
                <w:sz w:val="18"/>
              </w:rPr>
            </w:pPr>
            <w:r w:rsidRPr="005A2D7C">
              <w:rPr>
                <w:rFonts w:ascii="Arial" w:hAnsi="Arial"/>
                <w:color w:val="0070C0"/>
                <w:sz w:val="18"/>
              </w:rPr>
              <w:t>X-M2M-RSC:2002</w:t>
            </w:r>
          </w:p>
          <w:p w14:paraId="121F2525" w14:textId="77777777" w:rsidR="00C24EF4" w:rsidRPr="005A2D7C" w:rsidRDefault="00C24EF4" w:rsidP="005C72A8">
            <w:pPr>
              <w:pStyle w:val="TAL"/>
              <w:snapToGrid w:val="0"/>
              <w:ind w:left="284"/>
              <w:rPr>
                <w:color w:val="0070C0"/>
              </w:rPr>
            </w:pPr>
          </w:p>
        </w:tc>
      </w:tr>
      <w:tr w:rsidR="00C24EF4" w:rsidRPr="009743EA" w14:paraId="46F779F3"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7DB4CEE8" w14:textId="77777777" w:rsidR="00C24EF4" w:rsidRPr="009743EA" w:rsidRDefault="00C24EF4" w:rsidP="005C72A8">
            <w:pPr>
              <w:pStyle w:val="Default"/>
              <w:jc w:val="center"/>
              <w:rPr>
                <w:color w:val="auto"/>
              </w:rPr>
            </w:pPr>
          </w:p>
          <w:p w14:paraId="1C72873B" w14:textId="77777777" w:rsidR="00C24EF4" w:rsidRPr="009743EA" w:rsidRDefault="00C24EF4" w:rsidP="005C72A8">
            <w:pPr>
              <w:pStyle w:val="Default"/>
              <w:jc w:val="center"/>
              <w:rPr>
                <w:color w:val="auto"/>
              </w:rPr>
            </w:pPr>
          </w:p>
          <w:p w14:paraId="70BA9A1A" w14:textId="77777777" w:rsidR="00C24EF4" w:rsidRPr="009743EA" w:rsidRDefault="00C24EF4" w:rsidP="005C72A8">
            <w:pPr>
              <w:pStyle w:val="Default"/>
              <w:jc w:val="center"/>
              <w:rPr>
                <w:color w:val="auto"/>
              </w:rPr>
            </w:pPr>
          </w:p>
          <w:p w14:paraId="41B6D613" w14:textId="77777777" w:rsidR="00C24EF4" w:rsidRPr="009743EA" w:rsidRDefault="00C24EF4" w:rsidP="005C72A8">
            <w:pPr>
              <w:pStyle w:val="Default"/>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1E3F6FD8" w14:textId="77777777" w:rsidR="00C24EF4" w:rsidRPr="009743EA" w:rsidRDefault="00C24EF4" w:rsidP="005C72A8">
            <w:pPr>
              <w:pStyle w:val="Default"/>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oldest</w:t>
            </w:r>
          </w:p>
          <w:p w14:paraId="02B27C40" w14:textId="77777777" w:rsidR="00C24EF4" w:rsidRPr="009743EA" w:rsidRDefault="00C24EF4" w:rsidP="005C72A8">
            <w:pPr>
              <w:pStyle w:val="Default"/>
              <w:jc w:val="center"/>
              <w:rPr>
                <w:rFonts w:ascii="Arial" w:eastAsia="Malgun Gothic" w:hAnsi="Arial"/>
                <w:b/>
                <w:color w:val="auto"/>
                <w:kern w:val="1"/>
                <w:sz w:val="18"/>
                <w:szCs w:val="20"/>
              </w:rPr>
            </w:pPr>
          </w:p>
          <w:p w14:paraId="1455615E" w14:textId="77777777" w:rsidR="00C24EF4" w:rsidRPr="009743EA" w:rsidRDefault="00C24EF4" w:rsidP="005C72A8">
            <w:pPr>
              <w:pStyle w:val="Default"/>
              <w:jc w:val="center"/>
              <w:rPr>
                <w:color w:val="auto"/>
              </w:rPr>
            </w:pPr>
            <w:r w:rsidRPr="009743EA">
              <w:rPr>
                <w:rFonts w:ascii="Arial" w:eastAsia="Malgun Gothic" w:hAnsi="Arial"/>
                <w:b/>
                <w:color w:val="auto"/>
                <w:kern w:val="1"/>
                <w:sz w:val="18"/>
                <w:szCs w:val="20"/>
              </w:rPr>
              <w:t>(No RCN or RCN=1)</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2A851CE2" w14:textId="77777777" w:rsidR="00FF48D0" w:rsidRPr="005A2D7C" w:rsidRDefault="00FF48D0" w:rsidP="005A2D7C">
            <w:pPr>
              <w:pStyle w:val="TAL"/>
              <w:rPr>
                <w:rFonts w:eastAsia="Calibri Light"/>
              </w:rPr>
            </w:pPr>
          </w:p>
          <w:p w14:paraId="4FB1CA64" w14:textId="77777777" w:rsidR="00C24EF4" w:rsidRPr="00062C7A" w:rsidRDefault="00FF48D0" w:rsidP="005C72A8">
            <w:pPr>
              <w:widowControl w:val="0"/>
              <w:overflowPunct/>
              <w:spacing w:after="0"/>
              <w:ind w:left="284"/>
              <w:jc w:val="both"/>
              <w:textAlignment w:val="auto"/>
              <w:rPr>
                <w:rFonts w:ascii="Arial" w:hAnsi="Arial"/>
                <w:color w:val="0070C0"/>
                <w:sz w:val="18"/>
                <w:lang w:val="fr-FR"/>
              </w:rPr>
            </w:pPr>
            <w:r w:rsidRPr="00062C7A">
              <w:rPr>
                <w:rFonts w:eastAsia="Calibri Light"/>
                <w:b/>
                <w:sz w:val="24"/>
                <w:lang w:val="fr-FR"/>
              </w:rPr>
              <w:t>API/CI/DEL/001_OL</w:t>
            </w:r>
          </w:p>
          <w:p w14:paraId="72AE3252" w14:textId="77777777" w:rsidR="00C24EF4" w:rsidRPr="005A2D7C" w:rsidRDefault="00C24EF4" w:rsidP="005C72A8">
            <w:pPr>
              <w:pStyle w:val="NoSpacing"/>
              <w:rPr>
                <w:rFonts w:ascii="Arial" w:hAnsi="Arial"/>
                <w:b/>
                <w:sz w:val="18"/>
                <w:lang w:val="fr-FR"/>
              </w:rPr>
            </w:pPr>
          </w:p>
          <w:p w14:paraId="1FCD6562" w14:textId="77777777" w:rsidR="00C24EF4" w:rsidRPr="00062C7A" w:rsidRDefault="00C24EF4" w:rsidP="005C72A8">
            <w:pPr>
              <w:widowControl w:val="0"/>
              <w:overflowPunct/>
              <w:spacing w:after="0"/>
              <w:ind w:left="284"/>
              <w:jc w:val="both"/>
              <w:textAlignment w:val="auto"/>
              <w:rPr>
                <w:rFonts w:ascii="Arial" w:hAnsi="Arial"/>
                <w:b/>
                <w:color w:val="0070C0"/>
                <w:sz w:val="18"/>
                <w:lang w:val="fr-FR"/>
              </w:rPr>
            </w:pPr>
            <w:r w:rsidRPr="00062C7A">
              <w:rPr>
                <w:rFonts w:ascii="Arial" w:hAnsi="Arial"/>
                <w:b/>
                <w:color w:val="0070C0"/>
                <w:sz w:val="18"/>
                <w:lang w:val="fr-FR"/>
              </w:rPr>
              <w:t>HTTP Request:</w:t>
            </w:r>
          </w:p>
          <w:p w14:paraId="25B7222A" w14:textId="77777777" w:rsidR="00C24EF4" w:rsidRPr="00062C7A" w:rsidRDefault="00C24EF4" w:rsidP="005C72A8">
            <w:pPr>
              <w:pStyle w:val="TAL"/>
              <w:snapToGrid w:val="0"/>
              <w:ind w:left="284"/>
              <w:jc w:val="both"/>
              <w:rPr>
                <w:color w:val="0070C0"/>
                <w:lang w:val="fr-FR"/>
              </w:rPr>
            </w:pPr>
          </w:p>
          <w:p w14:paraId="7DA67C9F" w14:textId="77777777" w:rsidR="00C24EF4" w:rsidRPr="009743EA" w:rsidRDefault="00C24EF4" w:rsidP="005C72A8">
            <w:pPr>
              <w:pStyle w:val="TAL"/>
              <w:snapToGrid w:val="0"/>
              <w:ind w:left="284"/>
              <w:jc w:val="both"/>
              <w:rPr>
                <w:color w:val="0070C0"/>
              </w:rPr>
            </w:pPr>
            <w:r w:rsidRPr="009743EA">
              <w:rPr>
                <w:color w:val="0070C0"/>
              </w:rPr>
              <w:t>DELETE /mn-name/ae_sensor/cont_temp/ol HTTP/1.1</w:t>
            </w:r>
          </w:p>
          <w:p w14:paraId="7707D805" w14:textId="77777777" w:rsidR="00C24EF4" w:rsidRPr="00062C7A" w:rsidRDefault="00C24EF4" w:rsidP="005C72A8">
            <w:pPr>
              <w:pStyle w:val="TAL"/>
              <w:snapToGrid w:val="0"/>
              <w:ind w:left="284"/>
              <w:jc w:val="both"/>
              <w:rPr>
                <w:color w:val="0070C0"/>
                <w:lang w:val="fr-FR"/>
              </w:rPr>
            </w:pPr>
            <w:r w:rsidRPr="00062C7A">
              <w:rPr>
                <w:color w:val="0070C0"/>
                <w:lang w:val="fr-FR"/>
              </w:rPr>
              <w:t>Host: 192.168.0.10:8282</w:t>
            </w:r>
          </w:p>
          <w:p w14:paraId="02F72631" w14:textId="77777777" w:rsidR="00C24EF4" w:rsidRPr="00062C7A" w:rsidRDefault="00C24EF4" w:rsidP="005C72A8">
            <w:pPr>
              <w:pStyle w:val="TAL"/>
              <w:snapToGrid w:val="0"/>
              <w:ind w:left="284"/>
              <w:jc w:val="both"/>
              <w:rPr>
                <w:color w:val="0070C0"/>
                <w:lang w:val="fr-FR"/>
              </w:rPr>
            </w:pPr>
            <w:r w:rsidRPr="00062C7A">
              <w:rPr>
                <w:color w:val="0070C0"/>
                <w:lang w:val="fr-FR"/>
              </w:rPr>
              <w:t>X-M2M-Origin: CAE0120180406T0846311405855351047680_cse01</w:t>
            </w:r>
          </w:p>
          <w:p w14:paraId="5E80C857" w14:textId="77777777" w:rsidR="00C24EF4" w:rsidRPr="00062C7A" w:rsidRDefault="00C24EF4" w:rsidP="005C72A8">
            <w:pPr>
              <w:pStyle w:val="TAL"/>
              <w:snapToGrid w:val="0"/>
              <w:ind w:left="284"/>
              <w:jc w:val="both"/>
              <w:rPr>
                <w:color w:val="0070C0"/>
                <w:lang w:val="fr-FR"/>
              </w:rPr>
            </w:pPr>
            <w:r w:rsidRPr="00062C7A">
              <w:rPr>
                <w:color w:val="0070C0"/>
                <w:lang w:val="fr-FR"/>
              </w:rPr>
              <w:t>X-M2M-RI: 1234</w:t>
            </w:r>
          </w:p>
          <w:p w14:paraId="0D92A7B3" w14:textId="77777777" w:rsidR="008503B6" w:rsidRPr="009743EA" w:rsidRDefault="008503B6" w:rsidP="008503B6">
            <w:pPr>
              <w:widowControl w:val="0"/>
              <w:overflowPunct/>
              <w:spacing w:after="0"/>
              <w:ind w:left="284"/>
              <w:jc w:val="both"/>
              <w:textAlignment w:val="auto"/>
              <w:rPr>
                <w:color w:val="0070C0"/>
              </w:rPr>
            </w:pPr>
            <w:r w:rsidRPr="009743EA">
              <w:rPr>
                <w:rFonts w:ascii="Arial" w:hAnsi="Arial"/>
                <w:color w:val="0070C0"/>
                <w:sz w:val="18"/>
              </w:rPr>
              <w:t>X-M2M-RVI: 2a</w:t>
            </w:r>
          </w:p>
          <w:p w14:paraId="4E382C55" w14:textId="77777777" w:rsidR="00C24EF4" w:rsidRPr="009743EA" w:rsidRDefault="00C24EF4" w:rsidP="007C39B4">
            <w:pPr>
              <w:pStyle w:val="TAL"/>
              <w:snapToGrid w:val="0"/>
              <w:ind w:left="284"/>
              <w:jc w:val="both"/>
              <w:rPr>
                <w:color w:val="0070C0"/>
              </w:rPr>
            </w:pPr>
          </w:p>
          <w:p w14:paraId="5C099C75" w14:textId="77777777" w:rsidR="00C24EF4" w:rsidRPr="009743EA" w:rsidRDefault="00C24EF4" w:rsidP="007C39B4">
            <w:pPr>
              <w:pStyle w:val="TAL"/>
              <w:snapToGrid w:val="0"/>
              <w:ind w:left="284"/>
              <w:jc w:val="both"/>
              <w:rPr>
                <w:color w:val="0070C0"/>
              </w:rPr>
            </w:pPr>
          </w:p>
          <w:p w14:paraId="77C41DB3" w14:textId="77777777" w:rsidR="00C24EF4" w:rsidRPr="009743EA" w:rsidRDefault="00C24EF4" w:rsidP="005C72A8">
            <w:pPr>
              <w:widowControl w:val="0"/>
              <w:overflowPunct/>
              <w:spacing w:after="0"/>
              <w:ind w:left="284"/>
              <w:jc w:val="both"/>
              <w:textAlignment w:val="auto"/>
              <w:rPr>
                <w:rFonts w:ascii="Arial" w:hAnsi="Arial"/>
                <w:b/>
                <w:color w:val="0070C0"/>
                <w:sz w:val="18"/>
              </w:rPr>
            </w:pPr>
            <w:r w:rsidRPr="009743EA">
              <w:rPr>
                <w:rFonts w:ascii="Arial" w:hAnsi="Arial"/>
                <w:b/>
                <w:color w:val="0070C0"/>
                <w:sz w:val="18"/>
              </w:rPr>
              <w:t>HTTP Response:</w:t>
            </w:r>
          </w:p>
          <w:p w14:paraId="39B45D21" w14:textId="77777777" w:rsidR="00C24EF4" w:rsidRPr="009743EA" w:rsidRDefault="00C24EF4" w:rsidP="005C72A8">
            <w:pPr>
              <w:widowControl w:val="0"/>
              <w:overflowPunct/>
              <w:spacing w:after="0"/>
              <w:ind w:left="284"/>
              <w:jc w:val="both"/>
              <w:textAlignment w:val="auto"/>
              <w:rPr>
                <w:rFonts w:ascii="Arial" w:hAnsi="Arial"/>
                <w:color w:val="0070C0"/>
                <w:sz w:val="18"/>
              </w:rPr>
            </w:pPr>
          </w:p>
          <w:p w14:paraId="576593A1" w14:textId="77777777" w:rsidR="00C24EF4" w:rsidRPr="009743EA" w:rsidRDefault="00C24EF4" w:rsidP="005C72A8">
            <w:pPr>
              <w:widowControl w:val="0"/>
              <w:overflowPunct/>
              <w:spacing w:after="0"/>
              <w:ind w:left="284"/>
              <w:jc w:val="both"/>
              <w:textAlignment w:val="auto"/>
              <w:rPr>
                <w:rFonts w:ascii="Arial" w:hAnsi="Arial"/>
                <w:color w:val="0070C0"/>
                <w:sz w:val="18"/>
              </w:rPr>
            </w:pPr>
            <w:r w:rsidRPr="009743EA">
              <w:rPr>
                <w:rFonts w:ascii="Arial" w:hAnsi="Arial"/>
                <w:color w:val="0070C0"/>
                <w:sz w:val="18"/>
              </w:rPr>
              <w:t>200 OK</w:t>
            </w:r>
          </w:p>
          <w:p w14:paraId="6EDD5CC1" w14:textId="77777777" w:rsidR="00C24EF4" w:rsidRPr="009743EA" w:rsidRDefault="00C24EF4" w:rsidP="005C72A8">
            <w:pPr>
              <w:widowControl w:val="0"/>
              <w:overflowPunct/>
              <w:spacing w:after="0"/>
              <w:ind w:left="284"/>
              <w:jc w:val="both"/>
              <w:textAlignment w:val="auto"/>
              <w:rPr>
                <w:rFonts w:ascii="Arial" w:hAnsi="Arial"/>
                <w:color w:val="0070C0"/>
                <w:sz w:val="18"/>
              </w:rPr>
            </w:pPr>
            <w:r w:rsidRPr="009743EA">
              <w:rPr>
                <w:rFonts w:ascii="Arial" w:hAnsi="Arial"/>
                <w:color w:val="0070C0"/>
                <w:sz w:val="18"/>
              </w:rPr>
              <w:t xml:space="preserve">Content-Length:258 </w:t>
            </w:r>
          </w:p>
          <w:p w14:paraId="3D3C4D14" w14:textId="77777777" w:rsidR="00C24EF4" w:rsidRPr="009743EA" w:rsidRDefault="00C24EF4" w:rsidP="005C72A8">
            <w:pPr>
              <w:widowControl w:val="0"/>
              <w:overflowPunct/>
              <w:spacing w:after="0"/>
              <w:ind w:left="284"/>
              <w:jc w:val="both"/>
              <w:textAlignment w:val="auto"/>
              <w:rPr>
                <w:rFonts w:ascii="Arial" w:hAnsi="Arial"/>
                <w:color w:val="0070C0"/>
                <w:sz w:val="18"/>
              </w:rPr>
            </w:pPr>
            <w:r w:rsidRPr="009743EA">
              <w:rPr>
                <w:rFonts w:ascii="Arial" w:hAnsi="Arial"/>
                <w:color w:val="0070C0"/>
                <w:sz w:val="18"/>
              </w:rPr>
              <w:t>Content-Type:application/json</w:t>
            </w:r>
          </w:p>
          <w:p w14:paraId="4D65C092" w14:textId="77777777" w:rsidR="00C24EF4" w:rsidRPr="009743EA" w:rsidRDefault="00C24EF4" w:rsidP="005C72A8">
            <w:pPr>
              <w:widowControl w:val="0"/>
              <w:overflowPunct/>
              <w:spacing w:after="0"/>
              <w:ind w:left="284"/>
              <w:jc w:val="both"/>
              <w:textAlignment w:val="auto"/>
              <w:rPr>
                <w:rFonts w:ascii="Arial" w:hAnsi="Arial"/>
                <w:color w:val="0070C0"/>
                <w:sz w:val="18"/>
              </w:rPr>
            </w:pPr>
            <w:r w:rsidRPr="009743EA">
              <w:rPr>
                <w:rFonts w:ascii="Arial" w:hAnsi="Arial"/>
                <w:color w:val="0070C0"/>
                <w:sz w:val="18"/>
              </w:rPr>
              <w:t>X-M2M-RI:1234</w:t>
            </w:r>
          </w:p>
          <w:p w14:paraId="539985BE" w14:textId="77777777" w:rsidR="008503B6" w:rsidRPr="009743EA" w:rsidRDefault="008503B6" w:rsidP="008503B6">
            <w:pPr>
              <w:widowControl w:val="0"/>
              <w:overflowPunct/>
              <w:spacing w:after="0"/>
              <w:ind w:left="284"/>
              <w:jc w:val="both"/>
              <w:textAlignment w:val="auto"/>
              <w:rPr>
                <w:color w:val="0070C0"/>
              </w:rPr>
            </w:pPr>
            <w:r w:rsidRPr="009743EA">
              <w:rPr>
                <w:rFonts w:ascii="Arial" w:hAnsi="Arial"/>
                <w:color w:val="0070C0"/>
                <w:sz w:val="18"/>
              </w:rPr>
              <w:t>X-M2M-RVI: 2a</w:t>
            </w:r>
          </w:p>
          <w:p w14:paraId="43ACA8A8" w14:textId="77777777" w:rsidR="00C24EF4" w:rsidRPr="009743EA" w:rsidRDefault="00C24EF4" w:rsidP="005C72A8">
            <w:pPr>
              <w:widowControl w:val="0"/>
              <w:overflowPunct/>
              <w:spacing w:after="0"/>
              <w:ind w:left="284"/>
              <w:textAlignment w:val="auto"/>
              <w:rPr>
                <w:rFonts w:ascii="Arial" w:hAnsi="Arial"/>
                <w:color w:val="0070C0"/>
                <w:sz w:val="18"/>
              </w:rPr>
            </w:pPr>
            <w:r w:rsidRPr="009743EA">
              <w:rPr>
                <w:rFonts w:ascii="Arial" w:hAnsi="Arial"/>
                <w:color w:val="0070C0"/>
                <w:sz w:val="18"/>
              </w:rPr>
              <w:t>X-M2M-RSC:2002</w:t>
            </w:r>
          </w:p>
          <w:p w14:paraId="51CF1EAE" w14:textId="77777777" w:rsidR="00C24EF4" w:rsidRPr="009743EA" w:rsidRDefault="00C24EF4" w:rsidP="005C72A8">
            <w:pPr>
              <w:widowControl w:val="0"/>
              <w:overflowPunct/>
              <w:spacing w:after="0"/>
              <w:ind w:left="284"/>
              <w:textAlignment w:val="auto"/>
              <w:rPr>
                <w:rFonts w:ascii="Arial" w:hAnsi="Arial"/>
                <w:color w:val="0070C0"/>
                <w:sz w:val="18"/>
              </w:rPr>
            </w:pPr>
          </w:p>
          <w:p w14:paraId="11D8D766" w14:textId="77777777" w:rsidR="00C24EF4" w:rsidRPr="009743EA" w:rsidRDefault="00C24EF4" w:rsidP="005C72A8">
            <w:pPr>
              <w:widowControl w:val="0"/>
              <w:overflowPunct/>
              <w:spacing w:after="0"/>
              <w:ind w:left="284"/>
              <w:textAlignment w:val="auto"/>
              <w:rPr>
                <w:rFonts w:ascii="Arial" w:hAnsi="Arial"/>
                <w:color w:val="0070C0"/>
                <w:sz w:val="18"/>
              </w:rPr>
            </w:pPr>
            <w:r w:rsidRPr="009743EA">
              <w:rPr>
                <w:rFonts w:ascii="Arial" w:hAnsi="Arial"/>
                <w:color w:val="0070C0"/>
                <w:sz w:val="18"/>
              </w:rPr>
              <w:t>{</w:t>
            </w:r>
          </w:p>
          <w:p w14:paraId="46CC23E5" w14:textId="77777777" w:rsidR="00C24EF4" w:rsidRPr="009743EA" w:rsidRDefault="00C24EF4" w:rsidP="005C72A8">
            <w:pPr>
              <w:widowControl w:val="0"/>
              <w:overflowPunct/>
              <w:spacing w:after="0"/>
              <w:ind w:left="284"/>
              <w:textAlignment w:val="auto"/>
              <w:rPr>
                <w:rFonts w:ascii="Arial" w:hAnsi="Arial"/>
                <w:color w:val="0070C0"/>
                <w:sz w:val="18"/>
              </w:rPr>
            </w:pPr>
            <w:r w:rsidRPr="009743EA">
              <w:rPr>
                <w:rFonts w:ascii="Arial" w:hAnsi="Arial"/>
                <w:color w:val="0070C0"/>
                <w:sz w:val="18"/>
              </w:rPr>
              <w:lastRenderedPageBreak/>
              <w:t xml:space="preserve">    "m2m:cin": {</w:t>
            </w:r>
          </w:p>
          <w:p w14:paraId="2089D8BE" w14:textId="77777777" w:rsidR="00C24EF4" w:rsidRPr="009743EA" w:rsidRDefault="00C24EF4" w:rsidP="005C72A8">
            <w:pPr>
              <w:widowControl w:val="0"/>
              <w:overflowPunct/>
              <w:spacing w:after="0"/>
              <w:ind w:left="284"/>
              <w:textAlignment w:val="auto"/>
              <w:rPr>
                <w:rFonts w:ascii="Arial" w:hAnsi="Arial"/>
                <w:color w:val="0070C0"/>
                <w:sz w:val="18"/>
              </w:rPr>
            </w:pPr>
            <w:r w:rsidRPr="009743EA">
              <w:rPr>
                <w:rFonts w:ascii="Arial" w:hAnsi="Arial"/>
                <w:color w:val="0070C0"/>
                <w:sz w:val="18"/>
              </w:rPr>
              <w:t xml:space="preserve">        "con": "20",</w:t>
            </w:r>
          </w:p>
          <w:p w14:paraId="634CAE9D" w14:textId="77777777" w:rsidR="00C24EF4" w:rsidRPr="009743EA" w:rsidRDefault="00C24EF4" w:rsidP="005C72A8">
            <w:pPr>
              <w:widowControl w:val="0"/>
              <w:overflowPunct/>
              <w:spacing w:after="0"/>
              <w:ind w:left="284"/>
              <w:textAlignment w:val="auto"/>
              <w:rPr>
                <w:rFonts w:ascii="Arial" w:hAnsi="Arial"/>
                <w:color w:val="0070C0"/>
                <w:sz w:val="18"/>
              </w:rPr>
            </w:pPr>
            <w:r w:rsidRPr="009743EA">
              <w:rPr>
                <w:rFonts w:ascii="Arial" w:hAnsi="Arial"/>
                <w:color w:val="0070C0"/>
                <w:sz w:val="18"/>
              </w:rPr>
              <w:t xml:space="preserve">        "cs": 2,</w:t>
            </w:r>
          </w:p>
          <w:p w14:paraId="0FD3A2B7" w14:textId="77777777" w:rsidR="00C24EF4" w:rsidRPr="00062C7A" w:rsidRDefault="00C24EF4" w:rsidP="005C72A8">
            <w:pPr>
              <w:widowControl w:val="0"/>
              <w:overflowPunct/>
              <w:spacing w:after="0"/>
              <w:ind w:left="284"/>
              <w:textAlignment w:val="auto"/>
              <w:rPr>
                <w:rFonts w:ascii="Arial" w:hAnsi="Arial"/>
                <w:color w:val="0070C0"/>
                <w:sz w:val="18"/>
                <w:lang w:val="fr-FR"/>
              </w:rPr>
            </w:pPr>
            <w:r w:rsidRPr="009743EA">
              <w:rPr>
                <w:rFonts w:ascii="Arial" w:hAnsi="Arial"/>
                <w:color w:val="0070C0"/>
                <w:sz w:val="18"/>
              </w:rPr>
              <w:t xml:space="preserve">        </w:t>
            </w:r>
            <w:r w:rsidRPr="00062C7A">
              <w:rPr>
                <w:rFonts w:ascii="Arial" w:hAnsi="Arial"/>
                <w:color w:val="0070C0"/>
                <w:sz w:val="18"/>
                <w:lang w:val="fr-FR"/>
              </w:rPr>
              <w:t>"ct": "20180406T135509",</w:t>
            </w:r>
          </w:p>
          <w:p w14:paraId="45160C9D" w14:textId="77777777" w:rsidR="00C24EF4" w:rsidRPr="00062C7A" w:rsidRDefault="00C24EF4" w:rsidP="005C72A8">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 xml:space="preserve">        "et": "99991231T235959",</w:t>
            </w:r>
          </w:p>
          <w:p w14:paraId="79EEBD78" w14:textId="77777777" w:rsidR="00C24EF4" w:rsidRPr="00062C7A" w:rsidRDefault="00C24EF4" w:rsidP="005C72A8">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 xml:space="preserve">        "lt": "20180406T135509",</w:t>
            </w:r>
          </w:p>
          <w:p w14:paraId="56E7AE03" w14:textId="77777777" w:rsidR="00C24EF4" w:rsidRPr="00062C7A" w:rsidRDefault="00C24EF4" w:rsidP="005C72A8">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 xml:space="preserve">        "pi": "cnt20180406T1353041405855518901760_cse01",</w:t>
            </w:r>
          </w:p>
          <w:p w14:paraId="110B8807" w14:textId="77777777" w:rsidR="00C24EF4" w:rsidRPr="00062C7A" w:rsidRDefault="00C24EF4" w:rsidP="005C72A8">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 xml:space="preserve">        "ri": "cin20180406T1355091405855351047683_cse01",</w:t>
            </w:r>
          </w:p>
          <w:p w14:paraId="026E2D58" w14:textId="77777777" w:rsidR="00C24EF4" w:rsidRPr="00062C7A" w:rsidRDefault="00C24EF4" w:rsidP="005C72A8">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 xml:space="preserve">        "rn": "cin20180406T1355091405855351047682_cse01",</w:t>
            </w:r>
          </w:p>
          <w:p w14:paraId="57CE304E" w14:textId="77777777" w:rsidR="00C24EF4" w:rsidRPr="005A2D7C" w:rsidRDefault="00C24EF4" w:rsidP="005C72A8">
            <w:pPr>
              <w:widowControl w:val="0"/>
              <w:overflowPunct/>
              <w:spacing w:after="0"/>
              <w:ind w:left="284"/>
              <w:textAlignment w:val="auto"/>
              <w:rPr>
                <w:rFonts w:ascii="Arial" w:hAnsi="Arial"/>
                <w:color w:val="0070C0"/>
                <w:sz w:val="18"/>
              </w:rPr>
            </w:pPr>
            <w:r w:rsidRPr="00062C7A">
              <w:rPr>
                <w:rFonts w:ascii="Arial" w:hAnsi="Arial"/>
                <w:color w:val="0070C0"/>
                <w:sz w:val="18"/>
                <w:lang w:val="fr-FR"/>
              </w:rPr>
              <w:t xml:space="preserve">        </w:t>
            </w:r>
            <w:r w:rsidRPr="005A2D7C">
              <w:rPr>
                <w:rFonts w:ascii="Arial" w:hAnsi="Arial"/>
                <w:color w:val="0070C0"/>
                <w:sz w:val="18"/>
              </w:rPr>
              <w:t>"st": 1,</w:t>
            </w:r>
          </w:p>
          <w:p w14:paraId="1C20080B" w14:textId="77777777" w:rsidR="00C24EF4" w:rsidRPr="005A2D7C" w:rsidRDefault="00C24EF4" w:rsidP="005C72A8">
            <w:pPr>
              <w:widowControl w:val="0"/>
              <w:overflowPunct/>
              <w:spacing w:after="0"/>
              <w:ind w:left="284"/>
              <w:textAlignment w:val="auto"/>
              <w:rPr>
                <w:rFonts w:ascii="Arial" w:eastAsia="Malgun Gothic" w:hAnsi="Arial"/>
                <w:color w:val="0070C0"/>
                <w:sz w:val="18"/>
              </w:rPr>
            </w:pPr>
            <w:r w:rsidRPr="005A2D7C">
              <w:rPr>
                <w:rFonts w:ascii="Arial" w:hAnsi="Arial"/>
                <w:color w:val="0070C0"/>
                <w:sz w:val="18"/>
              </w:rPr>
              <w:t xml:space="preserve">        "ty": 4</w:t>
            </w:r>
          </w:p>
          <w:p w14:paraId="13E1411A" w14:textId="77777777" w:rsidR="00C24EF4" w:rsidRPr="005A2D7C" w:rsidRDefault="00C24EF4" w:rsidP="005C72A8">
            <w:pPr>
              <w:widowControl w:val="0"/>
              <w:overflowPunct/>
              <w:spacing w:after="0"/>
              <w:ind w:left="284"/>
              <w:textAlignment w:val="auto"/>
              <w:rPr>
                <w:rFonts w:ascii="Arial" w:eastAsia="Malgun Gothic" w:hAnsi="Arial"/>
                <w:color w:val="0070C0"/>
                <w:sz w:val="18"/>
              </w:rPr>
            </w:pPr>
            <w:r w:rsidRPr="005A2D7C">
              <w:rPr>
                <w:rFonts w:ascii="Arial" w:hAnsi="Arial"/>
                <w:color w:val="0070C0"/>
                <w:sz w:val="18"/>
              </w:rPr>
              <w:t xml:space="preserve">    }</w:t>
            </w:r>
          </w:p>
          <w:p w14:paraId="438B3147" w14:textId="77777777" w:rsidR="00C24EF4" w:rsidRPr="009743EA" w:rsidRDefault="00C24EF4" w:rsidP="005C72A8">
            <w:pPr>
              <w:widowControl w:val="0"/>
              <w:overflowPunct/>
              <w:ind w:left="284"/>
              <w:jc w:val="both"/>
              <w:textAlignment w:val="auto"/>
              <w:rPr>
                <w:rFonts w:ascii="Arial" w:hAnsi="Arial"/>
                <w:color w:val="0070C0"/>
                <w:sz w:val="18"/>
              </w:rPr>
            </w:pPr>
            <w:r w:rsidRPr="009743EA">
              <w:rPr>
                <w:rFonts w:ascii="Arial" w:hAnsi="Arial"/>
                <w:color w:val="0070C0"/>
                <w:sz w:val="18"/>
              </w:rPr>
              <w:t>}</w:t>
            </w:r>
          </w:p>
          <w:p w14:paraId="4DEE386D" w14:textId="77777777" w:rsidR="00C24EF4" w:rsidRPr="009743EA" w:rsidRDefault="00C24EF4" w:rsidP="005C72A8">
            <w:pPr>
              <w:pStyle w:val="TAL"/>
              <w:snapToGrid w:val="0"/>
              <w:ind w:left="284"/>
              <w:rPr>
                <w:color w:val="0070C0"/>
              </w:rPr>
            </w:pPr>
          </w:p>
        </w:tc>
      </w:tr>
      <w:tr w:rsidR="00C24EF4" w:rsidRPr="009743EA" w14:paraId="155D91B9"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1F0E3CA4" w14:textId="77777777" w:rsidR="00C24EF4" w:rsidRPr="009743EA" w:rsidRDefault="00C24EF4" w:rsidP="005C72A8">
            <w:pPr>
              <w:pStyle w:val="Default"/>
              <w:jc w:val="center"/>
              <w:rPr>
                <w:color w:val="auto"/>
              </w:rPr>
            </w:pPr>
          </w:p>
          <w:p w14:paraId="00391F7F" w14:textId="77777777" w:rsidR="00C24EF4" w:rsidRPr="009743EA" w:rsidRDefault="00C24EF4" w:rsidP="005C72A8">
            <w:pPr>
              <w:pStyle w:val="Default"/>
              <w:jc w:val="center"/>
              <w:rPr>
                <w:b/>
                <w:sz w:val="20"/>
                <w:szCs w:val="20"/>
              </w:rPr>
            </w:pPr>
          </w:p>
          <w:p w14:paraId="2A79FC4B" w14:textId="77777777" w:rsidR="00C24EF4" w:rsidRPr="009743EA" w:rsidRDefault="00C24EF4" w:rsidP="005C72A8">
            <w:pPr>
              <w:pStyle w:val="Default"/>
              <w:jc w:val="center"/>
              <w:rPr>
                <w:b/>
                <w:sz w:val="20"/>
                <w:szCs w:val="20"/>
              </w:rPr>
            </w:pPr>
          </w:p>
          <w:p w14:paraId="24D082B8" w14:textId="77777777" w:rsidR="00C24EF4" w:rsidRPr="009743EA" w:rsidRDefault="00C24EF4" w:rsidP="005C72A8">
            <w:pPr>
              <w:pStyle w:val="Default"/>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6E339AEB" w14:textId="77777777" w:rsidR="00C24EF4" w:rsidRPr="009743EA" w:rsidRDefault="00C24EF4" w:rsidP="005C72A8">
            <w:pPr>
              <w:pStyle w:val="Default"/>
              <w:jc w:val="center"/>
              <w:rPr>
                <w:color w:val="auto"/>
              </w:rPr>
            </w:pPr>
            <w:r w:rsidRPr="009743EA">
              <w:rPr>
                <w:rFonts w:ascii="Arial" w:eastAsia="Malgun Gothic" w:hAnsi="Arial"/>
                <w:b/>
                <w:color w:val="auto"/>
                <w:kern w:val="1"/>
                <w:sz w:val="18"/>
                <w:szCs w:val="20"/>
              </w:rPr>
              <w:t>oldest and RCN=0</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4CCB0D8D" w14:textId="77777777" w:rsidR="00F4400D" w:rsidRPr="005A2D7C" w:rsidRDefault="00F4400D" w:rsidP="005A2D7C">
            <w:pPr>
              <w:pStyle w:val="TAL"/>
              <w:rPr>
                <w:rFonts w:eastAsia="Calibri Light"/>
              </w:rPr>
            </w:pPr>
          </w:p>
          <w:p w14:paraId="24D3AE85" w14:textId="77777777" w:rsidR="00C24EF4" w:rsidRPr="00062C7A" w:rsidRDefault="00F4400D" w:rsidP="005C72A8">
            <w:pPr>
              <w:widowControl w:val="0"/>
              <w:overflowPunct/>
              <w:spacing w:after="0"/>
              <w:ind w:left="284"/>
              <w:jc w:val="both"/>
              <w:textAlignment w:val="auto"/>
              <w:rPr>
                <w:rFonts w:ascii="Arial" w:hAnsi="Arial"/>
                <w:color w:val="0070C0"/>
                <w:sz w:val="18"/>
                <w:lang w:val="fr-FR"/>
              </w:rPr>
            </w:pPr>
            <w:r w:rsidRPr="00062C7A">
              <w:rPr>
                <w:rFonts w:eastAsia="Calibri Light"/>
                <w:b/>
                <w:sz w:val="24"/>
                <w:lang w:val="fr-FR"/>
              </w:rPr>
              <w:t>API/CI/DEL/001_OL_RCN0</w:t>
            </w:r>
          </w:p>
          <w:p w14:paraId="67DAE50D" w14:textId="77777777" w:rsidR="00C24EF4" w:rsidRPr="00062C7A" w:rsidRDefault="00C24EF4" w:rsidP="007C39B4">
            <w:pPr>
              <w:pStyle w:val="NoSpacing"/>
              <w:rPr>
                <w:rFonts w:ascii="Arial" w:hAnsi="Arial"/>
                <w:b/>
                <w:color w:val="0070C0"/>
                <w:sz w:val="18"/>
                <w:lang w:val="fr-FR"/>
              </w:rPr>
            </w:pPr>
            <w:r w:rsidRPr="00062C7A">
              <w:rPr>
                <w:rFonts w:ascii="Times New Roman" w:eastAsia="Calibri Light" w:hAnsi="Times New Roman"/>
                <w:lang w:val="fr-FR"/>
              </w:rPr>
              <w:t xml:space="preserve"> </w:t>
            </w:r>
          </w:p>
          <w:p w14:paraId="53922187" w14:textId="77777777" w:rsidR="00C24EF4" w:rsidRPr="00062C7A" w:rsidRDefault="00C24EF4" w:rsidP="005C72A8">
            <w:pPr>
              <w:widowControl w:val="0"/>
              <w:overflowPunct/>
              <w:spacing w:after="0"/>
              <w:ind w:left="284"/>
              <w:jc w:val="both"/>
              <w:textAlignment w:val="auto"/>
              <w:rPr>
                <w:rFonts w:ascii="Arial" w:hAnsi="Arial"/>
                <w:b/>
                <w:color w:val="0070C0"/>
                <w:sz w:val="18"/>
                <w:lang w:val="fr-FR"/>
              </w:rPr>
            </w:pPr>
            <w:r w:rsidRPr="00062C7A">
              <w:rPr>
                <w:rFonts w:ascii="Arial" w:hAnsi="Arial"/>
                <w:b/>
                <w:color w:val="0070C0"/>
                <w:sz w:val="18"/>
                <w:lang w:val="fr-FR"/>
              </w:rPr>
              <w:t>HTTP Request:</w:t>
            </w:r>
          </w:p>
          <w:p w14:paraId="281D10E9" w14:textId="77777777" w:rsidR="00C24EF4" w:rsidRPr="00062C7A" w:rsidRDefault="00C24EF4" w:rsidP="005C72A8">
            <w:pPr>
              <w:pStyle w:val="TAL"/>
              <w:snapToGrid w:val="0"/>
              <w:ind w:left="284"/>
              <w:jc w:val="both"/>
              <w:rPr>
                <w:color w:val="0070C0"/>
                <w:lang w:val="fr-FR"/>
              </w:rPr>
            </w:pPr>
          </w:p>
          <w:p w14:paraId="7E1E7E74" w14:textId="77777777" w:rsidR="00C24EF4" w:rsidRPr="009743EA" w:rsidRDefault="00C24EF4" w:rsidP="005C72A8">
            <w:pPr>
              <w:pStyle w:val="TAL"/>
              <w:snapToGrid w:val="0"/>
              <w:ind w:left="284"/>
              <w:jc w:val="both"/>
              <w:rPr>
                <w:color w:val="0070C0"/>
              </w:rPr>
            </w:pPr>
            <w:r w:rsidRPr="009743EA">
              <w:rPr>
                <w:color w:val="0070C0"/>
              </w:rPr>
              <w:t>DELETE /mn-name/ae_sensor/cont_temp/ol?rcn=0 HTTP/1.1</w:t>
            </w:r>
          </w:p>
          <w:p w14:paraId="72E610BD" w14:textId="77777777" w:rsidR="00C24EF4" w:rsidRPr="00062C7A" w:rsidRDefault="00C24EF4" w:rsidP="005C72A8">
            <w:pPr>
              <w:pStyle w:val="TAL"/>
              <w:snapToGrid w:val="0"/>
              <w:ind w:left="284"/>
              <w:jc w:val="both"/>
              <w:rPr>
                <w:color w:val="0070C0"/>
                <w:lang w:val="fr-FR"/>
              </w:rPr>
            </w:pPr>
            <w:r w:rsidRPr="00062C7A">
              <w:rPr>
                <w:color w:val="0070C0"/>
                <w:lang w:val="fr-FR"/>
              </w:rPr>
              <w:t>Host: 192.168.0.10:8282</w:t>
            </w:r>
          </w:p>
          <w:p w14:paraId="7F1D1260" w14:textId="77777777" w:rsidR="00C24EF4" w:rsidRPr="00062C7A" w:rsidRDefault="00C24EF4" w:rsidP="005C72A8">
            <w:pPr>
              <w:pStyle w:val="TAL"/>
              <w:snapToGrid w:val="0"/>
              <w:ind w:left="284"/>
              <w:jc w:val="both"/>
              <w:rPr>
                <w:color w:val="0070C0"/>
                <w:lang w:val="fr-FR"/>
              </w:rPr>
            </w:pPr>
            <w:r w:rsidRPr="00062C7A">
              <w:rPr>
                <w:color w:val="0070C0"/>
                <w:lang w:val="fr-FR"/>
              </w:rPr>
              <w:t>X-M2M-Origin: CAE0120180406T0846311405855351047680_cse01</w:t>
            </w:r>
          </w:p>
          <w:p w14:paraId="1956E67C" w14:textId="77777777" w:rsidR="00C24EF4" w:rsidRPr="00062C7A" w:rsidRDefault="00C24EF4" w:rsidP="005C72A8">
            <w:pPr>
              <w:pStyle w:val="TAL"/>
              <w:snapToGrid w:val="0"/>
              <w:ind w:left="284"/>
              <w:jc w:val="both"/>
              <w:rPr>
                <w:color w:val="0070C0"/>
                <w:lang w:val="fr-FR"/>
              </w:rPr>
            </w:pPr>
            <w:r w:rsidRPr="00062C7A">
              <w:rPr>
                <w:color w:val="0070C0"/>
                <w:lang w:val="fr-FR"/>
              </w:rPr>
              <w:t>X-M2M-RI: 1234</w:t>
            </w:r>
          </w:p>
          <w:p w14:paraId="35D4F565" w14:textId="77777777" w:rsidR="008503B6" w:rsidRPr="009743EA" w:rsidRDefault="008503B6" w:rsidP="008503B6">
            <w:pPr>
              <w:widowControl w:val="0"/>
              <w:overflowPunct/>
              <w:spacing w:after="0"/>
              <w:ind w:left="284"/>
              <w:jc w:val="both"/>
              <w:textAlignment w:val="auto"/>
              <w:rPr>
                <w:color w:val="0070C0"/>
              </w:rPr>
            </w:pPr>
            <w:r w:rsidRPr="009743EA">
              <w:rPr>
                <w:rFonts w:ascii="Arial" w:hAnsi="Arial"/>
                <w:color w:val="0070C0"/>
                <w:sz w:val="18"/>
              </w:rPr>
              <w:t>X-M2M-RVI: 2a</w:t>
            </w:r>
          </w:p>
          <w:p w14:paraId="45D6EF12" w14:textId="77777777" w:rsidR="00C24EF4" w:rsidRPr="009743EA" w:rsidRDefault="00C24EF4" w:rsidP="005C72A8">
            <w:pPr>
              <w:pStyle w:val="TAL"/>
              <w:snapToGrid w:val="0"/>
              <w:ind w:left="284"/>
              <w:jc w:val="both"/>
              <w:rPr>
                <w:color w:val="0070C0"/>
              </w:rPr>
            </w:pPr>
          </w:p>
          <w:p w14:paraId="619E5509" w14:textId="77777777" w:rsidR="00C24EF4" w:rsidRPr="009743EA" w:rsidRDefault="00C24EF4" w:rsidP="005C72A8">
            <w:pPr>
              <w:widowControl w:val="0"/>
              <w:overflowPunct/>
              <w:spacing w:after="0"/>
              <w:ind w:left="284"/>
              <w:jc w:val="both"/>
              <w:textAlignment w:val="auto"/>
              <w:rPr>
                <w:rFonts w:ascii="Arial" w:hAnsi="Arial"/>
                <w:b/>
                <w:color w:val="0070C0"/>
                <w:sz w:val="18"/>
              </w:rPr>
            </w:pPr>
          </w:p>
          <w:p w14:paraId="12312FC3" w14:textId="77777777" w:rsidR="00C24EF4" w:rsidRPr="009743EA" w:rsidRDefault="00C24EF4" w:rsidP="005C72A8">
            <w:pPr>
              <w:widowControl w:val="0"/>
              <w:overflowPunct/>
              <w:spacing w:after="0"/>
              <w:ind w:left="284"/>
              <w:jc w:val="both"/>
              <w:textAlignment w:val="auto"/>
              <w:rPr>
                <w:rFonts w:ascii="Arial" w:hAnsi="Arial"/>
                <w:b/>
                <w:color w:val="0070C0"/>
                <w:sz w:val="18"/>
              </w:rPr>
            </w:pPr>
            <w:r w:rsidRPr="009743EA">
              <w:rPr>
                <w:rFonts w:ascii="Arial" w:hAnsi="Arial"/>
                <w:b/>
                <w:color w:val="0070C0"/>
                <w:sz w:val="18"/>
              </w:rPr>
              <w:t>HTTP Response:</w:t>
            </w:r>
          </w:p>
          <w:p w14:paraId="0401F820" w14:textId="77777777" w:rsidR="00C24EF4" w:rsidRPr="009743EA" w:rsidRDefault="00C24EF4" w:rsidP="005C72A8">
            <w:pPr>
              <w:widowControl w:val="0"/>
              <w:overflowPunct/>
              <w:spacing w:after="0"/>
              <w:ind w:left="284"/>
              <w:textAlignment w:val="auto"/>
              <w:rPr>
                <w:rFonts w:ascii="Arial" w:hAnsi="Arial"/>
                <w:color w:val="0070C0"/>
                <w:sz w:val="18"/>
              </w:rPr>
            </w:pPr>
          </w:p>
          <w:p w14:paraId="5A98A483" w14:textId="77777777" w:rsidR="00C24EF4" w:rsidRPr="009743EA" w:rsidRDefault="00C24EF4" w:rsidP="005C72A8">
            <w:pPr>
              <w:widowControl w:val="0"/>
              <w:overflowPunct/>
              <w:spacing w:after="0"/>
              <w:ind w:left="284"/>
              <w:textAlignment w:val="auto"/>
              <w:rPr>
                <w:rFonts w:ascii="Arial" w:hAnsi="Arial"/>
                <w:color w:val="0070C0"/>
                <w:sz w:val="18"/>
              </w:rPr>
            </w:pPr>
            <w:r w:rsidRPr="009743EA">
              <w:rPr>
                <w:rFonts w:ascii="Arial" w:hAnsi="Arial"/>
                <w:color w:val="0070C0"/>
                <w:sz w:val="18"/>
              </w:rPr>
              <w:t>200 OK</w:t>
            </w:r>
          </w:p>
          <w:p w14:paraId="2CEC1AF8" w14:textId="77777777" w:rsidR="00C24EF4" w:rsidRPr="009743EA" w:rsidRDefault="00C24EF4" w:rsidP="005C72A8">
            <w:pPr>
              <w:widowControl w:val="0"/>
              <w:overflowPunct/>
              <w:spacing w:after="0"/>
              <w:ind w:left="284"/>
              <w:jc w:val="both"/>
              <w:textAlignment w:val="auto"/>
              <w:rPr>
                <w:rFonts w:ascii="Arial" w:hAnsi="Arial"/>
                <w:color w:val="0070C0"/>
                <w:sz w:val="18"/>
              </w:rPr>
            </w:pPr>
            <w:r w:rsidRPr="009743EA">
              <w:rPr>
                <w:rFonts w:ascii="Arial" w:hAnsi="Arial"/>
                <w:color w:val="0070C0"/>
                <w:sz w:val="18"/>
              </w:rPr>
              <w:t xml:space="preserve">Content-Length:0 </w:t>
            </w:r>
          </w:p>
          <w:p w14:paraId="78D36CB7" w14:textId="77777777" w:rsidR="00C24EF4" w:rsidRPr="009743EA" w:rsidRDefault="00C24EF4" w:rsidP="005C72A8">
            <w:pPr>
              <w:widowControl w:val="0"/>
              <w:overflowPunct/>
              <w:spacing w:after="0"/>
              <w:ind w:left="284"/>
              <w:jc w:val="both"/>
              <w:textAlignment w:val="auto"/>
              <w:rPr>
                <w:rFonts w:ascii="Arial" w:hAnsi="Arial"/>
                <w:color w:val="0070C0"/>
                <w:sz w:val="18"/>
              </w:rPr>
            </w:pPr>
            <w:r w:rsidRPr="009743EA">
              <w:rPr>
                <w:rFonts w:ascii="Arial" w:hAnsi="Arial"/>
                <w:color w:val="0070C0"/>
                <w:sz w:val="18"/>
              </w:rPr>
              <w:t>X-M2M-RI:1234</w:t>
            </w:r>
          </w:p>
          <w:p w14:paraId="61FE9367" w14:textId="77777777" w:rsidR="008503B6" w:rsidRPr="009743EA" w:rsidRDefault="008503B6" w:rsidP="008503B6">
            <w:pPr>
              <w:widowControl w:val="0"/>
              <w:overflowPunct/>
              <w:spacing w:after="0"/>
              <w:ind w:left="284"/>
              <w:jc w:val="both"/>
              <w:textAlignment w:val="auto"/>
              <w:rPr>
                <w:color w:val="0070C0"/>
              </w:rPr>
            </w:pPr>
            <w:r w:rsidRPr="009743EA">
              <w:rPr>
                <w:rFonts w:ascii="Arial" w:hAnsi="Arial"/>
                <w:color w:val="0070C0"/>
                <w:sz w:val="18"/>
              </w:rPr>
              <w:t>X-M2M-RVI: 2a</w:t>
            </w:r>
          </w:p>
          <w:p w14:paraId="7E69B80C" w14:textId="77777777" w:rsidR="00C24EF4" w:rsidRPr="005A2D7C" w:rsidRDefault="00C24EF4" w:rsidP="005C72A8">
            <w:pPr>
              <w:widowControl w:val="0"/>
              <w:overflowPunct/>
              <w:spacing w:after="0"/>
              <w:ind w:left="284"/>
              <w:textAlignment w:val="auto"/>
              <w:rPr>
                <w:rFonts w:ascii="Arial" w:eastAsia="Malgun Gothic" w:hAnsi="Arial"/>
                <w:color w:val="0070C0"/>
                <w:sz w:val="18"/>
              </w:rPr>
            </w:pPr>
            <w:r w:rsidRPr="005A2D7C">
              <w:rPr>
                <w:rFonts w:ascii="Arial" w:hAnsi="Arial"/>
                <w:color w:val="0070C0"/>
                <w:sz w:val="18"/>
              </w:rPr>
              <w:t>X-M2M-RSC:2002</w:t>
            </w:r>
          </w:p>
          <w:p w14:paraId="38C69833" w14:textId="77777777" w:rsidR="00C24EF4" w:rsidRPr="005A2D7C" w:rsidRDefault="00C24EF4" w:rsidP="005C72A8">
            <w:pPr>
              <w:widowControl w:val="0"/>
              <w:overflowPunct/>
              <w:spacing w:after="0"/>
              <w:ind w:left="284"/>
              <w:textAlignment w:val="auto"/>
              <w:rPr>
                <w:rFonts w:ascii="Arial" w:hAnsi="Arial"/>
                <w:color w:val="0070C0"/>
                <w:sz w:val="18"/>
              </w:rPr>
            </w:pPr>
          </w:p>
          <w:p w14:paraId="35C9AF79" w14:textId="77777777" w:rsidR="00C24EF4" w:rsidRPr="005A2D7C" w:rsidRDefault="00C24EF4" w:rsidP="005C72A8">
            <w:pPr>
              <w:widowControl w:val="0"/>
              <w:overflowPunct/>
              <w:spacing w:after="0"/>
              <w:ind w:left="284"/>
              <w:jc w:val="both"/>
              <w:textAlignment w:val="auto"/>
              <w:rPr>
                <w:rFonts w:ascii="Arial" w:hAnsi="Arial"/>
                <w:color w:val="0070C0"/>
                <w:sz w:val="18"/>
              </w:rPr>
            </w:pPr>
          </w:p>
        </w:tc>
      </w:tr>
      <w:tr w:rsidR="00C24EF4" w:rsidRPr="009743EA" w14:paraId="3DFC10CF"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41AC14BD" w14:textId="77777777" w:rsidR="00C24EF4" w:rsidRPr="009743EA" w:rsidRDefault="00C24EF4" w:rsidP="005C72A8">
            <w:pPr>
              <w:pStyle w:val="Default"/>
              <w:jc w:val="center"/>
              <w:rPr>
                <w:color w:val="auto"/>
              </w:rPr>
            </w:pPr>
          </w:p>
          <w:p w14:paraId="01A468C9" w14:textId="77777777" w:rsidR="00C24EF4" w:rsidRPr="009743EA" w:rsidRDefault="00C24EF4" w:rsidP="005C72A8">
            <w:pPr>
              <w:pStyle w:val="Default"/>
              <w:jc w:val="center"/>
              <w:rPr>
                <w:color w:val="auto"/>
              </w:rPr>
            </w:pPr>
          </w:p>
          <w:p w14:paraId="1B549D7F" w14:textId="77777777" w:rsidR="00C24EF4" w:rsidRPr="009743EA" w:rsidRDefault="00C24EF4" w:rsidP="005C72A8">
            <w:pPr>
              <w:pStyle w:val="Default"/>
              <w:jc w:val="center"/>
              <w:rPr>
                <w:color w:val="auto"/>
              </w:rPr>
            </w:pPr>
          </w:p>
          <w:p w14:paraId="182AC6A4" w14:textId="77777777" w:rsidR="00C24EF4" w:rsidRPr="009743EA" w:rsidRDefault="00C24EF4" w:rsidP="005C72A8">
            <w:pPr>
              <w:pStyle w:val="Default"/>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3C1334B8" w14:textId="77777777" w:rsidR="00C24EF4" w:rsidRPr="009743EA" w:rsidRDefault="00C24EF4" w:rsidP="005C72A8">
            <w:pPr>
              <w:pStyle w:val="Default"/>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CI name</w:t>
            </w:r>
          </w:p>
          <w:p w14:paraId="47DA3C57" w14:textId="77777777" w:rsidR="00C24EF4" w:rsidRPr="009743EA" w:rsidRDefault="00C24EF4" w:rsidP="005C72A8">
            <w:pPr>
              <w:pStyle w:val="Default"/>
              <w:jc w:val="center"/>
              <w:rPr>
                <w:rFonts w:ascii="Arial" w:eastAsia="Malgun Gothic" w:hAnsi="Arial"/>
                <w:b/>
                <w:color w:val="auto"/>
                <w:kern w:val="1"/>
                <w:sz w:val="18"/>
                <w:szCs w:val="20"/>
              </w:rPr>
            </w:pPr>
          </w:p>
          <w:p w14:paraId="1A49AE53" w14:textId="77777777" w:rsidR="00C24EF4" w:rsidRPr="009743EA" w:rsidRDefault="00C24EF4" w:rsidP="005C72A8">
            <w:pPr>
              <w:pStyle w:val="Default"/>
              <w:jc w:val="center"/>
              <w:rPr>
                <w:color w:val="auto"/>
              </w:rPr>
            </w:pPr>
            <w:r w:rsidRPr="009743EA">
              <w:rPr>
                <w:rFonts w:ascii="Arial" w:eastAsia="Malgun Gothic" w:hAnsi="Arial"/>
                <w:b/>
                <w:color w:val="auto"/>
                <w:kern w:val="1"/>
                <w:sz w:val="18"/>
                <w:szCs w:val="20"/>
              </w:rPr>
              <w:t>(No RCN or RCN=1)</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17B15C07" w14:textId="77777777" w:rsidR="0007540D" w:rsidRPr="005A2D7C" w:rsidRDefault="0007540D" w:rsidP="005A2D7C">
            <w:pPr>
              <w:pStyle w:val="TAL"/>
              <w:rPr>
                <w:rFonts w:eastAsia="Calibri Light"/>
              </w:rPr>
            </w:pPr>
          </w:p>
          <w:p w14:paraId="0A244306" w14:textId="77777777" w:rsidR="00C24EF4" w:rsidRPr="00062C7A" w:rsidRDefault="0007540D" w:rsidP="007C39B4">
            <w:pPr>
              <w:widowControl w:val="0"/>
              <w:overflowPunct/>
              <w:spacing w:after="0"/>
              <w:ind w:left="284"/>
              <w:jc w:val="both"/>
              <w:textAlignment w:val="auto"/>
              <w:rPr>
                <w:lang w:val="fr-FR"/>
              </w:rPr>
            </w:pPr>
            <w:r w:rsidRPr="00062C7A">
              <w:rPr>
                <w:rFonts w:eastAsia="Calibri Light"/>
                <w:b/>
                <w:sz w:val="24"/>
                <w:lang w:val="fr-FR"/>
              </w:rPr>
              <w:t>API/CI/DEL/001_CI</w:t>
            </w:r>
          </w:p>
          <w:p w14:paraId="2C2C05C9" w14:textId="77777777" w:rsidR="00C24EF4" w:rsidRPr="00062C7A" w:rsidRDefault="00C24EF4" w:rsidP="005C72A8">
            <w:pPr>
              <w:widowControl w:val="0"/>
              <w:overflowPunct/>
              <w:spacing w:after="0"/>
              <w:ind w:left="284"/>
              <w:jc w:val="both"/>
              <w:textAlignment w:val="auto"/>
              <w:rPr>
                <w:rFonts w:ascii="Arial" w:hAnsi="Arial"/>
                <w:color w:val="0070C0"/>
                <w:sz w:val="18"/>
                <w:lang w:val="fr-FR"/>
              </w:rPr>
            </w:pPr>
          </w:p>
          <w:p w14:paraId="2FE6CA3C" w14:textId="77777777" w:rsidR="00C24EF4" w:rsidRPr="00062C7A" w:rsidRDefault="00C24EF4" w:rsidP="005C72A8">
            <w:pPr>
              <w:widowControl w:val="0"/>
              <w:overflowPunct/>
              <w:spacing w:after="0"/>
              <w:ind w:left="284"/>
              <w:jc w:val="both"/>
              <w:textAlignment w:val="auto"/>
              <w:rPr>
                <w:rFonts w:ascii="Arial" w:hAnsi="Arial"/>
                <w:b/>
                <w:color w:val="0070C0"/>
                <w:sz w:val="18"/>
                <w:lang w:val="fr-FR"/>
              </w:rPr>
            </w:pPr>
            <w:r w:rsidRPr="00062C7A">
              <w:rPr>
                <w:rFonts w:ascii="Arial" w:hAnsi="Arial"/>
                <w:b/>
                <w:color w:val="0070C0"/>
                <w:sz w:val="18"/>
                <w:lang w:val="fr-FR"/>
              </w:rPr>
              <w:t>HTTP Request:</w:t>
            </w:r>
          </w:p>
          <w:p w14:paraId="43E92DF2" w14:textId="77777777" w:rsidR="00C24EF4" w:rsidRPr="00062C7A" w:rsidRDefault="00C24EF4" w:rsidP="005C72A8">
            <w:pPr>
              <w:pStyle w:val="TAL"/>
              <w:snapToGrid w:val="0"/>
              <w:ind w:left="284"/>
              <w:jc w:val="both"/>
              <w:rPr>
                <w:color w:val="0070C0"/>
                <w:lang w:val="fr-FR"/>
              </w:rPr>
            </w:pPr>
          </w:p>
          <w:p w14:paraId="6394880F" w14:textId="77777777" w:rsidR="00C24EF4" w:rsidRPr="009743EA" w:rsidRDefault="00C24EF4" w:rsidP="005C72A8">
            <w:pPr>
              <w:pStyle w:val="TAL"/>
              <w:snapToGrid w:val="0"/>
              <w:ind w:left="284"/>
              <w:rPr>
                <w:color w:val="0070C0"/>
              </w:rPr>
            </w:pPr>
            <w:r w:rsidRPr="009743EA">
              <w:rPr>
                <w:color w:val="0070C0"/>
              </w:rPr>
              <w:t>DELETE /mn-name/ae_sensor/cont_temp/cin20180406T1400131405855099266561_cse01 HTTP/1.1</w:t>
            </w:r>
          </w:p>
          <w:p w14:paraId="54349DE9" w14:textId="77777777" w:rsidR="00C24EF4" w:rsidRPr="009743EA" w:rsidRDefault="00C24EF4" w:rsidP="005C72A8">
            <w:pPr>
              <w:pStyle w:val="TAL"/>
              <w:snapToGrid w:val="0"/>
              <w:ind w:left="284"/>
              <w:jc w:val="both"/>
              <w:rPr>
                <w:color w:val="0070C0"/>
              </w:rPr>
            </w:pPr>
            <w:r w:rsidRPr="009743EA">
              <w:rPr>
                <w:color w:val="0070C0"/>
              </w:rPr>
              <w:t>Host: 192.168.0.10:8282</w:t>
            </w:r>
          </w:p>
          <w:p w14:paraId="019AD428" w14:textId="77777777" w:rsidR="00C24EF4" w:rsidRPr="00062C7A" w:rsidRDefault="00C24EF4" w:rsidP="005C72A8">
            <w:pPr>
              <w:pStyle w:val="TAL"/>
              <w:snapToGrid w:val="0"/>
              <w:ind w:left="284"/>
              <w:jc w:val="both"/>
              <w:rPr>
                <w:color w:val="0070C0"/>
                <w:lang w:val="fr-FR"/>
              </w:rPr>
            </w:pPr>
            <w:r w:rsidRPr="00062C7A">
              <w:rPr>
                <w:color w:val="0070C0"/>
                <w:lang w:val="fr-FR"/>
              </w:rPr>
              <w:t>X-M2M-Origin: CAE0120180406T0846311405855351047680_cse01</w:t>
            </w:r>
          </w:p>
          <w:p w14:paraId="2BC9B436" w14:textId="77777777" w:rsidR="00C24EF4" w:rsidRPr="00062C7A" w:rsidRDefault="00C24EF4" w:rsidP="005C72A8">
            <w:pPr>
              <w:pStyle w:val="TAL"/>
              <w:snapToGrid w:val="0"/>
              <w:ind w:left="284"/>
              <w:jc w:val="both"/>
              <w:rPr>
                <w:color w:val="0070C0"/>
                <w:lang w:val="fr-FR"/>
              </w:rPr>
            </w:pPr>
            <w:r w:rsidRPr="00062C7A">
              <w:rPr>
                <w:color w:val="0070C0"/>
                <w:lang w:val="fr-FR"/>
              </w:rPr>
              <w:t>X-M2M-RI: 1234</w:t>
            </w:r>
          </w:p>
          <w:p w14:paraId="74133F80" w14:textId="77777777" w:rsidR="008503B6" w:rsidRPr="009743EA" w:rsidRDefault="008503B6" w:rsidP="008503B6">
            <w:pPr>
              <w:widowControl w:val="0"/>
              <w:overflowPunct/>
              <w:spacing w:after="0"/>
              <w:ind w:left="284"/>
              <w:jc w:val="both"/>
              <w:textAlignment w:val="auto"/>
              <w:rPr>
                <w:color w:val="0070C0"/>
              </w:rPr>
            </w:pPr>
            <w:r w:rsidRPr="009743EA">
              <w:rPr>
                <w:rFonts w:ascii="Arial" w:hAnsi="Arial"/>
                <w:color w:val="0070C0"/>
                <w:sz w:val="18"/>
              </w:rPr>
              <w:t>X-M2M-RVI: 2a</w:t>
            </w:r>
          </w:p>
          <w:p w14:paraId="21780C92" w14:textId="77777777" w:rsidR="00C24EF4" w:rsidRPr="009743EA" w:rsidRDefault="00C24EF4" w:rsidP="007C39B4">
            <w:pPr>
              <w:widowControl w:val="0"/>
              <w:overflowPunct/>
              <w:spacing w:after="0"/>
              <w:ind w:left="284"/>
              <w:textAlignment w:val="auto"/>
              <w:rPr>
                <w:rFonts w:ascii="Arial" w:hAnsi="Arial"/>
                <w:color w:val="0070C0"/>
                <w:sz w:val="18"/>
              </w:rPr>
            </w:pPr>
          </w:p>
          <w:p w14:paraId="15871109" w14:textId="77777777" w:rsidR="00C24EF4" w:rsidRPr="009743EA" w:rsidRDefault="00C24EF4" w:rsidP="005C72A8">
            <w:pPr>
              <w:widowControl w:val="0"/>
              <w:overflowPunct/>
              <w:spacing w:after="0"/>
              <w:ind w:left="284"/>
              <w:jc w:val="both"/>
              <w:textAlignment w:val="auto"/>
              <w:rPr>
                <w:rFonts w:ascii="Arial" w:hAnsi="Arial"/>
                <w:color w:val="0070C0"/>
                <w:sz w:val="18"/>
              </w:rPr>
            </w:pPr>
          </w:p>
          <w:p w14:paraId="79A5517F" w14:textId="77777777" w:rsidR="00C24EF4" w:rsidRPr="009743EA" w:rsidRDefault="00C24EF4" w:rsidP="005C72A8">
            <w:pPr>
              <w:widowControl w:val="0"/>
              <w:overflowPunct/>
              <w:spacing w:after="0"/>
              <w:ind w:left="284"/>
              <w:jc w:val="both"/>
              <w:textAlignment w:val="auto"/>
              <w:rPr>
                <w:rFonts w:ascii="Arial" w:hAnsi="Arial"/>
                <w:b/>
                <w:color w:val="0070C0"/>
                <w:sz w:val="18"/>
              </w:rPr>
            </w:pPr>
            <w:r w:rsidRPr="009743EA">
              <w:rPr>
                <w:rFonts w:ascii="Arial" w:hAnsi="Arial"/>
                <w:b/>
                <w:color w:val="0070C0"/>
                <w:sz w:val="18"/>
              </w:rPr>
              <w:t>HTTP Response:</w:t>
            </w:r>
          </w:p>
          <w:p w14:paraId="56345D10" w14:textId="77777777" w:rsidR="00C24EF4" w:rsidRPr="009743EA" w:rsidRDefault="00C24EF4" w:rsidP="005C72A8">
            <w:pPr>
              <w:widowControl w:val="0"/>
              <w:overflowPunct/>
              <w:spacing w:after="0"/>
              <w:ind w:left="284"/>
              <w:jc w:val="both"/>
              <w:textAlignment w:val="auto"/>
              <w:rPr>
                <w:rFonts w:ascii="Arial" w:hAnsi="Arial"/>
                <w:color w:val="0070C0"/>
                <w:sz w:val="18"/>
              </w:rPr>
            </w:pPr>
          </w:p>
          <w:p w14:paraId="31E30641" w14:textId="77777777" w:rsidR="00C24EF4" w:rsidRPr="009743EA" w:rsidRDefault="00C24EF4" w:rsidP="005C72A8">
            <w:pPr>
              <w:widowControl w:val="0"/>
              <w:overflowPunct/>
              <w:spacing w:after="0"/>
              <w:ind w:left="284"/>
              <w:jc w:val="both"/>
              <w:textAlignment w:val="auto"/>
              <w:rPr>
                <w:rFonts w:ascii="Arial" w:hAnsi="Arial"/>
                <w:color w:val="0070C0"/>
                <w:sz w:val="18"/>
              </w:rPr>
            </w:pPr>
            <w:r w:rsidRPr="009743EA">
              <w:rPr>
                <w:rFonts w:ascii="Arial" w:hAnsi="Arial"/>
                <w:color w:val="0070C0"/>
                <w:sz w:val="18"/>
              </w:rPr>
              <w:t>200 OK</w:t>
            </w:r>
          </w:p>
          <w:p w14:paraId="6D73C47A" w14:textId="77777777" w:rsidR="00C24EF4" w:rsidRPr="009743EA" w:rsidRDefault="00C24EF4" w:rsidP="005C72A8">
            <w:pPr>
              <w:widowControl w:val="0"/>
              <w:overflowPunct/>
              <w:spacing w:after="0"/>
              <w:ind w:left="284"/>
              <w:jc w:val="both"/>
              <w:textAlignment w:val="auto"/>
              <w:rPr>
                <w:rFonts w:ascii="Arial" w:hAnsi="Arial"/>
                <w:color w:val="0070C0"/>
                <w:sz w:val="18"/>
              </w:rPr>
            </w:pPr>
            <w:r w:rsidRPr="009743EA">
              <w:rPr>
                <w:rFonts w:ascii="Arial" w:hAnsi="Arial"/>
                <w:color w:val="0070C0"/>
                <w:sz w:val="18"/>
              </w:rPr>
              <w:t>X-M2M-Origin:/mnID</w:t>
            </w:r>
          </w:p>
          <w:p w14:paraId="0D45667F" w14:textId="77777777" w:rsidR="00C24EF4" w:rsidRPr="009743EA" w:rsidRDefault="00C24EF4" w:rsidP="005C72A8">
            <w:pPr>
              <w:widowControl w:val="0"/>
              <w:overflowPunct/>
              <w:spacing w:after="0"/>
              <w:ind w:left="284"/>
              <w:jc w:val="both"/>
              <w:textAlignment w:val="auto"/>
              <w:rPr>
                <w:rFonts w:ascii="Arial" w:hAnsi="Arial"/>
                <w:color w:val="0070C0"/>
                <w:sz w:val="18"/>
              </w:rPr>
            </w:pPr>
            <w:r w:rsidRPr="009743EA">
              <w:rPr>
                <w:rFonts w:ascii="Arial" w:hAnsi="Arial"/>
                <w:color w:val="0070C0"/>
                <w:sz w:val="18"/>
              </w:rPr>
              <w:t>X-M2M-RI:1234</w:t>
            </w:r>
          </w:p>
          <w:p w14:paraId="3A79D873" w14:textId="77777777" w:rsidR="008503B6" w:rsidRPr="009743EA" w:rsidRDefault="008503B6" w:rsidP="008503B6">
            <w:pPr>
              <w:widowControl w:val="0"/>
              <w:overflowPunct/>
              <w:spacing w:after="0"/>
              <w:ind w:left="284"/>
              <w:jc w:val="both"/>
              <w:textAlignment w:val="auto"/>
              <w:rPr>
                <w:color w:val="0070C0"/>
              </w:rPr>
            </w:pPr>
            <w:r w:rsidRPr="009743EA">
              <w:rPr>
                <w:rFonts w:ascii="Arial" w:hAnsi="Arial"/>
                <w:color w:val="0070C0"/>
                <w:sz w:val="18"/>
              </w:rPr>
              <w:t>X-M2M-RVI: 2a</w:t>
            </w:r>
          </w:p>
          <w:p w14:paraId="6F718419" w14:textId="77777777" w:rsidR="00C24EF4" w:rsidRPr="009743EA" w:rsidRDefault="00C24EF4" w:rsidP="005C72A8">
            <w:pPr>
              <w:widowControl w:val="0"/>
              <w:overflowPunct/>
              <w:spacing w:after="0"/>
              <w:ind w:left="284"/>
              <w:jc w:val="both"/>
              <w:textAlignment w:val="auto"/>
              <w:rPr>
                <w:rFonts w:ascii="Arial" w:hAnsi="Arial"/>
                <w:color w:val="0070C0"/>
                <w:sz w:val="18"/>
              </w:rPr>
            </w:pPr>
            <w:r w:rsidRPr="009743EA">
              <w:rPr>
                <w:rFonts w:ascii="Arial" w:hAnsi="Arial"/>
                <w:color w:val="0070C0"/>
                <w:sz w:val="18"/>
              </w:rPr>
              <w:t>X-M2M-RSC:2002</w:t>
            </w:r>
          </w:p>
          <w:p w14:paraId="70E5A87E" w14:textId="77777777" w:rsidR="008F09C2" w:rsidRPr="009743EA" w:rsidRDefault="008F09C2" w:rsidP="005C72A8">
            <w:pPr>
              <w:widowControl w:val="0"/>
              <w:overflowPunct/>
              <w:spacing w:after="0"/>
              <w:ind w:left="284"/>
              <w:jc w:val="both"/>
              <w:textAlignment w:val="auto"/>
              <w:rPr>
                <w:rFonts w:ascii="Arial" w:hAnsi="Arial"/>
                <w:color w:val="0070C0"/>
                <w:sz w:val="18"/>
              </w:rPr>
            </w:pPr>
          </w:p>
          <w:p w14:paraId="357DDBE4" w14:textId="77777777" w:rsidR="00C24EF4" w:rsidRPr="00062C7A" w:rsidRDefault="00C24EF4" w:rsidP="005C72A8">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w:t>
            </w:r>
          </w:p>
          <w:p w14:paraId="386985E2" w14:textId="77777777" w:rsidR="00C24EF4" w:rsidRPr="00062C7A" w:rsidRDefault="00C24EF4" w:rsidP="005C72A8">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 xml:space="preserve">    "m2m:cin": {</w:t>
            </w:r>
          </w:p>
          <w:p w14:paraId="4341F097" w14:textId="77777777" w:rsidR="00C24EF4" w:rsidRPr="00062C7A" w:rsidRDefault="00C24EF4" w:rsidP="005C72A8">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 xml:space="preserve">        "con": "20",</w:t>
            </w:r>
          </w:p>
          <w:p w14:paraId="53B7A141" w14:textId="77777777" w:rsidR="00C24EF4" w:rsidRPr="00062C7A" w:rsidRDefault="00C24EF4" w:rsidP="005C72A8">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 xml:space="preserve">        "cs": 2,</w:t>
            </w:r>
          </w:p>
          <w:p w14:paraId="46B210A2" w14:textId="77777777" w:rsidR="00C24EF4" w:rsidRPr="00062C7A" w:rsidRDefault="00C24EF4" w:rsidP="005C72A8">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 xml:space="preserve">        "ct": "20180406T143434",</w:t>
            </w:r>
          </w:p>
          <w:p w14:paraId="3834DE69" w14:textId="77777777" w:rsidR="00C24EF4" w:rsidRPr="00062C7A" w:rsidRDefault="00C24EF4" w:rsidP="005C72A8">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 xml:space="preserve">        "et": "99991231T235959",</w:t>
            </w:r>
          </w:p>
          <w:p w14:paraId="5F452787" w14:textId="77777777" w:rsidR="00C24EF4" w:rsidRPr="00062C7A" w:rsidRDefault="00C24EF4" w:rsidP="005C72A8">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 xml:space="preserve">        "lt": "20180406T143434",</w:t>
            </w:r>
          </w:p>
          <w:p w14:paraId="7B0A4785" w14:textId="77777777" w:rsidR="00C24EF4" w:rsidRPr="00062C7A" w:rsidRDefault="00C24EF4" w:rsidP="005C72A8">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 xml:space="preserve">        "pi": "cnt20180406T1353041405855518901760_cse01",</w:t>
            </w:r>
          </w:p>
          <w:p w14:paraId="5466C595" w14:textId="77777777" w:rsidR="00C24EF4" w:rsidRPr="00062C7A" w:rsidRDefault="00C24EF4" w:rsidP="005C72A8">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 xml:space="preserve">        "ri": "cin20180406T1434341405855518901762_cse01",</w:t>
            </w:r>
          </w:p>
          <w:p w14:paraId="05B6C02C" w14:textId="77777777" w:rsidR="00C24EF4" w:rsidRPr="00062C7A" w:rsidRDefault="00C24EF4" w:rsidP="005C72A8">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 xml:space="preserve">        "rn": "cin20180406T1434341405855518901761_cse01",</w:t>
            </w:r>
          </w:p>
          <w:p w14:paraId="4EF6FFB2" w14:textId="77777777" w:rsidR="00C24EF4" w:rsidRPr="005A2D7C" w:rsidRDefault="00C24EF4" w:rsidP="005C72A8">
            <w:pPr>
              <w:widowControl w:val="0"/>
              <w:overflowPunct/>
              <w:spacing w:after="0"/>
              <w:ind w:left="284"/>
              <w:textAlignment w:val="auto"/>
              <w:rPr>
                <w:rFonts w:ascii="Arial" w:hAnsi="Arial"/>
                <w:color w:val="0070C0"/>
                <w:sz w:val="18"/>
              </w:rPr>
            </w:pPr>
            <w:r w:rsidRPr="00062C7A">
              <w:rPr>
                <w:rFonts w:ascii="Arial" w:hAnsi="Arial"/>
                <w:color w:val="0070C0"/>
                <w:sz w:val="18"/>
                <w:lang w:val="fr-FR"/>
              </w:rPr>
              <w:t xml:space="preserve">        </w:t>
            </w:r>
            <w:r w:rsidRPr="005A2D7C">
              <w:rPr>
                <w:rFonts w:ascii="Arial" w:hAnsi="Arial"/>
                <w:color w:val="0070C0"/>
                <w:sz w:val="18"/>
              </w:rPr>
              <w:t>"st": 9,</w:t>
            </w:r>
          </w:p>
          <w:p w14:paraId="74BC33D7" w14:textId="77777777" w:rsidR="00C24EF4" w:rsidRPr="005A2D7C" w:rsidRDefault="00C24EF4" w:rsidP="005C72A8">
            <w:pPr>
              <w:widowControl w:val="0"/>
              <w:overflowPunct/>
              <w:spacing w:after="0"/>
              <w:ind w:left="284"/>
              <w:textAlignment w:val="auto"/>
              <w:rPr>
                <w:rFonts w:ascii="Arial" w:eastAsia="Malgun Gothic" w:hAnsi="Arial"/>
                <w:color w:val="0070C0"/>
                <w:sz w:val="18"/>
              </w:rPr>
            </w:pPr>
            <w:r w:rsidRPr="005A2D7C">
              <w:rPr>
                <w:rFonts w:ascii="Arial" w:hAnsi="Arial"/>
                <w:color w:val="0070C0"/>
                <w:sz w:val="18"/>
              </w:rPr>
              <w:lastRenderedPageBreak/>
              <w:t xml:space="preserve">        "ty": 4</w:t>
            </w:r>
          </w:p>
          <w:p w14:paraId="731DB9AF" w14:textId="77777777" w:rsidR="00C24EF4" w:rsidRPr="005A2D7C" w:rsidRDefault="00C24EF4" w:rsidP="005C72A8">
            <w:pPr>
              <w:widowControl w:val="0"/>
              <w:overflowPunct/>
              <w:spacing w:after="0"/>
              <w:ind w:left="284"/>
              <w:textAlignment w:val="auto"/>
              <w:rPr>
                <w:rFonts w:ascii="Arial" w:eastAsia="Malgun Gothic" w:hAnsi="Arial"/>
                <w:color w:val="0070C0"/>
                <w:sz w:val="18"/>
              </w:rPr>
            </w:pPr>
            <w:r w:rsidRPr="005A2D7C">
              <w:rPr>
                <w:rFonts w:ascii="Arial" w:hAnsi="Arial"/>
                <w:color w:val="0070C0"/>
                <w:sz w:val="18"/>
              </w:rPr>
              <w:t xml:space="preserve">    }</w:t>
            </w:r>
          </w:p>
          <w:p w14:paraId="56697512" w14:textId="77777777" w:rsidR="00C24EF4" w:rsidRPr="005A2D7C" w:rsidRDefault="00C24EF4" w:rsidP="007C39B4">
            <w:pPr>
              <w:widowControl w:val="0"/>
              <w:overflowPunct/>
              <w:spacing w:after="0"/>
              <w:ind w:left="284"/>
              <w:textAlignment w:val="auto"/>
              <w:rPr>
                <w:rFonts w:ascii="Arial" w:hAnsi="Arial"/>
                <w:color w:val="0070C0"/>
                <w:sz w:val="18"/>
              </w:rPr>
            </w:pPr>
            <w:r w:rsidRPr="005A2D7C">
              <w:rPr>
                <w:rFonts w:ascii="Arial" w:hAnsi="Arial"/>
                <w:color w:val="0070C0"/>
                <w:sz w:val="18"/>
              </w:rPr>
              <w:t>}</w:t>
            </w:r>
          </w:p>
          <w:p w14:paraId="26BD0F2E" w14:textId="77777777" w:rsidR="0007540D" w:rsidRPr="005A2D7C" w:rsidRDefault="0007540D" w:rsidP="007C39B4">
            <w:pPr>
              <w:widowControl w:val="0"/>
              <w:overflowPunct/>
              <w:spacing w:after="0"/>
              <w:ind w:left="284"/>
              <w:textAlignment w:val="auto"/>
              <w:rPr>
                <w:rFonts w:ascii="Arial" w:hAnsi="Arial"/>
                <w:color w:val="0070C0"/>
                <w:sz w:val="18"/>
              </w:rPr>
            </w:pPr>
          </w:p>
        </w:tc>
      </w:tr>
      <w:tr w:rsidR="00C24EF4" w:rsidRPr="009743EA" w14:paraId="70D9E9F4"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0A1D986A" w14:textId="77777777" w:rsidR="00C24EF4" w:rsidRPr="009743EA" w:rsidRDefault="00C24EF4" w:rsidP="005C72A8">
            <w:pPr>
              <w:pStyle w:val="Default"/>
              <w:jc w:val="center"/>
              <w:rPr>
                <w:color w:val="auto"/>
              </w:rPr>
            </w:pPr>
          </w:p>
          <w:p w14:paraId="2C6CCB5D" w14:textId="77777777" w:rsidR="00C24EF4" w:rsidRPr="009743EA" w:rsidRDefault="00C24EF4" w:rsidP="005C72A8">
            <w:pPr>
              <w:pStyle w:val="Default"/>
              <w:jc w:val="center"/>
              <w:rPr>
                <w:color w:val="auto"/>
              </w:rPr>
            </w:pPr>
          </w:p>
          <w:p w14:paraId="64C272BE" w14:textId="77777777" w:rsidR="00C24EF4" w:rsidRPr="009743EA" w:rsidRDefault="00C24EF4" w:rsidP="005C72A8">
            <w:pPr>
              <w:pStyle w:val="Default"/>
              <w:jc w:val="center"/>
              <w:rPr>
                <w:color w:val="auto"/>
              </w:rPr>
            </w:pPr>
          </w:p>
          <w:p w14:paraId="12B8D990" w14:textId="77777777" w:rsidR="00C24EF4" w:rsidRPr="009743EA" w:rsidRDefault="00C24EF4" w:rsidP="005C72A8">
            <w:pPr>
              <w:pStyle w:val="Default"/>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587F2A6D" w14:textId="77777777" w:rsidR="00C24EF4" w:rsidRPr="009743EA" w:rsidRDefault="00C24EF4" w:rsidP="005C72A8">
            <w:pPr>
              <w:pStyle w:val="Default"/>
              <w:jc w:val="center"/>
              <w:rPr>
                <w:color w:val="auto"/>
              </w:rPr>
            </w:pPr>
            <w:r w:rsidRPr="009743EA">
              <w:rPr>
                <w:rFonts w:ascii="Arial" w:eastAsia="Malgun Gothic" w:hAnsi="Arial"/>
                <w:b/>
                <w:color w:val="auto"/>
                <w:kern w:val="1"/>
                <w:sz w:val="18"/>
                <w:szCs w:val="20"/>
              </w:rPr>
              <w:t>CI name and RCN=0</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218B6B85" w14:textId="77777777" w:rsidR="00367F38" w:rsidRPr="005A2D7C" w:rsidRDefault="00367F38" w:rsidP="005A2D7C">
            <w:pPr>
              <w:pStyle w:val="TAL"/>
              <w:rPr>
                <w:rFonts w:eastAsia="Calibri Light"/>
              </w:rPr>
            </w:pPr>
          </w:p>
          <w:p w14:paraId="7CA89193" w14:textId="77777777" w:rsidR="00C24EF4" w:rsidRPr="00062C7A" w:rsidRDefault="00367F38" w:rsidP="007C39B4">
            <w:pPr>
              <w:widowControl w:val="0"/>
              <w:overflowPunct/>
              <w:spacing w:after="0"/>
              <w:ind w:left="284"/>
              <w:jc w:val="both"/>
              <w:textAlignment w:val="auto"/>
              <w:rPr>
                <w:rFonts w:eastAsia="Calibri Light"/>
                <w:b/>
                <w:sz w:val="24"/>
                <w:lang w:val="fr-FR"/>
              </w:rPr>
            </w:pPr>
            <w:r w:rsidRPr="00062C7A">
              <w:rPr>
                <w:rFonts w:eastAsia="Calibri Light"/>
                <w:b/>
                <w:sz w:val="24"/>
                <w:lang w:val="fr-FR"/>
              </w:rPr>
              <w:t>API/CI/DEL/001_CI_RCN0</w:t>
            </w:r>
            <w:r w:rsidR="00C24EF4" w:rsidRPr="00062C7A">
              <w:rPr>
                <w:rFonts w:eastAsia="Calibri Light"/>
                <w:b/>
                <w:sz w:val="24"/>
                <w:lang w:val="fr-FR"/>
              </w:rPr>
              <w:t xml:space="preserve">    </w:t>
            </w:r>
          </w:p>
          <w:p w14:paraId="69E5A072" w14:textId="77777777" w:rsidR="00C24EF4" w:rsidRPr="00062C7A" w:rsidRDefault="00C24EF4" w:rsidP="005C72A8">
            <w:pPr>
              <w:widowControl w:val="0"/>
              <w:overflowPunct/>
              <w:spacing w:after="0"/>
              <w:ind w:left="284"/>
              <w:jc w:val="both"/>
              <w:textAlignment w:val="auto"/>
              <w:rPr>
                <w:rFonts w:ascii="Arial" w:hAnsi="Arial"/>
                <w:color w:val="0070C0"/>
                <w:sz w:val="18"/>
                <w:lang w:val="fr-FR"/>
              </w:rPr>
            </w:pPr>
          </w:p>
          <w:p w14:paraId="294932EC" w14:textId="77777777" w:rsidR="00C24EF4" w:rsidRPr="00062C7A" w:rsidRDefault="00C24EF4" w:rsidP="005C72A8">
            <w:pPr>
              <w:widowControl w:val="0"/>
              <w:overflowPunct/>
              <w:spacing w:after="0"/>
              <w:ind w:left="284"/>
              <w:jc w:val="both"/>
              <w:textAlignment w:val="auto"/>
              <w:rPr>
                <w:rFonts w:ascii="Arial" w:hAnsi="Arial"/>
                <w:b/>
                <w:color w:val="0070C0"/>
                <w:sz w:val="18"/>
                <w:lang w:val="fr-FR"/>
              </w:rPr>
            </w:pPr>
            <w:r w:rsidRPr="00062C7A">
              <w:rPr>
                <w:rFonts w:ascii="Arial" w:hAnsi="Arial"/>
                <w:b/>
                <w:color w:val="0070C0"/>
                <w:sz w:val="18"/>
                <w:lang w:val="fr-FR"/>
              </w:rPr>
              <w:t>HTTP Request:</w:t>
            </w:r>
          </w:p>
          <w:p w14:paraId="783344B9" w14:textId="77777777" w:rsidR="00C24EF4" w:rsidRPr="00062C7A" w:rsidRDefault="00C24EF4" w:rsidP="005C72A8">
            <w:pPr>
              <w:pStyle w:val="TAL"/>
              <w:snapToGrid w:val="0"/>
              <w:ind w:left="284"/>
              <w:jc w:val="both"/>
              <w:rPr>
                <w:color w:val="0070C0"/>
                <w:lang w:val="fr-FR"/>
              </w:rPr>
            </w:pPr>
          </w:p>
          <w:p w14:paraId="61E067DD" w14:textId="77777777" w:rsidR="00C24EF4" w:rsidRPr="00062C7A" w:rsidRDefault="00C24EF4" w:rsidP="005C72A8">
            <w:pPr>
              <w:pStyle w:val="TAL"/>
              <w:snapToGrid w:val="0"/>
              <w:ind w:left="284"/>
              <w:rPr>
                <w:color w:val="0070C0"/>
                <w:lang w:val="fr-FR"/>
              </w:rPr>
            </w:pPr>
            <w:r w:rsidRPr="00062C7A">
              <w:rPr>
                <w:color w:val="0070C0"/>
                <w:lang w:val="fr-FR"/>
              </w:rPr>
              <w:t>DELETE /mn-name/ae_sensor/cont_temp/cin20180406T1400131405855099266561_cse01?rcn=0 HTTP/1.1</w:t>
            </w:r>
          </w:p>
          <w:p w14:paraId="78FD7075" w14:textId="77777777" w:rsidR="00C24EF4" w:rsidRPr="00062C7A" w:rsidRDefault="00C24EF4" w:rsidP="005C72A8">
            <w:pPr>
              <w:pStyle w:val="TAL"/>
              <w:snapToGrid w:val="0"/>
              <w:ind w:left="284"/>
              <w:jc w:val="both"/>
              <w:rPr>
                <w:color w:val="0070C0"/>
                <w:lang w:val="fr-FR"/>
              </w:rPr>
            </w:pPr>
            <w:r w:rsidRPr="00062C7A">
              <w:rPr>
                <w:color w:val="0070C0"/>
                <w:lang w:val="fr-FR"/>
              </w:rPr>
              <w:t>Host: 192.168.0.10:8282</w:t>
            </w:r>
          </w:p>
          <w:p w14:paraId="2DD03D47" w14:textId="77777777" w:rsidR="00C24EF4" w:rsidRPr="00062C7A" w:rsidRDefault="00C24EF4" w:rsidP="005C72A8">
            <w:pPr>
              <w:pStyle w:val="TAL"/>
              <w:snapToGrid w:val="0"/>
              <w:ind w:left="284"/>
              <w:jc w:val="both"/>
              <w:rPr>
                <w:color w:val="0070C0"/>
                <w:lang w:val="fr-FR"/>
              </w:rPr>
            </w:pPr>
            <w:r w:rsidRPr="00062C7A">
              <w:rPr>
                <w:color w:val="0070C0"/>
                <w:lang w:val="fr-FR"/>
              </w:rPr>
              <w:t>X-M2M-Origin: CAE0120180406T0846311405855351047680_cse01</w:t>
            </w:r>
          </w:p>
          <w:p w14:paraId="28CBA18A" w14:textId="77777777" w:rsidR="00C24EF4" w:rsidRPr="00062C7A" w:rsidRDefault="00C24EF4" w:rsidP="005C72A8">
            <w:pPr>
              <w:pStyle w:val="TAL"/>
              <w:snapToGrid w:val="0"/>
              <w:ind w:left="284"/>
              <w:jc w:val="both"/>
              <w:rPr>
                <w:color w:val="0070C0"/>
                <w:lang w:val="fr-FR"/>
              </w:rPr>
            </w:pPr>
            <w:r w:rsidRPr="00062C7A">
              <w:rPr>
                <w:color w:val="0070C0"/>
                <w:lang w:val="fr-FR"/>
              </w:rPr>
              <w:t>X-M2M-RI: 1234</w:t>
            </w:r>
          </w:p>
          <w:p w14:paraId="2700EF52" w14:textId="77777777" w:rsidR="008503B6" w:rsidRPr="009743EA" w:rsidRDefault="008503B6" w:rsidP="008503B6">
            <w:pPr>
              <w:widowControl w:val="0"/>
              <w:overflowPunct/>
              <w:spacing w:after="0"/>
              <w:ind w:left="284"/>
              <w:jc w:val="both"/>
              <w:textAlignment w:val="auto"/>
              <w:rPr>
                <w:color w:val="0070C0"/>
              </w:rPr>
            </w:pPr>
            <w:r w:rsidRPr="009743EA">
              <w:rPr>
                <w:rFonts w:ascii="Arial" w:hAnsi="Arial"/>
                <w:color w:val="0070C0"/>
                <w:sz w:val="18"/>
              </w:rPr>
              <w:t>X-M2M-RVI: 2a</w:t>
            </w:r>
          </w:p>
          <w:p w14:paraId="69E9DB80" w14:textId="77777777" w:rsidR="00C24EF4" w:rsidRPr="009743EA" w:rsidRDefault="00C24EF4" w:rsidP="007C39B4">
            <w:pPr>
              <w:widowControl w:val="0"/>
              <w:overflowPunct/>
              <w:spacing w:after="0"/>
              <w:ind w:left="284"/>
              <w:textAlignment w:val="auto"/>
              <w:rPr>
                <w:rFonts w:ascii="Arial" w:hAnsi="Arial"/>
                <w:color w:val="0070C0"/>
                <w:sz w:val="18"/>
              </w:rPr>
            </w:pPr>
          </w:p>
          <w:p w14:paraId="4B96BEFA" w14:textId="77777777" w:rsidR="00C24EF4" w:rsidRPr="009743EA" w:rsidRDefault="00C24EF4" w:rsidP="005C72A8">
            <w:pPr>
              <w:widowControl w:val="0"/>
              <w:overflowPunct/>
              <w:spacing w:after="0"/>
              <w:ind w:left="284"/>
              <w:jc w:val="both"/>
              <w:textAlignment w:val="auto"/>
              <w:rPr>
                <w:rFonts w:ascii="Arial" w:hAnsi="Arial"/>
                <w:color w:val="0070C0"/>
                <w:sz w:val="18"/>
              </w:rPr>
            </w:pPr>
          </w:p>
          <w:p w14:paraId="712951DC" w14:textId="77777777" w:rsidR="00C24EF4" w:rsidRPr="009743EA" w:rsidRDefault="00C24EF4" w:rsidP="005C72A8">
            <w:pPr>
              <w:widowControl w:val="0"/>
              <w:overflowPunct/>
              <w:spacing w:after="0"/>
              <w:ind w:left="284"/>
              <w:jc w:val="both"/>
              <w:textAlignment w:val="auto"/>
              <w:rPr>
                <w:rFonts w:ascii="Arial" w:hAnsi="Arial"/>
                <w:b/>
                <w:color w:val="0070C0"/>
                <w:sz w:val="18"/>
              </w:rPr>
            </w:pPr>
            <w:r w:rsidRPr="009743EA">
              <w:rPr>
                <w:rFonts w:ascii="Arial" w:hAnsi="Arial"/>
                <w:b/>
                <w:color w:val="0070C0"/>
                <w:sz w:val="18"/>
              </w:rPr>
              <w:t>HTTP Response:</w:t>
            </w:r>
          </w:p>
          <w:p w14:paraId="59366B58" w14:textId="77777777" w:rsidR="00C24EF4" w:rsidRPr="009743EA" w:rsidRDefault="00C24EF4" w:rsidP="005C72A8">
            <w:pPr>
              <w:widowControl w:val="0"/>
              <w:overflowPunct/>
              <w:spacing w:after="0"/>
              <w:ind w:left="284"/>
              <w:jc w:val="both"/>
              <w:textAlignment w:val="auto"/>
              <w:rPr>
                <w:rFonts w:ascii="Arial" w:hAnsi="Arial"/>
                <w:color w:val="0070C0"/>
                <w:sz w:val="18"/>
              </w:rPr>
            </w:pPr>
          </w:p>
          <w:p w14:paraId="17C0E3B7" w14:textId="77777777" w:rsidR="00C24EF4" w:rsidRPr="009743EA" w:rsidRDefault="00C24EF4" w:rsidP="005C72A8">
            <w:pPr>
              <w:widowControl w:val="0"/>
              <w:overflowPunct/>
              <w:spacing w:after="0"/>
              <w:ind w:left="284"/>
              <w:textAlignment w:val="auto"/>
              <w:rPr>
                <w:rFonts w:ascii="Arial" w:hAnsi="Arial"/>
                <w:color w:val="0070C0"/>
                <w:sz w:val="18"/>
              </w:rPr>
            </w:pPr>
            <w:r w:rsidRPr="009743EA">
              <w:rPr>
                <w:rFonts w:ascii="Arial" w:hAnsi="Arial"/>
                <w:color w:val="0070C0"/>
                <w:sz w:val="18"/>
              </w:rPr>
              <w:t>200 OK</w:t>
            </w:r>
          </w:p>
          <w:p w14:paraId="5DECA7AA" w14:textId="77777777" w:rsidR="00C24EF4" w:rsidRPr="009743EA" w:rsidRDefault="00C24EF4" w:rsidP="005C72A8">
            <w:pPr>
              <w:widowControl w:val="0"/>
              <w:overflowPunct/>
              <w:spacing w:after="0"/>
              <w:ind w:left="284"/>
              <w:jc w:val="both"/>
              <w:textAlignment w:val="auto"/>
              <w:rPr>
                <w:rFonts w:ascii="Arial" w:hAnsi="Arial"/>
                <w:color w:val="0070C0"/>
                <w:sz w:val="18"/>
              </w:rPr>
            </w:pPr>
            <w:r w:rsidRPr="009743EA">
              <w:rPr>
                <w:rFonts w:ascii="Arial" w:hAnsi="Arial"/>
                <w:color w:val="0070C0"/>
                <w:sz w:val="18"/>
              </w:rPr>
              <w:t xml:space="preserve">Content-Length:0 </w:t>
            </w:r>
          </w:p>
          <w:p w14:paraId="5AE909D6" w14:textId="77777777" w:rsidR="00C24EF4" w:rsidRPr="009743EA" w:rsidRDefault="00C24EF4" w:rsidP="005C72A8">
            <w:pPr>
              <w:widowControl w:val="0"/>
              <w:overflowPunct/>
              <w:spacing w:after="0"/>
              <w:ind w:left="284"/>
              <w:jc w:val="both"/>
              <w:textAlignment w:val="auto"/>
              <w:rPr>
                <w:rFonts w:ascii="Arial" w:hAnsi="Arial"/>
                <w:color w:val="0070C0"/>
                <w:sz w:val="18"/>
              </w:rPr>
            </w:pPr>
            <w:r w:rsidRPr="009743EA">
              <w:rPr>
                <w:rFonts w:ascii="Arial" w:hAnsi="Arial"/>
                <w:color w:val="0070C0"/>
                <w:sz w:val="18"/>
              </w:rPr>
              <w:t>X-M2M-RI:1234</w:t>
            </w:r>
          </w:p>
          <w:p w14:paraId="392B31DB" w14:textId="77777777" w:rsidR="008503B6" w:rsidRPr="009743EA" w:rsidRDefault="008503B6" w:rsidP="008503B6">
            <w:pPr>
              <w:widowControl w:val="0"/>
              <w:overflowPunct/>
              <w:spacing w:after="0"/>
              <w:ind w:left="284"/>
              <w:jc w:val="both"/>
              <w:textAlignment w:val="auto"/>
              <w:rPr>
                <w:color w:val="0070C0"/>
              </w:rPr>
            </w:pPr>
            <w:r w:rsidRPr="009743EA">
              <w:rPr>
                <w:rFonts w:ascii="Arial" w:hAnsi="Arial"/>
                <w:color w:val="0070C0"/>
                <w:sz w:val="18"/>
              </w:rPr>
              <w:t>X-M2M-RVI: 2a</w:t>
            </w:r>
          </w:p>
          <w:p w14:paraId="4924739A" w14:textId="77777777" w:rsidR="00C24EF4" w:rsidRPr="005A2D7C" w:rsidRDefault="00C24EF4" w:rsidP="005C72A8">
            <w:pPr>
              <w:widowControl w:val="0"/>
              <w:overflowPunct/>
              <w:spacing w:after="0"/>
              <w:ind w:left="284"/>
              <w:textAlignment w:val="auto"/>
              <w:rPr>
                <w:rFonts w:ascii="Arial" w:eastAsia="Malgun Gothic" w:hAnsi="Arial"/>
                <w:color w:val="0070C0"/>
                <w:sz w:val="18"/>
              </w:rPr>
            </w:pPr>
            <w:r w:rsidRPr="005A2D7C">
              <w:rPr>
                <w:rFonts w:ascii="Arial" w:hAnsi="Arial"/>
                <w:color w:val="0070C0"/>
                <w:sz w:val="18"/>
              </w:rPr>
              <w:t>X-M2M-RSC:2002</w:t>
            </w:r>
          </w:p>
          <w:p w14:paraId="1673BB02" w14:textId="77777777" w:rsidR="00C24EF4" w:rsidRPr="005A2D7C" w:rsidRDefault="00C24EF4" w:rsidP="005C72A8">
            <w:pPr>
              <w:widowControl w:val="0"/>
              <w:overflowPunct/>
              <w:spacing w:after="0"/>
              <w:ind w:left="284"/>
              <w:jc w:val="both"/>
              <w:textAlignment w:val="auto"/>
              <w:rPr>
                <w:rFonts w:ascii="Arial" w:hAnsi="Arial"/>
                <w:color w:val="0070C0"/>
                <w:sz w:val="18"/>
              </w:rPr>
            </w:pPr>
          </w:p>
        </w:tc>
      </w:tr>
    </w:tbl>
    <w:p w14:paraId="72F1389D" w14:textId="77777777" w:rsidR="00C24EF4" w:rsidRPr="005A2D7C" w:rsidRDefault="00C24EF4" w:rsidP="00C24EF4"/>
    <w:p w14:paraId="2B15CC5B" w14:textId="03B792AB" w:rsidR="00C24EF4" w:rsidRPr="009743EA" w:rsidRDefault="00C24EF4" w:rsidP="00C24EF4">
      <w:pPr>
        <w:pStyle w:val="Heading3"/>
        <w:rPr>
          <w:color w:val="000000"/>
        </w:rPr>
      </w:pPr>
      <w:bookmarkStart w:id="376" w:name="_Toc49420735"/>
      <w:bookmarkStart w:id="377" w:name="_Toc49507549"/>
      <w:bookmarkStart w:id="378" w:name="_Toc49507661"/>
      <w:bookmarkStart w:id="379" w:name="_Toc532286363"/>
      <w:bookmarkStart w:id="380" w:name="_Toc532286499"/>
      <w:bookmarkStart w:id="381" w:name="_Toc46154404"/>
      <w:bookmarkStart w:id="382" w:name="_Toc57298365"/>
      <w:r w:rsidRPr="009743EA">
        <w:rPr>
          <w:color w:val="000000"/>
        </w:rPr>
        <w:t>6.2.</w:t>
      </w:r>
      <w:r w:rsidR="008B1B88" w:rsidRPr="009743EA">
        <w:rPr>
          <w:color w:val="000000"/>
        </w:rPr>
        <w:t>7</w:t>
      </w:r>
      <w:r w:rsidRPr="009743EA">
        <w:rPr>
          <w:color w:val="000000"/>
        </w:rPr>
        <w:tab/>
      </w:r>
      <w:r w:rsidR="000F6DB0" w:rsidRPr="009743EA">
        <w:rPr>
          <w:color w:val="000000"/>
        </w:rPr>
        <w:t xml:space="preserve">Resource Type </w:t>
      </w:r>
      <w:r w:rsidRPr="009743EA">
        <w:rPr>
          <w:i/>
          <w:color w:val="000000"/>
        </w:rPr>
        <w:t>semanticDescriptor</w:t>
      </w:r>
      <w:bookmarkEnd w:id="376"/>
      <w:bookmarkEnd w:id="377"/>
      <w:bookmarkEnd w:id="378"/>
      <w:bookmarkEnd w:id="379"/>
      <w:bookmarkEnd w:id="380"/>
      <w:bookmarkEnd w:id="381"/>
      <w:bookmarkEnd w:id="382"/>
    </w:p>
    <w:p w14:paraId="7E4D997E" w14:textId="77777777" w:rsidR="00C24EF4" w:rsidRPr="009743EA" w:rsidRDefault="00C24EF4" w:rsidP="00C24EF4">
      <w:pPr>
        <w:pStyle w:val="Heading4"/>
      </w:pPr>
      <w:bookmarkStart w:id="383" w:name="_Toc49420736"/>
      <w:bookmarkStart w:id="384" w:name="_Toc49507550"/>
      <w:bookmarkStart w:id="385" w:name="_Toc49507662"/>
      <w:bookmarkStart w:id="386" w:name="_Toc532286364"/>
      <w:bookmarkStart w:id="387" w:name="_Toc532286500"/>
      <w:bookmarkStart w:id="388" w:name="_Toc46154405"/>
      <w:bookmarkStart w:id="389" w:name="_Toc57298366"/>
      <w:r w:rsidRPr="009743EA">
        <w:t>6.2.</w:t>
      </w:r>
      <w:r w:rsidR="008B1B88" w:rsidRPr="009743EA">
        <w:t>7</w:t>
      </w:r>
      <w:r w:rsidRPr="009743EA">
        <w:t>.0</w:t>
      </w:r>
      <w:r w:rsidRPr="009743EA">
        <w:tab/>
        <w:t>Introduction</w:t>
      </w:r>
      <w:bookmarkEnd w:id="383"/>
      <w:bookmarkEnd w:id="384"/>
      <w:bookmarkEnd w:id="385"/>
      <w:bookmarkEnd w:id="386"/>
      <w:bookmarkEnd w:id="387"/>
      <w:bookmarkEnd w:id="388"/>
      <w:bookmarkEnd w:id="389"/>
    </w:p>
    <w:p w14:paraId="02068032" w14:textId="77777777" w:rsidR="00C24EF4" w:rsidRPr="005A2D7C" w:rsidRDefault="00C24EF4" w:rsidP="000B10F5">
      <w:pPr>
        <w:rPr>
          <w:rFonts w:eastAsia="Malgun Gothic"/>
        </w:rPr>
      </w:pPr>
      <w:r w:rsidRPr="005A2D7C">
        <w:t xml:space="preserve">The &lt;semanticDescriptor&gt; resource is used to store a semantic description pertaining to a resource and potentially sub-resources. Such a description may be provided according to ontologies. The semantic information is used by the semantic functionalities of the oneM2M system and is also available to applications or CSEs. </w:t>
      </w:r>
    </w:p>
    <w:p w14:paraId="4E70B6BC" w14:textId="77777777" w:rsidR="00C24EF4" w:rsidRPr="009743EA" w:rsidRDefault="00C24EF4" w:rsidP="00C24EF4">
      <w:pPr>
        <w:pStyle w:val="Heading4"/>
      </w:pPr>
      <w:bookmarkStart w:id="390" w:name="_Toc49420737"/>
      <w:bookmarkStart w:id="391" w:name="_Toc49507551"/>
      <w:bookmarkStart w:id="392" w:name="_Toc49507663"/>
      <w:bookmarkStart w:id="393" w:name="_Toc532286365"/>
      <w:bookmarkStart w:id="394" w:name="_Toc532286501"/>
      <w:bookmarkStart w:id="395" w:name="_Toc46154406"/>
      <w:bookmarkStart w:id="396" w:name="_Toc57298367"/>
      <w:r w:rsidRPr="009743EA">
        <w:lastRenderedPageBreak/>
        <w:t>6.2.</w:t>
      </w:r>
      <w:r w:rsidR="008B1B88" w:rsidRPr="005A2D7C">
        <w:t>7</w:t>
      </w:r>
      <w:r w:rsidRPr="009743EA">
        <w:t>.1</w:t>
      </w:r>
      <w:r w:rsidRPr="009743EA">
        <w:tab/>
        <w:t>API-</w:t>
      </w:r>
      <w:r w:rsidRPr="005A2D7C">
        <w:t>SMD</w:t>
      </w:r>
      <w:r w:rsidRPr="009743EA">
        <w:t>-CRE</w:t>
      </w:r>
      <w:bookmarkEnd w:id="390"/>
      <w:bookmarkEnd w:id="391"/>
      <w:bookmarkEnd w:id="392"/>
      <w:bookmarkEnd w:id="393"/>
      <w:bookmarkEnd w:id="394"/>
      <w:bookmarkEnd w:id="395"/>
      <w:bookmarkEnd w:id="396"/>
    </w:p>
    <w:tbl>
      <w:tblPr>
        <w:tblW w:w="9659" w:type="dxa"/>
        <w:jc w:val="center"/>
        <w:tblLayout w:type="fixed"/>
        <w:tblCellMar>
          <w:left w:w="28" w:type="dxa"/>
        </w:tblCellMar>
        <w:tblLook w:val="0000" w:firstRow="0" w:lastRow="0" w:firstColumn="0" w:lastColumn="0" w:noHBand="0" w:noVBand="0"/>
      </w:tblPr>
      <w:tblGrid>
        <w:gridCol w:w="1286"/>
        <w:gridCol w:w="8373"/>
      </w:tblGrid>
      <w:tr w:rsidR="00C24EF4" w:rsidRPr="009743EA" w14:paraId="0960563D" w14:textId="77777777" w:rsidTr="005A3EEC">
        <w:trPr>
          <w:jc w:val="center"/>
        </w:trPr>
        <w:tc>
          <w:tcPr>
            <w:tcW w:w="1286" w:type="dxa"/>
            <w:tcBorders>
              <w:top w:val="single" w:sz="4" w:space="0" w:color="000000"/>
              <w:left w:val="single" w:sz="4" w:space="0" w:color="000000"/>
              <w:bottom w:val="single" w:sz="4" w:space="0" w:color="000000"/>
            </w:tcBorders>
            <w:shd w:val="clear" w:color="auto" w:fill="E7E6E6"/>
          </w:tcPr>
          <w:p w14:paraId="551F2975" w14:textId="77777777" w:rsidR="00C24EF4" w:rsidRPr="009743EA" w:rsidRDefault="00C24EF4" w:rsidP="005C72A8">
            <w:pPr>
              <w:pStyle w:val="TAL"/>
              <w:snapToGrid w:val="0"/>
              <w:jc w:val="center"/>
              <w:rPr>
                <w:b/>
              </w:rPr>
            </w:pPr>
          </w:p>
          <w:p w14:paraId="27865236" w14:textId="77777777" w:rsidR="00C24EF4" w:rsidRPr="009743EA" w:rsidRDefault="00C24EF4" w:rsidP="005C72A8">
            <w:pPr>
              <w:pStyle w:val="TAL"/>
              <w:snapToGrid w:val="0"/>
              <w:jc w:val="center"/>
              <w:rPr>
                <w:b/>
              </w:rPr>
            </w:pPr>
          </w:p>
          <w:p w14:paraId="670C99E3" w14:textId="77777777" w:rsidR="00C24EF4" w:rsidRPr="009743EA" w:rsidRDefault="00C24EF4" w:rsidP="005C72A8">
            <w:pPr>
              <w:pStyle w:val="TAL"/>
              <w:snapToGrid w:val="0"/>
              <w:jc w:val="center"/>
              <w:rPr>
                <w:b/>
              </w:rPr>
            </w:pPr>
            <w:r w:rsidRPr="009743EA">
              <w:rPr>
                <w:b/>
              </w:rPr>
              <w:t>API</w:t>
            </w:r>
            <w:r w:rsidR="005A3EEC" w:rsidRPr="009743EA">
              <w:rPr>
                <w:b/>
              </w:rPr>
              <w:t xml:space="preserve"> </w:t>
            </w:r>
            <w:r w:rsidRPr="009743EA">
              <w:rPr>
                <w:b/>
              </w:rPr>
              <w:t>Id</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6978831D" w14:textId="77777777" w:rsidR="00C24EF4" w:rsidRPr="005A2D7C" w:rsidRDefault="00C24EF4" w:rsidP="005A2D7C">
            <w:pPr>
              <w:pStyle w:val="TAL"/>
              <w:rPr>
                <w:rFonts w:eastAsia="Calibri Light"/>
              </w:rPr>
            </w:pPr>
            <w:r w:rsidRPr="005A2D7C">
              <w:rPr>
                <w:rFonts w:eastAsia="Calibri Light"/>
              </w:rPr>
              <w:t>API/SMD/CRE/001</w:t>
            </w:r>
          </w:p>
          <w:p w14:paraId="4F4ACDB8" w14:textId="77777777" w:rsidR="00C24EF4" w:rsidRPr="005A2D7C" w:rsidRDefault="00C24EF4" w:rsidP="005A2D7C">
            <w:pPr>
              <w:pStyle w:val="TAL"/>
              <w:rPr>
                <w:rFonts w:eastAsia="Calibri Light"/>
              </w:rPr>
            </w:pPr>
            <w:r w:rsidRPr="005A2D7C">
              <w:rPr>
                <w:rFonts w:eastAsia="Calibri Light"/>
              </w:rPr>
              <w:t>API/SMD/CRE/001_RCN0</w:t>
            </w:r>
          </w:p>
          <w:p w14:paraId="03C2F20D" w14:textId="77777777" w:rsidR="00C24EF4" w:rsidRPr="005A2D7C" w:rsidRDefault="00C24EF4" w:rsidP="005A2D7C">
            <w:pPr>
              <w:pStyle w:val="TAL"/>
              <w:rPr>
                <w:rFonts w:eastAsia="Calibri Light"/>
              </w:rPr>
            </w:pPr>
            <w:r w:rsidRPr="005A2D7C">
              <w:rPr>
                <w:rFonts w:eastAsia="Calibri Light"/>
              </w:rPr>
              <w:t>API/SMD/CRE/001_RCN1</w:t>
            </w:r>
          </w:p>
          <w:p w14:paraId="68CC86E8" w14:textId="77777777" w:rsidR="00C24EF4" w:rsidRPr="005A2D7C" w:rsidRDefault="00C24EF4" w:rsidP="005A2D7C">
            <w:pPr>
              <w:pStyle w:val="TAL"/>
            </w:pPr>
            <w:r w:rsidRPr="005A2D7C">
              <w:rPr>
                <w:rFonts w:eastAsia="Calibri Light"/>
              </w:rPr>
              <w:t>API/SMD/CRE/001_RCN3</w:t>
            </w:r>
          </w:p>
        </w:tc>
      </w:tr>
      <w:tr w:rsidR="00C24EF4" w:rsidRPr="009743EA" w14:paraId="2F523B95" w14:textId="77777777" w:rsidTr="005A3EEC">
        <w:trPr>
          <w:jc w:val="center"/>
        </w:trPr>
        <w:tc>
          <w:tcPr>
            <w:tcW w:w="1286" w:type="dxa"/>
            <w:tcBorders>
              <w:top w:val="single" w:sz="4" w:space="0" w:color="000000"/>
              <w:left w:val="single" w:sz="4" w:space="0" w:color="000000"/>
              <w:bottom w:val="single" w:sz="4" w:space="0" w:color="000000"/>
            </w:tcBorders>
            <w:shd w:val="clear" w:color="auto" w:fill="E7E6E6"/>
          </w:tcPr>
          <w:p w14:paraId="4FD92179" w14:textId="77777777" w:rsidR="00C24EF4" w:rsidRPr="009743EA" w:rsidRDefault="00C24EF4" w:rsidP="005C72A8">
            <w:pPr>
              <w:pStyle w:val="TAL"/>
              <w:snapToGrid w:val="0"/>
              <w:jc w:val="center"/>
              <w:rPr>
                <w:b/>
                <w:kern w:val="1"/>
              </w:rPr>
            </w:pPr>
            <w:r w:rsidRPr="009743EA">
              <w:rPr>
                <w:b/>
                <w:kern w:val="1"/>
              </w:rPr>
              <w:t>API</w:t>
            </w:r>
            <w:r w:rsidR="005A3EEC" w:rsidRPr="009743EA">
              <w:rPr>
                <w:b/>
                <w:kern w:val="1"/>
              </w:rPr>
              <w:t xml:space="preserve"> </w:t>
            </w:r>
            <w:r w:rsidRPr="009743EA">
              <w:rPr>
                <w:b/>
                <w:kern w:val="1"/>
              </w:rPr>
              <w:t>Name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E60B74" w14:textId="77777777" w:rsidR="00C24EF4" w:rsidRPr="005A2D7C" w:rsidRDefault="00C24EF4" w:rsidP="005A2D7C">
            <w:pPr>
              <w:pStyle w:val="TAL"/>
              <w:rPr>
                <w:rFonts w:eastAsia="Calibri Light"/>
              </w:rPr>
            </w:pPr>
            <w:r w:rsidRPr="005A2D7C">
              <w:rPr>
                <w:rFonts w:eastAsia="Calibri Light"/>
              </w:rPr>
              <w:t>semanticDescriptor</w:t>
            </w:r>
            <w:r w:rsidR="005A3EEC" w:rsidRPr="005A2D7C">
              <w:rPr>
                <w:rFonts w:eastAsia="Calibri Light"/>
              </w:rPr>
              <w:t xml:space="preserve"> </w:t>
            </w:r>
            <w:r w:rsidRPr="005A2D7C">
              <w:rPr>
                <w:rFonts w:eastAsia="Calibri Light"/>
              </w:rPr>
              <w:t>CREATE</w:t>
            </w:r>
            <w:r w:rsidR="005A3EEC" w:rsidRPr="005A2D7C">
              <w:rPr>
                <w:rFonts w:eastAsia="Calibri Light"/>
              </w:rPr>
              <w:t xml:space="preserve"> </w:t>
            </w:r>
            <w:r w:rsidRPr="005A2D7C">
              <w:rPr>
                <w:rFonts w:eastAsia="Calibri Light"/>
              </w:rPr>
              <w:t>with</w:t>
            </w:r>
            <w:r w:rsidR="005A3EEC" w:rsidRPr="005A2D7C">
              <w:rPr>
                <w:rFonts w:eastAsia="Calibri Light"/>
              </w:rPr>
              <w:t xml:space="preserve"> </w:t>
            </w:r>
            <w:r w:rsidRPr="005A2D7C">
              <w:rPr>
                <w:rFonts w:eastAsia="Calibri Light"/>
              </w:rPr>
              <w:t>or</w:t>
            </w:r>
            <w:r w:rsidR="005A3EEC" w:rsidRPr="005A2D7C">
              <w:rPr>
                <w:rFonts w:eastAsia="Calibri Light"/>
              </w:rPr>
              <w:t xml:space="preserve"> </w:t>
            </w:r>
            <w:r w:rsidRPr="005A2D7C">
              <w:rPr>
                <w:rFonts w:eastAsia="Calibri Light"/>
              </w:rPr>
              <w:t>without</w:t>
            </w:r>
            <w:r w:rsidR="005A3EEC" w:rsidRPr="005A2D7C">
              <w:rPr>
                <w:rFonts w:eastAsia="Calibri Light"/>
              </w:rPr>
              <w:t xml:space="preserve"> </w:t>
            </w:r>
            <w:r w:rsidR="00984FEF" w:rsidRPr="005A2D7C">
              <w:rPr>
                <w:rFonts w:eastAsia="Calibri Light"/>
              </w:rPr>
              <w:t>resultContent</w:t>
            </w:r>
            <w:r w:rsidR="005A3EEC" w:rsidRPr="005A2D7C">
              <w:rPr>
                <w:rFonts w:eastAsia="Calibri Light"/>
              </w:rPr>
              <w:t xml:space="preserve"> </w:t>
            </w:r>
            <w:r w:rsidRPr="005A2D7C">
              <w:rPr>
                <w:rFonts w:eastAsia="Calibri Light"/>
              </w:rPr>
              <w:t>parameter</w:t>
            </w:r>
          </w:p>
        </w:tc>
      </w:tr>
      <w:tr w:rsidR="00C24EF4" w:rsidRPr="009743EA" w14:paraId="7C1FFC1F" w14:textId="77777777" w:rsidTr="005A2D7C">
        <w:trPr>
          <w:jc w:val="center"/>
        </w:trPr>
        <w:tc>
          <w:tcPr>
            <w:tcW w:w="1286" w:type="dxa"/>
            <w:tcBorders>
              <w:top w:val="single" w:sz="4" w:space="0" w:color="000000"/>
              <w:left w:val="single" w:sz="4" w:space="0" w:color="000000"/>
              <w:bottom w:val="single" w:sz="4" w:space="0" w:color="000000"/>
            </w:tcBorders>
            <w:shd w:val="clear" w:color="auto" w:fill="E7E6E6"/>
          </w:tcPr>
          <w:p w14:paraId="00C47FD3" w14:textId="77777777" w:rsidR="00C24EF4" w:rsidRPr="009743EA" w:rsidRDefault="00C24EF4" w:rsidP="005C72A8">
            <w:pPr>
              <w:pStyle w:val="TAL"/>
              <w:snapToGrid w:val="0"/>
              <w:jc w:val="center"/>
              <w:rPr>
                <w:b/>
                <w:kern w:val="1"/>
              </w:rPr>
            </w:pPr>
            <w:r w:rsidRPr="009743EA">
              <w:rPr>
                <w:b/>
                <w:kern w:val="1"/>
              </w:rPr>
              <w:t>Target</w:t>
            </w:r>
            <w:r w:rsidR="005A3EEC" w:rsidRPr="009743EA">
              <w:rPr>
                <w:b/>
                <w:kern w:val="1"/>
              </w:rPr>
              <w:t xml:space="preserve"> </w:t>
            </w:r>
            <w:r w:rsidRPr="009743EA">
              <w:rPr>
                <w:b/>
                <w:kern w:val="1"/>
              </w:rPr>
              <w:t>Resource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0D687A14" w14:textId="77777777" w:rsidR="00C24EF4" w:rsidRPr="005A2D7C" w:rsidRDefault="00C24EF4" w:rsidP="005A2D7C">
            <w:pPr>
              <w:pStyle w:val="TAL"/>
              <w:rPr>
                <w:rFonts w:eastAsia="Calibri Light"/>
                <w:highlight w:val="yellow"/>
              </w:rPr>
            </w:pPr>
            <w:r w:rsidRPr="005A2D7C">
              <w:rPr>
                <w:rFonts w:eastAsia="Calibri Light"/>
              </w:rPr>
              <w:t>The</w:t>
            </w:r>
            <w:r w:rsidR="005A3EEC" w:rsidRPr="005A2D7C">
              <w:rPr>
                <w:rFonts w:eastAsia="Calibri Light"/>
              </w:rPr>
              <w:t xml:space="preserve"> </w:t>
            </w:r>
            <w:r w:rsidRPr="005A2D7C">
              <w:rPr>
                <w:rFonts w:eastAsia="Calibri Light"/>
              </w:rPr>
              <w:t>&lt;container&gt;</w:t>
            </w:r>
            <w:r w:rsidR="005A3EEC" w:rsidRPr="005A2D7C">
              <w:rPr>
                <w:rFonts w:eastAsia="Calibri Light"/>
              </w:rPr>
              <w:t xml:space="preserve"> </w:t>
            </w:r>
            <w:r w:rsidRPr="005A2D7C">
              <w:rPr>
                <w:rFonts w:eastAsia="Calibri Light"/>
              </w:rPr>
              <w:t>resource</w:t>
            </w:r>
            <w:r w:rsidR="005A3EEC" w:rsidRPr="005A2D7C">
              <w:rPr>
                <w:rFonts w:eastAsia="Calibri Light"/>
              </w:rPr>
              <w:t xml:space="preserve"> </w:t>
            </w:r>
            <w:r w:rsidRPr="005A2D7C">
              <w:rPr>
                <w:rFonts w:eastAsia="Calibri Light"/>
              </w:rPr>
              <w:t>as</w:t>
            </w:r>
            <w:r w:rsidR="005A3EEC" w:rsidRPr="005A2D7C">
              <w:rPr>
                <w:rFonts w:eastAsia="Calibri Light"/>
              </w:rPr>
              <w:t xml:space="preserve"> </w:t>
            </w:r>
            <w:r w:rsidRPr="005A2D7C">
              <w:rPr>
                <w:rFonts w:eastAsia="Calibri Light"/>
              </w:rPr>
              <w:t>a</w:t>
            </w:r>
            <w:r w:rsidR="005A3EEC" w:rsidRPr="005A2D7C">
              <w:rPr>
                <w:rFonts w:eastAsia="Calibri Light"/>
              </w:rPr>
              <w:t xml:space="preserve"> </w:t>
            </w:r>
            <w:r w:rsidRPr="005A2D7C">
              <w:rPr>
                <w:rFonts w:eastAsia="Calibri Light"/>
              </w:rPr>
              <w:t>parent</w:t>
            </w:r>
            <w:r w:rsidR="005A3EEC" w:rsidRPr="005A2D7C">
              <w:rPr>
                <w:rFonts w:eastAsia="Calibri Light"/>
              </w:rPr>
              <w:t xml:space="preserve"> </w:t>
            </w:r>
            <w:r w:rsidRPr="005A2D7C">
              <w:rPr>
                <w:rFonts w:eastAsia="Calibri Light"/>
              </w:rPr>
              <w:t>resource</w:t>
            </w:r>
            <w:r w:rsidR="005A3EEC" w:rsidRPr="005A2D7C">
              <w:rPr>
                <w:rFonts w:eastAsia="Calibri Light"/>
              </w:rPr>
              <w:t xml:space="preserve"> </w:t>
            </w:r>
            <w:r w:rsidRPr="005A2D7C">
              <w:rPr>
                <w:rFonts w:eastAsia="Calibri Light"/>
              </w:rPr>
              <w:t>of</w:t>
            </w:r>
            <w:r w:rsidR="005A3EEC" w:rsidRPr="005A2D7C">
              <w:rPr>
                <w:rFonts w:eastAsia="Calibri Light"/>
              </w:rPr>
              <w:t xml:space="preserve"> </w:t>
            </w:r>
            <w:r w:rsidRPr="005A2D7C">
              <w:rPr>
                <w:rFonts w:eastAsia="Calibri Light"/>
              </w:rPr>
              <w:t>being</w:t>
            </w:r>
            <w:r w:rsidR="005A3EEC" w:rsidRPr="005A2D7C">
              <w:rPr>
                <w:rFonts w:eastAsia="Calibri Light"/>
              </w:rPr>
              <w:t xml:space="preserve"> </w:t>
            </w:r>
            <w:r w:rsidRPr="005A2D7C">
              <w:rPr>
                <w:rFonts w:eastAsia="Calibri Light"/>
              </w:rPr>
              <w:t>created</w:t>
            </w:r>
            <w:r w:rsidR="005A3EEC" w:rsidRPr="005A2D7C">
              <w:rPr>
                <w:rFonts w:eastAsia="Calibri Light"/>
              </w:rPr>
              <w:t xml:space="preserve"> </w:t>
            </w:r>
            <w:r w:rsidRPr="005A2D7C">
              <w:rPr>
                <w:rFonts w:eastAsia="Calibri Light"/>
              </w:rPr>
              <w:t>&lt;semanticDescriptor&gt;</w:t>
            </w:r>
            <w:r w:rsidR="005A3EEC" w:rsidRPr="005A2D7C">
              <w:rPr>
                <w:rFonts w:eastAsia="Calibri Light"/>
              </w:rPr>
              <w:t xml:space="preserve"> </w:t>
            </w:r>
            <w:r w:rsidRPr="005A2D7C">
              <w:rPr>
                <w:rFonts w:eastAsia="Calibri Light"/>
              </w:rPr>
              <w:t>resource</w:t>
            </w:r>
          </w:p>
        </w:tc>
      </w:tr>
      <w:tr w:rsidR="00C24EF4" w:rsidRPr="009743EA" w14:paraId="6859D7FF" w14:textId="77777777" w:rsidTr="005A3EEC">
        <w:trPr>
          <w:jc w:val="center"/>
        </w:trPr>
        <w:tc>
          <w:tcPr>
            <w:tcW w:w="1286" w:type="dxa"/>
            <w:tcBorders>
              <w:top w:val="single" w:sz="4" w:space="0" w:color="000000"/>
              <w:left w:val="single" w:sz="4" w:space="0" w:color="000000"/>
              <w:bottom w:val="single" w:sz="4" w:space="0" w:color="000000"/>
            </w:tcBorders>
            <w:shd w:val="clear" w:color="auto" w:fill="E7E6E6"/>
          </w:tcPr>
          <w:p w14:paraId="72183911" w14:textId="77777777" w:rsidR="00C24EF4" w:rsidRPr="009743EA" w:rsidRDefault="00C24EF4" w:rsidP="005C72A8">
            <w:pPr>
              <w:pStyle w:val="TAL"/>
              <w:snapToGrid w:val="0"/>
              <w:jc w:val="center"/>
              <w:rPr>
                <w:b/>
                <w:kern w:val="1"/>
              </w:rPr>
            </w:pPr>
          </w:p>
          <w:p w14:paraId="265236E4" w14:textId="77777777" w:rsidR="00C24EF4" w:rsidRPr="009743EA" w:rsidRDefault="00C24EF4" w:rsidP="005C72A8">
            <w:pPr>
              <w:pStyle w:val="TAL"/>
              <w:snapToGrid w:val="0"/>
              <w:jc w:val="center"/>
              <w:rPr>
                <w:b/>
                <w:kern w:val="1"/>
              </w:rPr>
            </w:pPr>
          </w:p>
          <w:p w14:paraId="3B108A17" w14:textId="77777777" w:rsidR="00C24EF4" w:rsidRPr="009743EA" w:rsidRDefault="00C24EF4" w:rsidP="005C72A8">
            <w:pPr>
              <w:pStyle w:val="TAL"/>
              <w:snapToGrid w:val="0"/>
              <w:jc w:val="center"/>
              <w:rPr>
                <w:b/>
                <w:kern w:val="1"/>
              </w:rPr>
            </w:pPr>
            <w:r w:rsidRPr="009743EA">
              <w:rPr>
                <w:b/>
                <w:kern w:val="1"/>
              </w:rPr>
              <w:t>Description</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048E7637" w14:textId="098F79C6" w:rsidR="00C24EF4" w:rsidRPr="005A2D7C" w:rsidRDefault="00C24EF4" w:rsidP="005A2D7C">
            <w:pPr>
              <w:pStyle w:val="TAL"/>
              <w:rPr>
                <w:rFonts w:eastAsia="Calibri Light"/>
                <w:sz w:val="20"/>
              </w:rPr>
            </w:pPr>
            <w:r w:rsidRPr="000D6D95">
              <w:t>The</w:t>
            </w:r>
            <w:r w:rsidR="005A3EEC" w:rsidRPr="000D6D95">
              <w:t xml:space="preserve"> </w:t>
            </w:r>
            <w:r w:rsidRPr="000D6D95">
              <w:t>interface</w:t>
            </w:r>
            <w:r w:rsidR="005A3EEC" w:rsidRPr="009743EA">
              <w:t xml:space="preserve"> </w:t>
            </w:r>
            <w:r w:rsidRPr="009743EA">
              <w:t>is</w:t>
            </w:r>
            <w:r w:rsidR="005A3EEC" w:rsidRPr="009743EA">
              <w:t xml:space="preserve"> </w:t>
            </w:r>
            <w:r w:rsidRPr="009743EA">
              <w:t>used</w:t>
            </w:r>
            <w:r w:rsidR="005A3EEC" w:rsidRPr="009743EA">
              <w:t xml:space="preserve"> </w:t>
            </w:r>
            <w:r w:rsidRPr="009743EA">
              <w:t>to</w:t>
            </w:r>
            <w:r w:rsidR="005A3EEC" w:rsidRPr="009743EA">
              <w:t xml:space="preserve"> </w:t>
            </w:r>
            <w:r w:rsidRPr="009743EA">
              <w:t>send</w:t>
            </w:r>
            <w:r w:rsidR="005A3EEC" w:rsidRPr="009743EA">
              <w:t xml:space="preserve"> </w:t>
            </w:r>
            <w:r w:rsidRPr="009743EA">
              <w:t>a</w:t>
            </w:r>
            <w:r w:rsidR="005A3EEC" w:rsidRPr="009743EA">
              <w:t xml:space="preserve"> </w:t>
            </w:r>
            <w:r w:rsidRPr="009743EA">
              <w:rPr>
                <w:i/>
              </w:rPr>
              <w:t>&lt;</w:t>
            </w:r>
            <w:r w:rsidRPr="009743EA">
              <w:t>semanticDescriptor</w:t>
            </w:r>
            <w:r w:rsidRPr="009743EA">
              <w:rPr>
                <w:i/>
              </w:rPr>
              <w:t>&gt;</w:t>
            </w:r>
            <w:r w:rsidR="005A3EEC" w:rsidRPr="009743EA">
              <w:rPr>
                <w:i/>
              </w:rPr>
              <w:t xml:space="preserve"> </w:t>
            </w:r>
            <w:r w:rsidRPr="009743EA">
              <w:t>CREATE</w:t>
            </w:r>
            <w:r w:rsidR="005A3EEC" w:rsidRPr="009743EA">
              <w:t xml:space="preserve"> </w:t>
            </w:r>
            <w:r w:rsidRPr="009743EA">
              <w:t>request</w:t>
            </w:r>
            <w:r w:rsidR="005A3EEC" w:rsidRPr="009743EA">
              <w:t xml:space="preserve"> </w:t>
            </w:r>
            <w:r w:rsidRPr="009743EA">
              <w:t>to</w:t>
            </w:r>
            <w:r w:rsidR="005A3EEC" w:rsidRPr="009743EA">
              <w:t xml:space="preserve"> </w:t>
            </w:r>
            <w:r w:rsidRPr="009743EA">
              <w:t>the</w:t>
            </w:r>
            <w:r w:rsidR="005A3EEC" w:rsidRPr="009743EA">
              <w:t xml:space="preserve"> </w:t>
            </w:r>
            <w:r w:rsidRPr="009743EA">
              <w:t>target</w:t>
            </w:r>
            <w:r w:rsidR="005A3EEC" w:rsidRPr="009743EA">
              <w:t xml:space="preserve"> </w:t>
            </w:r>
            <w:r w:rsidRPr="009743EA">
              <w:t>&lt;container&gt;</w:t>
            </w:r>
            <w:r w:rsidR="005A3EEC" w:rsidRPr="009743EA">
              <w:t xml:space="preserve"> </w:t>
            </w:r>
            <w:r w:rsidRPr="009743EA">
              <w:t>resource</w:t>
            </w:r>
            <w:r w:rsidR="005A3EEC" w:rsidRPr="009743EA">
              <w:t xml:space="preserve"> </w:t>
            </w:r>
            <w:r w:rsidRPr="009743EA">
              <w:t>located</w:t>
            </w:r>
            <w:r w:rsidR="005A3EEC" w:rsidRPr="009743EA">
              <w:t xml:space="preserve"> </w:t>
            </w:r>
            <w:r w:rsidRPr="009743EA">
              <w:t>under</w:t>
            </w:r>
            <w:r w:rsidR="005A3EEC" w:rsidRPr="009743EA">
              <w:t xml:space="preserve"> </w:t>
            </w:r>
            <w:r w:rsidRPr="009743EA">
              <w:t>the</w:t>
            </w:r>
            <w:r w:rsidR="005A3EEC" w:rsidRPr="009743EA">
              <w:t xml:space="preserve"> </w:t>
            </w:r>
            <w:r w:rsidRPr="009743EA">
              <w:t>CSE,</w:t>
            </w:r>
            <w:r w:rsidR="005A3EEC" w:rsidRPr="009743EA">
              <w:t xml:space="preserve"> </w:t>
            </w:r>
            <w:r w:rsidRPr="009743EA">
              <w:t>and</w:t>
            </w:r>
            <w:r w:rsidR="005A3EEC" w:rsidRPr="009743EA">
              <w:t xml:space="preserve"> </w:t>
            </w:r>
            <w:r w:rsidRPr="009743EA">
              <w:t>the</w:t>
            </w:r>
            <w:r w:rsidR="005A3EEC" w:rsidRPr="009743EA">
              <w:t xml:space="preserve"> </w:t>
            </w:r>
            <w:r w:rsidRPr="009743EA">
              <w:t>hosting</w:t>
            </w:r>
            <w:r w:rsidR="005A3EEC" w:rsidRPr="009743EA">
              <w:t xml:space="preserve"> </w:t>
            </w:r>
            <w:r w:rsidRPr="009743EA">
              <w:t>CSE</w:t>
            </w:r>
            <w:r w:rsidR="005A3EEC" w:rsidRPr="009743EA">
              <w:t xml:space="preserve"> </w:t>
            </w:r>
            <w:r w:rsidRPr="009743EA">
              <w:t>will</w:t>
            </w:r>
            <w:r w:rsidR="005A3EEC" w:rsidRPr="009743EA">
              <w:t xml:space="preserve"> </w:t>
            </w:r>
            <w:r w:rsidRPr="009743EA">
              <w:t>create</w:t>
            </w:r>
            <w:r w:rsidR="005A3EEC" w:rsidRPr="009743EA">
              <w:t xml:space="preserve"> </w:t>
            </w:r>
            <w:r w:rsidRPr="009743EA">
              <w:t>a</w:t>
            </w:r>
            <w:r w:rsidR="005A3EEC" w:rsidRPr="009743EA">
              <w:t xml:space="preserve"> </w:t>
            </w:r>
            <w:r w:rsidRPr="009743EA">
              <w:t>new</w:t>
            </w:r>
            <w:r w:rsidR="005A3EEC" w:rsidRPr="009743EA">
              <w:t xml:space="preserve"> </w:t>
            </w:r>
            <w:r w:rsidRPr="009743EA">
              <w:t>&lt;semanticDescriptor&gt;</w:t>
            </w:r>
            <w:r w:rsidR="005A3EEC" w:rsidRPr="009743EA">
              <w:t xml:space="preserve"> </w:t>
            </w:r>
            <w:r w:rsidRPr="009743EA">
              <w:t>under</w:t>
            </w:r>
            <w:r w:rsidR="005A3EEC" w:rsidRPr="009743EA">
              <w:t xml:space="preserve"> </w:t>
            </w:r>
            <w:r w:rsidRPr="009743EA">
              <w:t>the</w:t>
            </w:r>
            <w:r w:rsidR="005A3EEC" w:rsidRPr="009743EA">
              <w:t xml:space="preserve"> </w:t>
            </w:r>
            <w:r w:rsidRPr="009743EA">
              <w:t>requested</w:t>
            </w:r>
            <w:r w:rsidR="005A3EEC" w:rsidRPr="009743EA">
              <w:t xml:space="preserve"> </w:t>
            </w:r>
            <w:r w:rsidRPr="009743EA">
              <w:t>&lt;container&gt;,</w:t>
            </w:r>
            <w:r w:rsidR="005A3EEC" w:rsidRPr="009743EA">
              <w:t xml:space="preserve"> </w:t>
            </w:r>
            <w:r w:rsidRPr="009743EA">
              <w:t>and</w:t>
            </w:r>
            <w:r w:rsidR="005A3EEC" w:rsidRPr="009743EA">
              <w:t xml:space="preserve"> </w:t>
            </w:r>
            <w:r w:rsidRPr="009743EA">
              <w:t>send</w:t>
            </w:r>
            <w:r w:rsidR="005A3EEC" w:rsidRPr="009743EA">
              <w:t xml:space="preserve"> </w:t>
            </w:r>
            <w:r w:rsidRPr="009743EA">
              <w:t>back</w:t>
            </w:r>
            <w:r w:rsidR="005A3EEC" w:rsidRPr="009743EA">
              <w:t xml:space="preserve"> </w:t>
            </w:r>
            <w:r w:rsidRPr="009743EA">
              <w:t>a</w:t>
            </w:r>
            <w:r w:rsidR="005A3EEC" w:rsidRPr="009743EA">
              <w:t xml:space="preserve"> </w:t>
            </w:r>
            <w:r w:rsidRPr="009743EA">
              <w:t>response</w:t>
            </w:r>
            <w:r w:rsidR="005A3EEC" w:rsidRPr="009743EA">
              <w:t xml:space="preserve"> </w:t>
            </w:r>
            <w:r w:rsidRPr="009743EA">
              <w:t>according</w:t>
            </w:r>
            <w:r w:rsidR="005A3EEC" w:rsidRPr="009743EA">
              <w:t xml:space="preserve"> </w:t>
            </w:r>
            <w:r w:rsidRPr="009743EA">
              <w:t>to</w:t>
            </w:r>
            <w:r w:rsidR="005A3EEC" w:rsidRPr="009743EA">
              <w:t xml:space="preserve"> </w:t>
            </w:r>
            <w:r w:rsidRPr="009743EA">
              <w:t>the</w:t>
            </w:r>
            <w:r w:rsidR="005A3EEC" w:rsidRPr="009743EA">
              <w:t xml:space="preserve"> </w:t>
            </w:r>
            <w:r w:rsidRPr="009743EA">
              <w:t>configured</w:t>
            </w:r>
            <w:r w:rsidR="005A3EEC" w:rsidRPr="009743EA">
              <w:t xml:space="preserve"> </w:t>
            </w:r>
            <w:r w:rsidR="00984FEF" w:rsidRPr="009743EA">
              <w:t>resultContent</w:t>
            </w:r>
            <w:r w:rsidRPr="009743EA">
              <w:rPr>
                <w:i/>
              </w:rPr>
              <w:t>.</w:t>
            </w:r>
          </w:p>
        </w:tc>
      </w:tr>
      <w:tr w:rsidR="00C24EF4" w:rsidRPr="009743EA" w14:paraId="08DEA849" w14:textId="77777777" w:rsidTr="005A3EEC">
        <w:trPr>
          <w:jc w:val="center"/>
        </w:trPr>
        <w:tc>
          <w:tcPr>
            <w:tcW w:w="1286" w:type="dxa"/>
            <w:tcBorders>
              <w:top w:val="single" w:sz="4" w:space="0" w:color="000000"/>
              <w:left w:val="single" w:sz="4" w:space="0" w:color="000000"/>
              <w:bottom w:val="single" w:sz="4" w:space="0" w:color="000000"/>
            </w:tcBorders>
            <w:shd w:val="clear" w:color="auto" w:fill="E7E6E6"/>
          </w:tcPr>
          <w:p w14:paraId="59C03E6E" w14:textId="77777777" w:rsidR="00C24EF4" w:rsidRPr="009743EA" w:rsidRDefault="00C24EF4" w:rsidP="005C72A8">
            <w:pPr>
              <w:pStyle w:val="TAL"/>
              <w:snapToGrid w:val="0"/>
              <w:jc w:val="center"/>
              <w:rPr>
                <w:b/>
                <w:kern w:val="1"/>
              </w:rPr>
            </w:pPr>
          </w:p>
          <w:p w14:paraId="3F27F846" w14:textId="77777777" w:rsidR="00C24EF4" w:rsidRPr="009743EA" w:rsidRDefault="00C24EF4" w:rsidP="005C72A8">
            <w:pPr>
              <w:pStyle w:val="TAL"/>
              <w:snapToGrid w:val="0"/>
              <w:jc w:val="center"/>
              <w:rPr>
                <w:b/>
                <w:kern w:val="1"/>
              </w:rPr>
            </w:pPr>
            <w:r w:rsidRPr="009743EA">
              <w:rPr>
                <w:b/>
                <w:kern w:val="1"/>
              </w:rPr>
              <w:t>Resource</w:t>
            </w:r>
            <w:r w:rsidR="005A3EEC" w:rsidRPr="009743EA">
              <w:rPr>
                <w:b/>
                <w:kern w:val="1"/>
              </w:rPr>
              <w:t xml:space="preserve"> </w:t>
            </w:r>
            <w:r w:rsidRPr="009743EA">
              <w:rPr>
                <w:b/>
                <w:kern w:val="1"/>
              </w:rPr>
              <w:t>Structure</w:t>
            </w:r>
            <w:r w:rsidR="005A3EEC" w:rsidRPr="009743EA">
              <w:rPr>
                <w:b/>
                <w:kern w:val="1"/>
              </w:rPr>
              <w:t xml:space="preserve"> </w:t>
            </w:r>
            <w:r w:rsidR="00FC2D6A" w:rsidRPr="009743EA">
              <w:rPr>
                <w:b/>
                <w:kern w:val="1"/>
              </w:rPr>
              <w:t>before</w:t>
            </w:r>
            <w:r w:rsidR="005A3EEC" w:rsidRPr="009743EA">
              <w:rPr>
                <w:b/>
                <w:kern w:val="1"/>
              </w:rPr>
              <w:t xml:space="preserve"> </w:t>
            </w:r>
            <w:r w:rsidR="00FC2D6A" w:rsidRPr="009743EA">
              <w:rPr>
                <w:b/>
                <w:kern w:val="1"/>
              </w:rPr>
              <w:t>Sending</w:t>
            </w:r>
            <w:r w:rsidR="005A3EEC" w:rsidRPr="009743EA">
              <w:rPr>
                <w:b/>
                <w:kern w:val="1"/>
              </w:rPr>
              <w:t xml:space="preserve"> </w:t>
            </w:r>
            <w:r w:rsidR="00FC2D6A" w:rsidRPr="009743EA">
              <w:rPr>
                <w:b/>
                <w:kern w:val="1"/>
              </w:rPr>
              <w:t>Request</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7B6C67FF" w14:textId="603F52C1" w:rsidR="00C24EF4" w:rsidRPr="004A2BF0" w:rsidRDefault="00325791" w:rsidP="005A2D7C">
            <w:pPr>
              <w:pStyle w:val="FL"/>
            </w:pPr>
            <w:r w:rsidRPr="009743EA">
              <w:object w:dxaOrig="6700" w:dyaOrig="3020" w14:anchorId="4D44650E">
                <v:shape id="_x0000_i1072" type="#_x0000_t75" style="width:335.3pt;height:112.3pt" o:ole="">
                  <v:imagedata r:id="rId71" o:title="" croptop="10796f" cropbottom="5756f"/>
                </v:shape>
                <o:OLEObject Type="Embed" ProgID="Visio.Drawing.15" ShapeID="_x0000_i1072" DrawAspect="Content" ObjectID="_1667911208" r:id="rId72"/>
              </w:object>
            </w:r>
          </w:p>
        </w:tc>
      </w:tr>
      <w:tr w:rsidR="00C24EF4" w:rsidRPr="009743EA" w14:paraId="167EF58D" w14:textId="77777777" w:rsidTr="005A3EEC">
        <w:trPr>
          <w:jc w:val="center"/>
        </w:trPr>
        <w:tc>
          <w:tcPr>
            <w:tcW w:w="1286" w:type="dxa"/>
            <w:tcBorders>
              <w:top w:val="single" w:sz="4" w:space="0" w:color="000000"/>
              <w:left w:val="single" w:sz="4" w:space="0" w:color="000000"/>
              <w:bottom w:val="single" w:sz="4" w:space="0" w:color="000000"/>
            </w:tcBorders>
            <w:shd w:val="clear" w:color="auto" w:fill="E7E6E6"/>
          </w:tcPr>
          <w:p w14:paraId="60EABBBB" w14:textId="77777777" w:rsidR="00C24EF4" w:rsidRPr="009743EA" w:rsidRDefault="00C24EF4" w:rsidP="005C72A8">
            <w:pPr>
              <w:pStyle w:val="TAL"/>
              <w:snapToGrid w:val="0"/>
              <w:jc w:val="center"/>
              <w:rPr>
                <w:b/>
                <w:kern w:val="1"/>
              </w:rPr>
            </w:pPr>
          </w:p>
          <w:p w14:paraId="2830CC27" w14:textId="77777777" w:rsidR="00C24EF4" w:rsidRPr="009743EA" w:rsidRDefault="00C24EF4" w:rsidP="005C72A8">
            <w:pPr>
              <w:pStyle w:val="TAL"/>
              <w:snapToGrid w:val="0"/>
              <w:jc w:val="center"/>
              <w:rPr>
                <w:b/>
                <w:kern w:val="1"/>
              </w:rPr>
            </w:pPr>
          </w:p>
          <w:p w14:paraId="7314B820" w14:textId="77777777" w:rsidR="00C24EF4" w:rsidRPr="009743EA" w:rsidRDefault="00C24EF4" w:rsidP="005C72A8">
            <w:pPr>
              <w:pStyle w:val="TAL"/>
              <w:snapToGrid w:val="0"/>
              <w:jc w:val="center"/>
              <w:rPr>
                <w:b/>
                <w:kern w:val="1"/>
              </w:rPr>
            </w:pPr>
          </w:p>
          <w:p w14:paraId="7CE89A28" w14:textId="77777777" w:rsidR="00C24EF4" w:rsidRPr="009743EA" w:rsidRDefault="00C24EF4" w:rsidP="005C72A8">
            <w:pPr>
              <w:pStyle w:val="TAL"/>
              <w:snapToGrid w:val="0"/>
              <w:jc w:val="center"/>
              <w:rPr>
                <w:b/>
                <w:kern w:val="1"/>
              </w:rPr>
            </w:pPr>
          </w:p>
          <w:p w14:paraId="026EFE86" w14:textId="77777777" w:rsidR="00C24EF4" w:rsidRPr="009743EA" w:rsidRDefault="00C24EF4" w:rsidP="005C72A8">
            <w:pPr>
              <w:pStyle w:val="TAL"/>
              <w:snapToGrid w:val="0"/>
              <w:jc w:val="center"/>
              <w:rPr>
                <w:b/>
                <w:kern w:val="1"/>
              </w:rPr>
            </w:pPr>
          </w:p>
          <w:p w14:paraId="7727163F" w14:textId="77777777" w:rsidR="00C24EF4" w:rsidRPr="009743EA" w:rsidRDefault="00C24EF4" w:rsidP="005C72A8">
            <w:pPr>
              <w:pStyle w:val="TAL"/>
              <w:snapToGrid w:val="0"/>
              <w:jc w:val="center"/>
              <w:rPr>
                <w:b/>
                <w:kern w:val="1"/>
              </w:rPr>
            </w:pPr>
            <w:r w:rsidRPr="009743EA">
              <w:rPr>
                <w:b/>
                <w:kern w:val="1"/>
              </w:rPr>
              <w:t>Call</w:t>
            </w:r>
            <w:r w:rsidR="005A3EEC" w:rsidRPr="009743EA">
              <w:rPr>
                <w:b/>
                <w:kern w:val="1"/>
              </w:rPr>
              <w:t xml:space="preserve"> </w:t>
            </w:r>
            <w:r w:rsidRPr="009743EA">
              <w:rPr>
                <w:b/>
                <w:kern w:val="1"/>
              </w:rPr>
              <w:t>Flow</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318D583D" w14:textId="5A843D3F" w:rsidR="00C24EF4" w:rsidRPr="005A2D7C" w:rsidRDefault="00C24EF4" w:rsidP="005A2D7C">
            <w:pPr>
              <w:pStyle w:val="FL"/>
            </w:pPr>
            <w:r w:rsidRPr="009743EA">
              <w:rPr>
                <w:sz w:val="18"/>
              </w:rPr>
              <w:object w:dxaOrig="8385" w:dyaOrig="4320" w14:anchorId="29C08470">
                <v:shape id="_x0000_i1073" type="#_x0000_t75" style="width:263.3pt;height:135.4pt" o:ole="">
                  <v:imagedata r:id="rId73" o:title=""/>
                </v:shape>
                <o:OLEObject Type="Embed" ProgID="Visio.Drawing.15" ShapeID="_x0000_i1073" DrawAspect="Content" ObjectID="_1667911209" r:id="rId74"/>
              </w:object>
            </w:r>
          </w:p>
        </w:tc>
      </w:tr>
      <w:tr w:rsidR="00C24EF4" w:rsidRPr="009743EA" w14:paraId="541D4FE6" w14:textId="77777777" w:rsidTr="005A3EEC">
        <w:trPr>
          <w:jc w:val="center"/>
        </w:trPr>
        <w:tc>
          <w:tcPr>
            <w:tcW w:w="1286" w:type="dxa"/>
            <w:tcBorders>
              <w:top w:val="single" w:sz="4" w:space="0" w:color="000000"/>
              <w:left w:val="single" w:sz="4" w:space="0" w:color="000000"/>
              <w:bottom w:val="single" w:sz="4" w:space="0" w:color="000000"/>
            </w:tcBorders>
            <w:shd w:val="clear" w:color="auto" w:fill="E7E6E6"/>
          </w:tcPr>
          <w:p w14:paraId="1F9EF073" w14:textId="77777777" w:rsidR="00C24EF4" w:rsidRPr="009743EA" w:rsidRDefault="00C24EF4" w:rsidP="005C72A8">
            <w:pPr>
              <w:pStyle w:val="TAL"/>
              <w:snapToGrid w:val="0"/>
              <w:jc w:val="center"/>
              <w:rPr>
                <w:b/>
                <w:kern w:val="1"/>
              </w:rPr>
            </w:pPr>
          </w:p>
          <w:p w14:paraId="2F7B3788" w14:textId="77777777" w:rsidR="005A3EEC" w:rsidRPr="009743EA" w:rsidRDefault="005A3EEC" w:rsidP="005C72A8">
            <w:pPr>
              <w:pStyle w:val="TAL"/>
              <w:snapToGrid w:val="0"/>
              <w:jc w:val="center"/>
              <w:rPr>
                <w:b/>
                <w:kern w:val="1"/>
              </w:rPr>
            </w:pPr>
          </w:p>
          <w:p w14:paraId="250E2863" w14:textId="77777777" w:rsidR="00C24EF4" w:rsidRPr="009743EA" w:rsidRDefault="00C24EF4" w:rsidP="005C72A8">
            <w:pPr>
              <w:pStyle w:val="TAL"/>
              <w:snapToGrid w:val="0"/>
              <w:jc w:val="center"/>
              <w:rPr>
                <w:b/>
                <w:kern w:val="1"/>
              </w:rPr>
            </w:pPr>
          </w:p>
          <w:p w14:paraId="2B30187C" w14:textId="77777777" w:rsidR="00C24EF4" w:rsidRPr="009743EA" w:rsidRDefault="00C24EF4" w:rsidP="005C72A8">
            <w:pPr>
              <w:pStyle w:val="TAL"/>
              <w:snapToGrid w:val="0"/>
              <w:jc w:val="center"/>
              <w:rPr>
                <w:b/>
                <w:kern w:val="1"/>
              </w:rPr>
            </w:pPr>
          </w:p>
          <w:p w14:paraId="6F282190" w14:textId="77777777" w:rsidR="00C24EF4" w:rsidRPr="009743EA" w:rsidRDefault="00C24EF4" w:rsidP="005C72A8">
            <w:pPr>
              <w:pStyle w:val="TAL"/>
              <w:snapToGrid w:val="0"/>
              <w:jc w:val="center"/>
              <w:rPr>
                <w:b/>
                <w:kern w:val="1"/>
              </w:rPr>
            </w:pPr>
            <w:r w:rsidRPr="009743EA">
              <w:rPr>
                <w:b/>
                <w:kern w:val="1"/>
              </w:rPr>
              <w:t>HTTP</w:t>
            </w:r>
            <w:r w:rsidR="005A3EEC" w:rsidRPr="009743EA">
              <w:rPr>
                <w:b/>
                <w:kern w:val="1"/>
              </w:rPr>
              <w:t xml:space="preserve"> </w:t>
            </w:r>
            <w:r w:rsidRPr="009743EA">
              <w:rPr>
                <w:b/>
                <w:kern w:val="1"/>
              </w:rPr>
              <w:t>Header</w:t>
            </w:r>
            <w:r w:rsidR="005A3EEC" w:rsidRPr="009743EA">
              <w:rPr>
                <w:b/>
                <w:kern w:val="1"/>
              </w:rPr>
              <w:t xml:space="preserve"> </w:t>
            </w:r>
            <w:r w:rsidRPr="009743EA">
              <w:rPr>
                <w:b/>
                <w:kern w:val="1"/>
              </w:rPr>
              <w:t>Information</w:t>
            </w:r>
          </w:p>
          <w:p w14:paraId="719C8D51" w14:textId="77777777" w:rsidR="00FE3B5F" w:rsidRPr="009743EA" w:rsidRDefault="00FE3B5F" w:rsidP="005C72A8">
            <w:pPr>
              <w:pStyle w:val="TAL"/>
              <w:snapToGrid w:val="0"/>
              <w:jc w:val="center"/>
              <w:rPr>
                <w:b/>
                <w:kern w:val="1"/>
              </w:rP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01"/>
              <w:gridCol w:w="4359"/>
            </w:tblGrid>
            <w:tr w:rsidR="00C24EF4" w:rsidRPr="009743EA" w14:paraId="354EF196" w14:textId="77777777" w:rsidTr="005A2D7C">
              <w:trPr>
                <w:jc w:val="center"/>
              </w:trPr>
              <w:tc>
                <w:tcPr>
                  <w:tcW w:w="1501" w:type="dxa"/>
                  <w:shd w:val="clear" w:color="auto" w:fill="9CC2E5"/>
                </w:tcPr>
                <w:p w14:paraId="1DE64DF2" w14:textId="77777777" w:rsidR="00C24EF4" w:rsidRPr="009743EA" w:rsidRDefault="00C24EF4" w:rsidP="005C72A8">
                  <w:pPr>
                    <w:pStyle w:val="TAL"/>
                    <w:snapToGrid w:val="0"/>
                    <w:jc w:val="center"/>
                    <w:rPr>
                      <w:rFonts w:eastAsia="Calibri"/>
                      <w:b/>
                      <w:szCs w:val="22"/>
                    </w:rPr>
                  </w:pPr>
                  <w:r w:rsidRPr="009743EA">
                    <w:rPr>
                      <w:rFonts w:eastAsia="Calibri"/>
                      <w:b/>
                      <w:szCs w:val="22"/>
                    </w:rPr>
                    <w:t>Header</w:t>
                  </w:r>
                </w:p>
              </w:tc>
              <w:tc>
                <w:tcPr>
                  <w:tcW w:w="4359" w:type="dxa"/>
                  <w:shd w:val="clear" w:color="auto" w:fill="9CC2E5"/>
                </w:tcPr>
                <w:p w14:paraId="2748F796" w14:textId="77777777" w:rsidR="00C24EF4" w:rsidRPr="009743EA" w:rsidRDefault="00C24EF4" w:rsidP="005C72A8">
                  <w:pPr>
                    <w:pStyle w:val="TAL"/>
                    <w:snapToGrid w:val="0"/>
                    <w:jc w:val="center"/>
                    <w:rPr>
                      <w:rFonts w:eastAsia="Calibri"/>
                      <w:b/>
                      <w:szCs w:val="22"/>
                    </w:rPr>
                  </w:pPr>
                  <w:r w:rsidRPr="009743EA">
                    <w:rPr>
                      <w:rFonts w:eastAsia="Calibri"/>
                      <w:b/>
                      <w:szCs w:val="22"/>
                    </w:rPr>
                    <w:t>Value</w:t>
                  </w:r>
                </w:p>
              </w:tc>
            </w:tr>
            <w:tr w:rsidR="00C24EF4" w:rsidRPr="009743EA" w14:paraId="26698FC4" w14:textId="77777777" w:rsidTr="005A2D7C">
              <w:trPr>
                <w:jc w:val="center"/>
              </w:trPr>
              <w:tc>
                <w:tcPr>
                  <w:tcW w:w="1501" w:type="dxa"/>
                  <w:shd w:val="clear" w:color="auto" w:fill="DEEAF6"/>
                </w:tcPr>
                <w:p w14:paraId="3096D4E5" w14:textId="77777777" w:rsidR="00C24EF4" w:rsidRPr="009743EA" w:rsidRDefault="00C24EF4" w:rsidP="005C72A8">
                  <w:pPr>
                    <w:pStyle w:val="TAL"/>
                    <w:snapToGrid w:val="0"/>
                    <w:jc w:val="center"/>
                    <w:rPr>
                      <w:rFonts w:eastAsia="Calibri"/>
                      <w:szCs w:val="22"/>
                    </w:rPr>
                  </w:pPr>
                  <w:r w:rsidRPr="009743EA">
                    <w:rPr>
                      <w:rFonts w:eastAsia="Calibri"/>
                      <w:szCs w:val="22"/>
                    </w:rPr>
                    <w:t>Accept</w:t>
                  </w:r>
                </w:p>
              </w:tc>
              <w:tc>
                <w:tcPr>
                  <w:tcW w:w="4359" w:type="dxa"/>
                  <w:shd w:val="clear" w:color="auto" w:fill="auto"/>
                </w:tcPr>
                <w:p w14:paraId="25722105" w14:textId="77777777" w:rsidR="00C24EF4" w:rsidRPr="009743EA" w:rsidRDefault="00C24EF4" w:rsidP="005C72A8">
                  <w:pPr>
                    <w:pStyle w:val="TAL"/>
                    <w:snapToGrid w:val="0"/>
                    <w:rPr>
                      <w:rFonts w:eastAsia="Calibri"/>
                      <w:szCs w:val="22"/>
                    </w:rPr>
                  </w:pPr>
                  <w:r w:rsidRPr="009743EA">
                    <w:rPr>
                      <w:rFonts w:eastAsia="Calibri"/>
                      <w:szCs w:val="22"/>
                    </w:rPr>
                    <w:t>application/json</w:t>
                  </w:r>
                </w:p>
              </w:tc>
            </w:tr>
            <w:tr w:rsidR="00C24EF4" w:rsidRPr="009743EA" w14:paraId="70FB9A39" w14:textId="77777777" w:rsidTr="005A2D7C">
              <w:trPr>
                <w:jc w:val="center"/>
              </w:trPr>
              <w:tc>
                <w:tcPr>
                  <w:tcW w:w="1501" w:type="dxa"/>
                  <w:shd w:val="clear" w:color="auto" w:fill="DEEAF6"/>
                </w:tcPr>
                <w:p w14:paraId="3ABD089A" w14:textId="77777777" w:rsidR="00C24EF4" w:rsidRPr="009743EA" w:rsidRDefault="00C24EF4" w:rsidP="005C72A8">
                  <w:pPr>
                    <w:pStyle w:val="TAL"/>
                    <w:snapToGrid w:val="0"/>
                    <w:jc w:val="center"/>
                    <w:rPr>
                      <w:rFonts w:eastAsia="Calibri"/>
                      <w:szCs w:val="22"/>
                    </w:rPr>
                  </w:pPr>
                  <w:r w:rsidRPr="009743EA">
                    <w:rPr>
                      <w:rFonts w:eastAsia="Calibri"/>
                      <w:szCs w:val="22"/>
                    </w:rPr>
                    <w:t>X-M2M-RI</w:t>
                  </w:r>
                </w:p>
              </w:tc>
              <w:tc>
                <w:tcPr>
                  <w:tcW w:w="4359" w:type="dxa"/>
                  <w:shd w:val="clear" w:color="auto" w:fill="auto"/>
                </w:tcPr>
                <w:p w14:paraId="00FFD0D8" w14:textId="77777777" w:rsidR="00C24EF4" w:rsidRPr="009743EA" w:rsidRDefault="00C24EF4" w:rsidP="005C72A8">
                  <w:pPr>
                    <w:pStyle w:val="TAL"/>
                    <w:snapToGrid w:val="0"/>
                    <w:rPr>
                      <w:rFonts w:eastAsia="Calibri"/>
                      <w:szCs w:val="22"/>
                    </w:rPr>
                  </w:pPr>
                  <w:r w:rsidRPr="009743EA">
                    <w:rPr>
                      <w:rFonts w:eastAsia="Calibri"/>
                      <w:szCs w:val="22"/>
                    </w:rPr>
                    <w:t>Request</w:t>
                  </w:r>
                  <w:r w:rsidR="005A3EEC" w:rsidRPr="009743EA">
                    <w:rPr>
                      <w:rFonts w:eastAsia="Calibri"/>
                      <w:szCs w:val="22"/>
                    </w:rPr>
                    <w:t xml:space="preserve"> </w:t>
                  </w:r>
                  <w:r w:rsidRPr="009743EA">
                    <w:rPr>
                      <w:rFonts w:eastAsia="Calibri"/>
                      <w:szCs w:val="22"/>
                    </w:rPr>
                    <w:t>ID</w:t>
                  </w:r>
                  <w:r w:rsidR="005A3EEC" w:rsidRPr="009743EA">
                    <w:rPr>
                      <w:rFonts w:eastAsia="Calibri"/>
                      <w:szCs w:val="22"/>
                    </w:rPr>
                    <w:t xml:space="preserve"> </w:t>
                  </w:r>
                </w:p>
              </w:tc>
            </w:tr>
            <w:tr w:rsidR="00C24EF4" w:rsidRPr="009743EA" w14:paraId="221BBC79" w14:textId="77777777" w:rsidTr="005A2D7C">
              <w:trPr>
                <w:jc w:val="center"/>
              </w:trPr>
              <w:tc>
                <w:tcPr>
                  <w:tcW w:w="1501" w:type="dxa"/>
                  <w:shd w:val="clear" w:color="auto" w:fill="DEEAF6"/>
                </w:tcPr>
                <w:p w14:paraId="7F587FE7" w14:textId="77777777" w:rsidR="00C24EF4" w:rsidRPr="009743EA" w:rsidRDefault="00C24EF4" w:rsidP="005C72A8">
                  <w:pPr>
                    <w:pStyle w:val="TAL"/>
                    <w:snapToGrid w:val="0"/>
                    <w:jc w:val="center"/>
                    <w:rPr>
                      <w:rFonts w:eastAsia="Calibri"/>
                      <w:szCs w:val="22"/>
                    </w:rPr>
                  </w:pPr>
                  <w:r w:rsidRPr="009743EA">
                    <w:rPr>
                      <w:rFonts w:eastAsia="Calibri"/>
                      <w:szCs w:val="22"/>
                    </w:rPr>
                    <w:t>X-M2M-Origin</w:t>
                  </w:r>
                </w:p>
              </w:tc>
              <w:tc>
                <w:tcPr>
                  <w:tcW w:w="4359" w:type="dxa"/>
                  <w:shd w:val="clear" w:color="auto" w:fill="auto"/>
                </w:tcPr>
                <w:p w14:paraId="012FCEC3" w14:textId="77777777" w:rsidR="00C24EF4" w:rsidRPr="009743EA" w:rsidRDefault="00C24EF4" w:rsidP="005C72A8">
                  <w:pPr>
                    <w:pStyle w:val="TAL"/>
                    <w:snapToGrid w:val="0"/>
                    <w:rPr>
                      <w:rFonts w:eastAsia="Calibri"/>
                      <w:szCs w:val="22"/>
                    </w:rPr>
                  </w:pPr>
                  <w:r w:rsidRPr="009743EA">
                    <w:rPr>
                      <w:rFonts w:eastAsia="Calibri"/>
                      <w:szCs w:val="22"/>
                    </w:rPr>
                    <w:t>AE-ID</w:t>
                  </w:r>
                  <w:r w:rsidR="005A3EEC" w:rsidRPr="009743EA">
                    <w:rPr>
                      <w:rFonts w:eastAsia="Calibri"/>
                      <w:szCs w:val="22"/>
                    </w:rPr>
                    <w:t xml:space="preserve"> </w:t>
                  </w:r>
                  <w:r w:rsidRPr="009743EA">
                    <w:rPr>
                      <w:rFonts w:eastAsia="Calibri"/>
                      <w:szCs w:val="22"/>
                    </w:rPr>
                    <w:t>of</w:t>
                  </w:r>
                  <w:r w:rsidR="005A3EEC" w:rsidRPr="009743EA">
                    <w:rPr>
                      <w:rFonts w:eastAsia="Calibri"/>
                      <w:szCs w:val="22"/>
                    </w:rPr>
                    <w:t xml:space="preserve"> </w:t>
                  </w:r>
                  <w:r w:rsidRPr="009743EA">
                    <w:rPr>
                      <w:rFonts w:eastAsia="Calibri"/>
                      <w:szCs w:val="22"/>
                    </w:rPr>
                    <w:t>request</w:t>
                  </w:r>
                  <w:r w:rsidR="005A3EEC" w:rsidRPr="009743EA">
                    <w:rPr>
                      <w:rFonts w:eastAsia="Calibri"/>
                      <w:szCs w:val="22"/>
                    </w:rPr>
                    <w:t xml:space="preserve"> </w:t>
                  </w:r>
                  <w:r w:rsidRPr="009743EA">
                    <w:rPr>
                      <w:rFonts w:eastAsia="Calibri"/>
                      <w:szCs w:val="22"/>
                    </w:rPr>
                    <w:t>originator</w:t>
                  </w:r>
                </w:p>
              </w:tc>
            </w:tr>
            <w:tr w:rsidR="00C24EF4" w:rsidRPr="009743EA" w14:paraId="25C31B84" w14:textId="77777777" w:rsidTr="005A2D7C">
              <w:trPr>
                <w:jc w:val="center"/>
              </w:trPr>
              <w:tc>
                <w:tcPr>
                  <w:tcW w:w="1501" w:type="dxa"/>
                  <w:shd w:val="clear" w:color="auto" w:fill="DEEAF6"/>
                </w:tcPr>
                <w:p w14:paraId="1D1A3930" w14:textId="77777777" w:rsidR="00C24EF4" w:rsidRPr="009743EA" w:rsidRDefault="00C24EF4" w:rsidP="005C72A8">
                  <w:pPr>
                    <w:pStyle w:val="TAL"/>
                    <w:snapToGrid w:val="0"/>
                    <w:jc w:val="center"/>
                    <w:rPr>
                      <w:rFonts w:eastAsia="Calibri"/>
                      <w:szCs w:val="22"/>
                    </w:rPr>
                  </w:pPr>
                  <w:r w:rsidRPr="009743EA">
                    <w:rPr>
                      <w:rFonts w:eastAsia="Calibri"/>
                      <w:szCs w:val="22"/>
                    </w:rPr>
                    <w:t>Content-Type</w:t>
                  </w:r>
                </w:p>
              </w:tc>
              <w:tc>
                <w:tcPr>
                  <w:tcW w:w="4359" w:type="dxa"/>
                  <w:shd w:val="clear" w:color="auto" w:fill="auto"/>
                </w:tcPr>
                <w:p w14:paraId="1210B381" w14:textId="77777777" w:rsidR="00C24EF4" w:rsidRPr="009743EA" w:rsidRDefault="00C24EF4" w:rsidP="005C72A8">
                  <w:pPr>
                    <w:pStyle w:val="TAL"/>
                    <w:snapToGrid w:val="0"/>
                    <w:rPr>
                      <w:rFonts w:eastAsia="Calibri"/>
                      <w:szCs w:val="22"/>
                    </w:rPr>
                  </w:pPr>
                  <w:r w:rsidRPr="009743EA">
                    <w:rPr>
                      <w:rFonts w:eastAsia="Calibri"/>
                      <w:szCs w:val="22"/>
                    </w:rPr>
                    <w:t>application/json;ty=</w:t>
                  </w:r>
                  <w:r w:rsidRPr="009743EA">
                    <w:rPr>
                      <w:rFonts w:eastAsia="Calibri"/>
                      <w:b/>
                      <w:szCs w:val="22"/>
                    </w:rPr>
                    <w:t>24</w:t>
                  </w:r>
                </w:p>
              </w:tc>
            </w:tr>
            <w:tr w:rsidR="005E122D" w:rsidRPr="009743EA" w14:paraId="079E6937" w14:textId="77777777" w:rsidTr="005A2D7C">
              <w:trPr>
                <w:jc w:val="center"/>
              </w:trPr>
              <w:tc>
                <w:tcPr>
                  <w:tcW w:w="1501" w:type="dxa"/>
                  <w:shd w:val="clear" w:color="auto" w:fill="DEEAF6"/>
                </w:tcPr>
                <w:p w14:paraId="49036943" w14:textId="77777777" w:rsidR="005E122D" w:rsidRPr="009743EA" w:rsidRDefault="005E122D" w:rsidP="005E122D">
                  <w:pPr>
                    <w:pStyle w:val="TAL"/>
                    <w:snapToGrid w:val="0"/>
                    <w:jc w:val="center"/>
                    <w:rPr>
                      <w:rFonts w:eastAsia="Calibri"/>
                      <w:szCs w:val="22"/>
                    </w:rPr>
                  </w:pPr>
                  <w:r w:rsidRPr="009743EA">
                    <w:rPr>
                      <w:rFonts w:eastAsia="Calibri"/>
                      <w:szCs w:val="22"/>
                    </w:rPr>
                    <w:t>X-M2M-RVI</w:t>
                  </w:r>
                </w:p>
              </w:tc>
              <w:tc>
                <w:tcPr>
                  <w:tcW w:w="4359" w:type="dxa"/>
                  <w:shd w:val="clear" w:color="auto" w:fill="auto"/>
                </w:tcPr>
                <w:p w14:paraId="22EA0A6B" w14:textId="77777777" w:rsidR="005E122D" w:rsidRPr="009743EA" w:rsidRDefault="005E122D" w:rsidP="005E122D">
                  <w:pPr>
                    <w:pStyle w:val="TAL"/>
                    <w:snapToGrid w:val="0"/>
                    <w:rPr>
                      <w:rFonts w:eastAsia="Calibri"/>
                      <w:szCs w:val="22"/>
                    </w:rPr>
                  </w:pPr>
                  <w:r w:rsidRPr="009743EA">
                    <w:rPr>
                      <w:rFonts w:eastAsia="Calibri"/>
                      <w:szCs w:val="22"/>
                    </w:rPr>
                    <w:t>Release</w:t>
                  </w:r>
                  <w:r w:rsidR="005A3EEC" w:rsidRPr="009743EA">
                    <w:rPr>
                      <w:rFonts w:eastAsia="Calibri"/>
                      <w:szCs w:val="22"/>
                    </w:rPr>
                    <w:t xml:space="preserve"> </w:t>
                  </w:r>
                  <w:r w:rsidRPr="009743EA">
                    <w:rPr>
                      <w:rFonts w:eastAsia="Calibri"/>
                      <w:szCs w:val="22"/>
                    </w:rPr>
                    <w:t>Version</w:t>
                  </w:r>
                  <w:r w:rsidR="005A3EEC" w:rsidRPr="009743EA">
                    <w:rPr>
                      <w:rFonts w:eastAsia="Calibri"/>
                      <w:szCs w:val="22"/>
                    </w:rPr>
                    <w:t xml:space="preserve"> </w:t>
                  </w:r>
                  <w:r w:rsidRPr="009743EA">
                    <w:rPr>
                      <w:rFonts w:eastAsia="Calibri"/>
                      <w:szCs w:val="22"/>
                    </w:rPr>
                    <w:t>Indicator</w:t>
                  </w:r>
                </w:p>
              </w:tc>
            </w:tr>
          </w:tbl>
          <w:p w14:paraId="63371B40" w14:textId="77777777" w:rsidR="00C24EF4" w:rsidRPr="009743EA" w:rsidRDefault="00C24EF4" w:rsidP="005C72A8">
            <w:pPr>
              <w:pStyle w:val="TAL"/>
              <w:snapToGrid w:val="0"/>
              <w:jc w:val="center"/>
            </w:pPr>
          </w:p>
        </w:tc>
      </w:tr>
      <w:tr w:rsidR="00C24EF4" w:rsidRPr="009743EA" w14:paraId="51BEA9EC" w14:textId="77777777" w:rsidTr="005A3EEC">
        <w:trPr>
          <w:jc w:val="center"/>
        </w:trPr>
        <w:tc>
          <w:tcPr>
            <w:tcW w:w="1286" w:type="dxa"/>
            <w:tcBorders>
              <w:top w:val="single" w:sz="4" w:space="0" w:color="000000"/>
              <w:left w:val="single" w:sz="4" w:space="0" w:color="000000"/>
              <w:bottom w:val="single" w:sz="4" w:space="0" w:color="000000"/>
            </w:tcBorders>
            <w:shd w:val="clear" w:color="auto" w:fill="E7E6E6"/>
          </w:tcPr>
          <w:p w14:paraId="038F08BE" w14:textId="77777777" w:rsidR="00C24EF4" w:rsidRPr="009743EA" w:rsidRDefault="00C24EF4" w:rsidP="005C72A8">
            <w:pPr>
              <w:pStyle w:val="TAL"/>
              <w:snapToGrid w:val="0"/>
              <w:jc w:val="center"/>
              <w:rPr>
                <w:b/>
                <w:kern w:val="1"/>
              </w:rPr>
            </w:pPr>
            <w:r w:rsidRPr="009743EA">
              <w:rPr>
                <w:b/>
                <w:kern w:val="1"/>
              </w:rPr>
              <w:t>RDF</w:t>
            </w:r>
            <w:r w:rsidR="005A3EEC" w:rsidRPr="009743EA">
              <w:rPr>
                <w:b/>
                <w:kern w:val="1"/>
              </w:rPr>
              <w:t xml:space="preserve"> </w:t>
            </w:r>
            <w:r w:rsidRPr="009743EA">
              <w:rPr>
                <w:b/>
                <w:kern w:val="1"/>
              </w:rPr>
              <w:t>content</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214F20DD" w14:textId="77777777" w:rsidR="00C24EF4" w:rsidRPr="009743EA" w:rsidRDefault="00C24EF4" w:rsidP="005C72A8">
            <w:pPr>
              <w:pStyle w:val="TAL"/>
              <w:snapToGrid w:val="0"/>
              <w:ind w:left="284"/>
              <w:jc w:val="both"/>
              <w:rPr>
                <w:color w:val="0070C0"/>
                <w:szCs w:val="18"/>
              </w:rPr>
            </w:pPr>
            <w:r w:rsidRPr="009743EA">
              <w:rPr>
                <w:color w:val="0070C0"/>
                <w:szCs w:val="18"/>
              </w:rPr>
              <w:t>The</w:t>
            </w:r>
            <w:r w:rsidR="005A3EEC" w:rsidRPr="009743EA">
              <w:rPr>
                <w:color w:val="0070C0"/>
                <w:szCs w:val="18"/>
              </w:rPr>
              <w:t xml:space="preserve"> </w:t>
            </w:r>
            <w:r w:rsidRPr="009743EA">
              <w:rPr>
                <w:color w:val="0070C0"/>
                <w:szCs w:val="18"/>
              </w:rPr>
              <w:t>RDF</w:t>
            </w:r>
            <w:r w:rsidR="005A3EEC" w:rsidRPr="009743EA">
              <w:rPr>
                <w:color w:val="0070C0"/>
                <w:szCs w:val="18"/>
              </w:rPr>
              <w:t xml:space="preserve"> </w:t>
            </w:r>
            <w:r w:rsidRPr="009743EA">
              <w:rPr>
                <w:color w:val="0070C0"/>
                <w:szCs w:val="18"/>
              </w:rPr>
              <w:t>content</w:t>
            </w:r>
            <w:r w:rsidR="005A3EEC" w:rsidRPr="009743EA">
              <w:rPr>
                <w:color w:val="0070C0"/>
                <w:szCs w:val="18"/>
              </w:rPr>
              <w:t xml:space="preserve"> </w:t>
            </w:r>
            <w:r w:rsidRPr="009743EA">
              <w:rPr>
                <w:color w:val="0070C0"/>
                <w:szCs w:val="18"/>
              </w:rPr>
              <w:t>will</w:t>
            </w:r>
            <w:r w:rsidR="005A3EEC" w:rsidRPr="009743EA">
              <w:rPr>
                <w:color w:val="0070C0"/>
                <w:szCs w:val="18"/>
              </w:rPr>
              <w:t xml:space="preserve"> </w:t>
            </w:r>
            <w:r w:rsidRPr="009743EA">
              <w:rPr>
                <w:color w:val="0070C0"/>
                <w:szCs w:val="18"/>
              </w:rPr>
              <w:t>be</w:t>
            </w:r>
            <w:r w:rsidR="005A3EEC" w:rsidRPr="009743EA">
              <w:rPr>
                <w:color w:val="0070C0"/>
                <w:szCs w:val="18"/>
              </w:rPr>
              <w:t xml:space="preserve"> </w:t>
            </w:r>
            <w:r w:rsidRPr="009743EA">
              <w:rPr>
                <w:color w:val="0070C0"/>
                <w:szCs w:val="18"/>
              </w:rPr>
              <w:t>encode</w:t>
            </w:r>
            <w:r w:rsidR="005A3EEC" w:rsidRPr="009743EA">
              <w:rPr>
                <w:color w:val="0070C0"/>
                <w:szCs w:val="18"/>
              </w:rPr>
              <w:t xml:space="preserve"> </w:t>
            </w:r>
            <w:r w:rsidRPr="009743EA">
              <w:rPr>
                <w:color w:val="0070C0"/>
                <w:szCs w:val="18"/>
              </w:rPr>
              <w:t>Base64</w:t>
            </w:r>
            <w:r w:rsidR="005A3EEC" w:rsidRPr="009743EA">
              <w:rPr>
                <w:color w:val="0070C0"/>
                <w:szCs w:val="18"/>
              </w:rPr>
              <w:t xml:space="preserve"> </w:t>
            </w:r>
            <w:r w:rsidRPr="009743EA">
              <w:rPr>
                <w:color w:val="0070C0"/>
                <w:szCs w:val="18"/>
              </w:rPr>
              <w:t>in</w:t>
            </w:r>
            <w:r w:rsidR="005A3EEC" w:rsidRPr="009743EA">
              <w:rPr>
                <w:color w:val="0070C0"/>
                <w:szCs w:val="18"/>
              </w:rPr>
              <w:t xml:space="preserve"> </w:t>
            </w:r>
            <w:r w:rsidRPr="009743EA">
              <w:rPr>
                <w:color w:val="0070C0"/>
                <w:szCs w:val="18"/>
              </w:rPr>
              <w:t>the</w:t>
            </w:r>
            <w:r w:rsidR="005A3EEC" w:rsidRPr="009743EA">
              <w:rPr>
                <w:color w:val="0070C0"/>
                <w:szCs w:val="18"/>
              </w:rPr>
              <w:t xml:space="preserve"> </w:t>
            </w:r>
            <w:r w:rsidRPr="009743EA">
              <w:rPr>
                <w:color w:val="0070C0"/>
                <w:szCs w:val="18"/>
              </w:rPr>
              <w:t>HTTP</w:t>
            </w:r>
            <w:r w:rsidR="005A3EEC" w:rsidRPr="009743EA">
              <w:rPr>
                <w:color w:val="0070C0"/>
                <w:szCs w:val="18"/>
              </w:rPr>
              <w:t xml:space="preserve"> </w:t>
            </w:r>
            <w:r w:rsidRPr="009743EA">
              <w:rPr>
                <w:color w:val="0070C0"/>
                <w:szCs w:val="18"/>
              </w:rPr>
              <w:t>payload</w:t>
            </w:r>
          </w:p>
          <w:p w14:paraId="73AC8ED5" w14:textId="77777777" w:rsidR="00C24EF4" w:rsidRPr="009743EA" w:rsidRDefault="00C24EF4" w:rsidP="005C72A8">
            <w:pPr>
              <w:pStyle w:val="TAL"/>
              <w:snapToGrid w:val="0"/>
              <w:ind w:left="284"/>
              <w:jc w:val="both"/>
              <w:rPr>
                <w:color w:val="0070C0"/>
                <w:szCs w:val="18"/>
              </w:rPr>
            </w:pPr>
          </w:p>
          <w:p w14:paraId="3DF06555" w14:textId="77777777" w:rsidR="00C24EF4" w:rsidRPr="009743EA" w:rsidRDefault="00C24EF4" w:rsidP="005C72A8">
            <w:pPr>
              <w:pStyle w:val="TAL"/>
              <w:snapToGrid w:val="0"/>
              <w:ind w:left="284"/>
              <w:jc w:val="both"/>
              <w:rPr>
                <w:color w:val="0070C0"/>
                <w:szCs w:val="18"/>
              </w:rPr>
            </w:pPr>
            <w:r w:rsidRPr="009743EA">
              <w:rPr>
                <w:color w:val="0070C0"/>
                <w:szCs w:val="18"/>
              </w:rPr>
              <w:t>&lt;?xml</w:t>
            </w:r>
            <w:r w:rsidR="005A3EEC" w:rsidRPr="009743EA">
              <w:rPr>
                <w:color w:val="0070C0"/>
                <w:szCs w:val="18"/>
              </w:rPr>
              <w:t xml:space="preserve"> </w:t>
            </w:r>
            <w:r w:rsidRPr="009743EA">
              <w:rPr>
                <w:color w:val="0070C0"/>
                <w:szCs w:val="18"/>
              </w:rPr>
              <w:t>version="1.0"?&gt;</w:t>
            </w:r>
          </w:p>
          <w:p w14:paraId="4A6C53B5" w14:textId="77777777" w:rsidR="00C24EF4" w:rsidRPr="009743EA" w:rsidRDefault="00C24EF4" w:rsidP="005C72A8">
            <w:pPr>
              <w:pStyle w:val="TAL"/>
              <w:snapToGrid w:val="0"/>
              <w:ind w:left="284"/>
              <w:jc w:val="both"/>
              <w:rPr>
                <w:color w:val="0070C0"/>
                <w:szCs w:val="18"/>
              </w:rPr>
            </w:pPr>
            <w:r w:rsidRPr="009743EA">
              <w:rPr>
                <w:color w:val="0070C0"/>
                <w:szCs w:val="18"/>
              </w:rPr>
              <w:t>&lt;rdf:RDF</w:t>
            </w:r>
            <w:r w:rsidR="005A3EEC" w:rsidRPr="009743EA">
              <w:rPr>
                <w:color w:val="0070C0"/>
                <w:szCs w:val="18"/>
              </w:rPr>
              <w:t xml:space="preserve"> </w:t>
            </w:r>
            <w:r w:rsidRPr="009743EA">
              <w:rPr>
                <w:color w:val="0070C0"/>
                <w:szCs w:val="18"/>
              </w:rPr>
              <w:t>xmlns="http://www.onem2m.org/ontology/houses_temperature_example#"</w:t>
            </w:r>
          </w:p>
          <w:p w14:paraId="38D41AD3" w14:textId="77777777" w:rsidR="00C24EF4" w:rsidRPr="009743EA" w:rsidRDefault="005A3EEC" w:rsidP="005C72A8">
            <w:pPr>
              <w:pStyle w:val="TAL"/>
              <w:snapToGrid w:val="0"/>
              <w:ind w:left="284"/>
              <w:jc w:val="both"/>
              <w:rPr>
                <w:color w:val="0070C0"/>
                <w:szCs w:val="18"/>
              </w:rPr>
            </w:pPr>
            <w:r w:rsidRPr="009743EA">
              <w:rPr>
                <w:color w:val="0070C0"/>
                <w:szCs w:val="18"/>
              </w:rPr>
              <w:t xml:space="preserve">     </w:t>
            </w:r>
            <w:r w:rsidR="00C24EF4" w:rsidRPr="009743EA">
              <w:rPr>
                <w:color w:val="0070C0"/>
                <w:szCs w:val="18"/>
              </w:rPr>
              <w:t>xml:base="http://www.onem2m.org/ontology/houses_temperature_example"</w:t>
            </w:r>
          </w:p>
          <w:p w14:paraId="3C15E2D9" w14:textId="77777777" w:rsidR="00C24EF4" w:rsidRPr="009743EA" w:rsidRDefault="005A3EEC" w:rsidP="005C72A8">
            <w:pPr>
              <w:pStyle w:val="TAL"/>
              <w:snapToGrid w:val="0"/>
              <w:ind w:left="284"/>
              <w:jc w:val="both"/>
              <w:rPr>
                <w:color w:val="0070C0"/>
                <w:szCs w:val="18"/>
              </w:rPr>
            </w:pPr>
            <w:r w:rsidRPr="009743EA">
              <w:rPr>
                <w:color w:val="0070C0"/>
                <w:szCs w:val="18"/>
              </w:rPr>
              <w:t xml:space="preserve">     </w:t>
            </w:r>
            <w:r w:rsidR="00C24EF4" w:rsidRPr="009743EA">
              <w:rPr>
                <w:color w:val="0070C0"/>
                <w:szCs w:val="18"/>
              </w:rPr>
              <w:t>xmlns:temperature_example="http://www.onem2m.org/ontology/temperature_example#"</w:t>
            </w:r>
          </w:p>
          <w:p w14:paraId="2EAC82A3" w14:textId="77777777" w:rsidR="00C24EF4" w:rsidRPr="009743EA" w:rsidRDefault="005A3EEC" w:rsidP="005C72A8">
            <w:pPr>
              <w:pStyle w:val="TAL"/>
              <w:snapToGrid w:val="0"/>
              <w:ind w:left="284"/>
              <w:jc w:val="both"/>
              <w:rPr>
                <w:color w:val="0070C0"/>
                <w:szCs w:val="18"/>
              </w:rPr>
            </w:pPr>
            <w:r w:rsidRPr="009743EA">
              <w:rPr>
                <w:color w:val="0070C0"/>
                <w:szCs w:val="18"/>
              </w:rPr>
              <w:t xml:space="preserve">     </w:t>
            </w:r>
            <w:r w:rsidR="00C24EF4" w:rsidRPr="009743EA">
              <w:rPr>
                <w:color w:val="0070C0"/>
                <w:szCs w:val="18"/>
              </w:rPr>
              <w:t>xmlns:rdf="http://www.w3.org/1999/02/22-rdf-syntax-ns#"</w:t>
            </w:r>
          </w:p>
          <w:p w14:paraId="2B1C7EF5" w14:textId="77777777" w:rsidR="00C24EF4" w:rsidRPr="009743EA" w:rsidRDefault="005A3EEC" w:rsidP="005C72A8">
            <w:pPr>
              <w:pStyle w:val="TAL"/>
              <w:snapToGrid w:val="0"/>
              <w:ind w:left="284"/>
              <w:jc w:val="both"/>
              <w:rPr>
                <w:color w:val="0070C0"/>
                <w:szCs w:val="18"/>
              </w:rPr>
            </w:pPr>
            <w:r w:rsidRPr="009743EA">
              <w:rPr>
                <w:color w:val="0070C0"/>
                <w:szCs w:val="18"/>
              </w:rPr>
              <w:t xml:space="preserve">     </w:t>
            </w:r>
            <w:r w:rsidR="00C24EF4" w:rsidRPr="009743EA">
              <w:rPr>
                <w:color w:val="0070C0"/>
                <w:szCs w:val="18"/>
              </w:rPr>
              <w:t>xmlns:owl="http://www.w3.org/2002/07/owl#"</w:t>
            </w:r>
          </w:p>
          <w:p w14:paraId="7F3F4B60" w14:textId="77777777" w:rsidR="00C24EF4" w:rsidRPr="009743EA" w:rsidRDefault="005A3EEC" w:rsidP="005C72A8">
            <w:pPr>
              <w:pStyle w:val="TAL"/>
              <w:snapToGrid w:val="0"/>
              <w:ind w:left="284"/>
              <w:jc w:val="both"/>
              <w:rPr>
                <w:color w:val="0070C0"/>
                <w:szCs w:val="18"/>
              </w:rPr>
            </w:pPr>
            <w:r w:rsidRPr="009743EA">
              <w:rPr>
                <w:color w:val="0070C0"/>
                <w:szCs w:val="18"/>
              </w:rPr>
              <w:t xml:space="preserve">     </w:t>
            </w:r>
            <w:r w:rsidR="00C24EF4" w:rsidRPr="009743EA">
              <w:rPr>
                <w:color w:val="0070C0"/>
                <w:szCs w:val="18"/>
              </w:rPr>
              <w:t>xmlns:xml="http://www.w3.org/XML/1998/namespace"</w:t>
            </w:r>
          </w:p>
          <w:p w14:paraId="3A3BA1EE" w14:textId="77777777" w:rsidR="00C24EF4" w:rsidRPr="009743EA" w:rsidRDefault="005A3EEC" w:rsidP="005C72A8">
            <w:pPr>
              <w:pStyle w:val="TAL"/>
              <w:snapToGrid w:val="0"/>
              <w:ind w:left="284"/>
              <w:jc w:val="both"/>
              <w:rPr>
                <w:color w:val="0070C0"/>
                <w:szCs w:val="18"/>
              </w:rPr>
            </w:pPr>
            <w:r w:rsidRPr="009743EA">
              <w:rPr>
                <w:color w:val="0070C0"/>
                <w:szCs w:val="18"/>
              </w:rPr>
              <w:t xml:space="preserve">     </w:t>
            </w:r>
            <w:r w:rsidR="00C24EF4" w:rsidRPr="009743EA">
              <w:rPr>
                <w:color w:val="0070C0"/>
                <w:szCs w:val="18"/>
              </w:rPr>
              <w:t>xmlns:xsd="http://www.w3.org/2001/XMLSchema#"</w:t>
            </w:r>
          </w:p>
          <w:p w14:paraId="1CBFEB46" w14:textId="77777777" w:rsidR="00C24EF4" w:rsidRPr="009743EA" w:rsidRDefault="005A3EEC" w:rsidP="005C72A8">
            <w:pPr>
              <w:pStyle w:val="TAL"/>
              <w:snapToGrid w:val="0"/>
              <w:ind w:left="284"/>
              <w:jc w:val="both"/>
              <w:rPr>
                <w:color w:val="0070C0"/>
                <w:szCs w:val="18"/>
              </w:rPr>
            </w:pPr>
            <w:r w:rsidRPr="009743EA">
              <w:rPr>
                <w:color w:val="0070C0"/>
                <w:szCs w:val="18"/>
              </w:rPr>
              <w:t xml:space="preserve">     </w:t>
            </w:r>
            <w:r w:rsidR="00C24EF4" w:rsidRPr="009743EA">
              <w:rPr>
                <w:color w:val="0070C0"/>
                <w:szCs w:val="18"/>
              </w:rPr>
              <w:t>xmlns:rdfs="http://www.w3.org/2000/01/rdf-schema#"&gt;</w:t>
            </w:r>
          </w:p>
          <w:p w14:paraId="09B19EAC" w14:textId="77777777" w:rsidR="00C24EF4" w:rsidRPr="009743EA" w:rsidRDefault="00C24EF4" w:rsidP="005C72A8">
            <w:pPr>
              <w:pStyle w:val="TAL"/>
              <w:snapToGrid w:val="0"/>
              <w:ind w:left="284"/>
              <w:jc w:val="both"/>
              <w:rPr>
                <w:color w:val="0070C0"/>
                <w:szCs w:val="18"/>
              </w:rPr>
            </w:pPr>
          </w:p>
          <w:p w14:paraId="7E20CF79" w14:textId="77777777" w:rsidR="00C24EF4" w:rsidRPr="009743EA" w:rsidRDefault="005A3EEC" w:rsidP="005C72A8">
            <w:pPr>
              <w:pStyle w:val="TAL"/>
              <w:snapToGrid w:val="0"/>
              <w:ind w:left="284"/>
              <w:jc w:val="both"/>
              <w:rPr>
                <w:color w:val="0070C0"/>
                <w:szCs w:val="18"/>
              </w:rPr>
            </w:pPr>
            <w:r w:rsidRPr="009743EA">
              <w:rPr>
                <w:color w:val="0070C0"/>
                <w:szCs w:val="18"/>
              </w:rPr>
              <w:t xml:space="preserve">    </w:t>
            </w:r>
            <w:r w:rsidR="00C24EF4" w:rsidRPr="009743EA">
              <w:rPr>
                <w:color w:val="0070C0"/>
                <w:szCs w:val="18"/>
              </w:rPr>
              <w:t>&lt;owl:NamedIndividual</w:t>
            </w:r>
            <w:r w:rsidRPr="009743EA">
              <w:rPr>
                <w:color w:val="0070C0"/>
                <w:szCs w:val="18"/>
              </w:rPr>
              <w:t xml:space="preserve"> </w:t>
            </w:r>
            <w:r w:rsidR="00C24EF4" w:rsidRPr="009743EA">
              <w:rPr>
                <w:color w:val="0070C0"/>
                <w:szCs w:val="18"/>
              </w:rPr>
              <w:t>rdf:about="http://www.onem2m.org/ontology/houses_temperature_example#House1"&gt;</w:t>
            </w:r>
          </w:p>
          <w:p w14:paraId="4BC44E7E" w14:textId="77777777" w:rsidR="00C24EF4" w:rsidRPr="009743EA" w:rsidRDefault="005A3EEC" w:rsidP="005C72A8">
            <w:pPr>
              <w:pStyle w:val="TAL"/>
              <w:snapToGrid w:val="0"/>
              <w:ind w:left="284"/>
              <w:jc w:val="both"/>
              <w:rPr>
                <w:color w:val="0070C0"/>
                <w:szCs w:val="18"/>
              </w:rPr>
            </w:pPr>
            <w:r w:rsidRPr="009743EA">
              <w:rPr>
                <w:color w:val="0070C0"/>
                <w:szCs w:val="18"/>
              </w:rPr>
              <w:t xml:space="preserve">        </w:t>
            </w:r>
            <w:r w:rsidR="00C24EF4" w:rsidRPr="009743EA">
              <w:rPr>
                <w:color w:val="0070C0"/>
                <w:szCs w:val="18"/>
              </w:rPr>
              <w:t>&lt;rdf:type</w:t>
            </w:r>
            <w:r w:rsidRPr="009743EA">
              <w:rPr>
                <w:color w:val="0070C0"/>
                <w:szCs w:val="18"/>
              </w:rPr>
              <w:t xml:space="preserve"> </w:t>
            </w:r>
            <w:r w:rsidR="00C24EF4" w:rsidRPr="009743EA">
              <w:rPr>
                <w:color w:val="0070C0"/>
                <w:szCs w:val="18"/>
              </w:rPr>
              <w:t>rdf:resource="http://www.onem2m.org/ontology/temperature_example#House"/&gt;</w:t>
            </w:r>
          </w:p>
          <w:p w14:paraId="4504033A" w14:textId="77777777" w:rsidR="00C24EF4" w:rsidRPr="009743EA" w:rsidRDefault="005A3EEC" w:rsidP="005C72A8">
            <w:pPr>
              <w:pStyle w:val="TAL"/>
              <w:snapToGrid w:val="0"/>
              <w:ind w:left="284"/>
              <w:jc w:val="both"/>
              <w:rPr>
                <w:color w:val="0070C0"/>
                <w:szCs w:val="18"/>
              </w:rPr>
            </w:pPr>
            <w:r w:rsidRPr="009743EA">
              <w:rPr>
                <w:color w:val="0070C0"/>
                <w:szCs w:val="18"/>
              </w:rPr>
              <w:t xml:space="preserve">        </w:t>
            </w:r>
            <w:r w:rsidR="00C24EF4" w:rsidRPr="009743EA">
              <w:rPr>
                <w:color w:val="0070C0"/>
                <w:szCs w:val="18"/>
              </w:rPr>
              <w:t>&lt;temperature_example:hasIndoorTemperature</w:t>
            </w:r>
            <w:r w:rsidRPr="009743EA">
              <w:rPr>
                <w:color w:val="0070C0"/>
                <w:szCs w:val="18"/>
              </w:rPr>
              <w:t xml:space="preserve"> </w:t>
            </w:r>
            <w:r w:rsidR="00C24EF4" w:rsidRPr="009743EA">
              <w:rPr>
                <w:color w:val="0070C0"/>
                <w:szCs w:val="18"/>
              </w:rPr>
              <w:t>rdf:resource="http://www.onem2m.org/ontology/houses_temperature_example#IndoorTempProperty1"/&gt;</w:t>
            </w:r>
          </w:p>
          <w:p w14:paraId="45FC9E8A" w14:textId="77777777" w:rsidR="00C24EF4" w:rsidRPr="009743EA" w:rsidRDefault="005A3EEC" w:rsidP="005C72A8">
            <w:pPr>
              <w:pStyle w:val="TAL"/>
              <w:snapToGrid w:val="0"/>
              <w:ind w:left="284"/>
              <w:jc w:val="both"/>
              <w:rPr>
                <w:color w:val="0070C0"/>
                <w:szCs w:val="18"/>
              </w:rPr>
            </w:pPr>
            <w:r w:rsidRPr="009743EA">
              <w:rPr>
                <w:color w:val="0070C0"/>
                <w:szCs w:val="18"/>
              </w:rPr>
              <w:t xml:space="preserve">    </w:t>
            </w:r>
            <w:r w:rsidR="00C24EF4" w:rsidRPr="009743EA">
              <w:rPr>
                <w:color w:val="0070C0"/>
                <w:szCs w:val="18"/>
              </w:rPr>
              <w:t>&lt;/owl:NamedIndividual&gt;</w:t>
            </w:r>
          </w:p>
          <w:p w14:paraId="075ADF24" w14:textId="77777777" w:rsidR="00C24EF4" w:rsidRPr="009743EA" w:rsidRDefault="00C24EF4" w:rsidP="005C72A8">
            <w:pPr>
              <w:pStyle w:val="TAL"/>
              <w:snapToGrid w:val="0"/>
              <w:ind w:left="284"/>
              <w:jc w:val="both"/>
              <w:rPr>
                <w:color w:val="0070C0"/>
                <w:szCs w:val="18"/>
              </w:rPr>
            </w:pPr>
          </w:p>
          <w:p w14:paraId="442F14BC" w14:textId="77777777" w:rsidR="00C24EF4" w:rsidRPr="009743EA" w:rsidRDefault="005A3EEC" w:rsidP="005C72A8">
            <w:pPr>
              <w:pStyle w:val="TAL"/>
              <w:snapToGrid w:val="0"/>
              <w:ind w:left="284"/>
              <w:jc w:val="both"/>
              <w:rPr>
                <w:color w:val="0070C0"/>
                <w:szCs w:val="18"/>
              </w:rPr>
            </w:pPr>
            <w:r w:rsidRPr="009743EA">
              <w:rPr>
                <w:color w:val="0070C0"/>
                <w:szCs w:val="18"/>
              </w:rPr>
              <w:t xml:space="preserve">    </w:t>
            </w:r>
            <w:r w:rsidR="00C24EF4" w:rsidRPr="009743EA">
              <w:rPr>
                <w:color w:val="0070C0"/>
                <w:szCs w:val="18"/>
              </w:rPr>
              <w:t>&lt;owl:NamedIndividual</w:t>
            </w:r>
            <w:r w:rsidRPr="009743EA">
              <w:rPr>
                <w:color w:val="0070C0"/>
                <w:szCs w:val="18"/>
              </w:rPr>
              <w:t xml:space="preserve">   </w:t>
            </w:r>
            <w:r w:rsidR="00C24EF4" w:rsidRPr="009743EA">
              <w:rPr>
                <w:color w:val="0070C0"/>
                <w:szCs w:val="18"/>
              </w:rPr>
              <w:t>rdf:about="http://www.onem2m.org/ontology/houses_temperature_example#IndoorTempProperty1"&gt;</w:t>
            </w:r>
          </w:p>
          <w:p w14:paraId="5D3B5406" w14:textId="77777777" w:rsidR="00C24EF4" w:rsidRPr="009743EA" w:rsidRDefault="005A3EEC" w:rsidP="005C72A8">
            <w:pPr>
              <w:pStyle w:val="TAL"/>
              <w:snapToGrid w:val="0"/>
              <w:ind w:left="284"/>
              <w:jc w:val="both"/>
              <w:rPr>
                <w:color w:val="0070C0"/>
                <w:szCs w:val="18"/>
              </w:rPr>
            </w:pPr>
            <w:r w:rsidRPr="009743EA">
              <w:rPr>
                <w:color w:val="0070C0"/>
                <w:szCs w:val="18"/>
              </w:rPr>
              <w:lastRenderedPageBreak/>
              <w:t xml:space="preserve">        </w:t>
            </w:r>
            <w:r w:rsidR="00C24EF4" w:rsidRPr="009743EA">
              <w:rPr>
                <w:color w:val="0070C0"/>
                <w:szCs w:val="18"/>
              </w:rPr>
              <w:t>&lt;rdf:type</w:t>
            </w:r>
            <w:r w:rsidRPr="009743EA">
              <w:rPr>
                <w:color w:val="0070C0"/>
                <w:szCs w:val="18"/>
              </w:rPr>
              <w:t xml:space="preserve"> </w:t>
            </w:r>
            <w:r w:rsidR="00C24EF4" w:rsidRPr="009743EA">
              <w:rPr>
                <w:color w:val="0070C0"/>
                <w:szCs w:val="18"/>
              </w:rPr>
              <w:t>rdf:resource="http://www.onem2m.org/ontology/temperature_example#TemperatureProperty"/&gt;</w:t>
            </w:r>
          </w:p>
          <w:p w14:paraId="48136151" w14:textId="77777777" w:rsidR="00C24EF4" w:rsidRPr="009743EA" w:rsidRDefault="005A3EEC" w:rsidP="005C72A8">
            <w:pPr>
              <w:pStyle w:val="TAL"/>
              <w:snapToGrid w:val="0"/>
              <w:ind w:left="284"/>
              <w:jc w:val="both"/>
              <w:rPr>
                <w:color w:val="0070C0"/>
                <w:szCs w:val="18"/>
              </w:rPr>
            </w:pPr>
            <w:r w:rsidRPr="009743EA">
              <w:rPr>
                <w:color w:val="0070C0"/>
                <w:szCs w:val="18"/>
              </w:rPr>
              <w:t xml:space="preserve">        </w:t>
            </w:r>
            <w:r w:rsidR="00C24EF4" w:rsidRPr="009743EA">
              <w:rPr>
                <w:color w:val="0070C0"/>
                <w:szCs w:val="18"/>
              </w:rPr>
              <w:t>&lt;temperature_example:hasDatatype&gt;xsd:int&lt;/temperature_example:hasDatatype&gt;</w:t>
            </w:r>
          </w:p>
          <w:p w14:paraId="2A8932EC" w14:textId="77777777" w:rsidR="00C24EF4" w:rsidRPr="009743EA" w:rsidRDefault="005A3EEC" w:rsidP="005C72A8">
            <w:pPr>
              <w:pStyle w:val="TAL"/>
              <w:snapToGrid w:val="0"/>
              <w:ind w:left="284"/>
              <w:jc w:val="both"/>
              <w:rPr>
                <w:color w:val="0070C0"/>
                <w:szCs w:val="18"/>
              </w:rPr>
            </w:pPr>
            <w:r w:rsidRPr="009743EA">
              <w:rPr>
                <w:color w:val="0070C0"/>
                <w:szCs w:val="18"/>
              </w:rPr>
              <w:t xml:space="preserve">        </w:t>
            </w:r>
            <w:r w:rsidR="00C24EF4" w:rsidRPr="009743EA">
              <w:rPr>
                <w:color w:val="0070C0"/>
                <w:szCs w:val="18"/>
              </w:rPr>
              <w:t>&lt;temperature_example:hasUnit&gt;Fahrenheit&lt;/temperature_example:hasUnit&gt;</w:t>
            </w:r>
          </w:p>
          <w:p w14:paraId="6C73610C" w14:textId="77777777" w:rsidR="00C24EF4" w:rsidRPr="009743EA" w:rsidRDefault="005A3EEC" w:rsidP="005C72A8">
            <w:pPr>
              <w:pStyle w:val="TAL"/>
              <w:snapToGrid w:val="0"/>
              <w:ind w:left="284"/>
              <w:jc w:val="both"/>
              <w:rPr>
                <w:color w:val="0070C0"/>
                <w:szCs w:val="18"/>
              </w:rPr>
            </w:pPr>
            <w:r w:rsidRPr="009743EA">
              <w:rPr>
                <w:color w:val="0070C0"/>
                <w:szCs w:val="18"/>
              </w:rPr>
              <w:t xml:space="preserve">        </w:t>
            </w:r>
            <w:r w:rsidR="00C24EF4" w:rsidRPr="009743EA">
              <w:rPr>
                <w:color w:val="0070C0"/>
                <w:szCs w:val="18"/>
              </w:rPr>
              <w:t>&lt;temperature_example:valueIsStoredIn&gt;http://mnprovider.com:9011/mn-name/ae_sensor/cont_temp/la&lt;/temperature_example:valueIsStoredIn&gt;</w:t>
            </w:r>
          </w:p>
          <w:p w14:paraId="215EF6FB" w14:textId="77777777" w:rsidR="00C24EF4" w:rsidRPr="009743EA" w:rsidRDefault="005A3EEC" w:rsidP="005C72A8">
            <w:pPr>
              <w:pStyle w:val="TAL"/>
              <w:snapToGrid w:val="0"/>
              <w:ind w:left="284"/>
              <w:jc w:val="both"/>
              <w:rPr>
                <w:color w:val="0070C0"/>
                <w:szCs w:val="18"/>
              </w:rPr>
            </w:pPr>
            <w:r w:rsidRPr="009743EA">
              <w:rPr>
                <w:color w:val="0070C0"/>
                <w:szCs w:val="18"/>
              </w:rPr>
              <w:t xml:space="preserve">    </w:t>
            </w:r>
            <w:r w:rsidR="00C24EF4" w:rsidRPr="009743EA">
              <w:rPr>
                <w:color w:val="0070C0"/>
                <w:szCs w:val="18"/>
              </w:rPr>
              <w:t>&lt;/owl:NamedIndividual&gt;</w:t>
            </w:r>
          </w:p>
          <w:p w14:paraId="5335CB22" w14:textId="77777777" w:rsidR="00C24EF4" w:rsidRPr="009743EA" w:rsidRDefault="00C24EF4" w:rsidP="005C72A8">
            <w:pPr>
              <w:pStyle w:val="TAL"/>
              <w:snapToGrid w:val="0"/>
              <w:ind w:left="284"/>
              <w:rPr>
                <w:szCs w:val="18"/>
              </w:rPr>
            </w:pPr>
            <w:r w:rsidRPr="009743EA">
              <w:rPr>
                <w:color w:val="0070C0"/>
                <w:szCs w:val="18"/>
              </w:rPr>
              <w:t>&lt;/rdf:RDF&gt;</w:t>
            </w:r>
          </w:p>
        </w:tc>
      </w:tr>
      <w:tr w:rsidR="00C24EF4" w:rsidRPr="009743EA" w14:paraId="4668AA78" w14:textId="77777777" w:rsidTr="005A3EEC">
        <w:trPr>
          <w:jc w:val="center"/>
        </w:trPr>
        <w:tc>
          <w:tcPr>
            <w:tcW w:w="1286" w:type="dxa"/>
            <w:tcBorders>
              <w:top w:val="single" w:sz="4" w:space="0" w:color="000000"/>
              <w:left w:val="single" w:sz="4" w:space="0" w:color="000000"/>
              <w:bottom w:val="single" w:sz="4" w:space="0" w:color="000000"/>
            </w:tcBorders>
            <w:shd w:val="clear" w:color="auto" w:fill="E7E6E6"/>
          </w:tcPr>
          <w:p w14:paraId="1A89A305" w14:textId="77777777" w:rsidR="00C24EF4" w:rsidRPr="009743EA" w:rsidRDefault="00C24EF4" w:rsidP="00C072AF">
            <w:pPr>
              <w:pStyle w:val="Default"/>
              <w:jc w:val="center"/>
              <w:rPr>
                <w:color w:val="auto"/>
              </w:rPr>
            </w:pPr>
          </w:p>
          <w:p w14:paraId="2D3FB9F4" w14:textId="77777777" w:rsidR="00C24EF4" w:rsidRPr="009743EA" w:rsidRDefault="00C24EF4" w:rsidP="00C072AF">
            <w:pPr>
              <w:pStyle w:val="Default"/>
              <w:jc w:val="center"/>
              <w:rPr>
                <w:b/>
                <w:sz w:val="20"/>
                <w:szCs w:val="20"/>
              </w:rPr>
            </w:pPr>
          </w:p>
          <w:p w14:paraId="00CD95E5" w14:textId="77777777" w:rsidR="00C24EF4" w:rsidRPr="009743EA" w:rsidRDefault="00C24EF4" w:rsidP="00C072AF">
            <w:pPr>
              <w:pStyle w:val="Default"/>
              <w:jc w:val="center"/>
              <w:rPr>
                <w:b/>
                <w:sz w:val="20"/>
                <w:szCs w:val="20"/>
              </w:rPr>
            </w:pPr>
          </w:p>
          <w:p w14:paraId="69FC13E8" w14:textId="77777777" w:rsidR="00C24EF4" w:rsidRPr="009743EA" w:rsidRDefault="00C24EF4" w:rsidP="00C072AF">
            <w:pPr>
              <w:pStyle w:val="Default"/>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Example</w:t>
            </w:r>
            <w:r w:rsidR="005A3EEC" w:rsidRPr="009743EA">
              <w:rPr>
                <w:rFonts w:ascii="Arial" w:eastAsia="Malgun Gothic" w:hAnsi="Arial"/>
                <w:b/>
                <w:color w:val="auto"/>
                <w:kern w:val="1"/>
                <w:sz w:val="18"/>
                <w:szCs w:val="20"/>
              </w:rPr>
              <w:t xml:space="preserve"> </w:t>
            </w:r>
            <w:r w:rsidRPr="009743EA">
              <w:rPr>
                <w:rFonts w:ascii="Arial" w:eastAsia="Malgun Gothic" w:hAnsi="Arial"/>
                <w:b/>
                <w:color w:val="auto"/>
                <w:kern w:val="1"/>
                <w:sz w:val="18"/>
                <w:szCs w:val="20"/>
              </w:rPr>
              <w:t>with</w:t>
            </w:r>
            <w:r w:rsidR="005A3EEC" w:rsidRPr="009743EA">
              <w:rPr>
                <w:rFonts w:ascii="Arial" w:eastAsia="Malgun Gothic" w:hAnsi="Arial"/>
                <w:b/>
                <w:color w:val="auto"/>
                <w:kern w:val="1"/>
                <w:sz w:val="18"/>
                <w:szCs w:val="20"/>
              </w:rPr>
              <w:t xml:space="preserve"> </w:t>
            </w:r>
          </w:p>
          <w:p w14:paraId="0694A173" w14:textId="77777777" w:rsidR="00C24EF4" w:rsidRPr="009743EA" w:rsidRDefault="00C24EF4" w:rsidP="00C072AF">
            <w:pPr>
              <w:pStyle w:val="Default"/>
              <w:jc w:val="center"/>
              <w:rPr>
                <w:b/>
                <w:kern w:val="1"/>
              </w:rPr>
            </w:pPr>
            <w:r w:rsidRPr="009743EA">
              <w:rPr>
                <w:rFonts w:ascii="Arial" w:eastAsia="Malgun Gothic" w:hAnsi="Arial"/>
                <w:b/>
                <w:color w:val="auto"/>
                <w:kern w:val="1"/>
                <w:sz w:val="18"/>
                <w:szCs w:val="20"/>
              </w:rPr>
              <w:t>RCN=0</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0F026284" w14:textId="77777777" w:rsidR="00F716C5" w:rsidRPr="005A2D7C" w:rsidRDefault="00F716C5" w:rsidP="005A2D7C">
            <w:pPr>
              <w:pStyle w:val="TAL"/>
              <w:keepNext w:val="0"/>
              <w:rPr>
                <w:rFonts w:eastAsia="Calibri Light"/>
              </w:rPr>
            </w:pPr>
          </w:p>
          <w:p w14:paraId="698A1C18" w14:textId="77777777" w:rsidR="00C24EF4" w:rsidRPr="009743EA" w:rsidRDefault="00F716C5" w:rsidP="00C072AF">
            <w:pPr>
              <w:widowControl w:val="0"/>
              <w:overflowPunct/>
              <w:spacing w:after="0"/>
              <w:ind w:left="284"/>
              <w:jc w:val="both"/>
              <w:textAlignment w:val="auto"/>
              <w:rPr>
                <w:rFonts w:ascii="Arial" w:hAnsi="Arial"/>
                <w:color w:val="0070C0"/>
                <w:sz w:val="18"/>
              </w:rPr>
            </w:pPr>
            <w:r w:rsidRPr="009743EA">
              <w:rPr>
                <w:rFonts w:eastAsia="Calibri Light"/>
                <w:b/>
                <w:sz w:val="24"/>
              </w:rPr>
              <w:t>API/SMD/CRE/001_RCN0</w:t>
            </w:r>
          </w:p>
          <w:p w14:paraId="7264C31F" w14:textId="77777777" w:rsidR="00C24EF4" w:rsidRPr="005A2D7C" w:rsidRDefault="005A3EEC" w:rsidP="005A2D7C">
            <w:pPr>
              <w:pStyle w:val="NoSpacing"/>
              <w:wordWrap/>
              <w:rPr>
                <w:rFonts w:ascii="Times New Roman" w:hAnsi="Times New Roman"/>
                <w:b/>
                <w:sz w:val="24"/>
                <w:lang w:val="en-GB"/>
              </w:rPr>
            </w:pPr>
            <w:r w:rsidRPr="005A2D7C">
              <w:rPr>
                <w:rFonts w:ascii="Times New Roman" w:hAnsi="Times New Roman"/>
                <w:lang w:val="en-GB"/>
              </w:rPr>
              <w:t xml:space="preserve">    </w:t>
            </w:r>
          </w:p>
          <w:p w14:paraId="1E9E6683" w14:textId="77777777" w:rsidR="00C24EF4" w:rsidRPr="009743EA" w:rsidRDefault="00C24EF4" w:rsidP="00C072AF">
            <w:pPr>
              <w:widowControl w:val="0"/>
              <w:overflowPunct/>
              <w:spacing w:after="0"/>
              <w:ind w:left="284"/>
              <w:jc w:val="both"/>
              <w:textAlignment w:val="auto"/>
              <w:rPr>
                <w:rFonts w:ascii="Arial" w:hAnsi="Arial"/>
                <w:b/>
                <w:color w:val="0070C0"/>
                <w:sz w:val="18"/>
              </w:rPr>
            </w:pPr>
            <w:r w:rsidRPr="009743EA">
              <w:rPr>
                <w:rFonts w:ascii="Arial" w:hAnsi="Arial"/>
                <w:b/>
                <w:color w:val="0070C0"/>
                <w:sz w:val="18"/>
              </w:rPr>
              <w:t>HTTP</w:t>
            </w:r>
            <w:r w:rsidR="005A3EEC" w:rsidRPr="009743EA">
              <w:rPr>
                <w:rFonts w:ascii="Arial" w:hAnsi="Arial"/>
                <w:b/>
                <w:color w:val="0070C0"/>
                <w:sz w:val="18"/>
              </w:rPr>
              <w:t xml:space="preserve"> </w:t>
            </w:r>
            <w:r w:rsidRPr="009743EA">
              <w:rPr>
                <w:rFonts w:ascii="Arial" w:hAnsi="Arial"/>
                <w:b/>
                <w:color w:val="0070C0"/>
                <w:sz w:val="18"/>
              </w:rPr>
              <w:t>Request:</w:t>
            </w:r>
          </w:p>
          <w:p w14:paraId="3DCF78F2" w14:textId="77777777" w:rsidR="00C24EF4" w:rsidRPr="009743EA" w:rsidRDefault="00C24EF4" w:rsidP="005A2D7C">
            <w:pPr>
              <w:pStyle w:val="TAL"/>
              <w:keepNext w:val="0"/>
              <w:snapToGrid w:val="0"/>
              <w:ind w:left="284"/>
              <w:jc w:val="both"/>
              <w:rPr>
                <w:color w:val="0070C0"/>
              </w:rPr>
            </w:pPr>
          </w:p>
          <w:p w14:paraId="5B5FAF15" w14:textId="77777777" w:rsidR="00C24EF4" w:rsidRPr="009743EA" w:rsidRDefault="00C24EF4" w:rsidP="005A2D7C">
            <w:pPr>
              <w:pStyle w:val="TAL"/>
              <w:keepNext w:val="0"/>
              <w:snapToGrid w:val="0"/>
              <w:ind w:left="284"/>
              <w:jc w:val="both"/>
              <w:rPr>
                <w:color w:val="0070C0"/>
              </w:rPr>
            </w:pPr>
            <w:r w:rsidRPr="009743EA">
              <w:rPr>
                <w:color w:val="0070C0"/>
              </w:rPr>
              <w:t>POST</w:t>
            </w:r>
            <w:r w:rsidR="005A3EEC" w:rsidRPr="009743EA">
              <w:rPr>
                <w:color w:val="0070C0"/>
              </w:rPr>
              <w:t xml:space="preserve"> </w:t>
            </w:r>
            <w:r w:rsidRPr="009743EA">
              <w:rPr>
                <w:color w:val="0070C0"/>
              </w:rPr>
              <w:t>/mn-name/ae_sensor/cont_temp?rcn=0</w:t>
            </w:r>
            <w:r w:rsidR="005A3EEC" w:rsidRPr="009743EA">
              <w:rPr>
                <w:color w:val="0070C0"/>
              </w:rPr>
              <w:t xml:space="preserve"> </w:t>
            </w:r>
            <w:r w:rsidRPr="009743EA">
              <w:rPr>
                <w:color w:val="0070C0"/>
              </w:rPr>
              <w:t>HTTP/1.1</w:t>
            </w:r>
          </w:p>
          <w:p w14:paraId="00CCAA4D" w14:textId="77777777" w:rsidR="00C24EF4" w:rsidRPr="009743EA" w:rsidRDefault="00C24EF4" w:rsidP="005A2D7C">
            <w:pPr>
              <w:pStyle w:val="TAL"/>
              <w:keepNext w:val="0"/>
              <w:snapToGrid w:val="0"/>
              <w:ind w:left="284"/>
              <w:jc w:val="both"/>
              <w:rPr>
                <w:color w:val="0070C0"/>
              </w:rPr>
            </w:pPr>
            <w:r w:rsidRPr="009743EA">
              <w:rPr>
                <w:color w:val="0070C0"/>
              </w:rPr>
              <w:t>Host:</w:t>
            </w:r>
            <w:r w:rsidR="005A3EEC" w:rsidRPr="009743EA">
              <w:rPr>
                <w:color w:val="0070C0"/>
              </w:rPr>
              <w:t xml:space="preserve"> </w:t>
            </w:r>
            <w:r w:rsidRPr="009743EA">
              <w:rPr>
                <w:color w:val="0070C0"/>
              </w:rPr>
              <w:t>192.168.0.10:8282</w:t>
            </w:r>
          </w:p>
          <w:p w14:paraId="46ADEE24" w14:textId="77777777" w:rsidR="00C24EF4" w:rsidRPr="00062C7A" w:rsidRDefault="00C24EF4" w:rsidP="005A2D7C">
            <w:pPr>
              <w:pStyle w:val="TAL"/>
              <w:keepNext w:val="0"/>
              <w:snapToGrid w:val="0"/>
              <w:ind w:left="284"/>
              <w:jc w:val="both"/>
              <w:rPr>
                <w:color w:val="0070C0"/>
                <w:lang w:val="fr-FR"/>
              </w:rPr>
            </w:pPr>
            <w:r w:rsidRPr="00062C7A">
              <w:rPr>
                <w:color w:val="0070C0"/>
                <w:lang w:val="fr-FR"/>
              </w:rPr>
              <w:t>X-M2M-Origin:</w:t>
            </w:r>
            <w:r w:rsidR="005A3EEC" w:rsidRPr="00062C7A">
              <w:rPr>
                <w:color w:val="0070C0"/>
                <w:lang w:val="fr-FR"/>
              </w:rPr>
              <w:t xml:space="preserve"> </w:t>
            </w:r>
            <w:r w:rsidRPr="00062C7A">
              <w:rPr>
                <w:color w:val="0070C0"/>
                <w:lang w:val="fr-FR"/>
              </w:rPr>
              <w:t>CAE0120180404T0830181405122857960960_cse01</w:t>
            </w:r>
          </w:p>
          <w:p w14:paraId="1995AE54" w14:textId="77777777" w:rsidR="00C24EF4" w:rsidRPr="00062C7A" w:rsidRDefault="00C24EF4" w:rsidP="005A2D7C">
            <w:pPr>
              <w:pStyle w:val="TAL"/>
              <w:keepNext w:val="0"/>
              <w:snapToGrid w:val="0"/>
              <w:ind w:left="284"/>
              <w:jc w:val="both"/>
              <w:rPr>
                <w:color w:val="0070C0"/>
                <w:lang w:val="fr-FR"/>
              </w:rPr>
            </w:pPr>
            <w:r w:rsidRPr="00062C7A">
              <w:rPr>
                <w:color w:val="0070C0"/>
                <w:lang w:val="fr-FR"/>
              </w:rPr>
              <w:t>Content-Type:</w:t>
            </w:r>
            <w:r w:rsidR="005A3EEC" w:rsidRPr="00062C7A">
              <w:rPr>
                <w:color w:val="0070C0"/>
                <w:lang w:val="fr-FR"/>
              </w:rPr>
              <w:t xml:space="preserve"> </w:t>
            </w:r>
            <w:r w:rsidRPr="00062C7A">
              <w:rPr>
                <w:color w:val="0070C0"/>
                <w:lang w:val="fr-FR"/>
              </w:rPr>
              <w:t>application/json;ty=24</w:t>
            </w:r>
          </w:p>
          <w:p w14:paraId="1E4D83E4" w14:textId="77777777" w:rsidR="00C24EF4" w:rsidRPr="009743EA" w:rsidRDefault="00C24EF4" w:rsidP="005A2D7C">
            <w:pPr>
              <w:pStyle w:val="TAL"/>
              <w:keepNext w:val="0"/>
              <w:snapToGrid w:val="0"/>
              <w:ind w:left="284"/>
              <w:jc w:val="both"/>
              <w:rPr>
                <w:color w:val="0070C0"/>
              </w:rPr>
            </w:pPr>
            <w:r w:rsidRPr="009743EA">
              <w:rPr>
                <w:color w:val="0070C0"/>
              </w:rPr>
              <w:t>X-M2M-RI:</w:t>
            </w:r>
            <w:r w:rsidR="005A3EEC" w:rsidRPr="009743EA">
              <w:rPr>
                <w:color w:val="0070C0"/>
              </w:rPr>
              <w:t xml:space="preserve"> </w:t>
            </w:r>
            <w:r w:rsidRPr="009743EA">
              <w:rPr>
                <w:color w:val="0070C0"/>
              </w:rPr>
              <w:t>1234</w:t>
            </w:r>
          </w:p>
          <w:p w14:paraId="1EC97E39" w14:textId="77777777" w:rsidR="00FE5146" w:rsidRPr="009743EA" w:rsidRDefault="00FE5146" w:rsidP="00C072AF">
            <w:pPr>
              <w:widowControl w:val="0"/>
              <w:overflowPunct/>
              <w:spacing w:after="0"/>
              <w:ind w:left="284"/>
              <w:jc w:val="both"/>
              <w:textAlignment w:val="auto"/>
              <w:rPr>
                <w:color w:val="0070C0"/>
              </w:rPr>
            </w:pPr>
            <w:r w:rsidRPr="009743EA">
              <w:rPr>
                <w:rFonts w:ascii="Arial" w:hAnsi="Arial"/>
                <w:color w:val="0070C0"/>
                <w:sz w:val="18"/>
              </w:rPr>
              <w:t>X-M2M-RVI:</w:t>
            </w:r>
            <w:r w:rsidR="005A3EEC" w:rsidRPr="009743EA">
              <w:rPr>
                <w:rFonts w:ascii="Arial" w:hAnsi="Arial"/>
                <w:color w:val="0070C0"/>
                <w:sz w:val="18"/>
              </w:rPr>
              <w:t xml:space="preserve"> </w:t>
            </w:r>
            <w:r w:rsidRPr="009743EA">
              <w:rPr>
                <w:rFonts w:ascii="Arial" w:hAnsi="Arial"/>
                <w:color w:val="0070C0"/>
                <w:sz w:val="18"/>
              </w:rPr>
              <w:t>2a</w:t>
            </w:r>
          </w:p>
          <w:p w14:paraId="32FC139E" w14:textId="77777777" w:rsidR="00C24EF4" w:rsidRPr="009743EA" w:rsidRDefault="00C24EF4" w:rsidP="005A2D7C">
            <w:pPr>
              <w:pStyle w:val="TAL"/>
              <w:keepNext w:val="0"/>
              <w:snapToGrid w:val="0"/>
              <w:ind w:left="284"/>
              <w:jc w:val="both"/>
              <w:rPr>
                <w:color w:val="0070C0"/>
              </w:rPr>
            </w:pPr>
          </w:p>
          <w:p w14:paraId="0B89761C" w14:textId="77777777" w:rsidR="00C24EF4" w:rsidRPr="009743EA" w:rsidRDefault="00C24EF4" w:rsidP="005A2D7C">
            <w:pPr>
              <w:pStyle w:val="NoSpacing"/>
              <w:wordWrap/>
              <w:ind w:left="284"/>
              <w:jc w:val="left"/>
              <w:rPr>
                <w:rFonts w:ascii="Arial" w:hAnsi="Arial"/>
                <w:color w:val="0070C0"/>
                <w:kern w:val="0"/>
                <w:sz w:val="18"/>
                <w:szCs w:val="20"/>
                <w:lang w:val="en-GB" w:eastAsia="en-US"/>
              </w:rPr>
            </w:pPr>
            <w:r w:rsidRPr="009743EA">
              <w:rPr>
                <w:rFonts w:ascii="Arial" w:hAnsi="Arial"/>
                <w:color w:val="0070C0"/>
                <w:kern w:val="0"/>
                <w:sz w:val="18"/>
                <w:szCs w:val="20"/>
                <w:lang w:val="en-GB" w:eastAsia="en-US"/>
              </w:rPr>
              <w:t>{</w:t>
            </w:r>
          </w:p>
          <w:p w14:paraId="3384BE41" w14:textId="77777777" w:rsidR="00C24EF4" w:rsidRPr="009743EA" w:rsidRDefault="005A3EEC" w:rsidP="005A2D7C">
            <w:pPr>
              <w:pStyle w:val="NoSpacing"/>
              <w:wordWrap/>
              <w:ind w:left="284"/>
              <w:jc w:val="left"/>
              <w:rPr>
                <w:rFonts w:ascii="Arial" w:hAnsi="Arial"/>
                <w:color w:val="0070C0"/>
                <w:kern w:val="0"/>
                <w:sz w:val="18"/>
                <w:szCs w:val="20"/>
                <w:lang w:val="en-GB" w:eastAsia="en-US"/>
              </w:rPr>
            </w:pPr>
            <w:r w:rsidRPr="009743EA">
              <w:rPr>
                <w:rFonts w:ascii="Arial" w:hAnsi="Arial"/>
                <w:color w:val="0070C0"/>
                <w:kern w:val="0"/>
                <w:sz w:val="18"/>
                <w:szCs w:val="20"/>
                <w:lang w:val="en-GB" w:eastAsia="en-US"/>
              </w:rPr>
              <w:t xml:space="preserve">    </w:t>
            </w:r>
            <w:r w:rsidR="00C24EF4" w:rsidRPr="009743EA">
              <w:rPr>
                <w:rFonts w:ascii="Arial" w:hAnsi="Arial"/>
                <w:color w:val="0070C0"/>
                <w:kern w:val="0"/>
                <w:sz w:val="18"/>
                <w:szCs w:val="20"/>
                <w:lang w:val="en-GB" w:eastAsia="en-US"/>
              </w:rPr>
              <w:t>"m2m:smd"</w:t>
            </w:r>
            <w:r w:rsidRPr="009743EA">
              <w:rPr>
                <w:rFonts w:ascii="Arial" w:hAnsi="Arial"/>
                <w:color w:val="0070C0"/>
                <w:kern w:val="0"/>
                <w:sz w:val="18"/>
                <w:szCs w:val="20"/>
                <w:lang w:val="en-GB" w:eastAsia="en-US"/>
              </w:rPr>
              <w:t xml:space="preserve"> </w:t>
            </w:r>
            <w:r w:rsidR="00C24EF4" w:rsidRPr="009743EA">
              <w:rPr>
                <w:rFonts w:ascii="Arial" w:hAnsi="Arial"/>
                <w:color w:val="0070C0"/>
                <w:kern w:val="0"/>
                <w:sz w:val="18"/>
                <w:szCs w:val="20"/>
                <w:lang w:val="en-GB" w:eastAsia="en-US"/>
              </w:rPr>
              <w:t>:</w:t>
            </w:r>
            <w:r w:rsidRPr="009743EA">
              <w:rPr>
                <w:rFonts w:ascii="Arial" w:hAnsi="Arial"/>
                <w:color w:val="0070C0"/>
                <w:kern w:val="0"/>
                <w:sz w:val="18"/>
                <w:szCs w:val="20"/>
                <w:lang w:val="en-GB" w:eastAsia="en-US"/>
              </w:rPr>
              <w:t xml:space="preserve"> </w:t>
            </w:r>
            <w:r w:rsidR="00C24EF4" w:rsidRPr="009743EA">
              <w:rPr>
                <w:rFonts w:ascii="Arial" w:hAnsi="Arial"/>
                <w:color w:val="0070C0"/>
                <w:kern w:val="0"/>
                <w:sz w:val="18"/>
                <w:szCs w:val="20"/>
                <w:lang w:val="en-GB" w:eastAsia="en-US"/>
              </w:rPr>
              <w:t>{</w:t>
            </w:r>
          </w:p>
          <w:p w14:paraId="0683924B" w14:textId="77777777" w:rsidR="00C24EF4" w:rsidRPr="009743EA" w:rsidRDefault="005A3EEC" w:rsidP="005A2D7C">
            <w:pPr>
              <w:pStyle w:val="NoSpacing"/>
              <w:wordWrap/>
              <w:ind w:left="284"/>
              <w:jc w:val="left"/>
              <w:rPr>
                <w:rFonts w:ascii="Arial" w:hAnsi="Arial"/>
                <w:color w:val="0070C0"/>
                <w:kern w:val="0"/>
                <w:sz w:val="18"/>
                <w:szCs w:val="20"/>
                <w:lang w:val="en-GB" w:eastAsia="en-US"/>
              </w:rPr>
            </w:pPr>
            <w:r w:rsidRPr="009743EA">
              <w:rPr>
                <w:rFonts w:ascii="Arial" w:hAnsi="Arial"/>
                <w:color w:val="0070C0"/>
                <w:kern w:val="0"/>
                <w:sz w:val="18"/>
                <w:szCs w:val="20"/>
                <w:lang w:val="en-GB" w:eastAsia="en-US"/>
              </w:rPr>
              <w:t xml:space="preserve">        </w:t>
            </w:r>
            <w:r w:rsidR="00C24EF4" w:rsidRPr="009743EA">
              <w:rPr>
                <w:rFonts w:ascii="Arial" w:hAnsi="Arial"/>
                <w:color w:val="0070C0"/>
                <w:kern w:val="0"/>
                <w:sz w:val="18"/>
                <w:szCs w:val="20"/>
                <w:lang w:val="en-GB" w:eastAsia="en-US"/>
              </w:rPr>
              <w:t>"dcrp"</w:t>
            </w:r>
            <w:r w:rsidR="00C24EF4" w:rsidRPr="009743EA">
              <w:rPr>
                <w:rFonts w:ascii="Arial" w:hAnsi="Arial"/>
                <w:color w:val="0070C0"/>
                <w:kern w:val="0"/>
                <w:sz w:val="18"/>
                <w:szCs w:val="20"/>
                <w:lang w:val="en-GB" w:eastAsia="en-US"/>
              </w:rPr>
              <w:tab/>
              <w:t>:</w:t>
            </w:r>
            <w:r w:rsidRPr="009743EA">
              <w:rPr>
                <w:rFonts w:ascii="Arial" w:hAnsi="Arial"/>
                <w:color w:val="0070C0"/>
                <w:kern w:val="0"/>
                <w:sz w:val="18"/>
                <w:szCs w:val="20"/>
                <w:lang w:val="en-GB" w:eastAsia="en-US"/>
              </w:rPr>
              <w:t xml:space="preserve"> </w:t>
            </w:r>
            <w:r w:rsidR="00C24EF4" w:rsidRPr="009743EA">
              <w:rPr>
                <w:rFonts w:ascii="Arial" w:hAnsi="Arial"/>
                <w:color w:val="0070C0"/>
                <w:kern w:val="0"/>
                <w:sz w:val="18"/>
                <w:szCs w:val="20"/>
                <w:lang w:val="en-GB" w:eastAsia="en-US"/>
              </w:rPr>
              <w:t>"application/rdf+xml:1",</w:t>
            </w:r>
          </w:p>
          <w:p w14:paraId="008FF016" w14:textId="77777777" w:rsidR="00C24EF4" w:rsidRPr="009743EA" w:rsidRDefault="005A3EEC" w:rsidP="005A2D7C">
            <w:pPr>
              <w:pStyle w:val="NoSpacing"/>
              <w:wordWrap/>
              <w:ind w:left="284"/>
              <w:jc w:val="left"/>
              <w:rPr>
                <w:rFonts w:ascii="Arial" w:hAnsi="Arial"/>
                <w:color w:val="0070C0"/>
                <w:kern w:val="0"/>
                <w:sz w:val="18"/>
                <w:szCs w:val="20"/>
                <w:lang w:val="en-GB" w:eastAsia="en-US"/>
              </w:rPr>
            </w:pPr>
            <w:r w:rsidRPr="009743EA">
              <w:rPr>
                <w:rFonts w:ascii="Arial" w:hAnsi="Arial"/>
                <w:color w:val="0070C0"/>
                <w:kern w:val="0"/>
                <w:sz w:val="18"/>
                <w:szCs w:val="20"/>
                <w:lang w:val="en-GB" w:eastAsia="en-US"/>
              </w:rPr>
              <w:t xml:space="preserve">        </w:t>
            </w:r>
            <w:r w:rsidR="00C24EF4" w:rsidRPr="009743EA">
              <w:rPr>
                <w:rFonts w:ascii="Arial" w:hAnsi="Arial"/>
                <w:color w:val="0070C0"/>
                <w:kern w:val="0"/>
                <w:sz w:val="18"/>
                <w:szCs w:val="20"/>
                <w:lang w:val="en-GB" w:eastAsia="en-US"/>
              </w:rPr>
              <w:t>"rn"</w:t>
            </w:r>
            <w:r w:rsidR="00C24EF4" w:rsidRPr="009743EA">
              <w:rPr>
                <w:rFonts w:ascii="Arial" w:hAnsi="Arial"/>
                <w:color w:val="0070C0"/>
                <w:kern w:val="0"/>
                <w:sz w:val="18"/>
                <w:szCs w:val="20"/>
                <w:lang w:val="en-GB" w:eastAsia="en-US"/>
              </w:rPr>
              <w:tab/>
              <w:t>:</w:t>
            </w:r>
            <w:r w:rsidRPr="009743EA">
              <w:rPr>
                <w:rFonts w:ascii="Arial" w:hAnsi="Arial"/>
                <w:color w:val="0070C0"/>
                <w:kern w:val="0"/>
                <w:sz w:val="18"/>
                <w:szCs w:val="20"/>
                <w:lang w:val="en-GB" w:eastAsia="en-US"/>
              </w:rPr>
              <w:t xml:space="preserve"> </w:t>
            </w:r>
            <w:r w:rsidR="00C24EF4" w:rsidRPr="009743EA">
              <w:rPr>
                <w:rFonts w:ascii="Arial" w:hAnsi="Arial"/>
                <w:color w:val="0070C0"/>
                <w:kern w:val="0"/>
                <w:sz w:val="18"/>
                <w:szCs w:val="20"/>
                <w:lang w:val="en-GB" w:eastAsia="en-US"/>
              </w:rPr>
              <w:t>"semantic_describer",</w:t>
            </w:r>
          </w:p>
          <w:p w14:paraId="2CFA2F3F" w14:textId="77777777" w:rsidR="00C24EF4" w:rsidRPr="009743EA" w:rsidRDefault="005A3EEC" w:rsidP="005A2D7C">
            <w:pPr>
              <w:pStyle w:val="NoSpacing"/>
              <w:wordWrap/>
              <w:ind w:left="284"/>
              <w:jc w:val="left"/>
              <w:rPr>
                <w:rFonts w:ascii="Arial" w:hAnsi="Arial"/>
                <w:color w:val="0070C0"/>
                <w:kern w:val="0"/>
                <w:sz w:val="18"/>
                <w:szCs w:val="20"/>
                <w:lang w:val="en-GB" w:eastAsia="en-US"/>
              </w:rPr>
            </w:pPr>
            <w:r w:rsidRPr="009743EA">
              <w:rPr>
                <w:rFonts w:ascii="Arial" w:hAnsi="Arial"/>
                <w:color w:val="0070C0"/>
                <w:kern w:val="0"/>
                <w:sz w:val="18"/>
                <w:szCs w:val="20"/>
                <w:lang w:val="en-GB" w:eastAsia="en-US"/>
              </w:rPr>
              <w:t xml:space="preserve">        </w:t>
            </w:r>
            <w:r w:rsidR="00C24EF4" w:rsidRPr="009743EA">
              <w:rPr>
                <w:rFonts w:ascii="Arial" w:hAnsi="Arial"/>
                <w:color w:val="0070C0"/>
                <w:kern w:val="0"/>
                <w:sz w:val="18"/>
                <w:szCs w:val="20"/>
                <w:lang w:val="en-GB" w:eastAsia="en-US"/>
              </w:rPr>
              <w:t>"dsr":</w:t>
            </w:r>
            <w:r w:rsidRPr="009743EA">
              <w:rPr>
                <w:rFonts w:ascii="Arial" w:hAnsi="Arial"/>
                <w:color w:val="0070C0"/>
                <w:kern w:val="0"/>
                <w:sz w:val="18"/>
                <w:szCs w:val="20"/>
                <w:lang w:val="en-GB" w:eastAsia="en-US"/>
              </w:rPr>
              <w:t xml:space="preserve"> </w:t>
            </w:r>
            <w:r w:rsidR="00C24EF4" w:rsidRPr="009743EA">
              <w:rPr>
                <w:rFonts w:ascii="Arial" w:hAnsi="Arial"/>
                <w:color w:val="0070C0"/>
                <w:kern w:val="0"/>
                <w:sz w:val="18"/>
                <w:szCs w:val="20"/>
                <w:lang w:val="en-GB" w:eastAsia="en-US"/>
              </w:rPr>
              <w:t>"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"</w:t>
            </w:r>
          </w:p>
          <w:p w14:paraId="14F340A8" w14:textId="77777777" w:rsidR="00C24EF4" w:rsidRPr="009743EA" w:rsidRDefault="005A3EEC" w:rsidP="005A2D7C">
            <w:pPr>
              <w:pStyle w:val="NoSpacing"/>
              <w:wordWrap/>
              <w:ind w:left="284"/>
              <w:jc w:val="left"/>
              <w:rPr>
                <w:rFonts w:ascii="Arial" w:hAnsi="Arial"/>
                <w:color w:val="0070C0"/>
                <w:kern w:val="0"/>
                <w:sz w:val="18"/>
                <w:szCs w:val="20"/>
                <w:lang w:val="en-GB" w:eastAsia="en-US"/>
              </w:rPr>
            </w:pPr>
            <w:r w:rsidRPr="009743EA">
              <w:rPr>
                <w:rFonts w:ascii="Arial" w:hAnsi="Arial"/>
                <w:color w:val="0070C0"/>
                <w:kern w:val="0"/>
                <w:sz w:val="18"/>
                <w:szCs w:val="20"/>
                <w:lang w:val="en-GB" w:eastAsia="en-US"/>
              </w:rPr>
              <w:t xml:space="preserve">    </w:t>
            </w:r>
            <w:r w:rsidR="00C24EF4" w:rsidRPr="009743EA">
              <w:rPr>
                <w:rFonts w:ascii="Arial" w:hAnsi="Arial"/>
                <w:color w:val="0070C0"/>
                <w:kern w:val="0"/>
                <w:sz w:val="18"/>
                <w:szCs w:val="20"/>
                <w:lang w:val="en-GB" w:eastAsia="en-US"/>
              </w:rPr>
              <w:t>}</w:t>
            </w:r>
          </w:p>
          <w:p w14:paraId="530437EC" w14:textId="77777777" w:rsidR="00C24EF4" w:rsidRPr="009743EA" w:rsidRDefault="00C24EF4" w:rsidP="005A2D7C">
            <w:pPr>
              <w:pStyle w:val="NoSpacing"/>
              <w:wordWrap/>
              <w:ind w:left="284"/>
              <w:jc w:val="left"/>
              <w:rPr>
                <w:rFonts w:ascii="Arial" w:hAnsi="Arial"/>
                <w:color w:val="0070C0"/>
                <w:kern w:val="0"/>
                <w:sz w:val="18"/>
                <w:szCs w:val="20"/>
                <w:lang w:val="en-GB" w:eastAsia="en-US"/>
              </w:rPr>
            </w:pPr>
            <w:r w:rsidRPr="009743EA">
              <w:rPr>
                <w:rFonts w:ascii="Arial" w:hAnsi="Arial"/>
                <w:color w:val="0070C0"/>
                <w:kern w:val="0"/>
                <w:sz w:val="18"/>
                <w:szCs w:val="20"/>
                <w:lang w:val="en-GB" w:eastAsia="en-US"/>
              </w:rPr>
              <w:t>}</w:t>
            </w:r>
          </w:p>
          <w:p w14:paraId="63E2347B" w14:textId="77777777" w:rsidR="00C24EF4" w:rsidRPr="009743EA" w:rsidRDefault="00C24EF4" w:rsidP="005A2D7C">
            <w:pPr>
              <w:pStyle w:val="TAL"/>
              <w:keepNext w:val="0"/>
              <w:snapToGrid w:val="0"/>
              <w:ind w:left="284"/>
              <w:jc w:val="both"/>
              <w:rPr>
                <w:color w:val="0070C0"/>
              </w:rPr>
            </w:pPr>
          </w:p>
          <w:p w14:paraId="78044FD0" w14:textId="77777777" w:rsidR="00C24EF4" w:rsidRPr="009743EA" w:rsidRDefault="00C24EF4" w:rsidP="005A2D7C">
            <w:pPr>
              <w:pStyle w:val="TAL"/>
              <w:keepNext w:val="0"/>
              <w:snapToGrid w:val="0"/>
              <w:ind w:left="284"/>
              <w:jc w:val="both"/>
              <w:rPr>
                <w:color w:val="0070C0"/>
              </w:rPr>
            </w:pPr>
          </w:p>
          <w:p w14:paraId="5876C570" w14:textId="77777777" w:rsidR="00C24EF4" w:rsidRPr="009743EA" w:rsidRDefault="00C24EF4" w:rsidP="00C072AF">
            <w:pPr>
              <w:widowControl w:val="0"/>
              <w:overflowPunct/>
              <w:spacing w:after="0"/>
              <w:ind w:left="284"/>
              <w:jc w:val="both"/>
              <w:textAlignment w:val="auto"/>
              <w:rPr>
                <w:rFonts w:ascii="Arial" w:hAnsi="Arial"/>
                <w:b/>
                <w:color w:val="0070C0"/>
                <w:sz w:val="18"/>
              </w:rPr>
            </w:pPr>
            <w:r w:rsidRPr="009743EA">
              <w:rPr>
                <w:rFonts w:ascii="Arial" w:hAnsi="Arial"/>
                <w:b/>
                <w:color w:val="0070C0"/>
                <w:sz w:val="18"/>
              </w:rPr>
              <w:t>HTTP</w:t>
            </w:r>
            <w:r w:rsidR="005A3EEC" w:rsidRPr="009743EA">
              <w:rPr>
                <w:rFonts w:ascii="Arial" w:hAnsi="Arial"/>
                <w:b/>
                <w:color w:val="0070C0"/>
                <w:sz w:val="18"/>
              </w:rPr>
              <w:t xml:space="preserve"> </w:t>
            </w:r>
            <w:r w:rsidRPr="009743EA">
              <w:rPr>
                <w:rFonts w:ascii="Arial" w:hAnsi="Arial"/>
                <w:b/>
                <w:color w:val="0070C0"/>
                <w:sz w:val="18"/>
              </w:rPr>
              <w:t>Response:</w:t>
            </w:r>
          </w:p>
          <w:p w14:paraId="5F8142A9" w14:textId="77777777" w:rsidR="00C24EF4" w:rsidRPr="009743EA" w:rsidRDefault="00C24EF4" w:rsidP="00C072AF">
            <w:pPr>
              <w:widowControl w:val="0"/>
              <w:overflowPunct/>
              <w:spacing w:after="0"/>
              <w:ind w:left="284"/>
              <w:textAlignment w:val="auto"/>
              <w:rPr>
                <w:rFonts w:ascii="Arial" w:hAnsi="Arial"/>
                <w:color w:val="0070C0"/>
                <w:sz w:val="18"/>
              </w:rPr>
            </w:pPr>
          </w:p>
          <w:p w14:paraId="7CE73996" w14:textId="77777777" w:rsidR="00C24EF4" w:rsidRPr="009743EA" w:rsidRDefault="00C24EF4" w:rsidP="00C072AF">
            <w:pPr>
              <w:widowControl w:val="0"/>
              <w:overflowPunct/>
              <w:spacing w:after="0"/>
              <w:ind w:left="284"/>
              <w:textAlignment w:val="auto"/>
              <w:rPr>
                <w:rFonts w:ascii="Arial" w:hAnsi="Arial"/>
                <w:color w:val="0070C0"/>
                <w:sz w:val="18"/>
              </w:rPr>
            </w:pPr>
            <w:r w:rsidRPr="009743EA">
              <w:rPr>
                <w:rFonts w:ascii="Arial" w:hAnsi="Arial"/>
                <w:color w:val="0070C0"/>
                <w:sz w:val="18"/>
              </w:rPr>
              <w:t>201</w:t>
            </w:r>
            <w:r w:rsidR="005A3EEC" w:rsidRPr="009743EA">
              <w:rPr>
                <w:rFonts w:ascii="Arial" w:hAnsi="Arial"/>
                <w:color w:val="0070C0"/>
                <w:sz w:val="18"/>
              </w:rPr>
              <w:t xml:space="preserve"> </w:t>
            </w:r>
            <w:r w:rsidRPr="009743EA">
              <w:rPr>
                <w:rFonts w:ascii="Arial" w:hAnsi="Arial"/>
                <w:color w:val="0070C0"/>
                <w:sz w:val="18"/>
              </w:rPr>
              <w:t>Created</w:t>
            </w:r>
          </w:p>
          <w:p w14:paraId="4D993AC9" w14:textId="77777777" w:rsidR="00C24EF4" w:rsidRPr="009743EA" w:rsidRDefault="00C24EF4" w:rsidP="005A2D7C">
            <w:pPr>
              <w:pStyle w:val="TAL"/>
              <w:keepNext w:val="0"/>
              <w:snapToGrid w:val="0"/>
              <w:ind w:left="284"/>
              <w:rPr>
                <w:color w:val="0070C0"/>
              </w:rPr>
            </w:pPr>
            <w:r w:rsidRPr="009743EA">
              <w:rPr>
                <w:color w:val="0070C0"/>
              </w:rPr>
              <w:t>Content-Length:0</w:t>
            </w:r>
            <w:r w:rsidR="005A3EEC" w:rsidRPr="009743EA">
              <w:rPr>
                <w:color w:val="0070C0"/>
              </w:rPr>
              <w:t xml:space="preserve"> </w:t>
            </w:r>
          </w:p>
          <w:p w14:paraId="0A70FE46" w14:textId="77777777" w:rsidR="00C24EF4" w:rsidRPr="00062C7A" w:rsidRDefault="00C24EF4" w:rsidP="005A2D7C">
            <w:pPr>
              <w:pStyle w:val="TAL"/>
              <w:keepNext w:val="0"/>
              <w:snapToGrid w:val="0"/>
              <w:ind w:left="284"/>
              <w:rPr>
                <w:color w:val="0070C0"/>
                <w:lang w:val="fr-FR"/>
              </w:rPr>
            </w:pPr>
            <w:r w:rsidRPr="00062C7A">
              <w:rPr>
                <w:color w:val="0070C0"/>
                <w:lang w:val="fr-FR"/>
              </w:rPr>
              <w:t>Content-Location:/mnID/CAE0120180404T0830181405122857960960_cse01</w:t>
            </w:r>
          </w:p>
          <w:p w14:paraId="2BD78152" w14:textId="77777777" w:rsidR="00C24EF4" w:rsidRPr="00062C7A" w:rsidRDefault="00C24EF4" w:rsidP="005A2D7C">
            <w:pPr>
              <w:pStyle w:val="TAL"/>
              <w:keepNext w:val="0"/>
              <w:snapToGrid w:val="0"/>
              <w:ind w:left="284"/>
              <w:rPr>
                <w:color w:val="0070C0"/>
                <w:lang w:val="fr-FR"/>
              </w:rPr>
            </w:pPr>
            <w:r w:rsidRPr="00062C7A">
              <w:rPr>
                <w:color w:val="0070C0"/>
                <w:lang w:val="fr-FR"/>
              </w:rPr>
              <w:t>X-M2M-RI:1234</w:t>
            </w:r>
          </w:p>
          <w:p w14:paraId="058901FB" w14:textId="77777777" w:rsidR="00FE5146" w:rsidRPr="009743EA" w:rsidRDefault="00FE5146" w:rsidP="00C072AF">
            <w:pPr>
              <w:widowControl w:val="0"/>
              <w:overflowPunct/>
              <w:spacing w:after="0"/>
              <w:ind w:left="284"/>
              <w:jc w:val="both"/>
              <w:textAlignment w:val="auto"/>
              <w:rPr>
                <w:color w:val="0070C0"/>
              </w:rPr>
            </w:pPr>
            <w:r w:rsidRPr="009743EA">
              <w:rPr>
                <w:rFonts w:ascii="Arial" w:hAnsi="Arial"/>
                <w:color w:val="0070C0"/>
                <w:sz w:val="18"/>
              </w:rPr>
              <w:t>X-M2M-RVI:</w:t>
            </w:r>
            <w:r w:rsidR="005A3EEC" w:rsidRPr="009743EA">
              <w:rPr>
                <w:rFonts w:ascii="Arial" w:hAnsi="Arial"/>
                <w:color w:val="0070C0"/>
                <w:sz w:val="18"/>
              </w:rPr>
              <w:t xml:space="preserve"> </w:t>
            </w:r>
            <w:r w:rsidRPr="009743EA">
              <w:rPr>
                <w:rFonts w:ascii="Arial" w:hAnsi="Arial"/>
                <w:color w:val="0070C0"/>
                <w:sz w:val="18"/>
              </w:rPr>
              <w:t>2a</w:t>
            </w:r>
          </w:p>
          <w:p w14:paraId="741DAFD4" w14:textId="77777777" w:rsidR="00C24EF4" w:rsidRPr="009743EA" w:rsidRDefault="00C24EF4" w:rsidP="005A2D7C">
            <w:pPr>
              <w:pStyle w:val="TAL"/>
              <w:keepNext w:val="0"/>
              <w:snapToGrid w:val="0"/>
              <w:ind w:left="284"/>
              <w:rPr>
                <w:color w:val="0070C0"/>
              </w:rPr>
            </w:pPr>
            <w:r w:rsidRPr="009743EA">
              <w:rPr>
                <w:color w:val="0070C0"/>
              </w:rPr>
              <w:t>X-M2M-RSC:2001</w:t>
            </w:r>
          </w:p>
          <w:p w14:paraId="31EF5A51" w14:textId="77777777" w:rsidR="00C24EF4" w:rsidRPr="009743EA" w:rsidRDefault="00C24EF4" w:rsidP="005A2D7C">
            <w:pPr>
              <w:pStyle w:val="TAL"/>
              <w:keepNext w:val="0"/>
              <w:snapToGrid w:val="0"/>
              <w:ind w:left="284"/>
              <w:jc w:val="both"/>
              <w:rPr>
                <w:color w:val="0070C0"/>
              </w:rPr>
            </w:pPr>
          </w:p>
        </w:tc>
      </w:tr>
      <w:tr w:rsidR="00C24EF4" w:rsidRPr="000D6D95" w14:paraId="63C5A18A" w14:textId="77777777" w:rsidTr="005A2D7C">
        <w:trPr>
          <w:cantSplit/>
          <w:jc w:val="center"/>
        </w:trPr>
        <w:tc>
          <w:tcPr>
            <w:tcW w:w="1286" w:type="dxa"/>
            <w:tcBorders>
              <w:top w:val="single" w:sz="4" w:space="0" w:color="000000"/>
              <w:left w:val="single" w:sz="4" w:space="0" w:color="000000"/>
              <w:bottom w:val="single" w:sz="4" w:space="0" w:color="000000"/>
            </w:tcBorders>
            <w:shd w:val="clear" w:color="auto" w:fill="E7E6E6"/>
          </w:tcPr>
          <w:p w14:paraId="38609DA7" w14:textId="77777777" w:rsidR="00C24EF4" w:rsidRPr="009743EA" w:rsidRDefault="00C24EF4" w:rsidP="005C72A8">
            <w:pPr>
              <w:pStyle w:val="Default"/>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lastRenderedPageBreak/>
              <w:t>Example</w:t>
            </w:r>
            <w:r w:rsidR="005A3EEC" w:rsidRPr="009743EA">
              <w:rPr>
                <w:rFonts w:ascii="Arial" w:eastAsia="Malgun Gothic" w:hAnsi="Arial"/>
                <w:b/>
                <w:color w:val="auto"/>
                <w:kern w:val="1"/>
                <w:sz w:val="18"/>
                <w:szCs w:val="20"/>
              </w:rPr>
              <w:t xml:space="preserve"> </w:t>
            </w:r>
            <w:r w:rsidRPr="009743EA">
              <w:rPr>
                <w:rFonts w:ascii="Arial" w:eastAsia="Malgun Gothic" w:hAnsi="Arial"/>
                <w:b/>
                <w:color w:val="auto"/>
                <w:kern w:val="1"/>
                <w:sz w:val="18"/>
                <w:szCs w:val="20"/>
              </w:rPr>
              <w:t>with</w:t>
            </w:r>
            <w:r w:rsidR="005A3EEC" w:rsidRPr="009743EA">
              <w:rPr>
                <w:rFonts w:ascii="Arial" w:eastAsia="Malgun Gothic" w:hAnsi="Arial"/>
                <w:b/>
                <w:color w:val="auto"/>
                <w:kern w:val="1"/>
                <w:sz w:val="18"/>
                <w:szCs w:val="20"/>
              </w:rPr>
              <w:t xml:space="preserve"> </w:t>
            </w:r>
            <w:r w:rsidRPr="009743EA">
              <w:rPr>
                <w:rFonts w:ascii="Arial" w:eastAsia="Malgun Gothic" w:hAnsi="Arial"/>
                <w:b/>
                <w:color w:val="auto"/>
                <w:kern w:val="1"/>
                <w:sz w:val="18"/>
                <w:szCs w:val="20"/>
              </w:rPr>
              <w:t>no</w:t>
            </w:r>
            <w:r w:rsidR="005A3EEC" w:rsidRPr="009743EA">
              <w:rPr>
                <w:rFonts w:ascii="Arial" w:eastAsia="Malgun Gothic" w:hAnsi="Arial"/>
                <w:b/>
                <w:color w:val="auto"/>
                <w:kern w:val="1"/>
                <w:sz w:val="18"/>
                <w:szCs w:val="20"/>
              </w:rPr>
              <w:t xml:space="preserve"> </w:t>
            </w:r>
            <w:r w:rsidRPr="009743EA">
              <w:rPr>
                <w:rFonts w:ascii="Arial" w:eastAsia="Malgun Gothic" w:hAnsi="Arial"/>
                <w:b/>
                <w:color w:val="auto"/>
                <w:kern w:val="1"/>
                <w:sz w:val="18"/>
                <w:szCs w:val="20"/>
              </w:rPr>
              <w:t>RCN</w:t>
            </w:r>
            <w:r w:rsidR="005A3EEC" w:rsidRPr="009743EA">
              <w:rPr>
                <w:rFonts w:ascii="Arial" w:eastAsia="Malgun Gothic" w:hAnsi="Arial"/>
                <w:b/>
                <w:color w:val="auto"/>
                <w:kern w:val="1"/>
                <w:sz w:val="18"/>
                <w:szCs w:val="20"/>
              </w:rPr>
              <w:t xml:space="preserve"> </w:t>
            </w:r>
            <w:r w:rsidRPr="009743EA">
              <w:rPr>
                <w:rFonts w:ascii="Arial" w:eastAsia="Malgun Gothic" w:hAnsi="Arial"/>
                <w:b/>
                <w:color w:val="auto"/>
                <w:kern w:val="1"/>
                <w:sz w:val="18"/>
                <w:szCs w:val="20"/>
              </w:rPr>
              <w:t>or</w:t>
            </w:r>
          </w:p>
          <w:p w14:paraId="6D8CE442" w14:textId="77777777" w:rsidR="00C24EF4" w:rsidRPr="009743EA" w:rsidRDefault="00C24EF4" w:rsidP="005C72A8">
            <w:pPr>
              <w:pStyle w:val="Default"/>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RCN=1</w:t>
            </w:r>
            <w:r w:rsidR="005A3EEC" w:rsidRPr="009743EA">
              <w:rPr>
                <w:rFonts w:ascii="Arial" w:eastAsia="Malgun Gothic" w:hAnsi="Arial"/>
                <w:b/>
                <w:color w:val="auto"/>
                <w:kern w:val="1"/>
                <w:sz w:val="18"/>
                <w:szCs w:val="20"/>
              </w:rPr>
              <w:t xml:space="preserve"> </w:t>
            </w:r>
          </w:p>
          <w:p w14:paraId="511DBAF3" w14:textId="77777777" w:rsidR="00C24EF4" w:rsidRPr="009743EA" w:rsidRDefault="00C24EF4" w:rsidP="005C72A8">
            <w:pPr>
              <w:pStyle w:val="TAL"/>
              <w:snapToGrid w:val="0"/>
              <w:jc w:val="center"/>
              <w:rPr>
                <w:b/>
                <w:kern w:val="1"/>
              </w:rP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7C99E998" w14:textId="77777777" w:rsidR="00F716C5" w:rsidRPr="005A2D7C" w:rsidRDefault="00F716C5" w:rsidP="005A2D7C">
            <w:pPr>
              <w:pStyle w:val="TAL"/>
              <w:rPr>
                <w:rFonts w:eastAsia="Calibri Light"/>
              </w:rPr>
            </w:pPr>
          </w:p>
          <w:p w14:paraId="37A36CF2" w14:textId="77777777" w:rsidR="00C24EF4" w:rsidRPr="005A2D7C" w:rsidRDefault="00C24EF4" w:rsidP="005C72A8">
            <w:pPr>
              <w:pStyle w:val="NoSpacing"/>
              <w:ind w:left="284"/>
              <w:rPr>
                <w:rFonts w:ascii="Times New Roman" w:hAnsi="Times New Roman"/>
                <w:b/>
                <w:sz w:val="24"/>
                <w:lang w:val="en-GB"/>
              </w:rPr>
            </w:pPr>
            <w:r w:rsidRPr="005A2D7C">
              <w:rPr>
                <w:rFonts w:ascii="Times New Roman" w:hAnsi="Times New Roman"/>
                <w:b/>
                <w:sz w:val="24"/>
                <w:lang w:val="en-GB"/>
              </w:rPr>
              <w:t>API/SMD/CRE/001</w:t>
            </w:r>
          </w:p>
          <w:p w14:paraId="13975C27" w14:textId="77777777" w:rsidR="00C24EF4" w:rsidRPr="005A2D7C" w:rsidRDefault="00C24EF4" w:rsidP="005C72A8">
            <w:pPr>
              <w:pStyle w:val="NoSpacing"/>
              <w:ind w:left="284"/>
              <w:rPr>
                <w:rFonts w:ascii="Times New Roman" w:hAnsi="Times New Roman"/>
                <w:b/>
                <w:sz w:val="24"/>
                <w:lang w:val="en-GB"/>
              </w:rPr>
            </w:pPr>
            <w:r w:rsidRPr="005A2D7C">
              <w:rPr>
                <w:rFonts w:ascii="Times New Roman" w:hAnsi="Times New Roman"/>
                <w:b/>
                <w:sz w:val="24"/>
                <w:lang w:val="en-GB"/>
              </w:rPr>
              <w:t>API/SMD/CRE/001_RCN1</w:t>
            </w:r>
          </w:p>
          <w:p w14:paraId="30B70EA6" w14:textId="77777777" w:rsidR="00C24EF4" w:rsidRPr="009743EA" w:rsidRDefault="00C24EF4" w:rsidP="005C72A8">
            <w:pPr>
              <w:widowControl w:val="0"/>
              <w:overflowPunct/>
              <w:spacing w:after="0"/>
              <w:ind w:left="284"/>
              <w:jc w:val="both"/>
              <w:textAlignment w:val="auto"/>
              <w:rPr>
                <w:rFonts w:ascii="Arial" w:hAnsi="Arial"/>
                <w:b/>
                <w:color w:val="0070C0"/>
                <w:sz w:val="18"/>
              </w:rPr>
            </w:pPr>
          </w:p>
          <w:p w14:paraId="79B9BEE8" w14:textId="77777777" w:rsidR="00C24EF4" w:rsidRPr="009743EA" w:rsidRDefault="00C24EF4" w:rsidP="005C72A8">
            <w:pPr>
              <w:widowControl w:val="0"/>
              <w:overflowPunct/>
              <w:spacing w:after="0"/>
              <w:ind w:left="284"/>
              <w:jc w:val="both"/>
              <w:textAlignment w:val="auto"/>
              <w:rPr>
                <w:rFonts w:ascii="Arial" w:hAnsi="Arial"/>
                <w:b/>
                <w:color w:val="0070C0"/>
                <w:sz w:val="18"/>
              </w:rPr>
            </w:pPr>
            <w:r w:rsidRPr="009743EA">
              <w:rPr>
                <w:rFonts w:ascii="Arial" w:hAnsi="Arial"/>
                <w:b/>
                <w:color w:val="0070C0"/>
                <w:sz w:val="18"/>
              </w:rPr>
              <w:t>HTTP</w:t>
            </w:r>
            <w:r w:rsidR="005A3EEC" w:rsidRPr="009743EA">
              <w:rPr>
                <w:rFonts w:ascii="Arial" w:hAnsi="Arial"/>
                <w:b/>
                <w:color w:val="0070C0"/>
                <w:sz w:val="18"/>
              </w:rPr>
              <w:t xml:space="preserve"> </w:t>
            </w:r>
            <w:r w:rsidRPr="009743EA">
              <w:rPr>
                <w:rFonts w:ascii="Arial" w:hAnsi="Arial"/>
                <w:b/>
                <w:color w:val="0070C0"/>
                <w:sz w:val="18"/>
              </w:rPr>
              <w:t>Request:</w:t>
            </w:r>
          </w:p>
          <w:p w14:paraId="65DDCADB" w14:textId="77777777" w:rsidR="00C24EF4" w:rsidRPr="009743EA" w:rsidRDefault="00C24EF4" w:rsidP="005C72A8">
            <w:pPr>
              <w:pStyle w:val="TAL"/>
              <w:snapToGrid w:val="0"/>
              <w:ind w:left="284"/>
              <w:jc w:val="both"/>
              <w:rPr>
                <w:color w:val="0070C0"/>
              </w:rPr>
            </w:pPr>
          </w:p>
          <w:p w14:paraId="08BC2813" w14:textId="77777777" w:rsidR="00C24EF4" w:rsidRPr="009743EA" w:rsidRDefault="00C24EF4" w:rsidP="005C72A8">
            <w:pPr>
              <w:pStyle w:val="TAL"/>
              <w:snapToGrid w:val="0"/>
              <w:ind w:left="284"/>
              <w:jc w:val="both"/>
              <w:rPr>
                <w:color w:val="0070C0"/>
              </w:rPr>
            </w:pPr>
            <w:r w:rsidRPr="009743EA">
              <w:rPr>
                <w:color w:val="0070C0"/>
              </w:rPr>
              <w:t>POST</w:t>
            </w:r>
            <w:r w:rsidR="005A3EEC" w:rsidRPr="009743EA">
              <w:rPr>
                <w:color w:val="0070C0"/>
              </w:rPr>
              <w:t xml:space="preserve"> </w:t>
            </w:r>
            <w:r w:rsidRPr="009743EA">
              <w:rPr>
                <w:color w:val="0070C0"/>
              </w:rPr>
              <w:t>/mn-name/ae_sensor/cont_temp</w:t>
            </w:r>
            <w:r w:rsidR="005A3EEC" w:rsidRPr="009743EA">
              <w:rPr>
                <w:color w:val="0070C0"/>
              </w:rPr>
              <w:t xml:space="preserve"> </w:t>
            </w:r>
            <w:r w:rsidRPr="009743EA">
              <w:rPr>
                <w:color w:val="0070C0"/>
              </w:rPr>
              <w:t>HTTP/1.1</w:t>
            </w:r>
          </w:p>
          <w:p w14:paraId="355A25B0" w14:textId="77777777" w:rsidR="00C24EF4" w:rsidRPr="009743EA" w:rsidRDefault="00C24EF4" w:rsidP="005C72A8">
            <w:pPr>
              <w:pStyle w:val="TAL"/>
              <w:snapToGrid w:val="0"/>
              <w:ind w:left="284"/>
              <w:jc w:val="both"/>
              <w:rPr>
                <w:color w:val="0070C0"/>
              </w:rPr>
            </w:pPr>
            <w:r w:rsidRPr="009743EA">
              <w:rPr>
                <w:color w:val="0070C0"/>
              </w:rPr>
              <w:t>Host:</w:t>
            </w:r>
            <w:r w:rsidR="005A3EEC" w:rsidRPr="009743EA">
              <w:rPr>
                <w:color w:val="0070C0"/>
              </w:rPr>
              <w:t xml:space="preserve"> </w:t>
            </w:r>
            <w:r w:rsidRPr="009743EA">
              <w:rPr>
                <w:color w:val="0070C0"/>
              </w:rPr>
              <w:t>192.168.0.10:8282</w:t>
            </w:r>
          </w:p>
          <w:p w14:paraId="5E64A109" w14:textId="77777777" w:rsidR="00C24EF4" w:rsidRPr="00062C7A" w:rsidRDefault="00C24EF4" w:rsidP="005C72A8">
            <w:pPr>
              <w:pStyle w:val="TAL"/>
              <w:snapToGrid w:val="0"/>
              <w:ind w:left="284"/>
              <w:jc w:val="both"/>
              <w:rPr>
                <w:color w:val="0070C0"/>
                <w:lang w:val="fr-FR"/>
              </w:rPr>
            </w:pPr>
            <w:r w:rsidRPr="00062C7A">
              <w:rPr>
                <w:color w:val="0070C0"/>
                <w:lang w:val="fr-FR"/>
              </w:rPr>
              <w:t>X-M2M-Origin:</w:t>
            </w:r>
            <w:r w:rsidR="005A3EEC" w:rsidRPr="00062C7A">
              <w:rPr>
                <w:color w:val="0070C0"/>
                <w:lang w:val="fr-FR"/>
              </w:rPr>
              <w:t xml:space="preserve"> </w:t>
            </w:r>
            <w:r w:rsidRPr="00062C7A">
              <w:rPr>
                <w:color w:val="0070C0"/>
                <w:lang w:val="fr-FR"/>
              </w:rPr>
              <w:t>CAE0120180404T0830181405122857960960_cse01</w:t>
            </w:r>
          </w:p>
          <w:p w14:paraId="5582B6C7" w14:textId="77777777" w:rsidR="00C24EF4" w:rsidRPr="00062C7A" w:rsidRDefault="00C24EF4" w:rsidP="005C72A8">
            <w:pPr>
              <w:pStyle w:val="TAL"/>
              <w:snapToGrid w:val="0"/>
              <w:ind w:left="284"/>
              <w:jc w:val="both"/>
              <w:rPr>
                <w:color w:val="0070C0"/>
                <w:lang w:val="fr-FR"/>
              </w:rPr>
            </w:pPr>
            <w:r w:rsidRPr="00062C7A">
              <w:rPr>
                <w:color w:val="0070C0"/>
                <w:lang w:val="fr-FR"/>
              </w:rPr>
              <w:t>Content-Type:</w:t>
            </w:r>
            <w:r w:rsidR="005A3EEC" w:rsidRPr="00062C7A">
              <w:rPr>
                <w:color w:val="0070C0"/>
                <w:lang w:val="fr-FR"/>
              </w:rPr>
              <w:t xml:space="preserve"> </w:t>
            </w:r>
            <w:r w:rsidRPr="00062C7A">
              <w:rPr>
                <w:color w:val="0070C0"/>
                <w:lang w:val="fr-FR"/>
              </w:rPr>
              <w:t>application/json;ty=24</w:t>
            </w:r>
          </w:p>
          <w:p w14:paraId="12AAC856" w14:textId="77777777" w:rsidR="00C24EF4" w:rsidRPr="009743EA" w:rsidRDefault="00C24EF4" w:rsidP="005C72A8">
            <w:pPr>
              <w:pStyle w:val="TAL"/>
              <w:snapToGrid w:val="0"/>
              <w:ind w:left="284"/>
              <w:jc w:val="both"/>
              <w:rPr>
                <w:color w:val="0070C0"/>
              </w:rPr>
            </w:pPr>
            <w:r w:rsidRPr="009743EA">
              <w:rPr>
                <w:color w:val="0070C0"/>
              </w:rPr>
              <w:t>X-M2M-RI:</w:t>
            </w:r>
            <w:r w:rsidR="005A3EEC" w:rsidRPr="009743EA">
              <w:rPr>
                <w:color w:val="0070C0"/>
              </w:rPr>
              <w:t xml:space="preserve"> </w:t>
            </w:r>
            <w:r w:rsidRPr="009743EA">
              <w:rPr>
                <w:color w:val="0070C0"/>
              </w:rPr>
              <w:t>1234</w:t>
            </w:r>
          </w:p>
          <w:p w14:paraId="3CD44F21" w14:textId="77777777" w:rsidR="00FE5146" w:rsidRPr="009743EA" w:rsidRDefault="00FE5146" w:rsidP="00FE5146">
            <w:pPr>
              <w:widowControl w:val="0"/>
              <w:overflowPunct/>
              <w:spacing w:after="0"/>
              <w:ind w:left="284"/>
              <w:jc w:val="both"/>
              <w:textAlignment w:val="auto"/>
              <w:rPr>
                <w:color w:val="0070C0"/>
              </w:rPr>
            </w:pPr>
            <w:r w:rsidRPr="009743EA">
              <w:rPr>
                <w:rFonts w:ascii="Arial" w:hAnsi="Arial"/>
                <w:color w:val="0070C0"/>
                <w:sz w:val="18"/>
              </w:rPr>
              <w:t>X-M2M-RVI:</w:t>
            </w:r>
            <w:r w:rsidR="005A3EEC" w:rsidRPr="009743EA">
              <w:rPr>
                <w:rFonts w:ascii="Arial" w:hAnsi="Arial"/>
                <w:color w:val="0070C0"/>
                <w:sz w:val="18"/>
              </w:rPr>
              <w:t xml:space="preserve"> </w:t>
            </w:r>
            <w:r w:rsidRPr="009743EA">
              <w:rPr>
                <w:rFonts w:ascii="Arial" w:hAnsi="Arial"/>
                <w:color w:val="0070C0"/>
                <w:sz w:val="18"/>
              </w:rPr>
              <w:t>2a</w:t>
            </w:r>
          </w:p>
          <w:p w14:paraId="37EC6E32" w14:textId="77777777" w:rsidR="00C24EF4" w:rsidRPr="009743EA" w:rsidRDefault="00C24EF4" w:rsidP="005C72A8">
            <w:pPr>
              <w:pStyle w:val="TAL"/>
              <w:snapToGrid w:val="0"/>
              <w:ind w:left="284"/>
              <w:jc w:val="both"/>
              <w:rPr>
                <w:color w:val="0070C0"/>
              </w:rPr>
            </w:pPr>
          </w:p>
          <w:p w14:paraId="044C3967" w14:textId="77777777" w:rsidR="00C24EF4" w:rsidRPr="009743EA" w:rsidRDefault="00C24EF4" w:rsidP="005C72A8">
            <w:pPr>
              <w:pStyle w:val="NoSpacing"/>
              <w:ind w:left="284"/>
              <w:jc w:val="left"/>
              <w:rPr>
                <w:rFonts w:ascii="Arial" w:hAnsi="Arial"/>
                <w:color w:val="0070C0"/>
                <w:kern w:val="0"/>
                <w:sz w:val="18"/>
                <w:szCs w:val="20"/>
                <w:lang w:val="en-GB" w:eastAsia="en-US"/>
              </w:rPr>
            </w:pPr>
            <w:r w:rsidRPr="009743EA">
              <w:rPr>
                <w:rFonts w:ascii="Arial" w:hAnsi="Arial"/>
                <w:color w:val="0070C0"/>
                <w:kern w:val="0"/>
                <w:sz w:val="18"/>
                <w:szCs w:val="20"/>
                <w:lang w:val="en-GB" w:eastAsia="en-US"/>
              </w:rPr>
              <w:t>{</w:t>
            </w:r>
          </w:p>
          <w:p w14:paraId="7B42D199" w14:textId="77777777" w:rsidR="00C24EF4" w:rsidRPr="009743EA" w:rsidRDefault="005A3EEC" w:rsidP="005C72A8">
            <w:pPr>
              <w:pStyle w:val="NoSpacing"/>
              <w:ind w:left="284"/>
              <w:jc w:val="left"/>
              <w:rPr>
                <w:rFonts w:ascii="Arial" w:hAnsi="Arial"/>
                <w:color w:val="0070C0"/>
                <w:kern w:val="0"/>
                <w:sz w:val="18"/>
                <w:szCs w:val="20"/>
                <w:lang w:val="en-GB" w:eastAsia="en-US"/>
              </w:rPr>
            </w:pPr>
            <w:r w:rsidRPr="009743EA">
              <w:rPr>
                <w:rFonts w:ascii="Arial" w:hAnsi="Arial"/>
                <w:color w:val="0070C0"/>
                <w:kern w:val="0"/>
                <w:sz w:val="18"/>
                <w:szCs w:val="20"/>
                <w:lang w:val="en-GB" w:eastAsia="en-US"/>
              </w:rPr>
              <w:t xml:space="preserve">    </w:t>
            </w:r>
            <w:r w:rsidR="00C24EF4" w:rsidRPr="009743EA">
              <w:rPr>
                <w:rFonts w:ascii="Arial" w:hAnsi="Arial"/>
                <w:color w:val="0070C0"/>
                <w:kern w:val="0"/>
                <w:sz w:val="18"/>
                <w:szCs w:val="20"/>
                <w:lang w:val="en-GB" w:eastAsia="en-US"/>
              </w:rPr>
              <w:t>"m2m:smd"</w:t>
            </w:r>
            <w:r w:rsidRPr="009743EA">
              <w:rPr>
                <w:rFonts w:ascii="Arial" w:hAnsi="Arial"/>
                <w:color w:val="0070C0"/>
                <w:kern w:val="0"/>
                <w:sz w:val="18"/>
                <w:szCs w:val="20"/>
                <w:lang w:val="en-GB" w:eastAsia="en-US"/>
              </w:rPr>
              <w:t xml:space="preserve"> </w:t>
            </w:r>
            <w:r w:rsidR="00C24EF4" w:rsidRPr="009743EA">
              <w:rPr>
                <w:rFonts w:ascii="Arial" w:hAnsi="Arial"/>
                <w:color w:val="0070C0"/>
                <w:kern w:val="0"/>
                <w:sz w:val="18"/>
                <w:szCs w:val="20"/>
                <w:lang w:val="en-GB" w:eastAsia="en-US"/>
              </w:rPr>
              <w:t>:</w:t>
            </w:r>
            <w:r w:rsidRPr="009743EA">
              <w:rPr>
                <w:rFonts w:ascii="Arial" w:hAnsi="Arial"/>
                <w:color w:val="0070C0"/>
                <w:kern w:val="0"/>
                <w:sz w:val="18"/>
                <w:szCs w:val="20"/>
                <w:lang w:val="en-GB" w:eastAsia="en-US"/>
              </w:rPr>
              <w:t xml:space="preserve"> </w:t>
            </w:r>
            <w:r w:rsidR="00C24EF4" w:rsidRPr="009743EA">
              <w:rPr>
                <w:rFonts w:ascii="Arial" w:hAnsi="Arial"/>
                <w:color w:val="0070C0"/>
                <w:kern w:val="0"/>
                <w:sz w:val="18"/>
                <w:szCs w:val="20"/>
                <w:lang w:val="en-GB" w:eastAsia="en-US"/>
              </w:rPr>
              <w:t>{</w:t>
            </w:r>
          </w:p>
          <w:p w14:paraId="4D6FC8BA" w14:textId="77777777" w:rsidR="00C24EF4" w:rsidRPr="009743EA" w:rsidRDefault="005A3EEC" w:rsidP="005C72A8">
            <w:pPr>
              <w:pStyle w:val="NoSpacing"/>
              <w:ind w:left="284"/>
              <w:jc w:val="left"/>
              <w:rPr>
                <w:rFonts w:ascii="Arial" w:hAnsi="Arial"/>
                <w:color w:val="0070C0"/>
                <w:kern w:val="0"/>
                <w:sz w:val="18"/>
                <w:szCs w:val="20"/>
                <w:lang w:val="en-GB" w:eastAsia="en-US"/>
              </w:rPr>
            </w:pPr>
            <w:r w:rsidRPr="009743EA">
              <w:rPr>
                <w:rFonts w:ascii="Arial" w:hAnsi="Arial"/>
                <w:color w:val="0070C0"/>
                <w:kern w:val="0"/>
                <w:sz w:val="18"/>
                <w:szCs w:val="20"/>
                <w:lang w:val="en-GB" w:eastAsia="en-US"/>
              </w:rPr>
              <w:t xml:space="preserve">        </w:t>
            </w:r>
            <w:r w:rsidR="00C24EF4" w:rsidRPr="009743EA">
              <w:rPr>
                <w:rFonts w:ascii="Arial" w:hAnsi="Arial"/>
                <w:color w:val="0070C0"/>
                <w:kern w:val="0"/>
                <w:sz w:val="18"/>
                <w:szCs w:val="20"/>
                <w:lang w:val="en-GB" w:eastAsia="en-US"/>
              </w:rPr>
              <w:t>"dcrp"</w:t>
            </w:r>
            <w:r w:rsidR="00C24EF4" w:rsidRPr="009743EA">
              <w:rPr>
                <w:rFonts w:ascii="Arial" w:hAnsi="Arial"/>
                <w:color w:val="0070C0"/>
                <w:kern w:val="0"/>
                <w:sz w:val="18"/>
                <w:szCs w:val="20"/>
                <w:lang w:val="en-GB" w:eastAsia="en-US"/>
              </w:rPr>
              <w:tab/>
              <w:t>:</w:t>
            </w:r>
            <w:r w:rsidRPr="009743EA">
              <w:rPr>
                <w:rFonts w:ascii="Arial" w:hAnsi="Arial"/>
                <w:color w:val="0070C0"/>
                <w:kern w:val="0"/>
                <w:sz w:val="18"/>
                <w:szCs w:val="20"/>
                <w:lang w:val="en-GB" w:eastAsia="en-US"/>
              </w:rPr>
              <w:t xml:space="preserve"> </w:t>
            </w:r>
            <w:r w:rsidR="00C24EF4" w:rsidRPr="009743EA">
              <w:rPr>
                <w:rFonts w:ascii="Arial" w:hAnsi="Arial"/>
                <w:color w:val="0070C0"/>
                <w:kern w:val="0"/>
                <w:sz w:val="18"/>
                <w:szCs w:val="20"/>
                <w:lang w:val="en-GB" w:eastAsia="en-US"/>
              </w:rPr>
              <w:t>"application/rdf+xml:1",</w:t>
            </w:r>
          </w:p>
          <w:p w14:paraId="54746202" w14:textId="77777777" w:rsidR="00C24EF4" w:rsidRPr="009743EA" w:rsidRDefault="005A3EEC" w:rsidP="005C72A8">
            <w:pPr>
              <w:pStyle w:val="NoSpacing"/>
              <w:ind w:left="284"/>
              <w:jc w:val="left"/>
              <w:rPr>
                <w:rFonts w:ascii="Arial" w:hAnsi="Arial"/>
                <w:color w:val="0070C0"/>
                <w:kern w:val="0"/>
                <w:sz w:val="18"/>
                <w:szCs w:val="20"/>
                <w:lang w:val="en-GB" w:eastAsia="en-US"/>
              </w:rPr>
            </w:pPr>
            <w:r w:rsidRPr="009743EA">
              <w:rPr>
                <w:rFonts w:ascii="Arial" w:hAnsi="Arial"/>
                <w:color w:val="0070C0"/>
                <w:kern w:val="0"/>
                <w:sz w:val="18"/>
                <w:szCs w:val="20"/>
                <w:lang w:val="en-GB" w:eastAsia="en-US"/>
              </w:rPr>
              <w:t xml:space="preserve">        </w:t>
            </w:r>
            <w:r w:rsidR="00C24EF4" w:rsidRPr="009743EA">
              <w:rPr>
                <w:rFonts w:ascii="Arial" w:hAnsi="Arial"/>
                <w:color w:val="0070C0"/>
                <w:kern w:val="0"/>
                <w:sz w:val="18"/>
                <w:szCs w:val="20"/>
                <w:lang w:val="en-GB" w:eastAsia="en-US"/>
              </w:rPr>
              <w:t>"rn"</w:t>
            </w:r>
            <w:r w:rsidR="00C24EF4" w:rsidRPr="009743EA">
              <w:rPr>
                <w:rFonts w:ascii="Arial" w:hAnsi="Arial"/>
                <w:color w:val="0070C0"/>
                <w:kern w:val="0"/>
                <w:sz w:val="18"/>
                <w:szCs w:val="20"/>
                <w:lang w:val="en-GB" w:eastAsia="en-US"/>
              </w:rPr>
              <w:tab/>
              <w:t>:</w:t>
            </w:r>
            <w:r w:rsidRPr="009743EA">
              <w:rPr>
                <w:rFonts w:ascii="Arial" w:hAnsi="Arial"/>
                <w:color w:val="0070C0"/>
                <w:kern w:val="0"/>
                <w:sz w:val="18"/>
                <w:szCs w:val="20"/>
                <w:lang w:val="en-GB" w:eastAsia="en-US"/>
              </w:rPr>
              <w:t xml:space="preserve"> </w:t>
            </w:r>
            <w:r w:rsidR="00C24EF4" w:rsidRPr="009743EA">
              <w:rPr>
                <w:rFonts w:ascii="Arial" w:hAnsi="Arial"/>
                <w:color w:val="0070C0"/>
                <w:kern w:val="0"/>
                <w:sz w:val="18"/>
                <w:szCs w:val="20"/>
                <w:lang w:val="en-GB" w:eastAsia="en-US"/>
              </w:rPr>
              <w:t>"semantic_describer",</w:t>
            </w:r>
          </w:p>
          <w:p w14:paraId="0FE0C9C9" w14:textId="77777777" w:rsidR="00C24EF4" w:rsidRPr="009743EA" w:rsidRDefault="005A3EEC" w:rsidP="005C72A8">
            <w:pPr>
              <w:pStyle w:val="NoSpacing"/>
              <w:ind w:left="284"/>
              <w:jc w:val="left"/>
              <w:rPr>
                <w:rFonts w:ascii="Arial" w:hAnsi="Arial"/>
                <w:color w:val="0070C0"/>
                <w:kern w:val="0"/>
                <w:sz w:val="18"/>
                <w:szCs w:val="20"/>
                <w:lang w:val="en-GB" w:eastAsia="en-US"/>
              </w:rPr>
            </w:pPr>
            <w:r w:rsidRPr="009743EA">
              <w:rPr>
                <w:rFonts w:ascii="Arial" w:hAnsi="Arial"/>
                <w:color w:val="0070C0"/>
                <w:kern w:val="0"/>
                <w:sz w:val="18"/>
                <w:szCs w:val="20"/>
                <w:lang w:val="en-GB" w:eastAsia="en-US"/>
              </w:rPr>
              <w:t xml:space="preserve">        </w:t>
            </w:r>
            <w:r w:rsidR="00C24EF4" w:rsidRPr="009743EA">
              <w:rPr>
                <w:rFonts w:ascii="Arial" w:hAnsi="Arial"/>
                <w:color w:val="0070C0"/>
                <w:kern w:val="0"/>
                <w:sz w:val="18"/>
                <w:szCs w:val="20"/>
                <w:lang w:val="en-GB" w:eastAsia="en-US"/>
              </w:rPr>
              <w:t>"dsr":</w:t>
            </w:r>
            <w:r w:rsidRPr="009743EA">
              <w:rPr>
                <w:rFonts w:ascii="Arial" w:hAnsi="Arial"/>
                <w:color w:val="0070C0"/>
                <w:kern w:val="0"/>
                <w:sz w:val="18"/>
                <w:szCs w:val="20"/>
                <w:lang w:val="en-GB" w:eastAsia="en-US"/>
              </w:rPr>
              <w:t xml:space="preserve"> </w:t>
            </w:r>
            <w:r w:rsidR="00C24EF4" w:rsidRPr="009743EA">
              <w:rPr>
                <w:rFonts w:ascii="Arial" w:hAnsi="Arial"/>
                <w:color w:val="0070C0"/>
                <w:kern w:val="0"/>
                <w:sz w:val="18"/>
                <w:szCs w:val="20"/>
                <w:lang w:val="en-GB" w:eastAsia="en-US"/>
              </w:rPr>
              <w:t>"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"</w:t>
            </w:r>
          </w:p>
          <w:p w14:paraId="3DA9DC71" w14:textId="77777777" w:rsidR="00C24EF4" w:rsidRPr="009743EA" w:rsidRDefault="005A3EEC" w:rsidP="005C72A8">
            <w:pPr>
              <w:pStyle w:val="NoSpacing"/>
              <w:ind w:left="284"/>
              <w:jc w:val="left"/>
              <w:rPr>
                <w:rFonts w:ascii="Arial" w:hAnsi="Arial"/>
                <w:color w:val="0070C0"/>
                <w:kern w:val="0"/>
                <w:sz w:val="18"/>
                <w:szCs w:val="20"/>
                <w:lang w:val="en-GB" w:eastAsia="en-US"/>
              </w:rPr>
            </w:pPr>
            <w:r w:rsidRPr="009743EA">
              <w:rPr>
                <w:rFonts w:ascii="Arial" w:hAnsi="Arial"/>
                <w:color w:val="0070C0"/>
                <w:kern w:val="0"/>
                <w:sz w:val="18"/>
                <w:szCs w:val="20"/>
                <w:lang w:val="en-GB" w:eastAsia="en-US"/>
              </w:rPr>
              <w:t xml:space="preserve">    </w:t>
            </w:r>
            <w:r w:rsidR="00C24EF4" w:rsidRPr="009743EA">
              <w:rPr>
                <w:rFonts w:ascii="Arial" w:hAnsi="Arial"/>
                <w:color w:val="0070C0"/>
                <w:kern w:val="0"/>
                <w:sz w:val="18"/>
                <w:szCs w:val="20"/>
                <w:lang w:val="en-GB" w:eastAsia="en-US"/>
              </w:rPr>
              <w:t>}</w:t>
            </w:r>
          </w:p>
          <w:p w14:paraId="387AAC46" w14:textId="77777777" w:rsidR="00C24EF4" w:rsidRPr="009743EA" w:rsidRDefault="00C24EF4" w:rsidP="005C72A8">
            <w:pPr>
              <w:pStyle w:val="NoSpacing"/>
              <w:ind w:left="284"/>
              <w:jc w:val="left"/>
              <w:rPr>
                <w:rFonts w:ascii="Arial" w:hAnsi="Arial"/>
                <w:color w:val="0070C0"/>
                <w:kern w:val="0"/>
                <w:sz w:val="18"/>
                <w:szCs w:val="20"/>
                <w:lang w:val="en-GB" w:eastAsia="en-US"/>
              </w:rPr>
            </w:pPr>
            <w:r w:rsidRPr="009743EA">
              <w:rPr>
                <w:rFonts w:ascii="Arial" w:hAnsi="Arial"/>
                <w:color w:val="0070C0"/>
                <w:kern w:val="0"/>
                <w:sz w:val="18"/>
                <w:szCs w:val="20"/>
                <w:lang w:val="en-GB" w:eastAsia="en-US"/>
              </w:rPr>
              <w:t>}</w:t>
            </w:r>
          </w:p>
          <w:p w14:paraId="552FCF5F" w14:textId="77777777" w:rsidR="00C24EF4" w:rsidRPr="009743EA" w:rsidRDefault="00C24EF4" w:rsidP="005C72A8">
            <w:pPr>
              <w:pStyle w:val="TAL"/>
              <w:snapToGrid w:val="0"/>
              <w:ind w:left="284"/>
              <w:jc w:val="both"/>
              <w:rPr>
                <w:color w:val="0070C0"/>
              </w:rPr>
            </w:pPr>
          </w:p>
          <w:p w14:paraId="26335677" w14:textId="77777777" w:rsidR="00FE5146" w:rsidRPr="009743EA" w:rsidRDefault="00FE5146" w:rsidP="005C72A8">
            <w:pPr>
              <w:pStyle w:val="TAL"/>
              <w:snapToGrid w:val="0"/>
              <w:ind w:left="284"/>
              <w:jc w:val="both"/>
              <w:rPr>
                <w:color w:val="0070C0"/>
              </w:rPr>
            </w:pPr>
          </w:p>
          <w:p w14:paraId="1A88DCBD" w14:textId="77777777" w:rsidR="00C24EF4" w:rsidRPr="009743EA" w:rsidRDefault="00C24EF4" w:rsidP="005C72A8">
            <w:pPr>
              <w:widowControl w:val="0"/>
              <w:overflowPunct/>
              <w:spacing w:after="0"/>
              <w:ind w:left="284"/>
              <w:jc w:val="both"/>
              <w:textAlignment w:val="auto"/>
              <w:rPr>
                <w:rFonts w:ascii="Arial" w:hAnsi="Arial"/>
                <w:b/>
                <w:color w:val="0070C0"/>
                <w:sz w:val="18"/>
              </w:rPr>
            </w:pPr>
            <w:r w:rsidRPr="009743EA">
              <w:rPr>
                <w:rFonts w:ascii="Arial" w:hAnsi="Arial"/>
                <w:b/>
                <w:color w:val="0070C0"/>
                <w:sz w:val="18"/>
              </w:rPr>
              <w:t>HTTP</w:t>
            </w:r>
            <w:r w:rsidR="005A3EEC" w:rsidRPr="009743EA">
              <w:rPr>
                <w:rFonts w:ascii="Arial" w:hAnsi="Arial"/>
                <w:b/>
                <w:color w:val="0070C0"/>
                <w:sz w:val="18"/>
              </w:rPr>
              <w:t xml:space="preserve"> </w:t>
            </w:r>
            <w:r w:rsidRPr="009743EA">
              <w:rPr>
                <w:rFonts w:ascii="Arial" w:hAnsi="Arial"/>
                <w:b/>
                <w:color w:val="0070C0"/>
                <w:sz w:val="18"/>
              </w:rPr>
              <w:t>Response:</w:t>
            </w:r>
          </w:p>
          <w:p w14:paraId="0F88F968" w14:textId="77777777" w:rsidR="00C24EF4" w:rsidRPr="009743EA" w:rsidRDefault="00C24EF4" w:rsidP="005C72A8">
            <w:pPr>
              <w:widowControl w:val="0"/>
              <w:overflowPunct/>
              <w:spacing w:after="0"/>
              <w:ind w:left="284"/>
              <w:textAlignment w:val="auto"/>
              <w:rPr>
                <w:rFonts w:ascii="Arial" w:hAnsi="Arial"/>
                <w:color w:val="0070C0"/>
                <w:sz w:val="18"/>
              </w:rPr>
            </w:pPr>
          </w:p>
          <w:p w14:paraId="14D4CDD8" w14:textId="77777777" w:rsidR="00C24EF4" w:rsidRPr="009743EA" w:rsidRDefault="00C24EF4" w:rsidP="005C72A8">
            <w:pPr>
              <w:widowControl w:val="0"/>
              <w:overflowPunct/>
              <w:spacing w:after="0"/>
              <w:ind w:left="284"/>
              <w:textAlignment w:val="auto"/>
              <w:rPr>
                <w:rFonts w:ascii="Arial" w:hAnsi="Arial"/>
                <w:color w:val="0070C0"/>
                <w:sz w:val="18"/>
              </w:rPr>
            </w:pPr>
            <w:r w:rsidRPr="009743EA">
              <w:rPr>
                <w:rFonts w:ascii="Arial" w:hAnsi="Arial"/>
                <w:color w:val="0070C0"/>
                <w:sz w:val="18"/>
              </w:rPr>
              <w:t>201</w:t>
            </w:r>
            <w:r w:rsidR="005A3EEC" w:rsidRPr="009743EA">
              <w:rPr>
                <w:rFonts w:ascii="Arial" w:hAnsi="Arial"/>
                <w:color w:val="0070C0"/>
                <w:sz w:val="18"/>
              </w:rPr>
              <w:t xml:space="preserve"> </w:t>
            </w:r>
            <w:r w:rsidRPr="009743EA">
              <w:rPr>
                <w:rFonts w:ascii="Arial" w:hAnsi="Arial"/>
                <w:color w:val="0070C0"/>
                <w:sz w:val="18"/>
              </w:rPr>
              <w:t>Created</w:t>
            </w:r>
          </w:p>
          <w:p w14:paraId="42E9A0C0" w14:textId="77777777" w:rsidR="00C24EF4" w:rsidRPr="009743EA" w:rsidRDefault="00C24EF4" w:rsidP="005C72A8">
            <w:pPr>
              <w:pStyle w:val="TAL"/>
              <w:snapToGrid w:val="0"/>
              <w:ind w:left="284"/>
              <w:jc w:val="both"/>
              <w:rPr>
                <w:color w:val="0070C0"/>
              </w:rPr>
            </w:pPr>
            <w:r w:rsidRPr="009743EA">
              <w:rPr>
                <w:color w:val="0070C0"/>
              </w:rPr>
              <w:t>Content-Length:3480</w:t>
            </w:r>
            <w:r w:rsidR="005A3EEC" w:rsidRPr="009743EA">
              <w:rPr>
                <w:color w:val="0070C0"/>
              </w:rPr>
              <w:t xml:space="preserve"> </w:t>
            </w:r>
          </w:p>
          <w:p w14:paraId="17C8B1F4" w14:textId="77777777" w:rsidR="00C24EF4" w:rsidRPr="00062C7A" w:rsidRDefault="00C24EF4" w:rsidP="005C72A8">
            <w:pPr>
              <w:pStyle w:val="TAL"/>
              <w:snapToGrid w:val="0"/>
              <w:ind w:left="284"/>
              <w:jc w:val="both"/>
              <w:rPr>
                <w:color w:val="0070C0"/>
                <w:lang w:val="fr-FR"/>
              </w:rPr>
            </w:pPr>
            <w:r w:rsidRPr="00062C7A">
              <w:rPr>
                <w:color w:val="0070C0"/>
                <w:lang w:val="fr-FR"/>
              </w:rPr>
              <w:t>Content-Location:/mnID/smd20180413T1256011400030218380800_cse01</w:t>
            </w:r>
          </w:p>
          <w:p w14:paraId="095FAD11" w14:textId="77777777" w:rsidR="00C24EF4" w:rsidRPr="00062C7A" w:rsidRDefault="00C24EF4" w:rsidP="005C72A8">
            <w:pPr>
              <w:pStyle w:val="TAL"/>
              <w:snapToGrid w:val="0"/>
              <w:ind w:left="284"/>
              <w:jc w:val="both"/>
              <w:rPr>
                <w:color w:val="0070C0"/>
                <w:lang w:val="fr-FR"/>
              </w:rPr>
            </w:pPr>
            <w:r w:rsidRPr="00062C7A">
              <w:rPr>
                <w:color w:val="0070C0"/>
                <w:lang w:val="fr-FR"/>
              </w:rPr>
              <w:t>Content-Type:application/json</w:t>
            </w:r>
          </w:p>
          <w:p w14:paraId="367F2D55" w14:textId="77777777" w:rsidR="00C24EF4" w:rsidRPr="009743EA" w:rsidRDefault="00C24EF4" w:rsidP="005C72A8">
            <w:pPr>
              <w:pStyle w:val="TAL"/>
              <w:snapToGrid w:val="0"/>
              <w:ind w:left="284"/>
              <w:jc w:val="both"/>
              <w:rPr>
                <w:color w:val="0070C0"/>
              </w:rPr>
            </w:pPr>
            <w:r w:rsidRPr="009743EA">
              <w:rPr>
                <w:color w:val="0070C0"/>
              </w:rPr>
              <w:t>X-M2M-RI:1234</w:t>
            </w:r>
          </w:p>
          <w:p w14:paraId="47FAECA5" w14:textId="77777777" w:rsidR="00FE5146" w:rsidRPr="009743EA" w:rsidRDefault="00FE5146" w:rsidP="00FE5146">
            <w:pPr>
              <w:widowControl w:val="0"/>
              <w:overflowPunct/>
              <w:spacing w:after="0"/>
              <w:ind w:left="284"/>
              <w:jc w:val="both"/>
              <w:textAlignment w:val="auto"/>
              <w:rPr>
                <w:color w:val="0070C0"/>
              </w:rPr>
            </w:pPr>
            <w:r w:rsidRPr="009743EA">
              <w:rPr>
                <w:rFonts w:ascii="Arial" w:hAnsi="Arial"/>
                <w:color w:val="0070C0"/>
                <w:sz w:val="18"/>
              </w:rPr>
              <w:t>X-M2M-RVI:</w:t>
            </w:r>
            <w:r w:rsidR="005A3EEC" w:rsidRPr="009743EA">
              <w:rPr>
                <w:rFonts w:ascii="Arial" w:hAnsi="Arial"/>
                <w:color w:val="0070C0"/>
                <w:sz w:val="18"/>
              </w:rPr>
              <w:t xml:space="preserve"> </w:t>
            </w:r>
            <w:r w:rsidRPr="009743EA">
              <w:rPr>
                <w:rFonts w:ascii="Arial" w:hAnsi="Arial"/>
                <w:color w:val="0070C0"/>
                <w:sz w:val="18"/>
              </w:rPr>
              <w:t>2a</w:t>
            </w:r>
          </w:p>
          <w:p w14:paraId="00555CD2" w14:textId="77777777" w:rsidR="00C24EF4" w:rsidRPr="009743EA" w:rsidRDefault="00C24EF4" w:rsidP="005C72A8">
            <w:pPr>
              <w:pStyle w:val="TAL"/>
              <w:snapToGrid w:val="0"/>
              <w:ind w:left="284"/>
              <w:rPr>
                <w:color w:val="0070C0"/>
              </w:rPr>
            </w:pPr>
            <w:r w:rsidRPr="009743EA">
              <w:rPr>
                <w:color w:val="0070C0"/>
              </w:rPr>
              <w:t>X-M2M-RSC:2001</w:t>
            </w:r>
          </w:p>
          <w:p w14:paraId="65D6A6D3" w14:textId="77777777" w:rsidR="00C24EF4" w:rsidRPr="009743EA" w:rsidRDefault="00C24EF4" w:rsidP="005C72A8">
            <w:pPr>
              <w:pStyle w:val="TAL"/>
              <w:snapToGrid w:val="0"/>
              <w:ind w:left="284"/>
              <w:rPr>
                <w:color w:val="0070C0"/>
              </w:rPr>
            </w:pPr>
          </w:p>
          <w:p w14:paraId="76CAD1E1" w14:textId="77777777" w:rsidR="00C24EF4" w:rsidRPr="009743EA" w:rsidRDefault="00C24EF4" w:rsidP="005C72A8">
            <w:pPr>
              <w:pStyle w:val="TAL"/>
              <w:snapToGrid w:val="0"/>
              <w:ind w:left="284"/>
              <w:jc w:val="both"/>
              <w:rPr>
                <w:color w:val="0070C0"/>
              </w:rPr>
            </w:pPr>
            <w:r w:rsidRPr="009743EA">
              <w:rPr>
                <w:color w:val="0070C0"/>
              </w:rPr>
              <w:t>{</w:t>
            </w:r>
          </w:p>
          <w:p w14:paraId="5DE29C2C" w14:textId="77777777" w:rsidR="00C24EF4" w:rsidRPr="009743EA" w:rsidRDefault="005A3EEC" w:rsidP="005C72A8">
            <w:pPr>
              <w:pStyle w:val="TAL"/>
              <w:snapToGrid w:val="0"/>
              <w:ind w:left="284"/>
              <w:jc w:val="both"/>
              <w:rPr>
                <w:color w:val="0070C0"/>
              </w:rPr>
            </w:pPr>
            <w:r w:rsidRPr="009743EA">
              <w:rPr>
                <w:color w:val="0070C0"/>
              </w:rPr>
              <w:t xml:space="preserve">    </w:t>
            </w:r>
            <w:r w:rsidR="00C24EF4" w:rsidRPr="009743EA">
              <w:rPr>
                <w:color w:val="0070C0"/>
              </w:rPr>
              <w:t>"m2m:smd":</w:t>
            </w:r>
            <w:r w:rsidRPr="009743EA">
              <w:rPr>
                <w:color w:val="0070C0"/>
              </w:rPr>
              <w:t xml:space="preserve"> </w:t>
            </w:r>
            <w:r w:rsidR="00C24EF4" w:rsidRPr="009743EA">
              <w:rPr>
                <w:color w:val="0070C0"/>
              </w:rPr>
              <w:t>{</w:t>
            </w:r>
          </w:p>
          <w:p w14:paraId="598E3281" w14:textId="77777777" w:rsidR="00C24EF4" w:rsidRPr="00325791" w:rsidRDefault="005A3EEC" w:rsidP="005C72A8">
            <w:pPr>
              <w:pStyle w:val="TAL"/>
              <w:snapToGrid w:val="0"/>
              <w:ind w:left="284"/>
              <w:jc w:val="both"/>
              <w:rPr>
                <w:color w:val="0070C0"/>
                <w:lang w:val="fr-FR"/>
              </w:rPr>
            </w:pPr>
            <w:r w:rsidRPr="009743EA">
              <w:rPr>
                <w:color w:val="0070C0"/>
              </w:rPr>
              <w:t xml:space="preserve">        </w:t>
            </w:r>
            <w:r w:rsidR="00C24EF4" w:rsidRPr="00325791">
              <w:rPr>
                <w:color w:val="0070C0"/>
                <w:lang w:val="fr-FR"/>
              </w:rPr>
              <w:t>"ct":</w:t>
            </w:r>
            <w:r w:rsidRPr="00325791">
              <w:rPr>
                <w:color w:val="0070C0"/>
                <w:lang w:val="fr-FR"/>
              </w:rPr>
              <w:t xml:space="preserve"> </w:t>
            </w:r>
            <w:r w:rsidR="00C24EF4" w:rsidRPr="00325791">
              <w:rPr>
                <w:color w:val="0070C0"/>
                <w:lang w:val="fr-FR"/>
              </w:rPr>
              <w:t>"20180413T125601",</w:t>
            </w:r>
          </w:p>
          <w:p w14:paraId="3F3455A1" w14:textId="77777777" w:rsidR="00C24EF4" w:rsidRPr="00325791" w:rsidRDefault="005A3EEC" w:rsidP="005C72A8">
            <w:pPr>
              <w:pStyle w:val="TAL"/>
              <w:snapToGrid w:val="0"/>
              <w:ind w:left="284"/>
              <w:jc w:val="both"/>
              <w:rPr>
                <w:color w:val="0070C0"/>
                <w:lang w:val="fr-FR"/>
              </w:rPr>
            </w:pPr>
            <w:r w:rsidRPr="00325791">
              <w:rPr>
                <w:color w:val="0070C0"/>
                <w:lang w:val="fr-FR"/>
              </w:rPr>
              <w:t xml:space="preserve">        </w:t>
            </w:r>
            <w:r w:rsidR="00C24EF4" w:rsidRPr="00325791">
              <w:rPr>
                <w:color w:val="0070C0"/>
                <w:lang w:val="fr-FR"/>
              </w:rPr>
              <w:t>"dcrp":</w:t>
            </w:r>
            <w:r w:rsidRPr="00325791">
              <w:rPr>
                <w:color w:val="0070C0"/>
                <w:lang w:val="fr-FR"/>
              </w:rPr>
              <w:t xml:space="preserve"> </w:t>
            </w:r>
            <w:r w:rsidR="00C24EF4" w:rsidRPr="00325791">
              <w:rPr>
                <w:color w:val="0070C0"/>
                <w:lang w:val="fr-FR"/>
              </w:rPr>
              <w:t>"application/rdf+xml:1",</w:t>
            </w:r>
          </w:p>
          <w:p w14:paraId="55C5E85D" w14:textId="77777777" w:rsidR="00C24EF4" w:rsidRPr="00325791" w:rsidRDefault="005A3EEC" w:rsidP="005C72A8">
            <w:pPr>
              <w:pStyle w:val="TAL"/>
              <w:snapToGrid w:val="0"/>
              <w:ind w:left="284"/>
              <w:jc w:val="both"/>
              <w:rPr>
                <w:color w:val="0070C0"/>
                <w:lang w:val="fr-FR"/>
              </w:rPr>
            </w:pPr>
            <w:r w:rsidRPr="00325791">
              <w:rPr>
                <w:color w:val="0070C0"/>
                <w:lang w:val="fr-FR"/>
              </w:rPr>
              <w:t xml:space="preserve">        </w:t>
            </w:r>
            <w:r w:rsidR="00C24EF4" w:rsidRPr="00325791">
              <w:rPr>
                <w:color w:val="0070C0"/>
                <w:lang w:val="fr-FR"/>
              </w:rPr>
              <w:t>"dsp":</w:t>
            </w:r>
            <w:r w:rsidRPr="00325791">
              <w:rPr>
                <w:color w:val="0070C0"/>
                <w:lang w:val="fr-FR"/>
              </w:rPr>
              <w:t xml:space="preserve"> </w:t>
            </w:r>
            <w:r w:rsidR="00C24EF4" w:rsidRPr="00325791">
              <w:rPr>
                <w:color w:val="0070C0"/>
                <w:lang w:val="fr-FR"/>
              </w:rPr>
              <w:t>"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",</w:t>
            </w:r>
          </w:p>
          <w:p w14:paraId="247020B0" w14:textId="77777777" w:rsidR="00C24EF4" w:rsidRPr="00325791" w:rsidRDefault="005A3EEC" w:rsidP="005C72A8">
            <w:pPr>
              <w:pStyle w:val="TAL"/>
              <w:snapToGrid w:val="0"/>
              <w:ind w:left="284"/>
              <w:jc w:val="both"/>
              <w:rPr>
                <w:color w:val="0070C0"/>
                <w:lang w:val="fr-FR"/>
              </w:rPr>
            </w:pPr>
            <w:r w:rsidRPr="00325791">
              <w:rPr>
                <w:color w:val="0070C0"/>
                <w:lang w:val="fr-FR"/>
              </w:rPr>
              <w:t xml:space="preserve">        </w:t>
            </w:r>
            <w:r w:rsidR="00C24EF4" w:rsidRPr="00325791">
              <w:rPr>
                <w:color w:val="0070C0"/>
                <w:lang w:val="fr-FR"/>
              </w:rPr>
              <w:t>"et":</w:t>
            </w:r>
            <w:r w:rsidRPr="00325791">
              <w:rPr>
                <w:color w:val="0070C0"/>
                <w:lang w:val="fr-FR"/>
              </w:rPr>
              <w:t xml:space="preserve"> </w:t>
            </w:r>
            <w:r w:rsidR="00C24EF4" w:rsidRPr="00325791">
              <w:rPr>
                <w:color w:val="0070C0"/>
                <w:lang w:val="fr-FR"/>
              </w:rPr>
              <w:t>"99991231T235959",</w:t>
            </w:r>
          </w:p>
          <w:p w14:paraId="7CA2BECD" w14:textId="77777777" w:rsidR="00C24EF4" w:rsidRPr="00325791" w:rsidRDefault="005A3EEC" w:rsidP="005C72A8">
            <w:pPr>
              <w:pStyle w:val="TAL"/>
              <w:snapToGrid w:val="0"/>
              <w:ind w:left="284"/>
              <w:jc w:val="both"/>
              <w:rPr>
                <w:color w:val="0070C0"/>
                <w:lang w:val="fr-FR"/>
              </w:rPr>
            </w:pPr>
            <w:r w:rsidRPr="00325791">
              <w:rPr>
                <w:color w:val="0070C0"/>
                <w:lang w:val="fr-FR"/>
              </w:rPr>
              <w:t xml:space="preserve">        </w:t>
            </w:r>
            <w:r w:rsidR="00C24EF4" w:rsidRPr="00325791">
              <w:rPr>
                <w:color w:val="0070C0"/>
                <w:lang w:val="fr-FR"/>
              </w:rPr>
              <w:t>"lt":</w:t>
            </w:r>
            <w:r w:rsidRPr="00325791">
              <w:rPr>
                <w:color w:val="0070C0"/>
                <w:lang w:val="fr-FR"/>
              </w:rPr>
              <w:t xml:space="preserve"> </w:t>
            </w:r>
            <w:r w:rsidR="00C24EF4" w:rsidRPr="00325791">
              <w:rPr>
                <w:color w:val="0070C0"/>
                <w:lang w:val="fr-FR"/>
              </w:rPr>
              <w:t>"20180413T125601",</w:t>
            </w:r>
          </w:p>
          <w:p w14:paraId="0A7EA787" w14:textId="77777777" w:rsidR="00C24EF4" w:rsidRPr="00325791" w:rsidRDefault="005A3EEC" w:rsidP="005C72A8">
            <w:pPr>
              <w:pStyle w:val="TAL"/>
              <w:snapToGrid w:val="0"/>
              <w:ind w:left="284"/>
              <w:jc w:val="both"/>
              <w:rPr>
                <w:color w:val="0070C0"/>
                <w:lang w:val="fr-FR"/>
              </w:rPr>
            </w:pPr>
            <w:r w:rsidRPr="00325791">
              <w:rPr>
                <w:color w:val="0070C0"/>
                <w:lang w:val="fr-FR"/>
              </w:rPr>
              <w:t xml:space="preserve">        </w:t>
            </w:r>
            <w:r w:rsidR="00C24EF4" w:rsidRPr="00325791">
              <w:rPr>
                <w:color w:val="0070C0"/>
                <w:lang w:val="fr-FR"/>
              </w:rPr>
              <w:t>"or":</w:t>
            </w:r>
            <w:r w:rsidRPr="00325791">
              <w:rPr>
                <w:color w:val="0070C0"/>
                <w:lang w:val="fr-FR"/>
              </w:rPr>
              <w:t xml:space="preserve"> </w:t>
            </w:r>
            <w:r w:rsidR="00C24EF4" w:rsidRPr="00325791">
              <w:rPr>
                <w:color w:val="0070C0"/>
                <w:lang w:val="fr-FR"/>
              </w:rPr>
              <w:t>"http://www.onem2m.org/ontology/temperature_example",</w:t>
            </w:r>
          </w:p>
          <w:p w14:paraId="37ED8CA2" w14:textId="77777777" w:rsidR="00C24EF4" w:rsidRPr="00325791" w:rsidRDefault="005A3EEC" w:rsidP="005C72A8">
            <w:pPr>
              <w:pStyle w:val="TAL"/>
              <w:snapToGrid w:val="0"/>
              <w:ind w:left="284"/>
              <w:jc w:val="both"/>
              <w:rPr>
                <w:color w:val="0070C0"/>
                <w:lang w:val="fr-FR"/>
              </w:rPr>
            </w:pPr>
            <w:r w:rsidRPr="00325791">
              <w:rPr>
                <w:color w:val="0070C0"/>
                <w:lang w:val="fr-FR"/>
              </w:rPr>
              <w:t xml:space="preserve">        </w:t>
            </w:r>
            <w:r w:rsidR="00C24EF4" w:rsidRPr="00325791">
              <w:rPr>
                <w:color w:val="0070C0"/>
                <w:lang w:val="fr-FR"/>
              </w:rPr>
              <w:t>"pi":</w:t>
            </w:r>
            <w:r w:rsidRPr="00325791">
              <w:rPr>
                <w:color w:val="0070C0"/>
                <w:lang w:val="fr-FR"/>
              </w:rPr>
              <w:t xml:space="preserve"> </w:t>
            </w:r>
            <w:r w:rsidR="00C24EF4" w:rsidRPr="00325791">
              <w:rPr>
                <w:color w:val="0070C0"/>
                <w:lang w:val="fr-FR"/>
              </w:rPr>
              <w:t>"cnt20180413T0847561400030050526720_cse01",</w:t>
            </w:r>
          </w:p>
          <w:p w14:paraId="2F38EB3C" w14:textId="77777777" w:rsidR="00C24EF4" w:rsidRPr="00325791" w:rsidRDefault="005A3EEC" w:rsidP="005C72A8">
            <w:pPr>
              <w:pStyle w:val="TAL"/>
              <w:snapToGrid w:val="0"/>
              <w:ind w:left="284"/>
              <w:jc w:val="both"/>
              <w:rPr>
                <w:color w:val="0070C0"/>
                <w:lang w:val="fr-FR"/>
              </w:rPr>
            </w:pPr>
            <w:r w:rsidRPr="00325791">
              <w:rPr>
                <w:color w:val="0070C0"/>
                <w:lang w:val="fr-FR"/>
              </w:rPr>
              <w:t xml:space="preserve">        </w:t>
            </w:r>
            <w:r w:rsidR="00C24EF4" w:rsidRPr="00325791">
              <w:rPr>
                <w:color w:val="0070C0"/>
                <w:lang w:val="fr-FR"/>
              </w:rPr>
              <w:t>"ri":</w:t>
            </w:r>
            <w:r w:rsidRPr="00325791">
              <w:rPr>
                <w:color w:val="0070C0"/>
                <w:lang w:val="fr-FR"/>
              </w:rPr>
              <w:t xml:space="preserve"> </w:t>
            </w:r>
            <w:r w:rsidR="00C24EF4" w:rsidRPr="00325791">
              <w:rPr>
                <w:color w:val="0070C0"/>
                <w:lang w:val="fr-FR"/>
              </w:rPr>
              <w:t>"smd20180413T1256011400030218380800_cse01",</w:t>
            </w:r>
          </w:p>
          <w:p w14:paraId="35A5221B" w14:textId="77777777" w:rsidR="00C24EF4" w:rsidRPr="00325791" w:rsidRDefault="005A3EEC" w:rsidP="005C72A8">
            <w:pPr>
              <w:pStyle w:val="TAL"/>
              <w:snapToGrid w:val="0"/>
              <w:ind w:left="284"/>
              <w:jc w:val="both"/>
              <w:rPr>
                <w:color w:val="0070C0"/>
                <w:lang w:val="fr-FR"/>
              </w:rPr>
            </w:pPr>
            <w:r w:rsidRPr="00325791">
              <w:rPr>
                <w:color w:val="0070C0"/>
                <w:lang w:val="fr-FR"/>
              </w:rPr>
              <w:t xml:space="preserve">        </w:t>
            </w:r>
            <w:r w:rsidR="00C24EF4" w:rsidRPr="00325791">
              <w:rPr>
                <w:color w:val="0070C0"/>
                <w:lang w:val="fr-FR"/>
              </w:rPr>
              <w:t>"rn":</w:t>
            </w:r>
            <w:r w:rsidRPr="00325791">
              <w:rPr>
                <w:color w:val="0070C0"/>
                <w:lang w:val="fr-FR"/>
              </w:rPr>
              <w:t xml:space="preserve"> </w:t>
            </w:r>
            <w:r w:rsidR="00C24EF4" w:rsidRPr="00325791">
              <w:rPr>
                <w:color w:val="0070C0"/>
                <w:lang w:val="fr-FR"/>
              </w:rPr>
              <w:t>"semantic_describer",</w:t>
            </w:r>
          </w:p>
          <w:p w14:paraId="1B1A4053" w14:textId="77777777" w:rsidR="00C24EF4" w:rsidRPr="00325791" w:rsidRDefault="005A3EEC" w:rsidP="005C72A8">
            <w:pPr>
              <w:pStyle w:val="TAL"/>
              <w:snapToGrid w:val="0"/>
              <w:ind w:left="284"/>
              <w:jc w:val="both"/>
              <w:rPr>
                <w:color w:val="0070C0"/>
                <w:lang w:val="fr-FR"/>
              </w:rPr>
            </w:pPr>
            <w:r w:rsidRPr="00325791">
              <w:rPr>
                <w:color w:val="0070C0"/>
                <w:lang w:val="fr-FR"/>
              </w:rPr>
              <w:t xml:space="preserve">        </w:t>
            </w:r>
            <w:r w:rsidR="00C24EF4" w:rsidRPr="00325791">
              <w:rPr>
                <w:color w:val="0070C0"/>
                <w:lang w:val="fr-FR"/>
              </w:rPr>
              <w:t>"ty":</w:t>
            </w:r>
            <w:r w:rsidRPr="00325791">
              <w:rPr>
                <w:color w:val="0070C0"/>
                <w:lang w:val="fr-FR"/>
              </w:rPr>
              <w:t xml:space="preserve"> </w:t>
            </w:r>
            <w:r w:rsidR="00C24EF4" w:rsidRPr="00325791">
              <w:rPr>
                <w:color w:val="0070C0"/>
                <w:lang w:val="fr-FR"/>
              </w:rPr>
              <w:t>24</w:t>
            </w:r>
          </w:p>
          <w:p w14:paraId="592273D0" w14:textId="77777777" w:rsidR="00C24EF4" w:rsidRPr="00325791" w:rsidRDefault="005A3EEC" w:rsidP="005C72A8">
            <w:pPr>
              <w:pStyle w:val="TAL"/>
              <w:snapToGrid w:val="0"/>
              <w:ind w:left="284"/>
              <w:jc w:val="both"/>
              <w:rPr>
                <w:color w:val="0070C0"/>
                <w:lang w:val="fr-FR"/>
              </w:rPr>
            </w:pPr>
            <w:r w:rsidRPr="00325791">
              <w:rPr>
                <w:color w:val="0070C0"/>
                <w:lang w:val="fr-FR"/>
              </w:rPr>
              <w:t xml:space="preserve">    </w:t>
            </w:r>
            <w:r w:rsidR="00C24EF4" w:rsidRPr="00325791">
              <w:rPr>
                <w:color w:val="0070C0"/>
                <w:lang w:val="fr-FR"/>
              </w:rPr>
              <w:t>}</w:t>
            </w:r>
          </w:p>
          <w:p w14:paraId="19C1CD3A" w14:textId="77777777" w:rsidR="00C24EF4" w:rsidRPr="00325791" w:rsidRDefault="00C24EF4" w:rsidP="005C72A8">
            <w:pPr>
              <w:pStyle w:val="TAL"/>
              <w:snapToGrid w:val="0"/>
              <w:ind w:left="284"/>
              <w:jc w:val="both"/>
              <w:rPr>
                <w:color w:val="0070C0"/>
                <w:lang w:val="fr-FR"/>
              </w:rPr>
            </w:pPr>
            <w:r w:rsidRPr="00325791">
              <w:rPr>
                <w:color w:val="0070C0"/>
                <w:lang w:val="fr-FR"/>
              </w:rPr>
              <w:t>}</w:t>
            </w:r>
          </w:p>
          <w:p w14:paraId="3AEAFBAB" w14:textId="77777777" w:rsidR="00C24EF4" w:rsidRPr="00325791" w:rsidRDefault="00C24EF4" w:rsidP="005C72A8">
            <w:pPr>
              <w:pStyle w:val="TAL"/>
              <w:snapToGrid w:val="0"/>
              <w:ind w:left="284"/>
              <w:jc w:val="both"/>
              <w:rPr>
                <w:lang w:val="fr-FR"/>
              </w:rPr>
            </w:pPr>
          </w:p>
        </w:tc>
      </w:tr>
      <w:tr w:rsidR="00C24EF4" w:rsidRPr="000D6D95" w14:paraId="360D9B24" w14:textId="77777777" w:rsidTr="005A3EEC">
        <w:trPr>
          <w:jc w:val="center"/>
        </w:trPr>
        <w:tc>
          <w:tcPr>
            <w:tcW w:w="1286" w:type="dxa"/>
            <w:tcBorders>
              <w:top w:val="single" w:sz="4" w:space="0" w:color="000000"/>
              <w:left w:val="single" w:sz="4" w:space="0" w:color="000000"/>
              <w:bottom w:val="single" w:sz="4" w:space="0" w:color="000000"/>
            </w:tcBorders>
            <w:shd w:val="clear" w:color="auto" w:fill="E7E6E6"/>
          </w:tcPr>
          <w:p w14:paraId="2FD323D8" w14:textId="77777777" w:rsidR="00C24EF4" w:rsidRPr="00325791" w:rsidRDefault="00C24EF4" w:rsidP="005C72A8">
            <w:pPr>
              <w:pStyle w:val="Default"/>
              <w:jc w:val="center"/>
              <w:rPr>
                <w:rFonts w:ascii="Arial" w:eastAsia="Malgun Gothic" w:hAnsi="Arial"/>
                <w:b/>
                <w:color w:val="auto"/>
                <w:kern w:val="1"/>
                <w:sz w:val="18"/>
                <w:szCs w:val="20"/>
                <w:lang w:val="fr-FR"/>
              </w:rPr>
            </w:pPr>
            <w:r w:rsidRPr="00325791">
              <w:rPr>
                <w:rFonts w:ascii="Arial" w:eastAsia="Malgun Gothic" w:hAnsi="Arial"/>
                <w:b/>
                <w:color w:val="auto"/>
                <w:kern w:val="1"/>
                <w:sz w:val="18"/>
                <w:szCs w:val="20"/>
                <w:lang w:val="fr-FR"/>
              </w:rPr>
              <w:lastRenderedPageBreak/>
              <w:t>Example</w:t>
            </w:r>
            <w:r w:rsidR="005A3EEC" w:rsidRPr="00325791">
              <w:rPr>
                <w:rFonts w:ascii="Arial" w:eastAsia="Malgun Gothic" w:hAnsi="Arial"/>
                <w:b/>
                <w:color w:val="auto"/>
                <w:kern w:val="1"/>
                <w:sz w:val="18"/>
                <w:szCs w:val="20"/>
                <w:lang w:val="fr-FR"/>
              </w:rPr>
              <w:t xml:space="preserve"> </w:t>
            </w:r>
            <w:r w:rsidRPr="00325791">
              <w:rPr>
                <w:rFonts w:ascii="Arial" w:eastAsia="Malgun Gothic" w:hAnsi="Arial"/>
                <w:b/>
                <w:color w:val="auto"/>
                <w:kern w:val="1"/>
                <w:sz w:val="18"/>
                <w:szCs w:val="20"/>
                <w:lang w:val="fr-FR"/>
              </w:rPr>
              <w:t>with</w:t>
            </w:r>
            <w:r w:rsidR="005A3EEC" w:rsidRPr="00325791">
              <w:rPr>
                <w:rFonts w:ascii="Arial" w:eastAsia="Malgun Gothic" w:hAnsi="Arial"/>
                <w:b/>
                <w:color w:val="auto"/>
                <w:kern w:val="1"/>
                <w:sz w:val="18"/>
                <w:szCs w:val="20"/>
                <w:lang w:val="fr-FR"/>
              </w:rPr>
              <w:t xml:space="preserve"> </w:t>
            </w:r>
            <w:r w:rsidRPr="00325791">
              <w:rPr>
                <w:rFonts w:ascii="Arial" w:eastAsia="Malgun Gothic" w:hAnsi="Arial"/>
                <w:b/>
                <w:color w:val="auto"/>
                <w:kern w:val="1"/>
                <w:sz w:val="18"/>
                <w:szCs w:val="20"/>
                <w:lang w:val="fr-FR"/>
              </w:rPr>
              <w:t>RCN=3</w:t>
            </w:r>
            <w:r w:rsidR="005A3EEC" w:rsidRPr="00325791">
              <w:rPr>
                <w:rFonts w:ascii="Arial" w:eastAsia="Malgun Gothic" w:hAnsi="Arial"/>
                <w:b/>
                <w:color w:val="auto"/>
                <w:kern w:val="1"/>
                <w:sz w:val="18"/>
                <w:szCs w:val="20"/>
                <w:lang w:val="fr-FR"/>
              </w:rPr>
              <w:t xml:space="preserve"> </w:t>
            </w:r>
          </w:p>
          <w:p w14:paraId="5212E0D9" w14:textId="77777777" w:rsidR="00C24EF4" w:rsidRPr="00325791" w:rsidRDefault="00C24EF4" w:rsidP="005C72A8">
            <w:pPr>
              <w:pStyle w:val="TAL"/>
              <w:snapToGrid w:val="0"/>
              <w:jc w:val="center"/>
              <w:rPr>
                <w:b/>
                <w:kern w:val="1"/>
                <w:lang w:val="fr-FR"/>
              </w:rP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3948B455" w14:textId="77777777" w:rsidR="00F716C5" w:rsidRPr="005A2D7C" w:rsidRDefault="00F716C5" w:rsidP="005A2D7C">
            <w:pPr>
              <w:pStyle w:val="TAL"/>
              <w:rPr>
                <w:lang w:val="fr-FR"/>
              </w:rPr>
            </w:pPr>
          </w:p>
          <w:p w14:paraId="353AF001" w14:textId="77777777" w:rsidR="00C24EF4" w:rsidRPr="00325791" w:rsidRDefault="00C24EF4" w:rsidP="005C72A8">
            <w:pPr>
              <w:pStyle w:val="NoSpacing"/>
              <w:ind w:left="284"/>
              <w:rPr>
                <w:rFonts w:ascii="Times New Roman" w:hAnsi="Times New Roman"/>
                <w:b/>
                <w:kern w:val="0"/>
                <w:sz w:val="24"/>
                <w:szCs w:val="24"/>
                <w:lang w:val="fr-FR" w:eastAsia="en-US"/>
              </w:rPr>
            </w:pPr>
            <w:r w:rsidRPr="00325791">
              <w:rPr>
                <w:rFonts w:ascii="Times New Roman" w:hAnsi="Times New Roman"/>
                <w:b/>
                <w:kern w:val="0"/>
                <w:sz w:val="24"/>
                <w:szCs w:val="24"/>
                <w:lang w:val="fr-FR" w:eastAsia="en-US"/>
              </w:rPr>
              <w:t>API/SMD/CRE/001</w:t>
            </w:r>
          </w:p>
          <w:p w14:paraId="31162903" w14:textId="77777777" w:rsidR="00C24EF4" w:rsidRPr="00325791" w:rsidRDefault="00C24EF4" w:rsidP="005C72A8">
            <w:pPr>
              <w:pStyle w:val="NoSpacing"/>
              <w:ind w:left="284"/>
              <w:rPr>
                <w:rFonts w:ascii="Times New Roman" w:hAnsi="Times New Roman"/>
                <w:b/>
                <w:kern w:val="0"/>
                <w:sz w:val="24"/>
                <w:szCs w:val="24"/>
                <w:lang w:val="fr-FR" w:eastAsia="en-US"/>
              </w:rPr>
            </w:pPr>
            <w:r w:rsidRPr="00325791">
              <w:rPr>
                <w:rFonts w:ascii="Times New Roman" w:hAnsi="Times New Roman"/>
                <w:b/>
                <w:kern w:val="0"/>
                <w:sz w:val="24"/>
                <w:szCs w:val="24"/>
                <w:lang w:val="fr-FR" w:eastAsia="en-US"/>
              </w:rPr>
              <w:t>API/SMD/CRE/001_RCN3</w:t>
            </w:r>
          </w:p>
          <w:p w14:paraId="3A3018FA" w14:textId="77777777" w:rsidR="00C24EF4" w:rsidRPr="00325791" w:rsidRDefault="00C24EF4" w:rsidP="005C72A8">
            <w:pPr>
              <w:widowControl w:val="0"/>
              <w:overflowPunct/>
              <w:spacing w:after="0"/>
              <w:ind w:left="284"/>
              <w:jc w:val="both"/>
              <w:textAlignment w:val="auto"/>
              <w:rPr>
                <w:rFonts w:ascii="Arial" w:hAnsi="Arial"/>
                <w:color w:val="0070C0"/>
                <w:sz w:val="18"/>
                <w:lang w:val="fr-FR"/>
              </w:rPr>
            </w:pPr>
          </w:p>
          <w:p w14:paraId="623B1432" w14:textId="77777777" w:rsidR="00C24EF4" w:rsidRPr="00325791" w:rsidRDefault="00C24EF4" w:rsidP="005C72A8">
            <w:pPr>
              <w:widowControl w:val="0"/>
              <w:overflowPunct/>
              <w:spacing w:after="0"/>
              <w:ind w:left="284"/>
              <w:jc w:val="both"/>
              <w:textAlignment w:val="auto"/>
              <w:rPr>
                <w:rFonts w:ascii="Arial" w:hAnsi="Arial"/>
                <w:b/>
                <w:color w:val="0070C0"/>
                <w:sz w:val="18"/>
                <w:lang w:val="fr-FR"/>
              </w:rPr>
            </w:pPr>
            <w:r w:rsidRPr="00325791">
              <w:rPr>
                <w:rFonts w:ascii="Arial" w:hAnsi="Arial"/>
                <w:b/>
                <w:color w:val="0070C0"/>
                <w:sz w:val="18"/>
                <w:lang w:val="fr-FR"/>
              </w:rPr>
              <w:t>HTTP</w:t>
            </w:r>
            <w:r w:rsidR="005A3EEC" w:rsidRPr="00325791">
              <w:rPr>
                <w:rFonts w:ascii="Arial" w:hAnsi="Arial"/>
                <w:b/>
                <w:color w:val="0070C0"/>
                <w:sz w:val="18"/>
                <w:lang w:val="fr-FR"/>
              </w:rPr>
              <w:t xml:space="preserve"> </w:t>
            </w:r>
            <w:r w:rsidRPr="00325791">
              <w:rPr>
                <w:rFonts w:ascii="Arial" w:hAnsi="Arial"/>
                <w:b/>
                <w:color w:val="0070C0"/>
                <w:sz w:val="18"/>
                <w:lang w:val="fr-FR"/>
              </w:rPr>
              <w:t>Request:</w:t>
            </w:r>
          </w:p>
          <w:p w14:paraId="0F82B927" w14:textId="77777777" w:rsidR="00C24EF4" w:rsidRPr="00325791" w:rsidRDefault="00C24EF4" w:rsidP="005C72A8">
            <w:pPr>
              <w:pStyle w:val="TAL"/>
              <w:snapToGrid w:val="0"/>
              <w:ind w:left="284"/>
              <w:jc w:val="both"/>
              <w:rPr>
                <w:color w:val="0070C0"/>
                <w:lang w:val="fr-FR"/>
              </w:rPr>
            </w:pPr>
          </w:p>
          <w:p w14:paraId="2505D1BB" w14:textId="77777777" w:rsidR="00C24EF4" w:rsidRPr="00325791" w:rsidRDefault="00C24EF4" w:rsidP="005C72A8">
            <w:pPr>
              <w:pStyle w:val="TAL"/>
              <w:snapToGrid w:val="0"/>
              <w:ind w:left="284"/>
              <w:jc w:val="both"/>
              <w:rPr>
                <w:color w:val="0070C0"/>
                <w:lang w:val="fr-FR"/>
              </w:rPr>
            </w:pPr>
            <w:r w:rsidRPr="00325791">
              <w:rPr>
                <w:color w:val="0070C0"/>
                <w:lang w:val="fr-FR"/>
              </w:rPr>
              <w:t>POST</w:t>
            </w:r>
            <w:r w:rsidR="005A3EEC" w:rsidRPr="00325791">
              <w:rPr>
                <w:color w:val="0070C0"/>
                <w:lang w:val="fr-FR"/>
              </w:rPr>
              <w:t xml:space="preserve"> </w:t>
            </w:r>
            <w:r w:rsidRPr="00325791">
              <w:rPr>
                <w:color w:val="0070C0"/>
                <w:lang w:val="fr-FR"/>
              </w:rPr>
              <w:t>/mn-name/ae_sensor/cont_temp?rcn=3</w:t>
            </w:r>
            <w:r w:rsidR="005A3EEC" w:rsidRPr="00325791">
              <w:rPr>
                <w:color w:val="0070C0"/>
                <w:lang w:val="fr-FR"/>
              </w:rPr>
              <w:t xml:space="preserve"> </w:t>
            </w:r>
            <w:r w:rsidRPr="00325791">
              <w:rPr>
                <w:color w:val="0070C0"/>
                <w:lang w:val="fr-FR"/>
              </w:rPr>
              <w:t>HTTP/1.1</w:t>
            </w:r>
          </w:p>
          <w:p w14:paraId="6B4BAE20" w14:textId="77777777" w:rsidR="00C24EF4" w:rsidRPr="00325791" w:rsidRDefault="00C24EF4" w:rsidP="005C72A8">
            <w:pPr>
              <w:pStyle w:val="TAL"/>
              <w:snapToGrid w:val="0"/>
              <w:ind w:left="284"/>
              <w:jc w:val="both"/>
              <w:rPr>
                <w:color w:val="0070C0"/>
                <w:lang w:val="fr-FR"/>
              </w:rPr>
            </w:pPr>
            <w:r w:rsidRPr="00325791">
              <w:rPr>
                <w:color w:val="0070C0"/>
                <w:lang w:val="fr-FR"/>
              </w:rPr>
              <w:t>Host:</w:t>
            </w:r>
            <w:r w:rsidR="005A3EEC" w:rsidRPr="00325791">
              <w:rPr>
                <w:color w:val="0070C0"/>
                <w:lang w:val="fr-FR"/>
              </w:rPr>
              <w:t xml:space="preserve"> </w:t>
            </w:r>
            <w:r w:rsidRPr="00325791">
              <w:rPr>
                <w:color w:val="0070C0"/>
                <w:lang w:val="fr-FR"/>
              </w:rPr>
              <w:t>192.168.0.10:8282</w:t>
            </w:r>
          </w:p>
          <w:p w14:paraId="5163EE7F" w14:textId="77777777" w:rsidR="00C24EF4" w:rsidRPr="00325791" w:rsidRDefault="00C24EF4" w:rsidP="005C72A8">
            <w:pPr>
              <w:pStyle w:val="TAL"/>
              <w:snapToGrid w:val="0"/>
              <w:ind w:left="284"/>
              <w:jc w:val="both"/>
              <w:rPr>
                <w:color w:val="0070C0"/>
                <w:lang w:val="fr-FR"/>
              </w:rPr>
            </w:pPr>
            <w:r w:rsidRPr="00325791">
              <w:rPr>
                <w:color w:val="0070C0"/>
                <w:lang w:val="fr-FR"/>
              </w:rPr>
              <w:t>X-M2M-Origin:</w:t>
            </w:r>
            <w:r w:rsidR="005A3EEC" w:rsidRPr="00325791">
              <w:rPr>
                <w:color w:val="0070C0"/>
                <w:lang w:val="fr-FR"/>
              </w:rPr>
              <w:t xml:space="preserve"> </w:t>
            </w:r>
            <w:r w:rsidRPr="00325791">
              <w:rPr>
                <w:color w:val="0070C0"/>
                <w:lang w:val="fr-FR"/>
              </w:rPr>
              <w:t>CAE0120180404T0830181405122857960960_cse01</w:t>
            </w:r>
          </w:p>
          <w:p w14:paraId="01C15522" w14:textId="77777777" w:rsidR="00C24EF4" w:rsidRPr="00325791" w:rsidRDefault="00C24EF4" w:rsidP="005C72A8">
            <w:pPr>
              <w:pStyle w:val="TAL"/>
              <w:snapToGrid w:val="0"/>
              <w:ind w:left="284"/>
              <w:jc w:val="both"/>
              <w:rPr>
                <w:color w:val="0070C0"/>
                <w:lang w:val="fr-FR"/>
              </w:rPr>
            </w:pPr>
            <w:r w:rsidRPr="00325791">
              <w:rPr>
                <w:color w:val="0070C0"/>
                <w:lang w:val="fr-FR"/>
              </w:rPr>
              <w:t>Content-Type:</w:t>
            </w:r>
            <w:r w:rsidR="005A3EEC" w:rsidRPr="00325791">
              <w:rPr>
                <w:color w:val="0070C0"/>
                <w:lang w:val="fr-FR"/>
              </w:rPr>
              <w:t xml:space="preserve"> </w:t>
            </w:r>
            <w:r w:rsidRPr="00325791">
              <w:rPr>
                <w:color w:val="0070C0"/>
                <w:lang w:val="fr-FR"/>
              </w:rPr>
              <w:t>application/json;ty=24</w:t>
            </w:r>
          </w:p>
          <w:p w14:paraId="70EBA867" w14:textId="77777777" w:rsidR="00C24EF4" w:rsidRPr="00325791" w:rsidRDefault="00C24EF4" w:rsidP="005C72A8">
            <w:pPr>
              <w:pStyle w:val="TAL"/>
              <w:snapToGrid w:val="0"/>
              <w:ind w:left="284"/>
              <w:jc w:val="both"/>
              <w:rPr>
                <w:color w:val="0070C0"/>
                <w:lang w:val="fr-FR"/>
              </w:rPr>
            </w:pPr>
            <w:r w:rsidRPr="00325791">
              <w:rPr>
                <w:color w:val="0070C0"/>
                <w:lang w:val="fr-FR"/>
              </w:rPr>
              <w:t>X-M2M-RI:</w:t>
            </w:r>
            <w:r w:rsidR="005A3EEC" w:rsidRPr="00325791">
              <w:rPr>
                <w:color w:val="0070C0"/>
                <w:lang w:val="fr-FR"/>
              </w:rPr>
              <w:t xml:space="preserve"> </w:t>
            </w:r>
            <w:r w:rsidRPr="00325791">
              <w:rPr>
                <w:color w:val="0070C0"/>
                <w:lang w:val="fr-FR"/>
              </w:rPr>
              <w:t>1234</w:t>
            </w:r>
          </w:p>
          <w:p w14:paraId="1BA87A53" w14:textId="77777777" w:rsidR="00FE5146" w:rsidRPr="00325791" w:rsidRDefault="00FE5146" w:rsidP="00FE5146">
            <w:pPr>
              <w:widowControl w:val="0"/>
              <w:overflowPunct/>
              <w:spacing w:after="0"/>
              <w:ind w:left="284"/>
              <w:jc w:val="both"/>
              <w:textAlignment w:val="auto"/>
              <w:rPr>
                <w:color w:val="0070C0"/>
                <w:lang w:val="fr-FR"/>
              </w:rPr>
            </w:pPr>
            <w:r w:rsidRPr="00325791">
              <w:rPr>
                <w:rFonts w:ascii="Arial" w:hAnsi="Arial"/>
                <w:color w:val="0070C0"/>
                <w:sz w:val="18"/>
                <w:lang w:val="fr-FR"/>
              </w:rPr>
              <w:t>X-M2M-RVI:</w:t>
            </w:r>
            <w:r w:rsidR="005A3EEC" w:rsidRPr="00325791">
              <w:rPr>
                <w:rFonts w:ascii="Arial" w:hAnsi="Arial"/>
                <w:color w:val="0070C0"/>
                <w:sz w:val="18"/>
                <w:lang w:val="fr-FR"/>
              </w:rPr>
              <w:t xml:space="preserve"> </w:t>
            </w:r>
            <w:r w:rsidRPr="00325791">
              <w:rPr>
                <w:rFonts w:ascii="Arial" w:hAnsi="Arial"/>
                <w:color w:val="0070C0"/>
                <w:sz w:val="18"/>
                <w:lang w:val="fr-FR"/>
              </w:rPr>
              <w:t>2a</w:t>
            </w:r>
          </w:p>
          <w:p w14:paraId="296972C8" w14:textId="77777777" w:rsidR="00C24EF4" w:rsidRPr="00325791" w:rsidRDefault="00C24EF4" w:rsidP="005C72A8">
            <w:pPr>
              <w:pStyle w:val="TAL"/>
              <w:snapToGrid w:val="0"/>
              <w:ind w:left="284"/>
              <w:jc w:val="both"/>
              <w:rPr>
                <w:color w:val="0070C0"/>
                <w:lang w:val="fr-FR"/>
              </w:rPr>
            </w:pPr>
          </w:p>
          <w:p w14:paraId="4D653813" w14:textId="77777777" w:rsidR="00C24EF4" w:rsidRPr="00325791" w:rsidRDefault="00C24EF4" w:rsidP="005C72A8">
            <w:pPr>
              <w:pStyle w:val="NoSpacing"/>
              <w:ind w:left="284"/>
              <w:jc w:val="left"/>
              <w:rPr>
                <w:rFonts w:ascii="Arial" w:hAnsi="Arial"/>
                <w:color w:val="0070C0"/>
                <w:kern w:val="0"/>
                <w:sz w:val="18"/>
                <w:szCs w:val="20"/>
                <w:lang w:val="fr-FR" w:eastAsia="en-US"/>
              </w:rPr>
            </w:pPr>
            <w:r w:rsidRPr="00325791">
              <w:rPr>
                <w:rFonts w:ascii="Arial" w:hAnsi="Arial"/>
                <w:color w:val="0070C0"/>
                <w:kern w:val="0"/>
                <w:sz w:val="18"/>
                <w:szCs w:val="20"/>
                <w:lang w:val="fr-FR" w:eastAsia="en-US"/>
              </w:rPr>
              <w:t>{</w:t>
            </w:r>
          </w:p>
          <w:p w14:paraId="3F250D70" w14:textId="77777777" w:rsidR="00C24EF4" w:rsidRPr="00325791" w:rsidRDefault="005A3EEC" w:rsidP="005C72A8">
            <w:pPr>
              <w:pStyle w:val="NoSpacing"/>
              <w:ind w:left="284"/>
              <w:jc w:val="left"/>
              <w:rPr>
                <w:rFonts w:ascii="Arial" w:hAnsi="Arial"/>
                <w:color w:val="0070C0"/>
                <w:kern w:val="0"/>
                <w:sz w:val="18"/>
                <w:szCs w:val="20"/>
                <w:lang w:val="fr-FR" w:eastAsia="en-US"/>
              </w:rPr>
            </w:pPr>
            <w:r w:rsidRPr="00325791">
              <w:rPr>
                <w:rFonts w:ascii="Arial" w:hAnsi="Arial"/>
                <w:color w:val="0070C0"/>
                <w:kern w:val="0"/>
                <w:sz w:val="18"/>
                <w:szCs w:val="20"/>
                <w:lang w:val="fr-FR" w:eastAsia="en-US"/>
              </w:rPr>
              <w:t xml:space="preserve">    </w:t>
            </w:r>
            <w:r w:rsidR="00C24EF4" w:rsidRPr="00325791">
              <w:rPr>
                <w:rFonts w:ascii="Arial" w:hAnsi="Arial"/>
                <w:color w:val="0070C0"/>
                <w:kern w:val="0"/>
                <w:sz w:val="18"/>
                <w:szCs w:val="20"/>
                <w:lang w:val="fr-FR" w:eastAsia="en-US"/>
              </w:rPr>
              <w:t>"m2m:smd"</w:t>
            </w:r>
            <w:r w:rsidRPr="00325791">
              <w:rPr>
                <w:rFonts w:ascii="Arial" w:hAnsi="Arial"/>
                <w:color w:val="0070C0"/>
                <w:kern w:val="0"/>
                <w:sz w:val="18"/>
                <w:szCs w:val="20"/>
                <w:lang w:val="fr-FR" w:eastAsia="en-US"/>
              </w:rPr>
              <w:t xml:space="preserve"> </w:t>
            </w:r>
            <w:r w:rsidR="00C24EF4" w:rsidRPr="00325791">
              <w:rPr>
                <w:rFonts w:ascii="Arial" w:hAnsi="Arial"/>
                <w:color w:val="0070C0"/>
                <w:kern w:val="0"/>
                <w:sz w:val="18"/>
                <w:szCs w:val="20"/>
                <w:lang w:val="fr-FR" w:eastAsia="en-US"/>
              </w:rPr>
              <w:t>:</w:t>
            </w:r>
            <w:r w:rsidRPr="00325791">
              <w:rPr>
                <w:rFonts w:ascii="Arial" w:hAnsi="Arial"/>
                <w:color w:val="0070C0"/>
                <w:kern w:val="0"/>
                <w:sz w:val="18"/>
                <w:szCs w:val="20"/>
                <w:lang w:val="fr-FR" w:eastAsia="en-US"/>
              </w:rPr>
              <w:t xml:space="preserve"> </w:t>
            </w:r>
            <w:r w:rsidR="00C24EF4" w:rsidRPr="00325791">
              <w:rPr>
                <w:rFonts w:ascii="Arial" w:hAnsi="Arial"/>
                <w:color w:val="0070C0"/>
                <w:kern w:val="0"/>
                <w:sz w:val="18"/>
                <w:szCs w:val="20"/>
                <w:lang w:val="fr-FR" w:eastAsia="en-US"/>
              </w:rPr>
              <w:t>{</w:t>
            </w:r>
          </w:p>
          <w:p w14:paraId="0B81680B" w14:textId="77777777" w:rsidR="00C24EF4" w:rsidRPr="00325791" w:rsidRDefault="005A3EEC" w:rsidP="005C72A8">
            <w:pPr>
              <w:pStyle w:val="NoSpacing"/>
              <w:ind w:left="284"/>
              <w:jc w:val="left"/>
              <w:rPr>
                <w:rFonts w:ascii="Arial" w:hAnsi="Arial"/>
                <w:color w:val="0070C0"/>
                <w:kern w:val="0"/>
                <w:sz w:val="18"/>
                <w:szCs w:val="20"/>
                <w:lang w:val="fr-FR" w:eastAsia="en-US"/>
              </w:rPr>
            </w:pPr>
            <w:r w:rsidRPr="00325791">
              <w:rPr>
                <w:rFonts w:ascii="Arial" w:hAnsi="Arial"/>
                <w:color w:val="0070C0"/>
                <w:kern w:val="0"/>
                <w:sz w:val="18"/>
                <w:szCs w:val="20"/>
                <w:lang w:val="fr-FR" w:eastAsia="en-US"/>
              </w:rPr>
              <w:t xml:space="preserve">        </w:t>
            </w:r>
            <w:r w:rsidR="00C24EF4" w:rsidRPr="00325791">
              <w:rPr>
                <w:rFonts w:ascii="Arial" w:hAnsi="Arial"/>
                <w:color w:val="0070C0"/>
                <w:kern w:val="0"/>
                <w:sz w:val="18"/>
                <w:szCs w:val="20"/>
                <w:lang w:val="fr-FR" w:eastAsia="en-US"/>
              </w:rPr>
              <w:t>"dcrp"</w:t>
            </w:r>
            <w:r w:rsidR="00C24EF4" w:rsidRPr="00325791">
              <w:rPr>
                <w:rFonts w:ascii="Arial" w:hAnsi="Arial"/>
                <w:color w:val="0070C0"/>
                <w:kern w:val="0"/>
                <w:sz w:val="18"/>
                <w:szCs w:val="20"/>
                <w:lang w:val="fr-FR" w:eastAsia="en-US"/>
              </w:rPr>
              <w:tab/>
              <w:t>:</w:t>
            </w:r>
            <w:r w:rsidRPr="00325791">
              <w:rPr>
                <w:rFonts w:ascii="Arial" w:hAnsi="Arial"/>
                <w:color w:val="0070C0"/>
                <w:kern w:val="0"/>
                <w:sz w:val="18"/>
                <w:szCs w:val="20"/>
                <w:lang w:val="fr-FR" w:eastAsia="en-US"/>
              </w:rPr>
              <w:t xml:space="preserve"> </w:t>
            </w:r>
            <w:r w:rsidR="00C24EF4" w:rsidRPr="00325791">
              <w:rPr>
                <w:rFonts w:ascii="Arial" w:hAnsi="Arial"/>
                <w:color w:val="0070C0"/>
                <w:kern w:val="0"/>
                <w:sz w:val="18"/>
                <w:szCs w:val="20"/>
                <w:lang w:val="fr-FR" w:eastAsia="en-US"/>
              </w:rPr>
              <w:t>"application/rdf+xml:1",</w:t>
            </w:r>
          </w:p>
          <w:p w14:paraId="7E81261D" w14:textId="77777777" w:rsidR="00C24EF4" w:rsidRPr="00325791" w:rsidRDefault="005A3EEC" w:rsidP="005C72A8">
            <w:pPr>
              <w:pStyle w:val="NoSpacing"/>
              <w:ind w:left="284"/>
              <w:jc w:val="left"/>
              <w:rPr>
                <w:rFonts w:ascii="Arial" w:hAnsi="Arial"/>
                <w:color w:val="0070C0"/>
                <w:kern w:val="0"/>
                <w:sz w:val="18"/>
                <w:szCs w:val="20"/>
                <w:lang w:val="fr-FR" w:eastAsia="en-US"/>
              </w:rPr>
            </w:pPr>
            <w:r w:rsidRPr="00325791">
              <w:rPr>
                <w:rFonts w:ascii="Arial" w:hAnsi="Arial"/>
                <w:color w:val="0070C0"/>
                <w:kern w:val="0"/>
                <w:sz w:val="18"/>
                <w:szCs w:val="20"/>
                <w:lang w:val="fr-FR" w:eastAsia="en-US"/>
              </w:rPr>
              <w:t xml:space="preserve">        </w:t>
            </w:r>
            <w:r w:rsidR="00C24EF4" w:rsidRPr="00325791">
              <w:rPr>
                <w:rFonts w:ascii="Arial" w:hAnsi="Arial"/>
                <w:color w:val="0070C0"/>
                <w:kern w:val="0"/>
                <w:sz w:val="18"/>
                <w:szCs w:val="20"/>
                <w:lang w:val="fr-FR" w:eastAsia="en-US"/>
              </w:rPr>
              <w:t>"rn"</w:t>
            </w:r>
            <w:r w:rsidR="00C24EF4" w:rsidRPr="00325791">
              <w:rPr>
                <w:rFonts w:ascii="Arial" w:hAnsi="Arial"/>
                <w:color w:val="0070C0"/>
                <w:kern w:val="0"/>
                <w:sz w:val="18"/>
                <w:szCs w:val="20"/>
                <w:lang w:val="fr-FR" w:eastAsia="en-US"/>
              </w:rPr>
              <w:tab/>
              <w:t>:</w:t>
            </w:r>
            <w:r w:rsidRPr="00325791">
              <w:rPr>
                <w:rFonts w:ascii="Arial" w:hAnsi="Arial"/>
                <w:color w:val="0070C0"/>
                <w:kern w:val="0"/>
                <w:sz w:val="18"/>
                <w:szCs w:val="20"/>
                <w:lang w:val="fr-FR" w:eastAsia="en-US"/>
              </w:rPr>
              <w:t xml:space="preserve"> </w:t>
            </w:r>
            <w:r w:rsidR="00C24EF4" w:rsidRPr="00325791">
              <w:rPr>
                <w:rFonts w:ascii="Arial" w:hAnsi="Arial"/>
                <w:color w:val="0070C0"/>
                <w:kern w:val="0"/>
                <w:sz w:val="18"/>
                <w:szCs w:val="20"/>
                <w:lang w:val="fr-FR" w:eastAsia="en-US"/>
              </w:rPr>
              <w:t>"semantic_describer",</w:t>
            </w:r>
          </w:p>
          <w:p w14:paraId="3BA0289C" w14:textId="77777777" w:rsidR="00C24EF4" w:rsidRPr="000D6D95" w:rsidRDefault="005A3EEC" w:rsidP="005C72A8">
            <w:pPr>
              <w:pStyle w:val="NoSpacing"/>
              <w:ind w:left="284"/>
              <w:jc w:val="left"/>
              <w:rPr>
                <w:rFonts w:ascii="Arial" w:hAnsi="Arial"/>
                <w:color w:val="0070C0"/>
                <w:kern w:val="0"/>
                <w:sz w:val="18"/>
                <w:lang w:val="fr-FR"/>
              </w:rPr>
            </w:pPr>
            <w:r w:rsidRPr="00325791">
              <w:rPr>
                <w:rFonts w:ascii="Arial" w:hAnsi="Arial"/>
                <w:color w:val="0070C0"/>
                <w:kern w:val="0"/>
                <w:sz w:val="18"/>
                <w:szCs w:val="20"/>
                <w:lang w:val="fr-FR" w:eastAsia="en-US"/>
              </w:rPr>
              <w:t xml:space="preserve">        </w:t>
            </w:r>
            <w:r w:rsidR="00C24EF4" w:rsidRPr="00325791">
              <w:rPr>
                <w:rFonts w:ascii="Arial" w:hAnsi="Arial"/>
                <w:color w:val="0070C0"/>
                <w:kern w:val="0"/>
                <w:sz w:val="18"/>
                <w:szCs w:val="20"/>
                <w:lang w:val="fr-FR" w:eastAsia="en-US"/>
              </w:rPr>
              <w:t>"dsr":</w:t>
            </w:r>
            <w:r w:rsidRPr="00325791">
              <w:rPr>
                <w:rFonts w:ascii="Arial" w:hAnsi="Arial"/>
                <w:color w:val="0070C0"/>
                <w:kern w:val="0"/>
                <w:sz w:val="18"/>
                <w:szCs w:val="20"/>
                <w:lang w:val="fr-FR" w:eastAsia="en-US"/>
              </w:rPr>
              <w:t xml:space="preserve"> </w:t>
            </w:r>
            <w:r w:rsidR="00C24EF4" w:rsidRPr="00325791">
              <w:rPr>
                <w:rFonts w:ascii="Arial" w:hAnsi="Arial"/>
                <w:color w:val="0070C0"/>
                <w:kern w:val="0"/>
                <w:sz w:val="18"/>
                <w:szCs w:val="20"/>
                <w:lang w:val="fr-FR" w:eastAsia="en-US"/>
              </w:rPr>
              <w:t>"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</w:t>
            </w:r>
            <w:r w:rsidR="00C24EF4" w:rsidRPr="000D6D95">
              <w:rPr>
                <w:rFonts w:ascii="Arial" w:hAnsi="Arial"/>
                <w:color w:val="0070C0"/>
                <w:kern w:val="0"/>
                <w:sz w:val="18"/>
                <w:lang w:val="fr-FR"/>
              </w:rPr>
              <w:t>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"</w:t>
            </w:r>
          </w:p>
          <w:p w14:paraId="0A42CF1A" w14:textId="77777777" w:rsidR="00C24EF4" w:rsidRPr="009743EA" w:rsidRDefault="005A3EEC" w:rsidP="005C72A8">
            <w:pPr>
              <w:pStyle w:val="NoSpacing"/>
              <w:ind w:left="284"/>
              <w:jc w:val="left"/>
              <w:rPr>
                <w:rFonts w:ascii="Arial" w:hAnsi="Arial"/>
                <w:color w:val="0070C0"/>
                <w:kern w:val="0"/>
                <w:sz w:val="18"/>
                <w:szCs w:val="20"/>
                <w:lang w:val="en-GB" w:eastAsia="en-US"/>
              </w:rPr>
            </w:pPr>
            <w:r w:rsidRPr="000D6D95">
              <w:rPr>
                <w:rFonts w:ascii="Arial" w:hAnsi="Arial"/>
                <w:color w:val="0070C0"/>
                <w:kern w:val="0"/>
                <w:sz w:val="18"/>
                <w:lang w:val="fr-FR"/>
              </w:rPr>
              <w:t xml:space="preserve">    </w:t>
            </w:r>
            <w:r w:rsidR="00C24EF4" w:rsidRPr="009743EA">
              <w:rPr>
                <w:rFonts w:ascii="Arial" w:hAnsi="Arial"/>
                <w:color w:val="0070C0"/>
                <w:kern w:val="0"/>
                <w:sz w:val="18"/>
                <w:szCs w:val="20"/>
                <w:lang w:val="en-GB" w:eastAsia="en-US"/>
              </w:rPr>
              <w:t>}</w:t>
            </w:r>
          </w:p>
          <w:p w14:paraId="400FD789" w14:textId="77777777" w:rsidR="00C24EF4" w:rsidRPr="009743EA" w:rsidRDefault="00C24EF4" w:rsidP="005C72A8">
            <w:pPr>
              <w:pStyle w:val="NoSpacing"/>
              <w:ind w:left="284"/>
              <w:jc w:val="left"/>
              <w:rPr>
                <w:rFonts w:ascii="Arial" w:hAnsi="Arial"/>
                <w:color w:val="0070C0"/>
                <w:kern w:val="0"/>
                <w:sz w:val="18"/>
                <w:szCs w:val="20"/>
                <w:lang w:val="en-GB" w:eastAsia="en-US"/>
              </w:rPr>
            </w:pPr>
            <w:r w:rsidRPr="009743EA">
              <w:rPr>
                <w:rFonts w:ascii="Arial" w:hAnsi="Arial"/>
                <w:color w:val="0070C0"/>
                <w:kern w:val="0"/>
                <w:sz w:val="18"/>
                <w:szCs w:val="20"/>
                <w:lang w:val="en-GB" w:eastAsia="en-US"/>
              </w:rPr>
              <w:t>}</w:t>
            </w:r>
          </w:p>
          <w:p w14:paraId="3ACC7A5D" w14:textId="77777777" w:rsidR="00FE5146" w:rsidRPr="009743EA" w:rsidRDefault="00FE5146" w:rsidP="005C72A8">
            <w:pPr>
              <w:pStyle w:val="NoSpacing"/>
              <w:ind w:left="284"/>
              <w:jc w:val="left"/>
              <w:rPr>
                <w:rFonts w:ascii="Arial" w:hAnsi="Arial"/>
                <w:color w:val="0070C0"/>
                <w:kern w:val="0"/>
                <w:sz w:val="18"/>
                <w:szCs w:val="20"/>
                <w:lang w:val="en-GB" w:eastAsia="en-US"/>
              </w:rPr>
            </w:pPr>
          </w:p>
          <w:p w14:paraId="517F0239" w14:textId="77777777" w:rsidR="00C24EF4" w:rsidRPr="009743EA" w:rsidRDefault="00C24EF4" w:rsidP="005C72A8">
            <w:pPr>
              <w:pStyle w:val="TAL"/>
              <w:snapToGrid w:val="0"/>
              <w:ind w:left="284"/>
              <w:jc w:val="both"/>
              <w:rPr>
                <w:color w:val="0070C0"/>
              </w:rPr>
            </w:pPr>
          </w:p>
          <w:p w14:paraId="108526A4" w14:textId="77777777" w:rsidR="00C24EF4" w:rsidRPr="009743EA" w:rsidRDefault="00C24EF4" w:rsidP="005C72A8">
            <w:pPr>
              <w:widowControl w:val="0"/>
              <w:overflowPunct/>
              <w:spacing w:after="0"/>
              <w:ind w:left="284"/>
              <w:jc w:val="both"/>
              <w:textAlignment w:val="auto"/>
              <w:rPr>
                <w:rFonts w:ascii="Arial" w:hAnsi="Arial"/>
                <w:b/>
                <w:color w:val="0070C0"/>
                <w:sz w:val="18"/>
              </w:rPr>
            </w:pPr>
            <w:r w:rsidRPr="009743EA">
              <w:rPr>
                <w:rFonts w:ascii="Arial" w:hAnsi="Arial"/>
                <w:b/>
                <w:color w:val="0070C0"/>
                <w:sz w:val="18"/>
              </w:rPr>
              <w:t>HTTP</w:t>
            </w:r>
            <w:r w:rsidR="005A3EEC" w:rsidRPr="009743EA">
              <w:rPr>
                <w:rFonts w:ascii="Arial" w:hAnsi="Arial"/>
                <w:b/>
                <w:color w:val="0070C0"/>
                <w:sz w:val="18"/>
              </w:rPr>
              <w:t xml:space="preserve"> </w:t>
            </w:r>
            <w:r w:rsidRPr="009743EA">
              <w:rPr>
                <w:rFonts w:ascii="Arial" w:hAnsi="Arial"/>
                <w:b/>
                <w:color w:val="0070C0"/>
                <w:sz w:val="18"/>
              </w:rPr>
              <w:t>Response:</w:t>
            </w:r>
          </w:p>
          <w:p w14:paraId="5F282490" w14:textId="77777777" w:rsidR="00C24EF4" w:rsidRPr="009743EA" w:rsidRDefault="00C24EF4" w:rsidP="005C72A8">
            <w:pPr>
              <w:widowControl w:val="0"/>
              <w:overflowPunct/>
              <w:spacing w:after="0"/>
              <w:ind w:left="284"/>
              <w:textAlignment w:val="auto"/>
              <w:rPr>
                <w:rFonts w:ascii="Arial" w:hAnsi="Arial"/>
                <w:color w:val="0070C0"/>
                <w:sz w:val="18"/>
              </w:rPr>
            </w:pPr>
          </w:p>
          <w:p w14:paraId="220F90FD" w14:textId="77777777" w:rsidR="00C24EF4" w:rsidRPr="009743EA" w:rsidRDefault="00C24EF4" w:rsidP="005C72A8">
            <w:pPr>
              <w:widowControl w:val="0"/>
              <w:overflowPunct/>
              <w:spacing w:after="0"/>
              <w:ind w:left="284"/>
              <w:textAlignment w:val="auto"/>
              <w:rPr>
                <w:rFonts w:ascii="Arial" w:hAnsi="Arial"/>
                <w:color w:val="0070C0"/>
                <w:sz w:val="18"/>
              </w:rPr>
            </w:pPr>
            <w:r w:rsidRPr="009743EA">
              <w:rPr>
                <w:rFonts w:ascii="Arial" w:hAnsi="Arial"/>
                <w:color w:val="0070C0"/>
                <w:sz w:val="18"/>
              </w:rPr>
              <w:t>201</w:t>
            </w:r>
            <w:r w:rsidR="005A3EEC" w:rsidRPr="009743EA">
              <w:rPr>
                <w:rFonts w:ascii="Arial" w:hAnsi="Arial"/>
                <w:color w:val="0070C0"/>
                <w:sz w:val="18"/>
              </w:rPr>
              <w:t xml:space="preserve"> </w:t>
            </w:r>
            <w:r w:rsidRPr="009743EA">
              <w:rPr>
                <w:rFonts w:ascii="Arial" w:hAnsi="Arial"/>
                <w:color w:val="0070C0"/>
                <w:sz w:val="18"/>
              </w:rPr>
              <w:t>Created</w:t>
            </w:r>
          </w:p>
          <w:p w14:paraId="4A3A0A3C" w14:textId="77777777" w:rsidR="00C24EF4" w:rsidRPr="009743EA" w:rsidRDefault="00C24EF4" w:rsidP="005C72A8">
            <w:pPr>
              <w:pStyle w:val="TAL"/>
              <w:snapToGrid w:val="0"/>
              <w:ind w:left="284"/>
              <w:jc w:val="both"/>
              <w:rPr>
                <w:color w:val="0070C0"/>
              </w:rPr>
            </w:pPr>
            <w:r w:rsidRPr="009743EA">
              <w:rPr>
                <w:color w:val="0070C0"/>
              </w:rPr>
              <w:t>Content-Length:3480</w:t>
            </w:r>
            <w:r w:rsidR="005A3EEC" w:rsidRPr="009743EA">
              <w:rPr>
                <w:color w:val="0070C0"/>
              </w:rPr>
              <w:t xml:space="preserve"> </w:t>
            </w:r>
          </w:p>
          <w:p w14:paraId="2FA76ED9" w14:textId="77777777" w:rsidR="00C24EF4" w:rsidRPr="00325791" w:rsidRDefault="00C24EF4" w:rsidP="005C72A8">
            <w:pPr>
              <w:pStyle w:val="TAL"/>
              <w:snapToGrid w:val="0"/>
              <w:ind w:left="284"/>
              <w:jc w:val="both"/>
              <w:rPr>
                <w:color w:val="0070C0"/>
                <w:lang w:val="fr-FR"/>
              </w:rPr>
            </w:pPr>
            <w:r w:rsidRPr="00325791">
              <w:rPr>
                <w:color w:val="0070C0"/>
                <w:lang w:val="fr-FR"/>
              </w:rPr>
              <w:t>Content-Location:/mnID/smd20180413T1256011400030218380800_cse01</w:t>
            </w:r>
          </w:p>
          <w:p w14:paraId="45544682" w14:textId="77777777" w:rsidR="00C24EF4" w:rsidRPr="00325791" w:rsidRDefault="00C24EF4" w:rsidP="005C72A8">
            <w:pPr>
              <w:pStyle w:val="TAL"/>
              <w:snapToGrid w:val="0"/>
              <w:ind w:left="284"/>
              <w:jc w:val="both"/>
              <w:rPr>
                <w:color w:val="0070C0"/>
                <w:lang w:val="fr-FR"/>
              </w:rPr>
            </w:pPr>
            <w:r w:rsidRPr="00325791">
              <w:rPr>
                <w:color w:val="0070C0"/>
                <w:lang w:val="fr-FR"/>
              </w:rPr>
              <w:t>Content-Type:application/json</w:t>
            </w:r>
          </w:p>
          <w:p w14:paraId="4D21D499" w14:textId="77777777" w:rsidR="00C24EF4" w:rsidRPr="00325791" w:rsidRDefault="00C24EF4" w:rsidP="005C72A8">
            <w:pPr>
              <w:pStyle w:val="TAL"/>
              <w:snapToGrid w:val="0"/>
              <w:ind w:left="284"/>
              <w:jc w:val="both"/>
              <w:rPr>
                <w:color w:val="0070C0"/>
                <w:lang w:val="fr-FR"/>
              </w:rPr>
            </w:pPr>
            <w:r w:rsidRPr="00325791">
              <w:rPr>
                <w:color w:val="0070C0"/>
                <w:lang w:val="fr-FR"/>
              </w:rPr>
              <w:t>X-M2M-RI:1234</w:t>
            </w:r>
          </w:p>
          <w:p w14:paraId="25E5D696" w14:textId="77777777" w:rsidR="00FE5146" w:rsidRPr="00325791" w:rsidRDefault="00FE5146" w:rsidP="00FE5146">
            <w:pPr>
              <w:widowControl w:val="0"/>
              <w:overflowPunct/>
              <w:spacing w:after="0"/>
              <w:ind w:left="284"/>
              <w:jc w:val="both"/>
              <w:textAlignment w:val="auto"/>
              <w:rPr>
                <w:color w:val="0070C0"/>
                <w:lang w:val="fr-FR"/>
              </w:rPr>
            </w:pPr>
            <w:r w:rsidRPr="00325791">
              <w:rPr>
                <w:rFonts w:ascii="Arial" w:hAnsi="Arial"/>
                <w:color w:val="0070C0"/>
                <w:sz w:val="18"/>
                <w:lang w:val="fr-FR"/>
              </w:rPr>
              <w:t>X-M2M-RVI:</w:t>
            </w:r>
            <w:r w:rsidR="005A3EEC" w:rsidRPr="00325791">
              <w:rPr>
                <w:rFonts w:ascii="Arial" w:hAnsi="Arial"/>
                <w:color w:val="0070C0"/>
                <w:sz w:val="18"/>
                <w:lang w:val="fr-FR"/>
              </w:rPr>
              <w:t xml:space="preserve"> </w:t>
            </w:r>
            <w:r w:rsidRPr="00325791">
              <w:rPr>
                <w:rFonts w:ascii="Arial" w:hAnsi="Arial"/>
                <w:color w:val="0070C0"/>
                <w:sz w:val="18"/>
                <w:lang w:val="fr-FR"/>
              </w:rPr>
              <w:t>2a</w:t>
            </w:r>
          </w:p>
          <w:p w14:paraId="7D660CA2" w14:textId="77777777" w:rsidR="00C24EF4" w:rsidRPr="00325791" w:rsidRDefault="00C24EF4" w:rsidP="005C72A8">
            <w:pPr>
              <w:pStyle w:val="TAL"/>
              <w:snapToGrid w:val="0"/>
              <w:ind w:left="284"/>
              <w:rPr>
                <w:color w:val="0070C0"/>
                <w:lang w:val="fr-FR"/>
              </w:rPr>
            </w:pPr>
            <w:r w:rsidRPr="00325791">
              <w:rPr>
                <w:color w:val="0070C0"/>
                <w:lang w:val="fr-FR"/>
              </w:rPr>
              <w:t>X-M2M-RSC:2001</w:t>
            </w:r>
          </w:p>
          <w:p w14:paraId="4EFFA261" w14:textId="77777777" w:rsidR="00C24EF4" w:rsidRPr="00325791" w:rsidRDefault="00C24EF4" w:rsidP="005C72A8">
            <w:pPr>
              <w:pStyle w:val="TAL"/>
              <w:snapToGrid w:val="0"/>
              <w:ind w:left="284"/>
              <w:rPr>
                <w:color w:val="0070C0"/>
                <w:lang w:val="fr-FR"/>
              </w:rPr>
            </w:pPr>
          </w:p>
          <w:p w14:paraId="40054312" w14:textId="77777777" w:rsidR="00C24EF4" w:rsidRPr="00325791" w:rsidRDefault="00C24EF4" w:rsidP="005C72A8">
            <w:pPr>
              <w:pStyle w:val="TAL"/>
              <w:snapToGrid w:val="0"/>
              <w:ind w:left="284"/>
              <w:jc w:val="both"/>
              <w:rPr>
                <w:color w:val="0070C0"/>
                <w:lang w:val="fr-FR"/>
              </w:rPr>
            </w:pPr>
            <w:r w:rsidRPr="00325791">
              <w:rPr>
                <w:color w:val="0070C0"/>
                <w:lang w:val="fr-FR"/>
              </w:rPr>
              <w:t>{</w:t>
            </w:r>
          </w:p>
          <w:p w14:paraId="24EAEF98" w14:textId="77777777" w:rsidR="00C24EF4" w:rsidRPr="00325791" w:rsidRDefault="005A3EEC" w:rsidP="005C72A8">
            <w:pPr>
              <w:pStyle w:val="TAL"/>
              <w:snapToGrid w:val="0"/>
              <w:ind w:left="284"/>
              <w:jc w:val="both"/>
              <w:rPr>
                <w:color w:val="0070C0"/>
                <w:lang w:val="fr-FR"/>
              </w:rPr>
            </w:pPr>
            <w:r w:rsidRPr="00325791">
              <w:rPr>
                <w:color w:val="0070C0"/>
                <w:lang w:val="fr-FR"/>
              </w:rPr>
              <w:t xml:space="preserve">    </w:t>
            </w:r>
            <w:r w:rsidR="00C24EF4" w:rsidRPr="00325791">
              <w:rPr>
                <w:color w:val="0070C0"/>
                <w:lang w:val="fr-FR"/>
              </w:rPr>
              <w:t>"m2m:rce":</w:t>
            </w:r>
            <w:r w:rsidRPr="00325791">
              <w:rPr>
                <w:color w:val="0070C0"/>
                <w:lang w:val="fr-FR"/>
              </w:rPr>
              <w:t xml:space="preserve"> </w:t>
            </w:r>
            <w:r w:rsidR="00C24EF4" w:rsidRPr="00325791">
              <w:rPr>
                <w:color w:val="0070C0"/>
                <w:lang w:val="fr-FR"/>
              </w:rPr>
              <w:t>{</w:t>
            </w:r>
          </w:p>
          <w:p w14:paraId="63F65CD4" w14:textId="77777777" w:rsidR="00C24EF4" w:rsidRPr="00325791" w:rsidRDefault="00C24EF4" w:rsidP="005C72A8">
            <w:pPr>
              <w:pStyle w:val="TAL"/>
              <w:snapToGrid w:val="0"/>
              <w:ind w:left="284"/>
              <w:jc w:val="both"/>
              <w:rPr>
                <w:color w:val="0070C0"/>
                <w:lang w:val="fr-FR"/>
              </w:rPr>
            </w:pPr>
            <w:r w:rsidRPr="00325791">
              <w:rPr>
                <w:color w:val="0070C0"/>
                <w:lang w:val="fr-FR"/>
              </w:rPr>
              <w:tab/>
            </w:r>
            <w:r w:rsidRPr="00325791">
              <w:rPr>
                <w:color w:val="0070C0"/>
                <w:lang w:val="fr-FR"/>
              </w:rPr>
              <w:tab/>
              <w:t>"m2m:smd":</w:t>
            </w:r>
            <w:r w:rsidR="005A3EEC" w:rsidRPr="00325791">
              <w:rPr>
                <w:color w:val="0070C0"/>
                <w:lang w:val="fr-FR"/>
              </w:rPr>
              <w:t xml:space="preserve"> </w:t>
            </w:r>
            <w:r w:rsidRPr="00325791">
              <w:rPr>
                <w:color w:val="0070C0"/>
                <w:lang w:val="fr-FR"/>
              </w:rPr>
              <w:t>{</w:t>
            </w:r>
          </w:p>
          <w:p w14:paraId="7D541D35" w14:textId="77777777" w:rsidR="00C24EF4" w:rsidRPr="00325791" w:rsidRDefault="00C24EF4" w:rsidP="005C72A8">
            <w:pPr>
              <w:pStyle w:val="TAL"/>
              <w:snapToGrid w:val="0"/>
              <w:ind w:left="284"/>
              <w:jc w:val="both"/>
              <w:rPr>
                <w:color w:val="0070C0"/>
                <w:lang w:val="fr-FR"/>
              </w:rPr>
            </w:pPr>
            <w:r w:rsidRPr="00325791">
              <w:rPr>
                <w:color w:val="0070C0"/>
                <w:lang w:val="fr-FR"/>
              </w:rPr>
              <w:tab/>
            </w:r>
            <w:r w:rsidRPr="00325791">
              <w:rPr>
                <w:color w:val="0070C0"/>
                <w:lang w:val="fr-FR"/>
              </w:rPr>
              <w:tab/>
            </w:r>
            <w:r w:rsidRPr="00325791">
              <w:rPr>
                <w:color w:val="0070C0"/>
                <w:lang w:val="fr-FR"/>
              </w:rPr>
              <w:tab/>
              <w:t>"ct":</w:t>
            </w:r>
            <w:r w:rsidR="005A3EEC" w:rsidRPr="00325791">
              <w:rPr>
                <w:color w:val="0070C0"/>
                <w:lang w:val="fr-FR"/>
              </w:rPr>
              <w:t xml:space="preserve"> </w:t>
            </w:r>
            <w:r w:rsidRPr="00325791">
              <w:rPr>
                <w:color w:val="0070C0"/>
                <w:lang w:val="fr-FR"/>
              </w:rPr>
              <w:t>"20180413T125601",</w:t>
            </w:r>
          </w:p>
          <w:p w14:paraId="1EF1858C" w14:textId="77777777" w:rsidR="00C24EF4" w:rsidRPr="00325791" w:rsidRDefault="00C24EF4" w:rsidP="005C72A8">
            <w:pPr>
              <w:pStyle w:val="TAL"/>
              <w:snapToGrid w:val="0"/>
              <w:ind w:left="284"/>
              <w:jc w:val="both"/>
              <w:rPr>
                <w:color w:val="0070C0"/>
                <w:lang w:val="fr-FR"/>
              </w:rPr>
            </w:pPr>
            <w:r w:rsidRPr="00325791">
              <w:rPr>
                <w:color w:val="0070C0"/>
                <w:lang w:val="fr-FR"/>
              </w:rPr>
              <w:tab/>
            </w:r>
            <w:r w:rsidRPr="00325791">
              <w:rPr>
                <w:color w:val="0070C0"/>
                <w:lang w:val="fr-FR"/>
              </w:rPr>
              <w:tab/>
            </w:r>
            <w:r w:rsidRPr="00325791">
              <w:rPr>
                <w:color w:val="0070C0"/>
                <w:lang w:val="fr-FR"/>
              </w:rPr>
              <w:tab/>
              <w:t>"dcrp":</w:t>
            </w:r>
            <w:r w:rsidR="005A3EEC" w:rsidRPr="00325791">
              <w:rPr>
                <w:color w:val="0070C0"/>
                <w:lang w:val="fr-FR"/>
              </w:rPr>
              <w:t xml:space="preserve"> </w:t>
            </w:r>
            <w:r w:rsidRPr="00325791">
              <w:rPr>
                <w:color w:val="0070C0"/>
                <w:lang w:val="fr-FR"/>
              </w:rPr>
              <w:t>"application/rdf+xml:1",</w:t>
            </w:r>
          </w:p>
          <w:p w14:paraId="329D191D" w14:textId="77777777" w:rsidR="00C24EF4" w:rsidRPr="00325791" w:rsidRDefault="00C24EF4" w:rsidP="005C72A8">
            <w:pPr>
              <w:pStyle w:val="TAL"/>
              <w:snapToGrid w:val="0"/>
              <w:ind w:left="284"/>
              <w:jc w:val="both"/>
              <w:rPr>
                <w:color w:val="0070C0"/>
                <w:lang w:val="fr-FR"/>
              </w:rPr>
            </w:pPr>
            <w:r w:rsidRPr="00325791">
              <w:rPr>
                <w:color w:val="0070C0"/>
                <w:lang w:val="fr-FR"/>
              </w:rPr>
              <w:tab/>
            </w:r>
            <w:r w:rsidRPr="00325791">
              <w:rPr>
                <w:color w:val="0070C0"/>
                <w:lang w:val="fr-FR"/>
              </w:rPr>
              <w:tab/>
            </w:r>
            <w:r w:rsidRPr="00325791">
              <w:rPr>
                <w:color w:val="0070C0"/>
                <w:lang w:val="fr-FR"/>
              </w:rPr>
              <w:tab/>
              <w:t>"dsp":</w:t>
            </w:r>
            <w:r w:rsidR="005A3EEC" w:rsidRPr="00325791">
              <w:rPr>
                <w:color w:val="0070C0"/>
                <w:lang w:val="fr-FR"/>
              </w:rPr>
              <w:t xml:space="preserve"> </w:t>
            </w:r>
            <w:r w:rsidRPr="00325791">
              <w:rPr>
                <w:color w:val="0070C0"/>
                <w:lang w:val="fr-FR"/>
              </w:rPr>
              <w:t>"PD94bWwgdmVyc2lvbj0iMS4wIj8+DQo8cmRmOlJERiB4bWxucz0iaHR0cDovL3d3dy5vbmVtMm0ub3JnL29udG9sb2d5L2hvdXNlc190ZW1wZXJhdHVyZV9leGFtcGxlIyINCiAgICAgeG1sOmJhc2U9Imh0dHA6Ly93d3cub25lbTJtLm9yZy9vbnRvbG9neS9ob3VzZXNfdGVtcGVyYXR1cmVfZXhhbXBsZSINCiAgICAgeG1sbnM6dGVtcGVyYXR1cmVfZXhhbXBsZT0iaHR0cDovL3d3dy5vbmVtMm0ub3Jn</w:t>
            </w:r>
            <w:r w:rsidRPr="00325791">
              <w:rPr>
                <w:color w:val="0070C0"/>
                <w:lang w:val="fr-FR"/>
              </w:rPr>
              <w:lastRenderedPageBreak/>
              <w:t>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",</w:t>
            </w:r>
          </w:p>
          <w:p w14:paraId="4FD92B6D" w14:textId="77777777" w:rsidR="00C24EF4" w:rsidRPr="00325791" w:rsidRDefault="00C24EF4" w:rsidP="005C72A8">
            <w:pPr>
              <w:pStyle w:val="TAL"/>
              <w:snapToGrid w:val="0"/>
              <w:ind w:left="284"/>
              <w:rPr>
                <w:color w:val="0070C0"/>
                <w:lang w:val="fr-FR"/>
              </w:rPr>
            </w:pPr>
            <w:r w:rsidRPr="00325791">
              <w:rPr>
                <w:color w:val="0070C0"/>
                <w:lang w:val="fr-FR"/>
              </w:rPr>
              <w:tab/>
            </w:r>
            <w:r w:rsidRPr="00325791">
              <w:rPr>
                <w:color w:val="0070C0"/>
                <w:lang w:val="fr-FR"/>
              </w:rPr>
              <w:tab/>
            </w:r>
            <w:r w:rsidRPr="00325791">
              <w:rPr>
                <w:color w:val="0070C0"/>
                <w:lang w:val="fr-FR"/>
              </w:rPr>
              <w:tab/>
              <w:t>"et":</w:t>
            </w:r>
            <w:r w:rsidR="005A3EEC" w:rsidRPr="00325791">
              <w:rPr>
                <w:color w:val="0070C0"/>
                <w:lang w:val="fr-FR"/>
              </w:rPr>
              <w:t xml:space="preserve"> </w:t>
            </w:r>
            <w:r w:rsidRPr="00325791">
              <w:rPr>
                <w:color w:val="0070C0"/>
                <w:lang w:val="fr-FR"/>
              </w:rPr>
              <w:t>"99991231T235959",</w:t>
            </w:r>
          </w:p>
          <w:p w14:paraId="5963CFC9" w14:textId="77777777" w:rsidR="00C24EF4" w:rsidRPr="00325791" w:rsidRDefault="00C24EF4" w:rsidP="005C72A8">
            <w:pPr>
              <w:pStyle w:val="TAL"/>
              <w:snapToGrid w:val="0"/>
              <w:ind w:left="284"/>
              <w:rPr>
                <w:color w:val="0070C0"/>
                <w:lang w:val="fr-FR"/>
              </w:rPr>
            </w:pPr>
            <w:r w:rsidRPr="00325791">
              <w:rPr>
                <w:color w:val="0070C0"/>
                <w:lang w:val="fr-FR"/>
              </w:rPr>
              <w:tab/>
            </w:r>
            <w:r w:rsidRPr="00325791">
              <w:rPr>
                <w:color w:val="0070C0"/>
                <w:lang w:val="fr-FR"/>
              </w:rPr>
              <w:tab/>
            </w:r>
            <w:r w:rsidRPr="00325791">
              <w:rPr>
                <w:color w:val="0070C0"/>
                <w:lang w:val="fr-FR"/>
              </w:rPr>
              <w:tab/>
              <w:t>"lt":</w:t>
            </w:r>
            <w:r w:rsidR="005A3EEC" w:rsidRPr="00325791">
              <w:rPr>
                <w:color w:val="0070C0"/>
                <w:lang w:val="fr-FR"/>
              </w:rPr>
              <w:t xml:space="preserve"> </w:t>
            </w:r>
            <w:r w:rsidRPr="00325791">
              <w:rPr>
                <w:color w:val="0070C0"/>
                <w:lang w:val="fr-FR"/>
              </w:rPr>
              <w:t>"20180413T125601",</w:t>
            </w:r>
          </w:p>
          <w:p w14:paraId="65272E08" w14:textId="77777777" w:rsidR="00C24EF4" w:rsidRPr="00325791" w:rsidRDefault="00C24EF4" w:rsidP="005C72A8">
            <w:pPr>
              <w:pStyle w:val="TAL"/>
              <w:snapToGrid w:val="0"/>
              <w:ind w:left="284"/>
              <w:rPr>
                <w:color w:val="0070C0"/>
                <w:lang w:val="fr-FR"/>
              </w:rPr>
            </w:pPr>
            <w:r w:rsidRPr="00325791">
              <w:rPr>
                <w:color w:val="0070C0"/>
                <w:lang w:val="fr-FR"/>
              </w:rPr>
              <w:tab/>
            </w:r>
            <w:r w:rsidRPr="00325791">
              <w:rPr>
                <w:color w:val="0070C0"/>
                <w:lang w:val="fr-FR"/>
              </w:rPr>
              <w:tab/>
            </w:r>
            <w:r w:rsidRPr="00325791">
              <w:rPr>
                <w:color w:val="0070C0"/>
                <w:lang w:val="fr-FR"/>
              </w:rPr>
              <w:tab/>
              <w:t>"or":</w:t>
            </w:r>
            <w:r w:rsidR="005A3EEC" w:rsidRPr="00325791">
              <w:rPr>
                <w:color w:val="0070C0"/>
                <w:lang w:val="fr-FR"/>
              </w:rPr>
              <w:t xml:space="preserve"> </w:t>
            </w:r>
            <w:r w:rsidRPr="00325791">
              <w:rPr>
                <w:color w:val="0070C0"/>
                <w:lang w:val="fr-FR"/>
              </w:rPr>
              <w:t>"http://www.onem2m.org/ontology/temperature_example",</w:t>
            </w:r>
          </w:p>
          <w:p w14:paraId="2B1DC4D8" w14:textId="77777777" w:rsidR="00C24EF4" w:rsidRPr="00325791" w:rsidRDefault="00C24EF4" w:rsidP="005C72A8">
            <w:pPr>
              <w:pStyle w:val="TAL"/>
              <w:snapToGrid w:val="0"/>
              <w:ind w:left="284"/>
              <w:rPr>
                <w:color w:val="0070C0"/>
                <w:lang w:val="fr-FR"/>
              </w:rPr>
            </w:pPr>
            <w:r w:rsidRPr="00325791">
              <w:rPr>
                <w:color w:val="0070C0"/>
                <w:lang w:val="fr-FR"/>
              </w:rPr>
              <w:tab/>
            </w:r>
            <w:r w:rsidRPr="00325791">
              <w:rPr>
                <w:color w:val="0070C0"/>
                <w:lang w:val="fr-FR"/>
              </w:rPr>
              <w:tab/>
            </w:r>
            <w:r w:rsidRPr="00325791">
              <w:rPr>
                <w:color w:val="0070C0"/>
                <w:lang w:val="fr-FR"/>
              </w:rPr>
              <w:tab/>
              <w:t>"pi":</w:t>
            </w:r>
            <w:r w:rsidR="005A3EEC" w:rsidRPr="00325791">
              <w:rPr>
                <w:color w:val="0070C0"/>
                <w:lang w:val="fr-FR"/>
              </w:rPr>
              <w:t xml:space="preserve"> </w:t>
            </w:r>
            <w:r w:rsidRPr="00325791">
              <w:rPr>
                <w:color w:val="0070C0"/>
                <w:lang w:val="fr-FR"/>
              </w:rPr>
              <w:t>"cnt20180413T0847561400030050526720_cse01",</w:t>
            </w:r>
          </w:p>
          <w:p w14:paraId="30156770" w14:textId="77777777" w:rsidR="00C24EF4" w:rsidRPr="00325791" w:rsidRDefault="00C24EF4" w:rsidP="005C72A8">
            <w:pPr>
              <w:pStyle w:val="TAL"/>
              <w:snapToGrid w:val="0"/>
              <w:ind w:left="284"/>
              <w:rPr>
                <w:color w:val="0070C0"/>
                <w:lang w:val="fr-FR"/>
              </w:rPr>
            </w:pPr>
            <w:r w:rsidRPr="00325791">
              <w:rPr>
                <w:color w:val="0070C0"/>
                <w:lang w:val="fr-FR"/>
              </w:rPr>
              <w:tab/>
            </w:r>
            <w:r w:rsidRPr="00325791">
              <w:rPr>
                <w:color w:val="0070C0"/>
                <w:lang w:val="fr-FR"/>
              </w:rPr>
              <w:tab/>
            </w:r>
            <w:r w:rsidRPr="00325791">
              <w:rPr>
                <w:color w:val="0070C0"/>
                <w:lang w:val="fr-FR"/>
              </w:rPr>
              <w:tab/>
              <w:t>"ri":</w:t>
            </w:r>
            <w:r w:rsidR="005A3EEC" w:rsidRPr="00325791">
              <w:rPr>
                <w:color w:val="0070C0"/>
                <w:lang w:val="fr-FR"/>
              </w:rPr>
              <w:t xml:space="preserve"> </w:t>
            </w:r>
            <w:r w:rsidRPr="00325791">
              <w:rPr>
                <w:color w:val="0070C0"/>
                <w:lang w:val="fr-FR"/>
              </w:rPr>
              <w:t>"smd20180413T1256011400030218380800_cse01",</w:t>
            </w:r>
          </w:p>
          <w:p w14:paraId="402E0CC7" w14:textId="77777777" w:rsidR="00C24EF4" w:rsidRPr="00325791" w:rsidRDefault="00C24EF4" w:rsidP="005C72A8">
            <w:pPr>
              <w:pStyle w:val="TAL"/>
              <w:snapToGrid w:val="0"/>
              <w:ind w:left="284"/>
              <w:rPr>
                <w:color w:val="0070C0"/>
                <w:lang w:val="fr-FR"/>
              </w:rPr>
            </w:pPr>
            <w:r w:rsidRPr="00325791">
              <w:rPr>
                <w:color w:val="0070C0"/>
                <w:lang w:val="fr-FR"/>
              </w:rPr>
              <w:tab/>
            </w:r>
            <w:r w:rsidRPr="00325791">
              <w:rPr>
                <w:color w:val="0070C0"/>
                <w:lang w:val="fr-FR"/>
              </w:rPr>
              <w:tab/>
            </w:r>
            <w:r w:rsidRPr="00325791">
              <w:rPr>
                <w:color w:val="0070C0"/>
                <w:lang w:val="fr-FR"/>
              </w:rPr>
              <w:tab/>
              <w:t>"rn":</w:t>
            </w:r>
            <w:r w:rsidR="005A3EEC" w:rsidRPr="00325791">
              <w:rPr>
                <w:color w:val="0070C0"/>
                <w:lang w:val="fr-FR"/>
              </w:rPr>
              <w:t xml:space="preserve"> </w:t>
            </w:r>
            <w:r w:rsidRPr="00325791">
              <w:rPr>
                <w:color w:val="0070C0"/>
                <w:lang w:val="fr-FR"/>
              </w:rPr>
              <w:t>"semantic_describer",</w:t>
            </w:r>
          </w:p>
          <w:p w14:paraId="41AD0702" w14:textId="77777777" w:rsidR="00C24EF4" w:rsidRPr="00325791" w:rsidRDefault="00C24EF4" w:rsidP="005C72A8">
            <w:pPr>
              <w:pStyle w:val="TAL"/>
              <w:snapToGrid w:val="0"/>
              <w:ind w:left="284"/>
              <w:rPr>
                <w:color w:val="0070C0"/>
                <w:lang w:val="fr-FR"/>
              </w:rPr>
            </w:pPr>
            <w:r w:rsidRPr="00325791">
              <w:rPr>
                <w:color w:val="0070C0"/>
                <w:lang w:val="fr-FR"/>
              </w:rPr>
              <w:tab/>
            </w:r>
            <w:r w:rsidRPr="00325791">
              <w:rPr>
                <w:color w:val="0070C0"/>
                <w:lang w:val="fr-FR"/>
              </w:rPr>
              <w:tab/>
            </w:r>
            <w:r w:rsidRPr="00325791">
              <w:rPr>
                <w:color w:val="0070C0"/>
                <w:lang w:val="fr-FR"/>
              </w:rPr>
              <w:tab/>
              <w:t>"ty":</w:t>
            </w:r>
            <w:r w:rsidR="005A3EEC" w:rsidRPr="00325791">
              <w:rPr>
                <w:color w:val="0070C0"/>
                <w:lang w:val="fr-FR"/>
              </w:rPr>
              <w:t xml:space="preserve"> </w:t>
            </w:r>
            <w:r w:rsidRPr="00325791">
              <w:rPr>
                <w:color w:val="0070C0"/>
                <w:lang w:val="fr-FR"/>
              </w:rPr>
              <w:t>24</w:t>
            </w:r>
          </w:p>
          <w:p w14:paraId="25F2B3F7" w14:textId="77777777" w:rsidR="00C24EF4" w:rsidRPr="00325791" w:rsidRDefault="00C24EF4" w:rsidP="005C72A8">
            <w:pPr>
              <w:pStyle w:val="TAL"/>
              <w:snapToGrid w:val="0"/>
              <w:ind w:left="284"/>
              <w:rPr>
                <w:color w:val="0070C0"/>
                <w:lang w:val="fr-FR"/>
              </w:rPr>
            </w:pPr>
            <w:r w:rsidRPr="00325791">
              <w:rPr>
                <w:color w:val="0070C0"/>
                <w:lang w:val="fr-FR"/>
              </w:rPr>
              <w:tab/>
            </w:r>
            <w:r w:rsidRPr="00325791">
              <w:rPr>
                <w:color w:val="0070C0"/>
                <w:lang w:val="fr-FR"/>
              </w:rPr>
              <w:tab/>
              <w:t>},</w:t>
            </w:r>
          </w:p>
          <w:p w14:paraId="6AEED535" w14:textId="77777777" w:rsidR="00C24EF4" w:rsidRPr="00325791" w:rsidRDefault="00C24EF4" w:rsidP="005C72A8">
            <w:pPr>
              <w:pStyle w:val="TAL"/>
              <w:snapToGrid w:val="0"/>
              <w:ind w:left="284"/>
              <w:rPr>
                <w:color w:val="0070C0"/>
                <w:lang w:val="fr-FR"/>
              </w:rPr>
            </w:pPr>
            <w:r w:rsidRPr="00325791">
              <w:rPr>
                <w:color w:val="0070C0"/>
                <w:lang w:val="fr-FR"/>
              </w:rPr>
              <w:tab/>
            </w:r>
            <w:r w:rsidRPr="00325791">
              <w:rPr>
                <w:color w:val="0070C0"/>
                <w:lang w:val="fr-FR"/>
              </w:rPr>
              <w:tab/>
              <w:t>"uri":</w:t>
            </w:r>
            <w:r w:rsidR="005A3EEC" w:rsidRPr="00325791">
              <w:rPr>
                <w:color w:val="0070C0"/>
                <w:lang w:val="fr-FR"/>
              </w:rPr>
              <w:t xml:space="preserve"> </w:t>
            </w:r>
            <w:r w:rsidRPr="00325791">
              <w:rPr>
                <w:color w:val="0070C0"/>
                <w:lang w:val="fr-FR"/>
              </w:rPr>
              <w:t>"mn-name/ae_sensor/cont_temp/semantic_describer"</w:t>
            </w:r>
          </w:p>
          <w:p w14:paraId="67764138" w14:textId="77777777" w:rsidR="00C24EF4" w:rsidRPr="00325791" w:rsidRDefault="00C24EF4" w:rsidP="005C72A8">
            <w:pPr>
              <w:pStyle w:val="TAL"/>
              <w:snapToGrid w:val="0"/>
              <w:ind w:left="284"/>
              <w:rPr>
                <w:color w:val="0070C0"/>
                <w:lang w:val="fr-FR"/>
              </w:rPr>
            </w:pPr>
            <w:r w:rsidRPr="00325791">
              <w:rPr>
                <w:color w:val="0070C0"/>
                <w:lang w:val="fr-FR"/>
              </w:rPr>
              <w:tab/>
              <w:t>}</w:t>
            </w:r>
          </w:p>
          <w:p w14:paraId="3EB101FF" w14:textId="77777777" w:rsidR="00C24EF4" w:rsidRPr="00325791" w:rsidRDefault="00C24EF4" w:rsidP="005C72A8">
            <w:pPr>
              <w:pStyle w:val="TAL"/>
              <w:snapToGrid w:val="0"/>
              <w:ind w:left="284"/>
              <w:jc w:val="both"/>
              <w:rPr>
                <w:color w:val="0070C0"/>
                <w:lang w:val="fr-FR"/>
              </w:rPr>
            </w:pPr>
            <w:r w:rsidRPr="00325791">
              <w:rPr>
                <w:color w:val="0070C0"/>
                <w:lang w:val="fr-FR"/>
              </w:rPr>
              <w:t>}</w:t>
            </w:r>
          </w:p>
          <w:p w14:paraId="27A668C2" w14:textId="77777777" w:rsidR="00FE5146" w:rsidRPr="00325791" w:rsidRDefault="00FE5146" w:rsidP="005C72A8">
            <w:pPr>
              <w:pStyle w:val="TAL"/>
              <w:snapToGrid w:val="0"/>
              <w:ind w:left="284"/>
              <w:jc w:val="both"/>
              <w:rPr>
                <w:color w:val="0070C0"/>
                <w:lang w:val="fr-FR"/>
              </w:rPr>
            </w:pPr>
          </w:p>
        </w:tc>
      </w:tr>
    </w:tbl>
    <w:p w14:paraId="4305848D" w14:textId="77777777" w:rsidR="00C24EF4" w:rsidRPr="00325791" w:rsidRDefault="00C24EF4" w:rsidP="00C24EF4">
      <w:pPr>
        <w:rPr>
          <w:lang w:val="fr-FR"/>
        </w:rPr>
      </w:pPr>
    </w:p>
    <w:p w14:paraId="45BAF235" w14:textId="77777777" w:rsidR="00C24EF4" w:rsidRPr="00325791" w:rsidRDefault="00C24EF4" w:rsidP="00C24EF4">
      <w:pPr>
        <w:pStyle w:val="Heading4"/>
        <w:rPr>
          <w:lang w:val="fr-FR"/>
        </w:rPr>
      </w:pPr>
      <w:bookmarkStart w:id="397" w:name="_Toc49420738"/>
      <w:bookmarkStart w:id="398" w:name="_Toc49507552"/>
      <w:bookmarkStart w:id="399" w:name="_Toc49507664"/>
      <w:bookmarkStart w:id="400" w:name="_Toc532286366"/>
      <w:bookmarkStart w:id="401" w:name="_Toc532286502"/>
      <w:bookmarkStart w:id="402" w:name="_Toc46154407"/>
      <w:bookmarkStart w:id="403" w:name="_Toc57298368"/>
      <w:r w:rsidRPr="00325791">
        <w:rPr>
          <w:lang w:val="fr-FR"/>
        </w:rPr>
        <w:lastRenderedPageBreak/>
        <w:t>6.2.</w:t>
      </w:r>
      <w:r w:rsidR="008B1B88" w:rsidRPr="00325791">
        <w:rPr>
          <w:lang w:val="fr-FR"/>
        </w:rPr>
        <w:t>7</w:t>
      </w:r>
      <w:r w:rsidRPr="00325791">
        <w:rPr>
          <w:lang w:val="fr-FR"/>
        </w:rPr>
        <w:t>.2</w:t>
      </w:r>
      <w:r w:rsidRPr="00325791">
        <w:rPr>
          <w:lang w:val="fr-FR"/>
        </w:rPr>
        <w:tab/>
        <w:t>API-SMD-RET</w:t>
      </w:r>
      <w:bookmarkEnd w:id="397"/>
      <w:bookmarkEnd w:id="398"/>
      <w:bookmarkEnd w:id="399"/>
      <w:bookmarkEnd w:id="400"/>
      <w:bookmarkEnd w:id="401"/>
      <w:bookmarkEnd w:id="402"/>
      <w:bookmarkEnd w:id="403"/>
    </w:p>
    <w:tbl>
      <w:tblPr>
        <w:tblW w:w="9659" w:type="dxa"/>
        <w:jc w:val="center"/>
        <w:tblLayout w:type="fixed"/>
        <w:tblCellMar>
          <w:left w:w="28" w:type="dxa"/>
        </w:tblCellMar>
        <w:tblLook w:val="0000" w:firstRow="0" w:lastRow="0" w:firstColumn="0" w:lastColumn="0" w:noHBand="0" w:noVBand="0"/>
      </w:tblPr>
      <w:tblGrid>
        <w:gridCol w:w="1286"/>
        <w:gridCol w:w="8373"/>
      </w:tblGrid>
      <w:tr w:rsidR="00C24EF4" w:rsidRPr="000D6D95" w14:paraId="124D8F6F"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2FEAC50E" w14:textId="77777777" w:rsidR="00C24EF4" w:rsidRPr="00325791" w:rsidRDefault="00C24EF4" w:rsidP="005C72A8">
            <w:pPr>
              <w:pStyle w:val="TAL"/>
              <w:snapToGrid w:val="0"/>
              <w:jc w:val="center"/>
              <w:rPr>
                <w:b/>
                <w:lang w:val="fr-FR"/>
              </w:rPr>
            </w:pPr>
            <w:r w:rsidRPr="00325791">
              <w:rPr>
                <w:b/>
                <w:lang w:val="fr-FR"/>
              </w:rPr>
              <w:t>API Id</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5C966FD8" w14:textId="77777777" w:rsidR="00C24EF4" w:rsidRPr="005A2D7C" w:rsidRDefault="00C24EF4" w:rsidP="005A2D7C">
            <w:pPr>
              <w:pStyle w:val="TAL"/>
              <w:rPr>
                <w:lang w:val="fr-FR"/>
              </w:rPr>
            </w:pPr>
            <w:r w:rsidRPr="005A2D7C">
              <w:rPr>
                <w:rFonts w:eastAsia="Calibri Light"/>
                <w:lang w:val="fr-FR"/>
              </w:rPr>
              <w:t>API/SMD/RET/001_RCN1</w:t>
            </w:r>
          </w:p>
        </w:tc>
      </w:tr>
      <w:tr w:rsidR="00C24EF4" w:rsidRPr="000D6D95" w14:paraId="0208E74D"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44844042" w14:textId="77777777" w:rsidR="00C24EF4" w:rsidRPr="00325791" w:rsidRDefault="00C24EF4" w:rsidP="005C72A8">
            <w:pPr>
              <w:pStyle w:val="TAL"/>
              <w:snapToGrid w:val="0"/>
              <w:jc w:val="center"/>
              <w:rPr>
                <w:b/>
                <w:kern w:val="1"/>
                <w:lang w:val="fr-FR"/>
              </w:rPr>
            </w:pPr>
            <w:r w:rsidRPr="00325791">
              <w:rPr>
                <w:b/>
                <w:kern w:val="1"/>
                <w:lang w:val="fr-FR"/>
              </w:rPr>
              <w:t>API Name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A200E4" w14:textId="77777777" w:rsidR="00C24EF4" w:rsidRPr="005A2D7C" w:rsidRDefault="00C24EF4" w:rsidP="005A2D7C">
            <w:pPr>
              <w:pStyle w:val="TAL"/>
              <w:rPr>
                <w:rFonts w:eastAsia="Calibri Light"/>
                <w:lang w:val="fr-FR"/>
              </w:rPr>
            </w:pPr>
            <w:r w:rsidRPr="005A2D7C">
              <w:rPr>
                <w:rFonts w:eastAsia="Calibri Light"/>
                <w:lang w:val="fr-FR"/>
              </w:rPr>
              <w:t xml:space="preserve">SemanticDescriptor RETRIEVE with or without </w:t>
            </w:r>
            <w:r w:rsidR="00984FEF" w:rsidRPr="005A2D7C">
              <w:rPr>
                <w:rFonts w:eastAsia="Calibri Light"/>
                <w:lang w:val="fr-FR"/>
              </w:rPr>
              <w:t>resultContent</w:t>
            </w:r>
            <w:r w:rsidRPr="005A2D7C">
              <w:rPr>
                <w:rFonts w:eastAsia="Calibri Light"/>
                <w:lang w:val="fr-FR"/>
              </w:rPr>
              <w:t xml:space="preserve"> parameter</w:t>
            </w:r>
          </w:p>
        </w:tc>
      </w:tr>
      <w:tr w:rsidR="00C24EF4" w:rsidRPr="000D6D95" w14:paraId="3C163276" w14:textId="77777777" w:rsidTr="005A2D7C">
        <w:trPr>
          <w:jc w:val="center"/>
        </w:trPr>
        <w:tc>
          <w:tcPr>
            <w:tcW w:w="1286" w:type="dxa"/>
            <w:tcBorders>
              <w:top w:val="single" w:sz="4" w:space="0" w:color="000000"/>
              <w:left w:val="single" w:sz="4" w:space="0" w:color="000000"/>
              <w:bottom w:val="single" w:sz="4" w:space="0" w:color="000000"/>
            </w:tcBorders>
            <w:shd w:val="clear" w:color="auto" w:fill="E7E6E6"/>
          </w:tcPr>
          <w:p w14:paraId="2A9E187E" w14:textId="77777777" w:rsidR="00C24EF4" w:rsidRPr="00325791" w:rsidRDefault="00C24EF4" w:rsidP="005C72A8">
            <w:pPr>
              <w:pStyle w:val="TAL"/>
              <w:snapToGrid w:val="0"/>
              <w:jc w:val="center"/>
              <w:rPr>
                <w:b/>
                <w:kern w:val="1"/>
                <w:lang w:val="fr-FR"/>
              </w:rPr>
            </w:pPr>
            <w:r w:rsidRPr="00325791">
              <w:rPr>
                <w:b/>
                <w:kern w:val="1"/>
                <w:lang w:val="fr-FR"/>
              </w:rPr>
              <w:t>Target Resource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0E1E5100" w14:textId="77777777" w:rsidR="00C24EF4" w:rsidRPr="005A2D7C" w:rsidRDefault="00C24EF4" w:rsidP="005A2D7C">
            <w:pPr>
              <w:pStyle w:val="TAL"/>
              <w:rPr>
                <w:rFonts w:eastAsia="Calibri Light"/>
                <w:lang w:val="fr-FR"/>
              </w:rPr>
            </w:pPr>
            <w:r w:rsidRPr="005A2D7C">
              <w:rPr>
                <w:rFonts w:eastAsia="Calibri Light"/>
                <w:lang w:val="fr-FR"/>
              </w:rPr>
              <w:t>Requested &lt;semanticDescriptor&gt; resource</w:t>
            </w:r>
          </w:p>
        </w:tc>
      </w:tr>
      <w:tr w:rsidR="00C24EF4" w:rsidRPr="000D6D95" w14:paraId="2A7C577F"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3A9A9AF4" w14:textId="77777777" w:rsidR="00C24EF4" w:rsidRPr="00325791" w:rsidRDefault="00C24EF4" w:rsidP="005C72A8">
            <w:pPr>
              <w:pStyle w:val="TAL"/>
              <w:snapToGrid w:val="0"/>
              <w:jc w:val="center"/>
              <w:rPr>
                <w:b/>
                <w:kern w:val="1"/>
                <w:lang w:val="fr-FR"/>
              </w:rPr>
            </w:pPr>
          </w:p>
          <w:p w14:paraId="5837646C" w14:textId="77777777" w:rsidR="00C24EF4" w:rsidRPr="00325791" w:rsidRDefault="00C24EF4" w:rsidP="005C72A8">
            <w:pPr>
              <w:pStyle w:val="TAL"/>
              <w:snapToGrid w:val="0"/>
              <w:jc w:val="center"/>
              <w:rPr>
                <w:b/>
                <w:kern w:val="1"/>
                <w:lang w:val="fr-FR"/>
              </w:rPr>
            </w:pPr>
          </w:p>
          <w:p w14:paraId="60145EA5" w14:textId="77777777" w:rsidR="00C24EF4" w:rsidRPr="00325791" w:rsidRDefault="00C24EF4" w:rsidP="005C72A8">
            <w:pPr>
              <w:pStyle w:val="TAL"/>
              <w:snapToGrid w:val="0"/>
              <w:jc w:val="center"/>
              <w:rPr>
                <w:b/>
                <w:kern w:val="1"/>
                <w:lang w:val="fr-FR"/>
              </w:rPr>
            </w:pPr>
            <w:r w:rsidRPr="00325791">
              <w:rPr>
                <w:b/>
                <w:kern w:val="1"/>
                <w:lang w:val="fr-FR"/>
              </w:rPr>
              <w:t>Description</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087FD0DD" w14:textId="77777777" w:rsidR="00C24EF4" w:rsidRPr="00325791" w:rsidRDefault="00C24EF4" w:rsidP="005A2D7C">
            <w:pPr>
              <w:pStyle w:val="TAL"/>
              <w:rPr>
                <w:lang w:val="fr-FR"/>
              </w:rPr>
            </w:pPr>
            <w:r w:rsidRPr="005A2D7C">
              <w:rPr>
                <w:rFonts w:eastAsia="Calibri Light"/>
                <w:lang w:val="fr-FR"/>
              </w:rPr>
              <w:t xml:space="preserve">The interface is used to send a &lt;semanticDescriptor&gt; RETRIEVE request attached with </w:t>
            </w:r>
            <w:r w:rsidR="00984FEF" w:rsidRPr="005A2D7C">
              <w:rPr>
                <w:rFonts w:eastAsia="Calibri Light"/>
                <w:lang w:val="fr-FR"/>
              </w:rPr>
              <w:t>resultContent</w:t>
            </w:r>
            <w:r w:rsidRPr="005A2D7C">
              <w:rPr>
                <w:rFonts w:eastAsia="Calibri Light"/>
                <w:lang w:val="fr-FR"/>
              </w:rPr>
              <w:t xml:space="preserve"> to the &lt;container&gt; resource located in the &lt;CSEBase&gt;. The hosting CSE will send back a response according to the configured </w:t>
            </w:r>
            <w:r w:rsidR="00984FEF" w:rsidRPr="005A2D7C">
              <w:rPr>
                <w:rFonts w:eastAsia="Calibri Light"/>
                <w:lang w:val="fr-FR"/>
              </w:rPr>
              <w:t>resultContent</w:t>
            </w:r>
            <w:r w:rsidRPr="005A2D7C">
              <w:rPr>
                <w:rFonts w:eastAsia="Calibri Light"/>
                <w:i/>
                <w:lang w:val="fr-FR"/>
              </w:rPr>
              <w:t>.</w:t>
            </w:r>
            <w:r w:rsidRPr="005A2D7C">
              <w:rPr>
                <w:rFonts w:eastAsia="Calibri Light"/>
                <w:lang w:val="fr-FR"/>
              </w:rPr>
              <w:t xml:space="preserve"> </w:t>
            </w:r>
          </w:p>
        </w:tc>
      </w:tr>
      <w:tr w:rsidR="00C24EF4" w:rsidRPr="000D6D95" w14:paraId="296BD4F0"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7F35793A" w14:textId="77777777" w:rsidR="00C24EF4" w:rsidRPr="00325791" w:rsidRDefault="00C24EF4" w:rsidP="005C72A8">
            <w:pPr>
              <w:pStyle w:val="TAL"/>
              <w:snapToGrid w:val="0"/>
              <w:jc w:val="center"/>
              <w:rPr>
                <w:b/>
                <w:kern w:val="1"/>
                <w:lang w:val="fr-FR"/>
              </w:rPr>
            </w:pPr>
          </w:p>
          <w:p w14:paraId="41789AF5" w14:textId="77777777" w:rsidR="00C24EF4" w:rsidRPr="00325791" w:rsidRDefault="00C24EF4" w:rsidP="005C72A8">
            <w:pPr>
              <w:pStyle w:val="TAL"/>
              <w:snapToGrid w:val="0"/>
              <w:jc w:val="center"/>
              <w:rPr>
                <w:b/>
                <w:kern w:val="1"/>
                <w:lang w:val="fr-FR"/>
              </w:rPr>
            </w:pPr>
          </w:p>
          <w:p w14:paraId="4ADD90A1" w14:textId="77777777" w:rsidR="00C24EF4" w:rsidRPr="00325791" w:rsidRDefault="00C24EF4" w:rsidP="005C72A8">
            <w:pPr>
              <w:pStyle w:val="TAL"/>
              <w:snapToGrid w:val="0"/>
              <w:jc w:val="center"/>
              <w:rPr>
                <w:b/>
                <w:kern w:val="1"/>
                <w:lang w:val="fr-FR"/>
              </w:rPr>
            </w:pPr>
          </w:p>
          <w:p w14:paraId="31025259" w14:textId="77777777" w:rsidR="00C24EF4" w:rsidRPr="00325791" w:rsidRDefault="00C24EF4" w:rsidP="005C72A8">
            <w:pPr>
              <w:pStyle w:val="TAL"/>
              <w:snapToGrid w:val="0"/>
              <w:jc w:val="center"/>
              <w:rPr>
                <w:b/>
                <w:kern w:val="1"/>
                <w:lang w:val="fr-FR"/>
              </w:rPr>
            </w:pPr>
          </w:p>
          <w:p w14:paraId="411DDC5A" w14:textId="77777777" w:rsidR="00C24EF4" w:rsidRPr="00325791" w:rsidRDefault="00C24EF4" w:rsidP="005C72A8">
            <w:pPr>
              <w:pStyle w:val="TAL"/>
              <w:snapToGrid w:val="0"/>
              <w:jc w:val="center"/>
              <w:rPr>
                <w:b/>
                <w:kern w:val="1"/>
                <w:lang w:val="fr-FR"/>
              </w:rPr>
            </w:pPr>
            <w:r w:rsidRPr="00325791">
              <w:rPr>
                <w:b/>
                <w:kern w:val="1"/>
                <w:lang w:val="fr-FR"/>
              </w:rPr>
              <w:t>Resource Structure</w:t>
            </w:r>
            <w:r w:rsidR="00FC2D6A" w:rsidRPr="00325791">
              <w:rPr>
                <w:b/>
                <w:kern w:val="1"/>
                <w:lang w:val="fr-FR"/>
              </w:rPr>
              <w:t xml:space="preserve"> before Sending Request</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319B2F21" w14:textId="1E2E6D5C" w:rsidR="00C24EF4" w:rsidRPr="004A2BF0" w:rsidRDefault="00325791" w:rsidP="005A2D7C">
            <w:pPr>
              <w:pStyle w:val="FL"/>
              <w:rPr>
                <w:highlight w:val="yellow"/>
                <w:lang w:val="fr-FR"/>
              </w:rPr>
            </w:pPr>
            <w:r w:rsidRPr="009743EA">
              <w:object w:dxaOrig="6690" w:dyaOrig="3015" w14:anchorId="3E844220">
                <v:shape id="_x0000_i1075" type="#_x0000_t75" style="width:334.75pt;height:137pt" o:ole="">
                  <v:imagedata r:id="rId75" o:title="" cropbottom="5952f"/>
                </v:shape>
                <o:OLEObject Type="Embed" ProgID="Visio.Drawing.15" ShapeID="_x0000_i1075" DrawAspect="Content" ObjectID="_1667911210" r:id="rId76"/>
              </w:object>
            </w:r>
          </w:p>
        </w:tc>
      </w:tr>
      <w:tr w:rsidR="00C24EF4" w:rsidRPr="000D6D95" w14:paraId="12B24A71"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28D4CDC3" w14:textId="77777777" w:rsidR="00C24EF4" w:rsidRPr="00325791" w:rsidRDefault="00C24EF4" w:rsidP="005C72A8">
            <w:pPr>
              <w:pStyle w:val="TAL"/>
              <w:snapToGrid w:val="0"/>
              <w:jc w:val="center"/>
              <w:rPr>
                <w:b/>
                <w:kern w:val="1"/>
                <w:lang w:val="fr-FR"/>
              </w:rPr>
            </w:pPr>
          </w:p>
          <w:p w14:paraId="06E66BC3" w14:textId="77777777" w:rsidR="00C24EF4" w:rsidRPr="00325791" w:rsidRDefault="00C24EF4" w:rsidP="005C72A8">
            <w:pPr>
              <w:pStyle w:val="TAL"/>
              <w:snapToGrid w:val="0"/>
              <w:jc w:val="center"/>
              <w:rPr>
                <w:b/>
                <w:kern w:val="1"/>
                <w:lang w:val="fr-FR"/>
              </w:rPr>
            </w:pPr>
          </w:p>
          <w:p w14:paraId="50C0DAFA" w14:textId="77777777" w:rsidR="00C24EF4" w:rsidRPr="00325791" w:rsidRDefault="00C24EF4" w:rsidP="005C72A8">
            <w:pPr>
              <w:pStyle w:val="TAL"/>
              <w:snapToGrid w:val="0"/>
              <w:jc w:val="center"/>
              <w:rPr>
                <w:b/>
                <w:kern w:val="1"/>
                <w:lang w:val="fr-FR"/>
              </w:rPr>
            </w:pPr>
          </w:p>
          <w:p w14:paraId="119D7912" w14:textId="77777777" w:rsidR="00C24EF4" w:rsidRPr="00325791" w:rsidRDefault="00C24EF4" w:rsidP="005C72A8">
            <w:pPr>
              <w:pStyle w:val="TAL"/>
              <w:snapToGrid w:val="0"/>
              <w:jc w:val="center"/>
              <w:rPr>
                <w:b/>
                <w:kern w:val="1"/>
                <w:lang w:val="fr-FR"/>
              </w:rPr>
            </w:pPr>
          </w:p>
          <w:p w14:paraId="613A6F9E" w14:textId="77777777" w:rsidR="00C24EF4" w:rsidRPr="00325791" w:rsidRDefault="00C24EF4" w:rsidP="005C72A8">
            <w:pPr>
              <w:pStyle w:val="TAL"/>
              <w:snapToGrid w:val="0"/>
              <w:jc w:val="center"/>
              <w:rPr>
                <w:b/>
                <w:kern w:val="1"/>
                <w:lang w:val="fr-FR"/>
              </w:rPr>
            </w:pPr>
          </w:p>
          <w:p w14:paraId="19D8F690" w14:textId="77777777" w:rsidR="00C24EF4" w:rsidRPr="00325791" w:rsidRDefault="00C24EF4" w:rsidP="005C72A8">
            <w:pPr>
              <w:pStyle w:val="TAL"/>
              <w:snapToGrid w:val="0"/>
              <w:jc w:val="center"/>
              <w:rPr>
                <w:b/>
                <w:kern w:val="1"/>
                <w:lang w:val="fr-FR"/>
              </w:rPr>
            </w:pPr>
            <w:r w:rsidRPr="00325791">
              <w:rPr>
                <w:b/>
                <w:kern w:val="1"/>
                <w:lang w:val="fr-FR"/>
              </w:rPr>
              <w:t>Call Flow</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3377B6F3" w14:textId="39762D00" w:rsidR="00C24EF4" w:rsidRPr="005A2D7C" w:rsidRDefault="00C24EF4" w:rsidP="005A2D7C">
            <w:pPr>
              <w:pStyle w:val="FL"/>
              <w:rPr>
                <w:highlight w:val="yellow"/>
                <w:lang w:val="fr-FR"/>
              </w:rPr>
            </w:pPr>
            <w:r w:rsidRPr="009743EA">
              <w:rPr>
                <w:sz w:val="18"/>
              </w:rPr>
              <w:object w:dxaOrig="8385" w:dyaOrig="4320" w14:anchorId="0452EF8A">
                <v:shape id="_x0000_i1076" type="#_x0000_t75" style="width:263.3pt;height:135.4pt" o:ole="">
                  <v:imagedata r:id="rId77" o:title=""/>
                </v:shape>
                <o:OLEObject Type="Embed" ProgID="Visio.Drawing.15" ShapeID="_x0000_i1076" DrawAspect="Content" ObjectID="_1667911211" r:id="rId78"/>
              </w:object>
            </w:r>
          </w:p>
        </w:tc>
      </w:tr>
      <w:tr w:rsidR="00C24EF4" w:rsidRPr="000D6D95" w14:paraId="0B701CE3"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5CDE9370" w14:textId="77777777" w:rsidR="00C24EF4" w:rsidRPr="00325791" w:rsidRDefault="00C24EF4" w:rsidP="005C72A8">
            <w:pPr>
              <w:pStyle w:val="TAL"/>
              <w:snapToGrid w:val="0"/>
              <w:jc w:val="center"/>
              <w:rPr>
                <w:b/>
                <w:kern w:val="1"/>
                <w:lang w:val="fr-FR"/>
              </w:rPr>
            </w:pPr>
          </w:p>
          <w:p w14:paraId="61CB06FA" w14:textId="77777777" w:rsidR="00C24EF4" w:rsidRPr="00325791" w:rsidRDefault="00C24EF4" w:rsidP="005C72A8">
            <w:pPr>
              <w:pStyle w:val="TAL"/>
              <w:snapToGrid w:val="0"/>
              <w:jc w:val="center"/>
              <w:rPr>
                <w:b/>
                <w:kern w:val="1"/>
                <w:lang w:val="fr-FR"/>
              </w:rPr>
            </w:pPr>
          </w:p>
          <w:p w14:paraId="44D7961D" w14:textId="77777777" w:rsidR="00C24EF4" w:rsidRPr="00325791" w:rsidRDefault="00C24EF4" w:rsidP="005C72A8">
            <w:pPr>
              <w:pStyle w:val="TAL"/>
              <w:snapToGrid w:val="0"/>
              <w:jc w:val="center"/>
              <w:rPr>
                <w:b/>
                <w:kern w:val="1"/>
                <w:lang w:val="fr-FR"/>
              </w:rPr>
            </w:pPr>
          </w:p>
          <w:p w14:paraId="1DA6A297" w14:textId="77777777" w:rsidR="00C24EF4" w:rsidRPr="00325791" w:rsidRDefault="00C24EF4" w:rsidP="005C72A8">
            <w:pPr>
              <w:pStyle w:val="TAL"/>
              <w:snapToGrid w:val="0"/>
              <w:jc w:val="center"/>
              <w:rPr>
                <w:b/>
                <w:kern w:val="1"/>
                <w:lang w:val="fr-FR"/>
              </w:rPr>
            </w:pPr>
            <w:r w:rsidRPr="00325791">
              <w:rPr>
                <w:b/>
                <w:kern w:val="1"/>
                <w:lang w:val="fr-FR"/>
              </w:rPr>
              <w:t>HTTP Header Information</w:t>
            </w:r>
          </w:p>
          <w:p w14:paraId="1CB83C58" w14:textId="77777777" w:rsidR="00FE3B5F" w:rsidRPr="00325791" w:rsidRDefault="00FE3B5F" w:rsidP="005C72A8">
            <w:pPr>
              <w:pStyle w:val="TAL"/>
              <w:snapToGrid w:val="0"/>
              <w:jc w:val="center"/>
              <w:rPr>
                <w:b/>
                <w:kern w:val="1"/>
                <w:lang w:val="fr-FR"/>
              </w:rP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01"/>
              <w:gridCol w:w="4359"/>
            </w:tblGrid>
            <w:tr w:rsidR="00C24EF4" w:rsidRPr="000D6D95" w14:paraId="5EC6212D" w14:textId="77777777" w:rsidTr="005A2D7C">
              <w:trPr>
                <w:jc w:val="center"/>
              </w:trPr>
              <w:tc>
                <w:tcPr>
                  <w:tcW w:w="1501" w:type="dxa"/>
                  <w:shd w:val="clear" w:color="auto" w:fill="9CC2E5"/>
                </w:tcPr>
                <w:p w14:paraId="62EFCC5D" w14:textId="77777777" w:rsidR="00C24EF4" w:rsidRPr="00325791" w:rsidRDefault="00C24EF4" w:rsidP="005C72A8">
                  <w:pPr>
                    <w:pStyle w:val="TAL"/>
                    <w:snapToGrid w:val="0"/>
                    <w:jc w:val="center"/>
                    <w:rPr>
                      <w:rFonts w:eastAsia="Calibri"/>
                      <w:b/>
                      <w:szCs w:val="22"/>
                      <w:lang w:val="fr-FR"/>
                    </w:rPr>
                  </w:pPr>
                  <w:r w:rsidRPr="00325791">
                    <w:rPr>
                      <w:rFonts w:eastAsia="Calibri"/>
                      <w:b/>
                      <w:szCs w:val="22"/>
                      <w:lang w:val="fr-FR"/>
                    </w:rPr>
                    <w:t>Header</w:t>
                  </w:r>
                </w:p>
              </w:tc>
              <w:tc>
                <w:tcPr>
                  <w:tcW w:w="4359" w:type="dxa"/>
                  <w:shd w:val="clear" w:color="auto" w:fill="9CC2E5"/>
                </w:tcPr>
                <w:p w14:paraId="2480082B" w14:textId="77777777" w:rsidR="00C24EF4" w:rsidRPr="00325791" w:rsidRDefault="00C24EF4" w:rsidP="005C72A8">
                  <w:pPr>
                    <w:pStyle w:val="TAL"/>
                    <w:snapToGrid w:val="0"/>
                    <w:jc w:val="center"/>
                    <w:rPr>
                      <w:rFonts w:eastAsia="Calibri"/>
                      <w:b/>
                      <w:szCs w:val="22"/>
                      <w:lang w:val="fr-FR"/>
                    </w:rPr>
                  </w:pPr>
                  <w:r w:rsidRPr="00325791">
                    <w:rPr>
                      <w:rFonts w:eastAsia="Calibri"/>
                      <w:b/>
                      <w:szCs w:val="22"/>
                      <w:lang w:val="fr-FR"/>
                    </w:rPr>
                    <w:t>Value</w:t>
                  </w:r>
                </w:p>
              </w:tc>
            </w:tr>
            <w:tr w:rsidR="00C24EF4" w:rsidRPr="000D6D95" w14:paraId="55C5FB81" w14:textId="77777777" w:rsidTr="005A2D7C">
              <w:trPr>
                <w:jc w:val="center"/>
              </w:trPr>
              <w:tc>
                <w:tcPr>
                  <w:tcW w:w="1501" w:type="dxa"/>
                  <w:shd w:val="clear" w:color="auto" w:fill="DEEAF6"/>
                </w:tcPr>
                <w:p w14:paraId="71F3A718" w14:textId="77777777" w:rsidR="00C24EF4" w:rsidRPr="00325791" w:rsidRDefault="00C24EF4" w:rsidP="005C72A8">
                  <w:pPr>
                    <w:pStyle w:val="TAL"/>
                    <w:snapToGrid w:val="0"/>
                    <w:jc w:val="center"/>
                    <w:rPr>
                      <w:rFonts w:eastAsia="Calibri"/>
                      <w:szCs w:val="22"/>
                      <w:lang w:val="fr-FR"/>
                    </w:rPr>
                  </w:pPr>
                  <w:r w:rsidRPr="00325791">
                    <w:rPr>
                      <w:rFonts w:eastAsia="Calibri"/>
                      <w:szCs w:val="22"/>
                      <w:lang w:val="fr-FR"/>
                    </w:rPr>
                    <w:t>Accept</w:t>
                  </w:r>
                </w:p>
              </w:tc>
              <w:tc>
                <w:tcPr>
                  <w:tcW w:w="4359" w:type="dxa"/>
                  <w:shd w:val="clear" w:color="auto" w:fill="auto"/>
                </w:tcPr>
                <w:p w14:paraId="2B5E2534" w14:textId="77777777" w:rsidR="00C24EF4" w:rsidRPr="00325791" w:rsidRDefault="00C24EF4" w:rsidP="005C72A8">
                  <w:pPr>
                    <w:pStyle w:val="TAL"/>
                    <w:snapToGrid w:val="0"/>
                    <w:rPr>
                      <w:rFonts w:eastAsia="Calibri"/>
                      <w:szCs w:val="22"/>
                      <w:lang w:val="fr-FR"/>
                    </w:rPr>
                  </w:pPr>
                  <w:r w:rsidRPr="00325791">
                    <w:rPr>
                      <w:rFonts w:eastAsia="Calibri"/>
                      <w:szCs w:val="22"/>
                      <w:lang w:val="fr-FR"/>
                    </w:rPr>
                    <w:t>application/</w:t>
                  </w:r>
                  <w:r w:rsidR="005A3EEC" w:rsidRPr="00325791">
                    <w:rPr>
                      <w:rFonts w:eastAsia="Calibri"/>
                      <w:szCs w:val="22"/>
                      <w:lang w:val="fr-FR"/>
                    </w:rPr>
                    <w:t xml:space="preserve"> </w:t>
                  </w:r>
                  <w:r w:rsidRPr="00325791">
                    <w:rPr>
                      <w:rFonts w:eastAsia="Calibri"/>
                      <w:szCs w:val="22"/>
                      <w:lang w:val="fr-FR"/>
                    </w:rPr>
                    <w:t>json</w:t>
                  </w:r>
                </w:p>
              </w:tc>
            </w:tr>
            <w:tr w:rsidR="00C24EF4" w:rsidRPr="000D6D95" w14:paraId="6ED11948" w14:textId="77777777" w:rsidTr="005A2D7C">
              <w:trPr>
                <w:jc w:val="center"/>
              </w:trPr>
              <w:tc>
                <w:tcPr>
                  <w:tcW w:w="1501" w:type="dxa"/>
                  <w:shd w:val="clear" w:color="auto" w:fill="DEEAF6"/>
                </w:tcPr>
                <w:p w14:paraId="274E65DF" w14:textId="77777777" w:rsidR="00C24EF4" w:rsidRPr="00325791" w:rsidRDefault="00C24EF4" w:rsidP="005C72A8">
                  <w:pPr>
                    <w:pStyle w:val="TAL"/>
                    <w:snapToGrid w:val="0"/>
                    <w:jc w:val="center"/>
                    <w:rPr>
                      <w:rFonts w:eastAsia="Calibri"/>
                      <w:szCs w:val="22"/>
                      <w:lang w:val="fr-FR"/>
                    </w:rPr>
                  </w:pPr>
                  <w:r w:rsidRPr="00325791">
                    <w:rPr>
                      <w:rFonts w:eastAsia="Calibri"/>
                      <w:szCs w:val="22"/>
                      <w:lang w:val="fr-FR"/>
                    </w:rPr>
                    <w:t>X-M2M-RI</w:t>
                  </w:r>
                </w:p>
              </w:tc>
              <w:tc>
                <w:tcPr>
                  <w:tcW w:w="4359" w:type="dxa"/>
                  <w:shd w:val="clear" w:color="auto" w:fill="auto"/>
                </w:tcPr>
                <w:p w14:paraId="05A6E5F8" w14:textId="77777777" w:rsidR="00C24EF4" w:rsidRPr="00325791" w:rsidRDefault="00C24EF4" w:rsidP="005C72A8">
                  <w:pPr>
                    <w:pStyle w:val="TAL"/>
                    <w:snapToGrid w:val="0"/>
                    <w:rPr>
                      <w:rFonts w:eastAsia="Calibri"/>
                      <w:szCs w:val="22"/>
                      <w:lang w:val="fr-FR"/>
                    </w:rPr>
                  </w:pPr>
                  <w:r w:rsidRPr="00325791">
                    <w:rPr>
                      <w:rFonts w:eastAsia="Calibri"/>
                      <w:szCs w:val="22"/>
                      <w:lang w:val="fr-FR"/>
                    </w:rPr>
                    <w:t>Request</w:t>
                  </w:r>
                  <w:r w:rsidR="005A3EEC" w:rsidRPr="00325791">
                    <w:rPr>
                      <w:rFonts w:eastAsia="Calibri"/>
                      <w:szCs w:val="22"/>
                      <w:lang w:val="fr-FR"/>
                    </w:rPr>
                    <w:t xml:space="preserve"> </w:t>
                  </w:r>
                  <w:r w:rsidRPr="00325791">
                    <w:rPr>
                      <w:rFonts w:eastAsia="Calibri"/>
                      <w:szCs w:val="22"/>
                      <w:lang w:val="fr-FR"/>
                    </w:rPr>
                    <w:t>ID</w:t>
                  </w:r>
                  <w:r w:rsidR="005A3EEC" w:rsidRPr="00325791">
                    <w:rPr>
                      <w:rFonts w:eastAsia="Calibri"/>
                      <w:szCs w:val="22"/>
                      <w:lang w:val="fr-FR"/>
                    </w:rPr>
                    <w:t xml:space="preserve"> </w:t>
                  </w:r>
                </w:p>
              </w:tc>
            </w:tr>
            <w:tr w:rsidR="00C24EF4" w:rsidRPr="000D6D95" w14:paraId="059E4152" w14:textId="77777777" w:rsidTr="005A2D7C">
              <w:trPr>
                <w:jc w:val="center"/>
              </w:trPr>
              <w:tc>
                <w:tcPr>
                  <w:tcW w:w="1501" w:type="dxa"/>
                  <w:shd w:val="clear" w:color="auto" w:fill="DEEAF6"/>
                </w:tcPr>
                <w:p w14:paraId="66C3D637" w14:textId="77777777" w:rsidR="00C24EF4" w:rsidRPr="00325791" w:rsidRDefault="00C24EF4" w:rsidP="005C72A8">
                  <w:pPr>
                    <w:pStyle w:val="TAL"/>
                    <w:snapToGrid w:val="0"/>
                    <w:jc w:val="center"/>
                    <w:rPr>
                      <w:rFonts w:eastAsia="Calibri"/>
                      <w:szCs w:val="22"/>
                      <w:lang w:val="fr-FR"/>
                    </w:rPr>
                  </w:pPr>
                  <w:r w:rsidRPr="00325791">
                    <w:rPr>
                      <w:rFonts w:eastAsia="Calibri"/>
                      <w:szCs w:val="22"/>
                      <w:lang w:val="fr-FR"/>
                    </w:rPr>
                    <w:t>X-M2M-Origin</w:t>
                  </w:r>
                </w:p>
              </w:tc>
              <w:tc>
                <w:tcPr>
                  <w:tcW w:w="4359" w:type="dxa"/>
                  <w:shd w:val="clear" w:color="auto" w:fill="auto"/>
                </w:tcPr>
                <w:p w14:paraId="01FDEDF3" w14:textId="77777777" w:rsidR="00C24EF4" w:rsidRPr="00325791" w:rsidRDefault="00C24EF4" w:rsidP="005C72A8">
                  <w:pPr>
                    <w:pStyle w:val="TAL"/>
                    <w:snapToGrid w:val="0"/>
                    <w:rPr>
                      <w:rFonts w:eastAsia="Calibri"/>
                      <w:szCs w:val="22"/>
                      <w:lang w:val="fr-FR"/>
                    </w:rPr>
                  </w:pPr>
                  <w:r w:rsidRPr="00325791">
                    <w:rPr>
                      <w:rFonts w:eastAsia="Calibri"/>
                      <w:szCs w:val="22"/>
                      <w:lang w:val="fr-FR"/>
                    </w:rPr>
                    <w:t>AE-ID</w:t>
                  </w:r>
                  <w:r w:rsidR="005A3EEC" w:rsidRPr="00325791">
                    <w:rPr>
                      <w:rFonts w:eastAsia="Calibri"/>
                      <w:szCs w:val="22"/>
                      <w:lang w:val="fr-FR"/>
                    </w:rPr>
                    <w:t xml:space="preserve"> </w:t>
                  </w:r>
                  <w:r w:rsidRPr="00325791">
                    <w:rPr>
                      <w:rFonts w:eastAsia="Calibri"/>
                      <w:szCs w:val="22"/>
                      <w:lang w:val="fr-FR"/>
                    </w:rPr>
                    <w:t>of</w:t>
                  </w:r>
                  <w:r w:rsidR="005A3EEC" w:rsidRPr="00325791">
                    <w:rPr>
                      <w:rFonts w:eastAsia="Calibri"/>
                      <w:szCs w:val="22"/>
                      <w:lang w:val="fr-FR"/>
                    </w:rPr>
                    <w:t xml:space="preserve"> </w:t>
                  </w:r>
                  <w:r w:rsidRPr="00325791">
                    <w:rPr>
                      <w:rFonts w:eastAsia="Calibri"/>
                      <w:szCs w:val="22"/>
                      <w:lang w:val="fr-FR"/>
                    </w:rPr>
                    <w:t>request</w:t>
                  </w:r>
                  <w:r w:rsidR="005A3EEC" w:rsidRPr="00325791">
                    <w:rPr>
                      <w:rFonts w:eastAsia="Calibri"/>
                      <w:szCs w:val="22"/>
                      <w:lang w:val="fr-FR"/>
                    </w:rPr>
                    <w:t xml:space="preserve"> </w:t>
                  </w:r>
                  <w:r w:rsidRPr="00325791">
                    <w:rPr>
                      <w:rFonts w:eastAsia="Calibri"/>
                      <w:szCs w:val="22"/>
                      <w:lang w:val="fr-FR"/>
                    </w:rPr>
                    <w:t>originator</w:t>
                  </w:r>
                </w:p>
              </w:tc>
            </w:tr>
            <w:tr w:rsidR="005E122D" w:rsidRPr="000D6D95" w14:paraId="0E985E49" w14:textId="77777777" w:rsidTr="005A2D7C">
              <w:trPr>
                <w:jc w:val="center"/>
              </w:trPr>
              <w:tc>
                <w:tcPr>
                  <w:tcW w:w="1501" w:type="dxa"/>
                  <w:shd w:val="clear" w:color="auto" w:fill="DEEAF6"/>
                </w:tcPr>
                <w:p w14:paraId="233CA98E" w14:textId="77777777" w:rsidR="005E122D" w:rsidRPr="00325791" w:rsidRDefault="005E122D" w:rsidP="005E122D">
                  <w:pPr>
                    <w:pStyle w:val="TAL"/>
                    <w:snapToGrid w:val="0"/>
                    <w:jc w:val="center"/>
                    <w:rPr>
                      <w:rFonts w:eastAsia="Calibri"/>
                      <w:szCs w:val="22"/>
                      <w:lang w:val="fr-FR"/>
                    </w:rPr>
                  </w:pPr>
                  <w:r w:rsidRPr="00325791">
                    <w:rPr>
                      <w:rFonts w:eastAsia="Calibri"/>
                      <w:szCs w:val="22"/>
                      <w:lang w:val="fr-FR"/>
                    </w:rPr>
                    <w:t>X-M2M-RVI</w:t>
                  </w:r>
                </w:p>
              </w:tc>
              <w:tc>
                <w:tcPr>
                  <w:tcW w:w="4359" w:type="dxa"/>
                  <w:shd w:val="clear" w:color="auto" w:fill="auto"/>
                </w:tcPr>
                <w:p w14:paraId="694170FC" w14:textId="77777777" w:rsidR="005E122D" w:rsidRPr="00325791" w:rsidRDefault="005E122D" w:rsidP="005E122D">
                  <w:pPr>
                    <w:pStyle w:val="TAL"/>
                    <w:snapToGrid w:val="0"/>
                    <w:rPr>
                      <w:rFonts w:eastAsia="Calibri"/>
                      <w:szCs w:val="22"/>
                      <w:lang w:val="fr-FR"/>
                    </w:rPr>
                  </w:pPr>
                  <w:r w:rsidRPr="00325791">
                    <w:rPr>
                      <w:rFonts w:eastAsia="Calibri"/>
                      <w:szCs w:val="22"/>
                      <w:lang w:val="fr-FR"/>
                    </w:rPr>
                    <w:t>Release</w:t>
                  </w:r>
                  <w:r w:rsidR="005A3EEC" w:rsidRPr="00325791">
                    <w:rPr>
                      <w:rFonts w:eastAsia="Calibri"/>
                      <w:szCs w:val="22"/>
                      <w:lang w:val="fr-FR"/>
                    </w:rPr>
                    <w:t xml:space="preserve"> </w:t>
                  </w:r>
                  <w:r w:rsidRPr="00325791">
                    <w:rPr>
                      <w:rFonts w:eastAsia="Calibri"/>
                      <w:szCs w:val="22"/>
                      <w:lang w:val="fr-FR"/>
                    </w:rPr>
                    <w:t>Version</w:t>
                  </w:r>
                  <w:r w:rsidR="005A3EEC" w:rsidRPr="00325791">
                    <w:rPr>
                      <w:rFonts w:eastAsia="Calibri"/>
                      <w:szCs w:val="22"/>
                      <w:lang w:val="fr-FR"/>
                    </w:rPr>
                    <w:t xml:space="preserve"> </w:t>
                  </w:r>
                  <w:r w:rsidRPr="00325791">
                    <w:rPr>
                      <w:rFonts w:eastAsia="Calibri"/>
                      <w:szCs w:val="22"/>
                      <w:lang w:val="fr-FR"/>
                    </w:rPr>
                    <w:t>Indicator</w:t>
                  </w:r>
                </w:p>
              </w:tc>
            </w:tr>
          </w:tbl>
          <w:p w14:paraId="0665D384" w14:textId="77777777" w:rsidR="005A3EEC" w:rsidRPr="00325791" w:rsidRDefault="005A3EEC" w:rsidP="005C72A8">
            <w:pPr>
              <w:pStyle w:val="TAL"/>
              <w:snapToGrid w:val="0"/>
              <w:jc w:val="center"/>
              <w:rPr>
                <w:lang w:val="fr-FR"/>
              </w:rPr>
            </w:pPr>
          </w:p>
        </w:tc>
      </w:tr>
      <w:tr w:rsidR="00C24EF4" w:rsidRPr="000D6D95" w14:paraId="46890225"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6710F133" w14:textId="77777777" w:rsidR="00C24EF4" w:rsidRPr="00325791" w:rsidRDefault="00C24EF4" w:rsidP="005C72A8">
            <w:pPr>
              <w:pStyle w:val="Default"/>
              <w:jc w:val="center"/>
              <w:rPr>
                <w:color w:val="auto"/>
                <w:lang w:val="fr-FR"/>
              </w:rPr>
            </w:pPr>
          </w:p>
          <w:p w14:paraId="10022F56" w14:textId="77777777" w:rsidR="00C24EF4" w:rsidRPr="00325791" w:rsidRDefault="00C24EF4" w:rsidP="005C72A8">
            <w:pPr>
              <w:pStyle w:val="Default"/>
              <w:jc w:val="center"/>
              <w:rPr>
                <w:b/>
                <w:sz w:val="20"/>
                <w:szCs w:val="20"/>
                <w:lang w:val="fr-FR"/>
              </w:rPr>
            </w:pPr>
          </w:p>
          <w:p w14:paraId="3EDEA8BF" w14:textId="77777777" w:rsidR="00C24EF4" w:rsidRPr="00325791" w:rsidRDefault="00C24EF4" w:rsidP="005C72A8">
            <w:pPr>
              <w:pStyle w:val="Default"/>
              <w:jc w:val="center"/>
              <w:rPr>
                <w:b/>
                <w:sz w:val="20"/>
                <w:szCs w:val="20"/>
                <w:lang w:val="fr-FR"/>
              </w:rPr>
            </w:pPr>
          </w:p>
          <w:p w14:paraId="7EFC6B31" w14:textId="77777777" w:rsidR="00C24EF4" w:rsidRPr="00325791" w:rsidRDefault="00C24EF4" w:rsidP="005C72A8">
            <w:pPr>
              <w:pStyle w:val="Default"/>
              <w:jc w:val="center"/>
              <w:rPr>
                <w:rFonts w:ascii="Arial" w:eastAsia="Malgun Gothic" w:hAnsi="Arial"/>
                <w:b/>
                <w:color w:val="auto"/>
                <w:kern w:val="1"/>
                <w:sz w:val="18"/>
                <w:szCs w:val="20"/>
                <w:lang w:val="fr-FR"/>
              </w:rPr>
            </w:pPr>
            <w:r w:rsidRPr="00325791">
              <w:rPr>
                <w:rFonts w:ascii="Arial" w:eastAsia="Malgun Gothic" w:hAnsi="Arial"/>
                <w:b/>
                <w:color w:val="auto"/>
                <w:kern w:val="1"/>
                <w:sz w:val="18"/>
                <w:szCs w:val="20"/>
                <w:lang w:val="fr-FR"/>
              </w:rPr>
              <w:t xml:space="preserve">Example with </w:t>
            </w:r>
          </w:p>
          <w:p w14:paraId="34A945C4" w14:textId="77777777" w:rsidR="00C24EF4" w:rsidRPr="00325791" w:rsidRDefault="00C24EF4" w:rsidP="005C72A8">
            <w:pPr>
              <w:pStyle w:val="Default"/>
              <w:jc w:val="center"/>
              <w:rPr>
                <w:rFonts w:ascii="Arial" w:eastAsia="Malgun Gothic" w:hAnsi="Arial"/>
                <w:b/>
                <w:color w:val="auto"/>
                <w:kern w:val="1"/>
                <w:sz w:val="18"/>
                <w:szCs w:val="20"/>
                <w:lang w:val="fr-FR"/>
              </w:rPr>
            </w:pPr>
            <w:r w:rsidRPr="00325791">
              <w:rPr>
                <w:rFonts w:ascii="Arial" w:eastAsia="Malgun Gothic" w:hAnsi="Arial"/>
                <w:b/>
                <w:color w:val="auto"/>
                <w:kern w:val="1"/>
                <w:sz w:val="18"/>
                <w:szCs w:val="20"/>
                <w:lang w:val="fr-FR"/>
              </w:rPr>
              <w:t>RCN=1</w:t>
            </w:r>
          </w:p>
          <w:p w14:paraId="5CE6398E" w14:textId="77777777" w:rsidR="00C24EF4" w:rsidRPr="00325791" w:rsidRDefault="00C24EF4" w:rsidP="005C72A8">
            <w:pPr>
              <w:pStyle w:val="Default"/>
              <w:jc w:val="center"/>
              <w:rPr>
                <w:b/>
                <w:kern w:val="1"/>
                <w:lang w:val="fr-FR"/>
              </w:rPr>
            </w:pPr>
            <w:r w:rsidRPr="00325791">
              <w:rPr>
                <w:rFonts w:ascii="Arial" w:eastAsia="Malgun Gothic" w:hAnsi="Arial"/>
                <w:b/>
                <w:color w:val="auto"/>
                <w:kern w:val="1"/>
                <w:sz w:val="18"/>
                <w:szCs w:val="20"/>
                <w:lang w:val="fr-FR"/>
              </w:rPr>
              <w:t>or No RCN</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073AF620" w14:textId="77777777" w:rsidR="00F716C5" w:rsidRPr="005A2D7C" w:rsidRDefault="00F716C5" w:rsidP="005A2D7C">
            <w:pPr>
              <w:pStyle w:val="TAL"/>
              <w:rPr>
                <w:rFonts w:eastAsia="Calibri Light"/>
                <w:lang w:val="fr-FR"/>
              </w:rPr>
            </w:pPr>
          </w:p>
          <w:p w14:paraId="7C00CE90" w14:textId="77777777" w:rsidR="00C24EF4" w:rsidRPr="00325791" w:rsidRDefault="00F716C5" w:rsidP="005C72A8">
            <w:pPr>
              <w:widowControl w:val="0"/>
              <w:overflowPunct/>
              <w:spacing w:after="0"/>
              <w:ind w:left="284"/>
              <w:jc w:val="both"/>
              <w:textAlignment w:val="auto"/>
              <w:rPr>
                <w:rFonts w:eastAsia="Calibri Light"/>
                <w:b/>
                <w:sz w:val="24"/>
                <w:lang w:val="fr-FR"/>
              </w:rPr>
            </w:pPr>
            <w:r w:rsidRPr="00325791">
              <w:rPr>
                <w:rFonts w:eastAsia="Calibri Light"/>
                <w:b/>
                <w:sz w:val="24"/>
                <w:lang w:val="fr-FR"/>
              </w:rPr>
              <w:t>API/SMD/RET/001</w:t>
            </w:r>
          </w:p>
          <w:p w14:paraId="46015935" w14:textId="77777777" w:rsidR="00C24EF4" w:rsidRPr="00325791" w:rsidRDefault="00F716C5" w:rsidP="007C39B4">
            <w:pPr>
              <w:widowControl w:val="0"/>
              <w:overflowPunct/>
              <w:spacing w:after="0"/>
              <w:ind w:left="284"/>
              <w:jc w:val="both"/>
              <w:textAlignment w:val="auto"/>
              <w:rPr>
                <w:rFonts w:eastAsia="Calibri Light"/>
                <w:b/>
                <w:sz w:val="24"/>
                <w:lang w:val="fr-FR"/>
              </w:rPr>
            </w:pPr>
            <w:r w:rsidRPr="00325791">
              <w:rPr>
                <w:rFonts w:eastAsia="Calibri Light"/>
                <w:b/>
                <w:sz w:val="24"/>
                <w:lang w:val="fr-FR"/>
              </w:rPr>
              <w:t>API/SMD/RET/001_RCN1</w:t>
            </w:r>
            <w:r w:rsidR="00C24EF4" w:rsidRPr="00325791">
              <w:rPr>
                <w:rFonts w:eastAsia="Calibri Light"/>
                <w:lang w:val="fr-FR"/>
              </w:rPr>
              <w:t xml:space="preserve">   </w:t>
            </w:r>
          </w:p>
          <w:p w14:paraId="3CC81980" w14:textId="77777777" w:rsidR="00C24EF4" w:rsidRPr="00325791" w:rsidRDefault="00C24EF4" w:rsidP="005C72A8">
            <w:pPr>
              <w:pStyle w:val="NoSpacing"/>
              <w:rPr>
                <w:rFonts w:ascii="Times New Roman" w:eastAsia="Calibri Light" w:hAnsi="Times New Roman"/>
                <w:b/>
                <w:sz w:val="22"/>
                <w:lang w:val="fr-FR"/>
              </w:rPr>
            </w:pPr>
            <w:r w:rsidRPr="00325791">
              <w:rPr>
                <w:rFonts w:ascii="Times New Roman" w:eastAsia="Calibri Light" w:hAnsi="Times New Roman"/>
                <w:b/>
                <w:sz w:val="22"/>
                <w:lang w:val="fr-FR"/>
              </w:rPr>
              <w:t xml:space="preserve">   </w:t>
            </w:r>
          </w:p>
          <w:p w14:paraId="638715C5" w14:textId="77777777" w:rsidR="00C24EF4" w:rsidRPr="00325791" w:rsidRDefault="00C24EF4" w:rsidP="005C72A8">
            <w:pPr>
              <w:widowControl w:val="0"/>
              <w:overflowPunct/>
              <w:spacing w:after="0"/>
              <w:ind w:left="284"/>
              <w:jc w:val="both"/>
              <w:textAlignment w:val="auto"/>
              <w:rPr>
                <w:rFonts w:ascii="Arial" w:hAnsi="Arial"/>
                <w:b/>
                <w:color w:val="0070C0"/>
                <w:sz w:val="18"/>
                <w:lang w:val="fr-FR"/>
              </w:rPr>
            </w:pPr>
            <w:r w:rsidRPr="00325791">
              <w:rPr>
                <w:rFonts w:ascii="Arial" w:hAnsi="Arial"/>
                <w:b/>
                <w:color w:val="0070C0"/>
                <w:sz w:val="18"/>
                <w:lang w:val="fr-FR"/>
              </w:rPr>
              <w:t>HTTP Request:</w:t>
            </w:r>
          </w:p>
          <w:p w14:paraId="505B1157" w14:textId="77777777" w:rsidR="00C24EF4" w:rsidRPr="00325791" w:rsidRDefault="00C24EF4" w:rsidP="005C72A8">
            <w:pPr>
              <w:pStyle w:val="TAL"/>
              <w:snapToGrid w:val="0"/>
              <w:ind w:left="284"/>
              <w:jc w:val="both"/>
              <w:rPr>
                <w:color w:val="0070C0"/>
                <w:lang w:val="fr-FR"/>
              </w:rPr>
            </w:pPr>
          </w:p>
          <w:p w14:paraId="50B50A3A" w14:textId="77777777" w:rsidR="00C24EF4" w:rsidRPr="00325791" w:rsidRDefault="00C24EF4" w:rsidP="005C72A8">
            <w:pPr>
              <w:pStyle w:val="TAL"/>
              <w:snapToGrid w:val="0"/>
              <w:ind w:left="284"/>
              <w:jc w:val="both"/>
              <w:rPr>
                <w:color w:val="0070C0"/>
                <w:lang w:val="fr-FR"/>
              </w:rPr>
            </w:pPr>
            <w:r w:rsidRPr="00325791">
              <w:rPr>
                <w:color w:val="0070C0"/>
                <w:lang w:val="fr-FR"/>
              </w:rPr>
              <w:t>GET /mn-name/ae_sensor/cont_temp/semantic_describer HTTP/1.1</w:t>
            </w:r>
          </w:p>
          <w:p w14:paraId="4C5621D2" w14:textId="77777777" w:rsidR="00C24EF4" w:rsidRPr="00325791" w:rsidRDefault="00C24EF4" w:rsidP="005C72A8">
            <w:pPr>
              <w:pStyle w:val="TAL"/>
              <w:snapToGrid w:val="0"/>
              <w:ind w:left="284"/>
              <w:jc w:val="both"/>
              <w:rPr>
                <w:color w:val="0070C0"/>
                <w:lang w:val="fr-FR"/>
              </w:rPr>
            </w:pPr>
            <w:r w:rsidRPr="00325791">
              <w:rPr>
                <w:color w:val="0070C0"/>
                <w:lang w:val="fr-FR"/>
              </w:rPr>
              <w:t>Host: 192.168.0.10:8282</w:t>
            </w:r>
          </w:p>
          <w:p w14:paraId="1F5C4B75" w14:textId="77777777" w:rsidR="00C24EF4" w:rsidRPr="00325791" w:rsidRDefault="00C24EF4" w:rsidP="005C72A8">
            <w:pPr>
              <w:pStyle w:val="TAL"/>
              <w:snapToGrid w:val="0"/>
              <w:ind w:left="284"/>
              <w:jc w:val="both"/>
              <w:rPr>
                <w:color w:val="0070C0"/>
                <w:lang w:val="fr-FR"/>
              </w:rPr>
            </w:pPr>
            <w:r w:rsidRPr="00325791">
              <w:rPr>
                <w:color w:val="0070C0"/>
                <w:lang w:val="fr-FR"/>
              </w:rPr>
              <w:t>X-M2M-Origin: CAE0120180404T0838301405122186544640_cse01</w:t>
            </w:r>
          </w:p>
          <w:p w14:paraId="32C79D00" w14:textId="77777777" w:rsidR="00C24EF4" w:rsidRPr="00325791" w:rsidRDefault="00C24EF4" w:rsidP="005C72A8">
            <w:pPr>
              <w:pStyle w:val="TAL"/>
              <w:snapToGrid w:val="0"/>
              <w:ind w:left="284"/>
              <w:jc w:val="both"/>
              <w:rPr>
                <w:color w:val="0070C0"/>
                <w:lang w:val="fr-FR"/>
              </w:rPr>
            </w:pPr>
            <w:r w:rsidRPr="00325791">
              <w:rPr>
                <w:color w:val="0070C0"/>
                <w:lang w:val="fr-FR"/>
              </w:rPr>
              <w:t>Accept: application/json</w:t>
            </w:r>
          </w:p>
          <w:p w14:paraId="2EDEC625" w14:textId="77777777" w:rsidR="00FE5146" w:rsidRPr="00325791" w:rsidRDefault="00FE5146" w:rsidP="00FE5146">
            <w:pPr>
              <w:pStyle w:val="TAL"/>
              <w:snapToGrid w:val="0"/>
              <w:ind w:left="284"/>
              <w:jc w:val="both"/>
              <w:rPr>
                <w:color w:val="0070C0"/>
                <w:lang w:val="fr-FR"/>
              </w:rPr>
            </w:pPr>
            <w:r w:rsidRPr="00325791">
              <w:rPr>
                <w:color w:val="0070C0"/>
                <w:lang w:val="fr-FR"/>
              </w:rPr>
              <w:t>X-M2M-RI:1234</w:t>
            </w:r>
          </w:p>
          <w:p w14:paraId="3364354F" w14:textId="77777777" w:rsidR="00FE5146" w:rsidRPr="00325791" w:rsidRDefault="00FE5146" w:rsidP="00FE5146">
            <w:pPr>
              <w:widowControl w:val="0"/>
              <w:overflowPunct/>
              <w:spacing w:after="0"/>
              <w:ind w:left="284"/>
              <w:jc w:val="both"/>
              <w:textAlignment w:val="auto"/>
              <w:rPr>
                <w:color w:val="0070C0"/>
                <w:lang w:val="fr-FR"/>
              </w:rPr>
            </w:pPr>
            <w:r w:rsidRPr="00325791">
              <w:rPr>
                <w:rFonts w:ascii="Arial" w:hAnsi="Arial"/>
                <w:color w:val="0070C0"/>
                <w:sz w:val="18"/>
                <w:lang w:val="fr-FR"/>
              </w:rPr>
              <w:t>X-M2M-RVI: 2a</w:t>
            </w:r>
          </w:p>
          <w:p w14:paraId="265DF68F" w14:textId="77777777" w:rsidR="00C24EF4" w:rsidRPr="00325791" w:rsidRDefault="00C24EF4" w:rsidP="005C72A8">
            <w:pPr>
              <w:pStyle w:val="TAL"/>
              <w:snapToGrid w:val="0"/>
              <w:ind w:left="284"/>
              <w:jc w:val="both"/>
              <w:rPr>
                <w:color w:val="0070C0"/>
                <w:lang w:val="fr-FR"/>
              </w:rPr>
            </w:pPr>
          </w:p>
          <w:p w14:paraId="7DC8A423" w14:textId="77777777" w:rsidR="00C24EF4" w:rsidRPr="00325791" w:rsidRDefault="00C24EF4" w:rsidP="005C72A8">
            <w:pPr>
              <w:pStyle w:val="TAL"/>
              <w:snapToGrid w:val="0"/>
              <w:ind w:left="284"/>
              <w:jc w:val="both"/>
              <w:rPr>
                <w:color w:val="0070C0"/>
                <w:lang w:val="fr-FR"/>
              </w:rPr>
            </w:pPr>
          </w:p>
          <w:p w14:paraId="154DCAE7" w14:textId="77777777" w:rsidR="00C24EF4" w:rsidRPr="00325791" w:rsidRDefault="00C24EF4" w:rsidP="005C72A8">
            <w:pPr>
              <w:widowControl w:val="0"/>
              <w:overflowPunct/>
              <w:spacing w:after="0"/>
              <w:ind w:left="284"/>
              <w:jc w:val="both"/>
              <w:textAlignment w:val="auto"/>
              <w:rPr>
                <w:rFonts w:ascii="Arial" w:hAnsi="Arial"/>
                <w:b/>
                <w:color w:val="0070C0"/>
                <w:sz w:val="18"/>
                <w:lang w:val="fr-FR"/>
              </w:rPr>
            </w:pPr>
            <w:r w:rsidRPr="00325791">
              <w:rPr>
                <w:rFonts w:ascii="Arial" w:hAnsi="Arial"/>
                <w:b/>
                <w:color w:val="0070C0"/>
                <w:sz w:val="18"/>
                <w:lang w:val="fr-FR"/>
              </w:rPr>
              <w:t>HTTP Response:</w:t>
            </w:r>
          </w:p>
          <w:p w14:paraId="646DC0E1" w14:textId="77777777" w:rsidR="00C24EF4" w:rsidRPr="00325791" w:rsidRDefault="00C24EF4" w:rsidP="005C72A8">
            <w:pPr>
              <w:widowControl w:val="0"/>
              <w:overflowPunct/>
              <w:spacing w:after="0"/>
              <w:ind w:left="284"/>
              <w:textAlignment w:val="auto"/>
              <w:rPr>
                <w:rFonts w:ascii="Arial" w:hAnsi="Arial"/>
                <w:color w:val="0070C0"/>
                <w:sz w:val="18"/>
                <w:lang w:val="fr-FR"/>
              </w:rPr>
            </w:pPr>
          </w:p>
          <w:p w14:paraId="618D6415" w14:textId="77777777" w:rsidR="00C24EF4" w:rsidRPr="00325791" w:rsidRDefault="00C24EF4" w:rsidP="005C72A8">
            <w:pPr>
              <w:widowControl w:val="0"/>
              <w:overflowPunct/>
              <w:spacing w:after="0"/>
              <w:ind w:left="284"/>
              <w:textAlignment w:val="auto"/>
              <w:rPr>
                <w:rFonts w:ascii="Arial" w:hAnsi="Arial"/>
                <w:color w:val="0070C0"/>
                <w:sz w:val="18"/>
                <w:lang w:val="fr-FR"/>
              </w:rPr>
            </w:pPr>
            <w:r w:rsidRPr="00325791">
              <w:rPr>
                <w:rFonts w:ascii="Arial" w:hAnsi="Arial"/>
                <w:color w:val="0070C0"/>
                <w:sz w:val="18"/>
                <w:lang w:val="fr-FR"/>
              </w:rPr>
              <w:t>200 OK</w:t>
            </w:r>
          </w:p>
          <w:p w14:paraId="08456C7F" w14:textId="77777777" w:rsidR="00C24EF4" w:rsidRPr="00325791" w:rsidRDefault="00C24EF4" w:rsidP="005C72A8">
            <w:pPr>
              <w:pStyle w:val="TAL"/>
              <w:snapToGrid w:val="0"/>
              <w:ind w:left="284"/>
              <w:jc w:val="both"/>
              <w:rPr>
                <w:color w:val="0070C0"/>
                <w:lang w:val="fr-FR"/>
              </w:rPr>
            </w:pPr>
            <w:r w:rsidRPr="00325791">
              <w:rPr>
                <w:color w:val="0070C0"/>
                <w:lang w:val="fr-FR"/>
              </w:rPr>
              <w:t xml:space="preserve">Content-Length:3374 </w:t>
            </w:r>
          </w:p>
          <w:p w14:paraId="6A600912" w14:textId="77777777" w:rsidR="00C24EF4" w:rsidRPr="000D6D95" w:rsidRDefault="00C24EF4" w:rsidP="005C72A8">
            <w:pPr>
              <w:pStyle w:val="TAL"/>
              <w:snapToGrid w:val="0"/>
              <w:ind w:left="284"/>
              <w:jc w:val="both"/>
              <w:rPr>
                <w:color w:val="0070C0"/>
                <w:lang w:val="fr-FR"/>
              </w:rPr>
            </w:pPr>
            <w:r w:rsidRPr="00325791">
              <w:rPr>
                <w:color w:val="0070C0"/>
                <w:lang w:val="fr-FR"/>
              </w:rPr>
              <w:t>Content-Type:applica</w:t>
            </w:r>
            <w:r w:rsidRPr="000D6D95">
              <w:rPr>
                <w:color w:val="0070C0"/>
                <w:lang w:val="fr-FR"/>
              </w:rPr>
              <w:t>tion/json</w:t>
            </w:r>
          </w:p>
          <w:p w14:paraId="0148D594" w14:textId="77777777" w:rsidR="00C24EF4" w:rsidRPr="000D6D95" w:rsidRDefault="00C24EF4" w:rsidP="005C72A8">
            <w:pPr>
              <w:pStyle w:val="TAL"/>
              <w:snapToGrid w:val="0"/>
              <w:ind w:left="284"/>
              <w:jc w:val="both"/>
              <w:rPr>
                <w:color w:val="0070C0"/>
                <w:lang w:val="fr-FR"/>
              </w:rPr>
            </w:pPr>
            <w:r w:rsidRPr="000D6D95">
              <w:rPr>
                <w:color w:val="0070C0"/>
                <w:lang w:val="fr-FR"/>
              </w:rPr>
              <w:t>X-M2M-RI:1234</w:t>
            </w:r>
          </w:p>
          <w:p w14:paraId="623640AB" w14:textId="77777777" w:rsidR="00FE5146" w:rsidRPr="000D6D95" w:rsidRDefault="00FE5146" w:rsidP="00FE5146">
            <w:pPr>
              <w:widowControl w:val="0"/>
              <w:overflowPunct/>
              <w:spacing w:after="0"/>
              <w:ind w:left="284"/>
              <w:jc w:val="both"/>
              <w:textAlignment w:val="auto"/>
              <w:rPr>
                <w:color w:val="0070C0"/>
                <w:lang w:val="fr-FR"/>
              </w:rPr>
            </w:pPr>
            <w:r w:rsidRPr="000D6D95">
              <w:rPr>
                <w:rFonts w:ascii="Arial" w:hAnsi="Arial"/>
                <w:color w:val="0070C0"/>
                <w:sz w:val="18"/>
                <w:lang w:val="fr-FR"/>
              </w:rPr>
              <w:t>X-M2M-RVI: 2a</w:t>
            </w:r>
          </w:p>
          <w:p w14:paraId="565BB8E9" w14:textId="77777777" w:rsidR="00C24EF4" w:rsidRPr="000D6D95" w:rsidRDefault="00C24EF4" w:rsidP="005C72A8">
            <w:pPr>
              <w:pStyle w:val="TAL"/>
              <w:snapToGrid w:val="0"/>
              <w:ind w:left="284"/>
              <w:jc w:val="both"/>
              <w:rPr>
                <w:color w:val="0070C0"/>
                <w:lang w:val="fr-FR"/>
              </w:rPr>
            </w:pPr>
            <w:r w:rsidRPr="000D6D95">
              <w:rPr>
                <w:color w:val="0070C0"/>
                <w:lang w:val="fr-FR"/>
              </w:rPr>
              <w:t>X-M2M-RSC:2000</w:t>
            </w:r>
          </w:p>
          <w:p w14:paraId="17D1B151" w14:textId="77777777" w:rsidR="00C24EF4" w:rsidRPr="000D6D95" w:rsidRDefault="00C24EF4" w:rsidP="005C72A8">
            <w:pPr>
              <w:pStyle w:val="TAL"/>
              <w:snapToGrid w:val="0"/>
              <w:ind w:left="284"/>
              <w:jc w:val="both"/>
              <w:rPr>
                <w:color w:val="0070C0"/>
                <w:lang w:val="fr-FR"/>
              </w:rPr>
            </w:pPr>
          </w:p>
          <w:p w14:paraId="628C2EC4" w14:textId="77777777" w:rsidR="00C24EF4" w:rsidRPr="000D6D95" w:rsidRDefault="00C24EF4" w:rsidP="005C72A8">
            <w:pPr>
              <w:pStyle w:val="TAL"/>
              <w:snapToGrid w:val="0"/>
              <w:ind w:left="284"/>
              <w:jc w:val="both"/>
              <w:rPr>
                <w:color w:val="0070C0"/>
                <w:lang w:val="fr-FR"/>
              </w:rPr>
            </w:pPr>
            <w:r w:rsidRPr="000D6D95">
              <w:rPr>
                <w:color w:val="0070C0"/>
                <w:lang w:val="fr-FR"/>
              </w:rPr>
              <w:lastRenderedPageBreak/>
              <w:t>{</w:t>
            </w:r>
          </w:p>
          <w:p w14:paraId="36EAF3D7" w14:textId="77777777" w:rsidR="00C24EF4" w:rsidRPr="000D6D95" w:rsidRDefault="00C24EF4" w:rsidP="005C72A8">
            <w:pPr>
              <w:pStyle w:val="TAL"/>
              <w:snapToGrid w:val="0"/>
              <w:ind w:left="284"/>
              <w:jc w:val="both"/>
              <w:rPr>
                <w:color w:val="0070C0"/>
                <w:lang w:val="fr-FR"/>
              </w:rPr>
            </w:pPr>
            <w:r w:rsidRPr="000D6D95">
              <w:rPr>
                <w:color w:val="0070C0"/>
                <w:lang w:val="fr-FR"/>
              </w:rPr>
              <w:t xml:space="preserve">    "m2m:smd": {</w:t>
            </w:r>
          </w:p>
          <w:p w14:paraId="6E994263" w14:textId="77777777" w:rsidR="00C24EF4" w:rsidRPr="000D6D95" w:rsidRDefault="00C24EF4" w:rsidP="005C72A8">
            <w:pPr>
              <w:pStyle w:val="TAL"/>
              <w:snapToGrid w:val="0"/>
              <w:ind w:left="284"/>
              <w:jc w:val="both"/>
              <w:rPr>
                <w:color w:val="0070C0"/>
                <w:lang w:val="fr-FR"/>
              </w:rPr>
            </w:pPr>
            <w:r w:rsidRPr="000D6D95">
              <w:rPr>
                <w:color w:val="0070C0"/>
                <w:lang w:val="fr-FR"/>
              </w:rPr>
              <w:t xml:space="preserve">        "ct": "20180413T125601",</w:t>
            </w:r>
          </w:p>
          <w:p w14:paraId="0894D484" w14:textId="77777777" w:rsidR="00C24EF4" w:rsidRPr="000D6D95" w:rsidRDefault="00C24EF4" w:rsidP="005C72A8">
            <w:pPr>
              <w:pStyle w:val="TAL"/>
              <w:snapToGrid w:val="0"/>
              <w:ind w:left="284"/>
              <w:jc w:val="both"/>
              <w:rPr>
                <w:color w:val="0070C0"/>
                <w:lang w:val="fr-FR"/>
              </w:rPr>
            </w:pPr>
            <w:r w:rsidRPr="000D6D95">
              <w:rPr>
                <w:color w:val="0070C0"/>
                <w:lang w:val="fr-FR"/>
              </w:rPr>
              <w:t xml:space="preserve">        "dcrp": "application/rdf+xml:1",</w:t>
            </w:r>
          </w:p>
          <w:p w14:paraId="50A98BDE" w14:textId="77777777" w:rsidR="00C24EF4" w:rsidRPr="000D6D95" w:rsidRDefault="00C24EF4" w:rsidP="005C72A8">
            <w:pPr>
              <w:pStyle w:val="TAL"/>
              <w:snapToGrid w:val="0"/>
              <w:ind w:left="284"/>
              <w:jc w:val="both"/>
              <w:rPr>
                <w:color w:val="0070C0"/>
                <w:lang w:val="fr-FR"/>
              </w:rPr>
            </w:pPr>
            <w:r w:rsidRPr="000D6D95">
              <w:rPr>
                <w:color w:val="0070C0"/>
                <w:lang w:val="fr-FR"/>
              </w:rPr>
              <w:t xml:space="preserve">        "dsp": "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",</w:t>
            </w:r>
          </w:p>
          <w:p w14:paraId="13679B2B" w14:textId="77777777" w:rsidR="00C24EF4" w:rsidRPr="000D6D95" w:rsidRDefault="00C24EF4" w:rsidP="005C72A8">
            <w:pPr>
              <w:pStyle w:val="TAL"/>
              <w:snapToGrid w:val="0"/>
              <w:ind w:left="284"/>
              <w:jc w:val="both"/>
              <w:rPr>
                <w:color w:val="0070C0"/>
                <w:lang w:val="fr-FR"/>
              </w:rPr>
            </w:pPr>
            <w:r w:rsidRPr="000D6D95">
              <w:rPr>
                <w:color w:val="0070C0"/>
                <w:lang w:val="fr-FR"/>
              </w:rPr>
              <w:t xml:space="preserve">        "et": "99991231T235959",</w:t>
            </w:r>
          </w:p>
          <w:p w14:paraId="08B87A18" w14:textId="77777777" w:rsidR="00C24EF4" w:rsidRPr="000D6D95" w:rsidRDefault="00C24EF4" w:rsidP="005C72A8">
            <w:pPr>
              <w:pStyle w:val="TAL"/>
              <w:snapToGrid w:val="0"/>
              <w:ind w:left="284"/>
              <w:jc w:val="both"/>
              <w:rPr>
                <w:color w:val="0070C0"/>
                <w:lang w:val="fr-FR"/>
              </w:rPr>
            </w:pPr>
            <w:r w:rsidRPr="000D6D95">
              <w:rPr>
                <w:color w:val="0070C0"/>
                <w:lang w:val="fr-FR"/>
              </w:rPr>
              <w:t xml:space="preserve">        "lt": "20180413T125601",</w:t>
            </w:r>
          </w:p>
          <w:p w14:paraId="2830AA69" w14:textId="77777777" w:rsidR="00C24EF4" w:rsidRPr="000D6D95" w:rsidRDefault="00C24EF4" w:rsidP="005C72A8">
            <w:pPr>
              <w:pStyle w:val="TAL"/>
              <w:snapToGrid w:val="0"/>
              <w:ind w:left="284"/>
              <w:jc w:val="both"/>
              <w:rPr>
                <w:color w:val="0070C0"/>
                <w:lang w:val="fr-FR"/>
              </w:rPr>
            </w:pPr>
            <w:r w:rsidRPr="000D6D95">
              <w:rPr>
                <w:color w:val="0070C0"/>
                <w:lang w:val="fr-FR"/>
              </w:rPr>
              <w:t xml:space="preserve">        "or": "http://www.onem2m.org/ontology/temperature_example",</w:t>
            </w:r>
          </w:p>
          <w:p w14:paraId="6E0640C1" w14:textId="77777777" w:rsidR="00C24EF4" w:rsidRPr="000D6D95" w:rsidRDefault="00C24EF4" w:rsidP="005C72A8">
            <w:pPr>
              <w:pStyle w:val="TAL"/>
              <w:snapToGrid w:val="0"/>
              <w:ind w:left="284"/>
              <w:jc w:val="both"/>
              <w:rPr>
                <w:color w:val="0070C0"/>
                <w:lang w:val="fr-FR"/>
              </w:rPr>
            </w:pPr>
            <w:r w:rsidRPr="000D6D95">
              <w:rPr>
                <w:color w:val="0070C0"/>
                <w:lang w:val="fr-FR"/>
              </w:rPr>
              <w:t xml:space="preserve">        "pi": "cnt20180413T0847561400030050526720_cse01",</w:t>
            </w:r>
          </w:p>
          <w:p w14:paraId="00EF1850" w14:textId="77777777" w:rsidR="00C24EF4" w:rsidRPr="000D6D95" w:rsidRDefault="00C24EF4" w:rsidP="005C72A8">
            <w:pPr>
              <w:pStyle w:val="TAL"/>
              <w:snapToGrid w:val="0"/>
              <w:ind w:left="284"/>
              <w:jc w:val="both"/>
              <w:rPr>
                <w:color w:val="0070C0"/>
                <w:lang w:val="fr-FR"/>
              </w:rPr>
            </w:pPr>
            <w:r w:rsidRPr="000D6D95">
              <w:rPr>
                <w:color w:val="0070C0"/>
                <w:lang w:val="fr-FR"/>
              </w:rPr>
              <w:t xml:space="preserve">        "ri": "smd20180413T1256011400030218380800_cse01",</w:t>
            </w:r>
          </w:p>
          <w:p w14:paraId="6F8473A0" w14:textId="77777777" w:rsidR="00C24EF4" w:rsidRPr="000D6D95" w:rsidRDefault="00C24EF4" w:rsidP="005C72A8">
            <w:pPr>
              <w:pStyle w:val="TAL"/>
              <w:snapToGrid w:val="0"/>
              <w:ind w:left="284"/>
              <w:jc w:val="both"/>
              <w:rPr>
                <w:color w:val="0070C0"/>
                <w:lang w:val="fr-FR"/>
              </w:rPr>
            </w:pPr>
            <w:r w:rsidRPr="000D6D95">
              <w:rPr>
                <w:color w:val="0070C0"/>
                <w:lang w:val="fr-FR"/>
              </w:rPr>
              <w:t xml:space="preserve">        "rn": "semantic_describer",</w:t>
            </w:r>
          </w:p>
          <w:p w14:paraId="4754B4AA" w14:textId="77777777" w:rsidR="00C24EF4" w:rsidRPr="000D6D95" w:rsidRDefault="00C24EF4" w:rsidP="005C72A8">
            <w:pPr>
              <w:pStyle w:val="TAL"/>
              <w:snapToGrid w:val="0"/>
              <w:ind w:left="284"/>
              <w:jc w:val="both"/>
              <w:rPr>
                <w:color w:val="0070C0"/>
                <w:lang w:val="fr-FR"/>
              </w:rPr>
            </w:pPr>
            <w:r w:rsidRPr="000D6D95">
              <w:rPr>
                <w:color w:val="0070C0"/>
                <w:lang w:val="fr-FR"/>
              </w:rPr>
              <w:t xml:space="preserve">        "ty": 24</w:t>
            </w:r>
          </w:p>
          <w:p w14:paraId="17A3C696" w14:textId="77777777" w:rsidR="00C24EF4" w:rsidRPr="000D6D95" w:rsidRDefault="00C24EF4" w:rsidP="005C72A8">
            <w:pPr>
              <w:pStyle w:val="TAL"/>
              <w:snapToGrid w:val="0"/>
              <w:ind w:left="284"/>
              <w:jc w:val="both"/>
              <w:rPr>
                <w:color w:val="0070C0"/>
                <w:lang w:val="fr-FR"/>
              </w:rPr>
            </w:pPr>
            <w:r w:rsidRPr="000D6D95">
              <w:rPr>
                <w:color w:val="0070C0"/>
                <w:lang w:val="fr-FR"/>
              </w:rPr>
              <w:t xml:space="preserve">    }</w:t>
            </w:r>
          </w:p>
          <w:p w14:paraId="01062065" w14:textId="77777777" w:rsidR="00C24EF4" w:rsidRPr="000D6D95" w:rsidRDefault="00C24EF4" w:rsidP="005C72A8">
            <w:pPr>
              <w:pStyle w:val="TAL"/>
              <w:snapToGrid w:val="0"/>
              <w:ind w:left="284"/>
              <w:jc w:val="both"/>
              <w:rPr>
                <w:color w:val="0070C0"/>
                <w:lang w:val="fr-FR"/>
              </w:rPr>
            </w:pPr>
            <w:r w:rsidRPr="000D6D95">
              <w:rPr>
                <w:color w:val="0070C0"/>
                <w:lang w:val="fr-FR"/>
              </w:rPr>
              <w:t>}</w:t>
            </w:r>
          </w:p>
          <w:p w14:paraId="63156322" w14:textId="77777777" w:rsidR="00F716C5" w:rsidRPr="000D6D95" w:rsidRDefault="00F716C5" w:rsidP="005C72A8">
            <w:pPr>
              <w:pStyle w:val="TAL"/>
              <w:snapToGrid w:val="0"/>
              <w:ind w:left="284"/>
              <w:jc w:val="both"/>
              <w:rPr>
                <w:color w:val="0070C0"/>
                <w:lang w:val="fr-FR"/>
              </w:rPr>
            </w:pPr>
          </w:p>
        </w:tc>
      </w:tr>
    </w:tbl>
    <w:p w14:paraId="11240EE0" w14:textId="77777777" w:rsidR="00C24EF4" w:rsidRPr="000D6D95" w:rsidRDefault="00C24EF4" w:rsidP="00C24EF4">
      <w:pPr>
        <w:rPr>
          <w:highlight w:val="yellow"/>
          <w:lang w:val="fr-FR"/>
        </w:rPr>
      </w:pPr>
    </w:p>
    <w:p w14:paraId="2F5B5B27" w14:textId="77777777" w:rsidR="00C24EF4" w:rsidRPr="000D6D95" w:rsidRDefault="00C24EF4" w:rsidP="00C24EF4">
      <w:pPr>
        <w:pStyle w:val="Heading4"/>
        <w:rPr>
          <w:lang w:val="fr-FR"/>
        </w:rPr>
      </w:pPr>
      <w:bookmarkStart w:id="404" w:name="_Toc49420739"/>
      <w:bookmarkStart w:id="405" w:name="_Toc49507553"/>
      <w:bookmarkStart w:id="406" w:name="_Toc49507665"/>
      <w:bookmarkStart w:id="407" w:name="_Toc532286367"/>
      <w:bookmarkStart w:id="408" w:name="_Toc532286503"/>
      <w:bookmarkStart w:id="409" w:name="_Toc46154408"/>
      <w:bookmarkStart w:id="410" w:name="_Toc57298369"/>
      <w:r w:rsidRPr="000D6D95">
        <w:rPr>
          <w:lang w:val="fr-FR"/>
        </w:rPr>
        <w:lastRenderedPageBreak/>
        <w:t>6.2.</w:t>
      </w:r>
      <w:r w:rsidR="008B1B88" w:rsidRPr="000D6D95">
        <w:rPr>
          <w:lang w:val="fr-FR"/>
        </w:rPr>
        <w:t>7</w:t>
      </w:r>
      <w:r w:rsidRPr="000D6D95">
        <w:rPr>
          <w:lang w:val="fr-FR"/>
        </w:rPr>
        <w:t>.3</w:t>
      </w:r>
      <w:r w:rsidRPr="000D6D95">
        <w:rPr>
          <w:lang w:val="fr-FR"/>
        </w:rPr>
        <w:tab/>
        <w:t>API-SMD-UPD</w:t>
      </w:r>
      <w:bookmarkEnd w:id="404"/>
      <w:bookmarkEnd w:id="405"/>
      <w:bookmarkEnd w:id="406"/>
      <w:bookmarkEnd w:id="407"/>
      <w:bookmarkEnd w:id="408"/>
      <w:bookmarkEnd w:id="409"/>
      <w:bookmarkEnd w:id="410"/>
    </w:p>
    <w:tbl>
      <w:tblPr>
        <w:tblW w:w="9659" w:type="dxa"/>
        <w:jc w:val="center"/>
        <w:tblLayout w:type="fixed"/>
        <w:tblCellMar>
          <w:left w:w="28" w:type="dxa"/>
        </w:tblCellMar>
        <w:tblLook w:val="0000" w:firstRow="0" w:lastRow="0" w:firstColumn="0" w:lastColumn="0" w:noHBand="0" w:noVBand="0"/>
      </w:tblPr>
      <w:tblGrid>
        <w:gridCol w:w="1286"/>
        <w:gridCol w:w="8373"/>
      </w:tblGrid>
      <w:tr w:rsidR="00C24EF4" w:rsidRPr="000D6D95" w14:paraId="70B69AFA"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5EC4AE59" w14:textId="77777777" w:rsidR="00C24EF4" w:rsidRPr="000D6D95" w:rsidRDefault="00C24EF4" w:rsidP="005C72A8">
            <w:pPr>
              <w:pStyle w:val="TAL"/>
              <w:snapToGrid w:val="0"/>
              <w:jc w:val="center"/>
              <w:rPr>
                <w:b/>
                <w:lang w:val="fr-FR"/>
              </w:rPr>
            </w:pPr>
          </w:p>
          <w:p w14:paraId="3A617B9A" w14:textId="77777777" w:rsidR="00C24EF4" w:rsidRPr="000D6D95" w:rsidRDefault="00C24EF4" w:rsidP="005C72A8">
            <w:pPr>
              <w:pStyle w:val="TAL"/>
              <w:snapToGrid w:val="0"/>
              <w:jc w:val="center"/>
              <w:rPr>
                <w:b/>
                <w:lang w:val="fr-FR"/>
              </w:rPr>
            </w:pPr>
          </w:p>
          <w:p w14:paraId="48CF92AB" w14:textId="77777777" w:rsidR="00C24EF4" w:rsidRPr="000D6D95" w:rsidRDefault="00C24EF4" w:rsidP="005C72A8">
            <w:pPr>
              <w:pStyle w:val="TAL"/>
              <w:snapToGrid w:val="0"/>
              <w:jc w:val="center"/>
              <w:rPr>
                <w:b/>
                <w:lang w:val="fr-FR"/>
              </w:rPr>
            </w:pPr>
            <w:r w:rsidRPr="000D6D95">
              <w:rPr>
                <w:b/>
                <w:lang w:val="fr-FR"/>
              </w:rPr>
              <w:t>API Id</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5E3A8E26" w14:textId="77777777" w:rsidR="00C24EF4" w:rsidRPr="005A2D7C" w:rsidRDefault="00C24EF4" w:rsidP="005A2D7C">
            <w:pPr>
              <w:pStyle w:val="TAL"/>
              <w:rPr>
                <w:rFonts w:eastAsia="Calibri Light"/>
                <w:lang w:val="fr-FR"/>
              </w:rPr>
            </w:pPr>
            <w:r w:rsidRPr="005A2D7C">
              <w:rPr>
                <w:rFonts w:eastAsia="Calibri Light"/>
                <w:lang w:val="fr-FR"/>
              </w:rPr>
              <w:t>API/SMD/UPD/001</w:t>
            </w:r>
          </w:p>
          <w:p w14:paraId="076C3474" w14:textId="77777777" w:rsidR="00C24EF4" w:rsidRPr="005A2D7C" w:rsidRDefault="00C24EF4" w:rsidP="005A2D7C">
            <w:pPr>
              <w:pStyle w:val="TAL"/>
              <w:rPr>
                <w:rFonts w:eastAsia="Calibri Light"/>
                <w:lang w:val="fr-FR"/>
              </w:rPr>
            </w:pPr>
            <w:r w:rsidRPr="005A2D7C">
              <w:rPr>
                <w:rFonts w:eastAsia="Calibri Light"/>
                <w:lang w:val="fr-FR"/>
              </w:rPr>
              <w:t>API/SMD/UPD/001_RCN0</w:t>
            </w:r>
          </w:p>
          <w:p w14:paraId="5D250827" w14:textId="77777777" w:rsidR="00C24EF4" w:rsidRPr="005A2D7C" w:rsidRDefault="00C24EF4" w:rsidP="005A2D7C">
            <w:pPr>
              <w:pStyle w:val="TAL"/>
              <w:rPr>
                <w:lang w:val="fr-FR"/>
              </w:rPr>
            </w:pPr>
            <w:r w:rsidRPr="005A2D7C">
              <w:rPr>
                <w:rFonts w:eastAsia="Calibri Light"/>
                <w:lang w:val="fr-FR"/>
              </w:rPr>
              <w:t>API/SMD/UPD/001_RCN1</w:t>
            </w:r>
          </w:p>
        </w:tc>
      </w:tr>
      <w:tr w:rsidR="00C24EF4" w:rsidRPr="000D6D95" w14:paraId="6498C025"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28646EB8" w14:textId="77777777" w:rsidR="00C24EF4" w:rsidRPr="000D6D95" w:rsidRDefault="00C24EF4" w:rsidP="005C72A8">
            <w:pPr>
              <w:pStyle w:val="TAL"/>
              <w:snapToGrid w:val="0"/>
              <w:jc w:val="center"/>
              <w:rPr>
                <w:b/>
                <w:kern w:val="1"/>
                <w:lang w:val="fr-FR"/>
              </w:rPr>
            </w:pPr>
            <w:r w:rsidRPr="000D6D95">
              <w:rPr>
                <w:b/>
                <w:kern w:val="1"/>
                <w:lang w:val="fr-FR"/>
              </w:rPr>
              <w:t>API Name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F85319" w14:textId="77777777" w:rsidR="00C24EF4" w:rsidRPr="005A2D7C" w:rsidRDefault="00C24EF4" w:rsidP="005A2D7C">
            <w:pPr>
              <w:pStyle w:val="TAL"/>
              <w:rPr>
                <w:rFonts w:eastAsia="Calibri Light"/>
                <w:lang w:val="fr-FR"/>
              </w:rPr>
            </w:pPr>
            <w:r w:rsidRPr="005A2D7C">
              <w:rPr>
                <w:rFonts w:eastAsia="Calibri Light"/>
                <w:lang w:val="fr-FR"/>
              </w:rPr>
              <w:t xml:space="preserve">semanticDescriptor UPDATE with or without </w:t>
            </w:r>
            <w:r w:rsidR="00984FEF" w:rsidRPr="005A2D7C">
              <w:rPr>
                <w:rFonts w:eastAsia="Calibri Light"/>
                <w:lang w:val="fr-FR"/>
              </w:rPr>
              <w:t>resultContent</w:t>
            </w:r>
            <w:r w:rsidRPr="005A2D7C">
              <w:rPr>
                <w:rFonts w:eastAsia="Calibri Light"/>
                <w:lang w:val="fr-FR"/>
              </w:rPr>
              <w:t xml:space="preserve"> set </w:t>
            </w:r>
          </w:p>
        </w:tc>
      </w:tr>
      <w:tr w:rsidR="00C24EF4" w:rsidRPr="000D6D95" w14:paraId="6C824BD1" w14:textId="77777777" w:rsidTr="005A2D7C">
        <w:trPr>
          <w:jc w:val="center"/>
        </w:trPr>
        <w:tc>
          <w:tcPr>
            <w:tcW w:w="1286" w:type="dxa"/>
            <w:tcBorders>
              <w:top w:val="single" w:sz="4" w:space="0" w:color="000000"/>
              <w:left w:val="single" w:sz="4" w:space="0" w:color="000000"/>
              <w:bottom w:val="single" w:sz="4" w:space="0" w:color="000000"/>
            </w:tcBorders>
            <w:shd w:val="clear" w:color="auto" w:fill="E7E6E6"/>
          </w:tcPr>
          <w:p w14:paraId="53103204" w14:textId="77777777" w:rsidR="00C24EF4" w:rsidRPr="000D6D95" w:rsidRDefault="00C24EF4" w:rsidP="005C72A8">
            <w:pPr>
              <w:pStyle w:val="TAL"/>
              <w:snapToGrid w:val="0"/>
              <w:jc w:val="center"/>
              <w:rPr>
                <w:b/>
                <w:kern w:val="1"/>
                <w:lang w:val="fr-FR"/>
              </w:rPr>
            </w:pPr>
            <w:r w:rsidRPr="000D6D95">
              <w:rPr>
                <w:b/>
                <w:kern w:val="1"/>
                <w:lang w:val="fr-FR"/>
              </w:rPr>
              <w:t>Target Resource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2F5BB6D8" w14:textId="77777777" w:rsidR="00C24EF4" w:rsidRPr="005A2D7C" w:rsidRDefault="00C24EF4" w:rsidP="005A2D7C">
            <w:pPr>
              <w:pStyle w:val="TAL"/>
              <w:rPr>
                <w:rFonts w:eastAsia="Calibri Light"/>
                <w:lang w:val="fr-FR"/>
              </w:rPr>
            </w:pPr>
            <w:r w:rsidRPr="005A2D7C">
              <w:rPr>
                <w:rFonts w:eastAsia="Calibri Light"/>
                <w:lang w:val="fr-FR"/>
              </w:rPr>
              <w:t>The &lt; semanticDescriptor &gt; resource located under &lt;container&gt; resource</w:t>
            </w:r>
          </w:p>
        </w:tc>
      </w:tr>
      <w:tr w:rsidR="00C24EF4" w:rsidRPr="000D6D95" w14:paraId="30C5E9A5"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5DA3787A" w14:textId="77777777" w:rsidR="00C24EF4" w:rsidRPr="000D6D95" w:rsidRDefault="00C24EF4" w:rsidP="005C72A8">
            <w:pPr>
              <w:pStyle w:val="TAL"/>
              <w:snapToGrid w:val="0"/>
              <w:jc w:val="center"/>
              <w:rPr>
                <w:b/>
                <w:kern w:val="1"/>
                <w:lang w:val="fr-FR"/>
              </w:rPr>
            </w:pPr>
          </w:p>
          <w:p w14:paraId="6351BB5B" w14:textId="77777777" w:rsidR="00C24EF4" w:rsidRPr="000D6D95" w:rsidRDefault="00C24EF4" w:rsidP="005C72A8">
            <w:pPr>
              <w:pStyle w:val="TAL"/>
              <w:snapToGrid w:val="0"/>
              <w:jc w:val="center"/>
              <w:rPr>
                <w:b/>
                <w:kern w:val="1"/>
                <w:lang w:val="fr-FR"/>
              </w:rPr>
            </w:pPr>
          </w:p>
          <w:p w14:paraId="518D867F" w14:textId="77777777" w:rsidR="00C24EF4" w:rsidRPr="000D6D95" w:rsidRDefault="00C24EF4" w:rsidP="005C72A8">
            <w:pPr>
              <w:pStyle w:val="TAL"/>
              <w:snapToGrid w:val="0"/>
              <w:jc w:val="center"/>
              <w:rPr>
                <w:b/>
                <w:kern w:val="1"/>
                <w:lang w:val="fr-FR"/>
              </w:rPr>
            </w:pPr>
            <w:r w:rsidRPr="000D6D95">
              <w:rPr>
                <w:b/>
                <w:kern w:val="1"/>
                <w:lang w:val="fr-FR"/>
              </w:rPr>
              <w:t>Description</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3D6D9A51" w14:textId="43D17927" w:rsidR="00C24EF4" w:rsidRPr="005A2D7C" w:rsidRDefault="00C24EF4" w:rsidP="005A2D7C">
            <w:pPr>
              <w:pStyle w:val="TAL"/>
              <w:rPr>
                <w:rFonts w:eastAsia="Calibri Light"/>
                <w:lang w:val="fr-FR"/>
              </w:rPr>
            </w:pPr>
            <w:r w:rsidRPr="000D6D95">
              <w:rPr>
                <w:lang w:val="fr-FR"/>
              </w:rPr>
              <w:t xml:space="preserve">The interface is used to send a </w:t>
            </w:r>
            <w:r w:rsidRPr="005A2D7C">
              <w:rPr>
                <w:rFonts w:ascii="Malgun Gothic" w:eastAsia="Malgun Gothic" w:hAnsi="Malgun Gothic"/>
                <w:i/>
                <w:kern w:val="2"/>
                <w:szCs w:val="22"/>
                <w:lang w:val="fr-FR" w:eastAsia="ko-KR"/>
              </w:rPr>
              <w:t>&lt;</w:t>
            </w:r>
            <w:r w:rsidRPr="005A2D7C">
              <w:rPr>
                <w:rFonts w:ascii="Malgun Gothic" w:eastAsia="Malgun Gothic" w:hAnsi="Malgun Gothic"/>
                <w:kern w:val="2"/>
                <w:szCs w:val="22"/>
                <w:lang w:val="fr-FR" w:eastAsia="ko-KR"/>
              </w:rPr>
              <w:t>semanticDescriptor</w:t>
            </w:r>
            <w:r w:rsidRPr="005A2D7C">
              <w:rPr>
                <w:rFonts w:ascii="Malgun Gothic" w:eastAsia="Malgun Gothic" w:hAnsi="Malgun Gothic"/>
                <w:i/>
                <w:kern w:val="2"/>
                <w:szCs w:val="22"/>
                <w:lang w:val="fr-FR" w:eastAsia="ko-KR"/>
              </w:rPr>
              <w:t xml:space="preserve">&gt; </w:t>
            </w:r>
            <w:r w:rsidRPr="005A2D7C">
              <w:rPr>
                <w:rFonts w:ascii="Malgun Gothic" w:eastAsia="Malgun Gothic" w:hAnsi="Malgun Gothic"/>
                <w:kern w:val="2"/>
                <w:szCs w:val="22"/>
                <w:lang w:val="fr-FR" w:eastAsia="ko-KR"/>
              </w:rPr>
              <w:t xml:space="preserve">UPDATE request to the target &lt;container&gt; resource located under the CSE, and the hosting CSE will create a new &lt;semanticDescriptor&gt; under the requested &lt;container&gt;, and send back a response according to the configured </w:t>
            </w:r>
            <w:r w:rsidR="00984FEF" w:rsidRPr="005A2D7C">
              <w:rPr>
                <w:rFonts w:ascii="Malgun Gothic" w:eastAsia="Malgun Gothic" w:hAnsi="Malgun Gothic"/>
                <w:kern w:val="2"/>
                <w:szCs w:val="22"/>
                <w:lang w:val="fr-FR" w:eastAsia="ko-KR"/>
              </w:rPr>
              <w:t>resultContent</w:t>
            </w:r>
            <w:r w:rsidRPr="005A2D7C">
              <w:rPr>
                <w:rFonts w:ascii="Malgun Gothic" w:eastAsia="Malgun Gothic" w:hAnsi="Malgun Gothic"/>
                <w:i/>
                <w:kern w:val="2"/>
                <w:szCs w:val="22"/>
                <w:lang w:val="fr-FR" w:eastAsia="ko-KR"/>
              </w:rPr>
              <w:t>.</w:t>
            </w:r>
          </w:p>
        </w:tc>
      </w:tr>
      <w:tr w:rsidR="00C24EF4" w:rsidRPr="000D6D95" w14:paraId="776B20C0"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33A13F13" w14:textId="77777777" w:rsidR="00C24EF4" w:rsidRPr="000D6D95" w:rsidRDefault="00C24EF4" w:rsidP="005C72A8">
            <w:pPr>
              <w:pStyle w:val="TAL"/>
              <w:snapToGrid w:val="0"/>
              <w:jc w:val="center"/>
              <w:rPr>
                <w:b/>
                <w:kern w:val="1"/>
                <w:lang w:val="fr-FR"/>
              </w:rPr>
            </w:pPr>
          </w:p>
          <w:p w14:paraId="4BFD9777" w14:textId="77777777" w:rsidR="00C24EF4" w:rsidRPr="000D6D95" w:rsidRDefault="00C24EF4" w:rsidP="005C72A8">
            <w:pPr>
              <w:pStyle w:val="TAL"/>
              <w:snapToGrid w:val="0"/>
              <w:jc w:val="center"/>
              <w:rPr>
                <w:b/>
                <w:kern w:val="1"/>
                <w:lang w:val="fr-FR"/>
              </w:rPr>
            </w:pPr>
          </w:p>
          <w:p w14:paraId="5AA888B8" w14:textId="77777777" w:rsidR="00C24EF4" w:rsidRPr="000D6D95" w:rsidRDefault="00C24EF4" w:rsidP="005C72A8">
            <w:pPr>
              <w:pStyle w:val="TAL"/>
              <w:snapToGrid w:val="0"/>
              <w:jc w:val="center"/>
              <w:rPr>
                <w:b/>
                <w:kern w:val="1"/>
                <w:lang w:val="fr-FR"/>
              </w:rPr>
            </w:pPr>
          </w:p>
          <w:p w14:paraId="0E91E88B" w14:textId="77777777" w:rsidR="00C24EF4" w:rsidRPr="000D6D95" w:rsidRDefault="00C24EF4" w:rsidP="005C72A8">
            <w:pPr>
              <w:pStyle w:val="TAL"/>
              <w:snapToGrid w:val="0"/>
              <w:jc w:val="center"/>
              <w:rPr>
                <w:b/>
                <w:kern w:val="1"/>
                <w:lang w:val="fr-FR"/>
              </w:rPr>
            </w:pPr>
          </w:p>
          <w:p w14:paraId="0E92CCFA" w14:textId="77777777" w:rsidR="00C24EF4" w:rsidRPr="000D6D95" w:rsidRDefault="00C24EF4" w:rsidP="005C72A8">
            <w:pPr>
              <w:pStyle w:val="TAL"/>
              <w:snapToGrid w:val="0"/>
              <w:jc w:val="center"/>
              <w:rPr>
                <w:b/>
                <w:kern w:val="1"/>
                <w:lang w:val="fr-FR"/>
              </w:rPr>
            </w:pPr>
            <w:r w:rsidRPr="000D6D95">
              <w:rPr>
                <w:b/>
                <w:kern w:val="1"/>
                <w:lang w:val="fr-FR"/>
              </w:rPr>
              <w:t>Resource Structure</w:t>
            </w:r>
            <w:r w:rsidR="00FC2D6A" w:rsidRPr="000D6D95">
              <w:rPr>
                <w:b/>
                <w:kern w:val="1"/>
                <w:lang w:val="fr-FR"/>
              </w:rPr>
              <w:t xml:space="preserve"> before Sending Request</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30CE5A4E" w14:textId="5621A848" w:rsidR="00C24EF4" w:rsidRPr="000D6D95" w:rsidRDefault="00325791" w:rsidP="005A2D7C">
            <w:pPr>
              <w:pStyle w:val="FL"/>
              <w:rPr>
                <w:highlight w:val="yellow"/>
                <w:lang w:val="fr-FR"/>
              </w:rPr>
            </w:pPr>
            <w:r w:rsidRPr="009743EA">
              <w:object w:dxaOrig="6690" w:dyaOrig="3015" w14:anchorId="5CAB05CA">
                <v:shape id="_x0000_i1078" type="#_x0000_t75" style="width:334.75pt;height:134.85pt" o:ole="">
                  <v:imagedata r:id="rId75" o:title="" cropbottom="6712f"/>
                </v:shape>
                <o:OLEObject Type="Embed" ProgID="Visio.Drawing.15" ShapeID="_x0000_i1078" DrawAspect="Content" ObjectID="_1667911212" r:id="rId79"/>
              </w:object>
            </w:r>
          </w:p>
        </w:tc>
      </w:tr>
      <w:tr w:rsidR="00C24EF4" w:rsidRPr="000D6D95" w14:paraId="10625AED"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63D44B5A" w14:textId="77777777" w:rsidR="00C24EF4" w:rsidRPr="000D6D95" w:rsidRDefault="00C24EF4" w:rsidP="005C72A8">
            <w:pPr>
              <w:pStyle w:val="TAL"/>
              <w:snapToGrid w:val="0"/>
              <w:jc w:val="center"/>
              <w:rPr>
                <w:b/>
                <w:kern w:val="1"/>
                <w:lang w:val="fr-FR"/>
              </w:rPr>
            </w:pPr>
          </w:p>
          <w:p w14:paraId="625BA139" w14:textId="77777777" w:rsidR="00C24EF4" w:rsidRPr="000D6D95" w:rsidRDefault="00C24EF4" w:rsidP="005C72A8">
            <w:pPr>
              <w:pStyle w:val="TAL"/>
              <w:snapToGrid w:val="0"/>
              <w:jc w:val="center"/>
              <w:rPr>
                <w:b/>
                <w:kern w:val="1"/>
                <w:lang w:val="fr-FR"/>
              </w:rPr>
            </w:pPr>
          </w:p>
          <w:p w14:paraId="7044E644" w14:textId="77777777" w:rsidR="00C24EF4" w:rsidRPr="000D6D95" w:rsidRDefault="00C24EF4" w:rsidP="005C72A8">
            <w:pPr>
              <w:pStyle w:val="TAL"/>
              <w:snapToGrid w:val="0"/>
              <w:jc w:val="center"/>
              <w:rPr>
                <w:b/>
                <w:kern w:val="1"/>
                <w:lang w:val="fr-FR"/>
              </w:rPr>
            </w:pPr>
          </w:p>
          <w:p w14:paraId="1E42A163" w14:textId="77777777" w:rsidR="00C24EF4" w:rsidRPr="000D6D95" w:rsidRDefault="00C24EF4" w:rsidP="005C72A8">
            <w:pPr>
              <w:pStyle w:val="TAL"/>
              <w:snapToGrid w:val="0"/>
              <w:jc w:val="center"/>
              <w:rPr>
                <w:b/>
                <w:kern w:val="1"/>
                <w:lang w:val="fr-FR"/>
              </w:rPr>
            </w:pPr>
          </w:p>
          <w:p w14:paraId="7D360EFB" w14:textId="77777777" w:rsidR="00C24EF4" w:rsidRPr="000D6D95" w:rsidRDefault="00C24EF4" w:rsidP="005C72A8">
            <w:pPr>
              <w:pStyle w:val="TAL"/>
              <w:snapToGrid w:val="0"/>
              <w:jc w:val="center"/>
              <w:rPr>
                <w:b/>
                <w:kern w:val="1"/>
                <w:lang w:val="fr-FR"/>
              </w:rPr>
            </w:pPr>
          </w:p>
          <w:p w14:paraId="1DE99FFB" w14:textId="77777777" w:rsidR="00C24EF4" w:rsidRPr="000D6D95" w:rsidRDefault="00C24EF4" w:rsidP="005C72A8">
            <w:pPr>
              <w:pStyle w:val="TAL"/>
              <w:snapToGrid w:val="0"/>
              <w:jc w:val="center"/>
              <w:rPr>
                <w:b/>
                <w:kern w:val="1"/>
                <w:lang w:val="fr-FR"/>
              </w:rPr>
            </w:pPr>
            <w:r w:rsidRPr="000D6D95">
              <w:rPr>
                <w:b/>
                <w:kern w:val="1"/>
                <w:lang w:val="fr-FR"/>
              </w:rPr>
              <w:t>Call Flow</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26AB3022" w14:textId="46066216" w:rsidR="00C24EF4" w:rsidRPr="005A2D7C" w:rsidRDefault="00C24EF4" w:rsidP="005A2D7C">
            <w:pPr>
              <w:pStyle w:val="FL"/>
              <w:rPr>
                <w:highlight w:val="yellow"/>
                <w:lang w:val="fr-FR"/>
              </w:rPr>
            </w:pPr>
            <w:r w:rsidRPr="009743EA">
              <w:rPr>
                <w:sz w:val="18"/>
              </w:rPr>
              <w:object w:dxaOrig="8385" w:dyaOrig="4320" w14:anchorId="21B5FC58">
                <v:shape id="_x0000_i1079" type="#_x0000_t75" style="width:263.3pt;height:135.4pt" o:ole="">
                  <v:imagedata r:id="rId80" o:title=""/>
                </v:shape>
                <o:OLEObject Type="Embed" ProgID="Visio.Drawing.15" ShapeID="_x0000_i1079" DrawAspect="Content" ObjectID="_1667911213" r:id="rId81"/>
              </w:object>
            </w:r>
          </w:p>
        </w:tc>
      </w:tr>
      <w:tr w:rsidR="00C24EF4" w:rsidRPr="000D6D95" w14:paraId="70789913" w14:textId="77777777" w:rsidTr="007C39B4">
        <w:trPr>
          <w:jc w:val="center"/>
        </w:trPr>
        <w:tc>
          <w:tcPr>
            <w:tcW w:w="1286" w:type="dxa"/>
            <w:tcBorders>
              <w:top w:val="single" w:sz="4" w:space="0" w:color="000000"/>
              <w:left w:val="single" w:sz="4" w:space="0" w:color="000000"/>
              <w:bottom w:val="single" w:sz="4" w:space="0" w:color="000000"/>
            </w:tcBorders>
            <w:shd w:val="clear" w:color="auto" w:fill="E7E6E6"/>
          </w:tcPr>
          <w:p w14:paraId="2846F005" w14:textId="77777777" w:rsidR="00C24EF4" w:rsidRPr="000D6D95" w:rsidRDefault="00C24EF4" w:rsidP="005C72A8">
            <w:pPr>
              <w:pStyle w:val="TAL"/>
              <w:snapToGrid w:val="0"/>
              <w:jc w:val="center"/>
              <w:rPr>
                <w:b/>
                <w:kern w:val="1"/>
                <w:lang w:val="fr-FR"/>
              </w:rPr>
            </w:pPr>
          </w:p>
          <w:p w14:paraId="4472B2F4" w14:textId="77777777" w:rsidR="00C24EF4" w:rsidRPr="000D6D95" w:rsidRDefault="00C24EF4" w:rsidP="005C72A8">
            <w:pPr>
              <w:pStyle w:val="TAL"/>
              <w:snapToGrid w:val="0"/>
              <w:jc w:val="center"/>
              <w:rPr>
                <w:b/>
                <w:kern w:val="1"/>
                <w:lang w:val="fr-FR"/>
              </w:rPr>
            </w:pPr>
          </w:p>
          <w:p w14:paraId="7F480AE3" w14:textId="77777777" w:rsidR="00C24EF4" w:rsidRPr="000D6D95" w:rsidRDefault="00C24EF4" w:rsidP="005C72A8">
            <w:pPr>
              <w:pStyle w:val="TAL"/>
              <w:snapToGrid w:val="0"/>
              <w:jc w:val="center"/>
              <w:rPr>
                <w:b/>
                <w:kern w:val="1"/>
                <w:lang w:val="fr-FR"/>
              </w:rPr>
            </w:pPr>
          </w:p>
          <w:p w14:paraId="09D694EA" w14:textId="77777777" w:rsidR="00C24EF4" w:rsidRPr="000D6D95" w:rsidRDefault="00C24EF4" w:rsidP="005C72A8">
            <w:pPr>
              <w:pStyle w:val="TAL"/>
              <w:snapToGrid w:val="0"/>
              <w:jc w:val="center"/>
              <w:rPr>
                <w:b/>
                <w:kern w:val="1"/>
                <w:lang w:val="fr-FR"/>
              </w:rPr>
            </w:pPr>
            <w:r w:rsidRPr="000D6D95">
              <w:rPr>
                <w:b/>
                <w:kern w:val="1"/>
                <w:lang w:val="fr-FR"/>
              </w:rPr>
              <w:t>HTTP Header Information</w:t>
            </w:r>
          </w:p>
          <w:p w14:paraId="081B7E99" w14:textId="77777777" w:rsidR="00FE3B5F" w:rsidRPr="000D6D95" w:rsidRDefault="00FE3B5F" w:rsidP="005C72A8">
            <w:pPr>
              <w:pStyle w:val="TAL"/>
              <w:snapToGrid w:val="0"/>
              <w:jc w:val="center"/>
              <w:rPr>
                <w:b/>
                <w:kern w:val="1"/>
                <w:lang w:val="fr-FR"/>
              </w:rPr>
            </w:pPr>
          </w:p>
        </w:tc>
        <w:tc>
          <w:tcPr>
            <w:tcW w:w="8373" w:type="dxa"/>
            <w:tcBorders>
              <w:top w:val="single" w:sz="4" w:space="0" w:color="000000"/>
              <w:left w:val="single" w:sz="4" w:space="0" w:color="000000"/>
              <w:bottom w:val="single" w:sz="4" w:space="0" w:color="000000"/>
              <w:right w:val="single" w:sz="4" w:space="0" w:color="000000"/>
            </w:tcBorders>
            <w:shd w:val="clear" w:color="auto" w:fill="auto"/>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01"/>
              <w:gridCol w:w="4359"/>
            </w:tblGrid>
            <w:tr w:rsidR="00C24EF4" w:rsidRPr="000D6D95" w14:paraId="1C326B42" w14:textId="77777777" w:rsidTr="005A2D7C">
              <w:trPr>
                <w:jc w:val="center"/>
              </w:trPr>
              <w:tc>
                <w:tcPr>
                  <w:tcW w:w="1501" w:type="dxa"/>
                  <w:shd w:val="clear" w:color="auto" w:fill="9CC2E5"/>
                </w:tcPr>
                <w:p w14:paraId="21D45FCB" w14:textId="77777777" w:rsidR="00C24EF4" w:rsidRPr="000D6D95" w:rsidRDefault="00C24EF4" w:rsidP="005C72A8">
                  <w:pPr>
                    <w:pStyle w:val="TAL"/>
                    <w:snapToGrid w:val="0"/>
                    <w:jc w:val="center"/>
                    <w:rPr>
                      <w:rFonts w:eastAsia="Calibri"/>
                      <w:b/>
                      <w:szCs w:val="22"/>
                      <w:lang w:val="fr-FR"/>
                    </w:rPr>
                  </w:pPr>
                  <w:r w:rsidRPr="000D6D95">
                    <w:rPr>
                      <w:rFonts w:eastAsia="Calibri"/>
                      <w:b/>
                      <w:szCs w:val="22"/>
                      <w:lang w:val="fr-FR"/>
                    </w:rPr>
                    <w:t>Header</w:t>
                  </w:r>
                </w:p>
              </w:tc>
              <w:tc>
                <w:tcPr>
                  <w:tcW w:w="4359" w:type="dxa"/>
                  <w:shd w:val="clear" w:color="auto" w:fill="9CC2E5"/>
                </w:tcPr>
                <w:p w14:paraId="6B6BA8AA" w14:textId="77777777" w:rsidR="00C24EF4" w:rsidRPr="000D6D95" w:rsidRDefault="00C24EF4" w:rsidP="005C72A8">
                  <w:pPr>
                    <w:pStyle w:val="TAL"/>
                    <w:snapToGrid w:val="0"/>
                    <w:jc w:val="center"/>
                    <w:rPr>
                      <w:rFonts w:eastAsia="Calibri"/>
                      <w:b/>
                      <w:szCs w:val="22"/>
                      <w:lang w:val="fr-FR"/>
                    </w:rPr>
                  </w:pPr>
                  <w:r w:rsidRPr="000D6D95">
                    <w:rPr>
                      <w:rFonts w:eastAsia="Calibri"/>
                      <w:b/>
                      <w:szCs w:val="22"/>
                      <w:lang w:val="fr-FR"/>
                    </w:rPr>
                    <w:t>Value</w:t>
                  </w:r>
                </w:p>
              </w:tc>
            </w:tr>
            <w:tr w:rsidR="00C24EF4" w:rsidRPr="000D6D95" w14:paraId="172107F8" w14:textId="77777777" w:rsidTr="005A2D7C">
              <w:trPr>
                <w:jc w:val="center"/>
              </w:trPr>
              <w:tc>
                <w:tcPr>
                  <w:tcW w:w="1501" w:type="dxa"/>
                  <w:shd w:val="clear" w:color="auto" w:fill="DEEAF6"/>
                </w:tcPr>
                <w:p w14:paraId="55499339" w14:textId="77777777" w:rsidR="00C24EF4" w:rsidRPr="000D6D95" w:rsidRDefault="00C24EF4" w:rsidP="005C72A8">
                  <w:pPr>
                    <w:pStyle w:val="TAL"/>
                    <w:snapToGrid w:val="0"/>
                    <w:jc w:val="center"/>
                    <w:rPr>
                      <w:rFonts w:eastAsia="Calibri"/>
                      <w:szCs w:val="22"/>
                      <w:lang w:val="fr-FR"/>
                    </w:rPr>
                  </w:pPr>
                  <w:r w:rsidRPr="000D6D95">
                    <w:rPr>
                      <w:rFonts w:eastAsia="Calibri"/>
                      <w:szCs w:val="22"/>
                      <w:lang w:val="fr-FR"/>
                    </w:rPr>
                    <w:t>X-M2M-RI</w:t>
                  </w:r>
                </w:p>
              </w:tc>
              <w:tc>
                <w:tcPr>
                  <w:tcW w:w="4359" w:type="dxa"/>
                  <w:shd w:val="clear" w:color="auto" w:fill="auto"/>
                </w:tcPr>
                <w:p w14:paraId="02A1E028" w14:textId="77777777" w:rsidR="00C24EF4" w:rsidRPr="000D6D95" w:rsidRDefault="00C24EF4" w:rsidP="005C72A8">
                  <w:pPr>
                    <w:pStyle w:val="TAL"/>
                    <w:snapToGrid w:val="0"/>
                    <w:rPr>
                      <w:rFonts w:eastAsia="Calibri"/>
                      <w:szCs w:val="22"/>
                      <w:lang w:val="fr-FR"/>
                    </w:rPr>
                  </w:pPr>
                  <w:r w:rsidRPr="000D6D95">
                    <w:rPr>
                      <w:rFonts w:eastAsia="Calibri"/>
                      <w:szCs w:val="22"/>
                      <w:lang w:val="fr-FR"/>
                    </w:rPr>
                    <w:t>Request</w:t>
                  </w:r>
                  <w:r w:rsidR="005A3EEC" w:rsidRPr="000D6D95">
                    <w:rPr>
                      <w:rFonts w:eastAsia="Calibri"/>
                      <w:szCs w:val="22"/>
                      <w:lang w:val="fr-FR"/>
                    </w:rPr>
                    <w:t xml:space="preserve"> </w:t>
                  </w:r>
                  <w:r w:rsidRPr="000D6D95">
                    <w:rPr>
                      <w:rFonts w:eastAsia="Calibri"/>
                      <w:szCs w:val="22"/>
                      <w:lang w:val="fr-FR"/>
                    </w:rPr>
                    <w:t>ID</w:t>
                  </w:r>
                  <w:r w:rsidR="005A3EEC" w:rsidRPr="000D6D95">
                    <w:rPr>
                      <w:rFonts w:eastAsia="Calibri"/>
                      <w:szCs w:val="22"/>
                      <w:lang w:val="fr-FR"/>
                    </w:rPr>
                    <w:t xml:space="preserve"> </w:t>
                  </w:r>
                </w:p>
              </w:tc>
            </w:tr>
            <w:tr w:rsidR="00C24EF4" w:rsidRPr="000D6D95" w14:paraId="590AA2C4" w14:textId="77777777" w:rsidTr="005A2D7C">
              <w:trPr>
                <w:jc w:val="center"/>
              </w:trPr>
              <w:tc>
                <w:tcPr>
                  <w:tcW w:w="1501" w:type="dxa"/>
                  <w:shd w:val="clear" w:color="auto" w:fill="DEEAF6"/>
                </w:tcPr>
                <w:p w14:paraId="693B79BA" w14:textId="77777777" w:rsidR="00C24EF4" w:rsidRPr="000D6D95" w:rsidRDefault="00C24EF4" w:rsidP="005C72A8">
                  <w:pPr>
                    <w:pStyle w:val="TAL"/>
                    <w:snapToGrid w:val="0"/>
                    <w:jc w:val="center"/>
                    <w:rPr>
                      <w:rFonts w:eastAsia="Calibri"/>
                      <w:szCs w:val="22"/>
                      <w:lang w:val="fr-FR"/>
                    </w:rPr>
                  </w:pPr>
                  <w:r w:rsidRPr="000D6D95">
                    <w:rPr>
                      <w:rFonts w:eastAsia="Calibri"/>
                      <w:szCs w:val="22"/>
                      <w:lang w:val="fr-FR"/>
                    </w:rPr>
                    <w:t>X-M2M-Origin</w:t>
                  </w:r>
                </w:p>
              </w:tc>
              <w:tc>
                <w:tcPr>
                  <w:tcW w:w="4359" w:type="dxa"/>
                  <w:shd w:val="clear" w:color="auto" w:fill="auto"/>
                </w:tcPr>
                <w:p w14:paraId="29B9D41A" w14:textId="77777777" w:rsidR="00C24EF4" w:rsidRPr="000D6D95" w:rsidRDefault="00C24EF4" w:rsidP="005C72A8">
                  <w:pPr>
                    <w:pStyle w:val="TAL"/>
                    <w:snapToGrid w:val="0"/>
                    <w:rPr>
                      <w:rFonts w:eastAsia="Calibri"/>
                      <w:szCs w:val="22"/>
                      <w:lang w:val="fr-FR"/>
                    </w:rPr>
                  </w:pPr>
                  <w:r w:rsidRPr="000D6D95">
                    <w:rPr>
                      <w:rFonts w:eastAsia="Calibri"/>
                      <w:szCs w:val="22"/>
                      <w:lang w:val="fr-FR"/>
                    </w:rPr>
                    <w:t>AE-ID</w:t>
                  </w:r>
                  <w:r w:rsidR="005A3EEC" w:rsidRPr="000D6D95">
                    <w:rPr>
                      <w:rFonts w:eastAsia="Calibri"/>
                      <w:szCs w:val="22"/>
                      <w:lang w:val="fr-FR"/>
                    </w:rPr>
                    <w:t xml:space="preserve"> </w:t>
                  </w:r>
                  <w:r w:rsidRPr="000D6D95">
                    <w:rPr>
                      <w:rFonts w:eastAsia="Calibri"/>
                      <w:szCs w:val="22"/>
                      <w:lang w:val="fr-FR"/>
                    </w:rPr>
                    <w:t>of</w:t>
                  </w:r>
                  <w:r w:rsidR="005A3EEC" w:rsidRPr="000D6D95">
                    <w:rPr>
                      <w:rFonts w:eastAsia="Calibri"/>
                      <w:szCs w:val="22"/>
                      <w:lang w:val="fr-FR"/>
                    </w:rPr>
                    <w:t xml:space="preserve"> </w:t>
                  </w:r>
                  <w:r w:rsidRPr="000D6D95">
                    <w:rPr>
                      <w:rFonts w:eastAsia="Calibri"/>
                      <w:szCs w:val="22"/>
                      <w:lang w:val="fr-FR"/>
                    </w:rPr>
                    <w:t>request</w:t>
                  </w:r>
                  <w:r w:rsidR="005A3EEC" w:rsidRPr="000D6D95">
                    <w:rPr>
                      <w:rFonts w:eastAsia="Calibri"/>
                      <w:szCs w:val="22"/>
                      <w:lang w:val="fr-FR"/>
                    </w:rPr>
                    <w:t xml:space="preserve"> </w:t>
                  </w:r>
                  <w:r w:rsidRPr="000D6D95">
                    <w:rPr>
                      <w:rFonts w:eastAsia="Calibri"/>
                      <w:szCs w:val="22"/>
                      <w:lang w:val="fr-FR"/>
                    </w:rPr>
                    <w:t>originator</w:t>
                  </w:r>
                </w:p>
              </w:tc>
            </w:tr>
            <w:tr w:rsidR="00C24EF4" w:rsidRPr="000D6D95" w14:paraId="45BF1C06" w14:textId="77777777" w:rsidTr="005A2D7C">
              <w:trPr>
                <w:jc w:val="center"/>
              </w:trPr>
              <w:tc>
                <w:tcPr>
                  <w:tcW w:w="1501" w:type="dxa"/>
                  <w:shd w:val="clear" w:color="auto" w:fill="DEEAF6"/>
                </w:tcPr>
                <w:p w14:paraId="08131153" w14:textId="77777777" w:rsidR="00C24EF4" w:rsidRPr="000D6D95" w:rsidRDefault="00C24EF4" w:rsidP="005C72A8">
                  <w:pPr>
                    <w:pStyle w:val="TAL"/>
                    <w:snapToGrid w:val="0"/>
                    <w:jc w:val="center"/>
                    <w:rPr>
                      <w:rFonts w:eastAsia="Calibri"/>
                      <w:szCs w:val="22"/>
                      <w:lang w:val="fr-FR"/>
                    </w:rPr>
                  </w:pPr>
                  <w:r w:rsidRPr="000D6D95">
                    <w:rPr>
                      <w:rFonts w:eastAsia="Calibri"/>
                      <w:szCs w:val="22"/>
                      <w:lang w:val="fr-FR"/>
                    </w:rPr>
                    <w:t>Content-Type</w:t>
                  </w:r>
                </w:p>
              </w:tc>
              <w:tc>
                <w:tcPr>
                  <w:tcW w:w="4359" w:type="dxa"/>
                  <w:shd w:val="clear" w:color="auto" w:fill="auto"/>
                </w:tcPr>
                <w:p w14:paraId="5E8C41A4" w14:textId="77777777" w:rsidR="00C24EF4" w:rsidRPr="000D6D95" w:rsidRDefault="00C24EF4" w:rsidP="005C72A8">
                  <w:pPr>
                    <w:pStyle w:val="TAL"/>
                    <w:snapToGrid w:val="0"/>
                    <w:rPr>
                      <w:rFonts w:eastAsia="Calibri"/>
                      <w:szCs w:val="22"/>
                      <w:lang w:val="fr-FR"/>
                    </w:rPr>
                  </w:pPr>
                  <w:r w:rsidRPr="000D6D95">
                    <w:rPr>
                      <w:rFonts w:eastAsia="Calibri"/>
                      <w:szCs w:val="22"/>
                      <w:lang w:val="fr-FR"/>
                    </w:rPr>
                    <w:t>application/json</w:t>
                  </w:r>
                </w:p>
              </w:tc>
            </w:tr>
            <w:tr w:rsidR="005E122D" w:rsidRPr="000D6D95" w14:paraId="144AA758" w14:textId="77777777" w:rsidTr="005A2D7C">
              <w:trPr>
                <w:jc w:val="center"/>
              </w:trPr>
              <w:tc>
                <w:tcPr>
                  <w:tcW w:w="1501" w:type="dxa"/>
                  <w:shd w:val="clear" w:color="auto" w:fill="DEEAF6"/>
                </w:tcPr>
                <w:p w14:paraId="4FA2FE27" w14:textId="77777777" w:rsidR="005E122D" w:rsidRPr="000D6D95" w:rsidRDefault="005E122D" w:rsidP="008C30AE">
                  <w:pPr>
                    <w:pStyle w:val="TAL"/>
                    <w:snapToGrid w:val="0"/>
                    <w:jc w:val="center"/>
                    <w:rPr>
                      <w:rFonts w:eastAsia="Calibri"/>
                      <w:szCs w:val="22"/>
                      <w:lang w:val="fr-FR"/>
                    </w:rPr>
                  </w:pPr>
                  <w:r w:rsidRPr="000D6D95">
                    <w:rPr>
                      <w:rFonts w:eastAsia="Calibri"/>
                      <w:szCs w:val="22"/>
                      <w:lang w:val="fr-FR"/>
                    </w:rPr>
                    <w:t>X-M2M-RVI</w:t>
                  </w:r>
                </w:p>
              </w:tc>
              <w:tc>
                <w:tcPr>
                  <w:tcW w:w="4359" w:type="dxa"/>
                  <w:shd w:val="clear" w:color="auto" w:fill="auto"/>
                </w:tcPr>
                <w:p w14:paraId="3AFCEE31" w14:textId="77777777" w:rsidR="005E122D" w:rsidRPr="000D6D95" w:rsidRDefault="005E122D" w:rsidP="008C30AE">
                  <w:pPr>
                    <w:pStyle w:val="TAL"/>
                    <w:snapToGrid w:val="0"/>
                    <w:rPr>
                      <w:rFonts w:eastAsia="Calibri"/>
                      <w:szCs w:val="22"/>
                      <w:lang w:val="fr-FR"/>
                    </w:rPr>
                  </w:pPr>
                  <w:r w:rsidRPr="000D6D95">
                    <w:rPr>
                      <w:rFonts w:eastAsia="Calibri"/>
                      <w:szCs w:val="22"/>
                      <w:lang w:val="fr-FR"/>
                    </w:rPr>
                    <w:t>Release</w:t>
                  </w:r>
                  <w:r w:rsidR="005A3EEC" w:rsidRPr="000D6D95">
                    <w:rPr>
                      <w:rFonts w:eastAsia="Calibri"/>
                      <w:szCs w:val="22"/>
                      <w:lang w:val="fr-FR"/>
                    </w:rPr>
                    <w:t xml:space="preserve"> </w:t>
                  </w:r>
                  <w:r w:rsidRPr="000D6D95">
                    <w:rPr>
                      <w:rFonts w:eastAsia="Calibri"/>
                      <w:szCs w:val="22"/>
                      <w:lang w:val="fr-FR"/>
                    </w:rPr>
                    <w:t>Version</w:t>
                  </w:r>
                  <w:r w:rsidR="005A3EEC" w:rsidRPr="000D6D95">
                    <w:rPr>
                      <w:rFonts w:eastAsia="Calibri"/>
                      <w:szCs w:val="22"/>
                      <w:lang w:val="fr-FR"/>
                    </w:rPr>
                    <w:t xml:space="preserve"> </w:t>
                  </w:r>
                  <w:r w:rsidRPr="000D6D95">
                    <w:rPr>
                      <w:rFonts w:eastAsia="Calibri"/>
                      <w:szCs w:val="22"/>
                      <w:lang w:val="fr-FR"/>
                    </w:rPr>
                    <w:t>Indicator</w:t>
                  </w:r>
                </w:p>
              </w:tc>
            </w:tr>
          </w:tbl>
          <w:p w14:paraId="0F0290C5" w14:textId="77777777" w:rsidR="00C24EF4" w:rsidRPr="000D6D95" w:rsidRDefault="00C24EF4" w:rsidP="005C72A8">
            <w:pPr>
              <w:pStyle w:val="TAL"/>
              <w:snapToGrid w:val="0"/>
              <w:jc w:val="center"/>
              <w:rPr>
                <w:lang w:val="fr-FR"/>
              </w:rPr>
            </w:pPr>
          </w:p>
        </w:tc>
      </w:tr>
      <w:tr w:rsidR="00C24EF4" w:rsidRPr="009743EA" w14:paraId="0794D23C"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5D9560FE" w14:textId="77777777" w:rsidR="00C24EF4" w:rsidRPr="000D6D95" w:rsidRDefault="00C24EF4" w:rsidP="005C72A8">
            <w:pPr>
              <w:pStyle w:val="Default"/>
              <w:jc w:val="center"/>
              <w:rPr>
                <w:color w:val="auto"/>
                <w:highlight w:val="yellow"/>
                <w:lang w:val="fr-FR"/>
              </w:rPr>
            </w:pPr>
          </w:p>
          <w:p w14:paraId="46B6CA1D" w14:textId="77777777" w:rsidR="00C24EF4" w:rsidRPr="000D6D95" w:rsidRDefault="00C24EF4" w:rsidP="005C72A8">
            <w:pPr>
              <w:pStyle w:val="Default"/>
              <w:jc w:val="center"/>
              <w:rPr>
                <w:b/>
                <w:sz w:val="20"/>
                <w:szCs w:val="20"/>
                <w:highlight w:val="yellow"/>
                <w:lang w:val="fr-FR"/>
              </w:rPr>
            </w:pPr>
          </w:p>
          <w:p w14:paraId="6D748C34" w14:textId="77777777" w:rsidR="00C24EF4" w:rsidRPr="000D6D95" w:rsidRDefault="00C24EF4" w:rsidP="005C72A8">
            <w:pPr>
              <w:pStyle w:val="Default"/>
              <w:jc w:val="center"/>
              <w:rPr>
                <w:b/>
                <w:sz w:val="20"/>
                <w:szCs w:val="20"/>
                <w:highlight w:val="yellow"/>
                <w:lang w:val="fr-FR"/>
              </w:rPr>
            </w:pPr>
          </w:p>
          <w:p w14:paraId="2B33A6A5" w14:textId="77777777" w:rsidR="00C24EF4" w:rsidRPr="000D6D95" w:rsidRDefault="00C24EF4" w:rsidP="005C72A8">
            <w:pPr>
              <w:pStyle w:val="Default"/>
              <w:jc w:val="center"/>
              <w:rPr>
                <w:rFonts w:ascii="Arial" w:eastAsia="Malgun Gothic" w:hAnsi="Arial"/>
                <w:b/>
                <w:color w:val="auto"/>
                <w:kern w:val="1"/>
                <w:sz w:val="18"/>
                <w:szCs w:val="20"/>
                <w:lang w:val="fr-FR"/>
              </w:rPr>
            </w:pPr>
            <w:r w:rsidRPr="000D6D95">
              <w:rPr>
                <w:rFonts w:ascii="Arial" w:eastAsia="Malgun Gothic" w:hAnsi="Arial"/>
                <w:b/>
                <w:color w:val="auto"/>
                <w:kern w:val="1"/>
                <w:sz w:val="18"/>
                <w:szCs w:val="20"/>
                <w:lang w:val="fr-FR"/>
              </w:rPr>
              <w:t xml:space="preserve">Example with </w:t>
            </w:r>
          </w:p>
          <w:p w14:paraId="778CD63D" w14:textId="77777777" w:rsidR="00C24EF4" w:rsidRPr="000D6D95" w:rsidRDefault="00C24EF4" w:rsidP="005C72A8">
            <w:pPr>
              <w:pStyle w:val="Default"/>
              <w:jc w:val="center"/>
              <w:rPr>
                <w:b/>
                <w:kern w:val="1"/>
                <w:lang w:val="fr-FR"/>
              </w:rPr>
            </w:pPr>
            <w:r w:rsidRPr="000D6D95">
              <w:rPr>
                <w:rFonts w:ascii="Arial" w:eastAsia="Malgun Gothic" w:hAnsi="Arial"/>
                <w:b/>
                <w:color w:val="auto"/>
                <w:kern w:val="1"/>
                <w:sz w:val="18"/>
                <w:szCs w:val="20"/>
                <w:lang w:val="fr-FR"/>
              </w:rPr>
              <w:t>RCN=0</w:t>
            </w:r>
          </w:p>
          <w:p w14:paraId="7103DB3E" w14:textId="77777777" w:rsidR="00C24EF4" w:rsidRPr="000D6D95" w:rsidRDefault="00C24EF4" w:rsidP="005C72A8">
            <w:pPr>
              <w:rPr>
                <w:highlight w:val="yellow"/>
                <w:lang w:val="fr-FR"/>
              </w:rPr>
            </w:pPr>
          </w:p>
          <w:p w14:paraId="3BFEC7BE" w14:textId="77777777" w:rsidR="00C24EF4" w:rsidRPr="000D6D95" w:rsidRDefault="00C24EF4" w:rsidP="005C72A8">
            <w:pPr>
              <w:rPr>
                <w:highlight w:val="yellow"/>
                <w:lang w:val="fr-FR"/>
              </w:rPr>
            </w:pPr>
          </w:p>
          <w:p w14:paraId="3841A55B" w14:textId="77777777" w:rsidR="00C24EF4" w:rsidRPr="000D6D95" w:rsidRDefault="00C24EF4" w:rsidP="005C72A8">
            <w:pPr>
              <w:jc w:val="center"/>
              <w:rPr>
                <w:highlight w:val="yellow"/>
                <w:lang w:val="fr-FR"/>
              </w:rP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49716C06" w14:textId="77777777" w:rsidR="00C24EF4" w:rsidRPr="000D6D95" w:rsidRDefault="00C24EF4" w:rsidP="005C72A8">
            <w:pPr>
              <w:widowControl w:val="0"/>
              <w:overflowPunct/>
              <w:spacing w:after="0"/>
              <w:ind w:left="284"/>
              <w:jc w:val="both"/>
              <w:textAlignment w:val="auto"/>
              <w:rPr>
                <w:rFonts w:ascii="Arial" w:hAnsi="Arial"/>
                <w:color w:val="0070C0"/>
                <w:sz w:val="18"/>
                <w:lang w:val="fr-FR"/>
              </w:rPr>
            </w:pPr>
          </w:p>
          <w:p w14:paraId="1F4A0576" w14:textId="77777777" w:rsidR="00C24EF4" w:rsidRPr="000D6D95" w:rsidRDefault="00C24EF4" w:rsidP="005C72A8">
            <w:pPr>
              <w:pStyle w:val="NoSpacing"/>
              <w:rPr>
                <w:rFonts w:ascii="Arial" w:hAnsi="Arial"/>
                <w:color w:val="0070C0"/>
                <w:kern w:val="0"/>
                <w:sz w:val="18"/>
                <w:szCs w:val="20"/>
                <w:lang w:val="fr-FR" w:eastAsia="en-US"/>
              </w:rPr>
            </w:pPr>
            <w:r w:rsidRPr="000D6D95">
              <w:rPr>
                <w:rFonts w:ascii="Arial" w:hAnsi="Arial"/>
                <w:color w:val="0070C0"/>
                <w:kern w:val="0"/>
                <w:sz w:val="18"/>
                <w:szCs w:val="20"/>
                <w:lang w:val="fr-FR" w:eastAsia="en-US"/>
              </w:rPr>
              <w:t xml:space="preserve">    </w:t>
            </w:r>
            <w:r w:rsidR="00F716C5" w:rsidRPr="000D6D95">
              <w:rPr>
                <w:rFonts w:ascii="Arial" w:hAnsi="Arial"/>
                <w:color w:val="0070C0"/>
                <w:kern w:val="0"/>
                <w:sz w:val="18"/>
                <w:szCs w:val="20"/>
                <w:lang w:val="fr-FR" w:eastAsia="en-US"/>
              </w:rPr>
              <w:t xml:space="preserve"> </w:t>
            </w:r>
            <w:r w:rsidRPr="000D6D95">
              <w:rPr>
                <w:rFonts w:ascii="Arial" w:hAnsi="Arial"/>
                <w:color w:val="0070C0"/>
                <w:kern w:val="0"/>
                <w:sz w:val="18"/>
                <w:szCs w:val="20"/>
                <w:lang w:val="fr-FR" w:eastAsia="en-US"/>
              </w:rPr>
              <w:t>API/AE/UPD/001_RCN0</w:t>
            </w:r>
          </w:p>
          <w:p w14:paraId="75C04D31" w14:textId="77777777" w:rsidR="00C24EF4" w:rsidRPr="000D6D95" w:rsidRDefault="00C24EF4" w:rsidP="005C72A8">
            <w:pPr>
              <w:widowControl w:val="0"/>
              <w:overflowPunct/>
              <w:spacing w:after="0"/>
              <w:ind w:left="284"/>
              <w:jc w:val="both"/>
              <w:textAlignment w:val="auto"/>
              <w:rPr>
                <w:rFonts w:ascii="Arial" w:hAnsi="Arial"/>
                <w:color w:val="0070C0"/>
                <w:sz w:val="18"/>
                <w:lang w:val="fr-FR"/>
              </w:rPr>
            </w:pPr>
          </w:p>
          <w:p w14:paraId="6D5E3C05" w14:textId="77777777" w:rsidR="00C24EF4" w:rsidRPr="000D6D95" w:rsidRDefault="00C24EF4" w:rsidP="005C72A8">
            <w:pPr>
              <w:widowControl w:val="0"/>
              <w:overflowPunct/>
              <w:spacing w:after="0"/>
              <w:ind w:left="284"/>
              <w:jc w:val="both"/>
              <w:textAlignment w:val="auto"/>
              <w:rPr>
                <w:rFonts w:ascii="Arial" w:hAnsi="Arial"/>
                <w:b/>
                <w:color w:val="0070C0"/>
                <w:sz w:val="18"/>
                <w:lang w:val="fr-FR"/>
              </w:rPr>
            </w:pPr>
            <w:r w:rsidRPr="000D6D95">
              <w:rPr>
                <w:rFonts w:ascii="Arial" w:hAnsi="Arial"/>
                <w:b/>
                <w:color w:val="0070C0"/>
                <w:sz w:val="18"/>
                <w:lang w:val="fr-FR"/>
              </w:rPr>
              <w:t>HTTP Request:</w:t>
            </w:r>
          </w:p>
          <w:p w14:paraId="53318952" w14:textId="77777777" w:rsidR="00C24EF4" w:rsidRPr="000D6D95" w:rsidRDefault="00C24EF4" w:rsidP="005C72A8">
            <w:pPr>
              <w:pStyle w:val="TAL"/>
              <w:snapToGrid w:val="0"/>
              <w:ind w:left="284"/>
              <w:jc w:val="both"/>
              <w:rPr>
                <w:color w:val="0070C0"/>
                <w:lang w:val="fr-FR"/>
              </w:rPr>
            </w:pPr>
          </w:p>
          <w:p w14:paraId="2E6DF238" w14:textId="77777777" w:rsidR="00C24EF4" w:rsidRPr="000D6D95" w:rsidRDefault="00C24EF4" w:rsidP="005C72A8">
            <w:pPr>
              <w:pStyle w:val="TAL"/>
              <w:snapToGrid w:val="0"/>
              <w:ind w:left="284"/>
              <w:jc w:val="both"/>
              <w:rPr>
                <w:color w:val="0070C0"/>
                <w:lang w:val="fr-FR"/>
              </w:rPr>
            </w:pPr>
            <w:r w:rsidRPr="000D6D95">
              <w:rPr>
                <w:color w:val="0070C0"/>
                <w:lang w:val="fr-FR"/>
              </w:rPr>
              <w:t>PUT /mn-name/ae_sensor/cont_temp/semantic_describer?rcn=0 HTTP/1.1</w:t>
            </w:r>
          </w:p>
          <w:p w14:paraId="4AF2299B" w14:textId="77777777" w:rsidR="00C24EF4" w:rsidRPr="000D6D95" w:rsidRDefault="00C24EF4" w:rsidP="005C72A8">
            <w:pPr>
              <w:pStyle w:val="TAL"/>
              <w:snapToGrid w:val="0"/>
              <w:ind w:left="284"/>
              <w:jc w:val="both"/>
              <w:rPr>
                <w:color w:val="0070C0"/>
                <w:lang w:val="fr-FR"/>
              </w:rPr>
            </w:pPr>
            <w:r w:rsidRPr="000D6D95">
              <w:rPr>
                <w:color w:val="0070C0"/>
                <w:lang w:val="fr-FR"/>
              </w:rPr>
              <w:t>Host: 192.168.0.10:8282</w:t>
            </w:r>
          </w:p>
          <w:p w14:paraId="4733024A" w14:textId="77777777" w:rsidR="00C24EF4" w:rsidRPr="000D6D95" w:rsidRDefault="00C24EF4" w:rsidP="005C72A8">
            <w:pPr>
              <w:pStyle w:val="TAL"/>
              <w:snapToGrid w:val="0"/>
              <w:ind w:left="284"/>
              <w:jc w:val="both"/>
              <w:rPr>
                <w:color w:val="0070C0"/>
                <w:lang w:val="fr-FR"/>
              </w:rPr>
            </w:pPr>
            <w:r w:rsidRPr="000D6D95">
              <w:rPr>
                <w:color w:val="0070C0"/>
                <w:lang w:val="fr-FR"/>
              </w:rPr>
              <w:t>X-M2M-Origin: CAE0120180404T0830181405122857960960_cse01</w:t>
            </w:r>
          </w:p>
          <w:p w14:paraId="0AEBA8B4" w14:textId="77777777" w:rsidR="00C24EF4" w:rsidRPr="000D6D95" w:rsidRDefault="00C24EF4" w:rsidP="005C72A8">
            <w:pPr>
              <w:pStyle w:val="TAL"/>
              <w:snapToGrid w:val="0"/>
              <w:ind w:left="284"/>
              <w:jc w:val="both"/>
              <w:rPr>
                <w:color w:val="0070C0"/>
                <w:lang w:val="fr-FR"/>
              </w:rPr>
            </w:pPr>
            <w:r w:rsidRPr="000D6D95">
              <w:rPr>
                <w:color w:val="0070C0"/>
                <w:lang w:val="fr-FR"/>
              </w:rPr>
              <w:t>Content-Type: application/json</w:t>
            </w:r>
          </w:p>
          <w:p w14:paraId="0DB3B060" w14:textId="77777777" w:rsidR="00C24EF4" w:rsidRPr="005A2D7C" w:rsidRDefault="00C24EF4" w:rsidP="005C72A8">
            <w:pPr>
              <w:pStyle w:val="TAL"/>
              <w:snapToGrid w:val="0"/>
              <w:ind w:left="284"/>
              <w:jc w:val="both"/>
              <w:rPr>
                <w:color w:val="0070C0"/>
              </w:rPr>
            </w:pPr>
            <w:r w:rsidRPr="005A2D7C">
              <w:rPr>
                <w:color w:val="0070C0"/>
              </w:rPr>
              <w:t>X-M2M-RI: 1234</w:t>
            </w:r>
          </w:p>
          <w:p w14:paraId="41820214" w14:textId="77777777" w:rsidR="00FE5146" w:rsidRPr="009743EA" w:rsidRDefault="00FE5146" w:rsidP="00FE5146">
            <w:pPr>
              <w:widowControl w:val="0"/>
              <w:overflowPunct/>
              <w:spacing w:after="0"/>
              <w:ind w:left="284"/>
              <w:jc w:val="both"/>
              <w:textAlignment w:val="auto"/>
              <w:rPr>
                <w:color w:val="0070C0"/>
              </w:rPr>
            </w:pPr>
            <w:r w:rsidRPr="009743EA">
              <w:rPr>
                <w:rFonts w:ascii="Arial" w:hAnsi="Arial"/>
                <w:color w:val="0070C0"/>
                <w:sz w:val="18"/>
              </w:rPr>
              <w:t>X-M2M-RVI: 2a</w:t>
            </w:r>
          </w:p>
          <w:p w14:paraId="3396A3BD" w14:textId="77777777" w:rsidR="00C24EF4" w:rsidRPr="009743EA" w:rsidRDefault="00C24EF4" w:rsidP="005C72A8">
            <w:pPr>
              <w:pStyle w:val="TAL"/>
              <w:snapToGrid w:val="0"/>
              <w:ind w:left="284"/>
              <w:jc w:val="both"/>
              <w:rPr>
                <w:color w:val="0070C0"/>
              </w:rPr>
            </w:pPr>
          </w:p>
          <w:p w14:paraId="351467C5" w14:textId="77777777" w:rsidR="00C24EF4" w:rsidRPr="009743EA" w:rsidRDefault="00C24EF4" w:rsidP="005C72A8">
            <w:pPr>
              <w:pStyle w:val="NoSpacing"/>
              <w:ind w:left="284"/>
              <w:jc w:val="left"/>
              <w:rPr>
                <w:rFonts w:ascii="Arial" w:hAnsi="Arial"/>
                <w:color w:val="0070C0"/>
                <w:kern w:val="0"/>
                <w:sz w:val="18"/>
                <w:szCs w:val="20"/>
                <w:lang w:val="en-GB" w:eastAsia="en-US"/>
              </w:rPr>
            </w:pPr>
            <w:r w:rsidRPr="009743EA">
              <w:rPr>
                <w:rFonts w:ascii="Arial" w:hAnsi="Arial"/>
                <w:color w:val="0070C0"/>
                <w:kern w:val="0"/>
                <w:sz w:val="18"/>
                <w:szCs w:val="20"/>
                <w:lang w:val="en-GB" w:eastAsia="en-US"/>
              </w:rPr>
              <w:t>{</w:t>
            </w:r>
          </w:p>
          <w:p w14:paraId="6ADDCFCC" w14:textId="77777777" w:rsidR="00C24EF4" w:rsidRPr="009743EA" w:rsidRDefault="00C24EF4" w:rsidP="005C72A8">
            <w:pPr>
              <w:pStyle w:val="NoSpacing"/>
              <w:ind w:left="284"/>
              <w:jc w:val="left"/>
              <w:rPr>
                <w:rFonts w:ascii="Arial" w:hAnsi="Arial"/>
                <w:color w:val="0070C0"/>
                <w:kern w:val="0"/>
                <w:sz w:val="18"/>
                <w:szCs w:val="20"/>
                <w:lang w:val="en-GB" w:eastAsia="en-US"/>
              </w:rPr>
            </w:pPr>
            <w:r w:rsidRPr="009743EA">
              <w:rPr>
                <w:rFonts w:ascii="Arial" w:hAnsi="Arial"/>
                <w:color w:val="0070C0"/>
                <w:kern w:val="0"/>
                <w:sz w:val="18"/>
                <w:szCs w:val="20"/>
                <w:lang w:val="en-GB" w:eastAsia="en-US"/>
              </w:rPr>
              <w:t xml:space="preserve">    "m2m:smd" : {</w:t>
            </w:r>
          </w:p>
          <w:p w14:paraId="5A79C024" w14:textId="77777777" w:rsidR="00C24EF4" w:rsidRPr="009743EA" w:rsidRDefault="00C24EF4" w:rsidP="005C72A8">
            <w:pPr>
              <w:pStyle w:val="NoSpacing"/>
              <w:ind w:left="284"/>
              <w:jc w:val="left"/>
              <w:rPr>
                <w:rFonts w:ascii="Arial" w:hAnsi="Arial"/>
                <w:color w:val="0070C0"/>
                <w:kern w:val="0"/>
                <w:sz w:val="18"/>
                <w:szCs w:val="20"/>
                <w:lang w:val="en-GB" w:eastAsia="en-US"/>
              </w:rPr>
            </w:pPr>
          </w:p>
          <w:p w14:paraId="0BCD08D0" w14:textId="77777777" w:rsidR="00C24EF4" w:rsidRPr="009743EA" w:rsidRDefault="00C24EF4" w:rsidP="005C72A8">
            <w:pPr>
              <w:pStyle w:val="NoSpacing"/>
              <w:ind w:left="284"/>
              <w:jc w:val="left"/>
              <w:rPr>
                <w:rFonts w:ascii="Arial" w:hAnsi="Arial"/>
                <w:color w:val="0070C0"/>
                <w:kern w:val="0"/>
                <w:sz w:val="18"/>
                <w:szCs w:val="20"/>
                <w:lang w:val="en-GB" w:eastAsia="en-US"/>
              </w:rPr>
            </w:pPr>
            <w:r w:rsidRPr="009743EA">
              <w:rPr>
                <w:rFonts w:ascii="Arial" w:hAnsi="Arial"/>
                <w:color w:val="0070C0"/>
                <w:kern w:val="0"/>
                <w:sz w:val="18"/>
                <w:szCs w:val="20"/>
                <w:lang w:val="en-GB" w:eastAsia="en-US"/>
              </w:rPr>
              <w:t xml:space="preserve">        "dsp":</w:t>
            </w:r>
          </w:p>
          <w:p w14:paraId="53D7BDF9" w14:textId="77777777" w:rsidR="00C24EF4" w:rsidRPr="009743EA" w:rsidRDefault="00C24EF4" w:rsidP="005C72A8">
            <w:pPr>
              <w:pStyle w:val="NoSpacing"/>
              <w:ind w:left="284"/>
              <w:jc w:val="left"/>
              <w:rPr>
                <w:rFonts w:ascii="Arial" w:hAnsi="Arial"/>
                <w:color w:val="0070C0"/>
                <w:kern w:val="0"/>
                <w:sz w:val="18"/>
                <w:szCs w:val="20"/>
                <w:lang w:val="en-GB" w:eastAsia="en-US"/>
              </w:rPr>
            </w:pPr>
            <w:r w:rsidRPr="009743EA">
              <w:rPr>
                <w:rFonts w:ascii="Arial" w:hAnsi="Arial"/>
                <w:color w:val="0070C0"/>
                <w:kern w:val="0"/>
                <w:sz w:val="18"/>
                <w:szCs w:val="20"/>
                <w:lang w:val="en-GB" w:eastAsia="en-US"/>
              </w:rPr>
              <w:t>" PD94bWwgdmVyc2lvbj0iMS4wIj8+DQo8cmRmOlJERiB4bWxucz0iaHR0cDovL3d3dy5vbmVtMm0ub3JnL29udG9sb2d5L2hvdXNlc190ZW1wZXJhdHVyZV9leGFtcGxlIyINCiAgICAgeG1sOmJhc2U9Imh0dHA6Ly93d3cub25lbTJtLm9yZy9vbnRvbG9neS9ob3VzZXNfdGVtcGVyYXR1cmVfZXhhbXBsZSINCiAgICAgeG1sbnM6dGVtcGVyYXR1cmVfZXhhbXBsZT0iaHR0cDovL3d3dy5vbmVtMm0ub3JnL29udG9sb2d5L3RlbXBlcmF0dXJlX2V4YW1wbGUjIg0KICAgICB4bWxuczpyZGY9Imh0dHA6Ly93</w:t>
            </w:r>
            <w:r w:rsidRPr="009743EA">
              <w:rPr>
                <w:rFonts w:ascii="Arial" w:hAnsi="Arial"/>
                <w:color w:val="0070C0"/>
                <w:kern w:val="0"/>
                <w:sz w:val="18"/>
                <w:szCs w:val="20"/>
                <w:lang w:val="en-GB" w:eastAsia="en-US"/>
              </w:rPr>
              <w:lastRenderedPageBreak/>
              <w:t>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",</w:t>
            </w:r>
          </w:p>
          <w:p w14:paraId="169FCBF5" w14:textId="77777777" w:rsidR="00C24EF4" w:rsidRPr="009743EA" w:rsidRDefault="00C24EF4" w:rsidP="005C72A8">
            <w:pPr>
              <w:pStyle w:val="TAL"/>
              <w:snapToGrid w:val="0"/>
              <w:ind w:left="284"/>
              <w:jc w:val="both"/>
              <w:rPr>
                <w:color w:val="0070C0"/>
              </w:rPr>
            </w:pPr>
          </w:p>
          <w:p w14:paraId="0B6028F5" w14:textId="77777777" w:rsidR="00C24EF4" w:rsidRPr="009743EA" w:rsidRDefault="00C24EF4" w:rsidP="005C72A8">
            <w:pPr>
              <w:pStyle w:val="TAL"/>
              <w:snapToGrid w:val="0"/>
              <w:ind w:left="284"/>
              <w:jc w:val="both"/>
              <w:rPr>
                <w:color w:val="0070C0"/>
              </w:rPr>
            </w:pPr>
            <w:r w:rsidRPr="009743EA">
              <w:rPr>
                <w:color w:val="0070C0"/>
              </w:rPr>
              <w:t xml:space="preserve"> "or": "http://www.onem2m.org/ontology/temperature_example2",</w:t>
            </w:r>
          </w:p>
          <w:p w14:paraId="03100644" w14:textId="77777777" w:rsidR="00C24EF4" w:rsidRPr="009743EA" w:rsidRDefault="00C24EF4" w:rsidP="005C72A8">
            <w:pPr>
              <w:pStyle w:val="NoSpacing"/>
              <w:ind w:left="284"/>
              <w:jc w:val="left"/>
              <w:rPr>
                <w:rFonts w:ascii="Arial" w:hAnsi="Arial"/>
                <w:color w:val="0070C0"/>
                <w:kern w:val="0"/>
                <w:sz w:val="18"/>
                <w:szCs w:val="20"/>
                <w:lang w:val="en-GB" w:eastAsia="en-US"/>
              </w:rPr>
            </w:pPr>
            <w:r w:rsidRPr="009743EA">
              <w:rPr>
                <w:rFonts w:ascii="Arial" w:hAnsi="Arial"/>
                <w:color w:val="0070C0"/>
                <w:kern w:val="0"/>
                <w:sz w:val="18"/>
                <w:szCs w:val="20"/>
                <w:lang w:val="en-GB" w:eastAsia="en-US"/>
              </w:rPr>
              <w:t xml:space="preserve">    </w:t>
            </w:r>
          </w:p>
          <w:p w14:paraId="18CD0837" w14:textId="77777777" w:rsidR="00C24EF4" w:rsidRPr="009743EA" w:rsidRDefault="00C24EF4" w:rsidP="005C72A8">
            <w:pPr>
              <w:pStyle w:val="NoSpacing"/>
              <w:ind w:left="568"/>
              <w:jc w:val="left"/>
              <w:rPr>
                <w:rFonts w:ascii="Arial" w:hAnsi="Arial"/>
                <w:color w:val="0070C0"/>
                <w:kern w:val="0"/>
                <w:sz w:val="18"/>
                <w:szCs w:val="20"/>
                <w:lang w:val="en-GB" w:eastAsia="en-US"/>
              </w:rPr>
            </w:pPr>
            <w:r w:rsidRPr="009743EA">
              <w:rPr>
                <w:rFonts w:ascii="Arial" w:hAnsi="Arial"/>
                <w:color w:val="0070C0"/>
                <w:kern w:val="0"/>
                <w:sz w:val="18"/>
                <w:szCs w:val="20"/>
                <w:lang w:val="en-GB" w:eastAsia="en-US"/>
              </w:rPr>
              <w:t>}</w:t>
            </w:r>
          </w:p>
          <w:p w14:paraId="0CC0F197" w14:textId="77777777" w:rsidR="00C24EF4" w:rsidRPr="009743EA" w:rsidRDefault="00C24EF4" w:rsidP="005C72A8">
            <w:pPr>
              <w:pStyle w:val="NoSpacing"/>
              <w:ind w:left="284"/>
              <w:jc w:val="left"/>
              <w:rPr>
                <w:rFonts w:ascii="Arial" w:hAnsi="Arial"/>
                <w:color w:val="0070C0"/>
                <w:kern w:val="0"/>
                <w:sz w:val="18"/>
                <w:szCs w:val="20"/>
                <w:lang w:val="en-GB" w:eastAsia="en-US"/>
              </w:rPr>
            </w:pPr>
            <w:r w:rsidRPr="009743EA">
              <w:rPr>
                <w:rFonts w:ascii="Arial" w:hAnsi="Arial"/>
                <w:color w:val="0070C0"/>
                <w:kern w:val="0"/>
                <w:sz w:val="18"/>
                <w:szCs w:val="20"/>
                <w:lang w:val="en-GB" w:eastAsia="en-US"/>
              </w:rPr>
              <w:t>}</w:t>
            </w:r>
          </w:p>
          <w:p w14:paraId="6100DC89" w14:textId="77777777" w:rsidR="00C24EF4" w:rsidRPr="009743EA" w:rsidRDefault="00C24EF4" w:rsidP="005C72A8">
            <w:pPr>
              <w:pStyle w:val="TAL"/>
              <w:snapToGrid w:val="0"/>
              <w:ind w:left="284"/>
              <w:jc w:val="both"/>
              <w:rPr>
                <w:color w:val="0070C0"/>
              </w:rPr>
            </w:pPr>
          </w:p>
          <w:p w14:paraId="791953D3" w14:textId="77777777" w:rsidR="00C24EF4" w:rsidRPr="009743EA" w:rsidRDefault="00C24EF4" w:rsidP="005C72A8">
            <w:pPr>
              <w:widowControl w:val="0"/>
              <w:overflowPunct/>
              <w:spacing w:after="0"/>
              <w:ind w:left="284"/>
              <w:jc w:val="both"/>
              <w:textAlignment w:val="auto"/>
              <w:rPr>
                <w:rFonts w:ascii="Arial" w:hAnsi="Arial"/>
                <w:color w:val="0070C0"/>
                <w:sz w:val="18"/>
              </w:rPr>
            </w:pPr>
          </w:p>
          <w:p w14:paraId="5BB1C09C" w14:textId="77777777" w:rsidR="00C24EF4" w:rsidRPr="009743EA" w:rsidRDefault="00C24EF4" w:rsidP="005C72A8">
            <w:pPr>
              <w:widowControl w:val="0"/>
              <w:overflowPunct/>
              <w:spacing w:after="0"/>
              <w:ind w:left="284"/>
              <w:jc w:val="both"/>
              <w:textAlignment w:val="auto"/>
              <w:rPr>
                <w:rFonts w:ascii="Arial" w:hAnsi="Arial"/>
                <w:b/>
                <w:color w:val="0070C0"/>
                <w:sz w:val="18"/>
              </w:rPr>
            </w:pPr>
            <w:r w:rsidRPr="009743EA">
              <w:rPr>
                <w:rFonts w:ascii="Arial" w:hAnsi="Arial"/>
                <w:b/>
                <w:color w:val="0070C0"/>
                <w:sz w:val="18"/>
              </w:rPr>
              <w:t>HTTP Response:</w:t>
            </w:r>
          </w:p>
          <w:p w14:paraId="4D36FD5C" w14:textId="77777777" w:rsidR="00C24EF4" w:rsidRPr="009743EA" w:rsidRDefault="00C24EF4" w:rsidP="005C72A8">
            <w:pPr>
              <w:widowControl w:val="0"/>
              <w:overflowPunct/>
              <w:spacing w:after="0"/>
              <w:ind w:left="284"/>
              <w:textAlignment w:val="auto"/>
              <w:rPr>
                <w:rFonts w:ascii="Arial" w:hAnsi="Arial"/>
                <w:color w:val="0070C0"/>
                <w:sz w:val="18"/>
              </w:rPr>
            </w:pPr>
          </w:p>
          <w:p w14:paraId="51A28059" w14:textId="77777777" w:rsidR="00C24EF4" w:rsidRPr="009743EA" w:rsidRDefault="00C24EF4" w:rsidP="005C72A8">
            <w:pPr>
              <w:widowControl w:val="0"/>
              <w:overflowPunct/>
              <w:spacing w:after="0"/>
              <w:ind w:left="284"/>
              <w:textAlignment w:val="auto"/>
              <w:rPr>
                <w:rFonts w:ascii="Arial" w:hAnsi="Arial"/>
                <w:color w:val="0070C0"/>
                <w:sz w:val="18"/>
              </w:rPr>
            </w:pPr>
            <w:r w:rsidRPr="009743EA">
              <w:rPr>
                <w:rFonts w:ascii="Arial" w:hAnsi="Arial"/>
                <w:color w:val="0070C0"/>
                <w:sz w:val="18"/>
              </w:rPr>
              <w:t>200 OK</w:t>
            </w:r>
          </w:p>
          <w:p w14:paraId="6222AC93" w14:textId="77777777" w:rsidR="00C24EF4" w:rsidRPr="009743EA" w:rsidRDefault="00C24EF4" w:rsidP="005C72A8">
            <w:pPr>
              <w:widowControl w:val="0"/>
              <w:overflowPunct/>
              <w:spacing w:after="0"/>
              <w:ind w:left="284"/>
              <w:jc w:val="both"/>
              <w:textAlignment w:val="auto"/>
              <w:rPr>
                <w:rFonts w:ascii="Arial" w:hAnsi="Arial"/>
                <w:color w:val="0070C0"/>
                <w:sz w:val="18"/>
              </w:rPr>
            </w:pPr>
            <w:r w:rsidRPr="009743EA">
              <w:rPr>
                <w:rFonts w:ascii="Arial" w:hAnsi="Arial"/>
                <w:color w:val="0070C0"/>
                <w:sz w:val="18"/>
              </w:rPr>
              <w:t xml:space="preserve">Content-Length:0 </w:t>
            </w:r>
          </w:p>
          <w:p w14:paraId="67435FDD" w14:textId="77777777" w:rsidR="00C24EF4" w:rsidRPr="005A2D7C" w:rsidRDefault="00C24EF4" w:rsidP="005C72A8">
            <w:pPr>
              <w:widowControl w:val="0"/>
              <w:overflowPunct/>
              <w:spacing w:after="0"/>
              <w:ind w:left="284"/>
              <w:jc w:val="both"/>
              <w:textAlignment w:val="auto"/>
              <w:rPr>
                <w:rFonts w:ascii="Arial" w:eastAsia="Malgun Gothic" w:hAnsi="Arial"/>
                <w:color w:val="0070C0"/>
                <w:sz w:val="18"/>
              </w:rPr>
            </w:pPr>
            <w:r w:rsidRPr="005A2D7C">
              <w:rPr>
                <w:rFonts w:ascii="Arial" w:hAnsi="Arial"/>
                <w:color w:val="0070C0"/>
                <w:sz w:val="18"/>
              </w:rPr>
              <w:t>X-M2M-RI:1234</w:t>
            </w:r>
          </w:p>
          <w:p w14:paraId="1EC180AC" w14:textId="77777777" w:rsidR="00FE5146" w:rsidRPr="005A2D7C" w:rsidRDefault="00FE5146" w:rsidP="00FE5146">
            <w:pPr>
              <w:widowControl w:val="0"/>
              <w:overflowPunct/>
              <w:spacing w:after="0"/>
              <w:ind w:left="284"/>
              <w:jc w:val="both"/>
              <w:textAlignment w:val="auto"/>
              <w:rPr>
                <w:color w:val="0070C0"/>
              </w:rPr>
            </w:pPr>
            <w:r w:rsidRPr="009743EA">
              <w:rPr>
                <w:rFonts w:ascii="Arial" w:hAnsi="Arial"/>
                <w:color w:val="0070C0"/>
                <w:sz w:val="18"/>
              </w:rPr>
              <w:t>X-M2M-RVI: 2a</w:t>
            </w:r>
          </w:p>
          <w:p w14:paraId="007202BB" w14:textId="77777777" w:rsidR="00C24EF4" w:rsidRPr="005A2D7C" w:rsidRDefault="00C24EF4" w:rsidP="005C72A8">
            <w:pPr>
              <w:pStyle w:val="TAL"/>
              <w:snapToGrid w:val="0"/>
              <w:ind w:left="284"/>
              <w:jc w:val="both"/>
              <w:rPr>
                <w:color w:val="0070C0"/>
              </w:rPr>
            </w:pPr>
            <w:r w:rsidRPr="005A2D7C">
              <w:rPr>
                <w:color w:val="0070C0"/>
              </w:rPr>
              <w:t>X-M2M-RSC:2004</w:t>
            </w:r>
          </w:p>
          <w:p w14:paraId="30DF74E9" w14:textId="77777777" w:rsidR="00C24EF4" w:rsidRPr="005A2D7C" w:rsidRDefault="00C24EF4" w:rsidP="005C72A8">
            <w:pPr>
              <w:pStyle w:val="TAL"/>
              <w:snapToGrid w:val="0"/>
              <w:ind w:left="284"/>
              <w:jc w:val="both"/>
              <w:rPr>
                <w:color w:val="0070C0"/>
              </w:rPr>
            </w:pPr>
          </w:p>
        </w:tc>
      </w:tr>
      <w:tr w:rsidR="00C24EF4" w:rsidRPr="009743EA" w14:paraId="623BE21D"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735200A1" w14:textId="77777777" w:rsidR="00C24EF4" w:rsidRPr="009743EA" w:rsidRDefault="00C24EF4" w:rsidP="005C72A8">
            <w:pPr>
              <w:pStyle w:val="Default"/>
              <w:jc w:val="center"/>
              <w:rPr>
                <w:color w:val="auto"/>
                <w:highlight w:val="yellow"/>
              </w:rPr>
            </w:pPr>
          </w:p>
          <w:p w14:paraId="2BEF04DB" w14:textId="77777777" w:rsidR="00C24EF4" w:rsidRPr="009743EA" w:rsidRDefault="00C24EF4" w:rsidP="005C72A8">
            <w:pPr>
              <w:pStyle w:val="Default"/>
              <w:jc w:val="center"/>
              <w:rPr>
                <w:b/>
                <w:sz w:val="20"/>
                <w:szCs w:val="20"/>
                <w:highlight w:val="yellow"/>
              </w:rPr>
            </w:pPr>
          </w:p>
          <w:p w14:paraId="0B9A180F" w14:textId="77777777" w:rsidR="00C24EF4" w:rsidRPr="009743EA" w:rsidRDefault="00C24EF4" w:rsidP="005C72A8">
            <w:pPr>
              <w:pStyle w:val="Default"/>
              <w:jc w:val="center"/>
              <w:rPr>
                <w:b/>
                <w:sz w:val="20"/>
                <w:szCs w:val="20"/>
              </w:rPr>
            </w:pPr>
          </w:p>
          <w:p w14:paraId="3199AA67" w14:textId="77777777" w:rsidR="00C24EF4" w:rsidRPr="009743EA" w:rsidRDefault="00C24EF4" w:rsidP="005C72A8">
            <w:pPr>
              <w:pStyle w:val="Default"/>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6F2AF8AC" w14:textId="77777777" w:rsidR="00C24EF4" w:rsidRPr="009743EA" w:rsidRDefault="00C24EF4" w:rsidP="005C72A8">
            <w:pPr>
              <w:pStyle w:val="Default"/>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RCN=1</w:t>
            </w:r>
          </w:p>
          <w:p w14:paraId="5E92D4B8" w14:textId="77777777" w:rsidR="00C24EF4" w:rsidRPr="009743EA" w:rsidRDefault="00C24EF4" w:rsidP="005C72A8">
            <w:pPr>
              <w:pStyle w:val="Default"/>
              <w:jc w:val="center"/>
              <w:rPr>
                <w:b/>
                <w:kern w:val="1"/>
              </w:rPr>
            </w:pPr>
            <w:r w:rsidRPr="009743EA">
              <w:rPr>
                <w:rFonts w:ascii="Arial" w:eastAsia="Malgun Gothic" w:hAnsi="Arial"/>
                <w:b/>
                <w:color w:val="auto"/>
                <w:kern w:val="1"/>
                <w:sz w:val="18"/>
                <w:szCs w:val="20"/>
              </w:rPr>
              <w:t>or No RCN</w:t>
            </w:r>
          </w:p>
          <w:p w14:paraId="41F788F6" w14:textId="77777777" w:rsidR="00C24EF4" w:rsidRPr="009743EA" w:rsidRDefault="00C24EF4" w:rsidP="005C72A8"/>
          <w:p w14:paraId="504E1158" w14:textId="77777777" w:rsidR="00C24EF4" w:rsidRPr="009743EA" w:rsidRDefault="00C24EF4" w:rsidP="005C72A8">
            <w:pPr>
              <w:rPr>
                <w:highlight w:val="yellow"/>
              </w:rPr>
            </w:pPr>
          </w:p>
          <w:p w14:paraId="5DFC3DD9" w14:textId="77777777" w:rsidR="00C24EF4" w:rsidRPr="009743EA" w:rsidRDefault="00C24EF4" w:rsidP="005C72A8">
            <w:pPr>
              <w:jc w:val="center"/>
              <w:rPr>
                <w:highlight w:val="yellow"/>
              </w:rP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30DDA8B7" w14:textId="77777777" w:rsidR="00C24EF4" w:rsidRPr="009743EA" w:rsidRDefault="00C24EF4" w:rsidP="005C72A8">
            <w:pPr>
              <w:widowControl w:val="0"/>
              <w:overflowPunct/>
              <w:spacing w:after="0"/>
              <w:ind w:left="284"/>
              <w:jc w:val="both"/>
              <w:textAlignment w:val="auto"/>
              <w:rPr>
                <w:rFonts w:ascii="Arial" w:hAnsi="Arial"/>
                <w:color w:val="0070C0"/>
                <w:sz w:val="18"/>
                <w:highlight w:val="yellow"/>
              </w:rPr>
            </w:pPr>
          </w:p>
          <w:p w14:paraId="429E4A20" w14:textId="77777777" w:rsidR="00C24EF4" w:rsidRPr="005A2D7C" w:rsidRDefault="00C24EF4" w:rsidP="005C72A8">
            <w:pPr>
              <w:pStyle w:val="NoSpacing"/>
              <w:rPr>
                <w:rFonts w:ascii="Times New Roman" w:hAnsi="Times New Roman"/>
                <w:b/>
                <w:sz w:val="24"/>
                <w:lang w:val="en-GB"/>
              </w:rPr>
            </w:pPr>
            <w:r w:rsidRPr="005A2D7C">
              <w:rPr>
                <w:rFonts w:ascii="Times New Roman" w:hAnsi="Times New Roman"/>
                <w:lang w:val="en-GB"/>
              </w:rPr>
              <w:t xml:space="preserve">    </w:t>
            </w:r>
            <w:r w:rsidRPr="005A2D7C">
              <w:rPr>
                <w:rFonts w:ascii="Times New Roman" w:hAnsi="Times New Roman"/>
                <w:b/>
                <w:sz w:val="24"/>
                <w:lang w:val="en-GB"/>
              </w:rPr>
              <w:t>API/AE/UPD/001</w:t>
            </w:r>
          </w:p>
          <w:p w14:paraId="4D8E78B4" w14:textId="77777777" w:rsidR="00C24EF4" w:rsidRPr="005A2D7C" w:rsidRDefault="00C24EF4" w:rsidP="005C72A8">
            <w:pPr>
              <w:pStyle w:val="NoSpacing"/>
              <w:rPr>
                <w:rFonts w:ascii="Times New Roman" w:hAnsi="Times New Roman"/>
                <w:b/>
                <w:sz w:val="24"/>
                <w:lang w:val="en-GB"/>
              </w:rPr>
            </w:pPr>
            <w:r w:rsidRPr="005A2D7C">
              <w:rPr>
                <w:rFonts w:ascii="Times New Roman" w:hAnsi="Times New Roman"/>
                <w:lang w:val="en-GB"/>
              </w:rPr>
              <w:t xml:space="preserve">    </w:t>
            </w:r>
            <w:r w:rsidRPr="005A2D7C">
              <w:rPr>
                <w:rFonts w:ascii="Times New Roman" w:hAnsi="Times New Roman"/>
                <w:b/>
                <w:sz w:val="24"/>
                <w:lang w:val="en-GB"/>
              </w:rPr>
              <w:t>API/AE/UPD/001_RCN1</w:t>
            </w:r>
          </w:p>
          <w:p w14:paraId="6DB96B61" w14:textId="77777777" w:rsidR="00C24EF4" w:rsidRPr="009743EA" w:rsidRDefault="00C24EF4" w:rsidP="005C72A8">
            <w:pPr>
              <w:widowControl w:val="0"/>
              <w:overflowPunct/>
              <w:spacing w:after="0"/>
              <w:ind w:left="284"/>
              <w:jc w:val="both"/>
              <w:textAlignment w:val="auto"/>
              <w:rPr>
                <w:rFonts w:ascii="Arial" w:hAnsi="Arial"/>
                <w:color w:val="0070C0"/>
                <w:sz w:val="18"/>
              </w:rPr>
            </w:pPr>
          </w:p>
          <w:p w14:paraId="7D5947D8" w14:textId="77777777" w:rsidR="00C24EF4" w:rsidRPr="009743EA" w:rsidRDefault="00C24EF4" w:rsidP="005C72A8">
            <w:pPr>
              <w:widowControl w:val="0"/>
              <w:overflowPunct/>
              <w:spacing w:after="0"/>
              <w:ind w:left="284"/>
              <w:jc w:val="both"/>
              <w:textAlignment w:val="auto"/>
              <w:rPr>
                <w:rFonts w:ascii="Arial" w:hAnsi="Arial"/>
                <w:b/>
                <w:color w:val="0070C0"/>
                <w:sz w:val="18"/>
              </w:rPr>
            </w:pPr>
            <w:r w:rsidRPr="009743EA">
              <w:rPr>
                <w:rFonts w:ascii="Arial" w:hAnsi="Arial"/>
                <w:b/>
                <w:color w:val="0070C0"/>
                <w:sz w:val="18"/>
              </w:rPr>
              <w:t>HTTP Request:</w:t>
            </w:r>
          </w:p>
          <w:p w14:paraId="652620FA" w14:textId="77777777" w:rsidR="00C24EF4" w:rsidRPr="009743EA" w:rsidRDefault="00C24EF4" w:rsidP="005C72A8">
            <w:pPr>
              <w:pStyle w:val="TAL"/>
              <w:snapToGrid w:val="0"/>
              <w:ind w:left="284"/>
              <w:jc w:val="both"/>
              <w:rPr>
                <w:color w:val="0070C0"/>
              </w:rPr>
            </w:pPr>
          </w:p>
          <w:p w14:paraId="02CC0C3D" w14:textId="77777777" w:rsidR="00C24EF4" w:rsidRPr="009743EA" w:rsidRDefault="00C24EF4" w:rsidP="005C72A8">
            <w:pPr>
              <w:pStyle w:val="TAL"/>
              <w:snapToGrid w:val="0"/>
              <w:ind w:left="284"/>
              <w:jc w:val="both"/>
              <w:rPr>
                <w:color w:val="0070C0"/>
              </w:rPr>
            </w:pPr>
            <w:r w:rsidRPr="009743EA">
              <w:rPr>
                <w:color w:val="0070C0"/>
              </w:rPr>
              <w:t>PUT /mn-name/ae_sensor/cont_temp/semantic_describer HTTP/1.1</w:t>
            </w:r>
          </w:p>
          <w:p w14:paraId="68FE2579" w14:textId="77777777" w:rsidR="00C24EF4" w:rsidRPr="00325791" w:rsidRDefault="00C24EF4" w:rsidP="005C72A8">
            <w:pPr>
              <w:pStyle w:val="TAL"/>
              <w:snapToGrid w:val="0"/>
              <w:ind w:left="284"/>
              <w:jc w:val="both"/>
              <w:rPr>
                <w:color w:val="0070C0"/>
                <w:lang w:val="fr-FR"/>
              </w:rPr>
            </w:pPr>
            <w:r w:rsidRPr="00325791">
              <w:rPr>
                <w:color w:val="0070C0"/>
                <w:lang w:val="fr-FR"/>
              </w:rPr>
              <w:t>Host: 192.168.0.10:8282</w:t>
            </w:r>
          </w:p>
          <w:p w14:paraId="78F07E54" w14:textId="77777777" w:rsidR="00C24EF4" w:rsidRPr="00325791" w:rsidRDefault="00C24EF4" w:rsidP="005C72A8">
            <w:pPr>
              <w:pStyle w:val="TAL"/>
              <w:snapToGrid w:val="0"/>
              <w:ind w:left="284"/>
              <w:jc w:val="both"/>
              <w:rPr>
                <w:color w:val="0070C0"/>
                <w:lang w:val="fr-FR"/>
              </w:rPr>
            </w:pPr>
            <w:r w:rsidRPr="00325791">
              <w:rPr>
                <w:color w:val="0070C0"/>
                <w:lang w:val="fr-FR"/>
              </w:rPr>
              <w:t>X-M2M-Origin: CAE0120180404T0830181405122857960960_cse01</w:t>
            </w:r>
          </w:p>
          <w:p w14:paraId="3D2B5886" w14:textId="77777777" w:rsidR="00C24EF4" w:rsidRPr="00325791" w:rsidRDefault="00C24EF4" w:rsidP="005C72A8">
            <w:pPr>
              <w:pStyle w:val="TAL"/>
              <w:snapToGrid w:val="0"/>
              <w:ind w:left="284"/>
              <w:jc w:val="both"/>
              <w:rPr>
                <w:color w:val="0070C0"/>
                <w:lang w:val="fr-FR"/>
              </w:rPr>
            </w:pPr>
            <w:r w:rsidRPr="00325791">
              <w:rPr>
                <w:color w:val="0070C0"/>
                <w:lang w:val="fr-FR"/>
              </w:rPr>
              <w:t>Content-Type: application/json</w:t>
            </w:r>
          </w:p>
          <w:p w14:paraId="42EFD7D5" w14:textId="77777777" w:rsidR="00C24EF4" w:rsidRPr="009743EA" w:rsidRDefault="00C24EF4" w:rsidP="005C72A8">
            <w:pPr>
              <w:pStyle w:val="TAL"/>
              <w:snapToGrid w:val="0"/>
              <w:ind w:left="284"/>
              <w:jc w:val="both"/>
              <w:rPr>
                <w:color w:val="0070C0"/>
              </w:rPr>
            </w:pPr>
            <w:r w:rsidRPr="009743EA">
              <w:rPr>
                <w:color w:val="0070C0"/>
              </w:rPr>
              <w:t>X-M2M-RI: 1234</w:t>
            </w:r>
          </w:p>
          <w:p w14:paraId="0637E757" w14:textId="77777777" w:rsidR="00FE5146" w:rsidRPr="009743EA" w:rsidRDefault="00FE5146" w:rsidP="00FE5146">
            <w:pPr>
              <w:widowControl w:val="0"/>
              <w:overflowPunct/>
              <w:spacing w:after="0"/>
              <w:ind w:left="284"/>
              <w:jc w:val="both"/>
              <w:textAlignment w:val="auto"/>
              <w:rPr>
                <w:color w:val="0070C0"/>
              </w:rPr>
            </w:pPr>
            <w:r w:rsidRPr="009743EA">
              <w:rPr>
                <w:rFonts w:ascii="Arial" w:hAnsi="Arial"/>
                <w:color w:val="0070C0"/>
                <w:sz w:val="18"/>
              </w:rPr>
              <w:t>X-M2M-RVI: 2a</w:t>
            </w:r>
          </w:p>
          <w:p w14:paraId="29B2A9BB" w14:textId="77777777" w:rsidR="00C24EF4" w:rsidRPr="009743EA" w:rsidRDefault="00C24EF4" w:rsidP="005C72A8">
            <w:pPr>
              <w:pStyle w:val="TAL"/>
              <w:snapToGrid w:val="0"/>
              <w:ind w:left="284"/>
              <w:jc w:val="both"/>
              <w:rPr>
                <w:color w:val="0070C0"/>
              </w:rPr>
            </w:pPr>
          </w:p>
          <w:p w14:paraId="46263C75" w14:textId="77777777" w:rsidR="00C24EF4" w:rsidRPr="009743EA" w:rsidRDefault="00C24EF4" w:rsidP="005C72A8">
            <w:pPr>
              <w:pStyle w:val="NoSpacing"/>
              <w:ind w:left="284"/>
              <w:jc w:val="left"/>
              <w:rPr>
                <w:rFonts w:ascii="Arial" w:hAnsi="Arial"/>
                <w:color w:val="0070C0"/>
                <w:kern w:val="0"/>
                <w:sz w:val="18"/>
                <w:szCs w:val="20"/>
                <w:lang w:val="en-GB" w:eastAsia="en-US"/>
              </w:rPr>
            </w:pPr>
            <w:r w:rsidRPr="009743EA">
              <w:rPr>
                <w:rFonts w:ascii="Arial" w:hAnsi="Arial"/>
                <w:color w:val="0070C0"/>
                <w:kern w:val="0"/>
                <w:sz w:val="18"/>
                <w:szCs w:val="20"/>
                <w:lang w:val="en-GB" w:eastAsia="en-US"/>
              </w:rPr>
              <w:t>{</w:t>
            </w:r>
          </w:p>
          <w:p w14:paraId="43EA1FF5" w14:textId="77777777" w:rsidR="00C24EF4" w:rsidRPr="009743EA" w:rsidRDefault="00C24EF4" w:rsidP="005C72A8">
            <w:pPr>
              <w:pStyle w:val="NoSpacing"/>
              <w:ind w:left="284"/>
              <w:jc w:val="left"/>
              <w:rPr>
                <w:rFonts w:ascii="Arial" w:hAnsi="Arial"/>
                <w:color w:val="0070C0"/>
                <w:kern w:val="0"/>
                <w:sz w:val="18"/>
                <w:szCs w:val="20"/>
                <w:lang w:val="en-GB" w:eastAsia="en-US"/>
              </w:rPr>
            </w:pPr>
            <w:r w:rsidRPr="009743EA">
              <w:rPr>
                <w:rFonts w:ascii="Arial" w:hAnsi="Arial"/>
                <w:color w:val="0070C0"/>
                <w:kern w:val="0"/>
                <w:sz w:val="18"/>
                <w:szCs w:val="20"/>
                <w:lang w:val="en-GB" w:eastAsia="en-US"/>
              </w:rPr>
              <w:t xml:space="preserve">    "m2m:smd" : {</w:t>
            </w:r>
          </w:p>
          <w:p w14:paraId="07D8D07A" w14:textId="77777777" w:rsidR="00C24EF4" w:rsidRPr="009743EA" w:rsidRDefault="00C24EF4" w:rsidP="005C72A8">
            <w:pPr>
              <w:pStyle w:val="NoSpacing"/>
              <w:ind w:left="284"/>
              <w:jc w:val="left"/>
              <w:rPr>
                <w:rFonts w:ascii="Arial" w:hAnsi="Arial"/>
                <w:color w:val="0070C0"/>
                <w:kern w:val="0"/>
                <w:sz w:val="18"/>
                <w:szCs w:val="20"/>
                <w:lang w:val="en-GB" w:eastAsia="en-US"/>
              </w:rPr>
            </w:pPr>
          </w:p>
          <w:p w14:paraId="23C27CF6" w14:textId="77777777" w:rsidR="00C24EF4" w:rsidRPr="009743EA" w:rsidRDefault="00C24EF4" w:rsidP="005C72A8">
            <w:pPr>
              <w:pStyle w:val="NoSpacing"/>
              <w:ind w:left="284"/>
              <w:jc w:val="left"/>
              <w:rPr>
                <w:rFonts w:ascii="Arial" w:hAnsi="Arial"/>
                <w:color w:val="0070C0"/>
                <w:kern w:val="0"/>
                <w:sz w:val="18"/>
                <w:szCs w:val="20"/>
                <w:lang w:val="en-GB" w:eastAsia="en-US"/>
              </w:rPr>
            </w:pPr>
            <w:r w:rsidRPr="009743EA">
              <w:rPr>
                <w:rFonts w:ascii="Arial" w:hAnsi="Arial"/>
                <w:color w:val="0070C0"/>
                <w:kern w:val="0"/>
                <w:sz w:val="18"/>
                <w:szCs w:val="20"/>
                <w:lang w:val="en-GB" w:eastAsia="en-US"/>
              </w:rPr>
              <w:t xml:space="preserve">        "dsp":</w:t>
            </w:r>
          </w:p>
          <w:p w14:paraId="7740BC62" w14:textId="77777777" w:rsidR="00C24EF4" w:rsidRPr="009743EA" w:rsidRDefault="00C24EF4" w:rsidP="005C72A8">
            <w:pPr>
              <w:pStyle w:val="NoSpacing"/>
              <w:ind w:left="284"/>
              <w:jc w:val="left"/>
              <w:rPr>
                <w:rFonts w:ascii="Arial" w:hAnsi="Arial"/>
                <w:color w:val="0070C0"/>
                <w:kern w:val="0"/>
                <w:sz w:val="18"/>
                <w:szCs w:val="20"/>
                <w:lang w:val="en-GB" w:eastAsia="en-US"/>
              </w:rPr>
            </w:pPr>
            <w:r w:rsidRPr="009743EA">
              <w:rPr>
                <w:rFonts w:ascii="Arial" w:hAnsi="Arial"/>
                <w:color w:val="0070C0"/>
                <w:kern w:val="0"/>
                <w:sz w:val="18"/>
                <w:szCs w:val="20"/>
                <w:lang w:val="en-GB" w:eastAsia="en-US"/>
              </w:rPr>
              <w:t>" 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</w:t>
            </w:r>
            <w:r w:rsidRPr="009743EA">
              <w:rPr>
                <w:rFonts w:ascii="Arial" w:hAnsi="Arial"/>
                <w:color w:val="0070C0"/>
                <w:kern w:val="0"/>
                <w:sz w:val="18"/>
                <w:szCs w:val="20"/>
                <w:lang w:val="en-GB" w:eastAsia="en-US"/>
              </w:rPr>
              <w:lastRenderedPageBreak/>
              <w:t>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",</w:t>
            </w:r>
          </w:p>
          <w:p w14:paraId="098805B3" w14:textId="77777777" w:rsidR="00C24EF4" w:rsidRPr="009743EA" w:rsidRDefault="00C24EF4" w:rsidP="005C72A8">
            <w:pPr>
              <w:pStyle w:val="TAL"/>
              <w:snapToGrid w:val="0"/>
              <w:ind w:left="284"/>
              <w:jc w:val="both"/>
              <w:rPr>
                <w:color w:val="0070C0"/>
              </w:rPr>
            </w:pPr>
          </w:p>
          <w:p w14:paraId="424F4E83" w14:textId="77777777" w:rsidR="00C24EF4" w:rsidRPr="009743EA" w:rsidRDefault="00C24EF4" w:rsidP="005C72A8">
            <w:pPr>
              <w:pStyle w:val="TAL"/>
              <w:snapToGrid w:val="0"/>
              <w:ind w:left="284"/>
              <w:jc w:val="both"/>
              <w:rPr>
                <w:color w:val="0070C0"/>
              </w:rPr>
            </w:pPr>
            <w:r w:rsidRPr="009743EA">
              <w:rPr>
                <w:color w:val="0070C0"/>
              </w:rPr>
              <w:t xml:space="preserve"> "or": "http://www.onem2m.org/ontology/temperature_example2",</w:t>
            </w:r>
          </w:p>
          <w:p w14:paraId="7783D10D" w14:textId="77777777" w:rsidR="00C24EF4" w:rsidRPr="009743EA" w:rsidRDefault="00C24EF4" w:rsidP="005C72A8">
            <w:pPr>
              <w:pStyle w:val="NoSpacing"/>
              <w:ind w:left="284"/>
              <w:jc w:val="left"/>
              <w:rPr>
                <w:rFonts w:ascii="Arial" w:hAnsi="Arial"/>
                <w:color w:val="0070C0"/>
                <w:kern w:val="0"/>
                <w:sz w:val="18"/>
                <w:szCs w:val="20"/>
                <w:lang w:val="en-GB" w:eastAsia="en-US"/>
              </w:rPr>
            </w:pPr>
            <w:r w:rsidRPr="009743EA">
              <w:rPr>
                <w:rFonts w:ascii="Arial" w:hAnsi="Arial"/>
                <w:color w:val="0070C0"/>
                <w:kern w:val="0"/>
                <w:sz w:val="18"/>
                <w:szCs w:val="20"/>
                <w:lang w:val="en-GB" w:eastAsia="en-US"/>
              </w:rPr>
              <w:t xml:space="preserve">    </w:t>
            </w:r>
          </w:p>
          <w:p w14:paraId="16F7DB48" w14:textId="77777777" w:rsidR="00C24EF4" w:rsidRPr="009743EA" w:rsidRDefault="00C24EF4" w:rsidP="005C72A8">
            <w:pPr>
              <w:pStyle w:val="NoSpacing"/>
              <w:ind w:left="568"/>
              <w:jc w:val="left"/>
              <w:rPr>
                <w:rFonts w:ascii="Arial" w:hAnsi="Arial"/>
                <w:color w:val="0070C0"/>
                <w:kern w:val="0"/>
                <w:sz w:val="18"/>
                <w:szCs w:val="20"/>
                <w:lang w:val="en-GB" w:eastAsia="en-US"/>
              </w:rPr>
            </w:pPr>
            <w:r w:rsidRPr="009743EA">
              <w:rPr>
                <w:rFonts w:ascii="Arial" w:hAnsi="Arial"/>
                <w:color w:val="0070C0"/>
                <w:kern w:val="0"/>
                <w:sz w:val="18"/>
                <w:szCs w:val="20"/>
                <w:lang w:val="en-GB" w:eastAsia="en-US"/>
              </w:rPr>
              <w:t>}</w:t>
            </w:r>
          </w:p>
          <w:p w14:paraId="3DA420DD" w14:textId="77777777" w:rsidR="00C24EF4" w:rsidRPr="009743EA" w:rsidRDefault="00C24EF4" w:rsidP="005C72A8">
            <w:pPr>
              <w:pStyle w:val="NoSpacing"/>
              <w:ind w:left="284"/>
              <w:jc w:val="left"/>
              <w:rPr>
                <w:rFonts w:ascii="Arial" w:hAnsi="Arial"/>
                <w:color w:val="0070C0"/>
                <w:kern w:val="0"/>
                <w:sz w:val="18"/>
                <w:szCs w:val="20"/>
                <w:lang w:val="en-GB" w:eastAsia="en-US"/>
              </w:rPr>
            </w:pPr>
            <w:r w:rsidRPr="009743EA">
              <w:rPr>
                <w:rFonts w:ascii="Arial" w:hAnsi="Arial"/>
                <w:color w:val="0070C0"/>
                <w:kern w:val="0"/>
                <w:sz w:val="18"/>
                <w:szCs w:val="20"/>
                <w:lang w:val="en-GB" w:eastAsia="en-US"/>
              </w:rPr>
              <w:t>}</w:t>
            </w:r>
          </w:p>
          <w:p w14:paraId="5C8D919B" w14:textId="77777777" w:rsidR="00C24EF4" w:rsidRPr="009743EA" w:rsidRDefault="00C24EF4" w:rsidP="005C72A8">
            <w:pPr>
              <w:pStyle w:val="TAL"/>
              <w:snapToGrid w:val="0"/>
              <w:ind w:left="284"/>
              <w:jc w:val="both"/>
              <w:rPr>
                <w:color w:val="0070C0"/>
              </w:rPr>
            </w:pPr>
          </w:p>
          <w:p w14:paraId="3E17C08C" w14:textId="77777777" w:rsidR="00C24EF4" w:rsidRPr="009743EA" w:rsidRDefault="00C24EF4" w:rsidP="005C72A8">
            <w:pPr>
              <w:widowControl w:val="0"/>
              <w:overflowPunct/>
              <w:spacing w:after="0"/>
              <w:ind w:left="284"/>
              <w:jc w:val="both"/>
              <w:textAlignment w:val="auto"/>
              <w:rPr>
                <w:rFonts w:ascii="Arial" w:hAnsi="Arial"/>
                <w:color w:val="0070C0"/>
                <w:sz w:val="18"/>
              </w:rPr>
            </w:pPr>
          </w:p>
          <w:p w14:paraId="3042A183" w14:textId="77777777" w:rsidR="00C24EF4" w:rsidRPr="009743EA" w:rsidRDefault="00C24EF4" w:rsidP="005C72A8">
            <w:pPr>
              <w:widowControl w:val="0"/>
              <w:overflowPunct/>
              <w:spacing w:after="0"/>
              <w:ind w:left="284"/>
              <w:jc w:val="both"/>
              <w:textAlignment w:val="auto"/>
              <w:rPr>
                <w:rFonts w:ascii="Arial" w:hAnsi="Arial"/>
                <w:b/>
                <w:color w:val="0070C0"/>
                <w:sz w:val="18"/>
              </w:rPr>
            </w:pPr>
            <w:r w:rsidRPr="009743EA">
              <w:rPr>
                <w:rFonts w:ascii="Arial" w:hAnsi="Arial"/>
                <w:b/>
                <w:color w:val="0070C0"/>
                <w:sz w:val="18"/>
              </w:rPr>
              <w:t>HTTP Response:</w:t>
            </w:r>
          </w:p>
          <w:p w14:paraId="073AF297" w14:textId="77777777" w:rsidR="00C24EF4" w:rsidRPr="009743EA" w:rsidRDefault="00C24EF4" w:rsidP="005C72A8">
            <w:pPr>
              <w:widowControl w:val="0"/>
              <w:overflowPunct/>
              <w:spacing w:after="0"/>
              <w:ind w:left="284"/>
              <w:textAlignment w:val="auto"/>
              <w:rPr>
                <w:rFonts w:ascii="Arial" w:hAnsi="Arial"/>
                <w:color w:val="0070C0"/>
                <w:sz w:val="18"/>
              </w:rPr>
            </w:pPr>
          </w:p>
          <w:p w14:paraId="7B792FB8" w14:textId="77777777" w:rsidR="00C24EF4" w:rsidRPr="009743EA" w:rsidRDefault="00C24EF4" w:rsidP="005C72A8">
            <w:pPr>
              <w:widowControl w:val="0"/>
              <w:overflowPunct/>
              <w:spacing w:after="0"/>
              <w:ind w:left="284"/>
              <w:textAlignment w:val="auto"/>
              <w:rPr>
                <w:rFonts w:ascii="Arial" w:hAnsi="Arial"/>
                <w:color w:val="0070C0"/>
                <w:sz w:val="18"/>
              </w:rPr>
            </w:pPr>
            <w:r w:rsidRPr="009743EA">
              <w:rPr>
                <w:rFonts w:ascii="Arial" w:hAnsi="Arial"/>
                <w:color w:val="0070C0"/>
                <w:sz w:val="18"/>
              </w:rPr>
              <w:t>200 OK</w:t>
            </w:r>
          </w:p>
          <w:p w14:paraId="73288DC4" w14:textId="77777777" w:rsidR="00C24EF4" w:rsidRPr="009743EA" w:rsidRDefault="00C24EF4" w:rsidP="005C72A8">
            <w:pPr>
              <w:widowControl w:val="0"/>
              <w:overflowPunct/>
              <w:spacing w:after="0"/>
              <w:ind w:left="284"/>
              <w:jc w:val="both"/>
              <w:textAlignment w:val="auto"/>
              <w:rPr>
                <w:rFonts w:ascii="Arial" w:hAnsi="Arial"/>
                <w:color w:val="0070C0"/>
                <w:sz w:val="18"/>
              </w:rPr>
            </w:pPr>
            <w:r w:rsidRPr="009743EA">
              <w:rPr>
                <w:rFonts w:ascii="Arial" w:hAnsi="Arial"/>
                <w:color w:val="0070C0"/>
                <w:sz w:val="18"/>
              </w:rPr>
              <w:t xml:space="preserve">Content-Length:2405 </w:t>
            </w:r>
          </w:p>
          <w:p w14:paraId="75D39601" w14:textId="77777777" w:rsidR="00C24EF4" w:rsidRPr="00325791" w:rsidRDefault="00C24EF4" w:rsidP="005C72A8">
            <w:pPr>
              <w:widowControl w:val="0"/>
              <w:overflowPunct/>
              <w:spacing w:after="0"/>
              <w:ind w:left="284"/>
              <w:jc w:val="both"/>
              <w:textAlignment w:val="auto"/>
              <w:rPr>
                <w:rFonts w:ascii="Arial" w:hAnsi="Arial"/>
                <w:color w:val="0070C0"/>
                <w:sz w:val="18"/>
                <w:lang w:val="fr-FR"/>
              </w:rPr>
            </w:pPr>
            <w:r w:rsidRPr="00325791">
              <w:rPr>
                <w:rFonts w:ascii="Arial" w:hAnsi="Arial"/>
                <w:color w:val="0070C0"/>
                <w:sz w:val="18"/>
                <w:lang w:val="fr-FR"/>
              </w:rPr>
              <w:t>Content-Type:application/json</w:t>
            </w:r>
          </w:p>
          <w:p w14:paraId="512EA3AA" w14:textId="77777777" w:rsidR="00C24EF4" w:rsidRPr="00325791" w:rsidRDefault="00C24EF4" w:rsidP="005C72A8">
            <w:pPr>
              <w:widowControl w:val="0"/>
              <w:overflowPunct/>
              <w:spacing w:after="0"/>
              <w:ind w:left="284"/>
              <w:jc w:val="both"/>
              <w:textAlignment w:val="auto"/>
              <w:rPr>
                <w:rFonts w:ascii="Arial" w:hAnsi="Arial"/>
                <w:color w:val="0070C0"/>
                <w:sz w:val="18"/>
                <w:lang w:val="fr-FR"/>
              </w:rPr>
            </w:pPr>
            <w:r w:rsidRPr="00325791">
              <w:rPr>
                <w:rFonts w:ascii="Arial" w:hAnsi="Arial"/>
                <w:color w:val="0070C0"/>
                <w:sz w:val="18"/>
                <w:lang w:val="fr-FR"/>
              </w:rPr>
              <w:t>X-M2M-RI:1234</w:t>
            </w:r>
          </w:p>
          <w:p w14:paraId="0549A1FA" w14:textId="77777777" w:rsidR="00FE5146" w:rsidRPr="009743EA" w:rsidRDefault="00FE5146" w:rsidP="00FE5146">
            <w:pPr>
              <w:widowControl w:val="0"/>
              <w:overflowPunct/>
              <w:spacing w:after="0"/>
              <w:ind w:left="284"/>
              <w:jc w:val="both"/>
              <w:textAlignment w:val="auto"/>
              <w:rPr>
                <w:color w:val="0070C0"/>
              </w:rPr>
            </w:pPr>
            <w:r w:rsidRPr="009743EA">
              <w:rPr>
                <w:rFonts w:ascii="Arial" w:hAnsi="Arial"/>
                <w:color w:val="0070C0"/>
                <w:sz w:val="18"/>
              </w:rPr>
              <w:t>X-M2M-RVI: 2a</w:t>
            </w:r>
          </w:p>
          <w:p w14:paraId="74D7B8E7" w14:textId="77777777" w:rsidR="00C24EF4" w:rsidRPr="009743EA" w:rsidRDefault="00C24EF4" w:rsidP="005C72A8">
            <w:pPr>
              <w:pStyle w:val="TAL"/>
              <w:snapToGrid w:val="0"/>
              <w:ind w:left="284"/>
              <w:jc w:val="both"/>
              <w:rPr>
                <w:color w:val="0070C0"/>
              </w:rPr>
            </w:pPr>
            <w:r w:rsidRPr="009743EA">
              <w:rPr>
                <w:color w:val="0070C0"/>
              </w:rPr>
              <w:t>X-M2M-RSC:2004</w:t>
            </w:r>
          </w:p>
          <w:p w14:paraId="12DD61E5" w14:textId="77777777" w:rsidR="00C24EF4" w:rsidRPr="009743EA" w:rsidRDefault="00C24EF4" w:rsidP="005C72A8">
            <w:pPr>
              <w:pStyle w:val="TAL"/>
              <w:snapToGrid w:val="0"/>
              <w:ind w:left="284"/>
              <w:jc w:val="both"/>
              <w:rPr>
                <w:color w:val="0070C0"/>
              </w:rPr>
            </w:pPr>
          </w:p>
          <w:p w14:paraId="520137ED" w14:textId="77777777" w:rsidR="00C24EF4" w:rsidRPr="009743EA" w:rsidRDefault="00C24EF4" w:rsidP="005C72A8">
            <w:pPr>
              <w:pStyle w:val="TAL"/>
              <w:snapToGrid w:val="0"/>
              <w:ind w:left="284"/>
              <w:jc w:val="both"/>
              <w:rPr>
                <w:color w:val="0070C0"/>
              </w:rPr>
            </w:pPr>
            <w:r w:rsidRPr="009743EA">
              <w:rPr>
                <w:color w:val="0070C0"/>
              </w:rPr>
              <w:t>{</w:t>
            </w:r>
          </w:p>
          <w:p w14:paraId="13CB5F9C" w14:textId="77777777" w:rsidR="00C24EF4" w:rsidRPr="009743EA" w:rsidRDefault="00C24EF4" w:rsidP="005C72A8">
            <w:pPr>
              <w:pStyle w:val="TAL"/>
              <w:snapToGrid w:val="0"/>
              <w:ind w:left="284"/>
              <w:jc w:val="both"/>
              <w:rPr>
                <w:color w:val="0070C0"/>
              </w:rPr>
            </w:pPr>
            <w:r w:rsidRPr="009743EA">
              <w:rPr>
                <w:color w:val="0070C0"/>
              </w:rPr>
              <w:t xml:space="preserve">    "m2m:smd": {</w:t>
            </w:r>
          </w:p>
          <w:p w14:paraId="7C1F9559" w14:textId="77777777" w:rsidR="00C24EF4" w:rsidRPr="009743EA" w:rsidRDefault="00C24EF4" w:rsidP="005C72A8">
            <w:pPr>
              <w:pStyle w:val="TAL"/>
              <w:snapToGrid w:val="0"/>
              <w:ind w:left="284"/>
              <w:jc w:val="both"/>
              <w:rPr>
                <w:color w:val="0070C0"/>
              </w:rPr>
            </w:pPr>
            <w:r w:rsidRPr="009743EA">
              <w:rPr>
                <w:color w:val="0070C0"/>
              </w:rPr>
              <w:t xml:space="preserve">        "ct": "20180413T125601",</w:t>
            </w:r>
          </w:p>
          <w:p w14:paraId="62B16194" w14:textId="77777777" w:rsidR="00C24EF4" w:rsidRPr="009743EA" w:rsidRDefault="00C24EF4" w:rsidP="005C72A8">
            <w:pPr>
              <w:pStyle w:val="TAL"/>
              <w:snapToGrid w:val="0"/>
              <w:ind w:left="284"/>
              <w:jc w:val="both"/>
              <w:rPr>
                <w:color w:val="0070C0"/>
              </w:rPr>
            </w:pPr>
            <w:r w:rsidRPr="009743EA">
              <w:rPr>
                <w:color w:val="0070C0"/>
              </w:rPr>
              <w:t xml:space="preserve">        "dcrp": "application/rdf+xml:1",</w:t>
            </w:r>
          </w:p>
          <w:p w14:paraId="49F95A7C" w14:textId="77777777" w:rsidR="00C24EF4" w:rsidRPr="009743EA" w:rsidRDefault="00C24EF4" w:rsidP="005C72A8">
            <w:pPr>
              <w:pStyle w:val="TAL"/>
              <w:snapToGrid w:val="0"/>
              <w:ind w:left="284"/>
              <w:jc w:val="both"/>
              <w:rPr>
                <w:color w:val="0070C0"/>
              </w:rPr>
            </w:pPr>
            <w:r w:rsidRPr="009743EA">
              <w:rPr>
                <w:color w:val="0070C0"/>
              </w:rPr>
              <w:t xml:space="preserve">        "dsp": "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",</w:t>
            </w:r>
          </w:p>
          <w:p w14:paraId="7E111A37" w14:textId="77777777" w:rsidR="00C24EF4" w:rsidRPr="00325791" w:rsidRDefault="00C24EF4" w:rsidP="005C72A8">
            <w:pPr>
              <w:pStyle w:val="TAL"/>
              <w:snapToGrid w:val="0"/>
              <w:ind w:left="284"/>
              <w:jc w:val="both"/>
              <w:rPr>
                <w:color w:val="0070C0"/>
                <w:lang w:val="fr-FR"/>
              </w:rPr>
            </w:pPr>
            <w:r w:rsidRPr="009743EA">
              <w:rPr>
                <w:color w:val="0070C0"/>
              </w:rPr>
              <w:t xml:space="preserve">        </w:t>
            </w:r>
            <w:r w:rsidRPr="00325791">
              <w:rPr>
                <w:color w:val="0070C0"/>
                <w:lang w:val="fr-FR"/>
              </w:rPr>
              <w:t>"et": "99991231T235959",</w:t>
            </w:r>
          </w:p>
          <w:p w14:paraId="7127A1A5" w14:textId="77777777" w:rsidR="00C24EF4" w:rsidRPr="00325791" w:rsidRDefault="00C24EF4" w:rsidP="005C72A8">
            <w:pPr>
              <w:pStyle w:val="TAL"/>
              <w:snapToGrid w:val="0"/>
              <w:ind w:left="284"/>
              <w:jc w:val="both"/>
              <w:rPr>
                <w:color w:val="0070C0"/>
                <w:lang w:val="fr-FR"/>
              </w:rPr>
            </w:pPr>
            <w:r w:rsidRPr="00325791">
              <w:rPr>
                <w:color w:val="0070C0"/>
                <w:lang w:val="fr-FR"/>
              </w:rPr>
              <w:t xml:space="preserve">        "lt": "20180413T150302",</w:t>
            </w:r>
          </w:p>
          <w:p w14:paraId="187125EA" w14:textId="77777777" w:rsidR="00C24EF4" w:rsidRPr="00325791" w:rsidRDefault="00C24EF4" w:rsidP="005C72A8">
            <w:pPr>
              <w:pStyle w:val="TAL"/>
              <w:snapToGrid w:val="0"/>
              <w:ind w:left="284"/>
              <w:jc w:val="both"/>
              <w:rPr>
                <w:color w:val="0070C0"/>
                <w:lang w:val="fr-FR"/>
              </w:rPr>
            </w:pPr>
            <w:r w:rsidRPr="00325791">
              <w:rPr>
                <w:color w:val="0070C0"/>
                <w:lang w:val="fr-FR"/>
              </w:rPr>
              <w:t xml:space="preserve">        "or": "http://www.onem2m.org/ontology/temperature_example2",</w:t>
            </w:r>
          </w:p>
          <w:p w14:paraId="47C835EF" w14:textId="77777777" w:rsidR="00C24EF4" w:rsidRPr="00325791" w:rsidRDefault="00C24EF4" w:rsidP="005C72A8">
            <w:pPr>
              <w:pStyle w:val="TAL"/>
              <w:snapToGrid w:val="0"/>
              <w:ind w:left="284"/>
              <w:jc w:val="both"/>
              <w:rPr>
                <w:color w:val="0070C0"/>
                <w:lang w:val="fr-FR"/>
              </w:rPr>
            </w:pPr>
            <w:r w:rsidRPr="00325791">
              <w:rPr>
                <w:color w:val="0070C0"/>
                <w:lang w:val="fr-FR"/>
              </w:rPr>
              <w:t xml:space="preserve">        "pi": "cnt20180413T0847561400030050526720_cse01",</w:t>
            </w:r>
          </w:p>
          <w:p w14:paraId="66C9E6F1" w14:textId="77777777" w:rsidR="00C24EF4" w:rsidRPr="00325791" w:rsidRDefault="00C24EF4" w:rsidP="005C72A8">
            <w:pPr>
              <w:pStyle w:val="TAL"/>
              <w:snapToGrid w:val="0"/>
              <w:ind w:left="284"/>
              <w:jc w:val="both"/>
              <w:rPr>
                <w:color w:val="0070C0"/>
                <w:lang w:val="fr-FR"/>
              </w:rPr>
            </w:pPr>
            <w:r w:rsidRPr="00325791">
              <w:rPr>
                <w:color w:val="0070C0"/>
                <w:lang w:val="fr-FR"/>
              </w:rPr>
              <w:t xml:space="preserve">        "ri": "smd20180413T1256011400030218380800_cse01",</w:t>
            </w:r>
          </w:p>
          <w:p w14:paraId="6AAD9293" w14:textId="77777777" w:rsidR="00C24EF4" w:rsidRPr="005A2D7C" w:rsidRDefault="00C24EF4" w:rsidP="005C72A8">
            <w:pPr>
              <w:pStyle w:val="TAL"/>
              <w:snapToGrid w:val="0"/>
              <w:ind w:left="284"/>
              <w:jc w:val="both"/>
              <w:rPr>
                <w:color w:val="0070C0"/>
              </w:rPr>
            </w:pPr>
            <w:r w:rsidRPr="00325791">
              <w:rPr>
                <w:color w:val="0070C0"/>
                <w:lang w:val="fr-FR"/>
              </w:rPr>
              <w:t xml:space="preserve">        </w:t>
            </w:r>
            <w:r w:rsidRPr="005A2D7C">
              <w:rPr>
                <w:color w:val="0070C0"/>
              </w:rPr>
              <w:t>"rn": "semantic_describer",</w:t>
            </w:r>
          </w:p>
          <w:p w14:paraId="1FDD083E" w14:textId="77777777" w:rsidR="00C24EF4" w:rsidRPr="005A2D7C" w:rsidRDefault="00C24EF4" w:rsidP="005C72A8">
            <w:pPr>
              <w:pStyle w:val="TAL"/>
              <w:snapToGrid w:val="0"/>
              <w:ind w:left="284"/>
              <w:jc w:val="both"/>
              <w:rPr>
                <w:color w:val="0070C0"/>
              </w:rPr>
            </w:pPr>
            <w:r w:rsidRPr="005A2D7C">
              <w:rPr>
                <w:color w:val="0070C0"/>
              </w:rPr>
              <w:t xml:space="preserve">        "ty": 24</w:t>
            </w:r>
          </w:p>
          <w:p w14:paraId="7D91E925" w14:textId="77777777" w:rsidR="00C24EF4" w:rsidRPr="005A2D7C" w:rsidRDefault="00C24EF4" w:rsidP="005C72A8">
            <w:pPr>
              <w:pStyle w:val="TAL"/>
              <w:snapToGrid w:val="0"/>
              <w:ind w:left="284"/>
              <w:jc w:val="both"/>
              <w:rPr>
                <w:color w:val="0070C0"/>
              </w:rPr>
            </w:pPr>
            <w:r w:rsidRPr="005A2D7C">
              <w:rPr>
                <w:color w:val="0070C0"/>
              </w:rPr>
              <w:lastRenderedPageBreak/>
              <w:t xml:space="preserve">    }</w:t>
            </w:r>
          </w:p>
          <w:p w14:paraId="61AA1A3D" w14:textId="77777777" w:rsidR="00C24EF4" w:rsidRPr="005A2D7C" w:rsidRDefault="00C24EF4" w:rsidP="005C72A8">
            <w:pPr>
              <w:pStyle w:val="TAL"/>
              <w:snapToGrid w:val="0"/>
              <w:ind w:left="284"/>
              <w:jc w:val="both"/>
              <w:rPr>
                <w:color w:val="0070C0"/>
              </w:rPr>
            </w:pPr>
            <w:r w:rsidRPr="005A2D7C">
              <w:rPr>
                <w:color w:val="0070C0"/>
              </w:rPr>
              <w:t>}</w:t>
            </w:r>
          </w:p>
          <w:p w14:paraId="55BD8248" w14:textId="77777777" w:rsidR="00FE5146" w:rsidRPr="005A2D7C" w:rsidRDefault="00FE5146" w:rsidP="005C72A8">
            <w:pPr>
              <w:pStyle w:val="TAL"/>
              <w:snapToGrid w:val="0"/>
              <w:ind w:left="284"/>
              <w:jc w:val="both"/>
              <w:rPr>
                <w:color w:val="0070C0"/>
                <w:highlight w:val="yellow"/>
              </w:rPr>
            </w:pPr>
          </w:p>
        </w:tc>
      </w:tr>
    </w:tbl>
    <w:p w14:paraId="2E5E6A32" w14:textId="77777777" w:rsidR="00C24EF4" w:rsidRPr="009743EA" w:rsidRDefault="00C24EF4" w:rsidP="00C24EF4">
      <w:pPr>
        <w:rPr>
          <w:highlight w:val="yellow"/>
        </w:rPr>
      </w:pPr>
    </w:p>
    <w:p w14:paraId="771CDD12" w14:textId="77777777" w:rsidR="00C24EF4" w:rsidRPr="009743EA" w:rsidRDefault="00C24EF4" w:rsidP="00C24EF4">
      <w:pPr>
        <w:pStyle w:val="Heading4"/>
      </w:pPr>
      <w:bookmarkStart w:id="411" w:name="_Toc49420740"/>
      <w:bookmarkStart w:id="412" w:name="_Toc49507554"/>
      <w:bookmarkStart w:id="413" w:name="_Toc49507666"/>
      <w:bookmarkStart w:id="414" w:name="_Toc532286368"/>
      <w:bookmarkStart w:id="415" w:name="_Toc532286504"/>
      <w:bookmarkStart w:id="416" w:name="_Toc46154409"/>
      <w:bookmarkStart w:id="417" w:name="_Toc57298370"/>
      <w:r w:rsidRPr="009743EA">
        <w:t>6.2.</w:t>
      </w:r>
      <w:r w:rsidR="008B1B88" w:rsidRPr="005A2D7C">
        <w:t>7</w:t>
      </w:r>
      <w:r w:rsidRPr="009743EA">
        <w:t>.4</w:t>
      </w:r>
      <w:r w:rsidRPr="009743EA">
        <w:tab/>
        <w:t>API-</w:t>
      </w:r>
      <w:r w:rsidRPr="005A2D7C">
        <w:t>SMD</w:t>
      </w:r>
      <w:r w:rsidRPr="009743EA">
        <w:t>-DEL</w:t>
      </w:r>
      <w:bookmarkEnd w:id="411"/>
      <w:bookmarkEnd w:id="412"/>
      <w:bookmarkEnd w:id="413"/>
      <w:bookmarkEnd w:id="414"/>
      <w:bookmarkEnd w:id="415"/>
      <w:bookmarkEnd w:id="416"/>
      <w:bookmarkEnd w:id="417"/>
    </w:p>
    <w:tbl>
      <w:tblPr>
        <w:tblW w:w="9659" w:type="dxa"/>
        <w:jc w:val="center"/>
        <w:tblLayout w:type="fixed"/>
        <w:tblCellMar>
          <w:left w:w="28" w:type="dxa"/>
        </w:tblCellMar>
        <w:tblLook w:val="0000" w:firstRow="0" w:lastRow="0" w:firstColumn="0" w:lastColumn="0" w:noHBand="0" w:noVBand="0"/>
      </w:tblPr>
      <w:tblGrid>
        <w:gridCol w:w="1286"/>
        <w:gridCol w:w="8373"/>
      </w:tblGrid>
      <w:tr w:rsidR="00C24EF4" w:rsidRPr="009743EA" w14:paraId="66CD73B2"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295A04BC" w14:textId="77777777" w:rsidR="00C24EF4" w:rsidRPr="009743EA" w:rsidRDefault="00C24EF4" w:rsidP="005A38A8">
            <w:pPr>
              <w:pStyle w:val="TAL"/>
              <w:snapToGrid w:val="0"/>
              <w:rPr>
                <w:b/>
              </w:rPr>
            </w:pPr>
          </w:p>
          <w:p w14:paraId="7D746A3F" w14:textId="77777777" w:rsidR="00C24EF4" w:rsidRPr="009743EA" w:rsidRDefault="00C24EF4" w:rsidP="005C72A8">
            <w:pPr>
              <w:pStyle w:val="TAL"/>
              <w:snapToGrid w:val="0"/>
              <w:jc w:val="center"/>
              <w:rPr>
                <w:b/>
              </w:rPr>
            </w:pPr>
            <w:r w:rsidRPr="009743EA">
              <w:rPr>
                <w:b/>
              </w:rPr>
              <w:t>API Id</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761CFDCD" w14:textId="77777777" w:rsidR="00C24EF4" w:rsidRPr="005A2D7C" w:rsidRDefault="00C24EF4" w:rsidP="005A2D7C">
            <w:pPr>
              <w:pStyle w:val="TAL"/>
              <w:rPr>
                <w:rFonts w:eastAsia="Calibri Light"/>
              </w:rPr>
            </w:pPr>
            <w:r w:rsidRPr="005A2D7C">
              <w:rPr>
                <w:rFonts w:eastAsia="Calibri Light"/>
              </w:rPr>
              <w:t>API/SMD/DEL/001</w:t>
            </w:r>
          </w:p>
          <w:p w14:paraId="514198AF" w14:textId="77777777" w:rsidR="00C24EF4" w:rsidRPr="005A2D7C" w:rsidRDefault="00C24EF4" w:rsidP="005A2D7C">
            <w:pPr>
              <w:pStyle w:val="TAL"/>
              <w:rPr>
                <w:rFonts w:eastAsia="Calibri Light"/>
              </w:rPr>
            </w:pPr>
            <w:r w:rsidRPr="005A2D7C">
              <w:rPr>
                <w:rFonts w:eastAsia="Calibri Light"/>
              </w:rPr>
              <w:t>API/SMD/DEL/001_RCN0</w:t>
            </w:r>
          </w:p>
          <w:p w14:paraId="5C8B4B1D" w14:textId="77777777" w:rsidR="00C24EF4" w:rsidRPr="005A2D7C" w:rsidRDefault="00C24EF4" w:rsidP="005A2D7C">
            <w:pPr>
              <w:pStyle w:val="TAL"/>
            </w:pPr>
            <w:r w:rsidRPr="005A2D7C">
              <w:rPr>
                <w:rFonts w:eastAsia="Calibri Light"/>
              </w:rPr>
              <w:t>API/SMD/DEL/001_RCN1</w:t>
            </w:r>
          </w:p>
        </w:tc>
      </w:tr>
      <w:tr w:rsidR="00C24EF4" w:rsidRPr="009743EA" w14:paraId="312128C3"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72DC5D89" w14:textId="77777777" w:rsidR="00C24EF4" w:rsidRPr="009743EA" w:rsidRDefault="00C24EF4" w:rsidP="005C72A8">
            <w:pPr>
              <w:pStyle w:val="TAL"/>
              <w:snapToGrid w:val="0"/>
              <w:jc w:val="center"/>
              <w:rPr>
                <w:b/>
                <w:kern w:val="1"/>
              </w:rPr>
            </w:pPr>
            <w:r w:rsidRPr="009743EA">
              <w:rPr>
                <w:b/>
                <w:kern w:val="1"/>
              </w:rPr>
              <w:t>API Name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FD43DD" w14:textId="77777777" w:rsidR="00C24EF4" w:rsidRPr="005A2D7C" w:rsidRDefault="00C24EF4" w:rsidP="005A2D7C">
            <w:pPr>
              <w:pStyle w:val="TAL"/>
              <w:rPr>
                <w:rFonts w:eastAsia="Calibri Light"/>
              </w:rPr>
            </w:pPr>
            <w:r w:rsidRPr="005A2D7C">
              <w:rPr>
                <w:rFonts w:eastAsia="Calibri Light"/>
              </w:rPr>
              <w:t xml:space="preserve">SMD DELETE </w:t>
            </w:r>
          </w:p>
        </w:tc>
      </w:tr>
      <w:tr w:rsidR="00C24EF4" w:rsidRPr="009743EA" w14:paraId="70645F68" w14:textId="77777777" w:rsidTr="005A2D7C">
        <w:trPr>
          <w:jc w:val="center"/>
        </w:trPr>
        <w:tc>
          <w:tcPr>
            <w:tcW w:w="1286" w:type="dxa"/>
            <w:tcBorders>
              <w:top w:val="single" w:sz="4" w:space="0" w:color="000000"/>
              <w:left w:val="single" w:sz="4" w:space="0" w:color="000000"/>
              <w:bottom w:val="single" w:sz="4" w:space="0" w:color="000000"/>
            </w:tcBorders>
            <w:shd w:val="clear" w:color="auto" w:fill="E7E6E6"/>
          </w:tcPr>
          <w:p w14:paraId="60259283" w14:textId="77777777" w:rsidR="00C24EF4" w:rsidRPr="009743EA" w:rsidRDefault="00C24EF4" w:rsidP="005C72A8">
            <w:pPr>
              <w:pStyle w:val="TAL"/>
              <w:snapToGrid w:val="0"/>
              <w:jc w:val="center"/>
              <w:rPr>
                <w:b/>
                <w:kern w:val="1"/>
              </w:rPr>
            </w:pPr>
            <w:r w:rsidRPr="009743EA">
              <w:rPr>
                <w:b/>
                <w:kern w:val="1"/>
              </w:rPr>
              <w:t>Target Resource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1C7284FB" w14:textId="77777777" w:rsidR="00C24EF4" w:rsidRPr="005A2D7C" w:rsidRDefault="00C24EF4" w:rsidP="005A2D7C">
            <w:pPr>
              <w:pStyle w:val="TAL"/>
              <w:rPr>
                <w:rFonts w:eastAsia="Calibri Light"/>
              </w:rPr>
            </w:pPr>
            <w:r w:rsidRPr="005A2D7C">
              <w:rPr>
                <w:rFonts w:eastAsia="Calibri Light"/>
              </w:rPr>
              <w:t>The &lt;semanticDescriptor&gt; resource located under the &lt;container&gt; resource</w:t>
            </w:r>
          </w:p>
        </w:tc>
      </w:tr>
      <w:tr w:rsidR="00C24EF4" w:rsidRPr="009743EA" w14:paraId="1A613F57"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55AD0AE5" w14:textId="77777777" w:rsidR="00C24EF4" w:rsidRPr="009743EA" w:rsidRDefault="00C24EF4" w:rsidP="005C72A8">
            <w:pPr>
              <w:pStyle w:val="TAL"/>
              <w:snapToGrid w:val="0"/>
              <w:jc w:val="center"/>
              <w:rPr>
                <w:b/>
                <w:kern w:val="1"/>
              </w:rPr>
            </w:pPr>
          </w:p>
          <w:p w14:paraId="6A87E59B" w14:textId="77777777" w:rsidR="00C24EF4" w:rsidRPr="009743EA" w:rsidRDefault="00C24EF4" w:rsidP="005C72A8">
            <w:pPr>
              <w:pStyle w:val="TAL"/>
              <w:snapToGrid w:val="0"/>
              <w:jc w:val="center"/>
              <w:rPr>
                <w:b/>
                <w:kern w:val="1"/>
              </w:rPr>
            </w:pPr>
          </w:p>
          <w:p w14:paraId="7A805328" w14:textId="77777777" w:rsidR="00C24EF4" w:rsidRPr="009743EA" w:rsidRDefault="00C24EF4" w:rsidP="005C72A8">
            <w:pPr>
              <w:pStyle w:val="TAL"/>
              <w:snapToGrid w:val="0"/>
              <w:jc w:val="center"/>
              <w:rPr>
                <w:b/>
                <w:kern w:val="1"/>
              </w:rPr>
            </w:pPr>
            <w:r w:rsidRPr="009743EA">
              <w:rPr>
                <w:b/>
                <w:kern w:val="1"/>
              </w:rPr>
              <w:t>Description</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28031C4B" w14:textId="77777777" w:rsidR="00C24EF4" w:rsidRPr="009743EA" w:rsidRDefault="00C24EF4" w:rsidP="005A2D7C">
            <w:pPr>
              <w:pStyle w:val="TAL"/>
            </w:pPr>
            <w:r w:rsidRPr="005A2D7C">
              <w:rPr>
                <w:rFonts w:eastAsia="Calibri Light"/>
              </w:rPr>
              <w:t>The interface is used to send a &lt;semanticDescriptor&gt; DELETE request to the hosting CSE, and the hosting CSE will delete the &lt;semanticDescriptor&gt; and send back a response containing a response status code indicating the DELETE request status.</w:t>
            </w:r>
          </w:p>
        </w:tc>
      </w:tr>
      <w:tr w:rsidR="00C24EF4" w:rsidRPr="009743EA" w14:paraId="6F8EB20E"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1FC7BB22" w14:textId="77777777" w:rsidR="00C24EF4" w:rsidRPr="009743EA" w:rsidRDefault="00C24EF4" w:rsidP="005C72A8">
            <w:pPr>
              <w:pStyle w:val="TAL"/>
              <w:snapToGrid w:val="0"/>
              <w:jc w:val="center"/>
              <w:rPr>
                <w:b/>
                <w:kern w:val="1"/>
              </w:rPr>
            </w:pPr>
          </w:p>
          <w:p w14:paraId="4C62C89D" w14:textId="77777777" w:rsidR="00C24EF4" w:rsidRPr="009743EA" w:rsidRDefault="00C24EF4" w:rsidP="005C72A8">
            <w:pPr>
              <w:pStyle w:val="TAL"/>
              <w:snapToGrid w:val="0"/>
              <w:jc w:val="center"/>
              <w:rPr>
                <w:b/>
                <w:kern w:val="1"/>
              </w:rPr>
            </w:pPr>
          </w:p>
          <w:p w14:paraId="04B710E5" w14:textId="77777777" w:rsidR="00C24EF4" w:rsidRPr="009743EA" w:rsidRDefault="00C24EF4" w:rsidP="005C72A8">
            <w:pPr>
              <w:pStyle w:val="TAL"/>
              <w:snapToGrid w:val="0"/>
              <w:jc w:val="center"/>
              <w:rPr>
                <w:b/>
                <w:kern w:val="1"/>
              </w:rPr>
            </w:pPr>
          </w:p>
          <w:p w14:paraId="7E0FDD35" w14:textId="77777777" w:rsidR="00C24EF4" w:rsidRPr="009743EA" w:rsidRDefault="00C24EF4" w:rsidP="005C72A8">
            <w:pPr>
              <w:pStyle w:val="TAL"/>
              <w:snapToGrid w:val="0"/>
              <w:jc w:val="center"/>
              <w:rPr>
                <w:b/>
                <w:kern w:val="1"/>
              </w:rPr>
            </w:pPr>
          </w:p>
          <w:p w14:paraId="41A6270D" w14:textId="77777777" w:rsidR="00C24EF4" w:rsidRPr="009743EA" w:rsidRDefault="00C24EF4" w:rsidP="005C72A8">
            <w:pPr>
              <w:pStyle w:val="TAL"/>
              <w:snapToGrid w:val="0"/>
              <w:jc w:val="center"/>
              <w:rPr>
                <w:b/>
                <w:kern w:val="1"/>
              </w:rPr>
            </w:pPr>
            <w:r w:rsidRPr="009743EA">
              <w:rPr>
                <w:b/>
                <w:kern w:val="1"/>
              </w:rPr>
              <w:t>Resource Structure</w:t>
            </w:r>
            <w:r w:rsidR="00FC2D6A" w:rsidRPr="009743EA">
              <w:rPr>
                <w:b/>
                <w:kern w:val="1"/>
              </w:rPr>
              <w:t xml:space="preserve"> before Sending Request</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1E34EDAC" w14:textId="7DEDC29A" w:rsidR="00C24EF4" w:rsidRPr="005A2D7C" w:rsidRDefault="00325791" w:rsidP="005A2D7C">
            <w:pPr>
              <w:pStyle w:val="FL"/>
              <w:rPr>
                <w:highlight w:val="yellow"/>
              </w:rPr>
            </w:pPr>
            <w:r w:rsidRPr="009743EA">
              <w:object w:dxaOrig="6690" w:dyaOrig="3015" w14:anchorId="25FD4DDC">
                <v:shape id="_x0000_i1081" type="#_x0000_t75" style="width:334.75pt;height:137pt" o:ole="">
                  <v:imagedata r:id="rId75" o:title="" cropbottom="5778f"/>
                </v:shape>
                <o:OLEObject Type="Embed" ProgID="Visio.Drawing.15" ShapeID="_x0000_i1081" DrawAspect="Content" ObjectID="_1667911214" r:id="rId82"/>
              </w:object>
            </w:r>
          </w:p>
        </w:tc>
      </w:tr>
      <w:tr w:rsidR="00C24EF4" w:rsidRPr="009743EA" w14:paraId="3DE80764"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5051A35E" w14:textId="77777777" w:rsidR="00C24EF4" w:rsidRPr="005A2D7C" w:rsidRDefault="00C24EF4" w:rsidP="005C72A8">
            <w:pPr>
              <w:pStyle w:val="TAL"/>
              <w:snapToGrid w:val="0"/>
              <w:jc w:val="center"/>
              <w:rPr>
                <w:b/>
                <w:kern w:val="1"/>
              </w:rPr>
            </w:pPr>
          </w:p>
          <w:p w14:paraId="66F536B8" w14:textId="77777777" w:rsidR="00C24EF4" w:rsidRPr="005A2D7C" w:rsidRDefault="00C24EF4" w:rsidP="005C72A8">
            <w:pPr>
              <w:pStyle w:val="TAL"/>
              <w:snapToGrid w:val="0"/>
              <w:jc w:val="center"/>
              <w:rPr>
                <w:b/>
                <w:kern w:val="1"/>
              </w:rPr>
            </w:pPr>
          </w:p>
          <w:p w14:paraId="68412E6C" w14:textId="77777777" w:rsidR="00C24EF4" w:rsidRPr="005A2D7C" w:rsidRDefault="00C24EF4" w:rsidP="005C72A8">
            <w:pPr>
              <w:pStyle w:val="TAL"/>
              <w:snapToGrid w:val="0"/>
              <w:jc w:val="center"/>
              <w:rPr>
                <w:b/>
                <w:kern w:val="1"/>
              </w:rPr>
            </w:pPr>
          </w:p>
          <w:p w14:paraId="279ECF8F" w14:textId="77777777" w:rsidR="00C24EF4" w:rsidRPr="005A2D7C" w:rsidRDefault="00C24EF4" w:rsidP="005C72A8">
            <w:pPr>
              <w:pStyle w:val="TAL"/>
              <w:snapToGrid w:val="0"/>
              <w:jc w:val="center"/>
              <w:rPr>
                <w:b/>
                <w:kern w:val="1"/>
              </w:rPr>
            </w:pPr>
          </w:p>
          <w:p w14:paraId="128D7120" w14:textId="77777777" w:rsidR="00C24EF4" w:rsidRPr="005A2D7C" w:rsidRDefault="00C24EF4" w:rsidP="005C72A8">
            <w:pPr>
              <w:pStyle w:val="TAL"/>
              <w:snapToGrid w:val="0"/>
              <w:jc w:val="center"/>
              <w:rPr>
                <w:b/>
                <w:kern w:val="1"/>
              </w:rPr>
            </w:pPr>
          </w:p>
          <w:p w14:paraId="573999BD" w14:textId="77777777" w:rsidR="00C24EF4" w:rsidRPr="005A2D7C" w:rsidRDefault="00C24EF4" w:rsidP="005C72A8">
            <w:pPr>
              <w:pStyle w:val="TAL"/>
              <w:snapToGrid w:val="0"/>
              <w:jc w:val="center"/>
              <w:rPr>
                <w:b/>
                <w:kern w:val="1"/>
              </w:rPr>
            </w:pPr>
            <w:r w:rsidRPr="005A2D7C">
              <w:rPr>
                <w:b/>
                <w:kern w:val="1"/>
              </w:rPr>
              <w:t>Call Flow</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57CBBB94" w14:textId="1C49DA23" w:rsidR="00C24EF4" w:rsidRPr="005A2D7C" w:rsidRDefault="00C24EF4" w:rsidP="005A2D7C">
            <w:pPr>
              <w:pStyle w:val="FL"/>
              <w:rPr>
                <w:highlight w:val="yellow"/>
              </w:rPr>
            </w:pPr>
            <w:r w:rsidRPr="009743EA">
              <w:rPr>
                <w:sz w:val="18"/>
              </w:rPr>
              <w:object w:dxaOrig="8385" w:dyaOrig="4320" w14:anchorId="0C3F9E2D">
                <v:shape id="_x0000_i1082" type="#_x0000_t75" style="width:263.3pt;height:135.4pt" o:ole="">
                  <v:imagedata r:id="rId83" o:title=""/>
                </v:shape>
                <o:OLEObject Type="Embed" ProgID="Visio.Drawing.15" ShapeID="_x0000_i1082" DrawAspect="Content" ObjectID="_1667911215" r:id="rId84"/>
              </w:object>
            </w:r>
          </w:p>
        </w:tc>
      </w:tr>
      <w:tr w:rsidR="00C24EF4" w:rsidRPr="009743EA" w14:paraId="1F561BBA"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09704D04" w14:textId="77777777" w:rsidR="00C24EF4" w:rsidRPr="009743EA" w:rsidRDefault="00C24EF4" w:rsidP="005C72A8">
            <w:pPr>
              <w:pStyle w:val="TAL"/>
              <w:snapToGrid w:val="0"/>
              <w:jc w:val="center"/>
              <w:rPr>
                <w:b/>
                <w:kern w:val="1"/>
              </w:rPr>
            </w:pPr>
          </w:p>
          <w:p w14:paraId="34474315" w14:textId="77777777" w:rsidR="00C24EF4" w:rsidRPr="009743EA" w:rsidRDefault="00C24EF4" w:rsidP="005C72A8">
            <w:pPr>
              <w:pStyle w:val="TAL"/>
              <w:snapToGrid w:val="0"/>
              <w:jc w:val="center"/>
              <w:rPr>
                <w:b/>
                <w:kern w:val="1"/>
              </w:rPr>
            </w:pPr>
          </w:p>
          <w:p w14:paraId="2CE5520C" w14:textId="77777777" w:rsidR="00C24EF4" w:rsidRPr="009743EA" w:rsidRDefault="00C24EF4" w:rsidP="005C72A8">
            <w:pPr>
              <w:pStyle w:val="TAL"/>
              <w:snapToGrid w:val="0"/>
              <w:jc w:val="center"/>
              <w:rPr>
                <w:b/>
                <w:kern w:val="1"/>
              </w:rPr>
            </w:pPr>
          </w:p>
          <w:p w14:paraId="748972E5" w14:textId="77777777" w:rsidR="00C24EF4" w:rsidRPr="009743EA" w:rsidRDefault="00C24EF4" w:rsidP="005C72A8">
            <w:pPr>
              <w:pStyle w:val="TAL"/>
              <w:snapToGrid w:val="0"/>
              <w:jc w:val="center"/>
              <w:rPr>
                <w:b/>
                <w:kern w:val="1"/>
              </w:rPr>
            </w:pPr>
            <w:r w:rsidRPr="009743EA">
              <w:rPr>
                <w:b/>
                <w:kern w:val="1"/>
              </w:rPr>
              <w:t>HTTP Header Information</w:t>
            </w:r>
          </w:p>
          <w:p w14:paraId="5809A18B" w14:textId="77777777" w:rsidR="00FE3B5F" w:rsidRPr="009743EA" w:rsidRDefault="00FE3B5F" w:rsidP="005C72A8">
            <w:pPr>
              <w:pStyle w:val="TAL"/>
              <w:snapToGrid w:val="0"/>
              <w:jc w:val="center"/>
              <w:rPr>
                <w:b/>
                <w:kern w:val="1"/>
              </w:rP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01"/>
              <w:gridCol w:w="4359"/>
            </w:tblGrid>
            <w:tr w:rsidR="00C24EF4" w:rsidRPr="009743EA" w14:paraId="43B88A66" w14:textId="77777777" w:rsidTr="005A2D7C">
              <w:trPr>
                <w:jc w:val="center"/>
              </w:trPr>
              <w:tc>
                <w:tcPr>
                  <w:tcW w:w="1501" w:type="dxa"/>
                  <w:shd w:val="clear" w:color="auto" w:fill="9CC2E5"/>
                </w:tcPr>
                <w:p w14:paraId="04873022" w14:textId="77777777" w:rsidR="00C24EF4" w:rsidRPr="009743EA" w:rsidRDefault="00C24EF4" w:rsidP="005C72A8">
                  <w:pPr>
                    <w:pStyle w:val="TAL"/>
                    <w:snapToGrid w:val="0"/>
                    <w:jc w:val="center"/>
                    <w:rPr>
                      <w:rFonts w:eastAsia="Calibri"/>
                      <w:b/>
                      <w:szCs w:val="22"/>
                    </w:rPr>
                  </w:pPr>
                  <w:r w:rsidRPr="009743EA">
                    <w:rPr>
                      <w:rFonts w:eastAsia="Calibri"/>
                      <w:b/>
                      <w:szCs w:val="22"/>
                    </w:rPr>
                    <w:t>Header</w:t>
                  </w:r>
                </w:p>
              </w:tc>
              <w:tc>
                <w:tcPr>
                  <w:tcW w:w="4359" w:type="dxa"/>
                  <w:shd w:val="clear" w:color="auto" w:fill="9CC2E5"/>
                </w:tcPr>
                <w:p w14:paraId="514E4BA3" w14:textId="77777777" w:rsidR="00C24EF4" w:rsidRPr="009743EA" w:rsidRDefault="00C24EF4" w:rsidP="005C72A8">
                  <w:pPr>
                    <w:pStyle w:val="TAL"/>
                    <w:snapToGrid w:val="0"/>
                    <w:jc w:val="center"/>
                    <w:rPr>
                      <w:rFonts w:eastAsia="Calibri"/>
                      <w:b/>
                      <w:szCs w:val="22"/>
                    </w:rPr>
                  </w:pPr>
                  <w:r w:rsidRPr="009743EA">
                    <w:rPr>
                      <w:rFonts w:eastAsia="Calibri"/>
                      <w:b/>
                      <w:szCs w:val="22"/>
                    </w:rPr>
                    <w:t>Value</w:t>
                  </w:r>
                </w:p>
              </w:tc>
            </w:tr>
            <w:tr w:rsidR="00C24EF4" w:rsidRPr="009743EA" w14:paraId="3656F5A3" w14:textId="77777777" w:rsidTr="005A2D7C">
              <w:trPr>
                <w:jc w:val="center"/>
              </w:trPr>
              <w:tc>
                <w:tcPr>
                  <w:tcW w:w="1501" w:type="dxa"/>
                  <w:shd w:val="clear" w:color="auto" w:fill="DEEAF6"/>
                </w:tcPr>
                <w:p w14:paraId="19A25142" w14:textId="77777777" w:rsidR="00C24EF4" w:rsidRPr="009743EA" w:rsidRDefault="00C24EF4" w:rsidP="005C72A8">
                  <w:pPr>
                    <w:pStyle w:val="TAL"/>
                    <w:snapToGrid w:val="0"/>
                    <w:jc w:val="center"/>
                    <w:rPr>
                      <w:rFonts w:eastAsia="Calibri"/>
                      <w:szCs w:val="22"/>
                    </w:rPr>
                  </w:pPr>
                  <w:r w:rsidRPr="009743EA">
                    <w:rPr>
                      <w:rFonts w:eastAsia="Calibri"/>
                      <w:szCs w:val="22"/>
                    </w:rPr>
                    <w:t>X-M2M-RI</w:t>
                  </w:r>
                </w:p>
              </w:tc>
              <w:tc>
                <w:tcPr>
                  <w:tcW w:w="4359" w:type="dxa"/>
                  <w:shd w:val="clear" w:color="auto" w:fill="auto"/>
                </w:tcPr>
                <w:p w14:paraId="03142187" w14:textId="77777777" w:rsidR="00C24EF4" w:rsidRPr="009743EA" w:rsidRDefault="00C24EF4" w:rsidP="005C72A8">
                  <w:pPr>
                    <w:pStyle w:val="TAL"/>
                    <w:snapToGrid w:val="0"/>
                    <w:rPr>
                      <w:rFonts w:eastAsia="Calibri"/>
                      <w:szCs w:val="22"/>
                    </w:rPr>
                  </w:pPr>
                  <w:r w:rsidRPr="009743EA">
                    <w:rPr>
                      <w:rFonts w:eastAsia="Calibri"/>
                      <w:szCs w:val="22"/>
                    </w:rPr>
                    <w:t>Request</w:t>
                  </w:r>
                  <w:r w:rsidR="005A3EEC" w:rsidRPr="009743EA">
                    <w:rPr>
                      <w:rFonts w:eastAsia="Calibri"/>
                      <w:szCs w:val="22"/>
                    </w:rPr>
                    <w:t xml:space="preserve"> </w:t>
                  </w:r>
                  <w:r w:rsidRPr="009743EA">
                    <w:rPr>
                      <w:rFonts w:eastAsia="Calibri"/>
                      <w:szCs w:val="22"/>
                    </w:rPr>
                    <w:t>ID</w:t>
                  </w:r>
                  <w:r w:rsidR="005A3EEC" w:rsidRPr="009743EA">
                    <w:rPr>
                      <w:rFonts w:eastAsia="Calibri"/>
                      <w:szCs w:val="22"/>
                    </w:rPr>
                    <w:t xml:space="preserve"> </w:t>
                  </w:r>
                </w:p>
              </w:tc>
            </w:tr>
            <w:tr w:rsidR="00C24EF4" w:rsidRPr="009743EA" w14:paraId="692F80DE" w14:textId="77777777" w:rsidTr="005A2D7C">
              <w:trPr>
                <w:jc w:val="center"/>
              </w:trPr>
              <w:tc>
                <w:tcPr>
                  <w:tcW w:w="1501" w:type="dxa"/>
                  <w:shd w:val="clear" w:color="auto" w:fill="DEEAF6"/>
                </w:tcPr>
                <w:p w14:paraId="411A2D88" w14:textId="77777777" w:rsidR="00C24EF4" w:rsidRPr="009743EA" w:rsidRDefault="00C24EF4" w:rsidP="005C72A8">
                  <w:pPr>
                    <w:pStyle w:val="TAL"/>
                    <w:snapToGrid w:val="0"/>
                    <w:jc w:val="center"/>
                    <w:rPr>
                      <w:rFonts w:eastAsia="Calibri"/>
                      <w:szCs w:val="22"/>
                    </w:rPr>
                  </w:pPr>
                  <w:r w:rsidRPr="009743EA">
                    <w:rPr>
                      <w:rFonts w:eastAsia="Calibri"/>
                      <w:szCs w:val="22"/>
                    </w:rPr>
                    <w:t>X-M2M-Origin</w:t>
                  </w:r>
                </w:p>
              </w:tc>
              <w:tc>
                <w:tcPr>
                  <w:tcW w:w="4359" w:type="dxa"/>
                  <w:shd w:val="clear" w:color="auto" w:fill="auto"/>
                </w:tcPr>
                <w:p w14:paraId="2451978B" w14:textId="77777777" w:rsidR="00C24EF4" w:rsidRPr="009743EA" w:rsidRDefault="00C24EF4" w:rsidP="005C72A8">
                  <w:pPr>
                    <w:pStyle w:val="TAL"/>
                    <w:snapToGrid w:val="0"/>
                    <w:rPr>
                      <w:rFonts w:eastAsia="Calibri"/>
                      <w:szCs w:val="22"/>
                    </w:rPr>
                  </w:pPr>
                  <w:r w:rsidRPr="009743EA">
                    <w:rPr>
                      <w:rFonts w:eastAsia="Calibri"/>
                      <w:szCs w:val="22"/>
                    </w:rPr>
                    <w:t>AE-ID</w:t>
                  </w:r>
                  <w:r w:rsidR="005A3EEC" w:rsidRPr="009743EA">
                    <w:rPr>
                      <w:rFonts w:eastAsia="Calibri"/>
                      <w:szCs w:val="22"/>
                    </w:rPr>
                    <w:t xml:space="preserve"> </w:t>
                  </w:r>
                  <w:r w:rsidRPr="009743EA">
                    <w:rPr>
                      <w:rFonts w:eastAsia="Calibri"/>
                      <w:szCs w:val="22"/>
                    </w:rPr>
                    <w:t>of</w:t>
                  </w:r>
                  <w:r w:rsidR="005A3EEC" w:rsidRPr="009743EA">
                    <w:rPr>
                      <w:rFonts w:eastAsia="Calibri"/>
                      <w:szCs w:val="22"/>
                    </w:rPr>
                    <w:t xml:space="preserve"> </w:t>
                  </w:r>
                  <w:r w:rsidRPr="009743EA">
                    <w:rPr>
                      <w:rFonts w:eastAsia="Calibri"/>
                      <w:szCs w:val="22"/>
                    </w:rPr>
                    <w:t>request</w:t>
                  </w:r>
                  <w:r w:rsidR="005A3EEC" w:rsidRPr="009743EA">
                    <w:rPr>
                      <w:rFonts w:eastAsia="Calibri"/>
                      <w:szCs w:val="22"/>
                    </w:rPr>
                    <w:t xml:space="preserve"> </w:t>
                  </w:r>
                  <w:r w:rsidRPr="009743EA">
                    <w:rPr>
                      <w:rFonts w:eastAsia="Calibri"/>
                      <w:szCs w:val="22"/>
                    </w:rPr>
                    <w:t>originator</w:t>
                  </w:r>
                </w:p>
              </w:tc>
            </w:tr>
            <w:tr w:rsidR="00C24EF4" w:rsidRPr="009743EA" w14:paraId="4C98B35E" w14:textId="77777777" w:rsidTr="005A2D7C">
              <w:trPr>
                <w:jc w:val="center"/>
              </w:trPr>
              <w:tc>
                <w:tcPr>
                  <w:tcW w:w="1501" w:type="dxa"/>
                  <w:shd w:val="clear" w:color="auto" w:fill="DEEAF6"/>
                </w:tcPr>
                <w:p w14:paraId="5E6FA887" w14:textId="77777777" w:rsidR="00C24EF4" w:rsidRPr="009743EA" w:rsidRDefault="005E122D" w:rsidP="005C72A8">
                  <w:pPr>
                    <w:pStyle w:val="TAL"/>
                    <w:snapToGrid w:val="0"/>
                    <w:jc w:val="center"/>
                    <w:rPr>
                      <w:rFonts w:eastAsia="Calibri"/>
                      <w:szCs w:val="22"/>
                    </w:rPr>
                  </w:pPr>
                  <w:r w:rsidRPr="009743EA">
                    <w:rPr>
                      <w:rFonts w:eastAsia="Calibri"/>
                      <w:szCs w:val="22"/>
                    </w:rPr>
                    <w:t>Accept</w:t>
                  </w:r>
                </w:p>
              </w:tc>
              <w:tc>
                <w:tcPr>
                  <w:tcW w:w="4359" w:type="dxa"/>
                  <w:shd w:val="clear" w:color="auto" w:fill="auto"/>
                </w:tcPr>
                <w:p w14:paraId="7CA121C0" w14:textId="77777777" w:rsidR="00C24EF4" w:rsidRPr="009743EA" w:rsidRDefault="00C24EF4" w:rsidP="005C72A8">
                  <w:pPr>
                    <w:pStyle w:val="TAL"/>
                    <w:snapToGrid w:val="0"/>
                    <w:rPr>
                      <w:rFonts w:eastAsia="Calibri"/>
                      <w:szCs w:val="22"/>
                    </w:rPr>
                  </w:pPr>
                  <w:r w:rsidRPr="009743EA">
                    <w:rPr>
                      <w:rFonts w:eastAsia="Calibri"/>
                      <w:szCs w:val="22"/>
                    </w:rPr>
                    <w:t>application/json</w:t>
                  </w:r>
                </w:p>
              </w:tc>
            </w:tr>
            <w:tr w:rsidR="005E122D" w:rsidRPr="009743EA" w14:paraId="0CD8EA16" w14:textId="77777777" w:rsidTr="005A2D7C">
              <w:trPr>
                <w:jc w:val="center"/>
              </w:trPr>
              <w:tc>
                <w:tcPr>
                  <w:tcW w:w="1501" w:type="dxa"/>
                  <w:shd w:val="clear" w:color="auto" w:fill="DEEAF6"/>
                </w:tcPr>
                <w:p w14:paraId="1925F74A" w14:textId="77777777" w:rsidR="005E122D" w:rsidRPr="009743EA" w:rsidRDefault="005E122D" w:rsidP="008C30AE">
                  <w:pPr>
                    <w:pStyle w:val="TAL"/>
                    <w:snapToGrid w:val="0"/>
                    <w:jc w:val="center"/>
                    <w:rPr>
                      <w:rFonts w:eastAsia="Calibri"/>
                      <w:szCs w:val="22"/>
                    </w:rPr>
                  </w:pPr>
                  <w:r w:rsidRPr="009743EA">
                    <w:rPr>
                      <w:rFonts w:eastAsia="Calibri"/>
                      <w:szCs w:val="22"/>
                    </w:rPr>
                    <w:t>X-M2M-RVI</w:t>
                  </w:r>
                </w:p>
              </w:tc>
              <w:tc>
                <w:tcPr>
                  <w:tcW w:w="4359" w:type="dxa"/>
                  <w:shd w:val="clear" w:color="auto" w:fill="auto"/>
                </w:tcPr>
                <w:p w14:paraId="608C9910" w14:textId="77777777" w:rsidR="005E122D" w:rsidRPr="009743EA" w:rsidRDefault="005E122D" w:rsidP="008C30AE">
                  <w:pPr>
                    <w:pStyle w:val="TAL"/>
                    <w:snapToGrid w:val="0"/>
                    <w:rPr>
                      <w:rFonts w:eastAsia="Calibri"/>
                      <w:szCs w:val="22"/>
                    </w:rPr>
                  </w:pPr>
                  <w:r w:rsidRPr="009743EA">
                    <w:rPr>
                      <w:rFonts w:eastAsia="Calibri"/>
                      <w:szCs w:val="22"/>
                    </w:rPr>
                    <w:t>Release</w:t>
                  </w:r>
                  <w:r w:rsidR="005A3EEC" w:rsidRPr="009743EA">
                    <w:rPr>
                      <w:rFonts w:eastAsia="Calibri"/>
                      <w:szCs w:val="22"/>
                    </w:rPr>
                    <w:t xml:space="preserve"> </w:t>
                  </w:r>
                  <w:r w:rsidRPr="009743EA">
                    <w:rPr>
                      <w:rFonts w:eastAsia="Calibri"/>
                      <w:szCs w:val="22"/>
                    </w:rPr>
                    <w:t>Version</w:t>
                  </w:r>
                  <w:r w:rsidR="005A3EEC" w:rsidRPr="009743EA">
                    <w:rPr>
                      <w:rFonts w:eastAsia="Calibri"/>
                      <w:szCs w:val="22"/>
                    </w:rPr>
                    <w:t xml:space="preserve"> </w:t>
                  </w:r>
                  <w:r w:rsidRPr="009743EA">
                    <w:rPr>
                      <w:rFonts w:eastAsia="Calibri"/>
                      <w:szCs w:val="22"/>
                    </w:rPr>
                    <w:t>Indicator</w:t>
                  </w:r>
                </w:p>
              </w:tc>
            </w:tr>
          </w:tbl>
          <w:p w14:paraId="7898F759" w14:textId="77777777" w:rsidR="00C24EF4" w:rsidRPr="009743EA" w:rsidRDefault="00C24EF4" w:rsidP="005C72A8">
            <w:pPr>
              <w:pStyle w:val="TAL"/>
              <w:snapToGrid w:val="0"/>
              <w:jc w:val="center"/>
            </w:pPr>
          </w:p>
        </w:tc>
      </w:tr>
      <w:tr w:rsidR="00C24EF4" w:rsidRPr="009743EA" w14:paraId="257C9B65"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457274EE" w14:textId="77777777" w:rsidR="00C24EF4" w:rsidRPr="009743EA" w:rsidRDefault="00C24EF4" w:rsidP="005C72A8">
            <w:pPr>
              <w:pStyle w:val="Default"/>
              <w:jc w:val="center"/>
              <w:rPr>
                <w:b/>
                <w:sz w:val="20"/>
                <w:szCs w:val="20"/>
              </w:rPr>
            </w:pPr>
          </w:p>
          <w:p w14:paraId="52FC9771" w14:textId="77777777" w:rsidR="00C24EF4" w:rsidRPr="009743EA" w:rsidRDefault="00C24EF4" w:rsidP="005C72A8">
            <w:pPr>
              <w:pStyle w:val="Default"/>
              <w:jc w:val="center"/>
              <w:rPr>
                <w:rFonts w:ascii="Arial" w:eastAsia="Malgun Gothic" w:hAnsi="Arial"/>
                <w:b/>
                <w:color w:val="auto"/>
                <w:kern w:val="1"/>
                <w:sz w:val="18"/>
                <w:szCs w:val="20"/>
              </w:rPr>
            </w:pPr>
          </w:p>
          <w:p w14:paraId="3F4AA0BE" w14:textId="77777777" w:rsidR="00C24EF4" w:rsidRPr="009743EA" w:rsidRDefault="00C24EF4" w:rsidP="005C72A8">
            <w:pPr>
              <w:pStyle w:val="Default"/>
              <w:jc w:val="center"/>
              <w:rPr>
                <w:rFonts w:ascii="Arial" w:eastAsia="Malgun Gothic" w:hAnsi="Arial"/>
                <w:b/>
                <w:color w:val="auto"/>
                <w:kern w:val="1"/>
                <w:sz w:val="18"/>
                <w:szCs w:val="20"/>
              </w:rPr>
            </w:pPr>
          </w:p>
          <w:p w14:paraId="2D0578EF" w14:textId="77777777" w:rsidR="00C24EF4" w:rsidRPr="009743EA" w:rsidRDefault="00C24EF4" w:rsidP="005C72A8">
            <w:pPr>
              <w:pStyle w:val="Default"/>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45FD2F7B" w14:textId="77777777" w:rsidR="00C24EF4" w:rsidRPr="009743EA" w:rsidRDefault="00C24EF4" w:rsidP="005C72A8">
            <w:pPr>
              <w:pStyle w:val="Default"/>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RCN=0</w:t>
            </w:r>
          </w:p>
          <w:p w14:paraId="1D13668A" w14:textId="77777777" w:rsidR="00C24EF4" w:rsidRPr="009743EA" w:rsidRDefault="00C24EF4" w:rsidP="005C72A8">
            <w:pPr>
              <w:jc w:val="cente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0C518258" w14:textId="77777777" w:rsidR="00B0246F" w:rsidRPr="005A2D7C" w:rsidRDefault="00B0246F" w:rsidP="005A2D7C">
            <w:pPr>
              <w:pStyle w:val="TAL"/>
              <w:rPr>
                <w:rFonts w:eastAsia="Calibri Light"/>
              </w:rPr>
            </w:pPr>
          </w:p>
          <w:p w14:paraId="2E022503" w14:textId="77777777" w:rsidR="00C24EF4" w:rsidRPr="009743EA" w:rsidRDefault="00C24EF4" w:rsidP="005C72A8">
            <w:pPr>
              <w:widowControl w:val="0"/>
              <w:overflowPunct/>
              <w:spacing w:after="0"/>
              <w:ind w:left="284"/>
              <w:jc w:val="both"/>
              <w:textAlignment w:val="auto"/>
              <w:rPr>
                <w:rFonts w:eastAsia="Calibri Light"/>
                <w:b/>
                <w:sz w:val="24"/>
              </w:rPr>
            </w:pPr>
            <w:r w:rsidRPr="009743EA">
              <w:rPr>
                <w:rFonts w:eastAsia="Calibri Light"/>
                <w:b/>
                <w:sz w:val="24"/>
              </w:rPr>
              <w:t>API/AE/DEL/001_RCN0</w:t>
            </w:r>
          </w:p>
          <w:p w14:paraId="2352C307" w14:textId="77777777" w:rsidR="00C24EF4" w:rsidRPr="009743EA" w:rsidRDefault="00C24EF4" w:rsidP="005C72A8">
            <w:pPr>
              <w:widowControl w:val="0"/>
              <w:overflowPunct/>
              <w:spacing w:after="0"/>
              <w:ind w:left="284"/>
              <w:jc w:val="both"/>
              <w:textAlignment w:val="auto"/>
              <w:rPr>
                <w:rFonts w:ascii="Arial" w:hAnsi="Arial"/>
                <w:b/>
                <w:color w:val="0070C0"/>
                <w:sz w:val="18"/>
              </w:rPr>
            </w:pPr>
          </w:p>
          <w:p w14:paraId="39109C57" w14:textId="77777777" w:rsidR="00C24EF4" w:rsidRPr="009743EA" w:rsidRDefault="00C24EF4" w:rsidP="005C72A8">
            <w:pPr>
              <w:widowControl w:val="0"/>
              <w:overflowPunct/>
              <w:spacing w:after="0"/>
              <w:ind w:left="284"/>
              <w:jc w:val="both"/>
              <w:textAlignment w:val="auto"/>
              <w:rPr>
                <w:rFonts w:ascii="Arial" w:hAnsi="Arial"/>
                <w:b/>
                <w:color w:val="0070C0"/>
                <w:sz w:val="18"/>
              </w:rPr>
            </w:pPr>
            <w:r w:rsidRPr="009743EA">
              <w:rPr>
                <w:rFonts w:ascii="Arial" w:hAnsi="Arial"/>
                <w:b/>
                <w:color w:val="0070C0"/>
                <w:sz w:val="18"/>
              </w:rPr>
              <w:t>HTTP Request:</w:t>
            </w:r>
          </w:p>
          <w:p w14:paraId="4D4A834E" w14:textId="77777777" w:rsidR="00C24EF4" w:rsidRPr="009743EA" w:rsidRDefault="00C24EF4" w:rsidP="005C72A8">
            <w:pPr>
              <w:pStyle w:val="TAL"/>
              <w:snapToGrid w:val="0"/>
              <w:ind w:left="284"/>
              <w:jc w:val="both"/>
              <w:rPr>
                <w:color w:val="0070C0"/>
              </w:rPr>
            </w:pPr>
          </w:p>
          <w:p w14:paraId="3E9C2F09" w14:textId="77777777" w:rsidR="00C24EF4" w:rsidRPr="009743EA" w:rsidRDefault="00C24EF4" w:rsidP="005C72A8">
            <w:pPr>
              <w:pStyle w:val="TAL"/>
              <w:snapToGrid w:val="0"/>
              <w:ind w:left="284"/>
              <w:jc w:val="both"/>
              <w:rPr>
                <w:color w:val="0070C0"/>
              </w:rPr>
            </w:pPr>
            <w:r w:rsidRPr="009743EA">
              <w:rPr>
                <w:color w:val="0070C0"/>
              </w:rPr>
              <w:t>DELETE /mn-name/ae_sensor/cont_temp/semantic_describer?rcn=0 HTTP/1.1</w:t>
            </w:r>
          </w:p>
          <w:p w14:paraId="08C55519" w14:textId="77777777" w:rsidR="00C24EF4" w:rsidRPr="00325791" w:rsidRDefault="00C24EF4" w:rsidP="005C72A8">
            <w:pPr>
              <w:pStyle w:val="TAL"/>
              <w:snapToGrid w:val="0"/>
              <w:ind w:left="284"/>
              <w:jc w:val="both"/>
              <w:rPr>
                <w:color w:val="0070C0"/>
                <w:lang w:val="fr-FR"/>
              </w:rPr>
            </w:pPr>
            <w:r w:rsidRPr="00325791">
              <w:rPr>
                <w:color w:val="0070C0"/>
                <w:lang w:val="fr-FR"/>
              </w:rPr>
              <w:t>Host: 192.168.0.10:8282</w:t>
            </w:r>
          </w:p>
          <w:p w14:paraId="155E57FB" w14:textId="77777777" w:rsidR="00C24EF4" w:rsidRPr="00325791" w:rsidRDefault="00C24EF4" w:rsidP="005C72A8">
            <w:pPr>
              <w:pStyle w:val="TAL"/>
              <w:snapToGrid w:val="0"/>
              <w:ind w:left="284"/>
              <w:jc w:val="both"/>
              <w:rPr>
                <w:color w:val="0070C0"/>
                <w:lang w:val="fr-FR"/>
              </w:rPr>
            </w:pPr>
            <w:r w:rsidRPr="00325791">
              <w:rPr>
                <w:color w:val="0070C0"/>
                <w:lang w:val="fr-FR"/>
              </w:rPr>
              <w:t>X-M2M-Origin: CAE0120180404T0830181405122857960960_cse01</w:t>
            </w:r>
          </w:p>
          <w:p w14:paraId="5F61FEFD" w14:textId="77777777" w:rsidR="00FE5146" w:rsidRPr="00325791" w:rsidRDefault="00FE5146" w:rsidP="00FE5146">
            <w:pPr>
              <w:pStyle w:val="TAL"/>
              <w:snapToGrid w:val="0"/>
              <w:ind w:left="284"/>
              <w:jc w:val="both"/>
              <w:rPr>
                <w:color w:val="0070C0"/>
                <w:lang w:val="fr-FR"/>
              </w:rPr>
            </w:pPr>
            <w:r w:rsidRPr="00325791">
              <w:rPr>
                <w:color w:val="0070C0"/>
                <w:lang w:val="fr-FR"/>
              </w:rPr>
              <w:t>X-M2M-RI:1234</w:t>
            </w:r>
          </w:p>
          <w:p w14:paraId="4D8022B3" w14:textId="77777777" w:rsidR="00FE5146" w:rsidRPr="009743EA" w:rsidRDefault="00FE5146" w:rsidP="00FE5146">
            <w:pPr>
              <w:widowControl w:val="0"/>
              <w:overflowPunct/>
              <w:spacing w:after="0"/>
              <w:ind w:left="284"/>
              <w:jc w:val="both"/>
              <w:textAlignment w:val="auto"/>
              <w:rPr>
                <w:color w:val="0070C0"/>
              </w:rPr>
            </w:pPr>
            <w:r w:rsidRPr="009743EA">
              <w:rPr>
                <w:rFonts w:ascii="Arial" w:hAnsi="Arial"/>
                <w:color w:val="0070C0"/>
                <w:sz w:val="18"/>
              </w:rPr>
              <w:t>X-M2M-RVI: 2a</w:t>
            </w:r>
          </w:p>
          <w:p w14:paraId="47C0115B" w14:textId="77777777" w:rsidR="00C24EF4" w:rsidRPr="009743EA" w:rsidRDefault="00C24EF4" w:rsidP="005C72A8">
            <w:pPr>
              <w:pStyle w:val="TAL"/>
              <w:snapToGrid w:val="0"/>
              <w:jc w:val="both"/>
              <w:rPr>
                <w:color w:val="0070C0"/>
              </w:rPr>
            </w:pPr>
          </w:p>
          <w:p w14:paraId="2E66B237" w14:textId="77777777" w:rsidR="00C24EF4" w:rsidRPr="009743EA" w:rsidRDefault="00C24EF4" w:rsidP="005C72A8">
            <w:pPr>
              <w:widowControl w:val="0"/>
              <w:overflowPunct/>
              <w:spacing w:after="0"/>
              <w:ind w:left="284"/>
              <w:jc w:val="both"/>
              <w:textAlignment w:val="auto"/>
              <w:rPr>
                <w:rFonts w:ascii="Arial" w:hAnsi="Arial"/>
                <w:b/>
                <w:color w:val="0070C0"/>
                <w:sz w:val="18"/>
              </w:rPr>
            </w:pPr>
          </w:p>
          <w:p w14:paraId="34CFBFDF" w14:textId="77777777" w:rsidR="00C24EF4" w:rsidRPr="009743EA" w:rsidRDefault="00C24EF4" w:rsidP="005C72A8">
            <w:pPr>
              <w:widowControl w:val="0"/>
              <w:overflowPunct/>
              <w:spacing w:after="0"/>
              <w:ind w:left="284"/>
              <w:jc w:val="both"/>
              <w:textAlignment w:val="auto"/>
              <w:rPr>
                <w:rFonts w:ascii="Arial" w:hAnsi="Arial"/>
                <w:b/>
                <w:color w:val="0070C0"/>
                <w:sz w:val="18"/>
              </w:rPr>
            </w:pPr>
            <w:r w:rsidRPr="009743EA">
              <w:rPr>
                <w:rFonts w:ascii="Arial" w:hAnsi="Arial"/>
                <w:b/>
                <w:color w:val="0070C0"/>
                <w:sz w:val="18"/>
              </w:rPr>
              <w:t>HTTP Response:</w:t>
            </w:r>
          </w:p>
          <w:p w14:paraId="2100AA53" w14:textId="77777777" w:rsidR="00C24EF4" w:rsidRPr="009743EA" w:rsidRDefault="00C24EF4" w:rsidP="005C72A8">
            <w:pPr>
              <w:widowControl w:val="0"/>
              <w:overflowPunct/>
              <w:spacing w:after="0"/>
              <w:ind w:left="284"/>
              <w:textAlignment w:val="auto"/>
              <w:rPr>
                <w:rFonts w:ascii="Arial" w:hAnsi="Arial"/>
                <w:color w:val="0070C0"/>
                <w:sz w:val="18"/>
              </w:rPr>
            </w:pPr>
          </w:p>
          <w:p w14:paraId="3193039A" w14:textId="77777777" w:rsidR="00C24EF4" w:rsidRPr="009743EA" w:rsidRDefault="00C24EF4" w:rsidP="005C72A8">
            <w:pPr>
              <w:widowControl w:val="0"/>
              <w:overflowPunct/>
              <w:spacing w:after="0"/>
              <w:ind w:left="284"/>
              <w:textAlignment w:val="auto"/>
              <w:rPr>
                <w:rFonts w:ascii="Arial" w:hAnsi="Arial"/>
                <w:color w:val="0070C0"/>
                <w:sz w:val="18"/>
              </w:rPr>
            </w:pPr>
            <w:r w:rsidRPr="009743EA">
              <w:rPr>
                <w:rFonts w:ascii="Arial" w:hAnsi="Arial"/>
                <w:color w:val="0070C0"/>
                <w:sz w:val="18"/>
              </w:rPr>
              <w:t>200 OK</w:t>
            </w:r>
          </w:p>
          <w:p w14:paraId="6FFDEF6D" w14:textId="77777777" w:rsidR="00C24EF4" w:rsidRPr="009743EA" w:rsidRDefault="00C24EF4" w:rsidP="005C72A8">
            <w:pPr>
              <w:pStyle w:val="TAL"/>
              <w:snapToGrid w:val="0"/>
              <w:ind w:left="284"/>
              <w:jc w:val="both"/>
              <w:rPr>
                <w:color w:val="0070C0"/>
              </w:rPr>
            </w:pPr>
            <w:r w:rsidRPr="009743EA">
              <w:rPr>
                <w:color w:val="0070C0"/>
              </w:rPr>
              <w:t xml:space="preserve">Content-Length:0 </w:t>
            </w:r>
          </w:p>
          <w:p w14:paraId="7BD7298C" w14:textId="77777777" w:rsidR="00C24EF4" w:rsidRPr="009743EA" w:rsidRDefault="00C24EF4" w:rsidP="005C72A8">
            <w:pPr>
              <w:pStyle w:val="TAL"/>
              <w:snapToGrid w:val="0"/>
              <w:ind w:left="284"/>
              <w:jc w:val="both"/>
              <w:rPr>
                <w:color w:val="0070C0"/>
              </w:rPr>
            </w:pPr>
            <w:r w:rsidRPr="009743EA">
              <w:rPr>
                <w:color w:val="0070C0"/>
              </w:rPr>
              <w:lastRenderedPageBreak/>
              <w:t>X-M2M-RI:1234</w:t>
            </w:r>
          </w:p>
          <w:p w14:paraId="0861D0EE" w14:textId="77777777" w:rsidR="00C24EF4" w:rsidRPr="009743EA" w:rsidRDefault="00C24EF4" w:rsidP="005C72A8">
            <w:pPr>
              <w:pStyle w:val="TAL"/>
              <w:snapToGrid w:val="0"/>
              <w:ind w:left="284"/>
              <w:jc w:val="both"/>
              <w:rPr>
                <w:color w:val="0070C0"/>
              </w:rPr>
            </w:pPr>
            <w:r w:rsidRPr="009743EA">
              <w:rPr>
                <w:color w:val="0070C0"/>
              </w:rPr>
              <w:t>X-M2M-RSC:2002</w:t>
            </w:r>
          </w:p>
          <w:p w14:paraId="2B98F1AF" w14:textId="77777777" w:rsidR="00C24EF4" w:rsidRPr="009743EA" w:rsidRDefault="00C24EF4" w:rsidP="005C72A8">
            <w:pPr>
              <w:pStyle w:val="TAL"/>
              <w:snapToGrid w:val="0"/>
              <w:ind w:left="284"/>
              <w:jc w:val="both"/>
              <w:rPr>
                <w:color w:val="0070C0"/>
              </w:rPr>
            </w:pPr>
          </w:p>
        </w:tc>
      </w:tr>
      <w:tr w:rsidR="00C24EF4" w:rsidRPr="009743EA" w14:paraId="584E7AAE"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38623CD8" w14:textId="77777777" w:rsidR="00C24EF4" w:rsidRPr="009743EA" w:rsidRDefault="00C24EF4" w:rsidP="005C72A8">
            <w:pPr>
              <w:pStyle w:val="Default"/>
              <w:jc w:val="center"/>
              <w:rPr>
                <w:b/>
                <w:sz w:val="20"/>
                <w:szCs w:val="20"/>
              </w:rPr>
            </w:pPr>
          </w:p>
          <w:p w14:paraId="2BC50B6D" w14:textId="77777777" w:rsidR="00C24EF4" w:rsidRPr="009743EA" w:rsidRDefault="00C24EF4" w:rsidP="005C72A8">
            <w:pPr>
              <w:pStyle w:val="Default"/>
              <w:jc w:val="center"/>
              <w:rPr>
                <w:rFonts w:ascii="Arial" w:eastAsia="Malgun Gothic" w:hAnsi="Arial"/>
                <w:b/>
                <w:color w:val="auto"/>
                <w:kern w:val="1"/>
                <w:sz w:val="18"/>
                <w:szCs w:val="20"/>
              </w:rPr>
            </w:pPr>
          </w:p>
          <w:p w14:paraId="41543016" w14:textId="77777777" w:rsidR="00C24EF4" w:rsidRPr="009743EA" w:rsidRDefault="00C24EF4" w:rsidP="005C72A8">
            <w:pPr>
              <w:pStyle w:val="Default"/>
              <w:jc w:val="center"/>
              <w:rPr>
                <w:rFonts w:ascii="Arial" w:eastAsia="Malgun Gothic" w:hAnsi="Arial"/>
                <w:b/>
                <w:color w:val="auto"/>
                <w:kern w:val="1"/>
                <w:sz w:val="18"/>
                <w:szCs w:val="20"/>
              </w:rPr>
            </w:pPr>
          </w:p>
          <w:p w14:paraId="55C58D83" w14:textId="77777777" w:rsidR="00C24EF4" w:rsidRPr="009743EA" w:rsidRDefault="00C24EF4" w:rsidP="005C72A8">
            <w:pPr>
              <w:pStyle w:val="Default"/>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16D2CC69" w14:textId="77777777" w:rsidR="00C24EF4" w:rsidRPr="009743EA" w:rsidRDefault="00C24EF4" w:rsidP="005C72A8">
            <w:pPr>
              <w:pStyle w:val="Default"/>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RCN=1 or</w:t>
            </w:r>
          </w:p>
          <w:p w14:paraId="2FF88840" w14:textId="77777777" w:rsidR="00C24EF4" w:rsidRPr="009743EA" w:rsidRDefault="00C24EF4" w:rsidP="005C72A8">
            <w:pPr>
              <w:pStyle w:val="Default"/>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no RCN</w:t>
            </w:r>
          </w:p>
          <w:p w14:paraId="6C8FCA40" w14:textId="77777777" w:rsidR="00C24EF4" w:rsidRPr="009743EA" w:rsidRDefault="00C24EF4" w:rsidP="005C72A8">
            <w:pPr>
              <w:jc w:val="cente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634EF2A2" w14:textId="77777777" w:rsidR="00C24EF4" w:rsidRPr="009743EA" w:rsidRDefault="00C24EF4" w:rsidP="005C72A8">
            <w:pPr>
              <w:pStyle w:val="TAL"/>
              <w:snapToGrid w:val="0"/>
              <w:ind w:left="284"/>
              <w:jc w:val="both"/>
              <w:rPr>
                <w:color w:val="0070C0"/>
              </w:rPr>
            </w:pPr>
          </w:p>
          <w:p w14:paraId="66BF1494" w14:textId="77777777" w:rsidR="00C24EF4" w:rsidRPr="009743EA" w:rsidRDefault="00C24EF4" w:rsidP="005C72A8">
            <w:pPr>
              <w:widowControl w:val="0"/>
              <w:overflowPunct/>
              <w:spacing w:after="0"/>
              <w:ind w:left="284"/>
              <w:jc w:val="both"/>
              <w:textAlignment w:val="auto"/>
              <w:rPr>
                <w:rFonts w:eastAsia="Calibri Light"/>
                <w:b/>
                <w:sz w:val="24"/>
              </w:rPr>
            </w:pPr>
            <w:r w:rsidRPr="009743EA">
              <w:rPr>
                <w:rFonts w:eastAsia="Calibri Light"/>
                <w:b/>
                <w:sz w:val="24"/>
              </w:rPr>
              <w:t>API/SMD/DEL/001</w:t>
            </w:r>
          </w:p>
          <w:p w14:paraId="4B8568E7" w14:textId="77777777" w:rsidR="00C24EF4" w:rsidRPr="009743EA" w:rsidRDefault="00C24EF4" w:rsidP="005C72A8">
            <w:pPr>
              <w:widowControl w:val="0"/>
              <w:overflowPunct/>
              <w:spacing w:after="0"/>
              <w:ind w:left="284"/>
              <w:jc w:val="both"/>
              <w:textAlignment w:val="auto"/>
              <w:rPr>
                <w:rFonts w:eastAsia="Calibri Light"/>
                <w:b/>
                <w:sz w:val="24"/>
              </w:rPr>
            </w:pPr>
            <w:r w:rsidRPr="009743EA">
              <w:rPr>
                <w:rFonts w:eastAsia="Calibri Light"/>
                <w:b/>
                <w:sz w:val="24"/>
              </w:rPr>
              <w:t>API/SMD/DEL/001_RCN1</w:t>
            </w:r>
          </w:p>
          <w:p w14:paraId="5816386A" w14:textId="77777777" w:rsidR="00C24EF4" w:rsidRPr="009743EA" w:rsidRDefault="00C24EF4" w:rsidP="005C72A8">
            <w:pPr>
              <w:pStyle w:val="TAL"/>
              <w:snapToGrid w:val="0"/>
              <w:ind w:left="284"/>
              <w:jc w:val="both"/>
              <w:rPr>
                <w:color w:val="0070C0"/>
              </w:rPr>
            </w:pPr>
          </w:p>
          <w:p w14:paraId="677F13D2" w14:textId="77777777" w:rsidR="00C24EF4" w:rsidRPr="009743EA" w:rsidRDefault="00C24EF4" w:rsidP="005C72A8">
            <w:pPr>
              <w:pStyle w:val="TAL"/>
              <w:snapToGrid w:val="0"/>
              <w:ind w:left="284"/>
              <w:jc w:val="both"/>
              <w:rPr>
                <w:b/>
                <w:color w:val="0070C0"/>
              </w:rPr>
            </w:pPr>
            <w:r w:rsidRPr="009743EA">
              <w:rPr>
                <w:b/>
                <w:color w:val="0070C0"/>
              </w:rPr>
              <w:t>HTTP Request:</w:t>
            </w:r>
          </w:p>
          <w:p w14:paraId="11284CEA" w14:textId="77777777" w:rsidR="00C24EF4" w:rsidRPr="009743EA" w:rsidRDefault="00C24EF4" w:rsidP="005C72A8">
            <w:pPr>
              <w:pStyle w:val="TAL"/>
              <w:snapToGrid w:val="0"/>
              <w:ind w:left="284"/>
              <w:jc w:val="both"/>
              <w:rPr>
                <w:color w:val="0070C0"/>
              </w:rPr>
            </w:pPr>
          </w:p>
          <w:p w14:paraId="521B5684" w14:textId="77777777" w:rsidR="00C24EF4" w:rsidRPr="009743EA" w:rsidRDefault="00C24EF4" w:rsidP="005C72A8">
            <w:pPr>
              <w:pStyle w:val="TAL"/>
              <w:snapToGrid w:val="0"/>
              <w:ind w:left="284"/>
              <w:jc w:val="both"/>
              <w:rPr>
                <w:color w:val="0070C0"/>
              </w:rPr>
            </w:pPr>
            <w:r w:rsidRPr="009743EA">
              <w:rPr>
                <w:color w:val="0070C0"/>
              </w:rPr>
              <w:t>DELETE /mn-name/ae_sensor/cont_temp/semantic_describer HTTP/1.1</w:t>
            </w:r>
          </w:p>
          <w:p w14:paraId="7DD2F7EA" w14:textId="77777777" w:rsidR="00C24EF4" w:rsidRPr="00325791" w:rsidRDefault="00C24EF4" w:rsidP="005C72A8">
            <w:pPr>
              <w:pStyle w:val="TAL"/>
              <w:snapToGrid w:val="0"/>
              <w:ind w:left="284"/>
              <w:jc w:val="both"/>
              <w:rPr>
                <w:color w:val="0070C0"/>
                <w:lang w:val="fr-FR"/>
              </w:rPr>
            </w:pPr>
            <w:r w:rsidRPr="00325791">
              <w:rPr>
                <w:color w:val="0070C0"/>
                <w:lang w:val="fr-FR"/>
              </w:rPr>
              <w:t>Host: 192.168.0.10:8282</w:t>
            </w:r>
          </w:p>
          <w:p w14:paraId="217DD6C7" w14:textId="77777777" w:rsidR="00C24EF4" w:rsidRPr="00325791" w:rsidRDefault="00C24EF4" w:rsidP="005C72A8">
            <w:pPr>
              <w:pStyle w:val="TAL"/>
              <w:snapToGrid w:val="0"/>
              <w:ind w:left="284"/>
              <w:jc w:val="both"/>
              <w:rPr>
                <w:color w:val="0070C0"/>
                <w:lang w:val="fr-FR"/>
              </w:rPr>
            </w:pPr>
            <w:r w:rsidRPr="00325791">
              <w:rPr>
                <w:color w:val="0070C0"/>
                <w:lang w:val="fr-FR"/>
              </w:rPr>
              <w:t>X-M2M-Origin: CAE0120180404T0830181405122857960960_cse01</w:t>
            </w:r>
          </w:p>
          <w:p w14:paraId="73A5530D" w14:textId="77777777" w:rsidR="007E3609" w:rsidRPr="00325791" w:rsidRDefault="007E3609" w:rsidP="007E3609">
            <w:pPr>
              <w:pStyle w:val="TAL"/>
              <w:snapToGrid w:val="0"/>
              <w:ind w:left="284"/>
              <w:jc w:val="both"/>
              <w:rPr>
                <w:color w:val="0070C0"/>
                <w:lang w:val="fr-FR"/>
              </w:rPr>
            </w:pPr>
            <w:r w:rsidRPr="00325791">
              <w:rPr>
                <w:color w:val="0070C0"/>
                <w:lang w:val="fr-FR"/>
              </w:rPr>
              <w:t>X-M2M-RI:1234</w:t>
            </w:r>
          </w:p>
          <w:p w14:paraId="287013DC" w14:textId="77777777" w:rsidR="007E3609" w:rsidRPr="009743EA" w:rsidRDefault="007E3609" w:rsidP="007E3609">
            <w:pPr>
              <w:widowControl w:val="0"/>
              <w:overflowPunct/>
              <w:spacing w:after="0"/>
              <w:ind w:left="284"/>
              <w:jc w:val="both"/>
              <w:textAlignment w:val="auto"/>
              <w:rPr>
                <w:color w:val="0070C0"/>
              </w:rPr>
            </w:pPr>
            <w:r w:rsidRPr="009743EA">
              <w:rPr>
                <w:rFonts w:ascii="Arial" w:hAnsi="Arial"/>
                <w:color w:val="0070C0"/>
                <w:sz w:val="18"/>
              </w:rPr>
              <w:t>X-M2M-RVI: 2a</w:t>
            </w:r>
          </w:p>
          <w:p w14:paraId="6EB69564" w14:textId="77777777" w:rsidR="00C24EF4" w:rsidRPr="009743EA" w:rsidRDefault="00C24EF4" w:rsidP="005C72A8">
            <w:pPr>
              <w:pStyle w:val="TAL"/>
              <w:snapToGrid w:val="0"/>
              <w:ind w:left="284"/>
              <w:jc w:val="both"/>
              <w:rPr>
                <w:color w:val="0070C0"/>
              </w:rPr>
            </w:pPr>
          </w:p>
          <w:p w14:paraId="6D8E1F8D" w14:textId="77777777" w:rsidR="00C24EF4" w:rsidRPr="009743EA" w:rsidRDefault="00C24EF4" w:rsidP="005C72A8">
            <w:pPr>
              <w:pStyle w:val="TAL"/>
              <w:snapToGrid w:val="0"/>
              <w:ind w:left="284"/>
              <w:jc w:val="both"/>
              <w:rPr>
                <w:color w:val="0070C0"/>
              </w:rPr>
            </w:pPr>
          </w:p>
          <w:p w14:paraId="005D58BE" w14:textId="77777777" w:rsidR="00C24EF4" w:rsidRPr="009743EA" w:rsidRDefault="00C24EF4" w:rsidP="005C72A8">
            <w:pPr>
              <w:pStyle w:val="TAL"/>
              <w:snapToGrid w:val="0"/>
              <w:ind w:left="284"/>
              <w:jc w:val="both"/>
              <w:rPr>
                <w:b/>
                <w:color w:val="0070C0"/>
              </w:rPr>
            </w:pPr>
            <w:r w:rsidRPr="009743EA">
              <w:rPr>
                <w:b/>
                <w:color w:val="0070C0"/>
              </w:rPr>
              <w:t>HTTP Response:</w:t>
            </w:r>
          </w:p>
          <w:p w14:paraId="18220F86" w14:textId="77777777" w:rsidR="00C24EF4" w:rsidRPr="009743EA" w:rsidRDefault="00C24EF4" w:rsidP="005C72A8">
            <w:pPr>
              <w:pStyle w:val="TAL"/>
              <w:snapToGrid w:val="0"/>
              <w:ind w:left="284"/>
              <w:jc w:val="both"/>
              <w:rPr>
                <w:color w:val="0070C0"/>
              </w:rPr>
            </w:pPr>
          </w:p>
          <w:p w14:paraId="6DBA3862" w14:textId="77777777" w:rsidR="00C24EF4" w:rsidRPr="009743EA" w:rsidRDefault="00C24EF4" w:rsidP="005C72A8">
            <w:pPr>
              <w:pStyle w:val="TAL"/>
              <w:snapToGrid w:val="0"/>
              <w:ind w:left="284"/>
              <w:jc w:val="both"/>
              <w:rPr>
                <w:color w:val="0070C0"/>
              </w:rPr>
            </w:pPr>
            <w:r w:rsidRPr="009743EA">
              <w:rPr>
                <w:color w:val="0070C0"/>
              </w:rPr>
              <w:t>200 OK</w:t>
            </w:r>
          </w:p>
          <w:p w14:paraId="1C11F25C" w14:textId="77777777" w:rsidR="00C24EF4" w:rsidRPr="009743EA" w:rsidRDefault="00C24EF4" w:rsidP="005C72A8">
            <w:pPr>
              <w:pStyle w:val="TAL"/>
              <w:snapToGrid w:val="0"/>
              <w:ind w:left="284"/>
              <w:jc w:val="both"/>
              <w:rPr>
                <w:color w:val="0070C0"/>
              </w:rPr>
            </w:pPr>
            <w:r w:rsidRPr="009743EA">
              <w:rPr>
                <w:color w:val="0070C0"/>
              </w:rPr>
              <w:t xml:space="preserve">Content-Length:2299 </w:t>
            </w:r>
          </w:p>
          <w:p w14:paraId="778B688B" w14:textId="77777777" w:rsidR="00C24EF4" w:rsidRPr="009743EA" w:rsidRDefault="00C24EF4" w:rsidP="005C72A8">
            <w:pPr>
              <w:pStyle w:val="TAL"/>
              <w:snapToGrid w:val="0"/>
              <w:ind w:left="284"/>
              <w:jc w:val="both"/>
              <w:rPr>
                <w:color w:val="0070C0"/>
              </w:rPr>
            </w:pPr>
            <w:r w:rsidRPr="009743EA">
              <w:rPr>
                <w:color w:val="0070C0"/>
              </w:rPr>
              <w:t>Content-Type:application/json</w:t>
            </w:r>
          </w:p>
          <w:p w14:paraId="3A369462" w14:textId="77777777" w:rsidR="00C24EF4" w:rsidRPr="009743EA" w:rsidRDefault="00C24EF4" w:rsidP="005C72A8">
            <w:pPr>
              <w:pStyle w:val="TAL"/>
              <w:snapToGrid w:val="0"/>
              <w:ind w:left="284"/>
              <w:jc w:val="both"/>
              <w:rPr>
                <w:color w:val="0070C0"/>
              </w:rPr>
            </w:pPr>
            <w:r w:rsidRPr="009743EA">
              <w:rPr>
                <w:color w:val="0070C0"/>
              </w:rPr>
              <w:t>X-M2M-RI:1234</w:t>
            </w:r>
          </w:p>
          <w:p w14:paraId="5AE73F0E" w14:textId="77777777" w:rsidR="007E3609" w:rsidRPr="009743EA" w:rsidRDefault="007E3609" w:rsidP="007E3609">
            <w:pPr>
              <w:widowControl w:val="0"/>
              <w:overflowPunct/>
              <w:spacing w:after="0"/>
              <w:ind w:left="284"/>
              <w:jc w:val="both"/>
              <w:textAlignment w:val="auto"/>
              <w:rPr>
                <w:color w:val="0070C0"/>
              </w:rPr>
            </w:pPr>
            <w:r w:rsidRPr="009743EA">
              <w:rPr>
                <w:rFonts w:ascii="Arial" w:hAnsi="Arial"/>
                <w:color w:val="0070C0"/>
                <w:sz w:val="18"/>
              </w:rPr>
              <w:t>X-M2M-RVI: 2a</w:t>
            </w:r>
          </w:p>
          <w:p w14:paraId="746AD28D" w14:textId="77777777" w:rsidR="00C24EF4" w:rsidRPr="009743EA" w:rsidRDefault="00C24EF4" w:rsidP="005C72A8">
            <w:pPr>
              <w:pStyle w:val="TAL"/>
              <w:snapToGrid w:val="0"/>
              <w:ind w:left="284"/>
              <w:jc w:val="both"/>
              <w:rPr>
                <w:color w:val="0070C0"/>
              </w:rPr>
            </w:pPr>
            <w:r w:rsidRPr="009743EA">
              <w:rPr>
                <w:color w:val="0070C0"/>
              </w:rPr>
              <w:t>X-M2M-RSC:2002</w:t>
            </w:r>
          </w:p>
          <w:p w14:paraId="411C5C97" w14:textId="77777777" w:rsidR="00C24EF4" w:rsidRPr="009743EA" w:rsidRDefault="00C24EF4" w:rsidP="005C72A8">
            <w:pPr>
              <w:pStyle w:val="TAL"/>
              <w:snapToGrid w:val="0"/>
              <w:ind w:left="284"/>
              <w:jc w:val="both"/>
              <w:rPr>
                <w:color w:val="0070C0"/>
              </w:rPr>
            </w:pPr>
          </w:p>
          <w:p w14:paraId="7818DFF3" w14:textId="77777777" w:rsidR="00C24EF4" w:rsidRPr="009743EA" w:rsidRDefault="00C24EF4" w:rsidP="005C72A8">
            <w:pPr>
              <w:pStyle w:val="TAL"/>
              <w:snapToGrid w:val="0"/>
              <w:ind w:left="284"/>
              <w:jc w:val="both"/>
              <w:rPr>
                <w:color w:val="0070C0"/>
              </w:rPr>
            </w:pPr>
            <w:r w:rsidRPr="009743EA">
              <w:rPr>
                <w:color w:val="0070C0"/>
              </w:rPr>
              <w:t>{</w:t>
            </w:r>
          </w:p>
          <w:p w14:paraId="6D5457F9" w14:textId="77777777" w:rsidR="00C24EF4" w:rsidRPr="009743EA" w:rsidRDefault="00C24EF4" w:rsidP="005C72A8">
            <w:pPr>
              <w:pStyle w:val="TAL"/>
              <w:snapToGrid w:val="0"/>
              <w:ind w:left="284"/>
              <w:jc w:val="both"/>
              <w:rPr>
                <w:color w:val="0070C0"/>
              </w:rPr>
            </w:pPr>
            <w:r w:rsidRPr="009743EA">
              <w:rPr>
                <w:color w:val="0070C0"/>
              </w:rPr>
              <w:t xml:space="preserve">    "m2m:smd": {</w:t>
            </w:r>
          </w:p>
          <w:p w14:paraId="57BFDE79" w14:textId="77777777" w:rsidR="00C24EF4" w:rsidRPr="009743EA" w:rsidRDefault="00C24EF4" w:rsidP="005C72A8">
            <w:pPr>
              <w:pStyle w:val="TAL"/>
              <w:snapToGrid w:val="0"/>
              <w:ind w:left="284"/>
              <w:jc w:val="both"/>
              <w:rPr>
                <w:color w:val="0070C0"/>
              </w:rPr>
            </w:pPr>
            <w:r w:rsidRPr="009743EA">
              <w:rPr>
                <w:color w:val="0070C0"/>
              </w:rPr>
              <w:t xml:space="preserve">        "ct": "20180413T125601",</w:t>
            </w:r>
          </w:p>
          <w:p w14:paraId="76C69AE6" w14:textId="77777777" w:rsidR="00C24EF4" w:rsidRPr="009743EA" w:rsidRDefault="00C24EF4" w:rsidP="005C72A8">
            <w:pPr>
              <w:pStyle w:val="TAL"/>
              <w:snapToGrid w:val="0"/>
              <w:ind w:left="284"/>
              <w:jc w:val="both"/>
              <w:rPr>
                <w:color w:val="0070C0"/>
              </w:rPr>
            </w:pPr>
            <w:r w:rsidRPr="009743EA">
              <w:rPr>
                <w:color w:val="0070C0"/>
              </w:rPr>
              <w:t xml:space="preserve">        "dcrp": "application/rdf+xml:1",</w:t>
            </w:r>
          </w:p>
          <w:p w14:paraId="3C316CAE" w14:textId="77777777" w:rsidR="00C24EF4" w:rsidRPr="009743EA" w:rsidRDefault="00C24EF4" w:rsidP="005C72A8">
            <w:pPr>
              <w:pStyle w:val="TAL"/>
              <w:snapToGrid w:val="0"/>
              <w:ind w:left="284"/>
              <w:jc w:val="both"/>
              <w:rPr>
                <w:color w:val="0070C0"/>
              </w:rPr>
            </w:pPr>
            <w:r w:rsidRPr="009743EA">
              <w:rPr>
                <w:color w:val="0070C0"/>
              </w:rPr>
              <w:t xml:space="preserve">        "dsp": "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",</w:t>
            </w:r>
          </w:p>
          <w:p w14:paraId="4F232441" w14:textId="77777777" w:rsidR="00C24EF4" w:rsidRPr="00325791" w:rsidRDefault="00C24EF4" w:rsidP="005C72A8">
            <w:pPr>
              <w:pStyle w:val="TAL"/>
              <w:snapToGrid w:val="0"/>
              <w:ind w:left="284"/>
              <w:jc w:val="both"/>
              <w:rPr>
                <w:color w:val="0070C0"/>
                <w:lang w:val="fr-FR"/>
              </w:rPr>
            </w:pPr>
            <w:r w:rsidRPr="009743EA">
              <w:rPr>
                <w:color w:val="0070C0"/>
              </w:rPr>
              <w:t xml:space="preserve">        </w:t>
            </w:r>
            <w:r w:rsidRPr="00325791">
              <w:rPr>
                <w:color w:val="0070C0"/>
                <w:lang w:val="fr-FR"/>
              </w:rPr>
              <w:t>"et": "99991231T235959",</w:t>
            </w:r>
          </w:p>
          <w:p w14:paraId="1232B1AD" w14:textId="77777777" w:rsidR="00C24EF4" w:rsidRPr="00325791" w:rsidRDefault="00C24EF4" w:rsidP="005C72A8">
            <w:pPr>
              <w:pStyle w:val="TAL"/>
              <w:snapToGrid w:val="0"/>
              <w:ind w:left="284"/>
              <w:jc w:val="both"/>
              <w:rPr>
                <w:color w:val="0070C0"/>
                <w:lang w:val="fr-FR"/>
              </w:rPr>
            </w:pPr>
            <w:r w:rsidRPr="00325791">
              <w:rPr>
                <w:color w:val="0070C0"/>
                <w:lang w:val="fr-FR"/>
              </w:rPr>
              <w:t xml:space="preserve">        "lt": "20180413T151556",</w:t>
            </w:r>
          </w:p>
          <w:p w14:paraId="3DD6E814" w14:textId="77777777" w:rsidR="00C24EF4" w:rsidRPr="00325791" w:rsidRDefault="00C24EF4" w:rsidP="005C72A8">
            <w:pPr>
              <w:pStyle w:val="TAL"/>
              <w:snapToGrid w:val="0"/>
              <w:ind w:left="284"/>
              <w:jc w:val="both"/>
              <w:rPr>
                <w:color w:val="0070C0"/>
                <w:lang w:val="fr-FR"/>
              </w:rPr>
            </w:pPr>
            <w:r w:rsidRPr="00325791">
              <w:rPr>
                <w:color w:val="0070C0"/>
                <w:lang w:val="fr-FR"/>
              </w:rPr>
              <w:t xml:space="preserve">        "or": "http://www.onem2m.org/ontology/temperature_example2",</w:t>
            </w:r>
          </w:p>
          <w:p w14:paraId="789223E0" w14:textId="77777777" w:rsidR="00C24EF4" w:rsidRPr="00325791" w:rsidRDefault="00C24EF4" w:rsidP="005C72A8">
            <w:pPr>
              <w:pStyle w:val="TAL"/>
              <w:snapToGrid w:val="0"/>
              <w:ind w:left="284"/>
              <w:jc w:val="both"/>
              <w:rPr>
                <w:color w:val="0070C0"/>
                <w:lang w:val="fr-FR"/>
              </w:rPr>
            </w:pPr>
            <w:r w:rsidRPr="00325791">
              <w:rPr>
                <w:color w:val="0070C0"/>
                <w:lang w:val="fr-FR"/>
              </w:rPr>
              <w:t xml:space="preserve">        "pi": "cnt20180413T0847561400030050526720_cse01",</w:t>
            </w:r>
          </w:p>
          <w:p w14:paraId="197735B3" w14:textId="77777777" w:rsidR="00C24EF4" w:rsidRPr="00325791" w:rsidRDefault="00C24EF4" w:rsidP="005C72A8">
            <w:pPr>
              <w:pStyle w:val="TAL"/>
              <w:snapToGrid w:val="0"/>
              <w:ind w:left="284"/>
              <w:jc w:val="both"/>
              <w:rPr>
                <w:color w:val="0070C0"/>
                <w:lang w:val="fr-FR"/>
              </w:rPr>
            </w:pPr>
            <w:r w:rsidRPr="00325791">
              <w:rPr>
                <w:color w:val="0070C0"/>
                <w:lang w:val="fr-FR"/>
              </w:rPr>
              <w:t xml:space="preserve">        "ri": "smd20180413T1256011400030218380800_cse01",</w:t>
            </w:r>
          </w:p>
          <w:p w14:paraId="0D53C81B" w14:textId="77777777" w:rsidR="00C24EF4" w:rsidRPr="005A2D7C" w:rsidRDefault="00C24EF4" w:rsidP="005C72A8">
            <w:pPr>
              <w:pStyle w:val="TAL"/>
              <w:snapToGrid w:val="0"/>
              <w:ind w:left="284"/>
              <w:jc w:val="both"/>
              <w:rPr>
                <w:color w:val="0070C0"/>
              </w:rPr>
            </w:pPr>
            <w:r w:rsidRPr="00325791">
              <w:rPr>
                <w:color w:val="0070C0"/>
                <w:lang w:val="fr-FR"/>
              </w:rPr>
              <w:t xml:space="preserve">        </w:t>
            </w:r>
            <w:r w:rsidRPr="005A2D7C">
              <w:rPr>
                <w:color w:val="0070C0"/>
              </w:rPr>
              <w:t>"rn": "semantic_describer",</w:t>
            </w:r>
          </w:p>
          <w:p w14:paraId="62307080" w14:textId="77777777" w:rsidR="00C24EF4" w:rsidRPr="005A2D7C" w:rsidRDefault="00C24EF4" w:rsidP="005C72A8">
            <w:pPr>
              <w:pStyle w:val="TAL"/>
              <w:snapToGrid w:val="0"/>
              <w:ind w:left="284"/>
              <w:jc w:val="both"/>
              <w:rPr>
                <w:color w:val="0070C0"/>
              </w:rPr>
            </w:pPr>
            <w:r w:rsidRPr="005A2D7C">
              <w:rPr>
                <w:color w:val="0070C0"/>
              </w:rPr>
              <w:t xml:space="preserve">        "ty": 24</w:t>
            </w:r>
          </w:p>
          <w:p w14:paraId="7758BD48" w14:textId="77777777" w:rsidR="00C24EF4" w:rsidRPr="005A2D7C" w:rsidRDefault="00C24EF4" w:rsidP="005C72A8">
            <w:pPr>
              <w:pStyle w:val="TAL"/>
              <w:snapToGrid w:val="0"/>
              <w:ind w:left="284"/>
              <w:jc w:val="both"/>
              <w:rPr>
                <w:color w:val="0070C0"/>
              </w:rPr>
            </w:pPr>
            <w:r w:rsidRPr="005A2D7C">
              <w:rPr>
                <w:color w:val="0070C0"/>
              </w:rPr>
              <w:t xml:space="preserve">    }</w:t>
            </w:r>
          </w:p>
          <w:p w14:paraId="22626ABE" w14:textId="77777777" w:rsidR="00C24EF4" w:rsidRPr="005A2D7C" w:rsidRDefault="00C24EF4" w:rsidP="005C72A8">
            <w:pPr>
              <w:pStyle w:val="TAL"/>
              <w:snapToGrid w:val="0"/>
              <w:ind w:left="284"/>
              <w:jc w:val="both"/>
              <w:rPr>
                <w:color w:val="0070C0"/>
              </w:rPr>
            </w:pPr>
            <w:r w:rsidRPr="005A2D7C">
              <w:rPr>
                <w:color w:val="0070C0"/>
              </w:rPr>
              <w:t>}</w:t>
            </w:r>
          </w:p>
          <w:p w14:paraId="34A5D0F8" w14:textId="77777777" w:rsidR="00C24EF4" w:rsidRPr="005A2D7C" w:rsidRDefault="00C24EF4" w:rsidP="005C72A8">
            <w:pPr>
              <w:pStyle w:val="TAL"/>
              <w:snapToGrid w:val="0"/>
              <w:ind w:left="284"/>
              <w:jc w:val="both"/>
              <w:rPr>
                <w:color w:val="0070C0"/>
              </w:rPr>
            </w:pPr>
          </w:p>
        </w:tc>
      </w:tr>
    </w:tbl>
    <w:p w14:paraId="55C55514" w14:textId="58422949" w:rsidR="00554D66" w:rsidRPr="009743EA" w:rsidRDefault="00554D66" w:rsidP="00554D66">
      <w:pPr>
        <w:pStyle w:val="Heading3"/>
        <w:rPr>
          <w:color w:val="000000"/>
        </w:rPr>
      </w:pPr>
      <w:bookmarkStart w:id="418" w:name="_Toc49420741"/>
      <w:bookmarkStart w:id="419" w:name="_Toc49507555"/>
      <w:bookmarkStart w:id="420" w:name="_Toc49507667"/>
      <w:bookmarkStart w:id="421" w:name="_Toc532286369"/>
      <w:bookmarkStart w:id="422" w:name="_Toc532286505"/>
      <w:bookmarkStart w:id="423" w:name="_Toc46154410"/>
      <w:bookmarkStart w:id="424" w:name="_Toc57298371"/>
      <w:r w:rsidRPr="009743EA">
        <w:rPr>
          <w:color w:val="000000"/>
        </w:rPr>
        <w:lastRenderedPageBreak/>
        <w:t>6.2.8</w:t>
      </w:r>
      <w:r w:rsidRPr="009743EA">
        <w:rPr>
          <w:color w:val="000000"/>
        </w:rPr>
        <w:tab/>
        <w:t>Resource discovery</w:t>
      </w:r>
      <w:bookmarkEnd w:id="418"/>
      <w:bookmarkEnd w:id="419"/>
      <w:bookmarkEnd w:id="420"/>
      <w:bookmarkEnd w:id="421"/>
      <w:bookmarkEnd w:id="422"/>
      <w:bookmarkEnd w:id="423"/>
      <w:bookmarkEnd w:id="424"/>
    </w:p>
    <w:p w14:paraId="0E5DC160" w14:textId="77777777" w:rsidR="00554D66" w:rsidRPr="009743EA" w:rsidRDefault="00554D66" w:rsidP="00554D66">
      <w:pPr>
        <w:pStyle w:val="Heading4"/>
      </w:pPr>
      <w:bookmarkStart w:id="425" w:name="_Toc49420742"/>
      <w:bookmarkStart w:id="426" w:name="_Toc49507556"/>
      <w:bookmarkStart w:id="427" w:name="_Toc49507668"/>
      <w:bookmarkStart w:id="428" w:name="_Toc532286370"/>
      <w:bookmarkStart w:id="429" w:name="_Toc532286506"/>
      <w:bookmarkStart w:id="430" w:name="_Toc46154411"/>
      <w:bookmarkStart w:id="431" w:name="_Toc57298372"/>
      <w:r w:rsidRPr="009743EA">
        <w:t>6.2.8.0</w:t>
      </w:r>
      <w:r w:rsidRPr="009743EA">
        <w:tab/>
        <w:t>Introduction</w:t>
      </w:r>
      <w:bookmarkEnd w:id="425"/>
      <w:bookmarkEnd w:id="426"/>
      <w:bookmarkEnd w:id="427"/>
      <w:bookmarkEnd w:id="428"/>
      <w:bookmarkEnd w:id="429"/>
      <w:bookmarkEnd w:id="430"/>
      <w:bookmarkEnd w:id="431"/>
    </w:p>
    <w:p w14:paraId="3DD042F0" w14:textId="77777777" w:rsidR="00D45D4C" w:rsidRPr="009743EA" w:rsidRDefault="00D45D4C" w:rsidP="003934A1">
      <w:pPr>
        <w:rPr>
          <w:lang w:eastAsia="ko-KR"/>
        </w:rPr>
      </w:pPr>
      <w:r w:rsidRPr="009743EA">
        <w:t>The discovery is one of the common service functions which searches information about application and services. An originator can receive the matching information according to the filter criteria, by sending the discovery request. The format of a query string has both target resource address and filter criteria information; e.g. /mn-name?fu=2&amp;ty=2.</w:t>
      </w:r>
    </w:p>
    <w:p w14:paraId="79A4BA77" w14:textId="7D36B4AD" w:rsidR="00D45D4C" w:rsidRPr="009743EA" w:rsidRDefault="00D45D4C" w:rsidP="003934A1">
      <w:pPr>
        <w:rPr>
          <w:lang w:eastAsia="ko-KR"/>
        </w:rPr>
      </w:pPr>
      <w:r w:rsidRPr="009743EA">
        <w:rPr>
          <w:rFonts w:hint="eastAsia"/>
          <w:lang w:eastAsia="ko-KR"/>
        </w:rPr>
        <w:t>T</w:t>
      </w:r>
      <w:r w:rsidRPr="009743EA">
        <w:rPr>
          <w:lang w:eastAsia="ko-KR"/>
        </w:rPr>
        <w:t xml:space="preserve">he filterUsage can be set to retrieve any preferred format of the discovery response. The filterUsage value is specified in table 6.2.8.0-1. </w:t>
      </w:r>
      <w:r w:rsidRPr="009743EA">
        <w:t xml:space="preserve">When filterUsage sets to 1, the response of the discovery is represented with a format of the URI list and all URIs of discovered resources is listed in the response. And when filterUsage sets to 2, the response contains attributes of the resources that matched with presented filter criteria conditions. </w:t>
      </w:r>
    </w:p>
    <w:p w14:paraId="3F9259CC" w14:textId="77777777" w:rsidR="00D45D4C" w:rsidRPr="009743EA" w:rsidRDefault="00D45D4C" w:rsidP="00D45D4C">
      <w:pPr>
        <w:pStyle w:val="TH"/>
      </w:pPr>
      <w:bookmarkStart w:id="432" w:name="_Toc458619826"/>
      <w:r w:rsidRPr="009743EA">
        <w:t xml:space="preserve">Table 6.2.8.0-1: Interpretation of </w:t>
      </w:r>
      <w:r w:rsidRPr="009743EA">
        <w:rPr>
          <w:lang w:eastAsia="ja-JP"/>
        </w:rPr>
        <w:t>filterUsage</w:t>
      </w:r>
      <w:bookmarkEnd w:id="4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652"/>
        <w:gridCol w:w="2693"/>
        <w:gridCol w:w="3119"/>
      </w:tblGrid>
      <w:tr w:rsidR="00D45D4C" w:rsidRPr="009743EA" w14:paraId="48CB9C5D" w14:textId="77777777" w:rsidTr="005A2D7C">
        <w:trPr>
          <w:jc w:val="center"/>
        </w:trPr>
        <w:tc>
          <w:tcPr>
            <w:tcW w:w="3652" w:type="dxa"/>
            <w:shd w:val="clear" w:color="auto" w:fill="DDDDDD"/>
          </w:tcPr>
          <w:p w14:paraId="6C8BB69B" w14:textId="77777777" w:rsidR="00D45D4C" w:rsidRPr="009743EA" w:rsidRDefault="00D45D4C" w:rsidP="00283DA8">
            <w:pPr>
              <w:pStyle w:val="TAH"/>
              <w:rPr>
                <w:rFonts w:cs="Arial"/>
                <w:szCs w:val="18"/>
                <w:lang w:eastAsia="ja-JP"/>
              </w:rPr>
            </w:pPr>
            <w:r w:rsidRPr="009743EA">
              <w:rPr>
                <w:rFonts w:cs="Arial"/>
                <w:szCs w:val="18"/>
                <w:lang w:eastAsia="ja-JP"/>
              </w:rPr>
              <w:t>Interpretation</w:t>
            </w:r>
          </w:p>
        </w:tc>
        <w:tc>
          <w:tcPr>
            <w:tcW w:w="2693" w:type="dxa"/>
            <w:shd w:val="clear" w:color="auto" w:fill="DDDDDD"/>
          </w:tcPr>
          <w:p w14:paraId="46E94DCC" w14:textId="77777777" w:rsidR="00D45D4C" w:rsidRPr="009743EA" w:rsidRDefault="00D45D4C" w:rsidP="00283DA8">
            <w:pPr>
              <w:pStyle w:val="TAH"/>
              <w:rPr>
                <w:rFonts w:cs="Arial"/>
                <w:szCs w:val="18"/>
                <w:lang w:eastAsia="ja-JP"/>
              </w:rPr>
            </w:pPr>
            <w:r w:rsidRPr="009743EA">
              <w:rPr>
                <w:rFonts w:cs="Arial"/>
                <w:szCs w:val="18"/>
                <w:lang w:eastAsia="ja-JP"/>
              </w:rPr>
              <w:t>Value</w:t>
            </w:r>
          </w:p>
        </w:tc>
        <w:tc>
          <w:tcPr>
            <w:tcW w:w="3119" w:type="dxa"/>
            <w:shd w:val="clear" w:color="auto" w:fill="DDDDDD"/>
          </w:tcPr>
          <w:p w14:paraId="7F5A5DC0" w14:textId="77777777" w:rsidR="00D45D4C" w:rsidRPr="009743EA" w:rsidRDefault="00D45D4C" w:rsidP="00283DA8">
            <w:pPr>
              <w:pStyle w:val="TAH"/>
              <w:rPr>
                <w:rFonts w:cs="Arial"/>
                <w:szCs w:val="18"/>
                <w:lang w:eastAsia="ja-JP"/>
              </w:rPr>
            </w:pPr>
            <w:r w:rsidRPr="009743EA">
              <w:rPr>
                <w:rFonts w:cs="Arial"/>
                <w:szCs w:val="18"/>
                <w:lang w:eastAsia="ja-JP"/>
              </w:rPr>
              <w:t>Note</w:t>
            </w:r>
          </w:p>
        </w:tc>
      </w:tr>
      <w:tr w:rsidR="00D45D4C" w:rsidRPr="009743EA" w14:paraId="5697675B" w14:textId="77777777" w:rsidTr="005A2D7C">
        <w:trPr>
          <w:jc w:val="center"/>
        </w:trPr>
        <w:tc>
          <w:tcPr>
            <w:tcW w:w="3652" w:type="dxa"/>
            <w:shd w:val="clear" w:color="auto" w:fill="auto"/>
          </w:tcPr>
          <w:p w14:paraId="463A8150" w14:textId="77777777" w:rsidR="00D45D4C" w:rsidRPr="009743EA" w:rsidRDefault="00D45D4C" w:rsidP="000705EE">
            <w:pPr>
              <w:pStyle w:val="TAC"/>
              <w:jc w:val="left"/>
              <w:rPr>
                <w:rFonts w:cs="Arial"/>
                <w:szCs w:val="18"/>
                <w:lang w:eastAsia="ja-JP"/>
              </w:rPr>
            </w:pPr>
            <w:r w:rsidRPr="009743EA">
              <w:rPr>
                <w:rFonts w:cs="Arial"/>
                <w:szCs w:val="18"/>
              </w:rPr>
              <w:t>Discovery</w:t>
            </w:r>
            <w:r w:rsidR="005A3EEC" w:rsidRPr="009743EA">
              <w:rPr>
                <w:rFonts w:cs="Arial"/>
                <w:szCs w:val="18"/>
              </w:rPr>
              <w:t xml:space="preserve"> </w:t>
            </w:r>
            <w:r w:rsidRPr="009743EA">
              <w:rPr>
                <w:rFonts w:cs="Arial"/>
                <w:szCs w:val="18"/>
              </w:rPr>
              <w:t>Criteria</w:t>
            </w:r>
          </w:p>
        </w:tc>
        <w:tc>
          <w:tcPr>
            <w:tcW w:w="2693" w:type="dxa"/>
            <w:shd w:val="clear" w:color="auto" w:fill="auto"/>
          </w:tcPr>
          <w:p w14:paraId="4D7FB89F" w14:textId="77777777" w:rsidR="00D45D4C" w:rsidRPr="009743EA" w:rsidRDefault="00D45D4C" w:rsidP="000705EE">
            <w:pPr>
              <w:pStyle w:val="TAL"/>
              <w:jc w:val="center"/>
              <w:rPr>
                <w:rFonts w:cs="Arial"/>
                <w:szCs w:val="18"/>
                <w:lang w:eastAsia="ko-KR"/>
              </w:rPr>
            </w:pPr>
            <w:r w:rsidRPr="009743EA">
              <w:rPr>
                <w:rFonts w:cs="Arial" w:hint="eastAsia"/>
                <w:szCs w:val="18"/>
                <w:lang w:eastAsia="ko-KR"/>
              </w:rPr>
              <w:t>1</w:t>
            </w:r>
          </w:p>
        </w:tc>
        <w:tc>
          <w:tcPr>
            <w:tcW w:w="3119" w:type="dxa"/>
            <w:shd w:val="clear" w:color="auto" w:fill="auto"/>
          </w:tcPr>
          <w:p w14:paraId="37DA8E71" w14:textId="77777777" w:rsidR="00D45D4C" w:rsidRPr="009743EA" w:rsidRDefault="00D45D4C" w:rsidP="00283DA8">
            <w:pPr>
              <w:keepNext/>
              <w:keepLines/>
              <w:spacing w:after="0"/>
              <w:rPr>
                <w:rFonts w:ascii="Arial" w:hAnsi="Arial" w:cs="Arial"/>
                <w:sz w:val="18"/>
                <w:szCs w:val="18"/>
                <w:lang w:eastAsia="ja-JP"/>
              </w:rPr>
            </w:pPr>
          </w:p>
        </w:tc>
      </w:tr>
      <w:tr w:rsidR="00D45D4C" w:rsidRPr="009743EA" w14:paraId="54959389" w14:textId="77777777" w:rsidTr="005A2D7C">
        <w:trPr>
          <w:jc w:val="center"/>
        </w:trPr>
        <w:tc>
          <w:tcPr>
            <w:tcW w:w="3652" w:type="dxa"/>
            <w:shd w:val="clear" w:color="auto" w:fill="auto"/>
          </w:tcPr>
          <w:p w14:paraId="0964F3E4" w14:textId="77777777" w:rsidR="00D45D4C" w:rsidRPr="009743EA" w:rsidRDefault="00D45D4C" w:rsidP="000705EE">
            <w:pPr>
              <w:pStyle w:val="TAC"/>
              <w:jc w:val="left"/>
              <w:rPr>
                <w:rFonts w:cs="Arial"/>
                <w:szCs w:val="18"/>
                <w:lang w:eastAsia="ja-JP"/>
              </w:rPr>
            </w:pPr>
            <w:r w:rsidRPr="009743EA">
              <w:rPr>
                <w:rFonts w:cs="Arial"/>
                <w:szCs w:val="18"/>
              </w:rPr>
              <w:t>Conditional</w:t>
            </w:r>
            <w:r w:rsidR="005A3EEC" w:rsidRPr="009743EA">
              <w:rPr>
                <w:rFonts w:cs="Arial"/>
                <w:szCs w:val="18"/>
              </w:rPr>
              <w:t xml:space="preserve"> </w:t>
            </w:r>
            <w:r w:rsidRPr="009743EA">
              <w:rPr>
                <w:rFonts w:cs="Arial"/>
                <w:szCs w:val="18"/>
              </w:rPr>
              <w:t>Retrieval</w:t>
            </w:r>
          </w:p>
        </w:tc>
        <w:tc>
          <w:tcPr>
            <w:tcW w:w="2693" w:type="dxa"/>
            <w:shd w:val="clear" w:color="auto" w:fill="auto"/>
          </w:tcPr>
          <w:p w14:paraId="00ED1F8A" w14:textId="77777777" w:rsidR="00D45D4C" w:rsidRPr="009743EA" w:rsidRDefault="00D45D4C" w:rsidP="000705EE">
            <w:pPr>
              <w:pStyle w:val="TAL"/>
              <w:jc w:val="center"/>
              <w:rPr>
                <w:rFonts w:cs="Arial"/>
                <w:szCs w:val="18"/>
                <w:lang w:eastAsia="ko-KR"/>
              </w:rPr>
            </w:pPr>
            <w:r w:rsidRPr="009743EA">
              <w:rPr>
                <w:rFonts w:cs="Arial" w:hint="eastAsia"/>
                <w:szCs w:val="18"/>
                <w:lang w:eastAsia="ko-KR"/>
              </w:rPr>
              <w:t>2</w:t>
            </w:r>
          </w:p>
        </w:tc>
        <w:tc>
          <w:tcPr>
            <w:tcW w:w="3119" w:type="dxa"/>
            <w:shd w:val="clear" w:color="auto" w:fill="auto"/>
          </w:tcPr>
          <w:p w14:paraId="23DF9CF8" w14:textId="77777777" w:rsidR="00D45D4C" w:rsidRPr="009743EA" w:rsidRDefault="00D45D4C" w:rsidP="00283DA8">
            <w:pPr>
              <w:keepNext/>
              <w:keepLines/>
              <w:spacing w:after="0"/>
              <w:rPr>
                <w:rFonts w:ascii="Arial" w:hAnsi="Arial" w:cs="Arial"/>
                <w:sz w:val="18"/>
                <w:szCs w:val="18"/>
                <w:lang w:eastAsia="ja-JP"/>
              </w:rPr>
            </w:pPr>
            <w:r w:rsidRPr="009743EA">
              <w:rPr>
                <w:rFonts w:ascii="Arial" w:hAnsi="Arial" w:cs="Arial"/>
                <w:sz w:val="18"/>
                <w:szCs w:val="18"/>
              </w:rPr>
              <w:t>Default</w:t>
            </w:r>
            <w:r w:rsidR="005A3EEC" w:rsidRPr="009743EA">
              <w:rPr>
                <w:rFonts w:ascii="Arial" w:hAnsi="Arial" w:cs="Arial"/>
                <w:sz w:val="18"/>
                <w:szCs w:val="18"/>
              </w:rPr>
              <w:t xml:space="preserve"> </w:t>
            </w:r>
          </w:p>
        </w:tc>
      </w:tr>
    </w:tbl>
    <w:p w14:paraId="0949D204" w14:textId="77777777" w:rsidR="00FE3B5F" w:rsidRPr="009743EA" w:rsidRDefault="00FE3B5F" w:rsidP="000705EE">
      <w:pPr>
        <w:ind w:firstLine="105"/>
        <w:rPr>
          <w:lang w:eastAsia="ko-KR"/>
        </w:rPr>
      </w:pPr>
    </w:p>
    <w:p w14:paraId="700A9A26" w14:textId="10E9F748" w:rsidR="00D45D4C" w:rsidRPr="009743EA" w:rsidRDefault="00D45D4C" w:rsidP="005A2D7C">
      <w:r w:rsidRPr="009743EA">
        <w:rPr>
          <w:lang w:eastAsia="ko-KR"/>
        </w:rPr>
        <w:t xml:space="preserve">Filter criteria are set to search the resources with specific conditions. For example, AE resources can be found by setting the resourceType to 2. </w:t>
      </w:r>
      <w:r w:rsidR="00423D5F">
        <w:rPr>
          <w:lang w:eastAsia="ko-KR"/>
        </w:rPr>
        <w:t xml:space="preserve">Some </w:t>
      </w:r>
      <w:r w:rsidRPr="009743EA">
        <w:rPr>
          <w:lang w:eastAsia="ko-KR"/>
        </w:rPr>
        <w:t xml:space="preserve">Filter criteria conditions are </w:t>
      </w:r>
      <w:r w:rsidRPr="009743EA">
        <w:t>listed in table 6.2.8.0-2</w:t>
      </w:r>
      <w:r w:rsidR="00423D5F">
        <w:rPr>
          <w:lang w:eastAsia="ko-KR"/>
        </w:rPr>
        <w:t>, which is extracted from the table</w:t>
      </w:r>
      <w:r w:rsidR="00C072AF">
        <w:rPr>
          <w:lang w:eastAsia="ko-KR"/>
        </w:rPr>
        <w:t> </w:t>
      </w:r>
      <w:r w:rsidR="00423D5F">
        <w:rPr>
          <w:lang w:eastAsia="ko-KR"/>
        </w:rPr>
        <w:t xml:space="preserve">8.1.2-2 of </w:t>
      </w:r>
      <w:r w:rsidR="00423D5F" w:rsidRPr="009743EA">
        <w:t>oneM2M TS-0001</w:t>
      </w:r>
      <w:r w:rsidR="00423D5F">
        <w:t xml:space="preserve"> </w:t>
      </w:r>
      <w:r w:rsidR="00423D5F" w:rsidRPr="00FA4350">
        <w:t>[</w:t>
      </w:r>
      <w:r w:rsidR="00423D5F" w:rsidRPr="00FA4350">
        <w:fldChar w:fldCharType="begin"/>
      </w:r>
      <w:r w:rsidR="00423D5F" w:rsidRPr="00FA4350">
        <w:instrText xml:space="preserve">REF REF_ONEM2MTS_0001 \h </w:instrText>
      </w:r>
      <w:r w:rsidR="00423D5F" w:rsidRPr="00FA4350">
        <w:fldChar w:fldCharType="separate"/>
      </w:r>
      <w:r w:rsidR="00423D5F" w:rsidRPr="00FA4350">
        <w:t>i.</w:t>
      </w:r>
      <w:r w:rsidR="00423D5F" w:rsidRPr="00FA4350">
        <w:rPr>
          <w:noProof/>
        </w:rPr>
        <w:t>2</w:t>
      </w:r>
      <w:r w:rsidR="00423D5F" w:rsidRPr="00FA4350">
        <w:fldChar w:fldCharType="end"/>
      </w:r>
      <w:r w:rsidR="00423D5F" w:rsidRPr="00FA4350">
        <w:t>]</w:t>
      </w:r>
      <w:r w:rsidR="00423D5F" w:rsidRPr="009743EA">
        <w:t xml:space="preserve">. </w:t>
      </w:r>
      <w:r w:rsidR="00423D5F">
        <w:rPr>
          <w:lang w:eastAsia="ko-KR"/>
        </w:rPr>
        <w:t xml:space="preserve"> </w:t>
      </w:r>
    </w:p>
    <w:p w14:paraId="61C89492" w14:textId="77777777" w:rsidR="00D45D4C" w:rsidRPr="009743EA" w:rsidRDefault="00D45D4C" w:rsidP="00D45D4C">
      <w:pPr>
        <w:pStyle w:val="TH"/>
        <w:keepNext w:val="0"/>
        <w:keepLines w:val="0"/>
      </w:pPr>
      <w:r w:rsidRPr="009743EA">
        <w:t>Table 6.2.8.0-2: Filter criteria conditions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CellMar>
          <w:left w:w="28" w:type="dxa"/>
        </w:tblCellMar>
        <w:tblLook w:val="01E0" w:firstRow="1" w:lastRow="1" w:firstColumn="1" w:lastColumn="1" w:noHBand="0" w:noVBand="0"/>
      </w:tblPr>
      <w:tblGrid>
        <w:gridCol w:w="2113"/>
        <w:gridCol w:w="1150"/>
        <w:gridCol w:w="1395"/>
        <w:gridCol w:w="5117"/>
      </w:tblGrid>
      <w:tr w:rsidR="00D45D4C" w:rsidRPr="009743EA" w14:paraId="7C40437F" w14:textId="77777777" w:rsidTr="000705EE">
        <w:trPr>
          <w:tblHeader/>
          <w:jc w:val="center"/>
        </w:trPr>
        <w:tc>
          <w:tcPr>
            <w:tcW w:w="2113"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66F88D1D" w14:textId="77777777" w:rsidR="00D45D4C" w:rsidRPr="009743EA" w:rsidRDefault="00D45D4C" w:rsidP="00283DA8">
            <w:pPr>
              <w:pStyle w:val="TAH"/>
              <w:keepNext w:val="0"/>
              <w:keepLines w:val="0"/>
              <w:rPr>
                <w:rFonts w:eastAsia="Arial"/>
              </w:rPr>
            </w:pPr>
            <w:r w:rsidRPr="009743EA">
              <w:rPr>
                <w:rFonts w:eastAsia="Arial"/>
              </w:rPr>
              <w:t>Condition tag</w:t>
            </w:r>
          </w:p>
        </w:tc>
        <w:tc>
          <w:tcPr>
            <w:tcW w:w="1150" w:type="dxa"/>
            <w:tcBorders>
              <w:top w:val="single" w:sz="4" w:space="0" w:color="000000"/>
              <w:left w:val="single" w:sz="4" w:space="0" w:color="000000"/>
              <w:bottom w:val="single" w:sz="4" w:space="0" w:color="000000"/>
              <w:right w:val="single" w:sz="4" w:space="0" w:color="000000"/>
            </w:tcBorders>
            <w:shd w:val="clear" w:color="auto" w:fill="DDDDDD"/>
          </w:tcPr>
          <w:p w14:paraId="684A76D6" w14:textId="77777777" w:rsidR="00D45D4C" w:rsidRPr="009743EA" w:rsidRDefault="00D45D4C" w:rsidP="00283DA8">
            <w:pPr>
              <w:pStyle w:val="TAH"/>
              <w:keepNext w:val="0"/>
              <w:keepLines w:val="0"/>
              <w:rPr>
                <w:rFonts w:eastAsia="Arial"/>
              </w:rPr>
            </w:pPr>
            <w:r w:rsidRPr="009743EA">
              <w:rPr>
                <w:rFonts w:eastAsia="Arial"/>
              </w:rPr>
              <w:t>Short Name</w:t>
            </w:r>
          </w:p>
        </w:tc>
        <w:tc>
          <w:tcPr>
            <w:tcW w:w="1395"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0BBDDFC3" w14:textId="77777777" w:rsidR="00D45D4C" w:rsidRPr="009743EA" w:rsidRDefault="00D45D4C" w:rsidP="00283DA8">
            <w:pPr>
              <w:pStyle w:val="TAH"/>
              <w:keepNext w:val="0"/>
              <w:keepLines w:val="0"/>
              <w:rPr>
                <w:rFonts w:eastAsia="Arial"/>
              </w:rPr>
            </w:pPr>
            <w:r w:rsidRPr="009743EA">
              <w:rPr>
                <w:rFonts w:eastAsia="Arial"/>
              </w:rPr>
              <w:t>M</w:t>
            </w:r>
            <w:r w:rsidRPr="009743EA">
              <w:rPr>
                <w:rFonts w:eastAsia="Arial" w:hint="eastAsia"/>
              </w:rPr>
              <w:t>ultiplicity</w:t>
            </w:r>
          </w:p>
        </w:tc>
        <w:tc>
          <w:tcPr>
            <w:tcW w:w="5117"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0E3E0486" w14:textId="77777777" w:rsidR="00D45D4C" w:rsidRPr="009743EA" w:rsidRDefault="00D45D4C" w:rsidP="00283DA8">
            <w:pPr>
              <w:pStyle w:val="TAH"/>
              <w:keepNext w:val="0"/>
              <w:keepLines w:val="0"/>
              <w:rPr>
                <w:rFonts w:eastAsia="Arial"/>
              </w:rPr>
            </w:pPr>
            <w:r w:rsidRPr="009743EA">
              <w:rPr>
                <w:rFonts w:eastAsia="Arial"/>
              </w:rPr>
              <w:t>Description</w:t>
            </w:r>
          </w:p>
        </w:tc>
      </w:tr>
      <w:tr w:rsidR="00D45D4C" w:rsidRPr="009743EA" w14:paraId="3179D991" w14:textId="77777777" w:rsidTr="00283DA8">
        <w:trPr>
          <w:jc w:val="center"/>
        </w:trPr>
        <w:tc>
          <w:tcPr>
            <w:tcW w:w="9775" w:type="dxa"/>
            <w:gridSpan w:val="4"/>
            <w:tcBorders>
              <w:top w:val="single" w:sz="4" w:space="0" w:color="000000"/>
              <w:left w:val="single" w:sz="4" w:space="0" w:color="000000"/>
              <w:bottom w:val="single" w:sz="4" w:space="0" w:color="000000"/>
              <w:right w:val="single" w:sz="4" w:space="0" w:color="000000"/>
            </w:tcBorders>
            <w:shd w:val="clear" w:color="auto" w:fill="D0CECE"/>
          </w:tcPr>
          <w:p w14:paraId="486A4F87" w14:textId="77777777" w:rsidR="00D45D4C" w:rsidRPr="009743EA" w:rsidRDefault="00D45D4C" w:rsidP="00283DA8">
            <w:pPr>
              <w:pStyle w:val="TAL"/>
              <w:keepNext w:val="0"/>
              <w:keepLines w:val="0"/>
              <w:jc w:val="center"/>
              <w:rPr>
                <w:rFonts w:eastAsia="Arial"/>
                <w:b/>
                <w:lang w:eastAsia="zh-CN"/>
              </w:rPr>
            </w:pPr>
            <w:r w:rsidRPr="009743EA">
              <w:rPr>
                <w:rFonts w:eastAsia="Arial"/>
                <w:b/>
                <w:lang w:eastAsia="zh-CN"/>
              </w:rPr>
              <w:t>Matching Conditions</w:t>
            </w:r>
          </w:p>
        </w:tc>
      </w:tr>
      <w:tr w:rsidR="00D45D4C" w:rsidRPr="009743EA" w14:paraId="15C5A727" w14:textId="77777777" w:rsidTr="000705EE">
        <w:trPr>
          <w:jc w:val="center"/>
        </w:trPr>
        <w:tc>
          <w:tcPr>
            <w:tcW w:w="2113" w:type="dxa"/>
            <w:tcBorders>
              <w:top w:val="single" w:sz="4" w:space="0" w:color="000000"/>
              <w:left w:val="single" w:sz="4" w:space="0" w:color="000000"/>
              <w:bottom w:val="single" w:sz="4" w:space="0" w:color="000000"/>
              <w:right w:val="single" w:sz="4" w:space="0" w:color="000000"/>
            </w:tcBorders>
            <w:shd w:val="clear" w:color="auto" w:fill="auto"/>
            <w:hideMark/>
          </w:tcPr>
          <w:p w14:paraId="2A9C5C41" w14:textId="77777777" w:rsidR="00D45D4C" w:rsidRPr="009743EA" w:rsidRDefault="00D45D4C" w:rsidP="00283DA8">
            <w:pPr>
              <w:pStyle w:val="TAL"/>
              <w:keepNext w:val="0"/>
              <w:keepLines w:val="0"/>
              <w:rPr>
                <w:rFonts w:eastAsia="Arial"/>
              </w:rPr>
            </w:pPr>
            <w:r w:rsidRPr="009743EA">
              <w:rPr>
                <w:rFonts w:eastAsia="Arial"/>
              </w:rPr>
              <w:t>createdBefore</w:t>
            </w:r>
          </w:p>
        </w:tc>
        <w:tc>
          <w:tcPr>
            <w:tcW w:w="1150" w:type="dxa"/>
            <w:tcBorders>
              <w:top w:val="single" w:sz="4" w:space="0" w:color="000000"/>
              <w:left w:val="single" w:sz="4" w:space="0" w:color="000000"/>
              <w:bottom w:val="single" w:sz="4" w:space="0" w:color="000000"/>
              <w:right w:val="single" w:sz="4" w:space="0" w:color="000000"/>
            </w:tcBorders>
          </w:tcPr>
          <w:p w14:paraId="4B8BF584" w14:textId="77777777" w:rsidR="00D45D4C" w:rsidRPr="009743EA" w:rsidRDefault="00D45D4C" w:rsidP="00283DA8">
            <w:pPr>
              <w:pStyle w:val="TAL"/>
              <w:keepNext w:val="0"/>
              <w:keepLines w:val="0"/>
              <w:jc w:val="center"/>
              <w:rPr>
                <w:rFonts w:eastAsia="Arial"/>
                <w:lang w:eastAsia="ko-KR"/>
              </w:rPr>
            </w:pPr>
            <w:r w:rsidRPr="009743EA">
              <w:rPr>
                <w:rFonts w:eastAsia="Arial" w:hint="eastAsia"/>
                <w:lang w:eastAsia="ko-KR"/>
              </w:rPr>
              <w:t>c</w:t>
            </w:r>
            <w:r w:rsidRPr="009743EA">
              <w:rPr>
                <w:rFonts w:eastAsia="Arial"/>
                <w:lang w:eastAsia="ko-KR"/>
              </w:rPr>
              <w:t>rb</w:t>
            </w:r>
          </w:p>
        </w:tc>
        <w:tc>
          <w:tcPr>
            <w:tcW w:w="1395" w:type="dxa"/>
            <w:tcBorders>
              <w:top w:val="single" w:sz="4" w:space="0" w:color="000000"/>
              <w:left w:val="single" w:sz="4" w:space="0" w:color="000000"/>
              <w:bottom w:val="single" w:sz="4" w:space="0" w:color="000000"/>
              <w:right w:val="single" w:sz="4" w:space="0" w:color="000000"/>
            </w:tcBorders>
            <w:shd w:val="clear" w:color="auto" w:fill="auto"/>
            <w:hideMark/>
          </w:tcPr>
          <w:p w14:paraId="5356A2DE" w14:textId="77777777" w:rsidR="00D45D4C" w:rsidRPr="009743EA" w:rsidRDefault="00D45D4C" w:rsidP="00283DA8">
            <w:pPr>
              <w:pStyle w:val="TAL"/>
              <w:keepNext w:val="0"/>
              <w:keepLines w:val="0"/>
              <w:jc w:val="center"/>
              <w:rPr>
                <w:rFonts w:eastAsia="Arial"/>
              </w:rPr>
            </w:pPr>
            <w:r w:rsidRPr="009743EA">
              <w:rPr>
                <w:rFonts w:eastAsia="Arial" w:hint="eastAsia"/>
              </w:rPr>
              <w:t>0..1</w:t>
            </w:r>
          </w:p>
        </w:tc>
        <w:tc>
          <w:tcPr>
            <w:tcW w:w="5117" w:type="dxa"/>
            <w:tcBorders>
              <w:top w:val="single" w:sz="4" w:space="0" w:color="000000"/>
              <w:left w:val="single" w:sz="4" w:space="0" w:color="000000"/>
              <w:bottom w:val="single" w:sz="4" w:space="0" w:color="000000"/>
              <w:right w:val="single" w:sz="4" w:space="0" w:color="000000"/>
            </w:tcBorders>
            <w:shd w:val="clear" w:color="auto" w:fill="auto"/>
          </w:tcPr>
          <w:p w14:paraId="3DB2F74A" w14:textId="77777777" w:rsidR="00D45D4C" w:rsidRPr="009743EA" w:rsidRDefault="00D45D4C" w:rsidP="00283DA8">
            <w:pPr>
              <w:pStyle w:val="TAL"/>
              <w:keepNext w:val="0"/>
              <w:keepLines w:val="0"/>
              <w:rPr>
                <w:rFonts w:eastAsia="Arial"/>
              </w:rPr>
            </w:pPr>
            <w:r w:rsidRPr="009743EA">
              <w:rPr>
                <w:rFonts w:eastAsia="Arial" w:hint="eastAsia"/>
              </w:rPr>
              <w:t>T</w:t>
            </w:r>
            <w:r w:rsidRPr="009743EA">
              <w:t>he creationTime attribute of the matched resource is chronologically before the specified value.</w:t>
            </w:r>
          </w:p>
        </w:tc>
      </w:tr>
      <w:tr w:rsidR="00D45D4C" w:rsidRPr="009743EA" w14:paraId="1FD7D9FC" w14:textId="77777777" w:rsidTr="000705EE">
        <w:trPr>
          <w:jc w:val="center"/>
        </w:trPr>
        <w:tc>
          <w:tcPr>
            <w:tcW w:w="2113" w:type="dxa"/>
            <w:tcBorders>
              <w:top w:val="single" w:sz="4" w:space="0" w:color="000000"/>
              <w:left w:val="single" w:sz="4" w:space="0" w:color="000000"/>
              <w:bottom w:val="single" w:sz="4" w:space="0" w:color="000000"/>
              <w:right w:val="single" w:sz="4" w:space="0" w:color="000000"/>
            </w:tcBorders>
            <w:shd w:val="clear" w:color="auto" w:fill="auto"/>
            <w:hideMark/>
          </w:tcPr>
          <w:p w14:paraId="5AAA51C4" w14:textId="77777777" w:rsidR="00D45D4C" w:rsidRPr="009743EA" w:rsidRDefault="00D45D4C" w:rsidP="00283DA8">
            <w:pPr>
              <w:pStyle w:val="TAL"/>
              <w:keepNext w:val="0"/>
              <w:keepLines w:val="0"/>
              <w:rPr>
                <w:rFonts w:eastAsia="Arial"/>
              </w:rPr>
            </w:pPr>
            <w:r w:rsidRPr="009743EA">
              <w:rPr>
                <w:rFonts w:eastAsia="Arial"/>
              </w:rPr>
              <w:t>createdAfter</w:t>
            </w:r>
          </w:p>
        </w:tc>
        <w:tc>
          <w:tcPr>
            <w:tcW w:w="1150" w:type="dxa"/>
            <w:tcBorders>
              <w:top w:val="single" w:sz="4" w:space="0" w:color="000000"/>
              <w:left w:val="single" w:sz="4" w:space="0" w:color="000000"/>
              <w:bottom w:val="single" w:sz="4" w:space="0" w:color="000000"/>
              <w:right w:val="single" w:sz="4" w:space="0" w:color="000000"/>
            </w:tcBorders>
          </w:tcPr>
          <w:p w14:paraId="530FBACC" w14:textId="77777777" w:rsidR="00D45D4C" w:rsidRPr="009743EA" w:rsidRDefault="00D45D4C" w:rsidP="00283DA8">
            <w:pPr>
              <w:pStyle w:val="TAL"/>
              <w:keepNext w:val="0"/>
              <w:keepLines w:val="0"/>
              <w:jc w:val="center"/>
              <w:rPr>
                <w:rFonts w:eastAsia="Arial"/>
                <w:lang w:eastAsia="ko-KR"/>
              </w:rPr>
            </w:pPr>
            <w:r w:rsidRPr="009743EA">
              <w:rPr>
                <w:rFonts w:eastAsia="Arial" w:hint="eastAsia"/>
                <w:lang w:eastAsia="ko-KR"/>
              </w:rPr>
              <w:t>c</w:t>
            </w:r>
            <w:r w:rsidRPr="009743EA">
              <w:rPr>
                <w:rFonts w:eastAsia="Arial"/>
                <w:lang w:eastAsia="ko-KR"/>
              </w:rPr>
              <w:t>ra</w:t>
            </w:r>
          </w:p>
        </w:tc>
        <w:tc>
          <w:tcPr>
            <w:tcW w:w="1395" w:type="dxa"/>
            <w:tcBorders>
              <w:top w:val="single" w:sz="4" w:space="0" w:color="000000"/>
              <w:left w:val="single" w:sz="4" w:space="0" w:color="000000"/>
              <w:bottom w:val="single" w:sz="4" w:space="0" w:color="000000"/>
              <w:right w:val="single" w:sz="4" w:space="0" w:color="000000"/>
            </w:tcBorders>
            <w:shd w:val="clear" w:color="auto" w:fill="auto"/>
            <w:hideMark/>
          </w:tcPr>
          <w:p w14:paraId="1D7E01D9" w14:textId="77777777" w:rsidR="00D45D4C" w:rsidRPr="009743EA" w:rsidRDefault="00D45D4C" w:rsidP="00283DA8">
            <w:pPr>
              <w:pStyle w:val="TAL"/>
              <w:keepNext w:val="0"/>
              <w:keepLines w:val="0"/>
              <w:jc w:val="center"/>
              <w:rPr>
                <w:rFonts w:eastAsia="Arial"/>
              </w:rPr>
            </w:pPr>
            <w:r w:rsidRPr="009743EA">
              <w:rPr>
                <w:rFonts w:eastAsia="Arial" w:hint="eastAsia"/>
              </w:rPr>
              <w:t>0..1</w:t>
            </w:r>
          </w:p>
        </w:tc>
        <w:tc>
          <w:tcPr>
            <w:tcW w:w="5117" w:type="dxa"/>
            <w:tcBorders>
              <w:top w:val="single" w:sz="4" w:space="0" w:color="000000"/>
              <w:left w:val="single" w:sz="4" w:space="0" w:color="000000"/>
              <w:bottom w:val="single" w:sz="4" w:space="0" w:color="000000"/>
              <w:right w:val="single" w:sz="4" w:space="0" w:color="000000"/>
            </w:tcBorders>
            <w:shd w:val="clear" w:color="auto" w:fill="auto"/>
          </w:tcPr>
          <w:p w14:paraId="06199E3A" w14:textId="77777777" w:rsidR="00D45D4C" w:rsidRPr="009743EA" w:rsidRDefault="00D45D4C" w:rsidP="00283DA8">
            <w:pPr>
              <w:pStyle w:val="TAL"/>
              <w:keepNext w:val="0"/>
              <w:keepLines w:val="0"/>
              <w:rPr>
                <w:rFonts w:eastAsia="Arial"/>
              </w:rPr>
            </w:pPr>
            <w:r w:rsidRPr="009743EA">
              <w:rPr>
                <w:rFonts w:eastAsia="Arial" w:hint="eastAsia"/>
              </w:rPr>
              <w:t>T</w:t>
            </w:r>
            <w:r w:rsidRPr="009743EA">
              <w:t>he creationTime attribute of the matched resource is chronologically after the specified value.</w:t>
            </w:r>
          </w:p>
        </w:tc>
      </w:tr>
      <w:tr w:rsidR="00D45D4C" w:rsidRPr="009743EA" w14:paraId="4A531F57" w14:textId="77777777" w:rsidTr="000705EE">
        <w:trPr>
          <w:jc w:val="center"/>
        </w:trPr>
        <w:tc>
          <w:tcPr>
            <w:tcW w:w="2113" w:type="dxa"/>
            <w:tcBorders>
              <w:top w:val="single" w:sz="4" w:space="0" w:color="000000"/>
              <w:left w:val="single" w:sz="4" w:space="0" w:color="000000"/>
              <w:bottom w:val="single" w:sz="4" w:space="0" w:color="000000"/>
              <w:right w:val="single" w:sz="4" w:space="0" w:color="000000"/>
            </w:tcBorders>
            <w:shd w:val="clear" w:color="auto" w:fill="auto"/>
            <w:hideMark/>
          </w:tcPr>
          <w:p w14:paraId="36D253E4" w14:textId="77777777" w:rsidR="00D45D4C" w:rsidRPr="009743EA" w:rsidRDefault="00D45D4C" w:rsidP="00283DA8">
            <w:pPr>
              <w:pStyle w:val="TAL"/>
              <w:keepNext w:val="0"/>
              <w:keepLines w:val="0"/>
              <w:rPr>
                <w:rFonts w:eastAsia="Arial"/>
              </w:rPr>
            </w:pPr>
            <w:r w:rsidRPr="009743EA">
              <w:rPr>
                <w:rFonts w:eastAsia="Arial"/>
              </w:rPr>
              <w:t>modifiedSince</w:t>
            </w:r>
          </w:p>
        </w:tc>
        <w:tc>
          <w:tcPr>
            <w:tcW w:w="1150" w:type="dxa"/>
            <w:tcBorders>
              <w:top w:val="single" w:sz="4" w:space="0" w:color="000000"/>
              <w:left w:val="single" w:sz="4" w:space="0" w:color="000000"/>
              <w:bottom w:val="single" w:sz="4" w:space="0" w:color="000000"/>
              <w:right w:val="single" w:sz="4" w:space="0" w:color="000000"/>
            </w:tcBorders>
          </w:tcPr>
          <w:p w14:paraId="3DE92646" w14:textId="77777777" w:rsidR="00D45D4C" w:rsidRPr="009743EA" w:rsidRDefault="00D45D4C" w:rsidP="00283DA8">
            <w:pPr>
              <w:pStyle w:val="TAL"/>
              <w:keepNext w:val="0"/>
              <w:keepLines w:val="0"/>
              <w:jc w:val="center"/>
              <w:rPr>
                <w:rFonts w:eastAsia="Arial"/>
                <w:lang w:eastAsia="ko-KR"/>
              </w:rPr>
            </w:pPr>
            <w:r w:rsidRPr="009743EA">
              <w:rPr>
                <w:rFonts w:eastAsia="Arial" w:hint="eastAsia"/>
                <w:lang w:eastAsia="ko-KR"/>
              </w:rPr>
              <w:t>m</w:t>
            </w:r>
            <w:r w:rsidRPr="009743EA">
              <w:rPr>
                <w:rFonts w:eastAsia="Arial"/>
                <w:lang w:eastAsia="ko-KR"/>
              </w:rPr>
              <w:t>s</w:t>
            </w:r>
          </w:p>
        </w:tc>
        <w:tc>
          <w:tcPr>
            <w:tcW w:w="1395" w:type="dxa"/>
            <w:tcBorders>
              <w:top w:val="single" w:sz="4" w:space="0" w:color="000000"/>
              <w:left w:val="single" w:sz="4" w:space="0" w:color="000000"/>
              <w:bottom w:val="single" w:sz="4" w:space="0" w:color="000000"/>
              <w:right w:val="single" w:sz="4" w:space="0" w:color="000000"/>
            </w:tcBorders>
            <w:shd w:val="clear" w:color="auto" w:fill="auto"/>
            <w:hideMark/>
          </w:tcPr>
          <w:p w14:paraId="346E1A1B" w14:textId="77777777" w:rsidR="00D45D4C" w:rsidRPr="009743EA" w:rsidRDefault="00D45D4C" w:rsidP="00283DA8">
            <w:pPr>
              <w:pStyle w:val="TAL"/>
              <w:keepNext w:val="0"/>
              <w:keepLines w:val="0"/>
              <w:jc w:val="center"/>
              <w:rPr>
                <w:rFonts w:eastAsia="Arial"/>
              </w:rPr>
            </w:pPr>
            <w:r w:rsidRPr="009743EA">
              <w:rPr>
                <w:rFonts w:eastAsia="Arial" w:hint="eastAsia"/>
              </w:rPr>
              <w:t>0..1</w:t>
            </w:r>
          </w:p>
        </w:tc>
        <w:tc>
          <w:tcPr>
            <w:tcW w:w="5117" w:type="dxa"/>
            <w:tcBorders>
              <w:top w:val="single" w:sz="4" w:space="0" w:color="000000"/>
              <w:left w:val="single" w:sz="4" w:space="0" w:color="000000"/>
              <w:bottom w:val="single" w:sz="4" w:space="0" w:color="000000"/>
              <w:right w:val="single" w:sz="4" w:space="0" w:color="000000"/>
            </w:tcBorders>
            <w:shd w:val="clear" w:color="auto" w:fill="auto"/>
          </w:tcPr>
          <w:p w14:paraId="7EEC4D01" w14:textId="77777777" w:rsidR="00D45D4C" w:rsidRPr="009743EA" w:rsidRDefault="00D45D4C" w:rsidP="00283DA8">
            <w:pPr>
              <w:pStyle w:val="TAL"/>
              <w:keepNext w:val="0"/>
              <w:keepLines w:val="0"/>
              <w:rPr>
                <w:rFonts w:eastAsia="Arial"/>
              </w:rPr>
            </w:pPr>
            <w:r w:rsidRPr="009743EA">
              <w:rPr>
                <w:rFonts w:hint="eastAsia"/>
              </w:rPr>
              <w:t>Th</w:t>
            </w:r>
            <w:r w:rsidRPr="009743EA">
              <w:t xml:space="preserve">e </w:t>
            </w:r>
            <w:r w:rsidRPr="009743EA">
              <w:rPr>
                <w:rFonts w:eastAsia="Arial"/>
              </w:rPr>
              <w:t>lastModifiedTime</w:t>
            </w:r>
            <w:r w:rsidRPr="009743EA">
              <w:t xml:space="preserve"> attribute of the matched resource is chronologically after the specified value.</w:t>
            </w:r>
          </w:p>
        </w:tc>
      </w:tr>
      <w:tr w:rsidR="00D45D4C" w:rsidRPr="009743EA" w14:paraId="0066B54F" w14:textId="77777777" w:rsidTr="000705EE">
        <w:trPr>
          <w:jc w:val="center"/>
        </w:trPr>
        <w:tc>
          <w:tcPr>
            <w:tcW w:w="2113" w:type="dxa"/>
            <w:tcBorders>
              <w:top w:val="single" w:sz="4" w:space="0" w:color="000000"/>
              <w:left w:val="single" w:sz="4" w:space="0" w:color="000000"/>
              <w:bottom w:val="single" w:sz="4" w:space="0" w:color="000000"/>
              <w:right w:val="single" w:sz="4" w:space="0" w:color="000000"/>
            </w:tcBorders>
            <w:shd w:val="clear" w:color="auto" w:fill="auto"/>
            <w:hideMark/>
          </w:tcPr>
          <w:p w14:paraId="71E62FBC" w14:textId="77777777" w:rsidR="00D45D4C" w:rsidRPr="009743EA" w:rsidRDefault="00D45D4C" w:rsidP="00283DA8">
            <w:pPr>
              <w:pStyle w:val="TAL"/>
              <w:keepNext w:val="0"/>
              <w:keepLines w:val="0"/>
              <w:rPr>
                <w:rFonts w:eastAsia="Arial"/>
              </w:rPr>
            </w:pPr>
            <w:r w:rsidRPr="009743EA">
              <w:rPr>
                <w:rFonts w:eastAsia="Arial"/>
              </w:rPr>
              <w:t>unmodifiedSince</w:t>
            </w:r>
          </w:p>
        </w:tc>
        <w:tc>
          <w:tcPr>
            <w:tcW w:w="1150" w:type="dxa"/>
            <w:tcBorders>
              <w:top w:val="single" w:sz="4" w:space="0" w:color="000000"/>
              <w:left w:val="single" w:sz="4" w:space="0" w:color="000000"/>
              <w:bottom w:val="single" w:sz="4" w:space="0" w:color="000000"/>
              <w:right w:val="single" w:sz="4" w:space="0" w:color="000000"/>
            </w:tcBorders>
          </w:tcPr>
          <w:p w14:paraId="26C2250D" w14:textId="77777777" w:rsidR="00D45D4C" w:rsidRPr="009743EA" w:rsidRDefault="00D45D4C" w:rsidP="00283DA8">
            <w:pPr>
              <w:pStyle w:val="TAL"/>
              <w:keepNext w:val="0"/>
              <w:keepLines w:val="0"/>
              <w:jc w:val="center"/>
              <w:rPr>
                <w:rFonts w:eastAsia="Arial"/>
                <w:lang w:eastAsia="ko-KR"/>
              </w:rPr>
            </w:pPr>
            <w:r w:rsidRPr="009743EA">
              <w:rPr>
                <w:rFonts w:eastAsia="Arial" w:hint="eastAsia"/>
                <w:lang w:eastAsia="ko-KR"/>
              </w:rPr>
              <w:t>u</w:t>
            </w:r>
            <w:r w:rsidRPr="009743EA">
              <w:rPr>
                <w:rFonts w:eastAsia="Arial"/>
                <w:lang w:eastAsia="ko-KR"/>
              </w:rPr>
              <w:t>s</w:t>
            </w:r>
          </w:p>
        </w:tc>
        <w:tc>
          <w:tcPr>
            <w:tcW w:w="1395" w:type="dxa"/>
            <w:tcBorders>
              <w:top w:val="single" w:sz="4" w:space="0" w:color="000000"/>
              <w:left w:val="single" w:sz="4" w:space="0" w:color="000000"/>
              <w:bottom w:val="single" w:sz="4" w:space="0" w:color="000000"/>
              <w:right w:val="single" w:sz="4" w:space="0" w:color="000000"/>
            </w:tcBorders>
            <w:shd w:val="clear" w:color="auto" w:fill="auto"/>
            <w:hideMark/>
          </w:tcPr>
          <w:p w14:paraId="011430FA" w14:textId="77777777" w:rsidR="00D45D4C" w:rsidRPr="009743EA" w:rsidRDefault="00D45D4C" w:rsidP="00283DA8">
            <w:pPr>
              <w:pStyle w:val="TAL"/>
              <w:keepNext w:val="0"/>
              <w:keepLines w:val="0"/>
              <w:jc w:val="center"/>
              <w:rPr>
                <w:rFonts w:eastAsia="Arial"/>
              </w:rPr>
            </w:pPr>
            <w:r w:rsidRPr="009743EA">
              <w:rPr>
                <w:rFonts w:eastAsia="Arial" w:hint="eastAsia"/>
              </w:rPr>
              <w:t>0..1</w:t>
            </w:r>
          </w:p>
        </w:tc>
        <w:tc>
          <w:tcPr>
            <w:tcW w:w="5117" w:type="dxa"/>
            <w:tcBorders>
              <w:top w:val="single" w:sz="4" w:space="0" w:color="000000"/>
              <w:left w:val="single" w:sz="4" w:space="0" w:color="000000"/>
              <w:bottom w:val="single" w:sz="4" w:space="0" w:color="000000"/>
              <w:right w:val="single" w:sz="4" w:space="0" w:color="000000"/>
            </w:tcBorders>
            <w:shd w:val="clear" w:color="auto" w:fill="auto"/>
          </w:tcPr>
          <w:p w14:paraId="7EA7A4B5" w14:textId="77777777" w:rsidR="00D45D4C" w:rsidRPr="009743EA" w:rsidRDefault="00D45D4C" w:rsidP="00283DA8">
            <w:pPr>
              <w:pStyle w:val="TAL"/>
              <w:keepNext w:val="0"/>
              <w:keepLines w:val="0"/>
              <w:rPr>
                <w:rFonts w:eastAsia="Arial"/>
              </w:rPr>
            </w:pPr>
            <w:r w:rsidRPr="009743EA">
              <w:rPr>
                <w:rFonts w:eastAsia="Arial" w:hint="eastAsia"/>
              </w:rPr>
              <w:t>T</w:t>
            </w:r>
            <w:r w:rsidRPr="009743EA">
              <w:t xml:space="preserve">he </w:t>
            </w:r>
            <w:r w:rsidRPr="009743EA">
              <w:rPr>
                <w:rFonts w:eastAsia="Arial"/>
              </w:rPr>
              <w:t>lastModifiedTime</w:t>
            </w:r>
            <w:r w:rsidRPr="009743EA">
              <w:rPr>
                <w:rFonts w:hint="eastAsia"/>
              </w:rPr>
              <w:t xml:space="preserve"> a</w:t>
            </w:r>
            <w:r w:rsidRPr="009743EA">
              <w:t>ttribute of the matched resource is chronologically before the specified value.</w:t>
            </w:r>
          </w:p>
        </w:tc>
      </w:tr>
      <w:tr w:rsidR="00D45D4C" w:rsidRPr="009743EA" w14:paraId="7D810056" w14:textId="77777777" w:rsidTr="000705EE">
        <w:trPr>
          <w:jc w:val="center"/>
        </w:trPr>
        <w:tc>
          <w:tcPr>
            <w:tcW w:w="2113" w:type="dxa"/>
            <w:tcBorders>
              <w:top w:val="single" w:sz="4" w:space="0" w:color="000000"/>
              <w:left w:val="single" w:sz="4" w:space="0" w:color="000000"/>
              <w:bottom w:val="single" w:sz="4" w:space="0" w:color="000000"/>
              <w:right w:val="single" w:sz="4" w:space="0" w:color="000000"/>
            </w:tcBorders>
            <w:shd w:val="clear" w:color="auto" w:fill="auto"/>
            <w:hideMark/>
          </w:tcPr>
          <w:p w14:paraId="7F4658F5" w14:textId="77777777" w:rsidR="00D45D4C" w:rsidRPr="009743EA" w:rsidRDefault="00D45D4C" w:rsidP="00283DA8">
            <w:pPr>
              <w:pStyle w:val="TAL"/>
              <w:keepNext w:val="0"/>
              <w:keepLines w:val="0"/>
              <w:rPr>
                <w:rFonts w:eastAsia="Arial"/>
              </w:rPr>
            </w:pPr>
            <w:r w:rsidRPr="009743EA">
              <w:rPr>
                <w:rFonts w:eastAsia="Arial" w:hint="eastAsia"/>
                <w:lang w:eastAsia="ko-KR"/>
              </w:rPr>
              <w:t>stateTagSmaller</w:t>
            </w:r>
          </w:p>
        </w:tc>
        <w:tc>
          <w:tcPr>
            <w:tcW w:w="1150" w:type="dxa"/>
            <w:tcBorders>
              <w:top w:val="single" w:sz="4" w:space="0" w:color="000000"/>
              <w:left w:val="single" w:sz="4" w:space="0" w:color="000000"/>
              <w:bottom w:val="single" w:sz="4" w:space="0" w:color="000000"/>
              <w:right w:val="single" w:sz="4" w:space="0" w:color="000000"/>
            </w:tcBorders>
          </w:tcPr>
          <w:p w14:paraId="48CFB73A" w14:textId="77777777" w:rsidR="00D45D4C" w:rsidRPr="009743EA" w:rsidRDefault="00D45D4C" w:rsidP="00283DA8">
            <w:pPr>
              <w:pStyle w:val="TAL"/>
              <w:keepNext w:val="0"/>
              <w:keepLines w:val="0"/>
              <w:jc w:val="center"/>
              <w:rPr>
                <w:rFonts w:eastAsia="Arial"/>
                <w:lang w:eastAsia="ko-KR"/>
              </w:rPr>
            </w:pPr>
            <w:r w:rsidRPr="009743EA">
              <w:rPr>
                <w:rFonts w:eastAsia="Arial"/>
                <w:lang w:eastAsia="ko-KR"/>
              </w:rPr>
              <w:t>sts</w:t>
            </w:r>
          </w:p>
        </w:tc>
        <w:tc>
          <w:tcPr>
            <w:tcW w:w="1395" w:type="dxa"/>
            <w:tcBorders>
              <w:top w:val="single" w:sz="4" w:space="0" w:color="000000"/>
              <w:left w:val="single" w:sz="4" w:space="0" w:color="000000"/>
              <w:bottom w:val="single" w:sz="4" w:space="0" w:color="000000"/>
              <w:right w:val="single" w:sz="4" w:space="0" w:color="000000"/>
            </w:tcBorders>
            <w:shd w:val="clear" w:color="auto" w:fill="auto"/>
            <w:hideMark/>
          </w:tcPr>
          <w:p w14:paraId="63B4F679" w14:textId="77777777" w:rsidR="00D45D4C" w:rsidRPr="009743EA" w:rsidRDefault="00D45D4C" w:rsidP="00283DA8">
            <w:pPr>
              <w:pStyle w:val="TAL"/>
              <w:keepNext w:val="0"/>
              <w:keepLines w:val="0"/>
              <w:jc w:val="center"/>
              <w:rPr>
                <w:rFonts w:eastAsia="Arial"/>
              </w:rPr>
            </w:pPr>
            <w:r w:rsidRPr="009743EA">
              <w:rPr>
                <w:rFonts w:eastAsia="Arial" w:hint="eastAsia"/>
                <w:lang w:eastAsia="ko-KR"/>
              </w:rPr>
              <w:t>0..1</w:t>
            </w:r>
          </w:p>
        </w:tc>
        <w:tc>
          <w:tcPr>
            <w:tcW w:w="5117" w:type="dxa"/>
            <w:tcBorders>
              <w:top w:val="single" w:sz="4" w:space="0" w:color="000000"/>
              <w:left w:val="single" w:sz="4" w:space="0" w:color="000000"/>
              <w:bottom w:val="single" w:sz="4" w:space="0" w:color="000000"/>
              <w:right w:val="single" w:sz="4" w:space="0" w:color="000000"/>
            </w:tcBorders>
            <w:shd w:val="clear" w:color="auto" w:fill="auto"/>
          </w:tcPr>
          <w:p w14:paraId="306067F5" w14:textId="77777777" w:rsidR="00D45D4C" w:rsidRPr="009743EA" w:rsidRDefault="00D45D4C" w:rsidP="00283DA8">
            <w:pPr>
              <w:pStyle w:val="TAL"/>
              <w:keepNext w:val="0"/>
              <w:keepLines w:val="0"/>
              <w:rPr>
                <w:rFonts w:eastAsia="Arial"/>
              </w:rPr>
            </w:pPr>
            <w:r w:rsidRPr="009743EA">
              <w:rPr>
                <w:rFonts w:eastAsia="Arial"/>
              </w:rPr>
              <w:t xml:space="preserve">The </w:t>
            </w:r>
            <w:r w:rsidRPr="009743EA">
              <w:rPr>
                <w:rFonts w:eastAsia="Arial" w:hint="eastAsia"/>
                <w:lang w:eastAsia="ko-KR"/>
              </w:rPr>
              <w:t>state</w:t>
            </w:r>
            <w:r w:rsidRPr="009743EA">
              <w:rPr>
                <w:rFonts w:eastAsia="Arial"/>
              </w:rPr>
              <w:t>Tag attribute of the</w:t>
            </w:r>
            <w:r w:rsidRPr="009743EA">
              <w:t xml:space="preserve"> matched</w:t>
            </w:r>
            <w:r w:rsidRPr="009743EA">
              <w:rPr>
                <w:rFonts w:eastAsia="Arial"/>
              </w:rPr>
              <w:t xml:space="preserve"> resource is </w:t>
            </w:r>
            <w:r w:rsidRPr="009743EA">
              <w:rPr>
                <w:rFonts w:eastAsia="Arial" w:hint="eastAsia"/>
                <w:lang w:eastAsia="ko-KR"/>
              </w:rPr>
              <w:t>smaller than</w:t>
            </w:r>
            <w:r w:rsidRPr="009743EA">
              <w:rPr>
                <w:rFonts w:eastAsia="Arial"/>
              </w:rPr>
              <w:t xml:space="preserve"> the specified value.</w:t>
            </w:r>
          </w:p>
        </w:tc>
      </w:tr>
      <w:tr w:rsidR="00D45D4C" w:rsidRPr="009743EA" w14:paraId="4A180AC4" w14:textId="77777777" w:rsidTr="000705EE">
        <w:trPr>
          <w:jc w:val="center"/>
        </w:trPr>
        <w:tc>
          <w:tcPr>
            <w:tcW w:w="2113" w:type="dxa"/>
            <w:tcBorders>
              <w:top w:val="single" w:sz="4" w:space="0" w:color="000000"/>
              <w:left w:val="single" w:sz="4" w:space="0" w:color="000000"/>
              <w:bottom w:val="single" w:sz="4" w:space="0" w:color="000000"/>
              <w:right w:val="single" w:sz="4" w:space="0" w:color="000000"/>
            </w:tcBorders>
            <w:shd w:val="clear" w:color="auto" w:fill="auto"/>
            <w:hideMark/>
          </w:tcPr>
          <w:p w14:paraId="58F6D761" w14:textId="77777777" w:rsidR="00D45D4C" w:rsidRPr="009743EA" w:rsidRDefault="00D45D4C" w:rsidP="00283DA8">
            <w:pPr>
              <w:pStyle w:val="TAL"/>
              <w:keepNext w:val="0"/>
              <w:keepLines w:val="0"/>
              <w:rPr>
                <w:rFonts w:eastAsia="Arial"/>
              </w:rPr>
            </w:pPr>
            <w:r w:rsidRPr="009743EA">
              <w:rPr>
                <w:rFonts w:eastAsia="Arial" w:hint="eastAsia"/>
                <w:lang w:eastAsia="ko-KR"/>
              </w:rPr>
              <w:t>stateTagBigger</w:t>
            </w:r>
          </w:p>
        </w:tc>
        <w:tc>
          <w:tcPr>
            <w:tcW w:w="1150" w:type="dxa"/>
            <w:tcBorders>
              <w:top w:val="single" w:sz="4" w:space="0" w:color="000000"/>
              <w:left w:val="single" w:sz="4" w:space="0" w:color="000000"/>
              <w:bottom w:val="single" w:sz="4" w:space="0" w:color="000000"/>
              <w:right w:val="single" w:sz="4" w:space="0" w:color="000000"/>
            </w:tcBorders>
          </w:tcPr>
          <w:p w14:paraId="10B1930F" w14:textId="77777777" w:rsidR="00D45D4C" w:rsidRPr="009743EA" w:rsidRDefault="00D45D4C" w:rsidP="00283DA8">
            <w:pPr>
              <w:pStyle w:val="TAL"/>
              <w:keepNext w:val="0"/>
              <w:keepLines w:val="0"/>
              <w:jc w:val="center"/>
              <w:rPr>
                <w:rFonts w:eastAsia="Arial"/>
                <w:lang w:eastAsia="ko-KR"/>
              </w:rPr>
            </w:pPr>
            <w:r w:rsidRPr="009743EA">
              <w:rPr>
                <w:rFonts w:eastAsia="Arial" w:hint="eastAsia"/>
                <w:lang w:eastAsia="ko-KR"/>
              </w:rPr>
              <w:t>s</w:t>
            </w:r>
            <w:r w:rsidRPr="009743EA">
              <w:rPr>
                <w:rFonts w:eastAsia="Arial"/>
                <w:lang w:eastAsia="ko-KR"/>
              </w:rPr>
              <w:t>tb</w:t>
            </w:r>
          </w:p>
        </w:tc>
        <w:tc>
          <w:tcPr>
            <w:tcW w:w="1395" w:type="dxa"/>
            <w:tcBorders>
              <w:top w:val="single" w:sz="4" w:space="0" w:color="000000"/>
              <w:left w:val="single" w:sz="4" w:space="0" w:color="000000"/>
              <w:bottom w:val="single" w:sz="4" w:space="0" w:color="000000"/>
              <w:right w:val="single" w:sz="4" w:space="0" w:color="000000"/>
            </w:tcBorders>
            <w:shd w:val="clear" w:color="auto" w:fill="auto"/>
            <w:hideMark/>
          </w:tcPr>
          <w:p w14:paraId="076372BB" w14:textId="77777777" w:rsidR="00D45D4C" w:rsidRPr="009743EA" w:rsidRDefault="00D45D4C" w:rsidP="00283DA8">
            <w:pPr>
              <w:pStyle w:val="TAL"/>
              <w:keepNext w:val="0"/>
              <w:keepLines w:val="0"/>
              <w:jc w:val="center"/>
              <w:rPr>
                <w:rFonts w:eastAsia="Arial"/>
              </w:rPr>
            </w:pPr>
            <w:r w:rsidRPr="009743EA">
              <w:rPr>
                <w:rFonts w:eastAsia="Arial" w:hint="eastAsia"/>
                <w:lang w:eastAsia="ko-KR"/>
              </w:rPr>
              <w:t>0..1</w:t>
            </w:r>
          </w:p>
        </w:tc>
        <w:tc>
          <w:tcPr>
            <w:tcW w:w="5117" w:type="dxa"/>
            <w:tcBorders>
              <w:top w:val="single" w:sz="4" w:space="0" w:color="000000"/>
              <w:left w:val="single" w:sz="4" w:space="0" w:color="000000"/>
              <w:bottom w:val="single" w:sz="4" w:space="0" w:color="000000"/>
              <w:right w:val="single" w:sz="4" w:space="0" w:color="000000"/>
            </w:tcBorders>
            <w:shd w:val="clear" w:color="auto" w:fill="auto"/>
          </w:tcPr>
          <w:p w14:paraId="0D351FF7" w14:textId="77777777" w:rsidR="00D45D4C" w:rsidRPr="009743EA" w:rsidRDefault="00D45D4C" w:rsidP="00283DA8">
            <w:pPr>
              <w:pStyle w:val="TAL"/>
              <w:keepNext w:val="0"/>
              <w:keepLines w:val="0"/>
              <w:rPr>
                <w:rFonts w:eastAsia="Arial"/>
              </w:rPr>
            </w:pPr>
            <w:r w:rsidRPr="009743EA">
              <w:rPr>
                <w:rFonts w:eastAsia="Arial"/>
              </w:rPr>
              <w:t xml:space="preserve">The </w:t>
            </w:r>
            <w:r w:rsidRPr="009743EA">
              <w:rPr>
                <w:rFonts w:eastAsia="Arial" w:hint="eastAsia"/>
                <w:lang w:eastAsia="ko-KR"/>
              </w:rPr>
              <w:t>state</w:t>
            </w:r>
            <w:r w:rsidRPr="009743EA">
              <w:rPr>
                <w:rFonts w:eastAsia="Arial"/>
              </w:rPr>
              <w:t>Tag attribute of the</w:t>
            </w:r>
            <w:r w:rsidRPr="009743EA">
              <w:t xml:space="preserve"> matched</w:t>
            </w:r>
            <w:r w:rsidRPr="009743EA">
              <w:rPr>
                <w:rFonts w:eastAsia="Arial"/>
              </w:rPr>
              <w:t xml:space="preserve"> resource is </w:t>
            </w:r>
            <w:r w:rsidRPr="009743EA">
              <w:rPr>
                <w:rFonts w:eastAsia="Arial" w:hint="eastAsia"/>
                <w:lang w:eastAsia="ko-KR"/>
              </w:rPr>
              <w:t>bigger than</w:t>
            </w:r>
            <w:r w:rsidRPr="009743EA">
              <w:rPr>
                <w:rFonts w:eastAsia="Arial"/>
              </w:rPr>
              <w:t xml:space="preserve"> the specified value.</w:t>
            </w:r>
          </w:p>
        </w:tc>
      </w:tr>
      <w:tr w:rsidR="00D45D4C" w:rsidRPr="009743EA" w14:paraId="169B4666" w14:textId="77777777" w:rsidTr="000705EE">
        <w:trPr>
          <w:jc w:val="center"/>
        </w:trPr>
        <w:tc>
          <w:tcPr>
            <w:tcW w:w="2113" w:type="dxa"/>
            <w:tcBorders>
              <w:top w:val="single" w:sz="4" w:space="0" w:color="000000"/>
              <w:left w:val="single" w:sz="4" w:space="0" w:color="000000"/>
              <w:bottom w:val="single" w:sz="4" w:space="0" w:color="000000"/>
              <w:right w:val="single" w:sz="4" w:space="0" w:color="000000"/>
            </w:tcBorders>
            <w:shd w:val="clear" w:color="auto" w:fill="auto"/>
            <w:hideMark/>
          </w:tcPr>
          <w:p w14:paraId="1761D859" w14:textId="77777777" w:rsidR="00D45D4C" w:rsidRPr="009743EA" w:rsidRDefault="00D45D4C" w:rsidP="00283DA8">
            <w:pPr>
              <w:pStyle w:val="TAL"/>
              <w:keepNext w:val="0"/>
              <w:keepLines w:val="0"/>
              <w:rPr>
                <w:rFonts w:eastAsia="Arial"/>
              </w:rPr>
            </w:pPr>
            <w:r w:rsidRPr="009743EA">
              <w:rPr>
                <w:rFonts w:eastAsia="Arial"/>
              </w:rPr>
              <w:t>expireBefore</w:t>
            </w:r>
          </w:p>
        </w:tc>
        <w:tc>
          <w:tcPr>
            <w:tcW w:w="1150" w:type="dxa"/>
            <w:tcBorders>
              <w:top w:val="single" w:sz="4" w:space="0" w:color="000000"/>
              <w:left w:val="single" w:sz="4" w:space="0" w:color="000000"/>
              <w:bottom w:val="single" w:sz="4" w:space="0" w:color="000000"/>
              <w:right w:val="single" w:sz="4" w:space="0" w:color="000000"/>
            </w:tcBorders>
          </w:tcPr>
          <w:p w14:paraId="1FB58B53" w14:textId="77777777" w:rsidR="00D45D4C" w:rsidRPr="009743EA" w:rsidRDefault="00D45D4C" w:rsidP="00283DA8">
            <w:pPr>
              <w:pStyle w:val="TAL"/>
              <w:keepNext w:val="0"/>
              <w:keepLines w:val="0"/>
              <w:jc w:val="center"/>
              <w:rPr>
                <w:rFonts w:eastAsia="Arial"/>
                <w:lang w:eastAsia="ko-KR"/>
              </w:rPr>
            </w:pPr>
            <w:r w:rsidRPr="009743EA">
              <w:rPr>
                <w:rFonts w:eastAsia="Arial" w:hint="eastAsia"/>
                <w:lang w:eastAsia="ko-KR"/>
              </w:rPr>
              <w:t>e</w:t>
            </w:r>
            <w:r w:rsidRPr="009743EA">
              <w:rPr>
                <w:rFonts w:eastAsia="Arial"/>
                <w:lang w:eastAsia="ko-KR"/>
              </w:rPr>
              <w:t>xb</w:t>
            </w:r>
          </w:p>
        </w:tc>
        <w:tc>
          <w:tcPr>
            <w:tcW w:w="1395" w:type="dxa"/>
            <w:tcBorders>
              <w:top w:val="single" w:sz="4" w:space="0" w:color="000000"/>
              <w:left w:val="single" w:sz="4" w:space="0" w:color="000000"/>
              <w:bottom w:val="single" w:sz="4" w:space="0" w:color="000000"/>
              <w:right w:val="single" w:sz="4" w:space="0" w:color="000000"/>
            </w:tcBorders>
            <w:shd w:val="clear" w:color="auto" w:fill="auto"/>
            <w:hideMark/>
          </w:tcPr>
          <w:p w14:paraId="12AEC373" w14:textId="77777777" w:rsidR="00D45D4C" w:rsidRPr="009743EA" w:rsidRDefault="00D45D4C" w:rsidP="00283DA8">
            <w:pPr>
              <w:pStyle w:val="TAL"/>
              <w:keepNext w:val="0"/>
              <w:keepLines w:val="0"/>
              <w:jc w:val="center"/>
              <w:rPr>
                <w:rFonts w:eastAsia="Arial"/>
              </w:rPr>
            </w:pPr>
            <w:r w:rsidRPr="009743EA">
              <w:rPr>
                <w:rFonts w:eastAsia="Arial" w:hint="eastAsia"/>
              </w:rPr>
              <w:t>0..1</w:t>
            </w:r>
          </w:p>
        </w:tc>
        <w:tc>
          <w:tcPr>
            <w:tcW w:w="5117" w:type="dxa"/>
            <w:tcBorders>
              <w:top w:val="single" w:sz="4" w:space="0" w:color="000000"/>
              <w:left w:val="single" w:sz="4" w:space="0" w:color="000000"/>
              <w:bottom w:val="single" w:sz="4" w:space="0" w:color="000000"/>
              <w:right w:val="single" w:sz="4" w:space="0" w:color="000000"/>
            </w:tcBorders>
            <w:shd w:val="clear" w:color="auto" w:fill="auto"/>
          </w:tcPr>
          <w:p w14:paraId="558CD384" w14:textId="77777777" w:rsidR="00D45D4C" w:rsidRPr="009743EA" w:rsidRDefault="00D45D4C" w:rsidP="00283DA8">
            <w:pPr>
              <w:pStyle w:val="TAL"/>
              <w:keepNext w:val="0"/>
              <w:keepLines w:val="0"/>
              <w:rPr>
                <w:rFonts w:eastAsia="Arial"/>
              </w:rPr>
            </w:pPr>
            <w:r w:rsidRPr="009743EA">
              <w:rPr>
                <w:rFonts w:eastAsia="Arial" w:hint="eastAsia"/>
              </w:rPr>
              <w:t xml:space="preserve">The </w:t>
            </w:r>
            <w:r w:rsidRPr="009743EA">
              <w:rPr>
                <w:rFonts w:eastAsia="Arial"/>
              </w:rPr>
              <w:t xml:space="preserve">expirationTime </w:t>
            </w:r>
            <w:r w:rsidRPr="009743EA">
              <w:rPr>
                <w:rFonts w:eastAsia="Arial" w:hint="eastAsia"/>
              </w:rPr>
              <w:t>attribute of the</w:t>
            </w:r>
            <w:r w:rsidRPr="009743EA">
              <w:t xml:space="preserve"> matched</w:t>
            </w:r>
            <w:r w:rsidRPr="009743EA">
              <w:rPr>
                <w:rFonts w:eastAsia="Arial" w:hint="eastAsia"/>
              </w:rPr>
              <w:t xml:space="preserve"> r</w:t>
            </w:r>
            <w:r w:rsidRPr="009743EA">
              <w:rPr>
                <w:rFonts w:eastAsia="Arial"/>
              </w:rPr>
              <w:t xml:space="preserve">esource </w:t>
            </w:r>
            <w:r w:rsidRPr="009743EA">
              <w:rPr>
                <w:rFonts w:eastAsia="Arial" w:hint="eastAsia"/>
              </w:rPr>
              <w:t>is chronologically before the specified value.</w:t>
            </w:r>
          </w:p>
        </w:tc>
      </w:tr>
      <w:tr w:rsidR="00D45D4C" w:rsidRPr="009743EA" w14:paraId="4CC50FEF" w14:textId="77777777" w:rsidTr="000705EE">
        <w:trPr>
          <w:jc w:val="center"/>
        </w:trPr>
        <w:tc>
          <w:tcPr>
            <w:tcW w:w="2113" w:type="dxa"/>
            <w:tcBorders>
              <w:top w:val="single" w:sz="4" w:space="0" w:color="000000"/>
              <w:left w:val="single" w:sz="4" w:space="0" w:color="000000"/>
              <w:bottom w:val="single" w:sz="4" w:space="0" w:color="000000"/>
              <w:right w:val="single" w:sz="4" w:space="0" w:color="000000"/>
            </w:tcBorders>
            <w:shd w:val="clear" w:color="auto" w:fill="auto"/>
            <w:hideMark/>
          </w:tcPr>
          <w:p w14:paraId="5DE8698E" w14:textId="77777777" w:rsidR="00D45D4C" w:rsidRPr="009743EA" w:rsidRDefault="00D45D4C" w:rsidP="00283DA8">
            <w:pPr>
              <w:pStyle w:val="TAL"/>
              <w:keepNext w:val="0"/>
              <w:keepLines w:val="0"/>
              <w:rPr>
                <w:rFonts w:eastAsia="Arial"/>
              </w:rPr>
            </w:pPr>
            <w:r w:rsidRPr="009743EA">
              <w:rPr>
                <w:rFonts w:eastAsia="Arial"/>
              </w:rPr>
              <w:t>expireAfter</w:t>
            </w:r>
          </w:p>
        </w:tc>
        <w:tc>
          <w:tcPr>
            <w:tcW w:w="1150" w:type="dxa"/>
            <w:tcBorders>
              <w:top w:val="single" w:sz="4" w:space="0" w:color="000000"/>
              <w:left w:val="single" w:sz="4" w:space="0" w:color="000000"/>
              <w:bottom w:val="single" w:sz="4" w:space="0" w:color="000000"/>
              <w:right w:val="single" w:sz="4" w:space="0" w:color="000000"/>
            </w:tcBorders>
          </w:tcPr>
          <w:p w14:paraId="382656C3" w14:textId="77777777" w:rsidR="00D45D4C" w:rsidRPr="009743EA" w:rsidRDefault="00D45D4C" w:rsidP="00283DA8">
            <w:pPr>
              <w:pStyle w:val="TAL"/>
              <w:keepNext w:val="0"/>
              <w:keepLines w:val="0"/>
              <w:jc w:val="center"/>
              <w:rPr>
                <w:rFonts w:eastAsia="Arial"/>
                <w:lang w:eastAsia="ko-KR"/>
              </w:rPr>
            </w:pPr>
            <w:r w:rsidRPr="009743EA">
              <w:rPr>
                <w:rFonts w:eastAsia="Arial" w:hint="eastAsia"/>
                <w:lang w:eastAsia="ko-KR"/>
              </w:rPr>
              <w:t>e</w:t>
            </w:r>
            <w:r w:rsidRPr="009743EA">
              <w:rPr>
                <w:rFonts w:eastAsia="Arial"/>
                <w:lang w:eastAsia="ko-KR"/>
              </w:rPr>
              <w:t>xa</w:t>
            </w:r>
          </w:p>
        </w:tc>
        <w:tc>
          <w:tcPr>
            <w:tcW w:w="1395" w:type="dxa"/>
            <w:tcBorders>
              <w:top w:val="single" w:sz="4" w:space="0" w:color="000000"/>
              <w:left w:val="single" w:sz="4" w:space="0" w:color="000000"/>
              <w:bottom w:val="single" w:sz="4" w:space="0" w:color="000000"/>
              <w:right w:val="single" w:sz="4" w:space="0" w:color="000000"/>
            </w:tcBorders>
            <w:shd w:val="clear" w:color="auto" w:fill="auto"/>
            <w:hideMark/>
          </w:tcPr>
          <w:p w14:paraId="31DB3914" w14:textId="77777777" w:rsidR="00D45D4C" w:rsidRPr="009743EA" w:rsidRDefault="00D45D4C" w:rsidP="00283DA8">
            <w:pPr>
              <w:pStyle w:val="TAL"/>
              <w:keepNext w:val="0"/>
              <w:keepLines w:val="0"/>
              <w:jc w:val="center"/>
              <w:rPr>
                <w:rFonts w:eastAsia="Arial"/>
              </w:rPr>
            </w:pPr>
            <w:r w:rsidRPr="009743EA">
              <w:rPr>
                <w:rFonts w:eastAsia="Arial" w:hint="eastAsia"/>
              </w:rPr>
              <w:t>0..1</w:t>
            </w:r>
          </w:p>
        </w:tc>
        <w:tc>
          <w:tcPr>
            <w:tcW w:w="5117" w:type="dxa"/>
            <w:tcBorders>
              <w:top w:val="single" w:sz="4" w:space="0" w:color="000000"/>
              <w:left w:val="single" w:sz="4" w:space="0" w:color="000000"/>
              <w:bottom w:val="single" w:sz="4" w:space="0" w:color="000000"/>
              <w:right w:val="single" w:sz="4" w:space="0" w:color="000000"/>
            </w:tcBorders>
            <w:shd w:val="clear" w:color="auto" w:fill="auto"/>
          </w:tcPr>
          <w:p w14:paraId="42297D9F" w14:textId="77777777" w:rsidR="00D45D4C" w:rsidRPr="009743EA" w:rsidRDefault="00D45D4C" w:rsidP="00283DA8">
            <w:pPr>
              <w:pStyle w:val="TAL"/>
              <w:keepNext w:val="0"/>
              <w:keepLines w:val="0"/>
              <w:rPr>
                <w:rFonts w:eastAsia="Arial"/>
              </w:rPr>
            </w:pPr>
            <w:r w:rsidRPr="009743EA">
              <w:rPr>
                <w:rFonts w:eastAsia="Arial" w:hint="eastAsia"/>
              </w:rPr>
              <w:t>The expirationTime attribute of the</w:t>
            </w:r>
            <w:r w:rsidRPr="009743EA">
              <w:t xml:space="preserve"> matched</w:t>
            </w:r>
            <w:r w:rsidRPr="009743EA">
              <w:rPr>
                <w:rFonts w:eastAsia="Arial" w:hint="eastAsia"/>
              </w:rPr>
              <w:t xml:space="preserve"> r</w:t>
            </w:r>
            <w:r w:rsidRPr="009743EA">
              <w:rPr>
                <w:rFonts w:eastAsia="Arial"/>
              </w:rPr>
              <w:t xml:space="preserve">esource </w:t>
            </w:r>
            <w:r w:rsidRPr="009743EA">
              <w:rPr>
                <w:rFonts w:eastAsia="Arial" w:hint="eastAsia"/>
              </w:rPr>
              <w:t>is chronologically after the specified value.</w:t>
            </w:r>
          </w:p>
        </w:tc>
      </w:tr>
      <w:tr w:rsidR="00D45D4C" w:rsidRPr="009743EA" w14:paraId="7789B6E7" w14:textId="77777777" w:rsidTr="000705EE">
        <w:trPr>
          <w:jc w:val="center"/>
        </w:trPr>
        <w:tc>
          <w:tcPr>
            <w:tcW w:w="2113" w:type="dxa"/>
            <w:tcBorders>
              <w:top w:val="single" w:sz="4" w:space="0" w:color="000000"/>
              <w:left w:val="single" w:sz="4" w:space="0" w:color="000000"/>
              <w:bottom w:val="single" w:sz="4" w:space="0" w:color="000000"/>
              <w:right w:val="single" w:sz="4" w:space="0" w:color="000000"/>
            </w:tcBorders>
            <w:shd w:val="clear" w:color="auto" w:fill="auto"/>
            <w:hideMark/>
          </w:tcPr>
          <w:p w14:paraId="3F010F21" w14:textId="77777777" w:rsidR="00D45D4C" w:rsidRPr="009743EA" w:rsidRDefault="00D45D4C" w:rsidP="00283DA8">
            <w:pPr>
              <w:pStyle w:val="TAL"/>
              <w:keepNext w:val="0"/>
              <w:keepLines w:val="0"/>
              <w:rPr>
                <w:rFonts w:eastAsia="Arial"/>
              </w:rPr>
            </w:pPr>
            <w:r w:rsidRPr="009743EA">
              <w:rPr>
                <w:rFonts w:eastAsia="Arial"/>
              </w:rPr>
              <w:t>label</w:t>
            </w:r>
            <w:r w:rsidRPr="009743EA">
              <w:rPr>
                <w:rFonts w:eastAsia="Arial" w:hint="eastAsia"/>
              </w:rPr>
              <w:t>s</w:t>
            </w:r>
          </w:p>
        </w:tc>
        <w:tc>
          <w:tcPr>
            <w:tcW w:w="1150" w:type="dxa"/>
            <w:tcBorders>
              <w:top w:val="single" w:sz="4" w:space="0" w:color="000000"/>
              <w:left w:val="single" w:sz="4" w:space="0" w:color="000000"/>
              <w:bottom w:val="single" w:sz="4" w:space="0" w:color="000000"/>
              <w:right w:val="single" w:sz="4" w:space="0" w:color="000000"/>
            </w:tcBorders>
          </w:tcPr>
          <w:p w14:paraId="26AE2D85" w14:textId="77777777" w:rsidR="00D45D4C" w:rsidRPr="009743EA" w:rsidRDefault="00D45D4C" w:rsidP="00283DA8">
            <w:pPr>
              <w:pStyle w:val="TAL"/>
              <w:keepNext w:val="0"/>
              <w:keepLines w:val="0"/>
              <w:jc w:val="center"/>
              <w:rPr>
                <w:rFonts w:eastAsia="Arial"/>
              </w:rPr>
            </w:pPr>
            <w:r w:rsidRPr="009743EA">
              <w:rPr>
                <w:rFonts w:eastAsia="Arial" w:hint="eastAsia"/>
                <w:lang w:eastAsia="ko-KR"/>
              </w:rPr>
              <w:t>l</w:t>
            </w:r>
            <w:r w:rsidRPr="009743EA">
              <w:rPr>
                <w:rFonts w:eastAsia="Arial"/>
                <w:lang w:eastAsia="ko-KR"/>
              </w:rPr>
              <w:t>bl</w:t>
            </w:r>
          </w:p>
        </w:tc>
        <w:tc>
          <w:tcPr>
            <w:tcW w:w="1395" w:type="dxa"/>
            <w:tcBorders>
              <w:top w:val="single" w:sz="4" w:space="0" w:color="000000"/>
              <w:left w:val="single" w:sz="4" w:space="0" w:color="000000"/>
              <w:bottom w:val="single" w:sz="4" w:space="0" w:color="000000"/>
              <w:right w:val="single" w:sz="4" w:space="0" w:color="000000"/>
            </w:tcBorders>
            <w:shd w:val="clear" w:color="auto" w:fill="auto"/>
            <w:hideMark/>
          </w:tcPr>
          <w:p w14:paraId="03151A91" w14:textId="77777777" w:rsidR="00D45D4C" w:rsidRPr="009743EA" w:rsidRDefault="00D45D4C" w:rsidP="00283DA8">
            <w:pPr>
              <w:pStyle w:val="TAL"/>
              <w:keepNext w:val="0"/>
              <w:keepLines w:val="0"/>
              <w:jc w:val="center"/>
              <w:rPr>
                <w:rFonts w:eastAsia="Arial"/>
                <w:lang w:eastAsia="zh-CN"/>
              </w:rPr>
            </w:pPr>
            <w:r w:rsidRPr="009743EA">
              <w:rPr>
                <w:rFonts w:eastAsia="Arial" w:hint="eastAsia"/>
              </w:rPr>
              <w:t>0..</w:t>
            </w:r>
            <w:r w:rsidRPr="009743EA">
              <w:rPr>
                <w:rFonts w:eastAsia="Arial" w:hint="eastAsia"/>
                <w:lang w:eastAsia="zh-CN"/>
              </w:rPr>
              <w:t>1</w:t>
            </w:r>
          </w:p>
        </w:tc>
        <w:tc>
          <w:tcPr>
            <w:tcW w:w="5117" w:type="dxa"/>
            <w:tcBorders>
              <w:top w:val="single" w:sz="4" w:space="0" w:color="000000"/>
              <w:left w:val="single" w:sz="4" w:space="0" w:color="000000"/>
              <w:bottom w:val="single" w:sz="4" w:space="0" w:color="000000"/>
              <w:right w:val="single" w:sz="4" w:space="0" w:color="000000"/>
            </w:tcBorders>
            <w:shd w:val="clear" w:color="auto" w:fill="auto"/>
          </w:tcPr>
          <w:p w14:paraId="5BA8D895" w14:textId="77777777" w:rsidR="00D45D4C" w:rsidRPr="009743EA" w:rsidRDefault="00D45D4C" w:rsidP="00283DA8">
            <w:pPr>
              <w:pStyle w:val="TAL"/>
              <w:keepNext w:val="0"/>
              <w:keepLines w:val="0"/>
              <w:rPr>
                <w:rFonts w:eastAsia="Arial"/>
              </w:rPr>
            </w:pPr>
            <w:r w:rsidRPr="009743EA">
              <w:rPr>
                <w:rFonts w:eastAsia="Arial" w:hint="eastAsia"/>
              </w:rPr>
              <w:t>The</w:t>
            </w:r>
            <w:r w:rsidRPr="009743EA">
              <w:rPr>
                <w:rFonts w:hint="eastAsia"/>
              </w:rPr>
              <w:t xml:space="preserve"> labels attribute of the</w:t>
            </w:r>
            <w:r w:rsidRPr="009743EA">
              <w:t xml:space="preserve"> matched</w:t>
            </w:r>
            <w:r w:rsidRPr="009743EA">
              <w:rPr>
                <w:rFonts w:hint="eastAsia"/>
              </w:rPr>
              <w:t xml:space="preserve"> resource matches </w:t>
            </w:r>
            <w:r w:rsidRPr="009743EA">
              <w:t>the specified value.</w:t>
            </w:r>
          </w:p>
        </w:tc>
      </w:tr>
      <w:tr w:rsidR="00D45D4C" w:rsidRPr="009743EA" w14:paraId="32F8CCD5" w14:textId="77777777" w:rsidTr="000705EE">
        <w:trPr>
          <w:jc w:val="center"/>
        </w:trPr>
        <w:tc>
          <w:tcPr>
            <w:tcW w:w="2113" w:type="dxa"/>
            <w:tcBorders>
              <w:top w:val="single" w:sz="4" w:space="0" w:color="000000"/>
              <w:left w:val="single" w:sz="4" w:space="0" w:color="000000"/>
              <w:bottom w:val="single" w:sz="4" w:space="0" w:color="000000"/>
              <w:right w:val="single" w:sz="4" w:space="0" w:color="000000"/>
            </w:tcBorders>
            <w:shd w:val="clear" w:color="auto" w:fill="auto"/>
            <w:hideMark/>
          </w:tcPr>
          <w:p w14:paraId="793AA68A" w14:textId="77777777" w:rsidR="00D45D4C" w:rsidRPr="009743EA" w:rsidRDefault="00D45D4C" w:rsidP="00283DA8">
            <w:pPr>
              <w:pStyle w:val="TAL"/>
              <w:keepNext w:val="0"/>
              <w:keepLines w:val="0"/>
              <w:rPr>
                <w:rFonts w:eastAsia="Arial"/>
              </w:rPr>
            </w:pPr>
            <w:r w:rsidRPr="009743EA">
              <w:rPr>
                <w:rFonts w:eastAsia="Arial" w:hint="eastAsia"/>
              </w:rPr>
              <w:t>resourceT</w:t>
            </w:r>
            <w:r w:rsidRPr="009743EA">
              <w:rPr>
                <w:rFonts w:eastAsia="Arial"/>
              </w:rPr>
              <w:t>ype</w:t>
            </w:r>
          </w:p>
        </w:tc>
        <w:tc>
          <w:tcPr>
            <w:tcW w:w="1150" w:type="dxa"/>
            <w:tcBorders>
              <w:top w:val="single" w:sz="4" w:space="0" w:color="000000"/>
              <w:left w:val="single" w:sz="4" w:space="0" w:color="000000"/>
              <w:bottom w:val="single" w:sz="4" w:space="0" w:color="000000"/>
              <w:right w:val="single" w:sz="4" w:space="0" w:color="000000"/>
            </w:tcBorders>
          </w:tcPr>
          <w:p w14:paraId="5A13E841" w14:textId="77777777" w:rsidR="00D45D4C" w:rsidRPr="009743EA" w:rsidRDefault="00D45D4C" w:rsidP="00283DA8">
            <w:pPr>
              <w:pStyle w:val="TAL"/>
              <w:keepNext w:val="0"/>
              <w:keepLines w:val="0"/>
              <w:jc w:val="center"/>
              <w:rPr>
                <w:rFonts w:eastAsia="Arial"/>
              </w:rPr>
            </w:pPr>
            <w:r w:rsidRPr="009743EA">
              <w:rPr>
                <w:rFonts w:eastAsia="Arial" w:hint="eastAsia"/>
                <w:lang w:eastAsia="ko-KR"/>
              </w:rPr>
              <w:t>t</w:t>
            </w:r>
            <w:r w:rsidRPr="009743EA">
              <w:rPr>
                <w:rFonts w:eastAsia="Arial"/>
                <w:lang w:eastAsia="ko-KR"/>
              </w:rPr>
              <w:t>y</w:t>
            </w:r>
          </w:p>
        </w:tc>
        <w:tc>
          <w:tcPr>
            <w:tcW w:w="1395" w:type="dxa"/>
            <w:tcBorders>
              <w:top w:val="single" w:sz="4" w:space="0" w:color="000000"/>
              <w:left w:val="single" w:sz="4" w:space="0" w:color="000000"/>
              <w:bottom w:val="single" w:sz="4" w:space="0" w:color="000000"/>
              <w:right w:val="single" w:sz="4" w:space="0" w:color="000000"/>
            </w:tcBorders>
            <w:shd w:val="clear" w:color="auto" w:fill="auto"/>
            <w:hideMark/>
          </w:tcPr>
          <w:p w14:paraId="48C1E3A6" w14:textId="77777777" w:rsidR="00D45D4C" w:rsidRPr="009743EA" w:rsidRDefault="00D45D4C" w:rsidP="00283DA8">
            <w:pPr>
              <w:pStyle w:val="TAL"/>
              <w:keepNext w:val="0"/>
              <w:keepLines w:val="0"/>
              <w:jc w:val="center"/>
              <w:rPr>
                <w:rFonts w:eastAsia="Arial"/>
              </w:rPr>
            </w:pPr>
            <w:r w:rsidRPr="009743EA">
              <w:rPr>
                <w:rFonts w:eastAsia="Arial" w:hint="eastAsia"/>
              </w:rPr>
              <w:t>0..n</w:t>
            </w:r>
          </w:p>
        </w:tc>
        <w:tc>
          <w:tcPr>
            <w:tcW w:w="5117" w:type="dxa"/>
            <w:tcBorders>
              <w:top w:val="single" w:sz="4" w:space="0" w:color="000000"/>
              <w:left w:val="single" w:sz="4" w:space="0" w:color="000000"/>
              <w:bottom w:val="single" w:sz="4" w:space="0" w:color="000000"/>
              <w:right w:val="single" w:sz="4" w:space="0" w:color="000000"/>
            </w:tcBorders>
            <w:shd w:val="clear" w:color="auto" w:fill="auto"/>
          </w:tcPr>
          <w:p w14:paraId="51472F92" w14:textId="77777777" w:rsidR="00D45D4C" w:rsidRPr="009743EA" w:rsidRDefault="00D45D4C" w:rsidP="00283DA8">
            <w:pPr>
              <w:pStyle w:val="TAL"/>
              <w:keepNext w:val="0"/>
              <w:keepLines w:val="0"/>
              <w:rPr>
                <w:rFonts w:eastAsia="Arial"/>
              </w:rPr>
            </w:pPr>
            <w:r w:rsidRPr="009743EA">
              <w:rPr>
                <w:rFonts w:eastAsia="Arial"/>
              </w:rPr>
              <w:t>T</w:t>
            </w:r>
            <w:r w:rsidRPr="009743EA">
              <w:rPr>
                <w:rFonts w:eastAsia="Arial" w:hint="eastAsia"/>
              </w:rPr>
              <w:t>he resourceType attribute of the</w:t>
            </w:r>
            <w:r w:rsidRPr="009743EA">
              <w:rPr>
                <w:rFonts w:eastAsia="Arial" w:hint="eastAsia"/>
                <w:lang w:eastAsia="zh-CN"/>
              </w:rPr>
              <w:t xml:space="preserve"> matched</w:t>
            </w:r>
            <w:r w:rsidRPr="009743EA">
              <w:rPr>
                <w:rFonts w:eastAsia="Arial" w:hint="eastAsia"/>
              </w:rPr>
              <w:t xml:space="preserve"> resource is the same as the specified value.</w:t>
            </w:r>
            <w:r w:rsidRPr="009743EA">
              <w:rPr>
                <w:rFonts w:eastAsia="Arial"/>
              </w:rPr>
              <w:t xml:space="preserve"> It also allows differentiating between normal and announced resources.</w:t>
            </w:r>
          </w:p>
        </w:tc>
      </w:tr>
      <w:tr w:rsidR="00D45D4C" w:rsidRPr="009743EA" w14:paraId="5F3A389E" w14:textId="77777777" w:rsidTr="000705EE">
        <w:trPr>
          <w:jc w:val="center"/>
        </w:trPr>
        <w:tc>
          <w:tcPr>
            <w:tcW w:w="2113" w:type="dxa"/>
            <w:tcBorders>
              <w:top w:val="single" w:sz="4" w:space="0" w:color="000000"/>
              <w:left w:val="single" w:sz="4" w:space="0" w:color="000000"/>
              <w:bottom w:val="single" w:sz="4" w:space="0" w:color="000000"/>
              <w:right w:val="single" w:sz="4" w:space="0" w:color="000000"/>
            </w:tcBorders>
            <w:shd w:val="clear" w:color="auto" w:fill="auto"/>
            <w:hideMark/>
          </w:tcPr>
          <w:p w14:paraId="0DD6C439" w14:textId="77777777" w:rsidR="00D45D4C" w:rsidRPr="009743EA" w:rsidRDefault="00D45D4C" w:rsidP="00283DA8">
            <w:pPr>
              <w:pStyle w:val="TAL"/>
              <w:keepNext w:val="0"/>
              <w:keepLines w:val="0"/>
              <w:rPr>
                <w:rFonts w:eastAsia="Arial"/>
              </w:rPr>
            </w:pPr>
            <w:r w:rsidRPr="009743EA">
              <w:rPr>
                <w:rFonts w:eastAsia="Arial"/>
              </w:rPr>
              <w:t>size</w:t>
            </w:r>
            <w:r w:rsidRPr="009743EA">
              <w:rPr>
                <w:rFonts w:eastAsia="Arial" w:hint="eastAsia"/>
              </w:rPr>
              <w:t>Above</w:t>
            </w:r>
          </w:p>
        </w:tc>
        <w:tc>
          <w:tcPr>
            <w:tcW w:w="1150" w:type="dxa"/>
            <w:tcBorders>
              <w:top w:val="single" w:sz="4" w:space="0" w:color="000000"/>
              <w:left w:val="single" w:sz="4" w:space="0" w:color="000000"/>
              <w:bottom w:val="single" w:sz="4" w:space="0" w:color="000000"/>
              <w:right w:val="single" w:sz="4" w:space="0" w:color="000000"/>
            </w:tcBorders>
          </w:tcPr>
          <w:p w14:paraId="03328512" w14:textId="77777777" w:rsidR="00D45D4C" w:rsidRPr="009743EA" w:rsidRDefault="00D45D4C" w:rsidP="00283DA8">
            <w:pPr>
              <w:pStyle w:val="TAL"/>
              <w:keepNext w:val="0"/>
              <w:keepLines w:val="0"/>
              <w:jc w:val="center"/>
              <w:rPr>
                <w:rFonts w:eastAsia="Arial"/>
                <w:lang w:eastAsia="ko-KR"/>
              </w:rPr>
            </w:pPr>
            <w:r w:rsidRPr="009743EA">
              <w:rPr>
                <w:rFonts w:eastAsia="Arial" w:hint="eastAsia"/>
                <w:lang w:eastAsia="ko-KR"/>
              </w:rPr>
              <w:t>s</w:t>
            </w:r>
            <w:r w:rsidRPr="009743EA">
              <w:rPr>
                <w:rFonts w:eastAsia="Arial"/>
                <w:lang w:eastAsia="ko-KR"/>
              </w:rPr>
              <w:t>za</w:t>
            </w:r>
          </w:p>
        </w:tc>
        <w:tc>
          <w:tcPr>
            <w:tcW w:w="1395" w:type="dxa"/>
            <w:tcBorders>
              <w:top w:val="single" w:sz="4" w:space="0" w:color="000000"/>
              <w:left w:val="single" w:sz="4" w:space="0" w:color="000000"/>
              <w:bottom w:val="single" w:sz="4" w:space="0" w:color="000000"/>
              <w:right w:val="single" w:sz="4" w:space="0" w:color="000000"/>
            </w:tcBorders>
            <w:shd w:val="clear" w:color="auto" w:fill="auto"/>
            <w:hideMark/>
          </w:tcPr>
          <w:p w14:paraId="4427A628" w14:textId="77777777" w:rsidR="00D45D4C" w:rsidRPr="009743EA" w:rsidRDefault="00D45D4C" w:rsidP="00283DA8">
            <w:pPr>
              <w:pStyle w:val="TAL"/>
              <w:keepNext w:val="0"/>
              <w:keepLines w:val="0"/>
              <w:jc w:val="center"/>
              <w:rPr>
                <w:rFonts w:eastAsia="Arial"/>
              </w:rPr>
            </w:pPr>
            <w:r w:rsidRPr="009743EA">
              <w:rPr>
                <w:rFonts w:eastAsia="Arial" w:hint="eastAsia"/>
              </w:rPr>
              <w:t>0..1</w:t>
            </w:r>
          </w:p>
        </w:tc>
        <w:tc>
          <w:tcPr>
            <w:tcW w:w="5117" w:type="dxa"/>
            <w:tcBorders>
              <w:top w:val="single" w:sz="4" w:space="0" w:color="000000"/>
              <w:left w:val="single" w:sz="4" w:space="0" w:color="000000"/>
              <w:bottom w:val="single" w:sz="4" w:space="0" w:color="000000"/>
              <w:right w:val="single" w:sz="4" w:space="0" w:color="000000"/>
            </w:tcBorders>
            <w:shd w:val="clear" w:color="auto" w:fill="auto"/>
          </w:tcPr>
          <w:p w14:paraId="401E233A" w14:textId="77777777" w:rsidR="00D45D4C" w:rsidRPr="009743EA" w:rsidRDefault="00D45D4C" w:rsidP="00283DA8">
            <w:pPr>
              <w:pStyle w:val="TAL"/>
              <w:keepNext w:val="0"/>
              <w:keepLines w:val="0"/>
              <w:rPr>
                <w:rFonts w:eastAsia="Arial"/>
              </w:rPr>
            </w:pPr>
            <w:r w:rsidRPr="009743EA">
              <w:rPr>
                <w:rFonts w:eastAsia="Arial" w:hint="eastAsia"/>
              </w:rPr>
              <w:t>T</w:t>
            </w:r>
            <w:r w:rsidRPr="009743EA">
              <w:t>he contentSize attribute of the &lt;contentInstan</w:t>
            </w:r>
            <w:r w:rsidRPr="009743EA">
              <w:rPr>
                <w:rFonts w:hint="eastAsia"/>
              </w:rPr>
              <w:t xml:space="preserve">ce&gt; </w:t>
            </w:r>
            <w:r w:rsidRPr="009743EA">
              <w:t xml:space="preserve">matched resource is </w:t>
            </w:r>
            <w:r w:rsidRPr="009743EA">
              <w:rPr>
                <w:rFonts w:hint="eastAsia"/>
              </w:rPr>
              <w:t xml:space="preserve">equal to or </w:t>
            </w:r>
            <w:r w:rsidRPr="009743EA">
              <w:t>greater than the specified value.</w:t>
            </w:r>
          </w:p>
        </w:tc>
      </w:tr>
      <w:tr w:rsidR="00D45D4C" w:rsidRPr="009743EA" w14:paraId="3287AD50" w14:textId="77777777" w:rsidTr="000705EE">
        <w:trPr>
          <w:jc w:val="center"/>
        </w:trPr>
        <w:tc>
          <w:tcPr>
            <w:tcW w:w="2113" w:type="dxa"/>
            <w:tcBorders>
              <w:top w:val="single" w:sz="4" w:space="0" w:color="000000"/>
              <w:left w:val="single" w:sz="4" w:space="0" w:color="000000"/>
              <w:bottom w:val="single" w:sz="4" w:space="0" w:color="000000"/>
              <w:right w:val="single" w:sz="4" w:space="0" w:color="000000"/>
            </w:tcBorders>
            <w:shd w:val="clear" w:color="auto" w:fill="auto"/>
            <w:hideMark/>
          </w:tcPr>
          <w:p w14:paraId="579AE95A" w14:textId="77777777" w:rsidR="00D45D4C" w:rsidRPr="009743EA" w:rsidRDefault="00D45D4C" w:rsidP="00283DA8">
            <w:pPr>
              <w:pStyle w:val="TAL"/>
              <w:keepNext w:val="0"/>
              <w:keepLines w:val="0"/>
              <w:rPr>
                <w:rFonts w:eastAsia="Arial"/>
              </w:rPr>
            </w:pPr>
            <w:r w:rsidRPr="009743EA">
              <w:rPr>
                <w:rFonts w:eastAsia="Arial"/>
              </w:rPr>
              <w:t>size</w:t>
            </w:r>
            <w:r w:rsidRPr="009743EA">
              <w:rPr>
                <w:rFonts w:eastAsia="Arial" w:hint="eastAsia"/>
              </w:rPr>
              <w:t>Below</w:t>
            </w:r>
          </w:p>
        </w:tc>
        <w:tc>
          <w:tcPr>
            <w:tcW w:w="1150" w:type="dxa"/>
            <w:tcBorders>
              <w:top w:val="single" w:sz="4" w:space="0" w:color="000000"/>
              <w:left w:val="single" w:sz="4" w:space="0" w:color="000000"/>
              <w:bottom w:val="single" w:sz="4" w:space="0" w:color="000000"/>
              <w:right w:val="single" w:sz="4" w:space="0" w:color="000000"/>
            </w:tcBorders>
          </w:tcPr>
          <w:p w14:paraId="6CF7075F" w14:textId="77777777" w:rsidR="00D45D4C" w:rsidRPr="009743EA" w:rsidRDefault="00D45D4C" w:rsidP="00283DA8">
            <w:pPr>
              <w:pStyle w:val="TAL"/>
              <w:keepNext w:val="0"/>
              <w:keepLines w:val="0"/>
              <w:jc w:val="center"/>
              <w:rPr>
                <w:rFonts w:eastAsia="Arial"/>
                <w:lang w:eastAsia="ko-KR"/>
              </w:rPr>
            </w:pPr>
            <w:r w:rsidRPr="009743EA">
              <w:rPr>
                <w:rFonts w:eastAsia="Arial" w:hint="eastAsia"/>
                <w:lang w:eastAsia="ko-KR"/>
              </w:rPr>
              <w:t>s</w:t>
            </w:r>
            <w:r w:rsidRPr="009743EA">
              <w:rPr>
                <w:rFonts w:eastAsia="Arial"/>
                <w:lang w:eastAsia="ko-KR"/>
              </w:rPr>
              <w:t>zb</w:t>
            </w:r>
          </w:p>
        </w:tc>
        <w:tc>
          <w:tcPr>
            <w:tcW w:w="1395" w:type="dxa"/>
            <w:tcBorders>
              <w:top w:val="single" w:sz="4" w:space="0" w:color="000000"/>
              <w:left w:val="single" w:sz="4" w:space="0" w:color="000000"/>
              <w:bottom w:val="single" w:sz="4" w:space="0" w:color="000000"/>
              <w:right w:val="single" w:sz="4" w:space="0" w:color="000000"/>
            </w:tcBorders>
            <w:shd w:val="clear" w:color="auto" w:fill="auto"/>
            <w:hideMark/>
          </w:tcPr>
          <w:p w14:paraId="5BE2B402" w14:textId="77777777" w:rsidR="00D45D4C" w:rsidRPr="009743EA" w:rsidRDefault="00D45D4C" w:rsidP="00283DA8">
            <w:pPr>
              <w:pStyle w:val="TAL"/>
              <w:keepNext w:val="0"/>
              <w:keepLines w:val="0"/>
              <w:jc w:val="center"/>
              <w:rPr>
                <w:rFonts w:eastAsia="Arial"/>
              </w:rPr>
            </w:pPr>
            <w:r w:rsidRPr="009743EA">
              <w:rPr>
                <w:rFonts w:eastAsia="Arial" w:hint="eastAsia"/>
              </w:rPr>
              <w:t>0..1</w:t>
            </w:r>
          </w:p>
        </w:tc>
        <w:tc>
          <w:tcPr>
            <w:tcW w:w="5117" w:type="dxa"/>
            <w:tcBorders>
              <w:top w:val="single" w:sz="4" w:space="0" w:color="000000"/>
              <w:left w:val="single" w:sz="4" w:space="0" w:color="000000"/>
              <w:bottom w:val="single" w:sz="4" w:space="0" w:color="000000"/>
              <w:right w:val="single" w:sz="4" w:space="0" w:color="000000"/>
            </w:tcBorders>
            <w:shd w:val="clear" w:color="auto" w:fill="auto"/>
          </w:tcPr>
          <w:p w14:paraId="23208B2B" w14:textId="77777777" w:rsidR="00D45D4C" w:rsidRPr="009743EA" w:rsidRDefault="00D45D4C" w:rsidP="00283DA8">
            <w:pPr>
              <w:pStyle w:val="TAL"/>
              <w:keepNext w:val="0"/>
              <w:keepLines w:val="0"/>
              <w:rPr>
                <w:rFonts w:eastAsia="Arial"/>
              </w:rPr>
            </w:pPr>
            <w:r w:rsidRPr="009743EA">
              <w:rPr>
                <w:rFonts w:hint="eastAsia"/>
              </w:rPr>
              <w:t>T</w:t>
            </w:r>
            <w:r w:rsidRPr="009743EA">
              <w:t>he contentSize attribute of the &lt;contentInstan</w:t>
            </w:r>
            <w:r w:rsidRPr="009743EA">
              <w:rPr>
                <w:rFonts w:hint="eastAsia"/>
              </w:rPr>
              <w:t xml:space="preserve">ce&gt; </w:t>
            </w:r>
            <w:r w:rsidRPr="009743EA">
              <w:t>matched resource is smaller than the specified value.</w:t>
            </w:r>
          </w:p>
        </w:tc>
      </w:tr>
      <w:tr w:rsidR="00D45D4C" w:rsidRPr="009743EA" w14:paraId="0DF6BA0F" w14:textId="77777777" w:rsidTr="00283DA8">
        <w:trPr>
          <w:jc w:val="center"/>
        </w:trPr>
        <w:tc>
          <w:tcPr>
            <w:tcW w:w="9775" w:type="dxa"/>
            <w:gridSpan w:val="4"/>
            <w:tcBorders>
              <w:top w:val="single" w:sz="4" w:space="0" w:color="000000"/>
              <w:left w:val="single" w:sz="4" w:space="0" w:color="000000"/>
              <w:bottom w:val="single" w:sz="4" w:space="0" w:color="000000"/>
              <w:right w:val="single" w:sz="4" w:space="0" w:color="000000"/>
            </w:tcBorders>
            <w:shd w:val="clear" w:color="auto" w:fill="D0CECE"/>
          </w:tcPr>
          <w:p w14:paraId="1A10B4D9" w14:textId="77777777" w:rsidR="00D45D4C" w:rsidRPr="009743EA" w:rsidRDefault="00D45D4C" w:rsidP="00283DA8">
            <w:pPr>
              <w:pStyle w:val="TAH"/>
              <w:keepNext w:val="0"/>
              <w:keepLines w:val="0"/>
              <w:rPr>
                <w:rFonts w:eastAsia="Arial"/>
                <w:shd w:val="pct15" w:color="auto" w:fill="FFFFFF"/>
              </w:rPr>
            </w:pPr>
            <w:r w:rsidRPr="009743EA">
              <w:rPr>
                <w:rFonts w:eastAsia="Arial"/>
                <w:lang w:eastAsia="ja-JP"/>
              </w:rPr>
              <w:t>Filter Handling Conditions</w:t>
            </w:r>
          </w:p>
        </w:tc>
      </w:tr>
      <w:tr w:rsidR="00D45D4C" w:rsidRPr="009743EA" w14:paraId="78BC6FFF" w14:textId="77777777" w:rsidTr="000705EE">
        <w:trPr>
          <w:cantSplit/>
          <w:jc w:val="center"/>
        </w:trPr>
        <w:tc>
          <w:tcPr>
            <w:tcW w:w="2113" w:type="dxa"/>
            <w:tcBorders>
              <w:top w:val="single" w:sz="4" w:space="0" w:color="000000"/>
              <w:left w:val="single" w:sz="4" w:space="0" w:color="000000"/>
              <w:bottom w:val="single" w:sz="4" w:space="0" w:color="000000"/>
              <w:right w:val="single" w:sz="4" w:space="0" w:color="000000"/>
            </w:tcBorders>
            <w:shd w:val="clear" w:color="auto" w:fill="auto"/>
          </w:tcPr>
          <w:p w14:paraId="4D4C8107" w14:textId="77777777" w:rsidR="00D45D4C" w:rsidRPr="009743EA" w:rsidRDefault="00D45D4C" w:rsidP="00283DA8">
            <w:pPr>
              <w:pStyle w:val="TAL"/>
              <w:keepNext w:val="0"/>
              <w:keepLines w:val="0"/>
              <w:spacing w:line="254" w:lineRule="auto"/>
              <w:rPr>
                <w:rFonts w:eastAsia="Arial"/>
                <w:color w:val="000000"/>
                <w:lang w:eastAsia="ko-KR"/>
              </w:rPr>
            </w:pPr>
            <w:r w:rsidRPr="009743EA">
              <w:rPr>
                <w:rFonts w:eastAsia="Arial"/>
              </w:rPr>
              <w:t>limit</w:t>
            </w:r>
          </w:p>
        </w:tc>
        <w:tc>
          <w:tcPr>
            <w:tcW w:w="1150" w:type="dxa"/>
            <w:tcBorders>
              <w:top w:val="single" w:sz="4" w:space="0" w:color="000000"/>
              <w:left w:val="single" w:sz="4" w:space="0" w:color="000000"/>
              <w:bottom w:val="single" w:sz="4" w:space="0" w:color="000000"/>
              <w:right w:val="single" w:sz="4" w:space="0" w:color="000000"/>
            </w:tcBorders>
          </w:tcPr>
          <w:p w14:paraId="0AFED07F" w14:textId="77777777" w:rsidR="00D45D4C" w:rsidRPr="009743EA" w:rsidRDefault="00D45D4C" w:rsidP="00283DA8">
            <w:pPr>
              <w:pStyle w:val="TAL"/>
              <w:keepNext w:val="0"/>
              <w:keepLines w:val="0"/>
              <w:jc w:val="center"/>
              <w:rPr>
                <w:rFonts w:eastAsia="Arial"/>
                <w:lang w:eastAsia="ko-KR"/>
              </w:rPr>
            </w:pPr>
            <w:r w:rsidRPr="009743EA">
              <w:rPr>
                <w:rFonts w:eastAsia="Arial" w:hint="eastAsia"/>
                <w:lang w:eastAsia="ko-KR"/>
              </w:rPr>
              <w:t>l</w:t>
            </w:r>
            <w:r w:rsidRPr="009743EA">
              <w:rPr>
                <w:rFonts w:eastAsia="Arial"/>
                <w:lang w:eastAsia="ko-KR"/>
              </w:rPr>
              <w:t>im</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14:paraId="6C9161A4" w14:textId="77777777" w:rsidR="00D45D4C" w:rsidRPr="009743EA" w:rsidRDefault="00D45D4C" w:rsidP="00283DA8">
            <w:pPr>
              <w:pStyle w:val="TAL"/>
              <w:keepNext w:val="0"/>
              <w:keepLines w:val="0"/>
              <w:jc w:val="center"/>
              <w:rPr>
                <w:rFonts w:eastAsia="Arial"/>
                <w:lang w:eastAsia="ko-KR"/>
              </w:rPr>
            </w:pPr>
            <w:r w:rsidRPr="009743EA">
              <w:rPr>
                <w:rFonts w:eastAsia="Arial" w:hint="eastAsia"/>
              </w:rPr>
              <w:t>0..1</w:t>
            </w:r>
          </w:p>
        </w:tc>
        <w:tc>
          <w:tcPr>
            <w:tcW w:w="5117" w:type="dxa"/>
            <w:tcBorders>
              <w:top w:val="single" w:sz="4" w:space="0" w:color="000000"/>
              <w:left w:val="single" w:sz="4" w:space="0" w:color="000000"/>
              <w:bottom w:val="single" w:sz="4" w:space="0" w:color="000000"/>
              <w:right w:val="single" w:sz="4" w:space="0" w:color="000000"/>
            </w:tcBorders>
            <w:shd w:val="clear" w:color="auto" w:fill="auto"/>
          </w:tcPr>
          <w:p w14:paraId="205BB1B0" w14:textId="7AC037CE" w:rsidR="00D45D4C" w:rsidRPr="00062C7A" w:rsidRDefault="00D45D4C" w:rsidP="00283DA8">
            <w:pPr>
              <w:pStyle w:val="TAL"/>
              <w:keepNext w:val="0"/>
              <w:keepLines w:val="0"/>
              <w:rPr>
                <w:rFonts w:eastAsia="Arial"/>
                <w:lang w:eastAsia="ko-KR"/>
              </w:rPr>
            </w:pPr>
            <w:r w:rsidRPr="00062C7A">
              <w:rPr>
                <w:rFonts w:eastAsia="Arial" w:hint="eastAsia"/>
                <w:lang w:eastAsia="ko-KR"/>
              </w:rPr>
              <w:t>T</w:t>
            </w:r>
            <w:r w:rsidRPr="00062C7A">
              <w:rPr>
                <w:rFonts w:eastAsia="Arial" w:hint="eastAsia"/>
              </w:rPr>
              <w:t xml:space="preserve">he </w:t>
            </w:r>
            <w:r w:rsidRPr="00062C7A">
              <w:rPr>
                <w:rFonts w:eastAsia="Arial" w:hint="eastAsia"/>
                <w:lang w:eastAsia="ko-KR"/>
              </w:rPr>
              <w:t xml:space="preserve">maximum </w:t>
            </w:r>
            <w:r w:rsidRPr="00062C7A">
              <w:rPr>
                <w:rFonts w:eastAsia="Arial" w:hint="eastAsia"/>
              </w:rPr>
              <w:t xml:space="preserve">number </w:t>
            </w:r>
            <w:r w:rsidRPr="00062C7A">
              <w:rPr>
                <w:rFonts w:eastAsia="Arial"/>
              </w:rPr>
              <w:t xml:space="preserve">of resources to </w:t>
            </w:r>
            <w:r w:rsidRPr="00062C7A">
              <w:rPr>
                <w:rFonts w:eastAsia="Arial" w:hint="eastAsia"/>
                <w:lang w:eastAsia="ko-KR"/>
              </w:rPr>
              <w:t xml:space="preserve">be </w:t>
            </w:r>
            <w:r w:rsidRPr="00062C7A">
              <w:rPr>
                <w:rFonts w:eastAsia="Arial"/>
                <w:lang w:eastAsia="ko-KR"/>
              </w:rPr>
              <w:t>included i</w:t>
            </w:r>
            <w:r w:rsidRPr="00062C7A">
              <w:rPr>
                <w:rFonts w:eastAsia="Arial" w:hint="eastAsia"/>
                <w:lang w:eastAsia="ko-KR"/>
              </w:rPr>
              <w:t xml:space="preserve">n the </w:t>
            </w:r>
            <w:r w:rsidRPr="00062C7A">
              <w:rPr>
                <w:rFonts w:eastAsia="Arial"/>
                <w:lang w:eastAsia="ko-KR"/>
              </w:rPr>
              <w:t>filtering result</w:t>
            </w:r>
            <w:r w:rsidRPr="00062C7A">
              <w:rPr>
                <w:rFonts w:eastAsia="Arial"/>
              </w:rPr>
              <w:t>.</w:t>
            </w:r>
            <w:r w:rsidRPr="00062C7A">
              <w:rPr>
                <w:rFonts w:eastAsia="Arial" w:hint="eastAsia"/>
                <w:lang w:eastAsia="ko-KR"/>
              </w:rPr>
              <w:t xml:space="preserve"> This may be modified by the Hosting CSE. When it is modified, then the new value shall be smaller than the suggested value by the Originator.</w:t>
            </w:r>
          </w:p>
        </w:tc>
      </w:tr>
      <w:tr w:rsidR="00D45D4C" w:rsidRPr="009743EA" w14:paraId="34907620" w14:textId="77777777" w:rsidTr="000705EE">
        <w:trPr>
          <w:cantSplit/>
          <w:jc w:val="center"/>
        </w:trPr>
        <w:tc>
          <w:tcPr>
            <w:tcW w:w="2113" w:type="dxa"/>
            <w:tcBorders>
              <w:top w:val="single" w:sz="4" w:space="0" w:color="000000"/>
              <w:left w:val="single" w:sz="4" w:space="0" w:color="000000"/>
              <w:bottom w:val="single" w:sz="4" w:space="0" w:color="000000"/>
              <w:right w:val="single" w:sz="4" w:space="0" w:color="000000"/>
            </w:tcBorders>
            <w:shd w:val="clear" w:color="auto" w:fill="auto"/>
          </w:tcPr>
          <w:p w14:paraId="70217947" w14:textId="77777777" w:rsidR="00D45D4C" w:rsidRPr="009743EA" w:rsidRDefault="00D45D4C" w:rsidP="00283DA8">
            <w:pPr>
              <w:pStyle w:val="TAL"/>
              <w:keepNext w:val="0"/>
              <w:keepLines w:val="0"/>
              <w:spacing w:line="254" w:lineRule="auto"/>
              <w:rPr>
                <w:rFonts w:eastAsia="Arial"/>
                <w:lang w:eastAsia="ja-JP"/>
              </w:rPr>
            </w:pPr>
            <w:r w:rsidRPr="009743EA">
              <w:rPr>
                <w:rFonts w:eastAsia="Arial" w:hint="eastAsia"/>
                <w:color w:val="000000"/>
                <w:lang w:eastAsia="ko-KR"/>
              </w:rPr>
              <w:t>level</w:t>
            </w:r>
          </w:p>
        </w:tc>
        <w:tc>
          <w:tcPr>
            <w:tcW w:w="1150" w:type="dxa"/>
            <w:tcBorders>
              <w:top w:val="single" w:sz="4" w:space="0" w:color="000000"/>
              <w:left w:val="single" w:sz="4" w:space="0" w:color="000000"/>
              <w:bottom w:val="single" w:sz="4" w:space="0" w:color="000000"/>
              <w:right w:val="single" w:sz="4" w:space="0" w:color="000000"/>
            </w:tcBorders>
          </w:tcPr>
          <w:p w14:paraId="4F368B82" w14:textId="77777777" w:rsidR="00D45D4C" w:rsidRPr="009743EA" w:rsidRDefault="00D45D4C" w:rsidP="00283DA8">
            <w:pPr>
              <w:pStyle w:val="TAL"/>
              <w:keepNext w:val="0"/>
              <w:keepLines w:val="0"/>
              <w:jc w:val="center"/>
              <w:rPr>
                <w:rFonts w:eastAsia="Arial"/>
                <w:lang w:eastAsia="ko-KR"/>
              </w:rPr>
            </w:pPr>
            <w:r w:rsidRPr="009743EA">
              <w:rPr>
                <w:rFonts w:eastAsia="Arial" w:hint="eastAsia"/>
                <w:lang w:eastAsia="ko-KR"/>
              </w:rPr>
              <w:t>l</w:t>
            </w:r>
            <w:r w:rsidRPr="009743EA">
              <w:rPr>
                <w:rFonts w:eastAsia="Arial"/>
                <w:lang w:eastAsia="ko-KR"/>
              </w:rPr>
              <w:t>vl</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14:paraId="7A92D7A9" w14:textId="77777777" w:rsidR="00D45D4C" w:rsidRPr="009743EA" w:rsidRDefault="00D45D4C" w:rsidP="00283DA8">
            <w:pPr>
              <w:pStyle w:val="TAL"/>
              <w:keepNext w:val="0"/>
              <w:keepLines w:val="0"/>
              <w:jc w:val="center"/>
              <w:rPr>
                <w:rFonts w:eastAsia="Arial"/>
                <w:lang w:eastAsia="ja-JP"/>
              </w:rPr>
            </w:pPr>
            <w:r w:rsidRPr="009743EA">
              <w:rPr>
                <w:rFonts w:eastAsia="Arial"/>
                <w:lang w:eastAsia="ko-KR"/>
              </w:rPr>
              <w:t>0..1</w:t>
            </w:r>
          </w:p>
        </w:tc>
        <w:tc>
          <w:tcPr>
            <w:tcW w:w="5117" w:type="dxa"/>
            <w:tcBorders>
              <w:top w:val="single" w:sz="4" w:space="0" w:color="000000"/>
              <w:left w:val="single" w:sz="4" w:space="0" w:color="000000"/>
              <w:bottom w:val="single" w:sz="4" w:space="0" w:color="000000"/>
              <w:right w:val="single" w:sz="4" w:space="0" w:color="000000"/>
            </w:tcBorders>
            <w:shd w:val="clear" w:color="auto" w:fill="auto"/>
          </w:tcPr>
          <w:p w14:paraId="6E685BA3" w14:textId="77777777" w:rsidR="00D45D4C" w:rsidRPr="00062C7A" w:rsidRDefault="00D45D4C" w:rsidP="00283DA8">
            <w:pPr>
              <w:pStyle w:val="TAL"/>
              <w:keepNext w:val="0"/>
              <w:keepLines w:val="0"/>
              <w:rPr>
                <w:rFonts w:eastAsia="Arial"/>
                <w:lang w:eastAsia="ja-JP"/>
              </w:rPr>
            </w:pPr>
            <w:r w:rsidRPr="00062C7A">
              <w:rPr>
                <w:rFonts w:eastAsia="Arial" w:hint="eastAsia"/>
                <w:lang w:eastAsia="ko-KR"/>
              </w:rPr>
              <w:t>The</w:t>
            </w:r>
            <w:r w:rsidRPr="00062C7A">
              <w:rPr>
                <w:rFonts w:eastAsia="Arial"/>
              </w:rPr>
              <w:t xml:space="preserve"> maximum </w:t>
            </w:r>
            <w:r w:rsidRPr="00062C7A">
              <w:rPr>
                <w:rFonts w:eastAsia="Arial" w:hint="eastAsia"/>
                <w:lang w:eastAsia="ko-KR"/>
              </w:rPr>
              <w:t>level</w:t>
            </w:r>
            <w:r w:rsidRPr="00062C7A">
              <w:rPr>
                <w:rFonts w:eastAsia="Arial"/>
              </w:rPr>
              <w:t xml:space="preserve"> of resource tree</w:t>
            </w:r>
            <w:r w:rsidRPr="00062C7A">
              <w:rPr>
                <w:rFonts w:eastAsia="Arial" w:hint="eastAsia"/>
                <w:lang w:eastAsia="ko-KR"/>
              </w:rPr>
              <w:t xml:space="preserve"> that the Hosting CSE shall perform the operation starting from the target resource</w:t>
            </w:r>
            <w:r w:rsidRPr="00062C7A">
              <w:rPr>
                <w:rFonts w:eastAsia="Arial"/>
                <w:lang w:eastAsia="ko-KR"/>
              </w:rPr>
              <w:t xml:space="preserve"> </w:t>
            </w:r>
            <w:r w:rsidRPr="00062C7A">
              <w:rPr>
                <w:rFonts w:eastAsia="Arial" w:hint="eastAsia"/>
                <w:lang w:eastAsia="ko-KR"/>
              </w:rPr>
              <w:t xml:space="preserve">(i.e. </w:t>
            </w:r>
            <w:r w:rsidRPr="00062C7A">
              <w:rPr>
                <w:rFonts w:eastAsia="Arial" w:hint="eastAsia"/>
                <w:b/>
                <w:lang w:eastAsia="ko-KR"/>
              </w:rPr>
              <w:t>To</w:t>
            </w:r>
            <w:r w:rsidRPr="00062C7A">
              <w:rPr>
                <w:rFonts w:eastAsia="Arial" w:hint="eastAsia"/>
                <w:lang w:eastAsia="ko-KR"/>
              </w:rPr>
              <w:t xml:space="preserve"> parameter). This shall</w:t>
            </w:r>
            <w:r w:rsidRPr="00062C7A">
              <w:rPr>
                <w:rFonts w:eastAsia="Arial"/>
              </w:rPr>
              <w:t xml:space="preserve"> only </w:t>
            </w:r>
            <w:r w:rsidRPr="00062C7A">
              <w:rPr>
                <w:rFonts w:eastAsia="Arial" w:hint="eastAsia"/>
                <w:lang w:eastAsia="ko-KR"/>
              </w:rPr>
              <w:t xml:space="preserve">be </w:t>
            </w:r>
            <w:r w:rsidRPr="00062C7A">
              <w:rPr>
                <w:rFonts w:eastAsia="Arial"/>
              </w:rPr>
              <w:t>appl</w:t>
            </w:r>
            <w:r w:rsidRPr="00062C7A">
              <w:rPr>
                <w:rFonts w:eastAsia="Arial"/>
                <w:lang w:eastAsia="ko-KR"/>
              </w:rPr>
              <w:t>i</w:t>
            </w:r>
            <w:r w:rsidRPr="00062C7A">
              <w:rPr>
                <w:rFonts w:eastAsia="Arial"/>
              </w:rPr>
              <w:t>e</w:t>
            </w:r>
            <w:r w:rsidRPr="00062C7A">
              <w:rPr>
                <w:rFonts w:eastAsia="Arial"/>
                <w:lang w:eastAsia="ko-KR"/>
              </w:rPr>
              <w:t>d</w:t>
            </w:r>
            <w:r w:rsidRPr="00062C7A">
              <w:rPr>
                <w:rFonts w:eastAsia="Arial"/>
              </w:rPr>
              <w:t xml:space="preserve"> for Retrieve operation.</w:t>
            </w:r>
            <w:r w:rsidRPr="00062C7A">
              <w:rPr>
                <w:rFonts w:eastAsia="Arial" w:hint="eastAsia"/>
                <w:lang w:eastAsia="ko-KR"/>
              </w:rPr>
              <w:t xml:space="preserve"> The level of the target resource itself is zero and the level of the direct children of the target is one.</w:t>
            </w:r>
          </w:p>
        </w:tc>
      </w:tr>
    </w:tbl>
    <w:p w14:paraId="2510717C" w14:textId="77777777" w:rsidR="00D45D4C" w:rsidRPr="005A2D7C" w:rsidRDefault="00D45D4C" w:rsidP="00D45D4C"/>
    <w:p w14:paraId="02DE5CF2" w14:textId="4E681159" w:rsidR="00D45D4C" w:rsidRPr="005A2D7C" w:rsidRDefault="00D45D4C" w:rsidP="00D45D4C">
      <w:r w:rsidRPr="005A2D7C">
        <w:lastRenderedPageBreak/>
        <w:t xml:space="preserve">As </w:t>
      </w:r>
      <w:r w:rsidR="00934717" w:rsidRPr="009743EA">
        <w:rPr>
          <w:lang w:eastAsia="ko-KR"/>
        </w:rPr>
        <w:t>an</w:t>
      </w:r>
      <w:r w:rsidRPr="005A2D7C">
        <w:t xml:space="preserve"> initial condition to use discovery function, CSEBase need to have resources. Table 6.2.</w:t>
      </w:r>
      <w:r w:rsidRPr="009743EA">
        <w:rPr>
          <w:lang w:eastAsia="ko-KR"/>
        </w:rPr>
        <w:t>8.0</w:t>
      </w:r>
      <w:r w:rsidRPr="005A2D7C">
        <w:t>-3 has detailed information of resources which will be used in this clause.</w:t>
      </w:r>
    </w:p>
    <w:p w14:paraId="27A05A8D" w14:textId="77777777" w:rsidR="00D45D4C" w:rsidRPr="009743EA" w:rsidRDefault="00D45D4C" w:rsidP="00D45D4C">
      <w:pPr>
        <w:pStyle w:val="TH"/>
      </w:pPr>
      <w:r w:rsidRPr="009743EA">
        <w:t>Table 6.2.8.0-3: Resource Specifications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80"/>
        <w:gridCol w:w="7626"/>
      </w:tblGrid>
      <w:tr w:rsidR="00D45D4C" w:rsidRPr="009743EA" w14:paraId="03A6CCEE" w14:textId="77777777" w:rsidTr="005A2D7C">
        <w:trPr>
          <w:tblHeader/>
          <w:jc w:val="center"/>
        </w:trPr>
        <w:tc>
          <w:tcPr>
            <w:tcW w:w="1980" w:type="dxa"/>
            <w:shd w:val="clear" w:color="auto" w:fill="auto"/>
          </w:tcPr>
          <w:p w14:paraId="4DBE9443" w14:textId="77777777" w:rsidR="00D45D4C" w:rsidRPr="005A2D7C" w:rsidRDefault="00D45D4C" w:rsidP="005A2D7C">
            <w:pPr>
              <w:pStyle w:val="TAH"/>
            </w:pPr>
            <w:r w:rsidRPr="005A2D7C">
              <w:t>Resource</w:t>
            </w:r>
            <w:r w:rsidR="005A3EEC" w:rsidRPr="005A2D7C">
              <w:t xml:space="preserve"> </w:t>
            </w:r>
            <w:r w:rsidRPr="005A2D7C">
              <w:t>Name</w:t>
            </w:r>
          </w:p>
        </w:tc>
        <w:tc>
          <w:tcPr>
            <w:tcW w:w="7626" w:type="dxa"/>
            <w:shd w:val="clear" w:color="auto" w:fill="auto"/>
          </w:tcPr>
          <w:p w14:paraId="234AB24C" w14:textId="77777777" w:rsidR="00D45D4C" w:rsidRPr="005A2D7C" w:rsidRDefault="00D45D4C" w:rsidP="005A2D7C">
            <w:pPr>
              <w:pStyle w:val="TAH"/>
            </w:pPr>
            <w:r w:rsidRPr="005A2D7C">
              <w:t>Resource</w:t>
            </w:r>
            <w:r w:rsidR="005A3EEC" w:rsidRPr="005A2D7C">
              <w:t xml:space="preserve"> </w:t>
            </w:r>
            <w:r w:rsidRPr="005A2D7C">
              <w:t>attributes</w:t>
            </w:r>
            <w:r w:rsidR="005A3EEC" w:rsidRPr="005A2D7C">
              <w:t xml:space="preserve"> </w:t>
            </w:r>
            <w:r w:rsidRPr="005A2D7C">
              <w:t>in</w:t>
            </w:r>
            <w:r w:rsidR="005A3EEC" w:rsidRPr="005A2D7C">
              <w:t xml:space="preserve"> </w:t>
            </w:r>
            <w:r w:rsidRPr="005A2D7C">
              <w:t>JSON</w:t>
            </w:r>
            <w:r w:rsidR="005A3EEC" w:rsidRPr="005A2D7C">
              <w:t xml:space="preserve"> </w:t>
            </w:r>
            <w:r w:rsidRPr="005A2D7C">
              <w:t>format</w:t>
            </w:r>
          </w:p>
        </w:tc>
      </w:tr>
      <w:tr w:rsidR="00D45D4C" w:rsidRPr="009743EA" w14:paraId="2581CEE7" w14:textId="77777777" w:rsidTr="005A2D7C">
        <w:trPr>
          <w:jc w:val="center"/>
        </w:trPr>
        <w:tc>
          <w:tcPr>
            <w:tcW w:w="1980" w:type="dxa"/>
            <w:shd w:val="clear" w:color="auto" w:fill="auto"/>
          </w:tcPr>
          <w:p w14:paraId="3110663B" w14:textId="77777777" w:rsidR="00D45D4C" w:rsidRPr="009743EA" w:rsidRDefault="00D45D4C" w:rsidP="00283DA8">
            <w:pPr>
              <w:jc w:val="center"/>
              <w:rPr>
                <w:rFonts w:ascii="Arial" w:hAnsi="Arial" w:cs="Arial"/>
                <w:kern w:val="2"/>
                <w:sz w:val="18"/>
                <w:szCs w:val="18"/>
              </w:rPr>
            </w:pPr>
            <w:r w:rsidRPr="009743EA">
              <w:rPr>
                <w:rFonts w:ascii="Arial" w:hAnsi="Arial" w:cs="Arial"/>
                <w:kern w:val="2"/>
                <w:sz w:val="18"/>
                <w:szCs w:val="18"/>
              </w:rPr>
              <w:t>CSEBase</w:t>
            </w:r>
          </w:p>
        </w:tc>
        <w:tc>
          <w:tcPr>
            <w:tcW w:w="7626" w:type="dxa"/>
            <w:shd w:val="clear" w:color="auto" w:fill="auto"/>
          </w:tcPr>
          <w:p w14:paraId="5D2EBFDF" w14:textId="77777777" w:rsidR="00D45D4C" w:rsidRPr="009743EA" w:rsidRDefault="00D45D4C" w:rsidP="00283DA8">
            <w:pPr>
              <w:widowControl w:val="0"/>
              <w:spacing w:after="0"/>
              <w:ind w:left="284"/>
              <w:textAlignment w:val="auto"/>
              <w:rPr>
                <w:rFonts w:ascii="Arial" w:hAnsi="Arial"/>
                <w:kern w:val="2"/>
                <w:sz w:val="18"/>
              </w:rPr>
            </w:pPr>
            <w:r w:rsidRPr="009743EA">
              <w:rPr>
                <w:rFonts w:ascii="Arial" w:hAnsi="Arial"/>
                <w:kern w:val="2"/>
                <w:sz w:val="18"/>
              </w:rPr>
              <w:t>{</w:t>
            </w:r>
          </w:p>
          <w:p w14:paraId="6583B111"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"m2m:cb":</w:t>
            </w:r>
            <w:r w:rsidRPr="009743EA">
              <w:rPr>
                <w:rFonts w:ascii="Arial" w:hAnsi="Arial"/>
                <w:kern w:val="2"/>
                <w:sz w:val="18"/>
              </w:rPr>
              <w:t xml:space="preserve"> </w:t>
            </w:r>
            <w:r w:rsidR="00D45D4C" w:rsidRPr="009743EA">
              <w:rPr>
                <w:rFonts w:ascii="Arial" w:hAnsi="Arial"/>
                <w:kern w:val="2"/>
                <w:sz w:val="18"/>
              </w:rPr>
              <w:t>{</w:t>
            </w:r>
          </w:p>
          <w:p w14:paraId="082CB7F7"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"pi":</w:t>
            </w:r>
            <w:r w:rsidRPr="009743EA">
              <w:rPr>
                <w:rFonts w:ascii="Arial" w:hAnsi="Arial"/>
                <w:kern w:val="2"/>
                <w:sz w:val="18"/>
              </w:rPr>
              <w:t xml:space="preserve"> </w:t>
            </w:r>
            <w:r w:rsidR="00D45D4C" w:rsidRPr="009743EA">
              <w:rPr>
                <w:rFonts w:ascii="Arial" w:hAnsi="Arial"/>
                <w:kern w:val="2"/>
                <w:sz w:val="18"/>
              </w:rPr>
              <w:t>null,</w:t>
            </w:r>
          </w:p>
          <w:p w14:paraId="369A2997"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"ty":</w:t>
            </w:r>
            <w:r w:rsidRPr="009743EA">
              <w:rPr>
                <w:rFonts w:ascii="Arial" w:hAnsi="Arial"/>
                <w:kern w:val="2"/>
                <w:sz w:val="18"/>
              </w:rPr>
              <w:t xml:space="preserve"> </w:t>
            </w:r>
            <w:r w:rsidR="00D45D4C" w:rsidRPr="009743EA">
              <w:rPr>
                <w:rFonts w:ascii="Arial" w:hAnsi="Arial"/>
                <w:kern w:val="2"/>
                <w:sz w:val="18"/>
              </w:rPr>
              <w:t>5,</w:t>
            </w:r>
          </w:p>
          <w:p w14:paraId="533A5BCC" w14:textId="77777777" w:rsidR="00D45D4C" w:rsidRPr="00325791" w:rsidRDefault="005A3EEC" w:rsidP="00283DA8">
            <w:pPr>
              <w:widowControl w:val="0"/>
              <w:spacing w:after="0"/>
              <w:ind w:left="284"/>
              <w:textAlignment w:val="auto"/>
              <w:rPr>
                <w:rFonts w:ascii="Arial" w:hAnsi="Arial"/>
                <w:kern w:val="2"/>
                <w:sz w:val="18"/>
                <w:lang w:val="fr-FR"/>
              </w:rPr>
            </w:pPr>
            <w:r w:rsidRPr="009743EA">
              <w:rPr>
                <w:rFonts w:ascii="Arial" w:hAnsi="Arial"/>
                <w:kern w:val="2"/>
                <w:sz w:val="18"/>
              </w:rPr>
              <w:t xml:space="preserve">        </w:t>
            </w:r>
            <w:r w:rsidR="00D45D4C" w:rsidRPr="00325791">
              <w:rPr>
                <w:rFonts w:ascii="Arial" w:hAnsi="Arial"/>
                <w:kern w:val="2"/>
                <w:sz w:val="18"/>
                <w:lang w:val="fr-FR"/>
              </w:rPr>
              <w:t>"ct":</w:t>
            </w:r>
            <w:r w:rsidRPr="00325791">
              <w:rPr>
                <w:rFonts w:ascii="Arial" w:hAnsi="Arial"/>
                <w:kern w:val="2"/>
                <w:sz w:val="18"/>
                <w:lang w:val="fr-FR"/>
              </w:rPr>
              <w:t xml:space="preserve"> </w:t>
            </w:r>
            <w:r w:rsidR="00D45D4C" w:rsidRPr="00325791">
              <w:rPr>
                <w:rFonts w:ascii="Arial" w:hAnsi="Arial"/>
                <w:kern w:val="2"/>
                <w:sz w:val="18"/>
                <w:lang w:val="fr-FR"/>
              </w:rPr>
              <w:t>"20180302T070445",</w:t>
            </w:r>
          </w:p>
          <w:p w14:paraId="00E08811" w14:textId="77777777" w:rsidR="00D45D4C" w:rsidRPr="00325791" w:rsidRDefault="005A3EEC" w:rsidP="00283DA8">
            <w:pPr>
              <w:widowControl w:val="0"/>
              <w:spacing w:after="0"/>
              <w:ind w:left="284"/>
              <w:textAlignment w:val="auto"/>
              <w:rPr>
                <w:rFonts w:ascii="Arial" w:hAnsi="Arial"/>
                <w:kern w:val="2"/>
                <w:sz w:val="18"/>
                <w:lang w:val="fr-FR"/>
              </w:rPr>
            </w:pPr>
            <w:r w:rsidRPr="00325791">
              <w:rPr>
                <w:rFonts w:ascii="Arial" w:hAnsi="Arial"/>
                <w:kern w:val="2"/>
                <w:sz w:val="18"/>
                <w:lang w:val="fr-FR"/>
              </w:rPr>
              <w:t xml:space="preserve">        </w:t>
            </w:r>
            <w:r w:rsidR="00D45D4C" w:rsidRPr="00325791">
              <w:rPr>
                <w:rFonts w:ascii="Arial" w:hAnsi="Arial"/>
                <w:kern w:val="2"/>
                <w:sz w:val="18"/>
                <w:lang w:val="fr-FR"/>
              </w:rPr>
              <w:t>"ri":</w:t>
            </w:r>
            <w:r w:rsidRPr="00325791">
              <w:rPr>
                <w:rFonts w:ascii="Arial" w:hAnsi="Arial"/>
                <w:kern w:val="2"/>
                <w:sz w:val="18"/>
                <w:lang w:val="fr-FR"/>
              </w:rPr>
              <w:t xml:space="preserve"> </w:t>
            </w:r>
            <w:r w:rsidR="00D45D4C" w:rsidRPr="00325791">
              <w:rPr>
                <w:rFonts w:ascii="Arial" w:hAnsi="Arial"/>
                <w:kern w:val="2"/>
                <w:sz w:val="18"/>
                <w:lang w:val="fr-FR"/>
              </w:rPr>
              <w:t>"CSE9486743758493047362",</w:t>
            </w:r>
          </w:p>
          <w:p w14:paraId="40D09751" w14:textId="77777777" w:rsidR="00D45D4C" w:rsidRPr="00325791" w:rsidRDefault="005A3EEC" w:rsidP="00283DA8">
            <w:pPr>
              <w:widowControl w:val="0"/>
              <w:spacing w:after="0"/>
              <w:ind w:left="284"/>
              <w:textAlignment w:val="auto"/>
              <w:rPr>
                <w:rFonts w:ascii="Arial" w:hAnsi="Arial"/>
                <w:kern w:val="2"/>
                <w:sz w:val="18"/>
                <w:lang w:val="fr-FR"/>
              </w:rPr>
            </w:pPr>
            <w:r w:rsidRPr="00325791">
              <w:rPr>
                <w:rFonts w:ascii="Arial" w:hAnsi="Arial"/>
                <w:kern w:val="2"/>
                <w:sz w:val="18"/>
                <w:lang w:val="fr-FR"/>
              </w:rPr>
              <w:t xml:space="preserve">        </w:t>
            </w:r>
            <w:r w:rsidR="00D45D4C" w:rsidRPr="00325791">
              <w:rPr>
                <w:rFonts w:ascii="Arial" w:hAnsi="Arial"/>
                <w:kern w:val="2"/>
                <w:sz w:val="18"/>
                <w:lang w:val="fr-FR"/>
              </w:rPr>
              <w:t>"rn":</w:t>
            </w:r>
            <w:r w:rsidRPr="00325791">
              <w:rPr>
                <w:rFonts w:ascii="Arial" w:hAnsi="Arial"/>
                <w:kern w:val="2"/>
                <w:sz w:val="18"/>
                <w:lang w:val="fr-FR"/>
              </w:rPr>
              <w:t xml:space="preserve"> </w:t>
            </w:r>
            <w:r w:rsidR="00D45D4C" w:rsidRPr="00325791">
              <w:rPr>
                <w:rFonts w:ascii="Arial" w:hAnsi="Arial"/>
                <w:kern w:val="2"/>
                <w:sz w:val="18"/>
                <w:lang w:val="fr-FR"/>
              </w:rPr>
              <w:t>"mn-name",</w:t>
            </w:r>
          </w:p>
          <w:p w14:paraId="1D49DF89" w14:textId="77777777" w:rsidR="00D45D4C" w:rsidRPr="00325791" w:rsidRDefault="005A3EEC" w:rsidP="00283DA8">
            <w:pPr>
              <w:widowControl w:val="0"/>
              <w:spacing w:after="0"/>
              <w:ind w:left="284"/>
              <w:textAlignment w:val="auto"/>
              <w:rPr>
                <w:rFonts w:ascii="Arial" w:hAnsi="Arial"/>
                <w:kern w:val="2"/>
                <w:sz w:val="18"/>
                <w:lang w:val="fr-FR"/>
              </w:rPr>
            </w:pPr>
            <w:r w:rsidRPr="00325791">
              <w:rPr>
                <w:rFonts w:ascii="Arial" w:hAnsi="Arial"/>
                <w:kern w:val="2"/>
                <w:sz w:val="18"/>
                <w:lang w:val="fr-FR"/>
              </w:rPr>
              <w:t xml:space="preserve">        </w:t>
            </w:r>
            <w:r w:rsidR="00D45D4C" w:rsidRPr="00325791">
              <w:rPr>
                <w:rFonts w:ascii="Arial" w:hAnsi="Arial"/>
                <w:kern w:val="2"/>
                <w:sz w:val="18"/>
                <w:lang w:val="fr-FR"/>
              </w:rPr>
              <w:t>"lt":</w:t>
            </w:r>
            <w:r w:rsidRPr="00325791">
              <w:rPr>
                <w:rFonts w:ascii="Arial" w:hAnsi="Arial"/>
                <w:kern w:val="2"/>
                <w:sz w:val="18"/>
                <w:lang w:val="fr-FR"/>
              </w:rPr>
              <w:t xml:space="preserve"> </w:t>
            </w:r>
            <w:r w:rsidR="00D45D4C" w:rsidRPr="00325791">
              <w:rPr>
                <w:rFonts w:ascii="Arial" w:hAnsi="Arial"/>
                <w:kern w:val="2"/>
                <w:sz w:val="18"/>
                <w:lang w:val="fr-FR"/>
              </w:rPr>
              <w:t>"20180302T070445",</w:t>
            </w:r>
          </w:p>
          <w:p w14:paraId="3611594C" w14:textId="77777777" w:rsidR="00D45D4C" w:rsidRPr="009743EA" w:rsidRDefault="005A3EEC" w:rsidP="00283DA8">
            <w:pPr>
              <w:widowControl w:val="0"/>
              <w:spacing w:after="0"/>
              <w:ind w:left="284"/>
              <w:textAlignment w:val="auto"/>
              <w:rPr>
                <w:rFonts w:ascii="Arial" w:hAnsi="Arial"/>
                <w:kern w:val="2"/>
                <w:sz w:val="18"/>
              </w:rPr>
            </w:pPr>
            <w:r w:rsidRPr="00325791">
              <w:rPr>
                <w:rFonts w:ascii="Arial" w:hAnsi="Arial"/>
                <w:kern w:val="2"/>
                <w:sz w:val="18"/>
                <w:lang w:val="fr-FR"/>
              </w:rPr>
              <w:t xml:space="preserve">        </w:t>
            </w:r>
            <w:r w:rsidR="00D45D4C" w:rsidRPr="009743EA">
              <w:rPr>
                <w:rFonts w:ascii="Arial" w:hAnsi="Arial"/>
                <w:kern w:val="2"/>
                <w:sz w:val="18"/>
              </w:rPr>
              <w:t>"lbl":</w:t>
            </w:r>
            <w:r w:rsidRPr="009743EA">
              <w:rPr>
                <w:rFonts w:ascii="Arial" w:hAnsi="Arial"/>
                <w:kern w:val="2"/>
                <w:sz w:val="18"/>
              </w:rPr>
              <w:t xml:space="preserve"> </w:t>
            </w:r>
            <w:r w:rsidR="00D45D4C" w:rsidRPr="00FA4350">
              <w:rPr>
                <w:rFonts w:ascii="Arial" w:hAnsi="Arial"/>
                <w:kern w:val="2"/>
                <w:sz w:val="18"/>
              </w:rPr>
              <w:t>[</w:t>
            </w:r>
          </w:p>
          <w:p w14:paraId="529B79DF"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"mn-name"</w:t>
            </w:r>
          </w:p>
          <w:p w14:paraId="319F41DF"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w:t>
            </w:r>
          </w:p>
          <w:p w14:paraId="45AEC407"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"cst":</w:t>
            </w:r>
            <w:r w:rsidRPr="009743EA">
              <w:rPr>
                <w:rFonts w:ascii="Arial" w:hAnsi="Arial"/>
                <w:kern w:val="2"/>
                <w:sz w:val="18"/>
              </w:rPr>
              <w:t xml:space="preserve"> </w:t>
            </w:r>
            <w:r w:rsidR="00D45D4C" w:rsidRPr="009743EA">
              <w:rPr>
                <w:rFonts w:ascii="Arial" w:hAnsi="Arial"/>
                <w:kern w:val="2"/>
                <w:sz w:val="18"/>
              </w:rPr>
              <w:t>1,</w:t>
            </w:r>
          </w:p>
          <w:p w14:paraId="5CA32D56"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"csi":</w:t>
            </w:r>
            <w:r w:rsidRPr="009743EA">
              <w:rPr>
                <w:rFonts w:ascii="Arial" w:hAnsi="Arial"/>
                <w:kern w:val="2"/>
                <w:sz w:val="18"/>
              </w:rPr>
              <w:t xml:space="preserve"> </w:t>
            </w:r>
            <w:r w:rsidR="00D45D4C" w:rsidRPr="009743EA">
              <w:rPr>
                <w:rFonts w:ascii="Arial" w:hAnsi="Arial"/>
                <w:kern w:val="2"/>
                <w:sz w:val="18"/>
              </w:rPr>
              <w:t>"/mn-name",</w:t>
            </w:r>
          </w:p>
          <w:p w14:paraId="7B0F328D"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"srt":</w:t>
            </w:r>
            <w:r w:rsidRPr="009743EA">
              <w:rPr>
                <w:rFonts w:ascii="Arial" w:hAnsi="Arial"/>
                <w:kern w:val="2"/>
                <w:sz w:val="18"/>
              </w:rPr>
              <w:t xml:space="preserve"> </w:t>
            </w:r>
            <w:r w:rsidR="00D45D4C" w:rsidRPr="00FA4350">
              <w:rPr>
                <w:rFonts w:ascii="Arial" w:hAnsi="Arial"/>
                <w:kern w:val="2"/>
                <w:sz w:val="18"/>
              </w:rPr>
              <w:t>[</w:t>
            </w:r>
          </w:p>
          <w:p w14:paraId="11134429"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1,</w:t>
            </w:r>
          </w:p>
          <w:p w14:paraId="2B2A92F7"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2,</w:t>
            </w:r>
          </w:p>
          <w:p w14:paraId="1B54DECE"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3,</w:t>
            </w:r>
          </w:p>
          <w:p w14:paraId="21F44CD8"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4,</w:t>
            </w:r>
          </w:p>
          <w:p w14:paraId="3434C34D"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5,</w:t>
            </w:r>
          </w:p>
          <w:p w14:paraId="673529BA"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9,</w:t>
            </w:r>
          </w:p>
          <w:p w14:paraId="7D8EACB8"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10,</w:t>
            </w:r>
          </w:p>
          <w:p w14:paraId="6584FB1D"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13,</w:t>
            </w:r>
          </w:p>
          <w:p w14:paraId="39A27382"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14,</w:t>
            </w:r>
          </w:p>
          <w:p w14:paraId="28361240"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16,</w:t>
            </w:r>
          </w:p>
          <w:p w14:paraId="3D66FACA"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17,</w:t>
            </w:r>
          </w:p>
          <w:p w14:paraId="32AFF38C"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23</w:t>
            </w:r>
          </w:p>
          <w:p w14:paraId="231F055F"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w:t>
            </w:r>
          </w:p>
          <w:p w14:paraId="781DDA3C"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"poa":</w:t>
            </w:r>
            <w:r w:rsidRPr="009743EA">
              <w:rPr>
                <w:rFonts w:ascii="Arial" w:hAnsi="Arial"/>
                <w:kern w:val="2"/>
                <w:sz w:val="18"/>
              </w:rPr>
              <w:t xml:space="preserve"> </w:t>
            </w:r>
            <w:r w:rsidR="00D45D4C" w:rsidRPr="00FA4350">
              <w:rPr>
                <w:rFonts w:ascii="Arial" w:hAnsi="Arial"/>
                <w:kern w:val="2"/>
                <w:sz w:val="18"/>
              </w:rPr>
              <w:t>[</w:t>
            </w:r>
          </w:p>
          <w:p w14:paraId="2C4A3000"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"http://192.168.0.10:8282"</w:t>
            </w:r>
          </w:p>
          <w:p w14:paraId="352041BF"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w:t>
            </w:r>
          </w:p>
          <w:p w14:paraId="31871CBF"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w:t>
            </w:r>
          </w:p>
          <w:p w14:paraId="2766957E" w14:textId="77777777" w:rsidR="00D45D4C" w:rsidRPr="009743EA" w:rsidRDefault="00D45D4C" w:rsidP="00283DA8">
            <w:pPr>
              <w:widowControl w:val="0"/>
              <w:spacing w:after="0"/>
              <w:ind w:left="284"/>
              <w:textAlignment w:val="auto"/>
              <w:rPr>
                <w:rFonts w:ascii="Arial" w:hAnsi="Arial"/>
                <w:kern w:val="2"/>
                <w:sz w:val="18"/>
              </w:rPr>
            </w:pPr>
            <w:r w:rsidRPr="009743EA">
              <w:rPr>
                <w:rFonts w:ascii="Arial" w:hAnsi="Arial"/>
                <w:kern w:val="2"/>
                <w:sz w:val="18"/>
              </w:rPr>
              <w:t>}</w:t>
            </w:r>
          </w:p>
        </w:tc>
      </w:tr>
      <w:tr w:rsidR="00D45D4C" w:rsidRPr="009743EA" w14:paraId="1C048ABE" w14:textId="77777777" w:rsidTr="005A2D7C">
        <w:trPr>
          <w:jc w:val="center"/>
        </w:trPr>
        <w:tc>
          <w:tcPr>
            <w:tcW w:w="1980" w:type="dxa"/>
            <w:shd w:val="clear" w:color="auto" w:fill="auto"/>
          </w:tcPr>
          <w:p w14:paraId="7FEB3C5F" w14:textId="77777777" w:rsidR="00D45D4C" w:rsidRPr="009743EA" w:rsidRDefault="00D45D4C" w:rsidP="00283DA8">
            <w:pPr>
              <w:jc w:val="center"/>
              <w:rPr>
                <w:rFonts w:ascii="Arial" w:hAnsi="Arial" w:cs="Arial"/>
                <w:kern w:val="2"/>
                <w:sz w:val="18"/>
                <w:szCs w:val="18"/>
              </w:rPr>
            </w:pPr>
            <w:r w:rsidRPr="009743EA">
              <w:rPr>
                <w:rFonts w:ascii="Arial" w:hAnsi="Arial" w:cs="Arial"/>
                <w:kern w:val="2"/>
                <w:sz w:val="18"/>
                <w:szCs w:val="18"/>
              </w:rPr>
              <w:t>ae_actuator</w:t>
            </w:r>
          </w:p>
        </w:tc>
        <w:tc>
          <w:tcPr>
            <w:tcW w:w="7626" w:type="dxa"/>
            <w:shd w:val="clear" w:color="auto" w:fill="auto"/>
          </w:tcPr>
          <w:p w14:paraId="7E77FB26" w14:textId="77777777" w:rsidR="00D45D4C" w:rsidRPr="009743EA" w:rsidRDefault="00D45D4C" w:rsidP="00283DA8">
            <w:pPr>
              <w:widowControl w:val="0"/>
              <w:spacing w:after="0"/>
              <w:ind w:left="284"/>
              <w:textAlignment w:val="auto"/>
              <w:rPr>
                <w:rFonts w:ascii="Arial" w:hAnsi="Arial"/>
                <w:kern w:val="2"/>
                <w:sz w:val="18"/>
              </w:rPr>
            </w:pPr>
            <w:r w:rsidRPr="009743EA">
              <w:rPr>
                <w:rFonts w:ascii="Arial" w:hAnsi="Arial"/>
                <w:kern w:val="2"/>
                <w:sz w:val="18"/>
              </w:rPr>
              <w:t>{</w:t>
            </w:r>
          </w:p>
          <w:p w14:paraId="5BEADDB5"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"m2m:ae":</w:t>
            </w:r>
            <w:r w:rsidRPr="009743EA">
              <w:rPr>
                <w:rFonts w:ascii="Arial" w:hAnsi="Arial"/>
                <w:kern w:val="2"/>
                <w:sz w:val="18"/>
              </w:rPr>
              <w:t xml:space="preserve"> </w:t>
            </w:r>
            <w:r w:rsidR="00D45D4C" w:rsidRPr="009743EA">
              <w:rPr>
                <w:rFonts w:ascii="Arial" w:hAnsi="Arial"/>
                <w:kern w:val="2"/>
                <w:sz w:val="18"/>
              </w:rPr>
              <w:t>{</w:t>
            </w:r>
          </w:p>
          <w:p w14:paraId="5C48612A"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"pi":</w:t>
            </w:r>
            <w:r w:rsidRPr="009743EA">
              <w:rPr>
                <w:rFonts w:ascii="Arial" w:hAnsi="Arial"/>
                <w:kern w:val="2"/>
                <w:sz w:val="18"/>
              </w:rPr>
              <w:t xml:space="preserve"> </w:t>
            </w:r>
            <w:r w:rsidR="00D45D4C" w:rsidRPr="009743EA">
              <w:rPr>
                <w:rFonts w:ascii="Arial" w:hAnsi="Arial"/>
                <w:kern w:val="2"/>
                <w:sz w:val="18"/>
              </w:rPr>
              <w:t>"mnID",</w:t>
            </w:r>
          </w:p>
          <w:p w14:paraId="5FC45E20"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"ty":</w:t>
            </w:r>
            <w:r w:rsidRPr="009743EA">
              <w:rPr>
                <w:rFonts w:ascii="Arial" w:hAnsi="Arial"/>
                <w:kern w:val="2"/>
                <w:sz w:val="18"/>
              </w:rPr>
              <w:t xml:space="preserve"> </w:t>
            </w:r>
            <w:r w:rsidR="00D45D4C" w:rsidRPr="009743EA">
              <w:rPr>
                <w:rFonts w:ascii="Arial" w:hAnsi="Arial"/>
                <w:kern w:val="2"/>
                <w:sz w:val="18"/>
              </w:rPr>
              <w:t>2,</w:t>
            </w:r>
          </w:p>
          <w:p w14:paraId="0B5BD19D" w14:textId="77777777" w:rsidR="00D45D4C" w:rsidRPr="00325791" w:rsidRDefault="005A3EEC" w:rsidP="00283DA8">
            <w:pPr>
              <w:widowControl w:val="0"/>
              <w:spacing w:after="0"/>
              <w:ind w:left="284"/>
              <w:textAlignment w:val="auto"/>
              <w:rPr>
                <w:rFonts w:ascii="Arial" w:hAnsi="Arial"/>
                <w:kern w:val="2"/>
                <w:sz w:val="18"/>
                <w:lang w:val="fr-FR"/>
              </w:rPr>
            </w:pPr>
            <w:r w:rsidRPr="009743EA">
              <w:rPr>
                <w:rFonts w:ascii="Arial" w:hAnsi="Arial"/>
                <w:kern w:val="2"/>
                <w:sz w:val="18"/>
              </w:rPr>
              <w:t xml:space="preserve">        </w:t>
            </w:r>
            <w:r w:rsidR="00D45D4C" w:rsidRPr="00325791">
              <w:rPr>
                <w:rFonts w:ascii="Arial" w:hAnsi="Arial"/>
                <w:kern w:val="2"/>
                <w:sz w:val="18"/>
                <w:lang w:val="fr-FR"/>
              </w:rPr>
              <w:t>"ct":</w:t>
            </w:r>
            <w:r w:rsidRPr="00325791">
              <w:rPr>
                <w:rFonts w:ascii="Arial" w:hAnsi="Arial"/>
                <w:kern w:val="2"/>
                <w:sz w:val="18"/>
                <w:lang w:val="fr-FR"/>
              </w:rPr>
              <w:t xml:space="preserve"> </w:t>
            </w:r>
            <w:r w:rsidR="00D45D4C" w:rsidRPr="00325791">
              <w:rPr>
                <w:rFonts w:ascii="Arial" w:hAnsi="Arial"/>
                <w:kern w:val="2"/>
                <w:sz w:val="18"/>
                <w:lang w:val="fr-FR"/>
              </w:rPr>
              <w:t>"20180404T083025",</w:t>
            </w:r>
          </w:p>
          <w:p w14:paraId="5C851B4C" w14:textId="77777777" w:rsidR="00D45D4C" w:rsidRPr="00325791" w:rsidRDefault="005A3EEC" w:rsidP="00283DA8">
            <w:pPr>
              <w:widowControl w:val="0"/>
              <w:spacing w:after="0"/>
              <w:ind w:left="284"/>
              <w:textAlignment w:val="auto"/>
              <w:rPr>
                <w:rFonts w:ascii="Arial" w:hAnsi="Arial"/>
                <w:kern w:val="2"/>
                <w:sz w:val="18"/>
                <w:lang w:val="fr-FR"/>
              </w:rPr>
            </w:pPr>
            <w:r w:rsidRPr="00325791">
              <w:rPr>
                <w:rFonts w:ascii="Arial" w:hAnsi="Arial"/>
                <w:kern w:val="2"/>
                <w:sz w:val="18"/>
                <w:lang w:val="fr-FR"/>
              </w:rPr>
              <w:t xml:space="preserve">        </w:t>
            </w:r>
            <w:r w:rsidR="00D45D4C" w:rsidRPr="00325791">
              <w:rPr>
                <w:rFonts w:ascii="Arial" w:hAnsi="Arial"/>
                <w:kern w:val="2"/>
                <w:sz w:val="18"/>
                <w:lang w:val="fr-FR"/>
              </w:rPr>
              <w:t>"ri":</w:t>
            </w:r>
            <w:r w:rsidRPr="00325791">
              <w:rPr>
                <w:rFonts w:ascii="Arial" w:hAnsi="Arial"/>
                <w:kern w:val="2"/>
                <w:sz w:val="18"/>
                <w:lang w:val="fr-FR"/>
              </w:rPr>
              <w:t xml:space="preserve"> </w:t>
            </w:r>
            <w:r w:rsidR="00D45D4C" w:rsidRPr="00325791">
              <w:rPr>
                <w:rFonts w:ascii="Arial" w:hAnsi="Arial"/>
                <w:kern w:val="2"/>
                <w:sz w:val="18"/>
                <w:lang w:val="fr-FR"/>
              </w:rPr>
              <w:t>"CAE0120180404T0830251405122594272800_cse01",</w:t>
            </w:r>
          </w:p>
          <w:p w14:paraId="79751357" w14:textId="77777777" w:rsidR="00D45D4C" w:rsidRPr="009743EA" w:rsidRDefault="005A3EEC" w:rsidP="00283DA8">
            <w:pPr>
              <w:widowControl w:val="0"/>
              <w:spacing w:after="0"/>
              <w:ind w:left="284"/>
              <w:textAlignment w:val="auto"/>
              <w:rPr>
                <w:rFonts w:ascii="Arial" w:hAnsi="Arial"/>
                <w:kern w:val="2"/>
                <w:sz w:val="18"/>
              </w:rPr>
            </w:pPr>
            <w:r w:rsidRPr="00325791">
              <w:rPr>
                <w:rFonts w:ascii="Arial" w:hAnsi="Arial"/>
                <w:kern w:val="2"/>
                <w:sz w:val="18"/>
                <w:lang w:val="fr-FR"/>
              </w:rPr>
              <w:t xml:space="preserve">        </w:t>
            </w:r>
            <w:r w:rsidR="00D45D4C" w:rsidRPr="009743EA">
              <w:rPr>
                <w:rFonts w:ascii="Arial" w:hAnsi="Arial"/>
                <w:kern w:val="2"/>
                <w:sz w:val="18"/>
              </w:rPr>
              <w:t>"rn":</w:t>
            </w:r>
            <w:r w:rsidRPr="009743EA">
              <w:rPr>
                <w:rFonts w:ascii="Arial" w:hAnsi="Arial"/>
                <w:kern w:val="2"/>
                <w:sz w:val="18"/>
              </w:rPr>
              <w:t xml:space="preserve"> </w:t>
            </w:r>
            <w:r w:rsidR="00D45D4C" w:rsidRPr="009743EA">
              <w:rPr>
                <w:rFonts w:ascii="Arial" w:hAnsi="Arial"/>
                <w:kern w:val="2"/>
                <w:sz w:val="18"/>
              </w:rPr>
              <w:t>"ae_actuator",</w:t>
            </w:r>
          </w:p>
          <w:p w14:paraId="1B73DD8E"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"lbl":</w:t>
            </w:r>
            <w:r w:rsidRPr="009743EA">
              <w:rPr>
                <w:rFonts w:ascii="Arial" w:hAnsi="Arial"/>
                <w:kern w:val="2"/>
                <w:sz w:val="18"/>
              </w:rPr>
              <w:t xml:space="preserve"> </w:t>
            </w:r>
            <w:r w:rsidR="00D45D4C" w:rsidRPr="00FA4350">
              <w:rPr>
                <w:rFonts w:ascii="Arial" w:hAnsi="Arial"/>
                <w:kern w:val="2"/>
                <w:sz w:val="18"/>
              </w:rPr>
              <w:t>[</w:t>
            </w:r>
          </w:p>
          <w:p w14:paraId="47074842"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"actuator",</w:t>
            </w:r>
          </w:p>
          <w:p w14:paraId="7D6BE43D" w14:textId="77777777" w:rsidR="00D45D4C" w:rsidRPr="00325791" w:rsidRDefault="005A3EEC" w:rsidP="00283DA8">
            <w:pPr>
              <w:widowControl w:val="0"/>
              <w:spacing w:after="0"/>
              <w:ind w:left="284"/>
              <w:textAlignment w:val="auto"/>
              <w:rPr>
                <w:rFonts w:ascii="Arial" w:hAnsi="Arial"/>
                <w:kern w:val="2"/>
                <w:sz w:val="18"/>
                <w:lang w:val="fr-FR"/>
              </w:rPr>
            </w:pPr>
            <w:r w:rsidRPr="009743EA">
              <w:rPr>
                <w:rFonts w:ascii="Arial" w:hAnsi="Arial"/>
                <w:kern w:val="2"/>
                <w:sz w:val="18"/>
              </w:rPr>
              <w:t xml:space="preserve">            </w:t>
            </w:r>
            <w:r w:rsidR="00D45D4C" w:rsidRPr="00325791">
              <w:rPr>
                <w:rFonts w:ascii="Arial" w:hAnsi="Arial"/>
                <w:kern w:val="2"/>
                <w:sz w:val="18"/>
                <w:lang w:val="fr-FR"/>
              </w:rPr>
              <w:t>"light"</w:t>
            </w:r>
          </w:p>
          <w:p w14:paraId="2F1FF751" w14:textId="77777777" w:rsidR="00D45D4C" w:rsidRPr="00325791" w:rsidRDefault="005A3EEC" w:rsidP="00283DA8">
            <w:pPr>
              <w:widowControl w:val="0"/>
              <w:spacing w:after="0"/>
              <w:ind w:left="284"/>
              <w:textAlignment w:val="auto"/>
              <w:rPr>
                <w:rFonts w:ascii="Arial" w:hAnsi="Arial"/>
                <w:kern w:val="2"/>
                <w:sz w:val="18"/>
                <w:lang w:val="fr-FR"/>
              </w:rPr>
            </w:pPr>
            <w:r w:rsidRPr="00325791">
              <w:rPr>
                <w:rFonts w:ascii="Arial" w:hAnsi="Arial"/>
                <w:kern w:val="2"/>
                <w:sz w:val="18"/>
                <w:lang w:val="fr-FR"/>
              </w:rPr>
              <w:t xml:space="preserve">        </w:t>
            </w:r>
            <w:r w:rsidR="00D45D4C" w:rsidRPr="00325791">
              <w:rPr>
                <w:rFonts w:ascii="Arial" w:hAnsi="Arial"/>
                <w:kern w:val="2"/>
                <w:sz w:val="18"/>
                <w:lang w:val="fr-FR"/>
              </w:rPr>
              <w:t>],</w:t>
            </w:r>
          </w:p>
          <w:p w14:paraId="785F9B57" w14:textId="77777777" w:rsidR="00D45D4C" w:rsidRPr="00325791" w:rsidRDefault="005A3EEC" w:rsidP="00283DA8">
            <w:pPr>
              <w:widowControl w:val="0"/>
              <w:spacing w:after="0"/>
              <w:ind w:left="284"/>
              <w:textAlignment w:val="auto"/>
              <w:rPr>
                <w:rFonts w:ascii="Arial" w:hAnsi="Arial"/>
                <w:kern w:val="2"/>
                <w:sz w:val="18"/>
                <w:lang w:val="fr-FR"/>
              </w:rPr>
            </w:pPr>
            <w:r w:rsidRPr="00325791">
              <w:rPr>
                <w:rFonts w:ascii="Arial" w:hAnsi="Arial"/>
                <w:kern w:val="2"/>
                <w:sz w:val="18"/>
                <w:lang w:val="fr-FR"/>
              </w:rPr>
              <w:t xml:space="preserve">        </w:t>
            </w:r>
            <w:r w:rsidR="00D45D4C" w:rsidRPr="00325791">
              <w:rPr>
                <w:rFonts w:ascii="Arial" w:hAnsi="Arial"/>
                <w:kern w:val="2"/>
                <w:sz w:val="18"/>
                <w:lang w:val="fr-FR"/>
              </w:rPr>
              <w:t>"lt":</w:t>
            </w:r>
            <w:r w:rsidRPr="00325791">
              <w:rPr>
                <w:rFonts w:ascii="Arial" w:hAnsi="Arial"/>
                <w:kern w:val="2"/>
                <w:sz w:val="18"/>
                <w:lang w:val="fr-FR"/>
              </w:rPr>
              <w:t xml:space="preserve"> </w:t>
            </w:r>
            <w:r w:rsidR="00D45D4C" w:rsidRPr="00325791">
              <w:rPr>
                <w:rFonts w:ascii="Arial" w:hAnsi="Arial"/>
                <w:kern w:val="2"/>
                <w:sz w:val="18"/>
                <w:lang w:val="fr-FR"/>
              </w:rPr>
              <w:t>"20180406T083320",</w:t>
            </w:r>
          </w:p>
          <w:p w14:paraId="06D74C4C" w14:textId="77777777" w:rsidR="00D45D4C" w:rsidRPr="00325791" w:rsidRDefault="005A3EEC" w:rsidP="00283DA8">
            <w:pPr>
              <w:widowControl w:val="0"/>
              <w:spacing w:after="0"/>
              <w:ind w:left="284"/>
              <w:textAlignment w:val="auto"/>
              <w:rPr>
                <w:rFonts w:ascii="Arial" w:hAnsi="Arial"/>
                <w:kern w:val="2"/>
                <w:sz w:val="18"/>
                <w:lang w:val="fr-FR"/>
              </w:rPr>
            </w:pPr>
            <w:r w:rsidRPr="00325791">
              <w:rPr>
                <w:rFonts w:ascii="Arial" w:hAnsi="Arial"/>
                <w:kern w:val="2"/>
                <w:sz w:val="18"/>
                <w:lang w:val="fr-FR"/>
              </w:rPr>
              <w:t xml:space="preserve">        </w:t>
            </w:r>
            <w:r w:rsidR="00D45D4C" w:rsidRPr="00325791">
              <w:rPr>
                <w:rFonts w:ascii="Arial" w:hAnsi="Arial"/>
                <w:kern w:val="2"/>
                <w:sz w:val="18"/>
                <w:lang w:val="fr-FR"/>
              </w:rPr>
              <w:t>"et":</w:t>
            </w:r>
            <w:r w:rsidRPr="00325791">
              <w:rPr>
                <w:rFonts w:ascii="Arial" w:hAnsi="Arial"/>
                <w:kern w:val="2"/>
                <w:sz w:val="18"/>
                <w:lang w:val="fr-FR"/>
              </w:rPr>
              <w:t xml:space="preserve"> </w:t>
            </w:r>
            <w:r w:rsidR="00D45D4C" w:rsidRPr="00325791">
              <w:rPr>
                <w:rFonts w:ascii="Arial" w:hAnsi="Arial"/>
                <w:kern w:val="2"/>
                <w:sz w:val="18"/>
                <w:lang w:val="fr-FR"/>
              </w:rPr>
              <w:t>"20221231T235959",</w:t>
            </w:r>
          </w:p>
          <w:p w14:paraId="0C96C479" w14:textId="77777777" w:rsidR="00D45D4C" w:rsidRPr="009743EA" w:rsidRDefault="005A3EEC" w:rsidP="00283DA8">
            <w:pPr>
              <w:widowControl w:val="0"/>
              <w:spacing w:after="0"/>
              <w:ind w:left="284"/>
              <w:textAlignment w:val="auto"/>
              <w:rPr>
                <w:rFonts w:ascii="Arial" w:hAnsi="Arial"/>
                <w:kern w:val="2"/>
                <w:sz w:val="18"/>
              </w:rPr>
            </w:pPr>
            <w:r w:rsidRPr="00325791">
              <w:rPr>
                <w:rFonts w:ascii="Arial" w:hAnsi="Arial"/>
                <w:kern w:val="2"/>
                <w:sz w:val="18"/>
                <w:lang w:val="fr-FR"/>
              </w:rPr>
              <w:t xml:space="preserve">        </w:t>
            </w:r>
            <w:r w:rsidR="00D45D4C" w:rsidRPr="009743EA">
              <w:rPr>
                <w:rFonts w:ascii="Arial" w:hAnsi="Arial"/>
                <w:kern w:val="2"/>
                <w:sz w:val="18"/>
              </w:rPr>
              <w:t>"api":</w:t>
            </w:r>
            <w:r w:rsidRPr="009743EA">
              <w:rPr>
                <w:rFonts w:ascii="Arial" w:hAnsi="Arial"/>
                <w:kern w:val="2"/>
                <w:sz w:val="18"/>
              </w:rPr>
              <w:t xml:space="preserve"> </w:t>
            </w:r>
            <w:r w:rsidR="00D45D4C" w:rsidRPr="009743EA">
              <w:rPr>
                <w:rFonts w:ascii="Arial" w:hAnsi="Arial"/>
                <w:kern w:val="2"/>
                <w:sz w:val="18"/>
              </w:rPr>
              <w:t>"A01.com.company.Light",</w:t>
            </w:r>
          </w:p>
          <w:p w14:paraId="0EFC06AA" w14:textId="77777777" w:rsidR="00D45D4C" w:rsidRPr="00325791" w:rsidRDefault="005A3EEC" w:rsidP="00283DA8">
            <w:pPr>
              <w:widowControl w:val="0"/>
              <w:spacing w:after="0"/>
              <w:ind w:left="284"/>
              <w:textAlignment w:val="auto"/>
              <w:rPr>
                <w:rFonts w:ascii="Arial" w:hAnsi="Arial"/>
                <w:kern w:val="2"/>
                <w:sz w:val="18"/>
                <w:lang w:val="fr-FR"/>
              </w:rPr>
            </w:pPr>
            <w:r w:rsidRPr="009743EA">
              <w:rPr>
                <w:rFonts w:ascii="Arial" w:hAnsi="Arial"/>
                <w:kern w:val="2"/>
                <w:sz w:val="18"/>
              </w:rPr>
              <w:t xml:space="preserve">        </w:t>
            </w:r>
            <w:r w:rsidR="00D45D4C" w:rsidRPr="00325791">
              <w:rPr>
                <w:rFonts w:ascii="Arial" w:hAnsi="Arial"/>
                <w:kern w:val="2"/>
                <w:sz w:val="18"/>
                <w:lang w:val="fr-FR"/>
              </w:rPr>
              <w:t>"aei":</w:t>
            </w:r>
            <w:r w:rsidRPr="00325791">
              <w:rPr>
                <w:rFonts w:ascii="Arial" w:hAnsi="Arial"/>
                <w:kern w:val="2"/>
                <w:sz w:val="18"/>
                <w:lang w:val="fr-FR"/>
              </w:rPr>
              <w:t xml:space="preserve"> </w:t>
            </w:r>
            <w:r w:rsidR="00D45D4C" w:rsidRPr="00325791">
              <w:rPr>
                <w:rFonts w:ascii="Arial" w:hAnsi="Arial"/>
                <w:kern w:val="2"/>
                <w:sz w:val="18"/>
                <w:lang w:val="fr-FR"/>
              </w:rPr>
              <w:t>"CAE0120180404T0830251405122594272800_cse01",</w:t>
            </w:r>
          </w:p>
          <w:p w14:paraId="75985DC7" w14:textId="77777777" w:rsidR="00D45D4C" w:rsidRPr="00325791" w:rsidRDefault="005A3EEC" w:rsidP="00283DA8">
            <w:pPr>
              <w:widowControl w:val="0"/>
              <w:spacing w:after="0"/>
              <w:ind w:left="284"/>
              <w:textAlignment w:val="auto"/>
              <w:rPr>
                <w:rFonts w:ascii="Arial" w:hAnsi="Arial"/>
                <w:kern w:val="2"/>
                <w:sz w:val="18"/>
                <w:lang w:val="fr-FR"/>
              </w:rPr>
            </w:pPr>
            <w:r w:rsidRPr="00325791">
              <w:rPr>
                <w:rFonts w:ascii="Arial" w:hAnsi="Arial"/>
                <w:kern w:val="2"/>
                <w:sz w:val="18"/>
                <w:lang w:val="fr-FR"/>
              </w:rPr>
              <w:t xml:space="preserve">        </w:t>
            </w:r>
            <w:r w:rsidR="00D45D4C" w:rsidRPr="00325791">
              <w:rPr>
                <w:rFonts w:ascii="Arial" w:hAnsi="Arial"/>
                <w:kern w:val="2"/>
                <w:sz w:val="18"/>
                <w:lang w:val="fr-FR"/>
              </w:rPr>
              <w:t>"rr":</w:t>
            </w:r>
            <w:r w:rsidRPr="00325791">
              <w:rPr>
                <w:rFonts w:ascii="Arial" w:hAnsi="Arial"/>
                <w:kern w:val="2"/>
                <w:sz w:val="18"/>
                <w:lang w:val="fr-FR"/>
              </w:rPr>
              <w:t xml:space="preserve"> </w:t>
            </w:r>
            <w:r w:rsidR="00D45D4C" w:rsidRPr="00325791">
              <w:rPr>
                <w:rFonts w:ascii="Arial" w:hAnsi="Arial"/>
                <w:kern w:val="2"/>
                <w:sz w:val="18"/>
                <w:lang w:val="fr-FR"/>
              </w:rPr>
              <w:t>false</w:t>
            </w:r>
          </w:p>
          <w:p w14:paraId="71529A12" w14:textId="77777777" w:rsidR="00D45D4C" w:rsidRPr="00325791" w:rsidRDefault="005A3EEC" w:rsidP="00283DA8">
            <w:pPr>
              <w:widowControl w:val="0"/>
              <w:spacing w:after="0"/>
              <w:ind w:left="284"/>
              <w:textAlignment w:val="auto"/>
              <w:rPr>
                <w:rFonts w:ascii="Arial" w:hAnsi="Arial"/>
                <w:kern w:val="2"/>
                <w:sz w:val="18"/>
                <w:lang w:val="fr-FR"/>
              </w:rPr>
            </w:pPr>
            <w:r w:rsidRPr="00325791">
              <w:rPr>
                <w:rFonts w:ascii="Arial" w:hAnsi="Arial"/>
                <w:kern w:val="2"/>
                <w:sz w:val="18"/>
                <w:lang w:val="fr-FR"/>
              </w:rPr>
              <w:t xml:space="preserve">    </w:t>
            </w:r>
            <w:r w:rsidR="00D45D4C" w:rsidRPr="00325791">
              <w:rPr>
                <w:rFonts w:ascii="Arial" w:hAnsi="Arial"/>
                <w:kern w:val="2"/>
                <w:sz w:val="18"/>
                <w:lang w:val="fr-FR"/>
              </w:rPr>
              <w:t>}</w:t>
            </w:r>
          </w:p>
          <w:p w14:paraId="08ED8B45" w14:textId="77777777" w:rsidR="00D45D4C" w:rsidRPr="009743EA" w:rsidRDefault="00D45D4C" w:rsidP="00283DA8">
            <w:pPr>
              <w:widowControl w:val="0"/>
              <w:spacing w:after="0"/>
              <w:ind w:left="284"/>
              <w:textAlignment w:val="auto"/>
              <w:rPr>
                <w:rFonts w:ascii="Arial" w:hAnsi="Arial"/>
                <w:kern w:val="2"/>
                <w:sz w:val="18"/>
              </w:rPr>
            </w:pPr>
            <w:r w:rsidRPr="009743EA">
              <w:rPr>
                <w:rFonts w:ascii="Arial" w:hAnsi="Arial"/>
                <w:kern w:val="2"/>
                <w:sz w:val="18"/>
              </w:rPr>
              <w:t>}</w:t>
            </w:r>
          </w:p>
        </w:tc>
      </w:tr>
      <w:tr w:rsidR="00D45D4C" w:rsidRPr="009743EA" w14:paraId="2DF97B9E" w14:textId="77777777" w:rsidTr="005A2D7C">
        <w:trPr>
          <w:jc w:val="center"/>
        </w:trPr>
        <w:tc>
          <w:tcPr>
            <w:tcW w:w="1980" w:type="dxa"/>
            <w:shd w:val="clear" w:color="auto" w:fill="auto"/>
          </w:tcPr>
          <w:p w14:paraId="754B6919" w14:textId="77777777" w:rsidR="00D45D4C" w:rsidRPr="009743EA" w:rsidRDefault="00D45D4C" w:rsidP="00283DA8">
            <w:pPr>
              <w:jc w:val="center"/>
              <w:rPr>
                <w:rFonts w:ascii="Arial" w:hAnsi="Arial" w:cs="Arial"/>
                <w:kern w:val="2"/>
                <w:sz w:val="18"/>
                <w:szCs w:val="18"/>
              </w:rPr>
            </w:pPr>
            <w:r w:rsidRPr="009743EA">
              <w:rPr>
                <w:rFonts w:ascii="Arial" w:hAnsi="Arial" w:cs="Arial"/>
                <w:kern w:val="2"/>
                <w:sz w:val="18"/>
                <w:szCs w:val="18"/>
              </w:rPr>
              <w:t>cnt_light1</w:t>
            </w:r>
          </w:p>
        </w:tc>
        <w:tc>
          <w:tcPr>
            <w:tcW w:w="7626" w:type="dxa"/>
            <w:shd w:val="clear" w:color="auto" w:fill="auto"/>
          </w:tcPr>
          <w:p w14:paraId="690BC842" w14:textId="77777777" w:rsidR="00D45D4C" w:rsidRPr="00325791" w:rsidRDefault="00D45D4C" w:rsidP="00283DA8">
            <w:pPr>
              <w:widowControl w:val="0"/>
              <w:spacing w:after="0"/>
              <w:ind w:left="284"/>
              <w:textAlignment w:val="auto"/>
              <w:rPr>
                <w:rFonts w:ascii="Arial" w:hAnsi="Arial"/>
                <w:kern w:val="2"/>
                <w:sz w:val="18"/>
                <w:lang w:val="fr-FR"/>
              </w:rPr>
            </w:pPr>
            <w:r w:rsidRPr="00325791">
              <w:rPr>
                <w:rFonts w:ascii="Arial" w:hAnsi="Arial"/>
                <w:kern w:val="2"/>
                <w:sz w:val="18"/>
                <w:lang w:val="fr-FR"/>
              </w:rPr>
              <w:t>{</w:t>
            </w:r>
          </w:p>
          <w:p w14:paraId="040E86A3" w14:textId="77777777" w:rsidR="00D45D4C" w:rsidRPr="00325791" w:rsidRDefault="005A3EEC" w:rsidP="00283DA8">
            <w:pPr>
              <w:widowControl w:val="0"/>
              <w:spacing w:after="0"/>
              <w:ind w:left="284"/>
              <w:textAlignment w:val="auto"/>
              <w:rPr>
                <w:rFonts w:ascii="Arial" w:hAnsi="Arial"/>
                <w:kern w:val="2"/>
                <w:sz w:val="18"/>
                <w:lang w:val="fr-FR"/>
              </w:rPr>
            </w:pPr>
            <w:r w:rsidRPr="00325791">
              <w:rPr>
                <w:rFonts w:ascii="Arial" w:hAnsi="Arial"/>
                <w:kern w:val="2"/>
                <w:sz w:val="18"/>
                <w:lang w:val="fr-FR"/>
              </w:rPr>
              <w:t xml:space="preserve">    </w:t>
            </w:r>
            <w:r w:rsidR="00D45D4C" w:rsidRPr="00325791">
              <w:rPr>
                <w:rFonts w:ascii="Arial" w:hAnsi="Arial"/>
                <w:kern w:val="2"/>
                <w:sz w:val="18"/>
                <w:lang w:val="fr-FR"/>
              </w:rPr>
              <w:t>"m2m:cnt":</w:t>
            </w:r>
            <w:r w:rsidRPr="00325791">
              <w:rPr>
                <w:rFonts w:ascii="Arial" w:hAnsi="Arial"/>
                <w:kern w:val="2"/>
                <w:sz w:val="18"/>
                <w:lang w:val="fr-FR"/>
              </w:rPr>
              <w:t xml:space="preserve"> </w:t>
            </w:r>
            <w:r w:rsidR="00D45D4C" w:rsidRPr="00325791">
              <w:rPr>
                <w:rFonts w:ascii="Arial" w:hAnsi="Arial"/>
                <w:kern w:val="2"/>
                <w:sz w:val="18"/>
                <w:lang w:val="fr-FR"/>
              </w:rPr>
              <w:t>{</w:t>
            </w:r>
          </w:p>
          <w:p w14:paraId="3C4FDBF4" w14:textId="77777777" w:rsidR="00D45D4C" w:rsidRPr="00325791" w:rsidRDefault="005A3EEC" w:rsidP="00283DA8">
            <w:pPr>
              <w:widowControl w:val="0"/>
              <w:spacing w:after="0"/>
              <w:ind w:left="284"/>
              <w:textAlignment w:val="auto"/>
              <w:rPr>
                <w:rFonts w:ascii="Arial" w:hAnsi="Arial"/>
                <w:kern w:val="2"/>
                <w:sz w:val="18"/>
                <w:lang w:val="fr-FR"/>
              </w:rPr>
            </w:pPr>
            <w:r w:rsidRPr="00325791">
              <w:rPr>
                <w:rFonts w:ascii="Arial" w:hAnsi="Arial"/>
                <w:kern w:val="2"/>
                <w:sz w:val="18"/>
                <w:lang w:val="fr-FR"/>
              </w:rPr>
              <w:t xml:space="preserve">        </w:t>
            </w:r>
            <w:r w:rsidR="00D45D4C" w:rsidRPr="00325791">
              <w:rPr>
                <w:rFonts w:ascii="Arial" w:hAnsi="Arial"/>
                <w:kern w:val="2"/>
                <w:sz w:val="18"/>
                <w:lang w:val="fr-FR"/>
              </w:rPr>
              <w:t>"pi":</w:t>
            </w:r>
            <w:r w:rsidRPr="00325791">
              <w:rPr>
                <w:rFonts w:ascii="Arial" w:hAnsi="Arial"/>
                <w:kern w:val="2"/>
                <w:sz w:val="18"/>
                <w:lang w:val="fr-FR"/>
              </w:rPr>
              <w:t xml:space="preserve"> </w:t>
            </w:r>
            <w:r w:rsidR="00D45D4C" w:rsidRPr="00325791">
              <w:rPr>
                <w:rFonts w:ascii="Arial" w:hAnsi="Arial"/>
                <w:kern w:val="2"/>
                <w:sz w:val="18"/>
                <w:lang w:val="fr-FR"/>
              </w:rPr>
              <w:t>"CAE0120180404T0830251405122594272800_cse01",</w:t>
            </w:r>
          </w:p>
          <w:p w14:paraId="5EB5F715" w14:textId="77777777" w:rsidR="00D45D4C" w:rsidRPr="00325791" w:rsidRDefault="005A3EEC" w:rsidP="00283DA8">
            <w:pPr>
              <w:widowControl w:val="0"/>
              <w:spacing w:after="0"/>
              <w:ind w:left="284"/>
              <w:textAlignment w:val="auto"/>
              <w:rPr>
                <w:rFonts w:ascii="Arial" w:hAnsi="Arial"/>
                <w:kern w:val="2"/>
                <w:sz w:val="18"/>
                <w:lang w:val="fr-FR"/>
              </w:rPr>
            </w:pPr>
            <w:r w:rsidRPr="00325791">
              <w:rPr>
                <w:rFonts w:ascii="Arial" w:hAnsi="Arial"/>
                <w:kern w:val="2"/>
                <w:sz w:val="18"/>
                <w:lang w:val="fr-FR"/>
              </w:rPr>
              <w:t xml:space="preserve">        </w:t>
            </w:r>
            <w:r w:rsidR="00D45D4C" w:rsidRPr="00325791">
              <w:rPr>
                <w:rFonts w:ascii="Arial" w:hAnsi="Arial"/>
                <w:kern w:val="2"/>
                <w:sz w:val="18"/>
                <w:lang w:val="fr-FR"/>
              </w:rPr>
              <w:t>"ty":</w:t>
            </w:r>
            <w:r w:rsidRPr="00325791">
              <w:rPr>
                <w:rFonts w:ascii="Arial" w:hAnsi="Arial"/>
                <w:kern w:val="2"/>
                <w:sz w:val="18"/>
                <w:lang w:val="fr-FR"/>
              </w:rPr>
              <w:t xml:space="preserve"> </w:t>
            </w:r>
            <w:r w:rsidR="00D45D4C" w:rsidRPr="00325791">
              <w:rPr>
                <w:rFonts w:ascii="Arial" w:hAnsi="Arial"/>
                <w:kern w:val="2"/>
                <w:sz w:val="18"/>
                <w:lang w:val="fr-FR"/>
              </w:rPr>
              <w:t>3,</w:t>
            </w:r>
          </w:p>
          <w:p w14:paraId="05D4B97F" w14:textId="77777777" w:rsidR="00D45D4C" w:rsidRPr="00325791" w:rsidRDefault="005A3EEC" w:rsidP="00283DA8">
            <w:pPr>
              <w:widowControl w:val="0"/>
              <w:spacing w:after="0"/>
              <w:ind w:left="284"/>
              <w:textAlignment w:val="auto"/>
              <w:rPr>
                <w:rFonts w:ascii="Arial" w:hAnsi="Arial"/>
                <w:kern w:val="2"/>
                <w:sz w:val="18"/>
                <w:lang w:val="fr-FR"/>
              </w:rPr>
            </w:pPr>
            <w:r w:rsidRPr="00325791">
              <w:rPr>
                <w:rFonts w:ascii="Arial" w:hAnsi="Arial"/>
                <w:kern w:val="2"/>
                <w:sz w:val="18"/>
                <w:lang w:val="fr-FR"/>
              </w:rPr>
              <w:t xml:space="preserve">        </w:t>
            </w:r>
            <w:r w:rsidR="00D45D4C" w:rsidRPr="00325791">
              <w:rPr>
                <w:rFonts w:ascii="Arial" w:hAnsi="Arial"/>
                <w:kern w:val="2"/>
                <w:sz w:val="18"/>
                <w:lang w:val="fr-FR"/>
              </w:rPr>
              <w:t>"ct":</w:t>
            </w:r>
            <w:r w:rsidRPr="00325791">
              <w:rPr>
                <w:rFonts w:ascii="Arial" w:hAnsi="Arial"/>
                <w:kern w:val="2"/>
                <w:sz w:val="18"/>
                <w:lang w:val="fr-FR"/>
              </w:rPr>
              <w:t xml:space="preserve"> </w:t>
            </w:r>
            <w:r w:rsidR="00D45D4C" w:rsidRPr="00325791">
              <w:rPr>
                <w:rFonts w:ascii="Arial" w:hAnsi="Arial"/>
                <w:kern w:val="2"/>
                <w:sz w:val="18"/>
                <w:lang w:val="fr-FR"/>
              </w:rPr>
              <w:t>"20180406T085318",</w:t>
            </w:r>
          </w:p>
          <w:p w14:paraId="4CDD00F2" w14:textId="77777777" w:rsidR="00D45D4C" w:rsidRPr="00325791" w:rsidRDefault="005A3EEC" w:rsidP="00283DA8">
            <w:pPr>
              <w:widowControl w:val="0"/>
              <w:spacing w:after="0"/>
              <w:ind w:left="284"/>
              <w:textAlignment w:val="auto"/>
              <w:rPr>
                <w:rFonts w:ascii="Arial" w:hAnsi="Arial"/>
                <w:kern w:val="2"/>
                <w:sz w:val="18"/>
                <w:lang w:val="fr-FR"/>
              </w:rPr>
            </w:pPr>
            <w:r w:rsidRPr="00325791">
              <w:rPr>
                <w:rFonts w:ascii="Arial" w:hAnsi="Arial"/>
                <w:kern w:val="2"/>
                <w:sz w:val="18"/>
                <w:lang w:val="fr-FR"/>
              </w:rPr>
              <w:t xml:space="preserve">        </w:t>
            </w:r>
            <w:r w:rsidR="00D45D4C" w:rsidRPr="00325791">
              <w:rPr>
                <w:rFonts w:ascii="Arial" w:hAnsi="Arial"/>
                <w:kern w:val="2"/>
                <w:sz w:val="18"/>
                <w:lang w:val="fr-FR"/>
              </w:rPr>
              <w:t>"ri":</w:t>
            </w:r>
            <w:r w:rsidRPr="00325791">
              <w:rPr>
                <w:rFonts w:ascii="Arial" w:hAnsi="Arial"/>
                <w:kern w:val="2"/>
                <w:sz w:val="18"/>
                <w:lang w:val="fr-FR"/>
              </w:rPr>
              <w:t xml:space="preserve"> </w:t>
            </w:r>
            <w:r w:rsidR="00D45D4C" w:rsidRPr="00325791">
              <w:rPr>
                <w:rFonts w:ascii="Arial" w:hAnsi="Arial"/>
                <w:kern w:val="2"/>
                <w:sz w:val="18"/>
                <w:lang w:val="fr-FR"/>
              </w:rPr>
              <w:t>"cnt20180406T0853181405855183193600_cse01",</w:t>
            </w:r>
          </w:p>
          <w:p w14:paraId="557A2C83" w14:textId="77777777" w:rsidR="00D45D4C" w:rsidRPr="00325791" w:rsidRDefault="005A3EEC" w:rsidP="00283DA8">
            <w:pPr>
              <w:widowControl w:val="0"/>
              <w:spacing w:after="0"/>
              <w:ind w:left="284"/>
              <w:textAlignment w:val="auto"/>
              <w:rPr>
                <w:rFonts w:ascii="Arial" w:hAnsi="Arial"/>
                <w:kern w:val="2"/>
                <w:sz w:val="18"/>
                <w:lang w:val="fr-FR"/>
              </w:rPr>
            </w:pPr>
            <w:r w:rsidRPr="00325791">
              <w:rPr>
                <w:rFonts w:ascii="Arial" w:hAnsi="Arial"/>
                <w:kern w:val="2"/>
                <w:sz w:val="18"/>
                <w:lang w:val="fr-FR"/>
              </w:rPr>
              <w:t xml:space="preserve">        </w:t>
            </w:r>
            <w:r w:rsidR="00D45D4C" w:rsidRPr="00325791">
              <w:rPr>
                <w:rFonts w:ascii="Arial" w:hAnsi="Arial"/>
                <w:kern w:val="2"/>
                <w:sz w:val="18"/>
                <w:lang w:val="fr-FR"/>
              </w:rPr>
              <w:t>"rn":</w:t>
            </w:r>
            <w:r w:rsidRPr="00325791">
              <w:rPr>
                <w:rFonts w:ascii="Arial" w:hAnsi="Arial"/>
                <w:kern w:val="2"/>
                <w:sz w:val="18"/>
                <w:lang w:val="fr-FR"/>
              </w:rPr>
              <w:t xml:space="preserve"> </w:t>
            </w:r>
            <w:r w:rsidR="00D45D4C" w:rsidRPr="00325791">
              <w:rPr>
                <w:rFonts w:ascii="Arial" w:hAnsi="Arial"/>
                <w:kern w:val="2"/>
                <w:sz w:val="18"/>
                <w:lang w:val="fr-FR"/>
              </w:rPr>
              <w:t>"cont_light1",</w:t>
            </w:r>
          </w:p>
          <w:p w14:paraId="4B0A8D4F" w14:textId="77777777" w:rsidR="00D45D4C" w:rsidRPr="00325791" w:rsidRDefault="005A3EEC" w:rsidP="00283DA8">
            <w:pPr>
              <w:widowControl w:val="0"/>
              <w:spacing w:after="0"/>
              <w:ind w:left="284"/>
              <w:textAlignment w:val="auto"/>
              <w:rPr>
                <w:rFonts w:ascii="Arial" w:hAnsi="Arial"/>
                <w:kern w:val="2"/>
                <w:sz w:val="18"/>
                <w:lang w:val="fr-FR"/>
              </w:rPr>
            </w:pPr>
            <w:r w:rsidRPr="00325791">
              <w:rPr>
                <w:rFonts w:ascii="Arial" w:hAnsi="Arial"/>
                <w:kern w:val="2"/>
                <w:sz w:val="18"/>
                <w:lang w:val="fr-FR"/>
              </w:rPr>
              <w:t xml:space="preserve">        </w:t>
            </w:r>
            <w:r w:rsidR="00D45D4C" w:rsidRPr="00325791">
              <w:rPr>
                <w:rFonts w:ascii="Arial" w:hAnsi="Arial"/>
                <w:kern w:val="2"/>
                <w:sz w:val="18"/>
                <w:lang w:val="fr-FR"/>
              </w:rPr>
              <w:t>"lt":</w:t>
            </w:r>
            <w:r w:rsidRPr="00325791">
              <w:rPr>
                <w:rFonts w:ascii="Arial" w:hAnsi="Arial"/>
                <w:kern w:val="2"/>
                <w:sz w:val="18"/>
                <w:lang w:val="fr-FR"/>
              </w:rPr>
              <w:t xml:space="preserve"> </w:t>
            </w:r>
            <w:r w:rsidR="00D45D4C" w:rsidRPr="00325791">
              <w:rPr>
                <w:rFonts w:ascii="Arial" w:hAnsi="Arial"/>
                <w:kern w:val="2"/>
                <w:sz w:val="18"/>
                <w:lang w:val="fr-FR"/>
              </w:rPr>
              <w:t>"20180406T085318",</w:t>
            </w:r>
          </w:p>
          <w:p w14:paraId="6EDBE2DE" w14:textId="77777777" w:rsidR="00D45D4C" w:rsidRPr="00325791" w:rsidRDefault="005A3EEC" w:rsidP="00283DA8">
            <w:pPr>
              <w:widowControl w:val="0"/>
              <w:spacing w:after="0"/>
              <w:ind w:left="284"/>
              <w:textAlignment w:val="auto"/>
              <w:rPr>
                <w:rFonts w:ascii="Arial" w:hAnsi="Arial"/>
                <w:kern w:val="2"/>
                <w:sz w:val="18"/>
                <w:lang w:val="fr-FR"/>
              </w:rPr>
            </w:pPr>
            <w:r w:rsidRPr="00325791">
              <w:rPr>
                <w:rFonts w:ascii="Arial" w:hAnsi="Arial"/>
                <w:kern w:val="2"/>
                <w:sz w:val="18"/>
                <w:lang w:val="fr-FR"/>
              </w:rPr>
              <w:t xml:space="preserve">        </w:t>
            </w:r>
            <w:r w:rsidR="00D45D4C" w:rsidRPr="00325791">
              <w:rPr>
                <w:rFonts w:ascii="Arial" w:hAnsi="Arial"/>
                <w:kern w:val="2"/>
                <w:sz w:val="18"/>
                <w:lang w:val="fr-FR"/>
              </w:rPr>
              <w:t>"et":</w:t>
            </w:r>
            <w:r w:rsidRPr="00325791">
              <w:rPr>
                <w:rFonts w:ascii="Arial" w:hAnsi="Arial"/>
                <w:kern w:val="2"/>
                <w:sz w:val="18"/>
                <w:lang w:val="fr-FR"/>
              </w:rPr>
              <w:t xml:space="preserve"> </w:t>
            </w:r>
            <w:r w:rsidR="00D45D4C" w:rsidRPr="00325791">
              <w:rPr>
                <w:rFonts w:ascii="Arial" w:hAnsi="Arial"/>
                <w:kern w:val="2"/>
                <w:sz w:val="18"/>
                <w:lang w:val="fr-FR"/>
              </w:rPr>
              <w:t>"20201231T235959",</w:t>
            </w:r>
          </w:p>
          <w:p w14:paraId="049B5052" w14:textId="77777777" w:rsidR="00D45D4C" w:rsidRPr="009743EA" w:rsidRDefault="005A3EEC" w:rsidP="00283DA8">
            <w:pPr>
              <w:widowControl w:val="0"/>
              <w:spacing w:after="0"/>
              <w:ind w:left="284"/>
              <w:textAlignment w:val="auto"/>
              <w:rPr>
                <w:rFonts w:ascii="Arial" w:hAnsi="Arial"/>
                <w:kern w:val="2"/>
                <w:sz w:val="18"/>
              </w:rPr>
            </w:pPr>
            <w:r w:rsidRPr="00325791">
              <w:rPr>
                <w:rFonts w:ascii="Arial" w:hAnsi="Arial"/>
                <w:kern w:val="2"/>
                <w:sz w:val="18"/>
                <w:lang w:val="fr-FR"/>
              </w:rPr>
              <w:t xml:space="preserve">        </w:t>
            </w:r>
            <w:r w:rsidR="00D45D4C" w:rsidRPr="009743EA">
              <w:rPr>
                <w:rFonts w:ascii="Arial" w:hAnsi="Arial"/>
                <w:kern w:val="2"/>
                <w:sz w:val="18"/>
              </w:rPr>
              <w:t>"lbl":</w:t>
            </w:r>
            <w:r w:rsidRPr="009743EA">
              <w:rPr>
                <w:rFonts w:ascii="Arial" w:hAnsi="Arial"/>
                <w:kern w:val="2"/>
                <w:sz w:val="18"/>
              </w:rPr>
              <w:t xml:space="preserve"> </w:t>
            </w:r>
            <w:r w:rsidR="00D45D4C" w:rsidRPr="00FA4350">
              <w:rPr>
                <w:rFonts w:ascii="Arial" w:hAnsi="Arial"/>
                <w:kern w:val="2"/>
                <w:sz w:val="18"/>
              </w:rPr>
              <w:t>[</w:t>
            </w:r>
          </w:p>
          <w:p w14:paraId="5564FC08"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"indoor_light"</w:t>
            </w:r>
          </w:p>
          <w:p w14:paraId="1E25991F"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"actuator"</w:t>
            </w:r>
          </w:p>
          <w:p w14:paraId="2370086A"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lastRenderedPageBreak/>
              <w:t xml:space="preserve">            </w:t>
            </w:r>
            <w:r w:rsidR="00D45D4C" w:rsidRPr="009743EA">
              <w:rPr>
                <w:rFonts w:ascii="Arial" w:hAnsi="Arial"/>
                <w:kern w:val="2"/>
                <w:sz w:val="18"/>
              </w:rPr>
              <w:t>"room1"</w:t>
            </w:r>
          </w:p>
          <w:p w14:paraId="1BFF8F4B"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w:t>
            </w:r>
          </w:p>
          <w:p w14:paraId="36290058"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"st":</w:t>
            </w:r>
            <w:r w:rsidRPr="009743EA">
              <w:rPr>
                <w:rFonts w:ascii="Arial" w:hAnsi="Arial"/>
                <w:kern w:val="2"/>
                <w:sz w:val="18"/>
              </w:rPr>
              <w:t xml:space="preserve"> </w:t>
            </w:r>
            <w:r w:rsidR="00D45D4C" w:rsidRPr="009743EA">
              <w:rPr>
                <w:rFonts w:ascii="Arial" w:hAnsi="Arial"/>
                <w:kern w:val="2"/>
                <w:sz w:val="18"/>
              </w:rPr>
              <w:t>5,</w:t>
            </w:r>
          </w:p>
          <w:p w14:paraId="5DFF107A"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"cr":</w:t>
            </w:r>
            <w:r w:rsidRPr="009743EA">
              <w:rPr>
                <w:rFonts w:ascii="Arial" w:hAnsi="Arial"/>
                <w:kern w:val="2"/>
                <w:sz w:val="18"/>
              </w:rPr>
              <w:t xml:space="preserve"> </w:t>
            </w:r>
            <w:r w:rsidR="00D45D4C" w:rsidRPr="009743EA">
              <w:rPr>
                <w:rFonts w:ascii="Arial" w:hAnsi="Arial"/>
                <w:kern w:val="2"/>
                <w:sz w:val="18"/>
              </w:rPr>
              <w:t>"S20170717074825768bp2l",</w:t>
            </w:r>
          </w:p>
          <w:p w14:paraId="1D27F05D"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"mni":</w:t>
            </w:r>
            <w:r w:rsidRPr="009743EA">
              <w:rPr>
                <w:rFonts w:ascii="Arial" w:hAnsi="Arial"/>
                <w:kern w:val="2"/>
                <w:sz w:val="18"/>
              </w:rPr>
              <w:t xml:space="preserve"> </w:t>
            </w:r>
            <w:r w:rsidR="00D45D4C" w:rsidRPr="009743EA">
              <w:rPr>
                <w:rFonts w:ascii="Arial" w:hAnsi="Arial"/>
                <w:kern w:val="2"/>
                <w:sz w:val="18"/>
              </w:rPr>
              <w:t>10000,</w:t>
            </w:r>
          </w:p>
          <w:p w14:paraId="203CE3AC"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"mbs":</w:t>
            </w:r>
            <w:r w:rsidRPr="009743EA">
              <w:rPr>
                <w:rFonts w:ascii="Arial" w:hAnsi="Arial"/>
                <w:kern w:val="2"/>
                <w:sz w:val="18"/>
              </w:rPr>
              <w:t xml:space="preserve"> </w:t>
            </w:r>
            <w:r w:rsidR="00D45D4C" w:rsidRPr="009743EA">
              <w:rPr>
                <w:rFonts w:ascii="Arial" w:hAnsi="Arial"/>
                <w:kern w:val="2"/>
                <w:sz w:val="18"/>
              </w:rPr>
              <w:t>60000000,</w:t>
            </w:r>
          </w:p>
          <w:p w14:paraId="5AF706B0"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"mia":</w:t>
            </w:r>
            <w:r w:rsidRPr="009743EA">
              <w:rPr>
                <w:rFonts w:ascii="Arial" w:hAnsi="Arial"/>
                <w:kern w:val="2"/>
                <w:sz w:val="18"/>
              </w:rPr>
              <w:t xml:space="preserve"> </w:t>
            </w:r>
            <w:r w:rsidR="00D45D4C" w:rsidRPr="009743EA">
              <w:rPr>
                <w:rFonts w:ascii="Arial" w:hAnsi="Arial"/>
                <w:kern w:val="2"/>
                <w:sz w:val="18"/>
              </w:rPr>
              <w:t>1600,</w:t>
            </w:r>
          </w:p>
          <w:p w14:paraId="51C87989"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"cni":</w:t>
            </w:r>
            <w:r w:rsidRPr="009743EA">
              <w:rPr>
                <w:rFonts w:ascii="Arial" w:hAnsi="Arial"/>
                <w:kern w:val="2"/>
                <w:sz w:val="18"/>
              </w:rPr>
              <w:t xml:space="preserve"> </w:t>
            </w:r>
            <w:r w:rsidR="00D45D4C" w:rsidRPr="009743EA">
              <w:rPr>
                <w:rFonts w:ascii="Arial" w:hAnsi="Arial"/>
                <w:kern w:val="2"/>
                <w:sz w:val="18"/>
              </w:rPr>
              <w:t>5,</w:t>
            </w:r>
          </w:p>
          <w:p w14:paraId="12EB5051"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"cbs":</w:t>
            </w:r>
            <w:r w:rsidRPr="009743EA">
              <w:rPr>
                <w:rFonts w:ascii="Arial" w:hAnsi="Arial"/>
                <w:kern w:val="2"/>
                <w:sz w:val="18"/>
              </w:rPr>
              <w:t xml:space="preserve"> </w:t>
            </w:r>
            <w:r w:rsidR="00D45D4C" w:rsidRPr="009743EA">
              <w:rPr>
                <w:rFonts w:ascii="Arial" w:hAnsi="Arial"/>
                <w:kern w:val="2"/>
                <w:sz w:val="18"/>
              </w:rPr>
              <w:t>10</w:t>
            </w:r>
          </w:p>
          <w:p w14:paraId="6874FB34"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w:t>
            </w:r>
          </w:p>
          <w:p w14:paraId="6AD5FA8A" w14:textId="77777777" w:rsidR="00D45D4C" w:rsidRPr="009743EA" w:rsidRDefault="00D45D4C" w:rsidP="00283DA8">
            <w:pPr>
              <w:widowControl w:val="0"/>
              <w:ind w:left="284"/>
              <w:textAlignment w:val="auto"/>
              <w:rPr>
                <w:rFonts w:ascii="Arial" w:hAnsi="Arial"/>
                <w:kern w:val="2"/>
                <w:sz w:val="18"/>
              </w:rPr>
            </w:pPr>
            <w:r w:rsidRPr="009743EA">
              <w:rPr>
                <w:rFonts w:ascii="Arial" w:hAnsi="Arial"/>
                <w:kern w:val="2"/>
                <w:sz w:val="18"/>
              </w:rPr>
              <w:t>}</w:t>
            </w:r>
          </w:p>
        </w:tc>
      </w:tr>
      <w:tr w:rsidR="00D45D4C" w:rsidRPr="009743EA" w14:paraId="1293480C" w14:textId="77777777" w:rsidTr="005A2D7C">
        <w:trPr>
          <w:jc w:val="center"/>
        </w:trPr>
        <w:tc>
          <w:tcPr>
            <w:tcW w:w="1980" w:type="dxa"/>
            <w:shd w:val="clear" w:color="auto" w:fill="auto"/>
          </w:tcPr>
          <w:p w14:paraId="57081D0F" w14:textId="77777777" w:rsidR="00D45D4C" w:rsidRPr="009743EA" w:rsidRDefault="00D45D4C" w:rsidP="00283DA8">
            <w:pPr>
              <w:jc w:val="center"/>
              <w:rPr>
                <w:rFonts w:ascii="Arial" w:hAnsi="Arial" w:cs="Arial"/>
                <w:kern w:val="2"/>
                <w:sz w:val="18"/>
                <w:szCs w:val="18"/>
              </w:rPr>
            </w:pPr>
            <w:r w:rsidRPr="009743EA">
              <w:rPr>
                <w:rFonts w:ascii="Arial" w:hAnsi="Arial" w:cs="Arial"/>
                <w:kern w:val="2"/>
                <w:sz w:val="18"/>
                <w:szCs w:val="18"/>
              </w:rPr>
              <w:lastRenderedPageBreak/>
              <w:t>cnt_light2</w:t>
            </w:r>
          </w:p>
        </w:tc>
        <w:tc>
          <w:tcPr>
            <w:tcW w:w="7626" w:type="dxa"/>
            <w:shd w:val="clear" w:color="auto" w:fill="auto"/>
          </w:tcPr>
          <w:p w14:paraId="6D4FBF48" w14:textId="77777777" w:rsidR="00D45D4C" w:rsidRPr="00325791" w:rsidRDefault="00D45D4C" w:rsidP="00283DA8">
            <w:pPr>
              <w:widowControl w:val="0"/>
              <w:spacing w:after="0"/>
              <w:ind w:left="284"/>
              <w:textAlignment w:val="auto"/>
              <w:rPr>
                <w:rFonts w:ascii="Arial" w:hAnsi="Arial"/>
                <w:kern w:val="2"/>
                <w:sz w:val="18"/>
                <w:lang w:val="fr-FR"/>
              </w:rPr>
            </w:pPr>
            <w:r w:rsidRPr="00325791">
              <w:rPr>
                <w:rFonts w:ascii="Arial" w:hAnsi="Arial"/>
                <w:kern w:val="2"/>
                <w:sz w:val="18"/>
                <w:lang w:val="fr-FR"/>
              </w:rPr>
              <w:t>{</w:t>
            </w:r>
          </w:p>
          <w:p w14:paraId="276A3082" w14:textId="77777777" w:rsidR="00D45D4C" w:rsidRPr="00325791" w:rsidRDefault="005A3EEC" w:rsidP="00283DA8">
            <w:pPr>
              <w:widowControl w:val="0"/>
              <w:spacing w:after="0"/>
              <w:ind w:left="284"/>
              <w:textAlignment w:val="auto"/>
              <w:rPr>
                <w:rFonts w:ascii="Arial" w:hAnsi="Arial"/>
                <w:kern w:val="2"/>
                <w:sz w:val="18"/>
                <w:lang w:val="fr-FR"/>
              </w:rPr>
            </w:pPr>
            <w:r w:rsidRPr="00325791">
              <w:rPr>
                <w:rFonts w:ascii="Arial" w:hAnsi="Arial"/>
                <w:kern w:val="2"/>
                <w:sz w:val="18"/>
                <w:lang w:val="fr-FR"/>
              </w:rPr>
              <w:t xml:space="preserve">    </w:t>
            </w:r>
            <w:r w:rsidR="00D45D4C" w:rsidRPr="00325791">
              <w:rPr>
                <w:rFonts w:ascii="Arial" w:hAnsi="Arial"/>
                <w:kern w:val="2"/>
                <w:sz w:val="18"/>
                <w:lang w:val="fr-FR"/>
              </w:rPr>
              <w:t>"m2m:cnt":</w:t>
            </w:r>
            <w:r w:rsidRPr="00325791">
              <w:rPr>
                <w:rFonts w:ascii="Arial" w:hAnsi="Arial"/>
                <w:kern w:val="2"/>
                <w:sz w:val="18"/>
                <w:lang w:val="fr-FR"/>
              </w:rPr>
              <w:t xml:space="preserve"> </w:t>
            </w:r>
            <w:r w:rsidR="00D45D4C" w:rsidRPr="00325791">
              <w:rPr>
                <w:rFonts w:ascii="Arial" w:hAnsi="Arial"/>
                <w:kern w:val="2"/>
                <w:sz w:val="18"/>
                <w:lang w:val="fr-FR"/>
              </w:rPr>
              <w:t>{</w:t>
            </w:r>
          </w:p>
          <w:p w14:paraId="2FD3AEBD" w14:textId="77777777" w:rsidR="00D45D4C" w:rsidRPr="00325791" w:rsidRDefault="005A3EEC" w:rsidP="00283DA8">
            <w:pPr>
              <w:widowControl w:val="0"/>
              <w:spacing w:after="0"/>
              <w:ind w:left="284"/>
              <w:textAlignment w:val="auto"/>
              <w:rPr>
                <w:rFonts w:ascii="Arial" w:hAnsi="Arial"/>
                <w:kern w:val="2"/>
                <w:sz w:val="18"/>
                <w:lang w:val="fr-FR"/>
              </w:rPr>
            </w:pPr>
            <w:r w:rsidRPr="00325791">
              <w:rPr>
                <w:rFonts w:ascii="Arial" w:hAnsi="Arial"/>
                <w:kern w:val="2"/>
                <w:sz w:val="18"/>
                <w:lang w:val="fr-FR"/>
              </w:rPr>
              <w:t xml:space="preserve">        </w:t>
            </w:r>
            <w:r w:rsidR="00D45D4C" w:rsidRPr="00325791">
              <w:rPr>
                <w:rFonts w:ascii="Arial" w:hAnsi="Arial"/>
                <w:kern w:val="2"/>
                <w:sz w:val="18"/>
                <w:lang w:val="fr-FR"/>
              </w:rPr>
              <w:t>"pi":</w:t>
            </w:r>
            <w:r w:rsidRPr="00325791">
              <w:rPr>
                <w:rFonts w:ascii="Arial" w:hAnsi="Arial"/>
                <w:kern w:val="2"/>
                <w:sz w:val="18"/>
                <w:lang w:val="fr-FR"/>
              </w:rPr>
              <w:t xml:space="preserve"> </w:t>
            </w:r>
            <w:r w:rsidR="00D45D4C" w:rsidRPr="00325791">
              <w:rPr>
                <w:rFonts w:ascii="Arial" w:hAnsi="Arial"/>
                <w:kern w:val="2"/>
                <w:sz w:val="18"/>
                <w:lang w:val="fr-FR"/>
              </w:rPr>
              <w:t>"CAE0120180404T0830251405122594272800_cse01",</w:t>
            </w:r>
          </w:p>
          <w:p w14:paraId="66E35562" w14:textId="77777777" w:rsidR="00D45D4C" w:rsidRPr="00325791" w:rsidRDefault="005A3EEC" w:rsidP="00283DA8">
            <w:pPr>
              <w:widowControl w:val="0"/>
              <w:spacing w:after="0"/>
              <w:ind w:left="284"/>
              <w:textAlignment w:val="auto"/>
              <w:rPr>
                <w:rFonts w:ascii="Arial" w:hAnsi="Arial"/>
                <w:kern w:val="2"/>
                <w:sz w:val="18"/>
                <w:lang w:val="fr-FR"/>
              </w:rPr>
            </w:pPr>
            <w:r w:rsidRPr="00325791">
              <w:rPr>
                <w:rFonts w:ascii="Arial" w:hAnsi="Arial"/>
                <w:kern w:val="2"/>
                <w:sz w:val="18"/>
                <w:lang w:val="fr-FR"/>
              </w:rPr>
              <w:t xml:space="preserve">        </w:t>
            </w:r>
            <w:r w:rsidR="00D45D4C" w:rsidRPr="00325791">
              <w:rPr>
                <w:rFonts w:ascii="Arial" w:hAnsi="Arial"/>
                <w:kern w:val="2"/>
                <w:sz w:val="18"/>
                <w:lang w:val="fr-FR"/>
              </w:rPr>
              <w:t>"ty":</w:t>
            </w:r>
            <w:r w:rsidRPr="00325791">
              <w:rPr>
                <w:rFonts w:ascii="Arial" w:hAnsi="Arial"/>
                <w:kern w:val="2"/>
                <w:sz w:val="18"/>
                <w:lang w:val="fr-FR"/>
              </w:rPr>
              <w:t xml:space="preserve"> </w:t>
            </w:r>
            <w:r w:rsidR="00D45D4C" w:rsidRPr="00325791">
              <w:rPr>
                <w:rFonts w:ascii="Arial" w:hAnsi="Arial"/>
                <w:kern w:val="2"/>
                <w:sz w:val="18"/>
                <w:lang w:val="fr-FR"/>
              </w:rPr>
              <w:t>3,</w:t>
            </w:r>
          </w:p>
          <w:p w14:paraId="3A4F90CE" w14:textId="77777777" w:rsidR="00D45D4C" w:rsidRPr="00325791" w:rsidRDefault="005A3EEC" w:rsidP="00283DA8">
            <w:pPr>
              <w:widowControl w:val="0"/>
              <w:spacing w:after="0"/>
              <w:ind w:left="284"/>
              <w:textAlignment w:val="auto"/>
              <w:rPr>
                <w:rFonts w:ascii="Arial" w:hAnsi="Arial"/>
                <w:kern w:val="2"/>
                <w:sz w:val="18"/>
                <w:lang w:val="fr-FR"/>
              </w:rPr>
            </w:pPr>
            <w:r w:rsidRPr="00325791">
              <w:rPr>
                <w:rFonts w:ascii="Arial" w:hAnsi="Arial"/>
                <w:kern w:val="2"/>
                <w:sz w:val="18"/>
                <w:lang w:val="fr-FR"/>
              </w:rPr>
              <w:t xml:space="preserve">        </w:t>
            </w:r>
            <w:r w:rsidR="00D45D4C" w:rsidRPr="00325791">
              <w:rPr>
                <w:rFonts w:ascii="Arial" w:hAnsi="Arial"/>
                <w:kern w:val="2"/>
                <w:sz w:val="18"/>
                <w:lang w:val="fr-FR"/>
              </w:rPr>
              <w:t>"ct":</w:t>
            </w:r>
            <w:r w:rsidRPr="00325791">
              <w:rPr>
                <w:rFonts w:ascii="Arial" w:hAnsi="Arial"/>
                <w:kern w:val="2"/>
                <w:sz w:val="18"/>
                <w:lang w:val="fr-FR"/>
              </w:rPr>
              <w:t xml:space="preserve"> </w:t>
            </w:r>
            <w:r w:rsidR="00D45D4C" w:rsidRPr="00325791">
              <w:rPr>
                <w:rFonts w:ascii="Arial" w:hAnsi="Arial"/>
                <w:kern w:val="2"/>
                <w:sz w:val="18"/>
                <w:lang w:val="fr-FR"/>
              </w:rPr>
              <w:t>"20180405T085318",</w:t>
            </w:r>
          </w:p>
          <w:p w14:paraId="19730083" w14:textId="77777777" w:rsidR="00D45D4C" w:rsidRPr="00325791" w:rsidRDefault="005A3EEC" w:rsidP="00283DA8">
            <w:pPr>
              <w:widowControl w:val="0"/>
              <w:spacing w:after="0"/>
              <w:ind w:left="284"/>
              <w:textAlignment w:val="auto"/>
              <w:rPr>
                <w:rFonts w:ascii="Arial" w:hAnsi="Arial"/>
                <w:kern w:val="2"/>
                <w:sz w:val="18"/>
                <w:lang w:val="fr-FR"/>
              </w:rPr>
            </w:pPr>
            <w:r w:rsidRPr="00325791">
              <w:rPr>
                <w:rFonts w:ascii="Arial" w:hAnsi="Arial"/>
                <w:kern w:val="2"/>
                <w:sz w:val="18"/>
                <w:lang w:val="fr-FR"/>
              </w:rPr>
              <w:t xml:space="preserve">        </w:t>
            </w:r>
            <w:r w:rsidR="00D45D4C" w:rsidRPr="00325791">
              <w:rPr>
                <w:rFonts w:ascii="Arial" w:hAnsi="Arial"/>
                <w:kern w:val="2"/>
                <w:sz w:val="18"/>
                <w:lang w:val="fr-FR"/>
              </w:rPr>
              <w:t>"ri":</w:t>
            </w:r>
            <w:r w:rsidRPr="00325791">
              <w:rPr>
                <w:rFonts w:ascii="Arial" w:hAnsi="Arial"/>
                <w:kern w:val="2"/>
                <w:sz w:val="18"/>
                <w:lang w:val="fr-FR"/>
              </w:rPr>
              <w:t xml:space="preserve"> </w:t>
            </w:r>
            <w:r w:rsidR="00D45D4C" w:rsidRPr="00325791">
              <w:rPr>
                <w:rFonts w:ascii="Arial" w:hAnsi="Arial"/>
                <w:kern w:val="2"/>
                <w:sz w:val="18"/>
                <w:lang w:val="fr-FR"/>
              </w:rPr>
              <w:t>"cnt20180406T0853181405855183193600_cse01",</w:t>
            </w:r>
          </w:p>
          <w:p w14:paraId="6BE7549D" w14:textId="77777777" w:rsidR="00D45D4C" w:rsidRPr="00325791" w:rsidRDefault="005A3EEC" w:rsidP="00283DA8">
            <w:pPr>
              <w:widowControl w:val="0"/>
              <w:spacing w:after="0"/>
              <w:ind w:left="284"/>
              <w:textAlignment w:val="auto"/>
              <w:rPr>
                <w:rFonts w:ascii="Arial" w:hAnsi="Arial"/>
                <w:kern w:val="2"/>
                <w:sz w:val="18"/>
                <w:lang w:val="fr-FR"/>
              </w:rPr>
            </w:pPr>
            <w:r w:rsidRPr="00325791">
              <w:rPr>
                <w:rFonts w:ascii="Arial" w:hAnsi="Arial"/>
                <w:kern w:val="2"/>
                <w:sz w:val="18"/>
                <w:lang w:val="fr-FR"/>
              </w:rPr>
              <w:t xml:space="preserve">        </w:t>
            </w:r>
            <w:r w:rsidR="00D45D4C" w:rsidRPr="00325791">
              <w:rPr>
                <w:rFonts w:ascii="Arial" w:hAnsi="Arial"/>
                <w:kern w:val="2"/>
                <w:sz w:val="18"/>
                <w:lang w:val="fr-FR"/>
              </w:rPr>
              <w:t>"rn":</w:t>
            </w:r>
            <w:r w:rsidRPr="00325791">
              <w:rPr>
                <w:rFonts w:ascii="Arial" w:hAnsi="Arial"/>
                <w:kern w:val="2"/>
                <w:sz w:val="18"/>
                <w:lang w:val="fr-FR"/>
              </w:rPr>
              <w:t xml:space="preserve"> </w:t>
            </w:r>
            <w:r w:rsidR="00D45D4C" w:rsidRPr="00325791">
              <w:rPr>
                <w:rFonts w:ascii="Arial" w:hAnsi="Arial"/>
                <w:kern w:val="2"/>
                <w:sz w:val="18"/>
                <w:lang w:val="fr-FR"/>
              </w:rPr>
              <w:t>"cont_light2",</w:t>
            </w:r>
          </w:p>
          <w:p w14:paraId="24A5FFA0" w14:textId="77777777" w:rsidR="00D45D4C" w:rsidRPr="00325791" w:rsidRDefault="005A3EEC" w:rsidP="00283DA8">
            <w:pPr>
              <w:widowControl w:val="0"/>
              <w:spacing w:after="0"/>
              <w:ind w:left="284"/>
              <w:textAlignment w:val="auto"/>
              <w:rPr>
                <w:rFonts w:ascii="Arial" w:hAnsi="Arial"/>
                <w:kern w:val="2"/>
                <w:sz w:val="18"/>
                <w:lang w:val="fr-FR"/>
              </w:rPr>
            </w:pPr>
            <w:r w:rsidRPr="00325791">
              <w:rPr>
                <w:rFonts w:ascii="Arial" w:hAnsi="Arial"/>
                <w:kern w:val="2"/>
                <w:sz w:val="18"/>
                <w:lang w:val="fr-FR"/>
              </w:rPr>
              <w:t xml:space="preserve">        </w:t>
            </w:r>
            <w:r w:rsidR="00D45D4C" w:rsidRPr="00325791">
              <w:rPr>
                <w:rFonts w:ascii="Arial" w:hAnsi="Arial"/>
                <w:kern w:val="2"/>
                <w:sz w:val="18"/>
                <w:lang w:val="fr-FR"/>
              </w:rPr>
              <w:t>"lt":</w:t>
            </w:r>
            <w:r w:rsidRPr="00325791">
              <w:rPr>
                <w:rFonts w:ascii="Arial" w:hAnsi="Arial"/>
                <w:kern w:val="2"/>
                <w:sz w:val="18"/>
                <w:lang w:val="fr-FR"/>
              </w:rPr>
              <w:t xml:space="preserve"> </w:t>
            </w:r>
            <w:r w:rsidR="00D45D4C" w:rsidRPr="00325791">
              <w:rPr>
                <w:rFonts w:ascii="Arial" w:hAnsi="Arial"/>
                <w:kern w:val="2"/>
                <w:sz w:val="18"/>
                <w:lang w:val="fr-FR"/>
              </w:rPr>
              <w:t>"20180406T085318",</w:t>
            </w:r>
          </w:p>
          <w:p w14:paraId="0F4C68E1" w14:textId="77777777" w:rsidR="00D45D4C" w:rsidRPr="00325791" w:rsidRDefault="005A3EEC" w:rsidP="00283DA8">
            <w:pPr>
              <w:widowControl w:val="0"/>
              <w:spacing w:after="0"/>
              <w:ind w:left="284"/>
              <w:textAlignment w:val="auto"/>
              <w:rPr>
                <w:rFonts w:ascii="Arial" w:hAnsi="Arial"/>
                <w:kern w:val="2"/>
                <w:sz w:val="18"/>
                <w:lang w:val="fr-FR"/>
              </w:rPr>
            </w:pPr>
            <w:r w:rsidRPr="00325791">
              <w:rPr>
                <w:rFonts w:ascii="Arial" w:hAnsi="Arial"/>
                <w:kern w:val="2"/>
                <w:sz w:val="18"/>
                <w:lang w:val="fr-FR"/>
              </w:rPr>
              <w:t xml:space="preserve">        </w:t>
            </w:r>
            <w:r w:rsidR="00D45D4C" w:rsidRPr="00325791">
              <w:rPr>
                <w:rFonts w:ascii="Arial" w:hAnsi="Arial"/>
                <w:kern w:val="2"/>
                <w:sz w:val="18"/>
                <w:lang w:val="fr-FR"/>
              </w:rPr>
              <w:t>"et":</w:t>
            </w:r>
            <w:r w:rsidRPr="00325791">
              <w:rPr>
                <w:rFonts w:ascii="Arial" w:hAnsi="Arial"/>
                <w:kern w:val="2"/>
                <w:sz w:val="18"/>
                <w:lang w:val="fr-FR"/>
              </w:rPr>
              <w:t xml:space="preserve"> </w:t>
            </w:r>
            <w:r w:rsidR="00D45D4C" w:rsidRPr="00325791">
              <w:rPr>
                <w:rFonts w:ascii="Arial" w:hAnsi="Arial"/>
                <w:kern w:val="2"/>
                <w:sz w:val="18"/>
                <w:lang w:val="fr-FR"/>
              </w:rPr>
              <w:t>"20201231T235959",</w:t>
            </w:r>
          </w:p>
          <w:p w14:paraId="01604BB8" w14:textId="77777777" w:rsidR="00D45D4C" w:rsidRPr="009743EA" w:rsidRDefault="005A3EEC" w:rsidP="00283DA8">
            <w:pPr>
              <w:widowControl w:val="0"/>
              <w:spacing w:after="0"/>
              <w:ind w:left="284"/>
              <w:textAlignment w:val="auto"/>
              <w:rPr>
                <w:rFonts w:ascii="Arial" w:hAnsi="Arial"/>
                <w:kern w:val="2"/>
                <w:sz w:val="18"/>
              </w:rPr>
            </w:pPr>
            <w:r w:rsidRPr="00325791">
              <w:rPr>
                <w:rFonts w:ascii="Arial" w:hAnsi="Arial"/>
                <w:kern w:val="2"/>
                <w:sz w:val="18"/>
                <w:lang w:val="fr-FR"/>
              </w:rPr>
              <w:t xml:space="preserve">        </w:t>
            </w:r>
            <w:r w:rsidR="00D45D4C" w:rsidRPr="009743EA">
              <w:rPr>
                <w:rFonts w:ascii="Arial" w:hAnsi="Arial"/>
                <w:kern w:val="2"/>
                <w:sz w:val="18"/>
              </w:rPr>
              <w:t>"lbl":</w:t>
            </w:r>
            <w:r w:rsidRPr="009743EA">
              <w:rPr>
                <w:rFonts w:ascii="Arial" w:hAnsi="Arial"/>
                <w:kern w:val="2"/>
                <w:sz w:val="18"/>
              </w:rPr>
              <w:t xml:space="preserve"> </w:t>
            </w:r>
            <w:r w:rsidR="00D45D4C" w:rsidRPr="00FA4350">
              <w:rPr>
                <w:rFonts w:ascii="Arial" w:hAnsi="Arial"/>
                <w:kern w:val="2"/>
                <w:sz w:val="18"/>
              </w:rPr>
              <w:t>[</w:t>
            </w:r>
          </w:p>
          <w:p w14:paraId="66458C5C"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"outdoor_light"</w:t>
            </w:r>
          </w:p>
          <w:p w14:paraId="1526A04F"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"actuator"</w:t>
            </w:r>
          </w:p>
          <w:p w14:paraId="05E0B172"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w:t>
            </w:r>
          </w:p>
          <w:p w14:paraId="1804257A"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"st":</w:t>
            </w:r>
            <w:r w:rsidRPr="009743EA">
              <w:rPr>
                <w:rFonts w:ascii="Arial" w:hAnsi="Arial"/>
                <w:kern w:val="2"/>
                <w:sz w:val="18"/>
              </w:rPr>
              <w:t xml:space="preserve"> </w:t>
            </w:r>
            <w:r w:rsidR="00D45D4C" w:rsidRPr="009743EA">
              <w:rPr>
                <w:rFonts w:ascii="Arial" w:hAnsi="Arial"/>
                <w:kern w:val="2"/>
                <w:sz w:val="18"/>
              </w:rPr>
              <w:t>4,</w:t>
            </w:r>
          </w:p>
          <w:p w14:paraId="721E8299"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"cr":</w:t>
            </w:r>
            <w:r w:rsidRPr="009743EA">
              <w:rPr>
                <w:rFonts w:ascii="Arial" w:hAnsi="Arial"/>
                <w:kern w:val="2"/>
                <w:sz w:val="18"/>
              </w:rPr>
              <w:t xml:space="preserve"> </w:t>
            </w:r>
            <w:r w:rsidR="00D45D4C" w:rsidRPr="009743EA">
              <w:rPr>
                <w:rFonts w:ascii="Arial" w:hAnsi="Arial"/>
                <w:kern w:val="2"/>
                <w:sz w:val="18"/>
              </w:rPr>
              <w:t>"S20170717074825768bp2l",</w:t>
            </w:r>
          </w:p>
          <w:p w14:paraId="17851A26"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"mni":</w:t>
            </w:r>
            <w:r w:rsidRPr="009743EA">
              <w:rPr>
                <w:rFonts w:ascii="Arial" w:hAnsi="Arial"/>
                <w:kern w:val="2"/>
                <w:sz w:val="18"/>
              </w:rPr>
              <w:t xml:space="preserve"> </w:t>
            </w:r>
            <w:r w:rsidR="00D45D4C" w:rsidRPr="009743EA">
              <w:rPr>
                <w:rFonts w:ascii="Arial" w:hAnsi="Arial"/>
                <w:kern w:val="2"/>
                <w:sz w:val="18"/>
              </w:rPr>
              <w:t>10000,</w:t>
            </w:r>
          </w:p>
          <w:p w14:paraId="6848F34D"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"mbs":</w:t>
            </w:r>
            <w:r w:rsidRPr="009743EA">
              <w:rPr>
                <w:rFonts w:ascii="Arial" w:hAnsi="Arial"/>
                <w:kern w:val="2"/>
                <w:sz w:val="18"/>
              </w:rPr>
              <w:t xml:space="preserve"> </w:t>
            </w:r>
            <w:r w:rsidR="00D45D4C" w:rsidRPr="009743EA">
              <w:rPr>
                <w:rFonts w:ascii="Arial" w:hAnsi="Arial"/>
                <w:kern w:val="2"/>
                <w:sz w:val="18"/>
              </w:rPr>
              <w:t>60000000,</w:t>
            </w:r>
          </w:p>
          <w:p w14:paraId="51AAC676"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"mia":</w:t>
            </w:r>
            <w:r w:rsidRPr="009743EA">
              <w:rPr>
                <w:rFonts w:ascii="Arial" w:hAnsi="Arial"/>
                <w:kern w:val="2"/>
                <w:sz w:val="18"/>
              </w:rPr>
              <w:t xml:space="preserve"> </w:t>
            </w:r>
            <w:r w:rsidR="00D45D4C" w:rsidRPr="009743EA">
              <w:rPr>
                <w:rFonts w:ascii="Arial" w:hAnsi="Arial"/>
                <w:kern w:val="2"/>
                <w:sz w:val="18"/>
              </w:rPr>
              <w:t>1600,</w:t>
            </w:r>
          </w:p>
          <w:p w14:paraId="1F8C6F84"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"cni":</w:t>
            </w:r>
            <w:r w:rsidRPr="009743EA">
              <w:rPr>
                <w:rFonts w:ascii="Arial" w:hAnsi="Arial"/>
                <w:kern w:val="2"/>
                <w:sz w:val="18"/>
              </w:rPr>
              <w:t xml:space="preserve"> </w:t>
            </w:r>
            <w:r w:rsidR="00D45D4C" w:rsidRPr="009743EA">
              <w:rPr>
                <w:rFonts w:ascii="Arial" w:hAnsi="Arial"/>
                <w:kern w:val="2"/>
                <w:sz w:val="18"/>
              </w:rPr>
              <w:t>10,</w:t>
            </w:r>
          </w:p>
          <w:p w14:paraId="699EDBD7"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"cbs":</w:t>
            </w:r>
            <w:r w:rsidRPr="009743EA">
              <w:rPr>
                <w:rFonts w:ascii="Arial" w:hAnsi="Arial"/>
                <w:kern w:val="2"/>
                <w:sz w:val="18"/>
              </w:rPr>
              <w:t xml:space="preserve"> </w:t>
            </w:r>
            <w:r w:rsidR="00D45D4C" w:rsidRPr="009743EA">
              <w:rPr>
                <w:rFonts w:ascii="Arial" w:hAnsi="Arial"/>
                <w:kern w:val="2"/>
                <w:sz w:val="18"/>
              </w:rPr>
              <w:t>20</w:t>
            </w:r>
          </w:p>
          <w:p w14:paraId="0E64AC7D"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w:t>
            </w:r>
          </w:p>
          <w:p w14:paraId="4739E1AB" w14:textId="77777777" w:rsidR="00D45D4C" w:rsidRPr="009743EA" w:rsidRDefault="00D45D4C" w:rsidP="00283DA8">
            <w:pPr>
              <w:widowControl w:val="0"/>
              <w:ind w:left="284"/>
              <w:textAlignment w:val="auto"/>
              <w:rPr>
                <w:rFonts w:ascii="Arial" w:hAnsi="Arial"/>
                <w:kern w:val="2"/>
                <w:sz w:val="18"/>
              </w:rPr>
            </w:pPr>
            <w:r w:rsidRPr="009743EA">
              <w:rPr>
                <w:rFonts w:ascii="Arial" w:hAnsi="Arial"/>
                <w:kern w:val="2"/>
                <w:sz w:val="18"/>
              </w:rPr>
              <w:t>}</w:t>
            </w:r>
          </w:p>
        </w:tc>
      </w:tr>
      <w:tr w:rsidR="00D45D4C" w:rsidRPr="009743EA" w14:paraId="0AA0E8BC" w14:textId="77777777" w:rsidTr="005A2D7C">
        <w:trPr>
          <w:jc w:val="center"/>
        </w:trPr>
        <w:tc>
          <w:tcPr>
            <w:tcW w:w="1980" w:type="dxa"/>
            <w:shd w:val="clear" w:color="auto" w:fill="auto"/>
          </w:tcPr>
          <w:p w14:paraId="373FAF8E" w14:textId="77777777" w:rsidR="00D45D4C" w:rsidRPr="009743EA" w:rsidRDefault="00D45D4C" w:rsidP="00283DA8">
            <w:pPr>
              <w:jc w:val="center"/>
              <w:rPr>
                <w:rFonts w:ascii="Arial" w:hAnsi="Arial" w:cs="Arial"/>
                <w:kern w:val="2"/>
                <w:sz w:val="18"/>
                <w:szCs w:val="18"/>
              </w:rPr>
            </w:pPr>
            <w:r w:rsidRPr="009743EA">
              <w:rPr>
                <w:rFonts w:ascii="Arial" w:hAnsi="Arial" w:cs="Arial"/>
                <w:kern w:val="2"/>
                <w:sz w:val="18"/>
                <w:szCs w:val="18"/>
              </w:rPr>
              <w:t>ae_sensor</w:t>
            </w:r>
          </w:p>
        </w:tc>
        <w:tc>
          <w:tcPr>
            <w:tcW w:w="7626" w:type="dxa"/>
            <w:shd w:val="clear" w:color="auto" w:fill="auto"/>
          </w:tcPr>
          <w:p w14:paraId="213EA118" w14:textId="77777777" w:rsidR="00D45D4C" w:rsidRPr="009743EA" w:rsidRDefault="00D45D4C" w:rsidP="00283DA8">
            <w:pPr>
              <w:widowControl w:val="0"/>
              <w:spacing w:after="0"/>
              <w:ind w:left="284"/>
              <w:textAlignment w:val="auto"/>
              <w:rPr>
                <w:rFonts w:ascii="Arial" w:hAnsi="Arial"/>
                <w:kern w:val="2"/>
                <w:sz w:val="18"/>
              </w:rPr>
            </w:pPr>
            <w:r w:rsidRPr="009743EA">
              <w:rPr>
                <w:rFonts w:ascii="Arial" w:hAnsi="Arial"/>
                <w:kern w:val="2"/>
                <w:sz w:val="18"/>
              </w:rPr>
              <w:t>{</w:t>
            </w:r>
          </w:p>
          <w:p w14:paraId="7AB6ECA2"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"m2m:ae":</w:t>
            </w:r>
            <w:r w:rsidRPr="009743EA">
              <w:rPr>
                <w:rFonts w:ascii="Arial" w:hAnsi="Arial"/>
                <w:kern w:val="2"/>
                <w:sz w:val="18"/>
              </w:rPr>
              <w:t xml:space="preserve"> </w:t>
            </w:r>
            <w:r w:rsidR="00D45D4C" w:rsidRPr="009743EA">
              <w:rPr>
                <w:rFonts w:ascii="Arial" w:hAnsi="Arial"/>
                <w:kern w:val="2"/>
                <w:sz w:val="18"/>
              </w:rPr>
              <w:t>{</w:t>
            </w:r>
          </w:p>
          <w:p w14:paraId="56A0F7AA"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"pi":</w:t>
            </w:r>
            <w:r w:rsidRPr="009743EA">
              <w:rPr>
                <w:rFonts w:ascii="Arial" w:hAnsi="Arial"/>
                <w:kern w:val="2"/>
                <w:sz w:val="18"/>
              </w:rPr>
              <w:t xml:space="preserve"> </w:t>
            </w:r>
            <w:r w:rsidR="00D45D4C" w:rsidRPr="009743EA">
              <w:rPr>
                <w:rFonts w:ascii="Arial" w:hAnsi="Arial"/>
                <w:kern w:val="2"/>
                <w:sz w:val="18"/>
              </w:rPr>
              <w:t>"mnID",</w:t>
            </w:r>
          </w:p>
          <w:p w14:paraId="784A157D"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"ty":</w:t>
            </w:r>
            <w:r w:rsidRPr="009743EA">
              <w:rPr>
                <w:rFonts w:ascii="Arial" w:hAnsi="Arial"/>
                <w:kern w:val="2"/>
                <w:sz w:val="18"/>
              </w:rPr>
              <w:t xml:space="preserve"> </w:t>
            </w:r>
            <w:r w:rsidR="00D45D4C" w:rsidRPr="009743EA">
              <w:rPr>
                <w:rFonts w:ascii="Arial" w:hAnsi="Arial"/>
                <w:kern w:val="2"/>
                <w:sz w:val="18"/>
              </w:rPr>
              <w:t>2,</w:t>
            </w:r>
          </w:p>
          <w:p w14:paraId="4D27495B" w14:textId="77777777" w:rsidR="00D45D4C" w:rsidRPr="00325791" w:rsidRDefault="005A3EEC" w:rsidP="00283DA8">
            <w:pPr>
              <w:widowControl w:val="0"/>
              <w:spacing w:after="0"/>
              <w:ind w:left="284"/>
              <w:textAlignment w:val="auto"/>
              <w:rPr>
                <w:rFonts w:ascii="Arial" w:hAnsi="Arial"/>
                <w:kern w:val="2"/>
                <w:sz w:val="18"/>
                <w:lang w:val="fr-FR"/>
              </w:rPr>
            </w:pPr>
            <w:r w:rsidRPr="009743EA">
              <w:rPr>
                <w:rFonts w:ascii="Arial" w:hAnsi="Arial"/>
                <w:kern w:val="2"/>
                <w:sz w:val="18"/>
              </w:rPr>
              <w:t xml:space="preserve">        </w:t>
            </w:r>
            <w:r w:rsidR="00D45D4C" w:rsidRPr="00325791">
              <w:rPr>
                <w:rFonts w:ascii="Arial" w:hAnsi="Arial"/>
                <w:kern w:val="2"/>
                <w:sz w:val="18"/>
                <w:lang w:val="fr-FR"/>
              </w:rPr>
              <w:t>"ct":</w:t>
            </w:r>
            <w:r w:rsidRPr="00325791">
              <w:rPr>
                <w:rFonts w:ascii="Arial" w:hAnsi="Arial"/>
                <w:kern w:val="2"/>
                <w:sz w:val="18"/>
                <w:lang w:val="fr-FR"/>
              </w:rPr>
              <w:t xml:space="preserve"> </w:t>
            </w:r>
            <w:r w:rsidR="00D45D4C" w:rsidRPr="00325791">
              <w:rPr>
                <w:rFonts w:ascii="Arial" w:hAnsi="Arial"/>
                <w:kern w:val="2"/>
                <w:sz w:val="18"/>
                <w:lang w:val="fr-FR"/>
              </w:rPr>
              <w:t>"20180404T083320",</w:t>
            </w:r>
          </w:p>
          <w:p w14:paraId="77360617" w14:textId="77777777" w:rsidR="00D45D4C" w:rsidRPr="00325791" w:rsidRDefault="005A3EEC" w:rsidP="00283DA8">
            <w:pPr>
              <w:widowControl w:val="0"/>
              <w:spacing w:after="0"/>
              <w:ind w:left="284"/>
              <w:textAlignment w:val="auto"/>
              <w:rPr>
                <w:rFonts w:ascii="Arial" w:hAnsi="Arial"/>
                <w:kern w:val="2"/>
                <w:sz w:val="18"/>
                <w:lang w:val="fr-FR"/>
              </w:rPr>
            </w:pPr>
            <w:r w:rsidRPr="00325791">
              <w:rPr>
                <w:rFonts w:ascii="Arial" w:hAnsi="Arial"/>
                <w:kern w:val="2"/>
                <w:sz w:val="18"/>
                <w:lang w:val="fr-FR"/>
              </w:rPr>
              <w:t xml:space="preserve">        </w:t>
            </w:r>
            <w:r w:rsidR="00D45D4C" w:rsidRPr="00325791">
              <w:rPr>
                <w:rFonts w:ascii="Arial" w:hAnsi="Arial"/>
                <w:kern w:val="2"/>
                <w:sz w:val="18"/>
                <w:lang w:val="fr-FR"/>
              </w:rPr>
              <w:t>"ri":</w:t>
            </w:r>
            <w:r w:rsidRPr="00325791">
              <w:rPr>
                <w:rFonts w:ascii="Arial" w:hAnsi="Arial"/>
                <w:kern w:val="2"/>
                <w:sz w:val="18"/>
                <w:lang w:val="fr-FR"/>
              </w:rPr>
              <w:t xml:space="preserve"> </w:t>
            </w:r>
            <w:r w:rsidR="00D45D4C" w:rsidRPr="00325791">
              <w:rPr>
                <w:rFonts w:ascii="Arial" w:hAnsi="Arial"/>
                <w:kern w:val="2"/>
                <w:sz w:val="18"/>
                <w:lang w:val="fr-FR"/>
              </w:rPr>
              <w:t>"CAE0120180404T0833201405122522252800_cse01",</w:t>
            </w:r>
          </w:p>
          <w:p w14:paraId="6E949EFB" w14:textId="77777777" w:rsidR="00D45D4C" w:rsidRPr="00325791" w:rsidRDefault="005A3EEC" w:rsidP="00283DA8">
            <w:pPr>
              <w:widowControl w:val="0"/>
              <w:spacing w:after="0"/>
              <w:ind w:left="284"/>
              <w:textAlignment w:val="auto"/>
              <w:rPr>
                <w:rFonts w:ascii="Arial" w:hAnsi="Arial"/>
                <w:kern w:val="2"/>
                <w:sz w:val="18"/>
                <w:lang w:val="fr-FR"/>
              </w:rPr>
            </w:pPr>
            <w:r w:rsidRPr="00325791">
              <w:rPr>
                <w:rFonts w:ascii="Arial" w:hAnsi="Arial"/>
                <w:kern w:val="2"/>
                <w:sz w:val="18"/>
                <w:lang w:val="fr-FR"/>
              </w:rPr>
              <w:t xml:space="preserve">        </w:t>
            </w:r>
            <w:r w:rsidR="00D45D4C" w:rsidRPr="00325791">
              <w:rPr>
                <w:rFonts w:ascii="Arial" w:hAnsi="Arial"/>
                <w:kern w:val="2"/>
                <w:sz w:val="18"/>
                <w:lang w:val="fr-FR"/>
              </w:rPr>
              <w:t>"rn":</w:t>
            </w:r>
            <w:r w:rsidRPr="00325791">
              <w:rPr>
                <w:rFonts w:ascii="Arial" w:hAnsi="Arial"/>
                <w:kern w:val="2"/>
                <w:sz w:val="18"/>
                <w:lang w:val="fr-FR"/>
              </w:rPr>
              <w:t xml:space="preserve"> </w:t>
            </w:r>
            <w:r w:rsidR="00D45D4C" w:rsidRPr="00325791">
              <w:rPr>
                <w:rFonts w:ascii="Arial" w:hAnsi="Arial"/>
                <w:kern w:val="2"/>
                <w:sz w:val="18"/>
                <w:lang w:val="fr-FR"/>
              </w:rPr>
              <w:t>"ae_sensor",</w:t>
            </w:r>
          </w:p>
          <w:p w14:paraId="56A4027C" w14:textId="77777777" w:rsidR="00D45D4C" w:rsidRPr="00325791" w:rsidRDefault="005A3EEC" w:rsidP="00283DA8">
            <w:pPr>
              <w:widowControl w:val="0"/>
              <w:spacing w:after="0"/>
              <w:ind w:left="284"/>
              <w:textAlignment w:val="auto"/>
              <w:rPr>
                <w:rFonts w:ascii="Arial" w:hAnsi="Arial"/>
                <w:kern w:val="2"/>
                <w:sz w:val="18"/>
                <w:lang w:val="fr-FR"/>
              </w:rPr>
            </w:pPr>
            <w:r w:rsidRPr="00325791">
              <w:rPr>
                <w:rFonts w:ascii="Arial" w:hAnsi="Arial"/>
                <w:kern w:val="2"/>
                <w:sz w:val="18"/>
                <w:lang w:val="fr-FR"/>
              </w:rPr>
              <w:t xml:space="preserve">        </w:t>
            </w:r>
            <w:r w:rsidR="00D45D4C" w:rsidRPr="00325791">
              <w:rPr>
                <w:rFonts w:ascii="Arial" w:hAnsi="Arial"/>
                <w:kern w:val="2"/>
                <w:sz w:val="18"/>
                <w:lang w:val="fr-FR"/>
              </w:rPr>
              <w:t>"lbl":</w:t>
            </w:r>
            <w:r w:rsidRPr="00325791">
              <w:rPr>
                <w:rFonts w:ascii="Arial" w:hAnsi="Arial"/>
                <w:kern w:val="2"/>
                <w:sz w:val="18"/>
                <w:lang w:val="fr-FR"/>
              </w:rPr>
              <w:t xml:space="preserve"> </w:t>
            </w:r>
            <w:r w:rsidR="00D45D4C" w:rsidRPr="00325791">
              <w:rPr>
                <w:rFonts w:ascii="Arial" w:hAnsi="Arial"/>
                <w:kern w:val="2"/>
                <w:sz w:val="18"/>
                <w:lang w:val="fr-FR"/>
              </w:rPr>
              <w:t>[</w:t>
            </w:r>
          </w:p>
          <w:p w14:paraId="6D004043" w14:textId="77777777" w:rsidR="00D45D4C" w:rsidRPr="00325791" w:rsidRDefault="005A3EEC" w:rsidP="00283DA8">
            <w:pPr>
              <w:widowControl w:val="0"/>
              <w:spacing w:after="0"/>
              <w:ind w:left="284"/>
              <w:textAlignment w:val="auto"/>
              <w:rPr>
                <w:rFonts w:ascii="Arial" w:hAnsi="Arial"/>
                <w:kern w:val="2"/>
                <w:sz w:val="18"/>
                <w:lang w:val="fr-FR"/>
              </w:rPr>
            </w:pPr>
            <w:r w:rsidRPr="00325791">
              <w:rPr>
                <w:rFonts w:ascii="Arial" w:hAnsi="Arial"/>
                <w:kern w:val="2"/>
                <w:sz w:val="18"/>
                <w:lang w:val="fr-FR"/>
              </w:rPr>
              <w:t xml:space="preserve">            </w:t>
            </w:r>
            <w:r w:rsidR="00D45D4C" w:rsidRPr="00325791">
              <w:rPr>
                <w:rFonts w:ascii="Arial" w:hAnsi="Arial"/>
                <w:kern w:val="2"/>
                <w:sz w:val="18"/>
                <w:lang w:val="fr-FR"/>
              </w:rPr>
              <w:t>"sensor",</w:t>
            </w:r>
          </w:p>
          <w:p w14:paraId="3DAE35CA" w14:textId="77777777" w:rsidR="00D45D4C" w:rsidRPr="00325791" w:rsidRDefault="005A3EEC" w:rsidP="00283DA8">
            <w:pPr>
              <w:widowControl w:val="0"/>
              <w:spacing w:after="0"/>
              <w:ind w:left="284"/>
              <w:textAlignment w:val="auto"/>
              <w:rPr>
                <w:rFonts w:ascii="Arial" w:hAnsi="Arial"/>
                <w:kern w:val="2"/>
                <w:sz w:val="18"/>
                <w:lang w:val="fr-FR"/>
              </w:rPr>
            </w:pPr>
            <w:r w:rsidRPr="00325791">
              <w:rPr>
                <w:rFonts w:ascii="Arial" w:hAnsi="Arial"/>
                <w:kern w:val="2"/>
                <w:sz w:val="18"/>
                <w:lang w:val="fr-FR"/>
              </w:rPr>
              <w:t xml:space="preserve">            </w:t>
            </w:r>
            <w:r w:rsidR="00D45D4C" w:rsidRPr="00325791">
              <w:rPr>
                <w:rFonts w:ascii="Arial" w:hAnsi="Arial"/>
                <w:kern w:val="2"/>
                <w:sz w:val="18"/>
                <w:lang w:val="fr-FR"/>
              </w:rPr>
              <w:t>"temperature"</w:t>
            </w:r>
          </w:p>
          <w:p w14:paraId="5F524C24" w14:textId="77777777" w:rsidR="00D45D4C" w:rsidRPr="00325791" w:rsidRDefault="005A3EEC" w:rsidP="00283DA8">
            <w:pPr>
              <w:widowControl w:val="0"/>
              <w:spacing w:after="0"/>
              <w:ind w:left="284"/>
              <w:textAlignment w:val="auto"/>
              <w:rPr>
                <w:rFonts w:ascii="Arial" w:hAnsi="Arial"/>
                <w:kern w:val="2"/>
                <w:sz w:val="18"/>
                <w:lang w:val="fr-FR"/>
              </w:rPr>
            </w:pPr>
            <w:r w:rsidRPr="00325791">
              <w:rPr>
                <w:rFonts w:ascii="Arial" w:hAnsi="Arial"/>
                <w:kern w:val="2"/>
                <w:sz w:val="18"/>
                <w:lang w:val="fr-FR"/>
              </w:rPr>
              <w:t xml:space="preserve">        </w:t>
            </w:r>
            <w:r w:rsidR="00D45D4C" w:rsidRPr="00325791">
              <w:rPr>
                <w:rFonts w:ascii="Arial" w:hAnsi="Arial"/>
                <w:kern w:val="2"/>
                <w:sz w:val="18"/>
                <w:lang w:val="fr-FR"/>
              </w:rPr>
              <w:t>],</w:t>
            </w:r>
          </w:p>
          <w:p w14:paraId="733FDF09" w14:textId="77777777" w:rsidR="00D45D4C" w:rsidRPr="00325791" w:rsidRDefault="005A3EEC" w:rsidP="00283DA8">
            <w:pPr>
              <w:widowControl w:val="0"/>
              <w:spacing w:after="0"/>
              <w:ind w:left="284"/>
              <w:textAlignment w:val="auto"/>
              <w:rPr>
                <w:rFonts w:ascii="Arial" w:hAnsi="Arial"/>
                <w:kern w:val="2"/>
                <w:sz w:val="18"/>
                <w:lang w:val="fr-FR"/>
              </w:rPr>
            </w:pPr>
            <w:r w:rsidRPr="00325791">
              <w:rPr>
                <w:rFonts w:ascii="Arial" w:hAnsi="Arial"/>
                <w:kern w:val="2"/>
                <w:sz w:val="18"/>
                <w:lang w:val="fr-FR"/>
              </w:rPr>
              <w:t xml:space="preserve">        </w:t>
            </w:r>
            <w:r w:rsidR="00D45D4C" w:rsidRPr="00325791">
              <w:rPr>
                <w:rFonts w:ascii="Arial" w:hAnsi="Arial"/>
                <w:kern w:val="2"/>
                <w:sz w:val="18"/>
                <w:lang w:val="fr-FR"/>
              </w:rPr>
              <w:t>"lt":</w:t>
            </w:r>
            <w:r w:rsidRPr="00325791">
              <w:rPr>
                <w:rFonts w:ascii="Arial" w:hAnsi="Arial"/>
                <w:kern w:val="2"/>
                <w:sz w:val="18"/>
                <w:lang w:val="fr-FR"/>
              </w:rPr>
              <w:t xml:space="preserve"> </w:t>
            </w:r>
            <w:r w:rsidR="00D45D4C" w:rsidRPr="00325791">
              <w:rPr>
                <w:rFonts w:ascii="Arial" w:hAnsi="Arial"/>
                <w:kern w:val="2"/>
                <w:sz w:val="18"/>
                <w:lang w:val="fr-FR"/>
              </w:rPr>
              <w:t>"20180404T083320",</w:t>
            </w:r>
          </w:p>
          <w:p w14:paraId="745C53ED" w14:textId="77777777" w:rsidR="00D45D4C" w:rsidRPr="00325791" w:rsidRDefault="005A3EEC" w:rsidP="00283DA8">
            <w:pPr>
              <w:widowControl w:val="0"/>
              <w:spacing w:after="0"/>
              <w:ind w:left="284"/>
              <w:textAlignment w:val="auto"/>
              <w:rPr>
                <w:rFonts w:ascii="Arial" w:hAnsi="Arial"/>
                <w:kern w:val="2"/>
                <w:sz w:val="18"/>
                <w:lang w:val="fr-FR"/>
              </w:rPr>
            </w:pPr>
            <w:r w:rsidRPr="00325791">
              <w:rPr>
                <w:rFonts w:ascii="Arial" w:hAnsi="Arial"/>
                <w:kern w:val="2"/>
                <w:sz w:val="18"/>
                <w:lang w:val="fr-FR"/>
              </w:rPr>
              <w:t xml:space="preserve">        </w:t>
            </w:r>
            <w:r w:rsidR="00D45D4C" w:rsidRPr="00325791">
              <w:rPr>
                <w:rFonts w:ascii="Arial" w:hAnsi="Arial"/>
                <w:kern w:val="2"/>
                <w:sz w:val="18"/>
                <w:lang w:val="fr-FR"/>
              </w:rPr>
              <w:t>"et":</w:t>
            </w:r>
            <w:r w:rsidRPr="00325791">
              <w:rPr>
                <w:rFonts w:ascii="Arial" w:hAnsi="Arial"/>
                <w:kern w:val="2"/>
                <w:sz w:val="18"/>
                <w:lang w:val="fr-FR"/>
              </w:rPr>
              <w:t xml:space="preserve"> </w:t>
            </w:r>
            <w:r w:rsidR="00D45D4C" w:rsidRPr="00325791">
              <w:rPr>
                <w:rFonts w:ascii="Arial" w:hAnsi="Arial"/>
                <w:kern w:val="2"/>
                <w:sz w:val="18"/>
                <w:lang w:val="fr-FR"/>
              </w:rPr>
              <w:t>"20221231T235959",</w:t>
            </w:r>
          </w:p>
          <w:p w14:paraId="150CAE73" w14:textId="77777777" w:rsidR="00D45D4C" w:rsidRPr="009743EA" w:rsidRDefault="005A3EEC" w:rsidP="00283DA8">
            <w:pPr>
              <w:widowControl w:val="0"/>
              <w:spacing w:after="0"/>
              <w:ind w:left="284"/>
              <w:textAlignment w:val="auto"/>
              <w:rPr>
                <w:rFonts w:ascii="Arial" w:hAnsi="Arial"/>
                <w:kern w:val="2"/>
                <w:sz w:val="18"/>
              </w:rPr>
            </w:pPr>
            <w:r w:rsidRPr="00325791">
              <w:rPr>
                <w:rFonts w:ascii="Arial" w:hAnsi="Arial"/>
                <w:kern w:val="2"/>
                <w:sz w:val="18"/>
                <w:lang w:val="fr-FR"/>
              </w:rPr>
              <w:t xml:space="preserve">        </w:t>
            </w:r>
            <w:r w:rsidR="00D45D4C" w:rsidRPr="009743EA">
              <w:rPr>
                <w:rFonts w:ascii="Arial" w:hAnsi="Arial"/>
                <w:kern w:val="2"/>
                <w:sz w:val="18"/>
              </w:rPr>
              <w:t>"api":</w:t>
            </w:r>
            <w:r w:rsidRPr="009743EA">
              <w:rPr>
                <w:rFonts w:ascii="Arial" w:hAnsi="Arial"/>
                <w:kern w:val="2"/>
                <w:sz w:val="18"/>
              </w:rPr>
              <w:t xml:space="preserve"> </w:t>
            </w:r>
            <w:r w:rsidR="00D45D4C" w:rsidRPr="009743EA">
              <w:rPr>
                <w:rFonts w:ascii="Arial" w:hAnsi="Arial"/>
                <w:kern w:val="2"/>
                <w:sz w:val="18"/>
              </w:rPr>
              <w:t>"A01.com.company.Temperature",</w:t>
            </w:r>
          </w:p>
          <w:p w14:paraId="228D354A" w14:textId="77777777" w:rsidR="00D45D4C" w:rsidRPr="00325791" w:rsidRDefault="005A3EEC" w:rsidP="00283DA8">
            <w:pPr>
              <w:widowControl w:val="0"/>
              <w:spacing w:after="0"/>
              <w:ind w:left="284"/>
              <w:textAlignment w:val="auto"/>
              <w:rPr>
                <w:rFonts w:ascii="Arial" w:hAnsi="Arial"/>
                <w:kern w:val="2"/>
                <w:sz w:val="18"/>
                <w:lang w:val="fr-FR"/>
              </w:rPr>
            </w:pPr>
            <w:r w:rsidRPr="009743EA">
              <w:rPr>
                <w:rFonts w:ascii="Arial" w:hAnsi="Arial"/>
                <w:kern w:val="2"/>
                <w:sz w:val="18"/>
              </w:rPr>
              <w:t xml:space="preserve">        </w:t>
            </w:r>
            <w:r w:rsidR="00D45D4C" w:rsidRPr="00325791">
              <w:rPr>
                <w:rFonts w:ascii="Arial" w:hAnsi="Arial"/>
                <w:kern w:val="2"/>
                <w:sz w:val="18"/>
                <w:lang w:val="fr-FR"/>
              </w:rPr>
              <w:t>"aei":</w:t>
            </w:r>
            <w:r w:rsidRPr="00325791">
              <w:rPr>
                <w:rFonts w:ascii="Arial" w:hAnsi="Arial"/>
                <w:kern w:val="2"/>
                <w:sz w:val="18"/>
                <w:lang w:val="fr-FR"/>
              </w:rPr>
              <w:t xml:space="preserve"> </w:t>
            </w:r>
            <w:r w:rsidR="00D45D4C" w:rsidRPr="00325791">
              <w:rPr>
                <w:rFonts w:ascii="Arial" w:hAnsi="Arial"/>
                <w:kern w:val="2"/>
                <w:sz w:val="18"/>
                <w:lang w:val="fr-FR"/>
              </w:rPr>
              <w:t>"CAE0120180404T0833201405122522252800_cse01",</w:t>
            </w:r>
          </w:p>
          <w:p w14:paraId="1E42249D" w14:textId="77777777" w:rsidR="00D45D4C" w:rsidRPr="00325791" w:rsidRDefault="005A3EEC" w:rsidP="00283DA8">
            <w:pPr>
              <w:widowControl w:val="0"/>
              <w:spacing w:after="0"/>
              <w:ind w:left="284"/>
              <w:textAlignment w:val="auto"/>
              <w:rPr>
                <w:rFonts w:ascii="Arial" w:hAnsi="Arial"/>
                <w:kern w:val="2"/>
                <w:sz w:val="18"/>
                <w:lang w:val="fr-FR"/>
              </w:rPr>
            </w:pPr>
            <w:r w:rsidRPr="00325791">
              <w:rPr>
                <w:rFonts w:ascii="Arial" w:hAnsi="Arial"/>
                <w:kern w:val="2"/>
                <w:sz w:val="18"/>
                <w:lang w:val="fr-FR"/>
              </w:rPr>
              <w:t xml:space="preserve">        </w:t>
            </w:r>
            <w:r w:rsidR="00D45D4C" w:rsidRPr="00325791">
              <w:rPr>
                <w:rFonts w:ascii="Arial" w:hAnsi="Arial"/>
                <w:kern w:val="2"/>
                <w:sz w:val="18"/>
                <w:lang w:val="fr-FR"/>
              </w:rPr>
              <w:t>"rr":</w:t>
            </w:r>
            <w:r w:rsidRPr="00325791">
              <w:rPr>
                <w:rFonts w:ascii="Arial" w:hAnsi="Arial"/>
                <w:kern w:val="2"/>
                <w:sz w:val="18"/>
                <w:lang w:val="fr-FR"/>
              </w:rPr>
              <w:t xml:space="preserve"> </w:t>
            </w:r>
            <w:r w:rsidR="00D45D4C" w:rsidRPr="00325791">
              <w:rPr>
                <w:rFonts w:ascii="Arial" w:hAnsi="Arial"/>
                <w:kern w:val="2"/>
                <w:sz w:val="18"/>
                <w:lang w:val="fr-FR"/>
              </w:rPr>
              <w:t>false</w:t>
            </w:r>
          </w:p>
          <w:p w14:paraId="6A834E82" w14:textId="77777777" w:rsidR="00D45D4C" w:rsidRPr="00325791" w:rsidRDefault="005A3EEC" w:rsidP="00283DA8">
            <w:pPr>
              <w:widowControl w:val="0"/>
              <w:spacing w:after="0"/>
              <w:ind w:left="284"/>
              <w:textAlignment w:val="auto"/>
              <w:rPr>
                <w:rFonts w:ascii="Arial" w:hAnsi="Arial"/>
                <w:kern w:val="2"/>
                <w:sz w:val="18"/>
                <w:lang w:val="fr-FR"/>
              </w:rPr>
            </w:pPr>
            <w:r w:rsidRPr="00325791">
              <w:rPr>
                <w:rFonts w:ascii="Arial" w:hAnsi="Arial"/>
                <w:kern w:val="2"/>
                <w:sz w:val="18"/>
                <w:lang w:val="fr-FR"/>
              </w:rPr>
              <w:t xml:space="preserve">    </w:t>
            </w:r>
            <w:r w:rsidR="00D45D4C" w:rsidRPr="00325791">
              <w:rPr>
                <w:rFonts w:ascii="Arial" w:hAnsi="Arial"/>
                <w:kern w:val="2"/>
                <w:sz w:val="18"/>
                <w:lang w:val="fr-FR"/>
              </w:rPr>
              <w:t>}</w:t>
            </w:r>
          </w:p>
          <w:p w14:paraId="4A67C943" w14:textId="77777777" w:rsidR="00D45D4C" w:rsidRPr="009743EA" w:rsidRDefault="00D45D4C" w:rsidP="00283DA8">
            <w:pPr>
              <w:widowControl w:val="0"/>
              <w:spacing w:after="0"/>
              <w:ind w:left="284"/>
              <w:textAlignment w:val="auto"/>
              <w:rPr>
                <w:rFonts w:ascii="Arial" w:hAnsi="Arial"/>
                <w:kern w:val="2"/>
                <w:sz w:val="18"/>
              </w:rPr>
            </w:pPr>
            <w:r w:rsidRPr="009743EA">
              <w:rPr>
                <w:rFonts w:ascii="Arial" w:hAnsi="Arial"/>
                <w:kern w:val="2"/>
                <w:sz w:val="18"/>
              </w:rPr>
              <w:t>}</w:t>
            </w:r>
          </w:p>
        </w:tc>
      </w:tr>
      <w:tr w:rsidR="00D45D4C" w:rsidRPr="009743EA" w14:paraId="7BBD248C" w14:textId="77777777" w:rsidTr="005A2D7C">
        <w:trPr>
          <w:jc w:val="center"/>
        </w:trPr>
        <w:tc>
          <w:tcPr>
            <w:tcW w:w="1980" w:type="dxa"/>
            <w:shd w:val="clear" w:color="auto" w:fill="auto"/>
          </w:tcPr>
          <w:p w14:paraId="5A0D1C28" w14:textId="77777777" w:rsidR="00D45D4C" w:rsidRPr="009743EA" w:rsidRDefault="00D45D4C" w:rsidP="00283DA8">
            <w:pPr>
              <w:jc w:val="center"/>
              <w:rPr>
                <w:rFonts w:ascii="Arial" w:hAnsi="Arial" w:cs="Arial"/>
                <w:kern w:val="2"/>
                <w:sz w:val="18"/>
                <w:szCs w:val="18"/>
              </w:rPr>
            </w:pPr>
            <w:r w:rsidRPr="009743EA">
              <w:rPr>
                <w:rFonts w:ascii="Arial" w:hAnsi="Arial" w:cs="Arial"/>
                <w:kern w:val="2"/>
                <w:sz w:val="18"/>
                <w:szCs w:val="18"/>
              </w:rPr>
              <w:t>cnt_temp1</w:t>
            </w:r>
          </w:p>
        </w:tc>
        <w:tc>
          <w:tcPr>
            <w:tcW w:w="7626" w:type="dxa"/>
            <w:shd w:val="clear" w:color="auto" w:fill="auto"/>
          </w:tcPr>
          <w:p w14:paraId="43FE1CA6" w14:textId="77777777" w:rsidR="00D45D4C" w:rsidRPr="00325791" w:rsidRDefault="00D45D4C" w:rsidP="00283DA8">
            <w:pPr>
              <w:widowControl w:val="0"/>
              <w:spacing w:after="0"/>
              <w:ind w:left="284"/>
              <w:textAlignment w:val="auto"/>
              <w:rPr>
                <w:rFonts w:ascii="Arial" w:hAnsi="Arial"/>
                <w:kern w:val="2"/>
                <w:sz w:val="18"/>
                <w:lang w:val="fr-FR"/>
              </w:rPr>
            </w:pPr>
            <w:r w:rsidRPr="00325791">
              <w:rPr>
                <w:rFonts w:ascii="Arial" w:hAnsi="Arial"/>
                <w:kern w:val="2"/>
                <w:sz w:val="18"/>
                <w:lang w:val="fr-FR"/>
              </w:rPr>
              <w:t>{</w:t>
            </w:r>
          </w:p>
          <w:p w14:paraId="069DD849" w14:textId="77777777" w:rsidR="00D45D4C" w:rsidRPr="00325791" w:rsidRDefault="005A3EEC" w:rsidP="00283DA8">
            <w:pPr>
              <w:widowControl w:val="0"/>
              <w:spacing w:after="0"/>
              <w:ind w:left="284"/>
              <w:textAlignment w:val="auto"/>
              <w:rPr>
                <w:rFonts w:ascii="Arial" w:hAnsi="Arial"/>
                <w:kern w:val="2"/>
                <w:sz w:val="18"/>
                <w:lang w:val="fr-FR"/>
              </w:rPr>
            </w:pPr>
            <w:r w:rsidRPr="00325791">
              <w:rPr>
                <w:rFonts w:ascii="Arial" w:hAnsi="Arial"/>
                <w:kern w:val="2"/>
                <w:sz w:val="18"/>
                <w:lang w:val="fr-FR"/>
              </w:rPr>
              <w:t xml:space="preserve">    </w:t>
            </w:r>
            <w:r w:rsidR="00D45D4C" w:rsidRPr="00325791">
              <w:rPr>
                <w:rFonts w:ascii="Arial" w:hAnsi="Arial"/>
                <w:kern w:val="2"/>
                <w:sz w:val="18"/>
                <w:lang w:val="fr-FR"/>
              </w:rPr>
              <w:t>"m2m:cnt":</w:t>
            </w:r>
            <w:r w:rsidRPr="00325791">
              <w:rPr>
                <w:rFonts w:ascii="Arial" w:hAnsi="Arial"/>
                <w:kern w:val="2"/>
                <w:sz w:val="18"/>
                <w:lang w:val="fr-FR"/>
              </w:rPr>
              <w:t xml:space="preserve"> </w:t>
            </w:r>
            <w:r w:rsidR="00D45D4C" w:rsidRPr="00325791">
              <w:rPr>
                <w:rFonts w:ascii="Arial" w:hAnsi="Arial"/>
                <w:kern w:val="2"/>
                <w:sz w:val="18"/>
                <w:lang w:val="fr-FR"/>
              </w:rPr>
              <w:t>{</w:t>
            </w:r>
          </w:p>
          <w:p w14:paraId="707F2309" w14:textId="77777777" w:rsidR="00D45D4C" w:rsidRPr="00325791" w:rsidRDefault="005A3EEC" w:rsidP="00283DA8">
            <w:pPr>
              <w:widowControl w:val="0"/>
              <w:spacing w:after="0"/>
              <w:ind w:left="284"/>
              <w:textAlignment w:val="auto"/>
              <w:rPr>
                <w:rFonts w:ascii="Arial" w:hAnsi="Arial"/>
                <w:kern w:val="2"/>
                <w:sz w:val="18"/>
                <w:lang w:val="fr-FR"/>
              </w:rPr>
            </w:pPr>
            <w:r w:rsidRPr="00325791">
              <w:rPr>
                <w:rFonts w:ascii="Arial" w:hAnsi="Arial"/>
                <w:kern w:val="2"/>
                <w:sz w:val="18"/>
                <w:lang w:val="fr-FR"/>
              </w:rPr>
              <w:t xml:space="preserve">        </w:t>
            </w:r>
            <w:r w:rsidR="00D45D4C" w:rsidRPr="00325791">
              <w:rPr>
                <w:rFonts w:ascii="Arial" w:hAnsi="Arial"/>
                <w:kern w:val="2"/>
                <w:sz w:val="18"/>
                <w:lang w:val="fr-FR"/>
              </w:rPr>
              <w:t>"pi":</w:t>
            </w:r>
            <w:r w:rsidRPr="00325791">
              <w:rPr>
                <w:rFonts w:ascii="Arial" w:hAnsi="Arial"/>
                <w:kern w:val="2"/>
                <w:sz w:val="18"/>
                <w:lang w:val="fr-FR"/>
              </w:rPr>
              <w:t xml:space="preserve"> </w:t>
            </w:r>
            <w:r w:rsidR="00D45D4C" w:rsidRPr="00325791">
              <w:rPr>
                <w:rFonts w:ascii="Arial" w:hAnsi="Arial"/>
                <w:kern w:val="2"/>
                <w:sz w:val="18"/>
                <w:lang w:val="fr-FR"/>
              </w:rPr>
              <w:t>"CAE0120180404T0833201405122522252800_cse01",</w:t>
            </w:r>
          </w:p>
          <w:p w14:paraId="58700B27" w14:textId="77777777" w:rsidR="00D45D4C" w:rsidRPr="00325791" w:rsidRDefault="005A3EEC" w:rsidP="00283DA8">
            <w:pPr>
              <w:widowControl w:val="0"/>
              <w:spacing w:after="0"/>
              <w:ind w:left="284"/>
              <w:textAlignment w:val="auto"/>
              <w:rPr>
                <w:rFonts w:ascii="Arial" w:hAnsi="Arial"/>
                <w:kern w:val="2"/>
                <w:sz w:val="18"/>
                <w:lang w:val="fr-FR"/>
              </w:rPr>
            </w:pPr>
            <w:r w:rsidRPr="00325791">
              <w:rPr>
                <w:rFonts w:ascii="Arial" w:hAnsi="Arial"/>
                <w:kern w:val="2"/>
                <w:sz w:val="18"/>
                <w:lang w:val="fr-FR"/>
              </w:rPr>
              <w:t xml:space="preserve">        </w:t>
            </w:r>
            <w:r w:rsidR="00D45D4C" w:rsidRPr="00325791">
              <w:rPr>
                <w:rFonts w:ascii="Arial" w:hAnsi="Arial"/>
                <w:kern w:val="2"/>
                <w:sz w:val="18"/>
                <w:lang w:val="fr-FR"/>
              </w:rPr>
              <w:t>"ty":</w:t>
            </w:r>
            <w:r w:rsidRPr="00325791">
              <w:rPr>
                <w:rFonts w:ascii="Arial" w:hAnsi="Arial"/>
                <w:kern w:val="2"/>
                <w:sz w:val="18"/>
                <w:lang w:val="fr-FR"/>
              </w:rPr>
              <w:t xml:space="preserve"> </w:t>
            </w:r>
            <w:r w:rsidR="00D45D4C" w:rsidRPr="00325791">
              <w:rPr>
                <w:rFonts w:ascii="Arial" w:hAnsi="Arial"/>
                <w:kern w:val="2"/>
                <w:sz w:val="18"/>
                <w:lang w:val="fr-FR"/>
              </w:rPr>
              <w:t>3,</w:t>
            </w:r>
          </w:p>
          <w:p w14:paraId="5D68ACCF" w14:textId="77777777" w:rsidR="00D45D4C" w:rsidRPr="00325791" w:rsidRDefault="005A3EEC" w:rsidP="00283DA8">
            <w:pPr>
              <w:widowControl w:val="0"/>
              <w:spacing w:after="0"/>
              <w:ind w:left="284"/>
              <w:textAlignment w:val="auto"/>
              <w:rPr>
                <w:rFonts w:ascii="Arial" w:hAnsi="Arial"/>
                <w:kern w:val="2"/>
                <w:sz w:val="18"/>
                <w:lang w:val="fr-FR"/>
              </w:rPr>
            </w:pPr>
            <w:r w:rsidRPr="00325791">
              <w:rPr>
                <w:rFonts w:ascii="Arial" w:hAnsi="Arial"/>
                <w:kern w:val="2"/>
                <w:sz w:val="18"/>
                <w:lang w:val="fr-FR"/>
              </w:rPr>
              <w:t xml:space="preserve">        </w:t>
            </w:r>
            <w:r w:rsidR="00D45D4C" w:rsidRPr="00325791">
              <w:rPr>
                <w:rFonts w:ascii="Arial" w:hAnsi="Arial"/>
                <w:kern w:val="2"/>
                <w:sz w:val="18"/>
                <w:lang w:val="fr-FR"/>
              </w:rPr>
              <w:t>"ct":</w:t>
            </w:r>
            <w:r w:rsidRPr="00325791">
              <w:rPr>
                <w:rFonts w:ascii="Arial" w:hAnsi="Arial"/>
                <w:kern w:val="2"/>
                <w:sz w:val="18"/>
                <w:lang w:val="fr-FR"/>
              </w:rPr>
              <w:t xml:space="preserve"> </w:t>
            </w:r>
            <w:r w:rsidR="00D45D4C" w:rsidRPr="00325791">
              <w:rPr>
                <w:rFonts w:ascii="Arial" w:hAnsi="Arial"/>
                <w:kern w:val="2"/>
                <w:sz w:val="18"/>
                <w:lang w:val="fr-FR"/>
              </w:rPr>
              <w:t>"20180406T085712",</w:t>
            </w:r>
          </w:p>
          <w:p w14:paraId="13BA72A5" w14:textId="77777777" w:rsidR="00D45D4C" w:rsidRPr="00325791" w:rsidRDefault="005A3EEC" w:rsidP="00283DA8">
            <w:pPr>
              <w:widowControl w:val="0"/>
              <w:spacing w:after="0"/>
              <w:ind w:left="284"/>
              <w:textAlignment w:val="auto"/>
              <w:rPr>
                <w:rFonts w:ascii="Arial" w:hAnsi="Arial"/>
                <w:kern w:val="2"/>
                <w:sz w:val="18"/>
                <w:lang w:val="fr-FR"/>
              </w:rPr>
            </w:pPr>
            <w:r w:rsidRPr="00325791">
              <w:rPr>
                <w:rFonts w:ascii="Arial" w:hAnsi="Arial"/>
                <w:kern w:val="2"/>
                <w:sz w:val="18"/>
                <w:lang w:val="fr-FR"/>
              </w:rPr>
              <w:t xml:space="preserve">        </w:t>
            </w:r>
            <w:r w:rsidR="00D45D4C" w:rsidRPr="00325791">
              <w:rPr>
                <w:rFonts w:ascii="Arial" w:hAnsi="Arial"/>
                <w:kern w:val="2"/>
                <w:sz w:val="18"/>
                <w:lang w:val="fr-FR"/>
              </w:rPr>
              <w:t>"ri":</w:t>
            </w:r>
            <w:r w:rsidRPr="00325791">
              <w:rPr>
                <w:rFonts w:ascii="Arial" w:hAnsi="Arial"/>
                <w:kern w:val="2"/>
                <w:sz w:val="18"/>
                <w:lang w:val="fr-FR"/>
              </w:rPr>
              <w:t xml:space="preserve"> </w:t>
            </w:r>
            <w:r w:rsidR="00D45D4C" w:rsidRPr="00325791">
              <w:rPr>
                <w:rFonts w:ascii="Arial" w:hAnsi="Arial"/>
                <w:kern w:val="2"/>
                <w:sz w:val="18"/>
                <w:lang w:val="fr-FR"/>
              </w:rPr>
              <w:t>"cnt20180406T0857121405855183193600_cse01",</w:t>
            </w:r>
          </w:p>
          <w:p w14:paraId="72CCD790" w14:textId="77777777" w:rsidR="00D45D4C" w:rsidRPr="00325791" w:rsidRDefault="005A3EEC" w:rsidP="00283DA8">
            <w:pPr>
              <w:widowControl w:val="0"/>
              <w:spacing w:after="0"/>
              <w:ind w:left="284"/>
              <w:textAlignment w:val="auto"/>
              <w:rPr>
                <w:rFonts w:ascii="Arial" w:hAnsi="Arial"/>
                <w:kern w:val="2"/>
                <w:sz w:val="18"/>
                <w:lang w:val="fr-FR"/>
              </w:rPr>
            </w:pPr>
            <w:r w:rsidRPr="00325791">
              <w:rPr>
                <w:rFonts w:ascii="Arial" w:hAnsi="Arial"/>
                <w:kern w:val="2"/>
                <w:sz w:val="18"/>
                <w:lang w:val="fr-FR"/>
              </w:rPr>
              <w:t xml:space="preserve">        </w:t>
            </w:r>
            <w:r w:rsidR="00D45D4C" w:rsidRPr="00325791">
              <w:rPr>
                <w:rFonts w:ascii="Arial" w:hAnsi="Arial"/>
                <w:kern w:val="2"/>
                <w:sz w:val="18"/>
                <w:lang w:val="fr-FR"/>
              </w:rPr>
              <w:t>"rn":</w:t>
            </w:r>
            <w:r w:rsidRPr="00325791">
              <w:rPr>
                <w:rFonts w:ascii="Arial" w:hAnsi="Arial"/>
                <w:kern w:val="2"/>
                <w:sz w:val="18"/>
                <w:lang w:val="fr-FR"/>
              </w:rPr>
              <w:t xml:space="preserve"> </w:t>
            </w:r>
            <w:r w:rsidR="00D45D4C" w:rsidRPr="00325791">
              <w:rPr>
                <w:rFonts w:ascii="Arial" w:hAnsi="Arial"/>
                <w:kern w:val="2"/>
                <w:sz w:val="18"/>
                <w:lang w:val="fr-FR"/>
              </w:rPr>
              <w:t>"cont_temp1",</w:t>
            </w:r>
          </w:p>
          <w:p w14:paraId="3776B549" w14:textId="77777777" w:rsidR="00D45D4C" w:rsidRPr="00325791" w:rsidRDefault="005A3EEC" w:rsidP="00283DA8">
            <w:pPr>
              <w:widowControl w:val="0"/>
              <w:spacing w:after="0"/>
              <w:ind w:left="284"/>
              <w:textAlignment w:val="auto"/>
              <w:rPr>
                <w:rFonts w:ascii="Arial" w:hAnsi="Arial"/>
                <w:kern w:val="2"/>
                <w:sz w:val="18"/>
                <w:lang w:val="fr-FR"/>
              </w:rPr>
            </w:pPr>
            <w:r w:rsidRPr="00325791">
              <w:rPr>
                <w:rFonts w:ascii="Arial" w:hAnsi="Arial"/>
                <w:kern w:val="2"/>
                <w:sz w:val="18"/>
                <w:lang w:val="fr-FR"/>
              </w:rPr>
              <w:t xml:space="preserve">        </w:t>
            </w:r>
            <w:r w:rsidR="00D45D4C" w:rsidRPr="00325791">
              <w:rPr>
                <w:rFonts w:ascii="Arial" w:hAnsi="Arial"/>
                <w:kern w:val="2"/>
                <w:sz w:val="18"/>
                <w:lang w:val="fr-FR"/>
              </w:rPr>
              <w:t>"lt":</w:t>
            </w:r>
            <w:r w:rsidRPr="00325791">
              <w:rPr>
                <w:rFonts w:ascii="Arial" w:hAnsi="Arial"/>
                <w:kern w:val="2"/>
                <w:sz w:val="18"/>
                <w:lang w:val="fr-FR"/>
              </w:rPr>
              <w:t xml:space="preserve"> </w:t>
            </w:r>
            <w:r w:rsidR="00D45D4C" w:rsidRPr="00325791">
              <w:rPr>
                <w:rFonts w:ascii="Arial" w:hAnsi="Arial"/>
                <w:kern w:val="2"/>
                <w:sz w:val="18"/>
                <w:lang w:val="fr-FR"/>
              </w:rPr>
              <w:t>"20180406T085712",</w:t>
            </w:r>
          </w:p>
          <w:p w14:paraId="601582AA" w14:textId="77777777" w:rsidR="00D45D4C" w:rsidRPr="009743EA" w:rsidRDefault="005A3EEC" w:rsidP="00283DA8">
            <w:pPr>
              <w:widowControl w:val="0"/>
              <w:spacing w:after="0"/>
              <w:ind w:left="284"/>
              <w:textAlignment w:val="auto"/>
              <w:rPr>
                <w:rFonts w:ascii="Arial" w:hAnsi="Arial"/>
                <w:kern w:val="2"/>
                <w:sz w:val="18"/>
              </w:rPr>
            </w:pPr>
            <w:r w:rsidRPr="00325791">
              <w:rPr>
                <w:rFonts w:ascii="Arial" w:hAnsi="Arial"/>
                <w:kern w:val="2"/>
                <w:sz w:val="18"/>
                <w:lang w:val="fr-FR"/>
              </w:rPr>
              <w:t xml:space="preserve">        </w:t>
            </w:r>
            <w:r w:rsidR="00D45D4C" w:rsidRPr="009743EA">
              <w:rPr>
                <w:rFonts w:ascii="Arial" w:hAnsi="Arial"/>
                <w:kern w:val="2"/>
                <w:sz w:val="18"/>
              </w:rPr>
              <w:t>"et":</w:t>
            </w:r>
            <w:r w:rsidRPr="009743EA">
              <w:rPr>
                <w:rFonts w:ascii="Arial" w:hAnsi="Arial"/>
                <w:kern w:val="2"/>
                <w:sz w:val="18"/>
              </w:rPr>
              <w:t xml:space="preserve"> </w:t>
            </w:r>
            <w:r w:rsidR="00D45D4C" w:rsidRPr="009743EA">
              <w:rPr>
                <w:rFonts w:ascii="Arial" w:hAnsi="Arial"/>
                <w:kern w:val="2"/>
                <w:sz w:val="18"/>
              </w:rPr>
              <w:t>"20201231T235959",</w:t>
            </w:r>
          </w:p>
          <w:p w14:paraId="3442A919"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"lbl":</w:t>
            </w:r>
            <w:r w:rsidRPr="009743EA">
              <w:rPr>
                <w:rFonts w:ascii="Arial" w:hAnsi="Arial"/>
                <w:kern w:val="2"/>
                <w:sz w:val="18"/>
              </w:rPr>
              <w:t xml:space="preserve"> </w:t>
            </w:r>
            <w:r w:rsidR="00D45D4C" w:rsidRPr="00FA4350">
              <w:rPr>
                <w:rFonts w:ascii="Arial" w:hAnsi="Arial"/>
                <w:kern w:val="2"/>
                <w:sz w:val="18"/>
              </w:rPr>
              <w:t>[</w:t>
            </w:r>
          </w:p>
          <w:p w14:paraId="7C5DE8CA"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"indoor_temperature"</w:t>
            </w:r>
          </w:p>
          <w:p w14:paraId="39B87CE0"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"sensor"</w:t>
            </w:r>
          </w:p>
          <w:p w14:paraId="759B8200"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"room2"</w:t>
            </w:r>
          </w:p>
          <w:p w14:paraId="69D73807"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w:t>
            </w:r>
          </w:p>
          <w:p w14:paraId="008D5278"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"st":</w:t>
            </w:r>
            <w:r w:rsidRPr="009743EA">
              <w:rPr>
                <w:rFonts w:ascii="Arial" w:hAnsi="Arial"/>
                <w:kern w:val="2"/>
                <w:sz w:val="18"/>
              </w:rPr>
              <w:t xml:space="preserve"> </w:t>
            </w:r>
            <w:r w:rsidR="00D45D4C" w:rsidRPr="009743EA">
              <w:rPr>
                <w:rFonts w:ascii="Arial" w:hAnsi="Arial"/>
                <w:kern w:val="2"/>
                <w:sz w:val="18"/>
              </w:rPr>
              <w:t>8,</w:t>
            </w:r>
          </w:p>
          <w:p w14:paraId="48A1649D"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lastRenderedPageBreak/>
              <w:t xml:space="preserve">        </w:t>
            </w:r>
            <w:r w:rsidR="00D45D4C" w:rsidRPr="009743EA">
              <w:rPr>
                <w:rFonts w:ascii="Arial" w:hAnsi="Arial"/>
                <w:kern w:val="2"/>
                <w:sz w:val="18"/>
              </w:rPr>
              <w:t>"cr":</w:t>
            </w:r>
            <w:r w:rsidRPr="009743EA">
              <w:rPr>
                <w:rFonts w:ascii="Arial" w:hAnsi="Arial"/>
                <w:kern w:val="2"/>
                <w:sz w:val="18"/>
              </w:rPr>
              <w:t xml:space="preserve"> </w:t>
            </w:r>
            <w:r w:rsidR="00D45D4C" w:rsidRPr="009743EA">
              <w:rPr>
                <w:rFonts w:ascii="Arial" w:hAnsi="Arial"/>
                <w:kern w:val="2"/>
                <w:sz w:val="18"/>
              </w:rPr>
              <w:t>"S20170717074825768bp2l",</w:t>
            </w:r>
          </w:p>
          <w:p w14:paraId="729DBC84"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"mni":</w:t>
            </w:r>
            <w:r w:rsidRPr="009743EA">
              <w:rPr>
                <w:rFonts w:ascii="Arial" w:hAnsi="Arial"/>
                <w:kern w:val="2"/>
                <w:sz w:val="18"/>
              </w:rPr>
              <w:t xml:space="preserve"> </w:t>
            </w:r>
            <w:r w:rsidR="00D45D4C" w:rsidRPr="009743EA">
              <w:rPr>
                <w:rFonts w:ascii="Arial" w:hAnsi="Arial"/>
                <w:kern w:val="2"/>
                <w:sz w:val="18"/>
              </w:rPr>
              <w:t>10000,</w:t>
            </w:r>
          </w:p>
          <w:p w14:paraId="28560552"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"mbs":</w:t>
            </w:r>
            <w:r w:rsidRPr="009743EA">
              <w:rPr>
                <w:rFonts w:ascii="Arial" w:hAnsi="Arial"/>
                <w:kern w:val="2"/>
                <w:sz w:val="18"/>
              </w:rPr>
              <w:t xml:space="preserve"> </w:t>
            </w:r>
            <w:r w:rsidR="00D45D4C" w:rsidRPr="009743EA">
              <w:rPr>
                <w:rFonts w:ascii="Arial" w:hAnsi="Arial"/>
                <w:kern w:val="2"/>
                <w:sz w:val="18"/>
              </w:rPr>
              <w:t>60000000,</w:t>
            </w:r>
          </w:p>
          <w:p w14:paraId="0716EDE3"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"mia":</w:t>
            </w:r>
            <w:r w:rsidRPr="009743EA">
              <w:rPr>
                <w:rFonts w:ascii="Arial" w:hAnsi="Arial"/>
                <w:kern w:val="2"/>
                <w:sz w:val="18"/>
              </w:rPr>
              <w:t xml:space="preserve"> </w:t>
            </w:r>
            <w:r w:rsidR="00D45D4C" w:rsidRPr="009743EA">
              <w:rPr>
                <w:rFonts w:ascii="Arial" w:hAnsi="Arial"/>
                <w:kern w:val="2"/>
                <w:sz w:val="18"/>
              </w:rPr>
              <w:t>1600,</w:t>
            </w:r>
          </w:p>
          <w:p w14:paraId="15B0E1CD"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"cni":</w:t>
            </w:r>
            <w:r w:rsidRPr="009743EA">
              <w:rPr>
                <w:rFonts w:ascii="Arial" w:hAnsi="Arial"/>
                <w:kern w:val="2"/>
                <w:sz w:val="18"/>
              </w:rPr>
              <w:t xml:space="preserve"> </w:t>
            </w:r>
            <w:r w:rsidR="00D45D4C" w:rsidRPr="009743EA">
              <w:rPr>
                <w:rFonts w:ascii="Arial" w:hAnsi="Arial"/>
                <w:kern w:val="2"/>
                <w:sz w:val="18"/>
              </w:rPr>
              <w:t>10,</w:t>
            </w:r>
          </w:p>
          <w:p w14:paraId="3DD34220"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"cbs":</w:t>
            </w:r>
            <w:r w:rsidRPr="009743EA">
              <w:rPr>
                <w:rFonts w:ascii="Arial" w:hAnsi="Arial"/>
                <w:kern w:val="2"/>
                <w:sz w:val="18"/>
              </w:rPr>
              <w:t xml:space="preserve"> </w:t>
            </w:r>
            <w:r w:rsidR="00D45D4C" w:rsidRPr="009743EA">
              <w:rPr>
                <w:rFonts w:ascii="Arial" w:hAnsi="Arial"/>
                <w:kern w:val="2"/>
                <w:sz w:val="18"/>
              </w:rPr>
              <w:t>20</w:t>
            </w:r>
          </w:p>
          <w:p w14:paraId="6C9C987E"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w:t>
            </w:r>
          </w:p>
          <w:p w14:paraId="4E9315EE" w14:textId="77777777" w:rsidR="00D45D4C" w:rsidRPr="009743EA" w:rsidRDefault="00D45D4C" w:rsidP="00283DA8">
            <w:pPr>
              <w:widowControl w:val="0"/>
              <w:ind w:left="284"/>
              <w:textAlignment w:val="auto"/>
              <w:rPr>
                <w:rFonts w:ascii="Arial" w:hAnsi="Arial"/>
                <w:kern w:val="2"/>
                <w:sz w:val="18"/>
              </w:rPr>
            </w:pPr>
            <w:r w:rsidRPr="009743EA">
              <w:rPr>
                <w:rFonts w:ascii="Arial" w:hAnsi="Arial"/>
                <w:kern w:val="2"/>
                <w:sz w:val="18"/>
              </w:rPr>
              <w:t>}</w:t>
            </w:r>
          </w:p>
        </w:tc>
      </w:tr>
      <w:tr w:rsidR="00D45D4C" w:rsidRPr="009743EA" w14:paraId="637DA32E" w14:textId="77777777" w:rsidTr="005A2D7C">
        <w:trPr>
          <w:jc w:val="center"/>
        </w:trPr>
        <w:tc>
          <w:tcPr>
            <w:tcW w:w="1980" w:type="dxa"/>
            <w:shd w:val="clear" w:color="auto" w:fill="auto"/>
          </w:tcPr>
          <w:p w14:paraId="22300DF1" w14:textId="77777777" w:rsidR="00D45D4C" w:rsidRPr="009743EA" w:rsidRDefault="00D45D4C" w:rsidP="00283DA8">
            <w:pPr>
              <w:jc w:val="center"/>
              <w:rPr>
                <w:rFonts w:ascii="Arial" w:hAnsi="Arial" w:cs="Arial"/>
                <w:kern w:val="2"/>
                <w:sz w:val="18"/>
                <w:szCs w:val="18"/>
              </w:rPr>
            </w:pPr>
            <w:r w:rsidRPr="009743EA">
              <w:rPr>
                <w:rFonts w:ascii="Arial" w:hAnsi="Arial" w:cs="Arial" w:hint="eastAsia"/>
                <w:kern w:val="2"/>
                <w:sz w:val="18"/>
                <w:szCs w:val="18"/>
              </w:rPr>
              <w:lastRenderedPageBreak/>
              <w:t>c</w:t>
            </w:r>
            <w:r w:rsidRPr="009743EA">
              <w:rPr>
                <w:rFonts w:ascii="Arial" w:hAnsi="Arial" w:cs="Arial"/>
                <w:kern w:val="2"/>
                <w:sz w:val="18"/>
                <w:szCs w:val="18"/>
              </w:rPr>
              <w:t>nt_temp2</w:t>
            </w:r>
          </w:p>
        </w:tc>
        <w:tc>
          <w:tcPr>
            <w:tcW w:w="7626" w:type="dxa"/>
            <w:shd w:val="clear" w:color="auto" w:fill="auto"/>
          </w:tcPr>
          <w:p w14:paraId="28938C6D" w14:textId="77777777" w:rsidR="00D45D4C" w:rsidRPr="00325791" w:rsidRDefault="00D45D4C" w:rsidP="00283DA8">
            <w:pPr>
              <w:widowControl w:val="0"/>
              <w:spacing w:after="0"/>
              <w:ind w:left="284"/>
              <w:textAlignment w:val="auto"/>
              <w:rPr>
                <w:rFonts w:ascii="Arial" w:hAnsi="Arial"/>
                <w:kern w:val="2"/>
                <w:sz w:val="18"/>
                <w:lang w:val="fr-FR"/>
              </w:rPr>
            </w:pPr>
            <w:r w:rsidRPr="00325791">
              <w:rPr>
                <w:rFonts w:ascii="Arial" w:hAnsi="Arial"/>
                <w:kern w:val="2"/>
                <w:sz w:val="18"/>
                <w:lang w:val="fr-FR"/>
              </w:rPr>
              <w:t>{</w:t>
            </w:r>
          </w:p>
          <w:p w14:paraId="3F7EFC14" w14:textId="77777777" w:rsidR="00D45D4C" w:rsidRPr="00325791" w:rsidRDefault="005A3EEC" w:rsidP="00283DA8">
            <w:pPr>
              <w:widowControl w:val="0"/>
              <w:spacing w:after="0"/>
              <w:ind w:left="284"/>
              <w:textAlignment w:val="auto"/>
              <w:rPr>
                <w:rFonts w:ascii="Arial" w:hAnsi="Arial"/>
                <w:kern w:val="2"/>
                <w:sz w:val="18"/>
                <w:lang w:val="fr-FR"/>
              </w:rPr>
            </w:pPr>
            <w:r w:rsidRPr="00325791">
              <w:rPr>
                <w:rFonts w:ascii="Arial" w:hAnsi="Arial"/>
                <w:kern w:val="2"/>
                <w:sz w:val="18"/>
                <w:lang w:val="fr-FR"/>
              </w:rPr>
              <w:t xml:space="preserve">    </w:t>
            </w:r>
            <w:r w:rsidR="00D45D4C" w:rsidRPr="00325791">
              <w:rPr>
                <w:rFonts w:ascii="Arial" w:hAnsi="Arial"/>
                <w:kern w:val="2"/>
                <w:sz w:val="18"/>
                <w:lang w:val="fr-FR"/>
              </w:rPr>
              <w:t>"m2m:cnt":</w:t>
            </w:r>
            <w:r w:rsidRPr="00325791">
              <w:rPr>
                <w:rFonts w:ascii="Arial" w:hAnsi="Arial"/>
                <w:kern w:val="2"/>
                <w:sz w:val="18"/>
                <w:lang w:val="fr-FR"/>
              </w:rPr>
              <w:t xml:space="preserve"> </w:t>
            </w:r>
            <w:r w:rsidR="00D45D4C" w:rsidRPr="00325791">
              <w:rPr>
                <w:rFonts w:ascii="Arial" w:hAnsi="Arial"/>
                <w:kern w:val="2"/>
                <w:sz w:val="18"/>
                <w:lang w:val="fr-FR"/>
              </w:rPr>
              <w:t>{</w:t>
            </w:r>
          </w:p>
          <w:p w14:paraId="059953E0" w14:textId="77777777" w:rsidR="00D45D4C" w:rsidRPr="00325791" w:rsidRDefault="005A3EEC" w:rsidP="00283DA8">
            <w:pPr>
              <w:widowControl w:val="0"/>
              <w:spacing w:after="0"/>
              <w:ind w:left="284"/>
              <w:textAlignment w:val="auto"/>
              <w:rPr>
                <w:rFonts w:ascii="Arial" w:hAnsi="Arial"/>
                <w:kern w:val="2"/>
                <w:sz w:val="18"/>
                <w:lang w:val="fr-FR"/>
              </w:rPr>
            </w:pPr>
            <w:r w:rsidRPr="00325791">
              <w:rPr>
                <w:rFonts w:ascii="Arial" w:hAnsi="Arial"/>
                <w:kern w:val="2"/>
                <w:sz w:val="18"/>
                <w:lang w:val="fr-FR"/>
              </w:rPr>
              <w:t xml:space="preserve">        </w:t>
            </w:r>
            <w:r w:rsidR="00D45D4C" w:rsidRPr="00325791">
              <w:rPr>
                <w:rFonts w:ascii="Arial" w:hAnsi="Arial"/>
                <w:kern w:val="2"/>
                <w:sz w:val="18"/>
                <w:lang w:val="fr-FR"/>
              </w:rPr>
              <w:t>"pi":</w:t>
            </w:r>
            <w:r w:rsidRPr="00325791">
              <w:rPr>
                <w:rFonts w:ascii="Arial" w:hAnsi="Arial"/>
                <w:kern w:val="2"/>
                <w:sz w:val="18"/>
                <w:lang w:val="fr-FR"/>
              </w:rPr>
              <w:t xml:space="preserve"> </w:t>
            </w:r>
            <w:r w:rsidR="00D45D4C" w:rsidRPr="00325791">
              <w:rPr>
                <w:rFonts w:ascii="Arial" w:hAnsi="Arial"/>
                <w:kern w:val="2"/>
                <w:sz w:val="18"/>
                <w:lang w:val="fr-FR"/>
              </w:rPr>
              <w:t>"CAE0120180404T0833201405122522252800_cse01",</w:t>
            </w:r>
          </w:p>
          <w:p w14:paraId="66336C39" w14:textId="77777777" w:rsidR="00D45D4C" w:rsidRPr="00325791" w:rsidRDefault="005A3EEC" w:rsidP="00283DA8">
            <w:pPr>
              <w:widowControl w:val="0"/>
              <w:spacing w:after="0"/>
              <w:ind w:left="284"/>
              <w:textAlignment w:val="auto"/>
              <w:rPr>
                <w:rFonts w:ascii="Arial" w:hAnsi="Arial"/>
                <w:kern w:val="2"/>
                <w:sz w:val="18"/>
                <w:lang w:val="fr-FR"/>
              </w:rPr>
            </w:pPr>
            <w:r w:rsidRPr="00325791">
              <w:rPr>
                <w:rFonts w:ascii="Arial" w:hAnsi="Arial"/>
                <w:kern w:val="2"/>
                <w:sz w:val="18"/>
                <w:lang w:val="fr-FR"/>
              </w:rPr>
              <w:t xml:space="preserve">        </w:t>
            </w:r>
            <w:r w:rsidR="00D45D4C" w:rsidRPr="00325791">
              <w:rPr>
                <w:rFonts w:ascii="Arial" w:hAnsi="Arial"/>
                <w:kern w:val="2"/>
                <w:sz w:val="18"/>
                <w:lang w:val="fr-FR"/>
              </w:rPr>
              <w:t>"ty":</w:t>
            </w:r>
            <w:r w:rsidRPr="00325791">
              <w:rPr>
                <w:rFonts w:ascii="Arial" w:hAnsi="Arial"/>
                <w:kern w:val="2"/>
                <w:sz w:val="18"/>
                <w:lang w:val="fr-FR"/>
              </w:rPr>
              <w:t xml:space="preserve"> </w:t>
            </w:r>
            <w:r w:rsidR="00D45D4C" w:rsidRPr="00325791">
              <w:rPr>
                <w:rFonts w:ascii="Arial" w:hAnsi="Arial"/>
                <w:kern w:val="2"/>
                <w:sz w:val="18"/>
                <w:lang w:val="fr-FR"/>
              </w:rPr>
              <w:t>3,</w:t>
            </w:r>
          </w:p>
          <w:p w14:paraId="5DCBBB38" w14:textId="77777777" w:rsidR="00D45D4C" w:rsidRPr="00325791" w:rsidRDefault="005A3EEC" w:rsidP="00283DA8">
            <w:pPr>
              <w:widowControl w:val="0"/>
              <w:spacing w:after="0"/>
              <w:ind w:left="284"/>
              <w:textAlignment w:val="auto"/>
              <w:rPr>
                <w:rFonts w:ascii="Arial" w:hAnsi="Arial"/>
                <w:kern w:val="2"/>
                <w:sz w:val="18"/>
                <w:lang w:val="fr-FR"/>
              </w:rPr>
            </w:pPr>
            <w:r w:rsidRPr="00325791">
              <w:rPr>
                <w:rFonts w:ascii="Arial" w:hAnsi="Arial"/>
                <w:kern w:val="2"/>
                <w:sz w:val="18"/>
                <w:lang w:val="fr-FR"/>
              </w:rPr>
              <w:t xml:space="preserve">        </w:t>
            </w:r>
            <w:r w:rsidR="00D45D4C" w:rsidRPr="00325791">
              <w:rPr>
                <w:rFonts w:ascii="Arial" w:hAnsi="Arial"/>
                <w:kern w:val="2"/>
                <w:sz w:val="18"/>
                <w:lang w:val="fr-FR"/>
              </w:rPr>
              <w:t>"ct":</w:t>
            </w:r>
            <w:r w:rsidRPr="00325791">
              <w:rPr>
                <w:rFonts w:ascii="Arial" w:hAnsi="Arial"/>
                <w:kern w:val="2"/>
                <w:sz w:val="18"/>
                <w:lang w:val="fr-FR"/>
              </w:rPr>
              <w:t xml:space="preserve"> </w:t>
            </w:r>
            <w:r w:rsidR="00D45D4C" w:rsidRPr="00325791">
              <w:rPr>
                <w:rFonts w:ascii="Arial" w:hAnsi="Arial"/>
                <w:kern w:val="2"/>
                <w:sz w:val="18"/>
                <w:lang w:val="fr-FR"/>
              </w:rPr>
              <w:t>"20180406T085820",</w:t>
            </w:r>
          </w:p>
          <w:p w14:paraId="6BDA3E7D" w14:textId="77777777" w:rsidR="00D45D4C" w:rsidRPr="00325791" w:rsidRDefault="005A3EEC" w:rsidP="00283DA8">
            <w:pPr>
              <w:widowControl w:val="0"/>
              <w:spacing w:after="0"/>
              <w:ind w:left="284"/>
              <w:textAlignment w:val="auto"/>
              <w:rPr>
                <w:rFonts w:ascii="Arial" w:hAnsi="Arial"/>
                <w:kern w:val="2"/>
                <w:sz w:val="18"/>
                <w:lang w:val="fr-FR"/>
              </w:rPr>
            </w:pPr>
            <w:r w:rsidRPr="00325791">
              <w:rPr>
                <w:rFonts w:ascii="Arial" w:hAnsi="Arial"/>
                <w:kern w:val="2"/>
                <w:sz w:val="18"/>
                <w:lang w:val="fr-FR"/>
              </w:rPr>
              <w:t xml:space="preserve">        </w:t>
            </w:r>
            <w:r w:rsidR="00D45D4C" w:rsidRPr="00325791">
              <w:rPr>
                <w:rFonts w:ascii="Arial" w:hAnsi="Arial"/>
                <w:kern w:val="2"/>
                <w:sz w:val="18"/>
                <w:lang w:val="fr-FR"/>
              </w:rPr>
              <w:t>"ri":</w:t>
            </w:r>
            <w:r w:rsidRPr="00325791">
              <w:rPr>
                <w:rFonts w:ascii="Arial" w:hAnsi="Arial"/>
                <w:kern w:val="2"/>
                <w:sz w:val="18"/>
                <w:lang w:val="fr-FR"/>
              </w:rPr>
              <w:t xml:space="preserve"> </w:t>
            </w:r>
            <w:r w:rsidR="00D45D4C" w:rsidRPr="00325791">
              <w:rPr>
                <w:rFonts w:ascii="Arial" w:hAnsi="Arial"/>
                <w:kern w:val="2"/>
                <w:sz w:val="18"/>
                <w:lang w:val="fr-FR"/>
              </w:rPr>
              <w:t>"cnt20180406T0858201405855563993600_cse01",</w:t>
            </w:r>
          </w:p>
          <w:p w14:paraId="2E9C37E0" w14:textId="77777777" w:rsidR="00D45D4C" w:rsidRPr="00325791" w:rsidRDefault="005A3EEC" w:rsidP="00283DA8">
            <w:pPr>
              <w:widowControl w:val="0"/>
              <w:spacing w:after="0"/>
              <w:ind w:left="284"/>
              <w:textAlignment w:val="auto"/>
              <w:rPr>
                <w:rFonts w:ascii="Arial" w:hAnsi="Arial"/>
                <w:kern w:val="2"/>
                <w:sz w:val="18"/>
                <w:lang w:val="fr-FR"/>
              </w:rPr>
            </w:pPr>
            <w:r w:rsidRPr="00325791">
              <w:rPr>
                <w:rFonts w:ascii="Arial" w:hAnsi="Arial"/>
                <w:kern w:val="2"/>
                <w:sz w:val="18"/>
                <w:lang w:val="fr-FR"/>
              </w:rPr>
              <w:t xml:space="preserve">        </w:t>
            </w:r>
            <w:r w:rsidR="00D45D4C" w:rsidRPr="00325791">
              <w:rPr>
                <w:rFonts w:ascii="Arial" w:hAnsi="Arial"/>
                <w:kern w:val="2"/>
                <w:sz w:val="18"/>
                <w:lang w:val="fr-FR"/>
              </w:rPr>
              <w:t>"rn":</w:t>
            </w:r>
            <w:r w:rsidRPr="00325791">
              <w:rPr>
                <w:rFonts w:ascii="Arial" w:hAnsi="Arial"/>
                <w:kern w:val="2"/>
                <w:sz w:val="18"/>
                <w:lang w:val="fr-FR"/>
              </w:rPr>
              <w:t xml:space="preserve"> </w:t>
            </w:r>
            <w:r w:rsidR="00D45D4C" w:rsidRPr="00325791">
              <w:rPr>
                <w:rFonts w:ascii="Arial" w:hAnsi="Arial"/>
                <w:kern w:val="2"/>
                <w:sz w:val="18"/>
                <w:lang w:val="fr-FR"/>
              </w:rPr>
              <w:t>"cont_temp2",</w:t>
            </w:r>
          </w:p>
          <w:p w14:paraId="3A184698" w14:textId="77777777" w:rsidR="00D45D4C" w:rsidRPr="00325791" w:rsidRDefault="005A3EEC" w:rsidP="00283DA8">
            <w:pPr>
              <w:widowControl w:val="0"/>
              <w:spacing w:after="0"/>
              <w:ind w:left="284"/>
              <w:textAlignment w:val="auto"/>
              <w:rPr>
                <w:rFonts w:ascii="Arial" w:hAnsi="Arial"/>
                <w:kern w:val="2"/>
                <w:sz w:val="18"/>
                <w:lang w:val="fr-FR"/>
              </w:rPr>
            </w:pPr>
            <w:r w:rsidRPr="00325791">
              <w:rPr>
                <w:rFonts w:ascii="Arial" w:hAnsi="Arial"/>
                <w:kern w:val="2"/>
                <w:sz w:val="18"/>
                <w:lang w:val="fr-FR"/>
              </w:rPr>
              <w:t xml:space="preserve">        </w:t>
            </w:r>
            <w:r w:rsidR="00D45D4C" w:rsidRPr="00325791">
              <w:rPr>
                <w:rFonts w:ascii="Arial" w:hAnsi="Arial"/>
                <w:kern w:val="2"/>
                <w:sz w:val="18"/>
                <w:lang w:val="fr-FR"/>
              </w:rPr>
              <w:t>"lt":</w:t>
            </w:r>
            <w:r w:rsidRPr="00325791">
              <w:rPr>
                <w:rFonts w:ascii="Arial" w:hAnsi="Arial"/>
                <w:kern w:val="2"/>
                <w:sz w:val="18"/>
                <w:lang w:val="fr-FR"/>
              </w:rPr>
              <w:t xml:space="preserve"> </w:t>
            </w:r>
            <w:r w:rsidR="00D45D4C" w:rsidRPr="00325791">
              <w:rPr>
                <w:rFonts w:ascii="Arial" w:hAnsi="Arial"/>
                <w:kern w:val="2"/>
                <w:sz w:val="18"/>
                <w:lang w:val="fr-FR"/>
              </w:rPr>
              <w:t>"20180406T085820",</w:t>
            </w:r>
          </w:p>
          <w:p w14:paraId="5059143A" w14:textId="77777777" w:rsidR="00D45D4C" w:rsidRPr="009743EA" w:rsidRDefault="005A3EEC" w:rsidP="00283DA8">
            <w:pPr>
              <w:widowControl w:val="0"/>
              <w:spacing w:after="0"/>
              <w:ind w:left="284"/>
              <w:textAlignment w:val="auto"/>
              <w:rPr>
                <w:rFonts w:ascii="Arial" w:hAnsi="Arial"/>
                <w:kern w:val="2"/>
                <w:sz w:val="18"/>
              </w:rPr>
            </w:pPr>
            <w:r w:rsidRPr="00325791">
              <w:rPr>
                <w:rFonts w:ascii="Arial" w:hAnsi="Arial"/>
                <w:kern w:val="2"/>
                <w:sz w:val="18"/>
                <w:lang w:val="fr-FR"/>
              </w:rPr>
              <w:t xml:space="preserve">        </w:t>
            </w:r>
            <w:r w:rsidR="00D45D4C" w:rsidRPr="009743EA">
              <w:rPr>
                <w:rFonts w:ascii="Arial" w:hAnsi="Arial"/>
                <w:kern w:val="2"/>
                <w:sz w:val="18"/>
              </w:rPr>
              <w:t>"et":</w:t>
            </w:r>
            <w:r w:rsidRPr="009743EA">
              <w:rPr>
                <w:rFonts w:ascii="Arial" w:hAnsi="Arial"/>
                <w:kern w:val="2"/>
                <w:sz w:val="18"/>
              </w:rPr>
              <w:t xml:space="preserve"> </w:t>
            </w:r>
            <w:r w:rsidR="00D45D4C" w:rsidRPr="009743EA">
              <w:rPr>
                <w:rFonts w:ascii="Arial" w:hAnsi="Arial"/>
                <w:kern w:val="2"/>
                <w:sz w:val="18"/>
              </w:rPr>
              <w:t>"20211231T235959",</w:t>
            </w:r>
          </w:p>
          <w:p w14:paraId="0469DB34"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"lbl":</w:t>
            </w:r>
            <w:r w:rsidRPr="009743EA">
              <w:rPr>
                <w:rFonts w:ascii="Arial" w:hAnsi="Arial"/>
                <w:kern w:val="2"/>
                <w:sz w:val="18"/>
              </w:rPr>
              <w:t xml:space="preserve"> </w:t>
            </w:r>
            <w:r w:rsidR="00D45D4C" w:rsidRPr="00FA4350">
              <w:rPr>
                <w:rFonts w:ascii="Arial" w:hAnsi="Arial"/>
                <w:kern w:val="2"/>
                <w:sz w:val="18"/>
              </w:rPr>
              <w:t>[</w:t>
            </w:r>
          </w:p>
          <w:p w14:paraId="6C0AFD1B"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"outdoor_temperature"</w:t>
            </w:r>
          </w:p>
          <w:p w14:paraId="7C9CDCE1"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"sensor"</w:t>
            </w:r>
          </w:p>
          <w:p w14:paraId="28D2AF7B"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w:t>
            </w:r>
          </w:p>
          <w:p w14:paraId="35A2D262"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"st":</w:t>
            </w:r>
            <w:r w:rsidRPr="009743EA">
              <w:rPr>
                <w:rFonts w:ascii="Arial" w:hAnsi="Arial"/>
                <w:kern w:val="2"/>
                <w:sz w:val="18"/>
              </w:rPr>
              <w:t xml:space="preserve"> </w:t>
            </w:r>
            <w:r w:rsidR="00D45D4C" w:rsidRPr="009743EA">
              <w:rPr>
                <w:rFonts w:ascii="Arial" w:hAnsi="Arial"/>
                <w:kern w:val="2"/>
                <w:sz w:val="18"/>
              </w:rPr>
              <w:t>9,</w:t>
            </w:r>
          </w:p>
          <w:p w14:paraId="426DC521"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"cr":</w:t>
            </w:r>
            <w:r w:rsidRPr="009743EA">
              <w:rPr>
                <w:rFonts w:ascii="Arial" w:hAnsi="Arial"/>
                <w:kern w:val="2"/>
                <w:sz w:val="18"/>
              </w:rPr>
              <w:t xml:space="preserve"> </w:t>
            </w:r>
            <w:r w:rsidR="00D45D4C" w:rsidRPr="009743EA">
              <w:rPr>
                <w:rFonts w:ascii="Arial" w:hAnsi="Arial"/>
                <w:kern w:val="2"/>
                <w:sz w:val="18"/>
              </w:rPr>
              <w:t>"S20170717074825768bp2l",</w:t>
            </w:r>
          </w:p>
          <w:p w14:paraId="0830606D"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"mni":</w:t>
            </w:r>
            <w:r w:rsidRPr="009743EA">
              <w:rPr>
                <w:rFonts w:ascii="Arial" w:hAnsi="Arial"/>
                <w:kern w:val="2"/>
                <w:sz w:val="18"/>
              </w:rPr>
              <w:t xml:space="preserve"> </w:t>
            </w:r>
            <w:r w:rsidR="00D45D4C" w:rsidRPr="009743EA">
              <w:rPr>
                <w:rFonts w:ascii="Arial" w:hAnsi="Arial"/>
                <w:kern w:val="2"/>
                <w:sz w:val="18"/>
              </w:rPr>
              <w:t>10000,</w:t>
            </w:r>
          </w:p>
          <w:p w14:paraId="42EFFC7B"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"mbs":</w:t>
            </w:r>
            <w:r w:rsidRPr="009743EA">
              <w:rPr>
                <w:rFonts w:ascii="Arial" w:hAnsi="Arial"/>
                <w:kern w:val="2"/>
                <w:sz w:val="18"/>
              </w:rPr>
              <w:t xml:space="preserve"> </w:t>
            </w:r>
            <w:r w:rsidR="00D45D4C" w:rsidRPr="009743EA">
              <w:rPr>
                <w:rFonts w:ascii="Arial" w:hAnsi="Arial"/>
                <w:kern w:val="2"/>
                <w:sz w:val="18"/>
              </w:rPr>
              <w:t>60000000,</w:t>
            </w:r>
          </w:p>
          <w:p w14:paraId="0BB5CE15"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"mia":</w:t>
            </w:r>
            <w:r w:rsidRPr="009743EA">
              <w:rPr>
                <w:rFonts w:ascii="Arial" w:hAnsi="Arial"/>
                <w:kern w:val="2"/>
                <w:sz w:val="18"/>
              </w:rPr>
              <w:t xml:space="preserve"> </w:t>
            </w:r>
            <w:r w:rsidR="00D45D4C" w:rsidRPr="009743EA">
              <w:rPr>
                <w:rFonts w:ascii="Arial" w:hAnsi="Arial"/>
                <w:kern w:val="2"/>
                <w:sz w:val="18"/>
              </w:rPr>
              <w:t>1600,</w:t>
            </w:r>
          </w:p>
          <w:p w14:paraId="58AFB579"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"cni":</w:t>
            </w:r>
            <w:r w:rsidRPr="009743EA">
              <w:rPr>
                <w:rFonts w:ascii="Arial" w:hAnsi="Arial"/>
                <w:kern w:val="2"/>
                <w:sz w:val="18"/>
              </w:rPr>
              <w:t xml:space="preserve"> </w:t>
            </w:r>
            <w:r w:rsidR="00D45D4C" w:rsidRPr="009743EA">
              <w:rPr>
                <w:rFonts w:ascii="Arial" w:hAnsi="Arial"/>
                <w:kern w:val="2"/>
                <w:sz w:val="18"/>
              </w:rPr>
              <w:t>15,</w:t>
            </w:r>
          </w:p>
          <w:p w14:paraId="67D1C57C"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"cbs":</w:t>
            </w:r>
            <w:r w:rsidRPr="009743EA">
              <w:rPr>
                <w:rFonts w:ascii="Arial" w:hAnsi="Arial"/>
                <w:kern w:val="2"/>
                <w:sz w:val="18"/>
              </w:rPr>
              <w:t xml:space="preserve"> </w:t>
            </w:r>
            <w:r w:rsidR="00D45D4C" w:rsidRPr="009743EA">
              <w:rPr>
                <w:rFonts w:ascii="Arial" w:hAnsi="Arial"/>
                <w:kern w:val="2"/>
                <w:sz w:val="18"/>
              </w:rPr>
              <w:t>30</w:t>
            </w:r>
          </w:p>
          <w:p w14:paraId="759220C7"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w:t>
            </w:r>
          </w:p>
          <w:p w14:paraId="0200605E" w14:textId="77777777" w:rsidR="00D45D4C" w:rsidRPr="009743EA" w:rsidRDefault="00D45D4C" w:rsidP="00283DA8">
            <w:pPr>
              <w:widowControl w:val="0"/>
              <w:ind w:left="284"/>
              <w:textAlignment w:val="auto"/>
              <w:rPr>
                <w:rFonts w:ascii="Arial" w:hAnsi="Arial"/>
                <w:kern w:val="2"/>
                <w:sz w:val="18"/>
              </w:rPr>
            </w:pPr>
            <w:r w:rsidRPr="009743EA">
              <w:rPr>
                <w:rFonts w:ascii="Arial" w:hAnsi="Arial"/>
                <w:kern w:val="2"/>
                <w:sz w:val="18"/>
              </w:rPr>
              <w:t>}</w:t>
            </w:r>
          </w:p>
        </w:tc>
      </w:tr>
    </w:tbl>
    <w:p w14:paraId="65E9FBEB" w14:textId="77777777" w:rsidR="00D45D4C" w:rsidRPr="005A2D7C" w:rsidRDefault="00D45D4C" w:rsidP="00D45D4C"/>
    <w:p w14:paraId="5C725FE7" w14:textId="77777777" w:rsidR="00554D66" w:rsidRPr="009743EA" w:rsidRDefault="00554D66" w:rsidP="00554D66">
      <w:pPr>
        <w:pStyle w:val="Heading4"/>
      </w:pPr>
      <w:bookmarkStart w:id="433" w:name="_Toc49420743"/>
      <w:bookmarkStart w:id="434" w:name="_Toc49507557"/>
      <w:bookmarkStart w:id="435" w:name="_Toc49507669"/>
      <w:bookmarkStart w:id="436" w:name="_Toc532286371"/>
      <w:bookmarkStart w:id="437" w:name="_Toc532286507"/>
      <w:bookmarkStart w:id="438" w:name="_Toc46154412"/>
      <w:bookmarkStart w:id="439" w:name="_Toc57298373"/>
      <w:r w:rsidRPr="009743EA">
        <w:lastRenderedPageBreak/>
        <w:t>6.2.8.1</w:t>
      </w:r>
      <w:r w:rsidRPr="009743EA">
        <w:tab/>
        <w:t>API-DIS-TY</w:t>
      </w:r>
      <w:bookmarkEnd w:id="433"/>
      <w:bookmarkEnd w:id="434"/>
      <w:bookmarkEnd w:id="435"/>
      <w:bookmarkEnd w:id="436"/>
      <w:bookmarkEnd w:id="437"/>
      <w:bookmarkEnd w:id="438"/>
      <w:bookmarkEnd w:id="439"/>
    </w:p>
    <w:tbl>
      <w:tblPr>
        <w:tblW w:w="9659" w:type="dxa"/>
        <w:jc w:val="center"/>
        <w:tblLayout w:type="fixed"/>
        <w:tblCellMar>
          <w:left w:w="28" w:type="dxa"/>
        </w:tblCellMar>
        <w:tblLook w:val="0000" w:firstRow="0" w:lastRow="0" w:firstColumn="0" w:lastColumn="0" w:noHBand="0" w:noVBand="0"/>
      </w:tblPr>
      <w:tblGrid>
        <w:gridCol w:w="1286"/>
        <w:gridCol w:w="8373"/>
      </w:tblGrid>
      <w:tr w:rsidR="00554D66" w:rsidRPr="009743EA" w14:paraId="55F87C4A" w14:textId="77777777" w:rsidTr="00BD522C">
        <w:trPr>
          <w:jc w:val="center"/>
        </w:trPr>
        <w:tc>
          <w:tcPr>
            <w:tcW w:w="1286" w:type="dxa"/>
            <w:tcBorders>
              <w:top w:val="single" w:sz="4" w:space="0" w:color="000000"/>
              <w:left w:val="single" w:sz="4" w:space="0" w:color="000000"/>
              <w:bottom w:val="single" w:sz="4" w:space="0" w:color="000000"/>
            </w:tcBorders>
            <w:shd w:val="clear" w:color="auto" w:fill="E7E6E6"/>
          </w:tcPr>
          <w:p w14:paraId="2AD61296" w14:textId="77777777" w:rsidR="00554D66" w:rsidRPr="009743EA" w:rsidRDefault="00554D66" w:rsidP="00BD522C">
            <w:pPr>
              <w:pStyle w:val="TAL"/>
              <w:snapToGrid w:val="0"/>
              <w:jc w:val="center"/>
              <w:rPr>
                <w:b/>
                <w:sz w:val="12"/>
              </w:rPr>
            </w:pPr>
          </w:p>
          <w:p w14:paraId="7193CD05" w14:textId="77777777" w:rsidR="00554D66" w:rsidRPr="009743EA" w:rsidRDefault="00554D66" w:rsidP="00BD522C">
            <w:pPr>
              <w:pStyle w:val="TAL"/>
              <w:snapToGrid w:val="0"/>
              <w:jc w:val="center"/>
              <w:rPr>
                <w:b/>
              </w:rPr>
            </w:pPr>
            <w:r w:rsidRPr="009743EA">
              <w:rPr>
                <w:b/>
              </w:rPr>
              <w:t>API Id</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4E2D326D" w14:textId="77777777" w:rsidR="00554D66" w:rsidRPr="005A2D7C" w:rsidRDefault="00554D66" w:rsidP="005A2D7C">
            <w:pPr>
              <w:pStyle w:val="TAL"/>
              <w:rPr>
                <w:rFonts w:eastAsia="Calibri Light"/>
              </w:rPr>
            </w:pPr>
            <w:r w:rsidRPr="005A2D7C">
              <w:rPr>
                <w:rFonts w:eastAsia="Calibri Light"/>
              </w:rPr>
              <w:t>API/DIS</w:t>
            </w:r>
            <w:r w:rsidR="00F41F85" w:rsidRPr="005A2D7C">
              <w:rPr>
                <w:rFonts w:eastAsia="Calibri Light"/>
              </w:rPr>
              <w:t>_</w:t>
            </w:r>
            <w:r w:rsidRPr="005A2D7C">
              <w:rPr>
                <w:rFonts w:eastAsia="Calibri Light"/>
              </w:rPr>
              <w:t>TY2</w:t>
            </w:r>
          </w:p>
          <w:p w14:paraId="36F451F2" w14:textId="77777777" w:rsidR="00554D66" w:rsidRPr="005A2D7C" w:rsidRDefault="00554D66" w:rsidP="005A2D7C">
            <w:pPr>
              <w:pStyle w:val="TAL"/>
            </w:pPr>
            <w:r w:rsidRPr="005A2D7C">
              <w:rPr>
                <w:rFonts w:eastAsia="Calibri Light"/>
              </w:rPr>
              <w:t>API/DIS</w:t>
            </w:r>
            <w:r w:rsidR="00F41F85" w:rsidRPr="005A2D7C">
              <w:rPr>
                <w:rFonts w:eastAsia="Calibri Light"/>
              </w:rPr>
              <w:t>_</w:t>
            </w:r>
            <w:r w:rsidRPr="005A2D7C">
              <w:rPr>
                <w:rFonts w:eastAsia="Calibri Light"/>
              </w:rPr>
              <w:t>TY3</w:t>
            </w:r>
          </w:p>
        </w:tc>
      </w:tr>
      <w:tr w:rsidR="00554D66" w:rsidRPr="009743EA" w14:paraId="1CF9423D" w14:textId="77777777" w:rsidTr="00BD522C">
        <w:trPr>
          <w:jc w:val="center"/>
        </w:trPr>
        <w:tc>
          <w:tcPr>
            <w:tcW w:w="1286" w:type="dxa"/>
            <w:tcBorders>
              <w:top w:val="single" w:sz="4" w:space="0" w:color="000000"/>
              <w:left w:val="single" w:sz="4" w:space="0" w:color="000000"/>
              <w:bottom w:val="single" w:sz="4" w:space="0" w:color="000000"/>
            </w:tcBorders>
            <w:shd w:val="clear" w:color="auto" w:fill="E7E6E6"/>
          </w:tcPr>
          <w:p w14:paraId="38C518BF" w14:textId="77777777" w:rsidR="00554D66" w:rsidRPr="009743EA" w:rsidRDefault="00554D66" w:rsidP="00BD522C">
            <w:pPr>
              <w:pStyle w:val="TAL"/>
              <w:snapToGrid w:val="0"/>
              <w:jc w:val="center"/>
              <w:rPr>
                <w:b/>
                <w:kern w:val="1"/>
              </w:rPr>
            </w:pPr>
            <w:r w:rsidRPr="009743EA">
              <w:rPr>
                <w:b/>
                <w:kern w:val="1"/>
              </w:rPr>
              <w:t>API Name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532682" w14:textId="77777777" w:rsidR="00554D66" w:rsidRPr="005A2D7C" w:rsidRDefault="00554D66" w:rsidP="005A2D7C">
            <w:pPr>
              <w:pStyle w:val="TAL"/>
            </w:pPr>
            <w:r w:rsidRPr="005A2D7C">
              <w:t xml:space="preserve">Discovery with resourceType </w:t>
            </w:r>
            <w:r w:rsidRPr="005A2D7C">
              <w:rPr>
                <w:b/>
                <w:i/>
              </w:rPr>
              <w:t>Filter Criteria</w:t>
            </w:r>
            <w:r w:rsidRPr="005A2D7C">
              <w:t xml:space="preserve"> condition</w:t>
            </w:r>
          </w:p>
        </w:tc>
      </w:tr>
      <w:tr w:rsidR="00554D66" w:rsidRPr="009743EA" w14:paraId="07BBF12D" w14:textId="77777777" w:rsidTr="005A2D7C">
        <w:trPr>
          <w:jc w:val="center"/>
        </w:trPr>
        <w:tc>
          <w:tcPr>
            <w:tcW w:w="1286" w:type="dxa"/>
            <w:tcBorders>
              <w:top w:val="single" w:sz="4" w:space="0" w:color="000000"/>
              <w:left w:val="single" w:sz="4" w:space="0" w:color="000000"/>
              <w:bottom w:val="single" w:sz="4" w:space="0" w:color="000000"/>
            </w:tcBorders>
            <w:shd w:val="clear" w:color="auto" w:fill="E7E6E6"/>
          </w:tcPr>
          <w:p w14:paraId="216EDF20" w14:textId="77777777" w:rsidR="00554D66" w:rsidRPr="009743EA" w:rsidRDefault="00554D66" w:rsidP="00BD522C">
            <w:pPr>
              <w:pStyle w:val="TAL"/>
              <w:snapToGrid w:val="0"/>
              <w:jc w:val="center"/>
              <w:rPr>
                <w:b/>
                <w:kern w:val="1"/>
              </w:rPr>
            </w:pPr>
            <w:r w:rsidRPr="009743EA">
              <w:rPr>
                <w:b/>
                <w:kern w:val="1"/>
              </w:rPr>
              <w:t>Target Resource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3572949C" w14:textId="77777777" w:rsidR="00554D66" w:rsidRPr="005A2D7C" w:rsidRDefault="00554D66" w:rsidP="005A2D7C">
            <w:pPr>
              <w:pStyle w:val="TAL"/>
              <w:rPr>
                <w:rFonts w:eastAsia="Calibri Light"/>
              </w:rPr>
            </w:pPr>
            <w:r w:rsidRPr="005A2D7C">
              <w:rPr>
                <w:rFonts w:eastAsia="Calibri Light"/>
              </w:rPr>
              <w:t>CSEBase (can be any oneM2M resource primitives)</w:t>
            </w:r>
          </w:p>
        </w:tc>
      </w:tr>
      <w:tr w:rsidR="00554D66" w:rsidRPr="009743EA" w14:paraId="52400D1D" w14:textId="77777777" w:rsidTr="00BD522C">
        <w:trPr>
          <w:jc w:val="center"/>
        </w:trPr>
        <w:tc>
          <w:tcPr>
            <w:tcW w:w="1286" w:type="dxa"/>
            <w:tcBorders>
              <w:top w:val="single" w:sz="4" w:space="0" w:color="000000"/>
              <w:left w:val="single" w:sz="4" w:space="0" w:color="000000"/>
              <w:bottom w:val="single" w:sz="4" w:space="0" w:color="000000"/>
            </w:tcBorders>
            <w:shd w:val="clear" w:color="auto" w:fill="E7E6E6"/>
          </w:tcPr>
          <w:p w14:paraId="50201048" w14:textId="77777777" w:rsidR="00554D66" w:rsidRPr="009743EA" w:rsidRDefault="00554D66" w:rsidP="00BD522C">
            <w:pPr>
              <w:pStyle w:val="TAL"/>
              <w:snapToGrid w:val="0"/>
              <w:jc w:val="center"/>
              <w:rPr>
                <w:b/>
                <w:kern w:val="1"/>
                <w:sz w:val="8"/>
              </w:rPr>
            </w:pPr>
          </w:p>
          <w:p w14:paraId="791D7830" w14:textId="77777777" w:rsidR="00554D66" w:rsidRPr="009743EA" w:rsidRDefault="00554D66" w:rsidP="00BD522C">
            <w:pPr>
              <w:pStyle w:val="TAL"/>
              <w:snapToGrid w:val="0"/>
              <w:jc w:val="center"/>
              <w:rPr>
                <w:b/>
                <w:kern w:val="1"/>
              </w:rPr>
            </w:pPr>
            <w:r w:rsidRPr="009743EA">
              <w:rPr>
                <w:b/>
                <w:kern w:val="1"/>
              </w:rPr>
              <w:t>Description</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7A98C810" w14:textId="77777777" w:rsidR="00554D66" w:rsidRPr="005A2D7C" w:rsidRDefault="00554D66" w:rsidP="005A2D7C">
            <w:pPr>
              <w:pStyle w:val="TAL"/>
            </w:pPr>
            <w:r w:rsidRPr="005A2D7C">
              <w:t xml:space="preserve">The interface is used to discovery resources that match with the </w:t>
            </w:r>
            <w:r w:rsidRPr="005A2D7C">
              <w:rPr>
                <w:b/>
              </w:rPr>
              <w:t>specific resource type</w:t>
            </w:r>
            <w:r w:rsidRPr="005A2D7C">
              <w:t>. If found, the Hosting CSE sends back a response with matched resources</w:t>
            </w:r>
            <w:r w:rsidR="005A3EEC" w:rsidRPr="009743EA">
              <w:t>.</w:t>
            </w:r>
          </w:p>
        </w:tc>
      </w:tr>
      <w:tr w:rsidR="00554D66" w:rsidRPr="009743EA" w14:paraId="3A5883F6" w14:textId="77777777" w:rsidTr="00BD522C">
        <w:trPr>
          <w:trHeight w:val="4779"/>
          <w:jc w:val="center"/>
        </w:trPr>
        <w:tc>
          <w:tcPr>
            <w:tcW w:w="1286" w:type="dxa"/>
            <w:tcBorders>
              <w:top w:val="single" w:sz="4" w:space="0" w:color="000000"/>
              <w:left w:val="single" w:sz="4" w:space="0" w:color="000000"/>
              <w:bottom w:val="single" w:sz="4" w:space="0" w:color="000000"/>
            </w:tcBorders>
            <w:shd w:val="clear" w:color="auto" w:fill="E7E6E6"/>
          </w:tcPr>
          <w:p w14:paraId="7E4402C0" w14:textId="77777777" w:rsidR="00554D66" w:rsidRPr="009743EA" w:rsidRDefault="00554D66" w:rsidP="00BD522C">
            <w:pPr>
              <w:pStyle w:val="TAL"/>
              <w:snapToGrid w:val="0"/>
              <w:jc w:val="center"/>
              <w:rPr>
                <w:b/>
                <w:kern w:val="1"/>
              </w:rPr>
            </w:pPr>
          </w:p>
          <w:p w14:paraId="122A6B33" w14:textId="77777777" w:rsidR="00554D66" w:rsidRPr="009743EA" w:rsidRDefault="00554D66" w:rsidP="00BD522C">
            <w:pPr>
              <w:pStyle w:val="TAL"/>
              <w:snapToGrid w:val="0"/>
              <w:jc w:val="center"/>
              <w:rPr>
                <w:b/>
                <w:kern w:val="1"/>
              </w:rPr>
            </w:pPr>
          </w:p>
          <w:p w14:paraId="005F494A" w14:textId="77777777" w:rsidR="00554D66" w:rsidRPr="009743EA" w:rsidRDefault="00554D66" w:rsidP="00BD522C">
            <w:pPr>
              <w:pStyle w:val="TAL"/>
              <w:snapToGrid w:val="0"/>
              <w:jc w:val="center"/>
              <w:rPr>
                <w:b/>
                <w:kern w:val="1"/>
              </w:rPr>
            </w:pPr>
          </w:p>
          <w:p w14:paraId="628B537A" w14:textId="77777777" w:rsidR="00554D66" w:rsidRPr="009743EA" w:rsidRDefault="00554D66" w:rsidP="00BD522C">
            <w:pPr>
              <w:pStyle w:val="TAL"/>
              <w:snapToGrid w:val="0"/>
              <w:jc w:val="center"/>
              <w:rPr>
                <w:b/>
                <w:kern w:val="1"/>
              </w:rPr>
            </w:pPr>
          </w:p>
          <w:p w14:paraId="160E66FC" w14:textId="77777777" w:rsidR="00554D66" w:rsidRPr="009743EA" w:rsidRDefault="00554D66" w:rsidP="00BD522C">
            <w:pPr>
              <w:pStyle w:val="TAL"/>
              <w:snapToGrid w:val="0"/>
              <w:jc w:val="center"/>
              <w:rPr>
                <w:b/>
                <w:kern w:val="1"/>
              </w:rPr>
            </w:pPr>
            <w:r w:rsidRPr="009743EA">
              <w:rPr>
                <w:b/>
                <w:kern w:val="1"/>
              </w:rPr>
              <w:t>Resource Structure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4191967B" w14:textId="77777777" w:rsidR="00554D66" w:rsidRPr="009743EA" w:rsidRDefault="00654563" w:rsidP="00BD522C">
            <w:pPr>
              <w:pStyle w:val="Default"/>
              <w:overflowPunct w:val="0"/>
              <w:jc w:val="center"/>
            </w:pPr>
            <w:r>
              <w:pict w14:anchorId="368E3E6E">
                <v:group id="_x0000_s1599" style="position:absolute;left:0;text-align:left;margin-left:117.85pt;margin-top:6.25pt;width:222.2pt;height:224.75pt;z-index:251618816;mso-position-horizontal-relative:text;mso-position-vertical-relative:text" coordsize="28219,28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">
                  <v:rect id="직사각형 2" o:spid="_x0000_s1600" style="position:absolute;width:11683;height:365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" filled="f" strokecolor="windowText">
                    <v:textbox style="mso-next-textbox:#직사각형 2" inset="0,0,0,0">
                      <w:txbxContent>
                        <w:p w14:paraId="2C23EFE6" w14:textId="77777777" w:rsidR="004A00AF" w:rsidRDefault="004A00AF" w:rsidP="00554D66">
                          <w:pPr>
                            <w:pStyle w:val="NormalWeb"/>
                            <w:wordWrap w:val="0"/>
                            <w:spacing w:after="0"/>
                            <w:jc w:val="center"/>
                          </w:pPr>
                          <w:r w:rsidRPr="007F3495">
                            <w:rPr>
                              <w:b/>
                              <w:bCs/>
                              <w:color w:val="000000"/>
                              <w:kern w:val="24"/>
                              <w:sz w:val="20"/>
                              <w:szCs w:val="20"/>
                            </w:rPr>
                            <w:t>mn-name</w:t>
                          </w:r>
                        </w:p>
                        <w:p w14:paraId="79B70525" w14:textId="77777777" w:rsidR="004A00AF" w:rsidRDefault="004A00AF" w:rsidP="00554D66">
                          <w:pPr>
                            <w:pStyle w:val="NormalWeb"/>
                            <w:wordWrap w:val="0"/>
                            <w:spacing w:after="0"/>
                            <w:jc w:val="center"/>
                          </w:pPr>
                          <w:r w:rsidRPr="007F3495">
                            <w:rPr>
                              <w:b/>
                              <w:bCs/>
                              <w:color w:val="000000"/>
                              <w:kern w:val="24"/>
                              <w:sz w:val="20"/>
                              <w:szCs w:val="20"/>
                            </w:rPr>
                            <w:t>(CSEBase)</w:t>
                          </w:r>
                        </w:p>
                      </w:txbxContent>
                    </v:textbox>
                  </v:rect>
                  <v:line id="직선 연결선 3" o:spid="_x0000_s1601" style="position:absolute;flip:x;visibility:visible" from="5842,3758" to="5842,6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" strokecolor="windowText" strokeweight=".5pt">
                    <v:stroke joinstyle="miter"/>
                  </v:line>
                  <v:rect id="직사각형 4" o:spid="_x0000_s1602" style="position:absolute;left:7905;top:4996;width:12264;height:25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" filled="f" strokecolor="windowText">
                    <v:textbox style="mso-next-textbox:#직사각형 4" inset="0,0,0,0">
                      <w:txbxContent>
                        <w:p w14:paraId="1C2734D8" w14:textId="77777777" w:rsidR="004A00AF" w:rsidRDefault="004A00AF" w:rsidP="00554D66">
                          <w:pPr>
                            <w:pStyle w:val="NormalWeb"/>
                            <w:wordWrap w:val="0"/>
                            <w:spacing w:after="0"/>
                            <w:jc w:val="center"/>
                          </w:pPr>
                          <w:r w:rsidRPr="007F3495">
                            <w:rPr>
                              <w:b/>
                              <w:bCs/>
                              <w:color w:val="000000"/>
                              <w:kern w:val="24"/>
                              <w:sz w:val="18"/>
                              <w:szCs w:val="18"/>
                            </w:rPr>
                            <w:t>ae_actuator</w:t>
                          </w:r>
                        </w:p>
                        <w:p w14:paraId="272314F7" w14:textId="77777777" w:rsidR="004A00AF" w:rsidRDefault="004A00AF" w:rsidP="00554D66">
                          <w:pPr>
                            <w:pStyle w:val="NormalWeb"/>
                            <w:wordWrap w:val="0"/>
                            <w:spacing w:after="0"/>
                            <w:jc w:val="center"/>
                          </w:pPr>
                          <w:r w:rsidRPr="007F3495">
                            <w:rPr>
                              <w:b/>
                              <w:bCs/>
                              <w:color w:val="000000"/>
                              <w:kern w:val="24"/>
                              <w:sz w:val="18"/>
                              <w:szCs w:val="18"/>
                            </w:rPr>
                            <w:t>(AE)</w:t>
                          </w:r>
                        </w:p>
                      </w:txbxContent>
                    </v:textbox>
                  </v:rect>
                  <v:line id="직선 연결선 5" o:spid="_x0000_s1603" style="position:absolute;visibility:visible" from="5841,6283" to="7905,6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" strokecolor="windowText" strokeweight=".5pt">
                    <v:stroke joinstyle="miter"/>
                  </v:line>
                  <v:rect id="직사각형 6" o:spid="_x0000_s1604" style="position:absolute;left:7905;top:17331;width:12264;height:25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" filled="f" strokecolor="windowText">
                    <v:textbox style="mso-next-textbox:#직사각형 6" inset="0,0,0,0">
                      <w:txbxContent>
                        <w:p w14:paraId="6F48909D" w14:textId="77777777" w:rsidR="004A00AF" w:rsidRDefault="004A00AF" w:rsidP="00554D66">
                          <w:pPr>
                            <w:pStyle w:val="NormalWeb"/>
                            <w:wordWrap w:val="0"/>
                            <w:spacing w:after="0"/>
                            <w:jc w:val="center"/>
                          </w:pPr>
                          <w:r w:rsidRPr="007F3495">
                            <w:rPr>
                              <w:b/>
                              <w:bCs/>
                              <w:color w:val="000000"/>
                              <w:kern w:val="24"/>
                              <w:sz w:val="18"/>
                              <w:szCs w:val="18"/>
                            </w:rPr>
                            <w:t>ae_sensor</w:t>
                          </w:r>
                        </w:p>
                        <w:p w14:paraId="4DE0CD46" w14:textId="77777777" w:rsidR="004A00AF" w:rsidRDefault="004A00AF" w:rsidP="00554D66">
                          <w:pPr>
                            <w:pStyle w:val="NormalWeb"/>
                            <w:wordWrap w:val="0"/>
                            <w:spacing w:after="0"/>
                            <w:jc w:val="center"/>
                          </w:pPr>
                          <w:r w:rsidRPr="007F3495">
                            <w:rPr>
                              <w:b/>
                              <w:bCs/>
                              <w:color w:val="000000"/>
                              <w:kern w:val="24"/>
                              <w:sz w:val="18"/>
                              <w:szCs w:val="18"/>
                            </w:rPr>
                            <w:t>(AE)</w:t>
                          </w:r>
                        </w:p>
                      </w:txbxContent>
                    </v:textbox>
                  </v:rect>
                  <v:line id="직선 연결선 7" o:spid="_x0000_s1605" style="position:absolute;visibility:visible" from="5841,6299" to="5842,18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" strokecolor="windowText" strokeweight=".5pt">
                    <v:stroke joinstyle="miter"/>
                  </v:line>
                  <v:line id="직선 연결선 8" o:spid="_x0000_s1606" style="position:absolute;visibility:visible" from="5842,18487" to="7905,18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" strokecolor="windowText" strokeweight=".5pt">
                    <v:stroke joinstyle="miter"/>
                  </v:line>
                  <v:rect id="직사각형 10" o:spid="_x0000_s1607" style="position:absolute;left:15955;top:9337;width:12264;height:25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" filled="f" strokecolor="windowText">
                    <v:textbox style="mso-next-textbox:#직사각형 10" inset="0,0,0,0">
                      <w:txbxContent>
                        <w:p w14:paraId="7739510C" w14:textId="77777777" w:rsidR="004A00AF" w:rsidRDefault="004A00AF" w:rsidP="00554D66">
                          <w:pPr>
                            <w:pStyle w:val="NormalWeb"/>
                            <w:wordWrap w:val="0"/>
                            <w:spacing w:after="0"/>
                            <w:jc w:val="center"/>
                          </w:pPr>
                          <w:r w:rsidRPr="007F3495">
                            <w:rPr>
                              <w:b/>
                              <w:bCs/>
                              <w:color w:val="000000"/>
                              <w:kern w:val="24"/>
                              <w:sz w:val="18"/>
                              <w:szCs w:val="18"/>
                            </w:rPr>
                            <w:t>cnt_light1</w:t>
                          </w:r>
                        </w:p>
                        <w:p w14:paraId="6CE7409A" w14:textId="77777777" w:rsidR="004A00AF" w:rsidRDefault="004A00AF" w:rsidP="00554D66">
                          <w:pPr>
                            <w:pStyle w:val="NormalWeb"/>
                            <w:wordWrap w:val="0"/>
                            <w:spacing w:after="0"/>
                            <w:jc w:val="center"/>
                          </w:pPr>
                          <w:r w:rsidRPr="007F3495">
                            <w:rPr>
                              <w:b/>
                              <w:bCs/>
                              <w:color w:val="000000"/>
                              <w:kern w:val="24"/>
                              <w:sz w:val="18"/>
                              <w:szCs w:val="18"/>
                            </w:rPr>
                            <w:t>(container)</w:t>
                          </w:r>
                        </w:p>
                      </w:txbxContent>
                    </v:textbox>
                  </v:rect>
                  <v:line id="직선 연결선 11" o:spid="_x0000_s1608" style="position:absolute;visibility:visible" from="13892,7394" to="13892,11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" strokecolor="windowText" strokeweight=".5pt">
                    <v:stroke joinstyle="miter"/>
                  </v:line>
                  <v:rect id="직사각형 12" o:spid="_x0000_s1609" style="position:absolute;left:15955;top:13459;width:12264;height:253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" filled="f" strokecolor="windowText">
                    <v:textbox style="mso-next-textbox:#직사각형 12" inset="0,0,0,0">
                      <w:txbxContent>
                        <w:p w14:paraId="4D2DD09B" w14:textId="77777777" w:rsidR="004A00AF" w:rsidRDefault="004A00AF" w:rsidP="00554D66">
                          <w:pPr>
                            <w:pStyle w:val="NormalWeb"/>
                            <w:wordWrap w:val="0"/>
                            <w:spacing w:after="0"/>
                            <w:jc w:val="center"/>
                          </w:pPr>
                          <w:r w:rsidRPr="007F3495">
                            <w:rPr>
                              <w:b/>
                              <w:bCs/>
                              <w:color w:val="000000"/>
                              <w:kern w:val="24"/>
                              <w:sz w:val="18"/>
                              <w:szCs w:val="18"/>
                            </w:rPr>
                            <w:t>cnt_light2</w:t>
                          </w:r>
                        </w:p>
                        <w:p w14:paraId="71A8984E" w14:textId="77777777" w:rsidR="004A00AF" w:rsidRDefault="004A00AF" w:rsidP="00554D66">
                          <w:pPr>
                            <w:pStyle w:val="NormalWeb"/>
                            <w:wordWrap w:val="0"/>
                            <w:spacing w:after="0"/>
                            <w:jc w:val="center"/>
                          </w:pPr>
                          <w:r w:rsidRPr="007F3495">
                            <w:rPr>
                              <w:b/>
                              <w:bCs/>
                              <w:color w:val="000000"/>
                              <w:kern w:val="24"/>
                              <w:sz w:val="18"/>
                              <w:szCs w:val="18"/>
                            </w:rPr>
                            <w:t>(container)</w:t>
                          </w:r>
                        </w:p>
                      </w:txbxContent>
                    </v:textbox>
                  </v:rect>
                  <v:line id="직선 연결선 13" o:spid="_x0000_s1610" style="position:absolute;visibility:visible" from="13892,10942" to="13892,14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" strokecolor="windowText" strokeweight=".5pt">
                    <v:stroke joinstyle="miter"/>
                  </v:line>
                  <v:line id="직선 연결선 14" o:spid="_x0000_s1611" style="position:absolute;visibility:visible" from="13892,14616" to="15955,14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" strokecolor="windowText" strokeweight=".5pt">
                    <v:stroke joinstyle="miter"/>
                  </v:line>
                  <v:line id="직선 연결선 15" o:spid="_x0000_s1612" style="position:absolute;visibility:visible" from="13892,10594" to="15955,10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" strokecolor="windowText" strokeweight=".5pt">
                    <v:stroke joinstyle="miter"/>
                  </v:line>
                  <v:rect id="직사각형 16" o:spid="_x0000_s1613" style="position:absolute;left:15955;top:21888;width:12264;height:253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" filled="f" strokecolor="windowText">
                    <v:textbox style="mso-next-textbox:#직사각형 16" inset="0,0,0,0">
                      <w:txbxContent>
                        <w:p w14:paraId="3B5221FC" w14:textId="77777777" w:rsidR="004A00AF" w:rsidRDefault="004A00AF" w:rsidP="00554D66">
                          <w:pPr>
                            <w:pStyle w:val="NormalWeb"/>
                            <w:wordWrap w:val="0"/>
                            <w:spacing w:after="0"/>
                            <w:jc w:val="center"/>
                          </w:pPr>
                          <w:r>
                            <w:rPr>
                              <w:b/>
                              <w:bCs/>
                              <w:color w:val="000000"/>
                              <w:kern w:val="24"/>
                              <w:sz w:val="18"/>
                              <w:szCs w:val="18"/>
                            </w:rPr>
                            <w:t>cnt</w:t>
                          </w:r>
                          <w:r w:rsidRPr="007F3495">
                            <w:rPr>
                              <w:b/>
                              <w:bCs/>
                              <w:color w:val="000000"/>
                              <w:kern w:val="24"/>
                              <w:sz w:val="18"/>
                              <w:szCs w:val="18"/>
                            </w:rPr>
                            <w:t>_temp1</w:t>
                          </w:r>
                        </w:p>
                        <w:p w14:paraId="58EEA061" w14:textId="77777777" w:rsidR="004A00AF" w:rsidRDefault="004A00AF" w:rsidP="00554D66">
                          <w:pPr>
                            <w:pStyle w:val="NormalWeb"/>
                            <w:wordWrap w:val="0"/>
                            <w:spacing w:after="0"/>
                            <w:jc w:val="center"/>
                          </w:pPr>
                          <w:r w:rsidRPr="007F3495">
                            <w:rPr>
                              <w:b/>
                              <w:bCs/>
                              <w:color w:val="000000"/>
                              <w:kern w:val="24"/>
                              <w:sz w:val="18"/>
                              <w:szCs w:val="18"/>
                            </w:rPr>
                            <w:t>(container)</w:t>
                          </w:r>
                        </w:p>
                      </w:txbxContent>
                    </v:textbox>
                  </v:rect>
                  <v:line id="직선 연결선 17" o:spid="_x0000_s1614" style="position:absolute;visibility:visible" from="13892,19946" to="13892,23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" strokecolor="windowText" strokeweight=".5pt">
                    <v:stroke joinstyle="miter"/>
                  </v:line>
                  <v:rect id="직사각형 18" o:spid="_x0000_s1615" style="position:absolute;left:15955;top:26011;width:12264;height:25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" filled="f" strokecolor="windowText">
                    <v:textbox style="mso-next-textbox:#직사각형 18" inset="0,0,0,0">
                      <w:txbxContent>
                        <w:p w14:paraId="6604F2DB" w14:textId="77777777" w:rsidR="004A00AF" w:rsidRDefault="004A00AF" w:rsidP="00554D66">
                          <w:pPr>
                            <w:pStyle w:val="NormalWeb"/>
                            <w:wordWrap w:val="0"/>
                            <w:spacing w:after="0"/>
                            <w:jc w:val="center"/>
                          </w:pPr>
                          <w:r>
                            <w:rPr>
                              <w:b/>
                              <w:bCs/>
                              <w:color w:val="000000"/>
                              <w:kern w:val="24"/>
                              <w:sz w:val="18"/>
                              <w:szCs w:val="18"/>
                            </w:rPr>
                            <w:t>cnt</w:t>
                          </w:r>
                          <w:r w:rsidRPr="007F3495">
                            <w:rPr>
                              <w:b/>
                              <w:bCs/>
                              <w:color w:val="000000"/>
                              <w:kern w:val="24"/>
                              <w:sz w:val="18"/>
                              <w:szCs w:val="18"/>
                            </w:rPr>
                            <w:t>_temp2</w:t>
                          </w:r>
                        </w:p>
                        <w:p w14:paraId="66E5A7C1" w14:textId="77777777" w:rsidR="004A00AF" w:rsidRDefault="004A00AF" w:rsidP="00554D66">
                          <w:pPr>
                            <w:pStyle w:val="NormalWeb"/>
                            <w:wordWrap w:val="0"/>
                            <w:spacing w:after="0"/>
                            <w:jc w:val="center"/>
                          </w:pPr>
                          <w:r w:rsidRPr="007F3495">
                            <w:rPr>
                              <w:b/>
                              <w:bCs/>
                              <w:color w:val="000000"/>
                              <w:kern w:val="24"/>
                              <w:sz w:val="18"/>
                              <w:szCs w:val="18"/>
                            </w:rPr>
                            <w:t>(container)</w:t>
                          </w:r>
                        </w:p>
                      </w:txbxContent>
                    </v:textbox>
                  </v:rect>
                  <v:line id="직선 연결선 19" o:spid="_x0000_s1616" style="position:absolute;visibility:visible" from="13892,23494" to="13892,27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" strokecolor="windowText" strokeweight=".5pt">
                    <v:stroke joinstyle="miter"/>
                  </v:line>
                  <v:line id="직선 연결선 20" o:spid="_x0000_s1617" style="position:absolute;visibility:visible" from="13892,27167" to="15955,27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" strokecolor="windowText" strokeweight=".5pt">
                    <v:stroke joinstyle="miter"/>
                  </v:line>
                  <v:line id="직선 연결선 21" o:spid="_x0000_s1618" style="position:absolute;visibility:visible" from="13892,23146" to="15955,23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" strokecolor="windowText" strokeweight=".5pt">
                    <v:stroke joinstyle="miter"/>
                  </v:line>
                </v:group>
              </w:pict>
            </w:r>
          </w:p>
          <w:p w14:paraId="0946CAB9" w14:textId="77777777" w:rsidR="00554D66" w:rsidRPr="009743EA" w:rsidRDefault="00554D66" w:rsidP="00BD522C">
            <w:pPr>
              <w:pStyle w:val="Default"/>
              <w:overflowPunct w:val="0"/>
              <w:jc w:val="center"/>
            </w:pPr>
          </w:p>
          <w:p w14:paraId="7BDBCD1B" w14:textId="77777777" w:rsidR="00554D66" w:rsidRPr="009743EA" w:rsidRDefault="00554D66" w:rsidP="00BD522C">
            <w:pPr>
              <w:pStyle w:val="Default"/>
              <w:overflowPunct w:val="0"/>
              <w:jc w:val="center"/>
              <w:rPr>
                <w:sz w:val="20"/>
                <w:szCs w:val="20"/>
              </w:rPr>
            </w:pPr>
          </w:p>
        </w:tc>
      </w:tr>
      <w:tr w:rsidR="00554D66" w:rsidRPr="009743EA" w14:paraId="0456167D" w14:textId="77777777" w:rsidTr="00BD522C">
        <w:trPr>
          <w:trHeight w:val="3104"/>
          <w:jc w:val="center"/>
        </w:trPr>
        <w:tc>
          <w:tcPr>
            <w:tcW w:w="1286" w:type="dxa"/>
            <w:tcBorders>
              <w:top w:val="single" w:sz="4" w:space="0" w:color="000000"/>
              <w:left w:val="single" w:sz="4" w:space="0" w:color="000000"/>
              <w:bottom w:val="single" w:sz="4" w:space="0" w:color="000000"/>
            </w:tcBorders>
            <w:shd w:val="clear" w:color="auto" w:fill="E7E6E6"/>
          </w:tcPr>
          <w:p w14:paraId="70CB57A5" w14:textId="77777777" w:rsidR="00554D66" w:rsidRPr="009743EA" w:rsidRDefault="00554D66" w:rsidP="00BD522C">
            <w:pPr>
              <w:pStyle w:val="TAL"/>
              <w:snapToGrid w:val="0"/>
              <w:jc w:val="center"/>
              <w:rPr>
                <w:b/>
                <w:kern w:val="1"/>
              </w:rPr>
            </w:pPr>
          </w:p>
          <w:p w14:paraId="43EE48A1" w14:textId="77777777" w:rsidR="00554D66" w:rsidRPr="009743EA" w:rsidRDefault="00554D66" w:rsidP="00BD522C">
            <w:pPr>
              <w:pStyle w:val="TAL"/>
              <w:snapToGrid w:val="0"/>
              <w:jc w:val="center"/>
              <w:rPr>
                <w:b/>
                <w:kern w:val="1"/>
              </w:rPr>
            </w:pPr>
          </w:p>
          <w:p w14:paraId="276533B6" w14:textId="77777777" w:rsidR="00554D66" w:rsidRPr="009743EA" w:rsidRDefault="00554D66" w:rsidP="00BD522C">
            <w:pPr>
              <w:pStyle w:val="TAL"/>
              <w:snapToGrid w:val="0"/>
              <w:jc w:val="center"/>
              <w:rPr>
                <w:b/>
                <w:kern w:val="1"/>
              </w:rPr>
            </w:pPr>
          </w:p>
          <w:p w14:paraId="707DA42E" w14:textId="77777777" w:rsidR="00554D66" w:rsidRPr="009743EA" w:rsidRDefault="00554D66" w:rsidP="00BD522C">
            <w:pPr>
              <w:pStyle w:val="TAL"/>
              <w:snapToGrid w:val="0"/>
              <w:jc w:val="center"/>
              <w:rPr>
                <w:b/>
                <w:kern w:val="1"/>
              </w:rPr>
            </w:pPr>
          </w:p>
          <w:p w14:paraId="1F107B77" w14:textId="77777777" w:rsidR="00554D66" w:rsidRPr="009743EA" w:rsidRDefault="00554D66" w:rsidP="00BD522C">
            <w:pPr>
              <w:pStyle w:val="TAL"/>
              <w:snapToGrid w:val="0"/>
              <w:jc w:val="center"/>
              <w:rPr>
                <w:b/>
                <w:kern w:val="1"/>
              </w:rPr>
            </w:pPr>
          </w:p>
          <w:p w14:paraId="565D365B" w14:textId="77777777" w:rsidR="00554D66" w:rsidRPr="009743EA" w:rsidRDefault="00554D66" w:rsidP="00BD522C">
            <w:pPr>
              <w:pStyle w:val="TAL"/>
              <w:snapToGrid w:val="0"/>
              <w:jc w:val="center"/>
              <w:rPr>
                <w:b/>
                <w:kern w:val="1"/>
              </w:rPr>
            </w:pPr>
            <w:r w:rsidRPr="009743EA">
              <w:rPr>
                <w:b/>
                <w:kern w:val="1"/>
              </w:rPr>
              <w:t>Call Flow</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50FB2EC1" w14:textId="77777777" w:rsidR="00554D66" w:rsidRPr="009743EA" w:rsidRDefault="00654563" w:rsidP="00BD522C">
            <w:pPr>
              <w:pStyle w:val="TAL"/>
              <w:snapToGrid w:val="0"/>
              <w:jc w:val="center"/>
            </w:pPr>
            <w:r>
              <w:pict w14:anchorId="5FCB6290">
                <v:group id="_x0000_s1581" style="position:absolute;left:0;text-align:left;margin-left:88.9pt;margin-top:2.7pt;width:261pt;height:133.25pt;z-index:251616768;mso-position-horizontal-relative:text;mso-position-vertical-relative:text" coordsize="33147,16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">
                  <v:roundrect id="모서리가 둥근 직사각형 2" o:spid="_x0000_s1582" style="position:absolute;width:9398;height:681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" fillcolor="#5b9bd5" strokecolor="#d9d9d9" strokeweight=".5pt">
                    <v:stroke joinstyle="miter"/>
                    <v:textbox style="mso-next-textbox:#모서리가 둥근 직사각형 2">
                      <w:txbxContent>
                        <w:p w14:paraId="1DE07F2D" w14:textId="77777777" w:rsidR="004A00AF" w:rsidRPr="00711102" w:rsidRDefault="004A00AF" w:rsidP="00554D66">
                          <w:pPr>
                            <w:pStyle w:val="NormalWeb"/>
                            <w:wordWrap w:val="0"/>
                            <w:spacing w:after="0"/>
                            <w:jc w:val="center"/>
                            <w:rPr>
                              <w:rFonts w:ascii="Malgun Gothic" w:hAnsi="Malgun Gothic"/>
                              <w:color w:val="FFFFFF"/>
                              <w:kern w:val="24"/>
                              <w:sz w:val="10"/>
                              <w:szCs w:val="10"/>
                            </w:rPr>
                          </w:pPr>
                        </w:p>
                        <w:p w14:paraId="487B9845" w14:textId="77777777" w:rsidR="004A00AF" w:rsidRPr="00711102" w:rsidRDefault="004A00AF" w:rsidP="00554D66">
                          <w:pPr>
                            <w:pStyle w:val="NormalWeb"/>
                            <w:wordWrap w:val="0"/>
                            <w:spacing w:after="0"/>
                            <w:jc w:val="center"/>
                          </w:pPr>
                          <w:r w:rsidRPr="00711102">
                            <w:rPr>
                              <w:rFonts w:ascii="Malgun Gothic" w:hAnsi="Malgun Gothic" w:hint="eastAsia"/>
                              <w:color w:val="FFFFFF"/>
                              <w:kern w:val="24"/>
                            </w:rPr>
                            <w:t>originator</w:t>
                          </w:r>
                        </w:p>
                        <w:p w14:paraId="488D6E60" w14:textId="77777777" w:rsidR="004A00AF" w:rsidRDefault="004A00AF" w:rsidP="00554D66">
                          <w:pPr>
                            <w:pStyle w:val="NormalWeb"/>
                            <w:wordWrap w:val="0"/>
                            <w:spacing w:after="0"/>
                            <w:jc w:val="center"/>
                          </w:pPr>
                        </w:p>
                        <w:p w14:paraId="74D03482" w14:textId="77777777" w:rsidR="004A00AF" w:rsidRDefault="004A00AF" w:rsidP="00554D66">
                          <w:pPr>
                            <w:pStyle w:val="NormalWeb"/>
                            <w:wordWrap w:val="0"/>
                            <w:spacing w:after="0"/>
                            <w:jc w:val="center"/>
                          </w:pPr>
                        </w:p>
                      </w:txbxContent>
                    </v:textbox>
                  </v:roundrect>
                  <v:line id="직선 연결선 3" o:spid="_x0000_s1583" style="position:absolute;visibility:visible" from="4826,6810" to="4826,16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" strokeweight=".5pt">
                    <v:stroke dashstyle="longDash" joinstyle="miter"/>
                  </v:line>
                  <v:shapetype id="_x0000_t32" coordsize="21600,21600" o:spt="32" o:oned="t" path="m,l21600,21600e" filled="f">
                    <v:path arrowok="t" fillok="f" o:connecttype="none"/>
                    <o:lock v:ext="edit" shapetype="t"/>
                  </v:shapetype>
                  <v:shape id="직선 화살표 연결선 4" o:spid="_x0000_s1584" type="#_x0000_t32" style="position:absolute;left:5524;top:10810;width:22082;height:3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" strokecolor="#5b9bd5" strokeweight="1.5pt">
                    <v:stroke endarrow="block" endarrowlength="long" joinstyle="miter" endcap="round"/>
                  </v:shape>
                  <v:shapetype id="_x0000_t202" coordsize="21600,21600" o:spt="202" path="m,l,21600r21600,l21600,xe">
                    <v:stroke joinstyle="miter"/>
                    <v:path gradientshapeok="t" o:connecttype="rect"/>
                  </v:shapetype>
                  <v:shape id="TextBox 36" o:spid="_x0000_s1585" type="#_x0000_t202" style="position:absolute;left:5524;top:8845;width:24003;height:24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" filled="f" stroked="f">
                    <v:textbox style="mso-next-textbox:#TextBox 36;mso-fit-shape-to-text:t">
                      <w:txbxContent>
                        <w:p w14:paraId="02E06716" w14:textId="77777777" w:rsidR="004A00AF" w:rsidRDefault="004A00AF" w:rsidP="00554D66">
                          <w:pPr>
                            <w:pStyle w:val="NormalWeb"/>
                            <w:wordWrap w:val="0"/>
                            <w:spacing w:after="0"/>
                          </w:pPr>
                          <w:r w:rsidRPr="00D8674C">
                            <w:rPr>
                              <w:rFonts w:ascii="Malgun Gothic" w:hAnsi="Malgun Gothic" w:hint="eastAsia"/>
                              <w:color w:val="5B9BD5"/>
                              <w:kern w:val="24"/>
                              <w:sz w:val="14"/>
                              <w:szCs w:val="14"/>
                            </w:rPr>
                            <w:t xml:space="preserve">Discovery request with </w:t>
                          </w:r>
                          <w:r w:rsidRPr="00D8674C">
                            <w:rPr>
                              <w:rFonts w:ascii="Malgun Gothic" w:hAnsi="Malgun Gothic" w:hint="eastAsia"/>
                              <w:i/>
                              <w:color w:val="5B9BD5"/>
                              <w:kern w:val="24"/>
                              <w:sz w:val="14"/>
                              <w:szCs w:val="14"/>
                            </w:rPr>
                            <w:t xml:space="preserve">resourceType </w:t>
                          </w:r>
                          <w:r w:rsidRPr="00D8674C">
                            <w:rPr>
                              <w:rFonts w:ascii="Malgun Gothic" w:hAnsi="Malgun Gothic" w:hint="eastAsia"/>
                              <w:b/>
                              <w:i/>
                              <w:color w:val="5B9BD5"/>
                              <w:kern w:val="24"/>
                              <w:sz w:val="14"/>
                              <w:szCs w:val="14"/>
                            </w:rPr>
                            <w:t>Filter Criteria</w:t>
                          </w:r>
                        </w:p>
                      </w:txbxContent>
                    </v:textbox>
                  </v:shape>
                  <v:shape id="TextBox 37" o:spid="_x0000_s1586" type="#_x0000_t202" style="position:absolute;left:3987;top:12782;width:25153;height:24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" filled="f" stroked="f">
                    <v:textbox style="mso-next-textbox:#TextBox 37;mso-fit-shape-to-text:t">
                      <w:txbxContent>
                        <w:p w14:paraId="18B93B9D" w14:textId="77777777" w:rsidR="004A00AF" w:rsidRDefault="004A00AF" w:rsidP="00554D66">
                          <w:pPr>
                            <w:pStyle w:val="NormalWeb"/>
                            <w:wordWrap w:val="0"/>
                            <w:spacing w:after="0"/>
                            <w:jc w:val="center"/>
                          </w:pPr>
                          <w:r w:rsidRPr="00D8674C">
                            <w:rPr>
                              <w:rFonts w:ascii="Malgun Gothic" w:hAnsi="Malgun Gothic" w:hint="eastAsia"/>
                              <w:color w:val="5B9BD5"/>
                              <w:kern w:val="24"/>
                              <w:sz w:val="14"/>
                              <w:szCs w:val="14"/>
                            </w:rPr>
                            <w:t>Response with matched resources if any</w:t>
                          </w:r>
                        </w:p>
                      </w:txbxContent>
                    </v:textbox>
                  </v:shape>
                  <v:shape id="직선 화살표 연결선 7" o:spid="_x0000_s1587" type="#_x0000_t32" style="position:absolute;left:5873;top:14636;width:21733;height:64;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" strokecolor="#5b9bd5" strokeweight="1.5pt">
                    <v:stroke endarrow="block" endarrowlength="long" joinstyle="miter" endcap="round"/>
                  </v:shape>
                  <v:roundrect id="모서리가 둥근 직사각형 8" o:spid="_x0000_s1588" style="position:absolute;left:23749;width:9398;height:681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" fillcolor="#5b9bd5" strokecolor="#d9d9d9" strokeweight=".5pt">
                    <v:stroke joinstyle="miter"/>
                    <v:textbox style="mso-next-textbox:#모서리가 둥근 직사각형 8">
                      <w:txbxContent>
                        <w:p w14:paraId="086506F0" w14:textId="77777777" w:rsidR="004A00AF" w:rsidRPr="00B658BD" w:rsidRDefault="004A00AF" w:rsidP="00554D66">
                          <w:pPr>
                            <w:pStyle w:val="NormalWeb"/>
                            <w:wordWrap w:val="0"/>
                            <w:spacing w:after="0"/>
                            <w:jc w:val="center"/>
                            <w:rPr>
                              <w:rFonts w:ascii="Malgun Gothic" w:hAnsi="Malgun Gothic"/>
                              <w:color w:val="FFFFFF"/>
                              <w:kern w:val="24"/>
                              <w:sz w:val="10"/>
                            </w:rPr>
                          </w:pPr>
                        </w:p>
                        <w:p w14:paraId="26C7C914" w14:textId="77777777" w:rsidR="004A00AF" w:rsidRPr="00B658BD" w:rsidRDefault="004A00AF" w:rsidP="00554D66">
                          <w:pPr>
                            <w:pStyle w:val="NormalWeb"/>
                            <w:wordWrap w:val="0"/>
                            <w:spacing w:after="0"/>
                            <w:jc w:val="center"/>
                          </w:pPr>
                          <w:r w:rsidRPr="00B658BD">
                            <w:rPr>
                              <w:rFonts w:ascii="Malgun Gothic" w:hAnsi="Malgun Gothic" w:hint="eastAsia"/>
                              <w:color w:val="FFFFFF"/>
                              <w:kern w:val="24"/>
                            </w:rPr>
                            <w:t>mn</w:t>
                          </w:r>
                          <w:r w:rsidRPr="00B658BD">
                            <w:rPr>
                              <w:rFonts w:ascii="Malgun Gothic" w:hAnsi="Malgun Gothic"/>
                              <w:color w:val="FFFFFF"/>
                              <w:kern w:val="24"/>
                            </w:rPr>
                            <w:t>-name</w:t>
                          </w:r>
                        </w:p>
                        <w:p w14:paraId="5979DE54" w14:textId="77777777" w:rsidR="004A00AF" w:rsidRDefault="004A00AF" w:rsidP="00554D66">
                          <w:pPr>
                            <w:pStyle w:val="NormalWeb"/>
                            <w:wordWrap w:val="0"/>
                            <w:spacing w:after="0"/>
                            <w:jc w:val="center"/>
                          </w:pPr>
                        </w:p>
                        <w:p w14:paraId="33532318" w14:textId="77777777" w:rsidR="004A00AF" w:rsidRDefault="004A00AF" w:rsidP="00554D66">
                          <w:pPr>
                            <w:pStyle w:val="NormalWeb"/>
                            <w:wordWrap w:val="0"/>
                            <w:spacing w:after="0"/>
                            <w:jc w:val="center"/>
                          </w:pPr>
                        </w:p>
                      </w:txbxContent>
                    </v:textbox>
                  </v:roundrect>
                  <v:line id="직선 연결선 9" o:spid="_x0000_s1589" style="position:absolute;visibility:visible" from="28575,6810" to="28575,16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" strokeweight=".5pt">
                    <v:stroke dashstyle="longDash" joinstyle="miter"/>
                  </v:line>
                </v:group>
              </w:pict>
            </w:r>
          </w:p>
          <w:p w14:paraId="4F3D78F4" w14:textId="77777777" w:rsidR="00554D66" w:rsidRPr="009743EA" w:rsidRDefault="00554D66" w:rsidP="00BD522C">
            <w:pPr>
              <w:pStyle w:val="TAL"/>
              <w:snapToGrid w:val="0"/>
              <w:jc w:val="center"/>
              <w:rPr>
                <w:color w:val="000000"/>
              </w:rPr>
            </w:pPr>
          </w:p>
        </w:tc>
      </w:tr>
      <w:tr w:rsidR="00554D66" w:rsidRPr="009743EA" w14:paraId="7B02ED14" w14:textId="77777777" w:rsidTr="00BD522C">
        <w:trPr>
          <w:jc w:val="center"/>
        </w:trPr>
        <w:tc>
          <w:tcPr>
            <w:tcW w:w="1286" w:type="dxa"/>
            <w:tcBorders>
              <w:top w:val="single" w:sz="4" w:space="0" w:color="000000"/>
              <w:left w:val="single" w:sz="4" w:space="0" w:color="000000"/>
              <w:bottom w:val="single" w:sz="4" w:space="0" w:color="000000"/>
            </w:tcBorders>
            <w:shd w:val="clear" w:color="auto" w:fill="E7E6E6"/>
          </w:tcPr>
          <w:p w14:paraId="75A977D3" w14:textId="77777777" w:rsidR="00554D66" w:rsidRPr="009743EA" w:rsidRDefault="00554D66" w:rsidP="00BD522C">
            <w:pPr>
              <w:pStyle w:val="TAL"/>
              <w:snapToGrid w:val="0"/>
              <w:jc w:val="center"/>
              <w:rPr>
                <w:b/>
                <w:kern w:val="1"/>
                <w:lang w:eastAsia="ko-KR"/>
              </w:rPr>
            </w:pPr>
          </w:p>
          <w:p w14:paraId="0166BF42" w14:textId="77777777" w:rsidR="00FE3B5F" w:rsidRPr="009743EA" w:rsidRDefault="00FE3B5F" w:rsidP="00BD522C">
            <w:pPr>
              <w:pStyle w:val="TAL"/>
              <w:snapToGrid w:val="0"/>
              <w:jc w:val="center"/>
              <w:rPr>
                <w:b/>
                <w:kern w:val="1"/>
                <w:lang w:eastAsia="ko-KR"/>
              </w:rPr>
            </w:pPr>
          </w:p>
          <w:p w14:paraId="5DC40624" w14:textId="77777777" w:rsidR="00554D66" w:rsidRPr="009743EA" w:rsidRDefault="00554D66" w:rsidP="00BD522C">
            <w:pPr>
              <w:pStyle w:val="TAL"/>
              <w:snapToGrid w:val="0"/>
              <w:jc w:val="center"/>
              <w:rPr>
                <w:b/>
                <w:kern w:val="1"/>
              </w:rPr>
            </w:pPr>
            <w:r w:rsidRPr="009743EA">
              <w:rPr>
                <w:b/>
                <w:kern w:val="1"/>
              </w:rPr>
              <w:t>HTTP Header Information</w:t>
            </w:r>
          </w:p>
          <w:p w14:paraId="442C71A4" w14:textId="77777777" w:rsidR="00554D66" w:rsidRPr="009743EA" w:rsidRDefault="00554D66" w:rsidP="00BD522C">
            <w:pPr>
              <w:pStyle w:val="TAL"/>
              <w:snapToGrid w:val="0"/>
              <w:jc w:val="center"/>
              <w:rPr>
                <w:b/>
                <w:kern w:val="1"/>
              </w:rPr>
            </w:pPr>
          </w:p>
          <w:p w14:paraId="7810685B" w14:textId="77777777" w:rsidR="00554D66" w:rsidRPr="009743EA" w:rsidRDefault="00554D66" w:rsidP="00BD522C">
            <w:pPr>
              <w:pStyle w:val="TAL"/>
              <w:snapToGrid w:val="0"/>
              <w:jc w:val="center"/>
              <w:rPr>
                <w:b/>
                <w:kern w:val="1"/>
              </w:rP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01"/>
              <w:gridCol w:w="4359"/>
            </w:tblGrid>
            <w:tr w:rsidR="00554D66" w:rsidRPr="009743EA" w14:paraId="5D7F96B1" w14:textId="77777777" w:rsidTr="005A2D7C">
              <w:trPr>
                <w:jc w:val="center"/>
              </w:trPr>
              <w:tc>
                <w:tcPr>
                  <w:tcW w:w="1501" w:type="dxa"/>
                  <w:shd w:val="clear" w:color="auto" w:fill="9CC2E5"/>
                </w:tcPr>
                <w:p w14:paraId="28806BB6" w14:textId="77777777" w:rsidR="00554D66" w:rsidRPr="009743EA" w:rsidRDefault="00554D66" w:rsidP="00BD522C">
                  <w:pPr>
                    <w:pStyle w:val="TAL"/>
                    <w:snapToGrid w:val="0"/>
                    <w:jc w:val="center"/>
                    <w:rPr>
                      <w:rFonts w:eastAsia="Calibri"/>
                      <w:b/>
                      <w:szCs w:val="22"/>
                    </w:rPr>
                  </w:pPr>
                  <w:r w:rsidRPr="009743EA">
                    <w:rPr>
                      <w:rFonts w:eastAsia="Calibri"/>
                      <w:b/>
                      <w:szCs w:val="22"/>
                    </w:rPr>
                    <w:t>Header</w:t>
                  </w:r>
                </w:p>
              </w:tc>
              <w:tc>
                <w:tcPr>
                  <w:tcW w:w="4359" w:type="dxa"/>
                  <w:shd w:val="clear" w:color="auto" w:fill="9CC2E5"/>
                </w:tcPr>
                <w:p w14:paraId="61B0FA4F" w14:textId="77777777" w:rsidR="00554D66" w:rsidRPr="009743EA" w:rsidRDefault="00554D66" w:rsidP="00BD522C">
                  <w:pPr>
                    <w:pStyle w:val="TAL"/>
                    <w:snapToGrid w:val="0"/>
                    <w:jc w:val="center"/>
                    <w:rPr>
                      <w:rFonts w:eastAsia="Calibri"/>
                      <w:b/>
                      <w:szCs w:val="22"/>
                    </w:rPr>
                  </w:pPr>
                  <w:r w:rsidRPr="009743EA">
                    <w:rPr>
                      <w:rFonts w:eastAsia="Calibri"/>
                      <w:b/>
                      <w:szCs w:val="22"/>
                    </w:rPr>
                    <w:t>Value</w:t>
                  </w:r>
                </w:p>
              </w:tc>
            </w:tr>
            <w:tr w:rsidR="00554D66" w:rsidRPr="009743EA" w14:paraId="4E94DED7" w14:textId="77777777" w:rsidTr="005A2D7C">
              <w:trPr>
                <w:jc w:val="center"/>
              </w:trPr>
              <w:tc>
                <w:tcPr>
                  <w:tcW w:w="1501" w:type="dxa"/>
                  <w:shd w:val="clear" w:color="auto" w:fill="DEEAF6"/>
                </w:tcPr>
                <w:p w14:paraId="02C4F705" w14:textId="77777777" w:rsidR="00554D66" w:rsidRPr="009743EA" w:rsidRDefault="00554D66" w:rsidP="00BD522C">
                  <w:pPr>
                    <w:pStyle w:val="TAL"/>
                    <w:snapToGrid w:val="0"/>
                    <w:jc w:val="center"/>
                    <w:rPr>
                      <w:rFonts w:eastAsia="Calibri"/>
                      <w:szCs w:val="22"/>
                    </w:rPr>
                  </w:pPr>
                  <w:r w:rsidRPr="009743EA">
                    <w:rPr>
                      <w:rFonts w:eastAsia="Calibri"/>
                      <w:szCs w:val="22"/>
                    </w:rPr>
                    <w:t>Accept</w:t>
                  </w:r>
                </w:p>
              </w:tc>
              <w:tc>
                <w:tcPr>
                  <w:tcW w:w="4359" w:type="dxa"/>
                  <w:shd w:val="clear" w:color="auto" w:fill="auto"/>
                </w:tcPr>
                <w:p w14:paraId="594531D0" w14:textId="77777777" w:rsidR="00554D66" w:rsidRPr="009743EA" w:rsidRDefault="00554D66" w:rsidP="00BD522C">
                  <w:pPr>
                    <w:pStyle w:val="TAL"/>
                    <w:snapToGrid w:val="0"/>
                    <w:rPr>
                      <w:rFonts w:eastAsia="Calibri"/>
                      <w:szCs w:val="22"/>
                    </w:rPr>
                  </w:pPr>
                  <w:r w:rsidRPr="009743EA">
                    <w:rPr>
                      <w:rFonts w:eastAsia="Calibri"/>
                      <w:szCs w:val="22"/>
                    </w:rPr>
                    <w:t>application/json</w:t>
                  </w:r>
                </w:p>
              </w:tc>
            </w:tr>
            <w:tr w:rsidR="00554D66" w:rsidRPr="009743EA" w14:paraId="4447CDB4" w14:textId="77777777" w:rsidTr="005A2D7C">
              <w:trPr>
                <w:jc w:val="center"/>
              </w:trPr>
              <w:tc>
                <w:tcPr>
                  <w:tcW w:w="1501" w:type="dxa"/>
                  <w:shd w:val="clear" w:color="auto" w:fill="DEEAF6"/>
                </w:tcPr>
                <w:p w14:paraId="4035CCA0" w14:textId="77777777" w:rsidR="00554D66" w:rsidRPr="009743EA" w:rsidRDefault="00554D66" w:rsidP="00BD522C">
                  <w:pPr>
                    <w:pStyle w:val="TAL"/>
                    <w:snapToGrid w:val="0"/>
                    <w:jc w:val="center"/>
                    <w:rPr>
                      <w:rFonts w:eastAsia="Calibri"/>
                      <w:szCs w:val="22"/>
                    </w:rPr>
                  </w:pPr>
                  <w:r w:rsidRPr="009743EA">
                    <w:rPr>
                      <w:rFonts w:eastAsia="Calibri"/>
                      <w:szCs w:val="22"/>
                    </w:rPr>
                    <w:t>X-M2M-RI</w:t>
                  </w:r>
                </w:p>
              </w:tc>
              <w:tc>
                <w:tcPr>
                  <w:tcW w:w="4359" w:type="dxa"/>
                  <w:shd w:val="clear" w:color="auto" w:fill="auto"/>
                </w:tcPr>
                <w:p w14:paraId="6AF7ECE4" w14:textId="77777777" w:rsidR="00554D66" w:rsidRPr="009743EA" w:rsidRDefault="00554D66" w:rsidP="00BD522C">
                  <w:pPr>
                    <w:pStyle w:val="TAL"/>
                    <w:snapToGrid w:val="0"/>
                    <w:rPr>
                      <w:rFonts w:eastAsia="Calibri"/>
                      <w:szCs w:val="22"/>
                    </w:rPr>
                  </w:pPr>
                  <w:r w:rsidRPr="009743EA">
                    <w:rPr>
                      <w:rFonts w:eastAsia="Calibri"/>
                      <w:szCs w:val="22"/>
                    </w:rPr>
                    <w:t>Request</w:t>
                  </w:r>
                  <w:r w:rsidR="005A3EEC" w:rsidRPr="009743EA">
                    <w:rPr>
                      <w:rFonts w:eastAsia="Calibri"/>
                      <w:szCs w:val="22"/>
                    </w:rPr>
                    <w:t xml:space="preserve"> </w:t>
                  </w:r>
                  <w:r w:rsidRPr="009743EA">
                    <w:rPr>
                      <w:rFonts w:eastAsia="Calibri"/>
                      <w:szCs w:val="22"/>
                    </w:rPr>
                    <w:t>ID</w:t>
                  </w:r>
                  <w:r w:rsidR="005A3EEC" w:rsidRPr="009743EA">
                    <w:rPr>
                      <w:rFonts w:eastAsia="Calibri"/>
                      <w:szCs w:val="22"/>
                    </w:rPr>
                    <w:t xml:space="preserve"> </w:t>
                  </w:r>
                </w:p>
              </w:tc>
            </w:tr>
            <w:tr w:rsidR="00554D66" w:rsidRPr="009743EA" w14:paraId="372F841D" w14:textId="77777777" w:rsidTr="005A2D7C">
              <w:trPr>
                <w:jc w:val="center"/>
              </w:trPr>
              <w:tc>
                <w:tcPr>
                  <w:tcW w:w="1501" w:type="dxa"/>
                  <w:shd w:val="clear" w:color="auto" w:fill="DEEAF6"/>
                </w:tcPr>
                <w:p w14:paraId="11AB5B5E" w14:textId="77777777" w:rsidR="00554D66" w:rsidRPr="009743EA" w:rsidRDefault="00554D66" w:rsidP="00BD522C">
                  <w:pPr>
                    <w:pStyle w:val="TAL"/>
                    <w:snapToGrid w:val="0"/>
                    <w:jc w:val="center"/>
                    <w:rPr>
                      <w:rFonts w:eastAsia="Calibri"/>
                      <w:szCs w:val="22"/>
                    </w:rPr>
                  </w:pPr>
                  <w:r w:rsidRPr="009743EA">
                    <w:rPr>
                      <w:rFonts w:eastAsia="Calibri"/>
                      <w:szCs w:val="22"/>
                    </w:rPr>
                    <w:t>X-M2M-Origin</w:t>
                  </w:r>
                </w:p>
              </w:tc>
              <w:tc>
                <w:tcPr>
                  <w:tcW w:w="4359" w:type="dxa"/>
                  <w:shd w:val="clear" w:color="auto" w:fill="auto"/>
                </w:tcPr>
                <w:p w14:paraId="75DCEAFB" w14:textId="77777777" w:rsidR="00554D66" w:rsidRPr="009743EA" w:rsidRDefault="00554D66" w:rsidP="00BD522C">
                  <w:pPr>
                    <w:pStyle w:val="TAL"/>
                    <w:snapToGrid w:val="0"/>
                    <w:rPr>
                      <w:rFonts w:eastAsia="Calibri"/>
                      <w:szCs w:val="22"/>
                    </w:rPr>
                  </w:pPr>
                  <w:r w:rsidRPr="009743EA">
                    <w:rPr>
                      <w:rFonts w:eastAsia="Calibri"/>
                      <w:szCs w:val="22"/>
                    </w:rPr>
                    <w:t>AE-ID</w:t>
                  </w:r>
                  <w:r w:rsidR="005A3EEC" w:rsidRPr="009743EA">
                    <w:rPr>
                      <w:rFonts w:eastAsia="Calibri"/>
                      <w:szCs w:val="22"/>
                    </w:rPr>
                    <w:t xml:space="preserve"> </w:t>
                  </w:r>
                  <w:r w:rsidRPr="009743EA">
                    <w:rPr>
                      <w:rFonts w:eastAsia="Calibri"/>
                      <w:szCs w:val="22"/>
                    </w:rPr>
                    <w:t>of</w:t>
                  </w:r>
                  <w:r w:rsidR="005A3EEC" w:rsidRPr="009743EA">
                    <w:rPr>
                      <w:rFonts w:eastAsia="Calibri"/>
                      <w:szCs w:val="22"/>
                    </w:rPr>
                    <w:t xml:space="preserve"> </w:t>
                  </w:r>
                  <w:r w:rsidRPr="009743EA">
                    <w:rPr>
                      <w:rFonts w:eastAsia="Calibri"/>
                      <w:szCs w:val="22"/>
                    </w:rPr>
                    <w:t>Originator</w:t>
                  </w:r>
                </w:p>
              </w:tc>
            </w:tr>
            <w:tr w:rsidR="005E122D" w:rsidRPr="009743EA" w14:paraId="5EFE109E" w14:textId="77777777" w:rsidTr="005A2D7C">
              <w:trPr>
                <w:jc w:val="center"/>
              </w:trPr>
              <w:tc>
                <w:tcPr>
                  <w:tcW w:w="1501" w:type="dxa"/>
                  <w:shd w:val="clear" w:color="auto" w:fill="DEEAF6"/>
                </w:tcPr>
                <w:p w14:paraId="34EC19CA" w14:textId="77777777" w:rsidR="005E122D" w:rsidRPr="009743EA" w:rsidRDefault="005E122D" w:rsidP="005E122D">
                  <w:pPr>
                    <w:pStyle w:val="TAL"/>
                    <w:snapToGrid w:val="0"/>
                    <w:jc w:val="center"/>
                    <w:rPr>
                      <w:rFonts w:eastAsia="Calibri"/>
                      <w:szCs w:val="22"/>
                    </w:rPr>
                  </w:pPr>
                  <w:r w:rsidRPr="009743EA">
                    <w:rPr>
                      <w:rFonts w:eastAsia="Calibri"/>
                      <w:szCs w:val="22"/>
                    </w:rPr>
                    <w:t>X-M2M-RVI</w:t>
                  </w:r>
                </w:p>
              </w:tc>
              <w:tc>
                <w:tcPr>
                  <w:tcW w:w="4359" w:type="dxa"/>
                  <w:shd w:val="clear" w:color="auto" w:fill="auto"/>
                </w:tcPr>
                <w:p w14:paraId="60A61846" w14:textId="77777777" w:rsidR="005E122D" w:rsidRPr="009743EA" w:rsidRDefault="005E122D" w:rsidP="005E122D">
                  <w:pPr>
                    <w:pStyle w:val="TAL"/>
                    <w:snapToGrid w:val="0"/>
                    <w:rPr>
                      <w:rFonts w:eastAsia="Calibri"/>
                      <w:szCs w:val="22"/>
                    </w:rPr>
                  </w:pPr>
                  <w:r w:rsidRPr="009743EA">
                    <w:rPr>
                      <w:rFonts w:eastAsia="Calibri"/>
                      <w:szCs w:val="22"/>
                    </w:rPr>
                    <w:t>Release</w:t>
                  </w:r>
                  <w:r w:rsidR="005A3EEC" w:rsidRPr="009743EA">
                    <w:rPr>
                      <w:rFonts w:eastAsia="Calibri"/>
                      <w:szCs w:val="22"/>
                    </w:rPr>
                    <w:t xml:space="preserve"> </w:t>
                  </w:r>
                  <w:r w:rsidRPr="009743EA">
                    <w:rPr>
                      <w:rFonts w:eastAsia="Calibri"/>
                      <w:szCs w:val="22"/>
                    </w:rPr>
                    <w:t>Version</w:t>
                  </w:r>
                  <w:r w:rsidR="005A3EEC" w:rsidRPr="009743EA">
                    <w:rPr>
                      <w:rFonts w:eastAsia="Calibri"/>
                      <w:szCs w:val="22"/>
                    </w:rPr>
                    <w:t xml:space="preserve"> </w:t>
                  </w:r>
                  <w:r w:rsidRPr="009743EA">
                    <w:rPr>
                      <w:rFonts w:eastAsia="Calibri"/>
                      <w:szCs w:val="22"/>
                    </w:rPr>
                    <w:t>Indicator</w:t>
                  </w:r>
                </w:p>
              </w:tc>
            </w:tr>
          </w:tbl>
          <w:p w14:paraId="53D05969" w14:textId="77777777" w:rsidR="00554D66" w:rsidRPr="009743EA" w:rsidRDefault="00554D66" w:rsidP="00BD522C">
            <w:pPr>
              <w:pStyle w:val="TAL"/>
              <w:snapToGrid w:val="0"/>
              <w:jc w:val="both"/>
              <w:rPr>
                <w:lang w:eastAsia="ko-KR"/>
              </w:rPr>
            </w:pPr>
          </w:p>
        </w:tc>
      </w:tr>
      <w:tr w:rsidR="00554D66" w:rsidRPr="009743EA" w14:paraId="0F82E7E9" w14:textId="77777777" w:rsidTr="00BD522C">
        <w:trPr>
          <w:jc w:val="center"/>
        </w:trPr>
        <w:tc>
          <w:tcPr>
            <w:tcW w:w="1286" w:type="dxa"/>
            <w:tcBorders>
              <w:top w:val="single" w:sz="4" w:space="0" w:color="000000"/>
              <w:left w:val="single" w:sz="4" w:space="0" w:color="000000"/>
              <w:bottom w:val="single" w:sz="4" w:space="0" w:color="000000"/>
            </w:tcBorders>
            <w:shd w:val="clear" w:color="auto" w:fill="E7E6E6"/>
          </w:tcPr>
          <w:p w14:paraId="3A4E1399" w14:textId="77777777" w:rsidR="00554D66" w:rsidRPr="009743EA" w:rsidRDefault="00554D66" w:rsidP="00BD522C">
            <w:pPr>
              <w:pStyle w:val="Default"/>
              <w:overflowPunct w:val="0"/>
              <w:jc w:val="center"/>
              <w:rPr>
                <w:color w:val="auto"/>
              </w:rPr>
            </w:pPr>
          </w:p>
          <w:p w14:paraId="6052ADD2" w14:textId="77777777" w:rsidR="00554D66" w:rsidRPr="009743EA" w:rsidRDefault="00554D66" w:rsidP="00BD522C">
            <w:pPr>
              <w:pStyle w:val="Default"/>
              <w:overflowPunct w:val="0"/>
              <w:jc w:val="center"/>
              <w:rPr>
                <w:b/>
                <w:sz w:val="20"/>
                <w:szCs w:val="20"/>
              </w:rPr>
            </w:pPr>
          </w:p>
          <w:p w14:paraId="5EE337F0" w14:textId="77777777" w:rsidR="00554D66" w:rsidRPr="009743EA" w:rsidRDefault="00554D66" w:rsidP="00BD522C">
            <w:pPr>
              <w:pStyle w:val="Default"/>
              <w:overflowPunct w:val="0"/>
              <w:jc w:val="center"/>
              <w:rPr>
                <w:b/>
                <w:sz w:val="20"/>
                <w:szCs w:val="20"/>
              </w:rPr>
            </w:pPr>
          </w:p>
          <w:p w14:paraId="4DE5EC8B" w14:textId="77777777" w:rsidR="00554D66" w:rsidRPr="009743EA" w:rsidRDefault="00554D66" w:rsidP="00BD522C">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08B08217" w14:textId="77777777" w:rsidR="00554D66" w:rsidRPr="009743EA" w:rsidRDefault="00554D66" w:rsidP="00BD522C">
            <w:pPr>
              <w:pStyle w:val="Default"/>
              <w:overflowPunct w:val="0"/>
              <w:jc w:val="center"/>
              <w:rPr>
                <w:b/>
                <w:kern w:val="1"/>
              </w:rPr>
            </w:pPr>
            <w:r w:rsidRPr="009743EA">
              <w:rPr>
                <w:rFonts w:ascii="Arial" w:eastAsia="Malgun Gothic" w:hAnsi="Arial"/>
                <w:b/>
                <w:color w:val="auto"/>
                <w:kern w:val="1"/>
                <w:sz w:val="18"/>
                <w:szCs w:val="20"/>
              </w:rPr>
              <w:t>ty=2</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767B6DEA" w14:textId="77777777" w:rsidR="001B5EE8" w:rsidRPr="005A2D7C" w:rsidRDefault="001B5EE8" w:rsidP="005A2D7C">
            <w:pPr>
              <w:pStyle w:val="TAL"/>
              <w:rPr>
                <w:rFonts w:eastAsia="Calibri Light"/>
              </w:rPr>
            </w:pPr>
          </w:p>
          <w:p w14:paraId="7834A7BC" w14:textId="77777777" w:rsidR="00554D66" w:rsidRPr="009743EA" w:rsidRDefault="001B5EE8" w:rsidP="007C39B4">
            <w:pPr>
              <w:widowControl w:val="0"/>
              <w:spacing w:after="0"/>
              <w:ind w:left="284"/>
              <w:jc w:val="both"/>
              <w:textAlignment w:val="auto"/>
              <w:rPr>
                <w:b/>
                <w:sz w:val="24"/>
              </w:rPr>
            </w:pPr>
            <w:r w:rsidRPr="009743EA">
              <w:rPr>
                <w:rFonts w:eastAsia="Calibri Light"/>
                <w:b/>
                <w:sz w:val="24"/>
              </w:rPr>
              <w:t>API/DIS</w:t>
            </w:r>
            <w:r w:rsidR="00F41F85" w:rsidRPr="009743EA">
              <w:rPr>
                <w:rFonts w:eastAsia="Calibri Light"/>
                <w:b/>
                <w:sz w:val="24"/>
              </w:rPr>
              <w:t>_</w:t>
            </w:r>
            <w:r w:rsidRPr="009743EA">
              <w:rPr>
                <w:rFonts w:eastAsia="Calibri Light"/>
                <w:b/>
                <w:sz w:val="24"/>
              </w:rPr>
              <w:t>TY2</w:t>
            </w:r>
          </w:p>
          <w:p w14:paraId="1713CFB6" w14:textId="77777777" w:rsidR="00554D66" w:rsidRPr="009743EA" w:rsidRDefault="00554D66" w:rsidP="00BD522C">
            <w:pPr>
              <w:widowControl w:val="0"/>
              <w:spacing w:after="0"/>
              <w:ind w:left="284"/>
              <w:jc w:val="both"/>
              <w:textAlignment w:val="auto"/>
              <w:rPr>
                <w:rFonts w:ascii="Arial" w:hAnsi="Arial"/>
                <w:b/>
                <w:color w:val="0070C0"/>
                <w:sz w:val="18"/>
              </w:rPr>
            </w:pPr>
          </w:p>
          <w:p w14:paraId="6E1428B2" w14:textId="77777777" w:rsidR="00554D66" w:rsidRPr="009743EA" w:rsidRDefault="00554D66" w:rsidP="00BD522C">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166A1B9E" w14:textId="77777777" w:rsidR="00554D66" w:rsidRPr="009743EA" w:rsidRDefault="00554D66" w:rsidP="00BD522C">
            <w:pPr>
              <w:pStyle w:val="TAL"/>
              <w:snapToGrid w:val="0"/>
              <w:ind w:left="284"/>
              <w:jc w:val="both"/>
              <w:rPr>
                <w:color w:val="0070C0"/>
              </w:rPr>
            </w:pPr>
          </w:p>
          <w:p w14:paraId="7FB2460D" w14:textId="77777777" w:rsidR="00554D66" w:rsidRPr="009743EA" w:rsidRDefault="00554D66" w:rsidP="00BD522C">
            <w:pPr>
              <w:pStyle w:val="TAL"/>
              <w:snapToGrid w:val="0"/>
              <w:ind w:left="284"/>
              <w:jc w:val="both"/>
              <w:rPr>
                <w:color w:val="0070C0"/>
              </w:rPr>
            </w:pPr>
            <w:r w:rsidRPr="009743EA">
              <w:rPr>
                <w:color w:val="0070C0"/>
              </w:rPr>
              <w:t>GET /mn-name?fu=1&amp;ty=2 HTTP/1.1</w:t>
            </w:r>
          </w:p>
          <w:p w14:paraId="75364FC3" w14:textId="77777777" w:rsidR="00554D66" w:rsidRPr="00325791" w:rsidRDefault="00554D66" w:rsidP="00BD522C">
            <w:pPr>
              <w:pStyle w:val="TAL"/>
              <w:snapToGrid w:val="0"/>
              <w:ind w:left="284"/>
              <w:jc w:val="both"/>
              <w:rPr>
                <w:color w:val="0070C0"/>
                <w:lang w:val="fr-FR"/>
              </w:rPr>
            </w:pPr>
            <w:r w:rsidRPr="00325791">
              <w:rPr>
                <w:color w:val="0070C0"/>
                <w:lang w:val="fr-FR"/>
              </w:rPr>
              <w:t>Host: 192.168.0.10:8282</w:t>
            </w:r>
          </w:p>
          <w:p w14:paraId="3F9EF389" w14:textId="77777777" w:rsidR="00554D66" w:rsidRPr="00325791" w:rsidRDefault="00554D66" w:rsidP="00A06B31">
            <w:pPr>
              <w:pStyle w:val="TAL"/>
              <w:snapToGrid w:val="0"/>
              <w:ind w:left="284"/>
              <w:jc w:val="both"/>
              <w:rPr>
                <w:color w:val="0070C0"/>
                <w:lang w:val="fr-FR"/>
              </w:rPr>
            </w:pPr>
            <w:r w:rsidRPr="00325791">
              <w:rPr>
                <w:color w:val="0070C0"/>
                <w:lang w:val="fr-FR"/>
              </w:rPr>
              <w:t>X-M2M-Origin: CAE0120180404T0830251405122594272800_cse01</w:t>
            </w:r>
          </w:p>
          <w:p w14:paraId="4FF1A6CF" w14:textId="77777777" w:rsidR="00A06B31" w:rsidRPr="00325791" w:rsidRDefault="00A06B31" w:rsidP="00A06B31">
            <w:pPr>
              <w:pStyle w:val="TAL"/>
              <w:snapToGrid w:val="0"/>
              <w:ind w:left="284"/>
              <w:jc w:val="both"/>
              <w:rPr>
                <w:color w:val="0070C0"/>
                <w:lang w:val="fr-FR"/>
              </w:rPr>
            </w:pPr>
            <w:r w:rsidRPr="00325791">
              <w:rPr>
                <w:color w:val="0070C0"/>
                <w:lang w:val="fr-FR"/>
              </w:rPr>
              <w:t>Accept: application/json</w:t>
            </w:r>
          </w:p>
          <w:p w14:paraId="04993D74" w14:textId="77777777" w:rsidR="00554D66" w:rsidRPr="00325791" w:rsidRDefault="00554D66" w:rsidP="00BD522C">
            <w:pPr>
              <w:pStyle w:val="TAL"/>
              <w:snapToGrid w:val="0"/>
              <w:ind w:left="284"/>
              <w:jc w:val="both"/>
              <w:rPr>
                <w:color w:val="0070C0"/>
                <w:lang w:val="fr-FR"/>
              </w:rPr>
            </w:pPr>
            <w:r w:rsidRPr="00325791">
              <w:rPr>
                <w:color w:val="0070C0"/>
                <w:lang w:val="fr-FR"/>
              </w:rPr>
              <w:t>X-M2M-RI: 1234</w:t>
            </w:r>
          </w:p>
          <w:p w14:paraId="05D72DFC" w14:textId="77777777" w:rsidR="005A7A27" w:rsidRPr="009743EA" w:rsidRDefault="005A7A27" w:rsidP="005A7A27">
            <w:pPr>
              <w:widowControl w:val="0"/>
              <w:overflowPunct/>
              <w:spacing w:after="0"/>
              <w:ind w:left="284"/>
              <w:jc w:val="both"/>
              <w:textAlignment w:val="auto"/>
              <w:rPr>
                <w:color w:val="0070C0"/>
              </w:rPr>
            </w:pPr>
            <w:r w:rsidRPr="009743EA">
              <w:rPr>
                <w:rFonts w:ascii="Arial" w:hAnsi="Arial"/>
                <w:color w:val="0070C0"/>
                <w:sz w:val="18"/>
              </w:rPr>
              <w:t>X-M2M-RVI: 2a</w:t>
            </w:r>
          </w:p>
          <w:p w14:paraId="2B0BE1C8" w14:textId="77777777" w:rsidR="005A7A27" w:rsidRPr="009743EA" w:rsidRDefault="005A7A27" w:rsidP="00BD522C">
            <w:pPr>
              <w:pStyle w:val="TAL"/>
              <w:snapToGrid w:val="0"/>
              <w:ind w:left="284"/>
              <w:jc w:val="both"/>
              <w:rPr>
                <w:color w:val="0070C0"/>
              </w:rPr>
            </w:pPr>
          </w:p>
          <w:p w14:paraId="01E18935" w14:textId="77777777" w:rsidR="00554D66" w:rsidRPr="009743EA" w:rsidRDefault="00554D66" w:rsidP="00BD522C">
            <w:pPr>
              <w:widowControl w:val="0"/>
              <w:spacing w:after="0"/>
              <w:ind w:left="284"/>
              <w:jc w:val="both"/>
              <w:textAlignment w:val="auto"/>
              <w:rPr>
                <w:rFonts w:ascii="Arial" w:hAnsi="Arial"/>
                <w:b/>
                <w:color w:val="0070C0"/>
                <w:sz w:val="18"/>
              </w:rPr>
            </w:pPr>
          </w:p>
          <w:p w14:paraId="445957AC" w14:textId="77777777" w:rsidR="00554D66" w:rsidRPr="009743EA" w:rsidRDefault="00554D66" w:rsidP="00BD522C">
            <w:pPr>
              <w:widowControl w:val="0"/>
              <w:spacing w:after="0"/>
              <w:ind w:left="284"/>
              <w:jc w:val="both"/>
              <w:textAlignment w:val="auto"/>
              <w:rPr>
                <w:rFonts w:ascii="Arial" w:hAnsi="Arial"/>
                <w:b/>
                <w:color w:val="0070C0"/>
                <w:sz w:val="18"/>
              </w:rPr>
            </w:pPr>
            <w:r w:rsidRPr="009743EA">
              <w:rPr>
                <w:rFonts w:ascii="Arial" w:hAnsi="Arial"/>
                <w:b/>
                <w:color w:val="0070C0"/>
                <w:sz w:val="18"/>
              </w:rPr>
              <w:t>HTTP Response:</w:t>
            </w:r>
          </w:p>
          <w:p w14:paraId="32853BC7" w14:textId="77777777" w:rsidR="00554D66" w:rsidRPr="009743EA" w:rsidRDefault="00554D66" w:rsidP="00BD522C">
            <w:pPr>
              <w:widowControl w:val="0"/>
              <w:spacing w:after="0"/>
              <w:ind w:left="284"/>
              <w:textAlignment w:val="auto"/>
              <w:rPr>
                <w:rFonts w:ascii="Arial" w:hAnsi="Arial"/>
                <w:color w:val="0070C0"/>
                <w:sz w:val="18"/>
              </w:rPr>
            </w:pPr>
          </w:p>
          <w:p w14:paraId="3C53070D" w14:textId="77777777" w:rsidR="00554D66" w:rsidRPr="009743EA" w:rsidRDefault="00554D66" w:rsidP="00BD522C">
            <w:pPr>
              <w:widowControl w:val="0"/>
              <w:spacing w:after="0"/>
              <w:ind w:left="284"/>
              <w:textAlignment w:val="auto"/>
              <w:rPr>
                <w:color w:val="0070C0"/>
                <w:lang w:eastAsia="ko-KR"/>
              </w:rPr>
            </w:pPr>
            <w:r w:rsidRPr="009743EA">
              <w:rPr>
                <w:rFonts w:ascii="Arial" w:hAnsi="Arial"/>
                <w:color w:val="0070C0"/>
                <w:sz w:val="18"/>
              </w:rPr>
              <w:t>200 OK</w:t>
            </w:r>
          </w:p>
          <w:p w14:paraId="58425BAE" w14:textId="77777777" w:rsidR="00554D66" w:rsidRPr="00325791" w:rsidRDefault="00554D66" w:rsidP="00BD522C">
            <w:pPr>
              <w:pStyle w:val="TAL"/>
              <w:snapToGrid w:val="0"/>
              <w:ind w:left="284"/>
              <w:rPr>
                <w:color w:val="0070C0"/>
                <w:lang w:val="fr-FR"/>
              </w:rPr>
            </w:pPr>
            <w:r w:rsidRPr="00325791">
              <w:rPr>
                <w:color w:val="0070C0"/>
                <w:lang w:val="fr-FR"/>
              </w:rPr>
              <w:t>Content-Type: application/json</w:t>
            </w:r>
          </w:p>
          <w:p w14:paraId="04C419E0" w14:textId="77777777" w:rsidR="00554D66" w:rsidRPr="00325791" w:rsidRDefault="00554D66" w:rsidP="00BD522C">
            <w:pPr>
              <w:pStyle w:val="TAL"/>
              <w:snapToGrid w:val="0"/>
              <w:ind w:left="284"/>
              <w:rPr>
                <w:color w:val="0070C0"/>
                <w:lang w:val="fr-FR"/>
              </w:rPr>
            </w:pPr>
            <w:r w:rsidRPr="00325791">
              <w:rPr>
                <w:color w:val="0070C0"/>
                <w:lang w:val="fr-FR"/>
              </w:rPr>
              <w:t>X-M2M-RI: 1234</w:t>
            </w:r>
          </w:p>
          <w:p w14:paraId="72215CEC" w14:textId="77777777" w:rsidR="005A7A27" w:rsidRPr="009743EA" w:rsidRDefault="005A7A27" w:rsidP="005A7A27">
            <w:pPr>
              <w:widowControl w:val="0"/>
              <w:overflowPunct/>
              <w:spacing w:after="0"/>
              <w:ind w:left="284"/>
              <w:jc w:val="both"/>
              <w:textAlignment w:val="auto"/>
              <w:rPr>
                <w:color w:val="0070C0"/>
              </w:rPr>
            </w:pPr>
            <w:r w:rsidRPr="009743EA">
              <w:rPr>
                <w:rFonts w:ascii="Arial" w:hAnsi="Arial"/>
                <w:color w:val="0070C0"/>
                <w:sz w:val="18"/>
              </w:rPr>
              <w:t>X-M2M-RVI: 2a</w:t>
            </w:r>
          </w:p>
          <w:p w14:paraId="04F6AC92" w14:textId="77777777" w:rsidR="00554D66" w:rsidRPr="009743EA" w:rsidRDefault="00554D66" w:rsidP="00BD522C">
            <w:pPr>
              <w:pStyle w:val="TAL"/>
              <w:snapToGrid w:val="0"/>
              <w:ind w:left="284"/>
              <w:rPr>
                <w:color w:val="0070C0"/>
              </w:rPr>
            </w:pPr>
            <w:r w:rsidRPr="009743EA">
              <w:rPr>
                <w:color w:val="0070C0"/>
              </w:rPr>
              <w:t>X-M2M-RSC: 2000</w:t>
            </w:r>
          </w:p>
          <w:p w14:paraId="064700A2" w14:textId="77777777" w:rsidR="00554D66" w:rsidRPr="009743EA" w:rsidRDefault="00554D66" w:rsidP="00BD522C">
            <w:pPr>
              <w:pStyle w:val="TAL"/>
              <w:snapToGrid w:val="0"/>
              <w:ind w:left="284"/>
              <w:jc w:val="both"/>
              <w:rPr>
                <w:color w:val="0070C0"/>
              </w:rPr>
            </w:pPr>
          </w:p>
          <w:p w14:paraId="6CF0050A" w14:textId="77777777" w:rsidR="00554D66" w:rsidRPr="009743EA" w:rsidRDefault="00554D66" w:rsidP="00BD522C">
            <w:pPr>
              <w:pStyle w:val="TAL"/>
              <w:snapToGrid w:val="0"/>
              <w:ind w:left="284"/>
              <w:rPr>
                <w:color w:val="0070C0"/>
              </w:rPr>
            </w:pPr>
            <w:r w:rsidRPr="009743EA">
              <w:rPr>
                <w:color w:val="0070C0"/>
              </w:rPr>
              <w:t>{</w:t>
            </w:r>
          </w:p>
          <w:p w14:paraId="4EFE47B1" w14:textId="77777777" w:rsidR="00554D66" w:rsidRPr="009743EA" w:rsidRDefault="00554D66" w:rsidP="00BD522C">
            <w:pPr>
              <w:pStyle w:val="TAL"/>
              <w:snapToGrid w:val="0"/>
              <w:ind w:left="284"/>
              <w:rPr>
                <w:color w:val="0070C0"/>
              </w:rPr>
            </w:pPr>
            <w:r w:rsidRPr="009743EA">
              <w:rPr>
                <w:color w:val="0070C0"/>
              </w:rPr>
              <w:t xml:space="preserve">    "m2m:uril": </w:t>
            </w:r>
          </w:p>
          <w:p w14:paraId="0C114345" w14:textId="77777777" w:rsidR="00554D66" w:rsidRPr="009743EA" w:rsidRDefault="00554D66" w:rsidP="00BD522C">
            <w:pPr>
              <w:pStyle w:val="TAL"/>
              <w:snapToGrid w:val="0"/>
              <w:ind w:left="284"/>
              <w:rPr>
                <w:color w:val="0070C0"/>
              </w:rPr>
            </w:pPr>
            <w:r w:rsidRPr="009743EA">
              <w:rPr>
                <w:color w:val="0070C0"/>
              </w:rPr>
              <w:t xml:space="preserve">        "/mn-name/ae_actuator",</w:t>
            </w:r>
          </w:p>
          <w:p w14:paraId="0D4E6C1C" w14:textId="77777777" w:rsidR="00554D66" w:rsidRPr="005A2D7C" w:rsidRDefault="00554D66" w:rsidP="00BD522C">
            <w:pPr>
              <w:pStyle w:val="TAL"/>
              <w:snapToGrid w:val="0"/>
              <w:ind w:left="284"/>
              <w:rPr>
                <w:color w:val="0070C0"/>
              </w:rPr>
            </w:pPr>
            <w:r w:rsidRPr="009743EA">
              <w:rPr>
                <w:color w:val="0070C0"/>
              </w:rPr>
              <w:t xml:space="preserve">        "/mn-name/ae_sensor"</w:t>
            </w:r>
          </w:p>
          <w:p w14:paraId="149630F0" w14:textId="77777777" w:rsidR="00554D66" w:rsidRPr="005A2D7C" w:rsidRDefault="00554D66" w:rsidP="00BD522C">
            <w:pPr>
              <w:pStyle w:val="TAL"/>
              <w:snapToGrid w:val="0"/>
              <w:ind w:left="284"/>
              <w:rPr>
                <w:color w:val="0070C0"/>
              </w:rPr>
            </w:pPr>
            <w:r w:rsidRPr="005A2D7C">
              <w:rPr>
                <w:color w:val="0070C0"/>
              </w:rPr>
              <w:t>}</w:t>
            </w:r>
          </w:p>
          <w:p w14:paraId="60E01498" w14:textId="77777777" w:rsidR="00554D66" w:rsidRPr="005A2D7C" w:rsidRDefault="00554D66" w:rsidP="00BD522C">
            <w:pPr>
              <w:pStyle w:val="TAL"/>
              <w:snapToGrid w:val="0"/>
              <w:ind w:left="284"/>
              <w:jc w:val="both"/>
              <w:rPr>
                <w:color w:val="0070C0"/>
              </w:rPr>
            </w:pPr>
          </w:p>
        </w:tc>
      </w:tr>
      <w:tr w:rsidR="00554D66" w:rsidRPr="009743EA" w14:paraId="26B7AF12" w14:textId="77777777" w:rsidTr="00BD522C">
        <w:trPr>
          <w:jc w:val="center"/>
        </w:trPr>
        <w:tc>
          <w:tcPr>
            <w:tcW w:w="1286" w:type="dxa"/>
            <w:tcBorders>
              <w:top w:val="single" w:sz="4" w:space="0" w:color="000000"/>
              <w:left w:val="single" w:sz="4" w:space="0" w:color="000000"/>
              <w:bottom w:val="single" w:sz="4" w:space="0" w:color="000000"/>
            </w:tcBorders>
            <w:shd w:val="clear" w:color="auto" w:fill="E7E6E6"/>
          </w:tcPr>
          <w:p w14:paraId="2C077D35" w14:textId="77777777" w:rsidR="00554D66" w:rsidRPr="009743EA" w:rsidRDefault="00554D66" w:rsidP="00BD522C">
            <w:pPr>
              <w:pStyle w:val="Default"/>
              <w:overflowPunct w:val="0"/>
              <w:jc w:val="center"/>
              <w:rPr>
                <w:rFonts w:ascii="Arial" w:eastAsia="Malgun Gothic" w:hAnsi="Arial"/>
                <w:b/>
                <w:color w:val="auto"/>
                <w:kern w:val="1"/>
                <w:sz w:val="18"/>
                <w:szCs w:val="20"/>
              </w:rPr>
            </w:pPr>
          </w:p>
          <w:p w14:paraId="365B307F" w14:textId="77777777" w:rsidR="00554D66" w:rsidRPr="009743EA" w:rsidRDefault="00554D66" w:rsidP="00BD522C">
            <w:pPr>
              <w:pStyle w:val="Default"/>
              <w:overflowPunct w:val="0"/>
              <w:jc w:val="center"/>
              <w:rPr>
                <w:rFonts w:ascii="Arial" w:eastAsia="Malgun Gothic" w:hAnsi="Arial"/>
                <w:b/>
                <w:color w:val="auto"/>
                <w:kern w:val="1"/>
                <w:sz w:val="18"/>
                <w:szCs w:val="20"/>
              </w:rPr>
            </w:pPr>
          </w:p>
          <w:p w14:paraId="63605499" w14:textId="77777777" w:rsidR="00554D66" w:rsidRPr="009743EA" w:rsidRDefault="00554D66" w:rsidP="00BD522C">
            <w:pPr>
              <w:pStyle w:val="Default"/>
              <w:overflowPunct w:val="0"/>
              <w:jc w:val="center"/>
              <w:rPr>
                <w:rFonts w:ascii="Arial" w:eastAsia="Malgun Gothic" w:hAnsi="Arial"/>
                <w:b/>
                <w:color w:val="auto"/>
                <w:kern w:val="1"/>
                <w:sz w:val="18"/>
                <w:szCs w:val="20"/>
              </w:rPr>
            </w:pPr>
          </w:p>
          <w:p w14:paraId="019A50F8" w14:textId="77777777" w:rsidR="00554D66" w:rsidRPr="009743EA" w:rsidRDefault="00554D66" w:rsidP="00BD522C">
            <w:pPr>
              <w:pStyle w:val="Default"/>
              <w:overflowPunct w:val="0"/>
              <w:jc w:val="center"/>
              <w:rPr>
                <w:rFonts w:ascii="Arial" w:eastAsia="Malgun Gothic" w:hAnsi="Arial"/>
                <w:b/>
                <w:color w:val="auto"/>
                <w:kern w:val="1"/>
                <w:sz w:val="18"/>
                <w:szCs w:val="20"/>
              </w:rPr>
            </w:pPr>
          </w:p>
          <w:p w14:paraId="1820F657" w14:textId="77777777" w:rsidR="00554D66" w:rsidRPr="009743EA" w:rsidRDefault="00554D66" w:rsidP="00BD522C">
            <w:pPr>
              <w:pStyle w:val="Default"/>
              <w:overflowPunct w:val="0"/>
              <w:jc w:val="center"/>
              <w:rPr>
                <w:rFonts w:ascii="Arial" w:eastAsia="Malgun Gothic" w:hAnsi="Arial"/>
                <w:b/>
                <w:color w:val="auto"/>
                <w:kern w:val="1"/>
                <w:sz w:val="18"/>
                <w:szCs w:val="20"/>
              </w:rPr>
            </w:pPr>
          </w:p>
          <w:p w14:paraId="43971C95" w14:textId="77777777" w:rsidR="00554D66" w:rsidRPr="009743EA" w:rsidRDefault="00554D66" w:rsidP="00BD522C">
            <w:pPr>
              <w:pStyle w:val="Default"/>
              <w:overflowPunct w:val="0"/>
              <w:jc w:val="center"/>
              <w:rPr>
                <w:rFonts w:ascii="Arial" w:eastAsia="Malgun Gothic" w:hAnsi="Arial"/>
                <w:b/>
                <w:color w:val="auto"/>
                <w:kern w:val="1"/>
                <w:sz w:val="18"/>
                <w:szCs w:val="20"/>
              </w:rPr>
            </w:pPr>
          </w:p>
          <w:p w14:paraId="17304F38" w14:textId="77777777" w:rsidR="00554D66" w:rsidRPr="009743EA" w:rsidRDefault="00554D66" w:rsidP="00BD522C">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335BD34A" w14:textId="77777777" w:rsidR="00554D66" w:rsidRPr="009743EA" w:rsidRDefault="00554D66" w:rsidP="00BD522C">
            <w:pPr>
              <w:pStyle w:val="TAL"/>
              <w:snapToGrid w:val="0"/>
              <w:jc w:val="center"/>
              <w:rPr>
                <w:b/>
                <w:kern w:val="1"/>
                <w:lang w:eastAsia="ko-KR"/>
              </w:rPr>
            </w:pPr>
            <w:r w:rsidRPr="009743EA">
              <w:rPr>
                <w:b/>
                <w:kern w:val="1"/>
                <w:lang w:eastAsia="ko-KR"/>
              </w:rPr>
              <w:t>ty=3</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64C57D58" w14:textId="77777777" w:rsidR="0032018A" w:rsidRPr="005A2D7C" w:rsidRDefault="0032018A" w:rsidP="005A2D7C">
            <w:pPr>
              <w:pStyle w:val="TAL"/>
              <w:rPr>
                <w:rFonts w:eastAsia="Calibri Light"/>
              </w:rPr>
            </w:pPr>
          </w:p>
          <w:p w14:paraId="07669368" w14:textId="77777777" w:rsidR="00554D66" w:rsidRPr="009743EA" w:rsidRDefault="0032018A" w:rsidP="007C39B4">
            <w:pPr>
              <w:pStyle w:val="TAL"/>
              <w:snapToGrid w:val="0"/>
              <w:ind w:left="284"/>
              <w:rPr>
                <w:sz w:val="24"/>
              </w:rPr>
            </w:pPr>
            <w:r w:rsidRPr="009743EA">
              <w:rPr>
                <w:rFonts w:ascii="Times New Roman" w:eastAsia="Calibri Light" w:hAnsi="Times New Roman"/>
                <w:b/>
                <w:sz w:val="24"/>
              </w:rPr>
              <w:t>API/DIS</w:t>
            </w:r>
            <w:r w:rsidR="00F41F85" w:rsidRPr="009743EA">
              <w:rPr>
                <w:rFonts w:eastAsia="Calibri Light"/>
                <w:b/>
                <w:sz w:val="24"/>
              </w:rPr>
              <w:t>_</w:t>
            </w:r>
            <w:r w:rsidRPr="009743EA">
              <w:rPr>
                <w:rFonts w:ascii="Times New Roman" w:eastAsia="Calibri Light" w:hAnsi="Times New Roman"/>
                <w:b/>
                <w:sz w:val="24"/>
              </w:rPr>
              <w:t>TY3</w:t>
            </w:r>
          </w:p>
          <w:p w14:paraId="0531A89E" w14:textId="77777777" w:rsidR="00554D66" w:rsidRPr="005A2D7C" w:rsidRDefault="00554D66" w:rsidP="00BD522C">
            <w:pPr>
              <w:pStyle w:val="NoSpacing"/>
              <w:overflowPunct w:val="0"/>
              <w:rPr>
                <w:rFonts w:ascii="Arial" w:hAnsi="Arial"/>
                <w:b/>
                <w:color w:val="0070C0"/>
                <w:sz w:val="18"/>
                <w:lang w:val="en-GB"/>
              </w:rPr>
            </w:pPr>
            <w:r w:rsidRPr="005A2D7C">
              <w:rPr>
                <w:rFonts w:ascii="Times New Roman" w:hAnsi="Times New Roman"/>
                <w:lang w:val="en-GB"/>
              </w:rPr>
              <w:t xml:space="preserve">    </w:t>
            </w:r>
          </w:p>
          <w:p w14:paraId="5D1E72D7" w14:textId="77777777" w:rsidR="00554D66" w:rsidRPr="009743EA" w:rsidRDefault="00554D66" w:rsidP="00BD522C">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742879D8" w14:textId="77777777" w:rsidR="00554D66" w:rsidRPr="009743EA" w:rsidRDefault="00554D66" w:rsidP="00BD522C">
            <w:pPr>
              <w:pStyle w:val="TAL"/>
              <w:snapToGrid w:val="0"/>
              <w:ind w:left="284"/>
              <w:jc w:val="both"/>
              <w:rPr>
                <w:color w:val="0070C0"/>
              </w:rPr>
            </w:pPr>
          </w:p>
          <w:p w14:paraId="4FD74835" w14:textId="77777777" w:rsidR="00554D66" w:rsidRPr="009743EA" w:rsidRDefault="00554D66" w:rsidP="00BD522C">
            <w:pPr>
              <w:pStyle w:val="TAL"/>
              <w:snapToGrid w:val="0"/>
              <w:ind w:left="284"/>
              <w:jc w:val="both"/>
              <w:rPr>
                <w:color w:val="0070C0"/>
              </w:rPr>
            </w:pPr>
            <w:r w:rsidRPr="009743EA">
              <w:rPr>
                <w:color w:val="0070C0"/>
              </w:rPr>
              <w:t>GET /mn-name?fu=1&amp;ty=3 HTTP/1.1</w:t>
            </w:r>
          </w:p>
          <w:p w14:paraId="10F9F319" w14:textId="77777777" w:rsidR="00554D66" w:rsidRPr="00325791" w:rsidRDefault="00554D66" w:rsidP="00BD522C">
            <w:pPr>
              <w:pStyle w:val="TAL"/>
              <w:snapToGrid w:val="0"/>
              <w:ind w:left="284"/>
              <w:jc w:val="both"/>
              <w:rPr>
                <w:color w:val="0070C0"/>
                <w:lang w:val="fr-FR"/>
              </w:rPr>
            </w:pPr>
            <w:r w:rsidRPr="00325791">
              <w:rPr>
                <w:color w:val="0070C0"/>
                <w:lang w:val="fr-FR"/>
              </w:rPr>
              <w:t>Host: 192.168.0.10:8282</w:t>
            </w:r>
          </w:p>
          <w:p w14:paraId="5FEFB164" w14:textId="77777777" w:rsidR="00554D66" w:rsidRPr="00325791" w:rsidRDefault="00554D66" w:rsidP="00A06B31">
            <w:pPr>
              <w:pStyle w:val="TAL"/>
              <w:snapToGrid w:val="0"/>
              <w:ind w:left="284"/>
              <w:jc w:val="both"/>
              <w:rPr>
                <w:color w:val="0070C0"/>
                <w:lang w:val="fr-FR"/>
              </w:rPr>
            </w:pPr>
            <w:r w:rsidRPr="00325791">
              <w:rPr>
                <w:color w:val="0070C0"/>
                <w:lang w:val="fr-FR"/>
              </w:rPr>
              <w:t>X-M2M-Origin: CAE0120180404T0830251405122594272800_cse01</w:t>
            </w:r>
          </w:p>
          <w:p w14:paraId="097522B9" w14:textId="77777777" w:rsidR="00A06B31" w:rsidRPr="00325791" w:rsidRDefault="00A06B31" w:rsidP="00A06B31">
            <w:pPr>
              <w:pStyle w:val="TAL"/>
              <w:snapToGrid w:val="0"/>
              <w:ind w:left="284"/>
              <w:jc w:val="both"/>
              <w:rPr>
                <w:color w:val="0070C0"/>
                <w:lang w:val="fr-FR"/>
              </w:rPr>
            </w:pPr>
            <w:r w:rsidRPr="00325791">
              <w:rPr>
                <w:color w:val="0070C0"/>
                <w:lang w:val="fr-FR"/>
              </w:rPr>
              <w:t>Accept: application/json</w:t>
            </w:r>
          </w:p>
          <w:p w14:paraId="6DC1BB11" w14:textId="77777777" w:rsidR="00554D66" w:rsidRPr="00325791" w:rsidRDefault="00554D66" w:rsidP="00BD522C">
            <w:pPr>
              <w:pStyle w:val="TAL"/>
              <w:snapToGrid w:val="0"/>
              <w:ind w:left="284"/>
              <w:jc w:val="both"/>
              <w:rPr>
                <w:color w:val="0070C0"/>
                <w:lang w:val="fr-FR"/>
              </w:rPr>
            </w:pPr>
            <w:r w:rsidRPr="00325791">
              <w:rPr>
                <w:color w:val="0070C0"/>
                <w:lang w:val="fr-FR"/>
              </w:rPr>
              <w:t>X-M2M-RI: 1234</w:t>
            </w:r>
          </w:p>
          <w:p w14:paraId="3C326D4B" w14:textId="77777777" w:rsidR="005A7A27" w:rsidRPr="009743EA" w:rsidRDefault="005A7A27" w:rsidP="005A7A27">
            <w:pPr>
              <w:widowControl w:val="0"/>
              <w:overflowPunct/>
              <w:spacing w:after="0"/>
              <w:ind w:left="284"/>
              <w:jc w:val="both"/>
              <w:textAlignment w:val="auto"/>
              <w:rPr>
                <w:color w:val="0070C0"/>
              </w:rPr>
            </w:pPr>
            <w:r w:rsidRPr="009743EA">
              <w:rPr>
                <w:rFonts w:ascii="Arial" w:hAnsi="Arial"/>
                <w:color w:val="0070C0"/>
                <w:sz w:val="18"/>
              </w:rPr>
              <w:t>X-M2M-RVI: 2a</w:t>
            </w:r>
          </w:p>
          <w:p w14:paraId="7597A24C" w14:textId="77777777" w:rsidR="00554D66" w:rsidRPr="009743EA" w:rsidRDefault="00554D66" w:rsidP="00BD522C">
            <w:pPr>
              <w:pStyle w:val="TAL"/>
              <w:snapToGrid w:val="0"/>
              <w:ind w:left="284"/>
              <w:jc w:val="both"/>
              <w:rPr>
                <w:color w:val="0070C0"/>
              </w:rPr>
            </w:pPr>
          </w:p>
          <w:p w14:paraId="553A2576" w14:textId="77777777" w:rsidR="00554D66" w:rsidRPr="009743EA" w:rsidRDefault="00554D66" w:rsidP="00BD522C">
            <w:pPr>
              <w:widowControl w:val="0"/>
              <w:spacing w:after="0"/>
              <w:ind w:left="284"/>
              <w:jc w:val="both"/>
              <w:textAlignment w:val="auto"/>
              <w:rPr>
                <w:rFonts w:ascii="Arial" w:hAnsi="Arial"/>
                <w:b/>
                <w:color w:val="0070C0"/>
                <w:sz w:val="18"/>
              </w:rPr>
            </w:pPr>
          </w:p>
          <w:p w14:paraId="32BBF06B" w14:textId="77777777" w:rsidR="00554D66" w:rsidRPr="009743EA" w:rsidRDefault="00554D66" w:rsidP="00BD522C">
            <w:pPr>
              <w:widowControl w:val="0"/>
              <w:spacing w:after="0"/>
              <w:ind w:left="284"/>
              <w:jc w:val="both"/>
              <w:textAlignment w:val="auto"/>
              <w:rPr>
                <w:rFonts w:ascii="Arial" w:hAnsi="Arial"/>
                <w:b/>
                <w:color w:val="0070C0"/>
                <w:sz w:val="18"/>
              </w:rPr>
            </w:pPr>
            <w:r w:rsidRPr="009743EA">
              <w:rPr>
                <w:rFonts w:ascii="Arial" w:hAnsi="Arial"/>
                <w:b/>
                <w:color w:val="0070C0"/>
                <w:sz w:val="18"/>
              </w:rPr>
              <w:t>HTTP Response:</w:t>
            </w:r>
          </w:p>
          <w:p w14:paraId="6F02F676" w14:textId="77777777" w:rsidR="00554D66" w:rsidRPr="009743EA" w:rsidRDefault="00554D66" w:rsidP="00BD522C">
            <w:pPr>
              <w:widowControl w:val="0"/>
              <w:spacing w:after="0"/>
              <w:ind w:left="284"/>
              <w:textAlignment w:val="auto"/>
              <w:rPr>
                <w:rFonts w:ascii="Arial" w:hAnsi="Arial"/>
                <w:color w:val="0070C0"/>
                <w:sz w:val="18"/>
              </w:rPr>
            </w:pPr>
          </w:p>
          <w:p w14:paraId="5FB5F28B" w14:textId="77777777" w:rsidR="00554D66" w:rsidRPr="009743EA" w:rsidRDefault="00554D66" w:rsidP="00BD522C">
            <w:pPr>
              <w:widowControl w:val="0"/>
              <w:spacing w:after="0"/>
              <w:ind w:left="284"/>
              <w:textAlignment w:val="auto"/>
              <w:rPr>
                <w:rFonts w:ascii="Arial" w:hAnsi="Arial"/>
                <w:color w:val="0070C0"/>
                <w:sz w:val="18"/>
              </w:rPr>
            </w:pPr>
            <w:r w:rsidRPr="009743EA">
              <w:rPr>
                <w:rFonts w:ascii="Arial" w:hAnsi="Arial"/>
                <w:color w:val="0070C0"/>
                <w:sz w:val="18"/>
              </w:rPr>
              <w:t>200 OK</w:t>
            </w:r>
          </w:p>
          <w:p w14:paraId="6226AB11" w14:textId="77777777" w:rsidR="00554D66" w:rsidRPr="00325791" w:rsidRDefault="00554D66" w:rsidP="00BD522C">
            <w:pPr>
              <w:pStyle w:val="TAL"/>
              <w:snapToGrid w:val="0"/>
              <w:ind w:left="284"/>
              <w:rPr>
                <w:color w:val="0070C0"/>
                <w:lang w:val="fr-FR"/>
              </w:rPr>
            </w:pPr>
            <w:r w:rsidRPr="00325791">
              <w:rPr>
                <w:color w:val="0070C0"/>
                <w:lang w:val="fr-FR"/>
              </w:rPr>
              <w:t>Content-Type: application/json</w:t>
            </w:r>
          </w:p>
          <w:p w14:paraId="007D8C96" w14:textId="77777777" w:rsidR="00554D66" w:rsidRPr="00325791" w:rsidRDefault="00554D66" w:rsidP="00BD522C">
            <w:pPr>
              <w:pStyle w:val="TAL"/>
              <w:snapToGrid w:val="0"/>
              <w:ind w:left="284"/>
              <w:rPr>
                <w:color w:val="0070C0"/>
                <w:lang w:val="fr-FR"/>
              </w:rPr>
            </w:pPr>
            <w:r w:rsidRPr="00325791">
              <w:rPr>
                <w:color w:val="0070C0"/>
                <w:lang w:val="fr-FR"/>
              </w:rPr>
              <w:t>X-M2M-RI: 1234</w:t>
            </w:r>
          </w:p>
          <w:p w14:paraId="6B870F10" w14:textId="77777777" w:rsidR="005A7A27" w:rsidRPr="009743EA" w:rsidRDefault="005A7A27" w:rsidP="005A7A27">
            <w:pPr>
              <w:widowControl w:val="0"/>
              <w:overflowPunct/>
              <w:spacing w:after="0"/>
              <w:ind w:left="284"/>
              <w:jc w:val="both"/>
              <w:textAlignment w:val="auto"/>
              <w:rPr>
                <w:color w:val="0070C0"/>
              </w:rPr>
            </w:pPr>
            <w:r w:rsidRPr="009743EA">
              <w:rPr>
                <w:rFonts w:ascii="Arial" w:hAnsi="Arial"/>
                <w:color w:val="0070C0"/>
                <w:sz w:val="18"/>
              </w:rPr>
              <w:t>X-M2M-RVI: 2a</w:t>
            </w:r>
          </w:p>
          <w:p w14:paraId="3759B7F9" w14:textId="77777777" w:rsidR="00554D66" w:rsidRPr="009743EA" w:rsidRDefault="00554D66" w:rsidP="00BD522C">
            <w:pPr>
              <w:pStyle w:val="TAL"/>
              <w:snapToGrid w:val="0"/>
              <w:ind w:left="284"/>
              <w:rPr>
                <w:color w:val="0070C0"/>
              </w:rPr>
            </w:pPr>
            <w:r w:rsidRPr="009743EA">
              <w:rPr>
                <w:color w:val="0070C0"/>
              </w:rPr>
              <w:t>X-M2M-RSC: 2000</w:t>
            </w:r>
          </w:p>
          <w:p w14:paraId="07F3A4B3" w14:textId="77777777" w:rsidR="00554D66" w:rsidRPr="009743EA" w:rsidRDefault="00554D66" w:rsidP="00BD522C">
            <w:pPr>
              <w:pStyle w:val="TAL"/>
              <w:snapToGrid w:val="0"/>
              <w:ind w:left="284"/>
              <w:rPr>
                <w:color w:val="0070C0"/>
              </w:rPr>
            </w:pPr>
          </w:p>
          <w:p w14:paraId="29022751" w14:textId="77777777" w:rsidR="00554D66" w:rsidRPr="009743EA" w:rsidRDefault="00554D66" w:rsidP="00BD522C">
            <w:pPr>
              <w:pStyle w:val="TAL"/>
              <w:snapToGrid w:val="0"/>
              <w:ind w:left="284"/>
              <w:rPr>
                <w:color w:val="0070C0"/>
              </w:rPr>
            </w:pPr>
            <w:r w:rsidRPr="009743EA">
              <w:rPr>
                <w:color w:val="0070C0"/>
              </w:rPr>
              <w:t>{</w:t>
            </w:r>
            <w:r w:rsidRPr="009743EA">
              <w:t xml:space="preserve"> </w:t>
            </w:r>
          </w:p>
          <w:p w14:paraId="52AB226B" w14:textId="77777777" w:rsidR="00554D66" w:rsidRPr="009743EA" w:rsidRDefault="00554D66" w:rsidP="00BD522C">
            <w:pPr>
              <w:pStyle w:val="TAL"/>
              <w:snapToGrid w:val="0"/>
              <w:ind w:left="284"/>
              <w:rPr>
                <w:color w:val="0070C0"/>
              </w:rPr>
            </w:pPr>
            <w:r w:rsidRPr="009743EA">
              <w:rPr>
                <w:color w:val="0070C0"/>
              </w:rPr>
              <w:t xml:space="preserve">    "m2m:uril": </w:t>
            </w:r>
            <w:r w:rsidRPr="005A2D7C">
              <w:t>[</w:t>
            </w:r>
          </w:p>
          <w:p w14:paraId="0A545477" w14:textId="77777777" w:rsidR="00554D66" w:rsidRPr="009743EA" w:rsidRDefault="00554D66" w:rsidP="00BD522C">
            <w:pPr>
              <w:pStyle w:val="TAL"/>
              <w:snapToGrid w:val="0"/>
              <w:ind w:left="284"/>
              <w:rPr>
                <w:color w:val="0070C0"/>
              </w:rPr>
            </w:pPr>
            <w:r w:rsidRPr="009743EA">
              <w:rPr>
                <w:color w:val="0070C0"/>
              </w:rPr>
              <w:t xml:space="preserve">        "/mn-name/ae_actuator/cnt_light1",</w:t>
            </w:r>
          </w:p>
          <w:p w14:paraId="60391ACB" w14:textId="77777777" w:rsidR="00554D66" w:rsidRPr="009743EA" w:rsidRDefault="00554D66" w:rsidP="00BD522C">
            <w:pPr>
              <w:pStyle w:val="TAL"/>
              <w:snapToGrid w:val="0"/>
              <w:ind w:left="284"/>
              <w:rPr>
                <w:color w:val="0070C0"/>
              </w:rPr>
            </w:pPr>
            <w:r w:rsidRPr="009743EA">
              <w:rPr>
                <w:color w:val="0070C0"/>
              </w:rPr>
              <w:t xml:space="preserve">        "/mn-name/ae_actuator/cnt_light2",</w:t>
            </w:r>
          </w:p>
          <w:p w14:paraId="09C5B51E" w14:textId="77777777" w:rsidR="00554D66" w:rsidRPr="009743EA" w:rsidRDefault="00554D66" w:rsidP="00BD522C">
            <w:pPr>
              <w:pStyle w:val="TAL"/>
              <w:snapToGrid w:val="0"/>
              <w:ind w:left="284"/>
              <w:rPr>
                <w:color w:val="0070C0"/>
              </w:rPr>
            </w:pPr>
            <w:r w:rsidRPr="009743EA">
              <w:rPr>
                <w:color w:val="0070C0"/>
              </w:rPr>
              <w:t xml:space="preserve">        "/mn-name/ae_sensor/cnt_temp1",</w:t>
            </w:r>
          </w:p>
          <w:p w14:paraId="00C1EB70" w14:textId="77777777" w:rsidR="00554D66" w:rsidRPr="009743EA" w:rsidRDefault="00554D66" w:rsidP="00BD522C">
            <w:pPr>
              <w:pStyle w:val="TAL"/>
              <w:snapToGrid w:val="0"/>
              <w:ind w:left="284"/>
              <w:rPr>
                <w:color w:val="0070C0"/>
              </w:rPr>
            </w:pPr>
            <w:r w:rsidRPr="009743EA">
              <w:rPr>
                <w:color w:val="0070C0"/>
              </w:rPr>
              <w:t xml:space="preserve">        "/mn-name/ae_sensor/cnt_temp2"</w:t>
            </w:r>
          </w:p>
          <w:p w14:paraId="2A71C942" w14:textId="77777777" w:rsidR="00554D66" w:rsidRPr="009743EA" w:rsidRDefault="00554D66" w:rsidP="00BD522C">
            <w:pPr>
              <w:pStyle w:val="TAL"/>
              <w:snapToGrid w:val="0"/>
              <w:ind w:left="284"/>
              <w:rPr>
                <w:color w:val="0070C0"/>
              </w:rPr>
            </w:pPr>
            <w:r w:rsidRPr="009743EA">
              <w:rPr>
                <w:color w:val="0070C0"/>
              </w:rPr>
              <w:t xml:space="preserve">    ]</w:t>
            </w:r>
          </w:p>
          <w:p w14:paraId="6A42AAD6" w14:textId="77777777" w:rsidR="00554D66" w:rsidRPr="005A2D7C" w:rsidRDefault="00554D66" w:rsidP="00BD522C">
            <w:pPr>
              <w:pStyle w:val="TAL"/>
              <w:snapToGrid w:val="0"/>
              <w:ind w:left="284"/>
              <w:rPr>
                <w:color w:val="0070C0"/>
              </w:rPr>
            </w:pPr>
            <w:r w:rsidRPr="009743EA">
              <w:rPr>
                <w:color w:val="0070C0"/>
              </w:rPr>
              <w:t>}</w:t>
            </w:r>
          </w:p>
          <w:p w14:paraId="1AA0D27C" w14:textId="77777777" w:rsidR="00554D66" w:rsidRPr="009743EA" w:rsidRDefault="00554D66" w:rsidP="00BD522C">
            <w:pPr>
              <w:pStyle w:val="TAL"/>
              <w:snapToGrid w:val="0"/>
              <w:ind w:left="284"/>
            </w:pPr>
          </w:p>
        </w:tc>
      </w:tr>
    </w:tbl>
    <w:p w14:paraId="6FC41F13" w14:textId="77777777" w:rsidR="00554D66" w:rsidRPr="005A2D7C" w:rsidRDefault="00554D66" w:rsidP="00554D66"/>
    <w:p w14:paraId="51E91E6D" w14:textId="77777777" w:rsidR="00554D66" w:rsidRPr="009743EA" w:rsidRDefault="00554D66" w:rsidP="00554D66">
      <w:pPr>
        <w:pStyle w:val="Heading4"/>
      </w:pPr>
      <w:bookmarkStart w:id="440" w:name="_Toc49420744"/>
      <w:bookmarkStart w:id="441" w:name="_Toc49507558"/>
      <w:bookmarkStart w:id="442" w:name="_Toc49507670"/>
      <w:bookmarkStart w:id="443" w:name="_Toc532286372"/>
      <w:bookmarkStart w:id="444" w:name="_Toc532286508"/>
      <w:bookmarkStart w:id="445" w:name="_Toc46154413"/>
      <w:bookmarkStart w:id="446" w:name="_Toc57298374"/>
      <w:r w:rsidRPr="009743EA">
        <w:lastRenderedPageBreak/>
        <w:t>6.2.8.2</w:t>
      </w:r>
      <w:r w:rsidRPr="009743EA">
        <w:tab/>
        <w:t>API-DIS-LBL</w:t>
      </w:r>
      <w:bookmarkEnd w:id="440"/>
      <w:bookmarkEnd w:id="441"/>
      <w:bookmarkEnd w:id="442"/>
      <w:bookmarkEnd w:id="443"/>
      <w:bookmarkEnd w:id="444"/>
      <w:bookmarkEnd w:id="445"/>
      <w:bookmarkEnd w:id="446"/>
    </w:p>
    <w:tbl>
      <w:tblPr>
        <w:tblW w:w="9659" w:type="dxa"/>
        <w:jc w:val="center"/>
        <w:tblLayout w:type="fixed"/>
        <w:tblCellMar>
          <w:left w:w="28" w:type="dxa"/>
        </w:tblCellMar>
        <w:tblLook w:val="0000" w:firstRow="0" w:lastRow="0" w:firstColumn="0" w:lastColumn="0" w:noHBand="0" w:noVBand="0"/>
      </w:tblPr>
      <w:tblGrid>
        <w:gridCol w:w="1286"/>
        <w:gridCol w:w="8373"/>
      </w:tblGrid>
      <w:tr w:rsidR="00554D66" w:rsidRPr="009743EA" w14:paraId="06596AA0" w14:textId="77777777" w:rsidTr="00BD522C">
        <w:trPr>
          <w:jc w:val="center"/>
        </w:trPr>
        <w:tc>
          <w:tcPr>
            <w:tcW w:w="1286" w:type="dxa"/>
            <w:tcBorders>
              <w:top w:val="single" w:sz="4" w:space="0" w:color="000000"/>
              <w:left w:val="single" w:sz="4" w:space="0" w:color="000000"/>
              <w:bottom w:val="single" w:sz="4" w:space="0" w:color="000000"/>
            </w:tcBorders>
            <w:shd w:val="clear" w:color="auto" w:fill="E7E6E6"/>
          </w:tcPr>
          <w:p w14:paraId="7741259E" w14:textId="77777777" w:rsidR="00554D66" w:rsidRPr="009743EA" w:rsidRDefault="00554D66" w:rsidP="00BD522C">
            <w:pPr>
              <w:pStyle w:val="TAL"/>
              <w:snapToGrid w:val="0"/>
              <w:jc w:val="center"/>
              <w:rPr>
                <w:b/>
              </w:rPr>
            </w:pPr>
          </w:p>
          <w:p w14:paraId="194D1F6D" w14:textId="77777777" w:rsidR="00554D66" w:rsidRPr="009743EA" w:rsidRDefault="00554D66" w:rsidP="00BD522C">
            <w:pPr>
              <w:pStyle w:val="TAL"/>
              <w:snapToGrid w:val="0"/>
              <w:jc w:val="center"/>
              <w:rPr>
                <w:b/>
              </w:rPr>
            </w:pPr>
            <w:r w:rsidRPr="009743EA">
              <w:rPr>
                <w:b/>
              </w:rPr>
              <w:t>API Id</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3EBB6A58" w14:textId="77777777" w:rsidR="00554D66" w:rsidRPr="005A2D7C" w:rsidRDefault="00554D66" w:rsidP="005A2D7C">
            <w:pPr>
              <w:pStyle w:val="TAL"/>
              <w:rPr>
                <w:rFonts w:eastAsia="Calibri Light"/>
              </w:rPr>
            </w:pPr>
            <w:r w:rsidRPr="005A2D7C">
              <w:rPr>
                <w:rFonts w:eastAsia="Calibri Light"/>
              </w:rPr>
              <w:t>API/DIS</w:t>
            </w:r>
            <w:r w:rsidR="00F41F85" w:rsidRPr="005A2D7C">
              <w:rPr>
                <w:rFonts w:eastAsia="Calibri Light"/>
              </w:rPr>
              <w:t>_</w:t>
            </w:r>
            <w:r w:rsidRPr="005A2D7C">
              <w:rPr>
                <w:rFonts w:eastAsia="Calibri Light"/>
              </w:rPr>
              <w:t>LBL_ACTUATOR</w:t>
            </w:r>
          </w:p>
          <w:p w14:paraId="36EB9254" w14:textId="77777777" w:rsidR="00554D66" w:rsidRPr="005A2D7C" w:rsidRDefault="00554D66" w:rsidP="005A2D7C">
            <w:pPr>
              <w:pStyle w:val="TAL"/>
            </w:pPr>
            <w:r w:rsidRPr="005A2D7C">
              <w:rPr>
                <w:rFonts w:eastAsia="Calibri Light"/>
              </w:rPr>
              <w:t>API/DIS</w:t>
            </w:r>
            <w:r w:rsidR="00F41F85" w:rsidRPr="005A2D7C">
              <w:rPr>
                <w:rFonts w:eastAsia="Calibri Light"/>
              </w:rPr>
              <w:t>_</w:t>
            </w:r>
            <w:r w:rsidRPr="005A2D7C">
              <w:rPr>
                <w:rFonts w:eastAsia="Calibri Light"/>
              </w:rPr>
              <w:t>LBL_SENSOR</w:t>
            </w:r>
          </w:p>
        </w:tc>
      </w:tr>
      <w:tr w:rsidR="00554D66" w:rsidRPr="009743EA" w14:paraId="45EAECCC" w14:textId="77777777" w:rsidTr="00BD522C">
        <w:trPr>
          <w:jc w:val="center"/>
        </w:trPr>
        <w:tc>
          <w:tcPr>
            <w:tcW w:w="1286" w:type="dxa"/>
            <w:tcBorders>
              <w:top w:val="single" w:sz="4" w:space="0" w:color="000000"/>
              <w:left w:val="single" w:sz="4" w:space="0" w:color="000000"/>
              <w:bottom w:val="single" w:sz="4" w:space="0" w:color="000000"/>
            </w:tcBorders>
            <w:shd w:val="clear" w:color="auto" w:fill="E7E6E6"/>
          </w:tcPr>
          <w:p w14:paraId="2F5C21E4" w14:textId="77777777" w:rsidR="00554D66" w:rsidRPr="009743EA" w:rsidRDefault="00554D66" w:rsidP="00BD522C">
            <w:pPr>
              <w:pStyle w:val="TAL"/>
              <w:snapToGrid w:val="0"/>
              <w:jc w:val="center"/>
              <w:rPr>
                <w:b/>
                <w:kern w:val="1"/>
              </w:rPr>
            </w:pPr>
            <w:r w:rsidRPr="009743EA">
              <w:rPr>
                <w:b/>
                <w:kern w:val="1"/>
              </w:rPr>
              <w:t>API Name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8CF048" w14:textId="77777777" w:rsidR="00554D66" w:rsidRPr="005A2D7C" w:rsidRDefault="00554D66" w:rsidP="005A2D7C">
            <w:pPr>
              <w:pStyle w:val="TAL"/>
            </w:pPr>
            <w:r w:rsidRPr="005A2D7C">
              <w:t xml:space="preserve">Discovery with label </w:t>
            </w:r>
            <w:r w:rsidRPr="005A2D7C">
              <w:rPr>
                <w:b/>
                <w:i/>
              </w:rPr>
              <w:t>Filter Criteria</w:t>
            </w:r>
            <w:r w:rsidRPr="005A2D7C">
              <w:t xml:space="preserve"> condition</w:t>
            </w:r>
          </w:p>
        </w:tc>
      </w:tr>
      <w:tr w:rsidR="00554D66" w:rsidRPr="009743EA" w14:paraId="78C81E79" w14:textId="77777777" w:rsidTr="005A2D7C">
        <w:trPr>
          <w:jc w:val="center"/>
        </w:trPr>
        <w:tc>
          <w:tcPr>
            <w:tcW w:w="1286" w:type="dxa"/>
            <w:tcBorders>
              <w:top w:val="single" w:sz="4" w:space="0" w:color="000000"/>
              <w:left w:val="single" w:sz="4" w:space="0" w:color="000000"/>
              <w:bottom w:val="single" w:sz="4" w:space="0" w:color="000000"/>
            </w:tcBorders>
            <w:shd w:val="clear" w:color="auto" w:fill="E7E6E6"/>
          </w:tcPr>
          <w:p w14:paraId="608B24A6" w14:textId="77777777" w:rsidR="00554D66" w:rsidRPr="009743EA" w:rsidRDefault="00554D66" w:rsidP="00BD522C">
            <w:pPr>
              <w:pStyle w:val="TAL"/>
              <w:snapToGrid w:val="0"/>
              <w:jc w:val="center"/>
              <w:rPr>
                <w:b/>
                <w:kern w:val="1"/>
              </w:rPr>
            </w:pPr>
            <w:r w:rsidRPr="009743EA">
              <w:rPr>
                <w:b/>
                <w:kern w:val="1"/>
              </w:rPr>
              <w:t>Target Resource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5509ECA3" w14:textId="77777777" w:rsidR="00554D66" w:rsidRPr="005A2D7C" w:rsidRDefault="00554D66" w:rsidP="005A2D7C">
            <w:pPr>
              <w:pStyle w:val="TAL"/>
              <w:rPr>
                <w:rFonts w:eastAsia="Calibri Light"/>
              </w:rPr>
            </w:pPr>
            <w:r w:rsidRPr="005A2D7C">
              <w:rPr>
                <w:rFonts w:eastAsia="Calibri Light"/>
              </w:rPr>
              <w:t>CSEBase (can be any oneM2M resource primitives)</w:t>
            </w:r>
          </w:p>
        </w:tc>
      </w:tr>
      <w:tr w:rsidR="00554D66" w:rsidRPr="009743EA" w14:paraId="678D582E" w14:textId="77777777" w:rsidTr="00BD522C">
        <w:trPr>
          <w:jc w:val="center"/>
        </w:trPr>
        <w:tc>
          <w:tcPr>
            <w:tcW w:w="1286" w:type="dxa"/>
            <w:tcBorders>
              <w:top w:val="single" w:sz="4" w:space="0" w:color="000000"/>
              <w:left w:val="single" w:sz="4" w:space="0" w:color="000000"/>
              <w:bottom w:val="single" w:sz="4" w:space="0" w:color="000000"/>
            </w:tcBorders>
            <w:shd w:val="clear" w:color="auto" w:fill="E7E6E6"/>
          </w:tcPr>
          <w:p w14:paraId="3046126D" w14:textId="77777777" w:rsidR="00554D66" w:rsidRPr="009743EA" w:rsidRDefault="00554D66" w:rsidP="00BD522C">
            <w:pPr>
              <w:pStyle w:val="TAL"/>
              <w:snapToGrid w:val="0"/>
              <w:jc w:val="center"/>
              <w:rPr>
                <w:b/>
                <w:kern w:val="1"/>
                <w:sz w:val="8"/>
              </w:rPr>
            </w:pPr>
          </w:p>
          <w:p w14:paraId="0B3DACDA" w14:textId="77777777" w:rsidR="00554D66" w:rsidRPr="009743EA" w:rsidRDefault="00554D66" w:rsidP="00BD522C">
            <w:pPr>
              <w:pStyle w:val="TAL"/>
              <w:snapToGrid w:val="0"/>
              <w:jc w:val="center"/>
              <w:rPr>
                <w:b/>
                <w:kern w:val="1"/>
              </w:rPr>
            </w:pPr>
            <w:r w:rsidRPr="009743EA">
              <w:rPr>
                <w:b/>
                <w:kern w:val="1"/>
              </w:rPr>
              <w:t>Description</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581CE516" w14:textId="77777777" w:rsidR="00554D66" w:rsidRPr="005A2D7C" w:rsidRDefault="00554D66" w:rsidP="005A2D7C">
            <w:pPr>
              <w:pStyle w:val="TAL"/>
            </w:pPr>
            <w:r w:rsidRPr="005A2D7C">
              <w:t xml:space="preserve">The interface is used to discovery resources that match with the </w:t>
            </w:r>
            <w:r w:rsidRPr="005A2D7C">
              <w:rPr>
                <w:b/>
              </w:rPr>
              <w:t xml:space="preserve">specific </w:t>
            </w:r>
            <w:r w:rsidRPr="005A2D7C">
              <w:rPr>
                <w:b/>
                <w:i/>
              </w:rPr>
              <w:t>label</w:t>
            </w:r>
            <w:r w:rsidRPr="005A2D7C">
              <w:rPr>
                <w:b/>
              </w:rPr>
              <w:t xml:space="preserve"> value</w:t>
            </w:r>
            <w:r w:rsidRPr="005A2D7C">
              <w:t>. If found, the Hosting CSE sends back a response with matched resources</w:t>
            </w:r>
            <w:r w:rsidR="005A3EEC" w:rsidRPr="009743EA">
              <w:t>.</w:t>
            </w:r>
          </w:p>
        </w:tc>
      </w:tr>
      <w:tr w:rsidR="00554D66" w:rsidRPr="009743EA" w14:paraId="649B2275" w14:textId="77777777" w:rsidTr="00BD522C">
        <w:trPr>
          <w:trHeight w:val="4889"/>
          <w:jc w:val="center"/>
        </w:trPr>
        <w:tc>
          <w:tcPr>
            <w:tcW w:w="1286" w:type="dxa"/>
            <w:tcBorders>
              <w:top w:val="single" w:sz="4" w:space="0" w:color="000000"/>
              <w:left w:val="single" w:sz="4" w:space="0" w:color="000000"/>
              <w:bottom w:val="single" w:sz="4" w:space="0" w:color="000000"/>
            </w:tcBorders>
            <w:shd w:val="clear" w:color="auto" w:fill="E7E6E6"/>
          </w:tcPr>
          <w:p w14:paraId="347CB8B9" w14:textId="77777777" w:rsidR="00554D66" w:rsidRPr="009743EA" w:rsidRDefault="00554D66" w:rsidP="00BD522C">
            <w:pPr>
              <w:pStyle w:val="TAL"/>
              <w:snapToGrid w:val="0"/>
              <w:jc w:val="center"/>
              <w:rPr>
                <w:b/>
                <w:kern w:val="1"/>
              </w:rPr>
            </w:pPr>
          </w:p>
          <w:p w14:paraId="2FC76D25" w14:textId="77777777" w:rsidR="00554D66" w:rsidRPr="009743EA" w:rsidRDefault="00554D66" w:rsidP="00BD522C">
            <w:pPr>
              <w:pStyle w:val="TAL"/>
              <w:snapToGrid w:val="0"/>
              <w:jc w:val="center"/>
              <w:rPr>
                <w:b/>
                <w:kern w:val="1"/>
              </w:rPr>
            </w:pPr>
          </w:p>
          <w:p w14:paraId="10B2F96A" w14:textId="77777777" w:rsidR="00554D66" w:rsidRPr="009743EA" w:rsidRDefault="00554D66" w:rsidP="00BD522C">
            <w:pPr>
              <w:pStyle w:val="TAL"/>
              <w:snapToGrid w:val="0"/>
              <w:jc w:val="center"/>
              <w:rPr>
                <w:b/>
                <w:kern w:val="1"/>
              </w:rPr>
            </w:pPr>
          </w:p>
          <w:p w14:paraId="3D170A3C" w14:textId="77777777" w:rsidR="00554D66" w:rsidRPr="009743EA" w:rsidRDefault="00554D66" w:rsidP="00BD522C">
            <w:pPr>
              <w:pStyle w:val="TAL"/>
              <w:snapToGrid w:val="0"/>
              <w:jc w:val="center"/>
              <w:rPr>
                <w:b/>
                <w:kern w:val="1"/>
              </w:rPr>
            </w:pPr>
          </w:p>
          <w:p w14:paraId="37F07883" w14:textId="77777777" w:rsidR="00554D66" w:rsidRPr="009743EA" w:rsidRDefault="00554D66" w:rsidP="00BD522C">
            <w:pPr>
              <w:pStyle w:val="TAL"/>
              <w:snapToGrid w:val="0"/>
              <w:jc w:val="center"/>
              <w:rPr>
                <w:b/>
                <w:kern w:val="1"/>
              </w:rPr>
            </w:pPr>
            <w:r w:rsidRPr="009743EA">
              <w:rPr>
                <w:b/>
                <w:kern w:val="1"/>
              </w:rPr>
              <w:t>Resource Structure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1F4C15D4" w14:textId="77777777" w:rsidR="00554D66" w:rsidRPr="009743EA" w:rsidRDefault="00654563" w:rsidP="00BD522C">
            <w:pPr>
              <w:pStyle w:val="Default"/>
              <w:overflowPunct w:val="0"/>
              <w:jc w:val="center"/>
            </w:pPr>
            <w:r>
              <w:pict w14:anchorId="43E1F229">
                <v:group id="_x0000_s1619" style="position:absolute;left:0;text-align:left;margin-left:117.85pt;margin-top:6.25pt;width:222.2pt;height:224.75pt;z-index:251619840;mso-position-horizontal-relative:text;mso-position-vertical-relative:text" coordsize="28219,28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">
                  <v:rect id="직사각형 2" o:spid="_x0000_s1620" style="position:absolute;width:11683;height:365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" filled="f" strokecolor="windowText">
                    <v:textbox inset="0,0,0,0">
                      <w:txbxContent>
                        <w:p w14:paraId="29399ABD" w14:textId="77777777" w:rsidR="004A00AF" w:rsidRDefault="004A00AF" w:rsidP="00554D66">
                          <w:pPr>
                            <w:pStyle w:val="NormalWeb"/>
                            <w:wordWrap w:val="0"/>
                            <w:spacing w:after="0"/>
                            <w:jc w:val="center"/>
                          </w:pPr>
                          <w:r w:rsidRPr="007F3495">
                            <w:rPr>
                              <w:b/>
                              <w:bCs/>
                              <w:color w:val="000000"/>
                              <w:kern w:val="24"/>
                              <w:sz w:val="20"/>
                              <w:szCs w:val="20"/>
                            </w:rPr>
                            <w:t>mn-name</w:t>
                          </w:r>
                        </w:p>
                        <w:p w14:paraId="21F205DA" w14:textId="77777777" w:rsidR="004A00AF" w:rsidRDefault="004A00AF" w:rsidP="00554D66">
                          <w:pPr>
                            <w:pStyle w:val="NormalWeb"/>
                            <w:wordWrap w:val="0"/>
                            <w:spacing w:after="0"/>
                            <w:jc w:val="center"/>
                          </w:pPr>
                          <w:r w:rsidRPr="007F3495">
                            <w:rPr>
                              <w:b/>
                              <w:bCs/>
                              <w:color w:val="000000"/>
                              <w:kern w:val="24"/>
                              <w:sz w:val="20"/>
                              <w:szCs w:val="20"/>
                            </w:rPr>
                            <w:t>(CSEBase)</w:t>
                          </w:r>
                        </w:p>
                      </w:txbxContent>
                    </v:textbox>
                  </v:rect>
                  <v:line id="직선 연결선 3" o:spid="_x0000_s1621" style="position:absolute;flip:x;visibility:visible" from="5842,3758" to="5842,6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" strokecolor="windowText" strokeweight=".5pt">
                    <v:stroke joinstyle="miter"/>
                  </v:line>
                  <v:rect id="직사각형 4" o:spid="_x0000_s1622" style="position:absolute;left:7905;top:4996;width:12264;height:25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" filled="f" strokecolor="windowText">
                    <v:textbox inset="0,0,0,0">
                      <w:txbxContent>
                        <w:p w14:paraId="4674E958" w14:textId="77777777" w:rsidR="004A00AF" w:rsidRDefault="004A00AF" w:rsidP="00554D66">
                          <w:pPr>
                            <w:pStyle w:val="NormalWeb"/>
                            <w:wordWrap w:val="0"/>
                            <w:spacing w:after="0"/>
                            <w:jc w:val="center"/>
                          </w:pPr>
                          <w:r w:rsidRPr="007F3495">
                            <w:rPr>
                              <w:b/>
                              <w:bCs/>
                              <w:color w:val="000000"/>
                              <w:kern w:val="24"/>
                              <w:sz w:val="18"/>
                              <w:szCs w:val="18"/>
                            </w:rPr>
                            <w:t>ae_actuator</w:t>
                          </w:r>
                        </w:p>
                        <w:p w14:paraId="0E28C165" w14:textId="77777777" w:rsidR="004A00AF" w:rsidRDefault="004A00AF" w:rsidP="00554D66">
                          <w:pPr>
                            <w:pStyle w:val="NormalWeb"/>
                            <w:wordWrap w:val="0"/>
                            <w:spacing w:after="0"/>
                            <w:jc w:val="center"/>
                          </w:pPr>
                          <w:r w:rsidRPr="007F3495">
                            <w:rPr>
                              <w:b/>
                              <w:bCs/>
                              <w:color w:val="000000"/>
                              <w:kern w:val="24"/>
                              <w:sz w:val="18"/>
                              <w:szCs w:val="18"/>
                            </w:rPr>
                            <w:t>(AE)</w:t>
                          </w:r>
                        </w:p>
                      </w:txbxContent>
                    </v:textbox>
                  </v:rect>
                  <v:line id="직선 연결선 5" o:spid="_x0000_s1623" style="position:absolute;visibility:visible" from="5841,6283" to="7905,6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" strokecolor="windowText" strokeweight=".5pt">
                    <v:stroke joinstyle="miter"/>
                  </v:line>
                  <v:rect id="직사각형 6" o:spid="_x0000_s1624" style="position:absolute;left:7905;top:17331;width:12264;height:25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" filled="f" strokecolor="windowText">
                    <v:textbox inset="0,0,0,0">
                      <w:txbxContent>
                        <w:p w14:paraId="487C3549" w14:textId="77777777" w:rsidR="004A00AF" w:rsidRDefault="004A00AF" w:rsidP="00554D66">
                          <w:pPr>
                            <w:pStyle w:val="NormalWeb"/>
                            <w:wordWrap w:val="0"/>
                            <w:spacing w:after="0"/>
                            <w:jc w:val="center"/>
                          </w:pPr>
                          <w:r w:rsidRPr="007F3495">
                            <w:rPr>
                              <w:b/>
                              <w:bCs/>
                              <w:color w:val="000000"/>
                              <w:kern w:val="24"/>
                              <w:sz w:val="18"/>
                              <w:szCs w:val="18"/>
                            </w:rPr>
                            <w:t>ae_sensor</w:t>
                          </w:r>
                        </w:p>
                        <w:p w14:paraId="60150FED" w14:textId="77777777" w:rsidR="004A00AF" w:rsidRDefault="004A00AF" w:rsidP="00554D66">
                          <w:pPr>
                            <w:pStyle w:val="NormalWeb"/>
                            <w:wordWrap w:val="0"/>
                            <w:spacing w:after="0"/>
                            <w:jc w:val="center"/>
                          </w:pPr>
                          <w:r w:rsidRPr="007F3495">
                            <w:rPr>
                              <w:b/>
                              <w:bCs/>
                              <w:color w:val="000000"/>
                              <w:kern w:val="24"/>
                              <w:sz w:val="18"/>
                              <w:szCs w:val="18"/>
                            </w:rPr>
                            <w:t>(AE)</w:t>
                          </w:r>
                        </w:p>
                      </w:txbxContent>
                    </v:textbox>
                  </v:rect>
                  <v:line id="직선 연결선 7" o:spid="_x0000_s1625" style="position:absolute;visibility:visible" from="5841,6299" to="5842,18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" strokecolor="windowText" strokeweight=".5pt">
                    <v:stroke joinstyle="miter"/>
                  </v:line>
                  <v:line id="직선 연결선 8" o:spid="_x0000_s1626" style="position:absolute;visibility:visible" from="5842,18487" to="7905,18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" strokecolor="windowText" strokeweight=".5pt">
                    <v:stroke joinstyle="miter"/>
                  </v:line>
                  <v:rect id="직사각형 10" o:spid="_x0000_s1627" style="position:absolute;left:15955;top:9337;width:12264;height:25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" filled="f" strokecolor="windowText">
                    <v:textbox inset="0,0,0,0">
                      <w:txbxContent>
                        <w:p w14:paraId="5C289F70" w14:textId="77777777" w:rsidR="004A00AF" w:rsidRDefault="004A00AF" w:rsidP="00554D66">
                          <w:pPr>
                            <w:pStyle w:val="NormalWeb"/>
                            <w:wordWrap w:val="0"/>
                            <w:spacing w:after="0"/>
                            <w:jc w:val="center"/>
                          </w:pPr>
                          <w:r w:rsidRPr="007F3495">
                            <w:rPr>
                              <w:b/>
                              <w:bCs/>
                              <w:color w:val="000000"/>
                              <w:kern w:val="24"/>
                              <w:sz w:val="18"/>
                              <w:szCs w:val="18"/>
                            </w:rPr>
                            <w:t>cnt_light1</w:t>
                          </w:r>
                        </w:p>
                        <w:p w14:paraId="1D7970C5" w14:textId="77777777" w:rsidR="004A00AF" w:rsidRDefault="004A00AF" w:rsidP="00554D66">
                          <w:pPr>
                            <w:pStyle w:val="NormalWeb"/>
                            <w:wordWrap w:val="0"/>
                            <w:spacing w:after="0"/>
                            <w:jc w:val="center"/>
                          </w:pPr>
                          <w:r w:rsidRPr="007F3495">
                            <w:rPr>
                              <w:b/>
                              <w:bCs/>
                              <w:color w:val="000000"/>
                              <w:kern w:val="24"/>
                              <w:sz w:val="18"/>
                              <w:szCs w:val="18"/>
                            </w:rPr>
                            <w:t>(container)</w:t>
                          </w:r>
                        </w:p>
                      </w:txbxContent>
                    </v:textbox>
                  </v:rect>
                  <v:line id="직선 연결선 11" o:spid="_x0000_s1628" style="position:absolute;visibility:visible" from="13892,7394" to="13892,11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" strokecolor="windowText" strokeweight=".5pt">
                    <v:stroke joinstyle="miter"/>
                  </v:line>
                  <v:rect id="직사각형 12" o:spid="_x0000_s1629" style="position:absolute;left:15955;top:13459;width:12264;height:253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" filled="f" strokecolor="windowText">
                    <v:textbox inset="0,0,0,0">
                      <w:txbxContent>
                        <w:p w14:paraId="1A14FA79" w14:textId="77777777" w:rsidR="004A00AF" w:rsidRDefault="004A00AF" w:rsidP="00554D66">
                          <w:pPr>
                            <w:pStyle w:val="NormalWeb"/>
                            <w:wordWrap w:val="0"/>
                            <w:spacing w:after="0"/>
                            <w:jc w:val="center"/>
                          </w:pPr>
                          <w:r w:rsidRPr="007F3495">
                            <w:rPr>
                              <w:b/>
                              <w:bCs/>
                              <w:color w:val="000000"/>
                              <w:kern w:val="24"/>
                              <w:sz w:val="18"/>
                              <w:szCs w:val="18"/>
                            </w:rPr>
                            <w:t>cnt_light2</w:t>
                          </w:r>
                        </w:p>
                        <w:p w14:paraId="31D9ADA7" w14:textId="77777777" w:rsidR="004A00AF" w:rsidRDefault="004A00AF" w:rsidP="00554D66">
                          <w:pPr>
                            <w:pStyle w:val="NormalWeb"/>
                            <w:wordWrap w:val="0"/>
                            <w:spacing w:after="0"/>
                            <w:jc w:val="center"/>
                          </w:pPr>
                          <w:r w:rsidRPr="007F3495">
                            <w:rPr>
                              <w:b/>
                              <w:bCs/>
                              <w:color w:val="000000"/>
                              <w:kern w:val="24"/>
                              <w:sz w:val="18"/>
                              <w:szCs w:val="18"/>
                            </w:rPr>
                            <w:t>(container)</w:t>
                          </w:r>
                        </w:p>
                      </w:txbxContent>
                    </v:textbox>
                  </v:rect>
                  <v:line id="직선 연결선 13" o:spid="_x0000_s1630" style="position:absolute;visibility:visible" from="13892,10942" to="13892,14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" strokecolor="windowText" strokeweight=".5pt">
                    <v:stroke joinstyle="miter"/>
                  </v:line>
                  <v:line id="직선 연결선 14" o:spid="_x0000_s1631" style="position:absolute;visibility:visible" from="13892,14616" to="15955,14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" strokecolor="windowText" strokeweight=".5pt">
                    <v:stroke joinstyle="miter"/>
                  </v:line>
                  <v:line id="직선 연결선 15" o:spid="_x0000_s1632" style="position:absolute;visibility:visible" from="13892,10594" to="15955,10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" strokecolor="windowText" strokeweight=".5pt">
                    <v:stroke joinstyle="miter"/>
                  </v:line>
                  <v:rect id="직사각형 16" o:spid="_x0000_s1633" style="position:absolute;left:15955;top:21888;width:12264;height:253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" filled="f" strokecolor="windowText">
                    <v:textbox inset="0,0,0,0">
                      <w:txbxContent>
                        <w:p w14:paraId="01FB4AF5" w14:textId="77777777" w:rsidR="004A00AF" w:rsidRDefault="004A00AF" w:rsidP="00554D66">
                          <w:pPr>
                            <w:pStyle w:val="NormalWeb"/>
                            <w:wordWrap w:val="0"/>
                            <w:spacing w:after="0"/>
                            <w:jc w:val="center"/>
                          </w:pPr>
                          <w:r>
                            <w:rPr>
                              <w:b/>
                              <w:bCs/>
                              <w:color w:val="000000"/>
                              <w:kern w:val="24"/>
                              <w:sz w:val="18"/>
                              <w:szCs w:val="18"/>
                            </w:rPr>
                            <w:t>cnt</w:t>
                          </w:r>
                          <w:r w:rsidRPr="007F3495">
                            <w:rPr>
                              <w:b/>
                              <w:bCs/>
                              <w:color w:val="000000"/>
                              <w:kern w:val="24"/>
                              <w:sz w:val="18"/>
                              <w:szCs w:val="18"/>
                            </w:rPr>
                            <w:t>_temp1</w:t>
                          </w:r>
                        </w:p>
                        <w:p w14:paraId="2077399A" w14:textId="77777777" w:rsidR="004A00AF" w:rsidRDefault="004A00AF" w:rsidP="00554D66">
                          <w:pPr>
                            <w:pStyle w:val="NormalWeb"/>
                            <w:wordWrap w:val="0"/>
                            <w:spacing w:after="0"/>
                            <w:jc w:val="center"/>
                          </w:pPr>
                          <w:r w:rsidRPr="007F3495">
                            <w:rPr>
                              <w:b/>
                              <w:bCs/>
                              <w:color w:val="000000"/>
                              <w:kern w:val="24"/>
                              <w:sz w:val="18"/>
                              <w:szCs w:val="18"/>
                            </w:rPr>
                            <w:t>(container)</w:t>
                          </w:r>
                        </w:p>
                      </w:txbxContent>
                    </v:textbox>
                  </v:rect>
                  <v:line id="직선 연결선 17" o:spid="_x0000_s1634" style="position:absolute;visibility:visible" from="13892,19946" to="13892,23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" strokecolor="windowText" strokeweight=".5pt">
                    <v:stroke joinstyle="miter"/>
                  </v:line>
                  <v:rect id="직사각형 18" o:spid="_x0000_s1635" style="position:absolute;left:15955;top:26011;width:12264;height:25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" filled="f" strokecolor="windowText">
                    <v:textbox inset="0,0,0,0">
                      <w:txbxContent>
                        <w:p w14:paraId="506B4301" w14:textId="77777777" w:rsidR="004A00AF" w:rsidRDefault="004A00AF" w:rsidP="00554D66">
                          <w:pPr>
                            <w:pStyle w:val="NormalWeb"/>
                            <w:wordWrap w:val="0"/>
                            <w:spacing w:after="0"/>
                            <w:jc w:val="center"/>
                          </w:pPr>
                          <w:r>
                            <w:rPr>
                              <w:b/>
                              <w:bCs/>
                              <w:color w:val="000000"/>
                              <w:kern w:val="24"/>
                              <w:sz w:val="18"/>
                              <w:szCs w:val="18"/>
                            </w:rPr>
                            <w:t>cnt</w:t>
                          </w:r>
                          <w:r w:rsidRPr="007F3495">
                            <w:rPr>
                              <w:b/>
                              <w:bCs/>
                              <w:color w:val="000000"/>
                              <w:kern w:val="24"/>
                              <w:sz w:val="18"/>
                              <w:szCs w:val="18"/>
                            </w:rPr>
                            <w:t>_temp2</w:t>
                          </w:r>
                        </w:p>
                        <w:p w14:paraId="3DF65734" w14:textId="77777777" w:rsidR="004A00AF" w:rsidRDefault="004A00AF" w:rsidP="00554D66">
                          <w:pPr>
                            <w:pStyle w:val="NormalWeb"/>
                            <w:wordWrap w:val="0"/>
                            <w:spacing w:after="0"/>
                            <w:jc w:val="center"/>
                          </w:pPr>
                          <w:r w:rsidRPr="007F3495">
                            <w:rPr>
                              <w:b/>
                              <w:bCs/>
                              <w:color w:val="000000"/>
                              <w:kern w:val="24"/>
                              <w:sz w:val="18"/>
                              <w:szCs w:val="18"/>
                            </w:rPr>
                            <w:t>(container)</w:t>
                          </w:r>
                        </w:p>
                      </w:txbxContent>
                    </v:textbox>
                  </v:rect>
                  <v:line id="직선 연결선 19" o:spid="_x0000_s1636" style="position:absolute;visibility:visible" from="13892,23494" to="13892,27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" strokecolor="windowText" strokeweight=".5pt">
                    <v:stroke joinstyle="miter"/>
                  </v:line>
                  <v:line id="직선 연결선 20" o:spid="_x0000_s1637" style="position:absolute;visibility:visible" from="13892,27167" to="15955,27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" strokecolor="windowText" strokeweight=".5pt">
                    <v:stroke joinstyle="miter"/>
                  </v:line>
                  <v:line id="직선 연결선 21" o:spid="_x0000_s1638" style="position:absolute;visibility:visible" from="13892,23146" to="15955,23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" strokecolor="windowText" strokeweight=".5pt">
                    <v:stroke joinstyle="miter"/>
                  </v:line>
                </v:group>
              </w:pict>
            </w:r>
          </w:p>
          <w:p w14:paraId="44EE307F" w14:textId="77777777" w:rsidR="00554D66" w:rsidRPr="009743EA" w:rsidRDefault="00554D66" w:rsidP="00BD522C">
            <w:pPr>
              <w:pStyle w:val="Default"/>
              <w:overflowPunct w:val="0"/>
              <w:jc w:val="center"/>
            </w:pPr>
          </w:p>
          <w:p w14:paraId="00C740BF" w14:textId="77777777" w:rsidR="00554D66" w:rsidRPr="009743EA" w:rsidRDefault="00554D66" w:rsidP="00BD522C">
            <w:pPr>
              <w:pStyle w:val="Default"/>
              <w:overflowPunct w:val="0"/>
              <w:jc w:val="center"/>
            </w:pPr>
          </w:p>
          <w:p w14:paraId="770B933C" w14:textId="77777777" w:rsidR="00554D66" w:rsidRPr="009743EA" w:rsidRDefault="00554D66" w:rsidP="00BD522C">
            <w:pPr>
              <w:pStyle w:val="Default"/>
              <w:overflowPunct w:val="0"/>
              <w:jc w:val="center"/>
            </w:pPr>
          </w:p>
          <w:p w14:paraId="121C5951" w14:textId="77777777" w:rsidR="00554D66" w:rsidRPr="009743EA" w:rsidRDefault="00554D66" w:rsidP="00BD522C">
            <w:pPr>
              <w:pStyle w:val="Default"/>
              <w:overflowPunct w:val="0"/>
              <w:jc w:val="center"/>
              <w:rPr>
                <w:sz w:val="20"/>
                <w:szCs w:val="20"/>
              </w:rPr>
            </w:pPr>
          </w:p>
        </w:tc>
      </w:tr>
      <w:tr w:rsidR="00554D66" w:rsidRPr="009743EA" w14:paraId="0F932017" w14:textId="77777777" w:rsidTr="00BD522C">
        <w:trPr>
          <w:trHeight w:val="3104"/>
          <w:jc w:val="center"/>
        </w:trPr>
        <w:tc>
          <w:tcPr>
            <w:tcW w:w="1286" w:type="dxa"/>
            <w:tcBorders>
              <w:top w:val="single" w:sz="4" w:space="0" w:color="000000"/>
              <w:left w:val="single" w:sz="4" w:space="0" w:color="000000"/>
              <w:bottom w:val="single" w:sz="4" w:space="0" w:color="000000"/>
            </w:tcBorders>
            <w:shd w:val="clear" w:color="auto" w:fill="E7E6E6"/>
          </w:tcPr>
          <w:p w14:paraId="2E85DEE3" w14:textId="77777777" w:rsidR="00554D66" w:rsidRPr="009743EA" w:rsidRDefault="00554D66" w:rsidP="00BD522C">
            <w:pPr>
              <w:pStyle w:val="TAL"/>
              <w:snapToGrid w:val="0"/>
              <w:jc w:val="center"/>
              <w:rPr>
                <w:b/>
                <w:kern w:val="1"/>
              </w:rPr>
            </w:pPr>
          </w:p>
          <w:p w14:paraId="60C47205" w14:textId="77777777" w:rsidR="00554D66" w:rsidRPr="009743EA" w:rsidRDefault="00554D66" w:rsidP="00BD522C">
            <w:pPr>
              <w:pStyle w:val="TAL"/>
              <w:snapToGrid w:val="0"/>
              <w:jc w:val="center"/>
              <w:rPr>
                <w:b/>
                <w:kern w:val="1"/>
              </w:rPr>
            </w:pPr>
          </w:p>
          <w:p w14:paraId="6B571590" w14:textId="77777777" w:rsidR="00554D66" w:rsidRPr="009743EA" w:rsidRDefault="00554D66" w:rsidP="00BD522C">
            <w:pPr>
              <w:pStyle w:val="TAL"/>
              <w:snapToGrid w:val="0"/>
              <w:jc w:val="center"/>
              <w:rPr>
                <w:b/>
                <w:kern w:val="1"/>
              </w:rPr>
            </w:pPr>
          </w:p>
          <w:p w14:paraId="06E316CC" w14:textId="77777777" w:rsidR="00554D66" w:rsidRPr="009743EA" w:rsidRDefault="00554D66" w:rsidP="00BD522C">
            <w:pPr>
              <w:pStyle w:val="TAL"/>
              <w:snapToGrid w:val="0"/>
              <w:jc w:val="center"/>
              <w:rPr>
                <w:b/>
                <w:kern w:val="1"/>
              </w:rPr>
            </w:pPr>
          </w:p>
          <w:p w14:paraId="50EE4FB9" w14:textId="77777777" w:rsidR="00554D66" w:rsidRPr="009743EA" w:rsidRDefault="00554D66" w:rsidP="00BD522C">
            <w:pPr>
              <w:pStyle w:val="TAL"/>
              <w:snapToGrid w:val="0"/>
              <w:jc w:val="center"/>
              <w:rPr>
                <w:b/>
                <w:kern w:val="1"/>
              </w:rPr>
            </w:pPr>
          </w:p>
          <w:p w14:paraId="61754E36" w14:textId="77777777" w:rsidR="00554D66" w:rsidRPr="009743EA" w:rsidRDefault="00554D66" w:rsidP="00BD522C">
            <w:pPr>
              <w:pStyle w:val="TAL"/>
              <w:snapToGrid w:val="0"/>
              <w:jc w:val="center"/>
              <w:rPr>
                <w:b/>
                <w:kern w:val="1"/>
              </w:rPr>
            </w:pPr>
            <w:r w:rsidRPr="009743EA">
              <w:rPr>
                <w:b/>
                <w:kern w:val="1"/>
              </w:rPr>
              <w:t>Call Flow</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6C465DEF" w14:textId="77777777" w:rsidR="00554D66" w:rsidRPr="009743EA" w:rsidRDefault="00654563" w:rsidP="00BD522C">
            <w:pPr>
              <w:pStyle w:val="TAL"/>
              <w:snapToGrid w:val="0"/>
              <w:jc w:val="center"/>
            </w:pPr>
            <w:r>
              <w:pict w14:anchorId="49359C26">
                <v:group id="_x0000_s1590" style="position:absolute;left:0;text-align:left;margin-left:88.9pt;margin-top:2.7pt;width:261pt;height:133.25pt;z-index:251617792;mso-position-horizontal-relative:text;mso-position-vertical-relative:text" coordsize="33147,16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">
                  <v:roundrect id="모서리가 둥근 직사각형 2" o:spid="_x0000_s1591" style="position:absolute;width:9398;height:681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" fillcolor="#5b9bd5" strokecolor="#d9d9d9" strokeweight=".5pt">
                    <v:stroke joinstyle="miter"/>
                    <v:textbox>
                      <w:txbxContent>
                        <w:p w14:paraId="6E6C68B3" w14:textId="77777777" w:rsidR="004A00AF" w:rsidRPr="00711102" w:rsidRDefault="004A00AF" w:rsidP="00554D66">
                          <w:pPr>
                            <w:pStyle w:val="NormalWeb"/>
                            <w:wordWrap w:val="0"/>
                            <w:spacing w:after="0"/>
                            <w:jc w:val="center"/>
                            <w:rPr>
                              <w:rFonts w:ascii="Malgun Gothic" w:hAnsi="Malgun Gothic"/>
                              <w:color w:val="FFFFFF"/>
                              <w:kern w:val="24"/>
                              <w:sz w:val="10"/>
                              <w:szCs w:val="10"/>
                            </w:rPr>
                          </w:pPr>
                        </w:p>
                        <w:p w14:paraId="4FF98F9D" w14:textId="77777777" w:rsidR="004A00AF" w:rsidRPr="00711102" w:rsidRDefault="004A00AF" w:rsidP="00554D66">
                          <w:pPr>
                            <w:pStyle w:val="NormalWeb"/>
                            <w:wordWrap w:val="0"/>
                            <w:spacing w:after="0"/>
                            <w:jc w:val="center"/>
                          </w:pPr>
                          <w:r w:rsidRPr="00711102">
                            <w:rPr>
                              <w:rFonts w:ascii="Malgun Gothic" w:hAnsi="Malgun Gothic" w:hint="eastAsia"/>
                              <w:color w:val="FFFFFF"/>
                              <w:kern w:val="24"/>
                            </w:rPr>
                            <w:t>originator</w:t>
                          </w:r>
                        </w:p>
                        <w:p w14:paraId="34076C27" w14:textId="77777777" w:rsidR="004A00AF" w:rsidRDefault="004A00AF" w:rsidP="00554D66">
                          <w:pPr>
                            <w:pStyle w:val="NormalWeb"/>
                            <w:wordWrap w:val="0"/>
                            <w:spacing w:after="0"/>
                            <w:jc w:val="center"/>
                          </w:pPr>
                        </w:p>
                        <w:p w14:paraId="1BCCE026" w14:textId="77777777" w:rsidR="004A00AF" w:rsidRDefault="004A00AF" w:rsidP="00554D66">
                          <w:pPr>
                            <w:pStyle w:val="NormalWeb"/>
                            <w:wordWrap w:val="0"/>
                            <w:spacing w:after="0"/>
                            <w:jc w:val="center"/>
                          </w:pPr>
                        </w:p>
                      </w:txbxContent>
                    </v:textbox>
                  </v:roundrect>
                  <v:line id="직선 연결선 3" o:spid="_x0000_s1592" style="position:absolute;visibility:visible" from="4826,6810" to="4826,16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" strokeweight=".5pt">
                    <v:stroke dashstyle="longDash" joinstyle="miter"/>
                  </v:line>
                  <v:shape id="직선 화살표 연결선 4" o:spid="_x0000_s1593" type="#_x0000_t32" style="position:absolute;left:5524;top:10810;width:22082;height:3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" strokecolor="#5b9bd5" strokeweight="1.5pt">
                    <v:stroke endarrow="block" endarrowlength="long" joinstyle="miter" endcap="round"/>
                  </v:shape>
                  <v:shape id="TextBox 36" o:spid="_x0000_s1594" type="#_x0000_t202" style="position:absolute;left:5524;top:8845;width:24003;height:24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" filled="f" stroked="f">
                    <v:textbox style="mso-fit-shape-to-text:t">
                      <w:txbxContent>
                        <w:p w14:paraId="620E60AB" w14:textId="77777777" w:rsidR="004A00AF" w:rsidRDefault="004A00AF" w:rsidP="00554D66">
                          <w:pPr>
                            <w:pStyle w:val="NormalWeb"/>
                            <w:wordWrap w:val="0"/>
                            <w:spacing w:after="0"/>
                          </w:pPr>
                          <w:r w:rsidRPr="00D8674C">
                            <w:rPr>
                              <w:rFonts w:ascii="Malgun Gothic" w:hAnsi="Malgun Gothic" w:hint="eastAsia"/>
                              <w:color w:val="5B9BD5"/>
                              <w:kern w:val="24"/>
                              <w:sz w:val="14"/>
                              <w:szCs w:val="14"/>
                            </w:rPr>
                            <w:t xml:space="preserve">Discovery request with </w:t>
                          </w:r>
                          <w:r>
                            <w:rPr>
                              <w:rFonts w:ascii="Malgun Gothic" w:hAnsi="Malgun Gothic"/>
                              <w:i/>
                              <w:color w:val="5B9BD5"/>
                              <w:kern w:val="24"/>
                              <w:sz w:val="14"/>
                              <w:szCs w:val="14"/>
                            </w:rPr>
                            <w:t>label</w:t>
                          </w:r>
                          <w:r w:rsidRPr="00D8674C">
                            <w:rPr>
                              <w:rFonts w:ascii="Malgun Gothic" w:hAnsi="Malgun Gothic" w:hint="eastAsia"/>
                              <w:i/>
                              <w:color w:val="5B9BD5"/>
                              <w:kern w:val="24"/>
                              <w:sz w:val="14"/>
                              <w:szCs w:val="14"/>
                            </w:rPr>
                            <w:t xml:space="preserve"> </w:t>
                          </w:r>
                          <w:r w:rsidRPr="00D8674C">
                            <w:rPr>
                              <w:rFonts w:ascii="Malgun Gothic" w:hAnsi="Malgun Gothic" w:hint="eastAsia"/>
                              <w:b/>
                              <w:i/>
                              <w:color w:val="5B9BD5"/>
                              <w:kern w:val="24"/>
                              <w:sz w:val="14"/>
                              <w:szCs w:val="14"/>
                            </w:rPr>
                            <w:t>Filter Criteria</w:t>
                          </w:r>
                        </w:p>
                      </w:txbxContent>
                    </v:textbox>
                  </v:shape>
                  <v:shape id="TextBox 37" o:spid="_x0000_s1595" type="#_x0000_t202" style="position:absolute;left:3987;top:12782;width:25153;height:24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" filled="f" stroked="f">
                    <v:textbox style="mso-fit-shape-to-text:t">
                      <w:txbxContent>
                        <w:p w14:paraId="6D69C910" w14:textId="77777777" w:rsidR="004A00AF" w:rsidRDefault="004A00AF" w:rsidP="00554D66">
                          <w:pPr>
                            <w:pStyle w:val="NormalWeb"/>
                            <w:wordWrap w:val="0"/>
                            <w:spacing w:after="0"/>
                            <w:jc w:val="center"/>
                          </w:pPr>
                          <w:r w:rsidRPr="00D8674C">
                            <w:rPr>
                              <w:rFonts w:ascii="Malgun Gothic" w:hAnsi="Malgun Gothic" w:hint="eastAsia"/>
                              <w:color w:val="5B9BD5"/>
                              <w:kern w:val="24"/>
                              <w:sz w:val="14"/>
                              <w:szCs w:val="14"/>
                            </w:rPr>
                            <w:t>Response with matched resources if any</w:t>
                          </w:r>
                        </w:p>
                      </w:txbxContent>
                    </v:textbox>
                  </v:shape>
                  <v:shape id="직선 화살표 연결선 7" o:spid="_x0000_s1596" type="#_x0000_t32" style="position:absolute;left:5873;top:14636;width:21733;height:64;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" strokecolor="#5b9bd5" strokeweight="1.5pt">
                    <v:stroke endarrow="block" endarrowlength="long" joinstyle="miter" endcap="round"/>
                  </v:shape>
                  <v:roundrect id="모서리가 둥근 직사각형 8" o:spid="_x0000_s1597" style="position:absolute;left:23749;width:9398;height:681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" fillcolor="#5b9bd5" strokecolor="#d9d9d9" strokeweight=".5pt">
                    <v:stroke joinstyle="miter"/>
                    <v:textbox>
                      <w:txbxContent>
                        <w:p w14:paraId="314309F1" w14:textId="77777777" w:rsidR="004A00AF" w:rsidRPr="00B658BD" w:rsidRDefault="004A00AF" w:rsidP="00554D66">
                          <w:pPr>
                            <w:pStyle w:val="NormalWeb"/>
                            <w:wordWrap w:val="0"/>
                            <w:spacing w:after="0"/>
                            <w:jc w:val="center"/>
                            <w:rPr>
                              <w:rFonts w:ascii="Malgun Gothic" w:hAnsi="Malgun Gothic"/>
                              <w:color w:val="FFFFFF"/>
                              <w:kern w:val="24"/>
                              <w:sz w:val="10"/>
                            </w:rPr>
                          </w:pPr>
                        </w:p>
                        <w:p w14:paraId="73E13AAA" w14:textId="77777777" w:rsidR="004A00AF" w:rsidRPr="00B658BD" w:rsidRDefault="004A00AF" w:rsidP="00554D66">
                          <w:pPr>
                            <w:pStyle w:val="NormalWeb"/>
                            <w:wordWrap w:val="0"/>
                            <w:spacing w:after="0"/>
                            <w:jc w:val="center"/>
                          </w:pPr>
                          <w:r w:rsidRPr="00B658BD">
                            <w:rPr>
                              <w:rFonts w:ascii="Malgun Gothic" w:hAnsi="Malgun Gothic" w:hint="eastAsia"/>
                              <w:color w:val="FFFFFF"/>
                              <w:kern w:val="24"/>
                            </w:rPr>
                            <w:t>mn</w:t>
                          </w:r>
                          <w:r w:rsidRPr="00B658BD">
                            <w:rPr>
                              <w:rFonts w:ascii="Malgun Gothic" w:hAnsi="Malgun Gothic"/>
                              <w:color w:val="FFFFFF"/>
                              <w:kern w:val="24"/>
                            </w:rPr>
                            <w:t>-name</w:t>
                          </w:r>
                        </w:p>
                        <w:p w14:paraId="22947CFA" w14:textId="77777777" w:rsidR="004A00AF" w:rsidRDefault="004A00AF" w:rsidP="00554D66">
                          <w:pPr>
                            <w:pStyle w:val="NormalWeb"/>
                            <w:wordWrap w:val="0"/>
                            <w:spacing w:after="0"/>
                            <w:jc w:val="center"/>
                          </w:pPr>
                        </w:p>
                        <w:p w14:paraId="358B47FB" w14:textId="77777777" w:rsidR="004A00AF" w:rsidRDefault="004A00AF" w:rsidP="00554D66">
                          <w:pPr>
                            <w:pStyle w:val="NormalWeb"/>
                            <w:wordWrap w:val="0"/>
                            <w:spacing w:after="0"/>
                            <w:jc w:val="center"/>
                          </w:pPr>
                        </w:p>
                      </w:txbxContent>
                    </v:textbox>
                  </v:roundrect>
                  <v:line id="직선 연결선 9" o:spid="_x0000_s1598" style="position:absolute;visibility:visible" from="28575,6810" to="28575,16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" strokeweight=".5pt">
                    <v:stroke dashstyle="longDash" joinstyle="miter"/>
                  </v:line>
                </v:group>
              </w:pict>
            </w:r>
          </w:p>
          <w:p w14:paraId="628E7E60" w14:textId="77777777" w:rsidR="00554D66" w:rsidRPr="009743EA" w:rsidRDefault="00554D66" w:rsidP="00BD522C">
            <w:pPr>
              <w:pStyle w:val="TAL"/>
              <w:snapToGrid w:val="0"/>
              <w:jc w:val="center"/>
              <w:rPr>
                <w:color w:val="000000"/>
              </w:rPr>
            </w:pPr>
          </w:p>
        </w:tc>
      </w:tr>
      <w:tr w:rsidR="00554D66" w:rsidRPr="009743EA" w14:paraId="78495FE5" w14:textId="77777777" w:rsidTr="00BD522C">
        <w:trPr>
          <w:jc w:val="center"/>
        </w:trPr>
        <w:tc>
          <w:tcPr>
            <w:tcW w:w="1286" w:type="dxa"/>
            <w:tcBorders>
              <w:top w:val="single" w:sz="4" w:space="0" w:color="000000"/>
              <w:left w:val="single" w:sz="4" w:space="0" w:color="000000"/>
              <w:bottom w:val="single" w:sz="4" w:space="0" w:color="000000"/>
            </w:tcBorders>
            <w:shd w:val="clear" w:color="auto" w:fill="E7E6E6"/>
          </w:tcPr>
          <w:p w14:paraId="1A42C576" w14:textId="77777777" w:rsidR="00554D66" w:rsidRPr="009743EA" w:rsidRDefault="00554D66" w:rsidP="00BD522C">
            <w:pPr>
              <w:pStyle w:val="TAL"/>
              <w:snapToGrid w:val="0"/>
              <w:jc w:val="center"/>
              <w:rPr>
                <w:b/>
                <w:kern w:val="1"/>
              </w:rPr>
            </w:pPr>
          </w:p>
          <w:p w14:paraId="0E9DEEB3" w14:textId="77777777" w:rsidR="00554D66" w:rsidRPr="009743EA" w:rsidRDefault="00554D66" w:rsidP="00BD522C">
            <w:pPr>
              <w:pStyle w:val="TAL"/>
              <w:snapToGrid w:val="0"/>
              <w:jc w:val="center"/>
              <w:rPr>
                <w:b/>
                <w:kern w:val="1"/>
              </w:rPr>
            </w:pPr>
          </w:p>
          <w:p w14:paraId="5BDB10A8" w14:textId="77777777" w:rsidR="00554D66" w:rsidRPr="009743EA" w:rsidRDefault="00554D66" w:rsidP="00BD522C">
            <w:pPr>
              <w:pStyle w:val="TAL"/>
              <w:snapToGrid w:val="0"/>
              <w:jc w:val="center"/>
              <w:rPr>
                <w:b/>
                <w:kern w:val="1"/>
                <w:lang w:eastAsia="ko-KR"/>
              </w:rPr>
            </w:pPr>
          </w:p>
          <w:p w14:paraId="7E1AEFBE" w14:textId="77777777" w:rsidR="00554D66" w:rsidRPr="009743EA" w:rsidRDefault="00554D66" w:rsidP="00BD522C">
            <w:pPr>
              <w:pStyle w:val="TAL"/>
              <w:snapToGrid w:val="0"/>
              <w:jc w:val="center"/>
              <w:rPr>
                <w:b/>
                <w:kern w:val="1"/>
              </w:rPr>
            </w:pPr>
            <w:r w:rsidRPr="009743EA">
              <w:rPr>
                <w:b/>
                <w:kern w:val="1"/>
              </w:rPr>
              <w:t>HTTP Header Information</w:t>
            </w:r>
          </w:p>
          <w:p w14:paraId="6A6C4FBF" w14:textId="77777777" w:rsidR="00554D66" w:rsidRPr="009743EA" w:rsidRDefault="00554D66" w:rsidP="00BD522C">
            <w:pPr>
              <w:pStyle w:val="TAL"/>
              <w:snapToGrid w:val="0"/>
              <w:jc w:val="center"/>
              <w:rPr>
                <w:b/>
                <w:kern w:val="1"/>
              </w:rPr>
            </w:pPr>
          </w:p>
          <w:p w14:paraId="583C38D0" w14:textId="77777777" w:rsidR="00554D66" w:rsidRPr="009743EA" w:rsidRDefault="00554D66" w:rsidP="00BD522C">
            <w:pPr>
              <w:pStyle w:val="TAL"/>
              <w:snapToGrid w:val="0"/>
              <w:jc w:val="center"/>
              <w:rPr>
                <w:b/>
                <w:kern w:val="1"/>
              </w:rP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195C6905" w14:textId="77777777" w:rsidR="00554D66" w:rsidRPr="009743EA" w:rsidRDefault="00554D66" w:rsidP="00BD522C">
            <w:pPr>
              <w:pStyle w:val="TAL"/>
              <w:snapToGrid w:val="0"/>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01"/>
              <w:gridCol w:w="4359"/>
            </w:tblGrid>
            <w:tr w:rsidR="00554D66" w:rsidRPr="009743EA" w14:paraId="4D0D160A" w14:textId="77777777" w:rsidTr="005A2D7C">
              <w:trPr>
                <w:jc w:val="center"/>
              </w:trPr>
              <w:tc>
                <w:tcPr>
                  <w:tcW w:w="1501" w:type="dxa"/>
                  <w:shd w:val="clear" w:color="auto" w:fill="9CC2E5"/>
                </w:tcPr>
                <w:p w14:paraId="0935960C" w14:textId="77777777" w:rsidR="00554D66" w:rsidRPr="009743EA" w:rsidRDefault="00554D66" w:rsidP="00BD522C">
                  <w:pPr>
                    <w:pStyle w:val="TAL"/>
                    <w:snapToGrid w:val="0"/>
                    <w:jc w:val="center"/>
                    <w:rPr>
                      <w:rFonts w:eastAsia="Calibri"/>
                      <w:b/>
                      <w:szCs w:val="22"/>
                    </w:rPr>
                  </w:pPr>
                  <w:r w:rsidRPr="009743EA">
                    <w:rPr>
                      <w:rFonts w:eastAsia="Calibri"/>
                      <w:b/>
                      <w:szCs w:val="22"/>
                    </w:rPr>
                    <w:t>Header</w:t>
                  </w:r>
                </w:p>
              </w:tc>
              <w:tc>
                <w:tcPr>
                  <w:tcW w:w="4359" w:type="dxa"/>
                  <w:shd w:val="clear" w:color="auto" w:fill="9CC2E5"/>
                </w:tcPr>
                <w:p w14:paraId="67CA0ACC" w14:textId="77777777" w:rsidR="00554D66" w:rsidRPr="009743EA" w:rsidRDefault="00554D66" w:rsidP="00BD522C">
                  <w:pPr>
                    <w:pStyle w:val="TAL"/>
                    <w:snapToGrid w:val="0"/>
                    <w:jc w:val="center"/>
                    <w:rPr>
                      <w:rFonts w:eastAsia="Calibri"/>
                      <w:b/>
                      <w:szCs w:val="22"/>
                    </w:rPr>
                  </w:pPr>
                  <w:r w:rsidRPr="009743EA">
                    <w:rPr>
                      <w:rFonts w:eastAsia="Calibri"/>
                      <w:b/>
                      <w:szCs w:val="22"/>
                    </w:rPr>
                    <w:t>Value</w:t>
                  </w:r>
                </w:p>
              </w:tc>
            </w:tr>
            <w:tr w:rsidR="00554D66" w:rsidRPr="009743EA" w14:paraId="51CF2F3F" w14:textId="77777777" w:rsidTr="005A2D7C">
              <w:trPr>
                <w:jc w:val="center"/>
              </w:trPr>
              <w:tc>
                <w:tcPr>
                  <w:tcW w:w="1501" w:type="dxa"/>
                  <w:shd w:val="clear" w:color="auto" w:fill="DEEAF6"/>
                </w:tcPr>
                <w:p w14:paraId="0A1366FC" w14:textId="77777777" w:rsidR="00554D66" w:rsidRPr="009743EA" w:rsidRDefault="00554D66" w:rsidP="00BD522C">
                  <w:pPr>
                    <w:pStyle w:val="TAL"/>
                    <w:snapToGrid w:val="0"/>
                    <w:jc w:val="center"/>
                    <w:rPr>
                      <w:rFonts w:eastAsia="Calibri"/>
                      <w:szCs w:val="22"/>
                    </w:rPr>
                  </w:pPr>
                  <w:r w:rsidRPr="009743EA">
                    <w:rPr>
                      <w:rFonts w:eastAsia="Calibri"/>
                      <w:szCs w:val="22"/>
                    </w:rPr>
                    <w:t>Accept</w:t>
                  </w:r>
                </w:p>
              </w:tc>
              <w:tc>
                <w:tcPr>
                  <w:tcW w:w="4359" w:type="dxa"/>
                  <w:shd w:val="clear" w:color="auto" w:fill="auto"/>
                </w:tcPr>
                <w:p w14:paraId="256293DC" w14:textId="77777777" w:rsidR="00554D66" w:rsidRPr="009743EA" w:rsidRDefault="00554D66" w:rsidP="00BD522C">
                  <w:pPr>
                    <w:pStyle w:val="TAL"/>
                    <w:snapToGrid w:val="0"/>
                    <w:rPr>
                      <w:rFonts w:eastAsia="Calibri"/>
                      <w:szCs w:val="22"/>
                    </w:rPr>
                  </w:pPr>
                  <w:r w:rsidRPr="009743EA">
                    <w:rPr>
                      <w:rFonts w:eastAsia="Calibri"/>
                      <w:szCs w:val="22"/>
                    </w:rPr>
                    <w:t>application/json</w:t>
                  </w:r>
                </w:p>
              </w:tc>
            </w:tr>
            <w:tr w:rsidR="00554D66" w:rsidRPr="009743EA" w14:paraId="1D6EE5A9" w14:textId="77777777" w:rsidTr="005A2D7C">
              <w:trPr>
                <w:jc w:val="center"/>
              </w:trPr>
              <w:tc>
                <w:tcPr>
                  <w:tcW w:w="1501" w:type="dxa"/>
                  <w:shd w:val="clear" w:color="auto" w:fill="DEEAF6"/>
                </w:tcPr>
                <w:p w14:paraId="145452F0" w14:textId="77777777" w:rsidR="00554D66" w:rsidRPr="009743EA" w:rsidRDefault="00554D66" w:rsidP="00BD522C">
                  <w:pPr>
                    <w:pStyle w:val="TAL"/>
                    <w:snapToGrid w:val="0"/>
                    <w:jc w:val="center"/>
                    <w:rPr>
                      <w:rFonts w:eastAsia="Calibri"/>
                      <w:szCs w:val="22"/>
                    </w:rPr>
                  </w:pPr>
                  <w:r w:rsidRPr="009743EA">
                    <w:rPr>
                      <w:rFonts w:eastAsia="Calibri"/>
                      <w:szCs w:val="22"/>
                    </w:rPr>
                    <w:t>X-M2M-RI</w:t>
                  </w:r>
                </w:p>
              </w:tc>
              <w:tc>
                <w:tcPr>
                  <w:tcW w:w="4359" w:type="dxa"/>
                  <w:shd w:val="clear" w:color="auto" w:fill="auto"/>
                </w:tcPr>
                <w:p w14:paraId="01FE8CDF" w14:textId="77777777" w:rsidR="00554D66" w:rsidRPr="009743EA" w:rsidRDefault="00554D66" w:rsidP="00BD522C">
                  <w:pPr>
                    <w:pStyle w:val="TAL"/>
                    <w:snapToGrid w:val="0"/>
                    <w:rPr>
                      <w:rFonts w:eastAsia="Calibri"/>
                      <w:szCs w:val="22"/>
                    </w:rPr>
                  </w:pPr>
                  <w:r w:rsidRPr="009743EA">
                    <w:rPr>
                      <w:rFonts w:eastAsia="Calibri"/>
                      <w:szCs w:val="22"/>
                    </w:rPr>
                    <w:t>Request</w:t>
                  </w:r>
                  <w:r w:rsidR="005A3EEC" w:rsidRPr="009743EA">
                    <w:rPr>
                      <w:rFonts w:eastAsia="Calibri"/>
                      <w:szCs w:val="22"/>
                    </w:rPr>
                    <w:t xml:space="preserve"> </w:t>
                  </w:r>
                  <w:r w:rsidRPr="009743EA">
                    <w:rPr>
                      <w:rFonts w:eastAsia="Calibri"/>
                      <w:szCs w:val="22"/>
                    </w:rPr>
                    <w:t>ID</w:t>
                  </w:r>
                  <w:r w:rsidR="005A3EEC" w:rsidRPr="009743EA">
                    <w:rPr>
                      <w:rFonts w:eastAsia="Calibri"/>
                      <w:szCs w:val="22"/>
                    </w:rPr>
                    <w:t xml:space="preserve"> </w:t>
                  </w:r>
                </w:p>
              </w:tc>
            </w:tr>
            <w:tr w:rsidR="00554D66" w:rsidRPr="009743EA" w14:paraId="5CA427F8" w14:textId="77777777" w:rsidTr="005A2D7C">
              <w:trPr>
                <w:jc w:val="center"/>
              </w:trPr>
              <w:tc>
                <w:tcPr>
                  <w:tcW w:w="1501" w:type="dxa"/>
                  <w:shd w:val="clear" w:color="auto" w:fill="DEEAF6"/>
                </w:tcPr>
                <w:p w14:paraId="426D4309" w14:textId="77777777" w:rsidR="00554D66" w:rsidRPr="009743EA" w:rsidRDefault="00554D66" w:rsidP="00BD522C">
                  <w:pPr>
                    <w:pStyle w:val="TAL"/>
                    <w:snapToGrid w:val="0"/>
                    <w:jc w:val="center"/>
                    <w:rPr>
                      <w:rFonts w:eastAsia="Calibri"/>
                      <w:szCs w:val="22"/>
                    </w:rPr>
                  </w:pPr>
                  <w:r w:rsidRPr="009743EA">
                    <w:rPr>
                      <w:rFonts w:eastAsia="Calibri"/>
                      <w:szCs w:val="22"/>
                    </w:rPr>
                    <w:t>X-M2M-Origin</w:t>
                  </w:r>
                </w:p>
              </w:tc>
              <w:tc>
                <w:tcPr>
                  <w:tcW w:w="4359" w:type="dxa"/>
                  <w:shd w:val="clear" w:color="auto" w:fill="auto"/>
                </w:tcPr>
                <w:p w14:paraId="74B19B6A" w14:textId="77777777" w:rsidR="00554D66" w:rsidRPr="009743EA" w:rsidRDefault="00554D66" w:rsidP="00BD522C">
                  <w:pPr>
                    <w:pStyle w:val="TAL"/>
                    <w:snapToGrid w:val="0"/>
                    <w:rPr>
                      <w:rFonts w:eastAsia="Calibri"/>
                      <w:szCs w:val="22"/>
                    </w:rPr>
                  </w:pPr>
                  <w:r w:rsidRPr="009743EA">
                    <w:rPr>
                      <w:rFonts w:eastAsia="Calibri"/>
                      <w:szCs w:val="22"/>
                    </w:rPr>
                    <w:t>AE-ID</w:t>
                  </w:r>
                  <w:r w:rsidR="005A3EEC" w:rsidRPr="009743EA">
                    <w:rPr>
                      <w:rFonts w:eastAsia="Calibri"/>
                      <w:szCs w:val="22"/>
                    </w:rPr>
                    <w:t xml:space="preserve"> </w:t>
                  </w:r>
                  <w:r w:rsidRPr="009743EA">
                    <w:rPr>
                      <w:rFonts w:eastAsia="Calibri"/>
                      <w:szCs w:val="22"/>
                    </w:rPr>
                    <w:t>of</w:t>
                  </w:r>
                  <w:r w:rsidR="005A3EEC" w:rsidRPr="009743EA">
                    <w:rPr>
                      <w:rFonts w:eastAsia="Calibri"/>
                      <w:szCs w:val="22"/>
                    </w:rPr>
                    <w:t xml:space="preserve"> </w:t>
                  </w:r>
                  <w:r w:rsidRPr="009743EA">
                    <w:rPr>
                      <w:rFonts w:eastAsia="Calibri"/>
                      <w:szCs w:val="22"/>
                    </w:rPr>
                    <w:t>Originator</w:t>
                  </w:r>
                </w:p>
              </w:tc>
            </w:tr>
            <w:tr w:rsidR="005E122D" w:rsidRPr="009743EA" w14:paraId="2EC013B0" w14:textId="77777777" w:rsidTr="005A2D7C">
              <w:trPr>
                <w:jc w:val="center"/>
              </w:trPr>
              <w:tc>
                <w:tcPr>
                  <w:tcW w:w="1501" w:type="dxa"/>
                  <w:shd w:val="clear" w:color="auto" w:fill="DEEAF6"/>
                </w:tcPr>
                <w:p w14:paraId="209E35AE" w14:textId="77777777" w:rsidR="005E122D" w:rsidRPr="009743EA" w:rsidRDefault="005E122D" w:rsidP="005E122D">
                  <w:pPr>
                    <w:pStyle w:val="TAL"/>
                    <w:snapToGrid w:val="0"/>
                    <w:jc w:val="center"/>
                    <w:rPr>
                      <w:rFonts w:eastAsia="Calibri"/>
                      <w:szCs w:val="22"/>
                    </w:rPr>
                  </w:pPr>
                  <w:r w:rsidRPr="009743EA">
                    <w:rPr>
                      <w:rFonts w:eastAsia="Calibri"/>
                      <w:szCs w:val="22"/>
                    </w:rPr>
                    <w:t>X-M2M-RVI</w:t>
                  </w:r>
                </w:p>
              </w:tc>
              <w:tc>
                <w:tcPr>
                  <w:tcW w:w="4359" w:type="dxa"/>
                  <w:shd w:val="clear" w:color="auto" w:fill="auto"/>
                </w:tcPr>
                <w:p w14:paraId="707E0CDB" w14:textId="77777777" w:rsidR="005E122D" w:rsidRPr="009743EA" w:rsidRDefault="005E122D" w:rsidP="005E122D">
                  <w:pPr>
                    <w:pStyle w:val="TAL"/>
                    <w:snapToGrid w:val="0"/>
                    <w:rPr>
                      <w:rFonts w:eastAsia="Calibri"/>
                      <w:szCs w:val="22"/>
                    </w:rPr>
                  </w:pPr>
                  <w:r w:rsidRPr="009743EA">
                    <w:rPr>
                      <w:rFonts w:eastAsia="Calibri"/>
                      <w:szCs w:val="22"/>
                    </w:rPr>
                    <w:t>Release</w:t>
                  </w:r>
                  <w:r w:rsidR="005A3EEC" w:rsidRPr="009743EA">
                    <w:rPr>
                      <w:rFonts w:eastAsia="Calibri"/>
                      <w:szCs w:val="22"/>
                    </w:rPr>
                    <w:t xml:space="preserve"> </w:t>
                  </w:r>
                  <w:r w:rsidRPr="009743EA">
                    <w:rPr>
                      <w:rFonts w:eastAsia="Calibri"/>
                      <w:szCs w:val="22"/>
                    </w:rPr>
                    <w:t>Version</w:t>
                  </w:r>
                  <w:r w:rsidR="005A3EEC" w:rsidRPr="009743EA">
                    <w:rPr>
                      <w:rFonts w:eastAsia="Calibri"/>
                      <w:szCs w:val="22"/>
                    </w:rPr>
                    <w:t xml:space="preserve"> </w:t>
                  </w:r>
                  <w:r w:rsidRPr="009743EA">
                    <w:rPr>
                      <w:rFonts w:eastAsia="Calibri"/>
                      <w:szCs w:val="22"/>
                    </w:rPr>
                    <w:t>Indicator</w:t>
                  </w:r>
                </w:p>
              </w:tc>
            </w:tr>
          </w:tbl>
          <w:p w14:paraId="19C01098" w14:textId="77777777" w:rsidR="00554D66" w:rsidRPr="009743EA" w:rsidRDefault="00554D66" w:rsidP="00BD522C">
            <w:pPr>
              <w:pStyle w:val="TAL"/>
              <w:snapToGrid w:val="0"/>
              <w:jc w:val="both"/>
              <w:rPr>
                <w:lang w:eastAsia="ko-KR"/>
              </w:rPr>
            </w:pPr>
          </w:p>
        </w:tc>
      </w:tr>
      <w:tr w:rsidR="00554D66" w:rsidRPr="009743EA" w14:paraId="6FC97988" w14:textId="77777777" w:rsidTr="00BD522C">
        <w:trPr>
          <w:jc w:val="center"/>
        </w:trPr>
        <w:tc>
          <w:tcPr>
            <w:tcW w:w="1286" w:type="dxa"/>
            <w:tcBorders>
              <w:top w:val="single" w:sz="4" w:space="0" w:color="000000"/>
              <w:left w:val="single" w:sz="4" w:space="0" w:color="000000"/>
              <w:bottom w:val="single" w:sz="4" w:space="0" w:color="000000"/>
            </w:tcBorders>
            <w:shd w:val="clear" w:color="auto" w:fill="E7E6E6"/>
          </w:tcPr>
          <w:p w14:paraId="31F0DBBD" w14:textId="77777777" w:rsidR="00554D66" w:rsidRPr="009743EA" w:rsidRDefault="00554D66" w:rsidP="00BD522C">
            <w:pPr>
              <w:pStyle w:val="Default"/>
              <w:overflowPunct w:val="0"/>
              <w:jc w:val="center"/>
              <w:rPr>
                <w:color w:val="auto"/>
              </w:rPr>
            </w:pPr>
          </w:p>
          <w:p w14:paraId="002AABC5" w14:textId="77777777" w:rsidR="00554D66" w:rsidRPr="009743EA" w:rsidRDefault="00554D66" w:rsidP="00BD522C">
            <w:pPr>
              <w:pStyle w:val="Default"/>
              <w:overflowPunct w:val="0"/>
              <w:jc w:val="center"/>
              <w:rPr>
                <w:b/>
                <w:sz w:val="20"/>
                <w:szCs w:val="20"/>
              </w:rPr>
            </w:pPr>
          </w:p>
          <w:p w14:paraId="000C4A56" w14:textId="77777777" w:rsidR="00554D66" w:rsidRPr="009743EA" w:rsidRDefault="00554D66" w:rsidP="00BD522C">
            <w:pPr>
              <w:pStyle w:val="Default"/>
              <w:overflowPunct w:val="0"/>
              <w:jc w:val="center"/>
              <w:rPr>
                <w:b/>
                <w:sz w:val="20"/>
                <w:szCs w:val="20"/>
              </w:rPr>
            </w:pPr>
          </w:p>
          <w:p w14:paraId="728C6755" w14:textId="77777777" w:rsidR="00554D66" w:rsidRPr="009743EA" w:rsidRDefault="00554D66" w:rsidP="00BD522C">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0F6528E5" w14:textId="77777777" w:rsidR="00554D66" w:rsidRPr="009743EA" w:rsidRDefault="00554D66" w:rsidP="00BD522C">
            <w:pPr>
              <w:pStyle w:val="Default"/>
              <w:overflowPunct w:val="0"/>
              <w:jc w:val="center"/>
              <w:rPr>
                <w:b/>
                <w:kern w:val="1"/>
              </w:rPr>
            </w:pPr>
            <w:r w:rsidRPr="009743EA">
              <w:rPr>
                <w:rFonts w:ascii="Arial" w:eastAsia="Malgun Gothic" w:hAnsi="Arial"/>
                <w:b/>
                <w:color w:val="auto"/>
                <w:kern w:val="1"/>
                <w:sz w:val="18"/>
                <w:szCs w:val="20"/>
                <w:lang w:eastAsia="ko-KR"/>
              </w:rPr>
              <w:t>lbl=actuator</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36DEA47F" w14:textId="77777777" w:rsidR="008440E9" w:rsidRPr="009743EA" w:rsidRDefault="008440E9" w:rsidP="00BD522C">
            <w:pPr>
              <w:widowControl w:val="0"/>
              <w:spacing w:after="0"/>
              <w:ind w:left="284"/>
              <w:jc w:val="both"/>
              <w:textAlignment w:val="auto"/>
              <w:rPr>
                <w:rFonts w:eastAsia="Calibri Light"/>
                <w:b/>
                <w:sz w:val="24"/>
              </w:rPr>
            </w:pPr>
          </w:p>
          <w:p w14:paraId="165964AC" w14:textId="77777777" w:rsidR="00554D66" w:rsidRPr="009743EA" w:rsidRDefault="008440E9" w:rsidP="00BD522C">
            <w:pPr>
              <w:widowControl w:val="0"/>
              <w:spacing w:after="0"/>
              <w:ind w:left="284"/>
              <w:jc w:val="both"/>
              <w:textAlignment w:val="auto"/>
              <w:rPr>
                <w:rFonts w:ascii="Arial" w:hAnsi="Arial"/>
                <w:color w:val="0070C0"/>
                <w:sz w:val="18"/>
              </w:rPr>
            </w:pPr>
            <w:r w:rsidRPr="009743EA">
              <w:rPr>
                <w:rFonts w:eastAsia="Calibri Light"/>
                <w:b/>
                <w:sz w:val="24"/>
              </w:rPr>
              <w:t>API/DIS</w:t>
            </w:r>
            <w:r w:rsidR="00F41F85" w:rsidRPr="009743EA">
              <w:rPr>
                <w:rFonts w:eastAsia="Calibri Light"/>
                <w:b/>
                <w:sz w:val="24"/>
              </w:rPr>
              <w:t>_</w:t>
            </w:r>
            <w:r w:rsidRPr="009743EA">
              <w:rPr>
                <w:rFonts w:eastAsia="Calibri Light"/>
                <w:b/>
                <w:sz w:val="24"/>
              </w:rPr>
              <w:t>LBL_ACTUATOR</w:t>
            </w:r>
          </w:p>
          <w:p w14:paraId="7E77C75D" w14:textId="77777777" w:rsidR="00554D66" w:rsidRPr="005A2D7C" w:rsidRDefault="00554D66" w:rsidP="007C39B4">
            <w:pPr>
              <w:pStyle w:val="NoSpacing"/>
              <w:overflowPunct w:val="0"/>
              <w:rPr>
                <w:rFonts w:ascii="Arial" w:hAnsi="Arial"/>
                <w:b/>
                <w:color w:val="0070C0"/>
                <w:sz w:val="18"/>
                <w:lang w:val="en-GB"/>
              </w:rPr>
            </w:pPr>
            <w:r w:rsidRPr="005A2D7C">
              <w:rPr>
                <w:rFonts w:ascii="Times New Roman" w:hAnsi="Times New Roman"/>
                <w:lang w:val="en-GB"/>
              </w:rPr>
              <w:t xml:space="preserve">    </w:t>
            </w:r>
          </w:p>
          <w:p w14:paraId="5428336B" w14:textId="77777777" w:rsidR="00554D66" w:rsidRPr="009743EA" w:rsidRDefault="00554D66" w:rsidP="00BD522C">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25497ACC" w14:textId="77777777" w:rsidR="00554D66" w:rsidRPr="009743EA" w:rsidRDefault="00554D66" w:rsidP="00BD522C">
            <w:pPr>
              <w:pStyle w:val="TAL"/>
              <w:snapToGrid w:val="0"/>
              <w:ind w:left="284"/>
              <w:jc w:val="both"/>
              <w:rPr>
                <w:color w:val="0070C0"/>
              </w:rPr>
            </w:pPr>
          </w:p>
          <w:p w14:paraId="0EF89F4E" w14:textId="77777777" w:rsidR="00554D66" w:rsidRPr="009743EA" w:rsidRDefault="00554D66" w:rsidP="00BD522C">
            <w:pPr>
              <w:pStyle w:val="TAL"/>
              <w:snapToGrid w:val="0"/>
              <w:ind w:left="284"/>
              <w:jc w:val="both"/>
              <w:rPr>
                <w:color w:val="0070C0"/>
              </w:rPr>
            </w:pPr>
            <w:r w:rsidRPr="009743EA">
              <w:rPr>
                <w:color w:val="0070C0"/>
              </w:rPr>
              <w:t>GET /mn-name?fu=1&amp;lbl=actuator HTTP/1.1</w:t>
            </w:r>
          </w:p>
          <w:p w14:paraId="730439D7" w14:textId="77777777" w:rsidR="00554D66" w:rsidRPr="009743EA" w:rsidRDefault="00554D66" w:rsidP="00BD522C">
            <w:pPr>
              <w:pStyle w:val="TAL"/>
              <w:snapToGrid w:val="0"/>
              <w:ind w:left="284"/>
              <w:jc w:val="both"/>
              <w:rPr>
                <w:color w:val="0070C0"/>
              </w:rPr>
            </w:pPr>
            <w:r w:rsidRPr="009743EA">
              <w:rPr>
                <w:color w:val="0070C0"/>
              </w:rPr>
              <w:t>Host: 192.168.0.10:8282</w:t>
            </w:r>
          </w:p>
          <w:p w14:paraId="042BEA64" w14:textId="77777777" w:rsidR="00554D66" w:rsidRPr="009743EA" w:rsidRDefault="00554D66" w:rsidP="00A06B31">
            <w:pPr>
              <w:pStyle w:val="TAL"/>
              <w:snapToGrid w:val="0"/>
              <w:ind w:left="284"/>
              <w:jc w:val="both"/>
              <w:rPr>
                <w:color w:val="0070C0"/>
              </w:rPr>
            </w:pPr>
            <w:r w:rsidRPr="009743EA">
              <w:rPr>
                <w:color w:val="0070C0"/>
              </w:rPr>
              <w:t>X-M2M-Origin: CAE5630283216026458665</w:t>
            </w:r>
          </w:p>
          <w:p w14:paraId="23CBA66B" w14:textId="77777777" w:rsidR="00A06B31" w:rsidRPr="009743EA" w:rsidRDefault="00A06B31" w:rsidP="00A06B31">
            <w:pPr>
              <w:pStyle w:val="TAL"/>
              <w:snapToGrid w:val="0"/>
              <w:ind w:left="284"/>
              <w:jc w:val="both"/>
              <w:rPr>
                <w:color w:val="0070C0"/>
              </w:rPr>
            </w:pPr>
            <w:r w:rsidRPr="009743EA">
              <w:rPr>
                <w:color w:val="0070C0"/>
              </w:rPr>
              <w:t>Accept: application/json</w:t>
            </w:r>
          </w:p>
          <w:p w14:paraId="56BC112A" w14:textId="77777777" w:rsidR="00554D66" w:rsidRPr="009743EA" w:rsidRDefault="00554D66" w:rsidP="00BD522C">
            <w:pPr>
              <w:pStyle w:val="TAL"/>
              <w:snapToGrid w:val="0"/>
              <w:ind w:left="284"/>
              <w:jc w:val="both"/>
              <w:rPr>
                <w:color w:val="0070C0"/>
              </w:rPr>
            </w:pPr>
            <w:r w:rsidRPr="009743EA">
              <w:rPr>
                <w:color w:val="0070C0"/>
              </w:rPr>
              <w:t>X-M2M-RI: 1234</w:t>
            </w:r>
          </w:p>
          <w:p w14:paraId="07EB5E3D" w14:textId="77777777" w:rsidR="005A7A27" w:rsidRPr="009743EA" w:rsidRDefault="005A7A27" w:rsidP="005A7A27">
            <w:pPr>
              <w:widowControl w:val="0"/>
              <w:overflowPunct/>
              <w:spacing w:after="0"/>
              <w:ind w:left="284"/>
              <w:jc w:val="both"/>
              <w:textAlignment w:val="auto"/>
              <w:rPr>
                <w:color w:val="0070C0"/>
              </w:rPr>
            </w:pPr>
            <w:r w:rsidRPr="009743EA">
              <w:rPr>
                <w:rFonts w:ascii="Arial" w:hAnsi="Arial"/>
                <w:color w:val="0070C0"/>
                <w:sz w:val="18"/>
              </w:rPr>
              <w:t>X-M2M-RVI: 2a</w:t>
            </w:r>
          </w:p>
          <w:p w14:paraId="6B8B05CD" w14:textId="77777777" w:rsidR="00554D66" w:rsidRPr="009743EA" w:rsidRDefault="00554D66" w:rsidP="00BD522C">
            <w:pPr>
              <w:pStyle w:val="TAL"/>
              <w:snapToGrid w:val="0"/>
              <w:ind w:left="284"/>
              <w:jc w:val="both"/>
              <w:rPr>
                <w:color w:val="0070C0"/>
              </w:rPr>
            </w:pPr>
          </w:p>
          <w:p w14:paraId="4F6A79CA" w14:textId="77777777" w:rsidR="00554D66" w:rsidRPr="009743EA" w:rsidRDefault="00554D66" w:rsidP="00BD522C">
            <w:pPr>
              <w:widowControl w:val="0"/>
              <w:spacing w:after="0"/>
              <w:ind w:left="284"/>
              <w:jc w:val="both"/>
              <w:textAlignment w:val="auto"/>
              <w:rPr>
                <w:rFonts w:ascii="Arial" w:hAnsi="Arial"/>
                <w:b/>
                <w:color w:val="0070C0"/>
                <w:sz w:val="18"/>
              </w:rPr>
            </w:pPr>
          </w:p>
          <w:p w14:paraId="42CF1F03" w14:textId="77777777" w:rsidR="00554D66" w:rsidRPr="009743EA" w:rsidRDefault="00554D66" w:rsidP="00BD522C">
            <w:pPr>
              <w:widowControl w:val="0"/>
              <w:spacing w:after="0"/>
              <w:ind w:left="284"/>
              <w:jc w:val="both"/>
              <w:textAlignment w:val="auto"/>
              <w:rPr>
                <w:rFonts w:ascii="Arial" w:hAnsi="Arial"/>
                <w:b/>
                <w:color w:val="0070C0"/>
                <w:sz w:val="18"/>
              </w:rPr>
            </w:pPr>
            <w:r w:rsidRPr="009743EA">
              <w:rPr>
                <w:rFonts w:ascii="Arial" w:hAnsi="Arial"/>
                <w:b/>
                <w:color w:val="0070C0"/>
                <w:sz w:val="18"/>
              </w:rPr>
              <w:lastRenderedPageBreak/>
              <w:t>HTTP Response:</w:t>
            </w:r>
          </w:p>
          <w:p w14:paraId="1EE58DC2" w14:textId="77777777" w:rsidR="00554D66" w:rsidRPr="009743EA" w:rsidRDefault="00554D66" w:rsidP="00BD522C">
            <w:pPr>
              <w:widowControl w:val="0"/>
              <w:spacing w:after="0"/>
              <w:ind w:left="284"/>
              <w:textAlignment w:val="auto"/>
              <w:rPr>
                <w:rFonts w:ascii="Arial" w:hAnsi="Arial"/>
                <w:color w:val="0070C0"/>
                <w:sz w:val="18"/>
              </w:rPr>
            </w:pPr>
          </w:p>
          <w:p w14:paraId="677C12E2" w14:textId="77777777" w:rsidR="00554D66" w:rsidRPr="009743EA" w:rsidRDefault="00554D66" w:rsidP="00BD522C">
            <w:pPr>
              <w:widowControl w:val="0"/>
              <w:spacing w:after="0"/>
              <w:ind w:left="284"/>
              <w:textAlignment w:val="auto"/>
              <w:rPr>
                <w:rFonts w:ascii="Arial" w:hAnsi="Arial"/>
                <w:color w:val="0070C0"/>
                <w:sz w:val="18"/>
              </w:rPr>
            </w:pPr>
            <w:r w:rsidRPr="009743EA">
              <w:rPr>
                <w:rFonts w:ascii="Arial" w:hAnsi="Arial"/>
                <w:color w:val="0070C0"/>
                <w:sz w:val="18"/>
              </w:rPr>
              <w:t>200 OK</w:t>
            </w:r>
          </w:p>
          <w:p w14:paraId="1DED45EA" w14:textId="77777777" w:rsidR="00554D66" w:rsidRPr="009743EA" w:rsidRDefault="00554D66" w:rsidP="00BD522C">
            <w:pPr>
              <w:pStyle w:val="TAL"/>
              <w:snapToGrid w:val="0"/>
              <w:ind w:left="284"/>
              <w:rPr>
                <w:color w:val="0070C0"/>
              </w:rPr>
            </w:pPr>
            <w:r w:rsidRPr="009743EA">
              <w:rPr>
                <w:color w:val="0070C0"/>
              </w:rPr>
              <w:t>Content-Type: application/json</w:t>
            </w:r>
          </w:p>
          <w:p w14:paraId="329FE55F" w14:textId="77777777" w:rsidR="00554D66" w:rsidRPr="009743EA" w:rsidRDefault="00554D66" w:rsidP="00BD522C">
            <w:pPr>
              <w:pStyle w:val="TAL"/>
              <w:snapToGrid w:val="0"/>
              <w:ind w:left="284"/>
              <w:rPr>
                <w:color w:val="0070C0"/>
              </w:rPr>
            </w:pPr>
            <w:r w:rsidRPr="009743EA">
              <w:rPr>
                <w:color w:val="0070C0"/>
              </w:rPr>
              <w:t>X-M2M-RI: 1234</w:t>
            </w:r>
          </w:p>
          <w:p w14:paraId="3B2F2C4D" w14:textId="77777777" w:rsidR="005A7A27" w:rsidRPr="009743EA" w:rsidRDefault="005A7A27" w:rsidP="005A7A27">
            <w:pPr>
              <w:widowControl w:val="0"/>
              <w:overflowPunct/>
              <w:spacing w:after="0"/>
              <w:ind w:left="284"/>
              <w:jc w:val="both"/>
              <w:textAlignment w:val="auto"/>
              <w:rPr>
                <w:color w:val="0070C0"/>
              </w:rPr>
            </w:pPr>
            <w:r w:rsidRPr="009743EA">
              <w:rPr>
                <w:rFonts w:ascii="Arial" w:hAnsi="Arial"/>
                <w:color w:val="0070C0"/>
                <w:sz w:val="18"/>
              </w:rPr>
              <w:t>X-M2M-RVI: 2a</w:t>
            </w:r>
          </w:p>
          <w:p w14:paraId="1BC3680E" w14:textId="77777777" w:rsidR="00554D66" w:rsidRPr="009743EA" w:rsidRDefault="00554D66" w:rsidP="00BD522C">
            <w:pPr>
              <w:pStyle w:val="TAL"/>
              <w:snapToGrid w:val="0"/>
              <w:ind w:left="284"/>
              <w:rPr>
                <w:color w:val="0070C0"/>
              </w:rPr>
            </w:pPr>
            <w:r w:rsidRPr="009743EA">
              <w:rPr>
                <w:color w:val="0070C0"/>
              </w:rPr>
              <w:t>X-M2M-RSC: 2000</w:t>
            </w:r>
          </w:p>
          <w:p w14:paraId="327BB202" w14:textId="77777777" w:rsidR="00554D66" w:rsidRPr="009743EA" w:rsidRDefault="00554D66" w:rsidP="00BD522C">
            <w:pPr>
              <w:pStyle w:val="TAL"/>
              <w:snapToGrid w:val="0"/>
              <w:ind w:left="284"/>
              <w:jc w:val="both"/>
              <w:rPr>
                <w:color w:val="0070C0"/>
              </w:rPr>
            </w:pPr>
          </w:p>
          <w:p w14:paraId="4E68D729" w14:textId="77777777" w:rsidR="00554D66" w:rsidRPr="009743EA" w:rsidRDefault="00554D66" w:rsidP="00BD522C">
            <w:pPr>
              <w:pStyle w:val="TAL"/>
              <w:snapToGrid w:val="0"/>
              <w:ind w:left="284"/>
              <w:rPr>
                <w:color w:val="0070C0"/>
              </w:rPr>
            </w:pPr>
            <w:r w:rsidRPr="009743EA">
              <w:rPr>
                <w:color w:val="0070C0"/>
              </w:rPr>
              <w:t>{</w:t>
            </w:r>
          </w:p>
          <w:p w14:paraId="271310F8" w14:textId="77777777" w:rsidR="00554D66" w:rsidRPr="009743EA" w:rsidRDefault="00554D66" w:rsidP="00BD522C">
            <w:pPr>
              <w:pStyle w:val="TAL"/>
              <w:snapToGrid w:val="0"/>
              <w:ind w:left="284"/>
              <w:rPr>
                <w:color w:val="0070C0"/>
              </w:rPr>
            </w:pPr>
            <w:r w:rsidRPr="009743EA">
              <w:rPr>
                <w:color w:val="0070C0"/>
              </w:rPr>
              <w:t xml:space="preserve">    "m2m:uril": </w:t>
            </w:r>
          </w:p>
          <w:p w14:paraId="217EC21A" w14:textId="77777777" w:rsidR="00554D66" w:rsidRPr="009743EA" w:rsidRDefault="00554D66" w:rsidP="00BD522C">
            <w:pPr>
              <w:pStyle w:val="TAL"/>
              <w:snapToGrid w:val="0"/>
              <w:ind w:left="284"/>
              <w:rPr>
                <w:color w:val="0070C0"/>
              </w:rPr>
            </w:pPr>
            <w:r w:rsidRPr="009743EA">
              <w:rPr>
                <w:color w:val="0070C0"/>
              </w:rPr>
              <w:t xml:space="preserve">        "/mn-name/ae_actuator",</w:t>
            </w:r>
          </w:p>
          <w:p w14:paraId="16E92847" w14:textId="77777777" w:rsidR="00554D66" w:rsidRPr="009743EA" w:rsidRDefault="00554D66" w:rsidP="00BD522C">
            <w:pPr>
              <w:pStyle w:val="TAL"/>
              <w:snapToGrid w:val="0"/>
              <w:ind w:left="284"/>
              <w:rPr>
                <w:color w:val="0070C0"/>
              </w:rPr>
            </w:pPr>
            <w:r w:rsidRPr="009743EA">
              <w:rPr>
                <w:color w:val="0070C0"/>
              </w:rPr>
              <w:t xml:space="preserve">        "/mn-name/ae_actuator/cnt_light1",</w:t>
            </w:r>
          </w:p>
          <w:p w14:paraId="09BAF48D" w14:textId="77777777" w:rsidR="00554D66" w:rsidRPr="009743EA" w:rsidRDefault="00554D66" w:rsidP="00BD522C">
            <w:pPr>
              <w:pStyle w:val="TAL"/>
              <w:snapToGrid w:val="0"/>
              <w:ind w:left="284"/>
              <w:rPr>
                <w:color w:val="0070C0"/>
              </w:rPr>
            </w:pPr>
            <w:r w:rsidRPr="009743EA">
              <w:rPr>
                <w:color w:val="0070C0"/>
              </w:rPr>
              <w:t xml:space="preserve">        "/mn-name/ae_actuator/cnt_light2"</w:t>
            </w:r>
          </w:p>
          <w:p w14:paraId="64448702" w14:textId="77777777" w:rsidR="00554D66" w:rsidRPr="005A2D7C" w:rsidRDefault="00554D66" w:rsidP="00BD522C">
            <w:pPr>
              <w:pStyle w:val="TAL"/>
              <w:snapToGrid w:val="0"/>
              <w:ind w:left="284"/>
              <w:rPr>
                <w:color w:val="0070C0"/>
              </w:rPr>
            </w:pPr>
            <w:r w:rsidRPr="005A2D7C">
              <w:rPr>
                <w:color w:val="0070C0"/>
              </w:rPr>
              <w:t>}</w:t>
            </w:r>
          </w:p>
          <w:p w14:paraId="33FC4400" w14:textId="77777777" w:rsidR="00554D66" w:rsidRPr="005A2D7C" w:rsidRDefault="00554D66" w:rsidP="00BD522C">
            <w:pPr>
              <w:pStyle w:val="TAL"/>
              <w:snapToGrid w:val="0"/>
              <w:ind w:left="284"/>
              <w:jc w:val="both"/>
              <w:rPr>
                <w:color w:val="0070C0"/>
              </w:rPr>
            </w:pPr>
          </w:p>
        </w:tc>
      </w:tr>
      <w:tr w:rsidR="00554D66" w:rsidRPr="009743EA" w14:paraId="72C706F0" w14:textId="77777777" w:rsidTr="00BD522C">
        <w:trPr>
          <w:jc w:val="center"/>
        </w:trPr>
        <w:tc>
          <w:tcPr>
            <w:tcW w:w="1286" w:type="dxa"/>
            <w:tcBorders>
              <w:top w:val="single" w:sz="4" w:space="0" w:color="000000"/>
              <w:left w:val="single" w:sz="4" w:space="0" w:color="000000"/>
              <w:bottom w:val="single" w:sz="4" w:space="0" w:color="000000"/>
            </w:tcBorders>
            <w:shd w:val="clear" w:color="auto" w:fill="E7E6E6"/>
          </w:tcPr>
          <w:p w14:paraId="1F4845D4" w14:textId="77777777" w:rsidR="00554D66" w:rsidRPr="009743EA" w:rsidRDefault="00554D66" w:rsidP="00BD522C">
            <w:pPr>
              <w:pStyle w:val="Default"/>
              <w:overflowPunct w:val="0"/>
              <w:jc w:val="center"/>
              <w:rPr>
                <w:rFonts w:ascii="Arial" w:eastAsia="Malgun Gothic" w:hAnsi="Arial"/>
                <w:b/>
                <w:color w:val="auto"/>
                <w:kern w:val="1"/>
                <w:sz w:val="18"/>
                <w:szCs w:val="20"/>
              </w:rPr>
            </w:pPr>
          </w:p>
          <w:p w14:paraId="32AB8D64" w14:textId="77777777" w:rsidR="00554D66" w:rsidRPr="009743EA" w:rsidRDefault="00554D66" w:rsidP="00BD522C">
            <w:pPr>
              <w:pStyle w:val="Default"/>
              <w:overflowPunct w:val="0"/>
              <w:jc w:val="center"/>
              <w:rPr>
                <w:rFonts w:ascii="Arial" w:eastAsia="Malgun Gothic" w:hAnsi="Arial"/>
                <w:b/>
                <w:color w:val="auto"/>
                <w:kern w:val="1"/>
                <w:sz w:val="18"/>
                <w:szCs w:val="20"/>
              </w:rPr>
            </w:pPr>
          </w:p>
          <w:p w14:paraId="7A5BF1B8" w14:textId="77777777" w:rsidR="00554D66" w:rsidRPr="009743EA" w:rsidRDefault="00554D66" w:rsidP="00BD522C">
            <w:pPr>
              <w:pStyle w:val="Default"/>
              <w:overflowPunct w:val="0"/>
              <w:jc w:val="center"/>
              <w:rPr>
                <w:rFonts w:ascii="Arial" w:eastAsia="Malgun Gothic" w:hAnsi="Arial"/>
                <w:b/>
                <w:color w:val="auto"/>
                <w:kern w:val="1"/>
                <w:sz w:val="18"/>
                <w:szCs w:val="20"/>
              </w:rPr>
            </w:pPr>
          </w:p>
          <w:p w14:paraId="3455091E" w14:textId="77777777" w:rsidR="00554D66" w:rsidRPr="009743EA" w:rsidRDefault="00554D66" w:rsidP="00BD522C">
            <w:pPr>
              <w:pStyle w:val="Default"/>
              <w:overflowPunct w:val="0"/>
              <w:jc w:val="center"/>
              <w:rPr>
                <w:rFonts w:ascii="Arial" w:eastAsia="Malgun Gothic" w:hAnsi="Arial"/>
                <w:b/>
                <w:color w:val="auto"/>
                <w:kern w:val="1"/>
                <w:sz w:val="18"/>
                <w:szCs w:val="20"/>
              </w:rPr>
            </w:pPr>
          </w:p>
          <w:p w14:paraId="3D4BA5AE" w14:textId="77777777" w:rsidR="00554D66" w:rsidRPr="009743EA" w:rsidRDefault="00554D66" w:rsidP="00BD522C">
            <w:pPr>
              <w:pStyle w:val="Default"/>
              <w:overflowPunct w:val="0"/>
              <w:jc w:val="center"/>
              <w:rPr>
                <w:rFonts w:ascii="Arial" w:eastAsia="Malgun Gothic" w:hAnsi="Arial"/>
                <w:b/>
                <w:color w:val="auto"/>
                <w:kern w:val="1"/>
                <w:sz w:val="18"/>
                <w:szCs w:val="20"/>
              </w:rPr>
            </w:pPr>
          </w:p>
          <w:p w14:paraId="1A1FDFA0" w14:textId="77777777" w:rsidR="00554D66" w:rsidRPr="009743EA" w:rsidRDefault="00554D66" w:rsidP="00BD522C">
            <w:pPr>
              <w:pStyle w:val="Default"/>
              <w:overflowPunct w:val="0"/>
              <w:jc w:val="center"/>
              <w:rPr>
                <w:rFonts w:ascii="Arial" w:eastAsia="Malgun Gothic" w:hAnsi="Arial"/>
                <w:b/>
                <w:color w:val="auto"/>
                <w:kern w:val="1"/>
                <w:sz w:val="18"/>
                <w:szCs w:val="20"/>
              </w:rPr>
            </w:pPr>
          </w:p>
          <w:p w14:paraId="53D2C7AE" w14:textId="77777777" w:rsidR="00554D66" w:rsidRPr="009743EA" w:rsidRDefault="00554D66" w:rsidP="00BD522C">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58432DC9" w14:textId="77777777" w:rsidR="00554D66" w:rsidRPr="009743EA" w:rsidRDefault="00554D66" w:rsidP="00BD522C">
            <w:pPr>
              <w:pStyle w:val="TAL"/>
              <w:snapToGrid w:val="0"/>
              <w:jc w:val="center"/>
              <w:rPr>
                <w:b/>
                <w:kern w:val="1"/>
                <w:lang w:eastAsia="ko-KR"/>
              </w:rPr>
            </w:pPr>
            <w:r w:rsidRPr="009743EA">
              <w:rPr>
                <w:b/>
                <w:kern w:val="1"/>
                <w:lang w:eastAsia="ko-KR"/>
              </w:rPr>
              <w:t>lbl=sensor</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24404E1D" w14:textId="77777777" w:rsidR="008440E9" w:rsidRPr="005A2D7C" w:rsidRDefault="008440E9" w:rsidP="005A2D7C">
            <w:pPr>
              <w:pStyle w:val="TAL"/>
              <w:rPr>
                <w:rFonts w:eastAsia="Calibri Light"/>
              </w:rPr>
            </w:pPr>
          </w:p>
          <w:p w14:paraId="52017D0F" w14:textId="77777777" w:rsidR="00554D66" w:rsidRPr="009743EA" w:rsidRDefault="008440E9" w:rsidP="00BD522C">
            <w:pPr>
              <w:pStyle w:val="TAL"/>
              <w:snapToGrid w:val="0"/>
              <w:ind w:left="284"/>
            </w:pPr>
            <w:r w:rsidRPr="009743EA">
              <w:rPr>
                <w:rFonts w:ascii="Times New Roman" w:eastAsia="Calibri Light" w:hAnsi="Times New Roman"/>
                <w:b/>
                <w:sz w:val="24"/>
              </w:rPr>
              <w:t>API/DIS</w:t>
            </w:r>
            <w:r w:rsidR="00F41F85" w:rsidRPr="009743EA">
              <w:rPr>
                <w:rFonts w:ascii="Times New Roman" w:eastAsia="Calibri Light" w:hAnsi="Times New Roman"/>
                <w:b/>
                <w:sz w:val="24"/>
              </w:rPr>
              <w:t>_</w:t>
            </w:r>
            <w:r w:rsidRPr="009743EA">
              <w:rPr>
                <w:rFonts w:ascii="Times New Roman" w:eastAsia="Calibri Light" w:hAnsi="Times New Roman"/>
                <w:b/>
                <w:sz w:val="24"/>
              </w:rPr>
              <w:t>LBL_SENSOR</w:t>
            </w:r>
          </w:p>
          <w:p w14:paraId="1E279014" w14:textId="77777777" w:rsidR="00554D66" w:rsidRPr="005A2D7C" w:rsidRDefault="00554D66" w:rsidP="00BD522C">
            <w:pPr>
              <w:pStyle w:val="NoSpacing"/>
              <w:overflowPunct w:val="0"/>
              <w:rPr>
                <w:rFonts w:ascii="Arial" w:hAnsi="Arial"/>
                <w:b/>
                <w:color w:val="0070C0"/>
                <w:sz w:val="18"/>
                <w:lang w:val="en-GB"/>
              </w:rPr>
            </w:pPr>
            <w:r w:rsidRPr="009743EA">
              <w:rPr>
                <w:rFonts w:ascii="Times New Roman" w:eastAsia="Calibri Light" w:hAnsi="Times New Roman"/>
                <w:b/>
                <w:lang w:val="en-GB"/>
              </w:rPr>
              <w:t xml:space="preserve">    </w:t>
            </w:r>
            <w:r w:rsidRPr="005A2D7C">
              <w:rPr>
                <w:rFonts w:ascii="Times New Roman" w:hAnsi="Times New Roman"/>
                <w:lang w:val="en-GB"/>
              </w:rPr>
              <w:t xml:space="preserve">    </w:t>
            </w:r>
          </w:p>
          <w:p w14:paraId="6ECF0AC2" w14:textId="77777777" w:rsidR="00554D66" w:rsidRPr="009743EA" w:rsidRDefault="00554D66" w:rsidP="00BD522C">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17DC96DC" w14:textId="77777777" w:rsidR="00554D66" w:rsidRPr="009743EA" w:rsidRDefault="00554D66" w:rsidP="00BD522C">
            <w:pPr>
              <w:pStyle w:val="TAL"/>
              <w:snapToGrid w:val="0"/>
              <w:ind w:left="284"/>
              <w:jc w:val="both"/>
              <w:rPr>
                <w:color w:val="0070C0"/>
              </w:rPr>
            </w:pPr>
          </w:p>
          <w:p w14:paraId="04943C6F" w14:textId="77777777" w:rsidR="00554D66" w:rsidRPr="009743EA" w:rsidRDefault="00554D66" w:rsidP="00BD522C">
            <w:pPr>
              <w:pStyle w:val="TAL"/>
              <w:snapToGrid w:val="0"/>
              <w:ind w:left="284"/>
              <w:jc w:val="both"/>
              <w:rPr>
                <w:color w:val="0070C0"/>
              </w:rPr>
            </w:pPr>
            <w:r w:rsidRPr="009743EA">
              <w:rPr>
                <w:color w:val="0070C0"/>
              </w:rPr>
              <w:t>GET /mn-name?fu=1&amp;lbl=sensor HTTP/1.1</w:t>
            </w:r>
          </w:p>
          <w:p w14:paraId="45DF1EE1" w14:textId="77777777" w:rsidR="00554D66" w:rsidRPr="009743EA" w:rsidRDefault="00554D66" w:rsidP="00BD522C">
            <w:pPr>
              <w:pStyle w:val="TAL"/>
              <w:snapToGrid w:val="0"/>
              <w:ind w:left="284"/>
              <w:jc w:val="both"/>
              <w:rPr>
                <w:color w:val="0070C0"/>
              </w:rPr>
            </w:pPr>
            <w:r w:rsidRPr="009743EA">
              <w:rPr>
                <w:color w:val="0070C0"/>
              </w:rPr>
              <w:t>Host: 192.168.0.10:8282</w:t>
            </w:r>
          </w:p>
          <w:p w14:paraId="1BB06C31" w14:textId="77777777" w:rsidR="00554D66" w:rsidRPr="009743EA" w:rsidRDefault="00554D66" w:rsidP="00BD522C">
            <w:pPr>
              <w:pStyle w:val="TAL"/>
              <w:snapToGrid w:val="0"/>
              <w:ind w:left="284"/>
              <w:jc w:val="both"/>
              <w:rPr>
                <w:color w:val="0070C0"/>
              </w:rPr>
            </w:pPr>
            <w:r w:rsidRPr="009743EA">
              <w:rPr>
                <w:color w:val="0070C0"/>
              </w:rPr>
              <w:t>X-M2M-Origin: CAE5630283216026458665</w:t>
            </w:r>
          </w:p>
          <w:p w14:paraId="5A334E18" w14:textId="77777777" w:rsidR="00A06B31" w:rsidRPr="009743EA" w:rsidRDefault="00A06B31" w:rsidP="00A06B31">
            <w:pPr>
              <w:pStyle w:val="TAL"/>
              <w:snapToGrid w:val="0"/>
              <w:ind w:left="284"/>
              <w:jc w:val="both"/>
              <w:rPr>
                <w:color w:val="0070C0"/>
              </w:rPr>
            </w:pPr>
            <w:r w:rsidRPr="009743EA">
              <w:rPr>
                <w:color w:val="0070C0"/>
              </w:rPr>
              <w:t>Accept: application/json</w:t>
            </w:r>
          </w:p>
          <w:p w14:paraId="7D47D4B1" w14:textId="77777777" w:rsidR="00554D66" w:rsidRPr="009743EA" w:rsidRDefault="00554D66" w:rsidP="00BD522C">
            <w:pPr>
              <w:pStyle w:val="TAL"/>
              <w:snapToGrid w:val="0"/>
              <w:ind w:left="284"/>
              <w:jc w:val="both"/>
              <w:rPr>
                <w:color w:val="0070C0"/>
              </w:rPr>
            </w:pPr>
            <w:r w:rsidRPr="009743EA">
              <w:rPr>
                <w:color w:val="0070C0"/>
              </w:rPr>
              <w:t>X-M2M-RI: 1234</w:t>
            </w:r>
          </w:p>
          <w:p w14:paraId="47B792AC" w14:textId="77777777" w:rsidR="005A7A27" w:rsidRPr="009743EA" w:rsidRDefault="005A7A27" w:rsidP="005A7A27">
            <w:pPr>
              <w:widowControl w:val="0"/>
              <w:overflowPunct/>
              <w:spacing w:after="0"/>
              <w:ind w:left="284"/>
              <w:jc w:val="both"/>
              <w:textAlignment w:val="auto"/>
              <w:rPr>
                <w:color w:val="0070C0"/>
              </w:rPr>
            </w:pPr>
            <w:r w:rsidRPr="009743EA">
              <w:rPr>
                <w:rFonts w:ascii="Arial" w:hAnsi="Arial"/>
                <w:color w:val="0070C0"/>
                <w:sz w:val="18"/>
              </w:rPr>
              <w:t>X-M2M-RVI: 2a</w:t>
            </w:r>
          </w:p>
          <w:p w14:paraId="68829A70" w14:textId="77777777" w:rsidR="00554D66" w:rsidRPr="009743EA" w:rsidRDefault="00554D66" w:rsidP="00BD522C">
            <w:pPr>
              <w:pStyle w:val="TAL"/>
              <w:snapToGrid w:val="0"/>
              <w:ind w:left="284"/>
              <w:jc w:val="both"/>
              <w:rPr>
                <w:color w:val="0070C0"/>
              </w:rPr>
            </w:pPr>
          </w:p>
          <w:p w14:paraId="756B9F3D" w14:textId="77777777" w:rsidR="00554D66" w:rsidRPr="009743EA" w:rsidRDefault="00554D66" w:rsidP="00BD522C">
            <w:pPr>
              <w:widowControl w:val="0"/>
              <w:spacing w:after="0"/>
              <w:ind w:left="284"/>
              <w:jc w:val="both"/>
              <w:textAlignment w:val="auto"/>
              <w:rPr>
                <w:rFonts w:ascii="Arial" w:hAnsi="Arial"/>
                <w:b/>
                <w:color w:val="0070C0"/>
                <w:sz w:val="18"/>
              </w:rPr>
            </w:pPr>
          </w:p>
          <w:p w14:paraId="3CC8DE39" w14:textId="77777777" w:rsidR="00554D66" w:rsidRPr="009743EA" w:rsidRDefault="00554D66" w:rsidP="00BD522C">
            <w:pPr>
              <w:widowControl w:val="0"/>
              <w:spacing w:after="0"/>
              <w:ind w:left="284"/>
              <w:jc w:val="both"/>
              <w:textAlignment w:val="auto"/>
              <w:rPr>
                <w:rFonts w:ascii="Arial" w:hAnsi="Arial"/>
                <w:b/>
                <w:color w:val="0070C0"/>
                <w:sz w:val="18"/>
              </w:rPr>
            </w:pPr>
            <w:r w:rsidRPr="009743EA">
              <w:rPr>
                <w:rFonts w:ascii="Arial" w:hAnsi="Arial"/>
                <w:b/>
                <w:color w:val="0070C0"/>
                <w:sz w:val="18"/>
              </w:rPr>
              <w:t>HTTP Response:</w:t>
            </w:r>
          </w:p>
          <w:p w14:paraId="0101FC50" w14:textId="77777777" w:rsidR="00554D66" w:rsidRPr="009743EA" w:rsidRDefault="00554D66" w:rsidP="00BD522C">
            <w:pPr>
              <w:widowControl w:val="0"/>
              <w:spacing w:after="0"/>
              <w:ind w:left="284"/>
              <w:textAlignment w:val="auto"/>
              <w:rPr>
                <w:rFonts w:ascii="Arial" w:hAnsi="Arial"/>
                <w:color w:val="0070C0"/>
                <w:sz w:val="18"/>
              </w:rPr>
            </w:pPr>
          </w:p>
          <w:p w14:paraId="4439471A" w14:textId="77777777" w:rsidR="00554D66" w:rsidRPr="009743EA" w:rsidRDefault="00554D66" w:rsidP="00BD522C">
            <w:pPr>
              <w:widowControl w:val="0"/>
              <w:spacing w:after="0"/>
              <w:ind w:left="284"/>
              <w:textAlignment w:val="auto"/>
              <w:rPr>
                <w:rFonts w:ascii="Arial" w:hAnsi="Arial"/>
                <w:color w:val="0070C0"/>
                <w:sz w:val="18"/>
              </w:rPr>
            </w:pPr>
            <w:r w:rsidRPr="009743EA">
              <w:rPr>
                <w:rFonts w:ascii="Arial" w:hAnsi="Arial"/>
                <w:color w:val="0070C0"/>
                <w:sz w:val="18"/>
              </w:rPr>
              <w:t>200 OK</w:t>
            </w:r>
          </w:p>
          <w:p w14:paraId="64699992" w14:textId="77777777" w:rsidR="00554D66" w:rsidRPr="009743EA" w:rsidRDefault="00554D66" w:rsidP="00BD522C">
            <w:pPr>
              <w:pStyle w:val="TAL"/>
              <w:snapToGrid w:val="0"/>
              <w:ind w:left="284"/>
              <w:rPr>
                <w:color w:val="0070C0"/>
              </w:rPr>
            </w:pPr>
            <w:r w:rsidRPr="009743EA">
              <w:rPr>
                <w:color w:val="0070C0"/>
              </w:rPr>
              <w:t>Content-Type: application/json</w:t>
            </w:r>
          </w:p>
          <w:p w14:paraId="42355546" w14:textId="77777777" w:rsidR="00554D66" w:rsidRPr="009743EA" w:rsidRDefault="00554D66" w:rsidP="00BD522C">
            <w:pPr>
              <w:pStyle w:val="TAL"/>
              <w:snapToGrid w:val="0"/>
              <w:ind w:left="284"/>
              <w:rPr>
                <w:color w:val="0070C0"/>
              </w:rPr>
            </w:pPr>
            <w:r w:rsidRPr="009743EA">
              <w:rPr>
                <w:color w:val="0070C0"/>
              </w:rPr>
              <w:t>X-M2M-RI: 1234</w:t>
            </w:r>
          </w:p>
          <w:p w14:paraId="1315331A" w14:textId="77777777" w:rsidR="005A7A27" w:rsidRPr="009743EA" w:rsidRDefault="005A7A27" w:rsidP="005A7A27">
            <w:pPr>
              <w:widowControl w:val="0"/>
              <w:overflowPunct/>
              <w:spacing w:after="0"/>
              <w:ind w:left="284"/>
              <w:jc w:val="both"/>
              <w:textAlignment w:val="auto"/>
              <w:rPr>
                <w:color w:val="0070C0"/>
              </w:rPr>
            </w:pPr>
            <w:r w:rsidRPr="009743EA">
              <w:rPr>
                <w:rFonts w:ascii="Arial" w:hAnsi="Arial"/>
                <w:color w:val="0070C0"/>
                <w:sz w:val="18"/>
              </w:rPr>
              <w:t>X-M2M-RVI: 2a</w:t>
            </w:r>
          </w:p>
          <w:p w14:paraId="2F5629AA" w14:textId="77777777" w:rsidR="00554D66" w:rsidRPr="009743EA" w:rsidRDefault="00554D66" w:rsidP="00BD522C">
            <w:pPr>
              <w:pStyle w:val="TAL"/>
              <w:snapToGrid w:val="0"/>
              <w:ind w:left="284"/>
              <w:rPr>
                <w:color w:val="0070C0"/>
              </w:rPr>
            </w:pPr>
            <w:r w:rsidRPr="009743EA">
              <w:rPr>
                <w:color w:val="0070C0"/>
              </w:rPr>
              <w:t>X-M2M-RSC: 2000</w:t>
            </w:r>
          </w:p>
          <w:p w14:paraId="17892199" w14:textId="77777777" w:rsidR="00554D66" w:rsidRPr="009743EA" w:rsidRDefault="00554D66" w:rsidP="00BD522C">
            <w:pPr>
              <w:pStyle w:val="TAL"/>
              <w:snapToGrid w:val="0"/>
              <w:ind w:left="284"/>
              <w:rPr>
                <w:color w:val="0070C0"/>
              </w:rPr>
            </w:pPr>
          </w:p>
          <w:p w14:paraId="02DA9EF6" w14:textId="77777777" w:rsidR="00554D66" w:rsidRPr="009743EA" w:rsidRDefault="00554D66" w:rsidP="00BD522C">
            <w:pPr>
              <w:pStyle w:val="TAL"/>
              <w:snapToGrid w:val="0"/>
              <w:ind w:left="284"/>
              <w:rPr>
                <w:color w:val="0070C0"/>
              </w:rPr>
            </w:pPr>
            <w:r w:rsidRPr="009743EA">
              <w:rPr>
                <w:color w:val="0070C0"/>
              </w:rPr>
              <w:t>{</w:t>
            </w:r>
          </w:p>
          <w:p w14:paraId="1810F592" w14:textId="77777777" w:rsidR="00554D66" w:rsidRPr="009743EA" w:rsidRDefault="00554D66" w:rsidP="00BD522C">
            <w:pPr>
              <w:pStyle w:val="TAL"/>
              <w:snapToGrid w:val="0"/>
              <w:ind w:left="284"/>
              <w:rPr>
                <w:color w:val="0070C0"/>
              </w:rPr>
            </w:pPr>
            <w:r w:rsidRPr="009743EA">
              <w:rPr>
                <w:color w:val="0070C0"/>
              </w:rPr>
              <w:t xml:space="preserve">    "m2m:uril": </w:t>
            </w:r>
          </w:p>
          <w:p w14:paraId="5DA9B057" w14:textId="77777777" w:rsidR="00554D66" w:rsidRPr="009743EA" w:rsidRDefault="00554D66" w:rsidP="00BD522C">
            <w:pPr>
              <w:pStyle w:val="TAL"/>
              <w:snapToGrid w:val="0"/>
              <w:ind w:left="284"/>
              <w:rPr>
                <w:color w:val="0070C0"/>
              </w:rPr>
            </w:pPr>
            <w:r w:rsidRPr="009743EA">
              <w:rPr>
                <w:color w:val="0070C0"/>
              </w:rPr>
              <w:t xml:space="preserve">        "/mn-name/ae_sensor",</w:t>
            </w:r>
          </w:p>
          <w:p w14:paraId="51DEE354" w14:textId="77777777" w:rsidR="00554D66" w:rsidRPr="009743EA" w:rsidRDefault="00554D66" w:rsidP="00BD522C">
            <w:pPr>
              <w:pStyle w:val="TAL"/>
              <w:snapToGrid w:val="0"/>
              <w:ind w:left="284"/>
              <w:rPr>
                <w:color w:val="0070C0"/>
              </w:rPr>
            </w:pPr>
            <w:r w:rsidRPr="009743EA">
              <w:rPr>
                <w:color w:val="0070C0"/>
              </w:rPr>
              <w:t xml:space="preserve">        "/mn-name/ae_sensor/cnt_temp1",</w:t>
            </w:r>
          </w:p>
          <w:p w14:paraId="6EC3F2AB" w14:textId="77777777" w:rsidR="00554D66" w:rsidRPr="009743EA" w:rsidRDefault="00554D66" w:rsidP="00BD522C">
            <w:pPr>
              <w:pStyle w:val="TAL"/>
              <w:snapToGrid w:val="0"/>
              <w:ind w:left="284"/>
              <w:rPr>
                <w:color w:val="0070C0"/>
              </w:rPr>
            </w:pPr>
            <w:r w:rsidRPr="009743EA">
              <w:rPr>
                <w:color w:val="0070C0"/>
              </w:rPr>
              <w:t xml:space="preserve">        "/mn-name/ae_sensor/cnt_temp2"</w:t>
            </w:r>
          </w:p>
          <w:p w14:paraId="6E416C33" w14:textId="77777777" w:rsidR="00554D66" w:rsidRPr="005A2D7C" w:rsidRDefault="00554D66" w:rsidP="00BD522C">
            <w:pPr>
              <w:pStyle w:val="TAL"/>
              <w:snapToGrid w:val="0"/>
              <w:ind w:left="284"/>
              <w:rPr>
                <w:color w:val="0070C0"/>
              </w:rPr>
            </w:pPr>
            <w:r w:rsidRPr="005A2D7C">
              <w:rPr>
                <w:color w:val="0070C0"/>
              </w:rPr>
              <w:t>}</w:t>
            </w:r>
          </w:p>
          <w:p w14:paraId="5EE0D7E3" w14:textId="77777777" w:rsidR="00554D66" w:rsidRPr="009743EA" w:rsidRDefault="00554D66" w:rsidP="00BD522C">
            <w:pPr>
              <w:pStyle w:val="TAL"/>
              <w:snapToGrid w:val="0"/>
              <w:ind w:left="284"/>
            </w:pPr>
          </w:p>
        </w:tc>
      </w:tr>
    </w:tbl>
    <w:p w14:paraId="58621F78" w14:textId="77777777" w:rsidR="00554D66" w:rsidRPr="005A2D7C" w:rsidRDefault="00554D66" w:rsidP="00554D66"/>
    <w:p w14:paraId="475E2937" w14:textId="77777777" w:rsidR="00554D66" w:rsidRPr="009743EA" w:rsidRDefault="00554D66" w:rsidP="00554D66">
      <w:pPr>
        <w:pStyle w:val="Heading4"/>
      </w:pPr>
      <w:bookmarkStart w:id="447" w:name="_Toc49420745"/>
      <w:bookmarkStart w:id="448" w:name="_Toc49507559"/>
      <w:bookmarkStart w:id="449" w:name="_Toc49507671"/>
      <w:bookmarkStart w:id="450" w:name="_Toc532286373"/>
      <w:bookmarkStart w:id="451" w:name="_Toc532286509"/>
      <w:bookmarkStart w:id="452" w:name="_Toc46154414"/>
      <w:bookmarkStart w:id="453" w:name="_Toc57298375"/>
      <w:r w:rsidRPr="009743EA">
        <w:lastRenderedPageBreak/>
        <w:t>6.2.8.3</w:t>
      </w:r>
      <w:r w:rsidRPr="009743EA">
        <w:tab/>
        <w:t>API-DIS-LVL</w:t>
      </w:r>
      <w:bookmarkEnd w:id="447"/>
      <w:bookmarkEnd w:id="448"/>
      <w:bookmarkEnd w:id="449"/>
      <w:bookmarkEnd w:id="450"/>
      <w:bookmarkEnd w:id="451"/>
      <w:bookmarkEnd w:id="452"/>
      <w:bookmarkEnd w:id="453"/>
    </w:p>
    <w:tbl>
      <w:tblPr>
        <w:tblW w:w="9659" w:type="dxa"/>
        <w:jc w:val="center"/>
        <w:tblLayout w:type="fixed"/>
        <w:tblCellMar>
          <w:left w:w="28" w:type="dxa"/>
        </w:tblCellMar>
        <w:tblLook w:val="0000" w:firstRow="0" w:lastRow="0" w:firstColumn="0" w:lastColumn="0" w:noHBand="0" w:noVBand="0"/>
      </w:tblPr>
      <w:tblGrid>
        <w:gridCol w:w="1286"/>
        <w:gridCol w:w="8373"/>
      </w:tblGrid>
      <w:tr w:rsidR="00554D66" w:rsidRPr="009743EA" w14:paraId="30C91B42" w14:textId="77777777" w:rsidTr="00BD522C">
        <w:trPr>
          <w:jc w:val="center"/>
        </w:trPr>
        <w:tc>
          <w:tcPr>
            <w:tcW w:w="1286" w:type="dxa"/>
            <w:tcBorders>
              <w:top w:val="single" w:sz="4" w:space="0" w:color="000000"/>
              <w:left w:val="single" w:sz="4" w:space="0" w:color="000000"/>
              <w:bottom w:val="single" w:sz="4" w:space="0" w:color="000000"/>
            </w:tcBorders>
            <w:shd w:val="clear" w:color="auto" w:fill="E7E6E6"/>
          </w:tcPr>
          <w:p w14:paraId="02600F08" w14:textId="77777777" w:rsidR="00554D66" w:rsidRPr="009743EA" w:rsidRDefault="00554D66" w:rsidP="00BD522C">
            <w:pPr>
              <w:pStyle w:val="TAL"/>
              <w:snapToGrid w:val="0"/>
              <w:jc w:val="center"/>
              <w:rPr>
                <w:b/>
              </w:rPr>
            </w:pPr>
          </w:p>
          <w:p w14:paraId="3A2D5689" w14:textId="77777777" w:rsidR="00554D66" w:rsidRPr="009743EA" w:rsidRDefault="00554D66" w:rsidP="00BD522C">
            <w:pPr>
              <w:pStyle w:val="TAL"/>
              <w:snapToGrid w:val="0"/>
              <w:jc w:val="center"/>
              <w:rPr>
                <w:b/>
              </w:rPr>
            </w:pPr>
            <w:r w:rsidRPr="009743EA">
              <w:rPr>
                <w:b/>
              </w:rPr>
              <w:t>API Id</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785D9B30" w14:textId="77777777" w:rsidR="00554D66" w:rsidRPr="005A2D7C" w:rsidRDefault="00554D66" w:rsidP="005A2D7C">
            <w:pPr>
              <w:pStyle w:val="TAL"/>
              <w:rPr>
                <w:rFonts w:eastAsia="Calibri Light"/>
              </w:rPr>
            </w:pPr>
            <w:r w:rsidRPr="005A2D7C">
              <w:rPr>
                <w:rFonts w:eastAsia="Calibri Light"/>
              </w:rPr>
              <w:t>API/DIS</w:t>
            </w:r>
            <w:r w:rsidR="00F41F85" w:rsidRPr="005A2D7C">
              <w:rPr>
                <w:rFonts w:eastAsia="Calibri Light"/>
              </w:rPr>
              <w:t>_</w:t>
            </w:r>
            <w:r w:rsidRPr="005A2D7C">
              <w:rPr>
                <w:rFonts w:eastAsia="Calibri Light"/>
              </w:rPr>
              <w:t>LVL1</w:t>
            </w:r>
          </w:p>
          <w:p w14:paraId="3A1773FA" w14:textId="77777777" w:rsidR="00554D66" w:rsidRPr="005A2D7C" w:rsidRDefault="00554D66" w:rsidP="005A2D7C">
            <w:pPr>
              <w:pStyle w:val="TAL"/>
            </w:pPr>
            <w:r w:rsidRPr="005A2D7C">
              <w:rPr>
                <w:rFonts w:eastAsia="Calibri Light"/>
              </w:rPr>
              <w:t>API/DIS</w:t>
            </w:r>
            <w:r w:rsidR="00F41F85" w:rsidRPr="005A2D7C">
              <w:rPr>
                <w:rFonts w:eastAsia="Calibri Light"/>
              </w:rPr>
              <w:t>_</w:t>
            </w:r>
            <w:r w:rsidRPr="005A2D7C">
              <w:rPr>
                <w:rFonts w:eastAsia="Calibri Light"/>
              </w:rPr>
              <w:t>LVL2</w:t>
            </w:r>
          </w:p>
        </w:tc>
      </w:tr>
      <w:tr w:rsidR="00554D66" w:rsidRPr="009743EA" w14:paraId="6F30C3A2" w14:textId="77777777" w:rsidTr="00BD522C">
        <w:trPr>
          <w:jc w:val="center"/>
        </w:trPr>
        <w:tc>
          <w:tcPr>
            <w:tcW w:w="1286" w:type="dxa"/>
            <w:tcBorders>
              <w:top w:val="single" w:sz="4" w:space="0" w:color="000000"/>
              <w:left w:val="single" w:sz="4" w:space="0" w:color="000000"/>
              <w:bottom w:val="single" w:sz="4" w:space="0" w:color="000000"/>
            </w:tcBorders>
            <w:shd w:val="clear" w:color="auto" w:fill="E7E6E6"/>
          </w:tcPr>
          <w:p w14:paraId="2E2779DC" w14:textId="77777777" w:rsidR="00554D66" w:rsidRPr="009743EA" w:rsidRDefault="00554D66" w:rsidP="00BD522C">
            <w:pPr>
              <w:pStyle w:val="TAL"/>
              <w:snapToGrid w:val="0"/>
              <w:jc w:val="center"/>
              <w:rPr>
                <w:b/>
                <w:kern w:val="1"/>
              </w:rPr>
            </w:pPr>
            <w:r w:rsidRPr="009743EA">
              <w:rPr>
                <w:b/>
                <w:kern w:val="1"/>
              </w:rPr>
              <w:t>API Name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7AC051" w14:textId="77777777" w:rsidR="00554D66" w:rsidRPr="005A2D7C" w:rsidRDefault="00554D66" w:rsidP="005A2D7C">
            <w:pPr>
              <w:pStyle w:val="TAL"/>
            </w:pPr>
            <w:r w:rsidRPr="005A2D7C">
              <w:t xml:space="preserve">Discovery with level </w:t>
            </w:r>
            <w:r w:rsidRPr="005A2D7C">
              <w:rPr>
                <w:b/>
                <w:i/>
              </w:rPr>
              <w:t>Filter Criteria</w:t>
            </w:r>
            <w:r w:rsidRPr="005A2D7C">
              <w:t xml:space="preserve"> condition</w:t>
            </w:r>
          </w:p>
        </w:tc>
      </w:tr>
      <w:tr w:rsidR="00554D66" w:rsidRPr="009743EA" w14:paraId="5D638F08" w14:textId="77777777" w:rsidTr="005A2D7C">
        <w:trPr>
          <w:jc w:val="center"/>
        </w:trPr>
        <w:tc>
          <w:tcPr>
            <w:tcW w:w="1286" w:type="dxa"/>
            <w:tcBorders>
              <w:top w:val="single" w:sz="4" w:space="0" w:color="000000"/>
              <w:left w:val="single" w:sz="4" w:space="0" w:color="000000"/>
              <w:bottom w:val="single" w:sz="4" w:space="0" w:color="000000"/>
            </w:tcBorders>
            <w:shd w:val="clear" w:color="auto" w:fill="E7E6E6"/>
          </w:tcPr>
          <w:p w14:paraId="3CCE0062" w14:textId="77777777" w:rsidR="00554D66" w:rsidRPr="009743EA" w:rsidRDefault="00554D66" w:rsidP="00BD522C">
            <w:pPr>
              <w:pStyle w:val="TAL"/>
              <w:snapToGrid w:val="0"/>
              <w:jc w:val="center"/>
              <w:rPr>
                <w:b/>
                <w:kern w:val="1"/>
              </w:rPr>
            </w:pPr>
            <w:r w:rsidRPr="009743EA">
              <w:rPr>
                <w:b/>
                <w:kern w:val="1"/>
              </w:rPr>
              <w:t>Target Resource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45F1840C" w14:textId="77777777" w:rsidR="00554D66" w:rsidRPr="005A2D7C" w:rsidRDefault="00554D66" w:rsidP="005A2D7C">
            <w:pPr>
              <w:pStyle w:val="TAL"/>
              <w:rPr>
                <w:rFonts w:eastAsia="Calibri Light"/>
              </w:rPr>
            </w:pPr>
            <w:r w:rsidRPr="005A2D7C">
              <w:rPr>
                <w:rFonts w:eastAsia="Calibri Light"/>
              </w:rPr>
              <w:t>CSEBase (can be any oneM2M resource primitives)</w:t>
            </w:r>
          </w:p>
        </w:tc>
      </w:tr>
      <w:tr w:rsidR="00554D66" w:rsidRPr="009743EA" w14:paraId="3DF25D5B" w14:textId="77777777" w:rsidTr="00BD522C">
        <w:trPr>
          <w:jc w:val="center"/>
        </w:trPr>
        <w:tc>
          <w:tcPr>
            <w:tcW w:w="1286" w:type="dxa"/>
            <w:tcBorders>
              <w:top w:val="single" w:sz="4" w:space="0" w:color="000000"/>
              <w:left w:val="single" w:sz="4" w:space="0" w:color="000000"/>
              <w:bottom w:val="single" w:sz="4" w:space="0" w:color="000000"/>
            </w:tcBorders>
            <w:shd w:val="clear" w:color="auto" w:fill="E7E6E6"/>
          </w:tcPr>
          <w:p w14:paraId="4F731B78" w14:textId="77777777" w:rsidR="00554D66" w:rsidRPr="009743EA" w:rsidRDefault="00554D66" w:rsidP="00BD522C">
            <w:pPr>
              <w:pStyle w:val="TAL"/>
              <w:snapToGrid w:val="0"/>
              <w:jc w:val="center"/>
              <w:rPr>
                <w:b/>
                <w:kern w:val="1"/>
                <w:sz w:val="8"/>
              </w:rPr>
            </w:pPr>
          </w:p>
          <w:p w14:paraId="0DF1A436" w14:textId="77777777" w:rsidR="00554D66" w:rsidRPr="009743EA" w:rsidRDefault="00554D66" w:rsidP="00BD522C">
            <w:pPr>
              <w:pStyle w:val="TAL"/>
              <w:snapToGrid w:val="0"/>
              <w:jc w:val="center"/>
              <w:rPr>
                <w:b/>
                <w:kern w:val="1"/>
              </w:rPr>
            </w:pPr>
            <w:r w:rsidRPr="009743EA">
              <w:rPr>
                <w:b/>
                <w:kern w:val="1"/>
              </w:rPr>
              <w:t>Description</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0A356863" w14:textId="77777777" w:rsidR="00554D66" w:rsidRPr="005A2D7C" w:rsidRDefault="00554D66" w:rsidP="005A2D7C">
            <w:pPr>
              <w:pStyle w:val="TAL"/>
            </w:pPr>
            <w:r w:rsidRPr="005A2D7C">
              <w:t xml:space="preserve">The interface is used to discovery resources that match with the </w:t>
            </w:r>
            <w:r w:rsidRPr="005A2D7C">
              <w:rPr>
                <w:b/>
              </w:rPr>
              <w:t xml:space="preserve">child </w:t>
            </w:r>
            <w:r w:rsidRPr="005A2D7C">
              <w:rPr>
                <w:b/>
                <w:i/>
              </w:rPr>
              <w:t>level</w:t>
            </w:r>
            <w:r w:rsidRPr="005A2D7C">
              <w:rPr>
                <w:b/>
              </w:rPr>
              <w:t xml:space="preserve"> value</w:t>
            </w:r>
            <w:r w:rsidRPr="005A2D7C">
              <w:t>. If found, the Hosting CSE sends back a response with matched resources</w:t>
            </w:r>
            <w:r w:rsidR="005A3EEC" w:rsidRPr="009743EA">
              <w:t>.</w:t>
            </w:r>
          </w:p>
        </w:tc>
      </w:tr>
      <w:tr w:rsidR="00554D66" w:rsidRPr="009743EA" w14:paraId="1EA70D00" w14:textId="77777777" w:rsidTr="00BD522C">
        <w:trPr>
          <w:trHeight w:val="4889"/>
          <w:jc w:val="center"/>
        </w:trPr>
        <w:tc>
          <w:tcPr>
            <w:tcW w:w="1286" w:type="dxa"/>
            <w:tcBorders>
              <w:top w:val="single" w:sz="4" w:space="0" w:color="000000"/>
              <w:left w:val="single" w:sz="4" w:space="0" w:color="000000"/>
              <w:bottom w:val="single" w:sz="4" w:space="0" w:color="000000"/>
            </w:tcBorders>
            <w:shd w:val="clear" w:color="auto" w:fill="E7E6E6"/>
          </w:tcPr>
          <w:p w14:paraId="15F4392A" w14:textId="77777777" w:rsidR="00554D66" w:rsidRPr="009743EA" w:rsidRDefault="00554D66" w:rsidP="00BD522C">
            <w:pPr>
              <w:pStyle w:val="TAL"/>
              <w:snapToGrid w:val="0"/>
              <w:jc w:val="center"/>
              <w:rPr>
                <w:b/>
                <w:kern w:val="1"/>
              </w:rPr>
            </w:pPr>
          </w:p>
          <w:p w14:paraId="5541B036" w14:textId="77777777" w:rsidR="00554D66" w:rsidRPr="009743EA" w:rsidRDefault="00554D66" w:rsidP="00BD522C">
            <w:pPr>
              <w:pStyle w:val="TAL"/>
              <w:snapToGrid w:val="0"/>
              <w:jc w:val="center"/>
              <w:rPr>
                <w:b/>
                <w:kern w:val="1"/>
              </w:rPr>
            </w:pPr>
          </w:p>
          <w:p w14:paraId="5411EB0C" w14:textId="77777777" w:rsidR="00554D66" w:rsidRPr="009743EA" w:rsidRDefault="00554D66" w:rsidP="00BD522C">
            <w:pPr>
              <w:pStyle w:val="TAL"/>
              <w:snapToGrid w:val="0"/>
              <w:jc w:val="center"/>
              <w:rPr>
                <w:b/>
                <w:kern w:val="1"/>
              </w:rPr>
            </w:pPr>
          </w:p>
          <w:p w14:paraId="4E73069F" w14:textId="77777777" w:rsidR="00554D66" w:rsidRPr="009743EA" w:rsidRDefault="00554D66" w:rsidP="00BD522C">
            <w:pPr>
              <w:pStyle w:val="TAL"/>
              <w:snapToGrid w:val="0"/>
              <w:jc w:val="center"/>
              <w:rPr>
                <w:b/>
                <w:kern w:val="1"/>
              </w:rPr>
            </w:pPr>
          </w:p>
          <w:p w14:paraId="2DD1E4BE" w14:textId="77777777" w:rsidR="00554D66" w:rsidRPr="009743EA" w:rsidRDefault="00554D66" w:rsidP="00BD522C">
            <w:pPr>
              <w:pStyle w:val="TAL"/>
              <w:snapToGrid w:val="0"/>
              <w:jc w:val="center"/>
              <w:rPr>
                <w:b/>
                <w:kern w:val="1"/>
              </w:rPr>
            </w:pPr>
            <w:r w:rsidRPr="009743EA">
              <w:rPr>
                <w:b/>
                <w:kern w:val="1"/>
              </w:rPr>
              <w:t>Resource Structure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684124D6" w14:textId="77777777" w:rsidR="00554D66" w:rsidRPr="009743EA" w:rsidRDefault="00654563" w:rsidP="00BD522C">
            <w:pPr>
              <w:pStyle w:val="Default"/>
              <w:overflowPunct w:val="0"/>
              <w:jc w:val="center"/>
            </w:pPr>
            <w:r>
              <w:pict w14:anchorId="3A5FDF9B">
                <v:group id="_x0000_s1648" style="position:absolute;left:0;text-align:left;margin-left:117.85pt;margin-top:6.25pt;width:222.2pt;height:224.75pt;z-index:251621888;mso-position-horizontal-relative:text;mso-position-vertical-relative:text" coordsize="28219,28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">
                  <v:rect id="직사각형 2" o:spid="_x0000_s1649" style="position:absolute;width:11683;height:365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" filled="f" strokecolor="windowText">
                    <v:textbox inset="0,0,0,0">
                      <w:txbxContent>
                        <w:p w14:paraId="4ED5E8BE" w14:textId="77777777" w:rsidR="004A00AF" w:rsidRDefault="004A00AF" w:rsidP="00554D66">
                          <w:pPr>
                            <w:pStyle w:val="NormalWeb"/>
                            <w:wordWrap w:val="0"/>
                            <w:spacing w:after="0"/>
                            <w:jc w:val="center"/>
                          </w:pPr>
                          <w:r w:rsidRPr="007F3495">
                            <w:rPr>
                              <w:b/>
                              <w:bCs/>
                              <w:color w:val="000000"/>
                              <w:kern w:val="24"/>
                              <w:sz w:val="20"/>
                              <w:szCs w:val="20"/>
                            </w:rPr>
                            <w:t>mn-name</w:t>
                          </w:r>
                        </w:p>
                        <w:p w14:paraId="7F4E9AEF" w14:textId="77777777" w:rsidR="004A00AF" w:rsidRDefault="004A00AF" w:rsidP="00554D66">
                          <w:pPr>
                            <w:pStyle w:val="NormalWeb"/>
                            <w:wordWrap w:val="0"/>
                            <w:spacing w:after="0"/>
                            <w:jc w:val="center"/>
                          </w:pPr>
                          <w:r w:rsidRPr="007F3495">
                            <w:rPr>
                              <w:b/>
                              <w:bCs/>
                              <w:color w:val="000000"/>
                              <w:kern w:val="24"/>
                              <w:sz w:val="20"/>
                              <w:szCs w:val="20"/>
                            </w:rPr>
                            <w:t>(CSEBase)</w:t>
                          </w:r>
                        </w:p>
                      </w:txbxContent>
                    </v:textbox>
                  </v:rect>
                  <v:line id="직선 연결선 3" o:spid="_x0000_s1650" style="position:absolute;flip:x;visibility:visible" from="5842,3758" to="5842,6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" strokecolor="windowText" strokeweight=".5pt">
                    <v:stroke joinstyle="miter"/>
                  </v:line>
                  <v:rect id="직사각형 4" o:spid="_x0000_s1651" style="position:absolute;left:7905;top:4996;width:12264;height:25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" filled="f" strokecolor="windowText">
                    <v:textbox inset="0,0,0,0">
                      <w:txbxContent>
                        <w:p w14:paraId="1D0AB75D" w14:textId="77777777" w:rsidR="004A00AF" w:rsidRDefault="004A00AF" w:rsidP="00554D66">
                          <w:pPr>
                            <w:pStyle w:val="NormalWeb"/>
                            <w:wordWrap w:val="0"/>
                            <w:spacing w:after="0"/>
                            <w:jc w:val="center"/>
                          </w:pPr>
                          <w:r w:rsidRPr="007F3495">
                            <w:rPr>
                              <w:b/>
                              <w:bCs/>
                              <w:color w:val="000000"/>
                              <w:kern w:val="24"/>
                              <w:sz w:val="18"/>
                              <w:szCs w:val="18"/>
                            </w:rPr>
                            <w:t>ae_actuator</w:t>
                          </w:r>
                        </w:p>
                        <w:p w14:paraId="3F2919FE" w14:textId="77777777" w:rsidR="004A00AF" w:rsidRDefault="004A00AF" w:rsidP="00554D66">
                          <w:pPr>
                            <w:pStyle w:val="NormalWeb"/>
                            <w:wordWrap w:val="0"/>
                            <w:spacing w:after="0"/>
                            <w:jc w:val="center"/>
                          </w:pPr>
                          <w:r w:rsidRPr="007F3495">
                            <w:rPr>
                              <w:b/>
                              <w:bCs/>
                              <w:color w:val="000000"/>
                              <w:kern w:val="24"/>
                              <w:sz w:val="18"/>
                              <w:szCs w:val="18"/>
                            </w:rPr>
                            <w:t>(AE)</w:t>
                          </w:r>
                        </w:p>
                      </w:txbxContent>
                    </v:textbox>
                  </v:rect>
                  <v:line id="직선 연결선 5" o:spid="_x0000_s1652" style="position:absolute;visibility:visible" from="5841,6283" to="7905,6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" strokecolor="windowText" strokeweight=".5pt">
                    <v:stroke joinstyle="miter"/>
                  </v:line>
                  <v:rect id="직사각형 6" o:spid="_x0000_s1653" style="position:absolute;left:7905;top:17331;width:12264;height:25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" filled="f" strokecolor="windowText">
                    <v:textbox inset="0,0,0,0">
                      <w:txbxContent>
                        <w:p w14:paraId="1DC432B7" w14:textId="77777777" w:rsidR="004A00AF" w:rsidRDefault="004A00AF" w:rsidP="00554D66">
                          <w:pPr>
                            <w:pStyle w:val="NormalWeb"/>
                            <w:wordWrap w:val="0"/>
                            <w:spacing w:after="0"/>
                            <w:jc w:val="center"/>
                          </w:pPr>
                          <w:r w:rsidRPr="007F3495">
                            <w:rPr>
                              <w:b/>
                              <w:bCs/>
                              <w:color w:val="000000"/>
                              <w:kern w:val="24"/>
                              <w:sz w:val="18"/>
                              <w:szCs w:val="18"/>
                            </w:rPr>
                            <w:t>ae_sensor</w:t>
                          </w:r>
                        </w:p>
                        <w:p w14:paraId="0ADA4F5B" w14:textId="77777777" w:rsidR="004A00AF" w:rsidRDefault="004A00AF" w:rsidP="00554D66">
                          <w:pPr>
                            <w:pStyle w:val="NormalWeb"/>
                            <w:wordWrap w:val="0"/>
                            <w:spacing w:after="0"/>
                            <w:jc w:val="center"/>
                          </w:pPr>
                          <w:r w:rsidRPr="007F3495">
                            <w:rPr>
                              <w:b/>
                              <w:bCs/>
                              <w:color w:val="000000"/>
                              <w:kern w:val="24"/>
                              <w:sz w:val="18"/>
                              <w:szCs w:val="18"/>
                            </w:rPr>
                            <w:t>(AE)</w:t>
                          </w:r>
                        </w:p>
                      </w:txbxContent>
                    </v:textbox>
                  </v:rect>
                  <v:line id="직선 연결선 7" o:spid="_x0000_s1654" style="position:absolute;visibility:visible" from="5841,6299" to="5842,18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" strokecolor="windowText" strokeweight=".5pt">
                    <v:stroke joinstyle="miter"/>
                  </v:line>
                  <v:line id="직선 연결선 8" o:spid="_x0000_s1655" style="position:absolute;visibility:visible" from="5842,18487" to="7905,18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" strokecolor="windowText" strokeweight=".5pt">
                    <v:stroke joinstyle="miter"/>
                  </v:line>
                  <v:rect id="직사각형 10" o:spid="_x0000_s1656" style="position:absolute;left:15955;top:9337;width:12264;height:25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" filled="f" strokecolor="windowText">
                    <v:textbox inset="0,0,0,0">
                      <w:txbxContent>
                        <w:p w14:paraId="7E6B475D" w14:textId="77777777" w:rsidR="004A00AF" w:rsidRDefault="004A00AF" w:rsidP="00554D66">
                          <w:pPr>
                            <w:pStyle w:val="NormalWeb"/>
                            <w:wordWrap w:val="0"/>
                            <w:spacing w:after="0"/>
                            <w:jc w:val="center"/>
                          </w:pPr>
                          <w:r w:rsidRPr="007F3495">
                            <w:rPr>
                              <w:b/>
                              <w:bCs/>
                              <w:color w:val="000000"/>
                              <w:kern w:val="24"/>
                              <w:sz w:val="18"/>
                              <w:szCs w:val="18"/>
                            </w:rPr>
                            <w:t>cnt_light1</w:t>
                          </w:r>
                        </w:p>
                        <w:p w14:paraId="749DA40E" w14:textId="77777777" w:rsidR="004A00AF" w:rsidRDefault="004A00AF" w:rsidP="00554D66">
                          <w:pPr>
                            <w:pStyle w:val="NormalWeb"/>
                            <w:wordWrap w:val="0"/>
                            <w:spacing w:after="0"/>
                            <w:jc w:val="center"/>
                          </w:pPr>
                          <w:r w:rsidRPr="007F3495">
                            <w:rPr>
                              <w:b/>
                              <w:bCs/>
                              <w:color w:val="000000"/>
                              <w:kern w:val="24"/>
                              <w:sz w:val="18"/>
                              <w:szCs w:val="18"/>
                            </w:rPr>
                            <w:t>(container)</w:t>
                          </w:r>
                        </w:p>
                      </w:txbxContent>
                    </v:textbox>
                  </v:rect>
                  <v:line id="직선 연결선 11" o:spid="_x0000_s1657" style="position:absolute;visibility:visible" from="13892,7394" to="13892,11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" strokecolor="windowText" strokeweight=".5pt">
                    <v:stroke joinstyle="miter"/>
                  </v:line>
                  <v:rect id="직사각형 12" o:spid="_x0000_s1658" style="position:absolute;left:15955;top:13459;width:12264;height:253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" filled="f" strokecolor="windowText">
                    <v:textbox inset="0,0,0,0">
                      <w:txbxContent>
                        <w:p w14:paraId="7C5473EB" w14:textId="77777777" w:rsidR="004A00AF" w:rsidRDefault="004A00AF" w:rsidP="00554D66">
                          <w:pPr>
                            <w:pStyle w:val="NormalWeb"/>
                            <w:wordWrap w:val="0"/>
                            <w:spacing w:after="0"/>
                            <w:jc w:val="center"/>
                          </w:pPr>
                          <w:r w:rsidRPr="007F3495">
                            <w:rPr>
                              <w:b/>
                              <w:bCs/>
                              <w:color w:val="000000"/>
                              <w:kern w:val="24"/>
                              <w:sz w:val="18"/>
                              <w:szCs w:val="18"/>
                            </w:rPr>
                            <w:t>cnt_light2</w:t>
                          </w:r>
                        </w:p>
                        <w:p w14:paraId="4EEFF641" w14:textId="77777777" w:rsidR="004A00AF" w:rsidRDefault="004A00AF" w:rsidP="00554D66">
                          <w:pPr>
                            <w:pStyle w:val="NormalWeb"/>
                            <w:wordWrap w:val="0"/>
                            <w:spacing w:after="0"/>
                            <w:jc w:val="center"/>
                          </w:pPr>
                          <w:r w:rsidRPr="007F3495">
                            <w:rPr>
                              <w:b/>
                              <w:bCs/>
                              <w:color w:val="000000"/>
                              <w:kern w:val="24"/>
                              <w:sz w:val="18"/>
                              <w:szCs w:val="18"/>
                            </w:rPr>
                            <w:t>(container)</w:t>
                          </w:r>
                        </w:p>
                      </w:txbxContent>
                    </v:textbox>
                  </v:rect>
                  <v:line id="직선 연결선 13" o:spid="_x0000_s1659" style="position:absolute;visibility:visible" from="13892,10942" to="13892,14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" strokecolor="windowText" strokeweight=".5pt">
                    <v:stroke joinstyle="miter"/>
                  </v:line>
                  <v:line id="직선 연결선 14" o:spid="_x0000_s1660" style="position:absolute;visibility:visible" from="13892,14616" to="15955,14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" strokecolor="windowText" strokeweight=".5pt">
                    <v:stroke joinstyle="miter"/>
                  </v:line>
                  <v:line id="직선 연결선 15" o:spid="_x0000_s1661" style="position:absolute;visibility:visible" from="13892,10594" to="15955,10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" strokecolor="windowText" strokeweight=".5pt">
                    <v:stroke joinstyle="miter"/>
                  </v:line>
                  <v:rect id="직사각형 16" o:spid="_x0000_s1662" style="position:absolute;left:15955;top:21888;width:12264;height:253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" filled="f" strokecolor="windowText">
                    <v:textbox inset="0,0,0,0">
                      <w:txbxContent>
                        <w:p w14:paraId="7D5B0B6D" w14:textId="77777777" w:rsidR="004A00AF" w:rsidRDefault="004A00AF" w:rsidP="00554D66">
                          <w:pPr>
                            <w:pStyle w:val="NormalWeb"/>
                            <w:wordWrap w:val="0"/>
                            <w:spacing w:after="0"/>
                            <w:jc w:val="center"/>
                          </w:pPr>
                          <w:r>
                            <w:rPr>
                              <w:b/>
                              <w:bCs/>
                              <w:color w:val="000000"/>
                              <w:kern w:val="24"/>
                              <w:sz w:val="18"/>
                              <w:szCs w:val="18"/>
                            </w:rPr>
                            <w:t>cnt</w:t>
                          </w:r>
                          <w:r w:rsidRPr="007F3495">
                            <w:rPr>
                              <w:b/>
                              <w:bCs/>
                              <w:color w:val="000000"/>
                              <w:kern w:val="24"/>
                              <w:sz w:val="18"/>
                              <w:szCs w:val="18"/>
                            </w:rPr>
                            <w:t>_temp1</w:t>
                          </w:r>
                        </w:p>
                        <w:p w14:paraId="28D245F7" w14:textId="77777777" w:rsidR="004A00AF" w:rsidRDefault="004A00AF" w:rsidP="00554D66">
                          <w:pPr>
                            <w:pStyle w:val="NormalWeb"/>
                            <w:wordWrap w:val="0"/>
                            <w:spacing w:after="0"/>
                            <w:jc w:val="center"/>
                          </w:pPr>
                          <w:r w:rsidRPr="007F3495">
                            <w:rPr>
                              <w:b/>
                              <w:bCs/>
                              <w:color w:val="000000"/>
                              <w:kern w:val="24"/>
                              <w:sz w:val="18"/>
                              <w:szCs w:val="18"/>
                            </w:rPr>
                            <w:t>(container)</w:t>
                          </w:r>
                        </w:p>
                      </w:txbxContent>
                    </v:textbox>
                  </v:rect>
                  <v:line id="직선 연결선 17" o:spid="_x0000_s1663" style="position:absolute;visibility:visible" from="13892,19946" to="13892,23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" strokecolor="windowText" strokeweight=".5pt">
                    <v:stroke joinstyle="miter"/>
                  </v:line>
                  <v:rect id="직사각형 18" o:spid="_x0000_s1664" style="position:absolute;left:15955;top:26011;width:12264;height:25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" filled="f" strokecolor="windowText">
                    <v:textbox inset="0,0,0,0">
                      <w:txbxContent>
                        <w:p w14:paraId="2714745A" w14:textId="77777777" w:rsidR="004A00AF" w:rsidRDefault="004A00AF" w:rsidP="00554D66">
                          <w:pPr>
                            <w:pStyle w:val="NormalWeb"/>
                            <w:wordWrap w:val="0"/>
                            <w:spacing w:after="0"/>
                            <w:jc w:val="center"/>
                          </w:pPr>
                          <w:r>
                            <w:rPr>
                              <w:b/>
                              <w:bCs/>
                              <w:color w:val="000000"/>
                              <w:kern w:val="24"/>
                              <w:sz w:val="18"/>
                              <w:szCs w:val="18"/>
                            </w:rPr>
                            <w:t>cnt</w:t>
                          </w:r>
                          <w:r w:rsidRPr="007F3495">
                            <w:rPr>
                              <w:b/>
                              <w:bCs/>
                              <w:color w:val="000000"/>
                              <w:kern w:val="24"/>
                              <w:sz w:val="18"/>
                              <w:szCs w:val="18"/>
                            </w:rPr>
                            <w:t>_temp2</w:t>
                          </w:r>
                        </w:p>
                        <w:p w14:paraId="56C06D59" w14:textId="77777777" w:rsidR="004A00AF" w:rsidRDefault="004A00AF" w:rsidP="00554D66">
                          <w:pPr>
                            <w:pStyle w:val="NormalWeb"/>
                            <w:wordWrap w:val="0"/>
                            <w:spacing w:after="0"/>
                            <w:jc w:val="center"/>
                          </w:pPr>
                          <w:r w:rsidRPr="007F3495">
                            <w:rPr>
                              <w:b/>
                              <w:bCs/>
                              <w:color w:val="000000"/>
                              <w:kern w:val="24"/>
                              <w:sz w:val="18"/>
                              <w:szCs w:val="18"/>
                            </w:rPr>
                            <w:t>(container)</w:t>
                          </w:r>
                        </w:p>
                      </w:txbxContent>
                    </v:textbox>
                  </v:rect>
                  <v:line id="직선 연결선 19" o:spid="_x0000_s1665" style="position:absolute;visibility:visible" from="13892,23494" to="13892,27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" strokecolor="windowText" strokeweight=".5pt">
                    <v:stroke joinstyle="miter"/>
                  </v:line>
                  <v:line id="직선 연결선 20" o:spid="_x0000_s1666" style="position:absolute;visibility:visible" from="13892,27167" to="15955,27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" strokecolor="windowText" strokeweight=".5pt">
                    <v:stroke joinstyle="miter"/>
                  </v:line>
                  <v:line id="직선 연결선 21" o:spid="_x0000_s1667" style="position:absolute;visibility:visible" from="13892,23146" to="15955,23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" strokecolor="windowText" strokeweight=".5pt">
                    <v:stroke joinstyle="miter"/>
                  </v:line>
                </v:group>
              </w:pict>
            </w:r>
          </w:p>
          <w:p w14:paraId="262F2173" w14:textId="77777777" w:rsidR="00554D66" w:rsidRPr="009743EA" w:rsidRDefault="00554D66" w:rsidP="00BD522C">
            <w:pPr>
              <w:pStyle w:val="Default"/>
              <w:overflowPunct w:val="0"/>
              <w:jc w:val="center"/>
            </w:pPr>
          </w:p>
          <w:p w14:paraId="79230E58" w14:textId="77777777" w:rsidR="00554D66" w:rsidRPr="009743EA" w:rsidRDefault="00554D66" w:rsidP="00BD522C">
            <w:pPr>
              <w:pStyle w:val="Default"/>
              <w:overflowPunct w:val="0"/>
              <w:jc w:val="center"/>
            </w:pPr>
          </w:p>
          <w:p w14:paraId="50EA3071" w14:textId="77777777" w:rsidR="00554D66" w:rsidRPr="009743EA" w:rsidRDefault="00554D66" w:rsidP="00BD522C">
            <w:pPr>
              <w:pStyle w:val="Default"/>
              <w:overflowPunct w:val="0"/>
              <w:jc w:val="center"/>
            </w:pPr>
          </w:p>
          <w:p w14:paraId="43513D3C" w14:textId="77777777" w:rsidR="00554D66" w:rsidRPr="009743EA" w:rsidRDefault="00554D66" w:rsidP="00BD522C">
            <w:pPr>
              <w:pStyle w:val="Default"/>
              <w:overflowPunct w:val="0"/>
              <w:jc w:val="center"/>
              <w:rPr>
                <w:sz w:val="20"/>
                <w:szCs w:val="20"/>
              </w:rPr>
            </w:pPr>
          </w:p>
        </w:tc>
      </w:tr>
      <w:tr w:rsidR="00554D66" w:rsidRPr="009743EA" w14:paraId="4DC7A6F2" w14:textId="77777777" w:rsidTr="00BD522C">
        <w:trPr>
          <w:trHeight w:val="3104"/>
          <w:jc w:val="center"/>
        </w:trPr>
        <w:tc>
          <w:tcPr>
            <w:tcW w:w="1286" w:type="dxa"/>
            <w:tcBorders>
              <w:top w:val="single" w:sz="4" w:space="0" w:color="000000"/>
              <w:left w:val="single" w:sz="4" w:space="0" w:color="000000"/>
              <w:bottom w:val="single" w:sz="4" w:space="0" w:color="000000"/>
            </w:tcBorders>
            <w:shd w:val="clear" w:color="auto" w:fill="E7E6E6"/>
          </w:tcPr>
          <w:p w14:paraId="09AA898D" w14:textId="77777777" w:rsidR="00554D66" w:rsidRPr="009743EA" w:rsidRDefault="00554D66" w:rsidP="00BD522C">
            <w:pPr>
              <w:pStyle w:val="TAL"/>
              <w:snapToGrid w:val="0"/>
              <w:jc w:val="center"/>
              <w:rPr>
                <w:b/>
                <w:kern w:val="1"/>
              </w:rPr>
            </w:pPr>
          </w:p>
          <w:p w14:paraId="6E6BA3D0" w14:textId="77777777" w:rsidR="00554D66" w:rsidRPr="009743EA" w:rsidRDefault="00554D66" w:rsidP="00BD522C">
            <w:pPr>
              <w:pStyle w:val="TAL"/>
              <w:snapToGrid w:val="0"/>
              <w:jc w:val="center"/>
              <w:rPr>
                <w:b/>
                <w:kern w:val="1"/>
              </w:rPr>
            </w:pPr>
          </w:p>
          <w:p w14:paraId="3278483E" w14:textId="77777777" w:rsidR="00554D66" w:rsidRPr="009743EA" w:rsidRDefault="00554D66" w:rsidP="00BD522C">
            <w:pPr>
              <w:pStyle w:val="TAL"/>
              <w:snapToGrid w:val="0"/>
              <w:jc w:val="center"/>
              <w:rPr>
                <w:b/>
                <w:kern w:val="1"/>
              </w:rPr>
            </w:pPr>
          </w:p>
          <w:p w14:paraId="4B7838BB" w14:textId="77777777" w:rsidR="00554D66" w:rsidRPr="009743EA" w:rsidRDefault="00554D66" w:rsidP="00BD522C">
            <w:pPr>
              <w:pStyle w:val="TAL"/>
              <w:snapToGrid w:val="0"/>
              <w:jc w:val="center"/>
              <w:rPr>
                <w:b/>
                <w:kern w:val="1"/>
              </w:rPr>
            </w:pPr>
          </w:p>
          <w:p w14:paraId="5E253F57" w14:textId="77777777" w:rsidR="00554D66" w:rsidRPr="009743EA" w:rsidRDefault="00554D66" w:rsidP="00BD522C">
            <w:pPr>
              <w:pStyle w:val="TAL"/>
              <w:snapToGrid w:val="0"/>
              <w:jc w:val="center"/>
              <w:rPr>
                <w:b/>
                <w:kern w:val="1"/>
              </w:rPr>
            </w:pPr>
          </w:p>
          <w:p w14:paraId="55FBCB8A" w14:textId="77777777" w:rsidR="00554D66" w:rsidRPr="009743EA" w:rsidRDefault="00554D66" w:rsidP="00BD522C">
            <w:pPr>
              <w:pStyle w:val="TAL"/>
              <w:snapToGrid w:val="0"/>
              <w:jc w:val="center"/>
              <w:rPr>
                <w:b/>
                <w:kern w:val="1"/>
              </w:rPr>
            </w:pPr>
            <w:r w:rsidRPr="009743EA">
              <w:rPr>
                <w:b/>
                <w:kern w:val="1"/>
              </w:rPr>
              <w:t>Call Flow</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37BC4C4B" w14:textId="096E5468" w:rsidR="00554D66" w:rsidRPr="009743EA" w:rsidRDefault="00654563" w:rsidP="00EA3F33">
            <w:pPr>
              <w:pStyle w:val="TAL"/>
              <w:snapToGrid w:val="0"/>
              <w:jc w:val="center"/>
              <w:rPr>
                <w:color w:val="000000"/>
              </w:rPr>
            </w:pPr>
            <w:r>
              <w:pict w14:anchorId="6C84E133">
                <v:group id="_x0000_s1639" style="position:absolute;left:0;text-align:left;margin-left:88.9pt;margin-top:2.7pt;width:261pt;height:133.25pt;z-index:251620864;mso-position-horizontal-relative:text;mso-position-vertical-relative:text" coordsize="33147,16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">
                  <v:roundrect id="모서리가 둥근 직사각형 2" o:spid="_x0000_s1640" style="position:absolute;width:9398;height:681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" fillcolor="#5b9bd5" strokecolor="#d9d9d9" strokeweight=".5pt">
                    <v:stroke joinstyle="miter"/>
                    <v:textbox>
                      <w:txbxContent>
                        <w:p w14:paraId="563A1AAF" w14:textId="77777777" w:rsidR="004A00AF" w:rsidRPr="00711102" w:rsidRDefault="004A00AF" w:rsidP="00554D66">
                          <w:pPr>
                            <w:pStyle w:val="NormalWeb"/>
                            <w:wordWrap w:val="0"/>
                            <w:spacing w:after="0"/>
                            <w:jc w:val="center"/>
                            <w:rPr>
                              <w:rFonts w:ascii="Malgun Gothic" w:hAnsi="Malgun Gothic"/>
                              <w:color w:val="FFFFFF"/>
                              <w:kern w:val="24"/>
                              <w:sz w:val="10"/>
                              <w:szCs w:val="10"/>
                            </w:rPr>
                          </w:pPr>
                        </w:p>
                        <w:p w14:paraId="0E1E8498" w14:textId="77777777" w:rsidR="004A00AF" w:rsidRPr="00711102" w:rsidRDefault="004A00AF" w:rsidP="00554D66">
                          <w:pPr>
                            <w:pStyle w:val="NormalWeb"/>
                            <w:wordWrap w:val="0"/>
                            <w:spacing w:after="0"/>
                            <w:jc w:val="center"/>
                          </w:pPr>
                          <w:r w:rsidRPr="00711102">
                            <w:rPr>
                              <w:rFonts w:ascii="Malgun Gothic" w:hAnsi="Malgun Gothic" w:hint="eastAsia"/>
                              <w:color w:val="FFFFFF"/>
                              <w:kern w:val="24"/>
                            </w:rPr>
                            <w:t>originator</w:t>
                          </w:r>
                        </w:p>
                        <w:p w14:paraId="43D1669A" w14:textId="77777777" w:rsidR="004A00AF" w:rsidRDefault="004A00AF" w:rsidP="00554D66">
                          <w:pPr>
                            <w:pStyle w:val="NormalWeb"/>
                            <w:wordWrap w:val="0"/>
                            <w:spacing w:after="0"/>
                            <w:jc w:val="center"/>
                          </w:pPr>
                        </w:p>
                        <w:p w14:paraId="535A024D" w14:textId="77777777" w:rsidR="004A00AF" w:rsidRDefault="004A00AF" w:rsidP="00554D66">
                          <w:pPr>
                            <w:pStyle w:val="NormalWeb"/>
                            <w:wordWrap w:val="0"/>
                            <w:spacing w:after="0"/>
                            <w:jc w:val="center"/>
                          </w:pPr>
                        </w:p>
                      </w:txbxContent>
                    </v:textbox>
                  </v:roundrect>
                  <v:line id="직선 연결선 3" o:spid="_x0000_s1641" style="position:absolute;visibility:visible" from="4826,6810" to="4826,16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" strokeweight=".5pt">
                    <v:stroke dashstyle="longDash" joinstyle="miter"/>
                  </v:line>
                  <v:shape id="직선 화살표 연결선 4" o:spid="_x0000_s1642" type="#_x0000_t32" style="position:absolute;left:5524;top:10810;width:22082;height:3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" strokecolor="#5b9bd5" strokeweight="1.5pt">
                    <v:stroke endarrow="block" endarrowlength="long" joinstyle="miter" endcap="round"/>
                  </v:shape>
                  <v:shape id="TextBox 36" o:spid="_x0000_s1643" type="#_x0000_t202" style="position:absolute;left:5524;top:8845;width:24003;height:24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" filled="f" stroked="f">
                    <v:textbox style="mso-fit-shape-to-text:t">
                      <w:txbxContent>
                        <w:p w14:paraId="78439F2D" w14:textId="77777777" w:rsidR="004A00AF" w:rsidRDefault="004A00AF" w:rsidP="00554D66">
                          <w:pPr>
                            <w:pStyle w:val="NormalWeb"/>
                            <w:wordWrap w:val="0"/>
                            <w:spacing w:after="0"/>
                          </w:pPr>
                          <w:r w:rsidRPr="00D8674C">
                            <w:rPr>
                              <w:rFonts w:ascii="Malgun Gothic" w:hAnsi="Malgun Gothic" w:hint="eastAsia"/>
                              <w:color w:val="5B9BD5"/>
                              <w:kern w:val="24"/>
                              <w:sz w:val="14"/>
                              <w:szCs w:val="14"/>
                            </w:rPr>
                            <w:t xml:space="preserve">Discovery request with </w:t>
                          </w:r>
                          <w:r>
                            <w:rPr>
                              <w:rFonts w:ascii="Malgun Gothic" w:hAnsi="Malgun Gothic"/>
                              <w:i/>
                              <w:color w:val="5B9BD5"/>
                              <w:kern w:val="24"/>
                              <w:sz w:val="14"/>
                              <w:szCs w:val="14"/>
                            </w:rPr>
                            <w:t>level</w:t>
                          </w:r>
                          <w:r w:rsidRPr="00D8674C">
                            <w:rPr>
                              <w:rFonts w:ascii="Malgun Gothic" w:hAnsi="Malgun Gothic" w:hint="eastAsia"/>
                              <w:i/>
                              <w:color w:val="5B9BD5"/>
                              <w:kern w:val="24"/>
                              <w:sz w:val="14"/>
                              <w:szCs w:val="14"/>
                            </w:rPr>
                            <w:t xml:space="preserve"> </w:t>
                          </w:r>
                          <w:r w:rsidRPr="00D8674C">
                            <w:rPr>
                              <w:rFonts w:ascii="Malgun Gothic" w:hAnsi="Malgun Gothic" w:hint="eastAsia"/>
                              <w:b/>
                              <w:i/>
                              <w:color w:val="5B9BD5"/>
                              <w:kern w:val="24"/>
                              <w:sz w:val="14"/>
                              <w:szCs w:val="14"/>
                            </w:rPr>
                            <w:t>Filter Criteria</w:t>
                          </w:r>
                        </w:p>
                      </w:txbxContent>
                    </v:textbox>
                  </v:shape>
                  <v:shape id="TextBox 37" o:spid="_x0000_s1644" type="#_x0000_t202" style="position:absolute;left:3987;top:12782;width:25153;height:24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" filled="f" stroked="f">
                    <v:textbox style="mso-fit-shape-to-text:t">
                      <w:txbxContent>
                        <w:p w14:paraId="5761EDF9" w14:textId="77777777" w:rsidR="004A00AF" w:rsidRDefault="004A00AF" w:rsidP="00554D66">
                          <w:pPr>
                            <w:pStyle w:val="NormalWeb"/>
                            <w:wordWrap w:val="0"/>
                            <w:spacing w:after="0"/>
                            <w:jc w:val="center"/>
                          </w:pPr>
                          <w:r w:rsidRPr="00D8674C">
                            <w:rPr>
                              <w:rFonts w:ascii="Malgun Gothic" w:hAnsi="Malgun Gothic" w:hint="eastAsia"/>
                              <w:color w:val="5B9BD5"/>
                              <w:kern w:val="24"/>
                              <w:sz w:val="14"/>
                              <w:szCs w:val="14"/>
                            </w:rPr>
                            <w:t>Response with matched resources if any</w:t>
                          </w:r>
                        </w:p>
                      </w:txbxContent>
                    </v:textbox>
                  </v:shape>
                  <v:shape id="직선 화살표 연결선 7" o:spid="_x0000_s1645" type="#_x0000_t32" style="position:absolute;left:5873;top:14636;width:21733;height:64;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" strokecolor="#5b9bd5" strokeweight="1.5pt">
                    <v:stroke endarrow="block" endarrowlength="long" joinstyle="miter" endcap="round"/>
                  </v:shape>
                  <v:roundrect id="모서리가 둥근 직사각형 8" o:spid="_x0000_s1646" style="position:absolute;left:23749;width:9398;height:681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" fillcolor="#5b9bd5" strokecolor="#d9d9d9" strokeweight=".5pt">
                    <v:stroke joinstyle="miter"/>
                    <v:textbox>
                      <w:txbxContent>
                        <w:p w14:paraId="29F0A634" w14:textId="77777777" w:rsidR="004A00AF" w:rsidRPr="00B658BD" w:rsidRDefault="004A00AF" w:rsidP="00554D66">
                          <w:pPr>
                            <w:pStyle w:val="NormalWeb"/>
                            <w:wordWrap w:val="0"/>
                            <w:spacing w:after="0"/>
                            <w:jc w:val="center"/>
                            <w:rPr>
                              <w:rFonts w:ascii="Malgun Gothic" w:hAnsi="Malgun Gothic"/>
                              <w:color w:val="FFFFFF"/>
                              <w:kern w:val="24"/>
                              <w:sz w:val="10"/>
                            </w:rPr>
                          </w:pPr>
                        </w:p>
                        <w:p w14:paraId="1024F069" w14:textId="77777777" w:rsidR="004A00AF" w:rsidRPr="00B658BD" w:rsidRDefault="004A00AF" w:rsidP="00554D66">
                          <w:pPr>
                            <w:pStyle w:val="NormalWeb"/>
                            <w:wordWrap w:val="0"/>
                            <w:spacing w:after="0"/>
                            <w:jc w:val="center"/>
                          </w:pPr>
                          <w:r w:rsidRPr="00B658BD">
                            <w:rPr>
                              <w:rFonts w:ascii="Malgun Gothic" w:hAnsi="Malgun Gothic" w:hint="eastAsia"/>
                              <w:color w:val="FFFFFF"/>
                              <w:kern w:val="24"/>
                            </w:rPr>
                            <w:t>mn</w:t>
                          </w:r>
                          <w:r w:rsidRPr="00B658BD">
                            <w:rPr>
                              <w:rFonts w:ascii="Malgun Gothic" w:hAnsi="Malgun Gothic"/>
                              <w:color w:val="FFFFFF"/>
                              <w:kern w:val="24"/>
                            </w:rPr>
                            <w:t>-name</w:t>
                          </w:r>
                        </w:p>
                        <w:p w14:paraId="7427A59D" w14:textId="77777777" w:rsidR="004A00AF" w:rsidRDefault="004A00AF" w:rsidP="00554D66">
                          <w:pPr>
                            <w:pStyle w:val="NormalWeb"/>
                            <w:wordWrap w:val="0"/>
                            <w:spacing w:after="0"/>
                            <w:jc w:val="center"/>
                          </w:pPr>
                        </w:p>
                        <w:p w14:paraId="30095E17" w14:textId="77777777" w:rsidR="004A00AF" w:rsidRDefault="004A00AF" w:rsidP="00554D66">
                          <w:pPr>
                            <w:pStyle w:val="NormalWeb"/>
                            <w:wordWrap w:val="0"/>
                            <w:spacing w:after="0"/>
                            <w:jc w:val="center"/>
                          </w:pPr>
                        </w:p>
                      </w:txbxContent>
                    </v:textbox>
                  </v:roundrect>
                  <v:line id="직선 연결선 9" o:spid="_x0000_s1647" style="position:absolute;visibility:visible" from="28575,6810" to="28575,16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" strokeweight=".5pt">
                    <v:stroke dashstyle="longDash" joinstyle="miter"/>
                  </v:line>
                </v:group>
              </w:pict>
            </w:r>
          </w:p>
        </w:tc>
      </w:tr>
      <w:tr w:rsidR="00554D66" w:rsidRPr="009743EA" w14:paraId="7EC1E956" w14:textId="77777777" w:rsidTr="00BD522C">
        <w:trPr>
          <w:jc w:val="center"/>
        </w:trPr>
        <w:tc>
          <w:tcPr>
            <w:tcW w:w="1286" w:type="dxa"/>
            <w:tcBorders>
              <w:top w:val="single" w:sz="4" w:space="0" w:color="000000"/>
              <w:left w:val="single" w:sz="4" w:space="0" w:color="000000"/>
              <w:bottom w:val="single" w:sz="4" w:space="0" w:color="000000"/>
            </w:tcBorders>
            <w:shd w:val="clear" w:color="auto" w:fill="E7E6E6"/>
          </w:tcPr>
          <w:p w14:paraId="7F5C799C" w14:textId="77777777" w:rsidR="00554D66" w:rsidRPr="009743EA" w:rsidRDefault="00554D66" w:rsidP="00BD522C">
            <w:pPr>
              <w:pStyle w:val="TAL"/>
              <w:snapToGrid w:val="0"/>
              <w:jc w:val="center"/>
              <w:rPr>
                <w:b/>
                <w:kern w:val="1"/>
              </w:rPr>
            </w:pPr>
          </w:p>
          <w:p w14:paraId="19B264DD" w14:textId="77777777" w:rsidR="00554D66" w:rsidRPr="009743EA" w:rsidRDefault="00554D66" w:rsidP="00BD522C">
            <w:pPr>
              <w:pStyle w:val="TAL"/>
              <w:snapToGrid w:val="0"/>
              <w:jc w:val="center"/>
              <w:rPr>
                <w:b/>
                <w:kern w:val="1"/>
                <w:lang w:eastAsia="ko-KR"/>
              </w:rPr>
            </w:pPr>
          </w:p>
          <w:p w14:paraId="6BD42A41" w14:textId="77777777" w:rsidR="00554D66" w:rsidRPr="009743EA" w:rsidRDefault="00554D66" w:rsidP="00BD522C">
            <w:pPr>
              <w:pStyle w:val="TAL"/>
              <w:snapToGrid w:val="0"/>
              <w:jc w:val="center"/>
              <w:rPr>
                <w:b/>
                <w:kern w:val="1"/>
              </w:rPr>
            </w:pPr>
            <w:r w:rsidRPr="009743EA">
              <w:rPr>
                <w:b/>
                <w:kern w:val="1"/>
              </w:rPr>
              <w:t>HTTP Header Information</w:t>
            </w:r>
          </w:p>
          <w:p w14:paraId="4565F3C1" w14:textId="77777777" w:rsidR="00554D66" w:rsidRPr="009743EA" w:rsidRDefault="00554D66" w:rsidP="00BD522C">
            <w:pPr>
              <w:pStyle w:val="TAL"/>
              <w:snapToGrid w:val="0"/>
              <w:jc w:val="center"/>
              <w:rPr>
                <w:b/>
                <w:kern w:val="1"/>
              </w:rPr>
            </w:pPr>
          </w:p>
          <w:p w14:paraId="7344FB91" w14:textId="77777777" w:rsidR="00554D66" w:rsidRPr="009743EA" w:rsidRDefault="00554D66" w:rsidP="00BD522C">
            <w:pPr>
              <w:pStyle w:val="TAL"/>
              <w:snapToGrid w:val="0"/>
              <w:jc w:val="center"/>
              <w:rPr>
                <w:b/>
                <w:kern w:val="1"/>
              </w:rPr>
            </w:pPr>
          </w:p>
          <w:p w14:paraId="3873DC51" w14:textId="77777777" w:rsidR="00FE3B5F" w:rsidRPr="009743EA" w:rsidRDefault="00FE3B5F" w:rsidP="00BD522C">
            <w:pPr>
              <w:pStyle w:val="TAL"/>
              <w:snapToGrid w:val="0"/>
              <w:jc w:val="center"/>
              <w:rPr>
                <w:b/>
                <w:kern w:val="1"/>
              </w:rP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4FD7E5F8" w14:textId="77777777" w:rsidR="00554D66" w:rsidRPr="009743EA" w:rsidRDefault="00554D66" w:rsidP="00BD522C">
            <w:pPr>
              <w:pStyle w:val="TAL"/>
              <w:snapToGrid w:val="0"/>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01"/>
              <w:gridCol w:w="4359"/>
            </w:tblGrid>
            <w:tr w:rsidR="00554D66" w:rsidRPr="009743EA" w14:paraId="75902101" w14:textId="77777777" w:rsidTr="005A2D7C">
              <w:trPr>
                <w:jc w:val="center"/>
              </w:trPr>
              <w:tc>
                <w:tcPr>
                  <w:tcW w:w="1501" w:type="dxa"/>
                  <w:shd w:val="clear" w:color="auto" w:fill="9CC2E5"/>
                </w:tcPr>
                <w:p w14:paraId="289E2D11" w14:textId="77777777" w:rsidR="00554D66" w:rsidRPr="009743EA" w:rsidRDefault="00554D66" w:rsidP="00BD522C">
                  <w:pPr>
                    <w:pStyle w:val="TAL"/>
                    <w:snapToGrid w:val="0"/>
                    <w:jc w:val="center"/>
                    <w:rPr>
                      <w:rFonts w:eastAsia="Calibri"/>
                      <w:b/>
                      <w:szCs w:val="22"/>
                    </w:rPr>
                  </w:pPr>
                  <w:r w:rsidRPr="009743EA">
                    <w:rPr>
                      <w:rFonts w:eastAsia="Calibri"/>
                      <w:b/>
                      <w:szCs w:val="22"/>
                    </w:rPr>
                    <w:t>Header</w:t>
                  </w:r>
                </w:p>
              </w:tc>
              <w:tc>
                <w:tcPr>
                  <w:tcW w:w="4359" w:type="dxa"/>
                  <w:shd w:val="clear" w:color="auto" w:fill="9CC2E5"/>
                </w:tcPr>
                <w:p w14:paraId="5733B413" w14:textId="77777777" w:rsidR="00554D66" w:rsidRPr="009743EA" w:rsidRDefault="00554D66" w:rsidP="00BD522C">
                  <w:pPr>
                    <w:pStyle w:val="TAL"/>
                    <w:snapToGrid w:val="0"/>
                    <w:jc w:val="center"/>
                    <w:rPr>
                      <w:rFonts w:eastAsia="Calibri"/>
                      <w:b/>
                      <w:szCs w:val="22"/>
                    </w:rPr>
                  </w:pPr>
                  <w:r w:rsidRPr="009743EA">
                    <w:rPr>
                      <w:rFonts w:eastAsia="Calibri"/>
                      <w:b/>
                      <w:szCs w:val="22"/>
                    </w:rPr>
                    <w:t>Value</w:t>
                  </w:r>
                </w:p>
              </w:tc>
            </w:tr>
            <w:tr w:rsidR="00554D66" w:rsidRPr="009743EA" w14:paraId="1E35E8F7" w14:textId="77777777" w:rsidTr="005A2D7C">
              <w:trPr>
                <w:jc w:val="center"/>
              </w:trPr>
              <w:tc>
                <w:tcPr>
                  <w:tcW w:w="1501" w:type="dxa"/>
                  <w:shd w:val="clear" w:color="auto" w:fill="DEEAF6"/>
                </w:tcPr>
                <w:p w14:paraId="354F16FB" w14:textId="77777777" w:rsidR="00554D66" w:rsidRPr="009743EA" w:rsidRDefault="00554D66" w:rsidP="00BD522C">
                  <w:pPr>
                    <w:pStyle w:val="TAL"/>
                    <w:snapToGrid w:val="0"/>
                    <w:jc w:val="center"/>
                    <w:rPr>
                      <w:rFonts w:eastAsia="Calibri"/>
                      <w:szCs w:val="22"/>
                    </w:rPr>
                  </w:pPr>
                  <w:r w:rsidRPr="009743EA">
                    <w:rPr>
                      <w:rFonts w:eastAsia="Calibri"/>
                      <w:szCs w:val="22"/>
                    </w:rPr>
                    <w:t>Accept</w:t>
                  </w:r>
                </w:p>
              </w:tc>
              <w:tc>
                <w:tcPr>
                  <w:tcW w:w="4359" w:type="dxa"/>
                  <w:shd w:val="clear" w:color="auto" w:fill="auto"/>
                </w:tcPr>
                <w:p w14:paraId="36315926" w14:textId="77777777" w:rsidR="00554D66" w:rsidRPr="009743EA" w:rsidRDefault="00554D66" w:rsidP="00BD522C">
                  <w:pPr>
                    <w:pStyle w:val="TAL"/>
                    <w:snapToGrid w:val="0"/>
                    <w:rPr>
                      <w:rFonts w:eastAsia="Calibri"/>
                      <w:szCs w:val="22"/>
                    </w:rPr>
                  </w:pPr>
                  <w:r w:rsidRPr="009743EA">
                    <w:rPr>
                      <w:rFonts w:eastAsia="Calibri"/>
                      <w:szCs w:val="22"/>
                    </w:rPr>
                    <w:t>application/json</w:t>
                  </w:r>
                </w:p>
              </w:tc>
            </w:tr>
            <w:tr w:rsidR="00554D66" w:rsidRPr="009743EA" w14:paraId="56D14D54" w14:textId="77777777" w:rsidTr="005A2D7C">
              <w:trPr>
                <w:jc w:val="center"/>
              </w:trPr>
              <w:tc>
                <w:tcPr>
                  <w:tcW w:w="1501" w:type="dxa"/>
                  <w:shd w:val="clear" w:color="auto" w:fill="DEEAF6"/>
                </w:tcPr>
                <w:p w14:paraId="1536FD43" w14:textId="77777777" w:rsidR="00554D66" w:rsidRPr="009743EA" w:rsidRDefault="00554D66" w:rsidP="00BD522C">
                  <w:pPr>
                    <w:pStyle w:val="TAL"/>
                    <w:snapToGrid w:val="0"/>
                    <w:jc w:val="center"/>
                    <w:rPr>
                      <w:rFonts w:eastAsia="Calibri"/>
                      <w:szCs w:val="22"/>
                    </w:rPr>
                  </w:pPr>
                  <w:r w:rsidRPr="009743EA">
                    <w:rPr>
                      <w:rFonts w:eastAsia="Calibri"/>
                      <w:szCs w:val="22"/>
                    </w:rPr>
                    <w:t>X-M2M-RI</w:t>
                  </w:r>
                </w:p>
              </w:tc>
              <w:tc>
                <w:tcPr>
                  <w:tcW w:w="4359" w:type="dxa"/>
                  <w:shd w:val="clear" w:color="auto" w:fill="auto"/>
                </w:tcPr>
                <w:p w14:paraId="799EA949" w14:textId="77777777" w:rsidR="00554D66" w:rsidRPr="009743EA" w:rsidRDefault="00554D66" w:rsidP="00BD522C">
                  <w:pPr>
                    <w:pStyle w:val="TAL"/>
                    <w:snapToGrid w:val="0"/>
                    <w:rPr>
                      <w:rFonts w:eastAsia="Calibri"/>
                      <w:szCs w:val="22"/>
                    </w:rPr>
                  </w:pPr>
                  <w:r w:rsidRPr="009743EA">
                    <w:rPr>
                      <w:rFonts w:eastAsia="Calibri"/>
                      <w:szCs w:val="22"/>
                    </w:rPr>
                    <w:t>Request</w:t>
                  </w:r>
                  <w:r w:rsidR="005A3EEC" w:rsidRPr="009743EA">
                    <w:rPr>
                      <w:rFonts w:eastAsia="Calibri"/>
                      <w:szCs w:val="22"/>
                    </w:rPr>
                    <w:t xml:space="preserve"> </w:t>
                  </w:r>
                  <w:r w:rsidRPr="009743EA">
                    <w:rPr>
                      <w:rFonts w:eastAsia="Calibri"/>
                      <w:szCs w:val="22"/>
                    </w:rPr>
                    <w:t>ID</w:t>
                  </w:r>
                  <w:r w:rsidR="005A3EEC" w:rsidRPr="009743EA">
                    <w:rPr>
                      <w:rFonts w:eastAsia="Calibri"/>
                      <w:szCs w:val="22"/>
                    </w:rPr>
                    <w:t xml:space="preserve"> </w:t>
                  </w:r>
                </w:p>
              </w:tc>
            </w:tr>
            <w:tr w:rsidR="00554D66" w:rsidRPr="009743EA" w14:paraId="639AC364" w14:textId="77777777" w:rsidTr="005A2D7C">
              <w:trPr>
                <w:jc w:val="center"/>
              </w:trPr>
              <w:tc>
                <w:tcPr>
                  <w:tcW w:w="1501" w:type="dxa"/>
                  <w:shd w:val="clear" w:color="auto" w:fill="DEEAF6"/>
                </w:tcPr>
                <w:p w14:paraId="36907A70" w14:textId="77777777" w:rsidR="00554D66" w:rsidRPr="009743EA" w:rsidRDefault="00554D66" w:rsidP="00BD522C">
                  <w:pPr>
                    <w:pStyle w:val="TAL"/>
                    <w:snapToGrid w:val="0"/>
                    <w:jc w:val="center"/>
                    <w:rPr>
                      <w:rFonts w:eastAsia="Calibri"/>
                      <w:szCs w:val="22"/>
                    </w:rPr>
                  </w:pPr>
                  <w:r w:rsidRPr="009743EA">
                    <w:rPr>
                      <w:rFonts w:eastAsia="Calibri"/>
                      <w:szCs w:val="22"/>
                    </w:rPr>
                    <w:t>X-M2M-Origin</w:t>
                  </w:r>
                </w:p>
              </w:tc>
              <w:tc>
                <w:tcPr>
                  <w:tcW w:w="4359" w:type="dxa"/>
                  <w:shd w:val="clear" w:color="auto" w:fill="auto"/>
                </w:tcPr>
                <w:p w14:paraId="5FB5FC3E" w14:textId="77777777" w:rsidR="00554D66" w:rsidRPr="009743EA" w:rsidRDefault="00554D66" w:rsidP="00BD522C">
                  <w:pPr>
                    <w:pStyle w:val="TAL"/>
                    <w:snapToGrid w:val="0"/>
                    <w:rPr>
                      <w:rFonts w:eastAsia="Calibri"/>
                      <w:szCs w:val="22"/>
                    </w:rPr>
                  </w:pPr>
                  <w:r w:rsidRPr="009743EA">
                    <w:rPr>
                      <w:rFonts w:eastAsia="Calibri"/>
                      <w:szCs w:val="22"/>
                    </w:rPr>
                    <w:t>AE-ID</w:t>
                  </w:r>
                  <w:r w:rsidR="005A3EEC" w:rsidRPr="009743EA">
                    <w:rPr>
                      <w:rFonts w:eastAsia="Calibri"/>
                      <w:szCs w:val="22"/>
                    </w:rPr>
                    <w:t xml:space="preserve"> </w:t>
                  </w:r>
                  <w:r w:rsidRPr="009743EA">
                    <w:rPr>
                      <w:rFonts w:eastAsia="Calibri"/>
                      <w:szCs w:val="22"/>
                    </w:rPr>
                    <w:t>of</w:t>
                  </w:r>
                  <w:r w:rsidR="005A3EEC" w:rsidRPr="009743EA">
                    <w:rPr>
                      <w:rFonts w:eastAsia="Calibri"/>
                      <w:szCs w:val="22"/>
                    </w:rPr>
                    <w:t xml:space="preserve"> </w:t>
                  </w:r>
                  <w:r w:rsidRPr="009743EA">
                    <w:rPr>
                      <w:rFonts w:eastAsia="Calibri"/>
                      <w:szCs w:val="22"/>
                    </w:rPr>
                    <w:t>Originator</w:t>
                  </w:r>
                </w:p>
              </w:tc>
            </w:tr>
            <w:tr w:rsidR="005E122D" w:rsidRPr="009743EA" w14:paraId="2059E8EC" w14:textId="77777777" w:rsidTr="005A2D7C">
              <w:trPr>
                <w:jc w:val="center"/>
              </w:trPr>
              <w:tc>
                <w:tcPr>
                  <w:tcW w:w="1501" w:type="dxa"/>
                  <w:shd w:val="clear" w:color="auto" w:fill="DEEAF6"/>
                </w:tcPr>
                <w:p w14:paraId="4346D09C" w14:textId="77777777" w:rsidR="005E122D" w:rsidRPr="009743EA" w:rsidRDefault="005E122D" w:rsidP="005E122D">
                  <w:pPr>
                    <w:pStyle w:val="TAL"/>
                    <w:snapToGrid w:val="0"/>
                    <w:jc w:val="center"/>
                    <w:rPr>
                      <w:rFonts w:eastAsia="Calibri"/>
                      <w:szCs w:val="22"/>
                    </w:rPr>
                  </w:pPr>
                  <w:r w:rsidRPr="009743EA">
                    <w:rPr>
                      <w:rFonts w:eastAsia="Calibri"/>
                      <w:szCs w:val="22"/>
                    </w:rPr>
                    <w:t>X-M2M-RVI</w:t>
                  </w:r>
                </w:p>
              </w:tc>
              <w:tc>
                <w:tcPr>
                  <w:tcW w:w="4359" w:type="dxa"/>
                  <w:shd w:val="clear" w:color="auto" w:fill="auto"/>
                </w:tcPr>
                <w:p w14:paraId="0EBDBF20" w14:textId="77777777" w:rsidR="005E122D" w:rsidRPr="009743EA" w:rsidRDefault="005E122D" w:rsidP="005E122D">
                  <w:pPr>
                    <w:pStyle w:val="TAL"/>
                    <w:snapToGrid w:val="0"/>
                    <w:rPr>
                      <w:rFonts w:eastAsia="Calibri"/>
                      <w:szCs w:val="22"/>
                    </w:rPr>
                  </w:pPr>
                  <w:r w:rsidRPr="009743EA">
                    <w:rPr>
                      <w:rFonts w:eastAsia="Calibri"/>
                      <w:szCs w:val="22"/>
                    </w:rPr>
                    <w:t>Release</w:t>
                  </w:r>
                  <w:r w:rsidR="005A3EEC" w:rsidRPr="009743EA">
                    <w:rPr>
                      <w:rFonts w:eastAsia="Calibri"/>
                      <w:szCs w:val="22"/>
                    </w:rPr>
                    <w:t xml:space="preserve"> </w:t>
                  </w:r>
                  <w:r w:rsidRPr="009743EA">
                    <w:rPr>
                      <w:rFonts w:eastAsia="Calibri"/>
                      <w:szCs w:val="22"/>
                    </w:rPr>
                    <w:t>Version</w:t>
                  </w:r>
                  <w:r w:rsidR="005A3EEC" w:rsidRPr="009743EA">
                    <w:rPr>
                      <w:rFonts w:eastAsia="Calibri"/>
                      <w:szCs w:val="22"/>
                    </w:rPr>
                    <w:t xml:space="preserve"> </w:t>
                  </w:r>
                  <w:r w:rsidRPr="009743EA">
                    <w:rPr>
                      <w:rFonts w:eastAsia="Calibri"/>
                      <w:szCs w:val="22"/>
                    </w:rPr>
                    <w:t>Indicator</w:t>
                  </w:r>
                </w:p>
              </w:tc>
            </w:tr>
          </w:tbl>
          <w:p w14:paraId="34496559" w14:textId="77777777" w:rsidR="00554D66" w:rsidRPr="009743EA" w:rsidRDefault="00554D66" w:rsidP="00BD522C">
            <w:pPr>
              <w:pStyle w:val="TAL"/>
              <w:snapToGrid w:val="0"/>
              <w:jc w:val="both"/>
              <w:rPr>
                <w:lang w:eastAsia="ko-KR"/>
              </w:rPr>
            </w:pPr>
          </w:p>
        </w:tc>
      </w:tr>
      <w:tr w:rsidR="00554D66" w:rsidRPr="009743EA" w14:paraId="6D42DCEA" w14:textId="77777777" w:rsidTr="00BD522C">
        <w:trPr>
          <w:jc w:val="center"/>
        </w:trPr>
        <w:tc>
          <w:tcPr>
            <w:tcW w:w="1286" w:type="dxa"/>
            <w:tcBorders>
              <w:top w:val="single" w:sz="4" w:space="0" w:color="000000"/>
              <w:left w:val="single" w:sz="4" w:space="0" w:color="000000"/>
              <w:bottom w:val="single" w:sz="4" w:space="0" w:color="000000"/>
            </w:tcBorders>
            <w:shd w:val="clear" w:color="auto" w:fill="E7E6E6"/>
          </w:tcPr>
          <w:p w14:paraId="7021788F" w14:textId="77777777" w:rsidR="00554D66" w:rsidRPr="009743EA" w:rsidRDefault="00554D66" w:rsidP="00BD522C">
            <w:pPr>
              <w:pStyle w:val="Default"/>
              <w:overflowPunct w:val="0"/>
              <w:jc w:val="center"/>
              <w:rPr>
                <w:color w:val="auto"/>
              </w:rPr>
            </w:pPr>
          </w:p>
          <w:p w14:paraId="4F1AEA94" w14:textId="77777777" w:rsidR="00554D66" w:rsidRPr="009743EA" w:rsidRDefault="00554D66" w:rsidP="00BD522C">
            <w:pPr>
              <w:pStyle w:val="Default"/>
              <w:overflowPunct w:val="0"/>
              <w:jc w:val="center"/>
              <w:rPr>
                <w:b/>
                <w:sz w:val="20"/>
                <w:szCs w:val="20"/>
              </w:rPr>
            </w:pPr>
          </w:p>
          <w:p w14:paraId="56A60781" w14:textId="77777777" w:rsidR="00554D66" w:rsidRPr="009743EA" w:rsidRDefault="00554D66" w:rsidP="00BD522C">
            <w:pPr>
              <w:pStyle w:val="Default"/>
              <w:overflowPunct w:val="0"/>
              <w:jc w:val="center"/>
              <w:rPr>
                <w:b/>
                <w:sz w:val="20"/>
                <w:szCs w:val="20"/>
              </w:rPr>
            </w:pPr>
          </w:p>
          <w:p w14:paraId="3A7AD49A" w14:textId="77777777" w:rsidR="00554D66" w:rsidRPr="009743EA" w:rsidRDefault="00554D66" w:rsidP="00BD522C">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153AF1A3" w14:textId="77777777" w:rsidR="00554D66" w:rsidRPr="009743EA" w:rsidRDefault="00554D66" w:rsidP="00BD522C">
            <w:pPr>
              <w:pStyle w:val="Default"/>
              <w:overflowPunct w:val="0"/>
              <w:jc w:val="center"/>
              <w:rPr>
                <w:b/>
                <w:kern w:val="1"/>
              </w:rPr>
            </w:pPr>
            <w:r w:rsidRPr="009743EA">
              <w:rPr>
                <w:rFonts w:ascii="Arial" w:eastAsia="Malgun Gothic" w:hAnsi="Arial"/>
                <w:b/>
                <w:color w:val="auto"/>
                <w:kern w:val="1"/>
                <w:sz w:val="18"/>
                <w:szCs w:val="20"/>
                <w:lang w:eastAsia="ko-KR"/>
              </w:rPr>
              <w:t>lvl=1</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1154BDF4" w14:textId="77777777" w:rsidR="008440E9" w:rsidRPr="005A2D7C" w:rsidRDefault="008440E9" w:rsidP="005A2D7C">
            <w:pPr>
              <w:pStyle w:val="TAL"/>
              <w:rPr>
                <w:rFonts w:eastAsia="Calibri Light"/>
              </w:rPr>
            </w:pPr>
          </w:p>
          <w:p w14:paraId="7B07F4E8" w14:textId="77777777" w:rsidR="00554D66" w:rsidRPr="009743EA" w:rsidRDefault="008440E9" w:rsidP="00BD522C">
            <w:pPr>
              <w:widowControl w:val="0"/>
              <w:spacing w:after="0"/>
              <w:ind w:left="284"/>
              <w:jc w:val="both"/>
              <w:textAlignment w:val="auto"/>
              <w:rPr>
                <w:rFonts w:ascii="Arial" w:hAnsi="Arial"/>
                <w:color w:val="0070C0"/>
                <w:sz w:val="18"/>
              </w:rPr>
            </w:pPr>
            <w:r w:rsidRPr="009743EA">
              <w:rPr>
                <w:rFonts w:eastAsia="Calibri Light"/>
                <w:b/>
                <w:sz w:val="24"/>
              </w:rPr>
              <w:t>API/DIS</w:t>
            </w:r>
            <w:r w:rsidR="00F41F85" w:rsidRPr="009743EA">
              <w:rPr>
                <w:rFonts w:eastAsia="Calibri Light"/>
                <w:b/>
                <w:sz w:val="24"/>
              </w:rPr>
              <w:t>_</w:t>
            </w:r>
            <w:r w:rsidRPr="009743EA">
              <w:rPr>
                <w:rFonts w:eastAsia="Calibri Light"/>
                <w:b/>
                <w:sz w:val="24"/>
              </w:rPr>
              <w:t>LVL1</w:t>
            </w:r>
          </w:p>
          <w:p w14:paraId="7B4B5C1E" w14:textId="77777777" w:rsidR="00554D66" w:rsidRPr="005A2D7C" w:rsidRDefault="00554D66" w:rsidP="007C39B4">
            <w:pPr>
              <w:pStyle w:val="NoSpacing"/>
              <w:overflowPunct w:val="0"/>
              <w:rPr>
                <w:rFonts w:ascii="Arial" w:hAnsi="Arial"/>
                <w:b/>
                <w:color w:val="0070C0"/>
                <w:sz w:val="18"/>
                <w:lang w:val="en-GB"/>
              </w:rPr>
            </w:pPr>
            <w:r w:rsidRPr="005A2D7C">
              <w:rPr>
                <w:rFonts w:ascii="Times New Roman" w:hAnsi="Times New Roman"/>
                <w:lang w:val="en-GB"/>
              </w:rPr>
              <w:t xml:space="preserve">    </w:t>
            </w:r>
          </w:p>
          <w:p w14:paraId="1519E436" w14:textId="77777777" w:rsidR="00554D66" w:rsidRPr="009743EA" w:rsidRDefault="00554D66" w:rsidP="00BD522C">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1D54A218" w14:textId="77777777" w:rsidR="00554D66" w:rsidRPr="009743EA" w:rsidRDefault="00554D66" w:rsidP="00BD522C">
            <w:pPr>
              <w:pStyle w:val="TAL"/>
              <w:snapToGrid w:val="0"/>
              <w:ind w:left="284"/>
              <w:jc w:val="both"/>
              <w:rPr>
                <w:color w:val="0070C0"/>
              </w:rPr>
            </w:pPr>
          </w:p>
          <w:p w14:paraId="52DB2837" w14:textId="77777777" w:rsidR="00554D66" w:rsidRPr="009743EA" w:rsidRDefault="00554D66" w:rsidP="00BD522C">
            <w:pPr>
              <w:pStyle w:val="TAL"/>
              <w:snapToGrid w:val="0"/>
              <w:ind w:left="284"/>
              <w:jc w:val="both"/>
              <w:rPr>
                <w:color w:val="0070C0"/>
              </w:rPr>
            </w:pPr>
            <w:r w:rsidRPr="009743EA">
              <w:rPr>
                <w:color w:val="0070C0"/>
              </w:rPr>
              <w:t>GET /mn-name?fu=1&amp;lvl=1 HTTP/1.1</w:t>
            </w:r>
          </w:p>
          <w:p w14:paraId="3CA2BA58" w14:textId="77777777" w:rsidR="00554D66" w:rsidRPr="009743EA" w:rsidRDefault="00554D66" w:rsidP="00BD522C">
            <w:pPr>
              <w:pStyle w:val="TAL"/>
              <w:snapToGrid w:val="0"/>
              <w:ind w:left="284"/>
              <w:jc w:val="both"/>
              <w:rPr>
                <w:color w:val="0070C0"/>
              </w:rPr>
            </w:pPr>
            <w:r w:rsidRPr="009743EA">
              <w:rPr>
                <w:color w:val="0070C0"/>
              </w:rPr>
              <w:t>Host: 192.168.0.10:8282</w:t>
            </w:r>
          </w:p>
          <w:p w14:paraId="49D39F2E" w14:textId="77777777" w:rsidR="00554D66" w:rsidRPr="009743EA" w:rsidRDefault="00554D66" w:rsidP="00BD522C">
            <w:pPr>
              <w:pStyle w:val="TAL"/>
              <w:snapToGrid w:val="0"/>
              <w:ind w:left="284"/>
              <w:jc w:val="both"/>
              <w:rPr>
                <w:color w:val="0070C0"/>
              </w:rPr>
            </w:pPr>
            <w:r w:rsidRPr="009743EA">
              <w:rPr>
                <w:color w:val="0070C0"/>
              </w:rPr>
              <w:t>X-M2M-Origin: CAE5630283216026458665</w:t>
            </w:r>
          </w:p>
          <w:p w14:paraId="568E800D" w14:textId="77777777" w:rsidR="00A06B31" w:rsidRPr="009743EA" w:rsidRDefault="00A06B31" w:rsidP="00A06B31">
            <w:pPr>
              <w:pStyle w:val="TAL"/>
              <w:snapToGrid w:val="0"/>
              <w:ind w:left="284"/>
              <w:jc w:val="both"/>
              <w:rPr>
                <w:color w:val="0070C0"/>
              </w:rPr>
            </w:pPr>
            <w:r w:rsidRPr="009743EA">
              <w:rPr>
                <w:color w:val="0070C0"/>
              </w:rPr>
              <w:t>Accept: application/json</w:t>
            </w:r>
          </w:p>
          <w:p w14:paraId="33D3527B" w14:textId="77777777" w:rsidR="00554D66" w:rsidRPr="009743EA" w:rsidRDefault="00554D66" w:rsidP="00BD522C">
            <w:pPr>
              <w:pStyle w:val="TAL"/>
              <w:snapToGrid w:val="0"/>
              <w:ind w:left="284"/>
              <w:jc w:val="both"/>
              <w:rPr>
                <w:color w:val="0070C0"/>
              </w:rPr>
            </w:pPr>
            <w:r w:rsidRPr="009743EA">
              <w:rPr>
                <w:color w:val="0070C0"/>
              </w:rPr>
              <w:t>X-M2M-RI: 1234</w:t>
            </w:r>
          </w:p>
          <w:p w14:paraId="4D1017C4" w14:textId="77777777" w:rsidR="005A7A27" w:rsidRPr="009743EA" w:rsidRDefault="005A7A27" w:rsidP="005A7A27">
            <w:pPr>
              <w:widowControl w:val="0"/>
              <w:overflowPunct/>
              <w:spacing w:after="0"/>
              <w:ind w:left="284"/>
              <w:jc w:val="both"/>
              <w:textAlignment w:val="auto"/>
              <w:rPr>
                <w:color w:val="0070C0"/>
              </w:rPr>
            </w:pPr>
            <w:r w:rsidRPr="009743EA">
              <w:rPr>
                <w:rFonts w:ascii="Arial" w:hAnsi="Arial"/>
                <w:color w:val="0070C0"/>
                <w:sz w:val="18"/>
              </w:rPr>
              <w:t>X-M2M-RVI: 2a</w:t>
            </w:r>
          </w:p>
          <w:p w14:paraId="7D6CA74C" w14:textId="77777777" w:rsidR="00554D66" w:rsidRPr="009743EA" w:rsidRDefault="00554D66" w:rsidP="00BD522C">
            <w:pPr>
              <w:pStyle w:val="TAL"/>
              <w:snapToGrid w:val="0"/>
              <w:ind w:left="284"/>
              <w:jc w:val="both"/>
              <w:rPr>
                <w:color w:val="0070C0"/>
              </w:rPr>
            </w:pPr>
          </w:p>
          <w:p w14:paraId="4C5AFA6E" w14:textId="77777777" w:rsidR="00554D66" w:rsidRPr="009743EA" w:rsidRDefault="00554D66" w:rsidP="00BD522C">
            <w:pPr>
              <w:widowControl w:val="0"/>
              <w:spacing w:after="0"/>
              <w:ind w:left="284"/>
              <w:jc w:val="both"/>
              <w:textAlignment w:val="auto"/>
              <w:rPr>
                <w:rFonts w:ascii="Arial" w:hAnsi="Arial"/>
                <w:b/>
                <w:color w:val="0070C0"/>
                <w:sz w:val="18"/>
              </w:rPr>
            </w:pPr>
          </w:p>
          <w:p w14:paraId="5946367C" w14:textId="77777777" w:rsidR="00554D66" w:rsidRPr="009743EA" w:rsidRDefault="00554D66" w:rsidP="00BD522C">
            <w:pPr>
              <w:widowControl w:val="0"/>
              <w:spacing w:after="0"/>
              <w:ind w:left="284"/>
              <w:jc w:val="both"/>
              <w:textAlignment w:val="auto"/>
              <w:rPr>
                <w:rFonts w:ascii="Arial" w:hAnsi="Arial"/>
                <w:b/>
                <w:color w:val="0070C0"/>
                <w:sz w:val="18"/>
              </w:rPr>
            </w:pPr>
            <w:r w:rsidRPr="009743EA">
              <w:rPr>
                <w:rFonts w:ascii="Arial" w:hAnsi="Arial"/>
                <w:b/>
                <w:color w:val="0070C0"/>
                <w:sz w:val="18"/>
              </w:rPr>
              <w:lastRenderedPageBreak/>
              <w:t>HTTP Response:</w:t>
            </w:r>
          </w:p>
          <w:p w14:paraId="75A51BCB" w14:textId="77777777" w:rsidR="00554D66" w:rsidRPr="009743EA" w:rsidRDefault="00554D66" w:rsidP="00BD522C">
            <w:pPr>
              <w:widowControl w:val="0"/>
              <w:spacing w:after="0"/>
              <w:ind w:left="284"/>
              <w:textAlignment w:val="auto"/>
              <w:rPr>
                <w:rFonts w:ascii="Arial" w:hAnsi="Arial"/>
                <w:color w:val="0070C0"/>
                <w:sz w:val="18"/>
              </w:rPr>
            </w:pPr>
          </w:p>
          <w:p w14:paraId="5A283866" w14:textId="77777777" w:rsidR="00554D66" w:rsidRPr="009743EA" w:rsidRDefault="00554D66" w:rsidP="00BD522C">
            <w:pPr>
              <w:widowControl w:val="0"/>
              <w:spacing w:after="0"/>
              <w:ind w:left="284"/>
              <w:textAlignment w:val="auto"/>
              <w:rPr>
                <w:rFonts w:ascii="Arial" w:hAnsi="Arial"/>
                <w:color w:val="0070C0"/>
                <w:sz w:val="18"/>
              </w:rPr>
            </w:pPr>
            <w:r w:rsidRPr="009743EA">
              <w:rPr>
                <w:rFonts w:ascii="Arial" w:hAnsi="Arial"/>
                <w:color w:val="0070C0"/>
                <w:sz w:val="18"/>
              </w:rPr>
              <w:t>200 OK</w:t>
            </w:r>
          </w:p>
          <w:p w14:paraId="5408926C" w14:textId="77777777" w:rsidR="00554D66" w:rsidRPr="009743EA" w:rsidRDefault="00554D66" w:rsidP="00BD522C">
            <w:pPr>
              <w:pStyle w:val="TAL"/>
              <w:snapToGrid w:val="0"/>
              <w:ind w:left="284"/>
              <w:rPr>
                <w:color w:val="0070C0"/>
              </w:rPr>
            </w:pPr>
            <w:r w:rsidRPr="009743EA">
              <w:rPr>
                <w:color w:val="0070C0"/>
              </w:rPr>
              <w:t>Content-Type: application/json</w:t>
            </w:r>
          </w:p>
          <w:p w14:paraId="67E60C41" w14:textId="77777777" w:rsidR="00554D66" w:rsidRPr="009743EA" w:rsidRDefault="00554D66" w:rsidP="00BD522C">
            <w:pPr>
              <w:pStyle w:val="TAL"/>
              <w:snapToGrid w:val="0"/>
              <w:ind w:left="284"/>
              <w:rPr>
                <w:color w:val="0070C0"/>
              </w:rPr>
            </w:pPr>
            <w:r w:rsidRPr="009743EA">
              <w:rPr>
                <w:color w:val="0070C0"/>
              </w:rPr>
              <w:t>X-M2M-RI: 1234</w:t>
            </w:r>
          </w:p>
          <w:p w14:paraId="7F70FD57" w14:textId="77777777" w:rsidR="005A7A27" w:rsidRPr="009743EA" w:rsidRDefault="005A7A27" w:rsidP="005A7A27">
            <w:pPr>
              <w:widowControl w:val="0"/>
              <w:overflowPunct/>
              <w:spacing w:after="0"/>
              <w:ind w:left="284"/>
              <w:jc w:val="both"/>
              <w:textAlignment w:val="auto"/>
              <w:rPr>
                <w:color w:val="0070C0"/>
              </w:rPr>
            </w:pPr>
            <w:r w:rsidRPr="009743EA">
              <w:rPr>
                <w:rFonts w:ascii="Arial" w:hAnsi="Arial"/>
                <w:color w:val="0070C0"/>
                <w:sz w:val="18"/>
              </w:rPr>
              <w:t>X-M2M-RVI: 2a</w:t>
            </w:r>
          </w:p>
          <w:p w14:paraId="2CB3E9BE" w14:textId="77777777" w:rsidR="00554D66" w:rsidRPr="009743EA" w:rsidRDefault="00554D66" w:rsidP="00BD522C">
            <w:pPr>
              <w:pStyle w:val="TAL"/>
              <w:snapToGrid w:val="0"/>
              <w:ind w:left="284"/>
              <w:rPr>
                <w:color w:val="0070C0"/>
              </w:rPr>
            </w:pPr>
            <w:r w:rsidRPr="009743EA">
              <w:rPr>
                <w:color w:val="0070C0"/>
              </w:rPr>
              <w:t>X-M2M-RSC: 2000</w:t>
            </w:r>
          </w:p>
          <w:p w14:paraId="0D1AF0AC" w14:textId="77777777" w:rsidR="00554D66" w:rsidRPr="009743EA" w:rsidRDefault="00554D66" w:rsidP="00BD522C">
            <w:pPr>
              <w:pStyle w:val="TAL"/>
              <w:snapToGrid w:val="0"/>
              <w:ind w:left="284"/>
              <w:jc w:val="both"/>
              <w:rPr>
                <w:color w:val="0070C0"/>
              </w:rPr>
            </w:pPr>
          </w:p>
          <w:p w14:paraId="5D8FB75F" w14:textId="77777777" w:rsidR="00554D66" w:rsidRPr="009743EA" w:rsidRDefault="00554D66" w:rsidP="00BD522C">
            <w:pPr>
              <w:pStyle w:val="TAL"/>
              <w:snapToGrid w:val="0"/>
              <w:ind w:left="284"/>
              <w:rPr>
                <w:color w:val="0070C0"/>
              </w:rPr>
            </w:pPr>
            <w:r w:rsidRPr="009743EA">
              <w:rPr>
                <w:color w:val="0070C0"/>
              </w:rPr>
              <w:t>{</w:t>
            </w:r>
          </w:p>
          <w:p w14:paraId="6D7A9CE3" w14:textId="77777777" w:rsidR="00554D66" w:rsidRPr="009743EA" w:rsidRDefault="00554D66" w:rsidP="00BD522C">
            <w:pPr>
              <w:pStyle w:val="TAL"/>
              <w:snapToGrid w:val="0"/>
              <w:ind w:left="284"/>
              <w:rPr>
                <w:color w:val="0070C0"/>
              </w:rPr>
            </w:pPr>
            <w:r w:rsidRPr="009743EA">
              <w:rPr>
                <w:color w:val="0070C0"/>
              </w:rPr>
              <w:t xml:space="preserve">    "m2m:uril": </w:t>
            </w:r>
          </w:p>
          <w:p w14:paraId="13E1A774" w14:textId="77777777" w:rsidR="00554D66" w:rsidRPr="009743EA" w:rsidRDefault="00554D66" w:rsidP="00BD522C">
            <w:pPr>
              <w:pStyle w:val="TAL"/>
              <w:snapToGrid w:val="0"/>
              <w:ind w:left="284"/>
              <w:rPr>
                <w:color w:val="0070C0"/>
              </w:rPr>
            </w:pPr>
            <w:r w:rsidRPr="009743EA">
              <w:rPr>
                <w:color w:val="0070C0"/>
              </w:rPr>
              <w:t xml:space="preserve">        "/mn-name/ae_actuator",</w:t>
            </w:r>
          </w:p>
          <w:p w14:paraId="52E1D1B3" w14:textId="77777777" w:rsidR="00554D66" w:rsidRPr="005A2D7C" w:rsidRDefault="00554D66" w:rsidP="00BD522C">
            <w:pPr>
              <w:pStyle w:val="TAL"/>
              <w:snapToGrid w:val="0"/>
              <w:ind w:left="284"/>
              <w:rPr>
                <w:color w:val="0070C0"/>
              </w:rPr>
            </w:pPr>
            <w:r w:rsidRPr="009743EA">
              <w:rPr>
                <w:color w:val="0070C0"/>
              </w:rPr>
              <w:t xml:space="preserve">        "/mn-name/ae_sensor"</w:t>
            </w:r>
          </w:p>
          <w:p w14:paraId="3C36A196" w14:textId="77777777" w:rsidR="00554D66" w:rsidRPr="005A2D7C" w:rsidRDefault="00554D66" w:rsidP="00BD522C">
            <w:pPr>
              <w:pStyle w:val="TAL"/>
              <w:snapToGrid w:val="0"/>
              <w:ind w:left="284"/>
              <w:rPr>
                <w:color w:val="0070C0"/>
              </w:rPr>
            </w:pPr>
            <w:r w:rsidRPr="005A2D7C">
              <w:rPr>
                <w:color w:val="0070C0"/>
              </w:rPr>
              <w:t>}</w:t>
            </w:r>
          </w:p>
          <w:p w14:paraId="16E1BE01" w14:textId="77777777" w:rsidR="00554D66" w:rsidRPr="005A2D7C" w:rsidRDefault="00554D66" w:rsidP="00BD522C">
            <w:pPr>
              <w:pStyle w:val="TAL"/>
              <w:snapToGrid w:val="0"/>
              <w:ind w:left="284"/>
              <w:jc w:val="both"/>
              <w:rPr>
                <w:color w:val="0070C0"/>
              </w:rPr>
            </w:pPr>
          </w:p>
        </w:tc>
      </w:tr>
      <w:tr w:rsidR="00554D66" w:rsidRPr="009743EA" w14:paraId="6DA7AD8D" w14:textId="77777777" w:rsidTr="00BD522C">
        <w:trPr>
          <w:jc w:val="center"/>
        </w:trPr>
        <w:tc>
          <w:tcPr>
            <w:tcW w:w="1286" w:type="dxa"/>
            <w:tcBorders>
              <w:top w:val="single" w:sz="4" w:space="0" w:color="000000"/>
              <w:left w:val="single" w:sz="4" w:space="0" w:color="000000"/>
              <w:bottom w:val="single" w:sz="4" w:space="0" w:color="000000"/>
            </w:tcBorders>
            <w:shd w:val="clear" w:color="auto" w:fill="E7E6E6"/>
          </w:tcPr>
          <w:p w14:paraId="3921F1D2" w14:textId="77777777" w:rsidR="00554D66" w:rsidRPr="009743EA" w:rsidRDefault="00554D66" w:rsidP="00BD522C">
            <w:pPr>
              <w:pStyle w:val="Default"/>
              <w:overflowPunct w:val="0"/>
              <w:jc w:val="center"/>
              <w:rPr>
                <w:rFonts w:ascii="Arial" w:eastAsia="Malgun Gothic" w:hAnsi="Arial"/>
                <w:b/>
                <w:color w:val="auto"/>
                <w:kern w:val="1"/>
                <w:sz w:val="18"/>
                <w:szCs w:val="20"/>
              </w:rPr>
            </w:pPr>
          </w:p>
          <w:p w14:paraId="6646E605" w14:textId="77777777" w:rsidR="00554D66" w:rsidRPr="009743EA" w:rsidRDefault="00554D66" w:rsidP="00BD522C">
            <w:pPr>
              <w:pStyle w:val="Default"/>
              <w:overflowPunct w:val="0"/>
              <w:jc w:val="center"/>
              <w:rPr>
                <w:rFonts w:ascii="Arial" w:eastAsia="Malgun Gothic" w:hAnsi="Arial"/>
                <w:b/>
                <w:color w:val="auto"/>
                <w:kern w:val="1"/>
                <w:sz w:val="18"/>
                <w:szCs w:val="20"/>
              </w:rPr>
            </w:pPr>
          </w:p>
          <w:p w14:paraId="48F33AC3" w14:textId="77777777" w:rsidR="00554D66" w:rsidRPr="009743EA" w:rsidRDefault="00554D66" w:rsidP="00BD522C">
            <w:pPr>
              <w:pStyle w:val="Default"/>
              <w:overflowPunct w:val="0"/>
              <w:jc w:val="center"/>
              <w:rPr>
                <w:rFonts w:ascii="Arial" w:eastAsia="Malgun Gothic" w:hAnsi="Arial"/>
                <w:b/>
                <w:color w:val="auto"/>
                <w:kern w:val="1"/>
                <w:sz w:val="18"/>
                <w:szCs w:val="20"/>
              </w:rPr>
            </w:pPr>
          </w:p>
          <w:p w14:paraId="362228BA" w14:textId="77777777" w:rsidR="00554D66" w:rsidRPr="009743EA" w:rsidRDefault="00554D66" w:rsidP="00BD522C">
            <w:pPr>
              <w:pStyle w:val="Default"/>
              <w:overflowPunct w:val="0"/>
              <w:jc w:val="center"/>
              <w:rPr>
                <w:rFonts w:ascii="Arial" w:eastAsia="Malgun Gothic" w:hAnsi="Arial"/>
                <w:b/>
                <w:color w:val="auto"/>
                <w:kern w:val="1"/>
                <w:sz w:val="18"/>
                <w:szCs w:val="20"/>
              </w:rPr>
            </w:pPr>
          </w:p>
          <w:p w14:paraId="578131E6" w14:textId="77777777" w:rsidR="00554D66" w:rsidRPr="009743EA" w:rsidRDefault="00554D66" w:rsidP="00BD522C">
            <w:pPr>
              <w:pStyle w:val="Default"/>
              <w:overflowPunct w:val="0"/>
              <w:jc w:val="center"/>
              <w:rPr>
                <w:rFonts w:ascii="Arial" w:eastAsia="Malgun Gothic" w:hAnsi="Arial"/>
                <w:b/>
                <w:color w:val="auto"/>
                <w:kern w:val="1"/>
                <w:sz w:val="18"/>
                <w:szCs w:val="20"/>
              </w:rPr>
            </w:pPr>
          </w:p>
          <w:p w14:paraId="12642597" w14:textId="77777777" w:rsidR="00554D66" w:rsidRPr="009743EA" w:rsidRDefault="00554D66" w:rsidP="00BD522C">
            <w:pPr>
              <w:pStyle w:val="Default"/>
              <w:overflowPunct w:val="0"/>
              <w:jc w:val="center"/>
              <w:rPr>
                <w:rFonts w:ascii="Arial" w:eastAsia="Malgun Gothic" w:hAnsi="Arial"/>
                <w:b/>
                <w:color w:val="auto"/>
                <w:kern w:val="1"/>
                <w:sz w:val="18"/>
                <w:szCs w:val="20"/>
              </w:rPr>
            </w:pPr>
          </w:p>
          <w:p w14:paraId="2702CDF3" w14:textId="77777777" w:rsidR="00554D66" w:rsidRPr="009743EA" w:rsidRDefault="00554D66" w:rsidP="00BD522C">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31A3B0AE" w14:textId="77777777" w:rsidR="00554D66" w:rsidRPr="009743EA" w:rsidRDefault="00554D66" w:rsidP="00BD522C">
            <w:pPr>
              <w:pStyle w:val="TAL"/>
              <w:snapToGrid w:val="0"/>
              <w:jc w:val="center"/>
              <w:rPr>
                <w:b/>
                <w:kern w:val="1"/>
                <w:lang w:eastAsia="ko-KR"/>
              </w:rPr>
            </w:pPr>
            <w:r w:rsidRPr="009743EA">
              <w:rPr>
                <w:b/>
                <w:kern w:val="1"/>
                <w:lang w:eastAsia="ko-KR"/>
              </w:rPr>
              <w:t>lvl=2</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6FBDCF09" w14:textId="77777777" w:rsidR="00C30AC5" w:rsidRPr="005A2D7C" w:rsidRDefault="00C30AC5" w:rsidP="005A2D7C">
            <w:pPr>
              <w:pStyle w:val="TAL"/>
              <w:rPr>
                <w:rFonts w:eastAsia="Calibri Light"/>
              </w:rPr>
            </w:pPr>
          </w:p>
          <w:p w14:paraId="5FBC8594" w14:textId="77777777" w:rsidR="00554D66" w:rsidRPr="009743EA" w:rsidRDefault="00C30AC5" w:rsidP="00BD522C">
            <w:pPr>
              <w:pStyle w:val="TAL"/>
              <w:snapToGrid w:val="0"/>
              <w:ind w:left="284"/>
            </w:pPr>
            <w:r w:rsidRPr="009743EA">
              <w:rPr>
                <w:rFonts w:ascii="Times New Roman" w:eastAsia="Calibri Light" w:hAnsi="Times New Roman"/>
                <w:b/>
                <w:sz w:val="24"/>
              </w:rPr>
              <w:t>API/DIS</w:t>
            </w:r>
            <w:r w:rsidR="00F41F85" w:rsidRPr="009743EA">
              <w:rPr>
                <w:rFonts w:ascii="Times New Roman" w:eastAsia="Calibri Light" w:hAnsi="Times New Roman"/>
                <w:b/>
                <w:sz w:val="24"/>
              </w:rPr>
              <w:t>_</w:t>
            </w:r>
            <w:r w:rsidRPr="009743EA">
              <w:rPr>
                <w:rFonts w:ascii="Times New Roman" w:eastAsia="Calibri Light" w:hAnsi="Times New Roman"/>
                <w:b/>
                <w:sz w:val="24"/>
              </w:rPr>
              <w:t>LVL2</w:t>
            </w:r>
          </w:p>
          <w:p w14:paraId="5E5D5B9A" w14:textId="77777777" w:rsidR="00554D66" w:rsidRPr="005A2D7C" w:rsidRDefault="00554D66" w:rsidP="00BD522C">
            <w:pPr>
              <w:pStyle w:val="NoSpacing"/>
              <w:overflowPunct w:val="0"/>
              <w:rPr>
                <w:rFonts w:ascii="Arial" w:hAnsi="Arial"/>
                <w:b/>
                <w:color w:val="0070C0"/>
                <w:sz w:val="18"/>
                <w:lang w:val="en-GB"/>
              </w:rPr>
            </w:pPr>
            <w:r w:rsidRPr="009743EA">
              <w:rPr>
                <w:rFonts w:ascii="Times New Roman" w:eastAsia="Calibri Light" w:hAnsi="Times New Roman"/>
                <w:b/>
                <w:lang w:val="en-GB"/>
              </w:rPr>
              <w:t xml:space="preserve">    </w:t>
            </w:r>
            <w:r w:rsidRPr="005A2D7C">
              <w:rPr>
                <w:rFonts w:ascii="Times New Roman" w:hAnsi="Times New Roman"/>
                <w:lang w:val="en-GB"/>
              </w:rPr>
              <w:t xml:space="preserve">    </w:t>
            </w:r>
          </w:p>
          <w:p w14:paraId="3E8FFECF" w14:textId="77777777" w:rsidR="00554D66" w:rsidRPr="009743EA" w:rsidRDefault="00554D66" w:rsidP="00BD522C">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352F1933" w14:textId="77777777" w:rsidR="00554D66" w:rsidRPr="009743EA" w:rsidRDefault="00554D66" w:rsidP="00BD522C">
            <w:pPr>
              <w:pStyle w:val="TAL"/>
              <w:snapToGrid w:val="0"/>
              <w:ind w:left="284"/>
              <w:jc w:val="both"/>
              <w:rPr>
                <w:color w:val="0070C0"/>
              </w:rPr>
            </w:pPr>
          </w:p>
          <w:p w14:paraId="6AE696BC" w14:textId="77777777" w:rsidR="00554D66" w:rsidRPr="009743EA" w:rsidRDefault="00554D66" w:rsidP="00BD522C">
            <w:pPr>
              <w:pStyle w:val="TAL"/>
              <w:snapToGrid w:val="0"/>
              <w:ind w:left="284"/>
              <w:jc w:val="both"/>
              <w:rPr>
                <w:color w:val="0070C0"/>
              </w:rPr>
            </w:pPr>
            <w:r w:rsidRPr="009743EA">
              <w:rPr>
                <w:color w:val="0070C0"/>
              </w:rPr>
              <w:t>GET /mn-name?fu=1&amp;lvl=2 HTTP/1.1</w:t>
            </w:r>
          </w:p>
          <w:p w14:paraId="2B31A901" w14:textId="77777777" w:rsidR="00554D66" w:rsidRPr="009743EA" w:rsidRDefault="00554D66" w:rsidP="00BD522C">
            <w:pPr>
              <w:pStyle w:val="TAL"/>
              <w:snapToGrid w:val="0"/>
              <w:ind w:left="284"/>
              <w:jc w:val="both"/>
              <w:rPr>
                <w:color w:val="0070C0"/>
              </w:rPr>
            </w:pPr>
            <w:r w:rsidRPr="009743EA">
              <w:rPr>
                <w:color w:val="0070C0"/>
              </w:rPr>
              <w:t>Host: 192.168.0.10:8282</w:t>
            </w:r>
          </w:p>
          <w:p w14:paraId="2B2D44D6" w14:textId="77777777" w:rsidR="00554D66" w:rsidRPr="009743EA" w:rsidRDefault="00554D66" w:rsidP="00BD522C">
            <w:pPr>
              <w:pStyle w:val="TAL"/>
              <w:snapToGrid w:val="0"/>
              <w:ind w:left="284"/>
              <w:jc w:val="both"/>
              <w:rPr>
                <w:color w:val="0070C0"/>
              </w:rPr>
            </w:pPr>
            <w:r w:rsidRPr="009743EA">
              <w:rPr>
                <w:color w:val="0070C0"/>
              </w:rPr>
              <w:t>X-M2M-Origin: CAE5630283216026458665</w:t>
            </w:r>
          </w:p>
          <w:p w14:paraId="02B6856F" w14:textId="77777777" w:rsidR="00A06B31" w:rsidRPr="009743EA" w:rsidRDefault="00A06B31" w:rsidP="00A06B31">
            <w:pPr>
              <w:pStyle w:val="TAL"/>
              <w:snapToGrid w:val="0"/>
              <w:ind w:left="284"/>
              <w:jc w:val="both"/>
              <w:rPr>
                <w:color w:val="0070C0"/>
              </w:rPr>
            </w:pPr>
            <w:r w:rsidRPr="009743EA">
              <w:rPr>
                <w:color w:val="0070C0"/>
              </w:rPr>
              <w:t>Accept: application/json</w:t>
            </w:r>
          </w:p>
          <w:p w14:paraId="2F29B5F0" w14:textId="77777777" w:rsidR="00554D66" w:rsidRPr="009743EA" w:rsidRDefault="00554D66" w:rsidP="00BD522C">
            <w:pPr>
              <w:pStyle w:val="TAL"/>
              <w:snapToGrid w:val="0"/>
              <w:ind w:left="284"/>
              <w:jc w:val="both"/>
              <w:rPr>
                <w:color w:val="0070C0"/>
              </w:rPr>
            </w:pPr>
            <w:r w:rsidRPr="009743EA">
              <w:rPr>
                <w:color w:val="0070C0"/>
              </w:rPr>
              <w:t>X-M2M-RI: 1234</w:t>
            </w:r>
          </w:p>
          <w:p w14:paraId="6E357E05" w14:textId="77777777" w:rsidR="005A7A27" w:rsidRPr="009743EA" w:rsidRDefault="005A7A27" w:rsidP="005A7A27">
            <w:pPr>
              <w:widowControl w:val="0"/>
              <w:overflowPunct/>
              <w:spacing w:after="0"/>
              <w:ind w:left="284"/>
              <w:jc w:val="both"/>
              <w:textAlignment w:val="auto"/>
              <w:rPr>
                <w:color w:val="0070C0"/>
              </w:rPr>
            </w:pPr>
            <w:r w:rsidRPr="009743EA">
              <w:rPr>
                <w:rFonts w:ascii="Arial" w:hAnsi="Arial"/>
                <w:color w:val="0070C0"/>
                <w:sz w:val="18"/>
              </w:rPr>
              <w:t>X-M2M-RVI: 2a</w:t>
            </w:r>
          </w:p>
          <w:p w14:paraId="153081C0" w14:textId="77777777" w:rsidR="00554D66" w:rsidRPr="009743EA" w:rsidRDefault="00554D66" w:rsidP="00BD522C">
            <w:pPr>
              <w:pStyle w:val="TAL"/>
              <w:snapToGrid w:val="0"/>
              <w:ind w:left="284"/>
              <w:jc w:val="both"/>
              <w:rPr>
                <w:color w:val="0070C0"/>
              </w:rPr>
            </w:pPr>
          </w:p>
          <w:p w14:paraId="00EE6704" w14:textId="77777777" w:rsidR="00554D66" w:rsidRPr="009743EA" w:rsidRDefault="00554D66" w:rsidP="00BD522C">
            <w:pPr>
              <w:widowControl w:val="0"/>
              <w:spacing w:after="0"/>
              <w:ind w:left="284"/>
              <w:jc w:val="both"/>
              <w:textAlignment w:val="auto"/>
              <w:rPr>
                <w:rFonts w:ascii="Arial" w:hAnsi="Arial"/>
                <w:b/>
                <w:color w:val="0070C0"/>
                <w:sz w:val="18"/>
              </w:rPr>
            </w:pPr>
          </w:p>
          <w:p w14:paraId="54F2A3C6" w14:textId="77777777" w:rsidR="00554D66" w:rsidRPr="009743EA" w:rsidRDefault="00554D66" w:rsidP="00BD522C">
            <w:pPr>
              <w:widowControl w:val="0"/>
              <w:spacing w:after="0"/>
              <w:ind w:left="284"/>
              <w:jc w:val="both"/>
              <w:textAlignment w:val="auto"/>
              <w:rPr>
                <w:rFonts w:ascii="Arial" w:hAnsi="Arial"/>
                <w:b/>
                <w:color w:val="0070C0"/>
                <w:sz w:val="18"/>
              </w:rPr>
            </w:pPr>
            <w:r w:rsidRPr="009743EA">
              <w:rPr>
                <w:rFonts w:ascii="Arial" w:hAnsi="Arial"/>
                <w:b/>
                <w:color w:val="0070C0"/>
                <w:sz w:val="18"/>
              </w:rPr>
              <w:t>HTTP Response:</w:t>
            </w:r>
          </w:p>
          <w:p w14:paraId="7B81B9EB" w14:textId="77777777" w:rsidR="00554D66" w:rsidRPr="009743EA" w:rsidRDefault="00554D66" w:rsidP="00BD522C">
            <w:pPr>
              <w:widowControl w:val="0"/>
              <w:spacing w:after="0"/>
              <w:ind w:left="284"/>
              <w:textAlignment w:val="auto"/>
              <w:rPr>
                <w:rFonts w:ascii="Arial" w:hAnsi="Arial"/>
                <w:color w:val="0070C0"/>
                <w:sz w:val="18"/>
              </w:rPr>
            </w:pPr>
          </w:p>
          <w:p w14:paraId="3AC6739E" w14:textId="77777777" w:rsidR="00554D66" w:rsidRPr="009743EA" w:rsidRDefault="00554D66" w:rsidP="00BD522C">
            <w:pPr>
              <w:widowControl w:val="0"/>
              <w:spacing w:after="0"/>
              <w:ind w:left="284"/>
              <w:textAlignment w:val="auto"/>
              <w:rPr>
                <w:rFonts w:ascii="Arial" w:hAnsi="Arial"/>
                <w:color w:val="0070C0"/>
                <w:sz w:val="18"/>
              </w:rPr>
            </w:pPr>
            <w:r w:rsidRPr="009743EA">
              <w:rPr>
                <w:rFonts w:ascii="Arial" w:hAnsi="Arial"/>
                <w:color w:val="0070C0"/>
                <w:sz w:val="18"/>
              </w:rPr>
              <w:t>200 OK</w:t>
            </w:r>
          </w:p>
          <w:p w14:paraId="6A4E48FD" w14:textId="77777777" w:rsidR="00554D66" w:rsidRPr="009743EA" w:rsidRDefault="00554D66" w:rsidP="00BD522C">
            <w:pPr>
              <w:pStyle w:val="TAL"/>
              <w:snapToGrid w:val="0"/>
              <w:ind w:left="284"/>
              <w:rPr>
                <w:color w:val="0070C0"/>
              </w:rPr>
            </w:pPr>
            <w:r w:rsidRPr="009743EA">
              <w:rPr>
                <w:color w:val="0070C0"/>
              </w:rPr>
              <w:t>Content-Type: application/json</w:t>
            </w:r>
          </w:p>
          <w:p w14:paraId="585314E2" w14:textId="77777777" w:rsidR="00554D66" w:rsidRPr="009743EA" w:rsidRDefault="00554D66" w:rsidP="00BD522C">
            <w:pPr>
              <w:pStyle w:val="TAL"/>
              <w:snapToGrid w:val="0"/>
              <w:ind w:left="284"/>
              <w:rPr>
                <w:color w:val="0070C0"/>
              </w:rPr>
            </w:pPr>
            <w:r w:rsidRPr="009743EA">
              <w:rPr>
                <w:color w:val="0070C0"/>
              </w:rPr>
              <w:t>X-M2M-RI: 1234</w:t>
            </w:r>
          </w:p>
          <w:p w14:paraId="06550F6D" w14:textId="77777777" w:rsidR="005A7A27" w:rsidRPr="009743EA" w:rsidRDefault="005A7A27" w:rsidP="005A7A27">
            <w:pPr>
              <w:widowControl w:val="0"/>
              <w:overflowPunct/>
              <w:spacing w:after="0"/>
              <w:ind w:left="284"/>
              <w:jc w:val="both"/>
              <w:textAlignment w:val="auto"/>
              <w:rPr>
                <w:color w:val="0070C0"/>
              </w:rPr>
            </w:pPr>
            <w:r w:rsidRPr="009743EA">
              <w:rPr>
                <w:rFonts w:ascii="Arial" w:hAnsi="Arial"/>
                <w:color w:val="0070C0"/>
                <w:sz w:val="18"/>
              </w:rPr>
              <w:t>X-M2M-RVI: 2a</w:t>
            </w:r>
          </w:p>
          <w:p w14:paraId="083D7C9A" w14:textId="77777777" w:rsidR="00554D66" w:rsidRPr="009743EA" w:rsidRDefault="00554D66" w:rsidP="00BD522C">
            <w:pPr>
              <w:pStyle w:val="TAL"/>
              <w:snapToGrid w:val="0"/>
              <w:ind w:left="284"/>
              <w:rPr>
                <w:color w:val="0070C0"/>
              </w:rPr>
            </w:pPr>
            <w:r w:rsidRPr="009743EA">
              <w:rPr>
                <w:color w:val="0070C0"/>
              </w:rPr>
              <w:t>X-M2M-RSC: 2000</w:t>
            </w:r>
          </w:p>
          <w:p w14:paraId="39E1D5AB" w14:textId="77777777" w:rsidR="00554D66" w:rsidRPr="009743EA" w:rsidRDefault="00554D66" w:rsidP="00BD522C">
            <w:pPr>
              <w:pStyle w:val="TAL"/>
              <w:snapToGrid w:val="0"/>
              <w:ind w:left="284"/>
              <w:rPr>
                <w:color w:val="0070C0"/>
              </w:rPr>
            </w:pPr>
          </w:p>
          <w:p w14:paraId="27CEE407" w14:textId="77777777" w:rsidR="00554D66" w:rsidRPr="009743EA" w:rsidRDefault="00554D66" w:rsidP="00BD522C">
            <w:pPr>
              <w:pStyle w:val="TAL"/>
              <w:snapToGrid w:val="0"/>
              <w:ind w:left="284"/>
              <w:rPr>
                <w:color w:val="0070C0"/>
              </w:rPr>
            </w:pPr>
            <w:r w:rsidRPr="009743EA">
              <w:rPr>
                <w:color w:val="0070C0"/>
              </w:rPr>
              <w:t>{</w:t>
            </w:r>
          </w:p>
          <w:p w14:paraId="470EB164" w14:textId="77777777" w:rsidR="00554D66" w:rsidRPr="009743EA" w:rsidRDefault="00554D66" w:rsidP="00BD522C">
            <w:pPr>
              <w:pStyle w:val="TAL"/>
              <w:snapToGrid w:val="0"/>
              <w:ind w:left="284"/>
              <w:rPr>
                <w:color w:val="0070C0"/>
              </w:rPr>
            </w:pPr>
            <w:r w:rsidRPr="009743EA">
              <w:rPr>
                <w:color w:val="0070C0"/>
              </w:rPr>
              <w:t xml:space="preserve">    "m2m:uril": </w:t>
            </w:r>
          </w:p>
          <w:p w14:paraId="19B822CC" w14:textId="77777777" w:rsidR="00554D66" w:rsidRPr="009743EA" w:rsidRDefault="00554D66" w:rsidP="00BD522C">
            <w:pPr>
              <w:pStyle w:val="TAL"/>
              <w:snapToGrid w:val="0"/>
              <w:ind w:left="284"/>
              <w:rPr>
                <w:color w:val="0070C0"/>
              </w:rPr>
            </w:pPr>
            <w:r w:rsidRPr="009743EA">
              <w:rPr>
                <w:color w:val="0070C0"/>
              </w:rPr>
              <w:t xml:space="preserve">        "/mn-name/ae_actuator",</w:t>
            </w:r>
          </w:p>
          <w:p w14:paraId="481B9AF0" w14:textId="77777777" w:rsidR="00554D66" w:rsidRPr="009743EA" w:rsidRDefault="00554D66" w:rsidP="00BD522C">
            <w:pPr>
              <w:pStyle w:val="TAL"/>
              <w:snapToGrid w:val="0"/>
              <w:ind w:left="284"/>
              <w:rPr>
                <w:color w:val="0070C0"/>
              </w:rPr>
            </w:pPr>
            <w:r w:rsidRPr="009743EA">
              <w:rPr>
                <w:color w:val="0070C0"/>
              </w:rPr>
              <w:t xml:space="preserve">        "/mn-name/ae_actuator/cnt_light1",</w:t>
            </w:r>
          </w:p>
          <w:p w14:paraId="6613D72E" w14:textId="77777777" w:rsidR="00554D66" w:rsidRPr="009743EA" w:rsidRDefault="00554D66" w:rsidP="00BD522C">
            <w:pPr>
              <w:pStyle w:val="TAL"/>
              <w:snapToGrid w:val="0"/>
              <w:ind w:left="284"/>
              <w:rPr>
                <w:color w:val="0070C0"/>
              </w:rPr>
            </w:pPr>
            <w:r w:rsidRPr="009743EA">
              <w:rPr>
                <w:color w:val="0070C0"/>
              </w:rPr>
              <w:t xml:space="preserve">        "/mn-name/ae_actuator/cnt_light2",</w:t>
            </w:r>
          </w:p>
          <w:p w14:paraId="2232F26E" w14:textId="77777777" w:rsidR="00554D66" w:rsidRPr="009743EA" w:rsidRDefault="00554D66" w:rsidP="00BD522C">
            <w:pPr>
              <w:pStyle w:val="TAL"/>
              <w:snapToGrid w:val="0"/>
              <w:ind w:left="284"/>
              <w:rPr>
                <w:color w:val="0070C0"/>
              </w:rPr>
            </w:pPr>
            <w:r w:rsidRPr="009743EA">
              <w:rPr>
                <w:color w:val="0070C0"/>
              </w:rPr>
              <w:t xml:space="preserve">        "/mn-name/ae_sensor",</w:t>
            </w:r>
          </w:p>
          <w:p w14:paraId="178B1CF6" w14:textId="77777777" w:rsidR="00554D66" w:rsidRPr="009743EA" w:rsidRDefault="00554D66" w:rsidP="00BD522C">
            <w:pPr>
              <w:pStyle w:val="TAL"/>
              <w:snapToGrid w:val="0"/>
              <w:ind w:left="284"/>
              <w:rPr>
                <w:color w:val="0070C0"/>
              </w:rPr>
            </w:pPr>
            <w:r w:rsidRPr="009743EA">
              <w:rPr>
                <w:color w:val="0070C0"/>
              </w:rPr>
              <w:t xml:space="preserve">        "/mn-name/ae_sensor/cnt_temp1",</w:t>
            </w:r>
          </w:p>
          <w:p w14:paraId="4EE2C948" w14:textId="77777777" w:rsidR="00554D66" w:rsidRPr="009743EA" w:rsidRDefault="00554D66" w:rsidP="00BD522C">
            <w:pPr>
              <w:pStyle w:val="TAL"/>
              <w:snapToGrid w:val="0"/>
              <w:ind w:left="284"/>
              <w:rPr>
                <w:color w:val="0070C0"/>
              </w:rPr>
            </w:pPr>
            <w:r w:rsidRPr="009743EA">
              <w:rPr>
                <w:color w:val="0070C0"/>
              </w:rPr>
              <w:t xml:space="preserve">        "/mn-name/ae_sensor/cnt_temp2"</w:t>
            </w:r>
          </w:p>
          <w:p w14:paraId="6D50A6AC" w14:textId="77777777" w:rsidR="00554D66" w:rsidRPr="005A2D7C" w:rsidRDefault="00554D66" w:rsidP="00BD522C">
            <w:pPr>
              <w:pStyle w:val="TAL"/>
              <w:snapToGrid w:val="0"/>
              <w:ind w:left="284"/>
              <w:rPr>
                <w:color w:val="0070C0"/>
              </w:rPr>
            </w:pPr>
            <w:r w:rsidRPr="005A2D7C">
              <w:rPr>
                <w:color w:val="0070C0"/>
              </w:rPr>
              <w:t>}</w:t>
            </w:r>
          </w:p>
          <w:p w14:paraId="4A16F451" w14:textId="77777777" w:rsidR="00554D66" w:rsidRPr="009743EA" w:rsidRDefault="00554D66" w:rsidP="00BD522C">
            <w:pPr>
              <w:pStyle w:val="TAL"/>
              <w:snapToGrid w:val="0"/>
              <w:ind w:left="284"/>
            </w:pPr>
          </w:p>
        </w:tc>
      </w:tr>
    </w:tbl>
    <w:p w14:paraId="54B9EA2A" w14:textId="77777777" w:rsidR="00554D66" w:rsidRPr="005A2D7C" w:rsidRDefault="00554D66" w:rsidP="00554D66"/>
    <w:p w14:paraId="7B59357B" w14:textId="77777777" w:rsidR="00554D66" w:rsidRPr="00325791" w:rsidRDefault="00554D66" w:rsidP="00554D66">
      <w:pPr>
        <w:pStyle w:val="Heading4"/>
        <w:rPr>
          <w:lang w:val="fr-FR"/>
        </w:rPr>
      </w:pPr>
      <w:bookmarkStart w:id="454" w:name="_Toc49507560"/>
      <w:bookmarkStart w:id="455" w:name="_Toc49507672"/>
      <w:bookmarkStart w:id="456" w:name="_Toc532286374"/>
      <w:bookmarkStart w:id="457" w:name="_Toc532286510"/>
      <w:bookmarkStart w:id="458" w:name="_Toc46154415"/>
      <w:bookmarkStart w:id="459" w:name="_Toc49420746"/>
      <w:bookmarkStart w:id="460" w:name="_Toc57298376"/>
      <w:r w:rsidRPr="00325791">
        <w:rPr>
          <w:lang w:val="fr-FR"/>
        </w:rPr>
        <w:lastRenderedPageBreak/>
        <w:t>6.2.8.4</w:t>
      </w:r>
      <w:r w:rsidRPr="00325791">
        <w:rPr>
          <w:lang w:val="fr-FR"/>
        </w:rPr>
        <w:tab/>
        <w:t>API-DIS-CRB, API-DIS-CRA</w:t>
      </w:r>
      <w:bookmarkEnd w:id="454"/>
      <w:bookmarkEnd w:id="455"/>
      <w:bookmarkEnd w:id="456"/>
      <w:bookmarkEnd w:id="457"/>
      <w:bookmarkEnd w:id="458"/>
      <w:bookmarkEnd w:id="460"/>
      <w:r w:rsidRPr="00325791">
        <w:rPr>
          <w:lang w:val="fr-FR"/>
        </w:rPr>
        <w:t xml:space="preserve"> </w:t>
      </w:r>
      <w:bookmarkEnd w:id="459"/>
    </w:p>
    <w:tbl>
      <w:tblPr>
        <w:tblW w:w="9659" w:type="dxa"/>
        <w:jc w:val="center"/>
        <w:tblLayout w:type="fixed"/>
        <w:tblCellMar>
          <w:left w:w="28" w:type="dxa"/>
        </w:tblCellMar>
        <w:tblLook w:val="0000" w:firstRow="0" w:lastRow="0" w:firstColumn="0" w:lastColumn="0" w:noHBand="0" w:noVBand="0"/>
      </w:tblPr>
      <w:tblGrid>
        <w:gridCol w:w="1286"/>
        <w:gridCol w:w="8373"/>
      </w:tblGrid>
      <w:tr w:rsidR="00554D66" w:rsidRPr="000D6D95" w14:paraId="46E45197" w14:textId="77777777" w:rsidTr="00BD522C">
        <w:trPr>
          <w:jc w:val="center"/>
        </w:trPr>
        <w:tc>
          <w:tcPr>
            <w:tcW w:w="1286" w:type="dxa"/>
            <w:tcBorders>
              <w:top w:val="single" w:sz="4" w:space="0" w:color="000000"/>
              <w:left w:val="single" w:sz="4" w:space="0" w:color="000000"/>
              <w:bottom w:val="single" w:sz="4" w:space="0" w:color="000000"/>
            </w:tcBorders>
            <w:shd w:val="clear" w:color="auto" w:fill="E7E6E6"/>
          </w:tcPr>
          <w:p w14:paraId="2865A2ED" w14:textId="77777777" w:rsidR="00554D66" w:rsidRPr="00325791" w:rsidRDefault="00554D66" w:rsidP="00BD522C">
            <w:pPr>
              <w:pStyle w:val="TAL"/>
              <w:snapToGrid w:val="0"/>
              <w:jc w:val="center"/>
              <w:rPr>
                <w:b/>
                <w:lang w:val="fr-FR"/>
              </w:rPr>
            </w:pPr>
          </w:p>
          <w:p w14:paraId="5E281FA9" w14:textId="77777777" w:rsidR="00554D66" w:rsidRPr="009743EA" w:rsidRDefault="00554D66" w:rsidP="00BD522C">
            <w:pPr>
              <w:pStyle w:val="TAL"/>
              <w:snapToGrid w:val="0"/>
              <w:jc w:val="center"/>
              <w:rPr>
                <w:b/>
              </w:rPr>
            </w:pPr>
            <w:r w:rsidRPr="009743EA">
              <w:rPr>
                <w:b/>
              </w:rPr>
              <w:t>API Id</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44536DC3" w14:textId="77777777" w:rsidR="00554D66" w:rsidRPr="005A2D7C" w:rsidRDefault="00554D66" w:rsidP="005A2D7C">
            <w:pPr>
              <w:pStyle w:val="TAL"/>
              <w:rPr>
                <w:rFonts w:eastAsia="Calibri Light"/>
                <w:lang w:val="fr-FR"/>
              </w:rPr>
            </w:pPr>
            <w:r w:rsidRPr="005A2D7C">
              <w:rPr>
                <w:rFonts w:eastAsia="Calibri Light"/>
                <w:lang w:val="fr-FR"/>
              </w:rPr>
              <w:t>API/DIS</w:t>
            </w:r>
            <w:r w:rsidR="00F41F85" w:rsidRPr="005A2D7C">
              <w:rPr>
                <w:rFonts w:eastAsia="Calibri Light"/>
                <w:lang w:val="fr-FR"/>
              </w:rPr>
              <w:t>_</w:t>
            </w:r>
            <w:r w:rsidRPr="005A2D7C">
              <w:rPr>
                <w:rFonts w:eastAsia="Calibri Light"/>
                <w:lang w:val="fr-FR"/>
              </w:rPr>
              <w:t>CRB</w:t>
            </w:r>
          </w:p>
          <w:p w14:paraId="4FA6A3BC" w14:textId="77777777" w:rsidR="00554D66" w:rsidRPr="005A2D7C" w:rsidRDefault="00554D66" w:rsidP="005A2D7C">
            <w:pPr>
              <w:pStyle w:val="TAL"/>
              <w:rPr>
                <w:lang w:val="fr-FR"/>
              </w:rPr>
            </w:pPr>
            <w:r w:rsidRPr="005A2D7C">
              <w:rPr>
                <w:rFonts w:eastAsia="Calibri Light"/>
                <w:lang w:val="fr-FR"/>
              </w:rPr>
              <w:t>API/DIS</w:t>
            </w:r>
            <w:r w:rsidR="00F41F85" w:rsidRPr="005A2D7C">
              <w:rPr>
                <w:rFonts w:eastAsia="Calibri Light"/>
                <w:lang w:val="fr-FR"/>
              </w:rPr>
              <w:t>_</w:t>
            </w:r>
            <w:r w:rsidRPr="005A2D7C">
              <w:rPr>
                <w:rFonts w:eastAsia="Calibri Light"/>
                <w:lang w:val="fr-FR"/>
              </w:rPr>
              <w:t>CRA</w:t>
            </w:r>
          </w:p>
        </w:tc>
      </w:tr>
      <w:tr w:rsidR="00554D66" w:rsidRPr="009743EA" w14:paraId="14A04CA4" w14:textId="77777777" w:rsidTr="00BD522C">
        <w:trPr>
          <w:jc w:val="center"/>
        </w:trPr>
        <w:tc>
          <w:tcPr>
            <w:tcW w:w="1286" w:type="dxa"/>
            <w:tcBorders>
              <w:top w:val="single" w:sz="4" w:space="0" w:color="000000"/>
              <w:left w:val="single" w:sz="4" w:space="0" w:color="000000"/>
              <w:bottom w:val="single" w:sz="4" w:space="0" w:color="000000"/>
            </w:tcBorders>
            <w:shd w:val="clear" w:color="auto" w:fill="E7E6E6"/>
          </w:tcPr>
          <w:p w14:paraId="401AF615" w14:textId="77777777" w:rsidR="00554D66" w:rsidRPr="009743EA" w:rsidRDefault="00554D66" w:rsidP="00BD522C">
            <w:pPr>
              <w:pStyle w:val="TAL"/>
              <w:snapToGrid w:val="0"/>
              <w:jc w:val="center"/>
              <w:rPr>
                <w:b/>
                <w:kern w:val="1"/>
              </w:rPr>
            </w:pPr>
            <w:r w:rsidRPr="009743EA">
              <w:rPr>
                <w:b/>
                <w:kern w:val="1"/>
              </w:rPr>
              <w:t>API Name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5F5081" w14:textId="77777777" w:rsidR="00554D66" w:rsidRPr="005A2D7C" w:rsidRDefault="00554D66" w:rsidP="005A2D7C">
            <w:pPr>
              <w:pStyle w:val="TAL"/>
            </w:pPr>
            <w:r w:rsidRPr="005A2D7C">
              <w:t xml:space="preserve">Discovery with createdBefore and createdAfter </w:t>
            </w:r>
            <w:r w:rsidRPr="005A2D7C">
              <w:rPr>
                <w:b/>
                <w:i/>
              </w:rPr>
              <w:t>Filter Criteria</w:t>
            </w:r>
            <w:r w:rsidRPr="005A2D7C">
              <w:t xml:space="preserve"> condition</w:t>
            </w:r>
          </w:p>
        </w:tc>
      </w:tr>
      <w:tr w:rsidR="00554D66" w:rsidRPr="009743EA" w14:paraId="72195AD4" w14:textId="77777777" w:rsidTr="005A2D7C">
        <w:trPr>
          <w:jc w:val="center"/>
        </w:trPr>
        <w:tc>
          <w:tcPr>
            <w:tcW w:w="1286" w:type="dxa"/>
            <w:tcBorders>
              <w:top w:val="single" w:sz="4" w:space="0" w:color="000000"/>
              <w:left w:val="single" w:sz="4" w:space="0" w:color="000000"/>
              <w:bottom w:val="single" w:sz="4" w:space="0" w:color="000000"/>
            </w:tcBorders>
            <w:shd w:val="clear" w:color="auto" w:fill="E7E6E6"/>
          </w:tcPr>
          <w:p w14:paraId="64A8F902" w14:textId="77777777" w:rsidR="00554D66" w:rsidRPr="009743EA" w:rsidRDefault="00554D66" w:rsidP="00BD522C">
            <w:pPr>
              <w:pStyle w:val="TAL"/>
              <w:snapToGrid w:val="0"/>
              <w:jc w:val="center"/>
              <w:rPr>
                <w:b/>
                <w:kern w:val="1"/>
              </w:rPr>
            </w:pPr>
            <w:r w:rsidRPr="009743EA">
              <w:rPr>
                <w:b/>
                <w:kern w:val="1"/>
              </w:rPr>
              <w:t>Target Resource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41659BDE" w14:textId="77777777" w:rsidR="00554D66" w:rsidRPr="005A2D7C" w:rsidRDefault="00554D66" w:rsidP="005A2D7C">
            <w:pPr>
              <w:pStyle w:val="TAL"/>
              <w:rPr>
                <w:rFonts w:eastAsia="Calibri Light"/>
              </w:rPr>
            </w:pPr>
            <w:r w:rsidRPr="005A2D7C">
              <w:rPr>
                <w:rFonts w:eastAsia="Calibri Light"/>
              </w:rPr>
              <w:t>CSEBase (can be any oneM2M resource primitives)</w:t>
            </w:r>
          </w:p>
        </w:tc>
      </w:tr>
      <w:tr w:rsidR="00554D66" w:rsidRPr="009743EA" w14:paraId="2418EBC3" w14:textId="77777777" w:rsidTr="00BD522C">
        <w:trPr>
          <w:jc w:val="center"/>
        </w:trPr>
        <w:tc>
          <w:tcPr>
            <w:tcW w:w="1286" w:type="dxa"/>
            <w:tcBorders>
              <w:top w:val="single" w:sz="4" w:space="0" w:color="000000"/>
              <w:left w:val="single" w:sz="4" w:space="0" w:color="000000"/>
              <w:bottom w:val="single" w:sz="4" w:space="0" w:color="000000"/>
            </w:tcBorders>
            <w:shd w:val="clear" w:color="auto" w:fill="E7E6E6"/>
          </w:tcPr>
          <w:p w14:paraId="51BE6649" w14:textId="77777777" w:rsidR="00554D66" w:rsidRPr="009743EA" w:rsidRDefault="00554D66" w:rsidP="00BD522C">
            <w:pPr>
              <w:pStyle w:val="TAL"/>
              <w:snapToGrid w:val="0"/>
              <w:jc w:val="center"/>
              <w:rPr>
                <w:b/>
                <w:kern w:val="1"/>
                <w:sz w:val="8"/>
              </w:rPr>
            </w:pPr>
          </w:p>
          <w:p w14:paraId="1066CE52" w14:textId="77777777" w:rsidR="00554D66" w:rsidRPr="009743EA" w:rsidRDefault="00554D66" w:rsidP="00BD522C">
            <w:pPr>
              <w:pStyle w:val="TAL"/>
              <w:snapToGrid w:val="0"/>
              <w:jc w:val="center"/>
              <w:rPr>
                <w:b/>
                <w:kern w:val="1"/>
              </w:rPr>
            </w:pPr>
            <w:r w:rsidRPr="009743EA">
              <w:rPr>
                <w:b/>
                <w:kern w:val="1"/>
              </w:rPr>
              <w:t>Description</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5305E46C" w14:textId="77777777" w:rsidR="00554D66" w:rsidRPr="005A2D7C" w:rsidRDefault="00554D66" w:rsidP="005A2D7C">
            <w:pPr>
              <w:pStyle w:val="TAL"/>
            </w:pPr>
            <w:r w:rsidRPr="005A2D7C">
              <w:t xml:space="preserve">The interface is used to discovery resources that match with the </w:t>
            </w:r>
            <w:r w:rsidRPr="005A2D7C">
              <w:rPr>
                <w:b/>
              </w:rPr>
              <w:t>period of created time</w:t>
            </w:r>
            <w:r w:rsidRPr="005A2D7C">
              <w:t>. If found, the Hosting CSE sends back a response with matched resources</w:t>
            </w:r>
            <w:r w:rsidR="005A3EEC" w:rsidRPr="009743EA">
              <w:t>.</w:t>
            </w:r>
          </w:p>
        </w:tc>
      </w:tr>
      <w:tr w:rsidR="00554D66" w:rsidRPr="009743EA" w14:paraId="0A21D6D2" w14:textId="77777777" w:rsidTr="00BD522C">
        <w:trPr>
          <w:trHeight w:val="4889"/>
          <w:jc w:val="center"/>
        </w:trPr>
        <w:tc>
          <w:tcPr>
            <w:tcW w:w="1286" w:type="dxa"/>
            <w:tcBorders>
              <w:top w:val="single" w:sz="4" w:space="0" w:color="000000"/>
              <w:left w:val="single" w:sz="4" w:space="0" w:color="000000"/>
              <w:bottom w:val="single" w:sz="4" w:space="0" w:color="000000"/>
            </w:tcBorders>
            <w:shd w:val="clear" w:color="auto" w:fill="E7E6E6"/>
          </w:tcPr>
          <w:p w14:paraId="6B195A39" w14:textId="77777777" w:rsidR="00554D66" w:rsidRPr="009743EA" w:rsidRDefault="00554D66" w:rsidP="00BD522C">
            <w:pPr>
              <w:pStyle w:val="TAL"/>
              <w:snapToGrid w:val="0"/>
              <w:jc w:val="center"/>
              <w:rPr>
                <w:b/>
                <w:kern w:val="1"/>
              </w:rPr>
            </w:pPr>
          </w:p>
          <w:p w14:paraId="46A73A5D" w14:textId="77777777" w:rsidR="00554D66" w:rsidRPr="009743EA" w:rsidRDefault="00554D66" w:rsidP="00BD522C">
            <w:pPr>
              <w:pStyle w:val="TAL"/>
              <w:snapToGrid w:val="0"/>
              <w:jc w:val="center"/>
              <w:rPr>
                <w:b/>
                <w:kern w:val="1"/>
              </w:rPr>
            </w:pPr>
          </w:p>
          <w:p w14:paraId="1876CCCB" w14:textId="77777777" w:rsidR="00554D66" w:rsidRPr="009743EA" w:rsidRDefault="00554D66" w:rsidP="00BD522C">
            <w:pPr>
              <w:pStyle w:val="TAL"/>
              <w:snapToGrid w:val="0"/>
              <w:jc w:val="center"/>
              <w:rPr>
                <w:b/>
                <w:kern w:val="1"/>
              </w:rPr>
            </w:pPr>
          </w:p>
          <w:p w14:paraId="209B3468" w14:textId="77777777" w:rsidR="00554D66" w:rsidRPr="009743EA" w:rsidRDefault="00554D66" w:rsidP="00BD522C">
            <w:pPr>
              <w:pStyle w:val="TAL"/>
              <w:snapToGrid w:val="0"/>
              <w:jc w:val="center"/>
              <w:rPr>
                <w:b/>
                <w:kern w:val="1"/>
              </w:rPr>
            </w:pPr>
          </w:p>
          <w:p w14:paraId="7D363725" w14:textId="77777777" w:rsidR="00554D66" w:rsidRPr="009743EA" w:rsidRDefault="00554D66" w:rsidP="00BD522C">
            <w:pPr>
              <w:pStyle w:val="TAL"/>
              <w:snapToGrid w:val="0"/>
              <w:jc w:val="center"/>
              <w:rPr>
                <w:b/>
                <w:kern w:val="1"/>
              </w:rPr>
            </w:pPr>
            <w:r w:rsidRPr="009743EA">
              <w:rPr>
                <w:b/>
                <w:kern w:val="1"/>
              </w:rPr>
              <w:t>Resource Structure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23EE7D94" w14:textId="77777777" w:rsidR="00554D66" w:rsidRPr="009743EA" w:rsidRDefault="00654563" w:rsidP="00BD522C">
            <w:pPr>
              <w:pStyle w:val="Default"/>
              <w:overflowPunct w:val="0"/>
              <w:jc w:val="center"/>
            </w:pPr>
            <w:r>
              <w:pict w14:anchorId="75B244C5">
                <v:group id="_x0000_s1677" style="position:absolute;left:0;text-align:left;margin-left:117.85pt;margin-top:6.25pt;width:222.2pt;height:224.75pt;z-index:251623936;mso-position-horizontal-relative:text;mso-position-vertical-relative:text" coordsize="28219,28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">
                  <v:rect id="직사각형 2" o:spid="_x0000_s1678" style="position:absolute;width:11683;height:365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" filled="f" strokecolor="windowText">
                    <v:textbox inset="0,0,0,0">
                      <w:txbxContent>
                        <w:p w14:paraId="1B9361AC" w14:textId="77777777" w:rsidR="004A00AF" w:rsidRDefault="004A00AF" w:rsidP="00554D66">
                          <w:pPr>
                            <w:pStyle w:val="NormalWeb"/>
                            <w:wordWrap w:val="0"/>
                            <w:spacing w:after="0"/>
                            <w:jc w:val="center"/>
                          </w:pPr>
                          <w:r w:rsidRPr="007F3495">
                            <w:rPr>
                              <w:b/>
                              <w:bCs/>
                              <w:color w:val="000000"/>
                              <w:kern w:val="24"/>
                              <w:sz w:val="20"/>
                              <w:szCs w:val="20"/>
                            </w:rPr>
                            <w:t>mn-name</w:t>
                          </w:r>
                        </w:p>
                        <w:p w14:paraId="0016B9F6" w14:textId="77777777" w:rsidR="004A00AF" w:rsidRDefault="004A00AF" w:rsidP="00554D66">
                          <w:pPr>
                            <w:pStyle w:val="NormalWeb"/>
                            <w:wordWrap w:val="0"/>
                            <w:spacing w:after="0"/>
                            <w:jc w:val="center"/>
                          </w:pPr>
                          <w:r w:rsidRPr="007F3495">
                            <w:rPr>
                              <w:b/>
                              <w:bCs/>
                              <w:color w:val="000000"/>
                              <w:kern w:val="24"/>
                              <w:sz w:val="20"/>
                              <w:szCs w:val="20"/>
                            </w:rPr>
                            <w:t>(CSEBase)</w:t>
                          </w:r>
                        </w:p>
                      </w:txbxContent>
                    </v:textbox>
                  </v:rect>
                  <v:line id="직선 연결선 3" o:spid="_x0000_s1679" style="position:absolute;flip:x;visibility:visible" from="5842,3758" to="5842,6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" strokecolor="windowText" strokeweight=".5pt">
                    <v:stroke joinstyle="miter"/>
                  </v:line>
                  <v:rect id="직사각형 4" o:spid="_x0000_s1680" style="position:absolute;left:7905;top:4996;width:12264;height:25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" filled="f" strokecolor="windowText">
                    <v:textbox inset="0,0,0,0">
                      <w:txbxContent>
                        <w:p w14:paraId="37485DA7" w14:textId="77777777" w:rsidR="004A00AF" w:rsidRDefault="004A00AF" w:rsidP="00554D66">
                          <w:pPr>
                            <w:pStyle w:val="NormalWeb"/>
                            <w:wordWrap w:val="0"/>
                            <w:spacing w:after="0"/>
                            <w:jc w:val="center"/>
                          </w:pPr>
                          <w:r w:rsidRPr="007F3495">
                            <w:rPr>
                              <w:b/>
                              <w:bCs/>
                              <w:color w:val="000000"/>
                              <w:kern w:val="24"/>
                              <w:sz w:val="18"/>
                              <w:szCs w:val="18"/>
                            </w:rPr>
                            <w:t>ae_actuator</w:t>
                          </w:r>
                        </w:p>
                        <w:p w14:paraId="6E3D942B" w14:textId="77777777" w:rsidR="004A00AF" w:rsidRDefault="004A00AF" w:rsidP="00554D66">
                          <w:pPr>
                            <w:pStyle w:val="NormalWeb"/>
                            <w:wordWrap w:val="0"/>
                            <w:spacing w:after="0"/>
                            <w:jc w:val="center"/>
                          </w:pPr>
                          <w:r w:rsidRPr="007F3495">
                            <w:rPr>
                              <w:b/>
                              <w:bCs/>
                              <w:color w:val="000000"/>
                              <w:kern w:val="24"/>
                              <w:sz w:val="18"/>
                              <w:szCs w:val="18"/>
                            </w:rPr>
                            <w:t>(AE)</w:t>
                          </w:r>
                        </w:p>
                      </w:txbxContent>
                    </v:textbox>
                  </v:rect>
                  <v:line id="직선 연결선 5" o:spid="_x0000_s1681" style="position:absolute;visibility:visible" from="5841,6283" to="7905,6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" strokecolor="windowText" strokeweight=".5pt">
                    <v:stroke joinstyle="miter"/>
                  </v:line>
                  <v:rect id="직사각형 6" o:spid="_x0000_s1682" style="position:absolute;left:7905;top:17331;width:12264;height:25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" filled="f" strokecolor="windowText">
                    <v:textbox inset="0,0,0,0">
                      <w:txbxContent>
                        <w:p w14:paraId="438E9D9C" w14:textId="77777777" w:rsidR="004A00AF" w:rsidRDefault="004A00AF" w:rsidP="00554D66">
                          <w:pPr>
                            <w:pStyle w:val="NormalWeb"/>
                            <w:wordWrap w:val="0"/>
                            <w:spacing w:after="0"/>
                            <w:jc w:val="center"/>
                          </w:pPr>
                          <w:r w:rsidRPr="007F3495">
                            <w:rPr>
                              <w:b/>
                              <w:bCs/>
                              <w:color w:val="000000"/>
                              <w:kern w:val="24"/>
                              <w:sz w:val="18"/>
                              <w:szCs w:val="18"/>
                            </w:rPr>
                            <w:t>ae_sensor</w:t>
                          </w:r>
                        </w:p>
                        <w:p w14:paraId="51414AEE" w14:textId="77777777" w:rsidR="004A00AF" w:rsidRDefault="004A00AF" w:rsidP="00554D66">
                          <w:pPr>
                            <w:pStyle w:val="NormalWeb"/>
                            <w:wordWrap w:val="0"/>
                            <w:spacing w:after="0"/>
                            <w:jc w:val="center"/>
                          </w:pPr>
                          <w:r w:rsidRPr="007F3495">
                            <w:rPr>
                              <w:b/>
                              <w:bCs/>
                              <w:color w:val="000000"/>
                              <w:kern w:val="24"/>
                              <w:sz w:val="18"/>
                              <w:szCs w:val="18"/>
                            </w:rPr>
                            <w:t>(AE)</w:t>
                          </w:r>
                        </w:p>
                      </w:txbxContent>
                    </v:textbox>
                  </v:rect>
                  <v:line id="직선 연결선 7" o:spid="_x0000_s1683" style="position:absolute;visibility:visible" from="5841,6299" to="5842,18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" strokecolor="windowText" strokeweight=".5pt">
                    <v:stroke joinstyle="miter"/>
                  </v:line>
                  <v:line id="직선 연결선 8" o:spid="_x0000_s1684" style="position:absolute;visibility:visible" from="5842,18487" to="7905,18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" strokecolor="windowText" strokeweight=".5pt">
                    <v:stroke joinstyle="miter"/>
                  </v:line>
                  <v:rect id="직사각형 10" o:spid="_x0000_s1685" style="position:absolute;left:15955;top:9337;width:12264;height:25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" filled="f" strokecolor="windowText">
                    <v:textbox inset="0,0,0,0">
                      <w:txbxContent>
                        <w:p w14:paraId="63E238E7" w14:textId="77777777" w:rsidR="004A00AF" w:rsidRDefault="004A00AF" w:rsidP="00554D66">
                          <w:pPr>
                            <w:pStyle w:val="NormalWeb"/>
                            <w:wordWrap w:val="0"/>
                            <w:spacing w:after="0"/>
                            <w:jc w:val="center"/>
                          </w:pPr>
                          <w:r w:rsidRPr="007F3495">
                            <w:rPr>
                              <w:b/>
                              <w:bCs/>
                              <w:color w:val="000000"/>
                              <w:kern w:val="24"/>
                              <w:sz w:val="18"/>
                              <w:szCs w:val="18"/>
                            </w:rPr>
                            <w:t>cnt_light1</w:t>
                          </w:r>
                        </w:p>
                        <w:p w14:paraId="78ADE93B" w14:textId="77777777" w:rsidR="004A00AF" w:rsidRDefault="004A00AF" w:rsidP="00554D66">
                          <w:pPr>
                            <w:pStyle w:val="NormalWeb"/>
                            <w:wordWrap w:val="0"/>
                            <w:spacing w:after="0"/>
                            <w:jc w:val="center"/>
                          </w:pPr>
                          <w:r w:rsidRPr="007F3495">
                            <w:rPr>
                              <w:b/>
                              <w:bCs/>
                              <w:color w:val="000000"/>
                              <w:kern w:val="24"/>
                              <w:sz w:val="18"/>
                              <w:szCs w:val="18"/>
                            </w:rPr>
                            <w:t>(container)</w:t>
                          </w:r>
                        </w:p>
                      </w:txbxContent>
                    </v:textbox>
                  </v:rect>
                  <v:line id="직선 연결선 11" o:spid="_x0000_s1686" style="position:absolute;visibility:visible" from="13892,7394" to="13892,11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" strokecolor="windowText" strokeweight=".5pt">
                    <v:stroke joinstyle="miter"/>
                  </v:line>
                  <v:rect id="직사각형 12" o:spid="_x0000_s1687" style="position:absolute;left:15955;top:13459;width:12264;height:253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" filled="f" strokecolor="windowText">
                    <v:textbox inset="0,0,0,0">
                      <w:txbxContent>
                        <w:p w14:paraId="29F1892C" w14:textId="77777777" w:rsidR="004A00AF" w:rsidRDefault="004A00AF" w:rsidP="00554D66">
                          <w:pPr>
                            <w:pStyle w:val="NormalWeb"/>
                            <w:wordWrap w:val="0"/>
                            <w:spacing w:after="0"/>
                            <w:jc w:val="center"/>
                          </w:pPr>
                          <w:r w:rsidRPr="007F3495">
                            <w:rPr>
                              <w:b/>
                              <w:bCs/>
                              <w:color w:val="000000"/>
                              <w:kern w:val="24"/>
                              <w:sz w:val="18"/>
                              <w:szCs w:val="18"/>
                            </w:rPr>
                            <w:t>cnt_light2</w:t>
                          </w:r>
                        </w:p>
                        <w:p w14:paraId="32281F13" w14:textId="77777777" w:rsidR="004A00AF" w:rsidRDefault="004A00AF" w:rsidP="00554D66">
                          <w:pPr>
                            <w:pStyle w:val="NormalWeb"/>
                            <w:wordWrap w:val="0"/>
                            <w:spacing w:after="0"/>
                            <w:jc w:val="center"/>
                          </w:pPr>
                          <w:r w:rsidRPr="007F3495">
                            <w:rPr>
                              <w:b/>
                              <w:bCs/>
                              <w:color w:val="000000"/>
                              <w:kern w:val="24"/>
                              <w:sz w:val="18"/>
                              <w:szCs w:val="18"/>
                            </w:rPr>
                            <w:t>(container)</w:t>
                          </w:r>
                        </w:p>
                      </w:txbxContent>
                    </v:textbox>
                  </v:rect>
                  <v:line id="직선 연결선 13" o:spid="_x0000_s1688" style="position:absolute;visibility:visible" from="13892,10942" to="13892,14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" strokecolor="windowText" strokeweight=".5pt">
                    <v:stroke joinstyle="miter"/>
                  </v:line>
                  <v:line id="직선 연결선 14" o:spid="_x0000_s1689" style="position:absolute;visibility:visible" from="13892,14616" to="15955,14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" strokecolor="windowText" strokeweight=".5pt">
                    <v:stroke joinstyle="miter"/>
                  </v:line>
                  <v:line id="직선 연결선 15" o:spid="_x0000_s1690" style="position:absolute;visibility:visible" from="13892,10594" to="15955,10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" strokecolor="windowText" strokeweight=".5pt">
                    <v:stroke joinstyle="miter"/>
                  </v:line>
                  <v:rect id="직사각형 16" o:spid="_x0000_s1691" style="position:absolute;left:15955;top:21888;width:12264;height:253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" filled="f" strokecolor="windowText">
                    <v:textbox inset="0,0,0,0">
                      <w:txbxContent>
                        <w:p w14:paraId="611D4033" w14:textId="77777777" w:rsidR="004A00AF" w:rsidRDefault="004A00AF" w:rsidP="00554D66">
                          <w:pPr>
                            <w:pStyle w:val="NormalWeb"/>
                            <w:wordWrap w:val="0"/>
                            <w:spacing w:after="0"/>
                            <w:jc w:val="center"/>
                          </w:pPr>
                          <w:r>
                            <w:rPr>
                              <w:b/>
                              <w:bCs/>
                              <w:color w:val="000000"/>
                              <w:kern w:val="24"/>
                              <w:sz w:val="18"/>
                              <w:szCs w:val="18"/>
                            </w:rPr>
                            <w:t>cnt</w:t>
                          </w:r>
                          <w:r w:rsidRPr="007F3495">
                            <w:rPr>
                              <w:b/>
                              <w:bCs/>
                              <w:color w:val="000000"/>
                              <w:kern w:val="24"/>
                              <w:sz w:val="18"/>
                              <w:szCs w:val="18"/>
                            </w:rPr>
                            <w:t>_temp1</w:t>
                          </w:r>
                        </w:p>
                        <w:p w14:paraId="3A34D572" w14:textId="77777777" w:rsidR="004A00AF" w:rsidRDefault="004A00AF" w:rsidP="00554D66">
                          <w:pPr>
                            <w:pStyle w:val="NormalWeb"/>
                            <w:wordWrap w:val="0"/>
                            <w:spacing w:after="0"/>
                            <w:jc w:val="center"/>
                          </w:pPr>
                          <w:r w:rsidRPr="007F3495">
                            <w:rPr>
                              <w:b/>
                              <w:bCs/>
                              <w:color w:val="000000"/>
                              <w:kern w:val="24"/>
                              <w:sz w:val="18"/>
                              <w:szCs w:val="18"/>
                            </w:rPr>
                            <w:t>(container)</w:t>
                          </w:r>
                        </w:p>
                      </w:txbxContent>
                    </v:textbox>
                  </v:rect>
                  <v:line id="직선 연결선 17" o:spid="_x0000_s1692" style="position:absolute;visibility:visible" from="13892,19946" to="13892,23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" strokecolor="windowText" strokeweight=".5pt">
                    <v:stroke joinstyle="miter"/>
                  </v:line>
                  <v:rect id="직사각형 18" o:spid="_x0000_s1693" style="position:absolute;left:15955;top:26011;width:12264;height:25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" filled="f" strokecolor="windowText">
                    <v:textbox inset="0,0,0,0">
                      <w:txbxContent>
                        <w:p w14:paraId="04A2D102" w14:textId="77777777" w:rsidR="004A00AF" w:rsidRDefault="004A00AF" w:rsidP="00554D66">
                          <w:pPr>
                            <w:pStyle w:val="NormalWeb"/>
                            <w:wordWrap w:val="0"/>
                            <w:spacing w:after="0"/>
                            <w:jc w:val="center"/>
                          </w:pPr>
                          <w:r>
                            <w:rPr>
                              <w:b/>
                              <w:bCs/>
                              <w:color w:val="000000"/>
                              <w:kern w:val="24"/>
                              <w:sz w:val="18"/>
                              <w:szCs w:val="18"/>
                            </w:rPr>
                            <w:t>cnt</w:t>
                          </w:r>
                          <w:r w:rsidRPr="007F3495">
                            <w:rPr>
                              <w:b/>
                              <w:bCs/>
                              <w:color w:val="000000"/>
                              <w:kern w:val="24"/>
                              <w:sz w:val="18"/>
                              <w:szCs w:val="18"/>
                            </w:rPr>
                            <w:t>_temp2</w:t>
                          </w:r>
                        </w:p>
                        <w:p w14:paraId="7538E1E3" w14:textId="77777777" w:rsidR="004A00AF" w:rsidRDefault="004A00AF" w:rsidP="00554D66">
                          <w:pPr>
                            <w:pStyle w:val="NormalWeb"/>
                            <w:wordWrap w:val="0"/>
                            <w:spacing w:after="0"/>
                            <w:jc w:val="center"/>
                          </w:pPr>
                          <w:r w:rsidRPr="007F3495">
                            <w:rPr>
                              <w:b/>
                              <w:bCs/>
                              <w:color w:val="000000"/>
                              <w:kern w:val="24"/>
                              <w:sz w:val="18"/>
                              <w:szCs w:val="18"/>
                            </w:rPr>
                            <w:t>(container)</w:t>
                          </w:r>
                        </w:p>
                      </w:txbxContent>
                    </v:textbox>
                  </v:rect>
                  <v:line id="직선 연결선 19" o:spid="_x0000_s1694" style="position:absolute;visibility:visible" from="13892,23494" to="13892,27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" strokecolor="windowText" strokeweight=".5pt">
                    <v:stroke joinstyle="miter"/>
                  </v:line>
                  <v:line id="직선 연결선 20" o:spid="_x0000_s1695" style="position:absolute;visibility:visible" from="13892,27167" to="15955,27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" strokecolor="windowText" strokeweight=".5pt">
                    <v:stroke joinstyle="miter"/>
                  </v:line>
                  <v:line id="직선 연결선 21" o:spid="_x0000_s1696" style="position:absolute;visibility:visible" from="13892,23146" to="15955,23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" strokecolor="windowText" strokeweight=".5pt">
                    <v:stroke joinstyle="miter"/>
                  </v:line>
                </v:group>
              </w:pict>
            </w:r>
          </w:p>
          <w:p w14:paraId="0F54696A" w14:textId="77777777" w:rsidR="00554D66" w:rsidRPr="009743EA" w:rsidRDefault="00554D66" w:rsidP="00BD522C">
            <w:pPr>
              <w:pStyle w:val="Default"/>
              <w:overflowPunct w:val="0"/>
              <w:jc w:val="center"/>
            </w:pPr>
          </w:p>
          <w:p w14:paraId="345CC866" w14:textId="77777777" w:rsidR="00554D66" w:rsidRPr="009743EA" w:rsidRDefault="00554D66" w:rsidP="00BD522C">
            <w:pPr>
              <w:pStyle w:val="Default"/>
              <w:overflowPunct w:val="0"/>
              <w:jc w:val="center"/>
            </w:pPr>
          </w:p>
          <w:p w14:paraId="6680B011" w14:textId="77777777" w:rsidR="00554D66" w:rsidRPr="009743EA" w:rsidRDefault="00554D66" w:rsidP="00BD522C">
            <w:pPr>
              <w:pStyle w:val="Default"/>
              <w:overflowPunct w:val="0"/>
              <w:jc w:val="center"/>
            </w:pPr>
          </w:p>
          <w:p w14:paraId="71EF7329" w14:textId="77777777" w:rsidR="00554D66" w:rsidRPr="009743EA" w:rsidRDefault="00554D66" w:rsidP="00BD522C">
            <w:pPr>
              <w:pStyle w:val="Default"/>
              <w:overflowPunct w:val="0"/>
              <w:jc w:val="center"/>
              <w:rPr>
                <w:sz w:val="20"/>
                <w:szCs w:val="20"/>
              </w:rPr>
            </w:pPr>
          </w:p>
        </w:tc>
      </w:tr>
      <w:tr w:rsidR="00554D66" w:rsidRPr="009743EA" w14:paraId="4C47167C" w14:textId="77777777" w:rsidTr="00BD522C">
        <w:trPr>
          <w:trHeight w:val="3104"/>
          <w:jc w:val="center"/>
        </w:trPr>
        <w:tc>
          <w:tcPr>
            <w:tcW w:w="1286" w:type="dxa"/>
            <w:tcBorders>
              <w:top w:val="single" w:sz="4" w:space="0" w:color="000000"/>
              <w:left w:val="single" w:sz="4" w:space="0" w:color="000000"/>
              <w:bottom w:val="single" w:sz="4" w:space="0" w:color="000000"/>
            </w:tcBorders>
            <w:shd w:val="clear" w:color="auto" w:fill="E7E6E6"/>
          </w:tcPr>
          <w:p w14:paraId="4F3AF18F" w14:textId="77777777" w:rsidR="00554D66" w:rsidRPr="009743EA" w:rsidRDefault="00554D66" w:rsidP="00BD522C">
            <w:pPr>
              <w:pStyle w:val="TAL"/>
              <w:snapToGrid w:val="0"/>
              <w:jc w:val="center"/>
              <w:rPr>
                <w:b/>
                <w:kern w:val="1"/>
              </w:rPr>
            </w:pPr>
          </w:p>
          <w:p w14:paraId="2351C86D" w14:textId="77777777" w:rsidR="00554D66" w:rsidRPr="009743EA" w:rsidRDefault="00554D66" w:rsidP="00BD522C">
            <w:pPr>
              <w:pStyle w:val="TAL"/>
              <w:snapToGrid w:val="0"/>
              <w:jc w:val="center"/>
              <w:rPr>
                <w:b/>
                <w:kern w:val="1"/>
              </w:rPr>
            </w:pPr>
          </w:p>
          <w:p w14:paraId="1382D065" w14:textId="77777777" w:rsidR="00554D66" w:rsidRPr="009743EA" w:rsidRDefault="00554D66" w:rsidP="00BD522C">
            <w:pPr>
              <w:pStyle w:val="TAL"/>
              <w:snapToGrid w:val="0"/>
              <w:jc w:val="center"/>
              <w:rPr>
                <w:b/>
                <w:kern w:val="1"/>
              </w:rPr>
            </w:pPr>
          </w:p>
          <w:p w14:paraId="1C818185" w14:textId="77777777" w:rsidR="00554D66" w:rsidRPr="009743EA" w:rsidRDefault="00554D66" w:rsidP="00BD522C">
            <w:pPr>
              <w:pStyle w:val="TAL"/>
              <w:snapToGrid w:val="0"/>
              <w:jc w:val="center"/>
              <w:rPr>
                <w:b/>
                <w:kern w:val="1"/>
              </w:rPr>
            </w:pPr>
          </w:p>
          <w:p w14:paraId="2F528217" w14:textId="77777777" w:rsidR="00554D66" w:rsidRPr="009743EA" w:rsidRDefault="00554D66" w:rsidP="00BD522C">
            <w:pPr>
              <w:pStyle w:val="TAL"/>
              <w:snapToGrid w:val="0"/>
              <w:jc w:val="center"/>
              <w:rPr>
                <w:b/>
                <w:kern w:val="1"/>
              </w:rPr>
            </w:pPr>
          </w:p>
          <w:p w14:paraId="0B557DBB" w14:textId="77777777" w:rsidR="00554D66" w:rsidRPr="009743EA" w:rsidRDefault="00554D66" w:rsidP="00BD522C">
            <w:pPr>
              <w:pStyle w:val="TAL"/>
              <w:snapToGrid w:val="0"/>
              <w:jc w:val="center"/>
              <w:rPr>
                <w:b/>
                <w:kern w:val="1"/>
              </w:rPr>
            </w:pPr>
            <w:r w:rsidRPr="009743EA">
              <w:rPr>
                <w:b/>
                <w:kern w:val="1"/>
              </w:rPr>
              <w:t>Call Flow</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69C52C73" w14:textId="68A8E1C9" w:rsidR="00554D66" w:rsidRPr="009743EA" w:rsidRDefault="00654563" w:rsidP="00EA3F33">
            <w:pPr>
              <w:pStyle w:val="TAL"/>
              <w:snapToGrid w:val="0"/>
              <w:jc w:val="center"/>
              <w:rPr>
                <w:color w:val="000000"/>
              </w:rPr>
            </w:pPr>
            <w:r>
              <w:pict w14:anchorId="3C401BFA">
                <v:group id="_x0000_s1668" style="position:absolute;left:0;text-align:left;margin-left:88.5pt;margin-top:2.7pt;width:261pt;height:133.25pt;z-index:251622912;mso-position-horizontal-relative:text;mso-position-vertical-relative:text" coordsize="33147,16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">
                  <v:roundrect id="모서리가 둥근 직사각형 2" o:spid="_x0000_s1669" style="position:absolute;width:9398;height:681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" fillcolor="#5b9bd5" strokecolor="#d9d9d9" strokeweight=".5pt">
                    <v:stroke joinstyle="miter"/>
                    <v:textbox>
                      <w:txbxContent>
                        <w:p w14:paraId="58E9B949" w14:textId="77777777" w:rsidR="004A00AF" w:rsidRPr="00711102" w:rsidRDefault="004A00AF" w:rsidP="00554D66">
                          <w:pPr>
                            <w:pStyle w:val="NormalWeb"/>
                            <w:wordWrap w:val="0"/>
                            <w:spacing w:after="0"/>
                            <w:jc w:val="center"/>
                            <w:rPr>
                              <w:rFonts w:ascii="Malgun Gothic" w:hAnsi="Malgun Gothic"/>
                              <w:color w:val="FFFFFF"/>
                              <w:kern w:val="24"/>
                              <w:sz w:val="10"/>
                              <w:szCs w:val="10"/>
                            </w:rPr>
                          </w:pPr>
                        </w:p>
                        <w:p w14:paraId="19760EDF" w14:textId="77777777" w:rsidR="004A00AF" w:rsidRPr="00711102" w:rsidRDefault="004A00AF" w:rsidP="00554D66">
                          <w:pPr>
                            <w:pStyle w:val="NormalWeb"/>
                            <w:wordWrap w:val="0"/>
                            <w:spacing w:after="0"/>
                            <w:jc w:val="center"/>
                          </w:pPr>
                          <w:r w:rsidRPr="00711102">
                            <w:rPr>
                              <w:rFonts w:ascii="Malgun Gothic" w:hAnsi="Malgun Gothic" w:hint="eastAsia"/>
                              <w:color w:val="FFFFFF"/>
                              <w:kern w:val="24"/>
                            </w:rPr>
                            <w:t>originator</w:t>
                          </w:r>
                        </w:p>
                        <w:p w14:paraId="61254352" w14:textId="77777777" w:rsidR="004A00AF" w:rsidRDefault="004A00AF" w:rsidP="00554D66">
                          <w:pPr>
                            <w:pStyle w:val="NormalWeb"/>
                            <w:wordWrap w:val="0"/>
                            <w:spacing w:after="0"/>
                            <w:jc w:val="center"/>
                          </w:pPr>
                        </w:p>
                        <w:p w14:paraId="6D949779" w14:textId="77777777" w:rsidR="004A00AF" w:rsidRDefault="004A00AF" w:rsidP="00554D66">
                          <w:pPr>
                            <w:pStyle w:val="NormalWeb"/>
                            <w:wordWrap w:val="0"/>
                            <w:spacing w:after="0"/>
                            <w:jc w:val="center"/>
                          </w:pPr>
                        </w:p>
                      </w:txbxContent>
                    </v:textbox>
                  </v:roundrect>
                  <v:line id="직선 연결선 3" o:spid="_x0000_s1670" style="position:absolute;visibility:visible" from="4826,6810" to="4826,16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" strokeweight=".5pt">
                    <v:stroke dashstyle="longDash" joinstyle="miter"/>
                  </v:line>
                  <v:shape id="직선 화살표 연결선 4" o:spid="_x0000_s1671" type="#_x0000_t32" style="position:absolute;left:5524;top:10810;width:22082;height:3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" strokecolor="#5b9bd5" strokeweight="1.5pt">
                    <v:stroke endarrow="block" endarrowlength="long" joinstyle="miter" endcap="round"/>
                  </v:shape>
                  <v:shape id="TextBox 36" o:spid="_x0000_s1672" type="#_x0000_t202" style="position:absolute;left:5524;top:8845;width:24003;height:24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" filled="f" stroked="f">
                    <v:textbox style="mso-fit-shape-to-text:t">
                      <w:txbxContent>
                        <w:p w14:paraId="78F5F243" w14:textId="77777777" w:rsidR="004A00AF" w:rsidRDefault="004A00AF" w:rsidP="00554D66">
                          <w:pPr>
                            <w:pStyle w:val="NormalWeb"/>
                            <w:wordWrap w:val="0"/>
                            <w:spacing w:after="0"/>
                          </w:pPr>
                          <w:r w:rsidRPr="00D8674C">
                            <w:rPr>
                              <w:rFonts w:ascii="Malgun Gothic" w:hAnsi="Malgun Gothic" w:hint="eastAsia"/>
                              <w:color w:val="5B9BD5"/>
                              <w:kern w:val="24"/>
                              <w:sz w:val="14"/>
                              <w:szCs w:val="14"/>
                            </w:rPr>
                            <w:t xml:space="preserve">Discovery request with </w:t>
                          </w:r>
                          <w:r>
                            <w:rPr>
                              <w:rFonts w:ascii="Malgun Gothic" w:hAnsi="Malgun Gothic"/>
                              <w:color w:val="5B9BD5"/>
                              <w:kern w:val="24"/>
                              <w:sz w:val="14"/>
                              <w:szCs w:val="14"/>
                            </w:rPr>
                            <w:t>created</w:t>
                          </w:r>
                          <w:r w:rsidRPr="007D258A">
                            <w:rPr>
                              <w:rFonts w:ascii="Malgun Gothic" w:hAnsi="Malgun Gothic"/>
                              <w:color w:val="5B9BD5"/>
                              <w:kern w:val="24"/>
                              <w:sz w:val="14"/>
                              <w:szCs w:val="14"/>
                            </w:rPr>
                            <w:t xml:space="preserve"> time</w:t>
                          </w:r>
                          <w:r w:rsidRPr="00D8674C">
                            <w:rPr>
                              <w:rFonts w:ascii="Malgun Gothic" w:hAnsi="Malgun Gothic" w:hint="eastAsia"/>
                              <w:i/>
                              <w:color w:val="5B9BD5"/>
                              <w:kern w:val="24"/>
                              <w:sz w:val="14"/>
                              <w:szCs w:val="14"/>
                            </w:rPr>
                            <w:t xml:space="preserve"> </w:t>
                          </w:r>
                          <w:r w:rsidRPr="00D8674C">
                            <w:rPr>
                              <w:rFonts w:ascii="Malgun Gothic" w:hAnsi="Malgun Gothic" w:hint="eastAsia"/>
                              <w:b/>
                              <w:i/>
                              <w:color w:val="5B9BD5"/>
                              <w:kern w:val="24"/>
                              <w:sz w:val="14"/>
                              <w:szCs w:val="14"/>
                            </w:rPr>
                            <w:t>Filter Criteria</w:t>
                          </w:r>
                        </w:p>
                      </w:txbxContent>
                    </v:textbox>
                  </v:shape>
                  <v:shape id="TextBox 37" o:spid="_x0000_s1673" type="#_x0000_t202" style="position:absolute;left:3987;top:12782;width:25153;height:24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" filled="f" stroked="f">
                    <v:textbox style="mso-fit-shape-to-text:t">
                      <w:txbxContent>
                        <w:p w14:paraId="76B06209" w14:textId="77777777" w:rsidR="004A00AF" w:rsidRDefault="004A00AF" w:rsidP="00554D66">
                          <w:pPr>
                            <w:pStyle w:val="NormalWeb"/>
                            <w:wordWrap w:val="0"/>
                            <w:spacing w:after="0"/>
                            <w:jc w:val="center"/>
                          </w:pPr>
                          <w:r w:rsidRPr="00D8674C">
                            <w:rPr>
                              <w:rFonts w:ascii="Malgun Gothic" w:hAnsi="Malgun Gothic" w:hint="eastAsia"/>
                              <w:color w:val="5B9BD5"/>
                              <w:kern w:val="24"/>
                              <w:sz w:val="14"/>
                              <w:szCs w:val="14"/>
                            </w:rPr>
                            <w:t>Response with matched resources if any</w:t>
                          </w:r>
                        </w:p>
                      </w:txbxContent>
                    </v:textbox>
                  </v:shape>
                  <v:shape id="직선 화살표 연결선 7" o:spid="_x0000_s1674" type="#_x0000_t32" style="position:absolute;left:5873;top:14636;width:21733;height:64;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" strokecolor="#5b9bd5" strokeweight="1.5pt">
                    <v:stroke endarrow="block" endarrowlength="long" joinstyle="miter" endcap="round"/>
                  </v:shape>
                  <v:roundrect id="모서리가 둥근 직사각형 8" o:spid="_x0000_s1675" style="position:absolute;left:23749;width:9398;height:681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" fillcolor="#5b9bd5" strokecolor="#d9d9d9" strokeweight=".5pt">
                    <v:stroke joinstyle="miter"/>
                    <v:textbox>
                      <w:txbxContent>
                        <w:p w14:paraId="17035F0D" w14:textId="77777777" w:rsidR="004A00AF" w:rsidRPr="00B658BD" w:rsidRDefault="004A00AF" w:rsidP="00554D66">
                          <w:pPr>
                            <w:pStyle w:val="NormalWeb"/>
                            <w:wordWrap w:val="0"/>
                            <w:spacing w:after="0"/>
                            <w:jc w:val="center"/>
                            <w:rPr>
                              <w:rFonts w:ascii="Malgun Gothic" w:hAnsi="Malgun Gothic"/>
                              <w:color w:val="FFFFFF"/>
                              <w:kern w:val="24"/>
                              <w:sz w:val="10"/>
                            </w:rPr>
                          </w:pPr>
                        </w:p>
                        <w:p w14:paraId="77622539" w14:textId="77777777" w:rsidR="004A00AF" w:rsidRPr="00B658BD" w:rsidRDefault="004A00AF" w:rsidP="00554D66">
                          <w:pPr>
                            <w:pStyle w:val="NormalWeb"/>
                            <w:wordWrap w:val="0"/>
                            <w:spacing w:after="0"/>
                            <w:jc w:val="center"/>
                          </w:pPr>
                          <w:r w:rsidRPr="00B658BD">
                            <w:rPr>
                              <w:rFonts w:ascii="Malgun Gothic" w:hAnsi="Malgun Gothic" w:hint="eastAsia"/>
                              <w:color w:val="FFFFFF"/>
                              <w:kern w:val="24"/>
                            </w:rPr>
                            <w:t>mn</w:t>
                          </w:r>
                          <w:r w:rsidRPr="00B658BD">
                            <w:rPr>
                              <w:rFonts w:ascii="Malgun Gothic" w:hAnsi="Malgun Gothic"/>
                              <w:color w:val="FFFFFF"/>
                              <w:kern w:val="24"/>
                            </w:rPr>
                            <w:t>-name</w:t>
                          </w:r>
                        </w:p>
                        <w:p w14:paraId="0B3B020F" w14:textId="77777777" w:rsidR="004A00AF" w:rsidRDefault="004A00AF" w:rsidP="00554D66">
                          <w:pPr>
                            <w:pStyle w:val="NormalWeb"/>
                            <w:wordWrap w:val="0"/>
                            <w:spacing w:after="0"/>
                            <w:jc w:val="center"/>
                          </w:pPr>
                        </w:p>
                        <w:p w14:paraId="71CAA0C9" w14:textId="77777777" w:rsidR="004A00AF" w:rsidRDefault="004A00AF" w:rsidP="00554D66">
                          <w:pPr>
                            <w:pStyle w:val="NormalWeb"/>
                            <w:wordWrap w:val="0"/>
                            <w:spacing w:after="0"/>
                            <w:jc w:val="center"/>
                          </w:pPr>
                        </w:p>
                      </w:txbxContent>
                    </v:textbox>
                  </v:roundrect>
                  <v:line id="직선 연결선 9" o:spid="_x0000_s1676" style="position:absolute;visibility:visible" from="28575,6810" to="28575,16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" strokeweight=".5pt">
                    <v:stroke dashstyle="longDash" joinstyle="miter"/>
                  </v:line>
                </v:group>
              </w:pict>
            </w:r>
          </w:p>
        </w:tc>
      </w:tr>
      <w:tr w:rsidR="00554D66" w:rsidRPr="009743EA" w14:paraId="3AD1BCD9" w14:textId="77777777" w:rsidTr="00BD522C">
        <w:trPr>
          <w:jc w:val="center"/>
        </w:trPr>
        <w:tc>
          <w:tcPr>
            <w:tcW w:w="1286" w:type="dxa"/>
            <w:tcBorders>
              <w:top w:val="single" w:sz="4" w:space="0" w:color="000000"/>
              <w:left w:val="single" w:sz="4" w:space="0" w:color="000000"/>
              <w:bottom w:val="single" w:sz="4" w:space="0" w:color="000000"/>
            </w:tcBorders>
            <w:shd w:val="clear" w:color="auto" w:fill="E7E6E6"/>
          </w:tcPr>
          <w:p w14:paraId="5E3683AA" w14:textId="77777777" w:rsidR="00554D66" w:rsidRPr="009743EA" w:rsidRDefault="00554D66" w:rsidP="00BD522C">
            <w:pPr>
              <w:pStyle w:val="TAL"/>
              <w:snapToGrid w:val="0"/>
              <w:jc w:val="center"/>
              <w:rPr>
                <w:b/>
                <w:kern w:val="1"/>
              </w:rPr>
            </w:pPr>
          </w:p>
          <w:p w14:paraId="6C65EAD2" w14:textId="77777777" w:rsidR="00554D66" w:rsidRPr="009743EA" w:rsidRDefault="00554D66" w:rsidP="00BD522C">
            <w:pPr>
              <w:pStyle w:val="TAL"/>
              <w:snapToGrid w:val="0"/>
              <w:jc w:val="center"/>
              <w:rPr>
                <w:b/>
                <w:kern w:val="1"/>
                <w:lang w:eastAsia="ko-KR"/>
              </w:rPr>
            </w:pPr>
          </w:p>
          <w:p w14:paraId="1CEE60DE" w14:textId="77777777" w:rsidR="00554D66" w:rsidRPr="009743EA" w:rsidRDefault="00554D66" w:rsidP="00BD522C">
            <w:pPr>
              <w:pStyle w:val="TAL"/>
              <w:snapToGrid w:val="0"/>
              <w:jc w:val="center"/>
              <w:rPr>
                <w:b/>
                <w:kern w:val="1"/>
              </w:rPr>
            </w:pPr>
            <w:r w:rsidRPr="009743EA">
              <w:rPr>
                <w:b/>
                <w:kern w:val="1"/>
              </w:rPr>
              <w:t>HTTP Header Information</w:t>
            </w:r>
          </w:p>
          <w:p w14:paraId="0006F1C1" w14:textId="77777777" w:rsidR="00554D66" w:rsidRPr="009743EA" w:rsidRDefault="00554D66" w:rsidP="00BD522C">
            <w:pPr>
              <w:pStyle w:val="TAL"/>
              <w:snapToGrid w:val="0"/>
              <w:jc w:val="center"/>
              <w:rPr>
                <w:b/>
                <w:kern w:val="1"/>
              </w:rPr>
            </w:pPr>
          </w:p>
          <w:p w14:paraId="25752912" w14:textId="77777777" w:rsidR="00FE3B5F" w:rsidRPr="009743EA" w:rsidRDefault="00FE3B5F" w:rsidP="00BD522C">
            <w:pPr>
              <w:pStyle w:val="TAL"/>
              <w:snapToGrid w:val="0"/>
              <w:jc w:val="center"/>
              <w:rPr>
                <w:b/>
                <w:kern w:val="1"/>
              </w:rPr>
            </w:pPr>
          </w:p>
          <w:p w14:paraId="1AB5549C" w14:textId="77777777" w:rsidR="00554D66" w:rsidRPr="009743EA" w:rsidRDefault="00554D66" w:rsidP="00BD522C">
            <w:pPr>
              <w:pStyle w:val="TAL"/>
              <w:snapToGrid w:val="0"/>
              <w:jc w:val="center"/>
              <w:rPr>
                <w:b/>
                <w:kern w:val="1"/>
              </w:rP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397BA735" w14:textId="77777777" w:rsidR="00554D66" w:rsidRPr="009743EA" w:rsidRDefault="00554D66" w:rsidP="00BD522C">
            <w:pPr>
              <w:pStyle w:val="TAL"/>
              <w:snapToGrid w:val="0"/>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01"/>
              <w:gridCol w:w="4359"/>
            </w:tblGrid>
            <w:tr w:rsidR="00554D66" w:rsidRPr="009743EA" w14:paraId="4AB1DD19" w14:textId="77777777" w:rsidTr="005A2D7C">
              <w:trPr>
                <w:jc w:val="center"/>
              </w:trPr>
              <w:tc>
                <w:tcPr>
                  <w:tcW w:w="1501" w:type="dxa"/>
                  <w:shd w:val="clear" w:color="auto" w:fill="9CC2E5"/>
                </w:tcPr>
                <w:p w14:paraId="57CA817B" w14:textId="77777777" w:rsidR="00554D66" w:rsidRPr="009743EA" w:rsidRDefault="00554D66" w:rsidP="00BD522C">
                  <w:pPr>
                    <w:pStyle w:val="TAL"/>
                    <w:snapToGrid w:val="0"/>
                    <w:jc w:val="center"/>
                    <w:rPr>
                      <w:rFonts w:eastAsia="Calibri"/>
                      <w:b/>
                      <w:szCs w:val="22"/>
                    </w:rPr>
                  </w:pPr>
                  <w:r w:rsidRPr="009743EA">
                    <w:rPr>
                      <w:rFonts w:eastAsia="Calibri"/>
                      <w:b/>
                      <w:szCs w:val="22"/>
                    </w:rPr>
                    <w:t>Header</w:t>
                  </w:r>
                </w:p>
              </w:tc>
              <w:tc>
                <w:tcPr>
                  <w:tcW w:w="4359" w:type="dxa"/>
                  <w:shd w:val="clear" w:color="auto" w:fill="9CC2E5"/>
                </w:tcPr>
                <w:p w14:paraId="0ED634BD" w14:textId="77777777" w:rsidR="00554D66" w:rsidRPr="009743EA" w:rsidRDefault="00554D66" w:rsidP="00BD522C">
                  <w:pPr>
                    <w:pStyle w:val="TAL"/>
                    <w:snapToGrid w:val="0"/>
                    <w:jc w:val="center"/>
                    <w:rPr>
                      <w:rFonts w:eastAsia="Calibri"/>
                      <w:b/>
                      <w:szCs w:val="22"/>
                    </w:rPr>
                  </w:pPr>
                  <w:r w:rsidRPr="009743EA">
                    <w:rPr>
                      <w:rFonts w:eastAsia="Calibri"/>
                      <w:b/>
                      <w:szCs w:val="22"/>
                    </w:rPr>
                    <w:t>Value</w:t>
                  </w:r>
                </w:p>
              </w:tc>
            </w:tr>
            <w:tr w:rsidR="00554D66" w:rsidRPr="009743EA" w14:paraId="2B8CA301" w14:textId="77777777" w:rsidTr="005A2D7C">
              <w:trPr>
                <w:jc w:val="center"/>
              </w:trPr>
              <w:tc>
                <w:tcPr>
                  <w:tcW w:w="1501" w:type="dxa"/>
                  <w:shd w:val="clear" w:color="auto" w:fill="DEEAF6"/>
                </w:tcPr>
                <w:p w14:paraId="247BE8E4" w14:textId="77777777" w:rsidR="00554D66" w:rsidRPr="009743EA" w:rsidRDefault="00554D66" w:rsidP="00BD522C">
                  <w:pPr>
                    <w:pStyle w:val="TAL"/>
                    <w:snapToGrid w:val="0"/>
                    <w:jc w:val="center"/>
                    <w:rPr>
                      <w:rFonts w:eastAsia="Calibri"/>
                      <w:szCs w:val="22"/>
                    </w:rPr>
                  </w:pPr>
                  <w:r w:rsidRPr="009743EA">
                    <w:rPr>
                      <w:rFonts w:eastAsia="Calibri"/>
                      <w:szCs w:val="22"/>
                    </w:rPr>
                    <w:t>Accept</w:t>
                  </w:r>
                </w:p>
              </w:tc>
              <w:tc>
                <w:tcPr>
                  <w:tcW w:w="4359" w:type="dxa"/>
                  <w:shd w:val="clear" w:color="auto" w:fill="auto"/>
                </w:tcPr>
                <w:p w14:paraId="40A24061" w14:textId="77777777" w:rsidR="00554D66" w:rsidRPr="009743EA" w:rsidRDefault="00554D66" w:rsidP="00BD522C">
                  <w:pPr>
                    <w:pStyle w:val="TAL"/>
                    <w:snapToGrid w:val="0"/>
                    <w:rPr>
                      <w:rFonts w:eastAsia="Calibri"/>
                      <w:szCs w:val="22"/>
                    </w:rPr>
                  </w:pPr>
                  <w:r w:rsidRPr="009743EA">
                    <w:rPr>
                      <w:rFonts w:eastAsia="Calibri"/>
                      <w:szCs w:val="22"/>
                    </w:rPr>
                    <w:t>application/json</w:t>
                  </w:r>
                </w:p>
              </w:tc>
            </w:tr>
            <w:tr w:rsidR="00554D66" w:rsidRPr="009743EA" w14:paraId="6583BAC9" w14:textId="77777777" w:rsidTr="005A2D7C">
              <w:trPr>
                <w:jc w:val="center"/>
              </w:trPr>
              <w:tc>
                <w:tcPr>
                  <w:tcW w:w="1501" w:type="dxa"/>
                  <w:shd w:val="clear" w:color="auto" w:fill="DEEAF6"/>
                </w:tcPr>
                <w:p w14:paraId="4D562811" w14:textId="77777777" w:rsidR="00554D66" w:rsidRPr="009743EA" w:rsidRDefault="00554D66" w:rsidP="00BD522C">
                  <w:pPr>
                    <w:pStyle w:val="TAL"/>
                    <w:snapToGrid w:val="0"/>
                    <w:jc w:val="center"/>
                    <w:rPr>
                      <w:rFonts w:eastAsia="Calibri"/>
                      <w:szCs w:val="22"/>
                    </w:rPr>
                  </w:pPr>
                  <w:r w:rsidRPr="009743EA">
                    <w:rPr>
                      <w:rFonts w:eastAsia="Calibri"/>
                      <w:szCs w:val="22"/>
                    </w:rPr>
                    <w:t>X-M2M-RI</w:t>
                  </w:r>
                </w:p>
              </w:tc>
              <w:tc>
                <w:tcPr>
                  <w:tcW w:w="4359" w:type="dxa"/>
                  <w:shd w:val="clear" w:color="auto" w:fill="auto"/>
                </w:tcPr>
                <w:p w14:paraId="7D4BF1AF" w14:textId="77777777" w:rsidR="00554D66" w:rsidRPr="009743EA" w:rsidRDefault="00554D66" w:rsidP="00BD522C">
                  <w:pPr>
                    <w:pStyle w:val="TAL"/>
                    <w:snapToGrid w:val="0"/>
                    <w:rPr>
                      <w:rFonts w:eastAsia="Calibri"/>
                      <w:szCs w:val="22"/>
                    </w:rPr>
                  </w:pPr>
                  <w:r w:rsidRPr="009743EA">
                    <w:rPr>
                      <w:rFonts w:eastAsia="Calibri"/>
                      <w:szCs w:val="22"/>
                    </w:rPr>
                    <w:t>Request</w:t>
                  </w:r>
                  <w:r w:rsidR="005A3EEC" w:rsidRPr="009743EA">
                    <w:rPr>
                      <w:rFonts w:eastAsia="Calibri"/>
                      <w:szCs w:val="22"/>
                    </w:rPr>
                    <w:t xml:space="preserve"> </w:t>
                  </w:r>
                  <w:r w:rsidRPr="009743EA">
                    <w:rPr>
                      <w:rFonts w:eastAsia="Calibri"/>
                      <w:szCs w:val="22"/>
                    </w:rPr>
                    <w:t>ID</w:t>
                  </w:r>
                  <w:r w:rsidR="005A3EEC" w:rsidRPr="009743EA">
                    <w:rPr>
                      <w:rFonts w:eastAsia="Calibri"/>
                      <w:szCs w:val="22"/>
                    </w:rPr>
                    <w:t xml:space="preserve"> </w:t>
                  </w:r>
                </w:p>
              </w:tc>
            </w:tr>
            <w:tr w:rsidR="00554D66" w:rsidRPr="009743EA" w14:paraId="4DA4DEEF" w14:textId="77777777" w:rsidTr="005A2D7C">
              <w:trPr>
                <w:jc w:val="center"/>
              </w:trPr>
              <w:tc>
                <w:tcPr>
                  <w:tcW w:w="1501" w:type="dxa"/>
                  <w:shd w:val="clear" w:color="auto" w:fill="DEEAF6"/>
                </w:tcPr>
                <w:p w14:paraId="09A1A6BC" w14:textId="77777777" w:rsidR="00554D66" w:rsidRPr="009743EA" w:rsidRDefault="00554D66" w:rsidP="00BD522C">
                  <w:pPr>
                    <w:pStyle w:val="TAL"/>
                    <w:snapToGrid w:val="0"/>
                    <w:jc w:val="center"/>
                    <w:rPr>
                      <w:rFonts w:eastAsia="Calibri"/>
                      <w:szCs w:val="22"/>
                    </w:rPr>
                  </w:pPr>
                  <w:r w:rsidRPr="009743EA">
                    <w:rPr>
                      <w:rFonts w:eastAsia="Calibri"/>
                      <w:szCs w:val="22"/>
                    </w:rPr>
                    <w:t>X-M2M-Origin</w:t>
                  </w:r>
                </w:p>
              </w:tc>
              <w:tc>
                <w:tcPr>
                  <w:tcW w:w="4359" w:type="dxa"/>
                  <w:shd w:val="clear" w:color="auto" w:fill="auto"/>
                </w:tcPr>
                <w:p w14:paraId="19863B7D" w14:textId="77777777" w:rsidR="00554D66" w:rsidRPr="009743EA" w:rsidRDefault="00554D66" w:rsidP="00BD522C">
                  <w:pPr>
                    <w:pStyle w:val="TAL"/>
                    <w:snapToGrid w:val="0"/>
                    <w:rPr>
                      <w:rFonts w:eastAsia="Calibri"/>
                      <w:szCs w:val="22"/>
                    </w:rPr>
                  </w:pPr>
                  <w:r w:rsidRPr="009743EA">
                    <w:rPr>
                      <w:rFonts w:eastAsia="Calibri"/>
                      <w:szCs w:val="22"/>
                    </w:rPr>
                    <w:t>AE-ID</w:t>
                  </w:r>
                  <w:r w:rsidR="005A3EEC" w:rsidRPr="009743EA">
                    <w:rPr>
                      <w:rFonts w:eastAsia="Calibri"/>
                      <w:szCs w:val="22"/>
                    </w:rPr>
                    <w:t xml:space="preserve"> </w:t>
                  </w:r>
                  <w:r w:rsidRPr="009743EA">
                    <w:rPr>
                      <w:rFonts w:eastAsia="Calibri"/>
                      <w:szCs w:val="22"/>
                    </w:rPr>
                    <w:t>of</w:t>
                  </w:r>
                  <w:r w:rsidR="005A3EEC" w:rsidRPr="009743EA">
                    <w:rPr>
                      <w:rFonts w:eastAsia="Calibri"/>
                      <w:szCs w:val="22"/>
                    </w:rPr>
                    <w:t xml:space="preserve"> </w:t>
                  </w:r>
                  <w:r w:rsidRPr="009743EA">
                    <w:rPr>
                      <w:rFonts w:eastAsia="Calibri"/>
                      <w:szCs w:val="22"/>
                    </w:rPr>
                    <w:t>Originator</w:t>
                  </w:r>
                </w:p>
              </w:tc>
            </w:tr>
            <w:tr w:rsidR="005E122D" w:rsidRPr="009743EA" w14:paraId="5C044BDF" w14:textId="77777777" w:rsidTr="005A2D7C">
              <w:trPr>
                <w:jc w:val="center"/>
              </w:trPr>
              <w:tc>
                <w:tcPr>
                  <w:tcW w:w="1501" w:type="dxa"/>
                  <w:shd w:val="clear" w:color="auto" w:fill="DEEAF6"/>
                </w:tcPr>
                <w:p w14:paraId="49095D53" w14:textId="77777777" w:rsidR="005E122D" w:rsidRPr="009743EA" w:rsidRDefault="005E122D" w:rsidP="005E122D">
                  <w:pPr>
                    <w:pStyle w:val="TAL"/>
                    <w:snapToGrid w:val="0"/>
                    <w:jc w:val="center"/>
                    <w:rPr>
                      <w:rFonts w:eastAsia="Calibri"/>
                      <w:szCs w:val="22"/>
                    </w:rPr>
                  </w:pPr>
                  <w:r w:rsidRPr="009743EA">
                    <w:rPr>
                      <w:rFonts w:eastAsia="Calibri"/>
                      <w:szCs w:val="22"/>
                    </w:rPr>
                    <w:t>X-M2M-RVI</w:t>
                  </w:r>
                </w:p>
              </w:tc>
              <w:tc>
                <w:tcPr>
                  <w:tcW w:w="4359" w:type="dxa"/>
                  <w:shd w:val="clear" w:color="auto" w:fill="auto"/>
                </w:tcPr>
                <w:p w14:paraId="074E2594" w14:textId="77777777" w:rsidR="005E122D" w:rsidRPr="009743EA" w:rsidRDefault="005E122D" w:rsidP="005E122D">
                  <w:pPr>
                    <w:pStyle w:val="TAL"/>
                    <w:snapToGrid w:val="0"/>
                    <w:rPr>
                      <w:rFonts w:eastAsia="Calibri"/>
                      <w:szCs w:val="22"/>
                    </w:rPr>
                  </w:pPr>
                  <w:r w:rsidRPr="009743EA">
                    <w:rPr>
                      <w:rFonts w:eastAsia="Calibri"/>
                      <w:szCs w:val="22"/>
                    </w:rPr>
                    <w:t>Release</w:t>
                  </w:r>
                  <w:r w:rsidR="005A3EEC" w:rsidRPr="009743EA">
                    <w:rPr>
                      <w:rFonts w:eastAsia="Calibri"/>
                      <w:szCs w:val="22"/>
                    </w:rPr>
                    <w:t xml:space="preserve"> </w:t>
                  </w:r>
                  <w:r w:rsidRPr="009743EA">
                    <w:rPr>
                      <w:rFonts w:eastAsia="Calibri"/>
                      <w:szCs w:val="22"/>
                    </w:rPr>
                    <w:t>Version</w:t>
                  </w:r>
                  <w:r w:rsidR="005A3EEC" w:rsidRPr="009743EA">
                    <w:rPr>
                      <w:rFonts w:eastAsia="Calibri"/>
                      <w:szCs w:val="22"/>
                    </w:rPr>
                    <w:t xml:space="preserve"> </w:t>
                  </w:r>
                  <w:r w:rsidRPr="009743EA">
                    <w:rPr>
                      <w:rFonts w:eastAsia="Calibri"/>
                      <w:szCs w:val="22"/>
                    </w:rPr>
                    <w:t>Indicator</w:t>
                  </w:r>
                </w:p>
              </w:tc>
            </w:tr>
          </w:tbl>
          <w:p w14:paraId="2BDF9131" w14:textId="77777777" w:rsidR="00554D66" w:rsidRPr="009743EA" w:rsidRDefault="00554D66" w:rsidP="00BD522C">
            <w:pPr>
              <w:pStyle w:val="TAL"/>
              <w:snapToGrid w:val="0"/>
              <w:jc w:val="both"/>
              <w:rPr>
                <w:lang w:eastAsia="ko-KR"/>
              </w:rPr>
            </w:pPr>
          </w:p>
        </w:tc>
      </w:tr>
      <w:tr w:rsidR="00554D66" w:rsidRPr="009743EA" w14:paraId="6AB8C8CD" w14:textId="77777777" w:rsidTr="00BD522C">
        <w:trPr>
          <w:jc w:val="center"/>
        </w:trPr>
        <w:tc>
          <w:tcPr>
            <w:tcW w:w="1286" w:type="dxa"/>
            <w:tcBorders>
              <w:top w:val="single" w:sz="4" w:space="0" w:color="000000"/>
              <w:left w:val="single" w:sz="4" w:space="0" w:color="000000"/>
              <w:bottom w:val="single" w:sz="4" w:space="0" w:color="000000"/>
            </w:tcBorders>
            <w:shd w:val="clear" w:color="auto" w:fill="E7E6E6"/>
          </w:tcPr>
          <w:p w14:paraId="1B46A594" w14:textId="77777777" w:rsidR="00554D66" w:rsidRPr="009743EA" w:rsidRDefault="00554D66" w:rsidP="00BD522C">
            <w:pPr>
              <w:pStyle w:val="Default"/>
              <w:overflowPunct w:val="0"/>
              <w:jc w:val="center"/>
              <w:rPr>
                <w:color w:val="auto"/>
              </w:rPr>
            </w:pPr>
          </w:p>
          <w:p w14:paraId="004AE2F4" w14:textId="77777777" w:rsidR="00554D66" w:rsidRPr="009743EA" w:rsidRDefault="00554D66" w:rsidP="00BD522C">
            <w:pPr>
              <w:pStyle w:val="Default"/>
              <w:overflowPunct w:val="0"/>
              <w:jc w:val="center"/>
              <w:rPr>
                <w:b/>
                <w:sz w:val="20"/>
                <w:szCs w:val="20"/>
              </w:rPr>
            </w:pPr>
          </w:p>
          <w:p w14:paraId="53F1695B" w14:textId="77777777" w:rsidR="00554D66" w:rsidRPr="009743EA" w:rsidRDefault="00554D66" w:rsidP="00BD522C">
            <w:pPr>
              <w:pStyle w:val="Default"/>
              <w:overflowPunct w:val="0"/>
              <w:jc w:val="center"/>
              <w:rPr>
                <w:b/>
                <w:sz w:val="20"/>
                <w:szCs w:val="20"/>
              </w:rPr>
            </w:pPr>
          </w:p>
          <w:p w14:paraId="6F63A32C" w14:textId="77777777" w:rsidR="00554D66" w:rsidRPr="009743EA" w:rsidRDefault="00554D66" w:rsidP="00BD522C">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5C77B26A" w14:textId="77777777" w:rsidR="00554D66" w:rsidRPr="009743EA" w:rsidRDefault="00554D66" w:rsidP="00BD522C">
            <w:pPr>
              <w:pStyle w:val="Default"/>
              <w:overflowPunct w:val="0"/>
              <w:jc w:val="center"/>
              <w:rPr>
                <w:b/>
                <w:kern w:val="1"/>
              </w:rPr>
            </w:pPr>
            <w:r w:rsidRPr="009743EA">
              <w:rPr>
                <w:rFonts w:ascii="Arial" w:eastAsia="Malgun Gothic" w:hAnsi="Arial"/>
                <w:b/>
                <w:color w:val="auto"/>
                <w:kern w:val="1"/>
                <w:sz w:val="18"/>
                <w:szCs w:val="20"/>
                <w:lang w:eastAsia="ko-KR"/>
              </w:rPr>
              <w:t>crb</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770467D8" w14:textId="77777777" w:rsidR="00C30AC5" w:rsidRPr="005A2D7C" w:rsidRDefault="00C30AC5" w:rsidP="005A2D7C">
            <w:pPr>
              <w:pStyle w:val="TAL"/>
              <w:rPr>
                <w:rFonts w:eastAsia="Calibri Light"/>
              </w:rPr>
            </w:pPr>
          </w:p>
          <w:p w14:paraId="7F10B36A" w14:textId="77777777" w:rsidR="00554D66" w:rsidRPr="009743EA" w:rsidRDefault="00C30AC5" w:rsidP="00BD522C">
            <w:pPr>
              <w:widowControl w:val="0"/>
              <w:spacing w:after="0"/>
              <w:ind w:left="284"/>
              <w:jc w:val="both"/>
              <w:textAlignment w:val="auto"/>
              <w:rPr>
                <w:rFonts w:ascii="Arial" w:hAnsi="Arial"/>
                <w:color w:val="0070C0"/>
                <w:sz w:val="18"/>
              </w:rPr>
            </w:pPr>
            <w:r w:rsidRPr="009743EA">
              <w:rPr>
                <w:rFonts w:eastAsia="Calibri Light"/>
                <w:b/>
                <w:sz w:val="24"/>
              </w:rPr>
              <w:t>API/DIS</w:t>
            </w:r>
            <w:r w:rsidR="00F41F85" w:rsidRPr="009743EA">
              <w:rPr>
                <w:rFonts w:eastAsia="Calibri Light"/>
                <w:b/>
                <w:sz w:val="24"/>
              </w:rPr>
              <w:t>_</w:t>
            </w:r>
            <w:r w:rsidRPr="009743EA">
              <w:rPr>
                <w:rFonts w:eastAsia="Calibri Light"/>
                <w:b/>
                <w:sz w:val="24"/>
              </w:rPr>
              <w:t>CRB</w:t>
            </w:r>
          </w:p>
          <w:p w14:paraId="3EBFE3B7" w14:textId="77777777" w:rsidR="00554D66" w:rsidRPr="005A2D7C" w:rsidRDefault="00554D66" w:rsidP="007C39B4">
            <w:pPr>
              <w:pStyle w:val="NoSpacing"/>
              <w:overflowPunct w:val="0"/>
              <w:rPr>
                <w:rFonts w:ascii="Arial" w:hAnsi="Arial"/>
                <w:b/>
                <w:color w:val="0070C0"/>
                <w:sz w:val="18"/>
                <w:lang w:val="en-GB"/>
              </w:rPr>
            </w:pPr>
            <w:r w:rsidRPr="005A2D7C">
              <w:rPr>
                <w:rFonts w:ascii="Times New Roman" w:hAnsi="Times New Roman"/>
                <w:lang w:val="en-GB"/>
              </w:rPr>
              <w:t xml:space="preserve">    </w:t>
            </w:r>
          </w:p>
          <w:p w14:paraId="628FC735" w14:textId="77777777" w:rsidR="00554D66" w:rsidRPr="009743EA" w:rsidRDefault="00554D66" w:rsidP="00BD522C">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40DA3364" w14:textId="77777777" w:rsidR="00554D66" w:rsidRPr="009743EA" w:rsidRDefault="00554D66" w:rsidP="00BD522C">
            <w:pPr>
              <w:pStyle w:val="TAL"/>
              <w:snapToGrid w:val="0"/>
              <w:ind w:left="284"/>
              <w:jc w:val="both"/>
              <w:rPr>
                <w:color w:val="0070C0"/>
              </w:rPr>
            </w:pPr>
          </w:p>
          <w:p w14:paraId="0DF255D4" w14:textId="77777777" w:rsidR="00554D66" w:rsidRPr="009743EA" w:rsidRDefault="00554D66" w:rsidP="00BD522C">
            <w:pPr>
              <w:pStyle w:val="TAL"/>
              <w:snapToGrid w:val="0"/>
              <w:ind w:left="284"/>
              <w:jc w:val="both"/>
              <w:rPr>
                <w:color w:val="0070C0"/>
              </w:rPr>
            </w:pPr>
            <w:r w:rsidRPr="009743EA">
              <w:rPr>
                <w:color w:val="0070C0"/>
              </w:rPr>
              <w:t>GET /mn-name?fu=1&amp;crb=20180405T235959 HTTP/1.1</w:t>
            </w:r>
          </w:p>
          <w:p w14:paraId="24D358F8" w14:textId="77777777" w:rsidR="00554D66" w:rsidRPr="009743EA" w:rsidRDefault="00554D66" w:rsidP="00BD522C">
            <w:pPr>
              <w:pStyle w:val="TAL"/>
              <w:snapToGrid w:val="0"/>
              <w:ind w:left="284"/>
              <w:jc w:val="both"/>
              <w:rPr>
                <w:color w:val="0070C0"/>
              </w:rPr>
            </w:pPr>
            <w:r w:rsidRPr="009743EA">
              <w:rPr>
                <w:color w:val="0070C0"/>
              </w:rPr>
              <w:t>Host: 192.168.0.10:8282</w:t>
            </w:r>
          </w:p>
          <w:p w14:paraId="5B08E959" w14:textId="77777777" w:rsidR="00554D66" w:rsidRPr="009743EA" w:rsidRDefault="00554D66" w:rsidP="00BD522C">
            <w:pPr>
              <w:pStyle w:val="TAL"/>
              <w:snapToGrid w:val="0"/>
              <w:ind w:left="284"/>
              <w:jc w:val="both"/>
              <w:rPr>
                <w:color w:val="0070C0"/>
              </w:rPr>
            </w:pPr>
            <w:r w:rsidRPr="009743EA">
              <w:rPr>
                <w:color w:val="0070C0"/>
              </w:rPr>
              <w:t>X-M2M-Origin: CAE5630283216026458665</w:t>
            </w:r>
          </w:p>
          <w:p w14:paraId="7FECF191" w14:textId="77777777" w:rsidR="00A06B31" w:rsidRPr="009743EA" w:rsidRDefault="00A06B31" w:rsidP="00A06B31">
            <w:pPr>
              <w:pStyle w:val="TAL"/>
              <w:snapToGrid w:val="0"/>
              <w:ind w:left="284"/>
              <w:jc w:val="both"/>
              <w:rPr>
                <w:color w:val="0070C0"/>
              </w:rPr>
            </w:pPr>
            <w:r w:rsidRPr="009743EA">
              <w:rPr>
                <w:color w:val="0070C0"/>
              </w:rPr>
              <w:t>Accept: application/json</w:t>
            </w:r>
          </w:p>
          <w:p w14:paraId="3FFC39A4" w14:textId="77777777" w:rsidR="00554D66" w:rsidRPr="009743EA" w:rsidRDefault="00554D66" w:rsidP="00BD522C">
            <w:pPr>
              <w:pStyle w:val="TAL"/>
              <w:snapToGrid w:val="0"/>
              <w:ind w:left="284"/>
              <w:jc w:val="both"/>
              <w:rPr>
                <w:color w:val="0070C0"/>
              </w:rPr>
            </w:pPr>
            <w:r w:rsidRPr="009743EA">
              <w:rPr>
                <w:color w:val="0070C0"/>
              </w:rPr>
              <w:t>X-M2M-RI: 1234</w:t>
            </w:r>
          </w:p>
          <w:p w14:paraId="4A3C2D0F" w14:textId="77777777" w:rsidR="005A7A27" w:rsidRPr="009743EA" w:rsidRDefault="005A7A27" w:rsidP="005A7A27">
            <w:pPr>
              <w:widowControl w:val="0"/>
              <w:overflowPunct/>
              <w:spacing w:after="0"/>
              <w:ind w:left="284"/>
              <w:jc w:val="both"/>
              <w:textAlignment w:val="auto"/>
              <w:rPr>
                <w:color w:val="0070C0"/>
              </w:rPr>
            </w:pPr>
            <w:r w:rsidRPr="009743EA">
              <w:rPr>
                <w:rFonts w:ascii="Arial" w:hAnsi="Arial"/>
                <w:color w:val="0070C0"/>
                <w:sz w:val="18"/>
              </w:rPr>
              <w:t>X-M2M-RVI: 2a</w:t>
            </w:r>
          </w:p>
          <w:p w14:paraId="0199622F" w14:textId="77777777" w:rsidR="00554D66" w:rsidRPr="009743EA" w:rsidRDefault="00554D66" w:rsidP="00BD522C">
            <w:pPr>
              <w:pStyle w:val="TAL"/>
              <w:snapToGrid w:val="0"/>
              <w:ind w:left="284"/>
              <w:jc w:val="both"/>
              <w:rPr>
                <w:color w:val="0070C0"/>
              </w:rPr>
            </w:pPr>
          </w:p>
          <w:p w14:paraId="74584E5B" w14:textId="77777777" w:rsidR="00554D66" w:rsidRPr="009743EA" w:rsidRDefault="00554D66" w:rsidP="00BD522C">
            <w:pPr>
              <w:widowControl w:val="0"/>
              <w:spacing w:after="0"/>
              <w:ind w:left="284"/>
              <w:jc w:val="both"/>
              <w:textAlignment w:val="auto"/>
              <w:rPr>
                <w:rFonts w:ascii="Arial" w:hAnsi="Arial"/>
                <w:b/>
                <w:color w:val="0070C0"/>
                <w:sz w:val="18"/>
              </w:rPr>
            </w:pPr>
          </w:p>
          <w:p w14:paraId="7AC2FC7B" w14:textId="77777777" w:rsidR="00554D66" w:rsidRPr="009743EA" w:rsidRDefault="00554D66" w:rsidP="00BD522C">
            <w:pPr>
              <w:widowControl w:val="0"/>
              <w:spacing w:after="0"/>
              <w:ind w:left="284"/>
              <w:jc w:val="both"/>
              <w:textAlignment w:val="auto"/>
              <w:rPr>
                <w:rFonts w:ascii="Arial" w:hAnsi="Arial"/>
                <w:b/>
                <w:color w:val="0070C0"/>
                <w:sz w:val="18"/>
              </w:rPr>
            </w:pPr>
            <w:r w:rsidRPr="009743EA">
              <w:rPr>
                <w:rFonts w:ascii="Arial" w:hAnsi="Arial"/>
                <w:b/>
                <w:color w:val="0070C0"/>
                <w:sz w:val="18"/>
              </w:rPr>
              <w:lastRenderedPageBreak/>
              <w:t>HTTP Response:</w:t>
            </w:r>
          </w:p>
          <w:p w14:paraId="255CF6FE" w14:textId="77777777" w:rsidR="00554D66" w:rsidRPr="009743EA" w:rsidRDefault="00554D66" w:rsidP="00BD522C">
            <w:pPr>
              <w:widowControl w:val="0"/>
              <w:spacing w:after="0"/>
              <w:ind w:left="284"/>
              <w:textAlignment w:val="auto"/>
              <w:rPr>
                <w:rFonts w:ascii="Arial" w:hAnsi="Arial"/>
                <w:color w:val="0070C0"/>
                <w:sz w:val="18"/>
              </w:rPr>
            </w:pPr>
          </w:p>
          <w:p w14:paraId="7A7C2EEF" w14:textId="77777777" w:rsidR="00554D66" w:rsidRPr="009743EA" w:rsidRDefault="00554D66" w:rsidP="00BD522C">
            <w:pPr>
              <w:widowControl w:val="0"/>
              <w:spacing w:after="0"/>
              <w:ind w:left="284"/>
              <w:textAlignment w:val="auto"/>
              <w:rPr>
                <w:rFonts w:ascii="Arial" w:hAnsi="Arial"/>
                <w:color w:val="0070C0"/>
                <w:sz w:val="18"/>
              </w:rPr>
            </w:pPr>
            <w:r w:rsidRPr="009743EA">
              <w:rPr>
                <w:rFonts w:ascii="Arial" w:hAnsi="Arial"/>
                <w:color w:val="0070C0"/>
                <w:sz w:val="18"/>
              </w:rPr>
              <w:t>200 OK</w:t>
            </w:r>
          </w:p>
          <w:p w14:paraId="09217DAA" w14:textId="77777777" w:rsidR="00554D66" w:rsidRPr="009743EA" w:rsidRDefault="00554D66" w:rsidP="00BD522C">
            <w:pPr>
              <w:pStyle w:val="TAL"/>
              <w:snapToGrid w:val="0"/>
              <w:ind w:left="284"/>
              <w:rPr>
                <w:color w:val="0070C0"/>
              </w:rPr>
            </w:pPr>
            <w:r w:rsidRPr="009743EA">
              <w:rPr>
                <w:color w:val="0070C0"/>
              </w:rPr>
              <w:t>Content-Type: application/json</w:t>
            </w:r>
          </w:p>
          <w:p w14:paraId="64DE9987" w14:textId="77777777" w:rsidR="00554D66" w:rsidRPr="009743EA" w:rsidRDefault="00554D66" w:rsidP="00BD522C">
            <w:pPr>
              <w:pStyle w:val="TAL"/>
              <w:snapToGrid w:val="0"/>
              <w:ind w:left="284"/>
              <w:rPr>
                <w:color w:val="0070C0"/>
              </w:rPr>
            </w:pPr>
            <w:r w:rsidRPr="009743EA">
              <w:rPr>
                <w:color w:val="0070C0"/>
              </w:rPr>
              <w:t>X-M2M-RI: 1234</w:t>
            </w:r>
          </w:p>
          <w:p w14:paraId="4AB4C7C7" w14:textId="77777777" w:rsidR="005A7A27" w:rsidRPr="009743EA" w:rsidRDefault="005A7A27" w:rsidP="005A7A27">
            <w:pPr>
              <w:widowControl w:val="0"/>
              <w:overflowPunct/>
              <w:spacing w:after="0"/>
              <w:ind w:left="284"/>
              <w:jc w:val="both"/>
              <w:textAlignment w:val="auto"/>
              <w:rPr>
                <w:color w:val="0070C0"/>
              </w:rPr>
            </w:pPr>
            <w:r w:rsidRPr="009743EA">
              <w:rPr>
                <w:rFonts w:ascii="Arial" w:hAnsi="Arial"/>
                <w:color w:val="0070C0"/>
                <w:sz w:val="18"/>
              </w:rPr>
              <w:t>X-M2M-RVI: 2a</w:t>
            </w:r>
          </w:p>
          <w:p w14:paraId="1461012D" w14:textId="77777777" w:rsidR="00554D66" w:rsidRPr="009743EA" w:rsidRDefault="00554D66" w:rsidP="00BD522C">
            <w:pPr>
              <w:pStyle w:val="TAL"/>
              <w:snapToGrid w:val="0"/>
              <w:ind w:left="284"/>
              <w:rPr>
                <w:color w:val="0070C0"/>
              </w:rPr>
            </w:pPr>
            <w:r w:rsidRPr="009743EA">
              <w:rPr>
                <w:color w:val="0070C0"/>
              </w:rPr>
              <w:t>X-M2M-RSC: 2000</w:t>
            </w:r>
          </w:p>
          <w:p w14:paraId="6876D3B1" w14:textId="77777777" w:rsidR="00554D66" w:rsidRPr="009743EA" w:rsidRDefault="00554D66" w:rsidP="00BD522C">
            <w:pPr>
              <w:pStyle w:val="TAL"/>
              <w:snapToGrid w:val="0"/>
              <w:ind w:left="284"/>
              <w:jc w:val="both"/>
              <w:rPr>
                <w:color w:val="0070C0"/>
              </w:rPr>
            </w:pPr>
          </w:p>
          <w:p w14:paraId="31A41DEB" w14:textId="77777777" w:rsidR="00554D66" w:rsidRPr="009743EA" w:rsidRDefault="00554D66" w:rsidP="00BD522C">
            <w:pPr>
              <w:pStyle w:val="TAL"/>
              <w:snapToGrid w:val="0"/>
              <w:ind w:left="284"/>
              <w:rPr>
                <w:color w:val="0070C0"/>
              </w:rPr>
            </w:pPr>
            <w:r w:rsidRPr="009743EA">
              <w:rPr>
                <w:color w:val="0070C0"/>
              </w:rPr>
              <w:t>{</w:t>
            </w:r>
          </w:p>
          <w:p w14:paraId="001C9A70" w14:textId="77777777" w:rsidR="00554D66" w:rsidRPr="009743EA" w:rsidRDefault="00554D66" w:rsidP="00BD522C">
            <w:pPr>
              <w:pStyle w:val="TAL"/>
              <w:snapToGrid w:val="0"/>
              <w:ind w:left="284"/>
              <w:rPr>
                <w:color w:val="0070C0"/>
              </w:rPr>
            </w:pPr>
            <w:r w:rsidRPr="009743EA">
              <w:rPr>
                <w:color w:val="0070C0"/>
              </w:rPr>
              <w:t xml:space="preserve">    "m2m:uril": </w:t>
            </w:r>
          </w:p>
          <w:p w14:paraId="645D7AE6" w14:textId="77777777" w:rsidR="00554D66" w:rsidRPr="009743EA" w:rsidRDefault="00554D66" w:rsidP="00BD522C">
            <w:pPr>
              <w:pStyle w:val="TAL"/>
              <w:snapToGrid w:val="0"/>
              <w:ind w:left="284"/>
              <w:rPr>
                <w:color w:val="0070C0"/>
              </w:rPr>
            </w:pPr>
            <w:r w:rsidRPr="009743EA">
              <w:rPr>
                <w:color w:val="0070C0"/>
              </w:rPr>
              <w:t xml:space="preserve">        "/mn-name/ae_actuator",</w:t>
            </w:r>
          </w:p>
          <w:p w14:paraId="7140BCF1" w14:textId="77777777" w:rsidR="00554D66" w:rsidRPr="009743EA" w:rsidRDefault="00554D66" w:rsidP="00BD522C">
            <w:pPr>
              <w:pStyle w:val="TAL"/>
              <w:snapToGrid w:val="0"/>
              <w:ind w:left="284"/>
              <w:rPr>
                <w:color w:val="0070C0"/>
              </w:rPr>
            </w:pPr>
            <w:r w:rsidRPr="009743EA">
              <w:rPr>
                <w:color w:val="0070C0"/>
              </w:rPr>
              <w:t xml:space="preserve">        "/mn-name/ae_actuator/cnt_light2",</w:t>
            </w:r>
          </w:p>
          <w:p w14:paraId="5B9D6DA6" w14:textId="77777777" w:rsidR="00554D66" w:rsidRPr="009743EA" w:rsidRDefault="00554D66" w:rsidP="00BD522C">
            <w:pPr>
              <w:pStyle w:val="TAL"/>
              <w:snapToGrid w:val="0"/>
              <w:ind w:left="284"/>
              <w:rPr>
                <w:color w:val="0070C0"/>
              </w:rPr>
            </w:pPr>
            <w:r w:rsidRPr="009743EA">
              <w:rPr>
                <w:color w:val="0070C0"/>
              </w:rPr>
              <w:t xml:space="preserve">        "/mn-name/ae_sensor"</w:t>
            </w:r>
          </w:p>
          <w:p w14:paraId="41845C23" w14:textId="77777777" w:rsidR="00554D66" w:rsidRPr="005A2D7C" w:rsidRDefault="00554D66" w:rsidP="00BD522C">
            <w:pPr>
              <w:pStyle w:val="TAL"/>
              <w:snapToGrid w:val="0"/>
              <w:ind w:left="284"/>
              <w:rPr>
                <w:color w:val="0070C0"/>
              </w:rPr>
            </w:pPr>
            <w:r w:rsidRPr="005A2D7C">
              <w:rPr>
                <w:color w:val="0070C0"/>
              </w:rPr>
              <w:t>}</w:t>
            </w:r>
          </w:p>
          <w:p w14:paraId="0DCF7499" w14:textId="77777777" w:rsidR="00554D66" w:rsidRPr="005A2D7C" w:rsidRDefault="00554D66" w:rsidP="00BD522C">
            <w:pPr>
              <w:pStyle w:val="TAL"/>
              <w:snapToGrid w:val="0"/>
              <w:ind w:left="284"/>
              <w:jc w:val="both"/>
              <w:rPr>
                <w:color w:val="0070C0"/>
              </w:rPr>
            </w:pPr>
          </w:p>
        </w:tc>
      </w:tr>
      <w:tr w:rsidR="00554D66" w:rsidRPr="009743EA" w14:paraId="7DD65210" w14:textId="77777777" w:rsidTr="00BD522C">
        <w:trPr>
          <w:jc w:val="center"/>
        </w:trPr>
        <w:tc>
          <w:tcPr>
            <w:tcW w:w="1286" w:type="dxa"/>
            <w:tcBorders>
              <w:top w:val="single" w:sz="4" w:space="0" w:color="000000"/>
              <w:left w:val="single" w:sz="4" w:space="0" w:color="000000"/>
              <w:bottom w:val="single" w:sz="4" w:space="0" w:color="000000"/>
            </w:tcBorders>
            <w:shd w:val="clear" w:color="auto" w:fill="E7E6E6"/>
          </w:tcPr>
          <w:p w14:paraId="4DFC5BA7" w14:textId="77777777" w:rsidR="00554D66" w:rsidRPr="009743EA" w:rsidRDefault="00554D66" w:rsidP="00BD522C">
            <w:pPr>
              <w:pStyle w:val="Default"/>
              <w:overflowPunct w:val="0"/>
              <w:jc w:val="center"/>
              <w:rPr>
                <w:rFonts w:ascii="Arial" w:eastAsia="Malgun Gothic" w:hAnsi="Arial"/>
                <w:b/>
                <w:color w:val="auto"/>
                <w:kern w:val="1"/>
                <w:sz w:val="18"/>
                <w:szCs w:val="20"/>
              </w:rPr>
            </w:pPr>
          </w:p>
          <w:p w14:paraId="6555072F" w14:textId="77777777" w:rsidR="00554D66" w:rsidRPr="009743EA" w:rsidRDefault="00554D66" w:rsidP="00BD522C">
            <w:pPr>
              <w:pStyle w:val="Default"/>
              <w:overflowPunct w:val="0"/>
              <w:jc w:val="center"/>
              <w:rPr>
                <w:rFonts w:ascii="Arial" w:eastAsia="Malgun Gothic" w:hAnsi="Arial"/>
                <w:b/>
                <w:color w:val="auto"/>
                <w:kern w:val="1"/>
                <w:sz w:val="18"/>
                <w:szCs w:val="20"/>
              </w:rPr>
            </w:pPr>
          </w:p>
          <w:p w14:paraId="0A017709" w14:textId="77777777" w:rsidR="00554D66" w:rsidRPr="009743EA" w:rsidRDefault="00554D66" w:rsidP="00BD522C">
            <w:pPr>
              <w:pStyle w:val="Default"/>
              <w:overflowPunct w:val="0"/>
              <w:jc w:val="center"/>
              <w:rPr>
                <w:rFonts w:ascii="Arial" w:eastAsia="Malgun Gothic" w:hAnsi="Arial"/>
                <w:b/>
                <w:color w:val="auto"/>
                <w:kern w:val="1"/>
                <w:sz w:val="18"/>
                <w:szCs w:val="20"/>
              </w:rPr>
            </w:pPr>
          </w:p>
          <w:p w14:paraId="75404964" w14:textId="77777777" w:rsidR="00554D66" w:rsidRPr="009743EA" w:rsidRDefault="00554D66" w:rsidP="00BD522C">
            <w:pPr>
              <w:pStyle w:val="Default"/>
              <w:overflowPunct w:val="0"/>
              <w:jc w:val="center"/>
              <w:rPr>
                <w:rFonts w:ascii="Arial" w:eastAsia="Malgun Gothic" w:hAnsi="Arial"/>
                <w:b/>
                <w:color w:val="auto"/>
                <w:kern w:val="1"/>
                <w:sz w:val="18"/>
                <w:szCs w:val="20"/>
              </w:rPr>
            </w:pPr>
          </w:p>
          <w:p w14:paraId="3E4C7937" w14:textId="77777777" w:rsidR="00554D66" w:rsidRPr="009743EA" w:rsidRDefault="00554D66" w:rsidP="00BD522C">
            <w:pPr>
              <w:pStyle w:val="Default"/>
              <w:overflowPunct w:val="0"/>
              <w:jc w:val="center"/>
              <w:rPr>
                <w:rFonts w:ascii="Arial" w:eastAsia="Malgun Gothic" w:hAnsi="Arial"/>
                <w:b/>
                <w:color w:val="auto"/>
                <w:kern w:val="1"/>
                <w:sz w:val="18"/>
                <w:szCs w:val="20"/>
              </w:rPr>
            </w:pPr>
          </w:p>
          <w:p w14:paraId="16D2FE70" w14:textId="77777777" w:rsidR="00554D66" w:rsidRPr="009743EA" w:rsidRDefault="00554D66" w:rsidP="00BD522C">
            <w:pPr>
              <w:pStyle w:val="Default"/>
              <w:overflowPunct w:val="0"/>
              <w:jc w:val="center"/>
              <w:rPr>
                <w:rFonts w:ascii="Arial" w:eastAsia="Malgun Gothic" w:hAnsi="Arial"/>
                <w:b/>
                <w:color w:val="auto"/>
                <w:kern w:val="1"/>
                <w:sz w:val="18"/>
                <w:szCs w:val="20"/>
              </w:rPr>
            </w:pPr>
          </w:p>
          <w:p w14:paraId="3777BECB" w14:textId="77777777" w:rsidR="00554D66" w:rsidRPr="009743EA" w:rsidRDefault="00554D66" w:rsidP="00BD522C">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07DF3CC1" w14:textId="77777777" w:rsidR="00554D66" w:rsidRPr="009743EA" w:rsidRDefault="00554D66" w:rsidP="00BD522C">
            <w:pPr>
              <w:pStyle w:val="TAL"/>
              <w:snapToGrid w:val="0"/>
              <w:jc w:val="center"/>
              <w:rPr>
                <w:b/>
                <w:kern w:val="1"/>
                <w:lang w:eastAsia="ko-KR"/>
              </w:rPr>
            </w:pPr>
            <w:r w:rsidRPr="009743EA">
              <w:rPr>
                <w:b/>
                <w:kern w:val="1"/>
                <w:lang w:eastAsia="ko-KR"/>
              </w:rPr>
              <w:t>cra</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1A2A64C6" w14:textId="77777777" w:rsidR="00055A97" w:rsidRPr="005A2D7C" w:rsidRDefault="00055A97" w:rsidP="005A2D7C">
            <w:pPr>
              <w:pStyle w:val="TAL"/>
              <w:rPr>
                <w:rFonts w:eastAsia="Calibri Light"/>
              </w:rPr>
            </w:pPr>
          </w:p>
          <w:p w14:paraId="6768BD4B" w14:textId="77777777" w:rsidR="00554D66" w:rsidRPr="009743EA" w:rsidRDefault="00055A97" w:rsidP="00BD522C">
            <w:pPr>
              <w:pStyle w:val="TAL"/>
              <w:snapToGrid w:val="0"/>
              <w:ind w:left="284"/>
            </w:pPr>
            <w:r w:rsidRPr="009743EA">
              <w:rPr>
                <w:rFonts w:ascii="Times New Roman" w:eastAsia="Calibri Light" w:hAnsi="Times New Roman"/>
                <w:b/>
                <w:sz w:val="24"/>
              </w:rPr>
              <w:t>API/DIS</w:t>
            </w:r>
            <w:r w:rsidR="00F41F85" w:rsidRPr="009743EA">
              <w:rPr>
                <w:rFonts w:ascii="Times New Roman" w:eastAsia="Calibri Light" w:hAnsi="Times New Roman"/>
                <w:b/>
                <w:sz w:val="24"/>
              </w:rPr>
              <w:t>_</w:t>
            </w:r>
            <w:r w:rsidRPr="009743EA">
              <w:rPr>
                <w:rFonts w:ascii="Times New Roman" w:eastAsia="Calibri Light" w:hAnsi="Times New Roman"/>
                <w:b/>
                <w:sz w:val="24"/>
              </w:rPr>
              <w:t>CRA</w:t>
            </w:r>
          </w:p>
          <w:p w14:paraId="3832DD62" w14:textId="77777777" w:rsidR="00554D66" w:rsidRPr="005A2D7C" w:rsidRDefault="00554D66" w:rsidP="00BD522C">
            <w:pPr>
              <w:pStyle w:val="NoSpacing"/>
              <w:overflowPunct w:val="0"/>
              <w:rPr>
                <w:rFonts w:ascii="Arial" w:hAnsi="Arial"/>
                <w:b/>
                <w:color w:val="0070C0"/>
                <w:sz w:val="18"/>
                <w:lang w:val="en-GB"/>
              </w:rPr>
            </w:pPr>
            <w:r w:rsidRPr="009743EA">
              <w:rPr>
                <w:rFonts w:ascii="Times New Roman" w:eastAsia="Calibri Light" w:hAnsi="Times New Roman"/>
                <w:b/>
                <w:lang w:val="en-GB"/>
              </w:rPr>
              <w:t xml:space="preserve">    </w:t>
            </w:r>
            <w:r w:rsidRPr="005A2D7C">
              <w:rPr>
                <w:rFonts w:ascii="Times New Roman" w:hAnsi="Times New Roman"/>
                <w:lang w:val="en-GB"/>
              </w:rPr>
              <w:t xml:space="preserve">    </w:t>
            </w:r>
          </w:p>
          <w:p w14:paraId="1263CB1A" w14:textId="77777777" w:rsidR="00554D66" w:rsidRPr="009743EA" w:rsidRDefault="00554D66" w:rsidP="00BD522C">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19735766" w14:textId="77777777" w:rsidR="00554D66" w:rsidRPr="009743EA" w:rsidRDefault="00554D66" w:rsidP="00BD522C">
            <w:pPr>
              <w:pStyle w:val="TAL"/>
              <w:snapToGrid w:val="0"/>
              <w:ind w:left="284"/>
              <w:jc w:val="both"/>
              <w:rPr>
                <w:color w:val="0070C0"/>
              </w:rPr>
            </w:pPr>
          </w:p>
          <w:p w14:paraId="78ECAB4F" w14:textId="77777777" w:rsidR="00554D66" w:rsidRPr="009743EA" w:rsidRDefault="00554D66" w:rsidP="00BD522C">
            <w:pPr>
              <w:pStyle w:val="TAL"/>
              <w:snapToGrid w:val="0"/>
              <w:ind w:left="284"/>
              <w:jc w:val="both"/>
              <w:rPr>
                <w:color w:val="0070C0"/>
              </w:rPr>
            </w:pPr>
            <w:r w:rsidRPr="009743EA">
              <w:rPr>
                <w:color w:val="0070C0"/>
              </w:rPr>
              <w:t>GET /mn-name?fu=1&amp;cra=20180405T235959 HTTP/1.1</w:t>
            </w:r>
          </w:p>
          <w:p w14:paraId="2A74EBF0" w14:textId="77777777" w:rsidR="00554D66" w:rsidRPr="009743EA" w:rsidRDefault="00554D66" w:rsidP="00BD522C">
            <w:pPr>
              <w:pStyle w:val="TAL"/>
              <w:snapToGrid w:val="0"/>
              <w:ind w:left="284"/>
              <w:jc w:val="both"/>
              <w:rPr>
                <w:color w:val="0070C0"/>
              </w:rPr>
            </w:pPr>
            <w:r w:rsidRPr="009743EA">
              <w:rPr>
                <w:color w:val="0070C0"/>
              </w:rPr>
              <w:t>Host: 192.168.0.10:8282</w:t>
            </w:r>
          </w:p>
          <w:p w14:paraId="628C21F0" w14:textId="77777777" w:rsidR="00554D66" w:rsidRPr="009743EA" w:rsidRDefault="00554D66" w:rsidP="00BD522C">
            <w:pPr>
              <w:pStyle w:val="TAL"/>
              <w:snapToGrid w:val="0"/>
              <w:ind w:left="284"/>
              <w:jc w:val="both"/>
              <w:rPr>
                <w:color w:val="0070C0"/>
              </w:rPr>
            </w:pPr>
            <w:r w:rsidRPr="009743EA">
              <w:rPr>
                <w:color w:val="0070C0"/>
              </w:rPr>
              <w:t>X-M2M-Origin: CAE5630283216026458665</w:t>
            </w:r>
          </w:p>
          <w:p w14:paraId="34FEE687" w14:textId="77777777" w:rsidR="00A06B31" w:rsidRPr="009743EA" w:rsidRDefault="00A06B31" w:rsidP="00A06B31">
            <w:pPr>
              <w:pStyle w:val="TAL"/>
              <w:snapToGrid w:val="0"/>
              <w:ind w:left="284"/>
              <w:jc w:val="both"/>
              <w:rPr>
                <w:color w:val="0070C0"/>
              </w:rPr>
            </w:pPr>
            <w:r w:rsidRPr="009743EA">
              <w:rPr>
                <w:color w:val="0070C0"/>
              </w:rPr>
              <w:t>Accept: application/json</w:t>
            </w:r>
          </w:p>
          <w:p w14:paraId="31DEA9ED" w14:textId="77777777" w:rsidR="00554D66" w:rsidRPr="009743EA" w:rsidRDefault="00554D66" w:rsidP="00BD522C">
            <w:pPr>
              <w:pStyle w:val="TAL"/>
              <w:snapToGrid w:val="0"/>
              <w:ind w:left="284"/>
              <w:jc w:val="both"/>
              <w:rPr>
                <w:color w:val="0070C0"/>
              </w:rPr>
            </w:pPr>
            <w:r w:rsidRPr="009743EA">
              <w:rPr>
                <w:color w:val="0070C0"/>
              </w:rPr>
              <w:t>X-M2M-RI: 1234</w:t>
            </w:r>
          </w:p>
          <w:p w14:paraId="4629BD9E" w14:textId="77777777" w:rsidR="004A00AF" w:rsidRPr="009743EA" w:rsidRDefault="004A00AF" w:rsidP="004A00AF">
            <w:pPr>
              <w:widowControl w:val="0"/>
              <w:overflowPunct/>
              <w:spacing w:after="0"/>
              <w:ind w:left="284"/>
              <w:jc w:val="both"/>
              <w:textAlignment w:val="auto"/>
              <w:rPr>
                <w:color w:val="0070C0"/>
              </w:rPr>
            </w:pPr>
            <w:r w:rsidRPr="009743EA">
              <w:rPr>
                <w:rFonts w:ascii="Arial" w:hAnsi="Arial"/>
                <w:color w:val="0070C0"/>
                <w:sz w:val="18"/>
              </w:rPr>
              <w:t>X-M2M-RVI: 2a</w:t>
            </w:r>
          </w:p>
          <w:p w14:paraId="4A5C2C0B" w14:textId="77777777" w:rsidR="00554D66" w:rsidRPr="009743EA" w:rsidRDefault="00554D66" w:rsidP="00BD522C">
            <w:pPr>
              <w:pStyle w:val="TAL"/>
              <w:snapToGrid w:val="0"/>
              <w:ind w:left="284"/>
              <w:jc w:val="both"/>
              <w:rPr>
                <w:color w:val="0070C0"/>
              </w:rPr>
            </w:pPr>
          </w:p>
          <w:p w14:paraId="4D126D13" w14:textId="77777777" w:rsidR="00554D66" w:rsidRPr="009743EA" w:rsidRDefault="00554D66" w:rsidP="00BD522C">
            <w:pPr>
              <w:widowControl w:val="0"/>
              <w:spacing w:after="0"/>
              <w:ind w:left="284"/>
              <w:jc w:val="both"/>
              <w:textAlignment w:val="auto"/>
              <w:rPr>
                <w:rFonts w:ascii="Arial" w:hAnsi="Arial"/>
                <w:b/>
                <w:color w:val="0070C0"/>
                <w:sz w:val="18"/>
              </w:rPr>
            </w:pPr>
          </w:p>
          <w:p w14:paraId="56EF4BE4" w14:textId="77777777" w:rsidR="00554D66" w:rsidRPr="009743EA" w:rsidRDefault="00554D66" w:rsidP="00BD522C">
            <w:pPr>
              <w:widowControl w:val="0"/>
              <w:spacing w:after="0"/>
              <w:ind w:left="284"/>
              <w:jc w:val="both"/>
              <w:textAlignment w:val="auto"/>
              <w:rPr>
                <w:rFonts w:ascii="Arial" w:hAnsi="Arial"/>
                <w:b/>
                <w:color w:val="0070C0"/>
                <w:sz w:val="18"/>
              </w:rPr>
            </w:pPr>
            <w:r w:rsidRPr="009743EA">
              <w:rPr>
                <w:rFonts w:ascii="Arial" w:hAnsi="Arial"/>
                <w:b/>
                <w:color w:val="0070C0"/>
                <w:sz w:val="18"/>
              </w:rPr>
              <w:t>HTTP Response:</w:t>
            </w:r>
          </w:p>
          <w:p w14:paraId="353F4970" w14:textId="77777777" w:rsidR="00554D66" w:rsidRPr="009743EA" w:rsidRDefault="00554D66" w:rsidP="00BD522C">
            <w:pPr>
              <w:widowControl w:val="0"/>
              <w:spacing w:after="0"/>
              <w:ind w:left="284"/>
              <w:textAlignment w:val="auto"/>
              <w:rPr>
                <w:rFonts w:ascii="Arial" w:hAnsi="Arial"/>
                <w:color w:val="0070C0"/>
                <w:sz w:val="18"/>
              </w:rPr>
            </w:pPr>
          </w:p>
          <w:p w14:paraId="57F11ED5" w14:textId="77777777" w:rsidR="00554D66" w:rsidRPr="009743EA" w:rsidRDefault="00554D66" w:rsidP="00BD522C">
            <w:pPr>
              <w:widowControl w:val="0"/>
              <w:spacing w:after="0"/>
              <w:ind w:left="284"/>
              <w:textAlignment w:val="auto"/>
              <w:rPr>
                <w:rFonts w:ascii="Arial" w:hAnsi="Arial"/>
                <w:color w:val="0070C0"/>
                <w:sz w:val="18"/>
              </w:rPr>
            </w:pPr>
            <w:r w:rsidRPr="009743EA">
              <w:rPr>
                <w:rFonts w:ascii="Arial" w:hAnsi="Arial"/>
                <w:color w:val="0070C0"/>
                <w:sz w:val="18"/>
              </w:rPr>
              <w:t>200 OK</w:t>
            </w:r>
          </w:p>
          <w:p w14:paraId="5838C6B7" w14:textId="77777777" w:rsidR="00554D66" w:rsidRPr="009743EA" w:rsidRDefault="00554D66" w:rsidP="00BD522C">
            <w:pPr>
              <w:pStyle w:val="TAL"/>
              <w:snapToGrid w:val="0"/>
              <w:ind w:left="284"/>
              <w:rPr>
                <w:color w:val="0070C0"/>
              </w:rPr>
            </w:pPr>
            <w:r w:rsidRPr="009743EA">
              <w:rPr>
                <w:color w:val="0070C0"/>
              </w:rPr>
              <w:t>Content-Type: application/json</w:t>
            </w:r>
          </w:p>
          <w:p w14:paraId="152C458E" w14:textId="77777777" w:rsidR="00554D66" w:rsidRPr="009743EA" w:rsidRDefault="00554D66" w:rsidP="00BD522C">
            <w:pPr>
              <w:pStyle w:val="TAL"/>
              <w:snapToGrid w:val="0"/>
              <w:ind w:left="284"/>
              <w:rPr>
                <w:color w:val="0070C0"/>
              </w:rPr>
            </w:pPr>
            <w:r w:rsidRPr="009743EA">
              <w:rPr>
                <w:color w:val="0070C0"/>
              </w:rPr>
              <w:t>X-M2M-RI: 1234</w:t>
            </w:r>
          </w:p>
          <w:p w14:paraId="5E7521B7" w14:textId="77777777" w:rsidR="005A7A27" w:rsidRPr="009743EA" w:rsidRDefault="005A7A27" w:rsidP="005A7A27">
            <w:pPr>
              <w:widowControl w:val="0"/>
              <w:overflowPunct/>
              <w:spacing w:after="0"/>
              <w:ind w:left="284"/>
              <w:jc w:val="both"/>
              <w:textAlignment w:val="auto"/>
              <w:rPr>
                <w:color w:val="0070C0"/>
              </w:rPr>
            </w:pPr>
            <w:r w:rsidRPr="009743EA">
              <w:rPr>
                <w:rFonts w:ascii="Arial" w:hAnsi="Arial"/>
                <w:color w:val="0070C0"/>
                <w:sz w:val="18"/>
              </w:rPr>
              <w:t>X-M2M-RVI: 2a</w:t>
            </w:r>
          </w:p>
          <w:p w14:paraId="4E9B4E1C" w14:textId="77777777" w:rsidR="00554D66" w:rsidRPr="009743EA" w:rsidRDefault="00554D66" w:rsidP="00BD522C">
            <w:pPr>
              <w:pStyle w:val="TAL"/>
              <w:snapToGrid w:val="0"/>
              <w:ind w:left="284"/>
              <w:rPr>
                <w:color w:val="0070C0"/>
              </w:rPr>
            </w:pPr>
            <w:r w:rsidRPr="009743EA">
              <w:rPr>
                <w:color w:val="0070C0"/>
              </w:rPr>
              <w:t>X-M2M-RSC: 2000</w:t>
            </w:r>
          </w:p>
          <w:p w14:paraId="37105FD7" w14:textId="77777777" w:rsidR="00554D66" w:rsidRPr="009743EA" w:rsidRDefault="00554D66" w:rsidP="00BD522C">
            <w:pPr>
              <w:pStyle w:val="TAL"/>
              <w:snapToGrid w:val="0"/>
              <w:ind w:left="284"/>
              <w:rPr>
                <w:color w:val="0070C0"/>
              </w:rPr>
            </w:pPr>
          </w:p>
          <w:p w14:paraId="0A398284" w14:textId="77777777" w:rsidR="00554D66" w:rsidRPr="009743EA" w:rsidRDefault="00554D66" w:rsidP="00BD522C">
            <w:pPr>
              <w:pStyle w:val="TAL"/>
              <w:snapToGrid w:val="0"/>
              <w:ind w:left="284"/>
              <w:rPr>
                <w:color w:val="0070C0"/>
              </w:rPr>
            </w:pPr>
            <w:r w:rsidRPr="009743EA">
              <w:rPr>
                <w:color w:val="0070C0"/>
              </w:rPr>
              <w:t>{</w:t>
            </w:r>
          </w:p>
          <w:p w14:paraId="5B50B966" w14:textId="77777777" w:rsidR="00554D66" w:rsidRPr="009743EA" w:rsidRDefault="00554D66" w:rsidP="00BD522C">
            <w:pPr>
              <w:pStyle w:val="TAL"/>
              <w:snapToGrid w:val="0"/>
              <w:ind w:left="284"/>
              <w:rPr>
                <w:color w:val="0070C0"/>
              </w:rPr>
            </w:pPr>
            <w:r w:rsidRPr="009743EA">
              <w:rPr>
                <w:color w:val="0070C0"/>
              </w:rPr>
              <w:t xml:space="preserve">    "m2m:uril": </w:t>
            </w:r>
          </w:p>
          <w:p w14:paraId="42E567C7" w14:textId="77777777" w:rsidR="00554D66" w:rsidRPr="009743EA" w:rsidRDefault="00554D66" w:rsidP="00BD522C">
            <w:pPr>
              <w:pStyle w:val="TAL"/>
              <w:snapToGrid w:val="0"/>
              <w:ind w:left="284"/>
              <w:rPr>
                <w:color w:val="0070C0"/>
              </w:rPr>
            </w:pPr>
            <w:r w:rsidRPr="009743EA">
              <w:rPr>
                <w:color w:val="0070C0"/>
              </w:rPr>
              <w:t xml:space="preserve">        "/mn-name/ae_actuator/cnt_light1",</w:t>
            </w:r>
          </w:p>
          <w:p w14:paraId="75CB2271" w14:textId="77777777" w:rsidR="00554D66" w:rsidRPr="009743EA" w:rsidRDefault="00554D66" w:rsidP="00BD522C">
            <w:pPr>
              <w:pStyle w:val="TAL"/>
              <w:snapToGrid w:val="0"/>
              <w:ind w:left="284"/>
              <w:rPr>
                <w:color w:val="0070C0"/>
              </w:rPr>
            </w:pPr>
            <w:r w:rsidRPr="009743EA">
              <w:rPr>
                <w:color w:val="0070C0"/>
              </w:rPr>
              <w:t xml:space="preserve">        "/mn-name/ae_sensor/cnt_temp1",</w:t>
            </w:r>
          </w:p>
          <w:p w14:paraId="0CF55180" w14:textId="77777777" w:rsidR="00554D66" w:rsidRPr="009743EA" w:rsidRDefault="00554D66" w:rsidP="00BD522C">
            <w:pPr>
              <w:pStyle w:val="TAL"/>
              <w:snapToGrid w:val="0"/>
              <w:ind w:left="284"/>
              <w:rPr>
                <w:color w:val="0070C0"/>
              </w:rPr>
            </w:pPr>
            <w:r w:rsidRPr="009743EA">
              <w:rPr>
                <w:color w:val="0070C0"/>
              </w:rPr>
              <w:t xml:space="preserve">        "/mn-name/ae_sensor/cnt_temp2"</w:t>
            </w:r>
          </w:p>
          <w:p w14:paraId="3A444623" w14:textId="77777777" w:rsidR="00554D66" w:rsidRPr="005A2D7C" w:rsidRDefault="00554D66" w:rsidP="00BD522C">
            <w:pPr>
              <w:pStyle w:val="TAL"/>
              <w:snapToGrid w:val="0"/>
              <w:ind w:left="284"/>
              <w:rPr>
                <w:color w:val="0070C0"/>
              </w:rPr>
            </w:pPr>
            <w:r w:rsidRPr="005A2D7C">
              <w:rPr>
                <w:color w:val="0070C0"/>
              </w:rPr>
              <w:t>}</w:t>
            </w:r>
          </w:p>
          <w:p w14:paraId="68436DC0" w14:textId="77777777" w:rsidR="00554D66" w:rsidRPr="009743EA" w:rsidRDefault="00554D66" w:rsidP="00BD522C">
            <w:pPr>
              <w:pStyle w:val="TAL"/>
              <w:snapToGrid w:val="0"/>
              <w:ind w:left="284"/>
            </w:pPr>
          </w:p>
        </w:tc>
      </w:tr>
    </w:tbl>
    <w:p w14:paraId="22171E8F" w14:textId="77777777" w:rsidR="00554D66" w:rsidRPr="005A2D7C" w:rsidRDefault="00554D66" w:rsidP="00554D66"/>
    <w:p w14:paraId="6BFC1968" w14:textId="77777777" w:rsidR="00554D66" w:rsidRPr="009743EA" w:rsidRDefault="00554D66" w:rsidP="00554D66">
      <w:pPr>
        <w:pStyle w:val="Heading4"/>
      </w:pPr>
      <w:bookmarkStart w:id="461" w:name="_Toc49507561"/>
      <w:bookmarkStart w:id="462" w:name="_Toc49507673"/>
      <w:bookmarkStart w:id="463" w:name="_Toc532286375"/>
      <w:bookmarkStart w:id="464" w:name="_Toc532286511"/>
      <w:bookmarkStart w:id="465" w:name="_Toc46154416"/>
      <w:bookmarkStart w:id="466" w:name="_Toc49420747"/>
      <w:bookmarkStart w:id="467" w:name="_Toc57298377"/>
      <w:r w:rsidRPr="009743EA">
        <w:lastRenderedPageBreak/>
        <w:t>6.2.8.5</w:t>
      </w:r>
      <w:r w:rsidRPr="009743EA">
        <w:tab/>
        <w:t>API-DIS-STB, API-DIS-STS</w:t>
      </w:r>
      <w:bookmarkEnd w:id="461"/>
      <w:bookmarkEnd w:id="462"/>
      <w:bookmarkEnd w:id="463"/>
      <w:bookmarkEnd w:id="464"/>
      <w:bookmarkEnd w:id="465"/>
      <w:bookmarkEnd w:id="467"/>
      <w:r w:rsidRPr="009743EA">
        <w:t xml:space="preserve"> </w:t>
      </w:r>
      <w:bookmarkEnd w:id="466"/>
    </w:p>
    <w:tbl>
      <w:tblPr>
        <w:tblW w:w="9659" w:type="dxa"/>
        <w:jc w:val="center"/>
        <w:tblLayout w:type="fixed"/>
        <w:tblCellMar>
          <w:left w:w="28" w:type="dxa"/>
        </w:tblCellMar>
        <w:tblLook w:val="0000" w:firstRow="0" w:lastRow="0" w:firstColumn="0" w:lastColumn="0" w:noHBand="0" w:noVBand="0"/>
      </w:tblPr>
      <w:tblGrid>
        <w:gridCol w:w="1286"/>
        <w:gridCol w:w="8373"/>
      </w:tblGrid>
      <w:tr w:rsidR="00554D66" w:rsidRPr="009743EA" w14:paraId="0AB03ADF" w14:textId="77777777" w:rsidTr="00BD522C">
        <w:trPr>
          <w:jc w:val="center"/>
        </w:trPr>
        <w:tc>
          <w:tcPr>
            <w:tcW w:w="1286" w:type="dxa"/>
            <w:tcBorders>
              <w:top w:val="single" w:sz="4" w:space="0" w:color="000000"/>
              <w:left w:val="single" w:sz="4" w:space="0" w:color="000000"/>
              <w:bottom w:val="single" w:sz="4" w:space="0" w:color="000000"/>
            </w:tcBorders>
            <w:shd w:val="clear" w:color="auto" w:fill="E7E6E6"/>
          </w:tcPr>
          <w:p w14:paraId="4167933B" w14:textId="77777777" w:rsidR="00554D66" w:rsidRPr="009743EA" w:rsidRDefault="00554D66" w:rsidP="00BD522C">
            <w:pPr>
              <w:pStyle w:val="TAL"/>
              <w:snapToGrid w:val="0"/>
              <w:jc w:val="center"/>
              <w:rPr>
                <w:b/>
              </w:rPr>
            </w:pPr>
          </w:p>
          <w:p w14:paraId="3D88205E" w14:textId="77777777" w:rsidR="00554D66" w:rsidRPr="009743EA" w:rsidRDefault="00554D66" w:rsidP="00BD522C">
            <w:pPr>
              <w:pStyle w:val="TAL"/>
              <w:snapToGrid w:val="0"/>
              <w:jc w:val="center"/>
              <w:rPr>
                <w:b/>
              </w:rPr>
            </w:pPr>
            <w:r w:rsidRPr="009743EA">
              <w:rPr>
                <w:b/>
              </w:rPr>
              <w:t>API Id</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2A4E7923" w14:textId="77777777" w:rsidR="00554D66" w:rsidRPr="005A2D7C" w:rsidRDefault="00554D66" w:rsidP="005A2D7C">
            <w:pPr>
              <w:pStyle w:val="TAL"/>
              <w:rPr>
                <w:rFonts w:eastAsia="Calibri Light"/>
              </w:rPr>
            </w:pPr>
            <w:r w:rsidRPr="005A2D7C">
              <w:rPr>
                <w:rFonts w:eastAsia="Calibri Light"/>
              </w:rPr>
              <w:t>API/DIS</w:t>
            </w:r>
            <w:r w:rsidR="00F41F85" w:rsidRPr="005A2D7C">
              <w:rPr>
                <w:rFonts w:eastAsia="Calibri Light"/>
              </w:rPr>
              <w:t>_</w:t>
            </w:r>
            <w:r w:rsidRPr="005A2D7C">
              <w:rPr>
                <w:rFonts w:eastAsia="Calibri Light"/>
              </w:rPr>
              <w:t>STB</w:t>
            </w:r>
          </w:p>
          <w:p w14:paraId="1F89F607" w14:textId="77777777" w:rsidR="00554D66" w:rsidRPr="005A2D7C" w:rsidRDefault="00554D66" w:rsidP="005A2D7C">
            <w:pPr>
              <w:pStyle w:val="TAL"/>
            </w:pPr>
            <w:r w:rsidRPr="005A2D7C">
              <w:rPr>
                <w:rFonts w:eastAsia="Calibri Light"/>
              </w:rPr>
              <w:t>API/DIS</w:t>
            </w:r>
            <w:r w:rsidR="00F41F85" w:rsidRPr="005A2D7C">
              <w:rPr>
                <w:rFonts w:eastAsia="Calibri Light"/>
              </w:rPr>
              <w:t>_</w:t>
            </w:r>
            <w:r w:rsidRPr="005A2D7C">
              <w:rPr>
                <w:rFonts w:eastAsia="Calibri Light"/>
              </w:rPr>
              <w:t>STS</w:t>
            </w:r>
          </w:p>
        </w:tc>
      </w:tr>
      <w:tr w:rsidR="00554D66" w:rsidRPr="009743EA" w14:paraId="12F557C4" w14:textId="77777777" w:rsidTr="00BD522C">
        <w:trPr>
          <w:jc w:val="center"/>
        </w:trPr>
        <w:tc>
          <w:tcPr>
            <w:tcW w:w="1286" w:type="dxa"/>
            <w:tcBorders>
              <w:top w:val="single" w:sz="4" w:space="0" w:color="000000"/>
              <w:left w:val="single" w:sz="4" w:space="0" w:color="000000"/>
              <w:bottom w:val="single" w:sz="4" w:space="0" w:color="000000"/>
            </w:tcBorders>
            <w:shd w:val="clear" w:color="auto" w:fill="E7E6E6"/>
          </w:tcPr>
          <w:p w14:paraId="25CF25B3" w14:textId="77777777" w:rsidR="00554D66" w:rsidRPr="009743EA" w:rsidRDefault="00554D66" w:rsidP="00BD522C">
            <w:pPr>
              <w:pStyle w:val="TAL"/>
              <w:snapToGrid w:val="0"/>
              <w:jc w:val="center"/>
              <w:rPr>
                <w:b/>
                <w:kern w:val="1"/>
              </w:rPr>
            </w:pPr>
            <w:r w:rsidRPr="009743EA">
              <w:rPr>
                <w:b/>
                <w:kern w:val="1"/>
              </w:rPr>
              <w:t>API Name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E60FB5" w14:textId="77777777" w:rsidR="00554D66" w:rsidRPr="005A2D7C" w:rsidRDefault="00554D66" w:rsidP="005A2D7C">
            <w:pPr>
              <w:pStyle w:val="TAL"/>
            </w:pPr>
            <w:r w:rsidRPr="005A2D7C">
              <w:t xml:space="preserve">Discovery with stateTagBigger and stateTagSmaller </w:t>
            </w:r>
            <w:r w:rsidRPr="005A2D7C">
              <w:rPr>
                <w:b/>
                <w:i/>
              </w:rPr>
              <w:t>Filter Criteria</w:t>
            </w:r>
            <w:r w:rsidRPr="005A2D7C">
              <w:t xml:space="preserve"> condition</w:t>
            </w:r>
          </w:p>
        </w:tc>
      </w:tr>
      <w:tr w:rsidR="00554D66" w:rsidRPr="009743EA" w14:paraId="7E380232" w14:textId="77777777" w:rsidTr="005A2D7C">
        <w:trPr>
          <w:jc w:val="center"/>
        </w:trPr>
        <w:tc>
          <w:tcPr>
            <w:tcW w:w="1286" w:type="dxa"/>
            <w:tcBorders>
              <w:top w:val="single" w:sz="4" w:space="0" w:color="000000"/>
              <w:left w:val="single" w:sz="4" w:space="0" w:color="000000"/>
              <w:bottom w:val="single" w:sz="4" w:space="0" w:color="000000"/>
            </w:tcBorders>
            <w:shd w:val="clear" w:color="auto" w:fill="E7E6E6"/>
          </w:tcPr>
          <w:p w14:paraId="6934B8D7" w14:textId="77777777" w:rsidR="00554D66" w:rsidRPr="009743EA" w:rsidRDefault="00554D66" w:rsidP="00BD522C">
            <w:pPr>
              <w:pStyle w:val="TAL"/>
              <w:snapToGrid w:val="0"/>
              <w:jc w:val="center"/>
              <w:rPr>
                <w:b/>
                <w:kern w:val="1"/>
              </w:rPr>
            </w:pPr>
            <w:r w:rsidRPr="009743EA">
              <w:rPr>
                <w:b/>
                <w:kern w:val="1"/>
              </w:rPr>
              <w:t>Target Resource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26A40A9D" w14:textId="77777777" w:rsidR="00554D66" w:rsidRPr="005A2D7C" w:rsidRDefault="00554D66" w:rsidP="005A2D7C">
            <w:pPr>
              <w:pStyle w:val="TAL"/>
              <w:rPr>
                <w:rFonts w:eastAsia="Calibri Light"/>
              </w:rPr>
            </w:pPr>
            <w:r w:rsidRPr="005A2D7C">
              <w:rPr>
                <w:rFonts w:eastAsia="Calibri Light"/>
              </w:rPr>
              <w:t>CSEBase (can be any oneM2M resource primitives)</w:t>
            </w:r>
          </w:p>
        </w:tc>
      </w:tr>
      <w:tr w:rsidR="00554D66" w:rsidRPr="009743EA" w14:paraId="33D59F25" w14:textId="77777777" w:rsidTr="00BD522C">
        <w:trPr>
          <w:jc w:val="center"/>
        </w:trPr>
        <w:tc>
          <w:tcPr>
            <w:tcW w:w="1286" w:type="dxa"/>
            <w:tcBorders>
              <w:top w:val="single" w:sz="4" w:space="0" w:color="000000"/>
              <w:left w:val="single" w:sz="4" w:space="0" w:color="000000"/>
              <w:bottom w:val="single" w:sz="4" w:space="0" w:color="000000"/>
            </w:tcBorders>
            <w:shd w:val="clear" w:color="auto" w:fill="E7E6E6"/>
          </w:tcPr>
          <w:p w14:paraId="45B93E36" w14:textId="77777777" w:rsidR="00554D66" w:rsidRPr="009743EA" w:rsidRDefault="00554D66" w:rsidP="00BD522C">
            <w:pPr>
              <w:pStyle w:val="TAL"/>
              <w:snapToGrid w:val="0"/>
              <w:jc w:val="center"/>
              <w:rPr>
                <w:b/>
                <w:kern w:val="1"/>
                <w:sz w:val="8"/>
              </w:rPr>
            </w:pPr>
          </w:p>
          <w:p w14:paraId="6E9475CE" w14:textId="77777777" w:rsidR="00554D66" w:rsidRPr="009743EA" w:rsidRDefault="00554D66" w:rsidP="00BD522C">
            <w:pPr>
              <w:pStyle w:val="TAL"/>
              <w:snapToGrid w:val="0"/>
              <w:jc w:val="center"/>
              <w:rPr>
                <w:b/>
                <w:kern w:val="1"/>
              </w:rPr>
            </w:pPr>
            <w:r w:rsidRPr="009743EA">
              <w:rPr>
                <w:b/>
                <w:kern w:val="1"/>
              </w:rPr>
              <w:t>Description</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50785805" w14:textId="77777777" w:rsidR="00554D66" w:rsidRPr="005A2D7C" w:rsidRDefault="00554D66" w:rsidP="005A2D7C">
            <w:pPr>
              <w:pStyle w:val="TAL"/>
            </w:pPr>
            <w:r w:rsidRPr="005A2D7C">
              <w:t>The interface is used to discovery resources that match with the</w:t>
            </w:r>
            <w:r w:rsidRPr="005A2D7C">
              <w:rPr>
                <w:b/>
              </w:rPr>
              <w:t xml:space="preserve"> </w:t>
            </w:r>
            <w:r w:rsidRPr="005A2D7C">
              <w:rPr>
                <w:b/>
                <w:i/>
              </w:rPr>
              <w:t>stateTag</w:t>
            </w:r>
            <w:r w:rsidRPr="005A2D7C">
              <w:t>. If found, the Hosting CSE sends back a response with matched resources</w:t>
            </w:r>
            <w:r w:rsidR="005A3EEC" w:rsidRPr="009743EA">
              <w:t>.</w:t>
            </w:r>
          </w:p>
        </w:tc>
      </w:tr>
      <w:tr w:rsidR="00554D66" w:rsidRPr="009743EA" w14:paraId="7BBCC60B" w14:textId="77777777" w:rsidTr="00BD522C">
        <w:trPr>
          <w:trHeight w:val="4889"/>
          <w:jc w:val="center"/>
        </w:trPr>
        <w:tc>
          <w:tcPr>
            <w:tcW w:w="1286" w:type="dxa"/>
            <w:tcBorders>
              <w:top w:val="single" w:sz="4" w:space="0" w:color="000000"/>
              <w:left w:val="single" w:sz="4" w:space="0" w:color="000000"/>
              <w:bottom w:val="single" w:sz="4" w:space="0" w:color="000000"/>
            </w:tcBorders>
            <w:shd w:val="clear" w:color="auto" w:fill="E7E6E6"/>
          </w:tcPr>
          <w:p w14:paraId="2547146D" w14:textId="77777777" w:rsidR="00554D66" w:rsidRPr="009743EA" w:rsidRDefault="00554D66" w:rsidP="00BD522C">
            <w:pPr>
              <w:pStyle w:val="TAL"/>
              <w:snapToGrid w:val="0"/>
              <w:jc w:val="center"/>
              <w:rPr>
                <w:b/>
                <w:kern w:val="1"/>
              </w:rPr>
            </w:pPr>
          </w:p>
          <w:p w14:paraId="32E7661A" w14:textId="77777777" w:rsidR="00554D66" w:rsidRPr="009743EA" w:rsidRDefault="00554D66" w:rsidP="00BD522C">
            <w:pPr>
              <w:pStyle w:val="TAL"/>
              <w:snapToGrid w:val="0"/>
              <w:jc w:val="center"/>
              <w:rPr>
                <w:b/>
                <w:kern w:val="1"/>
              </w:rPr>
            </w:pPr>
          </w:p>
          <w:p w14:paraId="7244B860" w14:textId="77777777" w:rsidR="00554D66" w:rsidRPr="009743EA" w:rsidRDefault="00554D66" w:rsidP="00BD522C">
            <w:pPr>
              <w:pStyle w:val="TAL"/>
              <w:snapToGrid w:val="0"/>
              <w:jc w:val="center"/>
              <w:rPr>
                <w:b/>
                <w:kern w:val="1"/>
              </w:rPr>
            </w:pPr>
          </w:p>
          <w:p w14:paraId="51623F46" w14:textId="77777777" w:rsidR="00554D66" w:rsidRPr="009743EA" w:rsidRDefault="00554D66" w:rsidP="00BD522C">
            <w:pPr>
              <w:pStyle w:val="TAL"/>
              <w:snapToGrid w:val="0"/>
              <w:jc w:val="center"/>
              <w:rPr>
                <w:b/>
                <w:kern w:val="1"/>
              </w:rPr>
            </w:pPr>
          </w:p>
          <w:p w14:paraId="412238C5" w14:textId="77777777" w:rsidR="00554D66" w:rsidRPr="009743EA" w:rsidRDefault="00554D66" w:rsidP="00BD522C">
            <w:pPr>
              <w:pStyle w:val="TAL"/>
              <w:snapToGrid w:val="0"/>
              <w:jc w:val="center"/>
              <w:rPr>
                <w:b/>
                <w:kern w:val="1"/>
              </w:rPr>
            </w:pPr>
            <w:r w:rsidRPr="009743EA">
              <w:rPr>
                <w:b/>
                <w:kern w:val="1"/>
              </w:rPr>
              <w:t>Resource Structure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58E8BD53" w14:textId="77777777" w:rsidR="00554D66" w:rsidRPr="009743EA" w:rsidRDefault="00654563" w:rsidP="00BD522C">
            <w:pPr>
              <w:pStyle w:val="Default"/>
              <w:overflowPunct w:val="0"/>
              <w:jc w:val="center"/>
            </w:pPr>
            <w:r>
              <w:pict w14:anchorId="5E88062F">
                <v:group id="_x0000_s1706" style="position:absolute;left:0;text-align:left;margin-left:117.85pt;margin-top:6.25pt;width:222.2pt;height:224.75pt;z-index:251625984;mso-position-horizontal-relative:text;mso-position-vertical-relative:text" coordsize="28219,28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">
                  <v:rect id="직사각형 2" o:spid="_x0000_s1707" style="position:absolute;width:11683;height:365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" filled="f" strokecolor="windowText">
                    <v:textbox inset="0,0,0,0">
                      <w:txbxContent>
                        <w:p w14:paraId="2CE549AB" w14:textId="77777777" w:rsidR="004A00AF" w:rsidRDefault="004A00AF" w:rsidP="00554D66">
                          <w:pPr>
                            <w:pStyle w:val="NormalWeb"/>
                            <w:wordWrap w:val="0"/>
                            <w:spacing w:after="0"/>
                            <w:jc w:val="center"/>
                          </w:pPr>
                          <w:r w:rsidRPr="007F3495">
                            <w:rPr>
                              <w:b/>
                              <w:bCs/>
                              <w:color w:val="000000"/>
                              <w:kern w:val="24"/>
                              <w:sz w:val="20"/>
                              <w:szCs w:val="20"/>
                            </w:rPr>
                            <w:t>mn-name</w:t>
                          </w:r>
                        </w:p>
                        <w:p w14:paraId="73480361" w14:textId="77777777" w:rsidR="004A00AF" w:rsidRDefault="004A00AF" w:rsidP="00554D66">
                          <w:pPr>
                            <w:pStyle w:val="NormalWeb"/>
                            <w:wordWrap w:val="0"/>
                            <w:spacing w:after="0"/>
                            <w:jc w:val="center"/>
                          </w:pPr>
                          <w:r w:rsidRPr="007F3495">
                            <w:rPr>
                              <w:b/>
                              <w:bCs/>
                              <w:color w:val="000000"/>
                              <w:kern w:val="24"/>
                              <w:sz w:val="20"/>
                              <w:szCs w:val="20"/>
                            </w:rPr>
                            <w:t>(CSEBase)</w:t>
                          </w:r>
                        </w:p>
                      </w:txbxContent>
                    </v:textbox>
                  </v:rect>
                  <v:line id="직선 연결선 3" o:spid="_x0000_s1708" style="position:absolute;flip:x;visibility:visible" from="5842,3758" to="5842,6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" strokecolor="windowText" strokeweight=".5pt">
                    <v:stroke joinstyle="miter"/>
                  </v:line>
                  <v:rect id="직사각형 4" o:spid="_x0000_s1709" style="position:absolute;left:7905;top:4996;width:12264;height:25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" filled="f" strokecolor="windowText">
                    <v:textbox inset="0,0,0,0">
                      <w:txbxContent>
                        <w:p w14:paraId="725BC1A5" w14:textId="77777777" w:rsidR="004A00AF" w:rsidRDefault="004A00AF" w:rsidP="00554D66">
                          <w:pPr>
                            <w:pStyle w:val="NormalWeb"/>
                            <w:wordWrap w:val="0"/>
                            <w:spacing w:after="0"/>
                            <w:jc w:val="center"/>
                          </w:pPr>
                          <w:r w:rsidRPr="007F3495">
                            <w:rPr>
                              <w:b/>
                              <w:bCs/>
                              <w:color w:val="000000"/>
                              <w:kern w:val="24"/>
                              <w:sz w:val="18"/>
                              <w:szCs w:val="18"/>
                            </w:rPr>
                            <w:t>ae_actuator</w:t>
                          </w:r>
                        </w:p>
                        <w:p w14:paraId="4520C23D" w14:textId="77777777" w:rsidR="004A00AF" w:rsidRDefault="004A00AF" w:rsidP="00554D66">
                          <w:pPr>
                            <w:pStyle w:val="NormalWeb"/>
                            <w:wordWrap w:val="0"/>
                            <w:spacing w:after="0"/>
                            <w:jc w:val="center"/>
                          </w:pPr>
                          <w:r w:rsidRPr="007F3495">
                            <w:rPr>
                              <w:b/>
                              <w:bCs/>
                              <w:color w:val="000000"/>
                              <w:kern w:val="24"/>
                              <w:sz w:val="18"/>
                              <w:szCs w:val="18"/>
                            </w:rPr>
                            <w:t>(AE)</w:t>
                          </w:r>
                        </w:p>
                      </w:txbxContent>
                    </v:textbox>
                  </v:rect>
                  <v:line id="직선 연결선 5" o:spid="_x0000_s1710" style="position:absolute;visibility:visible" from="5841,6283" to="7905,6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" strokecolor="windowText" strokeweight=".5pt">
                    <v:stroke joinstyle="miter"/>
                  </v:line>
                  <v:rect id="직사각형 6" o:spid="_x0000_s1711" style="position:absolute;left:7905;top:17331;width:12264;height:25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" filled="f" strokecolor="windowText">
                    <v:textbox inset="0,0,0,0">
                      <w:txbxContent>
                        <w:p w14:paraId="6A51626D" w14:textId="77777777" w:rsidR="004A00AF" w:rsidRDefault="004A00AF" w:rsidP="00554D66">
                          <w:pPr>
                            <w:pStyle w:val="NormalWeb"/>
                            <w:wordWrap w:val="0"/>
                            <w:spacing w:after="0"/>
                            <w:jc w:val="center"/>
                          </w:pPr>
                          <w:r w:rsidRPr="007F3495">
                            <w:rPr>
                              <w:b/>
                              <w:bCs/>
                              <w:color w:val="000000"/>
                              <w:kern w:val="24"/>
                              <w:sz w:val="18"/>
                              <w:szCs w:val="18"/>
                            </w:rPr>
                            <w:t>ae_sensor</w:t>
                          </w:r>
                        </w:p>
                        <w:p w14:paraId="4F39EEC0" w14:textId="77777777" w:rsidR="004A00AF" w:rsidRDefault="004A00AF" w:rsidP="00554D66">
                          <w:pPr>
                            <w:pStyle w:val="NormalWeb"/>
                            <w:wordWrap w:val="0"/>
                            <w:spacing w:after="0"/>
                            <w:jc w:val="center"/>
                          </w:pPr>
                          <w:r w:rsidRPr="007F3495">
                            <w:rPr>
                              <w:b/>
                              <w:bCs/>
                              <w:color w:val="000000"/>
                              <w:kern w:val="24"/>
                              <w:sz w:val="18"/>
                              <w:szCs w:val="18"/>
                            </w:rPr>
                            <w:t>(AE)</w:t>
                          </w:r>
                        </w:p>
                      </w:txbxContent>
                    </v:textbox>
                  </v:rect>
                  <v:line id="직선 연결선 7" o:spid="_x0000_s1712" style="position:absolute;visibility:visible" from="5841,6299" to="5842,18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" strokecolor="windowText" strokeweight=".5pt">
                    <v:stroke joinstyle="miter"/>
                  </v:line>
                  <v:line id="직선 연결선 8" o:spid="_x0000_s1713" style="position:absolute;visibility:visible" from="5842,18487" to="7905,18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" strokecolor="windowText" strokeweight=".5pt">
                    <v:stroke joinstyle="miter"/>
                  </v:line>
                  <v:rect id="직사각형 10" o:spid="_x0000_s1714" style="position:absolute;left:15955;top:9337;width:12264;height:25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" filled="f" strokecolor="windowText">
                    <v:textbox inset="0,0,0,0">
                      <w:txbxContent>
                        <w:p w14:paraId="3375635D" w14:textId="77777777" w:rsidR="004A00AF" w:rsidRDefault="004A00AF" w:rsidP="00554D66">
                          <w:pPr>
                            <w:pStyle w:val="NormalWeb"/>
                            <w:wordWrap w:val="0"/>
                            <w:spacing w:after="0"/>
                            <w:jc w:val="center"/>
                          </w:pPr>
                          <w:r w:rsidRPr="007F3495">
                            <w:rPr>
                              <w:b/>
                              <w:bCs/>
                              <w:color w:val="000000"/>
                              <w:kern w:val="24"/>
                              <w:sz w:val="18"/>
                              <w:szCs w:val="18"/>
                            </w:rPr>
                            <w:t>cnt_light1</w:t>
                          </w:r>
                        </w:p>
                        <w:p w14:paraId="3971AFD7" w14:textId="77777777" w:rsidR="004A00AF" w:rsidRDefault="004A00AF" w:rsidP="00554D66">
                          <w:pPr>
                            <w:pStyle w:val="NormalWeb"/>
                            <w:wordWrap w:val="0"/>
                            <w:spacing w:after="0"/>
                            <w:jc w:val="center"/>
                          </w:pPr>
                          <w:r w:rsidRPr="007F3495">
                            <w:rPr>
                              <w:b/>
                              <w:bCs/>
                              <w:color w:val="000000"/>
                              <w:kern w:val="24"/>
                              <w:sz w:val="18"/>
                              <w:szCs w:val="18"/>
                            </w:rPr>
                            <w:t>(container)</w:t>
                          </w:r>
                        </w:p>
                      </w:txbxContent>
                    </v:textbox>
                  </v:rect>
                  <v:line id="직선 연결선 11" o:spid="_x0000_s1715" style="position:absolute;visibility:visible" from="13892,7394" to="13892,11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" strokecolor="windowText" strokeweight=".5pt">
                    <v:stroke joinstyle="miter"/>
                  </v:line>
                  <v:rect id="직사각형 12" o:spid="_x0000_s1716" style="position:absolute;left:15955;top:13459;width:12264;height:253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" filled="f" strokecolor="windowText">
                    <v:textbox inset="0,0,0,0">
                      <w:txbxContent>
                        <w:p w14:paraId="451E42FE" w14:textId="77777777" w:rsidR="004A00AF" w:rsidRDefault="004A00AF" w:rsidP="00554D66">
                          <w:pPr>
                            <w:pStyle w:val="NormalWeb"/>
                            <w:wordWrap w:val="0"/>
                            <w:spacing w:after="0"/>
                            <w:jc w:val="center"/>
                          </w:pPr>
                          <w:r w:rsidRPr="007F3495">
                            <w:rPr>
                              <w:b/>
                              <w:bCs/>
                              <w:color w:val="000000"/>
                              <w:kern w:val="24"/>
                              <w:sz w:val="18"/>
                              <w:szCs w:val="18"/>
                            </w:rPr>
                            <w:t>cnt_light2</w:t>
                          </w:r>
                        </w:p>
                        <w:p w14:paraId="34FCD14E" w14:textId="77777777" w:rsidR="004A00AF" w:rsidRDefault="004A00AF" w:rsidP="00554D66">
                          <w:pPr>
                            <w:pStyle w:val="NormalWeb"/>
                            <w:wordWrap w:val="0"/>
                            <w:spacing w:after="0"/>
                            <w:jc w:val="center"/>
                          </w:pPr>
                          <w:r w:rsidRPr="007F3495">
                            <w:rPr>
                              <w:b/>
                              <w:bCs/>
                              <w:color w:val="000000"/>
                              <w:kern w:val="24"/>
                              <w:sz w:val="18"/>
                              <w:szCs w:val="18"/>
                            </w:rPr>
                            <w:t>(container)</w:t>
                          </w:r>
                        </w:p>
                      </w:txbxContent>
                    </v:textbox>
                  </v:rect>
                  <v:line id="직선 연결선 13" o:spid="_x0000_s1717" style="position:absolute;visibility:visible" from="13892,10942" to="13892,14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" strokecolor="windowText" strokeweight=".5pt">
                    <v:stroke joinstyle="miter"/>
                  </v:line>
                  <v:line id="직선 연결선 14" o:spid="_x0000_s1718" style="position:absolute;visibility:visible" from="13892,14616" to="15955,14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" strokecolor="windowText" strokeweight=".5pt">
                    <v:stroke joinstyle="miter"/>
                  </v:line>
                  <v:line id="직선 연결선 15" o:spid="_x0000_s1719" style="position:absolute;visibility:visible" from="13892,10594" to="15955,10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" strokecolor="windowText" strokeweight=".5pt">
                    <v:stroke joinstyle="miter"/>
                  </v:line>
                  <v:rect id="직사각형 16" o:spid="_x0000_s1720" style="position:absolute;left:15955;top:21888;width:12264;height:253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" filled="f" strokecolor="windowText">
                    <v:textbox inset="0,0,0,0">
                      <w:txbxContent>
                        <w:p w14:paraId="48663E16" w14:textId="77777777" w:rsidR="004A00AF" w:rsidRDefault="004A00AF" w:rsidP="00554D66">
                          <w:pPr>
                            <w:pStyle w:val="NormalWeb"/>
                            <w:wordWrap w:val="0"/>
                            <w:spacing w:after="0"/>
                            <w:jc w:val="center"/>
                          </w:pPr>
                          <w:r>
                            <w:rPr>
                              <w:b/>
                              <w:bCs/>
                              <w:color w:val="000000"/>
                              <w:kern w:val="24"/>
                              <w:sz w:val="18"/>
                              <w:szCs w:val="18"/>
                            </w:rPr>
                            <w:t>cnt</w:t>
                          </w:r>
                          <w:r w:rsidRPr="007F3495">
                            <w:rPr>
                              <w:b/>
                              <w:bCs/>
                              <w:color w:val="000000"/>
                              <w:kern w:val="24"/>
                              <w:sz w:val="18"/>
                              <w:szCs w:val="18"/>
                            </w:rPr>
                            <w:t>_temp1</w:t>
                          </w:r>
                        </w:p>
                        <w:p w14:paraId="1568B546" w14:textId="77777777" w:rsidR="004A00AF" w:rsidRDefault="004A00AF" w:rsidP="00554D66">
                          <w:pPr>
                            <w:pStyle w:val="NormalWeb"/>
                            <w:wordWrap w:val="0"/>
                            <w:spacing w:after="0"/>
                            <w:jc w:val="center"/>
                          </w:pPr>
                          <w:r w:rsidRPr="007F3495">
                            <w:rPr>
                              <w:b/>
                              <w:bCs/>
                              <w:color w:val="000000"/>
                              <w:kern w:val="24"/>
                              <w:sz w:val="18"/>
                              <w:szCs w:val="18"/>
                            </w:rPr>
                            <w:t>(container)</w:t>
                          </w:r>
                        </w:p>
                      </w:txbxContent>
                    </v:textbox>
                  </v:rect>
                  <v:line id="직선 연결선 17" o:spid="_x0000_s1721" style="position:absolute;visibility:visible" from="13892,19946" to="13892,23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" strokecolor="windowText" strokeweight=".5pt">
                    <v:stroke joinstyle="miter"/>
                  </v:line>
                  <v:rect id="직사각형 18" o:spid="_x0000_s1722" style="position:absolute;left:15955;top:26011;width:12264;height:25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" filled="f" strokecolor="windowText">
                    <v:textbox inset="0,0,0,0">
                      <w:txbxContent>
                        <w:p w14:paraId="0F72D657" w14:textId="77777777" w:rsidR="004A00AF" w:rsidRDefault="004A00AF" w:rsidP="00554D66">
                          <w:pPr>
                            <w:pStyle w:val="NormalWeb"/>
                            <w:wordWrap w:val="0"/>
                            <w:spacing w:after="0"/>
                            <w:jc w:val="center"/>
                          </w:pPr>
                          <w:r>
                            <w:rPr>
                              <w:b/>
                              <w:bCs/>
                              <w:color w:val="000000"/>
                              <w:kern w:val="24"/>
                              <w:sz w:val="18"/>
                              <w:szCs w:val="18"/>
                            </w:rPr>
                            <w:t>cnt</w:t>
                          </w:r>
                          <w:r w:rsidRPr="007F3495">
                            <w:rPr>
                              <w:b/>
                              <w:bCs/>
                              <w:color w:val="000000"/>
                              <w:kern w:val="24"/>
                              <w:sz w:val="18"/>
                              <w:szCs w:val="18"/>
                            </w:rPr>
                            <w:t>_temp2</w:t>
                          </w:r>
                        </w:p>
                        <w:p w14:paraId="43957862" w14:textId="77777777" w:rsidR="004A00AF" w:rsidRDefault="004A00AF" w:rsidP="00554D66">
                          <w:pPr>
                            <w:pStyle w:val="NormalWeb"/>
                            <w:wordWrap w:val="0"/>
                            <w:spacing w:after="0"/>
                            <w:jc w:val="center"/>
                          </w:pPr>
                          <w:r w:rsidRPr="007F3495">
                            <w:rPr>
                              <w:b/>
                              <w:bCs/>
                              <w:color w:val="000000"/>
                              <w:kern w:val="24"/>
                              <w:sz w:val="18"/>
                              <w:szCs w:val="18"/>
                            </w:rPr>
                            <w:t>(container)</w:t>
                          </w:r>
                        </w:p>
                      </w:txbxContent>
                    </v:textbox>
                  </v:rect>
                  <v:line id="직선 연결선 19" o:spid="_x0000_s1723" style="position:absolute;visibility:visible" from="13892,23494" to="13892,27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" strokecolor="windowText" strokeweight=".5pt">
                    <v:stroke joinstyle="miter"/>
                  </v:line>
                  <v:line id="직선 연결선 20" o:spid="_x0000_s1724" style="position:absolute;visibility:visible" from="13892,27167" to="15955,27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" strokecolor="windowText" strokeweight=".5pt">
                    <v:stroke joinstyle="miter"/>
                  </v:line>
                  <v:line id="직선 연결선 21" o:spid="_x0000_s1725" style="position:absolute;visibility:visible" from="13892,23146" to="15955,23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" strokecolor="windowText" strokeweight=".5pt">
                    <v:stroke joinstyle="miter"/>
                  </v:line>
                </v:group>
              </w:pict>
            </w:r>
          </w:p>
          <w:p w14:paraId="73B3F83C" w14:textId="77777777" w:rsidR="00554D66" w:rsidRPr="009743EA" w:rsidRDefault="00554D66" w:rsidP="00BD522C">
            <w:pPr>
              <w:pStyle w:val="Default"/>
              <w:overflowPunct w:val="0"/>
              <w:jc w:val="center"/>
            </w:pPr>
          </w:p>
          <w:p w14:paraId="5A4702E4" w14:textId="77777777" w:rsidR="00554D66" w:rsidRPr="009743EA" w:rsidRDefault="00554D66" w:rsidP="00BD522C">
            <w:pPr>
              <w:pStyle w:val="Default"/>
              <w:overflowPunct w:val="0"/>
              <w:jc w:val="center"/>
            </w:pPr>
          </w:p>
          <w:p w14:paraId="7146D0A6" w14:textId="77777777" w:rsidR="00554D66" w:rsidRPr="009743EA" w:rsidRDefault="00554D66" w:rsidP="00BD522C">
            <w:pPr>
              <w:pStyle w:val="Default"/>
              <w:overflowPunct w:val="0"/>
              <w:jc w:val="center"/>
            </w:pPr>
          </w:p>
          <w:p w14:paraId="44BF58C1" w14:textId="77777777" w:rsidR="00554D66" w:rsidRPr="009743EA" w:rsidRDefault="00554D66" w:rsidP="00BD522C">
            <w:pPr>
              <w:pStyle w:val="Default"/>
              <w:overflowPunct w:val="0"/>
              <w:jc w:val="center"/>
              <w:rPr>
                <w:sz w:val="20"/>
                <w:szCs w:val="20"/>
              </w:rPr>
            </w:pPr>
          </w:p>
        </w:tc>
      </w:tr>
      <w:tr w:rsidR="00554D66" w:rsidRPr="009743EA" w14:paraId="53328D5A" w14:textId="77777777" w:rsidTr="00BD522C">
        <w:trPr>
          <w:trHeight w:val="3104"/>
          <w:jc w:val="center"/>
        </w:trPr>
        <w:tc>
          <w:tcPr>
            <w:tcW w:w="1286" w:type="dxa"/>
            <w:tcBorders>
              <w:top w:val="single" w:sz="4" w:space="0" w:color="000000"/>
              <w:left w:val="single" w:sz="4" w:space="0" w:color="000000"/>
              <w:bottom w:val="single" w:sz="4" w:space="0" w:color="000000"/>
            </w:tcBorders>
            <w:shd w:val="clear" w:color="auto" w:fill="E7E6E6"/>
          </w:tcPr>
          <w:p w14:paraId="14067D59" w14:textId="77777777" w:rsidR="00554D66" w:rsidRPr="009743EA" w:rsidRDefault="00554D66" w:rsidP="00BD522C">
            <w:pPr>
              <w:pStyle w:val="TAL"/>
              <w:snapToGrid w:val="0"/>
              <w:jc w:val="center"/>
              <w:rPr>
                <w:b/>
                <w:kern w:val="1"/>
              </w:rPr>
            </w:pPr>
          </w:p>
          <w:p w14:paraId="580381CB" w14:textId="77777777" w:rsidR="00554D66" w:rsidRPr="009743EA" w:rsidRDefault="00554D66" w:rsidP="00BD522C">
            <w:pPr>
              <w:pStyle w:val="TAL"/>
              <w:snapToGrid w:val="0"/>
              <w:jc w:val="center"/>
              <w:rPr>
                <w:b/>
                <w:kern w:val="1"/>
              </w:rPr>
            </w:pPr>
          </w:p>
          <w:p w14:paraId="19972702" w14:textId="77777777" w:rsidR="00554D66" w:rsidRPr="009743EA" w:rsidRDefault="00554D66" w:rsidP="00BD522C">
            <w:pPr>
              <w:pStyle w:val="TAL"/>
              <w:snapToGrid w:val="0"/>
              <w:jc w:val="center"/>
              <w:rPr>
                <w:b/>
                <w:kern w:val="1"/>
              </w:rPr>
            </w:pPr>
          </w:p>
          <w:p w14:paraId="56C03E88" w14:textId="77777777" w:rsidR="00554D66" w:rsidRPr="009743EA" w:rsidRDefault="00554D66" w:rsidP="00BD522C">
            <w:pPr>
              <w:pStyle w:val="TAL"/>
              <w:snapToGrid w:val="0"/>
              <w:jc w:val="center"/>
              <w:rPr>
                <w:b/>
                <w:kern w:val="1"/>
              </w:rPr>
            </w:pPr>
          </w:p>
          <w:p w14:paraId="282BDA33" w14:textId="77777777" w:rsidR="00554D66" w:rsidRPr="009743EA" w:rsidRDefault="00554D66" w:rsidP="00BD522C">
            <w:pPr>
              <w:pStyle w:val="TAL"/>
              <w:snapToGrid w:val="0"/>
              <w:jc w:val="center"/>
              <w:rPr>
                <w:b/>
                <w:kern w:val="1"/>
              </w:rPr>
            </w:pPr>
          </w:p>
          <w:p w14:paraId="355E947E" w14:textId="77777777" w:rsidR="00554D66" w:rsidRPr="009743EA" w:rsidRDefault="00554D66" w:rsidP="00BD522C">
            <w:pPr>
              <w:pStyle w:val="TAL"/>
              <w:snapToGrid w:val="0"/>
              <w:jc w:val="center"/>
              <w:rPr>
                <w:b/>
                <w:kern w:val="1"/>
              </w:rPr>
            </w:pPr>
            <w:r w:rsidRPr="009743EA">
              <w:rPr>
                <w:b/>
                <w:kern w:val="1"/>
              </w:rPr>
              <w:t>Call Flow</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087387EF" w14:textId="31EACB37" w:rsidR="00554D66" w:rsidRPr="009743EA" w:rsidRDefault="00654563" w:rsidP="00EA3F33">
            <w:pPr>
              <w:pStyle w:val="TAL"/>
              <w:snapToGrid w:val="0"/>
              <w:jc w:val="center"/>
              <w:rPr>
                <w:color w:val="000000"/>
              </w:rPr>
            </w:pPr>
            <w:r>
              <w:pict w14:anchorId="73AC7A40">
                <v:group id="_x0000_s1697" style="position:absolute;left:0;text-align:left;margin-left:88.9pt;margin-top:2.7pt;width:261pt;height:133.25pt;z-index:251624960;mso-position-horizontal-relative:text;mso-position-vertical-relative:text" coordsize="33147,16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">
                  <v:roundrect id="모서리가 둥근 직사각형 2" o:spid="_x0000_s1698" style="position:absolute;width:9398;height:681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" fillcolor="#5b9bd5" strokecolor="#d9d9d9" strokeweight=".5pt">
                    <v:stroke joinstyle="miter"/>
                    <v:textbox>
                      <w:txbxContent>
                        <w:p w14:paraId="7DD4CD4B" w14:textId="77777777" w:rsidR="004A00AF" w:rsidRPr="00711102" w:rsidRDefault="004A00AF" w:rsidP="00554D66">
                          <w:pPr>
                            <w:pStyle w:val="NormalWeb"/>
                            <w:wordWrap w:val="0"/>
                            <w:spacing w:after="0"/>
                            <w:jc w:val="center"/>
                            <w:rPr>
                              <w:rFonts w:ascii="Malgun Gothic" w:hAnsi="Malgun Gothic"/>
                              <w:color w:val="FFFFFF"/>
                              <w:kern w:val="24"/>
                              <w:sz w:val="10"/>
                              <w:szCs w:val="10"/>
                            </w:rPr>
                          </w:pPr>
                        </w:p>
                        <w:p w14:paraId="67D4C3B5" w14:textId="77777777" w:rsidR="004A00AF" w:rsidRPr="00711102" w:rsidRDefault="004A00AF" w:rsidP="00554D66">
                          <w:pPr>
                            <w:pStyle w:val="NormalWeb"/>
                            <w:wordWrap w:val="0"/>
                            <w:spacing w:after="0"/>
                            <w:jc w:val="center"/>
                          </w:pPr>
                          <w:r w:rsidRPr="00711102">
                            <w:rPr>
                              <w:rFonts w:ascii="Malgun Gothic" w:hAnsi="Malgun Gothic" w:hint="eastAsia"/>
                              <w:color w:val="FFFFFF"/>
                              <w:kern w:val="24"/>
                            </w:rPr>
                            <w:t>originator</w:t>
                          </w:r>
                        </w:p>
                        <w:p w14:paraId="6864F48E" w14:textId="77777777" w:rsidR="004A00AF" w:rsidRDefault="004A00AF" w:rsidP="00554D66">
                          <w:pPr>
                            <w:pStyle w:val="NormalWeb"/>
                            <w:wordWrap w:val="0"/>
                            <w:spacing w:after="0"/>
                            <w:jc w:val="center"/>
                          </w:pPr>
                        </w:p>
                        <w:p w14:paraId="0406EAD1" w14:textId="77777777" w:rsidR="004A00AF" w:rsidRDefault="004A00AF" w:rsidP="00554D66">
                          <w:pPr>
                            <w:pStyle w:val="NormalWeb"/>
                            <w:wordWrap w:val="0"/>
                            <w:spacing w:after="0"/>
                            <w:jc w:val="center"/>
                          </w:pPr>
                        </w:p>
                      </w:txbxContent>
                    </v:textbox>
                  </v:roundrect>
                  <v:line id="직선 연결선 3" o:spid="_x0000_s1699" style="position:absolute;visibility:visible" from="4826,6810" to="4826,16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" strokeweight=".5pt">
                    <v:stroke dashstyle="longDash" joinstyle="miter"/>
                  </v:line>
                  <v:shape id="직선 화살표 연결선 4" o:spid="_x0000_s1700" type="#_x0000_t32" style="position:absolute;left:5524;top:10810;width:22082;height:3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" strokecolor="#5b9bd5" strokeweight="1.5pt">
                    <v:stroke endarrow="block" endarrowlength="long" joinstyle="miter" endcap="round"/>
                  </v:shape>
                  <v:shape id="TextBox 36" o:spid="_x0000_s1701" type="#_x0000_t202" style="position:absolute;left:5524;top:8845;width:24003;height:24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" filled="f" stroked="f">
                    <v:textbox style="mso-fit-shape-to-text:t">
                      <w:txbxContent>
                        <w:p w14:paraId="5F7A6FE5" w14:textId="77777777" w:rsidR="004A00AF" w:rsidRDefault="004A00AF" w:rsidP="00554D66">
                          <w:pPr>
                            <w:pStyle w:val="NormalWeb"/>
                            <w:wordWrap w:val="0"/>
                            <w:spacing w:after="0"/>
                          </w:pPr>
                          <w:r w:rsidRPr="00D8674C">
                            <w:rPr>
                              <w:rFonts w:ascii="Malgun Gothic" w:hAnsi="Malgun Gothic" w:hint="eastAsia"/>
                              <w:color w:val="5B9BD5"/>
                              <w:kern w:val="24"/>
                              <w:sz w:val="14"/>
                              <w:szCs w:val="14"/>
                            </w:rPr>
                            <w:t xml:space="preserve">Discovery request with </w:t>
                          </w:r>
                          <w:r>
                            <w:rPr>
                              <w:rFonts w:ascii="Malgun Gothic" w:hAnsi="Malgun Gothic"/>
                              <w:i/>
                              <w:color w:val="5B9BD5"/>
                              <w:kern w:val="24"/>
                              <w:sz w:val="14"/>
                              <w:szCs w:val="14"/>
                            </w:rPr>
                            <w:t>stateTag</w:t>
                          </w:r>
                          <w:r w:rsidRPr="00D8674C">
                            <w:rPr>
                              <w:rFonts w:ascii="Malgun Gothic" w:hAnsi="Malgun Gothic" w:hint="eastAsia"/>
                              <w:i/>
                              <w:color w:val="5B9BD5"/>
                              <w:kern w:val="24"/>
                              <w:sz w:val="14"/>
                              <w:szCs w:val="14"/>
                            </w:rPr>
                            <w:t xml:space="preserve"> </w:t>
                          </w:r>
                          <w:r w:rsidRPr="00D8674C">
                            <w:rPr>
                              <w:rFonts w:ascii="Malgun Gothic" w:hAnsi="Malgun Gothic" w:hint="eastAsia"/>
                              <w:b/>
                              <w:i/>
                              <w:color w:val="5B9BD5"/>
                              <w:kern w:val="24"/>
                              <w:sz w:val="14"/>
                              <w:szCs w:val="14"/>
                            </w:rPr>
                            <w:t>Filter Criteria</w:t>
                          </w:r>
                        </w:p>
                      </w:txbxContent>
                    </v:textbox>
                  </v:shape>
                  <v:shape id="TextBox 37" o:spid="_x0000_s1702" type="#_x0000_t202" style="position:absolute;left:3987;top:12782;width:25153;height:24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" filled="f" stroked="f">
                    <v:textbox style="mso-fit-shape-to-text:t">
                      <w:txbxContent>
                        <w:p w14:paraId="2AEE24D1" w14:textId="77777777" w:rsidR="004A00AF" w:rsidRDefault="004A00AF" w:rsidP="00554D66">
                          <w:pPr>
                            <w:pStyle w:val="NormalWeb"/>
                            <w:wordWrap w:val="0"/>
                            <w:spacing w:after="0"/>
                            <w:jc w:val="center"/>
                          </w:pPr>
                          <w:r w:rsidRPr="00D8674C">
                            <w:rPr>
                              <w:rFonts w:ascii="Malgun Gothic" w:hAnsi="Malgun Gothic" w:hint="eastAsia"/>
                              <w:color w:val="5B9BD5"/>
                              <w:kern w:val="24"/>
                              <w:sz w:val="14"/>
                              <w:szCs w:val="14"/>
                            </w:rPr>
                            <w:t>Response with matched resources if any</w:t>
                          </w:r>
                        </w:p>
                      </w:txbxContent>
                    </v:textbox>
                  </v:shape>
                  <v:shape id="직선 화살표 연결선 7" o:spid="_x0000_s1703" type="#_x0000_t32" style="position:absolute;left:5873;top:14636;width:21733;height:64;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" strokecolor="#5b9bd5" strokeweight="1.5pt">
                    <v:stroke endarrow="block" endarrowlength="long" joinstyle="miter" endcap="round"/>
                  </v:shape>
                  <v:roundrect id="모서리가 둥근 직사각형 8" o:spid="_x0000_s1704" style="position:absolute;left:23749;width:9398;height:681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" fillcolor="#5b9bd5" strokecolor="#d9d9d9" strokeweight=".5pt">
                    <v:stroke joinstyle="miter"/>
                    <v:textbox>
                      <w:txbxContent>
                        <w:p w14:paraId="67FE2CB4" w14:textId="77777777" w:rsidR="004A00AF" w:rsidRPr="00B658BD" w:rsidRDefault="004A00AF" w:rsidP="00554D66">
                          <w:pPr>
                            <w:pStyle w:val="NormalWeb"/>
                            <w:wordWrap w:val="0"/>
                            <w:spacing w:after="0"/>
                            <w:jc w:val="center"/>
                            <w:rPr>
                              <w:rFonts w:ascii="Malgun Gothic" w:hAnsi="Malgun Gothic"/>
                              <w:color w:val="FFFFFF"/>
                              <w:kern w:val="24"/>
                              <w:sz w:val="10"/>
                            </w:rPr>
                          </w:pPr>
                        </w:p>
                        <w:p w14:paraId="1D05E6C2" w14:textId="77777777" w:rsidR="004A00AF" w:rsidRPr="00B658BD" w:rsidRDefault="004A00AF" w:rsidP="00554D66">
                          <w:pPr>
                            <w:pStyle w:val="NormalWeb"/>
                            <w:wordWrap w:val="0"/>
                            <w:spacing w:after="0"/>
                            <w:jc w:val="center"/>
                          </w:pPr>
                          <w:r w:rsidRPr="00B658BD">
                            <w:rPr>
                              <w:rFonts w:ascii="Malgun Gothic" w:hAnsi="Malgun Gothic" w:hint="eastAsia"/>
                              <w:color w:val="FFFFFF"/>
                              <w:kern w:val="24"/>
                            </w:rPr>
                            <w:t>mn</w:t>
                          </w:r>
                          <w:r w:rsidRPr="00B658BD">
                            <w:rPr>
                              <w:rFonts w:ascii="Malgun Gothic" w:hAnsi="Malgun Gothic"/>
                              <w:color w:val="FFFFFF"/>
                              <w:kern w:val="24"/>
                            </w:rPr>
                            <w:t>-name</w:t>
                          </w:r>
                        </w:p>
                        <w:p w14:paraId="06727380" w14:textId="77777777" w:rsidR="004A00AF" w:rsidRDefault="004A00AF" w:rsidP="00554D66">
                          <w:pPr>
                            <w:pStyle w:val="NormalWeb"/>
                            <w:wordWrap w:val="0"/>
                            <w:spacing w:after="0"/>
                            <w:jc w:val="center"/>
                          </w:pPr>
                        </w:p>
                        <w:p w14:paraId="6FC5B2DD" w14:textId="77777777" w:rsidR="004A00AF" w:rsidRDefault="004A00AF" w:rsidP="00554D66">
                          <w:pPr>
                            <w:pStyle w:val="NormalWeb"/>
                            <w:wordWrap w:val="0"/>
                            <w:spacing w:after="0"/>
                            <w:jc w:val="center"/>
                          </w:pPr>
                        </w:p>
                      </w:txbxContent>
                    </v:textbox>
                  </v:roundrect>
                  <v:line id="직선 연결선 9" o:spid="_x0000_s1705" style="position:absolute;visibility:visible" from="28575,6810" to="28575,16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" strokeweight=".5pt">
                    <v:stroke dashstyle="longDash" joinstyle="miter"/>
                  </v:line>
                </v:group>
              </w:pict>
            </w:r>
          </w:p>
        </w:tc>
      </w:tr>
      <w:tr w:rsidR="00554D66" w:rsidRPr="009743EA" w14:paraId="233C3A52" w14:textId="77777777" w:rsidTr="00BD522C">
        <w:trPr>
          <w:jc w:val="center"/>
        </w:trPr>
        <w:tc>
          <w:tcPr>
            <w:tcW w:w="1286" w:type="dxa"/>
            <w:tcBorders>
              <w:top w:val="single" w:sz="4" w:space="0" w:color="000000"/>
              <w:left w:val="single" w:sz="4" w:space="0" w:color="000000"/>
              <w:bottom w:val="single" w:sz="4" w:space="0" w:color="000000"/>
            </w:tcBorders>
            <w:shd w:val="clear" w:color="auto" w:fill="E7E6E6"/>
          </w:tcPr>
          <w:p w14:paraId="55659202" w14:textId="77777777" w:rsidR="00554D66" w:rsidRPr="009743EA" w:rsidRDefault="00554D66" w:rsidP="00BD522C">
            <w:pPr>
              <w:pStyle w:val="TAL"/>
              <w:snapToGrid w:val="0"/>
              <w:jc w:val="center"/>
              <w:rPr>
                <w:b/>
                <w:kern w:val="1"/>
              </w:rPr>
            </w:pPr>
          </w:p>
          <w:p w14:paraId="349F282D" w14:textId="77777777" w:rsidR="00554D66" w:rsidRPr="009743EA" w:rsidRDefault="00554D66" w:rsidP="00BD522C">
            <w:pPr>
              <w:pStyle w:val="TAL"/>
              <w:snapToGrid w:val="0"/>
              <w:jc w:val="center"/>
              <w:rPr>
                <w:b/>
                <w:kern w:val="1"/>
                <w:lang w:eastAsia="ko-KR"/>
              </w:rPr>
            </w:pPr>
          </w:p>
          <w:p w14:paraId="58D50AD5" w14:textId="77777777" w:rsidR="00554D66" w:rsidRPr="009743EA" w:rsidRDefault="00554D66" w:rsidP="00BD522C">
            <w:pPr>
              <w:pStyle w:val="TAL"/>
              <w:snapToGrid w:val="0"/>
              <w:jc w:val="center"/>
              <w:rPr>
                <w:b/>
                <w:kern w:val="1"/>
              </w:rPr>
            </w:pPr>
            <w:r w:rsidRPr="009743EA">
              <w:rPr>
                <w:b/>
                <w:kern w:val="1"/>
              </w:rPr>
              <w:t>HTTP Header Information</w:t>
            </w:r>
          </w:p>
          <w:p w14:paraId="000D67F9" w14:textId="77777777" w:rsidR="00554D66" w:rsidRPr="009743EA" w:rsidRDefault="00554D66" w:rsidP="00BD522C">
            <w:pPr>
              <w:pStyle w:val="TAL"/>
              <w:snapToGrid w:val="0"/>
              <w:jc w:val="center"/>
              <w:rPr>
                <w:b/>
                <w:kern w:val="1"/>
              </w:rPr>
            </w:pPr>
          </w:p>
          <w:p w14:paraId="1D5A5FBA" w14:textId="77777777" w:rsidR="00554D66" w:rsidRPr="009743EA" w:rsidRDefault="00554D66" w:rsidP="00BD522C">
            <w:pPr>
              <w:pStyle w:val="TAL"/>
              <w:snapToGrid w:val="0"/>
              <w:jc w:val="center"/>
              <w:rPr>
                <w:b/>
                <w:kern w:val="1"/>
              </w:rPr>
            </w:pPr>
          </w:p>
          <w:p w14:paraId="2F1712C1" w14:textId="77777777" w:rsidR="00FE3B5F" w:rsidRPr="009743EA" w:rsidRDefault="00FE3B5F" w:rsidP="00BD522C">
            <w:pPr>
              <w:pStyle w:val="TAL"/>
              <w:snapToGrid w:val="0"/>
              <w:jc w:val="center"/>
              <w:rPr>
                <w:b/>
                <w:kern w:val="1"/>
              </w:rP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23372F5C" w14:textId="77777777" w:rsidR="00554D66" w:rsidRPr="009743EA" w:rsidRDefault="00554D66" w:rsidP="00BD522C">
            <w:pPr>
              <w:pStyle w:val="TAL"/>
              <w:snapToGrid w:val="0"/>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01"/>
              <w:gridCol w:w="4359"/>
            </w:tblGrid>
            <w:tr w:rsidR="00554D66" w:rsidRPr="009743EA" w14:paraId="78282329" w14:textId="77777777" w:rsidTr="005A2D7C">
              <w:trPr>
                <w:jc w:val="center"/>
              </w:trPr>
              <w:tc>
                <w:tcPr>
                  <w:tcW w:w="1501" w:type="dxa"/>
                  <w:shd w:val="clear" w:color="auto" w:fill="9CC2E5"/>
                </w:tcPr>
                <w:p w14:paraId="1720AD92" w14:textId="77777777" w:rsidR="00554D66" w:rsidRPr="009743EA" w:rsidRDefault="00554D66" w:rsidP="00BD522C">
                  <w:pPr>
                    <w:pStyle w:val="TAL"/>
                    <w:snapToGrid w:val="0"/>
                    <w:jc w:val="center"/>
                    <w:rPr>
                      <w:rFonts w:eastAsia="Calibri"/>
                      <w:b/>
                      <w:szCs w:val="22"/>
                    </w:rPr>
                  </w:pPr>
                  <w:r w:rsidRPr="009743EA">
                    <w:rPr>
                      <w:rFonts w:eastAsia="Calibri"/>
                      <w:b/>
                      <w:szCs w:val="22"/>
                    </w:rPr>
                    <w:t>Header</w:t>
                  </w:r>
                </w:p>
              </w:tc>
              <w:tc>
                <w:tcPr>
                  <w:tcW w:w="4359" w:type="dxa"/>
                  <w:shd w:val="clear" w:color="auto" w:fill="9CC2E5"/>
                </w:tcPr>
                <w:p w14:paraId="5BAF8903" w14:textId="77777777" w:rsidR="00554D66" w:rsidRPr="009743EA" w:rsidRDefault="00554D66" w:rsidP="00BD522C">
                  <w:pPr>
                    <w:pStyle w:val="TAL"/>
                    <w:snapToGrid w:val="0"/>
                    <w:jc w:val="center"/>
                    <w:rPr>
                      <w:rFonts w:eastAsia="Calibri"/>
                      <w:b/>
                      <w:szCs w:val="22"/>
                    </w:rPr>
                  </w:pPr>
                  <w:r w:rsidRPr="009743EA">
                    <w:rPr>
                      <w:rFonts w:eastAsia="Calibri"/>
                      <w:b/>
                      <w:szCs w:val="22"/>
                    </w:rPr>
                    <w:t>Value</w:t>
                  </w:r>
                </w:p>
              </w:tc>
            </w:tr>
            <w:tr w:rsidR="00554D66" w:rsidRPr="009743EA" w14:paraId="62B193E2" w14:textId="77777777" w:rsidTr="005A2D7C">
              <w:trPr>
                <w:jc w:val="center"/>
              </w:trPr>
              <w:tc>
                <w:tcPr>
                  <w:tcW w:w="1501" w:type="dxa"/>
                  <w:shd w:val="clear" w:color="auto" w:fill="DEEAF6"/>
                </w:tcPr>
                <w:p w14:paraId="36D9CB64" w14:textId="77777777" w:rsidR="00554D66" w:rsidRPr="009743EA" w:rsidRDefault="00554D66" w:rsidP="00BD522C">
                  <w:pPr>
                    <w:pStyle w:val="TAL"/>
                    <w:snapToGrid w:val="0"/>
                    <w:jc w:val="center"/>
                    <w:rPr>
                      <w:rFonts w:eastAsia="Calibri"/>
                      <w:szCs w:val="22"/>
                    </w:rPr>
                  </w:pPr>
                  <w:r w:rsidRPr="009743EA">
                    <w:rPr>
                      <w:rFonts w:eastAsia="Calibri"/>
                      <w:szCs w:val="22"/>
                    </w:rPr>
                    <w:t>Accept</w:t>
                  </w:r>
                </w:p>
              </w:tc>
              <w:tc>
                <w:tcPr>
                  <w:tcW w:w="4359" w:type="dxa"/>
                  <w:shd w:val="clear" w:color="auto" w:fill="auto"/>
                </w:tcPr>
                <w:p w14:paraId="5C5C7998" w14:textId="77777777" w:rsidR="00554D66" w:rsidRPr="009743EA" w:rsidRDefault="00554D66" w:rsidP="00BD522C">
                  <w:pPr>
                    <w:pStyle w:val="TAL"/>
                    <w:snapToGrid w:val="0"/>
                    <w:rPr>
                      <w:rFonts w:eastAsia="Calibri"/>
                      <w:szCs w:val="22"/>
                    </w:rPr>
                  </w:pPr>
                  <w:r w:rsidRPr="009743EA">
                    <w:rPr>
                      <w:rFonts w:eastAsia="Calibri"/>
                      <w:szCs w:val="22"/>
                    </w:rPr>
                    <w:t>application/json</w:t>
                  </w:r>
                </w:p>
              </w:tc>
            </w:tr>
            <w:tr w:rsidR="00554D66" w:rsidRPr="009743EA" w14:paraId="0398CC04" w14:textId="77777777" w:rsidTr="005A2D7C">
              <w:trPr>
                <w:jc w:val="center"/>
              </w:trPr>
              <w:tc>
                <w:tcPr>
                  <w:tcW w:w="1501" w:type="dxa"/>
                  <w:shd w:val="clear" w:color="auto" w:fill="DEEAF6"/>
                </w:tcPr>
                <w:p w14:paraId="518332DF" w14:textId="77777777" w:rsidR="00554D66" w:rsidRPr="009743EA" w:rsidRDefault="00554D66" w:rsidP="00BD522C">
                  <w:pPr>
                    <w:pStyle w:val="TAL"/>
                    <w:snapToGrid w:val="0"/>
                    <w:jc w:val="center"/>
                    <w:rPr>
                      <w:rFonts w:eastAsia="Calibri"/>
                      <w:szCs w:val="22"/>
                    </w:rPr>
                  </w:pPr>
                  <w:r w:rsidRPr="009743EA">
                    <w:rPr>
                      <w:rFonts w:eastAsia="Calibri"/>
                      <w:szCs w:val="22"/>
                    </w:rPr>
                    <w:t>X-M2M-RI</w:t>
                  </w:r>
                </w:p>
              </w:tc>
              <w:tc>
                <w:tcPr>
                  <w:tcW w:w="4359" w:type="dxa"/>
                  <w:shd w:val="clear" w:color="auto" w:fill="auto"/>
                </w:tcPr>
                <w:p w14:paraId="314372D3" w14:textId="77777777" w:rsidR="00554D66" w:rsidRPr="009743EA" w:rsidRDefault="00554D66" w:rsidP="00BD522C">
                  <w:pPr>
                    <w:pStyle w:val="TAL"/>
                    <w:snapToGrid w:val="0"/>
                    <w:rPr>
                      <w:rFonts w:eastAsia="Calibri"/>
                      <w:szCs w:val="22"/>
                    </w:rPr>
                  </w:pPr>
                  <w:r w:rsidRPr="009743EA">
                    <w:rPr>
                      <w:rFonts w:eastAsia="Calibri"/>
                      <w:szCs w:val="22"/>
                    </w:rPr>
                    <w:t>Request</w:t>
                  </w:r>
                  <w:r w:rsidR="005A3EEC" w:rsidRPr="009743EA">
                    <w:rPr>
                      <w:rFonts w:eastAsia="Calibri"/>
                      <w:szCs w:val="22"/>
                    </w:rPr>
                    <w:t xml:space="preserve"> </w:t>
                  </w:r>
                  <w:r w:rsidRPr="009743EA">
                    <w:rPr>
                      <w:rFonts w:eastAsia="Calibri"/>
                      <w:szCs w:val="22"/>
                    </w:rPr>
                    <w:t>ID</w:t>
                  </w:r>
                  <w:r w:rsidR="005A3EEC" w:rsidRPr="009743EA">
                    <w:rPr>
                      <w:rFonts w:eastAsia="Calibri"/>
                      <w:szCs w:val="22"/>
                    </w:rPr>
                    <w:t xml:space="preserve"> </w:t>
                  </w:r>
                </w:p>
              </w:tc>
            </w:tr>
            <w:tr w:rsidR="00554D66" w:rsidRPr="009743EA" w14:paraId="11881B3C" w14:textId="77777777" w:rsidTr="005A2D7C">
              <w:trPr>
                <w:jc w:val="center"/>
              </w:trPr>
              <w:tc>
                <w:tcPr>
                  <w:tcW w:w="1501" w:type="dxa"/>
                  <w:shd w:val="clear" w:color="auto" w:fill="DEEAF6"/>
                </w:tcPr>
                <w:p w14:paraId="17D7743F" w14:textId="77777777" w:rsidR="00554D66" w:rsidRPr="009743EA" w:rsidRDefault="00554D66" w:rsidP="00BD522C">
                  <w:pPr>
                    <w:pStyle w:val="TAL"/>
                    <w:snapToGrid w:val="0"/>
                    <w:jc w:val="center"/>
                    <w:rPr>
                      <w:rFonts w:eastAsia="Calibri"/>
                      <w:szCs w:val="22"/>
                    </w:rPr>
                  </w:pPr>
                  <w:r w:rsidRPr="009743EA">
                    <w:rPr>
                      <w:rFonts w:eastAsia="Calibri"/>
                      <w:szCs w:val="22"/>
                    </w:rPr>
                    <w:t>X-M2M-Origin</w:t>
                  </w:r>
                </w:p>
              </w:tc>
              <w:tc>
                <w:tcPr>
                  <w:tcW w:w="4359" w:type="dxa"/>
                  <w:shd w:val="clear" w:color="auto" w:fill="auto"/>
                </w:tcPr>
                <w:p w14:paraId="3F93509B" w14:textId="77777777" w:rsidR="00554D66" w:rsidRPr="009743EA" w:rsidRDefault="00554D66" w:rsidP="00BD522C">
                  <w:pPr>
                    <w:pStyle w:val="TAL"/>
                    <w:snapToGrid w:val="0"/>
                    <w:rPr>
                      <w:rFonts w:eastAsia="Calibri"/>
                      <w:szCs w:val="22"/>
                    </w:rPr>
                  </w:pPr>
                  <w:r w:rsidRPr="009743EA">
                    <w:rPr>
                      <w:rFonts w:eastAsia="Calibri"/>
                      <w:szCs w:val="22"/>
                    </w:rPr>
                    <w:t>AE-ID</w:t>
                  </w:r>
                  <w:r w:rsidR="005A3EEC" w:rsidRPr="009743EA">
                    <w:rPr>
                      <w:rFonts w:eastAsia="Calibri"/>
                      <w:szCs w:val="22"/>
                    </w:rPr>
                    <w:t xml:space="preserve"> </w:t>
                  </w:r>
                  <w:r w:rsidRPr="009743EA">
                    <w:rPr>
                      <w:rFonts w:eastAsia="Calibri"/>
                      <w:szCs w:val="22"/>
                    </w:rPr>
                    <w:t>of</w:t>
                  </w:r>
                  <w:r w:rsidR="005A3EEC" w:rsidRPr="009743EA">
                    <w:rPr>
                      <w:rFonts w:eastAsia="Calibri"/>
                      <w:szCs w:val="22"/>
                    </w:rPr>
                    <w:t xml:space="preserve"> </w:t>
                  </w:r>
                  <w:r w:rsidRPr="009743EA">
                    <w:rPr>
                      <w:rFonts w:eastAsia="Calibri"/>
                      <w:szCs w:val="22"/>
                    </w:rPr>
                    <w:t>Originator</w:t>
                  </w:r>
                </w:p>
              </w:tc>
            </w:tr>
            <w:tr w:rsidR="005E122D" w:rsidRPr="009743EA" w14:paraId="14EC5837" w14:textId="77777777" w:rsidTr="005A2D7C">
              <w:trPr>
                <w:jc w:val="center"/>
              </w:trPr>
              <w:tc>
                <w:tcPr>
                  <w:tcW w:w="1501" w:type="dxa"/>
                  <w:shd w:val="clear" w:color="auto" w:fill="DEEAF6"/>
                </w:tcPr>
                <w:p w14:paraId="2D8986DE" w14:textId="77777777" w:rsidR="005E122D" w:rsidRPr="009743EA" w:rsidRDefault="005E122D" w:rsidP="005E122D">
                  <w:pPr>
                    <w:pStyle w:val="TAL"/>
                    <w:snapToGrid w:val="0"/>
                    <w:jc w:val="center"/>
                    <w:rPr>
                      <w:rFonts w:eastAsia="Calibri"/>
                      <w:szCs w:val="22"/>
                    </w:rPr>
                  </w:pPr>
                  <w:r w:rsidRPr="009743EA">
                    <w:rPr>
                      <w:rFonts w:eastAsia="Calibri"/>
                      <w:szCs w:val="22"/>
                    </w:rPr>
                    <w:t>X-M2M-RVI</w:t>
                  </w:r>
                </w:p>
              </w:tc>
              <w:tc>
                <w:tcPr>
                  <w:tcW w:w="4359" w:type="dxa"/>
                  <w:shd w:val="clear" w:color="auto" w:fill="auto"/>
                </w:tcPr>
                <w:p w14:paraId="1007C3B9" w14:textId="77777777" w:rsidR="005E122D" w:rsidRPr="009743EA" w:rsidRDefault="005E122D" w:rsidP="005E122D">
                  <w:pPr>
                    <w:pStyle w:val="TAL"/>
                    <w:snapToGrid w:val="0"/>
                    <w:rPr>
                      <w:rFonts w:eastAsia="Calibri"/>
                      <w:szCs w:val="22"/>
                    </w:rPr>
                  </w:pPr>
                  <w:r w:rsidRPr="009743EA">
                    <w:rPr>
                      <w:rFonts w:eastAsia="Calibri"/>
                      <w:szCs w:val="22"/>
                    </w:rPr>
                    <w:t>Release</w:t>
                  </w:r>
                  <w:r w:rsidR="005A3EEC" w:rsidRPr="009743EA">
                    <w:rPr>
                      <w:rFonts w:eastAsia="Calibri"/>
                      <w:szCs w:val="22"/>
                    </w:rPr>
                    <w:t xml:space="preserve"> </w:t>
                  </w:r>
                  <w:r w:rsidRPr="009743EA">
                    <w:rPr>
                      <w:rFonts w:eastAsia="Calibri"/>
                      <w:szCs w:val="22"/>
                    </w:rPr>
                    <w:t>Version</w:t>
                  </w:r>
                  <w:r w:rsidR="005A3EEC" w:rsidRPr="009743EA">
                    <w:rPr>
                      <w:rFonts w:eastAsia="Calibri"/>
                      <w:szCs w:val="22"/>
                    </w:rPr>
                    <w:t xml:space="preserve"> </w:t>
                  </w:r>
                  <w:r w:rsidRPr="009743EA">
                    <w:rPr>
                      <w:rFonts w:eastAsia="Calibri"/>
                      <w:szCs w:val="22"/>
                    </w:rPr>
                    <w:t>Indicator</w:t>
                  </w:r>
                </w:p>
              </w:tc>
            </w:tr>
          </w:tbl>
          <w:p w14:paraId="4A00FECF" w14:textId="77777777" w:rsidR="00554D66" w:rsidRPr="009743EA" w:rsidRDefault="00554D66" w:rsidP="00BD522C">
            <w:pPr>
              <w:pStyle w:val="TAL"/>
              <w:snapToGrid w:val="0"/>
              <w:jc w:val="both"/>
              <w:rPr>
                <w:lang w:eastAsia="ko-KR"/>
              </w:rPr>
            </w:pPr>
          </w:p>
        </w:tc>
      </w:tr>
      <w:tr w:rsidR="00554D66" w:rsidRPr="009743EA" w14:paraId="24D535D8" w14:textId="77777777" w:rsidTr="00BD522C">
        <w:trPr>
          <w:jc w:val="center"/>
        </w:trPr>
        <w:tc>
          <w:tcPr>
            <w:tcW w:w="1286" w:type="dxa"/>
            <w:tcBorders>
              <w:top w:val="single" w:sz="4" w:space="0" w:color="000000"/>
              <w:left w:val="single" w:sz="4" w:space="0" w:color="000000"/>
              <w:bottom w:val="single" w:sz="4" w:space="0" w:color="000000"/>
            </w:tcBorders>
            <w:shd w:val="clear" w:color="auto" w:fill="E7E6E6"/>
          </w:tcPr>
          <w:p w14:paraId="58961D93" w14:textId="77777777" w:rsidR="00554D66" w:rsidRPr="009743EA" w:rsidRDefault="00554D66" w:rsidP="00BD522C">
            <w:pPr>
              <w:pStyle w:val="Default"/>
              <w:overflowPunct w:val="0"/>
              <w:jc w:val="center"/>
              <w:rPr>
                <w:color w:val="auto"/>
              </w:rPr>
            </w:pPr>
          </w:p>
          <w:p w14:paraId="11F97CAD" w14:textId="77777777" w:rsidR="00554D66" w:rsidRPr="009743EA" w:rsidRDefault="00554D66" w:rsidP="00BD522C">
            <w:pPr>
              <w:pStyle w:val="Default"/>
              <w:overflowPunct w:val="0"/>
              <w:jc w:val="center"/>
              <w:rPr>
                <w:b/>
                <w:sz w:val="20"/>
                <w:szCs w:val="20"/>
              </w:rPr>
            </w:pPr>
          </w:p>
          <w:p w14:paraId="2B30BE62" w14:textId="77777777" w:rsidR="00554D66" w:rsidRPr="009743EA" w:rsidRDefault="00554D66" w:rsidP="00BD522C">
            <w:pPr>
              <w:pStyle w:val="Default"/>
              <w:overflowPunct w:val="0"/>
              <w:jc w:val="center"/>
              <w:rPr>
                <w:b/>
                <w:sz w:val="20"/>
                <w:szCs w:val="20"/>
              </w:rPr>
            </w:pPr>
          </w:p>
          <w:p w14:paraId="08047EA9" w14:textId="77777777" w:rsidR="00554D66" w:rsidRPr="009743EA" w:rsidRDefault="00554D66" w:rsidP="00BD522C">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2F7BD0B1" w14:textId="77777777" w:rsidR="00554D66" w:rsidRPr="009743EA" w:rsidRDefault="00554D66" w:rsidP="00BD522C">
            <w:pPr>
              <w:pStyle w:val="Default"/>
              <w:overflowPunct w:val="0"/>
              <w:jc w:val="center"/>
              <w:rPr>
                <w:b/>
                <w:kern w:val="1"/>
              </w:rPr>
            </w:pPr>
            <w:r w:rsidRPr="009743EA">
              <w:rPr>
                <w:rFonts w:ascii="Arial" w:eastAsia="Malgun Gothic" w:hAnsi="Arial"/>
                <w:b/>
                <w:color w:val="auto"/>
                <w:kern w:val="1"/>
                <w:sz w:val="18"/>
                <w:szCs w:val="20"/>
                <w:lang w:eastAsia="ko-KR"/>
              </w:rPr>
              <w:t>stb</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3C01F217" w14:textId="77777777" w:rsidR="00A4634E" w:rsidRPr="005A2D7C" w:rsidRDefault="00A4634E" w:rsidP="005A2D7C">
            <w:pPr>
              <w:pStyle w:val="TAL"/>
              <w:rPr>
                <w:rFonts w:eastAsia="Calibri Light"/>
              </w:rPr>
            </w:pPr>
          </w:p>
          <w:p w14:paraId="31B12364" w14:textId="77777777" w:rsidR="00554D66" w:rsidRPr="009743EA" w:rsidRDefault="00A4634E" w:rsidP="00BD522C">
            <w:pPr>
              <w:widowControl w:val="0"/>
              <w:spacing w:after="0"/>
              <w:ind w:left="284"/>
              <w:jc w:val="both"/>
              <w:textAlignment w:val="auto"/>
              <w:rPr>
                <w:rFonts w:ascii="Arial" w:hAnsi="Arial"/>
                <w:color w:val="0070C0"/>
                <w:sz w:val="18"/>
              </w:rPr>
            </w:pPr>
            <w:r w:rsidRPr="009743EA">
              <w:rPr>
                <w:rFonts w:eastAsia="Calibri Light"/>
                <w:b/>
                <w:sz w:val="24"/>
              </w:rPr>
              <w:t>API/DIS</w:t>
            </w:r>
            <w:r w:rsidR="00F41F85" w:rsidRPr="009743EA">
              <w:rPr>
                <w:rFonts w:eastAsia="Calibri Light"/>
                <w:b/>
                <w:sz w:val="24"/>
              </w:rPr>
              <w:t>_</w:t>
            </w:r>
            <w:r w:rsidRPr="009743EA">
              <w:rPr>
                <w:rFonts w:eastAsia="Calibri Light"/>
                <w:b/>
                <w:sz w:val="24"/>
              </w:rPr>
              <w:t>STB</w:t>
            </w:r>
          </w:p>
          <w:p w14:paraId="73A76E4B" w14:textId="77777777" w:rsidR="00554D66" w:rsidRPr="005A2D7C" w:rsidRDefault="00554D66" w:rsidP="007C39B4">
            <w:pPr>
              <w:pStyle w:val="NoSpacing"/>
              <w:overflowPunct w:val="0"/>
              <w:rPr>
                <w:rFonts w:ascii="Arial" w:hAnsi="Arial"/>
                <w:b/>
                <w:color w:val="0070C0"/>
                <w:sz w:val="18"/>
                <w:lang w:val="en-GB"/>
              </w:rPr>
            </w:pPr>
            <w:r w:rsidRPr="005A2D7C">
              <w:rPr>
                <w:rFonts w:ascii="Times New Roman" w:hAnsi="Times New Roman"/>
                <w:lang w:val="en-GB"/>
              </w:rPr>
              <w:t xml:space="preserve">    </w:t>
            </w:r>
          </w:p>
          <w:p w14:paraId="793F3192" w14:textId="77777777" w:rsidR="00554D66" w:rsidRPr="009743EA" w:rsidRDefault="00554D66" w:rsidP="00BD522C">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085DB7D6" w14:textId="77777777" w:rsidR="00554D66" w:rsidRPr="009743EA" w:rsidRDefault="00554D66" w:rsidP="00BD522C">
            <w:pPr>
              <w:pStyle w:val="TAL"/>
              <w:snapToGrid w:val="0"/>
              <w:ind w:left="284"/>
              <w:jc w:val="both"/>
              <w:rPr>
                <w:color w:val="0070C0"/>
              </w:rPr>
            </w:pPr>
          </w:p>
          <w:p w14:paraId="0E6241B8" w14:textId="77777777" w:rsidR="00554D66" w:rsidRPr="009743EA" w:rsidRDefault="00554D66" w:rsidP="00BD522C">
            <w:pPr>
              <w:pStyle w:val="TAL"/>
              <w:snapToGrid w:val="0"/>
              <w:ind w:left="284"/>
              <w:jc w:val="both"/>
              <w:rPr>
                <w:color w:val="0070C0"/>
              </w:rPr>
            </w:pPr>
            <w:r w:rsidRPr="009743EA">
              <w:rPr>
                <w:color w:val="0070C0"/>
              </w:rPr>
              <w:t>GET /mn-name?fu=1&amp;stb=6 HTTP/1.1</w:t>
            </w:r>
          </w:p>
          <w:p w14:paraId="6A7FF36D" w14:textId="77777777" w:rsidR="00554D66" w:rsidRPr="009743EA" w:rsidRDefault="00554D66" w:rsidP="00BD522C">
            <w:pPr>
              <w:pStyle w:val="TAL"/>
              <w:snapToGrid w:val="0"/>
              <w:ind w:left="284"/>
              <w:jc w:val="both"/>
              <w:rPr>
                <w:color w:val="0070C0"/>
              </w:rPr>
            </w:pPr>
            <w:r w:rsidRPr="009743EA">
              <w:rPr>
                <w:color w:val="0070C0"/>
              </w:rPr>
              <w:t>Host: 192.168.0.10:8282</w:t>
            </w:r>
          </w:p>
          <w:p w14:paraId="49AA96A8" w14:textId="77777777" w:rsidR="00554D66" w:rsidRPr="009743EA" w:rsidRDefault="00554D66" w:rsidP="00BD522C">
            <w:pPr>
              <w:pStyle w:val="TAL"/>
              <w:snapToGrid w:val="0"/>
              <w:ind w:left="284"/>
              <w:jc w:val="both"/>
              <w:rPr>
                <w:color w:val="0070C0"/>
              </w:rPr>
            </w:pPr>
            <w:r w:rsidRPr="009743EA">
              <w:rPr>
                <w:color w:val="0070C0"/>
              </w:rPr>
              <w:t>X-M2M-Origin: CAE5630283216026458665</w:t>
            </w:r>
          </w:p>
          <w:p w14:paraId="306280C0" w14:textId="77777777" w:rsidR="00A06B31" w:rsidRPr="009743EA" w:rsidRDefault="00A06B31" w:rsidP="00A06B31">
            <w:pPr>
              <w:pStyle w:val="TAL"/>
              <w:snapToGrid w:val="0"/>
              <w:ind w:left="284"/>
              <w:jc w:val="both"/>
              <w:rPr>
                <w:color w:val="0070C0"/>
              </w:rPr>
            </w:pPr>
            <w:r w:rsidRPr="009743EA">
              <w:rPr>
                <w:color w:val="0070C0"/>
              </w:rPr>
              <w:t>Accept: application/json</w:t>
            </w:r>
          </w:p>
          <w:p w14:paraId="4DF217CC" w14:textId="77777777" w:rsidR="00554D66" w:rsidRPr="009743EA" w:rsidRDefault="00554D66" w:rsidP="00BD522C">
            <w:pPr>
              <w:pStyle w:val="TAL"/>
              <w:snapToGrid w:val="0"/>
              <w:ind w:left="284"/>
              <w:jc w:val="both"/>
              <w:rPr>
                <w:color w:val="0070C0"/>
              </w:rPr>
            </w:pPr>
            <w:r w:rsidRPr="009743EA">
              <w:rPr>
                <w:color w:val="0070C0"/>
              </w:rPr>
              <w:t>X-M2M-RI: 1234</w:t>
            </w:r>
          </w:p>
          <w:p w14:paraId="5B87C2FA" w14:textId="77777777" w:rsidR="005A7A27" w:rsidRPr="009743EA" w:rsidRDefault="005A7A27" w:rsidP="005A7A27">
            <w:pPr>
              <w:widowControl w:val="0"/>
              <w:overflowPunct/>
              <w:spacing w:after="0"/>
              <w:ind w:left="284"/>
              <w:jc w:val="both"/>
              <w:textAlignment w:val="auto"/>
              <w:rPr>
                <w:color w:val="0070C0"/>
              </w:rPr>
            </w:pPr>
            <w:r w:rsidRPr="009743EA">
              <w:rPr>
                <w:rFonts w:ascii="Arial" w:hAnsi="Arial"/>
                <w:color w:val="0070C0"/>
                <w:sz w:val="18"/>
              </w:rPr>
              <w:t>X-M2M-RVI: 2a</w:t>
            </w:r>
          </w:p>
          <w:p w14:paraId="024FD0CF" w14:textId="77777777" w:rsidR="00554D66" w:rsidRPr="009743EA" w:rsidRDefault="00554D66" w:rsidP="00BD522C">
            <w:pPr>
              <w:pStyle w:val="TAL"/>
              <w:snapToGrid w:val="0"/>
              <w:ind w:left="284"/>
              <w:jc w:val="both"/>
              <w:rPr>
                <w:color w:val="0070C0"/>
              </w:rPr>
            </w:pPr>
          </w:p>
          <w:p w14:paraId="4B0A3C76" w14:textId="77777777" w:rsidR="00554D66" w:rsidRPr="009743EA" w:rsidRDefault="00554D66" w:rsidP="00BD522C">
            <w:pPr>
              <w:widowControl w:val="0"/>
              <w:spacing w:after="0"/>
              <w:ind w:left="284"/>
              <w:jc w:val="both"/>
              <w:textAlignment w:val="auto"/>
              <w:rPr>
                <w:rFonts w:ascii="Arial" w:hAnsi="Arial"/>
                <w:b/>
                <w:color w:val="0070C0"/>
                <w:sz w:val="18"/>
              </w:rPr>
            </w:pPr>
          </w:p>
          <w:p w14:paraId="62BE5B9A" w14:textId="77777777" w:rsidR="00554D66" w:rsidRPr="009743EA" w:rsidRDefault="00554D66" w:rsidP="00BD522C">
            <w:pPr>
              <w:widowControl w:val="0"/>
              <w:spacing w:after="0"/>
              <w:ind w:left="284"/>
              <w:jc w:val="both"/>
              <w:textAlignment w:val="auto"/>
              <w:rPr>
                <w:rFonts w:ascii="Arial" w:hAnsi="Arial"/>
                <w:b/>
                <w:color w:val="0070C0"/>
                <w:sz w:val="18"/>
              </w:rPr>
            </w:pPr>
            <w:r w:rsidRPr="009743EA">
              <w:rPr>
                <w:rFonts w:ascii="Arial" w:hAnsi="Arial"/>
                <w:b/>
                <w:color w:val="0070C0"/>
                <w:sz w:val="18"/>
              </w:rPr>
              <w:lastRenderedPageBreak/>
              <w:t>HTTP Response:</w:t>
            </w:r>
          </w:p>
          <w:p w14:paraId="3BCD0088" w14:textId="77777777" w:rsidR="00554D66" w:rsidRPr="009743EA" w:rsidRDefault="00554D66" w:rsidP="00BD522C">
            <w:pPr>
              <w:widowControl w:val="0"/>
              <w:spacing w:after="0"/>
              <w:ind w:left="284"/>
              <w:textAlignment w:val="auto"/>
              <w:rPr>
                <w:rFonts w:ascii="Arial" w:hAnsi="Arial"/>
                <w:color w:val="0070C0"/>
                <w:sz w:val="18"/>
              </w:rPr>
            </w:pPr>
          </w:p>
          <w:p w14:paraId="429A363A" w14:textId="77777777" w:rsidR="00554D66" w:rsidRPr="009743EA" w:rsidRDefault="00554D66" w:rsidP="00BD522C">
            <w:pPr>
              <w:widowControl w:val="0"/>
              <w:spacing w:after="0"/>
              <w:ind w:left="284"/>
              <w:textAlignment w:val="auto"/>
              <w:rPr>
                <w:rFonts w:ascii="Arial" w:hAnsi="Arial"/>
                <w:color w:val="0070C0"/>
                <w:sz w:val="18"/>
              </w:rPr>
            </w:pPr>
            <w:r w:rsidRPr="009743EA">
              <w:rPr>
                <w:rFonts w:ascii="Arial" w:hAnsi="Arial"/>
                <w:color w:val="0070C0"/>
                <w:sz w:val="18"/>
              </w:rPr>
              <w:t>200 OK</w:t>
            </w:r>
          </w:p>
          <w:p w14:paraId="311F1A3A" w14:textId="77777777" w:rsidR="00554D66" w:rsidRPr="009743EA" w:rsidRDefault="00554D66" w:rsidP="00BD522C">
            <w:pPr>
              <w:pStyle w:val="TAL"/>
              <w:snapToGrid w:val="0"/>
              <w:ind w:left="284"/>
              <w:rPr>
                <w:color w:val="0070C0"/>
              </w:rPr>
            </w:pPr>
            <w:r w:rsidRPr="009743EA">
              <w:rPr>
                <w:color w:val="0070C0"/>
              </w:rPr>
              <w:t>Content-Type: application/json</w:t>
            </w:r>
          </w:p>
          <w:p w14:paraId="113DDDAB" w14:textId="77777777" w:rsidR="00554D66" w:rsidRPr="009743EA" w:rsidRDefault="00554D66" w:rsidP="00BD522C">
            <w:pPr>
              <w:pStyle w:val="TAL"/>
              <w:snapToGrid w:val="0"/>
              <w:ind w:left="284"/>
              <w:rPr>
                <w:color w:val="0070C0"/>
              </w:rPr>
            </w:pPr>
            <w:r w:rsidRPr="009743EA">
              <w:rPr>
                <w:color w:val="0070C0"/>
              </w:rPr>
              <w:t>X-M2M-RI: 1234</w:t>
            </w:r>
          </w:p>
          <w:p w14:paraId="0D6D9E40" w14:textId="77777777" w:rsidR="005A7A27" w:rsidRPr="009743EA" w:rsidRDefault="005A7A27" w:rsidP="005A7A27">
            <w:pPr>
              <w:widowControl w:val="0"/>
              <w:overflowPunct/>
              <w:spacing w:after="0"/>
              <w:ind w:left="284"/>
              <w:jc w:val="both"/>
              <w:textAlignment w:val="auto"/>
              <w:rPr>
                <w:color w:val="0070C0"/>
              </w:rPr>
            </w:pPr>
            <w:r w:rsidRPr="009743EA">
              <w:rPr>
                <w:rFonts w:ascii="Arial" w:hAnsi="Arial"/>
                <w:color w:val="0070C0"/>
                <w:sz w:val="18"/>
              </w:rPr>
              <w:t>X-M2M-RVI: 2a</w:t>
            </w:r>
          </w:p>
          <w:p w14:paraId="415CA869" w14:textId="77777777" w:rsidR="00554D66" w:rsidRPr="009743EA" w:rsidRDefault="00554D66" w:rsidP="00BD522C">
            <w:pPr>
              <w:pStyle w:val="TAL"/>
              <w:snapToGrid w:val="0"/>
              <w:ind w:left="284"/>
              <w:rPr>
                <w:color w:val="0070C0"/>
              </w:rPr>
            </w:pPr>
            <w:r w:rsidRPr="009743EA">
              <w:rPr>
                <w:color w:val="0070C0"/>
              </w:rPr>
              <w:t>X-M2M-RSC: 2000</w:t>
            </w:r>
          </w:p>
          <w:p w14:paraId="1AB58F9A" w14:textId="77777777" w:rsidR="00554D66" w:rsidRPr="009743EA" w:rsidRDefault="00554D66" w:rsidP="00BD522C">
            <w:pPr>
              <w:pStyle w:val="TAL"/>
              <w:snapToGrid w:val="0"/>
              <w:ind w:left="284"/>
              <w:jc w:val="both"/>
              <w:rPr>
                <w:color w:val="0070C0"/>
              </w:rPr>
            </w:pPr>
          </w:p>
          <w:p w14:paraId="4252B70D" w14:textId="77777777" w:rsidR="00554D66" w:rsidRPr="009743EA" w:rsidRDefault="00554D66" w:rsidP="00BD522C">
            <w:pPr>
              <w:pStyle w:val="TAL"/>
              <w:snapToGrid w:val="0"/>
              <w:ind w:left="284"/>
              <w:rPr>
                <w:color w:val="0070C0"/>
              </w:rPr>
            </w:pPr>
            <w:r w:rsidRPr="009743EA">
              <w:rPr>
                <w:color w:val="0070C0"/>
              </w:rPr>
              <w:t>{</w:t>
            </w:r>
          </w:p>
          <w:p w14:paraId="7A4538B9" w14:textId="77777777" w:rsidR="00554D66" w:rsidRPr="009743EA" w:rsidRDefault="00554D66" w:rsidP="00BD522C">
            <w:pPr>
              <w:pStyle w:val="TAL"/>
              <w:snapToGrid w:val="0"/>
              <w:ind w:left="284"/>
              <w:rPr>
                <w:color w:val="0070C0"/>
              </w:rPr>
            </w:pPr>
            <w:r w:rsidRPr="009743EA">
              <w:rPr>
                <w:color w:val="0070C0"/>
              </w:rPr>
              <w:t xml:space="preserve">    "m2m:uril": </w:t>
            </w:r>
          </w:p>
          <w:p w14:paraId="4C9E0A97" w14:textId="77777777" w:rsidR="00554D66" w:rsidRPr="009743EA" w:rsidRDefault="00554D66" w:rsidP="00BD522C">
            <w:pPr>
              <w:pStyle w:val="TAL"/>
              <w:snapToGrid w:val="0"/>
              <w:ind w:left="284"/>
              <w:rPr>
                <w:color w:val="0070C0"/>
              </w:rPr>
            </w:pPr>
            <w:r w:rsidRPr="009743EA">
              <w:rPr>
                <w:color w:val="0070C0"/>
              </w:rPr>
              <w:t xml:space="preserve">        "/mn-name/ae_sensor/cnt_temp1",</w:t>
            </w:r>
          </w:p>
          <w:p w14:paraId="66092695" w14:textId="77777777" w:rsidR="00554D66" w:rsidRPr="009743EA" w:rsidRDefault="00554D66" w:rsidP="00BD522C">
            <w:pPr>
              <w:pStyle w:val="TAL"/>
              <w:snapToGrid w:val="0"/>
              <w:ind w:left="284"/>
              <w:rPr>
                <w:color w:val="0070C0"/>
              </w:rPr>
            </w:pPr>
            <w:r w:rsidRPr="009743EA">
              <w:rPr>
                <w:color w:val="0070C0"/>
              </w:rPr>
              <w:t xml:space="preserve">        "/mn-name/ae_sensor/cnt_temp2"</w:t>
            </w:r>
          </w:p>
          <w:p w14:paraId="081A1945" w14:textId="77777777" w:rsidR="00554D66" w:rsidRPr="005A2D7C" w:rsidRDefault="00554D66" w:rsidP="00BD522C">
            <w:pPr>
              <w:pStyle w:val="TAL"/>
              <w:snapToGrid w:val="0"/>
              <w:ind w:left="284"/>
              <w:rPr>
                <w:color w:val="0070C0"/>
              </w:rPr>
            </w:pPr>
            <w:r w:rsidRPr="005A2D7C">
              <w:rPr>
                <w:color w:val="0070C0"/>
              </w:rPr>
              <w:t>}</w:t>
            </w:r>
          </w:p>
          <w:p w14:paraId="6C481832" w14:textId="77777777" w:rsidR="00554D66" w:rsidRPr="005A2D7C" w:rsidRDefault="00554D66" w:rsidP="00BD522C">
            <w:pPr>
              <w:pStyle w:val="TAL"/>
              <w:snapToGrid w:val="0"/>
              <w:ind w:left="284"/>
              <w:jc w:val="both"/>
              <w:rPr>
                <w:color w:val="0070C0"/>
              </w:rPr>
            </w:pPr>
          </w:p>
        </w:tc>
      </w:tr>
      <w:tr w:rsidR="00554D66" w:rsidRPr="009743EA" w14:paraId="78B40988" w14:textId="77777777" w:rsidTr="00BD522C">
        <w:trPr>
          <w:jc w:val="center"/>
        </w:trPr>
        <w:tc>
          <w:tcPr>
            <w:tcW w:w="1286" w:type="dxa"/>
            <w:tcBorders>
              <w:top w:val="single" w:sz="4" w:space="0" w:color="000000"/>
              <w:left w:val="single" w:sz="4" w:space="0" w:color="000000"/>
              <w:bottom w:val="single" w:sz="4" w:space="0" w:color="000000"/>
            </w:tcBorders>
            <w:shd w:val="clear" w:color="auto" w:fill="E7E6E6"/>
          </w:tcPr>
          <w:p w14:paraId="227F66BA" w14:textId="77777777" w:rsidR="00554D66" w:rsidRPr="009743EA" w:rsidRDefault="00554D66" w:rsidP="00BD522C">
            <w:pPr>
              <w:pStyle w:val="Default"/>
              <w:overflowPunct w:val="0"/>
              <w:jc w:val="center"/>
              <w:rPr>
                <w:rFonts w:ascii="Arial" w:eastAsia="Malgun Gothic" w:hAnsi="Arial"/>
                <w:b/>
                <w:color w:val="auto"/>
                <w:kern w:val="1"/>
                <w:sz w:val="18"/>
                <w:szCs w:val="20"/>
              </w:rPr>
            </w:pPr>
          </w:p>
          <w:p w14:paraId="0C94BD73" w14:textId="77777777" w:rsidR="00554D66" w:rsidRPr="009743EA" w:rsidRDefault="00554D66" w:rsidP="00BD522C">
            <w:pPr>
              <w:pStyle w:val="Default"/>
              <w:overflowPunct w:val="0"/>
              <w:jc w:val="center"/>
              <w:rPr>
                <w:rFonts w:ascii="Arial" w:eastAsia="Malgun Gothic" w:hAnsi="Arial"/>
                <w:b/>
                <w:color w:val="auto"/>
                <w:kern w:val="1"/>
                <w:sz w:val="18"/>
                <w:szCs w:val="20"/>
              </w:rPr>
            </w:pPr>
          </w:p>
          <w:p w14:paraId="41348A04" w14:textId="77777777" w:rsidR="00554D66" w:rsidRPr="009743EA" w:rsidRDefault="00554D66" w:rsidP="00BD522C">
            <w:pPr>
              <w:pStyle w:val="Default"/>
              <w:overflowPunct w:val="0"/>
              <w:jc w:val="center"/>
              <w:rPr>
                <w:rFonts w:ascii="Arial" w:eastAsia="Malgun Gothic" w:hAnsi="Arial"/>
                <w:b/>
                <w:color w:val="auto"/>
                <w:kern w:val="1"/>
                <w:sz w:val="18"/>
                <w:szCs w:val="20"/>
              </w:rPr>
            </w:pPr>
          </w:p>
          <w:p w14:paraId="179F9FDC" w14:textId="77777777" w:rsidR="00554D66" w:rsidRPr="009743EA" w:rsidRDefault="00554D66" w:rsidP="00BD522C">
            <w:pPr>
              <w:pStyle w:val="Default"/>
              <w:overflowPunct w:val="0"/>
              <w:jc w:val="center"/>
              <w:rPr>
                <w:rFonts w:ascii="Arial" w:eastAsia="Malgun Gothic" w:hAnsi="Arial"/>
                <w:b/>
                <w:color w:val="auto"/>
                <w:kern w:val="1"/>
                <w:sz w:val="18"/>
                <w:szCs w:val="20"/>
              </w:rPr>
            </w:pPr>
          </w:p>
          <w:p w14:paraId="61C47DAE" w14:textId="77777777" w:rsidR="00554D66" w:rsidRPr="009743EA" w:rsidRDefault="00554D66" w:rsidP="00BD522C">
            <w:pPr>
              <w:pStyle w:val="Default"/>
              <w:overflowPunct w:val="0"/>
              <w:jc w:val="center"/>
              <w:rPr>
                <w:rFonts w:ascii="Arial" w:eastAsia="Malgun Gothic" w:hAnsi="Arial"/>
                <w:b/>
                <w:color w:val="auto"/>
                <w:kern w:val="1"/>
                <w:sz w:val="18"/>
                <w:szCs w:val="20"/>
              </w:rPr>
            </w:pPr>
          </w:p>
          <w:p w14:paraId="4A167658" w14:textId="77777777" w:rsidR="00554D66" w:rsidRPr="009743EA" w:rsidRDefault="00554D66" w:rsidP="00BD522C">
            <w:pPr>
              <w:pStyle w:val="Default"/>
              <w:overflowPunct w:val="0"/>
              <w:jc w:val="center"/>
              <w:rPr>
                <w:rFonts w:ascii="Arial" w:eastAsia="Malgun Gothic" w:hAnsi="Arial"/>
                <w:b/>
                <w:color w:val="auto"/>
                <w:kern w:val="1"/>
                <w:sz w:val="18"/>
                <w:szCs w:val="20"/>
              </w:rPr>
            </w:pPr>
          </w:p>
          <w:p w14:paraId="5AC6EAA7" w14:textId="77777777" w:rsidR="00554D66" w:rsidRPr="009743EA" w:rsidRDefault="00554D66" w:rsidP="00BD522C">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1C24FCF6" w14:textId="77777777" w:rsidR="00554D66" w:rsidRPr="009743EA" w:rsidRDefault="00554D66" w:rsidP="00BD522C">
            <w:pPr>
              <w:pStyle w:val="TAL"/>
              <w:snapToGrid w:val="0"/>
              <w:jc w:val="center"/>
              <w:rPr>
                <w:b/>
                <w:kern w:val="1"/>
                <w:lang w:eastAsia="ko-KR"/>
              </w:rPr>
            </w:pPr>
            <w:r w:rsidRPr="009743EA">
              <w:rPr>
                <w:b/>
                <w:kern w:val="1"/>
                <w:lang w:eastAsia="ko-KR"/>
              </w:rPr>
              <w:t>sts</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5209193F" w14:textId="77777777" w:rsidR="00CC3DB5" w:rsidRPr="005A2D7C" w:rsidRDefault="00CC3DB5" w:rsidP="005A2D7C">
            <w:pPr>
              <w:pStyle w:val="TAL"/>
              <w:rPr>
                <w:rFonts w:eastAsia="Calibri Light"/>
              </w:rPr>
            </w:pPr>
          </w:p>
          <w:p w14:paraId="421A6259" w14:textId="77777777" w:rsidR="00554D66" w:rsidRPr="009743EA" w:rsidRDefault="00CC3DB5" w:rsidP="00BD522C">
            <w:pPr>
              <w:pStyle w:val="TAL"/>
              <w:snapToGrid w:val="0"/>
              <w:ind w:left="284"/>
            </w:pPr>
            <w:r w:rsidRPr="009743EA">
              <w:rPr>
                <w:rFonts w:ascii="Times New Roman" w:eastAsia="Calibri Light" w:hAnsi="Times New Roman"/>
                <w:b/>
                <w:sz w:val="24"/>
              </w:rPr>
              <w:t>API/DIS</w:t>
            </w:r>
            <w:r w:rsidR="00F41F85" w:rsidRPr="009743EA">
              <w:rPr>
                <w:rFonts w:ascii="Times New Roman" w:eastAsia="Calibri Light" w:hAnsi="Times New Roman"/>
                <w:b/>
                <w:sz w:val="24"/>
              </w:rPr>
              <w:t>_</w:t>
            </w:r>
            <w:r w:rsidRPr="009743EA">
              <w:rPr>
                <w:rFonts w:ascii="Times New Roman" w:eastAsia="Calibri Light" w:hAnsi="Times New Roman"/>
                <w:b/>
                <w:sz w:val="24"/>
              </w:rPr>
              <w:t>STS</w:t>
            </w:r>
          </w:p>
          <w:p w14:paraId="093BCFB8" w14:textId="77777777" w:rsidR="00554D66" w:rsidRPr="005A2D7C" w:rsidRDefault="00554D66" w:rsidP="00BD522C">
            <w:pPr>
              <w:pStyle w:val="NoSpacing"/>
              <w:overflowPunct w:val="0"/>
              <w:rPr>
                <w:rFonts w:ascii="Arial" w:hAnsi="Arial"/>
                <w:b/>
                <w:color w:val="0070C0"/>
                <w:sz w:val="18"/>
                <w:lang w:val="en-GB"/>
              </w:rPr>
            </w:pPr>
            <w:r w:rsidRPr="009743EA">
              <w:rPr>
                <w:rFonts w:ascii="Times New Roman" w:eastAsia="Calibri Light" w:hAnsi="Times New Roman"/>
                <w:b/>
                <w:lang w:val="en-GB"/>
              </w:rPr>
              <w:t xml:space="preserve">    </w:t>
            </w:r>
            <w:r w:rsidRPr="005A2D7C">
              <w:rPr>
                <w:rFonts w:ascii="Times New Roman" w:hAnsi="Times New Roman"/>
                <w:lang w:val="en-GB"/>
              </w:rPr>
              <w:t xml:space="preserve">    </w:t>
            </w:r>
          </w:p>
          <w:p w14:paraId="569C8216" w14:textId="77777777" w:rsidR="00554D66" w:rsidRPr="009743EA" w:rsidRDefault="00554D66" w:rsidP="00BD522C">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4D376154" w14:textId="77777777" w:rsidR="00554D66" w:rsidRPr="009743EA" w:rsidRDefault="00554D66" w:rsidP="00BD522C">
            <w:pPr>
              <w:pStyle w:val="TAL"/>
              <w:snapToGrid w:val="0"/>
              <w:ind w:left="284"/>
              <w:jc w:val="both"/>
              <w:rPr>
                <w:color w:val="0070C0"/>
              </w:rPr>
            </w:pPr>
          </w:p>
          <w:p w14:paraId="609DBD76" w14:textId="77777777" w:rsidR="00554D66" w:rsidRPr="009743EA" w:rsidRDefault="00554D66" w:rsidP="00BD522C">
            <w:pPr>
              <w:pStyle w:val="TAL"/>
              <w:snapToGrid w:val="0"/>
              <w:ind w:left="284"/>
              <w:jc w:val="both"/>
              <w:rPr>
                <w:color w:val="0070C0"/>
              </w:rPr>
            </w:pPr>
            <w:r w:rsidRPr="009743EA">
              <w:rPr>
                <w:color w:val="0070C0"/>
              </w:rPr>
              <w:t>GET /mn-name?fu=1&amp;sts=6 HTTP/1.1</w:t>
            </w:r>
          </w:p>
          <w:p w14:paraId="1E7A51EE" w14:textId="77777777" w:rsidR="00554D66" w:rsidRPr="009743EA" w:rsidRDefault="00554D66" w:rsidP="00BD522C">
            <w:pPr>
              <w:pStyle w:val="TAL"/>
              <w:snapToGrid w:val="0"/>
              <w:ind w:left="284"/>
              <w:jc w:val="both"/>
              <w:rPr>
                <w:color w:val="0070C0"/>
              </w:rPr>
            </w:pPr>
            <w:r w:rsidRPr="009743EA">
              <w:rPr>
                <w:color w:val="0070C0"/>
              </w:rPr>
              <w:t>Host: 192.168.0.10:8282</w:t>
            </w:r>
          </w:p>
          <w:p w14:paraId="55A5C6D1" w14:textId="77777777" w:rsidR="00554D66" w:rsidRPr="009743EA" w:rsidRDefault="00554D66" w:rsidP="00BD522C">
            <w:pPr>
              <w:pStyle w:val="TAL"/>
              <w:snapToGrid w:val="0"/>
              <w:ind w:left="284"/>
              <w:jc w:val="both"/>
              <w:rPr>
                <w:color w:val="0070C0"/>
              </w:rPr>
            </w:pPr>
            <w:r w:rsidRPr="009743EA">
              <w:rPr>
                <w:color w:val="0070C0"/>
              </w:rPr>
              <w:t>X-M2M-Origin: CAE5630283216026458665</w:t>
            </w:r>
          </w:p>
          <w:p w14:paraId="53C911F9" w14:textId="77777777" w:rsidR="00A06B31" w:rsidRPr="009743EA" w:rsidRDefault="00A06B31" w:rsidP="00A06B31">
            <w:pPr>
              <w:pStyle w:val="TAL"/>
              <w:snapToGrid w:val="0"/>
              <w:ind w:left="284"/>
              <w:jc w:val="both"/>
              <w:rPr>
                <w:color w:val="0070C0"/>
              </w:rPr>
            </w:pPr>
            <w:r w:rsidRPr="009743EA">
              <w:rPr>
                <w:color w:val="0070C0"/>
              </w:rPr>
              <w:t>Accept: application/json</w:t>
            </w:r>
          </w:p>
          <w:p w14:paraId="63C35353" w14:textId="77777777" w:rsidR="00554D66" w:rsidRPr="009743EA" w:rsidRDefault="00554D66" w:rsidP="00BD522C">
            <w:pPr>
              <w:pStyle w:val="TAL"/>
              <w:snapToGrid w:val="0"/>
              <w:ind w:left="284"/>
              <w:jc w:val="both"/>
              <w:rPr>
                <w:color w:val="0070C0"/>
              </w:rPr>
            </w:pPr>
            <w:r w:rsidRPr="009743EA">
              <w:rPr>
                <w:color w:val="0070C0"/>
              </w:rPr>
              <w:t>X-M2M-RI: 1234</w:t>
            </w:r>
          </w:p>
          <w:p w14:paraId="57607722" w14:textId="77777777" w:rsidR="005A7A27" w:rsidRPr="009743EA" w:rsidRDefault="005A7A27" w:rsidP="005A7A27">
            <w:pPr>
              <w:widowControl w:val="0"/>
              <w:overflowPunct/>
              <w:spacing w:after="0"/>
              <w:ind w:left="284"/>
              <w:jc w:val="both"/>
              <w:textAlignment w:val="auto"/>
              <w:rPr>
                <w:color w:val="0070C0"/>
              </w:rPr>
            </w:pPr>
            <w:r w:rsidRPr="009743EA">
              <w:rPr>
                <w:rFonts w:ascii="Arial" w:hAnsi="Arial"/>
                <w:color w:val="0070C0"/>
                <w:sz w:val="18"/>
              </w:rPr>
              <w:t>X-M2M-RVI: 2a</w:t>
            </w:r>
          </w:p>
          <w:p w14:paraId="2AC74758" w14:textId="77777777" w:rsidR="00554D66" w:rsidRPr="009743EA" w:rsidRDefault="00554D66" w:rsidP="00BD522C">
            <w:pPr>
              <w:pStyle w:val="TAL"/>
              <w:snapToGrid w:val="0"/>
              <w:ind w:left="284"/>
              <w:jc w:val="both"/>
              <w:rPr>
                <w:color w:val="0070C0"/>
              </w:rPr>
            </w:pPr>
          </w:p>
          <w:p w14:paraId="3A08B557" w14:textId="77777777" w:rsidR="00554D66" w:rsidRPr="009743EA" w:rsidRDefault="00554D66" w:rsidP="00BD522C">
            <w:pPr>
              <w:widowControl w:val="0"/>
              <w:spacing w:after="0"/>
              <w:ind w:left="284"/>
              <w:jc w:val="both"/>
              <w:textAlignment w:val="auto"/>
              <w:rPr>
                <w:rFonts w:ascii="Arial" w:hAnsi="Arial"/>
                <w:b/>
                <w:color w:val="0070C0"/>
                <w:sz w:val="18"/>
              </w:rPr>
            </w:pPr>
          </w:p>
          <w:p w14:paraId="7B21912F" w14:textId="77777777" w:rsidR="00554D66" w:rsidRPr="009743EA" w:rsidRDefault="00554D66" w:rsidP="00BD522C">
            <w:pPr>
              <w:widowControl w:val="0"/>
              <w:spacing w:after="0"/>
              <w:ind w:left="284"/>
              <w:jc w:val="both"/>
              <w:textAlignment w:val="auto"/>
              <w:rPr>
                <w:rFonts w:ascii="Arial" w:hAnsi="Arial"/>
                <w:b/>
                <w:color w:val="0070C0"/>
                <w:sz w:val="18"/>
              </w:rPr>
            </w:pPr>
            <w:r w:rsidRPr="009743EA">
              <w:rPr>
                <w:rFonts w:ascii="Arial" w:hAnsi="Arial"/>
                <w:b/>
                <w:color w:val="0070C0"/>
                <w:sz w:val="18"/>
              </w:rPr>
              <w:t>HTTP Response:</w:t>
            </w:r>
          </w:p>
          <w:p w14:paraId="51CBBC52" w14:textId="77777777" w:rsidR="00554D66" w:rsidRPr="009743EA" w:rsidRDefault="00554D66" w:rsidP="00BD522C">
            <w:pPr>
              <w:widowControl w:val="0"/>
              <w:spacing w:after="0"/>
              <w:ind w:left="284"/>
              <w:textAlignment w:val="auto"/>
              <w:rPr>
                <w:rFonts w:ascii="Arial" w:hAnsi="Arial"/>
                <w:color w:val="0070C0"/>
                <w:sz w:val="18"/>
              </w:rPr>
            </w:pPr>
          </w:p>
          <w:p w14:paraId="1004868F" w14:textId="77777777" w:rsidR="00554D66" w:rsidRPr="009743EA" w:rsidRDefault="00554D66" w:rsidP="00BD522C">
            <w:pPr>
              <w:widowControl w:val="0"/>
              <w:spacing w:after="0"/>
              <w:ind w:left="284"/>
              <w:textAlignment w:val="auto"/>
              <w:rPr>
                <w:rFonts w:ascii="Arial" w:hAnsi="Arial"/>
                <w:color w:val="0070C0"/>
                <w:sz w:val="18"/>
              </w:rPr>
            </w:pPr>
            <w:r w:rsidRPr="009743EA">
              <w:rPr>
                <w:rFonts w:ascii="Arial" w:hAnsi="Arial"/>
                <w:color w:val="0070C0"/>
                <w:sz w:val="18"/>
              </w:rPr>
              <w:t>200 OK</w:t>
            </w:r>
          </w:p>
          <w:p w14:paraId="18AADD97" w14:textId="77777777" w:rsidR="00554D66" w:rsidRPr="009743EA" w:rsidRDefault="00554D66" w:rsidP="00BD522C">
            <w:pPr>
              <w:pStyle w:val="TAL"/>
              <w:snapToGrid w:val="0"/>
              <w:ind w:left="284"/>
              <w:rPr>
                <w:color w:val="0070C0"/>
              </w:rPr>
            </w:pPr>
            <w:r w:rsidRPr="009743EA">
              <w:rPr>
                <w:color w:val="0070C0"/>
              </w:rPr>
              <w:t>Content-Type: application/json</w:t>
            </w:r>
          </w:p>
          <w:p w14:paraId="6E03A1D3" w14:textId="77777777" w:rsidR="00554D66" w:rsidRPr="009743EA" w:rsidRDefault="00554D66" w:rsidP="00BD522C">
            <w:pPr>
              <w:pStyle w:val="TAL"/>
              <w:snapToGrid w:val="0"/>
              <w:ind w:left="284"/>
              <w:rPr>
                <w:color w:val="0070C0"/>
              </w:rPr>
            </w:pPr>
            <w:r w:rsidRPr="009743EA">
              <w:rPr>
                <w:color w:val="0070C0"/>
              </w:rPr>
              <w:t>X-M2M-RI: 1234</w:t>
            </w:r>
          </w:p>
          <w:p w14:paraId="1C640FCB" w14:textId="77777777" w:rsidR="005A7A27" w:rsidRPr="009743EA" w:rsidRDefault="005A7A27" w:rsidP="005A7A27">
            <w:pPr>
              <w:widowControl w:val="0"/>
              <w:overflowPunct/>
              <w:spacing w:after="0"/>
              <w:ind w:left="284"/>
              <w:jc w:val="both"/>
              <w:textAlignment w:val="auto"/>
              <w:rPr>
                <w:color w:val="0070C0"/>
              </w:rPr>
            </w:pPr>
            <w:r w:rsidRPr="009743EA">
              <w:rPr>
                <w:rFonts w:ascii="Arial" w:hAnsi="Arial"/>
                <w:color w:val="0070C0"/>
                <w:sz w:val="18"/>
              </w:rPr>
              <w:t>X-M2M-RVI: 2a</w:t>
            </w:r>
          </w:p>
          <w:p w14:paraId="45BEA734" w14:textId="77777777" w:rsidR="00554D66" w:rsidRPr="009743EA" w:rsidRDefault="00554D66" w:rsidP="00BD522C">
            <w:pPr>
              <w:pStyle w:val="TAL"/>
              <w:snapToGrid w:val="0"/>
              <w:ind w:left="284"/>
              <w:rPr>
                <w:color w:val="0070C0"/>
              </w:rPr>
            </w:pPr>
            <w:r w:rsidRPr="009743EA">
              <w:rPr>
                <w:color w:val="0070C0"/>
              </w:rPr>
              <w:t>X-M2M-RSC: 2000</w:t>
            </w:r>
          </w:p>
          <w:p w14:paraId="3E21422B" w14:textId="77777777" w:rsidR="00554D66" w:rsidRPr="009743EA" w:rsidRDefault="00554D66" w:rsidP="00BD522C">
            <w:pPr>
              <w:pStyle w:val="TAL"/>
              <w:snapToGrid w:val="0"/>
              <w:ind w:left="284"/>
              <w:rPr>
                <w:color w:val="0070C0"/>
              </w:rPr>
            </w:pPr>
          </w:p>
          <w:p w14:paraId="1CF44204" w14:textId="77777777" w:rsidR="00554D66" w:rsidRPr="009743EA" w:rsidRDefault="00554D66" w:rsidP="00BD522C">
            <w:pPr>
              <w:pStyle w:val="TAL"/>
              <w:snapToGrid w:val="0"/>
              <w:ind w:left="284"/>
              <w:rPr>
                <w:color w:val="0070C0"/>
              </w:rPr>
            </w:pPr>
            <w:r w:rsidRPr="009743EA">
              <w:rPr>
                <w:color w:val="0070C0"/>
              </w:rPr>
              <w:t>{</w:t>
            </w:r>
          </w:p>
          <w:p w14:paraId="6195577C" w14:textId="77777777" w:rsidR="00554D66" w:rsidRPr="009743EA" w:rsidRDefault="00554D66" w:rsidP="00BD522C">
            <w:pPr>
              <w:pStyle w:val="TAL"/>
              <w:snapToGrid w:val="0"/>
              <w:ind w:left="284"/>
              <w:rPr>
                <w:color w:val="0070C0"/>
              </w:rPr>
            </w:pPr>
            <w:r w:rsidRPr="009743EA">
              <w:rPr>
                <w:color w:val="0070C0"/>
              </w:rPr>
              <w:t xml:space="preserve">    "m2m:uril": </w:t>
            </w:r>
          </w:p>
          <w:p w14:paraId="394A2D8D" w14:textId="77777777" w:rsidR="00554D66" w:rsidRPr="009743EA" w:rsidRDefault="00554D66" w:rsidP="00BD522C">
            <w:pPr>
              <w:pStyle w:val="TAL"/>
              <w:snapToGrid w:val="0"/>
              <w:ind w:left="284"/>
              <w:rPr>
                <w:color w:val="0070C0"/>
              </w:rPr>
            </w:pPr>
            <w:r w:rsidRPr="009743EA">
              <w:rPr>
                <w:color w:val="0070C0"/>
              </w:rPr>
              <w:t xml:space="preserve">        "/mn-name/ae_actuator/cnt_light1",</w:t>
            </w:r>
          </w:p>
          <w:p w14:paraId="6DC25D93" w14:textId="77777777" w:rsidR="00554D66" w:rsidRPr="009743EA" w:rsidRDefault="00554D66" w:rsidP="00BD522C">
            <w:pPr>
              <w:pStyle w:val="TAL"/>
              <w:snapToGrid w:val="0"/>
              <w:ind w:left="284"/>
              <w:rPr>
                <w:color w:val="0070C0"/>
              </w:rPr>
            </w:pPr>
            <w:r w:rsidRPr="009743EA">
              <w:rPr>
                <w:color w:val="0070C0"/>
              </w:rPr>
              <w:t xml:space="preserve">        "/mn-name/ae_actuator/cnt_light2"</w:t>
            </w:r>
          </w:p>
          <w:p w14:paraId="548CCB0F" w14:textId="77777777" w:rsidR="00554D66" w:rsidRPr="005A2D7C" w:rsidRDefault="00554D66" w:rsidP="00BD522C">
            <w:pPr>
              <w:pStyle w:val="TAL"/>
              <w:snapToGrid w:val="0"/>
              <w:ind w:left="284"/>
              <w:rPr>
                <w:color w:val="0070C0"/>
              </w:rPr>
            </w:pPr>
            <w:r w:rsidRPr="005A2D7C">
              <w:rPr>
                <w:color w:val="0070C0"/>
              </w:rPr>
              <w:t>}</w:t>
            </w:r>
          </w:p>
          <w:p w14:paraId="3856E5A0" w14:textId="77777777" w:rsidR="00554D66" w:rsidRPr="009743EA" w:rsidRDefault="00554D66" w:rsidP="00BD522C">
            <w:pPr>
              <w:pStyle w:val="TAL"/>
              <w:snapToGrid w:val="0"/>
              <w:ind w:left="284"/>
            </w:pPr>
          </w:p>
        </w:tc>
      </w:tr>
    </w:tbl>
    <w:p w14:paraId="2DDEA184" w14:textId="77777777" w:rsidR="00554D66" w:rsidRPr="005A2D7C" w:rsidRDefault="00554D66" w:rsidP="00554D66"/>
    <w:p w14:paraId="50E70936" w14:textId="77777777" w:rsidR="00554D66" w:rsidRPr="00325791" w:rsidRDefault="00554D66" w:rsidP="00554D66">
      <w:pPr>
        <w:pStyle w:val="Heading4"/>
        <w:rPr>
          <w:lang w:val="fr-FR"/>
        </w:rPr>
      </w:pPr>
      <w:bookmarkStart w:id="468" w:name="_Toc49507562"/>
      <w:bookmarkStart w:id="469" w:name="_Toc49507674"/>
      <w:bookmarkStart w:id="470" w:name="_Toc532286376"/>
      <w:bookmarkStart w:id="471" w:name="_Toc532286512"/>
      <w:bookmarkStart w:id="472" w:name="_Toc46154417"/>
      <w:bookmarkStart w:id="473" w:name="_Toc49420748"/>
      <w:bookmarkStart w:id="474" w:name="_Toc57298378"/>
      <w:r w:rsidRPr="00325791">
        <w:rPr>
          <w:lang w:val="fr-FR"/>
        </w:rPr>
        <w:lastRenderedPageBreak/>
        <w:t>6.2.8.6</w:t>
      </w:r>
      <w:r w:rsidRPr="00325791">
        <w:rPr>
          <w:lang w:val="fr-FR"/>
        </w:rPr>
        <w:tab/>
        <w:t>API-DIS-SZB, API-DIS-SZA</w:t>
      </w:r>
      <w:bookmarkEnd w:id="468"/>
      <w:bookmarkEnd w:id="469"/>
      <w:bookmarkEnd w:id="470"/>
      <w:bookmarkEnd w:id="471"/>
      <w:bookmarkEnd w:id="472"/>
      <w:bookmarkEnd w:id="474"/>
      <w:r w:rsidRPr="00325791">
        <w:rPr>
          <w:lang w:val="fr-FR"/>
        </w:rPr>
        <w:t xml:space="preserve"> </w:t>
      </w:r>
      <w:bookmarkEnd w:id="473"/>
    </w:p>
    <w:tbl>
      <w:tblPr>
        <w:tblW w:w="9659" w:type="dxa"/>
        <w:jc w:val="center"/>
        <w:tblLayout w:type="fixed"/>
        <w:tblCellMar>
          <w:left w:w="28" w:type="dxa"/>
        </w:tblCellMar>
        <w:tblLook w:val="0000" w:firstRow="0" w:lastRow="0" w:firstColumn="0" w:lastColumn="0" w:noHBand="0" w:noVBand="0"/>
      </w:tblPr>
      <w:tblGrid>
        <w:gridCol w:w="1286"/>
        <w:gridCol w:w="8373"/>
      </w:tblGrid>
      <w:tr w:rsidR="00554D66" w:rsidRPr="000D6D95" w14:paraId="03DF45E3" w14:textId="77777777" w:rsidTr="00BD522C">
        <w:trPr>
          <w:jc w:val="center"/>
        </w:trPr>
        <w:tc>
          <w:tcPr>
            <w:tcW w:w="1286" w:type="dxa"/>
            <w:tcBorders>
              <w:top w:val="single" w:sz="4" w:space="0" w:color="000000"/>
              <w:left w:val="single" w:sz="4" w:space="0" w:color="000000"/>
              <w:bottom w:val="single" w:sz="4" w:space="0" w:color="000000"/>
            </w:tcBorders>
            <w:shd w:val="clear" w:color="auto" w:fill="E7E6E6"/>
          </w:tcPr>
          <w:p w14:paraId="4A5948AA" w14:textId="77777777" w:rsidR="00554D66" w:rsidRPr="00325791" w:rsidRDefault="00554D66" w:rsidP="00BD522C">
            <w:pPr>
              <w:pStyle w:val="TAL"/>
              <w:snapToGrid w:val="0"/>
              <w:jc w:val="center"/>
              <w:rPr>
                <w:b/>
                <w:lang w:val="fr-FR"/>
              </w:rPr>
            </w:pPr>
          </w:p>
          <w:p w14:paraId="5E4578BF" w14:textId="77777777" w:rsidR="00554D66" w:rsidRPr="009743EA" w:rsidRDefault="00554D66" w:rsidP="00BD522C">
            <w:pPr>
              <w:pStyle w:val="TAL"/>
              <w:snapToGrid w:val="0"/>
              <w:jc w:val="center"/>
              <w:rPr>
                <w:b/>
              </w:rPr>
            </w:pPr>
            <w:r w:rsidRPr="009743EA">
              <w:rPr>
                <w:b/>
              </w:rPr>
              <w:t>API Id</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2A36332B" w14:textId="77777777" w:rsidR="00554D66" w:rsidRPr="005A2D7C" w:rsidRDefault="00554D66" w:rsidP="005A2D7C">
            <w:pPr>
              <w:pStyle w:val="TAL"/>
              <w:rPr>
                <w:rFonts w:eastAsia="Calibri Light"/>
                <w:lang w:val="fr-FR"/>
              </w:rPr>
            </w:pPr>
            <w:r w:rsidRPr="005A2D7C">
              <w:rPr>
                <w:rFonts w:eastAsia="Calibri Light"/>
                <w:lang w:val="fr-FR"/>
              </w:rPr>
              <w:t>API/DIS</w:t>
            </w:r>
            <w:r w:rsidR="00F41F85" w:rsidRPr="005A2D7C">
              <w:rPr>
                <w:rFonts w:eastAsia="Calibri Light"/>
                <w:lang w:val="fr-FR"/>
              </w:rPr>
              <w:t>_</w:t>
            </w:r>
            <w:r w:rsidRPr="005A2D7C">
              <w:rPr>
                <w:rFonts w:eastAsia="Calibri Light"/>
                <w:lang w:val="fr-FR"/>
              </w:rPr>
              <w:t>SZB</w:t>
            </w:r>
          </w:p>
          <w:p w14:paraId="7C55D527" w14:textId="77777777" w:rsidR="00554D66" w:rsidRPr="005A2D7C" w:rsidRDefault="00554D66" w:rsidP="005A2D7C">
            <w:pPr>
              <w:pStyle w:val="TAL"/>
              <w:rPr>
                <w:lang w:val="fr-FR"/>
              </w:rPr>
            </w:pPr>
            <w:r w:rsidRPr="005A2D7C">
              <w:rPr>
                <w:rFonts w:eastAsia="Calibri Light"/>
                <w:lang w:val="fr-FR"/>
              </w:rPr>
              <w:t>API/DIS</w:t>
            </w:r>
            <w:r w:rsidR="00F41F85" w:rsidRPr="005A2D7C">
              <w:rPr>
                <w:rFonts w:eastAsia="Calibri Light"/>
                <w:lang w:val="fr-FR"/>
              </w:rPr>
              <w:t>_</w:t>
            </w:r>
            <w:r w:rsidRPr="005A2D7C">
              <w:rPr>
                <w:rFonts w:eastAsia="Calibri Light"/>
                <w:lang w:val="fr-FR"/>
              </w:rPr>
              <w:t>SZA</w:t>
            </w:r>
          </w:p>
        </w:tc>
      </w:tr>
      <w:tr w:rsidR="00554D66" w:rsidRPr="009743EA" w14:paraId="0EFDB81A" w14:textId="77777777" w:rsidTr="00BD522C">
        <w:trPr>
          <w:jc w:val="center"/>
        </w:trPr>
        <w:tc>
          <w:tcPr>
            <w:tcW w:w="1286" w:type="dxa"/>
            <w:tcBorders>
              <w:top w:val="single" w:sz="4" w:space="0" w:color="000000"/>
              <w:left w:val="single" w:sz="4" w:space="0" w:color="000000"/>
              <w:bottom w:val="single" w:sz="4" w:space="0" w:color="000000"/>
            </w:tcBorders>
            <w:shd w:val="clear" w:color="auto" w:fill="E7E6E6"/>
          </w:tcPr>
          <w:p w14:paraId="2788CDBD" w14:textId="77777777" w:rsidR="00554D66" w:rsidRPr="009743EA" w:rsidRDefault="00554D66" w:rsidP="00BD522C">
            <w:pPr>
              <w:pStyle w:val="TAL"/>
              <w:snapToGrid w:val="0"/>
              <w:jc w:val="center"/>
              <w:rPr>
                <w:b/>
                <w:kern w:val="1"/>
              </w:rPr>
            </w:pPr>
            <w:r w:rsidRPr="009743EA">
              <w:rPr>
                <w:b/>
                <w:kern w:val="1"/>
              </w:rPr>
              <w:t>API Name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498EF2" w14:textId="77777777" w:rsidR="00554D66" w:rsidRPr="005A2D7C" w:rsidRDefault="00554D66" w:rsidP="005A2D7C">
            <w:pPr>
              <w:pStyle w:val="TAL"/>
            </w:pPr>
            <w:r w:rsidRPr="005A2D7C">
              <w:t xml:space="preserve">Discovery with sizeBelow and sizeAbove </w:t>
            </w:r>
            <w:r w:rsidRPr="005A2D7C">
              <w:rPr>
                <w:b/>
                <w:i/>
              </w:rPr>
              <w:t>Filter Criteria</w:t>
            </w:r>
            <w:r w:rsidRPr="005A2D7C">
              <w:t xml:space="preserve"> condition</w:t>
            </w:r>
          </w:p>
        </w:tc>
      </w:tr>
      <w:tr w:rsidR="00554D66" w:rsidRPr="009743EA" w14:paraId="48EDB221" w14:textId="77777777" w:rsidTr="005A2D7C">
        <w:trPr>
          <w:jc w:val="center"/>
        </w:trPr>
        <w:tc>
          <w:tcPr>
            <w:tcW w:w="1286" w:type="dxa"/>
            <w:tcBorders>
              <w:top w:val="single" w:sz="4" w:space="0" w:color="000000"/>
              <w:left w:val="single" w:sz="4" w:space="0" w:color="000000"/>
              <w:bottom w:val="single" w:sz="4" w:space="0" w:color="000000"/>
            </w:tcBorders>
            <w:shd w:val="clear" w:color="auto" w:fill="E7E6E6"/>
          </w:tcPr>
          <w:p w14:paraId="368C7D49" w14:textId="77777777" w:rsidR="00554D66" w:rsidRPr="009743EA" w:rsidRDefault="00554D66" w:rsidP="00BD522C">
            <w:pPr>
              <w:pStyle w:val="TAL"/>
              <w:snapToGrid w:val="0"/>
              <w:jc w:val="center"/>
              <w:rPr>
                <w:b/>
                <w:kern w:val="1"/>
              </w:rPr>
            </w:pPr>
            <w:r w:rsidRPr="009743EA">
              <w:rPr>
                <w:b/>
                <w:kern w:val="1"/>
              </w:rPr>
              <w:t>Target Resource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46AF2A11" w14:textId="77777777" w:rsidR="00554D66" w:rsidRPr="005A2D7C" w:rsidRDefault="00554D66" w:rsidP="005A2D7C">
            <w:pPr>
              <w:pStyle w:val="TAL"/>
              <w:rPr>
                <w:rFonts w:eastAsia="Calibri Light"/>
              </w:rPr>
            </w:pPr>
            <w:r w:rsidRPr="005A2D7C">
              <w:rPr>
                <w:rFonts w:eastAsia="Calibri Light"/>
              </w:rPr>
              <w:t>CSEBase (can be any oneM2M resource primitives)</w:t>
            </w:r>
          </w:p>
        </w:tc>
      </w:tr>
      <w:tr w:rsidR="00554D66" w:rsidRPr="009743EA" w14:paraId="2A45A8C8" w14:textId="77777777" w:rsidTr="00BD522C">
        <w:trPr>
          <w:jc w:val="center"/>
        </w:trPr>
        <w:tc>
          <w:tcPr>
            <w:tcW w:w="1286" w:type="dxa"/>
            <w:tcBorders>
              <w:top w:val="single" w:sz="4" w:space="0" w:color="000000"/>
              <w:left w:val="single" w:sz="4" w:space="0" w:color="000000"/>
              <w:bottom w:val="single" w:sz="4" w:space="0" w:color="000000"/>
            </w:tcBorders>
            <w:shd w:val="clear" w:color="auto" w:fill="E7E6E6"/>
          </w:tcPr>
          <w:p w14:paraId="61D781AA" w14:textId="77777777" w:rsidR="00554D66" w:rsidRPr="009743EA" w:rsidRDefault="00554D66" w:rsidP="00BD522C">
            <w:pPr>
              <w:pStyle w:val="TAL"/>
              <w:snapToGrid w:val="0"/>
              <w:jc w:val="center"/>
              <w:rPr>
                <w:b/>
                <w:kern w:val="1"/>
                <w:sz w:val="8"/>
              </w:rPr>
            </w:pPr>
          </w:p>
          <w:p w14:paraId="23964342" w14:textId="77777777" w:rsidR="00554D66" w:rsidRPr="009743EA" w:rsidRDefault="00554D66" w:rsidP="00BD522C">
            <w:pPr>
              <w:pStyle w:val="TAL"/>
              <w:snapToGrid w:val="0"/>
              <w:jc w:val="center"/>
              <w:rPr>
                <w:b/>
                <w:kern w:val="1"/>
              </w:rPr>
            </w:pPr>
            <w:r w:rsidRPr="009743EA">
              <w:rPr>
                <w:b/>
                <w:kern w:val="1"/>
              </w:rPr>
              <w:t>Description</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569EEF0D" w14:textId="77777777" w:rsidR="00554D66" w:rsidRPr="005A2D7C" w:rsidRDefault="00554D66" w:rsidP="005A2D7C">
            <w:pPr>
              <w:pStyle w:val="TAL"/>
            </w:pPr>
            <w:r w:rsidRPr="005A2D7C">
              <w:t xml:space="preserve">The interface is used to discovery resources that match with the </w:t>
            </w:r>
            <w:r w:rsidRPr="005A2D7C">
              <w:rPr>
                <w:b/>
              </w:rPr>
              <w:t>size of container</w:t>
            </w:r>
            <w:r w:rsidRPr="005A2D7C">
              <w:t>. If found, the Hosting CSE sends back a response with matched resources</w:t>
            </w:r>
            <w:r w:rsidR="005A3EEC" w:rsidRPr="009743EA">
              <w:t>.</w:t>
            </w:r>
          </w:p>
        </w:tc>
      </w:tr>
      <w:tr w:rsidR="00554D66" w:rsidRPr="009743EA" w14:paraId="5CFE6530" w14:textId="77777777" w:rsidTr="00BD522C">
        <w:trPr>
          <w:trHeight w:val="4889"/>
          <w:jc w:val="center"/>
        </w:trPr>
        <w:tc>
          <w:tcPr>
            <w:tcW w:w="1286" w:type="dxa"/>
            <w:tcBorders>
              <w:top w:val="single" w:sz="4" w:space="0" w:color="000000"/>
              <w:left w:val="single" w:sz="4" w:space="0" w:color="000000"/>
              <w:bottom w:val="single" w:sz="4" w:space="0" w:color="000000"/>
            </w:tcBorders>
            <w:shd w:val="clear" w:color="auto" w:fill="E7E6E6"/>
          </w:tcPr>
          <w:p w14:paraId="4D68B914" w14:textId="77777777" w:rsidR="00554D66" w:rsidRPr="009743EA" w:rsidRDefault="00554D66" w:rsidP="00BD522C">
            <w:pPr>
              <w:pStyle w:val="TAL"/>
              <w:snapToGrid w:val="0"/>
              <w:jc w:val="center"/>
              <w:rPr>
                <w:b/>
                <w:kern w:val="1"/>
              </w:rPr>
            </w:pPr>
          </w:p>
          <w:p w14:paraId="4591057D" w14:textId="77777777" w:rsidR="00554D66" w:rsidRPr="009743EA" w:rsidRDefault="00554D66" w:rsidP="00BD522C">
            <w:pPr>
              <w:pStyle w:val="TAL"/>
              <w:snapToGrid w:val="0"/>
              <w:jc w:val="center"/>
              <w:rPr>
                <w:b/>
                <w:kern w:val="1"/>
              </w:rPr>
            </w:pPr>
          </w:p>
          <w:p w14:paraId="678C625A" w14:textId="77777777" w:rsidR="00554D66" w:rsidRPr="009743EA" w:rsidRDefault="00554D66" w:rsidP="00BD522C">
            <w:pPr>
              <w:pStyle w:val="TAL"/>
              <w:snapToGrid w:val="0"/>
              <w:jc w:val="center"/>
              <w:rPr>
                <w:b/>
                <w:kern w:val="1"/>
              </w:rPr>
            </w:pPr>
          </w:p>
          <w:p w14:paraId="0FA5FDA6" w14:textId="77777777" w:rsidR="00554D66" w:rsidRPr="009743EA" w:rsidRDefault="00554D66" w:rsidP="00BD522C">
            <w:pPr>
              <w:pStyle w:val="TAL"/>
              <w:snapToGrid w:val="0"/>
              <w:jc w:val="center"/>
              <w:rPr>
                <w:b/>
                <w:kern w:val="1"/>
              </w:rPr>
            </w:pPr>
          </w:p>
          <w:p w14:paraId="6E0092CF" w14:textId="77777777" w:rsidR="00554D66" w:rsidRPr="009743EA" w:rsidRDefault="00554D66" w:rsidP="00BD522C">
            <w:pPr>
              <w:pStyle w:val="TAL"/>
              <w:snapToGrid w:val="0"/>
              <w:jc w:val="center"/>
              <w:rPr>
                <w:b/>
                <w:kern w:val="1"/>
              </w:rPr>
            </w:pPr>
            <w:r w:rsidRPr="009743EA">
              <w:rPr>
                <w:b/>
                <w:kern w:val="1"/>
              </w:rPr>
              <w:t>Resource Structure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270CF04F" w14:textId="77777777" w:rsidR="00554D66" w:rsidRPr="009743EA" w:rsidRDefault="00654563" w:rsidP="00BD522C">
            <w:pPr>
              <w:pStyle w:val="Default"/>
              <w:overflowPunct w:val="0"/>
              <w:jc w:val="center"/>
            </w:pPr>
            <w:r>
              <w:pict w14:anchorId="757844BA">
                <v:group id="_x0000_s1735" style="position:absolute;left:0;text-align:left;margin-left:117.85pt;margin-top:6.25pt;width:222.2pt;height:224.75pt;z-index:251628032;mso-position-horizontal-relative:text;mso-position-vertical-relative:text" coordsize="28219,28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">
                  <v:rect id="직사각형 2" o:spid="_x0000_s1736" style="position:absolute;width:11683;height:365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" filled="f" strokecolor="windowText">
                    <v:textbox inset="0,0,0,0">
                      <w:txbxContent>
                        <w:p w14:paraId="569B64E1" w14:textId="77777777" w:rsidR="004A00AF" w:rsidRDefault="004A00AF" w:rsidP="00554D66">
                          <w:pPr>
                            <w:pStyle w:val="NormalWeb"/>
                            <w:wordWrap w:val="0"/>
                            <w:spacing w:after="0"/>
                            <w:jc w:val="center"/>
                          </w:pPr>
                          <w:r w:rsidRPr="007F3495">
                            <w:rPr>
                              <w:b/>
                              <w:bCs/>
                              <w:color w:val="000000"/>
                              <w:kern w:val="24"/>
                              <w:sz w:val="20"/>
                              <w:szCs w:val="20"/>
                            </w:rPr>
                            <w:t>mn-name</w:t>
                          </w:r>
                        </w:p>
                        <w:p w14:paraId="2279F2FE" w14:textId="77777777" w:rsidR="004A00AF" w:rsidRDefault="004A00AF" w:rsidP="00554D66">
                          <w:pPr>
                            <w:pStyle w:val="NormalWeb"/>
                            <w:wordWrap w:val="0"/>
                            <w:spacing w:after="0"/>
                            <w:jc w:val="center"/>
                          </w:pPr>
                          <w:r w:rsidRPr="007F3495">
                            <w:rPr>
                              <w:b/>
                              <w:bCs/>
                              <w:color w:val="000000"/>
                              <w:kern w:val="24"/>
                              <w:sz w:val="20"/>
                              <w:szCs w:val="20"/>
                            </w:rPr>
                            <w:t>(CSEBase)</w:t>
                          </w:r>
                        </w:p>
                      </w:txbxContent>
                    </v:textbox>
                  </v:rect>
                  <v:line id="직선 연결선 3" o:spid="_x0000_s1737" style="position:absolute;flip:x;visibility:visible" from="5842,3758" to="5842,6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" strokecolor="windowText" strokeweight=".5pt">
                    <v:stroke joinstyle="miter"/>
                  </v:line>
                  <v:rect id="직사각형 4" o:spid="_x0000_s1738" style="position:absolute;left:7905;top:4996;width:12264;height:25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" filled="f" strokecolor="windowText">
                    <v:textbox inset="0,0,0,0">
                      <w:txbxContent>
                        <w:p w14:paraId="2EB01C82" w14:textId="77777777" w:rsidR="004A00AF" w:rsidRDefault="004A00AF" w:rsidP="00554D66">
                          <w:pPr>
                            <w:pStyle w:val="NormalWeb"/>
                            <w:wordWrap w:val="0"/>
                            <w:spacing w:after="0"/>
                            <w:jc w:val="center"/>
                          </w:pPr>
                          <w:r w:rsidRPr="007F3495">
                            <w:rPr>
                              <w:b/>
                              <w:bCs/>
                              <w:color w:val="000000"/>
                              <w:kern w:val="24"/>
                              <w:sz w:val="18"/>
                              <w:szCs w:val="18"/>
                            </w:rPr>
                            <w:t>ae_actuator</w:t>
                          </w:r>
                        </w:p>
                        <w:p w14:paraId="35426BC9" w14:textId="77777777" w:rsidR="004A00AF" w:rsidRDefault="004A00AF" w:rsidP="00554D66">
                          <w:pPr>
                            <w:pStyle w:val="NormalWeb"/>
                            <w:wordWrap w:val="0"/>
                            <w:spacing w:after="0"/>
                            <w:jc w:val="center"/>
                          </w:pPr>
                          <w:r w:rsidRPr="007F3495">
                            <w:rPr>
                              <w:b/>
                              <w:bCs/>
                              <w:color w:val="000000"/>
                              <w:kern w:val="24"/>
                              <w:sz w:val="18"/>
                              <w:szCs w:val="18"/>
                            </w:rPr>
                            <w:t>(AE)</w:t>
                          </w:r>
                        </w:p>
                      </w:txbxContent>
                    </v:textbox>
                  </v:rect>
                  <v:line id="직선 연결선 5" o:spid="_x0000_s1739" style="position:absolute;visibility:visible" from="5841,6283" to="7905,6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" strokecolor="windowText" strokeweight=".5pt">
                    <v:stroke joinstyle="miter"/>
                  </v:line>
                  <v:rect id="직사각형 6" o:spid="_x0000_s1740" style="position:absolute;left:7905;top:17331;width:12264;height:25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" filled="f" strokecolor="windowText">
                    <v:textbox inset="0,0,0,0">
                      <w:txbxContent>
                        <w:p w14:paraId="0AE6F747" w14:textId="77777777" w:rsidR="004A00AF" w:rsidRDefault="004A00AF" w:rsidP="00554D66">
                          <w:pPr>
                            <w:pStyle w:val="NormalWeb"/>
                            <w:wordWrap w:val="0"/>
                            <w:spacing w:after="0"/>
                            <w:jc w:val="center"/>
                          </w:pPr>
                          <w:r w:rsidRPr="007F3495">
                            <w:rPr>
                              <w:b/>
                              <w:bCs/>
                              <w:color w:val="000000"/>
                              <w:kern w:val="24"/>
                              <w:sz w:val="18"/>
                              <w:szCs w:val="18"/>
                            </w:rPr>
                            <w:t>ae_sensor</w:t>
                          </w:r>
                        </w:p>
                        <w:p w14:paraId="59A90F58" w14:textId="77777777" w:rsidR="004A00AF" w:rsidRDefault="004A00AF" w:rsidP="00554D66">
                          <w:pPr>
                            <w:pStyle w:val="NormalWeb"/>
                            <w:wordWrap w:val="0"/>
                            <w:spacing w:after="0"/>
                            <w:jc w:val="center"/>
                          </w:pPr>
                          <w:r w:rsidRPr="007F3495">
                            <w:rPr>
                              <w:b/>
                              <w:bCs/>
                              <w:color w:val="000000"/>
                              <w:kern w:val="24"/>
                              <w:sz w:val="18"/>
                              <w:szCs w:val="18"/>
                            </w:rPr>
                            <w:t>(AE)</w:t>
                          </w:r>
                        </w:p>
                      </w:txbxContent>
                    </v:textbox>
                  </v:rect>
                  <v:line id="직선 연결선 7" o:spid="_x0000_s1741" style="position:absolute;visibility:visible" from="5841,6299" to="5842,18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" strokecolor="windowText" strokeweight=".5pt">
                    <v:stroke joinstyle="miter"/>
                  </v:line>
                  <v:line id="직선 연결선 8" o:spid="_x0000_s1742" style="position:absolute;visibility:visible" from="5842,18487" to="7905,18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" strokecolor="windowText" strokeweight=".5pt">
                    <v:stroke joinstyle="miter"/>
                  </v:line>
                  <v:rect id="직사각형 10" o:spid="_x0000_s1743" style="position:absolute;left:15955;top:9337;width:12264;height:25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" filled="f" strokecolor="windowText">
                    <v:textbox inset="0,0,0,0">
                      <w:txbxContent>
                        <w:p w14:paraId="3BD1B450" w14:textId="77777777" w:rsidR="004A00AF" w:rsidRDefault="004A00AF" w:rsidP="00554D66">
                          <w:pPr>
                            <w:pStyle w:val="NormalWeb"/>
                            <w:wordWrap w:val="0"/>
                            <w:spacing w:after="0"/>
                            <w:jc w:val="center"/>
                          </w:pPr>
                          <w:r w:rsidRPr="007F3495">
                            <w:rPr>
                              <w:b/>
                              <w:bCs/>
                              <w:color w:val="000000"/>
                              <w:kern w:val="24"/>
                              <w:sz w:val="18"/>
                              <w:szCs w:val="18"/>
                            </w:rPr>
                            <w:t>cnt_light1</w:t>
                          </w:r>
                        </w:p>
                        <w:p w14:paraId="76FF4709" w14:textId="77777777" w:rsidR="004A00AF" w:rsidRDefault="004A00AF" w:rsidP="00554D66">
                          <w:pPr>
                            <w:pStyle w:val="NormalWeb"/>
                            <w:wordWrap w:val="0"/>
                            <w:spacing w:after="0"/>
                            <w:jc w:val="center"/>
                          </w:pPr>
                          <w:r w:rsidRPr="007F3495">
                            <w:rPr>
                              <w:b/>
                              <w:bCs/>
                              <w:color w:val="000000"/>
                              <w:kern w:val="24"/>
                              <w:sz w:val="18"/>
                              <w:szCs w:val="18"/>
                            </w:rPr>
                            <w:t>(container)</w:t>
                          </w:r>
                        </w:p>
                      </w:txbxContent>
                    </v:textbox>
                  </v:rect>
                  <v:line id="직선 연결선 11" o:spid="_x0000_s1744" style="position:absolute;visibility:visible" from="13892,7394" to="13892,11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" strokecolor="windowText" strokeweight=".5pt">
                    <v:stroke joinstyle="miter"/>
                  </v:line>
                  <v:rect id="직사각형 12" o:spid="_x0000_s1745" style="position:absolute;left:15955;top:13459;width:12264;height:253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" filled="f" strokecolor="windowText">
                    <v:textbox inset="0,0,0,0">
                      <w:txbxContent>
                        <w:p w14:paraId="709E5988" w14:textId="77777777" w:rsidR="004A00AF" w:rsidRDefault="004A00AF" w:rsidP="00554D66">
                          <w:pPr>
                            <w:pStyle w:val="NormalWeb"/>
                            <w:wordWrap w:val="0"/>
                            <w:spacing w:after="0"/>
                            <w:jc w:val="center"/>
                          </w:pPr>
                          <w:r w:rsidRPr="007F3495">
                            <w:rPr>
                              <w:b/>
                              <w:bCs/>
                              <w:color w:val="000000"/>
                              <w:kern w:val="24"/>
                              <w:sz w:val="18"/>
                              <w:szCs w:val="18"/>
                            </w:rPr>
                            <w:t>cnt_light2</w:t>
                          </w:r>
                        </w:p>
                        <w:p w14:paraId="05DD9AF7" w14:textId="77777777" w:rsidR="004A00AF" w:rsidRDefault="004A00AF" w:rsidP="00554D66">
                          <w:pPr>
                            <w:pStyle w:val="NormalWeb"/>
                            <w:wordWrap w:val="0"/>
                            <w:spacing w:after="0"/>
                            <w:jc w:val="center"/>
                          </w:pPr>
                          <w:r w:rsidRPr="007F3495">
                            <w:rPr>
                              <w:b/>
                              <w:bCs/>
                              <w:color w:val="000000"/>
                              <w:kern w:val="24"/>
                              <w:sz w:val="18"/>
                              <w:szCs w:val="18"/>
                            </w:rPr>
                            <w:t>(container)</w:t>
                          </w:r>
                        </w:p>
                      </w:txbxContent>
                    </v:textbox>
                  </v:rect>
                  <v:line id="직선 연결선 13" o:spid="_x0000_s1746" style="position:absolute;visibility:visible" from="13892,10942" to="13892,14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" strokecolor="windowText" strokeweight=".5pt">
                    <v:stroke joinstyle="miter"/>
                  </v:line>
                  <v:line id="직선 연결선 14" o:spid="_x0000_s1747" style="position:absolute;visibility:visible" from="13892,14616" to="15955,14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" strokecolor="windowText" strokeweight=".5pt">
                    <v:stroke joinstyle="miter"/>
                  </v:line>
                  <v:line id="직선 연결선 15" o:spid="_x0000_s1748" style="position:absolute;visibility:visible" from="13892,10594" to="15955,10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" strokecolor="windowText" strokeweight=".5pt">
                    <v:stroke joinstyle="miter"/>
                  </v:line>
                  <v:rect id="직사각형 16" o:spid="_x0000_s1749" style="position:absolute;left:15955;top:21888;width:12264;height:253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" filled="f" strokecolor="windowText">
                    <v:textbox inset="0,0,0,0">
                      <w:txbxContent>
                        <w:p w14:paraId="77A53771" w14:textId="77777777" w:rsidR="004A00AF" w:rsidRDefault="004A00AF" w:rsidP="00554D66">
                          <w:pPr>
                            <w:pStyle w:val="NormalWeb"/>
                            <w:wordWrap w:val="0"/>
                            <w:spacing w:after="0"/>
                            <w:jc w:val="center"/>
                          </w:pPr>
                          <w:r>
                            <w:rPr>
                              <w:b/>
                              <w:bCs/>
                              <w:color w:val="000000"/>
                              <w:kern w:val="24"/>
                              <w:sz w:val="18"/>
                              <w:szCs w:val="18"/>
                            </w:rPr>
                            <w:t>cnt</w:t>
                          </w:r>
                          <w:r w:rsidRPr="007F3495">
                            <w:rPr>
                              <w:b/>
                              <w:bCs/>
                              <w:color w:val="000000"/>
                              <w:kern w:val="24"/>
                              <w:sz w:val="18"/>
                              <w:szCs w:val="18"/>
                            </w:rPr>
                            <w:t>_temp1</w:t>
                          </w:r>
                        </w:p>
                        <w:p w14:paraId="184CE59C" w14:textId="77777777" w:rsidR="004A00AF" w:rsidRDefault="004A00AF" w:rsidP="00554D66">
                          <w:pPr>
                            <w:pStyle w:val="NormalWeb"/>
                            <w:wordWrap w:val="0"/>
                            <w:spacing w:after="0"/>
                            <w:jc w:val="center"/>
                          </w:pPr>
                          <w:r w:rsidRPr="007F3495">
                            <w:rPr>
                              <w:b/>
                              <w:bCs/>
                              <w:color w:val="000000"/>
                              <w:kern w:val="24"/>
                              <w:sz w:val="18"/>
                              <w:szCs w:val="18"/>
                            </w:rPr>
                            <w:t>(container)</w:t>
                          </w:r>
                        </w:p>
                      </w:txbxContent>
                    </v:textbox>
                  </v:rect>
                  <v:line id="직선 연결선 17" o:spid="_x0000_s1750" style="position:absolute;visibility:visible" from="13892,19946" to="13892,23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" strokecolor="windowText" strokeweight=".5pt">
                    <v:stroke joinstyle="miter"/>
                  </v:line>
                  <v:rect id="직사각형 18" o:spid="_x0000_s1751" style="position:absolute;left:15955;top:26011;width:12264;height:25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" filled="f" strokecolor="windowText">
                    <v:textbox inset="0,0,0,0">
                      <w:txbxContent>
                        <w:p w14:paraId="099EB190" w14:textId="77777777" w:rsidR="004A00AF" w:rsidRDefault="004A00AF" w:rsidP="00554D66">
                          <w:pPr>
                            <w:pStyle w:val="NormalWeb"/>
                            <w:wordWrap w:val="0"/>
                            <w:spacing w:after="0"/>
                            <w:jc w:val="center"/>
                          </w:pPr>
                          <w:r>
                            <w:rPr>
                              <w:b/>
                              <w:bCs/>
                              <w:color w:val="000000"/>
                              <w:kern w:val="24"/>
                              <w:sz w:val="18"/>
                              <w:szCs w:val="18"/>
                            </w:rPr>
                            <w:t>cnt</w:t>
                          </w:r>
                          <w:r w:rsidRPr="007F3495">
                            <w:rPr>
                              <w:b/>
                              <w:bCs/>
                              <w:color w:val="000000"/>
                              <w:kern w:val="24"/>
                              <w:sz w:val="18"/>
                              <w:szCs w:val="18"/>
                            </w:rPr>
                            <w:t>_temp2</w:t>
                          </w:r>
                        </w:p>
                        <w:p w14:paraId="280E9431" w14:textId="77777777" w:rsidR="004A00AF" w:rsidRDefault="004A00AF" w:rsidP="00554D66">
                          <w:pPr>
                            <w:pStyle w:val="NormalWeb"/>
                            <w:wordWrap w:val="0"/>
                            <w:spacing w:after="0"/>
                            <w:jc w:val="center"/>
                          </w:pPr>
                          <w:r w:rsidRPr="007F3495">
                            <w:rPr>
                              <w:b/>
                              <w:bCs/>
                              <w:color w:val="000000"/>
                              <w:kern w:val="24"/>
                              <w:sz w:val="18"/>
                              <w:szCs w:val="18"/>
                            </w:rPr>
                            <w:t>(container)</w:t>
                          </w:r>
                        </w:p>
                      </w:txbxContent>
                    </v:textbox>
                  </v:rect>
                  <v:line id="직선 연결선 19" o:spid="_x0000_s1752" style="position:absolute;visibility:visible" from="13892,23494" to="13892,27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" strokecolor="windowText" strokeweight=".5pt">
                    <v:stroke joinstyle="miter"/>
                  </v:line>
                  <v:line id="직선 연결선 20" o:spid="_x0000_s1753" style="position:absolute;visibility:visible" from="13892,27167" to="15955,27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" strokecolor="windowText" strokeweight=".5pt">
                    <v:stroke joinstyle="miter"/>
                  </v:line>
                  <v:line id="직선 연결선 21" o:spid="_x0000_s1754" style="position:absolute;visibility:visible" from="13892,23146" to="15955,23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" strokecolor="windowText" strokeweight=".5pt">
                    <v:stroke joinstyle="miter"/>
                  </v:line>
                </v:group>
              </w:pict>
            </w:r>
          </w:p>
          <w:p w14:paraId="366BC9C3" w14:textId="77777777" w:rsidR="00554D66" w:rsidRPr="009743EA" w:rsidRDefault="00554D66" w:rsidP="00BD522C">
            <w:pPr>
              <w:pStyle w:val="Default"/>
              <w:overflowPunct w:val="0"/>
              <w:jc w:val="center"/>
            </w:pPr>
          </w:p>
          <w:p w14:paraId="6028071E" w14:textId="77777777" w:rsidR="00554D66" w:rsidRPr="009743EA" w:rsidRDefault="00554D66" w:rsidP="00BD522C">
            <w:pPr>
              <w:pStyle w:val="Default"/>
              <w:overflowPunct w:val="0"/>
              <w:jc w:val="center"/>
            </w:pPr>
          </w:p>
          <w:p w14:paraId="7AA5FC76" w14:textId="77777777" w:rsidR="00554D66" w:rsidRPr="009743EA" w:rsidRDefault="00554D66" w:rsidP="00BD522C">
            <w:pPr>
              <w:pStyle w:val="Default"/>
              <w:overflowPunct w:val="0"/>
              <w:jc w:val="center"/>
            </w:pPr>
          </w:p>
          <w:p w14:paraId="4CD330A7" w14:textId="77777777" w:rsidR="00554D66" w:rsidRPr="009743EA" w:rsidRDefault="00554D66" w:rsidP="00BD522C">
            <w:pPr>
              <w:pStyle w:val="Default"/>
              <w:overflowPunct w:val="0"/>
              <w:jc w:val="center"/>
              <w:rPr>
                <w:sz w:val="20"/>
                <w:szCs w:val="20"/>
              </w:rPr>
            </w:pPr>
          </w:p>
        </w:tc>
      </w:tr>
      <w:tr w:rsidR="00554D66" w:rsidRPr="009743EA" w14:paraId="7D42E1EB" w14:textId="77777777" w:rsidTr="00BD522C">
        <w:trPr>
          <w:trHeight w:val="3104"/>
          <w:jc w:val="center"/>
        </w:trPr>
        <w:tc>
          <w:tcPr>
            <w:tcW w:w="1286" w:type="dxa"/>
            <w:tcBorders>
              <w:top w:val="single" w:sz="4" w:space="0" w:color="000000"/>
              <w:left w:val="single" w:sz="4" w:space="0" w:color="000000"/>
              <w:bottom w:val="single" w:sz="4" w:space="0" w:color="000000"/>
            </w:tcBorders>
            <w:shd w:val="clear" w:color="auto" w:fill="E7E6E6"/>
          </w:tcPr>
          <w:p w14:paraId="267CB935" w14:textId="77777777" w:rsidR="00554D66" w:rsidRPr="009743EA" w:rsidRDefault="00554D66" w:rsidP="00BD522C">
            <w:pPr>
              <w:pStyle w:val="TAL"/>
              <w:snapToGrid w:val="0"/>
              <w:jc w:val="center"/>
              <w:rPr>
                <w:b/>
                <w:kern w:val="1"/>
              </w:rPr>
            </w:pPr>
          </w:p>
          <w:p w14:paraId="19D9E6C5" w14:textId="77777777" w:rsidR="00554D66" w:rsidRPr="009743EA" w:rsidRDefault="00554D66" w:rsidP="00BD522C">
            <w:pPr>
              <w:pStyle w:val="TAL"/>
              <w:snapToGrid w:val="0"/>
              <w:jc w:val="center"/>
              <w:rPr>
                <w:b/>
                <w:kern w:val="1"/>
              </w:rPr>
            </w:pPr>
          </w:p>
          <w:p w14:paraId="5776D61A" w14:textId="77777777" w:rsidR="00554D66" w:rsidRPr="009743EA" w:rsidRDefault="00554D66" w:rsidP="00BD522C">
            <w:pPr>
              <w:pStyle w:val="TAL"/>
              <w:snapToGrid w:val="0"/>
              <w:jc w:val="center"/>
              <w:rPr>
                <w:b/>
                <w:kern w:val="1"/>
              </w:rPr>
            </w:pPr>
          </w:p>
          <w:p w14:paraId="050088AD" w14:textId="77777777" w:rsidR="00554D66" w:rsidRPr="009743EA" w:rsidRDefault="00554D66" w:rsidP="00BD522C">
            <w:pPr>
              <w:pStyle w:val="TAL"/>
              <w:snapToGrid w:val="0"/>
              <w:jc w:val="center"/>
              <w:rPr>
                <w:b/>
                <w:kern w:val="1"/>
              </w:rPr>
            </w:pPr>
          </w:p>
          <w:p w14:paraId="0088178A" w14:textId="77777777" w:rsidR="00554D66" w:rsidRPr="009743EA" w:rsidRDefault="00554D66" w:rsidP="00BD522C">
            <w:pPr>
              <w:pStyle w:val="TAL"/>
              <w:snapToGrid w:val="0"/>
              <w:jc w:val="center"/>
              <w:rPr>
                <w:b/>
                <w:kern w:val="1"/>
              </w:rPr>
            </w:pPr>
          </w:p>
          <w:p w14:paraId="7FFBAF91" w14:textId="77777777" w:rsidR="00554D66" w:rsidRPr="009743EA" w:rsidRDefault="00554D66" w:rsidP="00BD522C">
            <w:pPr>
              <w:pStyle w:val="TAL"/>
              <w:snapToGrid w:val="0"/>
              <w:jc w:val="center"/>
              <w:rPr>
                <w:b/>
                <w:kern w:val="1"/>
              </w:rPr>
            </w:pPr>
            <w:r w:rsidRPr="009743EA">
              <w:rPr>
                <w:b/>
                <w:kern w:val="1"/>
              </w:rPr>
              <w:t>Call Flow</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758B54D8" w14:textId="1782C5BD" w:rsidR="00554D66" w:rsidRPr="009743EA" w:rsidRDefault="00654563" w:rsidP="00EA3F33">
            <w:pPr>
              <w:pStyle w:val="TAL"/>
              <w:snapToGrid w:val="0"/>
              <w:jc w:val="center"/>
              <w:rPr>
                <w:color w:val="000000"/>
              </w:rPr>
            </w:pPr>
            <w:r>
              <w:pict w14:anchorId="6EA9F708">
                <v:group id="_x0000_s1726" style="position:absolute;left:0;text-align:left;margin-left:88.9pt;margin-top:2.7pt;width:261pt;height:133.25pt;z-index:251627008;mso-position-horizontal-relative:text;mso-position-vertical-relative:text" coordsize="33147,16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">
                  <v:roundrect id="모서리가 둥근 직사각형 2" o:spid="_x0000_s1727" style="position:absolute;width:9398;height:681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" fillcolor="#5b9bd5" strokecolor="#d9d9d9" strokeweight=".5pt">
                    <v:stroke joinstyle="miter"/>
                    <v:textbox>
                      <w:txbxContent>
                        <w:p w14:paraId="0FA3325A" w14:textId="77777777" w:rsidR="004A00AF" w:rsidRPr="00711102" w:rsidRDefault="004A00AF" w:rsidP="00554D66">
                          <w:pPr>
                            <w:pStyle w:val="NormalWeb"/>
                            <w:wordWrap w:val="0"/>
                            <w:spacing w:after="0"/>
                            <w:jc w:val="center"/>
                            <w:rPr>
                              <w:rFonts w:ascii="Malgun Gothic" w:hAnsi="Malgun Gothic"/>
                              <w:color w:val="FFFFFF"/>
                              <w:kern w:val="24"/>
                              <w:sz w:val="10"/>
                              <w:szCs w:val="10"/>
                            </w:rPr>
                          </w:pPr>
                        </w:p>
                        <w:p w14:paraId="02CF71ED" w14:textId="77777777" w:rsidR="004A00AF" w:rsidRPr="00711102" w:rsidRDefault="004A00AF" w:rsidP="00554D66">
                          <w:pPr>
                            <w:pStyle w:val="NormalWeb"/>
                            <w:wordWrap w:val="0"/>
                            <w:spacing w:after="0"/>
                            <w:jc w:val="center"/>
                          </w:pPr>
                          <w:r w:rsidRPr="00711102">
                            <w:rPr>
                              <w:rFonts w:ascii="Malgun Gothic" w:hAnsi="Malgun Gothic" w:hint="eastAsia"/>
                              <w:color w:val="FFFFFF"/>
                              <w:kern w:val="24"/>
                            </w:rPr>
                            <w:t>originator</w:t>
                          </w:r>
                        </w:p>
                        <w:p w14:paraId="6B5252A8" w14:textId="77777777" w:rsidR="004A00AF" w:rsidRDefault="004A00AF" w:rsidP="00554D66">
                          <w:pPr>
                            <w:pStyle w:val="NormalWeb"/>
                            <w:wordWrap w:val="0"/>
                            <w:spacing w:after="0"/>
                            <w:jc w:val="center"/>
                          </w:pPr>
                        </w:p>
                        <w:p w14:paraId="5039F4C3" w14:textId="77777777" w:rsidR="004A00AF" w:rsidRDefault="004A00AF" w:rsidP="00554D66">
                          <w:pPr>
                            <w:pStyle w:val="NormalWeb"/>
                            <w:wordWrap w:val="0"/>
                            <w:spacing w:after="0"/>
                            <w:jc w:val="center"/>
                          </w:pPr>
                        </w:p>
                      </w:txbxContent>
                    </v:textbox>
                  </v:roundrect>
                  <v:line id="직선 연결선 3" o:spid="_x0000_s1728" style="position:absolute;visibility:visible" from="4826,6810" to="4826,16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" strokeweight=".5pt">
                    <v:stroke dashstyle="longDash" joinstyle="miter"/>
                  </v:line>
                  <v:shape id="직선 화살표 연결선 4" o:spid="_x0000_s1729" type="#_x0000_t32" style="position:absolute;left:5524;top:10810;width:22082;height:3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" strokecolor="#5b9bd5" strokeweight="1.5pt">
                    <v:stroke endarrow="block" endarrowlength="long" joinstyle="miter" endcap="round"/>
                  </v:shape>
                  <v:shape id="TextBox 36" o:spid="_x0000_s1730" type="#_x0000_t202" style="position:absolute;left:5524;top:8845;width:24003;height:24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" filled="f" stroked="f">
                    <v:textbox style="mso-fit-shape-to-text:t">
                      <w:txbxContent>
                        <w:p w14:paraId="0D04A8C3" w14:textId="77777777" w:rsidR="004A00AF" w:rsidRDefault="004A00AF" w:rsidP="00554D66">
                          <w:pPr>
                            <w:pStyle w:val="NormalWeb"/>
                            <w:wordWrap w:val="0"/>
                            <w:spacing w:after="0"/>
                          </w:pPr>
                          <w:r w:rsidRPr="00D8674C">
                            <w:rPr>
                              <w:rFonts w:ascii="Malgun Gothic" w:hAnsi="Malgun Gothic" w:hint="eastAsia"/>
                              <w:color w:val="5B9BD5"/>
                              <w:kern w:val="24"/>
                              <w:sz w:val="14"/>
                              <w:szCs w:val="14"/>
                            </w:rPr>
                            <w:t xml:space="preserve">Discovery request with </w:t>
                          </w:r>
                          <w:r>
                            <w:rPr>
                              <w:rFonts w:ascii="Malgun Gothic" w:hAnsi="Malgun Gothic"/>
                              <w:color w:val="5B9BD5"/>
                              <w:kern w:val="24"/>
                              <w:sz w:val="14"/>
                              <w:szCs w:val="14"/>
                            </w:rPr>
                            <w:t xml:space="preserve">size of </w:t>
                          </w:r>
                          <w:r>
                            <w:rPr>
                              <w:rFonts w:ascii="Malgun Gothic" w:hAnsi="Malgun Gothic"/>
                              <w:i/>
                              <w:color w:val="5B9BD5"/>
                              <w:kern w:val="24"/>
                              <w:sz w:val="14"/>
                              <w:szCs w:val="14"/>
                            </w:rPr>
                            <w:t>container</w:t>
                          </w:r>
                          <w:r w:rsidRPr="00D8674C">
                            <w:rPr>
                              <w:rFonts w:ascii="Malgun Gothic" w:hAnsi="Malgun Gothic" w:hint="eastAsia"/>
                              <w:i/>
                              <w:color w:val="5B9BD5"/>
                              <w:kern w:val="24"/>
                              <w:sz w:val="14"/>
                              <w:szCs w:val="14"/>
                            </w:rPr>
                            <w:t xml:space="preserve"> </w:t>
                          </w:r>
                          <w:r w:rsidRPr="00D8674C">
                            <w:rPr>
                              <w:rFonts w:ascii="Malgun Gothic" w:hAnsi="Malgun Gothic" w:hint="eastAsia"/>
                              <w:b/>
                              <w:i/>
                              <w:color w:val="5B9BD5"/>
                              <w:kern w:val="24"/>
                              <w:sz w:val="14"/>
                              <w:szCs w:val="14"/>
                            </w:rPr>
                            <w:t>Filter Criteria</w:t>
                          </w:r>
                        </w:p>
                      </w:txbxContent>
                    </v:textbox>
                  </v:shape>
                  <v:shape id="TextBox 37" o:spid="_x0000_s1731" type="#_x0000_t202" style="position:absolute;left:3987;top:12782;width:25153;height:24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" filled="f" stroked="f">
                    <v:textbox style="mso-fit-shape-to-text:t">
                      <w:txbxContent>
                        <w:p w14:paraId="34B505F5" w14:textId="77777777" w:rsidR="004A00AF" w:rsidRDefault="004A00AF" w:rsidP="00554D66">
                          <w:pPr>
                            <w:pStyle w:val="NormalWeb"/>
                            <w:wordWrap w:val="0"/>
                            <w:spacing w:after="0"/>
                            <w:jc w:val="center"/>
                          </w:pPr>
                          <w:r w:rsidRPr="00D8674C">
                            <w:rPr>
                              <w:rFonts w:ascii="Malgun Gothic" w:hAnsi="Malgun Gothic" w:hint="eastAsia"/>
                              <w:color w:val="5B9BD5"/>
                              <w:kern w:val="24"/>
                              <w:sz w:val="14"/>
                              <w:szCs w:val="14"/>
                            </w:rPr>
                            <w:t>Response with matched resources if any</w:t>
                          </w:r>
                        </w:p>
                      </w:txbxContent>
                    </v:textbox>
                  </v:shape>
                  <v:shape id="직선 화살표 연결선 7" o:spid="_x0000_s1732" type="#_x0000_t32" style="position:absolute;left:5873;top:14636;width:21733;height:64;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" strokecolor="#5b9bd5" strokeweight="1.5pt">
                    <v:stroke endarrow="block" endarrowlength="long" joinstyle="miter" endcap="round"/>
                  </v:shape>
                  <v:roundrect id="모서리가 둥근 직사각형 8" o:spid="_x0000_s1733" style="position:absolute;left:23749;width:9398;height:681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" fillcolor="#5b9bd5" strokecolor="#d9d9d9" strokeweight=".5pt">
                    <v:stroke joinstyle="miter"/>
                    <v:textbox>
                      <w:txbxContent>
                        <w:p w14:paraId="19E4A732" w14:textId="77777777" w:rsidR="004A00AF" w:rsidRPr="00B658BD" w:rsidRDefault="004A00AF" w:rsidP="00554D66">
                          <w:pPr>
                            <w:pStyle w:val="NormalWeb"/>
                            <w:wordWrap w:val="0"/>
                            <w:spacing w:after="0"/>
                            <w:jc w:val="center"/>
                            <w:rPr>
                              <w:rFonts w:ascii="Malgun Gothic" w:hAnsi="Malgun Gothic"/>
                              <w:color w:val="FFFFFF"/>
                              <w:kern w:val="24"/>
                              <w:sz w:val="10"/>
                            </w:rPr>
                          </w:pPr>
                        </w:p>
                        <w:p w14:paraId="73EEDE6F" w14:textId="77777777" w:rsidR="004A00AF" w:rsidRPr="00B658BD" w:rsidRDefault="004A00AF" w:rsidP="00554D66">
                          <w:pPr>
                            <w:pStyle w:val="NormalWeb"/>
                            <w:wordWrap w:val="0"/>
                            <w:spacing w:after="0"/>
                            <w:jc w:val="center"/>
                          </w:pPr>
                          <w:r w:rsidRPr="00B658BD">
                            <w:rPr>
                              <w:rFonts w:ascii="Malgun Gothic" w:hAnsi="Malgun Gothic" w:hint="eastAsia"/>
                              <w:color w:val="FFFFFF"/>
                              <w:kern w:val="24"/>
                            </w:rPr>
                            <w:t>mn</w:t>
                          </w:r>
                          <w:r w:rsidRPr="00B658BD">
                            <w:rPr>
                              <w:rFonts w:ascii="Malgun Gothic" w:hAnsi="Malgun Gothic"/>
                              <w:color w:val="FFFFFF"/>
                              <w:kern w:val="24"/>
                            </w:rPr>
                            <w:t>-name</w:t>
                          </w:r>
                        </w:p>
                        <w:p w14:paraId="2DD84E26" w14:textId="77777777" w:rsidR="004A00AF" w:rsidRDefault="004A00AF" w:rsidP="00554D66">
                          <w:pPr>
                            <w:pStyle w:val="NormalWeb"/>
                            <w:wordWrap w:val="0"/>
                            <w:spacing w:after="0"/>
                            <w:jc w:val="center"/>
                          </w:pPr>
                        </w:p>
                        <w:p w14:paraId="5E3ACB2A" w14:textId="77777777" w:rsidR="004A00AF" w:rsidRDefault="004A00AF" w:rsidP="00554D66">
                          <w:pPr>
                            <w:pStyle w:val="NormalWeb"/>
                            <w:wordWrap w:val="0"/>
                            <w:spacing w:after="0"/>
                            <w:jc w:val="center"/>
                          </w:pPr>
                        </w:p>
                      </w:txbxContent>
                    </v:textbox>
                  </v:roundrect>
                  <v:line id="직선 연결선 9" o:spid="_x0000_s1734" style="position:absolute;visibility:visible" from="28575,6810" to="28575,16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" strokeweight=".5pt">
                    <v:stroke dashstyle="longDash" joinstyle="miter"/>
                  </v:line>
                </v:group>
              </w:pict>
            </w:r>
          </w:p>
        </w:tc>
      </w:tr>
      <w:tr w:rsidR="00554D66" w:rsidRPr="009743EA" w14:paraId="2FAB077F" w14:textId="77777777" w:rsidTr="00BD522C">
        <w:trPr>
          <w:jc w:val="center"/>
        </w:trPr>
        <w:tc>
          <w:tcPr>
            <w:tcW w:w="1286" w:type="dxa"/>
            <w:tcBorders>
              <w:top w:val="single" w:sz="4" w:space="0" w:color="000000"/>
              <w:left w:val="single" w:sz="4" w:space="0" w:color="000000"/>
              <w:bottom w:val="single" w:sz="4" w:space="0" w:color="000000"/>
            </w:tcBorders>
            <w:shd w:val="clear" w:color="auto" w:fill="E7E6E6"/>
          </w:tcPr>
          <w:p w14:paraId="09E1F387" w14:textId="77777777" w:rsidR="00554D66" w:rsidRPr="009743EA" w:rsidRDefault="00554D66" w:rsidP="00BD522C">
            <w:pPr>
              <w:pStyle w:val="TAL"/>
              <w:snapToGrid w:val="0"/>
              <w:jc w:val="center"/>
              <w:rPr>
                <w:b/>
                <w:kern w:val="1"/>
              </w:rPr>
            </w:pPr>
          </w:p>
          <w:p w14:paraId="3C483EF6" w14:textId="77777777" w:rsidR="00554D66" w:rsidRPr="009743EA" w:rsidRDefault="00554D66" w:rsidP="00BD522C">
            <w:pPr>
              <w:pStyle w:val="TAL"/>
              <w:snapToGrid w:val="0"/>
              <w:jc w:val="center"/>
              <w:rPr>
                <w:b/>
                <w:kern w:val="1"/>
              </w:rPr>
            </w:pPr>
          </w:p>
          <w:p w14:paraId="3AA430B2" w14:textId="77777777" w:rsidR="00554D66" w:rsidRPr="009743EA" w:rsidRDefault="00554D66" w:rsidP="00BD522C">
            <w:pPr>
              <w:pStyle w:val="TAL"/>
              <w:snapToGrid w:val="0"/>
              <w:jc w:val="center"/>
              <w:rPr>
                <w:b/>
                <w:kern w:val="1"/>
                <w:lang w:eastAsia="ko-KR"/>
              </w:rPr>
            </w:pPr>
          </w:p>
          <w:p w14:paraId="47ECE186" w14:textId="77777777" w:rsidR="00554D66" w:rsidRPr="009743EA" w:rsidRDefault="00554D66" w:rsidP="00BD522C">
            <w:pPr>
              <w:pStyle w:val="TAL"/>
              <w:snapToGrid w:val="0"/>
              <w:jc w:val="center"/>
              <w:rPr>
                <w:b/>
                <w:kern w:val="1"/>
              </w:rPr>
            </w:pPr>
            <w:r w:rsidRPr="009743EA">
              <w:rPr>
                <w:b/>
                <w:kern w:val="1"/>
              </w:rPr>
              <w:t>HTTP Header Information</w:t>
            </w:r>
          </w:p>
          <w:p w14:paraId="6594A8BF" w14:textId="77777777" w:rsidR="00554D66" w:rsidRPr="009743EA" w:rsidRDefault="00554D66" w:rsidP="00BD522C">
            <w:pPr>
              <w:pStyle w:val="TAL"/>
              <w:snapToGrid w:val="0"/>
              <w:jc w:val="center"/>
              <w:rPr>
                <w:b/>
                <w:kern w:val="1"/>
              </w:rPr>
            </w:pPr>
          </w:p>
          <w:p w14:paraId="131A83C7" w14:textId="77777777" w:rsidR="00554D66" w:rsidRPr="009743EA" w:rsidRDefault="00554D66" w:rsidP="00BD522C">
            <w:pPr>
              <w:pStyle w:val="TAL"/>
              <w:snapToGrid w:val="0"/>
              <w:jc w:val="center"/>
              <w:rPr>
                <w:b/>
                <w:kern w:val="1"/>
              </w:rP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7B3E1B57" w14:textId="77777777" w:rsidR="00554D66" w:rsidRPr="009743EA" w:rsidRDefault="00554D66" w:rsidP="00BD522C">
            <w:pPr>
              <w:pStyle w:val="TAL"/>
              <w:snapToGrid w:val="0"/>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01"/>
              <w:gridCol w:w="4359"/>
            </w:tblGrid>
            <w:tr w:rsidR="00554D66" w:rsidRPr="009743EA" w14:paraId="78959F76" w14:textId="77777777" w:rsidTr="005A2D7C">
              <w:trPr>
                <w:jc w:val="center"/>
              </w:trPr>
              <w:tc>
                <w:tcPr>
                  <w:tcW w:w="1501" w:type="dxa"/>
                  <w:shd w:val="clear" w:color="auto" w:fill="9CC2E5"/>
                </w:tcPr>
                <w:p w14:paraId="18ABE5B3" w14:textId="77777777" w:rsidR="00554D66" w:rsidRPr="009743EA" w:rsidRDefault="00554D66" w:rsidP="00BD522C">
                  <w:pPr>
                    <w:pStyle w:val="TAL"/>
                    <w:snapToGrid w:val="0"/>
                    <w:jc w:val="center"/>
                    <w:rPr>
                      <w:rFonts w:eastAsia="Calibri"/>
                      <w:b/>
                      <w:szCs w:val="22"/>
                    </w:rPr>
                  </w:pPr>
                  <w:r w:rsidRPr="009743EA">
                    <w:rPr>
                      <w:rFonts w:eastAsia="Calibri"/>
                      <w:b/>
                      <w:szCs w:val="22"/>
                    </w:rPr>
                    <w:t>Header</w:t>
                  </w:r>
                </w:p>
              </w:tc>
              <w:tc>
                <w:tcPr>
                  <w:tcW w:w="4359" w:type="dxa"/>
                  <w:shd w:val="clear" w:color="auto" w:fill="9CC2E5"/>
                </w:tcPr>
                <w:p w14:paraId="1597B8B4" w14:textId="77777777" w:rsidR="00554D66" w:rsidRPr="009743EA" w:rsidRDefault="00554D66" w:rsidP="00BD522C">
                  <w:pPr>
                    <w:pStyle w:val="TAL"/>
                    <w:snapToGrid w:val="0"/>
                    <w:jc w:val="center"/>
                    <w:rPr>
                      <w:rFonts w:eastAsia="Calibri"/>
                      <w:b/>
                      <w:szCs w:val="22"/>
                    </w:rPr>
                  </w:pPr>
                  <w:r w:rsidRPr="009743EA">
                    <w:rPr>
                      <w:rFonts w:eastAsia="Calibri"/>
                      <w:b/>
                      <w:szCs w:val="22"/>
                    </w:rPr>
                    <w:t>Value</w:t>
                  </w:r>
                </w:p>
              </w:tc>
            </w:tr>
            <w:tr w:rsidR="00554D66" w:rsidRPr="009743EA" w14:paraId="7EB65BC9" w14:textId="77777777" w:rsidTr="005A2D7C">
              <w:trPr>
                <w:jc w:val="center"/>
              </w:trPr>
              <w:tc>
                <w:tcPr>
                  <w:tcW w:w="1501" w:type="dxa"/>
                  <w:shd w:val="clear" w:color="auto" w:fill="DEEAF6"/>
                </w:tcPr>
                <w:p w14:paraId="1F137C69" w14:textId="77777777" w:rsidR="00554D66" w:rsidRPr="009743EA" w:rsidRDefault="00554D66" w:rsidP="00BD522C">
                  <w:pPr>
                    <w:pStyle w:val="TAL"/>
                    <w:snapToGrid w:val="0"/>
                    <w:jc w:val="center"/>
                    <w:rPr>
                      <w:rFonts w:eastAsia="Calibri"/>
                      <w:szCs w:val="22"/>
                    </w:rPr>
                  </w:pPr>
                  <w:r w:rsidRPr="009743EA">
                    <w:rPr>
                      <w:rFonts w:eastAsia="Calibri"/>
                      <w:szCs w:val="22"/>
                    </w:rPr>
                    <w:t>Accept</w:t>
                  </w:r>
                </w:p>
              </w:tc>
              <w:tc>
                <w:tcPr>
                  <w:tcW w:w="4359" w:type="dxa"/>
                  <w:shd w:val="clear" w:color="auto" w:fill="auto"/>
                </w:tcPr>
                <w:p w14:paraId="49989C70" w14:textId="77777777" w:rsidR="00554D66" w:rsidRPr="009743EA" w:rsidRDefault="00554D66" w:rsidP="00BD522C">
                  <w:pPr>
                    <w:pStyle w:val="TAL"/>
                    <w:snapToGrid w:val="0"/>
                    <w:rPr>
                      <w:rFonts w:eastAsia="Calibri"/>
                      <w:szCs w:val="22"/>
                    </w:rPr>
                  </w:pPr>
                  <w:r w:rsidRPr="009743EA">
                    <w:rPr>
                      <w:rFonts w:eastAsia="Calibri"/>
                      <w:szCs w:val="22"/>
                    </w:rPr>
                    <w:t>application/json</w:t>
                  </w:r>
                </w:p>
              </w:tc>
            </w:tr>
            <w:tr w:rsidR="00554D66" w:rsidRPr="009743EA" w14:paraId="12219000" w14:textId="77777777" w:rsidTr="005A2D7C">
              <w:trPr>
                <w:jc w:val="center"/>
              </w:trPr>
              <w:tc>
                <w:tcPr>
                  <w:tcW w:w="1501" w:type="dxa"/>
                  <w:shd w:val="clear" w:color="auto" w:fill="DEEAF6"/>
                </w:tcPr>
                <w:p w14:paraId="34EC2BD3" w14:textId="77777777" w:rsidR="00554D66" w:rsidRPr="009743EA" w:rsidRDefault="00554D66" w:rsidP="00BD522C">
                  <w:pPr>
                    <w:pStyle w:val="TAL"/>
                    <w:snapToGrid w:val="0"/>
                    <w:jc w:val="center"/>
                    <w:rPr>
                      <w:rFonts w:eastAsia="Calibri"/>
                      <w:szCs w:val="22"/>
                    </w:rPr>
                  </w:pPr>
                  <w:r w:rsidRPr="009743EA">
                    <w:rPr>
                      <w:rFonts w:eastAsia="Calibri"/>
                      <w:szCs w:val="22"/>
                    </w:rPr>
                    <w:t>X-M2M-RI</w:t>
                  </w:r>
                </w:p>
              </w:tc>
              <w:tc>
                <w:tcPr>
                  <w:tcW w:w="4359" w:type="dxa"/>
                  <w:shd w:val="clear" w:color="auto" w:fill="auto"/>
                </w:tcPr>
                <w:p w14:paraId="635A1697" w14:textId="77777777" w:rsidR="00554D66" w:rsidRPr="009743EA" w:rsidRDefault="00554D66" w:rsidP="00BD522C">
                  <w:pPr>
                    <w:pStyle w:val="TAL"/>
                    <w:snapToGrid w:val="0"/>
                    <w:rPr>
                      <w:rFonts w:eastAsia="Calibri"/>
                      <w:szCs w:val="22"/>
                    </w:rPr>
                  </w:pPr>
                  <w:r w:rsidRPr="009743EA">
                    <w:rPr>
                      <w:rFonts w:eastAsia="Calibri"/>
                      <w:szCs w:val="22"/>
                    </w:rPr>
                    <w:t>Request</w:t>
                  </w:r>
                  <w:r w:rsidR="005A3EEC" w:rsidRPr="009743EA">
                    <w:rPr>
                      <w:rFonts w:eastAsia="Calibri"/>
                      <w:szCs w:val="22"/>
                    </w:rPr>
                    <w:t xml:space="preserve"> </w:t>
                  </w:r>
                  <w:r w:rsidRPr="009743EA">
                    <w:rPr>
                      <w:rFonts w:eastAsia="Calibri"/>
                      <w:szCs w:val="22"/>
                    </w:rPr>
                    <w:t>ID</w:t>
                  </w:r>
                  <w:r w:rsidR="005A3EEC" w:rsidRPr="009743EA">
                    <w:rPr>
                      <w:rFonts w:eastAsia="Calibri"/>
                      <w:szCs w:val="22"/>
                    </w:rPr>
                    <w:t xml:space="preserve"> </w:t>
                  </w:r>
                </w:p>
              </w:tc>
            </w:tr>
            <w:tr w:rsidR="00554D66" w:rsidRPr="009743EA" w14:paraId="2B8B1623" w14:textId="77777777" w:rsidTr="005A2D7C">
              <w:trPr>
                <w:jc w:val="center"/>
              </w:trPr>
              <w:tc>
                <w:tcPr>
                  <w:tcW w:w="1501" w:type="dxa"/>
                  <w:shd w:val="clear" w:color="auto" w:fill="DEEAF6"/>
                </w:tcPr>
                <w:p w14:paraId="2C9E0E1E" w14:textId="77777777" w:rsidR="00554D66" w:rsidRPr="009743EA" w:rsidRDefault="00554D66" w:rsidP="00BD522C">
                  <w:pPr>
                    <w:pStyle w:val="TAL"/>
                    <w:snapToGrid w:val="0"/>
                    <w:jc w:val="center"/>
                    <w:rPr>
                      <w:rFonts w:eastAsia="Calibri"/>
                      <w:szCs w:val="22"/>
                    </w:rPr>
                  </w:pPr>
                  <w:r w:rsidRPr="009743EA">
                    <w:rPr>
                      <w:rFonts w:eastAsia="Calibri"/>
                      <w:szCs w:val="22"/>
                    </w:rPr>
                    <w:t>X-M2M-Origin</w:t>
                  </w:r>
                </w:p>
              </w:tc>
              <w:tc>
                <w:tcPr>
                  <w:tcW w:w="4359" w:type="dxa"/>
                  <w:shd w:val="clear" w:color="auto" w:fill="auto"/>
                </w:tcPr>
                <w:p w14:paraId="46905EA1" w14:textId="77777777" w:rsidR="00554D66" w:rsidRPr="009743EA" w:rsidRDefault="00554D66" w:rsidP="00BD522C">
                  <w:pPr>
                    <w:pStyle w:val="TAL"/>
                    <w:snapToGrid w:val="0"/>
                    <w:rPr>
                      <w:rFonts w:eastAsia="Calibri"/>
                      <w:szCs w:val="22"/>
                    </w:rPr>
                  </w:pPr>
                  <w:r w:rsidRPr="009743EA">
                    <w:rPr>
                      <w:rFonts w:eastAsia="Calibri"/>
                      <w:szCs w:val="22"/>
                    </w:rPr>
                    <w:t>AE-ID</w:t>
                  </w:r>
                  <w:r w:rsidR="005A3EEC" w:rsidRPr="009743EA">
                    <w:rPr>
                      <w:rFonts w:eastAsia="Calibri"/>
                      <w:szCs w:val="22"/>
                    </w:rPr>
                    <w:t xml:space="preserve"> </w:t>
                  </w:r>
                  <w:r w:rsidRPr="009743EA">
                    <w:rPr>
                      <w:rFonts w:eastAsia="Calibri"/>
                      <w:szCs w:val="22"/>
                    </w:rPr>
                    <w:t>of</w:t>
                  </w:r>
                  <w:r w:rsidR="005A3EEC" w:rsidRPr="009743EA">
                    <w:rPr>
                      <w:rFonts w:eastAsia="Calibri"/>
                      <w:szCs w:val="22"/>
                    </w:rPr>
                    <w:t xml:space="preserve"> </w:t>
                  </w:r>
                  <w:r w:rsidRPr="009743EA">
                    <w:rPr>
                      <w:rFonts w:eastAsia="Calibri"/>
                      <w:szCs w:val="22"/>
                    </w:rPr>
                    <w:t>Originator</w:t>
                  </w:r>
                </w:p>
              </w:tc>
            </w:tr>
            <w:tr w:rsidR="005E122D" w:rsidRPr="009743EA" w14:paraId="35D7E1AA" w14:textId="77777777" w:rsidTr="005A2D7C">
              <w:trPr>
                <w:jc w:val="center"/>
              </w:trPr>
              <w:tc>
                <w:tcPr>
                  <w:tcW w:w="1501" w:type="dxa"/>
                  <w:shd w:val="clear" w:color="auto" w:fill="DEEAF6"/>
                </w:tcPr>
                <w:p w14:paraId="11DD19C7" w14:textId="77777777" w:rsidR="005E122D" w:rsidRPr="009743EA" w:rsidRDefault="005E122D" w:rsidP="005E122D">
                  <w:pPr>
                    <w:pStyle w:val="TAL"/>
                    <w:snapToGrid w:val="0"/>
                    <w:jc w:val="center"/>
                    <w:rPr>
                      <w:rFonts w:eastAsia="Calibri"/>
                      <w:szCs w:val="22"/>
                    </w:rPr>
                  </w:pPr>
                  <w:r w:rsidRPr="009743EA">
                    <w:rPr>
                      <w:rFonts w:eastAsia="Calibri"/>
                      <w:szCs w:val="22"/>
                    </w:rPr>
                    <w:t>X-M2M-RVI</w:t>
                  </w:r>
                </w:p>
              </w:tc>
              <w:tc>
                <w:tcPr>
                  <w:tcW w:w="4359" w:type="dxa"/>
                  <w:shd w:val="clear" w:color="auto" w:fill="auto"/>
                </w:tcPr>
                <w:p w14:paraId="6A32B1B2" w14:textId="77777777" w:rsidR="005E122D" w:rsidRPr="009743EA" w:rsidRDefault="005E122D" w:rsidP="005E122D">
                  <w:pPr>
                    <w:pStyle w:val="TAL"/>
                    <w:snapToGrid w:val="0"/>
                    <w:rPr>
                      <w:rFonts w:eastAsia="Calibri"/>
                      <w:szCs w:val="22"/>
                    </w:rPr>
                  </w:pPr>
                  <w:r w:rsidRPr="009743EA">
                    <w:rPr>
                      <w:rFonts w:eastAsia="Calibri"/>
                      <w:szCs w:val="22"/>
                    </w:rPr>
                    <w:t>Release</w:t>
                  </w:r>
                  <w:r w:rsidR="005A3EEC" w:rsidRPr="009743EA">
                    <w:rPr>
                      <w:rFonts w:eastAsia="Calibri"/>
                      <w:szCs w:val="22"/>
                    </w:rPr>
                    <w:t xml:space="preserve"> </w:t>
                  </w:r>
                  <w:r w:rsidRPr="009743EA">
                    <w:rPr>
                      <w:rFonts w:eastAsia="Calibri"/>
                      <w:szCs w:val="22"/>
                    </w:rPr>
                    <w:t>Version</w:t>
                  </w:r>
                  <w:r w:rsidR="005A3EEC" w:rsidRPr="009743EA">
                    <w:rPr>
                      <w:rFonts w:eastAsia="Calibri"/>
                      <w:szCs w:val="22"/>
                    </w:rPr>
                    <w:t xml:space="preserve"> </w:t>
                  </w:r>
                  <w:r w:rsidRPr="009743EA">
                    <w:rPr>
                      <w:rFonts w:eastAsia="Calibri"/>
                      <w:szCs w:val="22"/>
                    </w:rPr>
                    <w:t>Indicator</w:t>
                  </w:r>
                </w:p>
              </w:tc>
            </w:tr>
          </w:tbl>
          <w:p w14:paraId="35F91518" w14:textId="77777777" w:rsidR="00554D66" w:rsidRPr="009743EA" w:rsidRDefault="00554D66" w:rsidP="00BD522C">
            <w:pPr>
              <w:pStyle w:val="TAL"/>
              <w:snapToGrid w:val="0"/>
              <w:jc w:val="both"/>
              <w:rPr>
                <w:lang w:eastAsia="ko-KR"/>
              </w:rPr>
            </w:pPr>
          </w:p>
        </w:tc>
      </w:tr>
      <w:tr w:rsidR="00554D66" w:rsidRPr="009743EA" w14:paraId="3F545843" w14:textId="77777777" w:rsidTr="00BD522C">
        <w:trPr>
          <w:jc w:val="center"/>
        </w:trPr>
        <w:tc>
          <w:tcPr>
            <w:tcW w:w="1286" w:type="dxa"/>
            <w:tcBorders>
              <w:top w:val="single" w:sz="4" w:space="0" w:color="000000"/>
              <w:left w:val="single" w:sz="4" w:space="0" w:color="000000"/>
              <w:bottom w:val="single" w:sz="4" w:space="0" w:color="000000"/>
            </w:tcBorders>
            <w:shd w:val="clear" w:color="auto" w:fill="E7E6E6"/>
          </w:tcPr>
          <w:p w14:paraId="4F4B5B71" w14:textId="77777777" w:rsidR="00554D66" w:rsidRPr="009743EA" w:rsidRDefault="00554D66" w:rsidP="00BD522C">
            <w:pPr>
              <w:pStyle w:val="Default"/>
              <w:overflowPunct w:val="0"/>
              <w:jc w:val="center"/>
              <w:rPr>
                <w:color w:val="auto"/>
              </w:rPr>
            </w:pPr>
          </w:p>
          <w:p w14:paraId="18FFE2C2" w14:textId="77777777" w:rsidR="00554D66" w:rsidRPr="009743EA" w:rsidRDefault="00554D66" w:rsidP="00BD522C">
            <w:pPr>
              <w:pStyle w:val="Default"/>
              <w:overflowPunct w:val="0"/>
              <w:jc w:val="center"/>
              <w:rPr>
                <w:b/>
                <w:sz w:val="20"/>
                <w:szCs w:val="20"/>
              </w:rPr>
            </w:pPr>
          </w:p>
          <w:p w14:paraId="2BAAE4C0" w14:textId="77777777" w:rsidR="00554D66" w:rsidRPr="009743EA" w:rsidRDefault="00554D66" w:rsidP="00BD522C">
            <w:pPr>
              <w:pStyle w:val="Default"/>
              <w:overflowPunct w:val="0"/>
              <w:jc w:val="center"/>
              <w:rPr>
                <w:b/>
                <w:sz w:val="20"/>
                <w:szCs w:val="20"/>
              </w:rPr>
            </w:pPr>
          </w:p>
          <w:p w14:paraId="56165D09" w14:textId="77777777" w:rsidR="00554D66" w:rsidRPr="009743EA" w:rsidRDefault="00554D66" w:rsidP="00BD522C">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32FC0075" w14:textId="77777777" w:rsidR="00554D66" w:rsidRPr="009743EA" w:rsidRDefault="00554D66" w:rsidP="00BD522C">
            <w:pPr>
              <w:pStyle w:val="Default"/>
              <w:overflowPunct w:val="0"/>
              <w:jc w:val="center"/>
              <w:rPr>
                <w:b/>
                <w:kern w:val="1"/>
              </w:rPr>
            </w:pPr>
            <w:r w:rsidRPr="009743EA">
              <w:rPr>
                <w:rFonts w:ascii="Arial" w:eastAsia="Malgun Gothic" w:hAnsi="Arial"/>
                <w:b/>
                <w:color w:val="auto"/>
                <w:kern w:val="1"/>
                <w:sz w:val="18"/>
                <w:szCs w:val="20"/>
                <w:lang w:eastAsia="ko-KR"/>
              </w:rPr>
              <w:t>szb</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08AA4859" w14:textId="77777777" w:rsidR="003816A7" w:rsidRPr="005A2D7C" w:rsidRDefault="003816A7" w:rsidP="005A2D7C">
            <w:pPr>
              <w:pStyle w:val="TAL"/>
              <w:rPr>
                <w:rFonts w:eastAsia="Calibri Light"/>
              </w:rPr>
            </w:pPr>
          </w:p>
          <w:p w14:paraId="07A62885" w14:textId="77777777" w:rsidR="00554D66" w:rsidRPr="009743EA" w:rsidRDefault="003816A7" w:rsidP="00BD522C">
            <w:pPr>
              <w:widowControl w:val="0"/>
              <w:spacing w:after="0"/>
              <w:ind w:left="284"/>
              <w:jc w:val="both"/>
              <w:textAlignment w:val="auto"/>
              <w:rPr>
                <w:rFonts w:ascii="Arial" w:hAnsi="Arial"/>
                <w:color w:val="0070C0"/>
                <w:sz w:val="18"/>
              </w:rPr>
            </w:pPr>
            <w:r w:rsidRPr="009743EA">
              <w:rPr>
                <w:rFonts w:eastAsia="Calibri Light"/>
                <w:b/>
                <w:sz w:val="24"/>
              </w:rPr>
              <w:t>API/DIS</w:t>
            </w:r>
            <w:r w:rsidR="00F41F85" w:rsidRPr="009743EA">
              <w:rPr>
                <w:rFonts w:eastAsia="Calibri Light"/>
                <w:b/>
                <w:sz w:val="24"/>
              </w:rPr>
              <w:t>_</w:t>
            </w:r>
            <w:r w:rsidRPr="009743EA">
              <w:rPr>
                <w:rFonts w:eastAsia="Calibri Light"/>
                <w:b/>
                <w:sz w:val="24"/>
              </w:rPr>
              <w:t>SZB</w:t>
            </w:r>
          </w:p>
          <w:p w14:paraId="0C6D33E9" w14:textId="77777777" w:rsidR="00554D66" w:rsidRPr="005A2D7C" w:rsidRDefault="00554D66" w:rsidP="007C39B4">
            <w:pPr>
              <w:pStyle w:val="NoSpacing"/>
              <w:overflowPunct w:val="0"/>
              <w:rPr>
                <w:rFonts w:ascii="Arial" w:hAnsi="Arial"/>
                <w:b/>
                <w:color w:val="0070C0"/>
                <w:sz w:val="18"/>
                <w:lang w:val="en-GB"/>
              </w:rPr>
            </w:pPr>
            <w:r w:rsidRPr="005A2D7C">
              <w:rPr>
                <w:rFonts w:ascii="Times New Roman" w:hAnsi="Times New Roman"/>
                <w:lang w:val="en-GB"/>
              </w:rPr>
              <w:t xml:space="preserve">    </w:t>
            </w:r>
          </w:p>
          <w:p w14:paraId="546D30F5" w14:textId="77777777" w:rsidR="00554D66" w:rsidRPr="009743EA" w:rsidRDefault="00554D66" w:rsidP="00BD522C">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7BFC137F" w14:textId="77777777" w:rsidR="00554D66" w:rsidRPr="009743EA" w:rsidRDefault="00554D66" w:rsidP="00BD522C">
            <w:pPr>
              <w:pStyle w:val="TAL"/>
              <w:snapToGrid w:val="0"/>
              <w:ind w:left="284"/>
              <w:jc w:val="both"/>
              <w:rPr>
                <w:color w:val="0070C0"/>
              </w:rPr>
            </w:pPr>
          </w:p>
          <w:p w14:paraId="1084EFF1" w14:textId="77777777" w:rsidR="00554D66" w:rsidRPr="009743EA" w:rsidRDefault="00554D66" w:rsidP="00BD522C">
            <w:pPr>
              <w:pStyle w:val="TAL"/>
              <w:snapToGrid w:val="0"/>
              <w:ind w:left="284"/>
              <w:jc w:val="both"/>
              <w:rPr>
                <w:color w:val="0070C0"/>
              </w:rPr>
            </w:pPr>
            <w:r w:rsidRPr="009743EA">
              <w:rPr>
                <w:color w:val="0070C0"/>
              </w:rPr>
              <w:t>GET /mn-name?fu=1&amp;szb=15 HTTP/1.1</w:t>
            </w:r>
          </w:p>
          <w:p w14:paraId="56F5AD51" w14:textId="77777777" w:rsidR="00554D66" w:rsidRPr="009743EA" w:rsidRDefault="00554D66" w:rsidP="00BD522C">
            <w:pPr>
              <w:pStyle w:val="TAL"/>
              <w:snapToGrid w:val="0"/>
              <w:ind w:left="284"/>
              <w:jc w:val="both"/>
              <w:rPr>
                <w:color w:val="0070C0"/>
              </w:rPr>
            </w:pPr>
            <w:r w:rsidRPr="009743EA">
              <w:rPr>
                <w:color w:val="0070C0"/>
              </w:rPr>
              <w:t>Host: 192.168.0.10:8282</w:t>
            </w:r>
          </w:p>
          <w:p w14:paraId="2A06E22E" w14:textId="77777777" w:rsidR="00554D66" w:rsidRPr="009743EA" w:rsidRDefault="00554D66" w:rsidP="00BD522C">
            <w:pPr>
              <w:pStyle w:val="TAL"/>
              <w:snapToGrid w:val="0"/>
              <w:ind w:left="284"/>
              <w:jc w:val="both"/>
              <w:rPr>
                <w:color w:val="0070C0"/>
              </w:rPr>
            </w:pPr>
            <w:r w:rsidRPr="009743EA">
              <w:rPr>
                <w:color w:val="0070C0"/>
              </w:rPr>
              <w:t>X-M2M-Origin: CAE5630283216026458665</w:t>
            </w:r>
          </w:p>
          <w:p w14:paraId="651FCBCF" w14:textId="77777777" w:rsidR="00A06B31" w:rsidRPr="009743EA" w:rsidRDefault="00A06B31" w:rsidP="00A06B31">
            <w:pPr>
              <w:pStyle w:val="TAL"/>
              <w:snapToGrid w:val="0"/>
              <w:ind w:left="284"/>
              <w:jc w:val="both"/>
              <w:rPr>
                <w:color w:val="0070C0"/>
              </w:rPr>
            </w:pPr>
            <w:r w:rsidRPr="009743EA">
              <w:rPr>
                <w:color w:val="0070C0"/>
              </w:rPr>
              <w:t>Accept: application/json</w:t>
            </w:r>
          </w:p>
          <w:p w14:paraId="0FDAC0E2" w14:textId="77777777" w:rsidR="00554D66" w:rsidRPr="009743EA" w:rsidRDefault="00554D66" w:rsidP="00BD522C">
            <w:pPr>
              <w:pStyle w:val="TAL"/>
              <w:snapToGrid w:val="0"/>
              <w:ind w:left="284"/>
              <w:jc w:val="both"/>
              <w:rPr>
                <w:color w:val="0070C0"/>
              </w:rPr>
            </w:pPr>
            <w:r w:rsidRPr="009743EA">
              <w:rPr>
                <w:color w:val="0070C0"/>
              </w:rPr>
              <w:t>X-M2M-RI: 1234</w:t>
            </w:r>
          </w:p>
          <w:p w14:paraId="56265B2B" w14:textId="77777777" w:rsidR="005A7A27" w:rsidRPr="009743EA" w:rsidRDefault="005A7A27" w:rsidP="005A7A27">
            <w:pPr>
              <w:widowControl w:val="0"/>
              <w:overflowPunct/>
              <w:spacing w:after="0"/>
              <w:ind w:left="284"/>
              <w:jc w:val="both"/>
              <w:textAlignment w:val="auto"/>
              <w:rPr>
                <w:color w:val="0070C0"/>
              </w:rPr>
            </w:pPr>
            <w:r w:rsidRPr="009743EA">
              <w:rPr>
                <w:rFonts w:ascii="Arial" w:hAnsi="Arial"/>
                <w:color w:val="0070C0"/>
                <w:sz w:val="18"/>
              </w:rPr>
              <w:t>X-M2M-RVI: 2a</w:t>
            </w:r>
          </w:p>
          <w:p w14:paraId="18845BE3" w14:textId="77777777" w:rsidR="00554D66" w:rsidRPr="009743EA" w:rsidRDefault="00554D66" w:rsidP="00BD522C">
            <w:pPr>
              <w:pStyle w:val="TAL"/>
              <w:snapToGrid w:val="0"/>
              <w:ind w:left="284"/>
              <w:jc w:val="both"/>
              <w:rPr>
                <w:color w:val="0070C0"/>
              </w:rPr>
            </w:pPr>
          </w:p>
          <w:p w14:paraId="28C5D015" w14:textId="77777777" w:rsidR="00554D66" w:rsidRPr="009743EA" w:rsidRDefault="00554D66" w:rsidP="00BD522C">
            <w:pPr>
              <w:widowControl w:val="0"/>
              <w:spacing w:after="0"/>
              <w:ind w:left="284"/>
              <w:jc w:val="both"/>
              <w:textAlignment w:val="auto"/>
              <w:rPr>
                <w:rFonts w:ascii="Arial" w:hAnsi="Arial"/>
                <w:b/>
                <w:color w:val="0070C0"/>
                <w:sz w:val="18"/>
              </w:rPr>
            </w:pPr>
          </w:p>
          <w:p w14:paraId="47CC8D72" w14:textId="77777777" w:rsidR="00554D66" w:rsidRPr="009743EA" w:rsidRDefault="00554D66" w:rsidP="00BD522C">
            <w:pPr>
              <w:widowControl w:val="0"/>
              <w:spacing w:after="0"/>
              <w:ind w:left="284"/>
              <w:jc w:val="both"/>
              <w:textAlignment w:val="auto"/>
              <w:rPr>
                <w:rFonts w:ascii="Arial" w:hAnsi="Arial"/>
                <w:b/>
                <w:color w:val="0070C0"/>
                <w:sz w:val="18"/>
              </w:rPr>
            </w:pPr>
            <w:r w:rsidRPr="009743EA">
              <w:rPr>
                <w:rFonts w:ascii="Arial" w:hAnsi="Arial"/>
                <w:b/>
                <w:color w:val="0070C0"/>
                <w:sz w:val="18"/>
              </w:rPr>
              <w:lastRenderedPageBreak/>
              <w:t>HTTP Response:</w:t>
            </w:r>
          </w:p>
          <w:p w14:paraId="0D5B23C3" w14:textId="77777777" w:rsidR="00554D66" w:rsidRPr="009743EA" w:rsidRDefault="00554D66" w:rsidP="00BD522C">
            <w:pPr>
              <w:widowControl w:val="0"/>
              <w:spacing w:after="0"/>
              <w:ind w:left="284"/>
              <w:textAlignment w:val="auto"/>
              <w:rPr>
                <w:rFonts w:ascii="Arial" w:hAnsi="Arial"/>
                <w:color w:val="0070C0"/>
                <w:sz w:val="18"/>
              </w:rPr>
            </w:pPr>
          </w:p>
          <w:p w14:paraId="7C779F0B" w14:textId="77777777" w:rsidR="00554D66" w:rsidRPr="009743EA" w:rsidRDefault="00554D66" w:rsidP="00BD522C">
            <w:pPr>
              <w:widowControl w:val="0"/>
              <w:spacing w:after="0"/>
              <w:ind w:left="284"/>
              <w:textAlignment w:val="auto"/>
              <w:rPr>
                <w:rFonts w:ascii="Arial" w:hAnsi="Arial"/>
                <w:color w:val="0070C0"/>
                <w:sz w:val="18"/>
              </w:rPr>
            </w:pPr>
            <w:r w:rsidRPr="009743EA">
              <w:rPr>
                <w:rFonts w:ascii="Arial" w:hAnsi="Arial"/>
                <w:color w:val="0070C0"/>
                <w:sz w:val="18"/>
              </w:rPr>
              <w:t>200 OK</w:t>
            </w:r>
          </w:p>
          <w:p w14:paraId="141D5379" w14:textId="77777777" w:rsidR="00554D66" w:rsidRPr="009743EA" w:rsidRDefault="00554D66" w:rsidP="00BD522C">
            <w:pPr>
              <w:pStyle w:val="TAL"/>
              <w:snapToGrid w:val="0"/>
              <w:ind w:left="284"/>
              <w:rPr>
                <w:color w:val="0070C0"/>
              </w:rPr>
            </w:pPr>
            <w:r w:rsidRPr="009743EA">
              <w:rPr>
                <w:color w:val="0070C0"/>
              </w:rPr>
              <w:t>Content-Type: application/json</w:t>
            </w:r>
          </w:p>
          <w:p w14:paraId="441800C7" w14:textId="77777777" w:rsidR="00554D66" w:rsidRPr="009743EA" w:rsidRDefault="00554D66" w:rsidP="00BD522C">
            <w:pPr>
              <w:pStyle w:val="TAL"/>
              <w:snapToGrid w:val="0"/>
              <w:ind w:left="284"/>
              <w:rPr>
                <w:color w:val="0070C0"/>
              </w:rPr>
            </w:pPr>
            <w:r w:rsidRPr="009743EA">
              <w:rPr>
                <w:color w:val="0070C0"/>
              </w:rPr>
              <w:t>X-M2M-RI: 1234</w:t>
            </w:r>
          </w:p>
          <w:p w14:paraId="67E2B87E" w14:textId="77777777" w:rsidR="005A7A27" w:rsidRPr="009743EA" w:rsidRDefault="005A7A27" w:rsidP="005A7A27">
            <w:pPr>
              <w:widowControl w:val="0"/>
              <w:overflowPunct/>
              <w:spacing w:after="0"/>
              <w:ind w:left="284"/>
              <w:jc w:val="both"/>
              <w:textAlignment w:val="auto"/>
              <w:rPr>
                <w:color w:val="0070C0"/>
              </w:rPr>
            </w:pPr>
            <w:r w:rsidRPr="009743EA">
              <w:rPr>
                <w:rFonts w:ascii="Arial" w:hAnsi="Arial"/>
                <w:color w:val="0070C0"/>
                <w:sz w:val="18"/>
              </w:rPr>
              <w:t>X-M2M-RVI: 2a</w:t>
            </w:r>
          </w:p>
          <w:p w14:paraId="7FCCB0AE" w14:textId="77777777" w:rsidR="00554D66" w:rsidRPr="009743EA" w:rsidRDefault="00554D66" w:rsidP="00BD522C">
            <w:pPr>
              <w:pStyle w:val="TAL"/>
              <w:snapToGrid w:val="0"/>
              <w:ind w:left="284"/>
              <w:rPr>
                <w:color w:val="0070C0"/>
              </w:rPr>
            </w:pPr>
            <w:r w:rsidRPr="009743EA">
              <w:rPr>
                <w:color w:val="0070C0"/>
              </w:rPr>
              <w:t>X-M2M-RSC: 2000</w:t>
            </w:r>
          </w:p>
          <w:p w14:paraId="6AA30D87" w14:textId="77777777" w:rsidR="00554D66" w:rsidRPr="009743EA" w:rsidRDefault="00554D66" w:rsidP="00BD522C">
            <w:pPr>
              <w:pStyle w:val="TAL"/>
              <w:snapToGrid w:val="0"/>
              <w:ind w:left="284"/>
              <w:jc w:val="both"/>
              <w:rPr>
                <w:color w:val="0070C0"/>
              </w:rPr>
            </w:pPr>
          </w:p>
          <w:p w14:paraId="0C4AD9E0" w14:textId="77777777" w:rsidR="00554D66" w:rsidRPr="009743EA" w:rsidRDefault="00554D66" w:rsidP="00BD522C">
            <w:pPr>
              <w:pStyle w:val="TAL"/>
              <w:snapToGrid w:val="0"/>
              <w:ind w:left="284"/>
              <w:rPr>
                <w:color w:val="0070C0"/>
              </w:rPr>
            </w:pPr>
            <w:r w:rsidRPr="009743EA">
              <w:rPr>
                <w:color w:val="0070C0"/>
              </w:rPr>
              <w:t>{</w:t>
            </w:r>
          </w:p>
          <w:p w14:paraId="2E951415" w14:textId="77777777" w:rsidR="00554D66" w:rsidRPr="009743EA" w:rsidRDefault="00554D66" w:rsidP="00BD522C">
            <w:pPr>
              <w:pStyle w:val="TAL"/>
              <w:snapToGrid w:val="0"/>
              <w:ind w:left="284"/>
              <w:rPr>
                <w:color w:val="0070C0"/>
              </w:rPr>
            </w:pPr>
            <w:r w:rsidRPr="009743EA">
              <w:rPr>
                <w:color w:val="0070C0"/>
              </w:rPr>
              <w:t xml:space="preserve">    "m2m:uril": </w:t>
            </w:r>
          </w:p>
          <w:p w14:paraId="28303BD4" w14:textId="77777777" w:rsidR="00554D66" w:rsidRPr="009743EA" w:rsidRDefault="00554D66" w:rsidP="00BD522C">
            <w:pPr>
              <w:pStyle w:val="TAL"/>
              <w:snapToGrid w:val="0"/>
              <w:ind w:left="284"/>
              <w:rPr>
                <w:color w:val="0070C0"/>
              </w:rPr>
            </w:pPr>
            <w:r w:rsidRPr="009743EA">
              <w:rPr>
                <w:color w:val="0070C0"/>
              </w:rPr>
              <w:t xml:space="preserve">        "/mn-name/ae_actuator/cnt_light1"</w:t>
            </w:r>
          </w:p>
          <w:p w14:paraId="5D73F175" w14:textId="77777777" w:rsidR="00554D66" w:rsidRPr="005A2D7C" w:rsidRDefault="00554D66" w:rsidP="00BD522C">
            <w:pPr>
              <w:pStyle w:val="TAL"/>
              <w:snapToGrid w:val="0"/>
              <w:ind w:left="284"/>
              <w:rPr>
                <w:color w:val="0070C0"/>
              </w:rPr>
            </w:pPr>
            <w:r w:rsidRPr="005A2D7C">
              <w:rPr>
                <w:color w:val="0070C0"/>
              </w:rPr>
              <w:t>}</w:t>
            </w:r>
          </w:p>
          <w:p w14:paraId="4402ED3F" w14:textId="77777777" w:rsidR="00554D66" w:rsidRPr="005A2D7C" w:rsidRDefault="00554D66" w:rsidP="00BD522C">
            <w:pPr>
              <w:pStyle w:val="TAL"/>
              <w:snapToGrid w:val="0"/>
              <w:ind w:left="284"/>
              <w:jc w:val="both"/>
              <w:rPr>
                <w:color w:val="0070C0"/>
              </w:rPr>
            </w:pPr>
          </w:p>
        </w:tc>
      </w:tr>
      <w:tr w:rsidR="00554D66" w:rsidRPr="009743EA" w14:paraId="0631FC1C" w14:textId="77777777" w:rsidTr="00BD522C">
        <w:trPr>
          <w:jc w:val="center"/>
        </w:trPr>
        <w:tc>
          <w:tcPr>
            <w:tcW w:w="1286" w:type="dxa"/>
            <w:tcBorders>
              <w:top w:val="single" w:sz="4" w:space="0" w:color="000000"/>
              <w:left w:val="single" w:sz="4" w:space="0" w:color="000000"/>
              <w:bottom w:val="single" w:sz="4" w:space="0" w:color="000000"/>
            </w:tcBorders>
            <w:shd w:val="clear" w:color="auto" w:fill="E7E6E6"/>
          </w:tcPr>
          <w:p w14:paraId="21CADC08" w14:textId="77777777" w:rsidR="00554D66" w:rsidRPr="009743EA" w:rsidRDefault="00554D66" w:rsidP="00BD522C">
            <w:pPr>
              <w:pStyle w:val="Default"/>
              <w:overflowPunct w:val="0"/>
              <w:jc w:val="center"/>
              <w:rPr>
                <w:rFonts w:ascii="Arial" w:eastAsia="Malgun Gothic" w:hAnsi="Arial"/>
                <w:b/>
                <w:color w:val="auto"/>
                <w:kern w:val="1"/>
                <w:sz w:val="18"/>
                <w:szCs w:val="20"/>
              </w:rPr>
            </w:pPr>
          </w:p>
          <w:p w14:paraId="7E67E2A3" w14:textId="77777777" w:rsidR="00554D66" w:rsidRPr="009743EA" w:rsidRDefault="00554D66" w:rsidP="00BD522C">
            <w:pPr>
              <w:pStyle w:val="Default"/>
              <w:overflowPunct w:val="0"/>
              <w:jc w:val="center"/>
              <w:rPr>
                <w:rFonts w:ascii="Arial" w:eastAsia="Malgun Gothic" w:hAnsi="Arial"/>
                <w:b/>
                <w:color w:val="auto"/>
                <w:kern w:val="1"/>
                <w:sz w:val="18"/>
                <w:szCs w:val="20"/>
              </w:rPr>
            </w:pPr>
          </w:p>
          <w:p w14:paraId="726E8F35" w14:textId="77777777" w:rsidR="00554D66" w:rsidRPr="009743EA" w:rsidRDefault="00554D66" w:rsidP="00BD522C">
            <w:pPr>
              <w:pStyle w:val="Default"/>
              <w:overflowPunct w:val="0"/>
              <w:jc w:val="center"/>
              <w:rPr>
                <w:rFonts w:ascii="Arial" w:eastAsia="Malgun Gothic" w:hAnsi="Arial"/>
                <w:b/>
                <w:color w:val="auto"/>
                <w:kern w:val="1"/>
                <w:sz w:val="18"/>
                <w:szCs w:val="20"/>
              </w:rPr>
            </w:pPr>
          </w:p>
          <w:p w14:paraId="1678D82C" w14:textId="77777777" w:rsidR="00554D66" w:rsidRPr="009743EA" w:rsidRDefault="00554D66" w:rsidP="00BD522C">
            <w:pPr>
              <w:pStyle w:val="Default"/>
              <w:overflowPunct w:val="0"/>
              <w:jc w:val="center"/>
              <w:rPr>
                <w:rFonts w:ascii="Arial" w:eastAsia="Malgun Gothic" w:hAnsi="Arial"/>
                <w:b/>
                <w:color w:val="auto"/>
                <w:kern w:val="1"/>
                <w:sz w:val="18"/>
                <w:szCs w:val="20"/>
              </w:rPr>
            </w:pPr>
          </w:p>
          <w:p w14:paraId="3509C376" w14:textId="77777777" w:rsidR="00554D66" w:rsidRPr="009743EA" w:rsidRDefault="00554D66" w:rsidP="00BD522C">
            <w:pPr>
              <w:pStyle w:val="Default"/>
              <w:overflowPunct w:val="0"/>
              <w:jc w:val="center"/>
              <w:rPr>
                <w:rFonts w:ascii="Arial" w:eastAsia="Malgun Gothic" w:hAnsi="Arial"/>
                <w:b/>
                <w:color w:val="auto"/>
                <w:kern w:val="1"/>
                <w:sz w:val="18"/>
                <w:szCs w:val="20"/>
              </w:rPr>
            </w:pPr>
          </w:p>
          <w:p w14:paraId="529C578A" w14:textId="77777777" w:rsidR="00554D66" w:rsidRPr="009743EA" w:rsidRDefault="00554D66" w:rsidP="00BD522C">
            <w:pPr>
              <w:pStyle w:val="Default"/>
              <w:overflowPunct w:val="0"/>
              <w:jc w:val="center"/>
              <w:rPr>
                <w:rFonts w:ascii="Arial" w:eastAsia="Malgun Gothic" w:hAnsi="Arial"/>
                <w:b/>
                <w:color w:val="auto"/>
                <w:kern w:val="1"/>
                <w:sz w:val="18"/>
                <w:szCs w:val="20"/>
              </w:rPr>
            </w:pPr>
          </w:p>
          <w:p w14:paraId="52D72285" w14:textId="77777777" w:rsidR="00554D66" w:rsidRPr="009743EA" w:rsidRDefault="00554D66" w:rsidP="00BD522C">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22543CE8" w14:textId="77777777" w:rsidR="00554D66" w:rsidRPr="009743EA" w:rsidRDefault="00554D66" w:rsidP="00BD522C">
            <w:pPr>
              <w:pStyle w:val="TAL"/>
              <w:snapToGrid w:val="0"/>
              <w:jc w:val="center"/>
              <w:rPr>
                <w:b/>
                <w:kern w:val="1"/>
                <w:lang w:eastAsia="ko-KR"/>
              </w:rPr>
            </w:pPr>
            <w:r w:rsidRPr="009743EA">
              <w:rPr>
                <w:b/>
                <w:kern w:val="1"/>
                <w:lang w:eastAsia="ko-KR"/>
              </w:rPr>
              <w:t>sza</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14B15C09" w14:textId="77777777" w:rsidR="00BB1F4D" w:rsidRPr="005A2D7C" w:rsidRDefault="00BB1F4D" w:rsidP="005A2D7C">
            <w:pPr>
              <w:pStyle w:val="TAL"/>
              <w:rPr>
                <w:rFonts w:eastAsia="Calibri Light"/>
              </w:rPr>
            </w:pPr>
          </w:p>
          <w:p w14:paraId="7324913E" w14:textId="77777777" w:rsidR="00554D66" w:rsidRPr="009743EA" w:rsidRDefault="00BB1F4D" w:rsidP="00BD522C">
            <w:pPr>
              <w:pStyle w:val="TAL"/>
              <w:snapToGrid w:val="0"/>
              <w:ind w:left="284"/>
            </w:pPr>
            <w:r w:rsidRPr="009743EA">
              <w:rPr>
                <w:rFonts w:ascii="Times New Roman" w:eastAsia="Calibri Light" w:hAnsi="Times New Roman"/>
                <w:b/>
                <w:sz w:val="24"/>
              </w:rPr>
              <w:t>API/DIS</w:t>
            </w:r>
            <w:r w:rsidR="00F41F85" w:rsidRPr="009743EA">
              <w:rPr>
                <w:rFonts w:ascii="Times New Roman" w:eastAsia="Calibri Light" w:hAnsi="Times New Roman"/>
                <w:b/>
                <w:sz w:val="24"/>
              </w:rPr>
              <w:t>_</w:t>
            </w:r>
            <w:r w:rsidRPr="009743EA">
              <w:rPr>
                <w:rFonts w:ascii="Times New Roman" w:eastAsia="Calibri Light" w:hAnsi="Times New Roman"/>
                <w:b/>
                <w:sz w:val="24"/>
              </w:rPr>
              <w:t>SZA</w:t>
            </w:r>
          </w:p>
          <w:p w14:paraId="5CE4FEC4" w14:textId="77777777" w:rsidR="00554D66" w:rsidRPr="005A2D7C" w:rsidRDefault="00554D66" w:rsidP="00BD522C">
            <w:pPr>
              <w:pStyle w:val="NoSpacing"/>
              <w:overflowPunct w:val="0"/>
              <w:rPr>
                <w:rFonts w:ascii="Arial" w:hAnsi="Arial"/>
                <w:b/>
                <w:color w:val="0070C0"/>
                <w:sz w:val="18"/>
                <w:lang w:val="en-GB"/>
              </w:rPr>
            </w:pPr>
            <w:r w:rsidRPr="009743EA">
              <w:rPr>
                <w:rFonts w:ascii="Times New Roman" w:eastAsia="Calibri Light" w:hAnsi="Times New Roman"/>
                <w:b/>
                <w:lang w:val="en-GB"/>
              </w:rPr>
              <w:t xml:space="preserve">    </w:t>
            </w:r>
            <w:r w:rsidRPr="005A2D7C">
              <w:rPr>
                <w:rFonts w:ascii="Times New Roman" w:hAnsi="Times New Roman"/>
                <w:lang w:val="en-GB"/>
              </w:rPr>
              <w:t xml:space="preserve">    </w:t>
            </w:r>
          </w:p>
          <w:p w14:paraId="580EA029" w14:textId="77777777" w:rsidR="00554D66" w:rsidRPr="009743EA" w:rsidRDefault="00554D66" w:rsidP="00BD522C">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44232182" w14:textId="77777777" w:rsidR="00554D66" w:rsidRPr="009743EA" w:rsidRDefault="00554D66" w:rsidP="00BD522C">
            <w:pPr>
              <w:pStyle w:val="TAL"/>
              <w:snapToGrid w:val="0"/>
              <w:ind w:left="284"/>
              <w:jc w:val="both"/>
              <w:rPr>
                <w:color w:val="0070C0"/>
              </w:rPr>
            </w:pPr>
          </w:p>
          <w:p w14:paraId="12C93F30" w14:textId="77777777" w:rsidR="00554D66" w:rsidRPr="009743EA" w:rsidRDefault="00554D66" w:rsidP="00BD522C">
            <w:pPr>
              <w:pStyle w:val="TAL"/>
              <w:snapToGrid w:val="0"/>
              <w:ind w:left="284"/>
              <w:jc w:val="both"/>
              <w:rPr>
                <w:color w:val="0070C0"/>
              </w:rPr>
            </w:pPr>
            <w:r w:rsidRPr="009743EA">
              <w:rPr>
                <w:color w:val="0070C0"/>
              </w:rPr>
              <w:t>GET /mn-name?fu=1&amp;sza=15 HTTP/1.1</w:t>
            </w:r>
          </w:p>
          <w:p w14:paraId="4D89C870" w14:textId="77777777" w:rsidR="00A06B31" w:rsidRPr="009743EA" w:rsidRDefault="00554D66" w:rsidP="00BD522C">
            <w:pPr>
              <w:pStyle w:val="TAL"/>
              <w:snapToGrid w:val="0"/>
              <w:ind w:left="284"/>
              <w:jc w:val="both"/>
              <w:rPr>
                <w:color w:val="0070C0"/>
              </w:rPr>
            </w:pPr>
            <w:r w:rsidRPr="009743EA">
              <w:rPr>
                <w:color w:val="0070C0"/>
              </w:rPr>
              <w:t>Accept: application/json</w:t>
            </w:r>
          </w:p>
          <w:p w14:paraId="39DB4CC6" w14:textId="77777777" w:rsidR="00554D66" w:rsidRPr="009743EA" w:rsidRDefault="00554D66" w:rsidP="00BD522C">
            <w:pPr>
              <w:pStyle w:val="TAL"/>
              <w:snapToGrid w:val="0"/>
              <w:ind w:left="284"/>
              <w:jc w:val="both"/>
              <w:rPr>
                <w:color w:val="0070C0"/>
              </w:rPr>
            </w:pPr>
            <w:r w:rsidRPr="009743EA">
              <w:rPr>
                <w:color w:val="0070C0"/>
              </w:rPr>
              <w:t>Host: 192.168.0.10:8282</w:t>
            </w:r>
          </w:p>
          <w:p w14:paraId="2D1D2AD6" w14:textId="77777777" w:rsidR="00554D66" w:rsidRPr="009743EA" w:rsidRDefault="00554D66" w:rsidP="00BD522C">
            <w:pPr>
              <w:pStyle w:val="TAL"/>
              <w:snapToGrid w:val="0"/>
              <w:ind w:left="284"/>
              <w:jc w:val="both"/>
              <w:rPr>
                <w:color w:val="0070C0"/>
              </w:rPr>
            </w:pPr>
            <w:r w:rsidRPr="009743EA">
              <w:rPr>
                <w:color w:val="0070C0"/>
              </w:rPr>
              <w:t>X-M2M-Origin: CAE5630283216026458665</w:t>
            </w:r>
          </w:p>
          <w:p w14:paraId="53012497" w14:textId="77777777" w:rsidR="00A06B31" w:rsidRPr="009743EA" w:rsidRDefault="00A06B31" w:rsidP="00A06B31">
            <w:pPr>
              <w:pStyle w:val="TAL"/>
              <w:snapToGrid w:val="0"/>
              <w:ind w:left="284"/>
              <w:jc w:val="both"/>
              <w:rPr>
                <w:color w:val="0070C0"/>
              </w:rPr>
            </w:pPr>
            <w:r w:rsidRPr="009743EA">
              <w:rPr>
                <w:color w:val="0070C0"/>
              </w:rPr>
              <w:t>Accept: application/json</w:t>
            </w:r>
          </w:p>
          <w:p w14:paraId="6DE58E51" w14:textId="77777777" w:rsidR="00554D66" w:rsidRPr="009743EA" w:rsidRDefault="00554D66" w:rsidP="00BD522C">
            <w:pPr>
              <w:pStyle w:val="TAL"/>
              <w:snapToGrid w:val="0"/>
              <w:ind w:left="284"/>
              <w:jc w:val="both"/>
              <w:rPr>
                <w:color w:val="0070C0"/>
              </w:rPr>
            </w:pPr>
            <w:r w:rsidRPr="009743EA">
              <w:rPr>
                <w:color w:val="0070C0"/>
              </w:rPr>
              <w:t>X-M2M-RI: 1234</w:t>
            </w:r>
          </w:p>
          <w:p w14:paraId="1A91B4FC" w14:textId="77777777" w:rsidR="005A7A27" w:rsidRPr="009743EA" w:rsidRDefault="005A7A27" w:rsidP="005A7A27">
            <w:pPr>
              <w:widowControl w:val="0"/>
              <w:overflowPunct/>
              <w:spacing w:after="0"/>
              <w:ind w:left="284"/>
              <w:jc w:val="both"/>
              <w:textAlignment w:val="auto"/>
              <w:rPr>
                <w:color w:val="0070C0"/>
              </w:rPr>
            </w:pPr>
            <w:r w:rsidRPr="009743EA">
              <w:rPr>
                <w:rFonts w:ascii="Arial" w:hAnsi="Arial"/>
                <w:color w:val="0070C0"/>
                <w:sz w:val="18"/>
              </w:rPr>
              <w:t>X-M2M-RVI: 2a</w:t>
            </w:r>
          </w:p>
          <w:p w14:paraId="62D8EF40" w14:textId="77777777" w:rsidR="00554D66" w:rsidRPr="009743EA" w:rsidRDefault="00554D66" w:rsidP="00BD522C">
            <w:pPr>
              <w:pStyle w:val="TAL"/>
              <w:snapToGrid w:val="0"/>
              <w:ind w:left="284"/>
              <w:jc w:val="both"/>
              <w:rPr>
                <w:color w:val="0070C0"/>
              </w:rPr>
            </w:pPr>
          </w:p>
          <w:p w14:paraId="375F63EF" w14:textId="77777777" w:rsidR="00554D66" w:rsidRPr="009743EA" w:rsidRDefault="00554D66" w:rsidP="00BD522C">
            <w:pPr>
              <w:widowControl w:val="0"/>
              <w:spacing w:after="0"/>
              <w:ind w:left="284"/>
              <w:jc w:val="both"/>
              <w:textAlignment w:val="auto"/>
              <w:rPr>
                <w:rFonts w:ascii="Arial" w:hAnsi="Arial"/>
                <w:b/>
                <w:color w:val="0070C0"/>
                <w:sz w:val="18"/>
              </w:rPr>
            </w:pPr>
          </w:p>
          <w:p w14:paraId="6189A110" w14:textId="77777777" w:rsidR="00554D66" w:rsidRPr="009743EA" w:rsidRDefault="00554D66" w:rsidP="00BD522C">
            <w:pPr>
              <w:widowControl w:val="0"/>
              <w:spacing w:after="0"/>
              <w:ind w:left="284"/>
              <w:jc w:val="both"/>
              <w:textAlignment w:val="auto"/>
              <w:rPr>
                <w:rFonts w:ascii="Arial" w:hAnsi="Arial"/>
                <w:b/>
                <w:color w:val="0070C0"/>
                <w:sz w:val="18"/>
              </w:rPr>
            </w:pPr>
            <w:r w:rsidRPr="009743EA">
              <w:rPr>
                <w:rFonts w:ascii="Arial" w:hAnsi="Arial"/>
                <w:b/>
                <w:color w:val="0070C0"/>
                <w:sz w:val="18"/>
              </w:rPr>
              <w:t>HTTP Response:</w:t>
            </w:r>
          </w:p>
          <w:p w14:paraId="77F4C976" w14:textId="77777777" w:rsidR="00554D66" w:rsidRPr="009743EA" w:rsidRDefault="00554D66" w:rsidP="00BD522C">
            <w:pPr>
              <w:widowControl w:val="0"/>
              <w:spacing w:after="0"/>
              <w:ind w:left="284"/>
              <w:textAlignment w:val="auto"/>
              <w:rPr>
                <w:rFonts w:ascii="Arial" w:hAnsi="Arial"/>
                <w:color w:val="0070C0"/>
                <w:sz w:val="18"/>
              </w:rPr>
            </w:pPr>
          </w:p>
          <w:p w14:paraId="04E1AE3B" w14:textId="77777777" w:rsidR="00554D66" w:rsidRPr="009743EA" w:rsidRDefault="00554D66" w:rsidP="00BD522C">
            <w:pPr>
              <w:widowControl w:val="0"/>
              <w:spacing w:after="0"/>
              <w:ind w:left="284"/>
              <w:textAlignment w:val="auto"/>
              <w:rPr>
                <w:rFonts w:ascii="Arial" w:hAnsi="Arial"/>
                <w:color w:val="0070C0"/>
                <w:sz w:val="18"/>
              </w:rPr>
            </w:pPr>
            <w:r w:rsidRPr="009743EA">
              <w:rPr>
                <w:rFonts w:ascii="Arial" w:hAnsi="Arial"/>
                <w:color w:val="0070C0"/>
                <w:sz w:val="18"/>
              </w:rPr>
              <w:t>200 OK</w:t>
            </w:r>
          </w:p>
          <w:p w14:paraId="60E5B25F" w14:textId="77777777" w:rsidR="00554D66" w:rsidRPr="009743EA" w:rsidRDefault="00554D66" w:rsidP="00BD522C">
            <w:pPr>
              <w:pStyle w:val="TAL"/>
              <w:snapToGrid w:val="0"/>
              <w:ind w:left="284"/>
              <w:rPr>
                <w:color w:val="0070C0"/>
              </w:rPr>
            </w:pPr>
            <w:r w:rsidRPr="009743EA">
              <w:rPr>
                <w:color w:val="0070C0"/>
              </w:rPr>
              <w:t>Content-Type: application/json</w:t>
            </w:r>
          </w:p>
          <w:p w14:paraId="66F8D567" w14:textId="77777777" w:rsidR="00554D66" w:rsidRPr="009743EA" w:rsidRDefault="00554D66" w:rsidP="00BD522C">
            <w:pPr>
              <w:pStyle w:val="TAL"/>
              <w:snapToGrid w:val="0"/>
              <w:ind w:left="284"/>
              <w:rPr>
                <w:color w:val="0070C0"/>
              </w:rPr>
            </w:pPr>
            <w:r w:rsidRPr="009743EA">
              <w:rPr>
                <w:color w:val="0070C0"/>
              </w:rPr>
              <w:t>X-M2M-RI: 1234</w:t>
            </w:r>
          </w:p>
          <w:p w14:paraId="731FCA06" w14:textId="77777777" w:rsidR="005A7A27" w:rsidRPr="009743EA" w:rsidRDefault="005A7A27" w:rsidP="005A7A27">
            <w:pPr>
              <w:widowControl w:val="0"/>
              <w:overflowPunct/>
              <w:spacing w:after="0"/>
              <w:ind w:left="284"/>
              <w:jc w:val="both"/>
              <w:textAlignment w:val="auto"/>
              <w:rPr>
                <w:color w:val="0070C0"/>
              </w:rPr>
            </w:pPr>
            <w:r w:rsidRPr="009743EA">
              <w:rPr>
                <w:rFonts w:ascii="Arial" w:hAnsi="Arial"/>
                <w:color w:val="0070C0"/>
                <w:sz w:val="18"/>
              </w:rPr>
              <w:t>X-M2M-RVI: 2a</w:t>
            </w:r>
          </w:p>
          <w:p w14:paraId="259640D1" w14:textId="77777777" w:rsidR="00554D66" w:rsidRPr="009743EA" w:rsidRDefault="00554D66" w:rsidP="00BD522C">
            <w:pPr>
              <w:pStyle w:val="TAL"/>
              <w:snapToGrid w:val="0"/>
              <w:ind w:left="284"/>
              <w:rPr>
                <w:color w:val="0070C0"/>
              </w:rPr>
            </w:pPr>
            <w:r w:rsidRPr="009743EA">
              <w:rPr>
                <w:color w:val="0070C0"/>
              </w:rPr>
              <w:t>X-M2M-RSC: 2000</w:t>
            </w:r>
          </w:p>
          <w:p w14:paraId="1041567D" w14:textId="77777777" w:rsidR="00554D66" w:rsidRPr="009743EA" w:rsidRDefault="00554D66" w:rsidP="00BD522C">
            <w:pPr>
              <w:pStyle w:val="TAL"/>
              <w:snapToGrid w:val="0"/>
              <w:ind w:left="284"/>
              <w:rPr>
                <w:color w:val="0070C0"/>
              </w:rPr>
            </w:pPr>
          </w:p>
          <w:p w14:paraId="359FB49B" w14:textId="77777777" w:rsidR="00554D66" w:rsidRPr="009743EA" w:rsidRDefault="00554D66" w:rsidP="00BD522C">
            <w:pPr>
              <w:pStyle w:val="TAL"/>
              <w:snapToGrid w:val="0"/>
              <w:ind w:left="284"/>
              <w:rPr>
                <w:color w:val="0070C0"/>
              </w:rPr>
            </w:pPr>
            <w:r w:rsidRPr="009743EA">
              <w:rPr>
                <w:color w:val="0070C0"/>
              </w:rPr>
              <w:t>{</w:t>
            </w:r>
          </w:p>
          <w:p w14:paraId="4AE064D1" w14:textId="77777777" w:rsidR="00554D66" w:rsidRPr="009743EA" w:rsidRDefault="00554D66" w:rsidP="00BD522C">
            <w:pPr>
              <w:pStyle w:val="TAL"/>
              <w:snapToGrid w:val="0"/>
              <w:ind w:left="284"/>
              <w:rPr>
                <w:color w:val="0070C0"/>
              </w:rPr>
            </w:pPr>
            <w:r w:rsidRPr="009743EA">
              <w:rPr>
                <w:color w:val="0070C0"/>
              </w:rPr>
              <w:t xml:space="preserve">    "m2m:uril": </w:t>
            </w:r>
          </w:p>
          <w:p w14:paraId="1D887CD8" w14:textId="77777777" w:rsidR="00554D66" w:rsidRPr="009743EA" w:rsidRDefault="00554D66" w:rsidP="00BD522C">
            <w:pPr>
              <w:pStyle w:val="TAL"/>
              <w:snapToGrid w:val="0"/>
              <w:ind w:left="284"/>
              <w:rPr>
                <w:color w:val="0070C0"/>
              </w:rPr>
            </w:pPr>
            <w:r w:rsidRPr="009743EA">
              <w:rPr>
                <w:color w:val="0070C0"/>
              </w:rPr>
              <w:t xml:space="preserve">        "/mn-name/ae_actuator/cnt_light2",</w:t>
            </w:r>
          </w:p>
          <w:p w14:paraId="182A38EC" w14:textId="77777777" w:rsidR="00554D66" w:rsidRPr="009743EA" w:rsidRDefault="00554D66" w:rsidP="00BD522C">
            <w:pPr>
              <w:pStyle w:val="TAL"/>
              <w:snapToGrid w:val="0"/>
              <w:ind w:left="284"/>
              <w:rPr>
                <w:color w:val="0070C0"/>
              </w:rPr>
            </w:pPr>
            <w:r w:rsidRPr="009743EA">
              <w:rPr>
                <w:color w:val="0070C0"/>
              </w:rPr>
              <w:t xml:space="preserve">        "/mn-name/ae_sensor/cnt_temp1",</w:t>
            </w:r>
          </w:p>
          <w:p w14:paraId="26D67008" w14:textId="77777777" w:rsidR="00554D66" w:rsidRPr="009743EA" w:rsidRDefault="00554D66" w:rsidP="00BD522C">
            <w:pPr>
              <w:pStyle w:val="TAL"/>
              <w:snapToGrid w:val="0"/>
              <w:ind w:left="284"/>
              <w:rPr>
                <w:color w:val="0070C0"/>
              </w:rPr>
            </w:pPr>
            <w:r w:rsidRPr="009743EA">
              <w:rPr>
                <w:color w:val="0070C0"/>
              </w:rPr>
              <w:t xml:space="preserve">        "/mn-name/ae_sensor/cnt_temp2"</w:t>
            </w:r>
          </w:p>
          <w:p w14:paraId="0B94A286" w14:textId="77777777" w:rsidR="00554D66" w:rsidRPr="005A2D7C" w:rsidRDefault="00554D66" w:rsidP="00BD522C">
            <w:pPr>
              <w:pStyle w:val="TAL"/>
              <w:snapToGrid w:val="0"/>
              <w:ind w:left="284"/>
              <w:rPr>
                <w:color w:val="0070C0"/>
              </w:rPr>
            </w:pPr>
            <w:r w:rsidRPr="005A2D7C">
              <w:rPr>
                <w:color w:val="0070C0"/>
              </w:rPr>
              <w:t>}</w:t>
            </w:r>
          </w:p>
          <w:p w14:paraId="602BAA52" w14:textId="77777777" w:rsidR="00554D66" w:rsidRPr="009743EA" w:rsidRDefault="00554D66" w:rsidP="00BD522C">
            <w:pPr>
              <w:pStyle w:val="TAL"/>
              <w:snapToGrid w:val="0"/>
              <w:ind w:left="284"/>
            </w:pPr>
          </w:p>
        </w:tc>
      </w:tr>
    </w:tbl>
    <w:p w14:paraId="46A17C5D" w14:textId="77777777" w:rsidR="00554D66" w:rsidRPr="005A2D7C" w:rsidRDefault="00554D66" w:rsidP="00554D66"/>
    <w:p w14:paraId="3C2CCC7C" w14:textId="77777777" w:rsidR="00554D66" w:rsidRPr="009743EA" w:rsidRDefault="00554D66" w:rsidP="00554D66">
      <w:pPr>
        <w:pStyle w:val="Heading4"/>
      </w:pPr>
      <w:bookmarkStart w:id="475" w:name="_Toc49420749"/>
      <w:bookmarkStart w:id="476" w:name="_Toc49507563"/>
      <w:bookmarkStart w:id="477" w:name="_Toc49507675"/>
      <w:bookmarkStart w:id="478" w:name="_Toc532286377"/>
      <w:bookmarkStart w:id="479" w:name="_Toc532286513"/>
      <w:bookmarkStart w:id="480" w:name="_Toc46154418"/>
      <w:bookmarkStart w:id="481" w:name="_Toc57298379"/>
      <w:r w:rsidRPr="009743EA">
        <w:lastRenderedPageBreak/>
        <w:t>6.2.8.7</w:t>
      </w:r>
      <w:r w:rsidRPr="009743EA">
        <w:tab/>
        <w:t>API-DIS-US, API-DIS-MS</w:t>
      </w:r>
      <w:bookmarkEnd w:id="475"/>
      <w:bookmarkEnd w:id="476"/>
      <w:bookmarkEnd w:id="477"/>
      <w:bookmarkEnd w:id="478"/>
      <w:bookmarkEnd w:id="479"/>
      <w:bookmarkEnd w:id="480"/>
      <w:bookmarkEnd w:id="481"/>
    </w:p>
    <w:tbl>
      <w:tblPr>
        <w:tblW w:w="9659" w:type="dxa"/>
        <w:jc w:val="center"/>
        <w:tblLayout w:type="fixed"/>
        <w:tblCellMar>
          <w:left w:w="28" w:type="dxa"/>
        </w:tblCellMar>
        <w:tblLook w:val="0000" w:firstRow="0" w:lastRow="0" w:firstColumn="0" w:lastColumn="0" w:noHBand="0" w:noVBand="0"/>
      </w:tblPr>
      <w:tblGrid>
        <w:gridCol w:w="1286"/>
        <w:gridCol w:w="8373"/>
      </w:tblGrid>
      <w:tr w:rsidR="00554D66" w:rsidRPr="009743EA" w14:paraId="51C3578B" w14:textId="77777777" w:rsidTr="00BD522C">
        <w:trPr>
          <w:jc w:val="center"/>
        </w:trPr>
        <w:tc>
          <w:tcPr>
            <w:tcW w:w="1286" w:type="dxa"/>
            <w:tcBorders>
              <w:top w:val="single" w:sz="4" w:space="0" w:color="000000"/>
              <w:left w:val="single" w:sz="4" w:space="0" w:color="000000"/>
              <w:bottom w:val="single" w:sz="4" w:space="0" w:color="000000"/>
            </w:tcBorders>
            <w:shd w:val="clear" w:color="auto" w:fill="E7E6E6"/>
          </w:tcPr>
          <w:p w14:paraId="1DAD7C94" w14:textId="77777777" w:rsidR="00554D66" w:rsidRPr="009743EA" w:rsidRDefault="00554D66" w:rsidP="00BD522C">
            <w:pPr>
              <w:pStyle w:val="TAL"/>
              <w:snapToGrid w:val="0"/>
              <w:jc w:val="center"/>
              <w:rPr>
                <w:b/>
              </w:rPr>
            </w:pPr>
          </w:p>
          <w:p w14:paraId="2390F0D7" w14:textId="77777777" w:rsidR="00554D66" w:rsidRPr="009743EA" w:rsidRDefault="00554D66" w:rsidP="00BD522C">
            <w:pPr>
              <w:pStyle w:val="TAL"/>
              <w:snapToGrid w:val="0"/>
              <w:jc w:val="center"/>
              <w:rPr>
                <w:b/>
              </w:rPr>
            </w:pPr>
            <w:r w:rsidRPr="009743EA">
              <w:rPr>
                <w:b/>
              </w:rPr>
              <w:t>API Id</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0A742EFE" w14:textId="77777777" w:rsidR="00554D66" w:rsidRPr="005A2D7C" w:rsidRDefault="00554D66" w:rsidP="005A2D7C">
            <w:pPr>
              <w:pStyle w:val="TAL"/>
              <w:rPr>
                <w:rFonts w:eastAsia="Calibri Light"/>
              </w:rPr>
            </w:pPr>
            <w:r w:rsidRPr="005A2D7C">
              <w:rPr>
                <w:rFonts w:eastAsia="Calibri Light"/>
              </w:rPr>
              <w:t>API/DIS</w:t>
            </w:r>
            <w:r w:rsidR="00F41F85" w:rsidRPr="005A2D7C">
              <w:rPr>
                <w:rFonts w:eastAsia="Calibri Light"/>
              </w:rPr>
              <w:t>_US</w:t>
            </w:r>
          </w:p>
          <w:p w14:paraId="263B734F" w14:textId="77777777" w:rsidR="00554D66" w:rsidRPr="005A2D7C" w:rsidRDefault="00554D66" w:rsidP="005A2D7C">
            <w:pPr>
              <w:pStyle w:val="TAL"/>
            </w:pPr>
            <w:r w:rsidRPr="005A2D7C">
              <w:rPr>
                <w:rFonts w:eastAsia="Calibri Light"/>
              </w:rPr>
              <w:t>API/DIS</w:t>
            </w:r>
            <w:r w:rsidR="00F41F85" w:rsidRPr="005A2D7C">
              <w:rPr>
                <w:rFonts w:eastAsia="Calibri Light"/>
              </w:rPr>
              <w:t>_MS</w:t>
            </w:r>
          </w:p>
        </w:tc>
      </w:tr>
      <w:tr w:rsidR="00554D66" w:rsidRPr="009743EA" w14:paraId="22D69AB7" w14:textId="77777777" w:rsidTr="00BD522C">
        <w:trPr>
          <w:jc w:val="center"/>
        </w:trPr>
        <w:tc>
          <w:tcPr>
            <w:tcW w:w="1286" w:type="dxa"/>
            <w:tcBorders>
              <w:top w:val="single" w:sz="4" w:space="0" w:color="000000"/>
              <w:left w:val="single" w:sz="4" w:space="0" w:color="000000"/>
              <w:bottom w:val="single" w:sz="4" w:space="0" w:color="000000"/>
            </w:tcBorders>
            <w:shd w:val="clear" w:color="auto" w:fill="E7E6E6"/>
          </w:tcPr>
          <w:p w14:paraId="4E025207" w14:textId="77777777" w:rsidR="00554D66" w:rsidRPr="009743EA" w:rsidRDefault="00554D66" w:rsidP="00BD522C">
            <w:pPr>
              <w:pStyle w:val="TAL"/>
              <w:snapToGrid w:val="0"/>
              <w:jc w:val="center"/>
              <w:rPr>
                <w:b/>
                <w:kern w:val="1"/>
              </w:rPr>
            </w:pPr>
            <w:r w:rsidRPr="009743EA">
              <w:rPr>
                <w:b/>
                <w:kern w:val="1"/>
              </w:rPr>
              <w:t>API Name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11AAE9" w14:textId="77777777" w:rsidR="00554D66" w:rsidRPr="005A2D7C" w:rsidRDefault="00554D66" w:rsidP="005A2D7C">
            <w:pPr>
              <w:pStyle w:val="TAL"/>
            </w:pPr>
            <w:r w:rsidRPr="005A2D7C">
              <w:t xml:space="preserve">Discovery with unmodifiedSince and modifiedSince </w:t>
            </w:r>
            <w:r w:rsidRPr="005A2D7C">
              <w:rPr>
                <w:b/>
                <w:i/>
              </w:rPr>
              <w:t>Filter Criteria</w:t>
            </w:r>
            <w:r w:rsidRPr="005A2D7C">
              <w:t xml:space="preserve"> condition</w:t>
            </w:r>
          </w:p>
        </w:tc>
      </w:tr>
      <w:tr w:rsidR="00554D66" w:rsidRPr="009743EA" w14:paraId="401F52C5" w14:textId="77777777" w:rsidTr="005A2D7C">
        <w:trPr>
          <w:jc w:val="center"/>
        </w:trPr>
        <w:tc>
          <w:tcPr>
            <w:tcW w:w="1286" w:type="dxa"/>
            <w:tcBorders>
              <w:top w:val="single" w:sz="4" w:space="0" w:color="000000"/>
              <w:left w:val="single" w:sz="4" w:space="0" w:color="000000"/>
              <w:bottom w:val="single" w:sz="4" w:space="0" w:color="000000"/>
            </w:tcBorders>
            <w:shd w:val="clear" w:color="auto" w:fill="E7E6E6"/>
          </w:tcPr>
          <w:p w14:paraId="1DFA31CE" w14:textId="77777777" w:rsidR="00554D66" w:rsidRPr="009743EA" w:rsidRDefault="00554D66" w:rsidP="00BD522C">
            <w:pPr>
              <w:pStyle w:val="TAL"/>
              <w:snapToGrid w:val="0"/>
              <w:jc w:val="center"/>
              <w:rPr>
                <w:b/>
                <w:kern w:val="1"/>
              </w:rPr>
            </w:pPr>
            <w:r w:rsidRPr="009743EA">
              <w:rPr>
                <w:b/>
                <w:kern w:val="1"/>
              </w:rPr>
              <w:t>Target Resource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22555EB7" w14:textId="77777777" w:rsidR="00554D66" w:rsidRPr="005A2D7C" w:rsidRDefault="00554D66" w:rsidP="005A2D7C">
            <w:pPr>
              <w:pStyle w:val="TAL"/>
              <w:rPr>
                <w:rFonts w:eastAsia="Calibri Light"/>
              </w:rPr>
            </w:pPr>
            <w:r w:rsidRPr="005A2D7C">
              <w:rPr>
                <w:rFonts w:eastAsia="Calibri Light"/>
              </w:rPr>
              <w:t>CSEBase (can be any oneM2M resource primitives)</w:t>
            </w:r>
          </w:p>
        </w:tc>
      </w:tr>
      <w:tr w:rsidR="00554D66" w:rsidRPr="009743EA" w14:paraId="2D91DAD1" w14:textId="77777777" w:rsidTr="00BD522C">
        <w:trPr>
          <w:jc w:val="center"/>
        </w:trPr>
        <w:tc>
          <w:tcPr>
            <w:tcW w:w="1286" w:type="dxa"/>
            <w:tcBorders>
              <w:top w:val="single" w:sz="4" w:space="0" w:color="000000"/>
              <w:left w:val="single" w:sz="4" w:space="0" w:color="000000"/>
              <w:bottom w:val="single" w:sz="4" w:space="0" w:color="000000"/>
            </w:tcBorders>
            <w:shd w:val="clear" w:color="auto" w:fill="E7E6E6"/>
          </w:tcPr>
          <w:p w14:paraId="0CB72391" w14:textId="77777777" w:rsidR="00554D66" w:rsidRPr="009743EA" w:rsidRDefault="00554D66" w:rsidP="00BD522C">
            <w:pPr>
              <w:pStyle w:val="TAL"/>
              <w:snapToGrid w:val="0"/>
              <w:jc w:val="center"/>
              <w:rPr>
                <w:b/>
                <w:kern w:val="1"/>
                <w:sz w:val="8"/>
              </w:rPr>
            </w:pPr>
          </w:p>
          <w:p w14:paraId="68DC168A" w14:textId="77777777" w:rsidR="00554D66" w:rsidRPr="009743EA" w:rsidRDefault="00554D66" w:rsidP="00BD522C">
            <w:pPr>
              <w:pStyle w:val="TAL"/>
              <w:snapToGrid w:val="0"/>
              <w:jc w:val="center"/>
              <w:rPr>
                <w:b/>
                <w:kern w:val="1"/>
              </w:rPr>
            </w:pPr>
            <w:r w:rsidRPr="009743EA">
              <w:rPr>
                <w:b/>
                <w:kern w:val="1"/>
              </w:rPr>
              <w:t>Description</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5E59940F" w14:textId="77777777" w:rsidR="00554D66" w:rsidRPr="005A2D7C" w:rsidRDefault="00554D66" w:rsidP="005A2D7C">
            <w:pPr>
              <w:pStyle w:val="TAL"/>
            </w:pPr>
            <w:r w:rsidRPr="005A2D7C">
              <w:t xml:space="preserve">The interface is used to discovery resources that match with the </w:t>
            </w:r>
            <w:r w:rsidRPr="005A2D7C">
              <w:rPr>
                <w:b/>
              </w:rPr>
              <w:t>time of modification</w:t>
            </w:r>
            <w:r w:rsidRPr="005A2D7C">
              <w:t>. If found, the Hosting CSE sends back a response with matched resources</w:t>
            </w:r>
            <w:r w:rsidR="005A3EEC" w:rsidRPr="009743EA">
              <w:t>.</w:t>
            </w:r>
          </w:p>
        </w:tc>
      </w:tr>
      <w:tr w:rsidR="00554D66" w:rsidRPr="009743EA" w14:paraId="0898C55C" w14:textId="77777777" w:rsidTr="00BD522C">
        <w:trPr>
          <w:trHeight w:val="4889"/>
          <w:jc w:val="center"/>
        </w:trPr>
        <w:tc>
          <w:tcPr>
            <w:tcW w:w="1286" w:type="dxa"/>
            <w:tcBorders>
              <w:top w:val="single" w:sz="4" w:space="0" w:color="000000"/>
              <w:left w:val="single" w:sz="4" w:space="0" w:color="000000"/>
              <w:bottom w:val="single" w:sz="4" w:space="0" w:color="000000"/>
            </w:tcBorders>
            <w:shd w:val="clear" w:color="auto" w:fill="E7E6E6"/>
          </w:tcPr>
          <w:p w14:paraId="4F8455D2" w14:textId="77777777" w:rsidR="00554D66" w:rsidRPr="009743EA" w:rsidRDefault="00554D66" w:rsidP="00BD522C">
            <w:pPr>
              <w:pStyle w:val="TAL"/>
              <w:snapToGrid w:val="0"/>
              <w:jc w:val="center"/>
              <w:rPr>
                <w:b/>
                <w:kern w:val="1"/>
              </w:rPr>
            </w:pPr>
          </w:p>
          <w:p w14:paraId="22DD4796" w14:textId="77777777" w:rsidR="00554D66" w:rsidRPr="009743EA" w:rsidRDefault="00554D66" w:rsidP="00BD522C">
            <w:pPr>
              <w:pStyle w:val="TAL"/>
              <w:snapToGrid w:val="0"/>
              <w:jc w:val="center"/>
              <w:rPr>
                <w:b/>
                <w:kern w:val="1"/>
              </w:rPr>
            </w:pPr>
          </w:p>
          <w:p w14:paraId="1E10075B" w14:textId="77777777" w:rsidR="00554D66" w:rsidRPr="009743EA" w:rsidRDefault="00554D66" w:rsidP="00BD522C">
            <w:pPr>
              <w:pStyle w:val="TAL"/>
              <w:snapToGrid w:val="0"/>
              <w:jc w:val="center"/>
              <w:rPr>
                <w:b/>
                <w:kern w:val="1"/>
              </w:rPr>
            </w:pPr>
          </w:p>
          <w:p w14:paraId="67F6FAEF" w14:textId="77777777" w:rsidR="00554D66" w:rsidRPr="009743EA" w:rsidRDefault="00554D66" w:rsidP="00BD522C">
            <w:pPr>
              <w:pStyle w:val="TAL"/>
              <w:snapToGrid w:val="0"/>
              <w:jc w:val="center"/>
              <w:rPr>
                <w:b/>
                <w:kern w:val="1"/>
              </w:rPr>
            </w:pPr>
          </w:p>
          <w:p w14:paraId="09058A9B" w14:textId="77777777" w:rsidR="00554D66" w:rsidRPr="009743EA" w:rsidRDefault="00554D66" w:rsidP="00BD522C">
            <w:pPr>
              <w:pStyle w:val="TAL"/>
              <w:snapToGrid w:val="0"/>
              <w:jc w:val="center"/>
              <w:rPr>
                <w:b/>
                <w:kern w:val="1"/>
              </w:rPr>
            </w:pPr>
            <w:r w:rsidRPr="009743EA">
              <w:rPr>
                <w:b/>
                <w:kern w:val="1"/>
              </w:rPr>
              <w:t>Resource Structure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34A2FF60" w14:textId="77777777" w:rsidR="00554D66" w:rsidRPr="009743EA" w:rsidRDefault="00654563" w:rsidP="00BD522C">
            <w:pPr>
              <w:pStyle w:val="Default"/>
              <w:overflowPunct w:val="0"/>
              <w:jc w:val="center"/>
            </w:pPr>
            <w:r>
              <w:pict w14:anchorId="65E11FCB">
                <v:group id="_x0000_s1764" style="position:absolute;left:0;text-align:left;margin-left:117.85pt;margin-top:6.25pt;width:222.2pt;height:224.75pt;z-index:251630080;mso-position-horizontal-relative:text;mso-position-vertical-relative:text" coordsize="28219,28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">
                  <v:rect id="직사각형 2" o:spid="_x0000_s1765" style="position:absolute;width:11683;height:365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" filled="f" strokecolor="windowText">
                    <v:textbox inset="0,0,0,0">
                      <w:txbxContent>
                        <w:p w14:paraId="233D713A" w14:textId="77777777" w:rsidR="004A00AF" w:rsidRDefault="004A00AF" w:rsidP="00554D66">
                          <w:pPr>
                            <w:pStyle w:val="NormalWeb"/>
                            <w:wordWrap w:val="0"/>
                            <w:spacing w:after="0"/>
                            <w:jc w:val="center"/>
                          </w:pPr>
                          <w:r w:rsidRPr="007F3495">
                            <w:rPr>
                              <w:b/>
                              <w:bCs/>
                              <w:color w:val="000000"/>
                              <w:kern w:val="24"/>
                              <w:sz w:val="20"/>
                              <w:szCs w:val="20"/>
                            </w:rPr>
                            <w:t>mn-name</w:t>
                          </w:r>
                        </w:p>
                        <w:p w14:paraId="072D8EFF" w14:textId="77777777" w:rsidR="004A00AF" w:rsidRDefault="004A00AF" w:rsidP="00554D66">
                          <w:pPr>
                            <w:pStyle w:val="NormalWeb"/>
                            <w:wordWrap w:val="0"/>
                            <w:spacing w:after="0"/>
                            <w:jc w:val="center"/>
                          </w:pPr>
                          <w:r w:rsidRPr="007F3495">
                            <w:rPr>
                              <w:b/>
                              <w:bCs/>
                              <w:color w:val="000000"/>
                              <w:kern w:val="24"/>
                              <w:sz w:val="20"/>
                              <w:szCs w:val="20"/>
                            </w:rPr>
                            <w:t>(CSEBase)</w:t>
                          </w:r>
                        </w:p>
                      </w:txbxContent>
                    </v:textbox>
                  </v:rect>
                  <v:line id="직선 연결선 3" o:spid="_x0000_s1766" style="position:absolute;flip:x;visibility:visible" from="5842,3758" to="5842,6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" strokecolor="windowText" strokeweight=".5pt">
                    <v:stroke joinstyle="miter"/>
                  </v:line>
                  <v:rect id="직사각형 4" o:spid="_x0000_s1767" style="position:absolute;left:7905;top:4996;width:12264;height:25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" filled="f" strokecolor="windowText">
                    <v:textbox inset="0,0,0,0">
                      <w:txbxContent>
                        <w:p w14:paraId="42E39ED4" w14:textId="77777777" w:rsidR="004A00AF" w:rsidRDefault="004A00AF" w:rsidP="00554D66">
                          <w:pPr>
                            <w:pStyle w:val="NormalWeb"/>
                            <w:wordWrap w:val="0"/>
                            <w:spacing w:after="0"/>
                            <w:jc w:val="center"/>
                          </w:pPr>
                          <w:r w:rsidRPr="007F3495">
                            <w:rPr>
                              <w:b/>
                              <w:bCs/>
                              <w:color w:val="000000"/>
                              <w:kern w:val="24"/>
                              <w:sz w:val="18"/>
                              <w:szCs w:val="18"/>
                            </w:rPr>
                            <w:t>ae_actuator</w:t>
                          </w:r>
                        </w:p>
                        <w:p w14:paraId="3150F32C" w14:textId="77777777" w:rsidR="004A00AF" w:rsidRDefault="004A00AF" w:rsidP="00554D66">
                          <w:pPr>
                            <w:pStyle w:val="NormalWeb"/>
                            <w:wordWrap w:val="0"/>
                            <w:spacing w:after="0"/>
                            <w:jc w:val="center"/>
                          </w:pPr>
                          <w:r w:rsidRPr="007F3495">
                            <w:rPr>
                              <w:b/>
                              <w:bCs/>
                              <w:color w:val="000000"/>
                              <w:kern w:val="24"/>
                              <w:sz w:val="18"/>
                              <w:szCs w:val="18"/>
                            </w:rPr>
                            <w:t>(AE)</w:t>
                          </w:r>
                        </w:p>
                      </w:txbxContent>
                    </v:textbox>
                  </v:rect>
                  <v:line id="직선 연결선 5" o:spid="_x0000_s1768" style="position:absolute;visibility:visible" from="5841,6283" to="7905,6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" strokecolor="windowText" strokeweight=".5pt">
                    <v:stroke joinstyle="miter"/>
                  </v:line>
                  <v:rect id="직사각형 6" o:spid="_x0000_s1769" style="position:absolute;left:7905;top:17331;width:12264;height:25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" filled="f" strokecolor="windowText">
                    <v:textbox inset="0,0,0,0">
                      <w:txbxContent>
                        <w:p w14:paraId="1C826DA1" w14:textId="77777777" w:rsidR="004A00AF" w:rsidRDefault="004A00AF" w:rsidP="00554D66">
                          <w:pPr>
                            <w:pStyle w:val="NormalWeb"/>
                            <w:wordWrap w:val="0"/>
                            <w:spacing w:after="0"/>
                            <w:jc w:val="center"/>
                          </w:pPr>
                          <w:r w:rsidRPr="007F3495">
                            <w:rPr>
                              <w:b/>
                              <w:bCs/>
                              <w:color w:val="000000"/>
                              <w:kern w:val="24"/>
                              <w:sz w:val="18"/>
                              <w:szCs w:val="18"/>
                            </w:rPr>
                            <w:t>ae_sensor</w:t>
                          </w:r>
                        </w:p>
                        <w:p w14:paraId="52B47C06" w14:textId="77777777" w:rsidR="004A00AF" w:rsidRDefault="004A00AF" w:rsidP="00554D66">
                          <w:pPr>
                            <w:pStyle w:val="NormalWeb"/>
                            <w:wordWrap w:val="0"/>
                            <w:spacing w:after="0"/>
                            <w:jc w:val="center"/>
                          </w:pPr>
                          <w:r w:rsidRPr="007F3495">
                            <w:rPr>
                              <w:b/>
                              <w:bCs/>
                              <w:color w:val="000000"/>
                              <w:kern w:val="24"/>
                              <w:sz w:val="18"/>
                              <w:szCs w:val="18"/>
                            </w:rPr>
                            <w:t>(AE)</w:t>
                          </w:r>
                        </w:p>
                      </w:txbxContent>
                    </v:textbox>
                  </v:rect>
                  <v:line id="직선 연결선 7" o:spid="_x0000_s1770" style="position:absolute;visibility:visible" from="5841,6299" to="5842,18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" strokecolor="windowText" strokeweight=".5pt">
                    <v:stroke joinstyle="miter"/>
                  </v:line>
                  <v:line id="직선 연결선 8" o:spid="_x0000_s1771" style="position:absolute;visibility:visible" from="5842,18487" to="7905,18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" strokecolor="windowText" strokeweight=".5pt">
                    <v:stroke joinstyle="miter"/>
                  </v:line>
                  <v:rect id="직사각형 10" o:spid="_x0000_s1772" style="position:absolute;left:15955;top:9337;width:12264;height:25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" filled="f" strokecolor="windowText">
                    <v:textbox inset="0,0,0,0">
                      <w:txbxContent>
                        <w:p w14:paraId="2E8299D5" w14:textId="77777777" w:rsidR="004A00AF" w:rsidRDefault="004A00AF" w:rsidP="00554D66">
                          <w:pPr>
                            <w:pStyle w:val="NormalWeb"/>
                            <w:wordWrap w:val="0"/>
                            <w:spacing w:after="0"/>
                            <w:jc w:val="center"/>
                          </w:pPr>
                          <w:r w:rsidRPr="007F3495">
                            <w:rPr>
                              <w:b/>
                              <w:bCs/>
                              <w:color w:val="000000"/>
                              <w:kern w:val="24"/>
                              <w:sz w:val="18"/>
                              <w:szCs w:val="18"/>
                            </w:rPr>
                            <w:t>cnt_light1</w:t>
                          </w:r>
                        </w:p>
                        <w:p w14:paraId="63544D54" w14:textId="77777777" w:rsidR="004A00AF" w:rsidRDefault="004A00AF" w:rsidP="00554D66">
                          <w:pPr>
                            <w:pStyle w:val="NormalWeb"/>
                            <w:wordWrap w:val="0"/>
                            <w:spacing w:after="0"/>
                            <w:jc w:val="center"/>
                          </w:pPr>
                          <w:r w:rsidRPr="007F3495">
                            <w:rPr>
                              <w:b/>
                              <w:bCs/>
                              <w:color w:val="000000"/>
                              <w:kern w:val="24"/>
                              <w:sz w:val="18"/>
                              <w:szCs w:val="18"/>
                            </w:rPr>
                            <w:t>(container)</w:t>
                          </w:r>
                        </w:p>
                      </w:txbxContent>
                    </v:textbox>
                  </v:rect>
                  <v:line id="직선 연결선 11" o:spid="_x0000_s1773" style="position:absolute;visibility:visible" from="13892,7394" to="13892,11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" strokecolor="windowText" strokeweight=".5pt">
                    <v:stroke joinstyle="miter"/>
                  </v:line>
                  <v:rect id="직사각형 12" o:spid="_x0000_s1774" style="position:absolute;left:15955;top:13459;width:12264;height:253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" filled="f" strokecolor="windowText">
                    <v:textbox inset="0,0,0,0">
                      <w:txbxContent>
                        <w:p w14:paraId="6A2395A5" w14:textId="77777777" w:rsidR="004A00AF" w:rsidRDefault="004A00AF" w:rsidP="00554D66">
                          <w:pPr>
                            <w:pStyle w:val="NormalWeb"/>
                            <w:wordWrap w:val="0"/>
                            <w:spacing w:after="0"/>
                            <w:jc w:val="center"/>
                          </w:pPr>
                          <w:r w:rsidRPr="007F3495">
                            <w:rPr>
                              <w:b/>
                              <w:bCs/>
                              <w:color w:val="000000"/>
                              <w:kern w:val="24"/>
                              <w:sz w:val="18"/>
                              <w:szCs w:val="18"/>
                            </w:rPr>
                            <w:t>cnt_light2</w:t>
                          </w:r>
                        </w:p>
                        <w:p w14:paraId="7230DBD1" w14:textId="77777777" w:rsidR="004A00AF" w:rsidRDefault="004A00AF" w:rsidP="00554D66">
                          <w:pPr>
                            <w:pStyle w:val="NormalWeb"/>
                            <w:wordWrap w:val="0"/>
                            <w:spacing w:after="0"/>
                            <w:jc w:val="center"/>
                          </w:pPr>
                          <w:r w:rsidRPr="007F3495">
                            <w:rPr>
                              <w:b/>
                              <w:bCs/>
                              <w:color w:val="000000"/>
                              <w:kern w:val="24"/>
                              <w:sz w:val="18"/>
                              <w:szCs w:val="18"/>
                            </w:rPr>
                            <w:t>(container)</w:t>
                          </w:r>
                        </w:p>
                      </w:txbxContent>
                    </v:textbox>
                  </v:rect>
                  <v:line id="직선 연결선 13" o:spid="_x0000_s1775" style="position:absolute;visibility:visible" from="13892,10942" to="13892,14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" strokecolor="windowText" strokeweight=".5pt">
                    <v:stroke joinstyle="miter"/>
                  </v:line>
                  <v:line id="직선 연결선 14" o:spid="_x0000_s1776" style="position:absolute;visibility:visible" from="13892,14616" to="15955,14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" strokecolor="windowText" strokeweight=".5pt">
                    <v:stroke joinstyle="miter"/>
                  </v:line>
                  <v:line id="직선 연결선 15" o:spid="_x0000_s1777" style="position:absolute;visibility:visible" from="13892,10594" to="15955,10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" strokecolor="windowText" strokeweight=".5pt">
                    <v:stroke joinstyle="miter"/>
                  </v:line>
                  <v:rect id="직사각형 16" o:spid="_x0000_s1778" style="position:absolute;left:15955;top:21888;width:12264;height:253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" filled="f" strokecolor="windowText">
                    <v:textbox inset="0,0,0,0">
                      <w:txbxContent>
                        <w:p w14:paraId="2A0FA704" w14:textId="77777777" w:rsidR="004A00AF" w:rsidRDefault="004A00AF" w:rsidP="00554D66">
                          <w:pPr>
                            <w:pStyle w:val="NormalWeb"/>
                            <w:wordWrap w:val="0"/>
                            <w:spacing w:after="0"/>
                            <w:jc w:val="center"/>
                          </w:pPr>
                          <w:r>
                            <w:rPr>
                              <w:b/>
                              <w:bCs/>
                              <w:color w:val="000000"/>
                              <w:kern w:val="24"/>
                              <w:sz w:val="18"/>
                              <w:szCs w:val="18"/>
                            </w:rPr>
                            <w:t>cnt</w:t>
                          </w:r>
                          <w:r w:rsidRPr="007F3495">
                            <w:rPr>
                              <w:b/>
                              <w:bCs/>
                              <w:color w:val="000000"/>
                              <w:kern w:val="24"/>
                              <w:sz w:val="18"/>
                              <w:szCs w:val="18"/>
                            </w:rPr>
                            <w:t>_temp1</w:t>
                          </w:r>
                        </w:p>
                        <w:p w14:paraId="35871D05" w14:textId="77777777" w:rsidR="004A00AF" w:rsidRDefault="004A00AF" w:rsidP="00554D66">
                          <w:pPr>
                            <w:pStyle w:val="NormalWeb"/>
                            <w:wordWrap w:val="0"/>
                            <w:spacing w:after="0"/>
                            <w:jc w:val="center"/>
                          </w:pPr>
                          <w:r w:rsidRPr="007F3495">
                            <w:rPr>
                              <w:b/>
                              <w:bCs/>
                              <w:color w:val="000000"/>
                              <w:kern w:val="24"/>
                              <w:sz w:val="18"/>
                              <w:szCs w:val="18"/>
                            </w:rPr>
                            <w:t>(container)</w:t>
                          </w:r>
                        </w:p>
                      </w:txbxContent>
                    </v:textbox>
                  </v:rect>
                  <v:line id="직선 연결선 17" o:spid="_x0000_s1779" style="position:absolute;visibility:visible" from="13892,19946" to="13892,23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" strokecolor="windowText" strokeweight=".5pt">
                    <v:stroke joinstyle="miter"/>
                  </v:line>
                  <v:rect id="직사각형 18" o:spid="_x0000_s1780" style="position:absolute;left:15955;top:26011;width:12264;height:25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" filled="f" strokecolor="windowText">
                    <v:textbox inset="0,0,0,0">
                      <w:txbxContent>
                        <w:p w14:paraId="5C90AC9E" w14:textId="77777777" w:rsidR="004A00AF" w:rsidRDefault="004A00AF" w:rsidP="00554D66">
                          <w:pPr>
                            <w:pStyle w:val="NormalWeb"/>
                            <w:wordWrap w:val="0"/>
                            <w:spacing w:after="0"/>
                            <w:jc w:val="center"/>
                          </w:pPr>
                          <w:r>
                            <w:rPr>
                              <w:b/>
                              <w:bCs/>
                              <w:color w:val="000000"/>
                              <w:kern w:val="24"/>
                              <w:sz w:val="18"/>
                              <w:szCs w:val="18"/>
                            </w:rPr>
                            <w:t>cnt</w:t>
                          </w:r>
                          <w:r w:rsidRPr="007F3495">
                            <w:rPr>
                              <w:b/>
                              <w:bCs/>
                              <w:color w:val="000000"/>
                              <w:kern w:val="24"/>
                              <w:sz w:val="18"/>
                              <w:szCs w:val="18"/>
                            </w:rPr>
                            <w:t>_temp2</w:t>
                          </w:r>
                        </w:p>
                        <w:p w14:paraId="353B179E" w14:textId="77777777" w:rsidR="004A00AF" w:rsidRDefault="004A00AF" w:rsidP="00554D66">
                          <w:pPr>
                            <w:pStyle w:val="NormalWeb"/>
                            <w:wordWrap w:val="0"/>
                            <w:spacing w:after="0"/>
                            <w:jc w:val="center"/>
                          </w:pPr>
                          <w:r w:rsidRPr="007F3495">
                            <w:rPr>
                              <w:b/>
                              <w:bCs/>
                              <w:color w:val="000000"/>
                              <w:kern w:val="24"/>
                              <w:sz w:val="18"/>
                              <w:szCs w:val="18"/>
                            </w:rPr>
                            <w:t>(container)</w:t>
                          </w:r>
                        </w:p>
                      </w:txbxContent>
                    </v:textbox>
                  </v:rect>
                  <v:line id="직선 연결선 19" o:spid="_x0000_s1781" style="position:absolute;visibility:visible" from="13892,23494" to="13892,27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" strokecolor="windowText" strokeweight=".5pt">
                    <v:stroke joinstyle="miter"/>
                  </v:line>
                  <v:line id="직선 연결선 20" o:spid="_x0000_s1782" style="position:absolute;visibility:visible" from="13892,27167" to="15955,27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" strokecolor="windowText" strokeweight=".5pt">
                    <v:stroke joinstyle="miter"/>
                  </v:line>
                  <v:line id="직선 연결선 21" o:spid="_x0000_s1783" style="position:absolute;visibility:visible" from="13892,23146" to="15955,23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" strokecolor="windowText" strokeweight=".5pt">
                    <v:stroke joinstyle="miter"/>
                  </v:line>
                </v:group>
              </w:pict>
            </w:r>
          </w:p>
          <w:p w14:paraId="6C2BE003" w14:textId="77777777" w:rsidR="00554D66" w:rsidRPr="009743EA" w:rsidRDefault="00554D66" w:rsidP="00BD522C">
            <w:pPr>
              <w:pStyle w:val="Default"/>
              <w:overflowPunct w:val="0"/>
              <w:jc w:val="center"/>
            </w:pPr>
          </w:p>
          <w:p w14:paraId="6A3DC0A2" w14:textId="77777777" w:rsidR="00554D66" w:rsidRPr="009743EA" w:rsidRDefault="00554D66" w:rsidP="00BD522C">
            <w:pPr>
              <w:pStyle w:val="Default"/>
              <w:overflowPunct w:val="0"/>
              <w:jc w:val="center"/>
            </w:pPr>
          </w:p>
          <w:p w14:paraId="5E13F645" w14:textId="77777777" w:rsidR="00554D66" w:rsidRPr="009743EA" w:rsidRDefault="00554D66" w:rsidP="00BD522C">
            <w:pPr>
              <w:pStyle w:val="Default"/>
              <w:overflowPunct w:val="0"/>
              <w:jc w:val="center"/>
            </w:pPr>
          </w:p>
          <w:p w14:paraId="3EDB92BA" w14:textId="77777777" w:rsidR="00554D66" w:rsidRPr="009743EA" w:rsidRDefault="00554D66" w:rsidP="00BD522C">
            <w:pPr>
              <w:pStyle w:val="Default"/>
              <w:overflowPunct w:val="0"/>
              <w:jc w:val="center"/>
              <w:rPr>
                <w:sz w:val="20"/>
                <w:szCs w:val="20"/>
              </w:rPr>
            </w:pPr>
          </w:p>
        </w:tc>
      </w:tr>
      <w:tr w:rsidR="00554D66" w:rsidRPr="009743EA" w14:paraId="5AEE9834" w14:textId="77777777" w:rsidTr="00BD522C">
        <w:trPr>
          <w:trHeight w:val="3104"/>
          <w:jc w:val="center"/>
        </w:trPr>
        <w:tc>
          <w:tcPr>
            <w:tcW w:w="1286" w:type="dxa"/>
            <w:tcBorders>
              <w:top w:val="single" w:sz="4" w:space="0" w:color="000000"/>
              <w:left w:val="single" w:sz="4" w:space="0" w:color="000000"/>
              <w:bottom w:val="single" w:sz="4" w:space="0" w:color="000000"/>
            </w:tcBorders>
            <w:shd w:val="clear" w:color="auto" w:fill="E7E6E6"/>
          </w:tcPr>
          <w:p w14:paraId="67D82174" w14:textId="77777777" w:rsidR="00554D66" w:rsidRPr="009743EA" w:rsidRDefault="00554D66" w:rsidP="00BD522C">
            <w:pPr>
              <w:pStyle w:val="TAL"/>
              <w:snapToGrid w:val="0"/>
              <w:jc w:val="center"/>
              <w:rPr>
                <w:b/>
                <w:kern w:val="1"/>
              </w:rPr>
            </w:pPr>
          </w:p>
          <w:p w14:paraId="69884078" w14:textId="77777777" w:rsidR="00554D66" w:rsidRPr="009743EA" w:rsidRDefault="00554D66" w:rsidP="00BD522C">
            <w:pPr>
              <w:pStyle w:val="TAL"/>
              <w:snapToGrid w:val="0"/>
              <w:jc w:val="center"/>
              <w:rPr>
                <w:b/>
                <w:kern w:val="1"/>
              </w:rPr>
            </w:pPr>
          </w:p>
          <w:p w14:paraId="2B1E39ED" w14:textId="77777777" w:rsidR="00554D66" w:rsidRPr="009743EA" w:rsidRDefault="00554D66" w:rsidP="00BD522C">
            <w:pPr>
              <w:pStyle w:val="TAL"/>
              <w:snapToGrid w:val="0"/>
              <w:jc w:val="center"/>
              <w:rPr>
                <w:b/>
                <w:kern w:val="1"/>
              </w:rPr>
            </w:pPr>
          </w:p>
          <w:p w14:paraId="41A0F604" w14:textId="77777777" w:rsidR="00554D66" w:rsidRPr="009743EA" w:rsidRDefault="00554D66" w:rsidP="00BD522C">
            <w:pPr>
              <w:pStyle w:val="TAL"/>
              <w:snapToGrid w:val="0"/>
              <w:jc w:val="center"/>
              <w:rPr>
                <w:b/>
                <w:kern w:val="1"/>
              </w:rPr>
            </w:pPr>
          </w:p>
          <w:p w14:paraId="570AC4C7" w14:textId="77777777" w:rsidR="00554D66" w:rsidRPr="009743EA" w:rsidRDefault="00554D66" w:rsidP="00BD522C">
            <w:pPr>
              <w:pStyle w:val="TAL"/>
              <w:snapToGrid w:val="0"/>
              <w:jc w:val="center"/>
              <w:rPr>
                <w:b/>
                <w:kern w:val="1"/>
              </w:rPr>
            </w:pPr>
          </w:p>
          <w:p w14:paraId="532BF184" w14:textId="77777777" w:rsidR="00554D66" w:rsidRPr="009743EA" w:rsidRDefault="00554D66" w:rsidP="00BD522C">
            <w:pPr>
              <w:pStyle w:val="TAL"/>
              <w:snapToGrid w:val="0"/>
              <w:jc w:val="center"/>
              <w:rPr>
                <w:b/>
                <w:kern w:val="1"/>
              </w:rPr>
            </w:pPr>
            <w:r w:rsidRPr="009743EA">
              <w:rPr>
                <w:b/>
                <w:kern w:val="1"/>
              </w:rPr>
              <w:t>Call Flow</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57DD2C05" w14:textId="0EE8A573" w:rsidR="00554D66" w:rsidRPr="009743EA" w:rsidRDefault="00654563" w:rsidP="00EA3F33">
            <w:pPr>
              <w:pStyle w:val="TAL"/>
              <w:snapToGrid w:val="0"/>
              <w:jc w:val="center"/>
              <w:rPr>
                <w:color w:val="000000"/>
              </w:rPr>
            </w:pPr>
            <w:r>
              <w:pict w14:anchorId="73926DFE">
                <v:group id="_x0000_s1755" style="position:absolute;left:0;text-align:left;margin-left:88.9pt;margin-top:2.7pt;width:261pt;height:133.25pt;z-index:251629056;mso-position-horizontal-relative:text;mso-position-vertical-relative:text" coordsize="33147,16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">
                  <v:roundrect id="모서리가 둥근 직사각형 2" o:spid="_x0000_s1756" style="position:absolute;width:9398;height:681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" fillcolor="#5b9bd5" strokecolor="#d9d9d9" strokeweight=".5pt">
                    <v:stroke joinstyle="miter"/>
                    <v:textbox>
                      <w:txbxContent>
                        <w:p w14:paraId="78E1A307" w14:textId="77777777" w:rsidR="004A00AF" w:rsidRPr="00711102" w:rsidRDefault="004A00AF" w:rsidP="00554D66">
                          <w:pPr>
                            <w:pStyle w:val="NormalWeb"/>
                            <w:wordWrap w:val="0"/>
                            <w:spacing w:after="0"/>
                            <w:jc w:val="center"/>
                            <w:rPr>
                              <w:rFonts w:ascii="Malgun Gothic" w:hAnsi="Malgun Gothic"/>
                              <w:color w:val="FFFFFF"/>
                              <w:kern w:val="24"/>
                              <w:sz w:val="10"/>
                              <w:szCs w:val="10"/>
                            </w:rPr>
                          </w:pPr>
                        </w:p>
                        <w:p w14:paraId="03382AF3" w14:textId="77777777" w:rsidR="004A00AF" w:rsidRPr="00711102" w:rsidRDefault="004A00AF" w:rsidP="00554D66">
                          <w:pPr>
                            <w:pStyle w:val="NormalWeb"/>
                            <w:wordWrap w:val="0"/>
                            <w:spacing w:after="0"/>
                            <w:jc w:val="center"/>
                          </w:pPr>
                          <w:r w:rsidRPr="00711102">
                            <w:rPr>
                              <w:rFonts w:ascii="Malgun Gothic" w:hAnsi="Malgun Gothic" w:hint="eastAsia"/>
                              <w:color w:val="FFFFFF"/>
                              <w:kern w:val="24"/>
                            </w:rPr>
                            <w:t>originator</w:t>
                          </w:r>
                        </w:p>
                        <w:p w14:paraId="1CD452DE" w14:textId="77777777" w:rsidR="004A00AF" w:rsidRDefault="004A00AF" w:rsidP="00554D66">
                          <w:pPr>
                            <w:pStyle w:val="NormalWeb"/>
                            <w:wordWrap w:val="0"/>
                            <w:spacing w:after="0"/>
                            <w:jc w:val="center"/>
                          </w:pPr>
                        </w:p>
                        <w:p w14:paraId="187BD709" w14:textId="77777777" w:rsidR="004A00AF" w:rsidRDefault="004A00AF" w:rsidP="00554D66">
                          <w:pPr>
                            <w:pStyle w:val="NormalWeb"/>
                            <w:wordWrap w:val="0"/>
                            <w:spacing w:after="0"/>
                            <w:jc w:val="center"/>
                          </w:pPr>
                        </w:p>
                      </w:txbxContent>
                    </v:textbox>
                  </v:roundrect>
                  <v:line id="직선 연결선 3" o:spid="_x0000_s1757" style="position:absolute;visibility:visible" from="4826,6810" to="4826,16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" strokeweight=".5pt">
                    <v:stroke dashstyle="longDash" joinstyle="miter"/>
                  </v:line>
                  <v:shape id="직선 화살표 연결선 4" o:spid="_x0000_s1758" type="#_x0000_t32" style="position:absolute;left:5524;top:10810;width:22082;height:3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" strokecolor="#5b9bd5" strokeweight="1.5pt">
                    <v:stroke endarrow="block" endarrowlength="long" joinstyle="miter" endcap="round"/>
                  </v:shape>
                  <v:shape id="TextBox 36" o:spid="_x0000_s1759" type="#_x0000_t202" style="position:absolute;left:5524;top:8845;width:24003;height:24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" filled="f" stroked="f">
                    <v:textbox style="mso-fit-shape-to-text:t">
                      <w:txbxContent>
                        <w:p w14:paraId="156177CB" w14:textId="77777777" w:rsidR="004A00AF" w:rsidRDefault="004A00AF" w:rsidP="00554D66">
                          <w:pPr>
                            <w:pStyle w:val="NormalWeb"/>
                            <w:wordWrap w:val="0"/>
                            <w:spacing w:after="0"/>
                          </w:pPr>
                          <w:r w:rsidRPr="00B506EE">
                            <w:rPr>
                              <w:rFonts w:ascii="Malgun Gothic" w:hAnsi="Malgun Gothic" w:hint="eastAsia"/>
                              <w:color w:val="5B9BD5"/>
                              <w:w w:val="95"/>
                              <w:kern w:val="24"/>
                              <w:sz w:val="14"/>
                              <w:szCs w:val="14"/>
                            </w:rPr>
                            <w:t xml:space="preserve">Discovery request with </w:t>
                          </w:r>
                          <w:r w:rsidRPr="00B506EE">
                            <w:rPr>
                              <w:rFonts w:ascii="Malgun Gothic" w:hAnsi="Malgun Gothic"/>
                              <w:color w:val="5B9BD5"/>
                              <w:w w:val="95"/>
                              <w:kern w:val="24"/>
                              <w:sz w:val="14"/>
                              <w:szCs w:val="14"/>
                            </w:rPr>
                            <w:t>modificated time</w:t>
                          </w:r>
                          <w:r w:rsidRPr="00D8674C">
                            <w:rPr>
                              <w:rFonts w:ascii="Malgun Gothic" w:hAnsi="Malgun Gothic" w:hint="eastAsia"/>
                              <w:i/>
                              <w:color w:val="5B9BD5"/>
                              <w:kern w:val="24"/>
                              <w:sz w:val="14"/>
                              <w:szCs w:val="14"/>
                            </w:rPr>
                            <w:t xml:space="preserve"> </w:t>
                          </w:r>
                          <w:r w:rsidRPr="00D8674C">
                            <w:rPr>
                              <w:rFonts w:ascii="Malgun Gothic" w:hAnsi="Malgun Gothic" w:hint="eastAsia"/>
                              <w:b/>
                              <w:i/>
                              <w:color w:val="5B9BD5"/>
                              <w:kern w:val="24"/>
                              <w:sz w:val="14"/>
                              <w:szCs w:val="14"/>
                            </w:rPr>
                            <w:t>Filter Criteria</w:t>
                          </w:r>
                        </w:p>
                      </w:txbxContent>
                    </v:textbox>
                  </v:shape>
                  <v:shape id="TextBox 37" o:spid="_x0000_s1760" type="#_x0000_t202" style="position:absolute;left:3987;top:12782;width:25153;height:24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" filled="f" stroked="f">
                    <v:textbox style="mso-fit-shape-to-text:t">
                      <w:txbxContent>
                        <w:p w14:paraId="6A479105" w14:textId="77777777" w:rsidR="004A00AF" w:rsidRDefault="004A00AF" w:rsidP="00554D66">
                          <w:pPr>
                            <w:pStyle w:val="NormalWeb"/>
                            <w:wordWrap w:val="0"/>
                            <w:spacing w:after="0"/>
                            <w:jc w:val="center"/>
                          </w:pPr>
                          <w:r w:rsidRPr="00D8674C">
                            <w:rPr>
                              <w:rFonts w:ascii="Malgun Gothic" w:hAnsi="Malgun Gothic" w:hint="eastAsia"/>
                              <w:color w:val="5B9BD5"/>
                              <w:kern w:val="24"/>
                              <w:sz w:val="14"/>
                              <w:szCs w:val="14"/>
                            </w:rPr>
                            <w:t>Response with matched resources if any</w:t>
                          </w:r>
                        </w:p>
                      </w:txbxContent>
                    </v:textbox>
                  </v:shape>
                  <v:shape id="직선 화살표 연결선 7" o:spid="_x0000_s1761" type="#_x0000_t32" style="position:absolute;left:5873;top:14636;width:21733;height:64;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" strokecolor="#5b9bd5" strokeweight="1.5pt">
                    <v:stroke endarrow="block" endarrowlength="long" joinstyle="miter" endcap="round"/>
                  </v:shape>
                  <v:roundrect id="모서리가 둥근 직사각형 8" o:spid="_x0000_s1762" style="position:absolute;left:23749;width:9398;height:681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" fillcolor="#5b9bd5" strokecolor="#d9d9d9" strokeweight=".5pt">
                    <v:stroke joinstyle="miter"/>
                    <v:textbox>
                      <w:txbxContent>
                        <w:p w14:paraId="6E82A4BD" w14:textId="77777777" w:rsidR="004A00AF" w:rsidRPr="00B658BD" w:rsidRDefault="004A00AF" w:rsidP="00554D66">
                          <w:pPr>
                            <w:pStyle w:val="NormalWeb"/>
                            <w:wordWrap w:val="0"/>
                            <w:spacing w:after="0"/>
                            <w:jc w:val="center"/>
                            <w:rPr>
                              <w:rFonts w:ascii="Malgun Gothic" w:hAnsi="Malgun Gothic"/>
                              <w:color w:val="FFFFFF"/>
                              <w:kern w:val="24"/>
                              <w:sz w:val="10"/>
                            </w:rPr>
                          </w:pPr>
                        </w:p>
                        <w:p w14:paraId="24F6DEFF" w14:textId="77777777" w:rsidR="004A00AF" w:rsidRPr="00B658BD" w:rsidRDefault="004A00AF" w:rsidP="00554D66">
                          <w:pPr>
                            <w:pStyle w:val="NormalWeb"/>
                            <w:wordWrap w:val="0"/>
                            <w:spacing w:after="0"/>
                            <w:jc w:val="center"/>
                          </w:pPr>
                          <w:r w:rsidRPr="00B658BD">
                            <w:rPr>
                              <w:rFonts w:ascii="Malgun Gothic" w:hAnsi="Malgun Gothic" w:hint="eastAsia"/>
                              <w:color w:val="FFFFFF"/>
                              <w:kern w:val="24"/>
                            </w:rPr>
                            <w:t>mn</w:t>
                          </w:r>
                          <w:r w:rsidRPr="00B658BD">
                            <w:rPr>
                              <w:rFonts w:ascii="Malgun Gothic" w:hAnsi="Malgun Gothic"/>
                              <w:color w:val="FFFFFF"/>
                              <w:kern w:val="24"/>
                            </w:rPr>
                            <w:t>-name</w:t>
                          </w:r>
                        </w:p>
                        <w:p w14:paraId="2DD5ABB0" w14:textId="77777777" w:rsidR="004A00AF" w:rsidRDefault="004A00AF" w:rsidP="00554D66">
                          <w:pPr>
                            <w:pStyle w:val="NormalWeb"/>
                            <w:wordWrap w:val="0"/>
                            <w:spacing w:after="0"/>
                            <w:jc w:val="center"/>
                          </w:pPr>
                        </w:p>
                        <w:p w14:paraId="79284A9D" w14:textId="77777777" w:rsidR="004A00AF" w:rsidRDefault="004A00AF" w:rsidP="00554D66">
                          <w:pPr>
                            <w:pStyle w:val="NormalWeb"/>
                            <w:wordWrap w:val="0"/>
                            <w:spacing w:after="0"/>
                            <w:jc w:val="center"/>
                          </w:pPr>
                        </w:p>
                      </w:txbxContent>
                    </v:textbox>
                  </v:roundrect>
                  <v:line id="직선 연결선 9" o:spid="_x0000_s1763" style="position:absolute;visibility:visible" from="28575,6810" to="28575,16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" strokeweight=".5pt">
                    <v:stroke dashstyle="longDash" joinstyle="miter"/>
                  </v:line>
                </v:group>
              </w:pict>
            </w:r>
          </w:p>
        </w:tc>
      </w:tr>
      <w:tr w:rsidR="00554D66" w:rsidRPr="009743EA" w14:paraId="5B772B4C" w14:textId="77777777" w:rsidTr="00BD522C">
        <w:trPr>
          <w:jc w:val="center"/>
        </w:trPr>
        <w:tc>
          <w:tcPr>
            <w:tcW w:w="1286" w:type="dxa"/>
            <w:tcBorders>
              <w:top w:val="single" w:sz="4" w:space="0" w:color="000000"/>
              <w:left w:val="single" w:sz="4" w:space="0" w:color="000000"/>
              <w:bottom w:val="single" w:sz="4" w:space="0" w:color="000000"/>
            </w:tcBorders>
            <w:shd w:val="clear" w:color="auto" w:fill="E7E6E6"/>
          </w:tcPr>
          <w:p w14:paraId="0E51DB4F" w14:textId="77777777" w:rsidR="00554D66" w:rsidRPr="009743EA" w:rsidRDefault="00554D66" w:rsidP="00BD522C">
            <w:pPr>
              <w:pStyle w:val="TAL"/>
              <w:snapToGrid w:val="0"/>
              <w:jc w:val="center"/>
              <w:rPr>
                <w:b/>
                <w:kern w:val="1"/>
              </w:rPr>
            </w:pPr>
          </w:p>
          <w:p w14:paraId="7557260F" w14:textId="77777777" w:rsidR="00554D66" w:rsidRPr="009743EA" w:rsidRDefault="00554D66" w:rsidP="00BD522C">
            <w:pPr>
              <w:pStyle w:val="TAL"/>
              <w:snapToGrid w:val="0"/>
              <w:jc w:val="center"/>
              <w:rPr>
                <w:b/>
                <w:kern w:val="1"/>
                <w:lang w:eastAsia="ko-KR"/>
              </w:rPr>
            </w:pPr>
          </w:p>
          <w:p w14:paraId="2B5C0EC7" w14:textId="77777777" w:rsidR="00554D66" w:rsidRPr="009743EA" w:rsidRDefault="00554D66" w:rsidP="00BD522C">
            <w:pPr>
              <w:pStyle w:val="TAL"/>
              <w:snapToGrid w:val="0"/>
              <w:jc w:val="center"/>
              <w:rPr>
                <w:b/>
                <w:kern w:val="1"/>
              </w:rPr>
            </w:pPr>
            <w:r w:rsidRPr="009743EA">
              <w:rPr>
                <w:b/>
                <w:kern w:val="1"/>
              </w:rPr>
              <w:t>HTTP Header Information</w:t>
            </w:r>
          </w:p>
          <w:p w14:paraId="05AFAF8E" w14:textId="77777777" w:rsidR="00554D66" w:rsidRPr="009743EA" w:rsidRDefault="00554D66" w:rsidP="00BD522C">
            <w:pPr>
              <w:pStyle w:val="TAL"/>
              <w:snapToGrid w:val="0"/>
              <w:jc w:val="center"/>
              <w:rPr>
                <w:b/>
                <w:kern w:val="1"/>
              </w:rPr>
            </w:pPr>
          </w:p>
          <w:p w14:paraId="3FEE8419" w14:textId="77777777" w:rsidR="00FE3B5F" w:rsidRPr="009743EA" w:rsidRDefault="00FE3B5F" w:rsidP="00BD522C">
            <w:pPr>
              <w:pStyle w:val="TAL"/>
              <w:snapToGrid w:val="0"/>
              <w:jc w:val="center"/>
              <w:rPr>
                <w:b/>
                <w:kern w:val="1"/>
              </w:rPr>
            </w:pPr>
          </w:p>
          <w:p w14:paraId="3C4E7EAF" w14:textId="77777777" w:rsidR="00554D66" w:rsidRPr="009743EA" w:rsidRDefault="00554D66" w:rsidP="00BD522C">
            <w:pPr>
              <w:pStyle w:val="TAL"/>
              <w:snapToGrid w:val="0"/>
              <w:jc w:val="center"/>
              <w:rPr>
                <w:b/>
                <w:kern w:val="1"/>
              </w:rP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2A5EE3FB" w14:textId="77777777" w:rsidR="00554D66" w:rsidRPr="009743EA" w:rsidRDefault="00554D66" w:rsidP="00BD522C">
            <w:pPr>
              <w:pStyle w:val="TAL"/>
              <w:snapToGrid w:val="0"/>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01"/>
              <w:gridCol w:w="4359"/>
            </w:tblGrid>
            <w:tr w:rsidR="00554D66" w:rsidRPr="009743EA" w14:paraId="3F487743" w14:textId="77777777" w:rsidTr="005A2D7C">
              <w:trPr>
                <w:jc w:val="center"/>
              </w:trPr>
              <w:tc>
                <w:tcPr>
                  <w:tcW w:w="1501" w:type="dxa"/>
                  <w:shd w:val="clear" w:color="auto" w:fill="9CC2E5"/>
                </w:tcPr>
                <w:p w14:paraId="155CD6F3" w14:textId="77777777" w:rsidR="00554D66" w:rsidRPr="009743EA" w:rsidRDefault="00554D66" w:rsidP="00BD522C">
                  <w:pPr>
                    <w:pStyle w:val="TAL"/>
                    <w:snapToGrid w:val="0"/>
                    <w:jc w:val="center"/>
                    <w:rPr>
                      <w:rFonts w:eastAsia="Calibri"/>
                      <w:b/>
                      <w:szCs w:val="22"/>
                    </w:rPr>
                  </w:pPr>
                  <w:r w:rsidRPr="009743EA">
                    <w:rPr>
                      <w:rFonts w:eastAsia="Calibri"/>
                      <w:b/>
                      <w:szCs w:val="22"/>
                    </w:rPr>
                    <w:t>Header</w:t>
                  </w:r>
                </w:p>
              </w:tc>
              <w:tc>
                <w:tcPr>
                  <w:tcW w:w="4359" w:type="dxa"/>
                  <w:shd w:val="clear" w:color="auto" w:fill="9CC2E5"/>
                </w:tcPr>
                <w:p w14:paraId="25AED5B0" w14:textId="77777777" w:rsidR="00554D66" w:rsidRPr="009743EA" w:rsidRDefault="00554D66" w:rsidP="00BD522C">
                  <w:pPr>
                    <w:pStyle w:val="TAL"/>
                    <w:snapToGrid w:val="0"/>
                    <w:jc w:val="center"/>
                    <w:rPr>
                      <w:rFonts w:eastAsia="Calibri"/>
                      <w:b/>
                      <w:szCs w:val="22"/>
                    </w:rPr>
                  </w:pPr>
                  <w:r w:rsidRPr="009743EA">
                    <w:rPr>
                      <w:rFonts w:eastAsia="Calibri"/>
                      <w:b/>
                      <w:szCs w:val="22"/>
                    </w:rPr>
                    <w:t>Value</w:t>
                  </w:r>
                </w:p>
              </w:tc>
            </w:tr>
            <w:tr w:rsidR="00554D66" w:rsidRPr="009743EA" w14:paraId="163C3961" w14:textId="77777777" w:rsidTr="005A2D7C">
              <w:trPr>
                <w:jc w:val="center"/>
              </w:trPr>
              <w:tc>
                <w:tcPr>
                  <w:tcW w:w="1501" w:type="dxa"/>
                  <w:shd w:val="clear" w:color="auto" w:fill="DEEAF6"/>
                </w:tcPr>
                <w:p w14:paraId="5A141344" w14:textId="77777777" w:rsidR="00554D66" w:rsidRPr="009743EA" w:rsidRDefault="00554D66" w:rsidP="00BD522C">
                  <w:pPr>
                    <w:pStyle w:val="TAL"/>
                    <w:snapToGrid w:val="0"/>
                    <w:jc w:val="center"/>
                    <w:rPr>
                      <w:rFonts w:eastAsia="Calibri"/>
                      <w:szCs w:val="22"/>
                    </w:rPr>
                  </w:pPr>
                  <w:r w:rsidRPr="009743EA">
                    <w:rPr>
                      <w:rFonts w:eastAsia="Calibri"/>
                      <w:szCs w:val="22"/>
                    </w:rPr>
                    <w:t>Accept</w:t>
                  </w:r>
                </w:p>
              </w:tc>
              <w:tc>
                <w:tcPr>
                  <w:tcW w:w="4359" w:type="dxa"/>
                  <w:shd w:val="clear" w:color="auto" w:fill="auto"/>
                </w:tcPr>
                <w:p w14:paraId="4F33EDF2" w14:textId="77777777" w:rsidR="00554D66" w:rsidRPr="009743EA" w:rsidRDefault="00554D66" w:rsidP="00BD522C">
                  <w:pPr>
                    <w:pStyle w:val="TAL"/>
                    <w:snapToGrid w:val="0"/>
                    <w:rPr>
                      <w:rFonts w:eastAsia="Calibri"/>
                      <w:szCs w:val="22"/>
                    </w:rPr>
                  </w:pPr>
                  <w:r w:rsidRPr="009743EA">
                    <w:rPr>
                      <w:rFonts w:eastAsia="Calibri"/>
                      <w:szCs w:val="22"/>
                    </w:rPr>
                    <w:t>application/json</w:t>
                  </w:r>
                </w:p>
              </w:tc>
            </w:tr>
            <w:tr w:rsidR="00554D66" w:rsidRPr="009743EA" w14:paraId="70A30C77" w14:textId="77777777" w:rsidTr="005A2D7C">
              <w:trPr>
                <w:jc w:val="center"/>
              </w:trPr>
              <w:tc>
                <w:tcPr>
                  <w:tcW w:w="1501" w:type="dxa"/>
                  <w:shd w:val="clear" w:color="auto" w:fill="DEEAF6"/>
                </w:tcPr>
                <w:p w14:paraId="1F71F743" w14:textId="77777777" w:rsidR="00554D66" w:rsidRPr="009743EA" w:rsidRDefault="00554D66" w:rsidP="00BD522C">
                  <w:pPr>
                    <w:pStyle w:val="TAL"/>
                    <w:snapToGrid w:val="0"/>
                    <w:jc w:val="center"/>
                    <w:rPr>
                      <w:rFonts w:eastAsia="Calibri"/>
                      <w:szCs w:val="22"/>
                    </w:rPr>
                  </w:pPr>
                  <w:r w:rsidRPr="009743EA">
                    <w:rPr>
                      <w:rFonts w:eastAsia="Calibri"/>
                      <w:szCs w:val="22"/>
                    </w:rPr>
                    <w:t>X-M2M-RI</w:t>
                  </w:r>
                </w:p>
              </w:tc>
              <w:tc>
                <w:tcPr>
                  <w:tcW w:w="4359" w:type="dxa"/>
                  <w:shd w:val="clear" w:color="auto" w:fill="auto"/>
                </w:tcPr>
                <w:p w14:paraId="72278194" w14:textId="77777777" w:rsidR="00554D66" w:rsidRPr="009743EA" w:rsidRDefault="00554D66" w:rsidP="00BD522C">
                  <w:pPr>
                    <w:pStyle w:val="TAL"/>
                    <w:snapToGrid w:val="0"/>
                    <w:rPr>
                      <w:rFonts w:eastAsia="Calibri"/>
                      <w:szCs w:val="22"/>
                    </w:rPr>
                  </w:pPr>
                  <w:r w:rsidRPr="009743EA">
                    <w:rPr>
                      <w:rFonts w:eastAsia="Calibri"/>
                      <w:szCs w:val="22"/>
                    </w:rPr>
                    <w:t>Request</w:t>
                  </w:r>
                  <w:r w:rsidR="005A3EEC" w:rsidRPr="009743EA">
                    <w:rPr>
                      <w:rFonts w:eastAsia="Calibri"/>
                      <w:szCs w:val="22"/>
                    </w:rPr>
                    <w:t xml:space="preserve"> </w:t>
                  </w:r>
                  <w:r w:rsidRPr="009743EA">
                    <w:rPr>
                      <w:rFonts w:eastAsia="Calibri"/>
                      <w:szCs w:val="22"/>
                    </w:rPr>
                    <w:t>ID</w:t>
                  </w:r>
                  <w:r w:rsidR="005A3EEC" w:rsidRPr="009743EA">
                    <w:rPr>
                      <w:rFonts w:eastAsia="Calibri"/>
                      <w:szCs w:val="22"/>
                    </w:rPr>
                    <w:t xml:space="preserve"> </w:t>
                  </w:r>
                </w:p>
              </w:tc>
            </w:tr>
            <w:tr w:rsidR="00554D66" w:rsidRPr="009743EA" w14:paraId="4495C043" w14:textId="77777777" w:rsidTr="005A2D7C">
              <w:trPr>
                <w:jc w:val="center"/>
              </w:trPr>
              <w:tc>
                <w:tcPr>
                  <w:tcW w:w="1501" w:type="dxa"/>
                  <w:shd w:val="clear" w:color="auto" w:fill="DEEAF6"/>
                </w:tcPr>
                <w:p w14:paraId="3A221B41" w14:textId="77777777" w:rsidR="00554D66" w:rsidRPr="009743EA" w:rsidRDefault="00554D66" w:rsidP="00BD522C">
                  <w:pPr>
                    <w:pStyle w:val="TAL"/>
                    <w:snapToGrid w:val="0"/>
                    <w:jc w:val="center"/>
                    <w:rPr>
                      <w:rFonts w:eastAsia="Calibri"/>
                      <w:szCs w:val="22"/>
                    </w:rPr>
                  </w:pPr>
                  <w:r w:rsidRPr="009743EA">
                    <w:rPr>
                      <w:rFonts w:eastAsia="Calibri"/>
                      <w:szCs w:val="22"/>
                    </w:rPr>
                    <w:t>X-M2M-Origin</w:t>
                  </w:r>
                </w:p>
              </w:tc>
              <w:tc>
                <w:tcPr>
                  <w:tcW w:w="4359" w:type="dxa"/>
                  <w:shd w:val="clear" w:color="auto" w:fill="auto"/>
                </w:tcPr>
                <w:p w14:paraId="497C675A" w14:textId="77777777" w:rsidR="00554D66" w:rsidRPr="009743EA" w:rsidRDefault="00554D66" w:rsidP="00BD522C">
                  <w:pPr>
                    <w:pStyle w:val="TAL"/>
                    <w:snapToGrid w:val="0"/>
                    <w:rPr>
                      <w:rFonts w:eastAsia="Calibri"/>
                      <w:szCs w:val="22"/>
                    </w:rPr>
                  </w:pPr>
                  <w:r w:rsidRPr="009743EA">
                    <w:rPr>
                      <w:rFonts w:eastAsia="Calibri"/>
                      <w:szCs w:val="22"/>
                    </w:rPr>
                    <w:t>AE-ID</w:t>
                  </w:r>
                  <w:r w:rsidR="005A3EEC" w:rsidRPr="009743EA">
                    <w:rPr>
                      <w:rFonts w:eastAsia="Calibri"/>
                      <w:szCs w:val="22"/>
                    </w:rPr>
                    <w:t xml:space="preserve"> </w:t>
                  </w:r>
                  <w:r w:rsidRPr="009743EA">
                    <w:rPr>
                      <w:rFonts w:eastAsia="Calibri"/>
                      <w:szCs w:val="22"/>
                    </w:rPr>
                    <w:t>of</w:t>
                  </w:r>
                  <w:r w:rsidR="005A3EEC" w:rsidRPr="009743EA">
                    <w:rPr>
                      <w:rFonts w:eastAsia="Calibri"/>
                      <w:szCs w:val="22"/>
                    </w:rPr>
                    <w:t xml:space="preserve"> </w:t>
                  </w:r>
                  <w:r w:rsidRPr="009743EA">
                    <w:rPr>
                      <w:rFonts w:eastAsia="Calibri"/>
                      <w:szCs w:val="22"/>
                    </w:rPr>
                    <w:t>Originator</w:t>
                  </w:r>
                </w:p>
              </w:tc>
            </w:tr>
            <w:tr w:rsidR="005E122D" w:rsidRPr="009743EA" w14:paraId="6426B7D4" w14:textId="77777777" w:rsidTr="005A2D7C">
              <w:trPr>
                <w:jc w:val="center"/>
              </w:trPr>
              <w:tc>
                <w:tcPr>
                  <w:tcW w:w="1501" w:type="dxa"/>
                  <w:shd w:val="clear" w:color="auto" w:fill="DEEAF6"/>
                </w:tcPr>
                <w:p w14:paraId="3FFD98A4" w14:textId="77777777" w:rsidR="005E122D" w:rsidRPr="009743EA" w:rsidRDefault="005E122D" w:rsidP="005E122D">
                  <w:pPr>
                    <w:pStyle w:val="TAL"/>
                    <w:snapToGrid w:val="0"/>
                    <w:jc w:val="center"/>
                    <w:rPr>
                      <w:rFonts w:eastAsia="Calibri"/>
                      <w:szCs w:val="22"/>
                    </w:rPr>
                  </w:pPr>
                  <w:r w:rsidRPr="009743EA">
                    <w:rPr>
                      <w:rFonts w:eastAsia="Calibri"/>
                      <w:szCs w:val="22"/>
                    </w:rPr>
                    <w:t>X-M2M-RVI</w:t>
                  </w:r>
                </w:p>
              </w:tc>
              <w:tc>
                <w:tcPr>
                  <w:tcW w:w="4359" w:type="dxa"/>
                  <w:shd w:val="clear" w:color="auto" w:fill="auto"/>
                </w:tcPr>
                <w:p w14:paraId="7ED59E4C" w14:textId="77777777" w:rsidR="005E122D" w:rsidRPr="009743EA" w:rsidRDefault="005E122D" w:rsidP="005E122D">
                  <w:pPr>
                    <w:pStyle w:val="TAL"/>
                    <w:snapToGrid w:val="0"/>
                    <w:rPr>
                      <w:rFonts w:eastAsia="Calibri"/>
                      <w:szCs w:val="22"/>
                    </w:rPr>
                  </w:pPr>
                  <w:r w:rsidRPr="009743EA">
                    <w:rPr>
                      <w:rFonts w:eastAsia="Calibri"/>
                      <w:szCs w:val="22"/>
                    </w:rPr>
                    <w:t>Release</w:t>
                  </w:r>
                  <w:r w:rsidR="005A3EEC" w:rsidRPr="009743EA">
                    <w:rPr>
                      <w:rFonts w:eastAsia="Calibri"/>
                      <w:szCs w:val="22"/>
                    </w:rPr>
                    <w:t xml:space="preserve"> </w:t>
                  </w:r>
                  <w:r w:rsidRPr="009743EA">
                    <w:rPr>
                      <w:rFonts w:eastAsia="Calibri"/>
                      <w:szCs w:val="22"/>
                    </w:rPr>
                    <w:t>Version</w:t>
                  </w:r>
                  <w:r w:rsidR="005A3EEC" w:rsidRPr="009743EA">
                    <w:rPr>
                      <w:rFonts w:eastAsia="Calibri"/>
                      <w:szCs w:val="22"/>
                    </w:rPr>
                    <w:t xml:space="preserve"> </w:t>
                  </w:r>
                  <w:r w:rsidRPr="009743EA">
                    <w:rPr>
                      <w:rFonts w:eastAsia="Calibri"/>
                      <w:szCs w:val="22"/>
                    </w:rPr>
                    <w:t>Indicator</w:t>
                  </w:r>
                </w:p>
              </w:tc>
            </w:tr>
          </w:tbl>
          <w:p w14:paraId="3C672159" w14:textId="77777777" w:rsidR="00554D66" w:rsidRPr="009743EA" w:rsidRDefault="00554D66" w:rsidP="00BD522C">
            <w:pPr>
              <w:pStyle w:val="TAL"/>
              <w:snapToGrid w:val="0"/>
              <w:jc w:val="both"/>
              <w:rPr>
                <w:lang w:eastAsia="ko-KR"/>
              </w:rPr>
            </w:pPr>
          </w:p>
        </w:tc>
      </w:tr>
      <w:tr w:rsidR="00554D66" w:rsidRPr="009743EA" w14:paraId="01C9F9E9" w14:textId="77777777" w:rsidTr="00BD522C">
        <w:trPr>
          <w:jc w:val="center"/>
        </w:trPr>
        <w:tc>
          <w:tcPr>
            <w:tcW w:w="1286" w:type="dxa"/>
            <w:tcBorders>
              <w:top w:val="single" w:sz="4" w:space="0" w:color="000000"/>
              <w:left w:val="single" w:sz="4" w:space="0" w:color="000000"/>
              <w:bottom w:val="single" w:sz="4" w:space="0" w:color="000000"/>
            </w:tcBorders>
            <w:shd w:val="clear" w:color="auto" w:fill="E7E6E6"/>
          </w:tcPr>
          <w:p w14:paraId="05C4E5E5" w14:textId="77777777" w:rsidR="00554D66" w:rsidRPr="009743EA" w:rsidRDefault="00554D66" w:rsidP="00BD522C">
            <w:pPr>
              <w:pStyle w:val="Default"/>
              <w:overflowPunct w:val="0"/>
              <w:jc w:val="center"/>
              <w:rPr>
                <w:color w:val="auto"/>
              </w:rPr>
            </w:pPr>
          </w:p>
          <w:p w14:paraId="6DB42927" w14:textId="77777777" w:rsidR="00554D66" w:rsidRPr="009743EA" w:rsidRDefault="00554D66" w:rsidP="00BD522C">
            <w:pPr>
              <w:pStyle w:val="Default"/>
              <w:overflowPunct w:val="0"/>
              <w:jc w:val="center"/>
              <w:rPr>
                <w:b/>
                <w:sz w:val="20"/>
                <w:szCs w:val="20"/>
              </w:rPr>
            </w:pPr>
          </w:p>
          <w:p w14:paraId="339BA864" w14:textId="77777777" w:rsidR="00554D66" w:rsidRPr="009743EA" w:rsidRDefault="00554D66" w:rsidP="00BD522C">
            <w:pPr>
              <w:pStyle w:val="Default"/>
              <w:overflowPunct w:val="0"/>
              <w:jc w:val="center"/>
              <w:rPr>
                <w:b/>
                <w:sz w:val="20"/>
                <w:szCs w:val="20"/>
              </w:rPr>
            </w:pPr>
          </w:p>
          <w:p w14:paraId="7597DB77" w14:textId="77777777" w:rsidR="00554D66" w:rsidRPr="009743EA" w:rsidRDefault="00554D66" w:rsidP="00BD522C">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5DCB6DF2" w14:textId="77777777" w:rsidR="00554D66" w:rsidRPr="009743EA" w:rsidRDefault="00554D66" w:rsidP="00BD522C">
            <w:pPr>
              <w:pStyle w:val="Default"/>
              <w:overflowPunct w:val="0"/>
              <w:jc w:val="center"/>
              <w:rPr>
                <w:b/>
                <w:kern w:val="1"/>
              </w:rPr>
            </w:pPr>
            <w:r w:rsidRPr="009743EA">
              <w:rPr>
                <w:rFonts w:ascii="Arial" w:eastAsia="Malgun Gothic" w:hAnsi="Arial"/>
                <w:b/>
                <w:color w:val="auto"/>
                <w:kern w:val="1"/>
                <w:sz w:val="18"/>
                <w:szCs w:val="20"/>
                <w:lang w:eastAsia="ko-KR"/>
              </w:rPr>
              <w:t>us</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6045D7B8" w14:textId="77777777" w:rsidR="008D35CF" w:rsidRPr="005A2D7C" w:rsidRDefault="008D35CF" w:rsidP="005A2D7C">
            <w:pPr>
              <w:pStyle w:val="TAL"/>
              <w:rPr>
                <w:rFonts w:eastAsia="Calibri Light"/>
              </w:rPr>
            </w:pPr>
          </w:p>
          <w:p w14:paraId="7271A2E1" w14:textId="77777777" w:rsidR="00554D66" w:rsidRPr="009743EA" w:rsidRDefault="008D35CF" w:rsidP="00BD522C">
            <w:pPr>
              <w:widowControl w:val="0"/>
              <w:spacing w:after="0"/>
              <w:ind w:left="284"/>
              <w:jc w:val="both"/>
              <w:textAlignment w:val="auto"/>
              <w:rPr>
                <w:rFonts w:ascii="Arial" w:hAnsi="Arial"/>
                <w:color w:val="0070C0"/>
                <w:sz w:val="18"/>
              </w:rPr>
            </w:pPr>
            <w:r w:rsidRPr="009743EA">
              <w:rPr>
                <w:rFonts w:eastAsia="Calibri Light"/>
                <w:b/>
                <w:sz w:val="24"/>
              </w:rPr>
              <w:t>API/DIS</w:t>
            </w:r>
            <w:r w:rsidR="00F41F85" w:rsidRPr="009743EA">
              <w:rPr>
                <w:rFonts w:eastAsia="Calibri Light"/>
                <w:b/>
                <w:sz w:val="24"/>
              </w:rPr>
              <w:t>_</w:t>
            </w:r>
            <w:r w:rsidRPr="009743EA">
              <w:rPr>
                <w:rFonts w:eastAsia="Calibri Light"/>
                <w:b/>
                <w:sz w:val="24"/>
              </w:rPr>
              <w:t>US</w:t>
            </w:r>
          </w:p>
          <w:p w14:paraId="0C82874E" w14:textId="77777777" w:rsidR="00554D66" w:rsidRPr="005A2D7C" w:rsidRDefault="00554D66" w:rsidP="007C39B4">
            <w:pPr>
              <w:pStyle w:val="NoSpacing"/>
              <w:overflowPunct w:val="0"/>
              <w:rPr>
                <w:rFonts w:ascii="Arial" w:hAnsi="Arial"/>
                <w:b/>
                <w:color w:val="0070C0"/>
                <w:sz w:val="18"/>
                <w:lang w:val="en-GB"/>
              </w:rPr>
            </w:pPr>
            <w:r w:rsidRPr="005A2D7C">
              <w:rPr>
                <w:rFonts w:ascii="Times New Roman" w:hAnsi="Times New Roman"/>
                <w:lang w:val="en-GB"/>
              </w:rPr>
              <w:t xml:space="preserve">    </w:t>
            </w:r>
          </w:p>
          <w:p w14:paraId="068D6EAA" w14:textId="77777777" w:rsidR="00554D66" w:rsidRPr="009743EA" w:rsidRDefault="00554D66" w:rsidP="00BD522C">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7ADB337D" w14:textId="77777777" w:rsidR="00554D66" w:rsidRPr="009743EA" w:rsidRDefault="00554D66" w:rsidP="00BD522C">
            <w:pPr>
              <w:pStyle w:val="TAL"/>
              <w:snapToGrid w:val="0"/>
              <w:ind w:left="284"/>
              <w:jc w:val="both"/>
              <w:rPr>
                <w:color w:val="0070C0"/>
              </w:rPr>
            </w:pPr>
          </w:p>
          <w:p w14:paraId="46534A68" w14:textId="77777777" w:rsidR="00554D66" w:rsidRPr="009743EA" w:rsidRDefault="00554D66" w:rsidP="00BD522C">
            <w:pPr>
              <w:pStyle w:val="TAL"/>
              <w:snapToGrid w:val="0"/>
              <w:ind w:left="284"/>
              <w:jc w:val="both"/>
              <w:rPr>
                <w:color w:val="0070C0"/>
              </w:rPr>
            </w:pPr>
            <w:r w:rsidRPr="009743EA">
              <w:rPr>
                <w:color w:val="0070C0"/>
              </w:rPr>
              <w:t>GET /mn-name?fu=1&amp;us=20180405T235959 HTTP/1.1</w:t>
            </w:r>
          </w:p>
          <w:p w14:paraId="045A4556" w14:textId="77777777" w:rsidR="00554D66" w:rsidRPr="009743EA" w:rsidRDefault="00554D66" w:rsidP="00BD522C">
            <w:pPr>
              <w:pStyle w:val="TAL"/>
              <w:snapToGrid w:val="0"/>
              <w:ind w:left="284"/>
              <w:jc w:val="both"/>
              <w:rPr>
                <w:color w:val="0070C0"/>
              </w:rPr>
            </w:pPr>
            <w:r w:rsidRPr="009743EA">
              <w:rPr>
                <w:color w:val="0070C0"/>
              </w:rPr>
              <w:t>Host: 192.168.0.10:8282</w:t>
            </w:r>
          </w:p>
          <w:p w14:paraId="1622A7A5" w14:textId="77777777" w:rsidR="00554D66" w:rsidRPr="009743EA" w:rsidRDefault="00554D66" w:rsidP="00BD522C">
            <w:pPr>
              <w:pStyle w:val="TAL"/>
              <w:snapToGrid w:val="0"/>
              <w:ind w:left="284"/>
              <w:jc w:val="both"/>
              <w:rPr>
                <w:color w:val="0070C0"/>
              </w:rPr>
            </w:pPr>
            <w:r w:rsidRPr="009743EA">
              <w:rPr>
                <w:color w:val="0070C0"/>
              </w:rPr>
              <w:t>X-M2M-Origin: CAE5630283216026458665</w:t>
            </w:r>
          </w:p>
          <w:p w14:paraId="4A862FA5" w14:textId="77777777" w:rsidR="00A06B31" w:rsidRPr="009743EA" w:rsidRDefault="00A06B31" w:rsidP="00A06B31">
            <w:pPr>
              <w:pStyle w:val="TAL"/>
              <w:snapToGrid w:val="0"/>
              <w:ind w:left="284"/>
              <w:jc w:val="both"/>
              <w:rPr>
                <w:color w:val="0070C0"/>
              </w:rPr>
            </w:pPr>
            <w:r w:rsidRPr="009743EA">
              <w:rPr>
                <w:color w:val="0070C0"/>
              </w:rPr>
              <w:t>Accept: application/json</w:t>
            </w:r>
          </w:p>
          <w:p w14:paraId="18DEAA74" w14:textId="77777777" w:rsidR="00554D66" w:rsidRPr="009743EA" w:rsidRDefault="00554D66" w:rsidP="00BD522C">
            <w:pPr>
              <w:pStyle w:val="TAL"/>
              <w:snapToGrid w:val="0"/>
              <w:ind w:left="284"/>
              <w:jc w:val="both"/>
              <w:rPr>
                <w:color w:val="0070C0"/>
              </w:rPr>
            </w:pPr>
            <w:r w:rsidRPr="009743EA">
              <w:rPr>
                <w:color w:val="0070C0"/>
              </w:rPr>
              <w:t>X-M2M-RI: 1234</w:t>
            </w:r>
          </w:p>
          <w:p w14:paraId="313DF1FE" w14:textId="77777777" w:rsidR="005A7A27" w:rsidRPr="009743EA" w:rsidRDefault="005A7A27" w:rsidP="005A7A27">
            <w:pPr>
              <w:widowControl w:val="0"/>
              <w:overflowPunct/>
              <w:spacing w:after="0"/>
              <w:ind w:left="284"/>
              <w:jc w:val="both"/>
              <w:textAlignment w:val="auto"/>
              <w:rPr>
                <w:color w:val="0070C0"/>
              </w:rPr>
            </w:pPr>
            <w:r w:rsidRPr="009743EA">
              <w:rPr>
                <w:rFonts w:ascii="Arial" w:hAnsi="Arial"/>
                <w:color w:val="0070C0"/>
                <w:sz w:val="18"/>
              </w:rPr>
              <w:t>X-M2M-RVI: 2a</w:t>
            </w:r>
          </w:p>
          <w:p w14:paraId="30796C8D" w14:textId="77777777" w:rsidR="00554D66" w:rsidRPr="009743EA" w:rsidRDefault="00554D66" w:rsidP="00BD522C">
            <w:pPr>
              <w:pStyle w:val="TAL"/>
              <w:snapToGrid w:val="0"/>
              <w:ind w:left="284"/>
              <w:jc w:val="both"/>
              <w:rPr>
                <w:color w:val="0070C0"/>
              </w:rPr>
            </w:pPr>
          </w:p>
          <w:p w14:paraId="3D461771" w14:textId="77777777" w:rsidR="00554D66" w:rsidRPr="009743EA" w:rsidRDefault="00554D66" w:rsidP="00BD522C">
            <w:pPr>
              <w:widowControl w:val="0"/>
              <w:spacing w:after="0"/>
              <w:ind w:left="284"/>
              <w:jc w:val="both"/>
              <w:textAlignment w:val="auto"/>
              <w:rPr>
                <w:rFonts w:ascii="Arial" w:hAnsi="Arial"/>
                <w:b/>
                <w:color w:val="0070C0"/>
                <w:sz w:val="18"/>
              </w:rPr>
            </w:pPr>
          </w:p>
          <w:p w14:paraId="44FE290F" w14:textId="77777777" w:rsidR="00554D66" w:rsidRPr="009743EA" w:rsidRDefault="00554D66" w:rsidP="00BD522C">
            <w:pPr>
              <w:widowControl w:val="0"/>
              <w:spacing w:after="0"/>
              <w:ind w:left="284"/>
              <w:jc w:val="both"/>
              <w:textAlignment w:val="auto"/>
              <w:rPr>
                <w:rFonts w:ascii="Arial" w:hAnsi="Arial"/>
                <w:b/>
                <w:color w:val="0070C0"/>
                <w:sz w:val="18"/>
              </w:rPr>
            </w:pPr>
            <w:r w:rsidRPr="009743EA">
              <w:rPr>
                <w:rFonts w:ascii="Arial" w:hAnsi="Arial"/>
                <w:b/>
                <w:color w:val="0070C0"/>
                <w:sz w:val="18"/>
              </w:rPr>
              <w:lastRenderedPageBreak/>
              <w:t>HTTP Response:</w:t>
            </w:r>
          </w:p>
          <w:p w14:paraId="657A0A93" w14:textId="77777777" w:rsidR="00554D66" w:rsidRPr="009743EA" w:rsidRDefault="00554D66" w:rsidP="00BD522C">
            <w:pPr>
              <w:widowControl w:val="0"/>
              <w:spacing w:after="0"/>
              <w:ind w:left="284"/>
              <w:textAlignment w:val="auto"/>
              <w:rPr>
                <w:rFonts w:ascii="Arial" w:hAnsi="Arial"/>
                <w:color w:val="0070C0"/>
                <w:sz w:val="18"/>
              </w:rPr>
            </w:pPr>
          </w:p>
          <w:p w14:paraId="15F49959" w14:textId="77777777" w:rsidR="00554D66" w:rsidRPr="009743EA" w:rsidRDefault="00554D66" w:rsidP="00BD522C">
            <w:pPr>
              <w:widowControl w:val="0"/>
              <w:spacing w:after="0"/>
              <w:ind w:left="284"/>
              <w:textAlignment w:val="auto"/>
              <w:rPr>
                <w:rFonts w:ascii="Arial" w:hAnsi="Arial"/>
                <w:color w:val="0070C0"/>
                <w:sz w:val="18"/>
              </w:rPr>
            </w:pPr>
            <w:r w:rsidRPr="009743EA">
              <w:rPr>
                <w:rFonts w:ascii="Arial" w:hAnsi="Arial"/>
                <w:color w:val="0070C0"/>
                <w:sz w:val="18"/>
              </w:rPr>
              <w:t>200 OK</w:t>
            </w:r>
          </w:p>
          <w:p w14:paraId="63ABAD0B" w14:textId="77777777" w:rsidR="00554D66" w:rsidRPr="009743EA" w:rsidRDefault="00554D66" w:rsidP="00BD522C">
            <w:pPr>
              <w:pStyle w:val="TAL"/>
              <w:snapToGrid w:val="0"/>
              <w:ind w:left="284"/>
              <w:rPr>
                <w:color w:val="0070C0"/>
              </w:rPr>
            </w:pPr>
            <w:r w:rsidRPr="009743EA">
              <w:rPr>
                <w:color w:val="0070C0"/>
              </w:rPr>
              <w:t>Content-Type: application/json</w:t>
            </w:r>
          </w:p>
          <w:p w14:paraId="4C1A644C" w14:textId="77777777" w:rsidR="00554D66" w:rsidRPr="005A2D7C" w:rsidRDefault="00554D66" w:rsidP="00BD522C">
            <w:pPr>
              <w:pStyle w:val="TAL"/>
              <w:snapToGrid w:val="0"/>
              <w:ind w:left="284"/>
              <w:rPr>
                <w:color w:val="0070C0"/>
              </w:rPr>
            </w:pPr>
            <w:r w:rsidRPr="005A2D7C">
              <w:rPr>
                <w:color w:val="0070C0"/>
              </w:rPr>
              <w:t>X-M2M-RI: 1234</w:t>
            </w:r>
          </w:p>
          <w:p w14:paraId="2B86A7A1" w14:textId="77777777" w:rsidR="005A7A27" w:rsidRPr="005A2D7C" w:rsidRDefault="005A7A27" w:rsidP="005A7A27">
            <w:pPr>
              <w:widowControl w:val="0"/>
              <w:overflowPunct/>
              <w:spacing w:after="0"/>
              <w:ind w:left="284"/>
              <w:jc w:val="both"/>
              <w:textAlignment w:val="auto"/>
              <w:rPr>
                <w:color w:val="0070C0"/>
              </w:rPr>
            </w:pPr>
            <w:r w:rsidRPr="009743EA">
              <w:rPr>
                <w:rFonts w:ascii="Arial" w:hAnsi="Arial"/>
                <w:color w:val="0070C0"/>
                <w:sz w:val="18"/>
              </w:rPr>
              <w:t>X-M2M-RVI: 2a</w:t>
            </w:r>
          </w:p>
          <w:p w14:paraId="67D9942B" w14:textId="77777777" w:rsidR="00554D66" w:rsidRPr="005A2D7C" w:rsidRDefault="00554D66" w:rsidP="00BD522C">
            <w:pPr>
              <w:pStyle w:val="TAL"/>
              <w:snapToGrid w:val="0"/>
              <w:ind w:left="284"/>
              <w:rPr>
                <w:color w:val="0070C0"/>
              </w:rPr>
            </w:pPr>
            <w:r w:rsidRPr="005A2D7C">
              <w:rPr>
                <w:color w:val="0070C0"/>
              </w:rPr>
              <w:t>X-M2M-RSC: 2000</w:t>
            </w:r>
          </w:p>
          <w:p w14:paraId="211616CE" w14:textId="77777777" w:rsidR="00554D66" w:rsidRPr="005A2D7C" w:rsidRDefault="00554D66" w:rsidP="00BD522C">
            <w:pPr>
              <w:pStyle w:val="TAL"/>
              <w:snapToGrid w:val="0"/>
              <w:ind w:left="284"/>
              <w:jc w:val="both"/>
              <w:rPr>
                <w:color w:val="0070C0"/>
              </w:rPr>
            </w:pPr>
          </w:p>
          <w:p w14:paraId="6775A6DD" w14:textId="77777777" w:rsidR="00554D66" w:rsidRPr="009743EA" w:rsidRDefault="00554D66" w:rsidP="00BD522C">
            <w:pPr>
              <w:pStyle w:val="TAL"/>
              <w:snapToGrid w:val="0"/>
              <w:ind w:left="284"/>
              <w:rPr>
                <w:color w:val="0070C0"/>
              </w:rPr>
            </w:pPr>
            <w:r w:rsidRPr="009743EA">
              <w:rPr>
                <w:color w:val="0070C0"/>
              </w:rPr>
              <w:t>{</w:t>
            </w:r>
          </w:p>
          <w:p w14:paraId="278F57CF" w14:textId="77777777" w:rsidR="00554D66" w:rsidRPr="009743EA" w:rsidRDefault="00554D66" w:rsidP="00BD522C">
            <w:pPr>
              <w:pStyle w:val="TAL"/>
              <w:snapToGrid w:val="0"/>
              <w:ind w:left="284"/>
              <w:rPr>
                <w:color w:val="0070C0"/>
              </w:rPr>
            </w:pPr>
            <w:r w:rsidRPr="009743EA">
              <w:rPr>
                <w:color w:val="0070C0"/>
              </w:rPr>
              <w:t xml:space="preserve">    "m2m:uril": </w:t>
            </w:r>
          </w:p>
          <w:p w14:paraId="41286CC7" w14:textId="77777777" w:rsidR="00554D66" w:rsidRPr="009743EA" w:rsidRDefault="00554D66" w:rsidP="00BD522C">
            <w:pPr>
              <w:pStyle w:val="TAL"/>
              <w:snapToGrid w:val="0"/>
              <w:ind w:left="284"/>
              <w:rPr>
                <w:color w:val="0070C0"/>
              </w:rPr>
            </w:pPr>
            <w:r w:rsidRPr="009743EA">
              <w:rPr>
                <w:color w:val="0070C0"/>
              </w:rPr>
              <w:t xml:space="preserve">        "/mn-name/ae_sensor"</w:t>
            </w:r>
          </w:p>
          <w:p w14:paraId="46E1DA32" w14:textId="77777777" w:rsidR="00554D66" w:rsidRPr="005A2D7C" w:rsidRDefault="00554D66" w:rsidP="00BD522C">
            <w:pPr>
              <w:pStyle w:val="TAL"/>
              <w:snapToGrid w:val="0"/>
              <w:ind w:left="284"/>
              <w:rPr>
                <w:color w:val="0070C0"/>
              </w:rPr>
            </w:pPr>
            <w:r w:rsidRPr="005A2D7C">
              <w:rPr>
                <w:color w:val="0070C0"/>
              </w:rPr>
              <w:t>}</w:t>
            </w:r>
          </w:p>
          <w:p w14:paraId="617C8A14" w14:textId="77777777" w:rsidR="00554D66" w:rsidRPr="005A2D7C" w:rsidRDefault="00554D66" w:rsidP="00BD522C">
            <w:pPr>
              <w:pStyle w:val="TAL"/>
              <w:snapToGrid w:val="0"/>
              <w:ind w:left="284"/>
              <w:jc w:val="both"/>
              <w:rPr>
                <w:color w:val="0070C0"/>
              </w:rPr>
            </w:pPr>
          </w:p>
        </w:tc>
      </w:tr>
      <w:tr w:rsidR="00554D66" w:rsidRPr="009743EA" w14:paraId="605F5A7B" w14:textId="77777777" w:rsidTr="00BD522C">
        <w:trPr>
          <w:jc w:val="center"/>
        </w:trPr>
        <w:tc>
          <w:tcPr>
            <w:tcW w:w="1286" w:type="dxa"/>
            <w:tcBorders>
              <w:top w:val="single" w:sz="4" w:space="0" w:color="000000"/>
              <w:left w:val="single" w:sz="4" w:space="0" w:color="000000"/>
              <w:bottom w:val="single" w:sz="4" w:space="0" w:color="000000"/>
            </w:tcBorders>
            <w:shd w:val="clear" w:color="auto" w:fill="E7E6E6"/>
          </w:tcPr>
          <w:p w14:paraId="3C850E8D" w14:textId="77777777" w:rsidR="00554D66" w:rsidRPr="009743EA" w:rsidRDefault="00554D66" w:rsidP="00BD522C">
            <w:pPr>
              <w:pStyle w:val="Default"/>
              <w:overflowPunct w:val="0"/>
              <w:jc w:val="center"/>
              <w:rPr>
                <w:rFonts w:ascii="Arial" w:eastAsia="Malgun Gothic" w:hAnsi="Arial"/>
                <w:b/>
                <w:color w:val="auto"/>
                <w:kern w:val="1"/>
                <w:sz w:val="18"/>
                <w:szCs w:val="20"/>
              </w:rPr>
            </w:pPr>
          </w:p>
          <w:p w14:paraId="578C05D3" w14:textId="77777777" w:rsidR="00554D66" w:rsidRPr="009743EA" w:rsidRDefault="00554D66" w:rsidP="00BD522C">
            <w:pPr>
              <w:pStyle w:val="Default"/>
              <w:overflowPunct w:val="0"/>
              <w:jc w:val="center"/>
              <w:rPr>
                <w:rFonts w:ascii="Arial" w:eastAsia="Malgun Gothic" w:hAnsi="Arial"/>
                <w:b/>
                <w:color w:val="auto"/>
                <w:kern w:val="1"/>
                <w:sz w:val="18"/>
                <w:szCs w:val="20"/>
              </w:rPr>
            </w:pPr>
          </w:p>
          <w:p w14:paraId="31C84EE3" w14:textId="77777777" w:rsidR="00554D66" w:rsidRPr="009743EA" w:rsidRDefault="00554D66" w:rsidP="00BD522C">
            <w:pPr>
              <w:pStyle w:val="Default"/>
              <w:overflowPunct w:val="0"/>
              <w:jc w:val="center"/>
              <w:rPr>
                <w:rFonts w:ascii="Arial" w:eastAsia="Malgun Gothic" w:hAnsi="Arial"/>
                <w:b/>
                <w:color w:val="auto"/>
                <w:kern w:val="1"/>
                <w:sz w:val="18"/>
                <w:szCs w:val="20"/>
              </w:rPr>
            </w:pPr>
          </w:p>
          <w:p w14:paraId="6C872F22" w14:textId="77777777" w:rsidR="00554D66" w:rsidRPr="009743EA" w:rsidRDefault="00554D66" w:rsidP="00BD522C">
            <w:pPr>
              <w:pStyle w:val="Default"/>
              <w:overflowPunct w:val="0"/>
              <w:jc w:val="center"/>
              <w:rPr>
                <w:rFonts w:ascii="Arial" w:eastAsia="Malgun Gothic" w:hAnsi="Arial"/>
                <w:b/>
                <w:color w:val="auto"/>
                <w:kern w:val="1"/>
                <w:sz w:val="18"/>
                <w:szCs w:val="20"/>
              </w:rPr>
            </w:pPr>
          </w:p>
          <w:p w14:paraId="19280EEF" w14:textId="77777777" w:rsidR="00554D66" w:rsidRPr="009743EA" w:rsidRDefault="00554D66" w:rsidP="00BD522C">
            <w:pPr>
              <w:pStyle w:val="Default"/>
              <w:overflowPunct w:val="0"/>
              <w:jc w:val="center"/>
              <w:rPr>
                <w:rFonts w:ascii="Arial" w:eastAsia="Malgun Gothic" w:hAnsi="Arial"/>
                <w:b/>
                <w:color w:val="auto"/>
                <w:kern w:val="1"/>
                <w:sz w:val="18"/>
                <w:szCs w:val="20"/>
              </w:rPr>
            </w:pPr>
          </w:p>
          <w:p w14:paraId="30D1A9BD" w14:textId="77777777" w:rsidR="00554D66" w:rsidRPr="009743EA" w:rsidRDefault="00554D66" w:rsidP="00BD522C">
            <w:pPr>
              <w:pStyle w:val="Default"/>
              <w:overflowPunct w:val="0"/>
              <w:jc w:val="center"/>
              <w:rPr>
                <w:rFonts w:ascii="Arial" w:eastAsia="Malgun Gothic" w:hAnsi="Arial"/>
                <w:b/>
                <w:color w:val="auto"/>
                <w:kern w:val="1"/>
                <w:sz w:val="18"/>
                <w:szCs w:val="20"/>
              </w:rPr>
            </w:pPr>
          </w:p>
          <w:p w14:paraId="76697300" w14:textId="77777777" w:rsidR="00554D66" w:rsidRPr="009743EA" w:rsidRDefault="00554D66" w:rsidP="00BD522C">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466DC1CF" w14:textId="77777777" w:rsidR="00554D66" w:rsidRPr="009743EA" w:rsidRDefault="00554D66" w:rsidP="00BD522C">
            <w:pPr>
              <w:pStyle w:val="TAL"/>
              <w:snapToGrid w:val="0"/>
              <w:jc w:val="center"/>
              <w:rPr>
                <w:b/>
                <w:kern w:val="1"/>
                <w:lang w:eastAsia="ko-KR"/>
              </w:rPr>
            </w:pPr>
            <w:r w:rsidRPr="009743EA">
              <w:rPr>
                <w:b/>
                <w:kern w:val="1"/>
                <w:lang w:eastAsia="ko-KR"/>
              </w:rPr>
              <w:t>ms</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7BB0F0F2" w14:textId="77777777" w:rsidR="00554D66" w:rsidRPr="009743EA" w:rsidRDefault="00554D66" w:rsidP="005A2D7C">
            <w:pPr>
              <w:pStyle w:val="TAL"/>
            </w:pPr>
          </w:p>
          <w:p w14:paraId="4E187072" w14:textId="77777777" w:rsidR="00554D66" w:rsidRPr="009743EA" w:rsidRDefault="00C6243C" w:rsidP="007C39B4">
            <w:pPr>
              <w:pStyle w:val="TAL"/>
              <w:snapToGrid w:val="0"/>
              <w:ind w:left="284"/>
              <w:rPr>
                <w:rFonts w:ascii="Times New Roman" w:eastAsia="Calibri Light" w:hAnsi="Times New Roman"/>
                <w:b/>
                <w:sz w:val="24"/>
              </w:rPr>
            </w:pPr>
            <w:r w:rsidRPr="009743EA">
              <w:rPr>
                <w:rFonts w:ascii="Times New Roman" w:eastAsia="Calibri Light" w:hAnsi="Times New Roman"/>
                <w:b/>
                <w:sz w:val="24"/>
              </w:rPr>
              <w:t>API/DIS</w:t>
            </w:r>
            <w:r w:rsidR="00F41F85" w:rsidRPr="009743EA">
              <w:rPr>
                <w:rFonts w:ascii="Times New Roman" w:eastAsia="Calibri Light" w:hAnsi="Times New Roman"/>
                <w:b/>
                <w:sz w:val="24"/>
              </w:rPr>
              <w:t>_</w:t>
            </w:r>
            <w:r w:rsidRPr="009743EA">
              <w:rPr>
                <w:rFonts w:ascii="Times New Roman" w:eastAsia="Calibri Light" w:hAnsi="Times New Roman"/>
                <w:b/>
                <w:sz w:val="24"/>
              </w:rPr>
              <w:t>MS</w:t>
            </w:r>
            <w:r w:rsidR="00554D66" w:rsidRPr="009743EA">
              <w:rPr>
                <w:rFonts w:ascii="Times New Roman" w:eastAsia="Calibri Light" w:hAnsi="Times New Roman"/>
                <w:b/>
              </w:rPr>
              <w:t xml:space="preserve">    </w:t>
            </w:r>
          </w:p>
          <w:p w14:paraId="1A9E9B0F" w14:textId="77777777" w:rsidR="00554D66" w:rsidRPr="005A2D7C" w:rsidRDefault="00554D66" w:rsidP="00BD522C">
            <w:pPr>
              <w:pStyle w:val="NoSpacing"/>
              <w:overflowPunct w:val="0"/>
              <w:rPr>
                <w:rFonts w:ascii="Arial" w:hAnsi="Arial"/>
                <w:b/>
                <w:color w:val="0070C0"/>
                <w:sz w:val="18"/>
                <w:lang w:val="en-GB"/>
              </w:rPr>
            </w:pPr>
            <w:r w:rsidRPr="005A2D7C">
              <w:rPr>
                <w:rFonts w:ascii="Times New Roman" w:hAnsi="Times New Roman"/>
                <w:lang w:val="en-GB"/>
              </w:rPr>
              <w:t xml:space="preserve">    </w:t>
            </w:r>
          </w:p>
          <w:p w14:paraId="51AF5987" w14:textId="77777777" w:rsidR="00554D66" w:rsidRPr="009743EA" w:rsidRDefault="00554D66" w:rsidP="00BD522C">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4F0A6A08" w14:textId="77777777" w:rsidR="00554D66" w:rsidRPr="009743EA" w:rsidRDefault="00554D66" w:rsidP="00BD522C">
            <w:pPr>
              <w:pStyle w:val="TAL"/>
              <w:snapToGrid w:val="0"/>
              <w:ind w:left="284"/>
              <w:jc w:val="both"/>
              <w:rPr>
                <w:color w:val="0070C0"/>
              </w:rPr>
            </w:pPr>
          </w:p>
          <w:p w14:paraId="5D929483" w14:textId="77777777" w:rsidR="00554D66" w:rsidRPr="009743EA" w:rsidRDefault="00554D66" w:rsidP="00BD522C">
            <w:pPr>
              <w:pStyle w:val="TAL"/>
              <w:snapToGrid w:val="0"/>
              <w:ind w:left="284"/>
              <w:jc w:val="both"/>
              <w:rPr>
                <w:color w:val="0070C0"/>
              </w:rPr>
            </w:pPr>
            <w:r w:rsidRPr="009743EA">
              <w:rPr>
                <w:color w:val="0070C0"/>
              </w:rPr>
              <w:t>GET /mn-name?fu=1&amp;ms=20180405T235959 HTTP/1.1</w:t>
            </w:r>
          </w:p>
          <w:p w14:paraId="5B585D19" w14:textId="77777777" w:rsidR="00554D66" w:rsidRPr="009743EA" w:rsidRDefault="00554D66" w:rsidP="00BD522C">
            <w:pPr>
              <w:pStyle w:val="TAL"/>
              <w:snapToGrid w:val="0"/>
              <w:ind w:left="284"/>
              <w:jc w:val="both"/>
              <w:rPr>
                <w:color w:val="0070C0"/>
              </w:rPr>
            </w:pPr>
            <w:r w:rsidRPr="009743EA">
              <w:rPr>
                <w:color w:val="0070C0"/>
              </w:rPr>
              <w:t>Host: 192.168.0.10:8282</w:t>
            </w:r>
          </w:p>
          <w:p w14:paraId="67F87D6B" w14:textId="77777777" w:rsidR="00554D66" w:rsidRPr="009743EA" w:rsidRDefault="00554D66" w:rsidP="00BD522C">
            <w:pPr>
              <w:pStyle w:val="TAL"/>
              <w:snapToGrid w:val="0"/>
              <w:ind w:left="284"/>
              <w:jc w:val="both"/>
              <w:rPr>
                <w:color w:val="0070C0"/>
              </w:rPr>
            </w:pPr>
            <w:r w:rsidRPr="009743EA">
              <w:rPr>
                <w:color w:val="0070C0"/>
              </w:rPr>
              <w:t>X-M2M-Origin: CAE5630283216026458665</w:t>
            </w:r>
          </w:p>
          <w:p w14:paraId="42F05CF2" w14:textId="77777777" w:rsidR="00A06B31" w:rsidRPr="009743EA" w:rsidRDefault="00A06B31" w:rsidP="00A06B31">
            <w:pPr>
              <w:pStyle w:val="TAL"/>
              <w:snapToGrid w:val="0"/>
              <w:ind w:left="284"/>
              <w:jc w:val="both"/>
              <w:rPr>
                <w:color w:val="0070C0"/>
              </w:rPr>
            </w:pPr>
            <w:r w:rsidRPr="009743EA">
              <w:rPr>
                <w:color w:val="0070C0"/>
              </w:rPr>
              <w:t>Accept: application/json</w:t>
            </w:r>
          </w:p>
          <w:p w14:paraId="1A2A790C" w14:textId="77777777" w:rsidR="00554D66" w:rsidRPr="009743EA" w:rsidRDefault="00554D66" w:rsidP="00BD522C">
            <w:pPr>
              <w:pStyle w:val="TAL"/>
              <w:snapToGrid w:val="0"/>
              <w:ind w:left="284"/>
              <w:jc w:val="both"/>
              <w:rPr>
                <w:color w:val="0070C0"/>
              </w:rPr>
            </w:pPr>
            <w:r w:rsidRPr="009743EA">
              <w:rPr>
                <w:color w:val="0070C0"/>
              </w:rPr>
              <w:t>X-M2M-RI: 1234</w:t>
            </w:r>
          </w:p>
          <w:p w14:paraId="6A727F9F" w14:textId="77777777" w:rsidR="005A7A27" w:rsidRPr="009743EA" w:rsidRDefault="005A7A27" w:rsidP="005A7A27">
            <w:pPr>
              <w:widowControl w:val="0"/>
              <w:overflowPunct/>
              <w:spacing w:after="0"/>
              <w:ind w:left="284"/>
              <w:jc w:val="both"/>
              <w:textAlignment w:val="auto"/>
              <w:rPr>
                <w:color w:val="0070C0"/>
              </w:rPr>
            </w:pPr>
            <w:r w:rsidRPr="009743EA">
              <w:rPr>
                <w:rFonts w:ascii="Arial" w:hAnsi="Arial"/>
                <w:color w:val="0070C0"/>
                <w:sz w:val="18"/>
              </w:rPr>
              <w:t>X-M2M-RVI: 2a</w:t>
            </w:r>
          </w:p>
          <w:p w14:paraId="4596F4CB" w14:textId="77777777" w:rsidR="00554D66" w:rsidRPr="009743EA" w:rsidRDefault="00554D66" w:rsidP="00BD522C">
            <w:pPr>
              <w:pStyle w:val="TAL"/>
              <w:snapToGrid w:val="0"/>
              <w:ind w:left="284"/>
              <w:jc w:val="both"/>
              <w:rPr>
                <w:color w:val="0070C0"/>
              </w:rPr>
            </w:pPr>
          </w:p>
          <w:p w14:paraId="4B39D727" w14:textId="77777777" w:rsidR="00554D66" w:rsidRPr="009743EA" w:rsidRDefault="00554D66" w:rsidP="00BD522C">
            <w:pPr>
              <w:widowControl w:val="0"/>
              <w:spacing w:after="0"/>
              <w:ind w:left="284"/>
              <w:jc w:val="both"/>
              <w:textAlignment w:val="auto"/>
              <w:rPr>
                <w:rFonts w:ascii="Arial" w:hAnsi="Arial"/>
                <w:b/>
                <w:color w:val="0070C0"/>
                <w:sz w:val="18"/>
              </w:rPr>
            </w:pPr>
          </w:p>
          <w:p w14:paraId="04FFD0FB" w14:textId="77777777" w:rsidR="00554D66" w:rsidRPr="009743EA" w:rsidRDefault="00554D66" w:rsidP="00BD522C">
            <w:pPr>
              <w:widowControl w:val="0"/>
              <w:spacing w:after="0"/>
              <w:ind w:left="284"/>
              <w:jc w:val="both"/>
              <w:textAlignment w:val="auto"/>
              <w:rPr>
                <w:rFonts w:ascii="Arial" w:hAnsi="Arial"/>
                <w:b/>
                <w:color w:val="0070C0"/>
                <w:sz w:val="18"/>
              </w:rPr>
            </w:pPr>
            <w:r w:rsidRPr="009743EA">
              <w:rPr>
                <w:rFonts w:ascii="Arial" w:hAnsi="Arial"/>
                <w:b/>
                <w:color w:val="0070C0"/>
                <w:sz w:val="18"/>
              </w:rPr>
              <w:t>HTTP Response:</w:t>
            </w:r>
          </w:p>
          <w:p w14:paraId="6500F08B" w14:textId="77777777" w:rsidR="00554D66" w:rsidRPr="009743EA" w:rsidRDefault="00554D66" w:rsidP="00BD522C">
            <w:pPr>
              <w:widowControl w:val="0"/>
              <w:spacing w:after="0"/>
              <w:ind w:left="284"/>
              <w:textAlignment w:val="auto"/>
              <w:rPr>
                <w:rFonts w:ascii="Arial" w:hAnsi="Arial"/>
                <w:color w:val="0070C0"/>
                <w:sz w:val="18"/>
              </w:rPr>
            </w:pPr>
          </w:p>
          <w:p w14:paraId="7018E9A6" w14:textId="77777777" w:rsidR="00554D66" w:rsidRPr="009743EA" w:rsidRDefault="00554D66" w:rsidP="00BD522C">
            <w:pPr>
              <w:widowControl w:val="0"/>
              <w:spacing w:after="0"/>
              <w:ind w:left="284"/>
              <w:textAlignment w:val="auto"/>
              <w:rPr>
                <w:rFonts w:ascii="Arial" w:hAnsi="Arial"/>
                <w:color w:val="0070C0"/>
                <w:sz w:val="18"/>
              </w:rPr>
            </w:pPr>
            <w:r w:rsidRPr="009743EA">
              <w:rPr>
                <w:rFonts w:ascii="Arial" w:hAnsi="Arial"/>
                <w:color w:val="0070C0"/>
                <w:sz w:val="18"/>
              </w:rPr>
              <w:t>200 OK</w:t>
            </w:r>
          </w:p>
          <w:p w14:paraId="06C86764" w14:textId="77777777" w:rsidR="00554D66" w:rsidRPr="009743EA" w:rsidRDefault="00554D66" w:rsidP="00BD522C">
            <w:pPr>
              <w:pStyle w:val="TAL"/>
              <w:snapToGrid w:val="0"/>
              <w:ind w:left="284"/>
              <w:rPr>
                <w:color w:val="0070C0"/>
              </w:rPr>
            </w:pPr>
            <w:r w:rsidRPr="009743EA">
              <w:rPr>
                <w:color w:val="0070C0"/>
              </w:rPr>
              <w:t>Content-Type: application/json</w:t>
            </w:r>
          </w:p>
          <w:p w14:paraId="513311F6" w14:textId="77777777" w:rsidR="00554D66" w:rsidRPr="009743EA" w:rsidRDefault="00554D66" w:rsidP="00BD522C">
            <w:pPr>
              <w:pStyle w:val="TAL"/>
              <w:snapToGrid w:val="0"/>
              <w:ind w:left="284"/>
              <w:rPr>
                <w:color w:val="0070C0"/>
              </w:rPr>
            </w:pPr>
            <w:r w:rsidRPr="009743EA">
              <w:rPr>
                <w:color w:val="0070C0"/>
              </w:rPr>
              <w:t>X-M2M-RI: 1234</w:t>
            </w:r>
          </w:p>
          <w:p w14:paraId="2F44F1C5" w14:textId="77777777" w:rsidR="005A7A27" w:rsidRPr="009743EA" w:rsidRDefault="005A7A27" w:rsidP="005A7A27">
            <w:pPr>
              <w:widowControl w:val="0"/>
              <w:overflowPunct/>
              <w:spacing w:after="0"/>
              <w:ind w:left="284"/>
              <w:jc w:val="both"/>
              <w:textAlignment w:val="auto"/>
              <w:rPr>
                <w:color w:val="0070C0"/>
              </w:rPr>
            </w:pPr>
            <w:r w:rsidRPr="009743EA">
              <w:rPr>
                <w:rFonts w:ascii="Arial" w:hAnsi="Arial"/>
                <w:color w:val="0070C0"/>
                <w:sz w:val="18"/>
              </w:rPr>
              <w:t>X-M2M-RVI: 2a</w:t>
            </w:r>
          </w:p>
          <w:p w14:paraId="02FBDF86" w14:textId="77777777" w:rsidR="00554D66" w:rsidRPr="009743EA" w:rsidRDefault="00554D66" w:rsidP="00BD522C">
            <w:pPr>
              <w:pStyle w:val="TAL"/>
              <w:snapToGrid w:val="0"/>
              <w:ind w:left="284"/>
              <w:rPr>
                <w:color w:val="0070C0"/>
              </w:rPr>
            </w:pPr>
            <w:r w:rsidRPr="009743EA">
              <w:rPr>
                <w:color w:val="0070C0"/>
              </w:rPr>
              <w:t>X-M2M-RSC: 2000</w:t>
            </w:r>
          </w:p>
          <w:p w14:paraId="13BAB9B3" w14:textId="77777777" w:rsidR="00554D66" w:rsidRPr="009743EA" w:rsidRDefault="00554D66" w:rsidP="00BD522C">
            <w:pPr>
              <w:pStyle w:val="TAL"/>
              <w:snapToGrid w:val="0"/>
              <w:ind w:left="284"/>
              <w:rPr>
                <w:color w:val="0070C0"/>
              </w:rPr>
            </w:pPr>
          </w:p>
          <w:p w14:paraId="7D72CD56" w14:textId="77777777" w:rsidR="00554D66" w:rsidRPr="009743EA" w:rsidRDefault="00554D66" w:rsidP="00BD522C">
            <w:pPr>
              <w:pStyle w:val="TAL"/>
              <w:snapToGrid w:val="0"/>
              <w:ind w:left="284"/>
              <w:rPr>
                <w:color w:val="0070C0"/>
              </w:rPr>
            </w:pPr>
            <w:r w:rsidRPr="009743EA">
              <w:rPr>
                <w:color w:val="0070C0"/>
              </w:rPr>
              <w:t>{</w:t>
            </w:r>
          </w:p>
          <w:p w14:paraId="383C4DC2" w14:textId="77777777" w:rsidR="00554D66" w:rsidRPr="009743EA" w:rsidRDefault="00554D66" w:rsidP="00BD522C">
            <w:pPr>
              <w:pStyle w:val="TAL"/>
              <w:snapToGrid w:val="0"/>
              <w:ind w:left="284"/>
              <w:rPr>
                <w:color w:val="0070C0"/>
              </w:rPr>
            </w:pPr>
            <w:r w:rsidRPr="009743EA">
              <w:rPr>
                <w:color w:val="0070C0"/>
              </w:rPr>
              <w:t xml:space="preserve">    "m2m:uril": </w:t>
            </w:r>
          </w:p>
          <w:p w14:paraId="7C7FEC81" w14:textId="77777777" w:rsidR="00554D66" w:rsidRPr="009743EA" w:rsidRDefault="00554D66" w:rsidP="00BD522C">
            <w:pPr>
              <w:pStyle w:val="TAL"/>
              <w:snapToGrid w:val="0"/>
              <w:ind w:left="284"/>
              <w:rPr>
                <w:color w:val="0070C0"/>
              </w:rPr>
            </w:pPr>
            <w:r w:rsidRPr="009743EA">
              <w:rPr>
                <w:color w:val="0070C0"/>
              </w:rPr>
              <w:t xml:space="preserve">        "/mn-name/ae_actuator",</w:t>
            </w:r>
          </w:p>
          <w:p w14:paraId="52A119AE" w14:textId="77777777" w:rsidR="00554D66" w:rsidRPr="009743EA" w:rsidRDefault="00554D66" w:rsidP="00BD522C">
            <w:pPr>
              <w:pStyle w:val="TAL"/>
              <w:snapToGrid w:val="0"/>
              <w:ind w:left="284"/>
              <w:rPr>
                <w:color w:val="0070C0"/>
              </w:rPr>
            </w:pPr>
            <w:r w:rsidRPr="009743EA">
              <w:rPr>
                <w:color w:val="0070C0"/>
              </w:rPr>
              <w:t xml:space="preserve">        "/mn-name/ae_actuator/cnt_light1",</w:t>
            </w:r>
          </w:p>
          <w:p w14:paraId="09631C21" w14:textId="77777777" w:rsidR="00554D66" w:rsidRPr="009743EA" w:rsidRDefault="00554D66" w:rsidP="00BD522C">
            <w:pPr>
              <w:pStyle w:val="TAL"/>
              <w:snapToGrid w:val="0"/>
              <w:ind w:left="284"/>
              <w:rPr>
                <w:color w:val="0070C0"/>
              </w:rPr>
            </w:pPr>
            <w:r w:rsidRPr="009743EA">
              <w:rPr>
                <w:color w:val="0070C0"/>
              </w:rPr>
              <w:t xml:space="preserve">        "/mn-name/ae_actuator/cnt_light2",</w:t>
            </w:r>
          </w:p>
          <w:p w14:paraId="3A3AD164" w14:textId="77777777" w:rsidR="00554D66" w:rsidRPr="009743EA" w:rsidRDefault="00554D66" w:rsidP="00BD522C">
            <w:pPr>
              <w:pStyle w:val="TAL"/>
              <w:snapToGrid w:val="0"/>
              <w:ind w:left="284"/>
              <w:rPr>
                <w:color w:val="0070C0"/>
              </w:rPr>
            </w:pPr>
            <w:r w:rsidRPr="009743EA">
              <w:rPr>
                <w:color w:val="0070C0"/>
              </w:rPr>
              <w:t xml:space="preserve">        "/mn-name/ae_sensor/cnt_temp1",</w:t>
            </w:r>
          </w:p>
          <w:p w14:paraId="7D7FB407" w14:textId="77777777" w:rsidR="00554D66" w:rsidRPr="009743EA" w:rsidRDefault="00554D66" w:rsidP="00BD522C">
            <w:pPr>
              <w:pStyle w:val="TAL"/>
              <w:snapToGrid w:val="0"/>
              <w:ind w:left="284"/>
              <w:rPr>
                <w:color w:val="0070C0"/>
              </w:rPr>
            </w:pPr>
            <w:r w:rsidRPr="009743EA">
              <w:rPr>
                <w:color w:val="0070C0"/>
              </w:rPr>
              <w:t xml:space="preserve">        "/mn-name/ae_sensor/cnt_temp2"</w:t>
            </w:r>
          </w:p>
          <w:p w14:paraId="272A746B" w14:textId="77777777" w:rsidR="00554D66" w:rsidRPr="005A2D7C" w:rsidRDefault="00554D66" w:rsidP="00BD522C">
            <w:pPr>
              <w:pStyle w:val="TAL"/>
              <w:snapToGrid w:val="0"/>
              <w:ind w:left="284"/>
              <w:rPr>
                <w:color w:val="0070C0"/>
              </w:rPr>
            </w:pPr>
            <w:r w:rsidRPr="005A2D7C">
              <w:rPr>
                <w:color w:val="0070C0"/>
              </w:rPr>
              <w:t>}</w:t>
            </w:r>
          </w:p>
          <w:p w14:paraId="22C0FAB9" w14:textId="77777777" w:rsidR="00554D66" w:rsidRPr="009743EA" w:rsidRDefault="00554D66" w:rsidP="00BD522C">
            <w:pPr>
              <w:pStyle w:val="TAL"/>
              <w:snapToGrid w:val="0"/>
              <w:ind w:left="284"/>
            </w:pPr>
          </w:p>
        </w:tc>
      </w:tr>
    </w:tbl>
    <w:p w14:paraId="451F0144" w14:textId="77777777" w:rsidR="00554D66" w:rsidRPr="005A2D7C" w:rsidRDefault="00554D66" w:rsidP="00554D66"/>
    <w:p w14:paraId="51806CB6" w14:textId="77777777" w:rsidR="00554D66" w:rsidRPr="00325791" w:rsidRDefault="00554D66" w:rsidP="00554D66">
      <w:pPr>
        <w:pStyle w:val="Heading4"/>
        <w:rPr>
          <w:lang w:val="fr-FR"/>
        </w:rPr>
      </w:pPr>
      <w:bookmarkStart w:id="482" w:name="_Toc49420750"/>
      <w:bookmarkStart w:id="483" w:name="_Toc49507564"/>
      <w:bookmarkStart w:id="484" w:name="_Toc49507676"/>
      <w:bookmarkStart w:id="485" w:name="_Toc532286378"/>
      <w:bookmarkStart w:id="486" w:name="_Toc532286514"/>
      <w:bookmarkStart w:id="487" w:name="_Toc46154419"/>
      <w:bookmarkStart w:id="488" w:name="_Toc57298380"/>
      <w:r w:rsidRPr="00325791">
        <w:rPr>
          <w:lang w:val="fr-FR"/>
        </w:rPr>
        <w:lastRenderedPageBreak/>
        <w:t>6.2.8.8</w:t>
      </w:r>
      <w:r w:rsidRPr="00325791">
        <w:rPr>
          <w:lang w:val="fr-FR"/>
        </w:rPr>
        <w:tab/>
        <w:t>API-DIS-EXB, API-DIS-EXA</w:t>
      </w:r>
      <w:bookmarkEnd w:id="482"/>
      <w:bookmarkEnd w:id="483"/>
      <w:bookmarkEnd w:id="484"/>
      <w:bookmarkEnd w:id="485"/>
      <w:bookmarkEnd w:id="486"/>
      <w:bookmarkEnd w:id="487"/>
      <w:bookmarkEnd w:id="488"/>
    </w:p>
    <w:tbl>
      <w:tblPr>
        <w:tblW w:w="9659" w:type="dxa"/>
        <w:jc w:val="center"/>
        <w:tblLayout w:type="fixed"/>
        <w:tblCellMar>
          <w:left w:w="28" w:type="dxa"/>
        </w:tblCellMar>
        <w:tblLook w:val="0000" w:firstRow="0" w:lastRow="0" w:firstColumn="0" w:lastColumn="0" w:noHBand="0" w:noVBand="0"/>
      </w:tblPr>
      <w:tblGrid>
        <w:gridCol w:w="1286"/>
        <w:gridCol w:w="8373"/>
      </w:tblGrid>
      <w:tr w:rsidR="00554D66" w:rsidRPr="000D6D95" w14:paraId="4C4FED3B" w14:textId="77777777" w:rsidTr="00BD522C">
        <w:trPr>
          <w:jc w:val="center"/>
        </w:trPr>
        <w:tc>
          <w:tcPr>
            <w:tcW w:w="1286" w:type="dxa"/>
            <w:tcBorders>
              <w:top w:val="single" w:sz="4" w:space="0" w:color="000000"/>
              <w:left w:val="single" w:sz="4" w:space="0" w:color="000000"/>
              <w:bottom w:val="single" w:sz="4" w:space="0" w:color="000000"/>
            </w:tcBorders>
            <w:shd w:val="clear" w:color="auto" w:fill="E7E6E6"/>
          </w:tcPr>
          <w:p w14:paraId="46D7683F" w14:textId="77777777" w:rsidR="00554D66" w:rsidRPr="00325791" w:rsidRDefault="00554D66" w:rsidP="00BD522C">
            <w:pPr>
              <w:pStyle w:val="TAL"/>
              <w:snapToGrid w:val="0"/>
              <w:jc w:val="center"/>
              <w:rPr>
                <w:b/>
                <w:lang w:val="fr-FR"/>
              </w:rPr>
            </w:pPr>
          </w:p>
          <w:p w14:paraId="50C70277" w14:textId="77777777" w:rsidR="00554D66" w:rsidRPr="009743EA" w:rsidRDefault="00554D66" w:rsidP="00BD522C">
            <w:pPr>
              <w:pStyle w:val="TAL"/>
              <w:snapToGrid w:val="0"/>
              <w:jc w:val="center"/>
              <w:rPr>
                <w:b/>
              </w:rPr>
            </w:pPr>
            <w:r w:rsidRPr="009743EA">
              <w:rPr>
                <w:b/>
              </w:rPr>
              <w:t>API Id</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7DB6774D" w14:textId="77777777" w:rsidR="00554D66" w:rsidRPr="005A2D7C" w:rsidRDefault="00554D66" w:rsidP="005A2D7C">
            <w:pPr>
              <w:pStyle w:val="TAL"/>
              <w:rPr>
                <w:rFonts w:eastAsia="Calibri Light"/>
                <w:lang w:val="fr-FR"/>
              </w:rPr>
            </w:pPr>
            <w:r w:rsidRPr="005A2D7C">
              <w:rPr>
                <w:rFonts w:eastAsia="Calibri Light"/>
                <w:lang w:val="fr-FR"/>
              </w:rPr>
              <w:t>API/DIS</w:t>
            </w:r>
            <w:r w:rsidR="00F41F85" w:rsidRPr="005A2D7C">
              <w:rPr>
                <w:rFonts w:eastAsia="Calibri Light"/>
                <w:lang w:val="fr-FR"/>
              </w:rPr>
              <w:t>_</w:t>
            </w:r>
            <w:r w:rsidRPr="005A2D7C">
              <w:rPr>
                <w:rFonts w:eastAsia="Calibri Light"/>
                <w:lang w:val="fr-FR"/>
              </w:rPr>
              <w:t>EXB</w:t>
            </w:r>
          </w:p>
          <w:p w14:paraId="5C0BD0A3" w14:textId="77777777" w:rsidR="00554D66" w:rsidRPr="005A2D7C" w:rsidRDefault="00554D66" w:rsidP="005A2D7C">
            <w:pPr>
              <w:pStyle w:val="TAL"/>
              <w:rPr>
                <w:lang w:val="fr-FR"/>
              </w:rPr>
            </w:pPr>
            <w:r w:rsidRPr="005A2D7C">
              <w:rPr>
                <w:rFonts w:eastAsia="Calibri Light"/>
                <w:lang w:val="fr-FR"/>
              </w:rPr>
              <w:t>API/DIS</w:t>
            </w:r>
            <w:r w:rsidR="00F41F85" w:rsidRPr="005A2D7C">
              <w:rPr>
                <w:rFonts w:eastAsia="Calibri Light"/>
                <w:lang w:val="fr-FR"/>
              </w:rPr>
              <w:t>_</w:t>
            </w:r>
            <w:r w:rsidRPr="005A2D7C">
              <w:rPr>
                <w:rFonts w:eastAsia="Calibri Light"/>
                <w:lang w:val="fr-FR"/>
              </w:rPr>
              <w:t>EXA</w:t>
            </w:r>
          </w:p>
        </w:tc>
      </w:tr>
      <w:tr w:rsidR="00554D66" w:rsidRPr="009743EA" w14:paraId="6C861AE4" w14:textId="77777777" w:rsidTr="00BD522C">
        <w:trPr>
          <w:jc w:val="center"/>
        </w:trPr>
        <w:tc>
          <w:tcPr>
            <w:tcW w:w="1286" w:type="dxa"/>
            <w:tcBorders>
              <w:top w:val="single" w:sz="4" w:space="0" w:color="000000"/>
              <w:left w:val="single" w:sz="4" w:space="0" w:color="000000"/>
              <w:bottom w:val="single" w:sz="4" w:space="0" w:color="000000"/>
            </w:tcBorders>
            <w:shd w:val="clear" w:color="auto" w:fill="E7E6E6"/>
          </w:tcPr>
          <w:p w14:paraId="314CDF7B" w14:textId="77777777" w:rsidR="00554D66" w:rsidRPr="009743EA" w:rsidRDefault="00554D66" w:rsidP="00BD522C">
            <w:pPr>
              <w:pStyle w:val="TAL"/>
              <w:snapToGrid w:val="0"/>
              <w:jc w:val="center"/>
              <w:rPr>
                <w:b/>
                <w:kern w:val="1"/>
              </w:rPr>
            </w:pPr>
            <w:r w:rsidRPr="009743EA">
              <w:rPr>
                <w:b/>
                <w:kern w:val="1"/>
              </w:rPr>
              <w:t>API Name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262C80" w14:textId="77777777" w:rsidR="00554D66" w:rsidRPr="005A2D7C" w:rsidRDefault="00554D66" w:rsidP="005A2D7C">
            <w:pPr>
              <w:pStyle w:val="TAL"/>
            </w:pPr>
            <w:r w:rsidRPr="005A2D7C">
              <w:t xml:space="preserve">Discovery with expiredBefore and expiredAfter </w:t>
            </w:r>
            <w:r w:rsidRPr="005A2D7C">
              <w:rPr>
                <w:b/>
                <w:i/>
              </w:rPr>
              <w:t>Filter Criteria</w:t>
            </w:r>
            <w:r w:rsidRPr="005A2D7C">
              <w:t xml:space="preserve"> condition</w:t>
            </w:r>
          </w:p>
        </w:tc>
      </w:tr>
      <w:tr w:rsidR="00554D66" w:rsidRPr="009743EA" w14:paraId="30A17647" w14:textId="77777777" w:rsidTr="005A2D7C">
        <w:trPr>
          <w:jc w:val="center"/>
        </w:trPr>
        <w:tc>
          <w:tcPr>
            <w:tcW w:w="1286" w:type="dxa"/>
            <w:tcBorders>
              <w:top w:val="single" w:sz="4" w:space="0" w:color="000000"/>
              <w:left w:val="single" w:sz="4" w:space="0" w:color="000000"/>
              <w:bottom w:val="single" w:sz="4" w:space="0" w:color="000000"/>
            </w:tcBorders>
            <w:shd w:val="clear" w:color="auto" w:fill="E7E6E6"/>
          </w:tcPr>
          <w:p w14:paraId="6FC28859" w14:textId="77777777" w:rsidR="00554D66" w:rsidRPr="009743EA" w:rsidRDefault="00554D66" w:rsidP="00BD522C">
            <w:pPr>
              <w:pStyle w:val="TAL"/>
              <w:snapToGrid w:val="0"/>
              <w:jc w:val="center"/>
              <w:rPr>
                <w:b/>
                <w:kern w:val="1"/>
              </w:rPr>
            </w:pPr>
            <w:r w:rsidRPr="009743EA">
              <w:rPr>
                <w:b/>
                <w:kern w:val="1"/>
              </w:rPr>
              <w:t>Target Resource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14F5B15A" w14:textId="77777777" w:rsidR="00554D66" w:rsidRPr="005A2D7C" w:rsidRDefault="00554D66" w:rsidP="005A2D7C">
            <w:pPr>
              <w:pStyle w:val="TAL"/>
              <w:rPr>
                <w:rFonts w:eastAsia="Calibri Light"/>
              </w:rPr>
            </w:pPr>
            <w:r w:rsidRPr="005A2D7C">
              <w:rPr>
                <w:rFonts w:eastAsia="Calibri Light"/>
              </w:rPr>
              <w:t>CSEBase (can be any oneM2M resource primitives)</w:t>
            </w:r>
          </w:p>
        </w:tc>
      </w:tr>
      <w:tr w:rsidR="00554D66" w:rsidRPr="009743EA" w14:paraId="473ACDAC" w14:textId="77777777" w:rsidTr="00BD522C">
        <w:trPr>
          <w:jc w:val="center"/>
        </w:trPr>
        <w:tc>
          <w:tcPr>
            <w:tcW w:w="1286" w:type="dxa"/>
            <w:tcBorders>
              <w:top w:val="single" w:sz="4" w:space="0" w:color="000000"/>
              <w:left w:val="single" w:sz="4" w:space="0" w:color="000000"/>
              <w:bottom w:val="single" w:sz="4" w:space="0" w:color="000000"/>
            </w:tcBorders>
            <w:shd w:val="clear" w:color="auto" w:fill="E7E6E6"/>
          </w:tcPr>
          <w:p w14:paraId="3D435E8E" w14:textId="77777777" w:rsidR="00554D66" w:rsidRPr="009743EA" w:rsidRDefault="00554D66" w:rsidP="00BD522C">
            <w:pPr>
              <w:pStyle w:val="TAL"/>
              <w:snapToGrid w:val="0"/>
              <w:jc w:val="center"/>
              <w:rPr>
                <w:b/>
                <w:kern w:val="1"/>
                <w:sz w:val="8"/>
              </w:rPr>
            </w:pPr>
          </w:p>
          <w:p w14:paraId="5C8F427A" w14:textId="77777777" w:rsidR="00554D66" w:rsidRPr="009743EA" w:rsidRDefault="00554D66" w:rsidP="00BD522C">
            <w:pPr>
              <w:pStyle w:val="TAL"/>
              <w:snapToGrid w:val="0"/>
              <w:jc w:val="center"/>
              <w:rPr>
                <w:b/>
                <w:kern w:val="1"/>
              </w:rPr>
            </w:pPr>
            <w:r w:rsidRPr="009743EA">
              <w:rPr>
                <w:b/>
                <w:kern w:val="1"/>
              </w:rPr>
              <w:t>Description</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7EF63ACD" w14:textId="77777777" w:rsidR="00554D66" w:rsidRPr="005A2D7C" w:rsidRDefault="00554D66" w:rsidP="005A2D7C">
            <w:pPr>
              <w:pStyle w:val="TAL"/>
            </w:pPr>
            <w:r w:rsidRPr="005A2D7C">
              <w:t xml:space="preserve">The interface is used to discovery resources that match with the </w:t>
            </w:r>
            <w:r w:rsidRPr="005A2D7C">
              <w:rPr>
                <w:b/>
              </w:rPr>
              <w:t xml:space="preserve">period of </w:t>
            </w:r>
            <w:r w:rsidRPr="005A2D7C">
              <w:rPr>
                <w:b/>
                <w:i/>
              </w:rPr>
              <w:t>expirationTime</w:t>
            </w:r>
            <w:r w:rsidRPr="005A2D7C">
              <w:t>. If found, the Hosting CSE sends back a response with matched resources</w:t>
            </w:r>
            <w:r w:rsidR="005A3EEC" w:rsidRPr="009743EA">
              <w:t>.</w:t>
            </w:r>
          </w:p>
        </w:tc>
      </w:tr>
      <w:tr w:rsidR="00554D66" w:rsidRPr="009743EA" w14:paraId="466E1F33" w14:textId="77777777" w:rsidTr="00BD522C">
        <w:trPr>
          <w:trHeight w:val="4889"/>
          <w:jc w:val="center"/>
        </w:trPr>
        <w:tc>
          <w:tcPr>
            <w:tcW w:w="1286" w:type="dxa"/>
            <w:tcBorders>
              <w:top w:val="single" w:sz="4" w:space="0" w:color="000000"/>
              <w:left w:val="single" w:sz="4" w:space="0" w:color="000000"/>
              <w:bottom w:val="single" w:sz="4" w:space="0" w:color="000000"/>
            </w:tcBorders>
            <w:shd w:val="clear" w:color="auto" w:fill="E7E6E6"/>
          </w:tcPr>
          <w:p w14:paraId="35F11B6C" w14:textId="77777777" w:rsidR="00554D66" w:rsidRPr="009743EA" w:rsidRDefault="00554D66" w:rsidP="00BD522C">
            <w:pPr>
              <w:pStyle w:val="TAL"/>
              <w:snapToGrid w:val="0"/>
              <w:jc w:val="center"/>
              <w:rPr>
                <w:b/>
                <w:kern w:val="1"/>
              </w:rPr>
            </w:pPr>
          </w:p>
          <w:p w14:paraId="7DB5D333" w14:textId="77777777" w:rsidR="00554D66" w:rsidRPr="009743EA" w:rsidRDefault="00554D66" w:rsidP="00BD522C">
            <w:pPr>
              <w:pStyle w:val="TAL"/>
              <w:snapToGrid w:val="0"/>
              <w:jc w:val="center"/>
              <w:rPr>
                <w:b/>
                <w:kern w:val="1"/>
              </w:rPr>
            </w:pPr>
          </w:p>
          <w:p w14:paraId="43744AFB" w14:textId="77777777" w:rsidR="00554D66" w:rsidRPr="009743EA" w:rsidRDefault="00554D66" w:rsidP="00BD522C">
            <w:pPr>
              <w:pStyle w:val="TAL"/>
              <w:snapToGrid w:val="0"/>
              <w:jc w:val="center"/>
              <w:rPr>
                <w:b/>
                <w:kern w:val="1"/>
              </w:rPr>
            </w:pPr>
          </w:p>
          <w:p w14:paraId="5F6D57F9" w14:textId="77777777" w:rsidR="00554D66" w:rsidRPr="009743EA" w:rsidRDefault="00554D66" w:rsidP="00BD522C">
            <w:pPr>
              <w:pStyle w:val="TAL"/>
              <w:snapToGrid w:val="0"/>
              <w:jc w:val="center"/>
              <w:rPr>
                <w:b/>
                <w:kern w:val="1"/>
              </w:rPr>
            </w:pPr>
          </w:p>
          <w:p w14:paraId="00D4CEAB" w14:textId="77777777" w:rsidR="00554D66" w:rsidRPr="009743EA" w:rsidRDefault="00554D66" w:rsidP="00BD522C">
            <w:pPr>
              <w:pStyle w:val="TAL"/>
              <w:snapToGrid w:val="0"/>
              <w:jc w:val="center"/>
              <w:rPr>
                <w:b/>
                <w:kern w:val="1"/>
              </w:rPr>
            </w:pPr>
            <w:r w:rsidRPr="009743EA">
              <w:rPr>
                <w:b/>
                <w:kern w:val="1"/>
              </w:rPr>
              <w:t>Resource Structure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7F09161D" w14:textId="77777777" w:rsidR="00554D66" w:rsidRPr="009743EA" w:rsidRDefault="00654563" w:rsidP="00BD522C">
            <w:pPr>
              <w:pStyle w:val="Default"/>
              <w:overflowPunct w:val="0"/>
              <w:jc w:val="center"/>
            </w:pPr>
            <w:r>
              <w:pict w14:anchorId="6A59AEF7">
                <v:group id="_x0000_s1793" style="position:absolute;left:0;text-align:left;margin-left:117.85pt;margin-top:6.25pt;width:222.2pt;height:224.75pt;z-index:251632128;mso-position-horizontal-relative:text;mso-position-vertical-relative:text" coordsize="28219,28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">
                  <v:rect id="직사각형 2" o:spid="_x0000_s1794" style="position:absolute;width:11683;height:365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" filled="f" strokecolor="windowText">
                    <v:textbox inset="0,0,0,0">
                      <w:txbxContent>
                        <w:p w14:paraId="7589FEDB" w14:textId="77777777" w:rsidR="004A00AF" w:rsidRDefault="004A00AF" w:rsidP="00554D66">
                          <w:pPr>
                            <w:pStyle w:val="NormalWeb"/>
                            <w:wordWrap w:val="0"/>
                            <w:spacing w:after="0"/>
                            <w:jc w:val="center"/>
                          </w:pPr>
                          <w:r w:rsidRPr="007F3495">
                            <w:rPr>
                              <w:b/>
                              <w:bCs/>
                              <w:color w:val="000000"/>
                              <w:kern w:val="24"/>
                              <w:sz w:val="20"/>
                              <w:szCs w:val="20"/>
                            </w:rPr>
                            <w:t>mn-name</w:t>
                          </w:r>
                        </w:p>
                        <w:p w14:paraId="4A031909" w14:textId="77777777" w:rsidR="004A00AF" w:rsidRDefault="004A00AF" w:rsidP="00554D66">
                          <w:pPr>
                            <w:pStyle w:val="NormalWeb"/>
                            <w:wordWrap w:val="0"/>
                            <w:spacing w:after="0"/>
                            <w:jc w:val="center"/>
                          </w:pPr>
                          <w:r w:rsidRPr="007F3495">
                            <w:rPr>
                              <w:b/>
                              <w:bCs/>
                              <w:color w:val="000000"/>
                              <w:kern w:val="24"/>
                              <w:sz w:val="20"/>
                              <w:szCs w:val="20"/>
                            </w:rPr>
                            <w:t>(CSEBase)</w:t>
                          </w:r>
                        </w:p>
                      </w:txbxContent>
                    </v:textbox>
                  </v:rect>
                  <v:line id="직선 연결선 3" o:spid="_x0000_s1795" style="position:absolute;flip:x;visibility:visible" from="5842,3758" to="5842,6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" strokecolor="windowText" strokeweight=".5pt">
                    <v:stroke joinstyle="miter"/>
                  </v:line>
                  <v:rect id="직사각형 4" o:spid="_x0000_s1796" style="position:absolute;left:7905;top:4996;width:12264;height:25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" filled="f" strokecolor="windowText">
                    <v:textbox inset="0,0,0,0">
                      <w:txbxContent>
                        <w:p w14:paraId="16F73420" w14:textId="77777777" w:rsidR="004A00AF" w:rsidRDefault="004A00AF" w:rsidP="00554D66">
                          <w:pPr>
                            <w:pStyle w:val="NormalWeb"/>
                            <w:wordWrap w:val="0"/>
                            <w:spacing w:after="0"/>
                            <w:jc w:val="center"/>
                          </w:pPr>
                          <w:r w:rsidRPr="007F3495">
                            <w:rPr>
                              <w:b/>
                              <w:bCs/>
                              <w:color w:val="000000"/>
                              <w:kern w:val="24"/>
                              <w:sz w:val="18"/>
                              <w:szCs w:val="18"/>
                            </w:rPr>
                            <w:t>ae_actuator</w:t>
                          </w:r>
                        </w:p>
                        <w:p w14:paraId="24975E02" w14:textId="77777777" w:rsidR="004A00AF" w:rsidRDefault="004A00AF" w:rsidP="00554D66">
                          <w:pPr>
                            <w:pStyle w:val="NormalWeb"/>
                            <w:wordWrap w:val="0"/>
                            <w:spacing w:after="0"/>
                            <w:jc w:val="center"/>
                          </w:pPr>
                          <w:r w:rsidRPr="007F3495">
                            <w:rPr>
                              <w:b/>
                              <w:bCs/>
                              <w:color w:val="000000"/>
                              <w:kern w:val="24"/>
                              <w:sz w:val="18"/>
                              <w:szCs w:val="18"/>
                            </w:rPr>
                            <w:t>(AE)</w:t>
                          </w:r>
                        </w:p>
                      </w:txbxContent>
                    </v:textbox>
                  </v:rect>
                  <v:line id="직선 연결선 5" o:spid="_x0000_s1797" style="position:absolute;visibility:visible" from="5841,6283" to="7905,6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" strokecolor="windowText" strokeweight=".5pt">
                    <v:stroke joinstyle="miter"/>
                  </v:line>
                  <v:rect id="직사각형 6" o:spid="_x0000_s1798" style="position:absolute;left:7905;top:17331;width:12264;height:25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" filled="f" strokecolor="windowText">
                    <v:textbox inset="0,0,0,0">
                      <w:txbxContent>
                        <w:p w14:paraId="7C8D6DB8" w14:textId="77777777" w:rsidR="004A00AF" w:rsidRDefault="004A00AF" w:rsidP="00554D66">
                          <w:pPr>
                            <w:pStyle w:val="NormalWeb"/>
                            <w:wordWrap w:val="0"/>
                            <w:spacing w:after="0"/>
                            <w:jc w:val="center"/>
                          </w:pPr>
                          <w:r w:rsidRPr="007F3495">
                            <w:rPr>
                              <w:b/>
                              <w:bCs/>
                              <w:color w:val="000000"/>
                              <w:kern w:val="24"/>
                              <w:sz w:val="18"/>
                              <w:szCs w:val="18"/>
                            </w:rPr>
                            <w:t>ae_sensor</w:t>
                          </w:r>
                        </w:p>
                        <w:p w14:paraId="58B72D52" w14:textId="77777777" w:rsidR="004A00AF" w:rsidRDefault="004A00AF" w:rsidP="00554D66">
                          <w:pPr>
                            <w:pStyle w:val="NormalWeb"/>
                            <w:wordWrap w:val="0"/>
                            <w:spacing w:after="0"/>
                            <w:jc w:val="center"/>
                          </w:pPr>
                          <w:r w:rsidRPr="007F3495">
                            <w:rPr>
                              <w:b/>
                              <w:bCs/>
                              <w:color w:val="000000"/>
                              <w:kern w:val="24"/>
                              <w:sz w:val="18"/>
                              <w:szCs w:val="18"/>
                            </w:rPr>
                            <w:t>(AE)</w:t>
                          </w:r>
                        </w:p>
                      </w:txbxContent>
                    </v:textbox>
                  </v:rect>
                  <v:line id="직선 연결선 7" o:spid="_x0000_s1799" style="position:absolute;visibility:visible" from="5841,6299" to="5842,18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" strokecolor="windowText" strokeweight=".5pt">
                    <v:stroke joinstyle="miter"/>
                  </v:line>
                  <v:line id="직선 연결선 8" o:spid="_x0000_s1800" style="position:absolute;visibility:visible" from="5842,18487" to="7905,18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" strokecolor="windowText" strokeweight=".5pt">
                    <v:stroke joinstyle="miter"/>
                  </v:line>
                  <v:rect id="직사각형 10" o:spid="_x0000_s1801" style="position:absolute;left:15955;top:9337;width:12264;height:25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" filled="f" strokecolor="windowText">
                    <v:textbox inset="0,0,0,0">
                      <w:txbxContent>
                        <w:p w14:paraId="24CC0670" w14:textId="77777777" w:rsidR="004A00AF" w:rsidRDefault="004A00AF" w:rsidP="00554D66">
                          <w:pPr>
                            <w:pStyle w:val="NormalWeb"/>
                            <w:wordWrap w:val="0"/>
                            <w:spacing w:after="0"/>
                            <w:jc w:val="center"/>
                          </w:pPr>
                          <w:r w:rsidRPr="007F3495">
                            <w:rPr>
                              <w:b/>
                              <w:bCs/>
                              <w:color w:val="000000"/>
                              <w:kern w:val="24"/>
                              <w:sz w:val="18"/>
                              <w:szCs w:val="18"/>
                            </w:rPr>
                            <w:t>cnt_light1</w:t>
                          </w:r>
                        </w:p>
                        <w:p w14:paraId="421FCB48" w14:textId="77777777" w:rsidR="004A00AF" w:rsidRDefault="004A00AF" w:rsidP="00554D66">
                          <w:pPr>
                            <w:pStyle w:val="NormalWeb"/>
                            <w:wordWrap w:val="0"/>
                            <w:spacing w:after="0"/>
                            <w:jc w:val="center"/>
                          </w:pPr>
                          <w:r w:rsidRPr="007F3495">
                            <w:rPr>
                              <w:b/>
                              <w:bCs/>
                              <w:color w:val="000000"/>
                              <w:kern w:val="24"/>
                              <w:sz w:val="18"/>
                              <w:szCs w:val="18"/>
                            </w:rPr>
                            <w:t>(container)</w:t>
                          </w:r>
                        </w:p>
                      </w:txbxContent>
                    </v:textbox>
                  </v:rect>
                  <v:line id="직선 연결선 11" o:spid="_x0000_s1802" style="position:absolute;visibility:visible" from="13892,7394" to="13892,11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" strokecolor="windowText" strokeweight=".5pt">
                    <v:stroke joinstyle="miter"/>
                  </v:line>
                  <v:rect id="직사각형 12" o:spid="_x0000_s1803" style="position:absolute;left:15955;top:13459;width:12264;height:253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" filled="f" strokecolor="windowText">
                    <v:textbox inset="0,0,0,0">
                      <w:txbxContent>
                        <w:p w14:paraId="4E3AFD86" w14:textId="77777777" w:rsidR="004A00AF" w:rsidRDefault="004A00AF" w:rsidP="00554D66">
                          <w:pPr>
                            <w:pStyle w:val="NormalWeb"/>
                            <w:wordWrap w:val="0"/>
                            <w:spacing w:after="0"/>
                            <w:jc w:val="center"/>
                          </w:pPr>
                          <w:r w:rsidRPr="007F3495">
                            <w:rPr>
                              <w:b/>
                              <w:bCs/>
                              <w:color w:val="000000"/>
                              <w:kern w:val="24"/>
                              <w:sz w:val="18"/>
                              <w:szCs w:val="18"/>
                            </w:rPr>
                            <w:t>cnt_light2</w:t>
                          </w:r>
                        </w:p>
                        <w:p w14:paraId="481CD80B" w14:textId="77777777" w:rsidR="004A00AF" w:rsidRDefault="004A00AF" w:rsidP="00554D66">
                          <w:pPr>
                            <w:pStyle w:val="NormalWeb"/>
                            <w:wordWrap w:val="0"/>
                            <w:spacing w:after="0"/>
                            <w:jc w:val="center"/>
                          </w:pPr>
                          <w:r w:rsidRPr="007F3495">
                            <w:rPr>
                              <w:b/>
                              <w:bCs/>
                              <w:color w:val="000000"/>
                              <w:kern w:val="24"/>
                              <w:sz w:val="18"/>
                              <w:szCs w:val="18"/>
                            </w:rPr>
                            <w:t>(container)</w:t>
                          </w:r>
                        </w:p>
                      </w:txbxContent>
                    </v:textbox>
                  </v:rect>
                  <v:line id="직선 연결선 13" o:spid="_x0000_s1804" style="position:absolute;visibility:visible" from="13892,10942" to="13892,14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" strokecolor="windowText" strokeweight=".5pt">
                    <v:stroke joinstyle="miter"/>
                  </v:line>
                  <v:line id="직선 연결선 14" o:spid="_x0000_s1805" style="position:absolute;visibility:visible" from="13892,14616" to="15955,14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" strokecolor="windowText" strokeweight=".5pt">
                    <v:stroke joinstyle="miter"/>
                  </v:line>
                  <v:line id="직선 연결선 15" o:spid="_x0000_s1806" style="position:absolute;visibility:visible" from="13892,10594" to="15955,10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" strokecolor="windowText" strokeweight=".5pt">
                    <v:stroke joinstyle="miter"/>
                  </v:line>
                  <v:rect id="직사각형 16" o:spid="_x0000_s1807" style="position:absolute;left:15955;top:21888;width:12264;height:253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" filled="f" strokecolor="windowText">
                    <v:textbox inset="0,0,0,0">
                      <w:txbxContent>
                        <w:p w14:paraId="28BEDA89" w14:textId="77777777" w:rsidR="004A00AF" w:rsidRDefault="004A00AF" w:rsidP="00554D66">
                          <w:pPr>
                            <w:pStyle w:val="NormalWeb"/>
                            <w:wordWrap w:val="0"/>
                            <w:spacing w:after="0"/>
                            <w:jc w:val="center"/>
                          </w:pPr>
                          <w:r>
                            <w:rPr>
                              <w:b/>
                              <w:bCs/>
                              <w:color w:val="000000"/>
                              <w:kern w:val="24"/>
                              <w:sz w:val="18"/>
                              <w:szCs w:val="18"/>
                            </w:rPr>
                            <w:t>cnt</w:t>
                          </w:r>
                          <w:r w:rsidRPr="007F3495">
                            <w:rPr>
                              <w:b/>
                              <w:bCs/>
                              <w:color w:val="000000"/>
                              <w:kern w:val="24"/>
                              <w:sz w:val="18"/>
                              <w:szCs w:val="18"/>
                            </w:rPr>
                            <w:t>_temp1</w:t>
                          </w:r>
                        </w:p>
                        <w:p w14:paraId="3CD28A9E" w14:textId="77777777" w:rsidR="004A00AF" w:rsidRDefault="004A00AF" w:rsidP="00554D66">
                          <w:pPr>
                            <w:pStyle w:val="NormalWeb"/>
                            <w:wordWrap w:val="0"/>
                            <w:spacing w:after="0"/>
                            <w:jc w:val="center"/>
                          </w:pPr>
                          <w:r w:rsidRPr="007F3495">
                            <w:rPr>
                              <w:b/>
                              <w:bCs/>
                              <w:color w:val="000000"/>
                              <w:kern w:val="24"/>
                              <w:sz w:val="18"/>
                              <w:szCs w:val="18"/>
                            </w:rPr>
                            <w:t>(container)</w:t>
                          </w:r>
                        </w:p>
                      </w:txbxContent>
                    </v:textbox>
                  </v:rect>
                  <v:line id="직선 연결선 17" o:spid="_x0000_s1808" style="position:absolute;visibility:visible" from="13892,19946" to="13892,23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" strokecolor="windowText" strokeweight=".5pt">
                    <v:stroke joinstyle="miter"/>
                  </v:line>
                  <v:rect id="직사각형 18" o:spid="_x0000_s1809" style="position:absolute;left:15955;top:26011;width:12264;height:25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" filled="f" strokecolor="windowText">
                    <v:textbox inset="0,0,0,0">
                      <w:txbxContent>
                        <w:p w14:paraId="0A86FB7B" w14:textId="77777777" w:rsidR="004A00AF" w:rsidRDefault="004A00AF" w:rsidP="00554D66">
                          <w:pPr>
                            <w:pStyle w:val="NormalWeb"/>
                            <w:wordWrap w:val="0"/>
                            <w:spacing w:after="0"/>
                            <w:jc w:val="center"/>
                          </w:pPr>
                          <w:r>
                            <w:rPr>
                              <w:b/>
                              <w:bCs/>
                              <w:color w:val="000000"/>
                              <w:kern w:val="24"/>
                              <w:sz w:val="18"/>
                              <w:szCs w:val="18"/>
                            </w:rPr>
                            <w:t>cnt</w:t>
                          </w:r>
                          <w:r w:rsidRPr="007F3495">
                            <w:rPr>
                              <w:b/>
                              <w:bCs/>
                              <w:color w:val="000000"/>
                              <w:kern w:val="24"/>
                              <w:sz w:val="18"/>
                              <w:szCs w:val="18"/>
                            </w:rPr>
                            <w:t>_temp2</w:t>
                          </w:r>
                        </w:p>
                        <w:p w14:paraId="776A6563" w14:textId="77777777" w:rsidR="004A00AF" w:rsidRDefault="004A00AF" w:rsidP="00554D66">
                          <w:pPr>
                            <w:pStyle w:val="NormalWeb"/>
                            <w:wordWrap w:val="0"/>
                            <w:spacing w:after="0"/>
                            <w:jc w:val="center"/>
                          </w:pPr>
                          <w:r w:rsidRPr="007F3495">
                            <w:rPr>
                              <w:b/>
                              <w:bCs/>
                              <w:color w:val="000000"/>
                              <w:kern w:val="24"/>
                              <w:sz w:val="18"/>
                              <w:szCs w:val="18"/>
                            </w:rPr>
                            <w:t>(container)</w:t>
                          </w:r>
                        </w:p>
                      </w:txbxContent>
                    </v:textbox>
                  </v:rect>
                  <v:line id="직선 연결선 19" o:spid="_x0000_s1810" style="position:absolute;visibility:visible" from="13892,23494" to="13892,27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" strokecolor="windowText" strokeweight=".5pt">
                    <v:stroke joinstyle="miter"/>
                  </v:line>
                  <v:line id="직선 연결선 20" o:spid="_x0000_s1811" style="position:absolute;visibility:visible" from="13892,27167" to="15955,27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" strokecolor="windowText" strokeweight=".5pt">
                    <v:stroke joinstyle="miter"/>
                  </v:line>
                  <v:line id="직선 연결선 21" o:spid="_x0000_s1812" style="position:absolute;visibility:visible" from="13892,23146" to="15955,23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" strokecolor="windowText" strokeweight=".5pt">
                    <v:stroke joinstyle="miter"/>
                  </v:line>
                </v:group>
              </w:pict>
            </w:r>
          </w:p>
          <w:p w14:paraId="1AA245E2" w14:textId="77777777" w:rsidR="00554D66" w:rsidRPr="009743EA" w:rsidRDefault="00554D66" w:rsidP="00BD522C">
            <w:pPr>
              <w:pStyle w:val="Default"/>
              <w:overflowPunct w:val="0"/>
              <w:jc w:val="center"/>
            </w:pPr>
          </w:p>
          <w:p w14:paraId="5E5FAAF8" w14:textId="77777777" w:rsidR="00554D66" w:rsidRPr="009743EA" w:rsidRDefault="00554D66" w:rsidP="00BD522C">
            <w:pPr>
              <w:pStyle w:val="Default"/>
              <w:overflowPunct w:val="0"/>
              <w:jc w:val="center"/>
            </w:pPr>
          </w:p>
          <w:p w14:paraId="172ECAF5" w14:textId="77777777" w:rsidR="00554D66" w:rsidRPr="009743EA" w:rsidRDefault="00554D66" w:rsidP="00BD522C">
            <w:pPr>
              <w:pStyle w:val="Default"/>
              <w:overflowPunct w:val="0"/>
              <w:jc w:val="center"/>
            </w:pPr>
          </w:p>
          <w:p w14:paraId="792CCAD4" w14:textId="77777777" w:rsidR="00554D66" w:rsidRPr="009743EA" w:rsidRDefault="00554D66" w:rsidP="00BD522C">
            <w:pPr>
              <w:pStyle w:val="Default"/>
              <w:overflowPunct w:val="0"/>
              <w:jc w:val="center"/>
              <w:rPr>
                <w:sz w:val="20"/>
                <w:szCs w:val="20"/>
              </w:rPr>
            </w:pPr>
          </w:p>
        </w:tc>
      </w:tr>
      <w:tr w:rsidR="00554D66" w:rsidRPr="009743EA" w14:paraId="54530C2A" w14:textId="77777777" w:rsidTr="00BD522C">
        <w:trPr>
          <w:trHeight w:val="3104"/>
          <w:jc w:val="center"/>
        </w:trPr>
        <w:tc>
          <w:tcPr>
            <w:tcW w:w="1286" w:type="dxa"/>
            <w:tcBorders>
              <w:top w:val="single" w:sz="4" w:space="0" w:color="000000"/>
              <w:left w:val="single" w:sz="4" w:space="0" w:color="000000"/>
              <w:bottom w:val="single" w:sz="4" w:space="0" w:color="000000"/>
            </w:tcBorders>
            <w:shd w:val="clear" w:color="auto" w:fill="E7E6E6"/>
          </w:tcPr>
          <w:p w14:paraId="09AFCEDB" w14:textId="77777777" w:rsidR="00554D66" w:rsidRPr="009743EA" w:rsidRDefault="00554D66" w:rsidP="00BD522C">
            <w:pPr>
              <w:pStyle w:val="TAL"/>
              <w:snapToGrid w:val="0"/>
              <w:jc w:val="center"/>
              <w:rPr>
                <w:b/>
                <w:kern w:val="1"/>
              </w:rPr>
            </w:pPr>
          </w:p>
          <w:p w14:paraId="389F6D8B" w14:textId="77777777" w:rsidR="00554D66" w:rsidRPr="009743EA" w:rsidRDefault="00554D66" w:rsidP="00BD522C">
            <w:pPr>
              <w:pStyle w:val="TAL"/>
              <w:snapToGrid w:val="0"/>
              <w:jc w:val="center"/>
              <w:rPr>
                <w:b/>
                <w:kern w:val="1"/>
              </w:rPr>
            </w:pPr>
          </w:p>
          <w:p w14:paraId="573A39FF" w14:textId="77777777" w:rsidR="00554D66" w:rsidRPr="009743EA" w:rsidRDefault="00554D66" w:rsidP="00BD522C">
            <w:pPr>
              <w:pStyle w:val="TAL"/>
              <w:snapToGrid w:val="0"/>
              <w:jc w:val="center"/>
              <w:rPr>
                <w:b/>
                <w:kern w:val="1"/>
              </w:rPr>
            </w:pPr>
          </w:p>
          <w:p w14:paraId="6FCFD6EE" w14:textId="77777777" w:rsidR="00554D66" w:rsidRPr="009743EA" w:rsidRDefault="00554D66" w:rsidP="00BD522C">
            <w:pPr>
              <w:pStyle w:val="TAL"/>
              <w:snapToGrid w:val="0"/>
              <w:jc w:val="center"/>
              <w:rPr>
                <w:b/>
                <w:kern w:val="1"/>
              </w:rPr>
            </w:pPr>
          </w:p>
          <w:p w14:paraId="13756CDD" w14:textId="77777777" w:rsidR="00554D66" w:rsidRPr="009743EA" w:rsidRDefault="00554D66" w:rsidP="00BD522C">
            <w:pPr>
              <w:pStyle w:val="TAL"/>
              <w:snapToGrid w:val="0"/>
              <w:jc w:val="center"/>
              <w:rPr>
                <w:b/>
                <w:kern w:val="1"/>
              </w:rPr>
            </w:pPr>
          </w:p>
          <w:p w14:paraId="1ADE0C44" w14:textId="77777777" w:rsidR="00554D66" w:rsidRPr="009743EA" w:rsidRDefault="00554D66" w:rsidP="00BD522C">
            <w:pPr>
              <w:pStyle w:val="TAL"/>
              <w:snapToGrid w:val="0"/>
              <w:jc w:val="center"/>
              <w:rPr>
                <w:b/>
                <w:kern w:val="1"/>
              </w:rPr>
            </w:pPr>
            <w:r w:rsidRPr="009743EA">
              <w:rPr>
                <w:b/>
                <w:kern w:val="1"/>
              </w:rPr>
              <w:t>Call Flow</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53894619" w14:textId="0E1FF2B0" w:rsidR="00554D66" w:rsidRPr="009743EA" w:rsidRDefault="00654563" w:rsidP="00EA3F33">
            <w:pPr>
              <w:pStyle w:val="TAL"/>
              <w:snapToGrid w:val="0"/>
              <w:jc w:val="center"/>
              <w:rPr>
                <w:color w:val="000000"/>
              </w:rPr>
            </w:pPr>
            <w:r>
              <w:pict w14:anchorId="72BB080D">
                <v:group id="_x0000_s1784" style="position:absolute;left:0;text-align:left;margin-left:88.9pt;margin-top:2.7pt;width:261pt;height:133.25pt;z-index:251631104;mso-position-horizontal-relative:text;mso-position-vertical-relative:text" coordsize="33147,16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">
                  <v:roundrect id="모서리가 둥근 직사각형 2" o:spid="_x0000_s1785" style="position:absolute;width:9398;height:681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" fillcolor="#5b9bd5" strokecolor="#d9d9d9" strokeweight=".5pt">
                    <v:stroke joinstyle="miter"/>
                    <v:textbox>
                      <w:txbxContent>
                        <w:p w14:paraId="3F14398B" w14:textId="77777777" w:rsidR="004A00AF" w:rsidRPr="00711102" w:rsidRDefault="004A00AF" w:rsidP="00554D66">
                          <w:pPr>
                            <w:pStyle w:val="NormalWeb"/>
                            <w:wordWrap w:val="0"/>
                            <w:spacing w:after="0"/>
                            <w:jc w:val="center"/>
                            <w:rPr>
                              <w:rFonts w:ascii="Malgun Gothic" w:hAnsi="Malgun Gothic"/>
                              <w:color w:val="FFFFFF"/>
                              <w:kern w:val="24"/>
                              <w:sz w:val="10"/>
                              <w:szCs w:val="10"/>
                            </w:rPr>
                          </w:pPr>
                        </w:p>
                        <w:p w14:paraId="05F07027" w14:textId="77777777" w:rsidR="004A00AF" w:rsidRPr="00711102" w:rsidRDefault="004A00AF" w:rsidP="00554D66">
                          <w:pPr>
                            <w:pStyle w:val="NormalWeb"/>
                            <w:wordWrap w:val="0"/>
                            <w:spacing w:after="0"/>
                            <w:jc w:val="center"/>
                          </w:pPr>
                          <w:r w:rsidRPr="00711102">
                            <w:rPr>
                              <w:rFonts w:ascii="Malgun Gothic" w:hAnsi="Malgun Gothic" w:hint="eastAsia"/>
                              <w:color w:val="FFFFFF"/>
                              <w:kern w:val="24"/>
                            </w:rPr>
                            <w:t>originator</w:t>
                          </w:r>
                        </w:p>
                        <w:p w14:paraId="740B35CC" w14:textId="77777777" w:rsidR="004A00AF" w:rsidRDefault="004A00AF" w:rsidP="00554D66">
                          <w:pPr>
                            <w:pStyle w:val="NormalWeb"/>
                            <w:wordWrap w:val="0"/>
                            <w:spacing w:after="0"/>
                            <w:jc w:val="center"/>
                          </w:pPr>
                        </w:p>
                        <w:p w14:paraId="6D1BC4B3" w14:textId="77777777" w:rsidR="004A00AF" w:rsidRDefault="004A00AF" w:rsidP="00554D66">
                          <w:pPr>
                            <w:pStyle w:val="NormalWeb"/>
                            <w:wordWrap w:val="0"/>
                            <w:spacing w:after="0"/>
                            <w:jc w:val="center"/>
                          </w:pPr>
                        </w:p>
                      </w:txbxContent>
                    </v:textbox>
                  </v:roundrect>
                  <v:line id="직선 연결선 3" o:spid="_x0000_s1786" style="position:absolute;visibility:visible" from="4826,6810" to="4826,16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" strokeweight=".5pt">
                    <v:stroke dashstyle="longDash" joinstyle="miter"/>
                  </v:line>
                  <v:shape id="직선 화살표 연결선 4" o:spid="_x0000_s1787" type="#_x0000_t32" style="position:absolute;left:5524;top:10810;width:22082;height:3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" strokecolor="#5b9bd5" strokeweight="1.5pt">
                    <v:stroke endarrow="block" endarrowlength="long" joinstyle="miter" endcap="round"/>
                  </v:shape>
                  <v:shape id="TextBox 36" o:spid="_x0000_s1788" type="#_x0000_t202" style="position:absolute;left:5524;top:8845;width:24003;height:24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" filled="f" stroked="f">
                    <v:textbox style="mso-fit-shape-to-text:t">
                      <w:txbxContent>
                        <w:p w14:paraId="44BCDE15" w14:textId="77777777" w:rsidR="004A00AF" w:rsidRDefault="004A00AF" w:rsidP="00554D66">
                          <w:pPr>
                            <w:pStyle w:val="NormalWeb"/>
                            <w:wordWrap w:val="0"/>
                            <w:spacing w:after="0"/>
                          </w:pPr>
                          <w:r w:rsidRPr="00D8674C">
                            <w:rPr>
                              <w:rFonts w:ascii="Malgun Gothic" w:hAnsi="Malgun Gothic" w:hint="eastAsia"/>
                              <w:color w:val="5B9BD5"/>
                              <w:kern w:val="24"/>
                              <w:sz w:val="14"/>
                              <w:szCs w:val="14"/>
                            </w:rPr>
                            <w:t xml:space="preserve">Discovery request with </w:t>
                          </w:r>
                          <w:r w:rsidRPr="00CE104D">
                            <w:rPr>
                              <w:rFonts w:ascii="Malgun Gothic" w:hAnsi="Malgun Gothic"/>
                              <w:i/>
                              <w:color w:val="5B9BD5"/>
                              <w:kern w:val="24"/>
                              <w:sz w:val="14"/>
                              <w:szCs w:val="14"/>
                            </w:rPr>
                            <w:t>expirationTime</w:t>
                          </w:r>
                          <w:r w:rsidRPr="00D8674C">
                            <w:rPr>
                              <w:rFonts w:ascii="Malgun Gothic" w:hAnsi="Malgun Gothic" w:hint="eastAsia"/>
                              <w:i/>
                              <w:color w:val="5B9BD5"/>
                              <w:kern w:val="24"/>
                              <w:sz w:val="14"/>
                              <w:szCs w:val="14"/>
                            </w:rPr>
                            <w:t xml:space="preserve"> </w:t>
                          </w:r>
                          <w:r w:rsidRPr="00D8674C">
                            <w:rPr>
                              <w:rFonts w:ascii="Malgun Gothic" w:hAnsi="Malgun Gothic" w:hint="eastAsia"/>
                              <w:b/>
                              <w:i/>
                              <w:color w:val="5B9BD5"/>
                              <w:kern w:val="24"/>
                              <w:sz w:val="14"/>
                              <w:szCs w:val="14"/>
                            </w:rPr>
                            <w:t>Filter Criteria</w:t>
                          </w:r>
                        </w:p>
                      </w:txbxContent>
                    </v:textbox>
                  </v:shape>
                  <v:shape id="TextBox 37" o:spid="_x0000_s1789" type="#_x0000_t202" style="position:absolute;left:3987;top:12782;width:25153;height:24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" filled="f" stroked="f">
                    <v:textbox style="mso-fit-shape-to-text:t">
                      <w:txbxContent>
                        <w:p w14:paraId="59D35FF2" w14:textId="77777777" w:rsidR="004A00AF" w:rsidRDefault="004A00AF" w:rsidP="00554D66">
                          <w:pPr>
                            <w:pStyle w:val="NormalWeb"/>
                            <w:wordWrap w:val="0"/>
                            <w:spacing w:after="0"/>
                            <w:jc w:val="center"/>
                          </w:pPr>
                          <w:r w:rsidRPr="00D8674C">
                            <w:rPr>
                              <w:rFonts w:ascii="Malgun Gothic" w:hAnsi="Malgun Gothic" w:hint="eastAsia"/>
                              <w:color w:val="5B9BD5"/>
                              <w:kern w:val="24"/>
                              <w:sz w:val="14"/>
                              <w:szCs w:val="14"/>
                            </w:rPr>
                            <w:t>Response with matched resources if any</w:t>
                          </w:r>
                        </w:p>
                      </w:txbxContent>
                    </v:textbox>
                  </v:shape>
                  <v:shape id="직선 화살표 연결선 7" o:spid="_x0000_s1790" type="#_x0000_t32" style="position:absolute;left:5873;top:14636;width:21733;height:64;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" strokecolor="#5b9bd5" strokeweight="1.5pt">
                    <v:stroke endarrow="block" endarrowlength="long" joinstyle="miter" endcap="round"/>
                  </v:shape>
                  <v:roundrect id="모서리가 둥근 직사각형 8" o:spid="_x0000_s1791" style="position:absolute;left:23749;width:9398;height:681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" fillcolor="#5b9bd5" strokecolor="#d9d9d9" strokeweight=".5pt">
                    <v:stroke joinstyle="miter"/>
                    <v:textbox>
                      <w:txbxContent>
                        <w:p w14:paraId="3D9E244F" w14:textId="77777777" w:rsidR="004A00AF" w:rsidRPr="00B658BD" w:rsidRDefault="004A00AF" w:rsidP="00554D66">
                          <w:pPr>
                            <w:pStyle w:val="NormalWeb"/>
                            <w:wordWrap w:val="0"/>
                            <w:spacing w:after="0"/>
                            <w:jc w:val="center"/>
                            <w:rPr>
                              <w:rFonts w:ascii="Malgun Gothic" w:hAnsi="Malgun Gothic"/>
                              <w:color w:val="FFFFFF"/>
                              <w:kern w:val="24"/>
                              <w:sz w:val="10"/>
                            </w:rPr>
                          </w:pPr>
                        </w:p>
                        <w:p w14:paraId="76E3BDDE" w14:textId="77777777" w:rsidR="004A00AF" w:rsidRPr="00B658BD" w:rsidRDefault="004A00AF" w:rsidP="00554D66">
                          <w:pPr>
                            <w:pStyle w:val="NormalWeb"/>
                            <w:wordWrap w:val="0"/>
                            <w:spacing w:after="0"/>
                            <w:jc w:val="center"/>
                          </w:pPr>
                          <w:r w:rsidRPr="00B658BD">
                            <w:rPr>
                              <w:rFonts w:ascii="Malgun Gothic" w:hAnsi="Malgun Gothic" w:hint="eastAsia"/>
                              <w:color w:val="FFFFFF"/>
                              <w:kern w:val="24"/>
                            </w:rPr>
                            <w:t>mn</w:t>
                          </w:r>
                          <w:r w:rsidRPr="00B658BD">
                            <w:rPr>
                              <w:rFonts w:ascii="Malgun Gothic" w:hAnsi="Malgun Gothic"/>
                              <w:color w:val="FFFFFF"/>
                              <w:kern w:val="24"/>
                            </w:rPr>
                            <w:t>-name</w:t>
                          </w:r>
                        </w:p>
                        <w:p w14:paraId="19F7DF51" w14:textId="77777777" w:rsidR="004A00AF" w:rsidRDefault="004A00AF" w:rsidP="00554D66">
                          <w:pPr>
                            <w:pStyle w:val="NormalWeb"/>
                            <w:wordWrap w:val="0"/>
                            <w:spacing w:after="0"/>
                            <w:jc w:val="center"/>
                          </w:pPr>
                        </w:p>
                        <w:p w14:paraId="553EEF08" w14:textId="77777777" w:rsidR="004A00AF" w:rsidRDefault="004A00AF" w:rsidP="00554D66">
                          <w:pPr>
                            <w:pStyle w:val="NormalWeb"/>
                            <w:wordWrap w:val="0"/>
                            <w:spacing w:after="0"/>
                            <w:jc w:val="center"/>
                          </w:pPr>
                        </w:p>
                      </w:txbxContent>
                    </v:textbox>
                  </v:roundrect>
                  <v:line id="직선 연결선 9" o:spid="_x0000_s1792" style="position:absolute;visibility:visible" from="28575,6810" to="28575,16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" strokeweight=".5pt">
                    <v:stroke dashstyle="longDash" joinstyle="miter"/>
                  </v:line>
                </v:group>
              </w:pict>
            </w:r>
          </w:p>
        </w:tc>
      </w:tr>
      <w:tr w:rsidR="00554D66" w:rsidRPr="009743EA" w14:paraId="7B5E532E" w14:textId="77777777" w:rsidTr="00BD522C">
        <w:trPr>
          <w:jc w:val="center"/>
        </w:trPr>
        <w:tc>
          <w:tcPr>
            <w:tcW w:w="1286" w:type="dxa"/>
            <w:tcBorders>
              <w:top w:val="single" w:sz="4" w:space="0" w:color="000000"/>
              <w:left w:val="single" w:sz="4" w:space="0" w:color="000000"/>
              <w:bottom w:val="single" w:sz="4" w:space="0" w:color="000000"/>
            </w:tcBorders>
            <w:shd w:val="clear" w:color="auto" w:fill="E7E6E6"/>
          </w:tcPr>
          <w:p w14:paraId="1106945B" w14:textId="77777777" w:rsidR="00554D66" w:rsidRPr="009743EA" w:rsidRDefault="00554D66" w:rsidP="00BD522C">
            <w:pPr>
              <w:pStyle w:val="TAL"/>
              <w:snapToGrid w:val="0"/>
              <w:jc w:val="center"/>
              <w:rPr>
                <w:b/>
                <w:kern w:val="1"/>
              </w:rPr>
            </w:pPr>
          </w:p>
          <w:p w14:paraId="44762C84" w14:textId="77777777" w:rsidR="00554D66" w:rsidRPr="009743EA" w:rsidRDefault="00554D66" w:rsidP="00BD522C">
            <w:pPr>
              <w:pStyle w:val="TAL"/>
              <w:snapToGrid w:val="0"/>
              <w:jc w:val="center"/>
              <w:rPr>
                <w:b/>
                <w:kern w:val="1"/>
                <w:lang w:eastAsia="ko-KR"/>
              </w:rPr>
            </w:pPr>
          </w:p>
          <w:p w14:paraId="0496AC68" w14:textId="77777777" w:rsidR="00554D66" w:rsidRPr="009743EA" w:rsidRDefault="00554D66" w:rsidP="00BD522C">
            <w:pPr>
              <w:pStyle w:val="TAL"/>
              <w:snapToGrid w:val="0"/>
              <w:jc w:val="center"/>
              <w:rPr>
                <w:b/>
                <w:kern w:val="1"/>
              </w:rPr>
            </w:pPr>
            <w:r w:rsidRPr="009743EA">
              <w:rPr>
                <w:b/>
                <w:kern w:val="1"/>
              </w:rPr>
              <w:t>HTTP Header Information</w:t>
            </w:r>
          </w:p>
          <w:p w14:paraId="2360CD34" w14:textId="77777777" w:rsidR="00554D66" w:rsidRPr="009743EA" w:rsidRDefault="00554D66" w:rsidP="00BD522C">
            <w:pPr>
              <w:pStyle w:val="TAL"/>
              <w:snapToGrid w:val="0"/>
              <w:jc w:val="center"/>
              <w:rPr>
                <w:b/>
                <w:kern w:val="1"/>
              </w:rPr>
            </w:pPr>
          </w:p>
          <w:p w14:paraId="53ACF8F0" w14:textId="77777777" w:rsidR="00554D66" w:rsidRPr="009743EA" w:rsidRDefault="00554D66" w:rsidP="00BD522C">
            <w:pPr>
              <w:pStyle w:val="TAL"/>
              <w:snapToGrid w:val="0"/>
              <w:jc w:val="center"/>
              <w:rPr>
                <w:b/>
                <w:kern w:val="1"/>
              </w:rPr>
            </w:pPr>
          </w:p>
          <w:p w14:paraId="2DD7001B" w14:textId="77777777" w:rsidR="00FE3B5F" w:rsidRPr="009743EA" w:rsidRDefault="00FE3B5F" w:rsidP="00BD522C">
            <w:pPr>
              <w:pStyle w:val="TAL"/>
              <w:snapToGrid w:val="0"/>
              <w:jc w:val="center"/>
              <w:rPr>
                <w:b/>
                <w:kern w:val="1"/>
              </w:rP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2C2BDB62" w14:textId="77777777" w:rsidR="00554D66" w:rsidRPr="009743EA" w:rsidRDefault="00554D66" w:rsidP="00BD522C">
            <w:pPr>
              <w:pStyle w:val="TAL"/>
              <w:snapToGrid w:val="0"/>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01"/>
              <w:gridCol w:w="4359"/>
            </w:tblGrid>
            <w:tr w:rsidR="00554D66" w:rsidRPr="009743EA" w14:paraId="4A6D7C10" w14:textId="77777777" w:rsidTr="005A2D7C">
              <w:trPr>
                <w:jc w:val="center"/>
              </w:trPr>
              <w:tc>
                <w:tcPr>
                  <w:tcW w:w="1501" w:type="dxa"/>
                  <w:shd w:val="clear" w:color="auto" w:fill="9CC2E5"/>
                </w:tcPr>
                <w:p w14:paraId="298C14B2" w14:textId="77777777" w:rsidR="00554D66" w:rsidRPr="009743EA" w:rsidRDefault="00554D66" w:rsidP="00BD522C">
                  <w:pPr>
                    <w:pStyle w:val="TAL"/>
                    <w:snapToGrid w:val="0"/>
                    <w:jc w:val="center"/>
                    <w:rPr>
                      <w:rFonts w:eastAsia="Calibri"/>
                      <w:b/>
                      <w:szCs w:val="22"/>
                    </w:rPr>
                  </w:pPr>
                  <w:r w:rsidRPr="009743EA">
                    <w:rPr>
                      <w:rFonts w:eastAsia="Calibri"/>
                      <w:b/>
                      <w:szCs w:val="22"/>
                    </w:rPr>
                    <w:t>Header</w:t>
                  </w:r>
                </w:p>
              </w:tc>
              <w:tc>
                <w:tcPr>
                  <w:tcW w:w="4359" w:type="dxa"/>
                  <w:shd w:val="clear" w:color="auto" w:fill="9CC2E5"/>
                </w:tcPr>
                <w:p w14:paraId="7E02BF2F" w14:textId="77777777" w:rsidR="00554D66" w:rsidRPr="009743EA" w:rsidRDefault="00554D66" w:rsidP="00BD522C">
                  <w:pPr>
                    <w:pStyle w:val="TAL"/>
                    <w:snapToGrid w:val="0"/>
                    <w:jc w:val="center"/>
                    <w:rPr>
                      <w:rFonts w:eastAsia="Calibri"/>
                      <w:b/>
                      <w:szCs w:val="22"/>
                    </w:rPr>
                  </w:pPr>
                  <w:r w:rsidRPr="009743EA">
                    <w:rPr>
                      <w:rFonts w:eastAsia="Calibri"/>
                      <w:b/>
                      <w:szCs w:val="22"/>
                    </w:rPr>
                    <w:t>Value</w:t>
                  </w:r>
                </w:p>
              </w:tc>
            </w:tr>
            <w:tr w:rsidR="00554D66" w:rsidRPr="009743EA" w14:paraId="4E1CEA30" w14:textId="77777777" w:rsidTr="005A2D7C">
              <w:trPr>
                <w:jc w:val="center"/>
              </w:trPr>
              <w:tc>
                <w:tcPr>
                  <w:tcW w:w="1501" w:type="dxa"/>
                  <w:shd w:val="clear" w:color="auto" w:fill="DEEAF6"/>
                </w:tcPr>
                <w:p w14:paraId="653D53BE" w14:textId="77777777" w:rsidR="00554D66" w:rsidRPr="009743EA" w:rsidRDefault="00554D66" w:rsidP="00BD522C">
                  <w:pPr>
                    <w:pStyle w:val="TAL"/>
                    <w:snapToGrid w:val="0"/>
                    <w:jc w:val="center"/>
                    <w:rPr>
                      <w:rFonts w:eastAsia="Calibri"/>
                      <w:szCs w:val="22"/>
                    </w:rPr>
                  </w:pPr>
                  <w:r w:rsidRPr="009743EA">
                    <w:rPr>
                      <w:rFonts w:eastAsia="Calibri"/>
                      <w:szCs w:val="22"/>
                    </w:rPr>
                    <w:t>Accept</w:t>
                  </w:r>
                </w:p>
              </w:tc>
              <w:tc>
                <w:tcPr>
                  <w:tcW w:w="4359" w:type="dxa"/>
                  <w:shd w:val="clear" w:color="auto" w:fill="auto"/>
                </w:tcPr>
                <w:p w14:paraId="7CC2895F" w14:textId="77777777" w:rsidR="00554D66" w:rsidRPr="009743EA" w:rsidRDefault="00554D66" w:rsidP="00BD522C">
                  <w:pPr>
                    <w:pStyle w:val="TAL"/>
                    <w:snapToGrid w:val="0"/>
                    <w:rPr>
                      <w:rFonts w:eastAsia="Calibri"/>
                      <w:szCs w:val="22"/>
                    </w:rPr>
                  </w:pPr>
                  <w:r w:rsidRPr="009743EA">
                    <w:rPr>
                      <w:rFonts w:eastAsia="Calibri"/>
                      <w:szCs w:val="22"/>
                    </w:rPr>
                    <w:t>application/json</w:t>
                  </w:r>
                </w:p>
              </w:tc>
            </w:tr>
            <w:tr w:rsidR="00554D66" w:rsidRPr="009743EA" w14:paraId="66964665" w14:textId="77777777" w:rsidTr="005A2D7C">
              <w:trPr>
                <w:jc w:val="center"/>
              </w:trPr>
              <w:tc>
                <w:tcPr>
                  <w:tcW w:w="1501" w:type="dxa"/>
                  <w:shd w:val="clear" w:color="auto" w:fill="DEEAF6"/>
                </w:tcPr>
                <w:p w14:paraId="465103D6" w14:textId="77777777" w:rsidR="00554D66" w:rsidRPr="009743EA" w:rsidRDefault="00554D66" w:rsidP="00BD522C">
                  <w:pPr>
                    <w:pStyle w:val="TAL"/>
                    <w:snapToGrid w:val="0"/>
                    <w:jc w:val="center"/>
                    <w:rPr>
                      <w:rFonts w:eastAsia="Calibri"/>
                      <w:szCs w:val="22"/>
                    </w:rPr>
                  </w:pPr>
                  <w:r w:rsidRPr="009743EA">
                    <w:rPr>
                      <w:rFonts w:eastAsia="Calibri"/>
                      <w:szCs w:val="22"/>
                    </w:rPr>
                    <w:t>X-M2M-RI</w:t>
                  </w:r>
                </w:p>
              </w:tc>
              <w:tc>
                <w:tcPr>
                  <w:tcW w:w="4359" w:type="dxa"/>
                  <w:shd w:val="clear" w:color="auto" w:fill="auto"/>
                </w:tcPr>
                <w:p w14:paraId="2D0CFEC3" w14:textId="77777777" w:rsidR="00554D66" w:rsidRPr="009743EA" w:rsidRDefault="00554D66" w:rsidP="00BD522C">
                  <w:pPr>
                    <w:pStyle w:val="TAL"/>
                    <w:snapToGrid w:val="0"/>
                    <w:rPr>
                      <w:rFonts w:eastAsia="Calibri"/>
                      <w:szCs w:val="22"/>
                    </w:rPr>
                  </w:pPr>
                  <w:r w:rsidRPr="009743EA">
                    <w:rPr>
                      <w:rFonts w:eastAsia="Calibri"/>
                      <w:szCs w:val="22"/>
                    </w:rPr>
                    <w:t>Request</w:t>
                  </w:r>
                  <w:r w:rsidR="005A3EEC" w:rsidRPr="009743EA">
                    <w:rPr>
                      <w:rFonts w:eastAsia="Calibri"/>
                      <w:szCs w:val="22"/>
                    </w:rPr>
                    <w:t xml:space="preserve"> </w:t>
                  </w:r>
                  <w:r w:rsidRPr="009743EA">
                    <w:rPr>
                      <w:rFonts w:eastAsia="Calibri"/>
                      <w:szCs w:val="22"/>
                    </w:rPr>
                    <w:t>ID</w:t>
                  </w:r>
                  <w:r w:rsidR="005A3EEC" w:rsidRPr="009743EA">
                    <w:rPr>
                      <w:rFonts w:eastAsia="Calibri"/>
                      <w:szCs w:val="22"/>
                    </w:rPr>
                    <w:t xml:space="preserve"> </w:t>
                  </w:r>
                </w:p>
              </w:tc>
            </w:tr>
            <w:tr w:rsidR="00554D66" w:rsidRPr="009743EA" w14:paraId="67127586" w14:textId="77777777" w:rsidTr="005A2D7C">
              <w:trPr>
                <w:jc w:val="center"/>
              </w:trPr>
              <w:tc>
                <w:tcPr>
                  <w:tcW w:w="1501" w:type="dxa"/>
                  <w:shd w:val="clear" w:color="auto" w:fill="DEEAF6"/>
                </w:tcPr>
                <w:p w14:paraId="2E177C71" w14:textId="77777777" w:rsidR="00554D66" w:rsidRPr="009743EA" w:rsidRDefault="00554D66" w:rsidP="00BD522C">
                  <w:pPr>
                    <w:pStyle w:val="TAL"/>
                    <w:snapToGrid w:val="0"/>
                    <w:jc w:val="center"/>
                    <w:rPr>
                      <w:rFonts w:eastAsia="Calibri"/>
                      <w:szCs w:val="22"/>
                    </w:rPr>
                  </w:pPr>
                  <w:r w:rsidRPr="009743EA">
                    <w:rPr>
                      <w:rFonts w:eastAsia="Calibri"/>
                      <w:szCs w:val="22"/>
                    </w:rPr>
                    <w:t>X-M2M-Origin</w:t>
                  </w:r>
                </w:p>
              </w:tc>
              <w:tc>
                <w:tcPr>
                  <w:tcW w:w="4359" w:type="dxa"/>
                  <w:shd w:val="clear" w:color="auto" w:fill="auto"/>
                </w:tcPr>
                <w:p w14:paraId="560DB62B" w14:textId="77777777" w:rsidR="00554D66" w:rsidRPr="009743EA" w:rsidRDefault="00554D66" w:rsidP="00BD522C">
                  <w:pPr>
                    <w:pStyle w:val="TAL"/>
                    <w:snapToGrid w:val="0"/>
                    <w:rPr>
                      <w:rFonts w:eastAsia="Calibri"/>
                      <w:szCs w:val="22"/>
                    </w:rPr>
                  </w:pPr>
                  <w:r w:rsidRPr="009743EA">
                    <w:rPr>
                      <w:rFonts w:eastAsia="Calibri"/>
                      <w:szCs w:val="22"/>
                    </w:rPr>
                    <w:t>AE-ID</w:t>
                  </w:r>
                  <w:r w:rsidR="005A3EEC" w:rsidRPr="009743EA">
                    <w:rPr>
                      <w:rFonts w:eastAsia="Calibri"/>
                      <w:szCs w:val="22"/>
                    </w:rPr>
                    <w:t xml:space="preserve"> </w:t>
                  </w:r>
                  <w:r w:rsidRPr="009743EA">
                    <w:rPr>
                      <w:rFonts w:eastAsia="Calibri"/>
                      <w:szCs w:val="22"/>
                    </w:rPr>
                    <w:t>of</w:t>
                  </w:r>
                  <w:r w:rsidR="005A3EEC" w:rsidRPr="009743EA">
                    <w:rPr>
                      <w:rFonts w:eastAsia="Calibri"/>
                      <w:szCs w:val="22"/>
                    </w:rPr>
                    <w:t xml:space="preserve"> </w:t>
                  </w:r>
                  <w:r w:rsidRPr="009743EA">
                    <w:rPr>
                      <w:rFonts w:eastAsia="Calibri"/>
                      <w:szCs w:val="22"/>
                    </w:rPr>
                    <w:t>Originator</w:t>
                  </w:r>
                </w:p>
              </w:tc>
            </w:tr>
            <w:tr w:rsidR="005E122D" w:rsidRPr="009743EA" w14:paraId="432DEB8D" w14:textId="77777777" w:rsidTr="005A2D7C">
              <w:trPr>
                <w:jc w:val="center"/>
              </w:trPr>
              <w:tc>
                <w:tcPr>
                  <w:tcW w:w="1501" w:type="dxa"/>
                  <w:shd w:val="clear" w:color="auto" w:fill="DEEAF6"/>
                </w:tcPr>
                <w:p w14:paraId="4A3370B8" w14:textId="77777777" w:rsidR="005E122D" w:rsidRPr="009743EA" w:rsidRDefault="005E122D" w:rsidP="005E122D">
                  <w:pPr>
                    <w:pStyle w:val="TAL"/>
                    <w:snapToGrid w:val="0"/>
                    <w:jc w:val="center"/>
                    <w:rPr>
                      <w:rFonts w:eastAsia="Calibri"/>
                      <w:szCs w:val="22"/>
                    </w:rPr>
                  </w:pPr>
                  <w:r w:rsidRPr="009743EA">
                    <w:rPr>
                      <w:rFonts w:eastAsia="Calibri"/>
                      <w:szCs w:val="22"/>
                    </w:rPr>
                    <w:t>X-M2M-RVI</w:t>
                  </w:r>
                </w:p>
              </w:tc>
              <w:tc>
                <w:tcPr>
                  <w:tcW w:w="4359" w:type="dxa"/>
                  <w:shd w:val="clear" w:color="auto" w:fill="auto"/>
                </w:tcPr>
                <w:p w14:paraId="327810EC" w14:textId="77777777" w:rsidR="005E122D" w:rsidRPr="009743EA" w:rsidRDefault="005E122D" w:rsidP="005E122D">
                  <w:pPr>
                    <w:pStyle w:val="TAL"/>
                    <w:snapToGrid w:val="0"/>
                    <w:rPr>
                      <w:rFonts w:eastAsia="Calibri"/>
                      <w:szCs w:val="22"/>
                    </w:rPr>
                  </w:pPr>
                  <w:r w:rsidRPr="009743EA">
                    <w:rPr>
                      <w:rFonts w:eastAsia="Calibri"/>
                      <w:szCs w:val="22"/>
                    </w:rPr>
                    <w:t>Release</w:t>
                  </w:r>
                  <w:r w:rsidR="005A3EEC" w:rsidRPr="009743EA">
                    <w:rPr>
                      <w:rFonts w:eastAsia="Calibri"/>
                      <w:szCs w:val="22"/>
                    </w:rPr>
                    <w:t xml:space="preserve"> </w:t>
                  </w:r>
                  <w:r w:rsidRPr="009743EA">
                    <w:rPr>
                      <w:rFonts w:eastAsia="Calibri"/>
                      <w:szCs w:val="22"/>
                    </w:rPr>
                    <w:t>Version</w:t>
                  </w:r>
                  <w:r w:rsidR="005A3EEC" w:rsidRPr="009743EA">
                    <w:rPr>
                      <w:rFonts w:eastAsia="Calibri"/>
                      <w:szCs w:val="22"/>
                    </w:rPr>
                    <w:t xml:space="preserve"> </w:t>
                  </w:r>
                  <w:r w:rsidRPr="009743EA">
                    <w:rPr>
                      <w:rFonts w:eastAsia="Calibri"/>
                      <w:szCs w:val="22"/>
                    </w:rPr>
                    <w:t>Indicator</w:t>
                  </w:r>
                </w:p>
              </w:tc>
            </w:tr>
          </w:tbl>
          <w:p w14:paraId="53B25471" w14:textId="77777777" w:rsidR="00554D66" w:rsidRPr="009743EA" w:rsidRDefault="00554D66" w:rsidP="00BD522C">
            <w:pPr>
              <w:pStyle w:val="TAL"/>
              <w:snapToGrid w:val="0"/>
              <w:jc w:val="both"/>
              <w:rPr>
                <w:lang w:eastAsia="ko-KR"/>
              </w:rPr>
            </w:pPr>
          </w:p>
        </w:tc>
      </w:tr>
      <w:tr w:rsidR="00554D66" w:rsidRPr="009743EA" w14:paraId="1982D28E" w14:textId="77777777" w:rsidTr="00BD522C">
        <w:trPr>
          <w:jc w:val="center"/>
        </w:trPr>
        <w:tc>
          <w:tcPr>
            <w:tcW w:w="1286" w:type="dxa"/>
            <w:tcBorders>
              <w:top w:val="single" w:sz="4" w:space="0" w:color="000000"/>
              <w:left w:val="single" w:sz="4" w:space="0" w:color="000000"/>
              <w:bottom w:val="single" w:sz="4" w:space="0" w:color="000000"/>
            </w:tcBorders>
            <w:shd w:val="clear" w:color="auto" w:fill="E7E6E6"/>
          </w:tcPr>
          <w:p w14:paraId="6CAA0DA2" w14:textId="77777777" w:rsidR="00554D66" w:rsidRPr="009743EA" w:rsidRDefault="00554D66" w:rsidP="00BD522C">
            <w:pPr>
              <w:pStyle w:val="Default"/>
              <w:overflowPunct w:val="0"/>
              <w:jc w:val="center"/>
              <w:rPr>
                <w:color w:val="auto"/>
              </w:rPr>
            </w:pPr>
          </w:p>
          <w:p w14:paraId="52D9FEDB" w14:textId="77777777" w:rsidR="00554D66" w:rsidRPr="009743EA" w:rsidRDefault="00554D66" w:rsidP="00BD522C">
            <w:pPr>
              <w:pStyle w:val="Default"/>
              <w:overflowPunct w:val="0"/>
              <w:jc w:val="center"/>
              <w:rPr>
                <w:b/>
                <w:sz w:val="20"/>
                <w:szCs w:val="20"/>
              </w:rPr>
            </w:pPr>
          </w:p>
          <w:p w14:paraId="1012ECE8" w14:textId="77777777" w:rsidR="00554D66" w:rsidRPr="009743EA" w:rsidRDefault="00554D66" w:rsidP="00BD522C">
            <w:pPr>
              <w:pStyle w:val="Default"/>
              <w:overflowPunct w:val="0"/>
              <w:jc w:val="center"/>
              <w:rPr>
                <w:b/>
                <w:sz w:val="20"/>
                <w:szCs w:val="20"/>
              </w:rPr>
            </w:pPr>
          </w:p>
          <w:p w14:paraId="41172F7D" w14:textId="77777777" w:rsidR="00554D66" w:rsidRPr="009743EA" w:rsidRDefault="00554D66" w:rsidP="00BD522C">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31859285" w14:textId="77777777" w:rsidR="00554D66" w:rsidRPr="009743EA" w:rsidRDefault="00554D66" w:rsidP="00BD522C">
            <w:pPr>
              <w:pStyle w:val="Default"/>
              <w:overflowPunct w:val="0"/>
              <w:jc w:val="center"/>
              <w:rPr>
                <w:b/>
                <w:kern w:val="1"/>
              </w:rPr>
            </w:pPr>
            <w:r w:rsidRPr="009743EA">
              <w:rPr>
                <w:rFonts w:ascii="Arial" w:eastAsia="Malgun Gothic" w:hAnsi="Arial"/>
                <w:b/>
                <w:color w:val="auto"/>
                <w:kern w:val="1"/>
                <w:sz w:val="18"/>
                <w:szCs w:val="20"/>
                <w:lang w:eastAsia="ko-KR"/>
              </w:rPr>
              <w:t>exb</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6C52D66D" w14:textId="77777777" w:rsidR="00324692" w:rsidRPr="005A2D7C" w:rsidRDefault="00324692" w:rsidP="005A2D7C">
            <w:pPr>
              <w:pStyle w:val="TAL"/>
              <w:rPr>
                <w:rFonts w:eastAsia="Calibri Light"/>
              </w:rPr>
            </w:pPr>
          </w:p>
          <w:p w14:paraId="40F8F2D5" w14:textId="77777777" w:rsidR="00554D66" w:rsidRPr="009743EA" w:rsidRDefault="00324692" w:rsidP="00BD522C">
            <w:pPr>
              <w:widowControl w:val="0"/>
              <w:spacing w:after="0"/>
              <w:ind w:left="284"/>
              <w:jc w:val="both"/>
              <w:textAlignment w:val="auto"/>
              <w:rPr>
                <w:rFonts w:ascii="Arial" w:hAnsi="Arial"/>
                <w:color w:val="0070C0"/>
                <w:sz w:val="18"/>
              </w:rPr>
            </w:pPr>
            <w:r w:rsidRPr="009743EA">
              <w:rPr>
                <w:rFonts w:eastAsia="Calibri Light"/>
                <w:b/>
                <w:sz w:val="24"/>
              </w:rPr>
              <w:t>API/DIS</w:t>
            </w:r>
            <w:r w:rsidR="00F41F85" w:rsidRPr="009743EA">
              <w:rPr>
                <w:rFonts w:eastAsia="Calibri Light"/>
                <w:b/>
                <w:sz w:val="24"/>
              </w:rPr>
              <w:t>_</w:t>
            </w:r>
            <w:r w:rsidRPr="009743EA">
              <w:rPr>
                <w:rFonts w:eastAsia="Calibri Light"/>
                <w:b/>
                <w:sz w:val="24"/>
              </w:rPr>
              <w:t>EXB</w:t>
            </w:r>
          </w:p>
          <w:p w14:paraId="2988AA20" w14:textId="77777777" w:rsidR="00554D66" w:rsidRPr="005A2D7C" w:rsidRDefault="00554D66" w:rsidP="007C39B4">
            <w:pPr>
              <w:pStyle w:val="NoSpacing"/>
              <w:overflowPunct w:val="0"/>
              <w:rPr>
                <w:rFonts w:ascii="Arial" w:hAnsi="Arial"/>
                <w:b/>
                <w:color w:val="0070C0"/>
                <w:sz w:val="18"/>
                <w:lang w:val="en-GB"/>
              </w:rPr>
            </w:pPr>
            <w:r w:rsidRPr="005A2D7C">
              <w:rPr>
                <w:rFonts w:ascii="Times New Roman" w:hAnsi="Times New Roman"/>
                <w:lang w:val="en-GB"/>
              </w:rPr>
              <w:t xml:space="preserve">    </w:t>
            </w:r>
          </w:p>
          <w:p w14:paraId="7AF351CE" w14:textId="77777777" w:rsidR="00554D66" w:rsidRPr="009743EA" w:rsidRDefault="00554D66" w:rsidP="00BD522C">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63965747" w14:textId="77777777" w:rsidR="00554D66" w:rsidRPr="009743EA" w:rsidRDefault="00554D66" w:rsidP="00BD522C">
            <w:pPr>
              <w:pStyle w:val="TAL"/>
              <w:snapToGrid w:val="0"/>
              <w:ind w:left="284"/>
              <w:jc w:val="both"/>
              <w:rPr>
                <w:color w:val="0070C0"/>
              </w:rPr>
            </w:pPr>
          </w:p>
          <w:p w14:paraId="199F19FC" w14:textId="77777777" w:rsidR="00554D66" w:rsidRPr="009743EA" w:rsidRDefault="00554D66" w:rsidP="00BD522C">
            <w:pPr>
              <w:pStyle w:val="TAL"/>
              <w:snapToGrid w:val="0"/>
              <w:ind w:left="284"/>
              <w:jc w:val="both"/>
              <w:rPr>
                <w:color w:val="0070C0"/>
              </w:rPr>
            </w:pPr>
            <w:r w:rsidRPr="009743EA">
              <w:rPr>
                <w:color w:val="0070C0"/>
              </w:rPr>
              <w:t>GET /mn-name?fu=1&amp;exb=20211231T235959 HTTP/1.1</w:t>
            </w:r>
          </w:p>
          <w:p w14:paraId="07B48E33" w14:textId="77777777" w:rsidR="00554D66" w:rsidRPr="009743EA" w:rsidRDefault="00554D66" w:rsidP="00BD522C">
            <w:pPr>
              <w:pStyle w:val="TAL"/>
              <w:snapToGrid w:val="0"/>
              <w:ind w:left="284"/>
              <w:jc w:val="both"/>
              <w:rPr>
                <w:color w:val="0070C0"/>
              </w:rPr>
            </w:pPr>
            <w:r w:rsidRPr="009743EA">
              <w:rPr>
                <w:color w:val="0070C0"/>
              </w:rPr>
              <w:t>Host: 192.168.0.10:8282</w:t>
            </w:r>
          </w:p>
          <w:p w14:paraId="34BFF01A" w14:textId="77777777" w:rsidR="00554D66" w:rsidRPr="009743EA" w:rsidRDefault="00554D66" w:rsidP="00BD522C">
            <w:pPr>
              <w:pStyle w:val="TAL"/>
              <w:snapToGrid w:val="0"/>
              <w:ind w:left="284"/>
              <w:jc w:val="both"/>
              <w:rPr>
                <w:color w:val="0070C0"/>
              </w:rPr>
            </w:pPr>
            <w:r w:rsidRPr="009743EA">
              <w:rPr>
                <w:color w:val="0070C0"/>
              </w:rPr>
              <w:t>X-M2M-Origin: CAE5630283216026458665</w:t>
            </w:r>
          </w:p>
          <w:p w14:paraId="426AEA6A" w14:textId="77777777" w:rsidR="00A06B31" w:rsidRPr="009743EA" w:rsidRDefault="00A06B31" w:rsidP="00A06B31">
            <w:pPr>
              <w:pStyle w:val="TAL"/>
              <w:snapToGrid w:val="0"/>
              <w:ind w:left="284"/>
              <w:jc w:val="both"/>
              <w:rPr>
                <w:color w:val="0070C0"/>
              </w:rPr>
            </w:pPr>
            <w:r w:rsidRPr="009743EA">
              <w:rPr>
                <w:color w:val="0070C0"/>
              </w:rPr>
              <w:t>Accept: application/json</w:t>
            </w:r>
          </w:p>
          <w:p w14:paraId="1AAFBD9A" w14:textId="77777777" w:rsidR="00554D66" w:rsidRPr="009743EA" w:rsidRDefault="00554D66" w:rsidP="00BD522C">
            <w:pPr>
              <w:pStyle w:val="TAL"/>
              <w:snapToGrid w:val="0"/>
              <w:ind w:left="284"/>
              <w:jc w:val="both"/>
              <w:rPr>
                <w:color w:val="0070C0"/>
              </w:rPr>
            </w:pPr>
            <w:r w:rsidRPr="009743EA">
              <w:rPr>
                <w:color w:val="0070C0"/>
              </w:rPr>
              <w:t>X-M2M-RI: 1234</w:t>
            </w:r>
          </w:p>
          <w:p w14:paraId="63096F4C" w14:textId="77777777" w:rsidR="005A7A27" w:rsidRPr="009743EA" w:rsidRDefault="005A7A27" w:rsidP="005A7A27">
            <w:pPr>
              <w:widowControl w:val="0"/>
              <w:overflowPunct/>
              <w:spacing w:after="0"/>
              <w:ind w:left="284"/>
              <w:jc w:val="both"/>
              <w:textAlignment w:val="auto"/>
              <w:rPr>
                <w:color w:val="0070C0"/>
              </w:rPr>
            </w:pPr>
            <w:r w:rsidRPr="009743EA">
              <w:rPr>
                <w:rFonts w:ascii="Arial" w:hAnsi="Arial"/>
                <w:color w:val="0070C0"/>
                <w:sz w:val="18"/>
              </w:rPr>
              <w:t>X-M2M-RVI: 2a</w:t>
            </w:r>
          </w:p>
          <w:p w14:paraId="7BFF92D8" w14:textId="77777777" w:rsidR="00554D66" w:rsidRPr="009743EA" w:rsidRDefault="00554D66" w:rsidP="00BD522C">
            <w:pPr>
              <w:pStyle w:val="TAL"/>
              <w:snapToGrid w:val="0"/>
              <w:ind w:left="284"/>
              <w:jc w:val="both"/>
              <w:rPr>
                <w:color w:val="0070C0"/>
              </w:rPr>
            </w:pPr>
          </w:p>
          <w:p w14:paraId="16B15950" w14:textId="77777777" w:rsidR="00554D66" w:rsidRPr="009743EA" w:rsidRDefault="00554D66" w:rsidP="00BD522C">
            <w:pPr>
              <w:widowControl w:val="0"/>
              <w:spacing w:after="0"/>
              <w:ind w:left="284"/>
              <w:jc w:val="both"/>
              <w:textAlignment w:val="auto"/>
              <w:rPr>
                <w:rFonts w:ascii="Arial" w:hAnsi="Arial"/>
                <w:b/>
                <w:color w:val="0070C0"/>
                <w:sz w:val="18"/>
              </w:rPr>
            </w:pPr>
          </w:p>
          <w:p w14:paraId="2CBC1AD2" w14:textId="77777777" w:rsidR="00554D66" w:rsidRPr="009743EA" w:rsidRDefault="00554D66" w:rsidP="00BD522C">
            <w:pPr>
              <w:widowControl w:val="0"/>
              <w:spacing w:after="0"/>
              <w:ind w:left="284"/>
              <w:jc w:val="both"/>
              <w:textAlignment w:val="auto"/>
              <w:rPr>
                <w:rFonts w:ascii="Arial" w:hAnsi="Arial"/>
                <w:b/>
                <w:color w:val="0070C0"/>
                <w:sz w:val="18"/>
              </w:rPr>
            </w:pPr>
            <w:r w:rsidRPr="009743EA">
              <w:rPr>
                <w:rFonts w:ascii="Arial" w:hAnsi="Arial"/>
                <w:b/>
                <w:color w:val="0070C0"/>
                <w:sz w:val="18"/>
              </w:rPr>
              <w:lastRenderedPageBreak/>
              <w:t>HTTP Response:</w:t>
            </w:r>
          </w:p>
          <w:p w14:paraId="475DAC13" w14:textId="77777777" w:rsidR="00554D66" w:rsidRPr="009743EA" w:rsidRDefault="00554D66" w:rsidP="00BD522C">
            <w:pPr>
              <w:widowControl w:val="0"/>
              <w:spacing w:after="0"/>
              <w:ind w:left="284"/>
              <w:textAlignment w:val="auto"/>
              <w:rPr>
                <w:rFonts w:ascii="Arial" w:hAnsi="Arial"/>
                <w:color w:val="0070C0"/>
                <w:sz w:val="18"/>
              </w:rPr>
            </w:pPr>
          </w:p>
          <w:p w14:paraId="6F9F412C" w14:textId="77777777" w:rsidR="00554D66" w:rsidRPr="009743EA" w:rsidRDefault="00554D66" w:rsidP="00BD522C">
            <w:pPr>
              <w:widowControl w:val="0"/>
              <w:spacing w:after="0"/>
              <w:ind w:left="284"/>
              <w:textAlignment w:val="auto"/>
              <w:rPr>
                <w:rFonts w:ascii="Arial" w:hAnsi="Arial"/>
                <w:color w:val="0070C0"/>
                <w:sz w:val="18"/>
              </w:rPr>
            </w:pPr>
            <w:r w:rsidRPr="009743EA">
              <w:rPr>
                <w:rFonts w:ascii="Arial" w:hAnsi="Arial"/>
                <w:color w:val="0070C0"/>
                <w:sz w:val="18"/>
              </w:rPr>
              <w:t>200 OK</w:t>
            </w:r>
          </w:p>
          <w:p w14:paraId="4B9420E1" w14:textId="77777777" w:rsidR="00554D66" w:rsidRPr="009743EA" w:rsidRDefault="00554D66" w:rsidP="00BD522C">
            <w:pPr>
              <w:pStyle w:val="TAL"/>
              <w:snapToGrid w:val="0"/>
              <w:ind w:left="284"/>
              <w:rPr>
                <w:color w:val="0070C0"/>
              </w:rPr>
            </w:pPr>
            <w:r w:rsidRPr="009743EA">
              <w:rPr>
                <w:color w:val="0070C0"/>
              </w:rPr>
              <w:t>Content-Type: application/json</w:t>
            </w:r>
          </w:p>
          <w:p w14:paraId="0CBE4729" w14:textId="77777777" w:rsidR="00554D66" w:rsidRPr="009743EA" w:rsidRDefault="00554D66" w:rsidP="00BD522C">
            <w:pPr>
              <w:pStyle w:val="TAL"/>
              <w:snapToGrid w:val="0"/>
              <w:ind w:left="284"/>
              <w:rPr>
                <w:color w:val="0070C0"/>
              </w:rPr>
            </w:pPr>
            <w:r w:rsidRPr="009743EA">
              <w:rPr>
                <w:color w:val="0070C0"/>
              </w:rPr>
              <w:t>X-M2M-RI: 1234</w:t>
            </w:r>
          </w:p>
          <w:p w14:paraId="7ABCA730" w14:textId="77777777" w:rsidR="005A7A27" w:rsidRPr="009743EA" w:rsidRDefault="005A7A27" w:rsidP="005A7A27">
            <w:pPr>
              <w:widowControl w:val="0"/>
              <w:overflowPunct/>
              <w:spacing w:after="0"/>
              <w:ind w:left="284"/>
              <w:jc w:val="both"/>
              <w:textAlignment w:val="auto"/>
              <w:rPr>
                <w:color w:val="0070C0"/>
              </w:rPr>
            </w:pPr>
            <w:r w:rsidRPr="009743EA">
              <w:rPr>
                <w:rFonts w:ascii="Arial" w:hAnsi="Arial"/>
                <w:color w:val="0070C0"/>
                <w:sz w:val="18"/>
              </w:rPr>
              <w:t>X-M2M-RVI: 2a</w:t>
            </w:r>
          </w:p>
          <w:p w14:paraId="3266DE97" w14:textId="77777777" w:rsidR="00554D66" w:rsidRPr="009743EA" w:rsidRDefault="00554D66" w:rsidP="00BD522C">
            <w:pPr>
              <w:pStyle w:val="TAL"/>
              <w:snapToGrid w:val="0"/>
              <w:ind w:left="284"/>
              <w:rPr>
                <w:color w:val="0070C0"/>
              </w:rPr>
            </w:pPr>
            <w:r w:rsidRPr="009743EA">
              <w:rPr>
                <w:color w:val="0070C0"/>
              </w:rPr>
              <w:t>X-M2M-RSC: 2000</w:t>
            </w:r>
          </w:p>
          <w:p w14:paraId="2F760DF7" w14:textId="77777777" w:rsidR="00554D66" w:rsidRPr="009743EA" w:rsidRDefault="00554D66" w:rsidP="00BD522C">
            <w:pPr>
              <w:pStyle w:val="TAL"/>
              <w:snapToGrid w:val="0"/>
              <w:ind w:left="284"/>
              <w:jc w:val="both"/>
              <w:rPr>
                <w:color w:val="0070C0"/>
              </w:rPr>
            </w:pPr>
          </w:p>
          <w:p w14:paraId="5F027EAA" w14:textId="77777777" w:rsidR="00554D66" w:rsidRPr="009743EA" w:rsidRDefault="00554D66" w:rsidP="00BD522C">
            <w:pPr>
              <w:pStyle w:val="TAL"/>
              <w:snapToGrid w:val="0"/>
              <w:ind w:left="284"/>
              <w:rPr>
                <w:color w:val="0070C0"/>
              </w:rPr>
            </w:pPr>
            <w:r w:rsidRPr="009743EA">
              <w:rPr>
                <w:color w:val="0070C0"/>
              </w:rPr>
              <w:t>{</w:t>
            </w:r>
          </w:p>
          <w:p w14:paraId="7DC239F6" w14:textId="77777777" w:rsidR="00554D66" w:rsidRPr="009743EA" w:rsidRDefault="00554D66" w:rsidP="00BD522C">
            <w:pPr>
              <w:pStyle w:val="TAL"/>
              <w:snapToGrid w:val="0"/>
              <w:ind w:left="284"/>
              <w:rPr>
                <w:color w:val="0070C0"/>
              </w:rPr>
            </w:pPr>
            <w:r w:rsidRPr="009743EA">
              <w:rPr>
                <w:color w:val="0070C0"/>
              </w:rPr>
              <w:t xml:space="preserve">    "m2m:uril": </w:t>
            </w:r>
          </w:p>
          <w:p w14:paraId="1F369C63" w14:textId="77777777" w:rsidR="00554D66" w:rsidRPr="009743EA" w:rsidRDefault="00554D66" w:rsidP="00BD522C">
            <w:pPr>
              <w:pStyle w:val="TAL"/>
              <w:snapToGrid w:val="0"/>
              <w:ind w:left="284"/>
              <w:rPr>
                <w:color w:val="0070C0"/>
              </w:rPr>
            </w:pPr>
            <w:r w:rsidRPr="009743EA">
              <w:rPr>
                <w:color w:val="0070C0"/>
              </w:rPr>
              <w:t xml:space="preserve">        "/mn-name/ae_actuator/cnt_light1",</w:t>
            </w:r>
          </w:p>
          <w:p w14:paraId="0D1A4BEC" w14:textId="77777777" w:rsidR="00554D66" w:rsidRPr="009743EA" w:rsidRDefault="00554D66" w:rsidP="00BD522C">
            <w:pPr>
              <w:pStyle w:val="TAL"/>
              <w:snapToGrid w:val="0"/>
              <w:ind w:left="284"/>
              <w:rPr>
                <w:color w:val="0070C0"/>
              </w:rPr>
            </w:pPr>
            <w:r w:rsidRPr="009743EA">
              <w:rPr>
                <w:color w:val="0070C0"/>
              </w:rPr>
              <w:t xml:space="preserve">        "/mn-name/ae_actuator/cnt_light2",</w:t>
            </w:r>
          </w:p>
          <w:p w14:paraId="44DF5AED" w14:textId="77777777" w:rsidR="00554D66" w:rsidRPr="009743EA" w:rsidRDefault="00554D66" w:rsidP="00BD522C">
            <w:pPr>
              <w:pStyle w:val="TAL"/>
              <w:snapToGrid w:val="0"/>
              <w:ind w:left="284"/>
              <w:rPr>
                <w:color w:val="0070C0"/>
              </w:rPr>
            </w:pPr>
            <w:r w:rsidRPr="009743EA">
              <w:rPr>
                <w:color w:val="0070C0"/>
              </w:rPr>
              <w:t xml:space="preserve">        "/mn-name/ae_sensor/cnt_temp1",</w:t>
            </w:r>
          </w:p>
          <w:p w14:paraId="47B006CC" w14:textId="77777777" w:rsidR="00554D66" w:rsidRPr="009743EA" w:rsidRDefault="00554D66" w:rsidP="00BD522C">
            <w:pPr>
              <w:pStyle w:val="TAL"/>
              <w:snapToGrid w:val="0"/>
              <w:ind w:left="284"/>
              <w:rPr>
                <w:color w:val="0070C0"/>
              </w:rPr>
            </w:pPr>
            <w:r w:rsidRPr="009743EA">
              <w:rPr>
                <w:color w:val="0070C0"/>
              </w:rPr>
              <w:t xml:space="preserve">        "/mn-name/ae_sensor/cnt_temp2"</w:t>
            </w:r>
          </w:p>
          <w:p w14:paraId="47018BA3" w14:textId="77777777" w:rsidR="00554D66" w:rsidRPr="005A2D7C" w:rsidRDefault="00554D66" w:rsidP="00BD522C">
            <w:pPr>
              <w:pStyle w:val="TAL"/>
              <w:snapToGrid w:val="0"/>
              <w:ind w:left="284"/>
              <w:rPr>
                <w:color w:val="0070C0"/>
              </w:rPr>
            </w:pPr>
            <w:r w:rsidRPr="005A2D7C">
              <w:rPr>
                <w:color w:val="0070C0"/>
              </w:rPr>
              <w:t>}</w:t>
            </w:r>
          </w:p>
          <w:p w14:paraId="2156C9A7" w14:textId="77777777" w:rsidR="00554D66" w:rsidRPr="005A2D7C" w:rsidRDefault="00554D66" w:rsidP="00BD522C">
            <w:pPr>
              <w:pStyle w:val="TAL"/>
              <w:snapToGrid w:val="0"/>
              <w:ind w:left="284"/>
              <w:jc w:val="both"/>
              <w:rPr>
                <w:color w:val="0070C0"/>
              </w:rPr>
            </w:pPr>
          </w:p>
        </w:tc>
      </w:tr>
      <w:tr w:rsidR="00554D66" w:rsidRPr="009743EA" w14:paraId="05E85400" w14:textId="77777777" w:rsidTr="00BD522C">
        <w:trPr>
          <w:jc w:val="center"/>
        </w:trPr>
        <w:tc>
          <w:tcPr>
            <w:tcW w:w="1286" w:type="dxa"/>
            <w:tcBorders>
              <w:top w:val="single" w:sz="4" w:space="0" w:color="000000"/>
              <w:left w:val="single" w:sz="4" w:space="0" w:color="000000"/>
              <w:bottom w:val="single" w:sz="4" w:space="0" w:color="000000"/>
            </w:tcBorders>
            <w:shd w:val="clear" w:color="auto" w:fill="E7E6E6"/>
          </w:tcPr>
          <w:p w14:paraId="4AD43E9E" w14:textId="77777777" w:rsidR="00554D66" w:rsidRPr="009743EA" w:rsidRDefault="00554D66" w:rsidP="00BD522C">
            <w:pPr>
              <w:pStyle w:val="Default"/>
              <w:overflowPunct w:val="0"/>
              <w:jc w:val="center"/>
              <w:rPr>
                <w:rFonts w:ascii="Arial" w:eastAsia="Malgun Gothic" w:hAnsi="Arial"/>
                <w:b/>
                <w:color w:val="auto"/>
                <w:kern w:val="1"/>
                <w:sz w:val="18"/>
                <w:szCs w:val="20"/>
              </w:rPr>
            </w:pPr>
          </w:p>
          <w:p w14:paraId="4B73139B" w14:textId="77777777" w:rsidR="00554D66" w:rsidRPr="009743EA" w:rsidRDefault="00554D66" w:rsidP="00BD522C">
            <w:pPr>
              <w:pStyle w:val="Default"/>
              <w:overflowPunct w:val="0"/>
              <w:jc w:val="center"/>
              <w:rPr>
                <w:rFonts w:ascii="Arial" w:eastAsia="Malgun Gothic" w:hAnsi="Arial"/>
                <w:b/>
                <w:color w:val="auto"/>
                <w:kern w:val="1"/>
                <w:sz w:val="18"/>
                <w:szCs w:val="20"/>
              </w:rPr>
            </w:pPr>
          </w:p>
          <w:p w14:paraId="18C403D8" w14:textId="77777777" w:rsidR="00554D66" w:rsidRPr="009743EA" w:rsidRDefault="00554D66" w:rsidP="00BD522C">
            <w:pPr>
              <w:pStyle w:val="Default"/>
              <w:overflowPunct w:val="0"/>
              <w:jc w:val="center"/>
              <w:rPr>
                <w:rFonts w:ascii="Arial" w:eastAsia="Malgun Gothic" w:hAnsi="Arial"/>
                <w:b/>
                <w:color w:val="auto"/>
                <w:kern w:val="1"/>
                <w:sz w:val="18"/>
                <w:szCs w:val="20"/>
              </w:rPr>
            </w:pPr>
          </w:p>
          <w:p w14:paraId="32D4237A" w14:textId="77777777" w:rsidR="00554D66" w:rsidRPr="009743EA" w:rsidRDefault="00554D66" w:rsidP="00BD522C">
            <w:pPr>
              <w:pStyle w:val="Default"/>
              <w:overflowPunct w:val="0"/>
              <w:jc w:val="center"/>
              <w:rPr>
                <w:rFonts w:ascii="Arial" w:eastAsia="Malgun Gothic" w:hAnsi="Arial"/>
                <w:b/>
                <w:color w:val="auto"/>
                <w:kern w:val="1"/>
                <w:sz w:val="18"/>
                <w:szCs w:val="20"/>
              </w:rPr>
            </w:pPr>
          </w:p>
          <w:p w14:paraId="0F61C708" w14:textId="77777777" w:rsidR="00554D66" w:rsidRPr="009743EA" w:rsidRDefault="00554D66" w:rsidP="00BD522C">
            <w:pPr>
              <w:pStyle w:val="Default"/>
              <w:overflowPunct w:val="0"/>
              <w:jc w:val="center"/>
              <w:rPr>
                <w:rFonts w:ascii="Arial" w:eastAsia="Malgun Gothic" w:hAnsi="Arial"/>
                <w:b/>
                <w:color w:val="auto"/>
                <w:kern w:val="1"/>
                <w:sz w:val="18"/>
                <w:szCs w:val="20"/>
              </w:rPr>
            </w:pPr>
          </w:p>
          <w:p w14:paraId="351D2ADD" w14:textId="77777777" w:rsidR="00554D66" w:rsidRPr="009743EA" w:rsidRDefault="00554D66" w:rsidP="00BD522C">
            <w:pPr>
              <w:pStyle w:val="Default"/>
              <w:overflowPunct w:val="0"/>
              <w:jc w:val="center"/>
              <w:rPr>
                <w:rFonts w:ascii="Arial" w:eastAsia="Malgun Gothic" w:hAnsi="Arial"/>
                <w:b/>
                <w:color w:val="auto"/>
                <w:kern w:val="1"/>
                <w:sz w:val="18"/>
                <w:szCs w:val="20"/>
              </w:rPr>
            </w:pPr>
          </w:p>
          <w:p w14:paraId="3B023986" w14:textId="77777777" w:rsidR="00554D66" w:rsidRPr="009743EA" w:rsidRDefault="00554D66" w:rsidP="00BD522C">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5F65B054" w14:textId="77777777" w:rsidR="00554D66" w:rsidRPr="009743EA" w:rsidRDefault="00554D66" w:rsidP="00BD522C">
            <w:pPr>
              <w:pStyle w:val="TAL"/>
              <w:snapToGrid w:val="0"/>
              <w:jc w:val="center"/>
              <w:rPr>
                <w:b/>
                <w:kern w:val="1"/>
                <w:lang w:eastAsia="ko-KR"/>
              </w:rPr>
            </w:pPr>
            <w:r w:rsidRPr="009743EA">
              <w:rPr>
                <w:b/>
                <w:kern w:val="1"/>
                <w:lang w:eastAsia="ko-KR"/>
              </w:rPr>
              <w:t>exa</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5B2A80DF" w14:textId="77777777" w:rsidR="0052475E" w:rsidRPr="005A2D7C" w:rsidRDefault="0052475E" w:rsidP="005A2D7C">
            <w:pPr>
              <w:pStyle w:val="TAL"/>
              <w:rPr>
                <w:rFonts w:eastAsia="Calibri Light"/>
              </w:rPr>
            </w:pPr>
          </w:p>
          <w:p w14:paraId="089EDC9B" w14:textId="77777777" w:rsidR="00554D66" w:rsidRPr="009743EA" w:rsidRDefault="0052475E" w:rsidP="00BD522C">
            <w:pPr>
              <w:pStyle w:val="TAL"/>
              <w:snapToGrid w:val="0"/>
              <w:ind w:left="284"/>
            </w:pPr>
            <w:r w:rsidRPr="009743EA">
              <w:rPr>
                <w:rFonts w:ascii="Times New Roman" w:eastAsia="Calibri Light" w:hAnsi="Times New Roman"/>
                <w:b/>
                <w:sz w:val="24"/>
              </w:rPr>
              <w:t>API/DIS</w:t>
            </w:r>
            <w:r w:rsidR="00F41F85" w:rsidRPr="009743EA">
              <w:rPr>
                <w:rFonts w:ascii="Times New Roman" w:eastAsia="Calibri Light" w:hAnsi="Times New Roman"/>
                <w:b/>
                <w:sz w:val="24"/>
              </w:rPr>
              <w:t>_</w:t>
            </w:r>
            <w:r w:rsidRPr="009743EA">
              <w:rPr>
                <w:rFonts w:ascii="Times New Roman" w:eastAsia="Calibri Light" w:hAnsi="Times New Roman"/>
                <w:b/>
                <w:sz w:val="24"/>
              </w:rPr>
              <w:t>EXA</w:t>
            </w:r>
          </w:p>
          <w:p w14:paraId="5181E7DF" w14:textId="77777777" w:rsidR="00554D66" w:rsidRPr="005A2D7C" w:rsidRDefault="00554D66" w:rsidP="00BD522C">
            <w:pPr>
              <w:pStyle w:val="NoSpacing"/>
              <w:overflowPunct w:val="0"/>
              <w:rPr>
                <w:rFonts w:ascii="Arial" w:hAnsi="Arial"/>
                <w:b/>
                <w:color w:val="0070C0"/>
                <w:sz w:val="18"/>
                <w:lang w:val="en-GB"/>
              </w:rPr>
            </w:pPr>
            <w:r w:rsidRPr="009743EA">
              <w:rPr>
                <w:rFonts w:ascii="Times New Roman" w:eastAsia="Calibri Light" w:hAnsi="Times New Roman"/>
                <w:b/>
                <w:lang w:val="en-GB"/>
              </w:rPr>
              <w:t xml:space="preserve">    </w:t>
            </w:r>
            <w:r w:rsidRPr="005A2D7C">
              <w:rPr>
                <w:rFonts w:ascii="Times New Roman" w:hAnsi="Times New Roman"/>
                <w:lang w:val="en-GB"/>
              </w:rPr>
              <w:t xml:space="preserve">    </w:t>
            </w:r>
          </w:p>
          <w:p w14:paraId="7FA92D60" w14:textId="77777777" w:rsidR="00554D66" w:rsidRPr="009743EA" w:rsidRDefault="00554D66" w:rsidP="00BD522C">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183EB423" w14:textId="77777777" w:rsidR="00554D66" w:rsidRPr="009743EA" w:rsidRDefault="00554D66" w:rsidP="00BD522C">
            <w:pPr>
              <w:pStyle w:val="TAL"/>
              <w:snapToGrid w:val="0"/>
              <w:ind w:left="284"/>
              <w:jc w:val="both"/>
              <w:rPr>
                <w:color w:val="0070C0"/>
              </w:rPr>
            </w:pPr>
          </w:p>
          <w:p w14:paraId="38916AB9" w14:textId="77777777" w:rsidR="00554D66" w:rsidRPr="009743EA" w:rsidRDefault="00554D66" w:rsidP="00BD522C">
            <w:pPr>
              <w:pStyle w:val="TAL"/>
              <w:snapToGrid w:val="0"/>
              <w:ind w:left="284"/>
              <w:jc w:val="both"/>
              <w:rPr>
                <w:color w:val="0070C0"/>
              </w:rPr>
            </w:pPr>
            <w:r w:rsidRPr="009743EA">
              <w:rPr>
                <w:color w:val="0070C0"/>
              </w:rPr>
              <w:t>GET /mn-name?fu=1&amp;exa=20211231T235959 HTTP/1.1</w:t>
            </w:r>
          </w:p>
          <w:p w14:paraId="3DB8040A" w14:textId="77777777" w:rsidR="00554D66" w:rsidRPr="009743EA" w:rsidRDefault="00554D66" w:rsidP="00BD522C">
            <w:pPr>
              <w:pStyle w:val="TAL"/>
              <w:snapToGrid w:val="0"/>
              <w:ind w:left="284"/>
              <w:jc w:val="both"/>
              <w:rPr>
                <w:color w:val="0070C0"/>
              </w:rPr>
            </w:pPr>
            <w:r w:rsidRPr="009743EA">
              <w:rPr>
                <w:color w:val="0070C0"/>
              </w:rPr>
              <w:t>Host: 192.168.0.10:8282</w:t>
            </w:r>
          </w:p>
          <w:p w14:paraId="577FBC63" w14:textId="77777777" w:rsidR="00554D66" w:rsidRPr="009743EA" w:rsidRDefault="00554D66" w:rsidP="00BD522C">
            <w:pPr>
              <w:pStyle w:val="TAL"/>
              <w:snapToGrid w:val="0"/>
              <w:ind w:left="284"/>
              <w:jc w:val="both"/>
              <w:rPr>
                <w:color w:val="0070C0"/>
              </w:rPr>
            </w:pPr>
            <w:r w:rsidRPr="009743EA">
              <w:rPr>
                <w:color w:val="0070C0"/>
              </w:rPr>
              <w:t>X-M2M-Origin: CAE5630283216026458665</w:t>
            </w:r>
          </w:p>
          <w:p w14:paraId="5A6B0A1D" w14:textId="77777777" w:rsidR="00A06B31" w:rsidRPr="009743EA" w:rsidRDefault="00A06B31" w:rsidP="00A06B31">
            <w:pPr>
              <w:pStyle w:val="TAL"/>
              <w:snapToGrid w:val="0"/>
              <w:ind w:left="284"/>
              <w:jc w:val="both"/>
              <w:rPr>
                <w:color w:val="0070C0"/>
              </w:rPr>
            </w:pPr>
            <w:r w:rsidRPr="009743EA">
              <w:rPr>
                <w:color w:val="0070C0"/>
              </w:rPr>
              <w:t>Accept: application/json</w:t>
            </w:r>
          </w:p>
          <w:p w14:paraId="576FE6CE" w14:textId="77777777" w:rsidR="00554D66" w:rsidRPr="009743EA" w:rsidRDefault="00554D66" w:rsidP="00BD522C">
            <w:pPr>
              <w:pStyle w:val="TAL"/>
              <w:snapToGrid w:val="0"/>
              <w:ind w:left="284"/>
              <w:jc w:val="both"/>
              <w:rPr>
                <w:color w:val="0070C0"/>
              </w:rPr>
            </w:pPr>
            <w:r w:rsidRPr="009743EA">
              <w:rPr>
                <w:color w:val="0070C0"/>
              </w:rPr>
              <w:t>X-M2M-RI: 1234</w:t>
            </w:r>
          </w:p>
          <w:p w14:paraId="7AF658BB" w14:textId="77777777" w:rsidR="005A7A27" w:rsidRPr="009743EA" w:rsidRDefault="005A7A27" w:rsidP="005A7A27">
            <w:pPr>
              <w:widowControl w:val="0"/>
              <w:overflowPunct/>
              <w:spacing w:after="0"/>
              <w:ind w:left="284"/>
              <w:jc w:val="both"/>
              <w:textAlignment w:val="auto"/>
              <w:rPr>
                <w:color w:val="0070C0"/>
              </w:rPr>
            </w:pPr>
            <w:r w:rsidRPr="009743EA">
              <w:rPr>
                <w:rFonts w:ascii="Arial" w:hAnsi="Arial"/>
                <w:color w:val="0070C0"/>
                <w:sz w:val="18"/>
              </w:rPr>
              <w:t>X-M2M-RVI: 2a</w:t>
            </w:r>
          </w:p>
          <w:p w14:paraId="57B6ED5A" w14:textId="77777777" w:rsidR="00554D66" w:rsidRPr="009743EA" w:rsidRDefault="00554D66" w:rsidP="00BD522C">
            <w:pPr>
              <w:pStyle w:val="TAL"/>
              <w:snapToGrid w:val="0"/>
              <w:ind w:left="284"/>
              <w:jc w:val="both"/>
              <w:rPr>
                <w:color w:val="0070C0"/>
              </w:rPr>
            </w:pPr>
          </w:p>
          <w:p w14:paraId="1FBC736F" w14:textId="77777777" w:rsidR="00554D66" w:rsidRPr="009743EA" w:rsidRDefault="00554D66" w:rsidP="00BD522C">
            <w:pPr>
              <w:widowControl w:val="0"/>
              <w:spacing w:after="0"/>
              <w:ind w:left="284"/>
              <w:jc w:val="both"/>
              <w:textAlignment w:val="auto"/>
              <w:rPr>
                <w:rFonts w:ascii="Arial" w:hAnsi="Arial"/>
                <w:b/>
                <w:color w:val="0070C0"/>
                <w:sz w:val="18"/>
              </w:rPr>
            </w:pPr>
          </w:p>
          <w:p w14:paraId="1BA525B8" w14:textId="77777777" w:rsidR="00554D66" w:rsidRPr="009743EA" w:rsidRDefault="00554D66" w:rsidP="00BD522C">
            <w:pPr>
              <w:widowControl w:val="0"/>
              <w:spacing w:after="0"/>
              <w:ind w:left="284"/>
              <w:jc w:val="both"/>
              <w:textAlignment w:val="auto"/>
              <w:rPr>
                <w:rFonts w:ascii="Arial" w:hAnsi="Arial"/>
                <w:b/>
                <w:color w:val="0070C0"/>
                <w:sz w:val="18"/>
              </w:rPr>
            </w:pPr>
            <w:r w:rsidRPr="009743EA">
              <w:rPr>
                <w:rFonts w:ascii="Arial" w:hAnsi="Arial"/>
                <w:b/>
                <w:color w:val="0070C0"/>
                <w:sz w:val="18"/>
              </w:rPr>
              <w:t>HTTP Response:</w:t>
            </w:r>
          </w:p>
          <w:p w14:paraId="29A4C6C2" w14:textId="77777777" w:rsidR="00554D66" w:rsidRPr="009743EA" w:rsidRDefault="00554D66" w:rsidP="00BD522C">
            <w:pPr>
              <w:widowControl w:val="0"/>
              <w:spacing w:after="0"/>
              <w:ind w:left="284"/>
              <w:textAlignment w:val="auto"/>
              <w:rPr>
                <w:rFonts w:ascii="Arial" w:hAnsi="Arial"/>
                <w:color w:val="0070C0"/>
                <w:sz w:val="18"/>
              </w:rPr>
            </w:pPr>
          </w:p>
          <w:p w14:paraId="3169BBD2" w14:textId="77777777" w:rsidR="00554D66" w:rsidRPr="009743EA" w:rsidRDefault="00554D66" w:rsidP="00BD522C">
            <w:pPr>
              <w:widowControl w:val="0"/>
              <w:spacing w:after="0"/>
              <w:ind w:left="284"/>
              <w:textAlignment w:val="auto"/>
              <w:rPr>
                <w:rFonts w:ascii="Arial" w:hAnsi="Arial"/>
                <w:color w:val="0070C0"/>
                <w:sz w:val="18"/>
              </w:rPr>
            </w:pPr>
            <w:r w:rsidRPr="009743EA">
              <w:rPr>
                <w:rFonts w:ascii="Arial" w:hAnsi="Arial"/>
                <w:color w:val="0070C0"/>
                <w:sz w:val="18"/>
              </w:rPr>
              <w:t>200 OK</w:t>
            </w:r>
          </w:p>
          <w:p w14:paraId="40573BBC" w14:textId="77777777" w:rsidR="00554D66" w:rsidRPr="009743EA" w:rsidRDefault="00554D66" w:rsidP="00BD522C">
            <w:pPr>
              <w:pStyle w:val="TAL"/>
              <w:snapToGrid w:val="0"/>
              <w:ind w:left="284"/>
              <w:rPr>
                <w:color w:val="0070C0"/>
              </w:rPr>
            </w:pPr>
            <w:r w:rsidRPr="009743EA">
              <w:rPr>
                <w:color w:val="0070C0"/>
              </w:rPr>
              <w:t>Content-Type: application/json</w:t>
            </w:r>
          </w:p>
          <w:p w14:paraId="6D9B69F8" w14:textId="77777777" w:rsidR="00554D66" w:rsidRPr="009743EA" w:rsidRDefault="00554D66" w:rsidP="00BD522C">
            <w:pPr>
              <w:pStyle w:val="TAL"/>
              <w:snapToGrid w:val="0"/>
              <w:ind w:left="284"/>
              <w:rPr>
                <w:color w:val="0070C0"/>
              </w:rPr>
            </w:pPr>
            <w:r w:rsidRPr="009743EA">
              <w:rPr>
                <w:color w:val="0070C0"/>
              </w:rPr>
              <w:t>X-M2M-RI: 1234</w:t>
            </w:r>
          </w:p>
          <w:p w14:paraId="7E3D44A7" w14:textId="77777777" w:rsidR="005A7A27" w:rsidRPr="009743EA" w:rsidRDefault="005A7A27" w:rsidP="005A7A27">
            <w:pPr>
              <w:widowControl w:val="0"/>
              <w:overflowPunct/>
              <w:spacing w:after="0"/>
              <w:ind w:left="284"/>
              <w:jc w:val="both"/>
              <w:textAlignment w:val="auto"/>
              <w:rPr>
                <w:color w:val="0070C0"/>
              </w:rPr>
            </w:pPr>
            <w:r w:rsidRPr="009743EA">
              <w:rPr>
                <w:rFonts w:ascii="Arial" w:hAnsi="Arial"/>
                <w:color w:val="0070C0"/>
                <w:sz w:val="18"/>
              </w:rPr>
              <w:t>X-M2M-RVI: 2a</w:t>
            </w:r>
          </w:p>
          <w:p w14:paraId="0F7FBAB9" w14:textId="77777777" w:rsidR="00554D66" w:rsidRPr="009743EA" w:rsidRDefault="00554D66" w:rsidP="00BD522C">
            <w:pPr>
              <w:pStyle w:val="TAL"/>
              <w:snapToGrid w:val="0"/>
              <w:ind w:left="284"/>
              <w:rPr>
                <w:color w:val="0070C0"/>
              </w:rPr>
            </w:pPr>
            <w:r w:rsidRPr="009743EA">
              <w:rPr>
                <w:color w:val="0070C0"/>
              </w:rPr>
              <w:t>X-M2M-RSC: 2000</w:t>
            </w:r>
          </w:p>
          <w:p w14:paraId="322B0F05" w14:textId="77777777" w:rsidR="00554D66" w:rsidRPr="009743EA" w:rsidRDefault="00554D66" w:rsidP="00BD522C">
            <w:pPr>
              <w:pStyle w:val="TAL"/>
              <w:snapToGrid w:val="0"/>
              <w:ind w:left="284"/>
              <w:rPr>
                <w:color w:val="0070C0"/>
              </w:rPr>
            </w:pPr>
          </w:p>
          <w:p w14:paraId="38EBF50E" w14:textId="77777777" w:rsidR="00554D66" w:rsidRPr="009743EA" w:rsidRDefault="00554D66" w:rsidP="00BD522C">
            <w:pPr>
              <w:pStyle w:val="TAL"/>
              <w:snapToGrid w:val="0"/>
              <w:ind w:left="284"/>
              <w:rPr>
                <w:color w:val="0070C0"/>
              </w:rPr>
            </w:pPr>
            <w:r w:rsidRPr="009743EA">
              <w:rPr>
                <w:color w:val="0070C0"/>
              </w:rPr>
              <w:t>{</w:t>
            </w:r>
          </w:p>
          <w:p w14:paraId="4F24E371" w14:textId="77777777" w:rsidR="00554D66" w:rsidRPr="009743EA" w:rsidRDefault="00554D66" w:rsidP="00BD522C">
            <w:pPr>
              <w:pStyle w:val="TAL"/>
              <w:snapToGrid w:val="0"/>
              <w:ind w:left="284"/>
              <w:rPr>
                <w:color w:val="0070C0"/>
              </w:rPr>
            </w:pPr>
            <w:r w:rsidRPr="009743EA">
              <w:rPr>
                <w:color w:val="0070C0"/>
              </w:rPr>
              <w:t xml:space="preserve">    "m2m:uril": </w:t>
            </w:r>
          </w:p>
          <w:p w14:paraId="55363938" w14:textId="77777777" w:rsidR="00554D66" w:rsidRPr="009743EA" w:rsidRDefault="00554D66" w:rsidP="00BD522C">
            <w:pPr>
              <w:pStyle w:val="TAL"/>
              <w:snapToGrid w:val="0"/>
              <w:ind w:left="284"/>
              <w:rPr>
                <w:color w:val="0070C0"/>
              </w:rPr>
            </w:pPr>
            <w:r w:rsidRPr="009743EA">
              <w:rPr>
                <w:color w:val="0070C0"/>
              </w:rPr>
              <w:t xml:space="preserve">        "/mn-name/ae_actuator",</w:t>
            </w:r>
          </w:p>
          <w:p w14:paraId="1C3E0B03" w14:textId="77777777" w:rsidR="00554D66" w:rsidRPr="009743EA" w:rsidRDefault="00554D66" w:rsidP="00BD522C">
            <w:pPr>
              <w:pStyle w:val="TAL"/>
              <w:snapToGrid w:val="0"/>
              <w:ind w:left="284"/>
              <w:rPr>
                <w:color w:val="0070C0"/>
              </w:rPr>
            </w:pPr>
            <w:r w:rsidRPr="009743EA">
              <w:rPr>
                <w:color w:val="0070C0"/>
              </w:rPr>
              <w:t xml:space="preserve">        "/mn-name/ae_sensor",</w:t>
            </w:r>
          </w:p>
          <w:p w14:paraId="13393AA0" w14:textId="77777777" w:rsidR="00554D66" w:rsidRPr="005A2D7C" w:rsidRDefault="00554D66" w:rsidP="00BD522C">
            <w:pPr>
              <w:pStyle w:val="TAL"/>
              <w:snapToGrid w:val="0"/>
              <w:ind w:left="284"/>
              <w:rPr>
                <w:color w:val="0070C0"/>
              </w:rPr>
            </w:pPr>
            <w:r w:rsidRPr="005A2D7C">
              <w:rPr>
                <w:color w:val="0070C0"/>
              </w:rPr>
              <w:t>}</w:t>
            </w:r>
          </w:p>
          <w:p w14:paraId="158AB903" w14:textId="77777777" w:rsidR="00554D66" w:rsidRPr="009743EA" w:rsidRDefault="00554D66" w:rsidP="00BD522C">
            <w:pPr>
              <w:pStyle w:val="TAL"/>
              <w:snapToGrid w:val="0"/>
              <w:ind w:left="284"/>
            </w:pPr>
          </w:p>
        </w:tc>
      </w:tr>
    </w:tbl>
    <w:p w14:paraId="3CEB4869" w14:textId="77777777" w:rsidR="00554D66" w:rsidRPr="005A2D7C" w:rsidRDefault="00554D66" w:rsidP="00554D66"/>
    <w:p w14:paraId="2945B7C4" w14:textId="7AAE0F78" w:rsidR="00375E62" w:rsidRPr="009743EA" w:rsidRDefault="00375E62" w:rsidP="00375E62">
      <w:pPr>
        <w:pStyle w:val="Heading3"/>
        <w:rPr>
          <w:color w:val="000000"/>
        </w:rPr>
      </w:pPr>
      <w:bookmarkStart w:id="489" w:name="_Toc501447797"/>
      <w:bookmarkStart w:id="490" w:name="_Toc49420751"/>
      <w:bookmarkStart w:id="491" w:name="_Toc49507565"/>
      <w:bookmarkStart w:id="492" w:name="_Toc49507677"/>
      <w:bookmarkStart w:id="493" w:name="_Toc532286379"/>
      <w:bookmarkStart w:id="494" w:name="_Toc532286515"/>
      <w:bookmarkStart w:id="495" w:name="_Toc46154420"/>
      <w:bookmarkStart w:id="496" w:name="_Toc57298381"/>
      <w:r w:rsidRPr="009743EA">
        <w:rPr>
          <w:color w:val="000000"/>
        </w:rPr>
        <w:t>6.2.9</w:t>
      </w:r>
      <w:r w:rsidRPr="009743EA">
        <w:rPr>
          <w:color w:val="000000"/>
        </w:rPr>
        <w:tab/>
        <w:t xml:space="preserve">Resource Type </w:t>
      </w:r>
      <w:bookmarkEnd w:id="489"/>
      <w:r w:rsidRPr="009743EA">
        <w:rPr>
          <w:i/>
          <w:color w:val="000000"/>
        </w:rPr>
        <w:t>subscription</w:t>
      </w:r>
      <w:bookmarkEnd w:id="490"/>
      <w:bookmarkEnd w:id="491"/>
      <w:bookmarkEnd w:id="492"/>
      <w:bookmarkEnd w:id="493"/>
      <w:bookmarkEnd w:id="494"/>
      <w:bookmarkEnd w:id="495"/>
      <w:bookmarkEnd w:id="496"/>
    </w:p>
    <w:p w14:paraId="72A7A8F3" w14:textId="77777777" w:rsidR="0067620B" w:rsidRPr="009743EA" w:rsidRDefault="0067620B" w:rsidP="0067620B">
      <w:pPr>
        <w:pStyle w:val="Heading4"/>
      </w:pPr>
      <w:bookmarkStart w:id="497" w:name="_Toc49420752"/>
      <w:bookmarkStart w:id="498" w:name="_Toc49507566"/>
      <w:bookmarkStart w:id="499" w:name="_Toc49507678"/>
      <w:bookmarkStart w:id="500" w:name="_Toc46154421"/>
      <w:bookmarkStart w:id="501" w:name="_Toc57298382"/>
      <w:r w:rsidRPr="009743EA">
        <w:t>6.2.9.0</w:t>
      </w:r>
      <w:r w:rsidRPr="009743EA">
        <w:tab/>
        <w:t>Introduction</w:t>
      </w:r>
      <w:bookmarkEnd w:id="497"/>
      <w:bookmarkEnd w:id="498"/>
      <w:bookmarkEnd w:id="499"/>
      <w:bookmarkEnd w:id="500"/>
      <w:bookmarkEnd w:id="501"/>
    </w:p>
    <w:p w14:paraId="25096ECF" w14:textId="77777777" w:rsidR="00375E62" w:rsidRPr="005A2D7C" w:rsidRDefault="00375E62" w:rsidP="00886CC2">
      <w:pPr>
        <w:rPr>
          <w:sz w:val="22"/>
        </w:rPr>
      </w:pPr>
      <w:r w:rsidRPr="009743EA">
        <w:t>The &lt;subscription&gt; resource contains subscription information for its subscribed-to resource. The &lt;subscription&gt; resource created under the subscribed-to resource. Each &lt;subscription&gt; may include notification policies that specify when, and how notification are sent.</w:t>
      </w:r>
      <w:r w:rsidRPr="005A2D7C">
        <w:t xml:space="preserve"> </w:t>
      </w:r>
    </w:p>
    <w:p w14:paraId="75ECD0D7" w14:textId="77777777" w:rsidR="00375E62" w:rsidRPr="009743EA" w:rsidRDefault="00375E62" w:rsidP="00375E62">
      <w:pPr>
        <w:pStyle w:val="Heading4"/>
      </w:pPr>
      <w:bookmarkStart w:id="502" w:name="_Toc49420753"/>
      <w:bookmarkStart w:id="503" w:name="_Toc49507567"/>
      <w:bookmarkStart w:id="504" w:name="_Toc49507679"/>
      <w:bookmarkStart w:id="505" w:name="_Toc532286380"/>
      <w:bookmarkStart w:id="506" w:name="_Toc532286516"/>
      <w:bookmarkStart w:id="507" w:name="_Toc46154422"/>
      <w:bookmarkStart w:id="508" w:name="_Toc57298383"/>
      <w:r w:rsidRPr="009743EA">
        <w:lastRenderedPageBreak/>
        <w:t>6.2.</w:t>
      </w:r>
      <w:r w:rsidR="0067620B" w:rsidRPr="009743EA">
        <w:t>9</w:t>
      </w:r>
      <w:r w:rsidRPr="009743EA">
        <w:t>.1</w:t>
      </w:r>
      <w:r w:rsidRPr="009743EA">
        <w:tab/>
        <w:t>API-SUB-CRE</w:t>
      </w:r>
      <w:bookmarkEnd w:id="502"/>
      <w:bookmarkEnd w:id="503"/>
      <w:bookmarkEnd w:id="504"/>
      <w:bookmarkEnd w:id="505"/>
      <w:bookmarkEnd w:id="506"/>
      <w:bookmarkEnd w:id="507"/>
      <w:bookmarkEnd w:id="508"/>
    </w:p>
    <w:tbl>
      <w:tblPr>
        <w:tblW w:w="9659" w:type="dxa"/>
        <w:jc w:val="center"/>
        <w:tblLayout w:type="fixed"/>
        <w:tblCellMar>
          <w:left w:w="28" w:type="dxa"/>
        </w:tblCellMar>
        <w:tblLook w:val="0000" w:firstRow="0" w:lastRow="0" w:firstColumn="0" w:lastColumn="0" w:noHBand="0" w:noVBand="0"/>
      </w:tblPr>
      <w:tblGrid>
        <w:gridCol w:w="1286"/>
        <w:gridCol w:w="8373"/>
      </w:tblGrid>
      <w:tr w:rsidR="00375E62" w:rsidRPr="009743EA" w14:paraId="27E49FBF" w14:textId="77777777" w:rsidTr="00BD522C">
        <w:trPr>
          <w:jc w:val="center"/>
        </w:trPr>
        <w:tc>
          <w:tcPr>
            <w:tcW w:w="1286" w:type="dxa"/>
            <w:tcBorders>
              <w:top w:val="single" w:sz="4" w:space="0" w:color="000000"/>
              <w:left w:val="single" w:sz="4" w:space="0" w:color="000000"/>
              <w:bottom w:val="single" w:sz="4" w:space="0" w:color="000000"/>
            </w:tcBorders>
            <w:shd w:val="clear" w:color="auto" w:fill="E7E6E6"/>
          </w:tcPr>
          <w:p w14:paraId="1914B98D" w14:textId="77777777" w:rsidR="00375E62" w:rsidRPr="009743EA" w:rsidRDefault="00375E62" w:rsidP="00BD522C">
            <w:pPr>
              <w:pStyle w:val="TAL"/>
              <w:snapToGrid w:val="0"/>
              <w:jc w:val="center"/>
              <w:rPr>
                <w:b/>
              </w:rPr>
            </w:pPr>
          </w:p>
          <w:p w14:paraId="4B1F09FF" w14:textId="77777777" w:rsidR="00375E62" w:rsidRPr="009743EA" w:rsidRDefault="00375E62" w:rsidP="00BD522C">
            <w:pPr>
              <w:pStyle w:val="TAL"/>
              <w:snapToGrid w:val="0"/>
              <w:jc w:val="center"/>
              <w:rPr>
                <w:b/>
              </w:rPr>
            </w:pPr>
          </w:p>
          <w:p w14:paraId="00CF6930" w14:textId="77777777" w:rsidR="00375E62" w:rsidRPr="009743EA" w:rsidRDefault="00375E62" w:rsidP="00BD522C">
            <w:pPr>
              <w:pStyle w:val="TAL"/>
              <w:snapToGrid w:val="0"/>
              <w:jc w:val="center"/>
              <w:rPr>
                <w:b/>
              </w:rPr>
            </w:pPr>
            <w:r w:rsidRPr="009743EA">
              <w:rPr>
                <w:b/>
              </w:rPr>
              <w:t>API Id</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3002F8FB" w14:textId="77777777" w:rsidR="00375E62" w:rsidRPr="005A2D7C" w:rsidRDefault="00375E62" w:rsidP="005A2D7C">
            <w:pPr>
              <w:pStyle w:val="TAL"/>
              <w:rPr>
                <w:rFonts w:eastAsia="Calibri Light"/>
              </w:rPr>
            </w:pPr>
            <w:r w:rsidRPr="005A2D7C">
              <w:rPr>
                <w:rFonts w:eastAsia="Calibri Light"/>
              </w:rPr>
              <w:t>API/SUB/CRE/001</w:t>
            </w:r>
          </w:p>
          <w:p w14:paraId="7D1684E8" w14:textId="77777777" w:rsidR="00375E62" w:rsidRPr="005A2D7C" w:rsidRDefault="00375E62" w:rsidP="005A2D7C">
            <w:pPr>
              <w:pStyle w:val="TAL"/>
              <w:rPr>
                <w:rFonts w:eastAsia="Calibri Light"/>
              </w:rPr>
            </w:pPr>
            <w:r w:rsidRPr="005A2D7C">
              <w:rPr>
                <w:rFonts w:eastAsia="Calibri Light"/>
              </w:rPr>
              <w:t>API/SUB/CRE/001_RCN0</w:t>
            </w:r>
          </w:p>
          <w:p w14:paraId="63F5A7CF" w14:textId="77777777" w:rsidR="00375E62" w:rsidRPr="005A2D7C" w:rsidRDefault="00375E62" w:rsidP="005A2D7C">
            <w:pPr>
              <w:pStyle w:val="TAL"/>
              <w:rPr>
                <w:rFonts w:eastAsia="Calibri Light"/>
              </w:rPr>
            </w:pPr>
            <w:r w:rsidRPr="005A2D7C">
              <w:rPr>
                <w:rFonts w:eastAsia="Calibri Light"/>
              </w:rPr>
              <w:t>API/SUB/CRE/001_RCN1</w:t>
            </w:r>
          </w:p>
          <w:p w14:paraId="6233AB9B" w14:textId="77777777" w:rsidR="00375E62" w:rsidRPr="005A2D7C" w:rsidRDefault="00375E62" w:rsidP="005A2D7C">
            <w:pPr>
              <w:pStyle w:val="TAL"/>
              <w:rPr>
                <w:rFonts w:eastAsia="Calibri Light"/>
              </w:rPr>
            </w:pPr>
            <w:r w:rsidRPr="005A2D7C">
              <w:rPr>
                <w:rFonts w:eastAsia="Calibri Light"/>
              </w:rPr>
              <w:t>API/SUB/CRE/001_RCN2</w:t>
            </w:r>
          </w:p>
          <w:p w14:paraId="734B395D" w14:textId="77777777" w:rsidR="00375E62" w:rsidRPr="005A2D7C" w:rsidRDefault="00375E62" w:rsidP="005A2D7C">
            <w:pPr>
              <w:pStyle w:val="TAL"/>
            </w:pPr>
            <w:r w:rsidRPr="005A2D7C">
              <w:rPr>
                <w:rFonts w:eastAsia="Calibri Light"/>
              </w:rPr>
              <w:t>API/SUB/CRE/001_RCN3</w:t>
            </w:r>
          </w:p>
        </w:tc>
      </w:tr>
      <w:tr w:rsidR="00375E62" w:rsidRPr="009743EA" w14:paraId="1E79983E" w14:textId="77777777" w:rsidTr="00BD522C">
        <w:trPr>
          <w:jc w:val="center"/>
        </w:trPr>
        <w:tc>
          <w:tcPr>
            <w:tcW w:w="1286" w:type="dxa"/>
            <w:tcBorders>
              <w:top w:val="single" w:sz="4" w:space="0" w:color="000000"/>
              <w:left w:val="single" w:sz="4" w:space="0" w:color="000000"/>
              <w:bottom w:val="single" w:sz="4" w:space="0" w:color="000000"/>
            </w:tcBorders>
            <w:shd w:val="clear" w:color="auto" w:fill="E7E6E6"/>
          </w:tcPr>
          <w:p w14:paraId="08D118B7" w14:textId="77777777" w:rsidR="00375E62" w:rsidRPr="009743EA" w:rsidRDefault="00375E62" w:rsidP="00BD522C">
            <w:pPr>
              <w:pStyle w:val="TAL"/>
              <w:snapToGrid w:val="0"/>
              <w:jc w:val="center"/>
              <w:rPr>
                <w:b/>
                <w:kern w:val="1"/>
              </w:rPr>
            </w:pPr>
            <w:r w:rsidRPr="009743EA">
              <w:rPr>
                <w:b/>
                <w:kern w:val="1"/>
              </w:rPr>
              <w:t>API Name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ADCC0B" w14:textId="77777777" w:rsidR="00375E62" w:rsidRPr="005A2D7C" w:rsidRDefault="00375E62" w:rsidP="005A2D7C">
            <w:pPr>
              <w:pStyle w:val="TAL"/>
              <w:rPr>
                <w:rFonts w:eastAsia="Calibri Light"/>
              </w:rPr>
            </w:pPr>
            <w:r w:rsidRPr="005A2D7C">
              <w:rPr>
                <w:rFonts w:eastAsia="Calibri Light"/>
              </w:rPr>
              <w:t>&lt;subscription&gt; resource CREATE</w:t>
            </w:r>
          </w:p>
        </w:tc>
      </w:tr>
      <w:tr w:rsidR="00375E62" w:rsidRPr="009743EA" w14:paraId="4B5F6D0C" w14:textId="77777777" w:rsidTr="005A2D7C">
        <w:trPr>
          <w:jc w:val="center"/>
        </w:trPr>
        <w:tc>
          <w:tcPr>
            <w:tcW w:w="1286" w:type="dxa"/>
            <w:tcBorders>
              <w:top w:val="single" w:sz="4" w:space="0" w:color="000000"/>
              <w:left w:val="single" w:sz="4" w:space="0" w:color="000000"/>
              <w:bottom w:val="single" w:sz="4" w:space="0" w:color="000000"/>
            </w:tcBorders>
            <w:shd w:val="clear" w:color="auto" w:fill="E7E6E6"/>
          </w:tcPr>
          <w:p w14:paraId="39D2389F" w14:textId="77777777" w:rsidR="00375E62" w:rsidRPr="009743EA" w:rsidRDefault="00375E62" w:rsidP="00BD522C">
            <w:pPr>
              <w:pStyle w:val="TAL"/>
              <w:snapToGrid w:val="0"/>
              <w:jc w:val="center"/>
              <w:rPr>
                <w:b/>
                <w:kern w:val="1"/>
              </w:rPr>
            </w:pPr>
            <w:r w:rsidRPr="009743EA">
              <w:rPr>
                <w:b/>
                <w:kern w:val="1"/>
              </w:rPr>
              <w:t>Target Resource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50D30B25" w14:textId="77777777" w:rsidR="00375E62" w:rsidRPr="005A2D7C" w:rsidRDefault="00375E62" w:rsidP="005A2D7C">
            <w:pPr>
              <w:pStyle w:val="TAL"/>
              <w:rPr>
                <w:rFonts w:eastAsia="Calibri Light"/>
              </w:rPr>
            </w:pPr>
            <w:r w:rsidRPr="005A2D7C">
              <w:rPr>
                <w:rFonts w:eastAsia="Calibri Light"/>
              </w:rPr>
              <w:t>&lt;AE&gt; resource of the requested &lt;subscription&gt; resource</w:t>
            </w:r>
          </w:p>
        </w:tc>
      </w:tr>
      <w:tr w:rsidR="00375E62" w:rsidRPr="009743EA" w14:paraId="7F1093A6" w14:textId="77777777" w:rsidTr="00BD522C">
        <w:trPr>
          <w:jc w:val="center"/>
        </w:trPr>
        <w:tc>
          <w:tcPr>
            <w:tcW w:w="1286" w:type="dxa"/>
            <w:tcBorders>
              <w:top w:val="single" w:sz="4" w:space="0" w:color="000000"/>
              <w:left w:val="single" w:sz="4" w:space="0" w:color="000000"/>
              <w:bottom w:val="single" w:sz="4" w:space="0" w:color="000000"/>
            </w:tcBorders>
            <w:shd w:val="clear" w:color="auto" w:fill="E7E6E6"/>
          </w:tcPr>
          <w:p w14:paraId="26E740B3" w14:textId="77777777" w:rsidR="00375E62" w:rsidRPr="009743EA" w:rsidRDefault="00375E62" w:rsidP="00BD522C">
            <w:pPr>
              <w:pStyle w:val="TAL"/>
              <w:snapToGrid w:val="0"/>
              <w:jc w:val="center"/>
              <w:rPr>
                <w:b/>
                <w:kern w:val="1"/>
                <w:sz w:val="8"/>
              </w:rPr>
            </w:pPr>
          </w:p>
          <w:p w14:paraId="10A9D69E" w14:textId="77777777" w:rsidR="00375E62" w:rsidRPr="009743EA" w:rsidRDefault="00375E62" w:rsidP="00BD522C">
            <w:pPr>
              <w:pStyle w:val="TAL"/>
              <w:snapToGrid w:val="0"/>
              <w:jc w:val="center"/>
              <w:rPr>
                <w:b/>
                <w:kern w:val="1"/>
              </w:rPr>
            </w:pPr>
            <w:r w:rsidRPr="009743EA">
              <w:rPr>
                <w:b/>
                <w:kern w:val="1"/>
              </w:rPr>
              <w:t>Description</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5E9B18BB" w14:textId="77777777" w:rsidR="00375E62" w:rsidRPr="005A2D7C" w:rsidRDefault="00375E62" w:rsidP="005A2D7C">
            <w:pPr>
              <w:pStyle w:val="TAL"/>
            </w:pPr>
            <w:r w:rsidRPr="005A2D7C">
              <w:t xml:space="preserve">The interface is used to send a &lt;subscription&gt; CREATE request attached with </w:t>
            </w:r>
            <w:r w:rsidR="00984FEF" w:rsidRPr="005A2D7C">
              <w:t>resultContent</w:t>
            </w:r>
            <w:r w:rsidRPr="005A2D7C">
              <w:t xml:space="preserve"> to the Registrar CSE, and the Registrar CSE creates a &lt;subscription&gt; resource and sends back a response</w:t>
            </w:r>
            <w:r w:rsidR="005A3EEC" w:rsidRPr="009743EA">
              <w:t>.</w:t>
            </w:r>
          </w:p>
        </w:tc>
      </w:tr>
      <w:tr w:rsidR="00375E62" w:rsidRPr="009743EA" w14:paraId="46116351" w14:textId="77777777" w:rsidTr="00BD522C">
        <w:trPr>
          <w:trHeight w:val="1767"/>
          <w:jc w:val="center"/>
        </w:trPr>
        <w:tc>
          <w:tcPr>
            <w:tcW w:w="1286" w:type="dxa"/>
            <w:tcBorders>
              <w:top w:val="single" w:sz="4" w:space="0" w:color="000000"/>
              <w:left w:val="single" w:sz="4" w:space="0" w:color="000000"/>
              <w:bottom w:val="single" w:sz="4" w:space="0" w:color="000000"/>
            </w:tcBorders>
            <w:shd w:val="clear" w:color="auto" w:fill="E7E6E6"/>
          </w:tcPr>
          <w:p w14:paraId="39FD3FB7" w14:textId="77777777" w:rsidR="00375E62" w:rsidRPr="009743EA" w:rsidRDefault="00375E62" w:rsidP="00BD522C">
            <w:pPr>
              <w:pStyle w:val="TAL"/>
              <w:snapToGrid w:val="0"/>
              <w:jc w:val="center"/>
              <w:rPr>
                <w:b/>
                <w:kern w:val="1"/>
              </w:rPr>
            </w:pPr>
          </w:p>
          <w:p w14:paraId="4382256C" w14:textId="77777777" w:rsidR="00375E62" w:rsidRPr="009743EA" w:rsidRDefault="00375E62" w:rsidP="00BD522C">
            <w:pPr>
              <w:pStyle w:val="TAL"/>
              <w:snapToGrid w:val="0"/>
              <w:jc w:val="center"/>
              <w:rPr>
                <w:b/>
                <w:kern w:val="1"/>
              </w:rPr>
            </w:pPr>
          </w:p>
          <w:p w14:paraId="72E2872F" w14:textId="77777777" w:rsidR="00375E62" w:rsidRPr="009743EA" w:rsidRDefault="00375E62" w:rsidP="00BD522C">
            <w:pPr>
              <w:pStyle w:val="TAL"/>
              <w:snapToGrid w:val="0"/>
              <w:jc w:val="center"/>
              <w:rPr>
                <w:b/>
                <w:kern w:val="1"/>
              </w:rPr>
            </w:pPr>
            <w:r w:rsidRPr="009743EA">
              <w:rPr>
                <w:b/>
                <w:kern w:val="1"/>
              </w:rPr>
              <w:t>Resource Structure</w:t>
            </w:r>
          </w:p>
          <w:p w14:paraId="776905F0" w14:textId="77777777" w:rsidR="00375E62" w:rsidRPr="009743EA" w:rsidRDefault="00375E62" w:rsidP="00BD522C">
            <w:pPr>
              <w:pStyle w:val="TAL"/>
              <w:snapToGrid w:val="0"/>
              <w:jc w:val="center"/>
              <w:rPr>
                <w:b/>
                <w:kern w:val="1"/>
              </w:rPr>
            </w:pPr>
            <w:r w:rsidRPr="009743EA">
              <w:rPr>
                <w:b/>
                <w:kern w:val="1"/>
              </w:rPr>
              <w:t>before Sending Request</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1315CFBC" w14:textId="77777777" w:rsidR="00375E62" w:rsidRPr="009743EA" w:rsidRDefault="00375E62" w:rsidP="00BD522C">
            <w:pPr>
              <w:pStyle w:val="Default"/>
              <w:overflowPunct w:val="0"/>
              <w:jc w:val="center"/>
            </w:pPr>
          </w:p>
          <w:p w14:paraId="46CF2967" w14:textId="77777777" w:rsidR="00375E62" w:rsidRPr="009743EA" w:rsidRDefault="00654563" w:rsidP="00BD522C">
            <w:pPr>
              <w:pStyle w:val="Default"/>
              <w:overflowPunct w:val="0"/>
              <w:jc w:val="center"/>
            </w:pPr>
            <w:r>
              <w:pict w14:anchorId="4F8C1F57">
                <v:group id="_x0000_s1284" style="width:153.95pt;height:58.45pt;mso-position-horizontal-relative:char;mso-position-vertical-relative:line" coordsize="19552,7425">
                  <v:rect id="직사각형 2" o:spid="_x0000_s1285" style="position:absolute;width:11683;height:3652;visibility:visible;v-text-anchor:middle" filled="f" strokecolor="windowText">
                    <v:textbox inset="0,0,0,0">
                      <w:txbxContent>
                        <w:p w14:paraId="3AF6D36A" w14:textId="77777777" w:rsidR="004A00AF" w:rsidRDefault="004A00AF" w:rsidP="00375E62">
                          <w:pPr>
                            <w:pStyle w:val="NormalWeb"/>
                            <w:wordWrap w:val="0"/>
                            <w:spacing w:after="0"/>
                            <w:jc w:val="center"/>
                            <w:rPr>
                              <w:b/>
                              <w:bCs/>
                              <w:color w:val="000000"/>
                              <w:kern w:val="24"/>
                              <w:sz w:val="20"/>
                              <w:szCs w:val="20"/>
                            </w:rPr>
                          </w:pPr>
                          <w:r w:rsidRPr="00047E23">
                            <w:rPr>
                              <w:b/>
                              <w:bCs/>
                              <w:color w:val="000000"/>
                              <w:kern w:val="24"/>
                              <w:sz w:val="20"/>
                              <w:szCs w:val="20"/>
                            </w:rPr>
                            <w:t>mn</w:t>
                          </w:r>
                          <w:r>
                            <w:rPr>
                              <w:b/>
                              <w:bCs/>
                              <w:color w:val="000000"/>
                              <w:kern w:val="24"/>
                              <w:sz w:val="20"/>
                              <w:szCs w:val="20"/>
                            </w:rPr>
                            <w:t>-name</w:t>
                          </w:r>
                        </w:p>
                        <w:p w14:paraId="2A194E4B" w14:textId="77777777" w:rsidR="004A00AF" w:rsidRDefault="004A00AF" w:rsidP="00375E62">
                          <w:pPr>
                            <w:pStyle w:val="NormalWeb"/>
                            <w:wordWrap w:val="0"/>
                            <w:spacing w:after="0"/>
                            <w:jc w:val="center"/>
                          </w:pPr>
                          <w:r>
                            <w:rPr>
                              <w:b/>
                              <w:bCs/>
                              <w:color w:val="000000"/>
                              <w:kern w:val="24"/>
                              <w:sz w:val="20"/>
                              <w:szCs w:val="20"/>
                            </w:rPr>
                            <w:t>(CSEBase)</w:t>
                          </w:r>
                        </w:p>
                      </w:txbxContent>
                    </v:textbox>
                  </v:rect>
                  <v:line id="직선 연결선 3" o:spid="_x0000_s1286" style="position:absolute;flip:x;visibility:visible" from="5804,3656" to="5804,6133" o:connectortype="straight" strokecolor="windowText" strokeweight=".5pt">
                    <v:stroke joinstyle="miter"/>
                  </v:line>
                  <v:rect id="직사각형 4" o:spid="_x0000_s1287" style="position:absolute;left:7868;top:4895;width:11684;height:2530;visibility:visible;v-text-anchor:middle" filled="f" strokecolor="windowText">
                    <v:textbox inset="0,0,0,0">
                      <w:txbxContent>
                        <w:p w14:paraId="73390779" w14:textId="77777777" w:rsidR="004A00AF" w:rsidRDefault="004A00AF" w:rsidP="00375E62">
                          <w:pPr>
                            <w:pStyle w:val="NormalWeb"/>
                            <w:wordWrap w:val="0"/>
                            <w:spacing w:after="0"/>
                            <w:jc w:val="center"/>
                          </w:pPr>
                          <w:r w:rsidRPr="0089499A">
                            <w:rPr>
                              <w:b/>
                              <w:bCs/>
                              <w:color w:val="000000"/>
                              <w:kern w:val="24"/>
                              <w:sz w:val="18"/>
                              <w:szCs w:val="18"/>
                            </w:rPr>
                            <w:t>ae_actuator</w:t>
                          </w:r>
                        </w:p>
                        <w:p w14:paraId="6DE0AB5C" w14:textId="77777777" w:rsidR="004A00AF" w:rsidRDefault="004A00AF" w:rsidP="00375E62">
                          <w:pPr>
                            <w:pStyle w:val="NormalWeb"/>
                            <w:wordWrap w:val="0"/>
                            <w:spacing w:after="0"/>
                            <w:jc w:val="center"/>
                          </w:pPr>
                          <w:r w:rsidRPr="0089499A">
                            <w:rPr>
                              <w:b/>
                              <w:bCs/>
                              <w:color w:val="000000"/>
                              <w:kern w:val="24"/>
                              <w:sz w:val="18"/>
                              <w:szCs w:val="18"/>
                            </w:rPr>
                            <w:t>(AE)</w:t>
                          </w:r>
                        </w:p>
                        <w:p w14:paraId="5F1AD2BE" w14:textId="77777777" w:rsidR="004A00AF" w:rsidRPr="00711102" w:rsidRDefault="004A00AF" w:rsidP="00375E62">
                          <w:pPr>
                            <w:pStyle w:val="H6"/>
                            <w:wordWrap w:val="0"/>
                            <w:spacing w:after="0"/>
                            <w:jc w:val="center"/>
                          </w:pPr>
                          <w:r w:rsidRPr="00711102">
                            <w:rPr>
                              <w:rFonts w:ascii="Malgun Gothic" w:hAnsi="Malgun Gothic" w:hint="eastAsia"/>
                              <w:color w:val="FFFFFF"/>
                              <w:kern w:val="24"/>
                            </w:rPr>
                            <w:t>originator</w:t>
                          </w:r>
                        </w:p>
                        <w:p w14:paraId="2313B9A3" w14:textId="77777777" w:rsidR="004A00AF" w:rsidRDefault="004A00AF" w:rsidP="00375E62">
                          <w:pPr>
                            <w:pStyle w:val="H6"/>
                            <w:wordWrap w:val="0"/>
                            <w:spacing w:after="0"/>
                            <w:jc w:val="center"/>
                          </w:pPr>
                        </w:p>
                        <w:p w14:paraId="46C56A4C" w14:textId="77777777" w:rsidR="004A00AF" w:rsidRDefault="004A00AF" w:rsidP="00375E62">
                          <w:pPr>
                            <w:pStyle w:val="NormalWeb"/>
                            <w:wordWrap w:val="0"/>
                            <w:spacing w:after="0"/>
                            <w:jc w:val="center"/>
                          </w:pPr>
                          <w:r w:rsidRPr="00047E23">
                            <w:rPr>
                              <w:b/>
                              <w:bCs/>
                              <w:color w:val="000000"/>
                              <w:kern w:val="24"/>
                              <w:sz w:val="18"/>
                              <w:szCs w:val="18"/>
                            </w:rPr>
                            <w:t>(AE)</w:t>
                          </w:r>
                        </w:p>
                      </w:txbxContent>
                    </v:textbox>
                  </v:rect>
                  <v:line id="직선 연결선 5" o:spid="_x0000_s1288" style="position:absolute;visibility:visible" from="5804,6118" to="7868,6133" o:connectortype="straight" strokecolor="windowText" strokeweight=".5pt">
                    <v:stroke joinstyle="miter"/>
                  </v:line>
                  <w10:wrap type="none"/>
                  <w10:anchorlock/>
                </v:group>
              </w:pict>
            </w:r>
          </w:p>
          <w:p w14:paraId="1474208C" w14:textId="77777777" w:rsidR="00375E62" w:rsidRPr="009743EA" w:rsidRDefault="00375E62" w:rsidP="00BD522C">
            <w:pPr>
              <w:pStyle w:val="Default"/>
              <w:overflowPunct w:val="0"/>
              <w:jc w:val="center"/>
              <w:rPr>
                <w:sz w:val="20"/>
                <w:szCs w:val="20"/>
              </w:rPr>
            </w:pPr>
          </w:p>
        </w:tc>
      </w:tr>
      <w:tr w:rsidR="00375E62" w:rsidRPr="009743EA" w14:paraId="67D3402E" w14:textId="77777777" w:rsidTr="00BD522C">
        <w:trPr>
          <w:trHeight w:val="3481"/>
          <w:jc w:val="center"/>
        </w:trPr>
        <w:tc>
          <w:tcPr>
            <w:tcW w:w="1286" w:type="dxa"/>
            <w:tcBorders>
              <w:top w:val="single" w:sz="4" w:space="0" w:color="000000"/>
              <w:left w:val="single" w:sz="4" w:space="0" w:color="000000"/>
              <w:bottom w:val="single" w:sz="4" w:space="0" w:color="000000"/>
            </w:tcBorders>
            <w:shd w:val="clear" w:color="auto" w:fill="E7E6E6"/>
          </w:tcPr>
          <w:p w14:paraId="241BE6B4" w14:textId="77777777" w:rsidR="00375E62" w:rsidRPr="009743EA" w:rsidRDefault="00375E62" w:rsidP="00BD522C">
            <w:pPr>
              <w:pStyle w:val="TAL"/>
              <w:snapToGrid w:val="0"/>
              <w:jc w:val="center"/>
              <w:rPr>
                <w:b/>
                <w:kern w:val="1"/>
              </w:rPr>
            </w:pPr>
          </w:p>
          <w:p w14:paraId="5D6E5DC8" w14:textId="77777777" w:rsidR="00375E62" w:rsidRPr="009743EA" w:rsidRDefault="00375E62" w:rsidP="00BD522C">
            <w:pPr>
              <w:pStyle w:val="TAL"/>
              <w:snapToGrid w:val="0"/>
              <w:jc w:val="center"/>
              <w:rPr>
                <w:b/>
                <w:kern w:val="1"/>
              </w:rPr>
            </w:pPr>
          </w:p>
          <w:p w14:paraId="6E10AC0D" w14:textId="77777777" w:rsidR="00375E62" w:rsidRPr="009743EA" w:rsidRDefault="00375E62" w:rsidP="00BD522C">
            <w:pPr>
              <w:pStyle w:val="TAL"/>
              <w:snapToGrid w:val="0"/>
              <w:jc w:val="center"/>
              <w:rPr>
                <w:b/>
                <w:kern w:val="1"/>
              </w:rPr>
            </w:pPr>
          </w:p>
          <w:p w14:paraId="10A56C3B" w14:textId="77777777" w:rsidR="00375E62" w:rsidRPr="009743EA" w:rsidRDefault="00375E62" w:rsidP="00BD522C">
            <w:pPr>
              <w:pStyle w:val="TAL"/>
              <w:snapToGrid w:val="0"/>
              <w:jc w:val="center"/>
              <w:rPr>
                <w:b/>
                <w:kern w:val="1"/>
              </w:rPr>
            </w:pPr>
          </w:p>
          <w:p w14:paraId="3535D080" w14:textId="77777777" w:rsidR="00375E62" w:rsidRPr="009743EA" w:rsidRDefault="00375E62" w:rsidP="00BD522C">
            <w:pPr>
              <w:pStyle w:val="TAL"/>
              <w:snapToGrid w:val="0"/>
              <w:jc w:val="center"/>
              <w:rPr>
                <w:b/>
                <w:kern w:val="1"/>
              </w:rPr>
            </w:pPr>
          </w:p>
          <w:p w14:paraId="6C8C99C3" w14:textId="77777777" w:rsidR="00375E62" w:rsidRPr="009743EA" w:rsidRDefault="00375E62" w:rsidP="00BD522C">
            <w:pPr>
              <w:pStyle w:val="TAL"/>
              <w:snapToGrid w:val="0"/>
              <w:jc w:val="center"/>
              <w:rPr>
                <w:b/>
                <w:kern w:val="1"/>
              </w:rPr>
            </w:pPr>
            <w:r w:rsidRPr="009743EA">
              <w:rPr>
                <w:b/>
                <w:kern w:val="1"/>
              </w:rPr>
              <w:t>Call Flow</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68F3B0D1" w14:textId="02945E04" w:rsidR="00375E62" w:rsidRPr="009743EA" w:rsidRDefault="00654563" w:rsidP="00EA3F33">
            <w:pPr>
              <w:pStyle w:val="TAL"/>
              <w:snapToGrid w:val="0"/>
              <w:jc w:val="center"/>
              <w:rPr>
                <w:color w:val="000000"/>
              </w:rPr>
            </w:pPr>
            <w:r>
              <w:pict w14:anchorId="7E6CFF73">
                <v:group id="_x0000_s1305" style="position:absolute;left:0;text-align:left;margin-left:76.2pt;margin-top:3.1pt;width:261pt;height:133.25pt;z-index:251611648;mso-position-horizontal-relative:text;mso-position-vertical-relative:text" coordsize="33147,16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">
                  <v:roundrect id="모서리가 둥근 직사각형 2" o:spid="_x0000_s1306" style="position:absolute;width:9398;height:681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" fillcolor="#5b9bd5" strokecolor="#d9d9d9" strokeweight=".5pt">
                    <v:stroke joinstyle="miter"/>
                    <v:textbox>
                      <w:txbxContent>
                        <w:p w14:paraId="70BB41C7" w14:textId="77777777" w:rsidR="004A00AF" w:rsidRPr="00711102" w:rsidRDefault="004A00AF" w:rsidP="00375E62">
                          <w:pPr>
                            <w:pStyle w:val="NormalWeb"/>
                            <w:wordWrap w:val="0"/>
                            <w:spacing w:after="0"/>
                            <w:jc w:val="center"/>
                            <w:rPr>
                              <w:rFonts w:ascii="Malgun Gothic" w:hAnsi="Malgun Gothic"/>
                              <w:color w:val="FFFFFF"/>
                              <w:kern w:val="24"/>
                              <w:sz w:val="10"/>
                              <w:szCs w:val="10"/>
                            </w:rPr>
                          </w:pPr>
                        </w:p>
                        <w:p w14:paraId="5AD757D1" w14:textId="77777777" w:rsidR="004A00AF" w:rsidRPr="00711102" w:rsidRDefault="004A00AF" w:rsidP="00375E62">
                          <w:pPr>
                            <w:pStyle w:val="NormalWeb"/>
                            <w:wordWrap w:val="0"/>
                            <w:spacing w:after="0"/>
                            <w:jc w:val="center"/>
                          </w:pPr>
                          <w:r w:rsidRPr="00711102">
                            <w:rPr>
                              <w:rFonts w:ascii="Malgun Gothic" w:hAnsi="Malgun Gothic" w:hint="eastAsia"/>
                              <w:color w:val="FFFFFF"/>
                              <w:kern w:val="24"/>
                            </w:rPr>
                            <w:t>originator</w:t>
                          </w:r>
                        </w:p>
                        <w:p w14:paraId="1250D5C1" w14:textId="77777777" w:rsidR="004A00AF" w:rsidRDefault="004A00AF" w:rsidP="00375E62">
                          <w:pPr>
                            <w:pStyle w:val="NormalWeb"/>
                            <w:wordWrap w:val="0"/>
                            <w:spacing w:after="0"/>
                            <w:jc w:val="center"/>
                          </w:pPr>
                        </w:p>
                      </w:txbxContent>
                    </v:textbox>
                  </v:roundrect>
                  <v:line id="직선 연결선 3" o:spid="_x0000_s1307" style="position:absolute;visibility:visible" from="4826,6810" to="4826,16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" strokeweight=".5pt">
                    <v:stroke dashstyle="longDash" joinstyle="miter"/>
                  </v:line>
                  <v:shape id="직선 화살표 연결선 4" o:spid="_x0000_s1308" type="#_x0000_t32" style="position:absolute;left:5524;top:10810;width:22082;height:3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" strokecolor="#5b9bd5" strokeweight="1.5pt">
                    <v:stroke endarrow="block" endarrowlength="long" joinstyle="miter" endcap="round"/>
                  </v:shape>
                  <v:shape id="TextBox 36" o:spid="_x0000_s1309" type="#_x0000_t202" style="position:absolute;left:10564;top:8780;width:13323;height:24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" filled="f" stroked="f">
                    <v:textbox style="mso-fit-shape-to-text:t">
                      <w:txbxContent>
                        <w:p w14:paraId="213E0AE6" w14:textId="77777777" w:rsidR="004A00AF" w:rsidRDefault="004A00AF" w:rsidP="00375E62">
                          <w:pPr>
                            <w:pStyle w:val="NormalWeb"/>
                            <w:wordWrap w:val="0"/>
                            <w:spacing w:after="0"/>
                          </w:pPr>
                          <w:r w:rsidRPr="0089499A">
                            <w:rPr>
                              <w:rFonts w:ascii="Malgun Gothic" w:hAnsi="Malgun Gothic" w:hint="eastAsia"/>
                              <w:color w:val="5B9BD5"/>
                              <w:kern w:val="24"/>
                              <w:sz w:val="14"/>
                              <w:szCs w:val="14"/>
                            </w:rPr>
                            <w:t>subscription create request</w:t>
                          </w:r>
                        </w:p>
                      </w:txbxContent>
                    </v:textbox>
                  </v:shape>
                  <v:shape id="TextBox 37" o:spid="_x0000_s1310" type="#_x0000_t202" style="position:absolute;left:14200;top:12873;width:6159;height:24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" filled="f" stroked="f">
                    <v:textbox style="mso-fit-shape-to-text:t">
                      <w:txbxContent>
                        <w:p w14:paraId="5C67B283" w14:textId="77777777" w:rsidR="004A00AF" w:rsidRDefault="004A00AF" w:rsidP="00375E62">
                          <w:pPr>
                            <w:pStyle w:val="NormalWeb"/>
                            <w:wordWrap w:val="0"/>
                            <w:spacing w:after="0"/>
                          </w:pPr>
                          <w:r w:rsidRPr="0089499A">
                            <w:rPr>
                              <w:rFonts w:ascii="Malgun Gothic" w:hAnsi="Malgun Gothic" w:hint="eastAsia"/>
                              <w:color w:val="5B9BD5"/>
                              <w:kern w:val="24"/>
                              <w:sz w:val="14"/>
                              <w:szCs w:val="14"/>
                            </w:rPr>
                            <w:t>Response</w:t>
                          </w:r>
                        </w:p>
                      </w:txbxContent>
                    </v:textbox>
                  </v:shape>
                  <v:shape id="직선 화살표 연결선 7" o:spid="_x0000_s1311" type="#_x0000_t32" style="position:absolute;left:5873;top:14636;width:21733;height:64;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" strokecolor="#5b9bd5" strokeweight="1.5pt">
                    <v:stroke endarrow="block" endarrowlength="long" joinstyle="miter" endcap="round"/>
                  </v:shape>
                  <v:roundrect id="모서리가 둥근 직사각형 8" o:spid="_x0000_s1312" style="position:absolute;left:23749;width:9398;height:681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" fillcolor="#5b9bd5" strokecolor="#d9d9d9" strokeweight=".5pt">
                    <v:stroke joinstyle="miter"/>
                    <v:textbox>
                      <w:txbxContent>
                        <w:p w14:paraId="333FD047" w14:textId="77777777" w:rsidR="004A00AF" w:rsidRPr="00B658BD" w:rsidRDefault="004A00AF" w:rsidP="00375E62">
                          <w:pPr>
                            <w:pStyle w:val="NormalWeb"/>
                            <w:wordWrap w:val="0"/>
                            <w:spacing w:after="0"/>
                            <w:jc w:val="center"/>
                            <w:rPr>
                              <w:rFonts w:ascii="Malgun Gothic" w:hAnsi="Malgun Gothic"/>
                              <w:color w:val="FFFFFF"/>
                              <w:kern w:val="24"/>
                              <w:sz w:val="10"/>
                            </w:rPr>
                          </w:pPr>
                        </w:p>
                        <w:p w14:paraId="3226101B" w14:textId="77777777" w:rsidR="004A00AF" w:rsidRPr="00B658BD" w:rsidRDefault="004A00AF" w:rsidP="00375E62">
                          <w:pPr>
                            <w:pStyle w:val="NormalWeb"/>
                            <w:wordWrap w:val="0"/>
                            <w:spacing w:after="0"/>
                            <w:jc w:val="center"/>
                          </w:pPr>
                          <w:r w:rsidRPr="00B658BD">
                            <w:rPr>
                              <w:rFonts w:ascii="Malgun Gothic" w:hAnsi="Malgun Gothic" w:hint="eastAsia"/>
                              <w:color w:val="FFFFFF"/>
                              <w:kern w:val="24"/>
                            </w:rPr>
                            <w:t>mn</w:t>
                          </w:r>
                          <w:r w:rsidRPr="00B658BD">
                            <w:rPr>
                              <w:rFonts w:ascii="Malgun Gothic" w:hAnsi="Malgun Gothic"/>
                              <w:color w:val="FFFFFF"/>
                              <w:kern w:val="24"/>
                            </w:rPr>
                            <w:t>-name</w:t>
                          </w:r>
                        </w:p>
                        <w:p w14:paraId="7944AD41" w14:textId="77777777" w:rsidR="004A00AF" w:rsidRDefault="004A00AF" w:rsidP="00375E62">
                          <w:pPr>
                            <w:pStyle w:val="NormalWeb"/>
                            <w:wordWrap w:val="0"/>
                            <w:spacing w:after="0"/>
                            <w:jc w:val="center"/>
                          </w:pPr>
                        </w:p>
                      </w:txbxContent>
                    </v:textbox>
                  </v:roundrect>
                  <v:line id="직선 연결선 9" o:spid="_x0000_s1313" style="position:absolute;visibility:visible" from="28575,6810" to="28575,16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" strokeweight=".5pt">
                    <v:stroke dashstyle="longDash" joinstyle="miter"/>
                  </v:line>
                </v:group>
              </w:pict>
            </w:r>
          </w:p>
        </w:tc>
      </w:tr>
      <w:tr w:rsidR="00375E62" w:rsidRPr="009743EA" w14:paraId="36B812E4" w14:textId="77777777" w:rsidTr="00BD522C">
        <w:trPr>
          <w:jc w:val="center"/>
        </w:trPr>
        <w:tc>
          <w:tcPr>
            <w:tcW w:w="1286" w:type="dxa"/>
            <w:tcBorders>
              <w:top w:val="single" w:sz="4" w:space="0" w:color="000000"/>
              <w:left w:val="single" w:sz="4" w:space="0" w:color="000000"/>
              <w:bottom w:val="single" w:sz="4" w:space="0" w:color="000000"/>
            </w:tcBorders>
            <w:shd w:val="clear" w:color="auto" w:fill="E7E6E6"/>
          </w:tcPr>
          <w:p w14:paraId="2E520106" w14:textId="77777777" w:rsidR="00375E62" w:rsidRPr="009743EA" w:rsidRDefault="00375E62" w:rsidP="00BD522C">
            <w:pPr>
              <w:pStyle w:val="TAL"/>
              <w:snapToGrid w:val="0"/>
              <w:jc w:val="center"/>
              <w:rPr>
                <w:b/>
                <w:kern w:val="1"/>
              </w:rPr>
            </w:pPr>
          </w:p>
          <w:p w14:paraId="1AFE14A1" w14:textId="77777777" w:rsidR="00375E62" w:rsidRPr="009743EA" w:rsidRDefault="00375E62" w:rsidP="00BD522C">
            <w:pPr>
              <w:pStyle w:val="TAL"/>
              <w:snapToGrid w:val="0"/>
              <w:jc w:val="center"/>
              <w:rPr>
                <w:b/>
                <w:kern w:val="1"/>
                <w:lang w:eastAsia="ko-KR"/>
              </w:rPr>
            </w:pPr>
          </w:p>
          <w:p w14:paraId="206A28FA" w14:textId="77777777" w:rsidR="00375E62" w:rsidRPr="009743EA" w:rsidRDefault="00375E62" w:rsidP="00BD522C">
            <w:pPr>
              <w:pStyle w:val="TAL"/>
              <w:snapToGrid w:val="0"/>
              <w:jc w:val="center"/>
              <w:rPr>
                <w:b/>
                <w:kern w:val="1"/>
              </w:rPr>
            </w:pPr>
            <w:r w:rsidRPr="009743EA">
              <w:rPr>
                <w:b/>
                <w:kern w:val="1"/>
              </w:rPr>
              <w:t>HTTP Header Information</w:t>
            </w:r>
          </w:p>
          <w:p w14:paraId="23B2B30C" w14:textId="77777777" w:rsidR="00375E62" w:rsidRPr="009743EA" w:rsidRDefault="00375E62" w:rsidP="00BD522C">
            <w:pPr>
              <w:pStyle w:val="TAL"/>
              <w:snapToGrid w:val="0"/>
              <w:jc w:val="center"/>
              <w:rPr>
                <w:b/>
                <w:kern w:val="1"/>
              </w:rPr>
            </w:pPr>
          </w:p>
          <w:p w14:paraId="198B9DFE" w14:textId="77777777" w:rsidR="00FE3B5F" w:rsidRPr="009743EA" w:rsidRDefault="00FE3B5F" w:rsidP="00BD522C">
            <w:pPr>
              <w:pStyle w:val="TAL"/>
              <w:snapToGrid w:val="0"/>
              <w:jc w:val="center"/>
              <w:rPr>
                <w:b/>
                <w:kern w:val="1"/>
              </w:rPr>
            </w:pPr>
          </w:p>
          <w:p w14:paraId="1C38C974" w14:textId="77777777" w:rsidR="00375E62" w:rsidRPr="009743EA" w:rsidRDefault="00375E62" w:rsidP="00BD522C">
            <w:pPr>
              <w:pStyle w:val="TAL"/>
              <w:snapToGrid w:val="0"/>
              <w:jc w:val="center"/>
              <w:rPr>
                <w:b/>
                <w:kern w:val="1"/>
              </w:rP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4995391D" w14:textId="77777777" w:rsidR="00375E62" w:rsidRPr="009743EA" w:rsidRDefault="00375E62" w:rsidP="00BD522C">
            <w:pPr>
              <w:pStyle w:val="TAL"/>
              <w:snapToGrid w:val="0"/>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01"/>
              <w:gridCol w:w="4359"/>
            </w:tblGrid>
            <w:tr w:rsidR="00375E62" w:rsidRPr="009743EA" w14:paraId="596FB336" w14:textId="77777777" w:rsidTr="005A2D7C">
              <w:trPr>
                <w:jc w:val="center"/>
              </w:trPr>
              <w:tc>
                <w:tcPr>
                  <w:tcW w:w="1501" w:type="dxa"/>
                  <w:shd w:val="clear" w:color="auto" w:fill="9CC2E5"/>
                </w:tcPr>
                <w:p w14:paraId="7CBCDC6E" w14:textId="77777777" w:rsidR="00375E62" w:rsidRPr="009743EA" w:rsidRDefault="00375E62" w:rsidP="00BD522C">
                  <w:pPr>
                    <w:pStyle w:val="TAL"/>
                    <w:snapToGrid w:val="0"/>
                    <w:jc w:val="center"/>
                    <w:rPr>
                      <w:rFonts w:eastAsia="Calibri"/>
                      <w:b/>
                      <w:szCs w:val="22"/>
                    </w:rPr>
                  </w:pPr>
                  <w:r w:rsidRPr="009743EA">
                    <w:rPr>
                      <w:rFonts w:eastAsia="Calibri"/>
                      <w:b/>
                      <w:szCs w:val="22"/>
                    </w:rPr>
                    <w:t>Header</w:t>
                  </w:r>
                </w:p>
              </w:tc>
              <w:tc>
                <w:tcPr>
                  <w:tcW w:w="4359" w:type="dxa"/>
                  <w:shd w:val="clear" w:color="auto" w:fill="9CC2E5"/>
                </w:tcPr>
                <w:p w14:paraId="7461726D" w14:textId="77777777" w:rsidR="00375E62" w:rsidRPr="009743EA" w:rsidRDefault="00375E62" w:rsidP="00BD522C">
                  <w:pPr>
                    <w:pStyle w:val="TAL"/>
                    <w:snapToGrid w:val="0"/>
                    <w:jc w:val="center"/>
                    <w:rPr>
                      <w:rFonts w:eastAsia="Calibri"/>
                      <w:b/>
                      <w:szCs w:val="22"/>
                    </w:rPr>
                  </w:pPr>
                  <w:r w:rsidRPr="009743EA">
                    <w:rPr>
                      <w:rFonts w:eastAsia="Calibri"/>
                      <w:b/>
                      <w:szCs w:val="22"/>
                    </w:rPr>
                    <w:t>Value</w:t>
                  </w:r>
                </w:p>
              </w:tc>
            </w:tr>
            <w:tr w:rsidR="00375E62" w:rsidRPr="009743EA" w14:paraId="595CEA6E" w14:textId="77777777" w:rsidTr="005A2D7C">
              <w:trPr>
                <w:jc w:val="center"/>
              </w:trPr>
              <w:tc>
                <w:tcPr>
                  <w:tcW w:w="1501" w:type="dxa"/>
                  <w:shd w:val="clear" w:color="auto" w:fill="DEEAF6"/>
                </w:tcPr>
                <w:p w14:paraId="2D3B02F3" w14:textId="77777777" w:rsidR="00375E62" w:rsidRPr="009743EA" w:rsidRDefault="00375E62" w:rsidP="00BD522C">
                  <w:pPr>
                    <w:pStyle w:val="TAL"/>
                    <w:snapToGrid w:val="0"/>
                    <w:jc w:val="center"/>
                    <w:rPr>
                      <w:rFonts w:eastAsia="Calibri"/>
                      <w:szCs w:val="22"/>
                    </w:rPr>
                  </w:pPr>
                  <w:r w:rsidRPr="009743EA">
                    <w:rPr>
                      <w:rFonts w:eastAsia="Calibri"/>
                      <w:szCs w:val="22"/>
                    </w:rPr>
                    <w:t>X-M2M-RI</w:t>
                  </w:r>
                </w:p>
              </w:tc>
              <w:tc>
                <w:tcPr>
                  <w:tcW w:w="4359" w:type="dxa"/>
                  <w:shd w:val="clear" w:color="auto" w:fill="auto"/>
                </w:tcPr>
                <w:p w14:paraId="4BECE012" w14:textId="77777777" w:rsidR="00375E62" w:rsidRPr="009743EA" w:rsidRDefault="00375E62" w:rsidP="00BD522C">
                  <w:pPr>
                    <w:pStyle w:val="TAL"/>
                    <w:snapToGrid w:val="0"/>
                    <w:rPr>
                      <w:rFonts w:eastAsia="Calibri"/>
                      <w:szCs w:val="22"/>
                    </w:rPr>
                  </w:pPr>
                  <w:r w:rsidRPr="009743EA">
                    <w:rPr>
                      <w:rFonts w:eastAsia="Calibri"/>
                      <w:szCs w:val="22"/>
                    </w:rPr>
                    <w:t>Request</w:t>
                  </w:r>
                  <w:r w:rsidR="005A3EEC" w:rsidRPr="009743EA">
                    <w:rPr>
                      <w:rFonts w:eastAsia="Calibri"/>
                      <w:szCs w:val="22"/>
                    </w:rPr>
                    <w:t xml:space="preserve"> </w:t>
                  </w:r>
                  <w:r w:rsidRPr="009743EA">
                    <w:rPr>
                      <w:rFonts w:eastAsia="Calibri"/>
                      <w:szCs w:val="22"/>
                    </w:rPr>
                    <w:t>ID</w:t>
                  </w:r>
                  <w:r w:rsidR="005A3EEC" w:rsidRPr="009743EA">
                    <w:rPr>
                      <w:rFonts w:eastAsia="Calibri"/>
                      <w:szCs w:val="22"/>
                    </w:rPr>
                    <w:t xml:space="preserve"> </w:t>
                  </w:r>
                </w:p>
              </w:tc>
            </w:tr>
            <w:tr w:rsidR="00375E62" w:rsidRPr="009743EA" w14:paraId="37DC7C39" w14:textId="77777777" w:rsidTr="005A2D7C">
              <w:trPr>
                <w:jc w:val="center"/>
              </w:trPr>
              <w:tc>
                <w:tcPr>
                  <w:tcW w:w="1501" w:type="dxa"/>
                  <w:shd w:val="clear" w:color="auto" w:fill="DEEAF6"/>
                </w:tcPr>
                <w:p w14:paraId="5C9A5A45" w14:textId="77777777" w:rsidR="00375E62" w:rsidRPr="009743EA" w:rsidRDefault="00375E62" w:rsidP="00BD522C">
                  <w:pPr>
                    <w:pStyle w:val="TAL"/>
                    <w:snapToGrid w:val="0"/>
                    <w:jc w:val="center"/>
                    <w:rPr>
                      <w:rFonts w:eastAsia="Calibri"/>
                      <w:szCs w:val="22"/>
                    </w:rPr>
                  </w:pPr>
                  <w:r w:rsidRPr="009743EA">
                    <w:rPr>
                      <w:rFonts w:eastAsia="Calibri"/>
                      <w:szCs w:val="22"/>
                    </w:rPr>
                    <w:t>X-M2M-Origin</w:t>
                  </w:r>
                </w:p>
              </w:tc>
              <w:tc>
                <w:tcPr>
                  <w:tcW w:w="4359" w:type="dxa"/>
                  <w:shd w:val="clear" w:color="auto" w:fill="auto"/>
                </w:tcPr>
                <w:p w14:paraId="288600E1" w14:textId="77777777" w:rsidR="00375E62" w:rsidRPr="009743EA" w:rsidRDefault="00375E62" w:rsidP="00BD522C">
                  <w:pPr>
                    <w:pStyle w:val="TAL"/>
                    <w:snapToGrid w:val="0"/>
                    <w:rPr>
                      <w:rFonts w:eastAsia="Calibri"/>
                      <w:szCs w:val="22"/>
                    </w:rPr>
                  </w:pPr>
                  <w:r w:rsidRPr="009743EA">
                    <w:rPr>
                      <w:rFonts w:eastAsia="Calibri"/>
                      <w:szCs w:val="22"/>
                    </w:rPr>
                    <w:t>AE-ID</w:t>
                  </w:r>
                  <w:r w:rsidR="005A3EEC" w:rsidRPr="009743EA">
                    <w:rPr>
                      <w:rFonts w:eastAsia="Calibri"/>
                      <w:szCs w:val="22"/>
                    </w:rPr>
                    <w:t xml:space="preserve"> </w:t>
                  </w:r>
                  <w:r w:rsidRPr="009743EA">
                    <w:rPr>
                      <w:rFonts w:eastAsia="Calibri"/>
                      <w:szCs w:val="22"/>
                    </w:rPr>
                    <w:t>of</w:t>
                  </w:r>
                  <w:r w:rsidR="005A3EEC" w:rsidRPr="009743EA">
                    <w:rPr>
                      <w:rFonts w:eastAsia="Calibri"/>
                      <w:szCs w:val="22"/>
                    </w:rPr>
                    <w:t xml:space="preserve"> </w:t>
                  </w:r>
                  <w:r w:rsidRPr="009743EA">
                    <w:rPr>
                      <w:rFonts w:eastAsia="Calibri"/>
                      <w:szCs w:val="22"/>
                    </w:rPr>
                    <w:t>Originator</w:t>
                  </w:r>
                </w:p>
              </w:tc>
            </w:tr>
            <w:tr w:rsidR="00375E62" w:rsidRPr="009743EA" w14:paraId="003E69B5" w14:textId="77777777" w:rsidTr="005A2D7C">
              <w:trPr>
                <w:jc w:val="center"/>
              </w:trPr>
              <w:tc>
                <w:tcPr>
                  <w:tcW w:w="1501" w:type="dxa"/>
                  <w:shd w:val="clear" w:color="auto" w:fill="DEEAF6"/>
                </w:tcPr>
                <w:p w14:paraId="2096714C" w14:textId="77777777" w:rsidR="00375E62" w:rsidRPr="009743EA" w:rsidRDefault="00375E62" w:rsidP="00BD522C">
                  <w:pPr>
                    <w:pStyle w:val="TAL"/>
                    <w:snapToGrid w:val="0"/>
                    <w:jc w:val="center"/>
                    <w:rPr>
                      <w:rFonts w:eastAsia="Calibri"/>
                      <w:szCs w:val="22"/>
                    </w:rPr>
                  </w:pPr>
                  <w:r w:rsidRPr="009743EA">
                    <w:rPr>
                      <w:rFonts w:eastAsia="Calibri"/>
                      <w:szCs w:val="22"/>
                    </w:rPr>
                    <w:t>Content-Type</w:t>
                  </w:r>
                </w:p>
              </w:tc>
              <w:tc>
                <w:tcPr>
                  <w:tcW w:w="4359" w:type="dxa"/>
                  <w:shd w:val="clear" w:color="auto" w:fill="auto"/>
                </w:tcPr>
                <w:p w14:paraId="46853B3D" w14:textId="77777777" w:rsidR="00375E62" w:rsidRPr="009743EA" w:rsidRDefault="00375E62" w:rsidP="00BD522C">
                  <w:pPr>
                    <w:pStyle w:val="TAL"/>
                    <w:snapToGrid w:val="0"/>
                    <w:rPr>
                      <w:rFonts w:eastAsia="Calibri"/>
                      <w:szCs w:val="22"/>
                    </w:rPr>
                  </w:pPr>
                  <w:r w:rsidRPr="009743EA">
                    <w:rPr>
                      <w:rFonts w:eastAsia="Calibri"/>
                      <w:szCs w:val="22"/>
                    </w:rPr>
                    <w:t>application/json;ty=</w:t>
                  </w:r>
                  <w:r w:rsidRPr="009743EA">
                    <w:rPr>
                      <w:rFonts w:eastAsia="Calibri"/>
                      <w:b/>
                      <w:szCs w:val="22"/>
                    </w:rPr>
                    <w:t>23</w:t>
                  </w:r>
                </w:p>
              </w:tc>
            </w:tr>
            <w:tr w:rsidR="005E122D" w:rsidRPr="009743EA" w14:paraId="626FA223" w14:textId="77777777" w:rsidTr="005A2D7C">
              <w:trPr>
                <w:jc w:val="center"/>
              </w:trPr>
              <w:tc>
                <w:tcPr>
                  <w:tcW w:w="1501" w:type="dxa"/>
                  <w:shd w:val="clear" w:color="auto" w:fill="DEEAF6"/>
                </w:tcPr>
                <w:p w14:paraId="7569F05C" w14:textId="77777777" w:rsidR="005E122D" w:rsidRPr="009743EA" w:rsidRDefault="005E122D" w:rsidP="005E122D">
                  <w:pPr>
                    <w:pStyle w:val="TAL"/>
                    <w:snapToGrid w:val="0"/>
                    <w:jc w:val="center"/>
                    <w:rPr>
                      <w:rFonts w:eastAsia="Calibri"/>
                      <w:szCs w:val="22"/>
                    </w:rPr>
                  </w:pPr>
                  <w:r w:rsidRPr="009743EA">
                    <w:rPr>
                      <w:rFonts w:eastAsia="Calibri"/>
                      <w:szCs w:val="22"/>
                    </w:rPr>
                    <w:t>X-M2M-RVI</w:t>
                  </w:r>
                </w:p>
              </w:tc>
              <w:tc>
                <w:tcPr>
                  <w:tcW w:w="4359" w:type="dxa"/>
                  <w:shd w:val="clear" w:color="auto" w:fill="auto"/>
                </w:tcPr>
                <w:p w14:paraId="7C36EEAF" w14:textId="77777777" w:rsidR="005E122D" w:rsidRPr="009743EA" w:rsidRDefault="005E122D" w:rsidP="005E122D">
                  <w:pPr>
                    <w:pStyle w:val="TAL"/>
                    <w:snapToGrid w:val="0"/>
                    <w:rPr>
                      <w:rFonts w:eastAsia="Calibri"/>
                      <w:szCs w:val="22"/>
                    </w:rPr>
                  </w:pPr>
                  <w:r w:rsidRPr="009743EA">
                    <w:rPr>
                      <w:rFonts w:eastAsia="Calibri"/>
                      <w:szCs w:val="22"/>
                    </w:rPr>
                    <w:t>Release</w:t>
                  </w:r>
                  <w:r w:rsidR="005A3EEC" w:rsidRPr="009743EA">
                    <w:rPr>
                      <w:rFonts w:eastAsia="Calibri"/>
                      <w:szCs w:val="22"/>
                    </w:rPr>
                    <w:t xml:space="preserve"> </w:t>
                  </w:r>
                  <w:r w:rsidRPr="009743EA">
                    <w:rPr>
                      <w:rFonts w:eastAsia="Calibri"/>
                      <w:szCs w:val="22"/>
                    </w:rPr>
                    <w:t>Version</w:t>
                  </w:r>
                  <w:r w:rsidR="005A3EEC" w:rsidRPr="009743EA">
                    <w:rPr>
                      <w:rFonts w:eastAsia="Calibri"/>
                      <w:szCs w:val="22"/>
                    </w:rPr>
                    <w:t xml:space="preserve"> </w:t>
                  </w:r>
                  <w:r w:rsidRPr="009743EA">
                    <w:rPr>
                      <w:rFonts w:eastAsia="Calibri"/>
                      <w:szCs w:val="22"/>
                    </w:rPr>
                    <w:t>Indicator</w:t>
                  </w:r>
                </w:p>
              </w:tc>
            </w:tr>
          </w:tbl>
          <w:p w14:paraId="6FAC0E93" w14:textId="77777777" w:rsidR="00375E62" w:rsidRPr="009743EA" w:rsidRDefault="00375E62" w:rsidP="00BD522C">
            <w:pPr>
              <w:pStyle w:val="TAL"/>
              <w:snapToGrid w:val="0"/>
              <w:jc w:val="both"/>
              <w:rPr>
                <w:lang w:eastAsia="ko-KR"/>
              </w:rPr>
            </w:pPr>
          </w:p>
        </w:tc>
      </w:tr>
      <w:tr w:rsidR="00375E62" w:rsidRPr="009743EA" w14:paraId="429D9234" w14:textId="77777777" w:rsidTr="00BD522C">
        <w:trPr>
          <w:jc w:val="center"/>
        </w:trPr>
        <w:tc>
          <w:tcPr>
            <w:tcW w:w="1286" w:type="dxa"/>
            <w:tcBorders>
              <w:top w:val="single" w:sz="4" w:space="0" w:color="000000"/>
              <w:left w:val="single" w:sz="4" w:space="0" w:color="000000"/>
              <w:bottom w:val="single" w:sz="4" w:space="0" w:color="000000"/>
            </w:tcBorders>
            <w:shd w:val="clear" w:color="auto" w:fill="E7E6E6"/>
          </w:tcPr>
          <w:p w14:paraId="4EB98779" w14:textId="77777777" w:rsidR="00375E62" w:rsidRPr="009743EA" w:rsidRDefault="00375E62" w:rsidP="00BD522C">
            <w:pPr>
              <w:pStyle w:val="Default"/>
              <w:overflowPunct w:val="0"/>
              <w:jc w:val="center"/>
              <w:rPr>
                <w:color w:val="auto"/>
              </w:rPr>
            </w:pPr>
          </w:p>
          <w:p w14:paraId="3E8F1435" w14:textId="77777777" w:rsidR="00375E62" w:rsidRPr="009743EA" w:rsidRDefault="00375E62" w:rsidP="00BD522C">
            <w:pPr>
              <w:pStyle w:val="Default"/>
              <w:overflowPunct w:val="0"/>
              <w:jc w:val="center"/>
              <w:rPr>
                <w:b/>
                <w:sz w:val="20"/>
                <w:szCs w:val="20"/>
              </w:rPr>
            </w:pPr>
          </w:p>
          <w:p w14:paraId="12071AA3" w14:textId="77777777" w:rsidR="00375E62" w:rsidRPr="009743EA" w:rsidRDefault="00375E62" w:rsidP="00BD522C">
            <w:pPr>
              <w:pStyle w:val="Default"/>
              <w:overflowPunct w:val="0"/>
              <w:jc w:val="center"/>
              <w:rPr>
                <w:b/>
                <w:sz w:val="20"/>
                <w:szCs w:val="20"/>
              </w:rPr>
            </w:pPr>
          </w:p>
          <w:p w14:paraId="3595897A" w14:textId="77777777" w:rsidR="00375E62" w:rsidRPr="009743EA" w:rsidRDefault="00375E62" w:rsidP="00BD522C">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44C7D1E1" w14:textId="77777777" w:rsidR="00375E62" w:rsidRPr="009743EA" w:rsidRDefault="00375E62" w:rsidP="00BD522C">
            <w:pPr>
              <w:pStyle w:val="Default"/>
              <w:overflowPunct w:val="0"/>
              <w:jc w:val="center"/>
              <w:rPr>
                <w:b/>
                <w:kern w:val="1"/>
              </w:rPr>
            </w:pPr>
            <w:r w:rsidRPr="009743EA">
              <w:rPr>
                <w:rFonts w:ascii="Arial" w:eastAsia="Malgun Gothic" w:hAnsi="Arial"/>
                <w:b/>
                <w:color w:val="auto"/>
                <w:kern w:val="1"/>
                <w:sz w:val="18"/>
                <w:szCs w:val="20"/>
              </w:rPr>
              <w:t>RCN=0</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40CB864C" w14:textId="77777777" w:rsidR="00E84EE8" w:rsidRPr="005A2D7C" w:rsidRDefault="00E84EE8" w:rsidP="005A2D7C">
            <w:pPr>
              <w:pStyle w:val="TAL"/>
              <w:rPr>
                <w:rFonts w:eastAsia="Calibri Light"/>
              </w:rPr>
            </w:pPr>
          </w:p>
          <w:p w14:paraId="5AEBD81E" w14:textId="77777777" w:rsidR="00375E62" w:rsidRPr="009743EA" w:rsidRDefault="00E84EE8" w:rsidP="00BD522C">
            <w:pPr>
              <w:widowControl w:val="0"/>
              <w:spacing w:after="0"/>
              <w:ind w:left="284"/>
              <w:jc w:val="both"/>
              <w:textAlignment w:val="auto"/>
              <w:rPr>
                <w:rFonts w:ascii="Arial" w:hAnsi="Arial"/>
                <w:color w:val="0070C0"/>
                <w:sz w:val="18"/>
              </w:rPr>
            </w:pPr>
            <w:r w:rsidRPr="009743EA">
              <w:rPr>
                <w:rFonts w:eastAsia="Calibri Light"/>
                <w:b/>
                <w:sz w:val="24"/>
              </w:rPr>
              <w:t>API/SUB/CRE/001_RCN0</w:t>
            </w:r>
          </w:p>
          <w:p w14:paraId="24CECDD1" w14:textId="77777777" w:rsidR="00375E62" w:rsidRPr="005A2D7C" w:rsidRDefault="00375E62" w:rsidP="007C39B4">
            <w:pPr>
              <w:pStyle w:val="NoSpacing"/>
              <w:overflowPunct w:val="0"/>
              <w:rPr>
                <w:rFonts w:ascii="Arial" w:hAnsi="Arial"/>
                <w:b/>
                <w:color w:val="0070C0"/>
                <w:sz w:val="18"/>
                <w:lang w:val="en-GB"/>
              </w:rPr>
            </w:pPr>
            <w:r w:rsidRPr="005A2D7C">
              <w:rPr>
                <w:rFonts w:ascii="Times New Roman" w:hAnsi="Times New Roman"/>
                <w:lang w:val="en-GB"/>
              </w:rPr>
              <w:t xml:space="preserve">    </w:t>
            </w:r>
          </w:p>
          <w:p w14:paraId="2CBA9961" w14:textId="77777777" w:rsidR="00375E62" w:rsidRPr="009743EA" w:rsidRDefault="00375E62" w:rsidP="00BD522C">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0D9AD889" w14:textId="77777777" w:rsidR="00375E62" w:rsidRPr="009743EA" w:rsidRDefault="00375E62" w:rsidP="00BD522C">
            <w:pPr>
              <w:pStyle w:val="TAL"/>
              <w:snapToGrid w:val="0"/>
              <w:ind w:left="284"/>
              <w:jc w:val="both"/>
              <w:rPr>
                <w:color w:val="0070C0"/>
              </w:rPr>
            </w:pPr>
          </w:p>
          <w:p w14:paraId="0871BF63" w14:textId="77777777" w:rsidR="00375E62" w:rsidRPr="009743EA" w:rsidRDefault="00375E62" w:rsidP="00BD522C">
            <w:pPr>
              <w:pStyle w:val="TAL"/>
              <w:snapToGrid w:val="0"/>
              <w:ind w:left="284"/>
              <w:jc w:val="both"/>
              <w:rPr>
                <w:color w:val="0070C0"/>
              </w:rPr>
            </w:pPr>
            <w:r w:rsidRPr="009743EA">
              <w:rPr>
                <w:color w:val="0070C0"/>
              </w:rPr>
              <w:t>POST /mn-name/ae_actuator?rcn=0 HTTP/1.1</w:t>
            </w:r>
          </w:p>
          <w:p w14:paraId="0EC7F49C" w14:textId="77777777" w:rsidR="00375E62" w:rsidRPr="009743EA" w:rsidRDefault="00375E62" w:rsidP="00BD522C">
            <w:pPr>
              <w:pStyle w:val="TAL"/>
              <w:snapToGrid w:val="0"/>
              <w:ind w:left="284"/>
              <w:jc w:val="both"/>
              <w:rPr>
                <w:color w:val="0070C0"/>
              </w:rPr>
            </w:pPr>
            <w:r w:rsidRPr="009743EA">
              <w:rPr>
                <w:color w:val="0070C0"/>
              </w:rPr>
              <w:t>Host: 192.168.0.10:8282</w:t>
            </w:r>
          </w:p>
          <w:p w14:paraId="27FFCEA1" w14:textId="77777777" w:rsidR="00375E62" w:rsidRPr="009743EA" w:rsidRDefault="00375E62" w:rsidP="00BD522C">
            <w:pPr>
              <w:pStyle w:val="TAL"/>
              <w:snapToGrid w:val="0"/>
              <w:ind w:left="284"/>
              <w:jc w:val="both"/>
              <w:rPr>
                <w:color w:val="0070C0"/>
              </w:rPr>
            </w:pPr>
            <w:r w:rsidRPr="009743EA">
              <w:rPr>
                <w:color w:val="0070C0"/>
              </w:rPr>
              <w:t>X-M2M-Origin: CAE5630283216026458665</w:t>
            </w:r>
          </w:p>
          <w:p w14:paraId="1BA6B4AE" w14:textId="77777777" w:rsidR="00375E62" w:rsidRPr="009743EA" w:rsidRDefault="00375E62" w:rsidP="00BD522C">
            <w:pPr>
              <w:pStyle w:val="TAL"/>
              <w:snapToGrid w:val="0"/>
              <w:ind w:left="284"/>
              <w:jc w:val="both"/>
              <w:rPr>
                <w:color w:val="0070C0"/>
              </w:rPr>
            </w:pPr>
            <w:r w:rsidRPr="009743EA">
              <w:rPr>
                <w:color w:val="0070C0"/>
              </w:rPr>
              <w:t>Content-Type: application/json;ty=23</w:t>
            </w:r>
          </w:p>
          <w:p w14:paraId="656E47E8" w14:textId="77777777" w:rsidR="00A06B31" w:rsidRPr="009743EA" w:rsidRDefault="00A06B31" w:rsidP="00A06B31">
            <w:pPr>
              <w:pStyle w:val="TAL"/>
              <w:snapToGrid w:val="0"/>
              <w:ind w:left="284"/>
              <w:jc w:val="both"/>
              <w:rPr>
                <w:color w:val="0070C0"/>
              </w:rPr>
            </w:pPr>
            <w:r w:rsidRPr="009743EA">
              <w:rPr>
                <w:color w:val="0070C0"/>
              </w:rPr>
              <w:t>Accept: application/json</w:t>
            </w:r>
          </w:p>
          <w:p w14:paraId="52C9812C" w14:textId="77777777" w:rsidR="00375E62" w:rsidRPr="009743EA" w:rsidRDefault="00375E62" w:rsidP="00BD522C">
            <w:pPr>
              <w:pStyle w:val="TAL"/>
              <w:snapToGrid w:val="0"/>
              <w:ind w:left="284"/>
              <w:jc w:val="both"/>
              <w:rPr>
                <w:color w:val="0070C0"/>
              </w:rPr>
            </w:pPr>
            <w:r w:rsidRPr="009743EA">
              <w:rPr>
                <w:color w:val="0070C0"/>
              </w:rPr>
              <w:t>X-M2M-RI: 1234</w:t>
            </w:r>
          </w:p>
          <w:p w14:paraId="176D526C" w14:textId="77777777" w:rsidR="005A7A27" w:rsidRPr="009743EA" w:rsidRDefault="005A7A27" w:rsidP="005A7A27">
            <w:pPr>
              <w:widowControl w:val="0"/>
              <w:overflowPunct/>
              <w:spacing w:after="0"/>
              <w:ind w:left="284"/>
              <w:jc w:val="both"/>
              <w:textAlignment w:val="auto"/>
              <w:rPr>
                <w:color w:val="0070C0"/>
              </w:rPr>
            </w:pPr>
            <w:r w:rsidRPr="009743EA">
              <w:rPr>
                <w:rFonts w:ascii="Arial" w:hAnsi="Arial"/>
                <w:color w:val="0070C0"/>
                <w:sz w:val="18"/>
              </w:rPr>
              <w:t>X-M2M-RVI: 2a</w:t>
            </w:r>
          </w:p>
          <w:p w14:paraId="57FFC01E" w14:textId="77777777" w:rsidR="00375E62" w:rsidRPr="009743EA" w:rsidRDefault="00375E62" w:rsidP="00BD522C">
            <w:pPr>
              <w:pStyle w:val="TAL"/>
              <w:snapToGrid w:val="0"/>
              <w:ind w:left="284"/>
              <w:jc w:val="both"/>
              <w:rPr>
                <w:color w:val="0070C0"/>
              </w:rPr>
            </w:pPr>
          </w:p>
          <w:p w14:paraId="097A124C" w14:textId="77777777" w:rsidR="00375E62" w:rsidRPr="009743EA" w:rsidRDefault="00375E62" w:rsidP="00BD522C">
            <w:pPr>
              <w:pStyle w:val="TAL"/>
              <w:snapToGrid w:val="0"/>
              <w:ind w:left="284"/>
              <w:jc w:val="both"/>
              <w:rPr>
                <w:color w:val="0070C0"/>
              </w:rPr>
            </w:pPr>
            <w:r w:rsidRPr="009743EA">
              <w:rPr>
                <w:color w:val="0070C0"/>
              </w:rPr>
              <w:t>{</w:t>
            </w:r>
          </w:p>
          <w:p w14:paraId="2B1CA775" w14:textId="77777777" w:rsidR="00375E62" w:rsidRPr="009743EA" w:rsidRDefault="00970978" w:rsidP="00BD522C">
            <w:pPr>
              <w:pStyle w:val="TAL"/>
              <w:snapToGrid w:val="0"/>
              <w:ind w:left="284"/>
              <w:jc w:val="both"/>
              <w:rPr>
                <w:color w:val="0070C0"/>
              </w:rPr>
            </w:pPr>
            <w:r w:rsidRPr="009743EA">
              <w:rPr>
                <w:color w:val="0070C0"/>
              </w:rPr>
              <w:t xml:space="preserve">    </w:t>
            </w:r>
            <w:r w:rsidR="00375E62" w:rsidRPr="009743EA">
              <w:rPr>
                <w:color w:val="0070C0"/>
              </w:rPr>
              <w:t>"m2m:sub": {</w:t>
            </w:r>
          </w:p>
          <w:p w14:paraId="0550EFAD" w14:textId="77777777" w:rsidR="00375E62" w:rsidRPr="009743EA" w:rsidRDefault="00375E62" w:rsidP="00BD522C">
            <w:pPr>
              <w:pStyle w:val="TAL"/>
              <w:snapToGrid w:val="0"/>
              <w:ind w:left="284"/>
              <w:jc w:val="both"/>
              <w:rPr>
                <w:color w:val="0070C0"/>
              </w:rPr>
            </w:pPr>
            <w:r w:rsidRPr="009743EA">
              <w:rPr>
                <w:color w:val="0070C0"/>
              </w:rPr>
              <w:t xml:space="preserve">        "enc": {</w:t>
            </w:r>
          </w:p>
          <w:p w14:paraId="0D076DDB" w14:textId="77777777" w:rsidR="00375E62" w:rsidRPr="009743EA" w:rsidRDefault="00375E62" w:rsidP="00BD522C">
            <w:pPr>
              <w:pStyle w:val="TAL"/>
              <w:snapToGrid w:val="0"/>
              <w:ind w:left="284"/>
              <w:jc w:val="both"/>
              <w:rPr>
                <w:color w:val="0070C0"/>
              </w:rPr>
            </w:pPr>
            <w:r w:rsidRPr="009743EA">
              <w:rPr>
                <w:color w:val="0070C0"/>
              </w:rPr>
              <w:t xml:space="preserve">            "net": </w:t>
            </w:r>
            <w:r w:rsidRPr="00C072AF">
              <w:rPr>
                <w:color w:val="0070C0"/>
              </w:rPr>
              <w:t>[2]</w:t>
            </w:r>
          </w:p>
          <w:p w14:paraId="710E3243" w14:textId="77777777" w:rsidR="00375E62" w:rsidRPr="009743EA" w:rsidRDefault="00375E62" w:rsidP="00BD522C">
            <w:pPr>
              <w:pStyle w:val="TAL"/>
              <w:snapToGrid w:val="0"/>
              <w:ind w:left="284"/>
              <w:jc w:val="both"/>
              <w:rPr>
                <w:color w:val="0070C0"/>
              </w:rPr>
            </w:pPr>
            <w:r w:rsidRPr="009743EA">
              <w:rPr>
                <w:color w:val="0070C0"/>
              </w:rPr>
              <w:t xml:space="preserve">        },</w:t>
            </w:r>
          </w:p>
          <w:p w14:paraId="48AB2E06" w14:textId="77777777" w:rsidR="00375E62" w:rsidRPr="009743EA" w:rsidRDefault="00375E62" w:rsidP="00BD522C">
            <w:pPr>
              <w:pStyle w:val="TAL"/>
              <w:snapToGrid w:val="0"/>
              <w:ind w:left="284"/>
              <w:jc w:val="both"/>
              <w:rPr>
                <w:color w:val="0070C0"/>
              </w:rPr>
            </w:pPr>
            <w:r w:rsidRPr="009743EA">
              <w:rPr>
                <w:color w:val="0070C0"/>
              </w:rPr>
              <w:t xml:space="preserve">  </w:t>
            </w:r>
            <w:r w:rsidRPr="009743EA">
              <w:rPr>
                <w:color w:val="0070C0"/>
              </w:rPr>
              <w:tab/>
              <w:t xml:space="preserve">  "nct": 2,</w:t>
            </w:r>
          </w:p>
          <w:p w14:paraId="6A11756B" w14:textId="77777777" w:rsidR="00375E62" w:rsidRPr="009743EA" w:rsidRDefault="00375E62" w:rsidP="00BD522C">
            <w:pPr>
              <w:pStyle w:val="TAL"/>
              <w:snapToGrid w:val="0"/>
              <w:ind w:left="284"/>
              <w:jc w:val="both"/>
              <w:rPr>
                <w:color w:val="0070C0"/>
              </w:rPr>
            </w:pPr>
            <w:r w:rsidRPr="009743EA">
              <w:rPr>
                <w:color w:val="0070C0"/>
              </w:rPr>
              <w:tab/>
              <w:t xml:space="preserve">  "nu": ["https://192.168.0.10:8282/notification/handler"],</w:t>
            </w:r>
          </w:p>
          <w:p w14:paraId="3AD27086" w14:textId="77777777" w:rsidR="00375E62" w:rsidRPr="009743EA" w:rsidRDefault="00375E62" w:rsidP="00BD522C">
            <w:pPr>
              <w:pStyle w:val="TAL"/>
              <w:snapToGrid w:val="0"/>
              <w:ind w:left="284"/>
              <w:jc w:val="both"/>
              <w:rPr>
                <w:color w:val="0070C0"/>
              </w:rPr>
            </w:pPr>
            <w:r w:rsidRPr="009743EA">
              <w:rPr>
                <w:color w:val="0070C0"/>
              </w:rPr>
              <w:tab/>
              <w:t xml:space="preserve">  "rn": "ae_sub"</w:t>
            </w:r>
          </w:p>
          <w:p w14:paraId="363398AD" w14:textId="77777777" w:rsidR="00375E62" w:rsidRPr="009743EA" w:rsidRDefault="00375E62" w:rsidP="00BD522C">
            <w:pPr>
              <w:pStyle w:val="TAL"/>
              <w:snapToGrid w:val="0"/>
              <w:ind w:left="284"/>
              <w:jc w:val="both"/>
              <w:rPr>
                <w:color w:val="0070C0"/>
              </w:rPr>
            </w:pPr>
            <w:r w:rsidRPr="009743EA">
              <w:rPr>
                <w:color w:val="0070C0"/>
              </w:rPr>
              <w:t xml:space="preserve">   </w:t>
            </w:r>
            <w:r w:rsidR="00970978" w:rsidRPr="009743EA">
              <w:rPr>
                <w:color w:val="0070C0"/>
              </w:rPr>
              <w:t xml:space="preserve"> </w:t>
            </w:r>
            <w:r w:rsidRPr="009743EA">
              <w:rPr>
                <w:color w:val="0070C0"/>
              </w:rPr>
              <w:t>}</w:t>
            </w:r>
          </w:p>
          <w:p w14:paraId="7474F013" w14:textId="77777777" w:rsidR="00375E62" w:rsidRPr="009743EA" w:rsidRDefault="00375E62" w:rsidP="00BD522C">
            <w:pPr>
              <w:pStyle w:val="TAL"/>
              <w:snapToGrid w:val="0"/>
              <w:ind w:left="284"/>
              <w:jc w:val="both"/>
              <w:rPr>
                <w:color w:val="0070C0"/>
              </w:rPr>
            </w:pPr>
            <w:r w:rsidRPr="009743EA">
              <w:rPr>
                <w:color w:val="0070C0"/>
              </w:rPr>
              <w:t>}</w:t>
            </w:r>
          </w:p>
          <w:p w14:paraId="452AF0D4" w14:textId="77777777" w:rsidR="00375E62" w:rsidRPr="009743EA" w:rsidRDefault="00375E62" w:rsidP="00BD522C">
            <w:pPr>
              <w:pStyle w:val="TAL"/>
              <w:snapToGrid w:val="0"/>
              <w:ind w:left="284"/>
              <w:jc w:val="both"/>
              <w:rPr>
                <w:color w:val="0070C0"/>
                <w:lang w:eastAsia="ko-KR"/>
              </w:rPr>
            </w:pPr>
          </w:p>
          <w:p w14:paraId="1B65CC76" w14:textId="77777777" w:rsidR="00375E62" w:rsidRPr="009743EA" w:rsidRDefault="00375E62" w:rsidP="00BD522C">
            <w:pPr>
              <w:widowControl w:val="0"/>
              <w:spacing w:after="0"/>
              <w:ind w:left="284"/>
              <w:jc w:val="both"/>
              <w:textAlignment w:val="auto"/>
              <w:rPr>
                <w:rFonts w:ascii="Arial" w:hAnsi="Arial"/>
                <w:b/>
                <w:color w:val="0070C0"/>
                <w:sz w:val="18"/>
              </w:rPr>
            </w:pPr>
          </w:p>
          <w:p w14:paraId="2B617D5F" w14:textId="77777777" w:rsidR="00375E62" w:rsidRPr="009743EA" w:rsidRDefault="00375E62" w:rsidP="00BD522C">
            <w:pPr>
              <w:widowControl w:val="0"/>
              <w:spacing w:after="0"/>
              <w:ind w:left="284"/>
              <w:jc w:val="both"/>
              <w:textAlignment w:val="auto"/>
              <w:rPr>
                <w:rFonts w:ascii="Arial" w:hAnsi="Arial"/>
                <w:b/>
                <w:color w:val="0070C0"/>
                <w:sz w:val="18"/>
              </w:rPr>
            </w:pPr>
            <w:r w:rsidRPr="009743EA">
              <w:rPr>
                <w:rFonts w:ascii="Arial" w:hAnsi="Arial"/>
                <w:b/>
                <w:color w:val="0070C0"/>
                <w:sz w:val="18"/>
              </w:rPr>
              <w:t>HTTP Response:</w:t>
            </w:r>
          </w:p>
          <w:p w14:paraId="56136952" w14:textId="77777777" w:rsidR="00375E62" w:rsidRPr="009743EA" w:rsidRDefault="00375E62" w:rsidP="00BD522C">
            <w:pPr>
              <w:widowControl w:val="0"/>
              <w:spacing w:after="0"/>
              <w:ind w:left="284"/>
              <w:textAlignment w:val="auto"/>
              <w:rPr>
                <w:rFonts w:ascii="Arial" w:hAnsi="Arial"/>
                <w:color w:val="0070C0"/>
                <w:sz w:val="18"/>
              </w:rPr>
            </w:pPr>
          </w:p>
          <w:p w14:paraId="41BC5764" w14:textId="77777777" w:rsidR="00375E62" w:rsidRPr="009743EA" w:rsidRDefault="00375E62" w:rsidP="00BD522C">
            <w:pPr>
              <w:widowControl w:val="0"/>
              <w:spacing w:after="0"/>
              <w:ind w:left="284"/>
              <w:textAlignment w:val="auto"/>
              <w:rPr>
                <w:rFonts w:ascii="Arial" w:hAnsi="Arial"/>
                <w:color w:val="0070C0"/>
                <w:sz w:val="18"/>
              </w:rPr>
            </w:pPr>
            <w:r w:rsidRPr="009743EA">
              <w:rPr>
                <w:rFonts w:ascii="Arial" w:hAnsi="Arial"/>
                <w:color w:val="0070C0"/>
                <w:sz w:val="18"/>
              </w:rPr>
              <w:t>201 Created</w:t>
            </w:r>
          </w:p>
          <w:p w14:paraId="717160AE" w14:textId="77777777" w:rsidR="00375E62" w:rsidRPr="009743EA" w:rsidRDefault="00375E62" w:rsidP="00BD522C">
            <w:pPr>
              <w:pStyle w:val="TAL"/>
              <w:snapToGrid w:val="0"/>
              <w:ind w:left="284"/>
              <w:rPr>
                <w:color w:val="0070C0"/>
              </w:rPr>
            </w:pPr>
            <w:r w:rsidRPr="009743EA">
              <w:rPr>
                <w:color w:val="0070C0"/>
              </w:rPr>
              <w:t>Content-Location: mn-name/ae_actuator/ae_sub</w:t>
            </w:r>
          </w:p>
          <w:p w14:paraId="2596ECBF" w14:textId="77777777" w:rsidR="00375E62" w:rsidRPr="00325791" w:rsidRDefault="00375E62" w:rsidP="00BD522C">
            <w:pPr>
              <w:pStyle w:val="TAL"/>
              <w:snapToGrid w:val="0"/>
              <w:ind w:left="284"/>
              <w:rPr>
                <w:color w:val="0070C0"/>
                <w:lang w:val="fr-FR"/>
              </w:rPr>
            </w:pPr>
            <w:r w:rsidRPr="00325791">
              <w:rPr>
                <w:color w:val="0070C0"/>
                <w:lang w:val="fr-FR"/>
              </w:rPr>
              <w:t>Content-Type: application/json</w:t>
            </w:r>
          </w:p>
          <w:p w14:paraId="2A0526D7" w14:textId="77777777" w:rsidR="00375E62" w:rsidRPr="00325791" w:rsidRDefault="00375E62" w:rsidP="00BD522C">
            <w:pPr>
              <w:pStyle w:val="TAL"/>
              <w:snapToGrid w:val="0"/>
              <w:ind w:left="284"/>
              <w:rPr>
                <w:color w:val="0070C0"/>
                <w:lang w:val="fr-FR"/>
              </w:rPr>
            </w:pPr>
            <w:r w:rsidRPr="00325791">
              <w:rPr>
                <w:color w:val="0070C0"/>
                <w:lang w:val="fr-FR"/>
              </w:rPr>
              <w:t>X-M2M-RI: 1234</w:t>
            </w:r>
          </w:p>
          <w:p w14:paraId="22AFDC93" w14:textId="77777777" w:rsidR="005A7A27" w:rsidRPr="009743EA" w:rsidRDefault="005A7A27" w:rsidP="005A7A27">
            <w:pPr>
              <w:widowControl w:val="0"/>
              <w:overflowPunct/>
              <w:spacing w:after="0"/>
              <w:ind w:left="284"/>
              <w:jc w:val="both"/>
              <w:textAlignment w:val="auto"/>
              <w:rPr>
                <w:color w:val="0070C0"/>
              </w:rPr>
            </w:pPr>
            <w:r w:rsidRPr="009743EA">
              <w:rPr>
                <w:rFonts w:ascii="Arial" w:hAnsi="Arial"/>
                <w:color w:val="0070C0"/>
                <w:sz w:val="18"/>
              </w:rPr>
              <w:t>X-M2M-RVI: 2a</w:t>
            </w:r>
          </w:p>
          <w:p w14:paraId="4FADBE68" w14:textId="77777777" w:rsidR="00375E62" w:rsidRPr="009743EA" w:rsidRDefault="00375E62" w:rsidP="00BD522C">
            <w:pPr>
              <w:pStyle w:val="TAL"/>
              <w:snapToGrid w:val="0"/>
              <w:ind w:left="284"/>
              <w:rPr>
                <w:color w:val="0070C0"/>
              </w:rPr>
            </w:pPr>
            <w:r w:rsidRPr="009743EA">
              <w:rPr>
                <w:color w:val="0070C0"/>
              </w:rPr>
              <w:t>X-M2M-RSC: 2001</w:t>
            </w:r>
          </w:p>
          <w:p w14:paraId="576E6ECD" w14:textId="77777777" w:rsidR="00375E62" w:rsidRPr="009743EA" w:rsidRDefault="00375E62" w:rsidP="00BD522C">
            <w:pPr>
              <w:pStyle w:val="TAL"/>
              <w:snapToGrid w:val="0"/>
              <w:ind w:left="284"/>
              <w:jc w:val="both"/>
              <w:rPr>
                <w:color w:val="0070C0"/>
              </w:rPr>
            </w:pPr>
          </w:p>
        </w:tc>
      </w:tr>
      <w:tr w:rsidR="00375E62" w:rsidRPr="009743EA" w14:paraId="08E7DEA3" w14:textId="77777777" w:rsidTr="00BD522C">
        <w:trPr>
          <w:jc w:val="center"/>
        </w:trPr>
        <w:tc>
          <w:tcPr>
            <w:tcW w:w="1286" w:type="dxa"/>
            <w:tcBorders>
              <w:top w:val="single" w:sz="4" w:space="0" w:color="000000"/>
              <w:left w:val="single" w:sz="4" w:space="0" w:color="000000"/>
              <w:bottom w:val="single" w:sz="4" w:space="0" w:color="000000"/>
            </w:tcBorders>
            <w:shd w:val="clear" w:color="auto" w:fill="E7E6E6"/>
          </w:tcPr>
          <w:p w14:paraId="31FEA5AA" w14:textId="77777777" w:rsidR="00375E62" w:rsidRPr="009743EA" w:rsidRDefault="00375E62" w:rsidP="00BD522C">
            <w:pPr>
              <w:pStyle w:val="Default"/>
              <w:overflowPunct w:val="0"/>
              <w:jc w:val="center"/>
              <w:rPr>
                <w:rFonts w:ascii="Arial" w:eastAsia="Malgun Gothic" w:hAnsi="Arial"/>
                <w:b/>
                <w:color w:val="auto"/>
                <w:kern w:val="1"/>
                <w:sz w:val="18"/>
                <w:szCs w:val="20"/>
              </w:rPr>
            </w:pPr>
          </w:p>
          <w:p w14:paraId="11263D42" w14:textId="77777777" w:rsidR="00375E62" w:rsidRPr="009743EA" w:rsidRDefault="00375E62" w:rsidP="00BD522C">
            <w:pPr>
              <w:pStyle w:val="Default"/>
              <w:overflowPunct w:val="0"/>
              <w:jc w:val="center"/>
              <w:rPr>
                <w:rFonts w:ascii="Arial" w:eastAsia="Malgun Gothic" w:hAnsi="Arial"/>
                <w:b/>
                <w:color w:val="auto"/>
                <w:kern w:val="1"/>
                <w:sz w:val="18"/>
                <w:szCs w:val="20"/>
              </w:rPr>
            </w:pPr>
          </w:p>
          <w:p w14:paraId="0308BFEF" w14:textId="77777777" w:rsidR="00375E62" w:rsidRPr="009743EA" w:rsidRDefault="00375E62" w:rsidP="00BD522C">
            <w:pPr>
              <w:pStyle w:val="Default"/>
              <w:overflowPunct w:val="0"/>
              <w:jc w:val="center"/>
              <w:rPr>
                <w:rFonts w:ascii="Arial" w:eastAsia="Malgun Gothic" w:hAnsi="Arial"/>
                <w:b/>
                <w:color w:val="auto"/>
                <w:kern w:val="1"/>
                <w:sz w:val="18"/>
                <w:szCs w:val="20"/>
              </w:rPr>
            </w:pPr>
          </w:p>
          <w:p w14:paraId="01B7D4B9" w14:textId="77777777" w:rsidR="00375E62" w:rsidRPr="009743EA" w:rsidRDefault="00375E62" w:rsidP="00BD522C">
            <w:pPr>
              <w:pStyle w:val="Default"/>
              <w:overflowPunct w:val="0"/>
              <w:jc w:val="center"/>
              <w:rPr>
                <w:rFonts w:ascii="Arial" w:eastAsia="Malgun Gothic" w:hAnsi="Arial"/>
                <w:b/>
                <w:color w:val="auto"/>
                <w:kern w:val="1"/>
                <w:sz w:val="18"/>
                <w:szCs w:val="20"/>
              </w:rPr>
            </w:pPr>
          </w:p>
          <w:p w14:paraId="046866B9" w14:textId="77777777" w:rsidR="00375E62" w:rsidRPr="009743EA" w:rsidRDefault="00375E62" w:rsidP="00BD522C">
            <w:pPr>
              <w:pStyle w:val="Default"/>
              <w:overflowPunct w:val="0"/>
              <w:jc w:val="center"/>
              <w:rPr>
                <w:rFonts w:ascii="Arial" w:eastAsia="Malgun Gothic" w:hAnsi="Arial"/>
                <w:b/>
                <w:color w:val="auto"/>
                <w:kern w:val="1"/>
                <w:sz w:val="18"/>
                <w:szCs w:val="20"/>
              </w:rPr>
            </w:pPr>
          </w:p>
          <w:p w14:paraId="34398372" w14:textId="77777777" w:rsidR="00375E62" w:rsidRPr="009743EA" w:rsidRDefault="00375E62" w:rsidP="00BD522C">
            <w:pPr>
              <w:pStyle w:val="Default"/>
              <w:overflowPunct w:val="0"/>
              <w:jc w:val="center"/>
              <w:rPr>
                <w:rFonts w:ascii="Arial" w:eastAsia="Malgun Gothic" w:hAnsi="Arial"/>
                <w:b/>
                <w:color w:val="auto"/>
                <w:kern w:val="1"/>
                <w:sz w:val="18"/>
                <w:szCs w:val="20"/>
              </w:rPr>
            </w:pPr>
          </w:p>
          <w:p w14:paraId="1D748020" w14:textId="77777777" w:rsidR="00375E62" w:rsidRPr="009743EA" w:rsidRDefault="00375E62" w:rsidP="00BD522C">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196411DF" w14:textId="77777777" w:rsidR="00375E62" w:rsidRPr="009743EA" w:rsidRDefault="00375E62" w:rsidP="00BD522C">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no RCN or</w:t>
            </w:r>
          </w:p>
          <w:p w14:paraId="2F0E69B9" w14:textId="77777777" w:rsidR="00375E62" w:rsidRPr="009743EA" w:rsidRDefault="00375E62" w:rsidP="00BD522C">
            <w:pPr>
              <w:pStyle w:val="TAL"/>
              <w:snapToGrid w:val="0"/>
              <w:jc w:val="center"/>
              <w:rPr>
                <w:b/>
                <w:kern w:val="1"/>
              </w:rPr>
            </w:pPr>
            <w:r w:rsidRPr="009743EA">
              <w:rPr>
                <w:b/>
                <w:kern w:val="1"/>
              </w:rPr>
              <w:t>RCN=1</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56FAA7E6" w14:textId="77777777" w:rsidR="005527CE" w:rsidRPr="005A2D7C" w:rsidRDefault="005527CE" w:rsidP="005A2D7C">
            <w:pPr>
              <w:pStyle w:val="TAL"/>
              <w:rPr>
                <w:rFonts w:eastAsia="Calibri Light"/>
              </w:rPr>
            </w:pPr>
          </w:p>
          <w:p w14:paraId="690801E6" w14:textId="77777777" w:rsidR="00375E62" w:rsidRPr="009743EA" w:rsidRDefault="005527CE" w:rsidP="00BD522C">
            <w:pPr>
              <w:pStyle w:val="TAL"/>
              <w:snapToGrid w:val="0"/>
              <w:ind w:left="284"/>
              <w:rPr>
                <w:rFonts w:ascii="Times New Roman" w:eastAsia="Calibri Light" w:hAnsi="Times New Roman"/>
                <w:b/>
                <w:sz w:val="24"/>
              </w:rPr>
            </w:pPr>
            <w:r w:rsidRPr="009743EA">
              <w:rPr>
                <w:rFonts w:ascii="Times New Roman" w:eastAsia="Calibri Light" w:hAnsi="Times New Roman"/>
                <w:b/>
                <w:sz w:val="24"/>
              </w:rPr>
              <w:t>API/SUB/CRE/001</w:t>
            </w:r>
          </w:p>
          <w:p w14:paraId="733DC6E4" w14:textId="77777777" w:rsidR="005527CE" w:rsidRPr="009743EA" w:rsidRDefault="005527CE" w:rsidP="00BD522C">
            <w:pPr>
              <w:pStyle w:val="TAL"/>
              <w:snapToGrid w:val="0"/>
              <w:ind w:left="284"/>
            </w:pPr>
            <w:r w:rsidRPr="009743EA">
              <w:rPr>
                <w:rFonts w:ascii="Times New Roman" w:eastAsia="Calibri Light" w:hAnsi="Times New Roman"/>
                <w:b/>
                <w:sz w:val="24"/>
              </w:rPr>
              <w:t>API/SUB/CRE/001_RCN1</w:t>
            </w:r>
          </w:p>
          <w:p w14:paraId="24042013" w14:textId="77777777" w:rsidR="00375E62" w:rsidRPr="005A2D7C" w:rsidRDefault="00375E62" w:rsidP="00BD522C">
            <w:pPr>
              <w:pStyle w:val="NoSpacing"/>
              <w:overflowPunct w:val="0"/>
              <w:rPr>
                <w:rFonts w:ascii="Times New Roman" w:hAnsi="Times New Roman"/>
                <w:b/>
                <w:sz w:val="24"/>
                <w:lang w:val="en-GB"/>
              </w:rPr>
            </w:pPr>
            <w:r w:rsidRPr="009743EA">
              <w:rPr>
                <w:rFonts w:ascii="Times New Roman" w:eastAsia="Calibri Light" w:hAnsi="Times New Roman"/>
                <w:b/>
                <w:lang w:val="en-GB"/>
              </w:rPr>
              <w:t xml:space="preserve">    </w:t>
            </w:r>
            <w:r w:rsidRPr="005A2D7C">
              <w:rPr>
                <w:rFonts w:ascii="Times New Roman" w:hAnsi="Times New Roman"/>
                <w:lang w:val="en-GB"/>
              </w:rPr>
              <w:t xml:space="preserve"> </w:t>
            </w:r>
          </w:p>
          <w:p w14:paraId="4D4F4D7F" w14:textId="77777777" w:rsidR="00375E62" w:rsidRPr="009743EA" w:rsidRDefault="00375E62" w:rsidP="00BD522C">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765CDDBF" w14:textId="77777777" w:rsidR="00375E62" w:rsidRPr="009743EA" w:rsidRDefault="00375E62" w:rsidP="00BD522C">
            <w:pPr>
              <w:pStyle w:val="TAL"/>
              <w:snapToGrid w:val="0"/>
              <w:ind w:left="284"/>
              <w:jc w:val="both"/>
              <w:rPr>
                <w:color w:val="0070C0"/>
              </w:rPr>
            </w:pPr>
          </w:p>
          <w:p w14:paraId="63B3D5B5" w14:textId="77777777" w:rsidR="00375E62" w:rsidRPr="009743EA" w:rsidRDefault="00375E62" w:rsidP="00BD522C">
            <w:pPr>
              <w:pStyle w:val="TAL"/>
              <w:snapToGrid w:val="0"/>
              <w:ind w:left="284"/>
              <w:jc w:val="both"/>
              <w:rPr>
                <w:color w:val="0070C0"/>
              </w:rPr>
            </w:pPr>
            <w:r w:rsidRPr="009743EA">
              <w:rPr>
                <w:color w:val="0070C0"/>
              </w:rPr>
              <w:t>POST /mn-name/ae_actuatorHTTP/1.1</w:t>
            </w:r>
          </w:p>
          <w:p w14:paraId="051A5B32" w14:textId="77777777" w:rsidR="00375E62" w:rsidRPr="009743EA" w:rsidRDefault="00375E62" w:rsidP="00BD522C">
            <w:pPr>
              <w:pStyle w:val="TAL"/>
              <w:snapToGrid w:val="0"/>
              <w:ind w:left="284"/>
              <w:jc w:val="both"/>
              <w:rPr>
                <w:color w:val="0070C0"/>
              </w:rPr>
            </w:pPr>
            <w:r w:rsidRPr="009743EA">
              <w:rPr>
                <w:color w:val="0070C0"/>
              </w:rPr>
              <w:t>Host: 192.168.0.10:8282</w:t>
            </w:r>
          </w:p>
          <w:p w14:paraId="5F2949DB" w14:textId="77777777" w:rsidR="00375E62" w:rsidRPr="009743EA" w:rsidRDefault="00375E62" w:rsidP="00BD522C">
            <w:pPr>
              <w:pStyle w:val="TAL"/>
              <w:snapToGrid w:val="0"/>
              <w:ind w:left="284"/>
              <w:jc w:val="both"/>
              <w:rPr>
                <w:color w:val="0070C0"/>
              </w:rPr>
            </w:pPr>
            <w:r w:rsidRPr="009743EA">
              <w:rPr>
                <w:color w:val="0070C0"/>
              </w:rPr>
              <w:t>X-M2M-Origin: CAE5630283216026458665</w:t>
            </w:r>
          </w:p>
          <w:p w14:paraId="4E033558" w14:textId="77777777" w:rsidR="00375E62" w:rsidRPr="009743EA" w:rsidRDefault="00375E62" w:rsidP="00BD522C">
            <w:pPr>
              <w:pStyle w:val="TAL"/>
              <w:snapToGrid w:val="0"/>
              <w:ind w:left="284"/>
              <w:jc w:val="both"/>
              <w:rPr>
                <w:color w:val="0070C0"/>
              </w:rPr>
            </w:pPr>
            <w:r w:rsidRPr="009743EA">
              <w:rPr>
                <w:color w:val="0070C0"/>
              </w:rPr>
              <w:t>Content-Type: application/json;ty=23</w:t>
            </w:r>
          </w:p>
          <w:p w14:paraId="6C224230" w14:textId="77777777" w:rsidR="00A06B31" w:rsidRPr="009743EA" w:rsidRDefault="00A06B31" w:rsidP="00A06B31">
            <w:pPr>
              <w:pStyle w:val="TAL"/>
              <w:snapToGrid w:val="0"/>
              <w:ind w:left="284"/>
              <w:jc w:val="both"/>
              <w:rPr>
                <w:color w:val="0070C0"/>
              </w:rPr>
            </w:pPr>
            <w:r w:rsidRPr="009743EA">
              <w:rPr>
                <w:color w:val="0070C0"/>
              </w:rPr>
              <w:t>Accept: application/json</w:t>
            </w:r>
          </w:p>
          <w:p w14:paraId="795227BE" w14:textId="77777777" w:rsidR="00375E62" w:rsidRPr="009743EA" w:rsidRDefault="00375E62" w:rsidP="00BD522C">
            <w:pPr>
              <w:pStyle w:val="TAL"/>
              <w:snapToGrid w:val="0"/>
              <w:ind w:left="284"/>
              <w:jc w:val="both"/>
              <w:rPr>
                <w:color w:val="0070C0"/>
              </w:rPr>
            </w:pPr>
            <w:r w:rsidRPr="009743EA">
              <w:rPr>
                <w:color w:val="0070C0"/>
              </w:rPr>
              <w:t>X-M2M-RI: 1234</w:t>
            </w:r>
          </w:p>
          <w:p w14:paraId="5FCB8B0C" w14:textId="77777777" w:rsidR="005A7A27" w:rsidRPr="009743EA" w:rsidRDefault="005A7A27" w:rsidP="005A7A27">
            <w:pPr>
              <w:widowControl w:val="0"/>
              <w:overflowPunct/>
              <w:spacing w:after="0"/>
              <w:ind w:left="284"/>
              <w:jc w:val="both"/>
              <w:textAlignment w:val="auto"/>
              <w:rPr>
                <w:color w:val="0070C0"/>
              </w:rPr>
            </w:pPr>
            <w:r w:rsidRPr="009743EA">
              <w:rPr>
                <w:rFonts w:ascii="Arial" w:hAnsi="Arial"/>
                <w:color w:val="0070C0"/>
                <w:sz w:val="18"/>
              </w:rPr>
              <w:t>X-M2M-RVI: 2a</w:t>
            </w:r>
          </w:p>
          <w:p w14:paraId="1EA24246" w14:textId="77777777" w:rsidR="00375E62" w:rsidRPr="009743EA" w:rsidRDefault="00375E62" w:rsidP="00BD522C">
            <w:pPr>
              <w:pStyle w:val="TAL"/>
              <w:snapToGrid w:val="0"/>
              <w:ind w:left="284"/>
              <w:jc w:val="both"/>
              <w:rPr>
                <w:color w:val="0070C0"/>
              </w:rPr>
            </w:pPr>
          </w:p>
          <w:p w14:paraId="51D53505" w14:textId="77777777" w:rsidR="00375E62" w:rsidRPr="009743EA" w:rsidRDefault="00375E62" w:rsidP="00BD522C">
            <w:pPr>
              <w:pStyle w:val="TAL"/>
              <w:snapToGrid w:val="0"/>
              <w:ind w:left="284"/>
              <w:jc w:val="both"/>
              <w:rPr>
                <w:color w:val="0070C0"/>
              </w:rPr>
            </w:pPr>
            <w:r w:rsidRPr="009743EA">
              <w:rPr>
                <w:color w:val="0070C0"/>
              </w:rPr>
              <w:t>{</w:t>
            </w:r>
          </w:p>
          <w:p w14:paraId="7B5FE67E" w14:textId="77777777" w:rsidR="00375E62" w:rsidRPr="009743EA" w:rsidRDefault="00970978" w:rsidP="00BD522C">
            <w:pPr>
              <w:pStyle w:val="TAL"/>
              <w:snapToGrid w:val="0"/>
              <w:ind w:left="284"/>
              <w:jc w:val="both"/>
              <w:rPr>
                <w:color w:val="0070C0"/>
              </w:rPr>
            </w:pPr>
            <w:r w:rsidRPr="009743EA">
              <w:rPr>
                <w:color w:val="0070C0"/>
              </w:rPr>
              <w:t xml:space="preserve">    </w:t>
            </w:r>
            <w:r w:rsidR="00375E62" w:rsidRPr="009743EA">
              <w:rPr>
                <w:color w:val="0070C0"/>
              </w:rPr>
              <w:t>"m2m:sub": {</w:t>
            </w:r>
          </w:p>
          <w:p w14:paraId="291A5C45" w14:textId="77777777" w:rsidR="00375E62" w:rsidRPr="009743EA" w:rsidRDefault="00375E62" w:rsidP="00BD522C">
            <w:pPr>
              <w:pStyle w:val="TAL"/>
              <w:snapToGrid w:val="0"/>
              <w:ind w:left="284"/>
              <w:jc w:val="both"/>
              <w:rPr>
                <w:color w:val="0070C0"/>
              </w:rPr>
            </w:pPr>
            <w:r w:rsidRPr="009743EA">
              <w:rPr>
                <w:color w:val="0070C0"/>
              </w:rPr>
              <w:t xml:space="preserve">        "enc": {</w:t>
            </w:r>
          </w:p>
          <w:p w14:paraId="73529D81" w14:textId="77777777" w:rsidR="00375E62" w:rsidRPr="009743EA" w:rsidRDefault="00375E62" w:rsidP="00BD522C">
            <w:pPr>
              <w:pStyle w:val="TAL"/>
              <w:snapToGrid w:val="0"/>
              <w:ind w:left="284"/>
              <w:jc w:val="both"/>
              <w:rPr>
                <w:color w:val="0070C0"/>
              </w:rPr>
            </w:pPr>
            <w:r w:rsidRPr="009743EA">
              <w:rPr>
                <w:color w:val="0070C0"/>
                <w:lang w:eastAsia="ko-KR"/>
              </w:rPr>
              <w:t xml:space="preserve">            "ne</w:t>
            </w:r>
            <w:r w:rsidRPr="009743EA">
              <w:rPr>
                <w:color w:val="0070C0"/>
              </w:rPr>
              <w:t xml:space="preserve">t": </w:t>
            </w:r>
            <w:r w:rsidRPr="00C072AF">
              <w:rPr>
                <w:color w:val="0070C0"/>
              </w:rPr>
              <w:t>[2]</w:t>
            </w:r>
          </w:p>
          <w:p w14:paraId="437140EB" w14:textId="77777777" w:rsidR="00375E62" w:rsidRPr="009743EA" w:rsidRDefault="00375E62" w:rsidP="00BD522C">
            <w:pPr>
              <w:pStyle w:val="TAL"/>
              <w:snapToGrid w:val="0"/>
              <w:ind w:left="284"/>
              <w:jc w:val="both"/>
              <w:rPr>
                <w:color w:val="0070C0"/>
              </w:rPr>
            </w:pPr>
            <w:r w:rsidRPr="009743EA">
              <w:rPr>
                <w:color w:val="0070C0"/>
              </w:rPr>
              <w:t xml:space="preserve">        },</w:t>
            </w:r>
          </w:p>
          <w:p w14:paraId="6AD4564E" w14:textId="77777777" w:rsidR="00375E62" w:rsidRPr="009743EA" w:rsidRDefault="00375E62" w:rsidP="00BD522C">
            <w:pPr>
              <w:pStyle w:val="TAL"/>
              <w:snapToGrid w:val="0"/>
              <w:ind w:left="284"/>
              <w:jc w:val="both"/>
              <w:rPr>
                <w:color w:val="0070C0"/>
              </w:rPr>
            </w:pPr>
            <w:r w:rsidRPr="009743EA">
              <w:rPr>
                <w:color w:val="0070C0"/>
              </w:rPr>
              <w:t xml:space="preserve">  </w:t>
            </w:r>
            <w:r w:rsidRPr="009743EA">
              <w:rPr>
                <w:color w:val="0070C0"/>
              </w:rPr>
              <w:tab/>
              <w:t xml:space="preserve">  "nct": 2,</w:t>
            </w:r>
          </w:p>
          <w:p w14:paraId="6EFFCD7E" w14:textId="77777777" w:rsidR="00E442CB" w:rsidRPr="009743EA" w:rsidRDefault="00375E62" w:rsidP="00BD522C">
            <w:pPr>
              <w:pStyle w:val="TAL"/>
              <w:snapToGrid w:val="0"/>
              <w:ind w:left="284"/>
              <w:jc w:val="both"/>
              <w:rPr>
                <w:color w:val="0070C0"/>
              </w:rPr>
            </w:pPr>
            <w:r w:rsidRPr="009743EA">
              <w:rPr>
                <w:color w:val="0070C0"/>
              </w:rPr>
              <w:tab/>
              <w:t xml:space="preserve">  "nu": </w:t>
            </w:r>
            <w:r w:rsidRPr="00C072AF">
              <w:rPr>
                <w:color w:val="0070C0"/>
              </w:rPr>
              <w:t>[</w:t>
            </w:r>
          </w:p>
          <w:p w14:paraId="667B4EFC" w14:textId="77777777" w:rsidR="00E442CB" w:rsidRPr="009743EA" w:rsidRDefault="00E442CB" w:rsidP="00BD522C">
            <w:pPr>
              <w:pStyle w:val="TAL"/>
              <w:snapToGrid w:val="0"/>
              <w:ind w:left="284"/>
              <w:jc w:val="both"/>
              <w:rPr>
                <w:color w:val="0070C0"/>
              </w:rPr>
            </w:pPr>
            <w:r w:rsidRPr="009743EA">
              <w:rPr>
                <w:color w:val="0070C0"/>
              </w:rPr>
              <w:t xml:space="preserve">            https://192.168.0.10:8282/notification/handler</w:t>
            </w:r>
          </w:p>
          <w:p w14:paraId="23920F43" w14:textId="77777777" w:rsidR="00375E62" w:rsidRPr="009743EA" w:rsidRDefault="00E442CB" w:rsidP="00BD522C">
            <w:pPr>
              <w:pStyle w:val="TAL"/>
              <w:snapToGrid w:val="0"/>
              <w:ind w:left="284"/>
              <w:jc w:val="both"/>
              <w:rPr>
                <w:color w:val="0070C0"/>
              </w:rPr>
            </w:pPr>
            <w:r w:rsidRPr="009743EA">
              <w:rPr>
                <w:color w:val="0070C0"/>
              </w:rPr>
              <w:t xml:space="preserve">        </w:t>
            </w:r>
            <w:r w:rsidR="00375E62" w:rsidRPr="009743EA">
              <w:rPr>
                <w:color w:val="0070C0"/>
              </w:rPr>
              <w:t>],</w:t>
            </w:r>
          </w:p>
          <w:p w14:paraId="35603E87" w14:textId="77777777" w:rsidR="00375E62" w:rsidRPr="009743EA" w:rsidRDefault="00375E62" w:rsidP="00BD522C">
            <w:pPr>
              <w:pStyle w:val="TAL"/>
              <w:snapToGrid w:val="0"/>
              <w:ind w:left="284"/>
              <w:jc w:val="both"/>
              <w:rPr>
                <w:color w:val="0070C0"/>
              </w:rPr>
            </w:pPr>
            <w:r w:rsidRPr="009743EA">
              <w:rPr>
                <w:color w:val="0070C0"/>
              </w:rPr>
              <w:tab/>
              <w:t xml:space="preserve">  "rn": "ae_sub"</w:t>
            </w:r>
          </w:p>
          <w:p w14:paraId="484B9BEE" w14:textId="77777777" w:rsidR="00375E62" w:rsidRPr="009743EA" w:rsidRDefault="00375E62" w:rsidP="00BD522C">
            <w:pPr>
              <w:pStyle w:val="TAL"/>
              <w:snapToGrid w:val="0"/>
              <w:ind w:left="284"/>
              <w:jc w:val="both"/>
              <w:rPr>
                <w:color w:val="0070C0"/>
              </w:rPr>
            </w:pPr>
            <w:r w:rsidRPr="009743EA">
              <w:rPr>
                <w:color w:val="0070C0"/>
              </w:rPr>
              <w:t xml:space="preserve">    }</w:t>
            </w:r>
          </w:p>
          <w:p w14:paraId="17A9DFF7" w14:textId="77777777" w:rsidR="00375E62" w:rsidRPr="009743EA" w:rsidRDefault="00375E62" w:rsidP="00BD522C">
            <w:pPr>
              <w:pStyle w:val="TAL"/>
              <w:snapToGrid w:val="0"/>
              <w:ind w:left="284"/>
              <w:jc w:val="both"/>
              <w:rPr>
                <w:color w:val="0070C0"/>
              </w:rPr>
            </w:pPr>
            <w:r w:rsidRPr="009743EA">
              <w:rPr>
                <w:color w:val="0070C0"/>
              </w:rPr>
              <w:t>}</w:t>
            </w:r>
          </w:p>
          <w:p w14:paraId="6B01CCC9" w14:textId="77777777" w:rsidR="00375E62" w:rsidRPr="009743EA" w:rsidRDefault="00375E62" w:rsidP="00BD522C">
            <w:pPr>
              <w:pStyle w:val="TAL"/>
              <w:snapToGrid w:val="0"/>
              <w:ind w:left="284"/>
              <w:jc w:val="both"/>
              <w:rPr>
                <w:color w:val="0070C0"/>
              </w:rPr>
            </w:pPr>
          </w:p>
          <w:p w14:paraId="3F1A34DA" w14:textId="77777777" w:rsidR="00375E62" w:rsidRPr="009743EA" w:rsidRDefault="00375E62" w:rsidP="00BD522C">
            <w:pPr>
              <w:widowControl w:val="0"/>
              <w:spacing w:after="0"/>
              <w:ind w:left="284"/>
              <w:jc w:val="both"/>
              <w:textAlignment w:val="auto"/>
              <w:rPr>
                <w:rFonts w:ascii="Arial" w:hAnsi="Arial"/>
                <w:b/>
                <w:color w:val="0070C0"/>
                <w:sz w:val="18"/>
              </w:rPr>
            </w:pPr>
          </w:p>
          <w:p w14:paraId="6B6A7685" w14:textId="77777777" w:rsidR="00375E62" w:rsidRPr="009743EA" w:rsidRDefault="00375E62" w:rsidP="00BD522C">
            <w:pPr>
              <w:widowControl w:val="0"/>
              <w:spacing w:after="0"/>
              <w:ind w:left="284"/>
              <w:jc w:val="both"/>
              <w:textAlignment w:val="auto"/>
              <w:rPr>
                <w:rFonts w:ascii="Arial" w:hAnsi="Arial"/>
                <w:b/>
                <w:color w:val="0070C0"/>
                <w:sz w:val="18"/>
              </w:rPr>
            </w:pPr>
            <w:r w:rsidRPr="009743EA">
              <w:rPr>
                <w:rFonts w:ascii="Arial" w:hAnsi="Arial"/>
                <w:b/>
                <w:color w:val="0070C0"/>
                <w:sz w:val="18"/>
              </w:rPr>
              <w:t>HTTP Response:</w:t>
            </w:r>
          </w:p>
          <w:p w14:paraId="6E51B8A9" w14:textId="77777777" w:rsidR="00375E62" w:rsidRPr="009743EA" w:rsidRDefault="00375E62" w:rsidP="00BD522C">
            <w:pPr>
              <w:widowControl w:val="0"/>
              <w:spacing w:after="0"/>
              <w:ind w:left="284"/>
              <w:textAlignment w:val="auto"/>
              <w:rPr>
                <w:rFonts w:ascii="Arial" w:hAnsi="Arial"/>
                <w:color w:val="0070C0"/>
                <w:sz w:val="18"/>
              </w:rPr>
            </w:pPr>
          </w:p>
          <w:p w14:paraId="50261E69" w14:textId="77777777" w:rsidR="00375E62" w:rsidRPr="009743EA" w:rsidRDefault="00375E62" w:rsidP="00BD522C">
            <w:pPr>
              <w:widowControl w:val="0"/>
              <w:spacing w:after="0"/>
              <w:ind w:left="284"/>
              <w:textAlignment w:val="auto"/>
              <w:rPr>
                <w:rFonts w:ascii="Arial" w:hAnsi="Arial"/>
                <w:color w:val="0070C0"/>
                <w:sz w:val="18"/>
              </w:rPr>
            </w:pPr>
            <w:r w:rsidRPr="009743EA">
              <w:rPr>
                <w:rFonts w:ascii="Arial" w:hAnsi="Arial"/>
                <w:color w:val="0070C0"/>
                <w:sz w:val="18"/>
              </w:rPr>
              <w:t>201 Created</w:t>
            </w:r>
          </w:p>
          <w:p w14:paraId="61697517" w14:textId="77777777" w:rsidR="00375E62" w:rsidRPr="009743EA" w:rsidRDefault="00375E62" w:rsidP="00BD522C">
            <w:pPr>
              <w:pStyle w:val="TAL"/>
              <w:snapToGrid w:val="0"/>
              <w:ind w:left="284"/>
              <w:rPr>
                <w:color w:val="0070C0"/>
              </w:rPr>
            </w:pPr>
            <w:r w:rsidRPr="009743EA">
              <w:rPr>
                <w:color w:val="0070C0"/>
              </w:rPr>
              <w:t>Content-Location: mn-name/ae_actuator/ae_sub</w:t>
            </w:r>
          </w:p>
          <w:p w14:paraId="25BDD01E" w14:textId="77777777" w:rsidR="00375E62" w:rsidRPr="00325791" w:rsidRDefault="00375E62" w:rsidP="00BD522C">
            <w:pPr>
              <w:pStyle w:val="TAL"/>
              <w:snapToGrid w:val="0"/>
              <w:ind w:left="284"/>
              <w:rPr>
                <w:color w:val="0070C0"/>
                <w:lang w:val="fr-FR"/>
              </w:rPr>
            </w:pPr>
            <w:r w:rsidRPr="00325791">
              <w:rPr>
                <w:color w:val="0070C0"/>
                <w:lang w:val="fr-FR"/>
              </w:rPr>
              <w:t>Content-Type: application/json</w:t>
            </w:r>
          </w:p>
          <w:p w14:paraId="7DE5E3CA" w14:textId="77777777" w:rsidR="00375E62" w:rsidRPr="00325791" w:rsidRDefault="00375E62" w:rsidP="00BD522C">
            <w:pPr>
              <w:pStyle w:val="TAL"/>
              <w:snapToGrid w:val="0"/>
              <w:ind w:left="284"/>
              <w:rPr>
                <w:color w:val="0070C0"/>
                <w:lang w:val="fr-FR"/>
              </w:rPr>
            </w:pPr>
            <w:r w:rsidRPr="00325791">
              <w:rPr>
                <w:color w:val="0070C0"/>
                <w:lang w:val="fr-FR"/>
              </w:rPr>
              <w:t>X-M2M-RI: 1234</w:t>
            </w:r>
          </w:p>
          <w:p w14:paraId="7760B4DD" w14:textId="77777777" w:rsidR="005A7A27" w:rsidRPr="009743EA" w:rsidRDefault="005A7A27" w:rsidP="005A7A27">
            <w:pPr>
              <w:widowControl w:val="0"/>
              <w:overflowPunct/>
              <w:spacing w:after="0"/>
              <w:ind w:left="284"/>
              <w:jc w:val="both"/>
              <w:textAlignment w:val="auto"/>
              <w:rPr>
                <w:color w:val="0070C0"/>
              </w:rPr>
            </w:pPr>
            <w:r w:rsidRPr="009743EA">
              <w:rPr>
                <w:rFonts w:ascii="Arial" w:hAnsi="Arial"/>
                <w:color w:val="0070C0"/>
                <w:sz w:val="18"/>
              </w:rPr>
              <w:t>X-M2M-RVI: 2a</w:t>
            </w:r>
          </w:p>
          <w:p w14:paraId="5407857C" w14:textId="77777777" w:rsidR="00375E62" w:rsidRPr="009743EA" w:rsidRDefault="00375E62" w:rsidP="00BD522C">
            <w:pPr>
              <w:pStyle w:val="TAL"/>
              <w:snapToGrid w:val="0"/>
              <w:ind w:left="284"/>
              <w:rPr>
                <w:color w:val="0070C0"/>
              </w:rPr>
            </w:pPr>
            <w:r w:rsidRPr="009743EA">
              <w:rPr>
                <w:color w:val="0070C0"/>
              </w:rPr>
              <w:t>X-M2M-RSC: 2001</w:t>
            </w:r>
          </w:p>
          <w:p w14:paraId="3F98C1FC" w14:textId="77777777" w:rsidR="00375E62" w:rsidRPr="009743EA" w:rsidRDefault="00375E62" w:rsidP="00BD522C">
            <w:pPr>
              <w:pStyle w:val="TAL"/>
              <w:snapToGrid w:val="0"/>
              <w:ind w:left="284"/>
              <w:rPr>
                <w:color w:val="0070C0"/>
              </w:rPr>
            </w:pPr>
          </w:p>
          <w:p w14:paraId="6256B584" w14:textId="77777777" w:rsidR="00375E62" w:rsidRPr="009743EA" w:rsidRDefault="00375E62" w:rsidP="00BD522C">
            <w:pPr>
              <w:pStyle w:val="TAL"/>
              <w:snapToGrid w:val="0"/>
              <w:ind w:left="284"/>
              <w:rPr>
                <w:color w:val="0070C0"/>
              </w:rPr>
            </w:pPr>
            <w:r w:rsidRPr="009743EA">
              <w:rPr>
                <w:color w:val="0070C0"/>
              </w:rPr>
              <w:t>{</w:t>
            </w:r>
          </w:p>
          <w:p w14:paraId="337E620B" w14:textId="77777777" w:rsidR="00375E62" w:rsidRPr="009743EA" w:rsidRDefault="00375E62" w:rsidP="00BD522C">
            <w:pPr>
              <w:pStyle w:val="TAL"/>
              <w:snapToGrid w:val="0"/>
              <w:ind w:left="284"/>
              <w:rPr>
                <w:color w:val="0070C0"/>
              </w:rPr>
            </w:pPr>
            <w:r w:rsidRPr="009743EA">
              <w:rPr>
                <w:color w:val="0070C0"/>
              </w:rPr>
              <w:t xml:space="preserve">    "m2m:sub": {</w:t>
            </w:r>
          </w:p>
          <w:p w14:paraId="128418B7" w14:textId="77777777" w:rsidR="00375E62" w:rsidRPr="009743EA" w:rsidRDefault="00375E62" w:rsidP="00BD522C">
            <w:pPr>
              <w:pStyle w:val="TAL"/>
              <w:snapToGrid w:val="0"/>
              <w:ind w:left="284"/>
              <w:rPr>
                <w:color w:val="0070C0"/>
              </w:rPr>
            </w:pPr>
            <w:r w:rsidRPr="009743EA">
              <w:rPr>
                <w:color w:val="0070C0"/>
              </w:rPr>
              <w:t xml:space="preserve">        "rn": "ae_sub",</w:t>
            </w:r>
          </w:p>
          <w:p w14:paraId="70B4DA5A" w14:textId="77777777" w:rsidR="00375E62" w:rsidRPr="009743EA" w:rsidRDefault="00375E62" w:rsidP="00BD522C">
            <w:pPr>
              <w:pStyle w:val="TAL"/>
              <w:snapToGrid w:val="0"/>
              <w:ind w:left="284"/>
              <w:rPr>
                <w:color w:val="0070C0"/>
              </w:rPr>
            </w:pPr>
            <w:r w:rsidRPr="009743EA">
              <w:rPr>
                <w:color w:val="0070C0"/>
              </w:rPr>
              <w:t xml:space="preserve">        "ty": 23,</w:t>
            </w:r>
          </w:p>
          <w:p w14:paraId="65299F89" w14:textId="77777777" w:rsidR="00375E62" w:rsidRPr="009743EA" w:rsidRDefault="00375E62" w:rsidP="00BD522C">
            <w:pPr>
              <w:pStyle w:val="TAL"/>
              <w:snapToGrid w:val="0"/>
              <w:ind w:left="284"/>
              <w:rPr>
                <w:color w:val="0070C0"/>
              </w:rPr>
            </w:pPr>
            <w:r w:rsidRPr="009743EA">
              <w:rPr>
                <w:color w:val="0070C0"/>
              </w:rPr>
              <w:t xml:space="preserve">        "ri": "SUB583675048372974938",</w:t>
            </w:r>
          </w:p>
          <w:p w14:paraId="08DA39E4" w14:textId="77777777" w:rsidR="00375E62" w:rsidRPr="009743EA" w:rsidRDefault="00375E62" w:rsidP="00BD522C">
            <w:pPr>
              <w:pStyle w:val="TAL"/>
              <w:snapToGrid w:val="0"/>
              <w:ind w:left="284"/>
              <w:rPr>
                <w:color w:val="0070C0"/>
              </w:rPr>
            </w:pPr>
            <w:r w:rsidRPr="009743EA">
              <w:rPr>
                <w:color w:val="0070C0"/>
              </w:rPr>
              <w:t xml:space="preserve">        "pi": "CAE5630283216026458665",</w:t>
            </w:r>
          </w:p>
          <w:p w14:paraId="36EBA19E" w14:textId="77777777" w:rsidR="00375E62" w:rsidRPr="00325791" w:rsidRDefault="00375E62" w:rsidP="00BD522C">
            <w:pPr>
              <w:pStyle w:val="TAL"/>
              <w:snapToGrid w:val="0"/>
              <w:ind w:left="284"/>
              <w:rPr>
                <w:color w:val="0070C0"/>
                <w:lang w:val="fr-FR"/>
              </w:rPr>
            </w:pPr>
            <w:r w:rsidRPr="009743EA">
              <w:rPr>
                <w:color w:val="0070C0"/>
              </w:rPr>
              <w:t xml:space="preserve">        </w:t>
            </w:r>
            <w:r w:rsidRPr="00325791">
              <w:rPr>
                <w:color w:val="0070C0"/>
                <w:lang w:val="fr-FR"/>
              </w:rPr>
              <w:t>"ct": "20180302T070445",</w:t>
            </w:r>
          </w:p>
          <w:p w14:paraId="08A3F04F" w14:textId="77777777" w:rsidR="00375E62" w:rsidRPr="00325791" w:rsidRDefault="00375E62" w:rsidP="00BD522C">
            <w:pPr>
              <w:pStyle w:val="TAL"/>
              <w:snapToGrid w:val="0"/>
              <w:ind w:left="284"/>
              <w:rPr>
                <w:color w:val="0070C0"/>
                <w:lang w:val="fr-FR"/>
              </w:rPr>
            </w:pPr>
            <w:r w:rsidRPr="00325791">
              <w:rPr>
                <w:color w:val="0070C0"/>
                <w:lang w:val="fr-FR"/>
              </w:rPr>
              <w:t xml:space="preserve">        "lt": "20180302T070445",</w:t>
            </w:r>
          </w:p>
          <w:p w14:paraId="1446CC3C" w14:textId="77777777" w:rsidR="00375E62" w:rsidRPr="000D6D95" w:rsidRDefault="00375E62" w:rsidP="00BD522C">
            <w:pPr>
              <w:pStyle w:val="TAL"/>
              <w:snapToGrid w:val="0"/>
              <w:ind w:left="284"/>
              <w:rPr>
                <w:color w:val="0070C0"/>
                <w:lang w:val="fr-FR"/>
              </w:rPr>
            </w:pPr>
            <w:r w:rsidRPr="00325791">
              <w:rPr>
                <w:color w:val="0070C0"/>
                <w:lang w:val="fr-FR"/>
              </w:rPr>
              <w:t xml:space="preserve">        "nu</w:t>
            </w:r>
            <w:r w:rsidRPr="000D6D95">
              <w:rPr>
                <w:color w:val="0070C0"/>
                <w:lang w:val="fr-FR"/>
              </w:rPr>
              <w:t>": [</w:t>
            </w:r>
          </w:p>
          <w:p w14:paraId="7B15E2D9" w14:textId="77777777" w:rsidR="00375E62" w:rsidRPr="000D6D95" w:rsidRDefault="00375E62" w:rsidP="00BD522C">
            <w:pPr>
              <w:pStyle w:val="TAL"/>
              <w:snapToGrid w:val="0"/>
              <w:ind w:left="284"/>
              <w:rPr>
                <w:color w:val="0070C0"/>
                <w:lang w:val="fr-FR"/>
              </w:rPr>
            </w:pPr>
            <w:r w:rsidRPr="000D6D95">
              <w:rPr>
                <w:color w:val="0070C0"/>
                <w:lang w:val="fr-FR"/>
              </w:rPr>
              <w:t xml:space="preserve">            "https://192.168.0.10:8282/notification/handler"</w:t>
            </w:r>
          </w:p>
          <w:p w14:paraId="11ACA2DC" w14:textId="77777777" w:rsidR="00375E62" w:rsidRPr="000D6D95" w:rsidRDefault="00375E62" w:rsidP="00BD522C">
            <w:pPr>
              <w:pStyle w:val="TAL"/>
              <w:snapToGrid w:val="0"/>
              <w:ind w:left="284"/>
              <w:rPr>
                <w:color w:val="0070C0"/>
                <w:lang w:val="fr-FR"/>
              </w:rPr>
            </w:pPr>
            <w:r w:rsidRPr="000D6D95">
              <w:rPr>
                <w:color w:val="0070C0"/>
                <w:lang w:val="fr-FR"/>
              </w:rPr>
              <w:t xml:space="preserve">        ],</w:t>
            </w:r>
          </w:p>
          <w:p w14:paraId="26F0877F" w14:textId="77777777" w:rsidR="00375E62" w:rsidRPr="000D6D95" w:rsidRDefault="00375E62" w:rsidP="00BD522C">
            <w:pPr>
              <w:pStyle w:val="TAL"/>
              <w:snapToGrid w:val="0"/>
              <w:ind w:left="284"/>
              <w:rPr>
                <w:color w:val="0070C0"/>
                <w:lang w:val="fr-FR"/>
              </w:rPr>
            </w:pPr>
            <w:r w:rsidRPr="000D6D95">
              <w:rPr>
                <w:color w:val="0070C0"/>
                <w:lang w:val="fr-FR"/>
              </w:rPr>
              <w:t xml:space="preserve">        "cnm": 2, </w:t>
            </w:r>
          </w:p>
          <w:p w14:paraId="748AE81A" w14:textId="77777777" w:rsidR="00375E62" w:rsidRPr="000D6D95" w:rsidRDefault="00375E62" w:rsidP="00BD522C">
            <w:pPr>
              <w:pStyle w:val="TAL"/>
              <w:snapToGrid w:val="0"/>
              <w:ind w:left="284"/>
              <w:rPr>
                <w:color w:val="0070C0"/>
                <w:lang w:val="fr-FR"/>
              </w:rPr>
            </w:pPr>
            <w:r w:rsidRPr="000D6D95">
              <w:rPr>
                <w:color w:val="0070C0"/>
                <w:lang w:val="fr-FR"/>
              </w:rPr>
              <w:t xml:space="preserve">        "mnm": 50,</w:t>
            </w:r>
          </w:p>
          <w:p w14:paraId="0FF72CE7" w14:textId="77777777" w:rsidR="00375E62" w:rsidRPr="000D6D95" w:rsidRDefault="00375E62" w:rsidP="005A2D7C">
            <w:pPr>
              <w:pStyle w:val="TAL"/>
              <w:snapToGrid w:val="0"/>
              <w:ind w:left="284"/>
              <w:rPr>
                <w:color w:val="0070C0"/>
                <w:lang w:val="fr-FR"/>
              </w:rPr>
            </w:pPr>
            <w:r w:rsidRPr="000D6D95">
              <w:rPr>
                <w:color w:val="0070C0"/>
                <w:lang w:val="fr-FR"/>
              </w:rPr>
              <w:t xml:space="preserve">        "enc": {</w:t>
            </w:r>
          </w:p>
          <w:p w14:paraId="18824C59" w14:textId="77777777" w:rsidR="00375E62" w:rsidRPr="000D6D95" w:rsidRDefault="00375E62" w:rsidP="005A2D7C">
            <w:pPr>
              <w:pStyle w:val="TAL"/>
              <w:snapToGrid w:val="0"/>
              <w:ind w:left="284"/>
              <w:rPr>
                <w:color w:val="0070C0"/>
                <w:lang w:val="fr-FR"/>
              </w:rPr>
            </w:pPr>
            <w:r w:rsidRPr="000D6D95">
              <w:rPr>
                <w:color w:val="0070C0"/>
                <w:lang w:val="fr-FR"/>
              </w:rPr>
              <w:t xml:space="preserve">               "net": [2]</w:t>
            </w:r>
          </w:p>
          <w:p w14:paraId="59B7AF2C" w14:textId="77777777" w:rsidR="00375E62" w:rsidRPr="000D6D95" w:rsidRDefault="00375E62" w:rsidP="005A2D7C">
            <w:pPr>
              <w:pStyle w:val="TAL"/>
              <w:snapToGrid w:val="0"/>
              <w:ind w:left="284"/>
              <w:rPr>
                <w:color w:val="0070C0"/>
                <w:lang w:val="fr-FR"/>
              </w:rPr>
            </w:pPr>
            <w:r w:rsidRPr="000D6D95">
              <w:rPr>
                <w:color w:val="0070C0"/>
                <w:lang w:val="fr-FR"/>
              </w:rPr>
              <w:t xml:space="preserve">        },</w:t>
            </w:r>
          </w:p>
          <w:p w14:paraId="76C817B4" w14:textId="77777777" w:rsidR="00375E62" w:rsidRPr="00325791" w:rsidRDefault="00375E62" w:rsidP="00BD522C">
            <w:pPr>
              <w:pStyle w:val="TAL"/>
              <w:snapToGrid w:val="0"/>
              <w:ind w:left="284"/>
              <w:jc w:val="both"/>
              <w:rPr>
                <w:color w:val="0070C0"/>
                <w:lang w:val="fr-FR"/>
              </w:rPr>
            </w:pPr>
            <w:r w:rsidRPr="00325791">
              <w:rPr>
                <w:color w:val="0070C0"/>
                <w:lang w:val="fr-FR" w:eastAsia="ko-KR"/>
              </w:rPr>
              <w:t xml:space="preserve">  </w:t>
            </w:r>
            <w:r w:rsidRPr="00325791">
              <w:rPr>
                <w:color w:val="0070C0"/>
                <w:lang w:val="fr-FR" w:eastAsia="ko-KR"/>
              </w:rPr>
              <w:tab/>
              <w:t xml:space="preserve">   </w:t>
            </w:r>
            <w:r w:rsidRPr="00325791">
              <w:rPr>
                <w:color w:val="0070C0"/>
                <w:lang w:val="fr-FR"/>
              </w:rPr>
              <w:t>"nct": 2</w:t>
            </w:r>
          </w:p>
          <w:p w14:paraId="754243BB" w14:textId="77777777" w:rsidR="00375E62" w:rsidRPr="005A2D7C" w:rsidRDefault="00375E62" w:rsidP="00BD522C">
            <w:pPr>
              <w:pStyle w:val="TAL"/>
              <w:snapToGrid w:val="0"/>
              <w:ind w:left="284"/>
              <w:rPr>
                <w:color w:val="0070C0"/>
              </w:rPr>
            </w:pPr>
            <w:r w:rsidRPr="00325791">
              <w:rPr>
                <w:color w:val="0070C0"/>
                <w:lang w:val="fr-FR"/>
              </w:rPr>
              <w:t xml:space="preserve">    </w:t>
            </w:r>
            <w:r w:rsidRPr="005A2D7C">
              <w:rPr>
                <w:color w:val="0070C0"/>
              </w:rPr>
              <w:t>}</w:t>
            </w:r>
          </w:p>
          <w:p w14:paraId="0A2D5A24" w14:textId="10E776D4" w:rsidR="00375E62" w:rsidRPr="005A2D7C" w:rsidRDefault="00375E62" w:rsidP="00BD522C">
            <w:pPr>
              <w:pStyle w:val="TAL"/>
              <w:snapToGrid w:val="0"/>
              <w:ind w:left="284"/>
              <w:rPr>
                <w:color w:val="0070C0"/>
              </w:rPr>
            </w:pPr>
            <w:r w:rsidRPr="005A2D7C">
              <w:rPr>
                <w:color w:val="0070C0"/>
              </w:rPr>
              <w:t>}</w:t>
            </w:r>
          </w:p>
        </w:tc>
      </w:tr>
      <w:tr w:rsidR="00375E62" w:rsidRPr="009743EA" w14:paraId="6D690A2E" w14:textId="77777777" w:rsidTr="00BD522C">
        <w:trPr>
          <w:jc w:val="center"/>
        </w:trPr>
        <w:tc>
          <w:tcPr>
            <w:tcW w:w="1286" w:type="dxa"/>
            <w:tcBorders>
              <w:top w:val="single" w:sz="4" w:space="0" w:color="000000"/>
              <w:left w:val="single" w:sz="4" w:space="0" w:color="000000"/>
              <w:bottom w:val="single" w:sz="4" w:space="0" w:color="000000"/>
            </w:tcBorders>
            <w:shd w:val="clear" w:color="auto" w:fill="E7E6E6"/>
          </w:tcPr>
          <w:p w14:paraId="4254D899" w14:textId="77777777" w:rsidR="00375E62" w:rsidRPr="009743EA" w:rsidRDefault="00375E62" w:rsidP="00BD522C">
            <w:pPr>
              <w:pStyle w:val="Default"/>
              <w:overflowPunct w:val="0"/>
              <w:jc w:val="center"/>
              <w:rPr>
                <w:rFonts w:ascii="Arial" w:eastAsia="Malgun Gothic" w:hAnsi="Arial"/>
                <w:b/>
                <w:color w:val="auto"/>
                <w:kern w:val="1"/>
                <w:sz w:val="18"/>
                <w:szCs w:val="20"/>
              </w:rPr>
            </w:pPr>
          </w:p>
          <w:p w14:paraId="4C064710" w14:textId="77777777" w:rsidR="00375E62" w:rsidRPr="009743EA" w:rsidRDefault="00375E62" w:rsidP="00BD522C">
            <w:pPr>
              <w:pStyle w:val="Default"/>
              <w:overflowPunct w:val="0"/>
              <w:jc w:val="center"/>
              <w:rPr>
                <w:rFonts w:ascii="Arial" w:eastAsia="Malgun Gothic" w:hAnsi="Arial"/>
                <w:b/>
                <w:color w:val="auto"/>
                <w:kern w:val="1"/>
                <w:sz w:val="18"/>
                <w:szCs w:val="20"/>
              </w:rPr>
            </w:pPr>
          </w:p>
          <w:p w14:paraId="27E116B7" w14:textId="77777777" w:rsidR="00375E62" w:rsidRPr="009743EA" w:rsidRDefault="00375E62" w:rsidP="00BD522C">
            <w:pPr>
              <w:pStyle w:val="Default"/>
              <w:overflowPunct w:val="0"/>
              <w:jc w:val="center"/>
              <w:rPr>
                <w:rFonts w:ascii="Arial" w:eastAsia="Malgun Gothic" w:hAnsi="Arial"/>
                <w:b/>
                <w:color w:val="auto"/>
                <w:kern w:val="1"/>
                <w:sz w:val="18"/>
                <w:szCs w:val="20"/>
              </w:rPr>
            </w:pPr>
          </w:p>
          <w:p w14:paraId="01314586" w14:textId="77777777" w:rsidR="00375E62" w:rsidRPr="009743EA" w:rsidRDefault="00375E62" w:rsidP="00BD522C">
            <w:pPr>
              <w:pStyle w:val="Default"/>
              <w:overflowPunct w:val="0"/>
              <w:jc w:val="center"/>
              <w:rPr>
                <w:rFonts w:ascii="Arial" w:eastAsia="Malgun Gothic" w:hAnsi="Arial"/>
                <w:b/>
                <w:color w:val="auto"/>
                <w:kern w:val="1"/>
                <w:sz w:val="18"/>
                <w:szCs w:val="20"/>
              </w:rPr>
            </w:pPr>
          </w:p>
          <w:p w14:paraId="5A44CD64" w14:textId="77777777" w:rsidR="00375E62" w:rsidRPr="009743EA" w:rsidRDefault="00375E62" w:rsidP="00BD522C">
            <w:pPr>
              <w:pStyle w:val="Default"/>
              <w:overflowPunct w:val="0"/>
              <w:jc w:val="center"/>
              <w:rPr>
                <w:rFonts w:ascii="Arial" w:eastAsia="Malgun Gothic" w:hAnsi="Arial"/>
                <w:b/>
                <w:color w:val="auto"/>
                <w:kern w:val="1"/>
                <w:sz w:val="18"/>
                <w:szCs w:val="20"/>
              </w:rPr>
            </w:pPr>
          </w:p>
          <w:p w14:paraId="1C885983" w14:textId="77777777" w:rsidR="00375E62" w:rsidRPr="009743EA" w:rsidRDefault="00375E62" w:rsidP="00BD522C">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35DEAFE9" w14:textId="77777777" w:rsidR="00375E62" w:rsidRPr="009743EA" w:rsidRDefault="00375E62" w:rsidP="00BD522C">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RCN=2</w:t>
            </w:r>
          </w:p>
          <w:p w14:paraId="3B0F55C3" w14:textId="77777777" w:rsidR="00375E62" w:rsidRPr="009743EA" w:rsidRDefault="00375E62" w:rsidP="00BD522C">
            <w:pPr>
              <w:pStyle w:val="Default"/>
              <w:overflowPunct w:val="0"/>
              <w:jc w:val="center"/>
              <w:rPr>
                <w:rFonts w:ascii="Arial" w:eastAsia="Malgun Gothic" w:hAnsi="Arial"/>
                <w:b/>
                <w:color w:val="auto"/>
                <w:kern w:val="1"/>
                <w:sz w:val="18"/>
                <w:szCs w:val="20"/>
              </w:rP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5659E4B1" w14:textId="77777777" w:rsidR="00367656" w:rsidRPr="005A2D7C" w:rsidRDefault="00367656" w:rsidP="005A2D7C">
            <w:pPr>
              <w:pStyle w:val="TAL"/>
              <w:rPr>
                <w:rFonts w:eastAsia="Calibri Light"/>
              </w:rPr>
            </w:pPr>
          </w:p>
          <w:p w14:paraId="51A745BF" w14:textId="77777777" w:rsidR="00367656" w:rsidRPr="009743EA" w:rsidRDefault="00367656" w:rsidP="00367656">
            <w:pPr>
              <w:pStyle w:val="TAL"/>
              <w:snapToGrid w:val="0"/>
              <w:ind w:left="284"/>
              <w:rPr>
                <w:rFonts w:ascii="Times New Roman" w:eastAsia="Calibri Light" w:hAnsi="Times New Roman"/>
                <w:b/>
                <w:sz w:val="24"/>
              </w:rPr>
            </w:pPr>
            <w:r w:rsidRPr="009743EA">
              <w:rPr>
                <w:rFonts w:ascii="Times New Roman" w:eastAsia="Calibri Light" w:hAnsi="Times New Roman"/>
                <w:b/>
                <w:sz w:val="24"/>
              </w:rPr>
              <w:t>API/SUB/CRE/001_RCN2</w:t>
            </w:r>
          </w:p>
          <w:p w14:paraId="192B9C5C" w14:textId="77777777" w:rsidR="00375E62" w:rsidRPr="009743EA" w:rsidRDefault="00375E62" w:rsidP="00BD522C">
            <w:pPr>
              <w:widowControl w:val="0"/>
              <w:spacing w:after="0"/>
              <w:ind w:left="284"/>
              <w:jc w:val="both"/>
              <w:textAlignment w:val="auto"/>
              <w:rPr>
                <w:rFonts w:ascii="Arial" w:hAnsi="Arial"/>
                <w:b/>
                <w:color w:val="0070C0"/>
                <w:sz w:val="18"/>
              </w:rPr>
            </w:pPr>
          </w:p>
          <w:p w14:paraId="391A4572" w14:textId="77777777" w:rsidR="00375E62" w:rsidRPr="009743EA" w:rsidRDefault="00375E62" w:rsidP="00BD522C">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3FE6FFF4" w14:textId="77777777" w:rsidR="00375E62" w:rsidRPr="009743EA" w:rsidRDefault="00375E62" w:rsidP="00BD522C">
            <w:pPr>
              <w:pStyle w:val="TAL"/>
              <w:snapToGrid w:val="0"/>
              <w:ind w:left="284"/>
              <w:jc w:val="both"/>
              <w:rPr>
                <w:color w:val="0070C0"/>
              </w:rPr>
            </w:pPr>
          </w:p>
          <w:p w14:paraId="1BF60FCE" w14:textId="77777777" w:rsidR="00375E62" w:rsidRPr="009743EA" w:rsidRDefault="00375E62" w:rsidP="00BD522C">
            <w:pPr>
              <w:pStyle w:val="TAL"/>
              <w:snapToGrid w:val="0"/>
              <w:ind w:left="284"/>
              <w:jc w:val="both"/>
              <w:rPr>
                <w:color w:val="0070C0"/>
              </w:rPr>
            </w:pPr>
            <w:r w:rsidRPr="009743EA">
              <w:rPr>
                <w:color w:val="0070C0"/>
              </w:rPr>
              <w:t>POST /mn-name/ae_actuator?rcn=2 HTTP/1.1</w:t>
            </w:r>
          </w:p>
          <w:p w14:paraId="49C91559" w14:textId="77777777" w:rsidR="00375E62" w:rsidRPr="009743EA" w:rsidRDefault="00375E62" w:rsidP="00BD522C">
            <w:pPr>
              <w:pStyle w:val="TAL"/>
              <w:snapToGrid w:val="0"/>
              <w:ind w:left="284"/>
              <w:jc w:val="both"/>
              <w:rPr>
                <w:color w:val="0070C0"/>
              </w:rPr>
            </w:pPr>
            <w:r w:rsidRPr="009743EA">
              <w:rPr>
                <w:color w:val="0070C0"/>
              </w:rPr>
              <w:t>Host: 192.168.0.10:8282</w:t>
            </w:r>
          </w:p>
          <w:p w14:paraId="4244C40F" w14:textId="77777777" w:rsidR="00375E62" w:rsidRPr="009743EA" w:rsidRDefault="00375E62" w:rsidP="00BD522C">
            <w:pPr>
              <w:pStyle w:val="TAL"/>
              <w:snapToGrid w:val="0"/>
              <w:ind w:left="284"/>
              <w:jc w:val="both"/>
              <w:rPr>
                <w:color w:val="0070C0"/>
              </w:rPr>
            </w:pPr>
            <w:r w:rsidRPr="009743EA">
              <w:rPr>
                <w:color w:val="0070C0"/>
              </w:rPr>
              <w:t>X-M2M-Origin: CAE5630283216026458665</w:t>
            </w:r>
          </w:p>
          <w:p w14:paraId="63224D49" w14:textId="77777777" w:rsidR="00375E62" w:rsidRPr="009743EA" w:rsidRDefault="00375E62" w:rsidP="00BD522C">
            <w:pPr>
              <w:pStyle w:val="TAL"/>
              <w:snapToGrid w:val="0"/>
              <w:ind w:left="284"/>
              <w:jc w:val="both"/>
              <w:rPr>
                <w:color w:val="0070C0"/>
              </w:rPr>
            </w:pPr>
            <w:r w:rsidRPr="009743EA">
              <w:rPr>
                <w:color w:val="0070C0"/>
              </w:rPr>
              <w:t>Content-Type: application/json</w:t>
            </w:r>
            <w:r w:rsidR="00E45F9B" w:rsidRPr="009743EA">
              <w:rPr>
                <w:color w:val="0070C0"/>
              </w:rPr>
              <w:t>;</w:t>
            </w:r>
            <w:r w:rsidRPr="009743EA">
              <w:rPr>
                <w:color w:val="0070C0"/>
              </w:rPr>
              <w:t>ty=23</w:t>
            </w:r>
          </w:p>
          <w:p w14:paraId="35FBE18E" w14:textId="77777777" w:rsidR="00A06B31" w:rsidRPr="009743EA" w:rsidRDefault="00A06B31" w:rsidP="00A06B31">
            <w:pPr>
              <w:pStyle w:val="TAL"/>
              <w:snapToGrid w:val="0"/>
              <w:ind w:left="284"/>
              <w:jc w:val="both"/>
              <w:rPr>
                <w:color w:val="0070C0"/>
              </w:rPr>
            </w:pPr>
            <w:r w:rsidRPr="009743EA">
              <w:rPr>
                <w:color w:val="0070C0"/>
              </w:rPr>
              <w:t>Accept: application/json</w:t>
            </w:r>
          </w:p>
          <w:p w14:paraId="1B08DDFA" w14:textId="77777777" w:rsidR="00375E62" w:rsidRPr="009743EA" w:rsidRDefault="00375E62" w:rsidP="00BD522C">
            <w:pPr>
              <w:pStyle w:val="TAL"/>
              <w:snapToGrid w:val="0"/>
              <w:ind w:left="284"/>
              <w:jc w:val="both"/>
              <w:rPr>
                <w:color w:val="0070C0"/>
              </w:rPr>
            </w:pPr>
            <w:r w:rsidRPr="009743EA">
              <w:rPr>
                <w:color w:val="0070C0"/>
              </w:rPr>
              <w:t>X-M2M-RI: 1234</w:t>
            </w:r>
          </w:p>
          <w:p w14:paraId="3E388E0C" w14:textId="77777777" w:rsidR="005A7A27" w:rsidRPr="009743EA" w:rsidRDefault="005A7A27" w:rsidP="005A7A27">
            <w:pPr>
              <w:widowControl w:val="0"/>
              <w:overflowPunct/>
              <w:spacing w:after="0"/>
              <w:ind w:left="284"/>
              <w:jc w:val="both"/>
              <w:textAlignment w:val="auto"/>
              <w:rPr>
                <w:color w:val="0070C0"/>
              </w:rPr>
            </w:pPr>
            <w:r w:rsidRPr="009743EA">
              <w:rPr>
                <w:rFonts w:ascii="Arial" w:hAnsi="Arial"/>
                <w:color w:val="0070C0"/>
                <w:sz w:val="18"/>
              </w:rPr>
              <w:t>X-M2M-RVI: 2a</w:t>
            </w:r>
          </w:p>
          <w:p w14:paraId="1AAE2E1D" w14:textId="77777777" w:rsidR="00375E62" w:rsidRPr="009743EA" w:rsidRDefault="00375E62" w:rsidP="00BD522C">
            <w:pPr>
              <w:pStyle w:val="TAL"/>
              <w:snapToGrid w:val="0"/>
              <w:ind w:left="284"/>
              <w:jc w:val="both"/>
              <w:rPr>
                <w:color w:val="0070C0"/>
              </w:rPr>
            </w:pPr>
          </w:p>
          <w:p w14:paraId="272BDA84" w14:textId="77777777" w:rsidR="00375E62" w:rsidRPr="009743EA" w:rsidRDefault="00375E62" w:rsidP="00BD522C">
            <w:pPr>
              <w:pStyle w:val="TAL"/>
              <w:snapToGrid w:val="0"/>
              <w:ind w:left="284"/>
              <w:jc w:val="both"/>
              <w:rPr>
                <w:color w:val="0070C0"/>
              </w:rPr>
            </w:pPr>
            <w:r w:rsidRPr="009743EA">
              <w:rPr>
                <w:color w:val="0070C0"/>
              </w:rPr>
              <w:t>{</w:t>
            </w:r>
          </w:p>
          <w:p w14:paraId="586AB479" w14:textId="77777777" w:rsidR="00375E62" w:rsidRPr="009743EA" w:rsidRDefault="00970978" w:rsidP="00BD522C">
            <w:pPr>
              <w:pStyle w:val="TAL"/>
              <w:snapToGrid w:val="0"/>
              <w:ind w:left="284"/>
              <w:jc w:val="both"/>
              <w:rPr>
                <w:color w:val="0070C0"/>
              </w:rPr>
            </w:pPr>
            <w:r w:rsidRPr="009743EA">
              <w:rPr>
                <w:color w:val="0070C0"/>
              </w:rPr>
              <w:t xml:space="preserve">    </w:t>
            </w:r>
            <w:r w:rsidR="00375E62" w:rsidRPr="009743EA">
              <w:rPr>
                <w:color w:val="0070C0"/>
              </w:rPr>
              <w:t>"m2m:sub": {</w:t>
            </w:r>
          </w:p>
          <w:p w14:paraId="109A5A7B" w14:textId="77777777" w:rsidR="00375E62" w:rsidRPr="009743EA" w:rsidRDefault="00375E62" w:rsidP="00BD522C">
            <w:pPr>
              <w:pStyle w:val="TAL"/>
              <w:snapToGrid w:val="0"/>
              <w:ind w:left="284"/>
              <w:jc w:val="both"/>
              <w:rPr>
                <w:color w:val="0070C0"/>
              </w:rPr>
            </w:pPr>
            <w:r w:rsidRPr="009743EA">
              <w:rPr>
                <w:color w:val="0070C0"/>
              </w:rPr>
              <w:t xml:space="preserve">      </w:t>
            </w:r>
            <w:r w:rsidR="00970978" w:rsidRPr="009743EA">
              <w:rPr>
                <w:color w:val="0070C0"/>
              </w:rPr>
              <w:t xml:space="preserve">  </w:t>
            </w:r>
            <w:r w:rsidRPr="009743EA">
              <w:rPr>
                <w:color w:val="0070C0"/>
              </w:rPr>
              <w:t>"enc": {</w:t>
            </w:r>
          </w:p>
          <w:p w14:paraId="0C8DCFF8" w14:textId="77777777" w:rsidR="00375E62" w:rsidRPr="009743EA" w:rsidRDefault="00375E62" w:rsidP="00BD522C">
            <w:pPr>
              <w:pStyle w:val="TAL"/>
              <w:snapToGrid w:val="0"/>
              <w:ind w:left="284"/>
              <w:jc w:val="both"/>
              <w:rPr>
                <w:color w:val="0070C0"/>
              </w:rPr>
            </w:pPr>
            <w:r w:rsidRPr="009743EA">
              <w:rPr>
                <w:color w:val="0070C0"/>
                <w:lang w:eastAsia="ko-KR"/>
              </w:rPr>
              <w:t xml:space="preserve">            "</w:t>
            </w:r>
            <w:r w:rsidRPr="009743EA">
              <w:rPr>
                <w:color w:val="0070C0"/>
              </w:rPr>
              <w:t xml:space="preserve">net": </w:t>
            </w:r>
            <w:r w:rsidRPr="00C072AF">
              <w:rPr>
                <w:color w:val="0070C0"/>
              </w:rPr>
              <w:t>[2]</w:t>
            </w:r>
          </w:p>
          <w:p w14:paraId="377001CF" w14:textId="77777777" w:rsidR="00375E62" w:rsidRPr="009743EA" w:rsidRDefault="00375E62" w:rsidP="00BD522C">
            <w:pPr>
              <w:pStyle w:val="TAL"/>
              <w:snapToGrid w:val="0"/>
              <w:ind w:left="284"/>
              <w:jc w:val="both"/>
              <w:rPr>
                <w:color w:val="0070C0"/>
              </w:rPr>
            </w:pPr>
            <w:r w:rsidRPr="009743EA">
              <w:rPr>
                <w:color w:val="0070C0"/>
              </w:rPr>
              <w:t xml:space="preserve">        },</w:t>
            </w:r>
          </w:p>
          <w:p w14:paraId="5F023C30" w14:textId="77777777" w:rsidR="00375E62" w:rsidRPr="009743EA" w:rsidRDefault="00375E62" w:rsidP="00BD522C">
            <w:pPr>
              <w:pStyle w:val="TAL"/>
              <w:snapToGrid w:val="0"/>
              <w:ind w:left="284"/>
              <w:jc w:val="both"/>
              <w:rPr>
                <w:color w:val="0070C0"/>
              </w:rPr>
            </w:pPr>
            <w:r w:rsidRPr="009743EA">
              <w:rPr>
                <w:color w:val="0070C0"/>
              </w:rPr>
              <w:t xml:space="preserve">  </w:t>
            </w:r>
            <w:r w:rsidRPr="009743EA">
              <w:rPr>
                <w:color w:val="0070C0"/>
              </w:rPr>
              <w:tab/>
              <w:t xml:space="preserve">  "nct": 2,</w:t>
            </w:r>
          </w:p>
          <w:p w14:paraId="73CBDD0B" w14:textId="77777777" w:rsidR="00660FE0" w:rsidRPr="009743EA" w:rsidRDefault="00375E62" w:rsidP="00BD522C">
            <w:pPr>
              <w:pStyle w:val="TAL"/>
              <w:snapToGrid w:val="0"/>
              <w:ind w:left="284"/>
              <w:jc w:val="both"/>
              <w:rPr>
                <w:color w:val="0070C0"/>
              </w:rPr>
            </w:pPr>
            <w:r w:rsidRPr="009743EA">
              <w:rPr>
                <w:color w:val="0070C0"/>
              </w:rPr>
              <w:tab/>
              <w:t xml:space="preserve">  "nu": </w:t>
            </w:r>
            <w:r w:rsidRPr="00C072AF">
              <w:rPr>
                <w:color w:val="0070C0"/>
              </w:rPr>
              <w:t>[</w:t>
            </w:r>
          </w:p>
          <w:p w14:paraId="6EEBE681" w14:textId="77777777" w:rsidR="00660FE0" w:rsidRPr="009743EA" w:rsidRDefault="00660FE0" w:rsidP="00BD522C">
            <w:pPr>
              <w:pStyle w:val="TAL"/>
              <w:snapToGrid w:val="0"/>
              <w:ind w:left="284"/>
              <w:jc w:val="both"/>
              <w:rPr>
                <w:color w:val="0070C0"/>
              </w:rPr>
            </w:pPr>
            <w:r w:rsidRPr="009743EA">
              <w:rPr>
                <w:color w:val="0070C0"/>
              </w:rPr>
              <w:t xml:space="preserve">            https://192.168.0.10:8282/notification/handler</w:t>
            </w:r>
          </w:p>
          <w:p w14:paraId="6AF6D846" w14:textId="77777777" w:rsidR="00375E62" w:rsidRPr="009743EA" w:rsidRDefault="00660FE0" w:rsidP="00BD522C">
            <w:pPr>
              <w:pStyle w:val="TAL"/>
              <w:snapToGrid w:val="0"/>
              <w:ind w:left="284"/>
              <w:jc w:val="both"/>
              <w:rPr>
                <w:color w:val="0070C0"/>
              </w:rPr>
            </w:pPr>
            <w:r w:rsidRPr="009743EA">
              <w:rPr>
                <w:color w:val="0070C0"/>
              </w:rPr>
              <w:t xml:space="preserve">        </w:t>
            </w:r>
            <w:r w:rsidR="00375E62" w:rsidRPr="009743EA">
              <w:rPr>
                <w:color w:val="0070C0"/>
              </w:rPr>
              <w:t>],</w:t>
            </w:r>
          </w:p>
          <w:p w14:paraId="1AD3E78C" w14:textId="77777777" w:rsidR="00375E62" w:rsidRPr="009743EA" w:rsidRDefault="00375E62" w:rsidP="00BD522C">
            <w:pPr>
              <w:pStyle w:val="TAL"/>
              <w:snapToGrid w:val="0"/>
              <w:ind w:left="284"/>
              <w:jc w:val="both"/>
              <w:rPr>
                <w:color w:val="0070C0"/>
              </w:rPr>
            </w:pPr>
            <w:r w:rsidRPr="009743EA">
              <w:rPr>
                <w:color w:val="0070C0"/>
              </w:rPr>
              <w:tab/>
              <w:t xml:space="preserve">  "rn": "ae_sub"</w:t>
            </w:r>
          </w:p>
          <w:p w14:paraId="4E66B1E9" w14:textId="77777777" w:rsidR="00375E62" w:rsidRPr="009743EA" w:rsidRDefault="00375E62" w:rsidP="00BD522C">
            <w:pPr>
              <w:pStyle w:val="TAL"/>
              <w:snapToGrid w:val="0"/>
              <w:ind w:left="284"/>
              <w:jc w:val="both"/>
              <w:rPr>
                <w:color w:val="0070C0"/>
              </w:rPr>
            </w:pPr>
            <w:r w:rsidRPr="009743EA">
              <w:rPr>
                <w:color w:val="0070C0"/>
              </w:rPr>
              <w:t xml:space="preserve">    }</w:t>
            </w:r>
          </w:p>
          <w:p w14:paraId="54C41F7F" w14:textId="77777777" w:rsidR="00375E62" w:rsidRPr="009743EA" w:rsidRDefault="00375E62" w:rsidP="00BD522C">
            <w:pPr>
              <w:pStyle w:val="TAL"/>
              <w:snapToGrid w:val="0"/>
              <w:ind w:left="284"/>
              <w:jc w:val="both"/>
              <w:rPr>
                <w:color w:val="0070C0"/>
              </w:rPr>
            </w:pPr>
            <w:r w:rsidRPr="009743EA">
              <w:rPr>
                <w:color w:val="0070C0"/>
              </w:rPr>
              <w:t>}</w:t>
            </w:r>
          </w:p>
          <w:p w14:paraId="02F91B8A" w14:textId="77777777" w:rsidR="00375E62" w:rsidRPr="009743EA" w:rsidRDefault="00375E62" w:rsidP="00BD522C">
            <w:pPr>
              <w:pStyle w:val="TAL"/>
              <w:snapToGrid w:val="0"/>
              <w:ind w:left="284"/>
              <w:jc w:val="both"/>
              <w:rPr>
                <w:color w:val="0070C0"/>
              </w:rPr>
            </w:pPr>
          </w:p>
          <w:p w14:paraId="29A22CCA" w14:textId="77777777" w:rsidR="00375E62" w:rsidRPr="009743EA" w:rsidRDefault="00375E62" w:rsidP="00BD522C">
            <w:pPr>
              <w:widowControl w:val="0"/>
              <w:spacing w:after="0"/>
              <w:ind w:left="284"/>
              <w:jc w:val="both"/>
              <w:textAlignment w:val="auto"/>
              <w:rPr>
                <w:rFonts w:ascii="Arial" w:hAnsi="Arial"/>
                <w:b/>
                <w:color w:val="0070C0"/>
                <w:sz w:val="18"/>
              </w:rPr>
            </w:pPr>
          </w:p>
          <w:p w14:paraId="4D9D08F1" w14:textId="77777777" w:rsidR="00375E62" w:rsidRPr="009743EA" w:rsidRDefault="00375E62" w:rsidP="00BD522C">
            <w:pPr>
              <w:widowControl w:val="0"/>
              <w:spacing w:after="0"/>
              <w:ind w:left="284"/>
              <w:jc w:val="both"/>
              <w:textAlignment w:val="auto"/>
              <w:rPr>
                <w:rFonts w:ascii="Arial" w:hAnsi="Arial"/>
                <w:b/>
                <w:color w:val="0070C0"/>
                <w:sz w:val="18"/>
              </w:rPr>
            </w:pPr>
            <w:r w:rsidRPr="009743EA">
              <w:rPr>
                <w:rFonts w:ascii="Arial" w:hAnsi="Arial"/>
                <w:b/>
                <w:color w:val="0070C0"/>
                <w:sz w:val="18"/>
              </w:rPr>
              <w:t>HTTP Response:</w:t>
            </w:r>
          </w:p>
          <w:p w14:paraId="1C6CE1F1" w14:textId="77777777" w:rsidR="00375E62" w:rsidRPr="009743EA" w:rsidRDefault="00375E62" w:rsidP="00BD522C">
            <w:pPr>
              <w:widowControl w:val="0"/>
              <w:spacing w:after="0"/>
              <w:ind w:left="284"/>
              <w:textAlignment w:val="auto"/>
              <w:rPr>
                <w:rFonts w:ascii="Arial" w:hAnsi="Arial"/>
                <w:color w:val="0070C0"/>
                <w:sz w:val="18"/>
              </w:rPr>
            </w:pPr>
          </w:p>
          <w:p w14:paraId="18248C9B" w14:textId="77777777" w:rsidR="00375E62" w:rsidRPr="009743EA" w:rsidRDefault="00375E62" w:rsidP="00BD522C">
            <w:pPr>
              <w:widowControl w:val="0"/>
              <w:spacing w:after="0"/>
              <w:ind w:left="284"/>
              <w:textAlignment w:val="auto"/>
              <w:rPr>
                <w:rFonts w:ascii="Arial" w:hAnsi="Arial"/>
                <w:color w:val="0070C0"/>
                <w:sz w:val="18"/>
              </w:rPr>
            </w:pPr>
            <w:r w:rsidRPr="009743EA">
              <w:rPr>
                <w:rFonts w:ascii="Arial" w:hAnsi="Arial"/>
                <w:color w:val="0070C0"/>
                <w:sz w:val="18"/>
              </w:rPr>
              <w:t>201 Created</w:t>
            </w:r>
          </w:p>
          <w:p w14:paraId="4D32D6AC" w14:textId="77777777" w:rsidR="00375E62" w:rsidRPr="009743EA" w:rsidRDefault="00375E62" w:rsidP="00BD522C">
            <w:pPr>
              <w:pStyle w:val="TAL"/>
              <w:snapToGrid w:val="0"/>
              <w:ind w:left="284"/>
              <w:rPr>
                <w:color w:val="0070C0"/>
              </w:rPr>
            </w:pPr>
            <w:r w:rsidRPr="009743EA">
              <w:rPr>
                <w:color w:val="0070C0"/>
              </w:rPr>
              <w:t>Content-Location: mn-name/ae_actuator/ae_sub</w:t>
            </w:r>
          </w:p>
          <w:p w14:paraId="32625F73" w14:textId="77777777" w:rsidR="00375E62" w:rsidRPr="00325791" w:rsidRDefault="00375E62" w:rsidP="00BD522C">
            <w:pPr>
              <w:pStyle w:val="TAL"/>
              <w:snapToGrid w:val="0"/>
              <w:ind w:left="284"/>
              <w:rPr>
                <w:color w:val="0070C0"/>
                <w:lang w:val="fr-FR"/>
              </w:rPr>
            </w:pPr>
            <w:r w:rsidRPr="00325791">
              <w:rPr>
                <w:color w:val="0070C0"/>
                <w:lang w:val="fr-FR"/>
              </w:rPr>
              <w:t>Content-Type: application/json</w:t>
            </w:r>
          </w:p>
          <w:p w14:paraId="02F485E3" w14:textId="77777777" w:rsidR="00375E62" w:rsidRPr="00325791" w:rsidRDefault="00375E62" w:rsidP="00BD522C">
            <w:pPr>
              <w:pStyle w:val="TAL"/>
              <w:snapToGrid w:val="0"/>
              <w:ind w:left="284"/>
              <w:rPr>
                <w:color w:val="0070C0"/>
                <w:lang w:val="fr-FR"/>
              </w:rPr>
            </w:pPr>
            <w:r w:rsidRPr="00325791">
              <w:rPr>
                <w:color w:val="0070C0"/>
                <w:lang w:val="fr-FR"/>
              </w:rPr>
              <w:t>X-M2M-RI: 1234</w:t>
            </w:r>
          </w:p>
          <w:p w14:paraId="79C11766" w14:textId="77777777" w:rsidR="005A7A27" w:rsidRPr="009743EA" w:rsidRDefault="005A7A27" w:rsidP="005A7A27">
            <w:pPr>
              <w:widowControl w:val="0"/>
              <w:overflowPunct/>
              <w:spacing w:after="0"/>
              <w:ind w:left="284"/>
              <w:jc w:val="both"/>
              <w:textAlignment w:val="auto"/>
              <w:rPr>
                <w:color w:val="0070C0"/>
              </w:rPr>
            </w:pPr>
            <w:r w:rsidRPr="009743EA">
              <w:rPr>
                <w:rFonts w:ascii="Arial" w:hAnsi="Arial"/>
                <w:color w:val="0070C0"/>
                <w:sz w:val="18"/>
              </w:rPr>
              <w:t>X-M2M-RVI: 2a</w:t>
            </w:r>
          </w:p>
          <w:p w14:paraId="7FAB9E43" w14:textId="77777777" w:rsidR="00375E62" w:rsidRPr="009743EA" w:rsidRDefault="00375E62" w:rsidP="00BD522C">
            <w:pPr>
              <w:pStyle w:val="TAL"/>
              <w:snapToGrid w:val="0"/>
              <w:ind w:left="284"/>
              <w:rPr>
                <w:color w:val="0070C0"/>
              </w:rPr>
            </w:pPr>
            <w:r w:rsidRPr="009743EA">
              <w:rPr>
                <w:color w:val="0070C0"/>
              </w:rPr>
              <w:t>X-M2M-RSC: 2001</w:t>
            </w:r>
          </w:p>
          <w:p w14:paraId="75E36AFF" w14:textId="77777777" w:rsidR="00375E62" w:rsidRPr="009743EA" w:rsidRDefault="00375E62" w:rsidP="00BD522C">
            <w:pPr>
              <w:pStyle w:val="TAL"/>
              <w:snapToGrid w:val="0"/>
              <w:ind w:left="284"/>
              <w:rPr>
                <w:color w:val="0070C0"/>
              </w:rPr>
            </w:pPr>
          </w:p>
          <w:p w14:paraId="308C9FD0" w14:textId="77777777" w:rsidR="00375E62" w:rsidRPr="009743EA" w:rsidRDefault="00375E62" w:rsidP="00BD522C">
            <w:pPr>
              <w:pStyle w:val="TAL"/>
              <w:snapToGrid w:val="0"/>
              <w:ind w:left="284"/>
              <w:rPr>
                <w:color w:val="0070C0"/>
              </w:rPr>
            </w:pPr>
            <w:r w:rsidRPr="009743EA">
              <w:rPr>
                <w:color w:val="0070C0"/>
              </w:rPr>
              <w:t>{</w:t>
            </w:r>
          </w:p>
          <w:p w14:paraId="1DDBCD0D" w14:textId="77777777" w:rsidR="00375E62" w:rsidRPr="009743EA" w:rsidRDefault="00375E62" w:rsidP="00BD522C">
            <w:pPr>
              <w:pStyle w:val="TAL"/>
              <w:snapToGrid w:val="0"/>
              <w:ind w:left="284"/>
              <w:rPr>
                <w:color w:val="0070C0"/>
              </w:rPr>
            </w:pPr>
            <w:r w:rsidRPr="009743EA">
              <w:rPr>
                <w:color w:val="0070C0"/>
              </w:rPr>
              <w:t xml:space="preserve">    "m2m:</w:t>
            </w:r>
            <w:r w:rsidRPr="009743EA">
              <w:rPr>
                <w:rFonts w:hint="eastAsia"/>
                <w:color w:val="0070C0"/>
                <w:lang w:eastAsia="ko-KR"/>
              </w:rPr>
              <w:t>uri</w:t>
            </w:r>
            <w:r w:rsidRPr="009743EA">
              <w:rPr>
                <w:color w:val="0070C0"/>
              </w:rPr>
              <w:t>": "</w:t>
            </w:r>
            <w:r w:rsidRPr="009743EA">
              <w:rPr>
                <w:color w:val="0070C0"/>
                <w:lang w:eastAsia="ko-KR"/>
              </w:rPr>
              <w:t>mn-name/ae_actuator/</w:t>
            </w:r>
            <w:r w:rsidRPr="009743EA">
              <w:rPr>
                <w:color w:val="0070C0"/>
              </w:rPr>
              <w:t>ae_sub"</w:t>
            </w:r>
          </w:p>
          <w:p w14:paraId="14562113" w14:textId="77777777" w:rsidR="00375E62" w:rsidRPr="009743EA" w:rsidRDefault="00375E62" w:rsidP="00BD522C">
            <w:pPr>
              <w:pStyle w:val="TAL"/>
              <w:snapToGrid w:val="0"/>
              <w:ind w:left="284"/>
            </w:pPr>
            <w:r w:rsidRPr="005A2D7C">
              <w:rPr>
                <w:color w:val="0070C0"/>
              </w:rPr>
              <w:t>}</w:t>
            </w:r>
          </w:p>
          <w:p w14:paraId="473F95F7" w14:textId="77777777" w:rsidR="00375E62" w:rsidRPr="009743EA" w:rsidRDefault="00375E62" w:rsidP="00BD522C">
            <w:pPr>
              <w:pStyle w:val="TAL"/>
              <w:snapToGrid w:val="0"/>
              <w:ind w:left="284"/>
            </w:pPr>
          </w:p>
        </w:tc>
      </w:tr>
      <w:tr w:rsidR="00375E62" w:rsidRPr="009743EA" w14:paraId="0E419F8E" w14:textId="77777777" w:rsidTr="00BD522C">
        <w:trPr>
          <w:jc w:val="center"/>
        </w:trPr>
        <w:tc>
          <w:tcPr>
            <w:tcW w:w="1286" w:type="dxa"/>
            <w:tcBorders>
              <w:top w:val="single" w:sz="4" w:space="0" w:color="000000"/>
              <w:left w:val="single" w:sz="4" w:space="0" w:color="000000"/>
              <w:bottom w:val="single" w:sz="4" w:space="0" w:color="000000"/>
            </w:tcBorders>
            <w:shd w:val="clear" w:color="auto" w:fill="E7E6E6"/>
          </w:tcPr>
          <w:p w14:paraId="71B884AA" w14:textId="77777777" w:rsidR="00375E62" w:rsidRPr="009743EA" w:rsidRDefault="00375E62" w:rsidP="00BD522C">
            <w:pPr>
              <w:pStyle w:val="Default"/>
              <w:overflowPunct w:val="0"/>
              <w:jc w:val="center"/>
              <w:rPr>
                <w:rFonts w:ascii="Arial" w:eastAsia="Malgun Gothic" w:hAnsi="Arial"/>
                <w:b/>
                <w:color w:val="auto"/>
                <w:kern w:val="1"/>
                <w:sz w:val="18"/>
                <w:szCs w:val="20"/>
              </w:rPr>
            </w:pPr>
          </w:p>
          <w:p w14:paraId="4EC654A2" w14:textId="77777777" w:rsidR="00375E62" w:rsidRPr="009743EA" w:rsidRDefault="00375E62" w:rsidP="00BD522C">
            <w:pPr>
              <w:pStyle w:val="Default"/>
              <w:overflowPunct w:val="0"/>
              <w:jc w:val="center"/>
              <w:rPr>
                <w:rFonts w:ascii="Arial" w:eastAsia="Malgun Gothic" w:hAnsi="Arial"/>
                <w:b/>
                <w:color w:val="auto"/>
                <w:kern w:val="1"/>
                <w:sz w:val="18"/>
                <w:szCs w:val="20"/>
              </w:rPr>
            </w:pPr>
          </w:p>
          <w:p w14:paraId="29A9B3D4" w14:textId="77777777" w:rsidR="00375E62" w:rsidRPr="009743EA" w:rsidRDefault="00375E62" w:rsidP="00BD522C">
            <w:pPr>
              <w:pStyle w:val="Default"/>
              <w:overflowPunct w:val="0"/>
              <w:jc w:val="center"/>
              <w:rPr>
                <w:rFonts w:ascii="Arial" w:eastAsia="Malgun Gothic" w:hAnsi="Arial"/>
                <w:b/>
                <w:color w:val="auto"/>
                <w:kern w:val="1"/>
                <w:sz w:val="18"/>
                <w:szCs w:val="20"/>
              </w:rPr>
            </w:pPr>
          </w:p>
          <w:p w14:paraId="6E6491D9" w14:textId="77777777" w:rsidR="00375E62" w:rsidRPr="009743EA" w:rsidRDefault="00375E62" w:rsidP="00BD522C">
            <w:pPr>
              <w:pStyle w:val="Default"/>
              <w:overflowPunct w:val="0"/>
              <w:jc w:val="center"/>
              <w:rPr>
                <w:rFonts w:ascii="Arial" w:eastAsia="Malgun Gothic" w:hAnsi="Arial"/>
                <w:b/>
                <w:color w:val="auto"/>
                <w:kern w:val="1"/>
                <w:sz w:val="18"/>
                <w:szCs w:val="20"/>
              </w:rPr>
            </w:pPr>
          </w:p>
          <w:p w14:paraId="233C16C3" w14:textId="77777777" w:rsidR="00375E62" w:rsidRPr="009743EA" w:rsidRDefault="00375E62" w:rsidP="00BD522C">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53420417" w14:textId="77777777" w:rsidR="00375E62" w:rsidRPr="009743EA" w:rsidRDefault="00375E62" w:rsidP="00BD522C">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RCN=3</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26A3CA9D" w14:textId="77777777" w:rsidR="00016C52" w:rsidRPr="005A2D7C" w:rsidRDefault="00016C52" w:rsidP="005A2D7C">
            <w:pPr>
              <w:pStyle w:val="TAL"/>
              <w:rPr>
                <w:rFonts w:eastAsia="Calibri Light"/>
              </w:rPr>
            </w:pPr>
          </w:p>
          <w:p w14:paraId="74A09DDB" w14:textId="77777777" w:rsidR="00016C52" w:rsidRPr="009743EA" w:rsidRDefault="00016C52" w:rsidP="00016C52">
            <w:pPr>
              <w:pStyle w:val="TAL"/>
              <w:snapToGrid w:val="0"/>
              <w:ind w:left="284"/>
              <w:rPr>
                <w:rFonts w:ascii="Times New Roman" w:eastAsia="Calibri Light" w:hAnsi="Times New Roman"/>
                <w:b/>
                <w:sz w:val="24"/>
              </w:rPr>
            </w:pPr>
            <w:r w:rsidRPr="009743EA">
              <w:rPr>
                <w:rFonts w:ascii="Times New Roman" w:eastAsia="Calibri Light" w:hAnsi="Times New Roman"/>
                <w:b/>
                <w:sz w:val="24"/>
              </w:rPr>
              <w:t>API/SUB/CRE/001_RCN3</w:t>
            </w:r>
          </w:p>
          <w:p w14:paraId="50D4DCEF" w14:textId="77777777" w:rsidR="00375E62" w:rsidRPr="009743EA" w:rsidRDefault="00375E62" w:rsidP="00BD522C">
            <w:pPr>
              <w:widowControl w:val="0"/>
              <w:spacing w:after="0"/>
              <w:ind w:left="284"/>
              <w:jc w:val="both"/>
              <w:textAlignment w:val="auto"/>
              <w:rPr>
                <w:rFonts w:ascii="Arial" w:hAnsi="Arial"/>
                <w:b/>
                <w:color w:val="0070C0"/>
                <w:sz w:val="18"/>
              </w:rPr>
            </w:pPr>
          </w:p>
          <w:p w14:paraId="112C98C4" w14:textId="77777777" w:rsidR="00375E62" w:rsidRPr="009743EA" w:rsidRDefault="00375E62" w:rsidP="00BD522C">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76ED45CE" w14:textId="77777777" w:rsidR="00375E62" w:rsidRPr="009743EA" w:rsidRDefault="00375E62" w:rsidP="00BD522C">
            <w:pPr>
              <w:pStyle w:val="TAL"/>
              <w:snapToGrid w:val="0"/>
              <w:ind w:left="284"/>
              <w:jc w:val="both"/>
              <w:rPr>
                <w:color w:val="0070C0"/>
              </w:rPr>
            </w:pPr>
          </w:p>
          <w:p w14:paraId="079BEF4B" w14:textId="77777777" w:rsidR="00375E62" w:rsidRPr="009743EA" w:rsidRDefault="00375E62" w:rsidP="00BD522C">
            <w:pPr>
              <w:pStyle w:val="TAL"/>
              <w:snapToGrid w:val="0"/>
              <w:ind w:left="284"/>
              <w:jc w:val="both"/>
              <w:rPr>
                <w:color w:val="0070C0"/>
              </w:rPr>
            </w:pPr>
            <w:r w:rsidRPr="009743EA">
              <w:rPr>
                <w:color w:val="0070C0"/>
              </w:rPr>
              <w:t>POST /mn-name/ae_actuator?rcn=3 HTTP/1.1</w:t>
            </w:r>
          </w:p>
          <w:p w14:paraId="0437C2AD" w14:textId="77777777" w:rsidR="00375E62" w:rsidRPr="009743EA" w:rsidRDefault="00375E62" w:rsidP="00BD522C">
            <w:pPr>
              <w:pStyle w:val="TAL"/>
              <w:snapToGrid w:val="0"/>
              <w:ind w:left="284"/>
              <w:jc w:val="both"/>
              <w:rPr>
                <w:color w:val="0070C0"/>
              </w:rPr>
            </w:pPr>
            <w:r w:rsidRPr="009743EA">
              <w:rPr>
                <w:color w:val="0070C0"/>
              </w:rPr>
              <w:t>Host: 192.168.0.10:8282</w:t>
            </w:r>
          </w:p>
          <w:p w14:paraId="6A3423B0" w14:textId="77777777" w:rsidR="00375E62" w:rsidRPr="009743EA" w:rsidRDefault="00375E62" w:rsidP="00BD522C">
            <w:pPr>
              <w:pStyle w:val="TAL"/>
              <w:snapToGrid w:val="0"/>
              <w:ind w:left="284"/>
              <w:jc w:val="both"/>
              <w:rPr>
                <w:color w:val="0070C0"/>
              </w:rPr>
            </w:pPr>
            <w:r w:rsidRPr="009743EA">
              <w:rPr>
                <w:color w:val="0070C0"/>
              </w:rPr>
              <w:t>X-M2M-Origin: CAE5630283216026458665</w:t>
            </w:r>
          </w:p>
          <w:p w14:paraId="6D4A03A8" w14:textId="77777777" w:rsidR="00375E62" w:rsidRPr="009743EA" w:rsidRDefault="00375E62" w:rsidP="00BD522C">
            <w:pPr>
              <w:pStyle w:val="TAL"/>
              <w:snapToGrid w:val="0"/>
              <w:ind w:left="284"/>
              <w:jc w:val="both"/>
              <w:rPr>
                <w:color w:val="0070C0"/>
              </w:rPr>
            </w:pPr>
            <w:r w:rsidRPr="009743EA">
              <w:rPr>
                <w:color w:val="0070C0"/>
              </w:rPr>
              <w:t>Content-Type: application/json;ty=23</w:t>
            </w:r>
          </w:p>
          <w:p w14:paraId="4B7B3360" w14:textId="77777777" w:rsidR="00A06B31" w:rsidRPr="009743EA" w:rsidRDefault="00A06B31" w:rsidP="00A06B31">
            <w:pPr>
              <w:pStyle w:val="TAL"/>
              <w:snapToGrid w:val="0"/>
              <w:ind w:left="284"/>
              <w:jc w:val="both"/>
              <w:rPr>
                <w:color w:val="0070C0"/>
              </w:rPr>
            </w:pPr>
            <w:r w:rsidRPr="009743EA">
              <w:rPr>
                <w:color w:val="0070C0"/>
              </w:rPr>
              <w:t>Accept: application/json</w:t>
            </w:r>
          </w:p>
          <w:p w14:paraId="506EC0B7" w14:textId="77777777" w:rsidR="00375E62" w:rsidRPr="009743EA" w:rsidRDefault="00375E62" w:rsidP="00BD522C">
            <w:pPr>
              <w:pStyle w:val="TAL"/>
              <w:snapToGrid w:val="0"/>
              <w:ind w:left="284"/>
              <w:jc w:val="both"/>
              <w:rPr>
                <w:color w:val="0070C0"/>
              </w:rPr>
            </w:pPr>
            <w:r w:rsidRPr="009743EA">
              <w:rPr>
                <w:color w:val="0070C0"/>
              </w:rPr>
              <w:t>X-M2M-RI: 1234</w:t>
            </w:r>
          </w:p>
          <w:p w14:paraId="43E41A53" w14:textId="77777777" w:rsidR="005A7A27" w:rsidRPr="009743EA" w:rsidRDefault="005A7A27" w:rsidP="005A7A27">
            <w:pPr>
              <w:widowControl w:val="0"/>
              <w:overflowPunct/>
              <w:spacing w:after="0"/>
              <w:ind w:left="284"/>
              <w:jc w:val="both"/>
              <w:textAlignment w:val="auto"/>
              <w:rPr>
                <w:color w:val="0070C0"/>
              </w:rPr>
            </w:pPr>
            <w:r w:rsidRPr="009743EA">
              <w:rPr>
                <w:rFonts w:ascii="Arial" w:hAnsi="Arial"/>
                <w:color w:val="0070C0"/>
                <w:sz w:val="18"/>
              </w:rPr>
              <w:t>X-M2M-RVI: 2a</w:t>
            </w:r>
          </w:p>
          <w:p w14:paraId="20D2C6EF" w14:textId="77777777" w:rsidR="00375E62" w:rsidRPr="009743EA" w:rsidRDefault="00375E62" w:rsidP="00BD522C">
            <w:pPr>
              <w:pStyle w:val="TAL"/>
              <w:snapToGrid w:val="0"/>
              <w:ind w:left="284"/>
              <w:jc w:val="both"/>
              <w:rPr>
                <w:color w:val="0070C0"/>
              </w:rPr>
            </w:pPr>
          </w:p>
          <w:p w14:paraId="51267E10" w14:textId="77777777" w:rsidR="00375E62" w:rsidRPr="009743EA" w:rsidRDefault="00375E62" w:rsidP="00BD522C">
            <w:pPr>
              <w:pStyle w:val="TAL"/>
              <w:snapToGrid w:val="0"/>
              <w:ind w:left="284"/>
              <w:jc w:val="both"/>
              <w:rPr>
                <w:color w:val="0070C0"/>
              </w:rPr>
            </w:pPr>
            <w:r w:rsidRPr="009743EA">
              <w:rPr>
                <w:color w:val="0070C0"/>
              </w:rPr>
              <w:t>{</w:t>
            </w:r>
          </w:p>
          <w:p w14:paraId="4CBF1157" w14:textId="77777777" w:rsidR="00375E62" w:rsidRPr="009743EA" w:rsidRDefault="00970978" w:rsidP="00BD522C">
            <w:pPr>
              <w:pStyle w:val="TAL"/>
              <w:snapToGrid w:val="0"/>
              <w:ind w:left="284"/>
              <w:jc w:val="both"/>
              <w:rPr>
                <w:color w:val="0070C0"/>
              </w:rPr>
            </w:pPr>
            <w:r w:rsidRPr="009743EA">
              <w:rPr>
                <w:color w:val="0070C0"/>
              </w:rPr>
              <w:t xml:space="preserve">    </w:t>
            </w:r>
            <w:r w:rsidR="00375E62" w:rsidRPr="009743EA">
              <w:rPr>
                <w:color w:val="0070C0"/>
              </w:rPr>
              <w:t>"m2m:sub": {</w:t>
            </w:r>
          </w:p>
          <w:p w14:paraId="5909152A" w14:textId="77777777" w:rsidR="00375E62" w:rsidRPr="009743EA" w:rsidRDefault="00375E62" w:rsidP="00BD522C">
            <w:pPr>
              <w:pStyle w:val="TAL"/>
              <w:snapToGrid w:val="0"/>
              <w:ind w:left="284"/>
              <w:jc w:val="both"/>
              <w:rPr>
                <w:color w:val="0070C0"/>
              </w:rPr>
            </w:pPr>
            <w:r w:rsidRPr="009743EA">
              <w:rPr>
                <w:color w:val="0070C0"/>
              </w:rPr>
              <w:t xml:space="preserve">       </w:t>
            </w:r>
            <w:r w:rsidR="00970978" w:rsidRPr="009743EA">
              <w:rPr>
                <w:color w:val="0070C0"/>
              </w:rPr>
              <w:t xml:space="preserve"> </w:t>
            </w:r>
            <w:r w:rsidRPr="009743EA">
              <w:rPr>
                <w:color w:val="0070C0"/>
              </w:rPr>
              <w:t>"enc": {</w:t>
            </w:r>
          </w:p>
          <w:p w14:paraId="4C7DCEF0" w14:textId="77777777" w:rsidR="00375E62" w:rsidRPr="009743EA" w:rsidRDefault="00375E62" w:rsidP="00BD522C">
            <w:pPr>
              <w:pStyle w:val="TAL"/>
              <w:snapToGrid w:val="0"/>
              <w:ind w:left="284"/>
              <w:jc w:val="both"/>
              <w:rPr>
                <w:color w:val="0070C0"/>
              </w:rPr>
            </w:pPr>
            <w:r w:rsidRPr="009743EA">
              <w:rPr>
                <w:color w:val="0070C0"/>
                <w:lang w:eastAsia="ko-KR"/>
              </w:rPr>
              <w:t xml:space="preserve">            "</w:t>
            </w:r>
            <w:r w:rsidRPr="009743EA">
              <w:rPr>
                <w:color w:val="0070C0"/>
              </w:rPr>
              <w:t xml:space="preserve">net": </w:t>
            </w:r>
            <w:r w:rsidRPr="00C072AF">
              <w:rPr>
                <w:color w:val="0070C0"/>
              </w:rPr>
              <w:t>[2]</w:t>
            </w:r>
          </w:p>
          <w:p w14:paraId="1178AF7F" w14:textId="77777777" w:rsidR="00375E62" w:rsidRPr="009743EA" w:rsidRDefault="00375E62" w:rsidP="00BD522C">
            <w:pPr>
              <w:pStyle w:val="TAL"/>
              <w:snapToGrid w:val="0"/>
              <w:ind w:left="284"/>
              <w:jc w:val="both"/>
              <w:rPr>
                <w:color w:val="0070C0"/>
              </w:rPr>
            </w:pPr>
            <w:r w:rsidRPr="009743EA">
              <w:rPr>
                <w:color w:val="0070C0"/>
              </w:rPr>
              <w:t xml:space="preserve">        },</w:t>
            </w:r>
          </w:p>
          <w:p w14:paraId="5DF15A99" w14:textId="77777777" w:rsidR="00375E62" w:rsidRPr="009743EA" w:rsidRDefault="00375E62" w:rsidP="00BD522C">
            <w:pPr>
              <w:pStyle w:val="TAL"/>
              <w:snapToGrid w:val="0"/>
              <w:ind w:left="284"/>
              <w:jc w:val="both"/>
              <w:rPr>
                <w:color w:val="0070C0"/>
              </w:rPr>
            </w:pPr>
            <w:r w:rsidRPr="009743EA">
              <w:rPr>
                <w:color w:val="0070C0"/>
              </w:rPr>
              <w:t xml:space="preserve">  </w:t>
            </w:r>
            <w:r w:rsidRPr="009743EA">
              <w:rPr>
                <w:color w:val="0070C0"/>
              </w:rPr>
              <w:tab/>
              <w:t xml:space="preserve">  "nct": 2,</w:t>
            </w:r>
          </w:p>
          <w:p w14:paraId="0F2D9A05" w14:textId="77777777" w:rsidR="00660FE0" w:rsidRPr="009743EA" w:rsidRDefault="00375E62" w:rsidP="00BD522C">
            <w:pPr>
              <w:pStyle w:val="TAL"/>
              <w:snapToGrid w:val="0"/>
              <w:ind w:left="284"/>
              <w:jc w:val="both"/>
              <w:rPr>
                <w:color w:val="0070C0"/>
              </w:rPr>
            </w:pPr>
            <w:r w:rsidRPr="009743EA">
              <w:rPr>
                <w:color w:val="0070C0"/>
              </w:rPr>
              <w:tab/>
              <w:t xml:space="preserve">  "nu": </w:t>
            </w:r>
            <w:r w:rsidRPr="00C072AF">
              <w:rPr>
                <w:color w:val="0070C0"/>
              </w:rPr>
              <w:t>[</w:t>
            </w:r>
          </w:p>
          <w:p w14:paraId="637A5DA6" w14:textId="77777777" w:rsidR="00660FE0" w:rsidRPr="009743EA" w:rsidRDefault="00660FE0" w:rsidP="00BD522C">
            <w:pPr>
              <w:pStyle w:val="TAL"/>
              <w:snapToGrid w:val="0"/>
              <w:ind w:left="284"/>
              <w:jc w:val="both"/>
              <w:rPr>
                <w:color w:val="0070C0"/>
              </w:rPr>
            </w:pPr>
            <w:r w:rsidRPr="009743EA">
              <w:rPr>
                <w:color w:val="0070C0"/>
              </w:rPr>
              <w:t xml:space="preserve">            https://192.168.0.10:8282/notification/handler</w:t>
            </w:r>
          </w:p>
          <w:p w14:paraId="68678D1B" w14:textId="77777777" w:rsidR="00375E62" w:rsidRPr="009743EA" w:rsidRDefault="00660FE0" w:rsidP="00BD522C">
            <w:pPr>
              <w:pStyle w:val="TAL"/>
              <w:snapToGrid w:val="0"/>
              <w:ind w:left="284"/>
              <w:jc w:val="both"/>
              <w:rPr>
                <w:color w:val="0070C0"/>
              </w:rPr>
            </w:pPr>
            <w:r w:rsidRPr="009743EA">
              <w:rPr>
                <w:color w:val="0070C0"/>
              </w:rPr>
              <w:t xml:space="preserve">        </w:t>
            </w:r>
            <w:r w:rsidR="00375E62" w:rsidRPr="009743EA">
              <w:rPr>
                <w:color w:val="0070C0"/>
              </w:rPr>
              <w:t>],</w:t>
            </w:r>
          </w:p>
          <w:p w14:paraId="679D42E9" w14:textId="77777777" w:rsidR="00375E62" w:rsidRPr="009743EA" w:rsidRDefault="00375E62" w:rsidP="00BD522C">
            <w:pPr>
              <w:pStyle w:val="TAL"/>
              <w:snapToGrid w:val="0"/>
              <w:ind w:left="284"/>
              <w:jc w:val="both"/>
              <w:rPr>
                <w:color w:val="0070C0"/>
              </w:rPr>
            </w:pPr>
            <w:r w:rsidRPr="009743EA">
              <w:rPr>
                <w:color w:val="0070C0"/>
              </w:rPr>
              <w:tab/>
              <w:t xml:space="preserve">  "rn": "ae_sub"</w:t>
            </w:r>
          </w:p>
          <w:p w14:paraId="171CD963" w14:textId="77777777" w:rsidR="00375E62" w:rsidRPr="009743EA" w:rsidRDefault="00375E62" w:rsidP="00BD522C">
            <w:pPr>
              <w:pStyle w:val="TAL"/>
              <w:snapToGrid w:val="0"/>
              <w:ind w:left="284"/>
              <w:jc w:val="both"/>
              <w:rPr>
                <w:color w:val="0070C0"/>
              </w:rPr>
            </w:pPr>
            <w:r w:rsidRPr="009743EA">
              <w:rPr>
                <w:color w:val="0070C0"/>
              </w:rPr>
              <w:t xml:space="preserve">    }</w:t>
            </w:r>
          </w:p>
          <w:p w14:paraId="48CC5E4A" w14:textId="77777777" w:rsidR="00375E62" w:rsidRPr="009743EA" w:rsidRDefault="00375E62" w:rsidP="00BD522C">
            <w:pPr>
              <w:pStyle w:val="TAL"/>
              <w:snapToGrid w:val="0"/>
              <w:ind w:left="284"/>
              <w:jc w:val="both"/>
              <w:rPr>
                <w:color w:val="0070C0"/>
              </w:rPr>
            </w:pPr>
            <w:r w:rsidRPr="009743EA">
              <w:rPr>
                <w:color w:val="0070C0"/>
              </w:rPr>
              <w:t>}</w:t>
            </w:r>
          </w:p>
          <w:p w14:paraId="634A26FB" w14:textId="77777777" w:rsidR="00375E62" w:rsidRPr="009743EA" w:rsidRDefault="00375E62" w:rsidP="00BD522C">
            <w:pPr>
              <w:pStyle w:val="TAL"/>
              <w:snapToGrid w:val="0"/>
              <w:ind w:left="284"/>
              <w:jc w:val="both"/>
              <w:rPr>
                <w:color w:val="0070C0"/>
              </w:rPr>
            </w:pPr>
          </w:p>
          <w:p w14:paraId="2EC64CD1" w14:textId="77777777" w:rsidR="00375E62" w:rsidRPr="009743EA" w:rsidRDefault="00375E62" w:rsidP="00BD522C">
            <w:pPr>
              <w:widowControl w:val="0"/>
              <w:spacing w:after="0"/>
              <w:ind w:left="284"/>
              <w:jc w:val="both"/>
              <w:textAlignment w:val="auto"/>
              <w:rPr>
                <w:rFonts w:ascii="Arial" w:hAnsi="Arial"/>
                <w:b/>
                <w:color w:val="0070C0"/>
                <w:sz w:val="18"/>
              </w:rPr>
            </w:pPr>
          </w:p>
          <w:p w14:paraId="087DBB68" w14:textId="77777777" w:rsidR="00375E62" w:rsidRPr="009743EA" w:rsidRDefault="00375E62" w:rsidP="00BD522C">
            <w:pPr>
              <w:widowControl w:val="0"/>
              <w:spacing w:after="0"/>
              <w:ind w:left="284"/>
              <w:jc w:val="both"/>
              <w:textAlignment w:val="auto"/>
              <w:rPr>
                <w:rFonts w:ascii="Arial" w:hAnsi="Arial"/>
                <w:b/>
                <w:color w:val="0070C0"/>
                <w:sz w:val="18"/>
              </w:rPr>
            </w:pPr>
            <w:r w:rsidRPr="009743EA">
              <w:rPr>
                <w:rFonts w:ascii="Arial" w:hAnsi="Arial"/>
                <w:b/>
                <w:color w:val="0070C0"/>
                <w:sz w:val="18"/>
              </w:rPr>
              <w:t>HTTP Response:</w:t>
            </w:r>
          </w:p>
          <w:p w14:paraId="5A8B3136" w14:textId="77777777" w:rsidR="00375E62" w:rsidRPr="009743EA" w:rsidRDefault="00375E62" w:rsidP="00BD522C">
            <w:pPr>
              <w:widowControl w:val="0"/>
              <w:spacing w:after="0"/>
              <w:ind w:left="284"/>
              <w:textAlignment w:val="auto"/>
              <w:rPr>
                <w:rFonts w:ascii="Arial" w:hAnsi="Arial"/>
                <w:color w:val="0070C0"/>
                <w:sz w:val="18"/>
              </w:rPr>
            </w:pPr>
          </w:p>
          <w:p w14:paraId="28EBD9CF" w14:textId="77777777" w:rsidR="00375E62" w:rsidRPr="009743EA" w:rsidRDefault="00375E62" w:rsidP="00BD522C">
            <w:pPr>
              <w:widowControl w:val="0"/>
              <w:spacing w:after="0"/>
              <w:ind w:left="284"/>
              <w:textAlignment w:val="auto"/>
              <w:rPr>
                <w:rFonts w:ascii="Arial" w:hAnsi="Arial"/>
                <w:color w:val="0070C0"/>
                <w:sz w:val="18"/>
              </w:rPr>
            </w:pPr>
            <w:r w:rsidRPr="009743EA">
              <w:rPr>
                <w:rFonts w:ascii="Arial" w:hAnsi="Arial"/>
                <w:color w:val="0070C0"/>
                <w:sz w:val="18"/>
              </w:rPr>
              <w:t>201 Created</w:t>
            </w:r>
          </w:p>
          <w:p w14:paraId="7B0F90F8" w14:textId="77777777" w:rsidR="00375E62" w:rsidRPr="009743EA" w:rsidRDefault="00375E62" w:rsidP="00BD522C">
            <w:pPr>
              <w:pStyle w:val="TAL"/>
              <w:snapToGrid w:val="0"/>
              <w:ind w:left="284"/>
              <w:rPr>
                <w:color w:val="0070C0"/>
              </w:rPr>
            </w:pPr>
            <w:r w:rsidRPr="009743EA">
              <w:rPr>
                <w:color w:val="0070C0"/>
              </w:rPr>
              <w:t>Content-Location: mn-name/ae_actuator/ae_sub</w:t>
            </w:r>
          </w:p>
          <w:p w14:paraId="1F3971D5" w14:textId="77777777" w:rsidR="00375E62" w:rsidRPr="00325791" w:rsidRDefault="00375E62" w:rsidP="00BD522C">
            <w:pPr>
              <w:pStyle w:val="TAL"/>
              <w:snapToGrid w:val="0"/>
              <w:ind w:left="284"/>
              <w:rPr>
                <w:color w:val="0070C0"/>
                <w:lang w:val="fr-FR"/>
              </w:rPr>
            </w:pPr>
            <w:r w:rsidRPr="00325791">
              <w:rPr>
                <w:color w:val="0070C0"/>
                <w:lang w:val="fr-FR"/>
              </w:rPr>
              <w:t>Content-Type: application/json</w:t>
            </w:r>
          </w:p>
          <w:p w14:paraId="79D0B60B" w14:textId="77777777" w:rsidR="00375E62" w:rsidRPr="00325791" w:rsidRDefault="00375E62" w:rsidP="00BD522C">
            <w:pPr>
              <w:pStyle w:val="TAL"/>
              <w:snapToGrid w:val="0"/>
              <w:ind w:left="284"/>
              <w:rPr>
                <w:color w:val="0070C0"/>
                <w:lang w:val="fr-FR"/>
              </w:rPr>
            </w:pPr>
            <w:r w:rsidRPr="00325791">
              <w:rPr>
                <w:color w:val="0070C0"/>
                <w:lang w:val="fr-FR"/>
              </w:rPr>
              <w:t>X-M2M-RI: 1234</w:t>
            </w:r>
          </w:p>
          <w:p w14:paraId="56E4B0A4" w14:textId="77777777" w:rsidR="005A7A27" w:rsidRPr="009743EA" w:rsidRDefault="005A7A27" w:rsidP="005A7A27">
            <w:pPr>
              <w:widowControl w:val="0"/>
              <w:overflowPunct/>
              <w:spacing w:after="0"/>
              <w:ind w:left="284"/>
              <w:jc w:val="both"/>
              <w:textAlignment w:val="auto"/>
              <w:rPr>
                <w:color w:val="0070C0"/>
              </w:rPr>
            </w:pPr>
            <w:r w:rsidRPr="009743EA">
              <w:rPr>
                <w:rFonts w:ascii="Arial" w:hAnsi="Arial"/>
                <w:color w:val="0070C0"/>
                <w:sz w:val="18"/>
              </w:rPr>
              <w:t>X-M2M-RVI: 2a</w:t>
            </w:r>
          </w:p>
          <w:p w14:paraId="1E596C1B" w14:textId="77777777" w:rsidR="00375E62" w:rsidRPr="009743EA" w:rsidRDefault="00375E62" w:rsidP="00BD522C">
            <w:pPr>
              <w:pStyle w:val="TAL"/>
              <w:snapToGrid w:val="0"/>
              <w:ind w:left="284"/>
              <w:rPr>
                <w:color w:val="0070C0"/>
              </w:rPr>
            </w:pPr>
            <w:r w:rsidRPr="009743EA">
              <w:rPr>
                <w:color w:val="0070C0"/>
              </w:rPr>
              <w:t>X-M2M-RSC: 2001</w:t>
            </w:r>
          </w:p>
          <w:p w14:paraId="67950A31" w14:textId="77777777" w:rsidR="00375E62" w:rsidRPr="009743EA" w:rsidRDefault="00375E62" w:rsidP="00BD522C">
            <w:pPr>
              <w:pStyle w:val="TAL"/>
              <w:snapToGrid w:val="0"/>
              <w:ind w:left="284"/>
              <w:rPr>
                <w:color w:val="0070C0"/>
              </w:rPr>
            </w:pPr>
          </w:p>
          <w:p w14:paraId="5BB4F774" w14:textId="77777777" w:rsidR="00375E62" w:rsidRPr="009743EA" w:rsidRDefault="00375E62" w:rsidP="00BD522C">
            <w:pPr>
              <w:pStyle w:val="TAL"/>
              <w:snapToGrid w:val="0"/>
              <w:ind w:left="284"/>
              <w:rPr>
                <w:color w:val="0070C0"/>
              </w:rPr>
            </w:pPr>
            <w:r w:rsidRPr="009743EA">
              <w:rPr>
                <w:color w:val="0070C0"/>
              </w:rPr>
              <w:t>{</w:t>
            </w:r>
          </w:p>
          <w:p w14:paraId="48860E6F" w14:textId="77777777" w:rsidR="00375E62" w:rsidRPr="009743EA" w:rsidRDefault="00375E62" w:rsidP="00BD522C">
            <w:pPr>
              <w:pStyle w:val="TAL"/>
              <w:snapToGrid w:val="0"/>
              <w:ind w:left="284"/>
              <w:rPr>
                <w:color w:val="0070C0"/>
              </w:rPr>
            </w:pPr>
            <w:r w:rsidRPr="009743EA">
              <w:rPr>
                <w:color w:val="0070C0"/>
              </w:rPr>
              <w:t xml:space="preserve">    "m2m:sub": {</w:t>
            </w:r>
          </w:p>
          <w:p w14:paraId="59E48460" w14:textId="77777777" w:rsidR="00375E62" w:rsidRPr="009743EA" w:rsidRDefault="00375E62" w:rsidP="00BD522C">
            <w:pPr>
              <w:pStyle w:val="TAL"/>
              <w:snapToGrid w:val="0"/>
              <w:ind w:left="284"/>
              <w:rPr>
                <w:color w:val="0070C0"/>
              </w:rPr>
            </w:pPr>
            <w:r w:rsidRPr="009743EA">
              <w:rPr>
                <w:color w:val="0070C0"/>
              </w:rPr>
              <w:t xml:space="preserve">        "rn": "ae_sub",</w:t>
            </w:r>
          </w:p>
          <w:p w14:paraId="2EB73EBA" w14:textId="77777777" w:rsidR="00375E62" w:rsidRPr="009743EA" w:rsidRDefault="00375E62" w:rsidP="00BD522C">
            <w:pPr>
              <w:pStyle w:val="TAL"/>
              <w:snapToGrid w:val="0"/>
              <w:ind w:left="284"/>
              <w:rPr>
                <w:color w:val="0070C0"/>
              </w:rPr>
            </w:pPr>
            <w:r w:rsidRPr="009743EA">
              <w:rPr>
                <w:color w:val="0070C0"/>
              </w:rPr>
              <w:t xml:space="preserve">        "ty": 23,</w:t>
            </w:r>
          </w:p>
          <w:p w14:paraId="46EE35F8" w14:textId="77777777" w:rsidR="00375E62" w:rsidRPr="009743EA" w:rsidRDefault="00375E62" w:rsidP="00BD522C">
            <w:pPr>
              <w:pStyle w:val="TAL"/>
              <w:snapToGrid w:val="0"/>
              <w:ind w:left="284"/>
              <w:rPr>
                <w:color w:val="0070C0"/>
              </w:rPr>
            </w:pPr>
            <w:r w:rsidRPr="009743EA">
              <w:rPr>
                <w:color w:val="0070C0"/>
              </w:rPr>
              <w:t xml:space="preserve">        "ri": "SUB583675048372974938",</w:t>
            </w:r>
          </w:p>
          <w:p w14:paraId="3B99411D" w14:textId="77777777" w:rsidR="00375E62" w:rsidRPr="009743EA" w:rsidRDefault="00375E62" w:rsidP="00BD522C">
            <w:pPr>
              <w:pStyle w:val="TAL"/>
              <w:snapToGrid w:val="0"/>
              <w:ind w:left="284"/>
              <w:rPr>
                <w:color w:val="0070C0"/>
              </w:rPr>
            </w:pPr>
            <w:r w:rsidRPr="009743EA">
              <w:rPr>
                <w:color w:val="0070C0"/>
              </w:rPr>
              <w:t xml:space="preserve">        "pi": "CAE5630283216026458665",</w:t>
            </w:r>
          </w:p>
          <w:p w14:paraId="0163BD19" w14:textId="77777777" w:rsidR="00375E62" w:rsidRPr="00325791" w:rsidRDefault="00375E62" w:rsidP="00BD522C">
            <w:pPr>
              <w:pStyle w:val="TAL"/>
              <w:snapToGrid w:val="0"/>
              <w:ind w:left="284"/>
              <w:rPr>
                <w:color w:val="0070C0"/>
                <w:lang w:val="fr-FR"/>
              </w:rPr>
            </w:pPr>
            <w:r w:rsidRPr="009743EA">
              <w:rPr>
                <w:color w:val="0070C0"/>
              </w:rPr>
              <w:t xml:space="preserve">        </w:t>
            </w:r>
            <w:r w:rsidRPr="00325791">
              <w:rPr>
                <w:color w:val="0070C0"/>
                <w:lang w:val="fr-FR"/>
              </w:rPr>
              <w:t>"ct": "20180302T070445",</w:t>
            </w:r>
          </w:p>
          <w:p w14:paraId="6A5A071A" w14:textId="77777777" w:rsidR="00375E62" w:rsidRPr="000D6D95" w:rsidRDefault="00375E62" w:rsidP="00BD522C">
            <w:pPr>
              <w:pStyle w:val="TAL"/>
              <w:snapToGrid w:val="0"/>
              <w:ind w:left="284"/>
              <w:rPr>
                <w:color w:val="0070C0"/>
                <w:lang w:val="fr-FR"/>
              </w:rPr>
            </w:pPr>
            <w:r w:rsidRPr="00325791">
              <w:rPr>
                <w:color w:val="0070C0"/>
                <w:lang w:val="fr-FR"/>
              </w:rPr>
              <w:t xml:space="preserve">        "lt"</w:t>
            </w:r>
            <w:r w:rsidRPr="000D6D95">
              <w:rPr>
                <w:color w:val="0070C0"/>
                <w:lang w:val="fr-FR"/>
              </w:rPr>
              <w:t>: "20180302T070445",</w:t>
            </w:r>
          </w:p>
          <w:p w14:paraId="1ACF51EE" w14:textId="77777777" w:rsidR="00375E62" w:rsidRPr="000D6D95" w:rsidRDefault="00375E62" w:rsidP="00BD522C">
            <w:pPr>
              <w:pStyle w:val="TAL"/>
              <w:snapToGrid w:val="0"/>
              <w:ind w:left="284"/>
              <w:rPr>
                <w:color w:val="0070C0"/>
                <w:lang w:val="fr-FR"/>
              </w:rPr>
            </w:pPr>
            <w:r w:rsidRPr="000D6D95">
              <w:rPr>
                <w:color w:val="0070C0"/>
                <w:lang w:val="fr-FR"/>
              </w:rPr>
              <w:t xml:space="preserve">        "nu": [</w:t>
            </w:r>
          </w:p>
          <w:p w14:paraId="1E86E277" w14:textId="77777777" w:rsidR="00375E62" w:rsidRPr="000D6D95" w:rsidRDefault="00375E62" w:rsidP="00BD522C">
            <w:pPr>
              <w:pStyle w:val="TAL"/>
              <w:snapToGrid w:val="0"/>
              <w:ind w:left="284"/>
              <w:rPr>
                <w:color w:val="0070C0"/>
                <w:lang w:val="fr-FR"/>
              </w:rPr>
            </w:pPr>
            <w:r w:rsidRPr="000D6D95">
              <w:rPr>
                <w:color w:val="0070C0"/>
                <w:lang w:val="fr-FR"/>
              </w:rPr>
              <w:t xml:space="preserve">            "https://192.168.0.10:8282/notification/handler"</w:t>
            </w:r>
          </w:p>
          <w:p w14:paraId="37AAC240" w14:textId="77777777" w:rsidR="00375E62" w:rsidRPr="000D6D95" w:rsidRDefault="00375E62" w:rsidP="00BD522C">
            <w:pPr>
              <w:pStyle w:val="TAL"/>
              <w:snapToGrid w:val="0"/>
              <w:ind w:left="284"/>
              <w:rPr>
                <w:color w:val="0070C0"/>
                <w:lang w:val="fr-FR"/>
              </w:rPr>
            </w:pPr>
            <w:r w:rsidRPr="000D6D95">
              <w:rPr>
                <w:color w:val="0070C0"/>
                <w:lang w:val="fr-FR"/>
              </w:rPr>
              <w:t xml:space="preserve">        ],</w:t>
            </w:r>
          </w:p>
          <w:p w14:paraId="2CEAF4FB" w14:textId="77777777" w:rsidR="00375E62" w:rsidRPr="000D6D95" w:rsidRDefault="00375E62" w:rsidP="00BD522C">
            <w:pPr>
              <w:pStyle w:val="TAL"/>
              <w:snapToGrid w:val="0"/>
              <w:ind w:left="284"/>
              <w:rPr>
                <w:color w:val="0070C0"/>
                <w:lang w:val="fr-FR"/>
              </w:rPr>
            </w:pPr>
            <w:r w:rsidRPr="000D6D95">
              <w:rPr>
                <w:color w:val="0070C0"/>
                <w:lang w:val="fr-FR"/>
              </w:rPr>
              <w:t xml:space="preserve">        "cnm": 2, </w:t>
            </w:r>
          </w:p>
          <w:p w14:paraId="4CC511F5" w14:textId="77777777" w:rsidR="00375E62" w:rsidRPr="000D6D95" w:rsidRDefault="00375E62" w:rsidP="00BD522C">
            <w:pPr>
              <w:pStyle w:val="TAL"/>
              <w:snapToGrid w:val="0"/>
              <w:ind w:left="284"/>
              <w:rPr>
                <w:color w:val="0070C0"/>
                <w:lang w:val="fr-FR"/>
              </w:rPr>
            </w:pPr>
            <w:r w:rsidRPr="000D6D95">
              <w:rPr>
                <w:color w:val="0070C0"/>
                <w:lang w:val="fr-FR"/>
              </w:rPr>
              <w:t xml:space="preserve">        "mnm": 50,</w:t>
            </w:r>
          </w:p>
          <w:p w14:paraId="3F4EB680" w14:textId="77777777" w:rsidR="00375E62" w:rsidRPr="000D6D95" w:rsidRDefault="00375E62" w:rsidP="005A2D7C">
            <w:pPr>
              <w:pStyle w:val="TAL"/>
              <w:snapToGrid w:val="0"/>
              <w:ind w:left="284"/>
              <w:rPr>
                <w:color w:val="0070C0"/>
                <w:lang w:val="fr-FR"/>
              </w:rPr>
            </w:pPr>
            <w:r w:rsidRPr="000D6D95">
              <w:rPr>
                <w:color w:val="0070C0"/>
                <w:lang w:val="fr-FR"/>
              </w:rPr>
              <w:t xml:space="preserve">        "enc": {</w:t>
            </w:r>
          </w:p>
          <w:p w14:paraId="49BC25D0" w14:textId="77777777" w:rsidR="00375E62" w:rsidRPr="000D6D95" w:rsidRDefault="00375E62" w:rsidP="005A2D7C">
            <w:pPr>
              <w:pStyle w:val="TAL"/>
              <w:snapToGrid w:val="0"/>
              <w:ind w:left="284"/>
              <w:rPr>
                <w:color w:val="0070C0"/>
                <w:lang w:val="fr-FR"/>
              </w:rPr>
            </w:pPr>
            <w:r w:rsidRPr="000D6D95">
              <w:rPr>
                <w:color w:val="0070C0"/>
                <w:lang w:val="fr-FR"/>
              </w:rPr>
              <w:t xml:space="preserve">               "net": [2]</w:t>
            </w:r>
          </w:p>
          <w:p w14:paraId="52038A2F" w14:textId="77777777" w:rsidR="00375E62" w:rsidRPr="000D6D95" w:rsidRDefault="00375E62" w:rsidP="005A2D7C">
            <w:pPr>
              <w:pStyle w:val="TAL"/>
              <w:snapToGrid w:val="0"/>
              <w:ind w:left="284"/>
              <w:rPr>
                <w:color w:val="0070C0"/>
                <w:lang w:val="fr-FR"/>
              </w:rPr>
            </w:pPr>
            <w:r w:rsidRPr="000D6D95">
              <w:rPr>
                <w:color w:val="0070C0"/>
                <w:lang w:val="fr-FR"/>
              </w:rPr>
              <w:t xml:space="preserve">        },</w:t>
            </w:r>
          </w:p>
          <w:p w14:paraId="6CD8FCF2" w14:textId="77777777" w:rsidR="00375E62" w:rsidRPr="000D6D95" w:rsidRDefault="00375E62" w:rsidP="005A2D7C">
            <w:pPr>
              <w:pStyle w:val="TAL"/>
              <w:snapToGrid w:val="0"/>
              <w:ind w:left="284"/>
              <w:rPr>
                <w:color w:val="0070C0"/>
                <w:lang w:val="fr-FR"/>
              </w:rPr>
            </w:pPr>
            <w:r w:rsidRPr="000D6D95">
              <w:rPr>
                <w:color w:val="0070C0"/>
                <w:lang w:val="fr-FR"/>
              </w:rPr>
              <w:t xml:space="preserve">  </w:t>
            </w:r>
            <w:r w:rsidRPr="000D6D95">
              <w:rPr>
                <w:color w:val="0070C0"/>
                <w:lang w:val="fr-FR"/>
              </w:rPr>
              <w:tab/>
              <w:t xml:space="preserve">   "nct": 2</w:t>
            </w:r>
          </w:p>
          <w:p w14:paraId="5B6CC1E1" w14:textId="77777777" w:rsidR="00375E62" w:rsidRPr="005A2D7C" w:rsidRDefault="00375E62" w:rsidP="00BD522C">
            <w:pPr>
              <w:pStyle w:val="TAL"/>
              <w:snapToGrid w:val="0"/>
              <w:ind w:left="284"/>
              <w:rPr>
                <w:color w:val="0070C0"/>
              </w:rPr>
            </w:pPr>
            <w:r w:rsidRPr="00325791">
              <w:rPr>
                <w:color w:val="0070C0"/>
                <w:lang w:val="fr-FR"/>
              </w:rPr>
              <w:t xml:space="preserve">    </w:t>
            </w:r>
            <w:r w:rsidRPr="005A2D7C">
              <w:rPr>
                <w:color w:val="0070C0"/>
              </w:rPr>
              <w:t>}</w:t>
            </w:r>
          </w:p>
          <w:p w14:paraId="7656B937" w14:textId="77777777" w:rsidR="00375E62" w:rsidRPr="005A2D7C" w:rsidRDefault="00375E62" w:rsidP="00BD522C">
            <w:pPr>
              <w:pStyle w:val="TAL"/>
              <w:snapToGrid w:val="0"/>
              <w:ind w:left="284"/>
              <w:rPr>
                <w:color w:val="0070C0"/>
              </w:rPr>
            </w:pPr>
            <w:r w:rsidRPr="005A2D7C">
              <w:rPr>
                <w:color w:val="0070C0"/>
              </w:rPr>
              <w:t>}</w:t>
            </w:r>
          </w:p>
          <w:p w14:paraId="780C6312" w14:textId="77777777" w:rsidR="00375E62" w:rsidRPr="009743EA" w:rsidRDefault="00375E62" w:rsidP="00BD522C">
            <w:pPr>
              <w:pStyle w:val="TAL"/>
              <w:snapToGrid w:val="0"/>
              <w:ind w:left="284"/>
            </w:pPr>
          </w:p>
        </w:tc>
      </w:tr>
    </w:tbl>
    <w:p w14:paraId="0692C15D" w14:textId="77777777" w:rsidR="00375E62" w:rsidRPr="009743EA" w:rsidRDefault="00375E62" w:rsidP="00375E62"/>
    <w:p w14:paraId="4710B7CB" w14:textId="77777777" w:rsidR="00375E62" w:rsidRPr="009743EA" w:rsidRDefault="00375E62" w:rsidP="00375E62">
      <w:pPr>
        <w:pStyle w:val="Heading4"/>
      </w:pPr>
      <w:bookmarkStart w:id="509" w:name="_Toc49420754"/>
      <w:bookmarkStart w:id="510" w:name="_Toc49507568"/>
      <w:bookmarkStart w:id="511" w:name="_Toc49507680"/>
      <w:bookmarkStart w:id="512" w:name="_Toc532286381"/>
      <w:bookmarkStart w:id="513" w:name="_Toc532286517"/>
      <w:bookmarkStart w:id="514" w:name="_Toc46154423"/>
      <w:bookmarkStart w:id="515" w:name="_Toc57298384"/>
      <w:r w:rsidRPr="009743EA">
        <w:lastRenderedPageBreak/>
        <w:t>6.2.</w:t>
      </w:r>
      <w:r w:rsidR="0067620B" w:rsidRPr="009743EA">
        <w:t>9</w:t>
      </w:r>
      <w:r w:rsidRPr="009743EA">
        <w:t>.2</w:t>
      </w:r>
      <w:r w:rsidRPr="009743EA">
        <w:tab/>
        <w:t>API-SUB-RET</w:t>
      </w:r>
      <w:bookmarkEnd w:id="509"/>
      <w:bookmarkEnd w:id="510"/>
      <w:bookmarkEnd w:id="511"/>
      <w:bookmarkEnd w:id="512"/>
      <w:bookmarkEnd w:id="513"/>
      <w:bookmarkEnd w:id="514"/>
      <w:bookmarkEnd w:id="515"/>
    </w:p>
    <w:tbl>
      <w:tblPr>
        <w:tblW w:w="9659" w:type="dxa"/>
        <w:jc w:val="center"/>
        <w:tblLayout w:type="fixed"/>
        <w:tblCellMar>
          <w:left w:w="28" w:type="dxa"/>
        </w:tblCellMar>
        <w:tblLook w:val="0000" w:firstRow="0" w:lastRow="0" w:firstColumn="0" w:lastColumn="0" w:noHBand="0" w:noVBand="0"/>
      </w:tblPr>
      <w:tblGrid>
        <w:gridCol w:w="1286"/>
        <w:gridCol w:w="8373"/>
      </w:tblGrid>
      <w:tr w:rsidR="00375E62" w:rsidRPr="009743EA" w14:paraId="673D29B3" w14:textId="77777777" w:rsidTr="00BD522C">
        <w:trPr>
          <w:jc w:val="center"/>
        </w:trPr>
        <w:tc>
          <w:tcPr>
            <w:tcW w:w="1286" w:type="dxa"/>
            <w:tcBorders>
              <w:top w:val="single" w:sz="4" w:space="0" w:color="000000"/>
              <w:left w:val="single" w:sz="4" w:space="0" w:color="000000"/>
              <w:bottom w:val="single" w:sz="4" w:space="0" w:color="000000"/>
            </w:tcBorders>
            <w:shd w:val="clear" w:color="auto" w:fill="E7E6E6"/>
          </w:tcPr>
          <w:p w14:paraId="6767CAA0" w14:textId="77777777" w:rsidR="00375E62" w:rsidRPr="009743EA" w:rsidRDefault="00375E62" w:rsidP="00BD522C">
            <w:pPr>
              <w:pStyle w:val="TAL"/>
              <w:snapToGrid w:val="0"/>
              <w:jc w:val="center"/>
              <w:rPr>
                <w:b/>
              </w:rPr>
            </w:pPr>
            <w:r w:rsidRPr="009743EA">
              <w:rPr>
                <w:b/>
              </w:rPr>
              <w:t>API Id</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13D53AD6" w14:textId="77777777" w:rsidR="00375E62" w:rsidRPr="005A2D7C" w:rsidRDefault="00375E62" w:rsidP="005A2D7C">
            <w:pPr>
              <w:pStyle w:val="TAL"/>
              <w:rPr>
                <w:rFonts w:eastAsia="Calibri Light"/>
              </w:rPr>
            </w:pPr>
            <w:r w:rsidRPr="005A2D7C">
              <w:rPr>
                <w:rFonts w:eastAsia="Calibri Light"/>
              </w:rPr>
              <w:t>API/SUB/RET/001</w:t>
            </w:r>
          </w:p>
          <w:p w14:paraId="763EEDFE" w14:textId="77777777" w:rsidR="00375E62" w:rsidRPr="005A2D7C" w:rsidRDefault="00375E62" w:rsidP="005A2D7C">
            <w:pPr>
              <w:pStyle w:val="TAL"/>
            </w:pPr>
            <w:r w:rsidRPr="005A2D7C">
              <w:rPr>
                <w:rFonts w:eastAsia="Calibri Light"/>
              </w:rPr>
              <w:t>API/SUB/RET/001_RCN1</w:t>
            </w:r>
          </w:p>
        </w:tc>
      </w:tr>
      <w:tr w:rsidR="00375E62" w:rsidRPr="009743EA" w14:paraId="70C61F5F" w14:textId="77777777" w:rsidTr="00BD522C">
        <w:trPr>
          <w:jc w:val="center"/>
        </w:trPr>
        <w:tc>
          <w:tcPr>
            <w:tcW w:w="1286" w:type="dxa"/>
            <w:tcBorders>
              <w:top w:val="single" w:sz="4" w:space="0" w:color="000000"/>
              <w:left w:val="single" w:sz="4" w:space="0" w:color="000000"/>
              <w:bottom w:val="single" w:sz="4" w:space="0" w:color="000000"/>
            </w:tcBorders>
            <w:shd w:val="clear" w:color="auto" w:fill="E7E6E6"/>
          </w:tcPr>
          <w:p w14:paraId="30759EC1" w14:textId="77777777" w:rsidR="00375E62" w:rsidRPr="009743EA" w:rsidRDefault="00375E62" w:rsidP="00BD522C">
            <w:pPr>
              <w:pStyle w:val="TAL"/>
              <w:snapToGrid w:val="0"/>
              <w:jc w:val="center"/>
              <w:rPr>
                <w:b/>
                <w:kern w:val="1"/>
              </w:rPr>
            </w:pPr>
            <w:r w:rsidRPr="009743EA">
              <w:rPr>
                <w:b/>
                <w:kern w:val="1"/>
              </w:rPr>
              <w:t>API Name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582D14" w14:textId="77777777" w:rsidR="00375E62" w:rsidRPr="005A2D7C" w:rsidRDefault="00375E62" w:rsidP="005A2D7C">
            <w:pPr>
              <w:pStyle w:val="TAL"/>
              <w:rPr>
                <w:rFonts w:eastAsia="Calibri Light"/>
              </w:rPr>
            </w:pPr>
            <w:r w:rsidRPr="005A2D7C">
              <w:rPr>
                <w:rFonts w:eastAsia="Calibri Light"/>
              </w:rPr>
              <w:t xml:space="preserve">&lt;subscription&gt; resource RETRIEVE with </w:t>
            </w:r>
            <w:r w:rsidR="00984FEF" w:rsidRPr="005A2D7C">
              <w:rPr>
                <w:rFonts w:eastAsia="Calibri Light"/>
              </w:rPr>
              <w:t>resultContent</w:t>
            </w:r>
            <w:r w:rsidRPr="005A2D7C">
              <w:rPr>
                <w:rFonts w:eastAsia="Calibri Light"/>
              </w:rPr>
              <w:t xml:space="preserve"> set to 1</w:t>
            </w:r>
          </w:p>
        </w:tc>
      </w:tr>
      <w:tr w:rsidR="00375E62" w:rsidRPr="009743EA" w14:paraId="38EBFB83" w14:textId="77777777" w:rsidTr="005A2D7C">
        <w:trPr>
          <w:jc w:val="center"/>
        </w:trPr>
        <w:tc>
          <w:tcPr>
            <w:tcW w:w="1286" w:type="dxa"/>
            <w:tcBorders>
              <w:top w:val="single" w:sz="4" w:space="0" w:color="000000"/>
              <w:left w:val="single" w:sz="4" w:space="0" w:color="000000"/>
              <w:bottom w:val="single" w:sz="4" w:space="0" w:color="000000"/>
            </w:tcBorders>
            <w:shd w:val="clear" w:color="auto" w:fill="E7E6E6"/>
          </w:tcPr>
          <w:p w14:paraId="7BAE67CF" w14:textId="77777777" w:rsidR="00375E62" w:rsidRPr="009743EA" w:rsidRDefault="00375E62" w:rsidP="00BD522C">
            <w:pPr>
              <w:pStyle w:val="TAL"/>
              <w:snapToGrid w:val="0"/>
              <w:jc w:val="center"/>
              <w:rPr>
                <w:b/>
                <w:kern w:val="1"/>
              </w:rPr>
            </w:pPr>
            <w:r w:rsidRPr="009743EA">
              <w:rPr>
                <w:b/>
                <w:kern w:val="1"/>
              </w:rPr>
              <w:t>Target Resource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6CD16A68" w14:textId="77777777" w:rsidR="00375E62" w:rsidRPr="005A2D7C" w:rsidRDefault="00375E62" w:rsidP="005A2D7C">
            <w:pPr>
              <w:pStyle w:val="TAL"/>
              <w:rPr>
                <w:rFonts w:eastAsia="Calibri Light"/>
              </w:rPr>
            </w:pPr>
            <w:r w:rsidRPr="005A2D7C">
              <w:rPr>
                <w:rFonts w:eastAsia="Calibri Light"/>
              </w:rPr>
              <w:t>Requested &lt;subscription&gt; resource</w:t>
            </w:r>
          </w:p>
        </w:tc>
      </w:tr>
      <w:tr w:rsidR="00375E62" w:rsidRPr="009743EA" w14:paraId="0339F05E" w14:textId="77777777" w:rsidTr="00BD522C">
        <w:trPr>
          <w:jc w:val="center"/>
        </w:trPr>
        <w:tc>
          <w:tcPr>
            <w:tcW w:w="1286" w:type="dxa"/>
            <w:tcBorders>
              <w:top w:val="single" w:sz="4" w:space="0" w:color="000000"/>
              <w:left w:val="single" w:sz="4" w:space="0" w:color="000000"/>
              <w:bottom w:val="single" w:sz="4" w:space="0" w:color="000000"/>
            </w:tcBorders>
            <w:shd w:val="clear" w:color="auto" w:fill="E7E6E6"/>
          </w:tcPr>
          <w:p w14:paraId="501CA170" w14:textId="77777777" w:rsidR="00375E62" w:rsidRPr="009743EA" w:rsidRDefault="00375E62" w:rsidP="00BD522C">
            <w:pPr>
              <w:pStyle w:val="TAL"/>
              <w:snapToGrid w:val="0"/>
              <w:jc w:val="center"/>
              <w:rPr>
                <w:b/>
                <w:kern w:val="1"/>
              </w:rPr>
            </w:pPr>
            <w:r w:rsidRPr="009743EA">
              <w:rPr>
                <w:b/>
                <w:kern w:val="1"/>
              </w:rPr>
              <w:t>Description</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756A1F26" w14:textId="77777777" w:rsidR="00375E62" w:rsidRPr="005A2D7C" w:rsidRDefault="00375E62" w:rsidP="005A2D7C">
            <w:pPr>
              <w:pStyle w:val="TAL"/>
              <w:rPr>
                <w:rFonts w:eastAsia="Calibri Light"/>
              </w:rPr>
            </w:pPr>
            <w:r w:rsidRPr="005A2D7C">
              <w:t xml:space="preserve">The interface is used to send a &lt;subscription&gt; RETRIEVE request attached with </w:t>
            </w:r>
            <w:r w:rsidR="00984FEF" w:rsidRPr="005A2D7C">
              <w:t>resultContent</w:t>
            </w:r>
            <w:r w:rsidRPr="005A2D7C">
              <w:t xml:space="preserve"> set to 1 to the &lt;subscription&gt; resource hosting CSE and sends back a response</w:t>
            </w:r>
            <w:r w:rsidR="005A3EEC" w:rsidRPr="009743EA">
              <w:t>.</w:t>
            </w:r>
          </w:p>
        </w:tc>
      </w:tr>
      <w:tr w:rsidR="00375E62" w:rsidRPr="009743EA" w14:paraId="137809C7" w14:textId="77777777" w:rsidTr="00BD522C">
        <w:trPr>
          <w:trHeight w:val="2324"/>
          <w:jc w:val="center"/>
        </w:trPr>
        <w:tc>
          <w:tcPr>
            <w:tcW w:w="1286" w:type="dxa"/>
            <w:tcBorders>
              <w:top w:val="single" w:sz="4" w:space="0" w:color="000000"/>
              <w:left w:val="single" w:sz="4" w:space="0" w:color="000000"/>
              <w:bottom w:val="single" w:sz="4" w:space="0" w:color="000000"/>
            </w:tcBorders>
            <w:shd w:val="clear" w:color="auto" w:fill="E7E6E6"/>
          </w:tcPr>
          <w:p w14:paraId="60C6E77D" w14:textId="77777777" w:rsidR="00375E62" w:rsidRPr="009743EA" w:rsidRDefault="00375E62" w:rsidP="00BD522C">
            <w:pPr>
              <w:pStyle w:val="TAL"/>
              <w:snapToGrid w:val="0"/>
              <w:jc w:val="center"/>
              <w:rPr>
                <w:b/>
                <w:kern w:val="1"/>
              </w:rPr>
            </w:pPr>
          </w:p>
          <w:p w14:paraId="49ABA019" w14:textId="77777777" w:rsidR="00375E62" w:rsidRPr="009743EA" w:rsidRDefault="00375E62" w:rsidP="00BD522C">
            <w:pPr>
              <w:pStyle w:val="TAL"/>
              <w:snapToGrid w:val="0"/>
              <w:jc w:val="center"/>
              <w:rPr>
                <w:b/>
                <w:kern w:val="1"/>
              </w:rPr>
            </w:pPr>
          </w:p>
          <w:p w14:paraId="5829A8F6" w14:textId="77777777" w:rsidR="00375E62" w:rsidRPr="009743EA" w:rsidRDefault="00375E62" w:rsidP="00BD522C">
            <w:pPr>
              <w:pStyle w:val="TAL"/>
              <w:snapToGrid w:val="0"/>
              <w:jc w:val="center"/>
              <w:rPr>
                <w:b/>
                <w:kern w:val="1"/>
              </w:rPr>
            </w:pPr>
            <w:r w:rsidRPr="009743EA">
              <w:rPr>
                <w:b/>
                <w:kern w:val="1"/>
              </w:rPr>
              <w:t>Resource Structure before Sending Request</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5143C2F4" w14:textId="77777777" w:rsidR="00375E62" w:rsidRPr="009743EA" w:rsidRDefault="00654563" w:rsidP="00BD522C">
            <w:pPr>
              <w:pStyle w:val="Default"/>
              <w:overflowPunct w:val="0"/>
              <w:jc w:val="center"/>
            </w:pPr>
            <w:r>
              <w:pict w14:anchorId="18A30B1A">
                <v:group id="_x0000_s1314" style="position:absolute;left:0;text-align:left;margin-left:98.5pt;margin-top:12.45pt;width:222.2pt;height:90.2pt;z-index:251612672;mso-position-horizontal-relative:text;mso-position-vertical-relative:text" coordsize="28219,11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">
                  <v:rect id="직사각형 2" o:spid="_x0000_s1315" style="position:absolute;width:11683;height:365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" filled="f">
                    <v:textbox inset="0,0,0,0">
                      <w:txbxContent>
                        <w:p w14:paraId="4CEE669B" w14:textId="77777777" w:rsidR="004A00AF" w:rsidRDefault="004A00AF" w:rsidP="00375E62">
                          <w:pPr>
                            <w:pStyle w:val="NormalWeb"/>
                            <w:wordWrap w:val="0"/>
                            <w:spacing w:after="0"/>
                            <w:jc w:val="center"/>
                          </w:pPr>
                          <w:r w:rsidRPr="0089499A">
                            <w:rPr>
                              <w:b/>
                              <w:bCs/>
                              <w:color w:val="000000"/>
                              <w:kern w:val="24"/>
                              <w:sz w:val="20"/>
                              <w:szCs w:val="20"/>
                            </w:rPr>
                            <w:t>mn-name</w:t>
                          </w:r>
                        </w:p>
                        <w:p w14:paraId="70E320DF" w14:textId="77777777" w:rsidR="004A00AF" w:rsidRDefault="004A00AF" w:rsidP="00375E62">
                          <w:pPr>
                            <w:pStyle w:val="NormalWeb"/>
                            <w:wordWrap w:val="0"/>
                            <w:spacing w:after="0"/>
                            <w:jc w:val="center"/>
                          </w:pPr>
                          <w:r w:rsidRPr="0089499A">
                            <w:rPr>
                              <w:b/>
                              <w:bCs/>
                              <w:color w:val="000000"/>
                              <w:kern w:val="24"/>
                              <w:sz w:val="20"/>
                              <w:szCs w:val="20"/>
                            </w:rPr>
                            <w:t>(CSEBase)</w:t>
                          </w:r>
                        </w:p>
                      </w:txbxContent>
                    </v:textbox>
                  </v:rect>
                  <v:line id="직선 연결선 4" o:spid="_x0000_s1316" style="position:absolute;flip:x;visibility:visible" from="5842,3758" to="5842,6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" strokeweight=".5pt">
                    <v:stroke joinstyle="miter"/>
                  </v:line>
                  <v:rect id="직사각형 5" o:spid="_x0000_s1317" style="position:absolute;left:7905;top:4996;width:12264;height:25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" filled="f">
                    <v:textbox style="mso-next-textbox:#직사각형 5" inset="0,0,0,0">
                      <w:txbxContent>
                        <w:p w14:paraId="0E0D62A6" w14:textId="77777777" w:rsidR="004A00AF" w:rsidRDefault="004A00AF" w:rsidP="00375E62">
                          <w:pPr>
                            <w:pStyle w:val="NormalWeb"/>
                            <w:wordWrap w:val="0"/>
                            <w:spacing w:after="0"/>
                            <w:jc w:val="center"/>
                          </w:pPr>
                          <w:r w:rsidRPr="0089499A">
                            <w:rPr>
                              <w:b/>
                              <w:bCs/>
                              <w:color w:val="000000"/>
                              <w:kern w:val="24"/>
                              <w:sz w:val="18"/>
                              <w:szCs w:val="18"/>
                            </w:rPr>
                            <w:t>ae_actuator</w:t>
                          </w:r>
                        </w:p>
                        <w:p w14:paraId="328E22C4" w14:textId="77777777" w:rsidR="004A00AF" w:rsidRDefault="004A00AF" w:rsidP="00375E62">
                          <w:pPr>
                            <w:pStyle w:val="NormalWeb"/>
                            <w:wordWrap w:val="0"/>
                            <w:spacing w:after="0"/>
                            <w:jc w:val="center"/>
                          </w:pPr>
                          <w:r w:rsidRPr="0089499A">
                            <w:rPr>
                              <w:b/>
                              <w:bCs/>
                              <w:color w:val="000000"/>
                              <w:kern w:val="24"/>
                              <w:sz w:val="18"/>
                              <w:szCs w:val="18"/>
                            </w:rPr>
                            <w:t>(AE)</w:t>
                          </w:r>
                        </w:p>
                      </w:txbxContent>
                    </v:textbox>
                  </v:rect>
                  <v:line id="직선 연결선 6" o:spid="_x0000_s1318" style="position:absolute;visibility:visible" from="5842,6235" to="7905,6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" strokeweight=".5pt">
                    <v:stroke joinstyle="miter"/>
                  </v:line>
                  <v:rect id="직사각형 7" o:spid="_x0000_s1319" style="position:absolute;left:15955;top:8926;width:12264;height:253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" filled="f">
                    <v:textbox style="mso-next-textbox:#직사각형 7" inset="0,0,0,0">
                      <w:txbxContent>
                        <w:p w14:paraId="3D0C58FA" w14:textId="77777777" w:rsidR="004A00AF" w:rsidRDefault="004A00AF" w:rsidP="00375E62">
                          <w:pPr>
                            <w:pStyle w:val="NormalWeb"/>
                            <w:wordWrap w:val="0"/>
                            <w:spacing w:after="0"/>
                            <w:jc w:val="center"/>
                          </w:pPr>
                          <w:r>
                            <w:rPr>
                              <w:b/>
                              <w:bCs/>
                              <w:color w:val="000000"/>
                              <w:kern w:val="24"/>
                              <w:sz w:val="18"/>
                              <w:szCs w:val="18"/>
                            </w:rPr>
                            <w:t>ae_sub</w:t>
                          </w:r>
                          <w:r w:rsidRPr="0089499A">
                            <w:rPr>
                              <w:b/>
                              <w:bCs/>
                              <w:color w:val="000000"/>
                              <w:kern w:val="24"/>
                              <w:sz w:val="18"/>
                              <w:szCs w:val="18"/>
                            </w:rPr>
                            <w:t xml:space="preserve"> </w:t>
                          </w:r>
                        </w:p>
                        <w:p w14:paraId="1DBE52B4" w14:textId="77777777" w:rsidR="004A00AF" w:rsidRDefault="004A00AF" w:rsidP="00375E62">
                          <w:pPr>
                            <w:pStyle w:val="NormalWeb"/>
                            <w:wordWrap w:val="0"/>
                            <w:spacing w:after="0"/>
                            <w:jc w:val="center"/>
                          </w:pPr>
                          <w:r>
                            <w:rPr>
                              <w:b/>
                              <w:bCs/>
                              <w:color w:val="000000"/>
                              <w:kern w:val="24"/>
                              <w:sz w:val="18"/>
                              <w:szCs w:val="18"/>
                            </w:rPr>
                            <w:t>(subscription)</w:t>
                          </w:r>
                        </w:p>
                      </w:txbxContent>
                    </v:textbox>
                  </v:rect>
                  <v:line id="직선 연결선 8" o:spid="_x0000_s1320" style="position:absolute;flip:x;visibility:visible" from="13892,7606" to="13892,10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" strokeweight=".5pt">
                    <v:stroke joinstyle="miter"/>
                  </v:line>
                  <v:line id="직선 연결선 9" o:spid="_x0000_s1321" style="position:absolute;visibility:visible" from="13892,10083" to="15955,10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" strokeweight=".5pt">
                    <v:stroke joinstyle="miter"/>
                  </v:line>
                </v:group>
              </w:pict>
            </w:r>
          </w:p>
          <w:p w14:paraId="2F9ADF76" w14:textId="77777777" w:rsidR="00375E62" w:rsidRPr="009743EA" w:rsidRDefault="00375E62" w:rsidP="00BD522C">
            <w:pPr>
              <w:pStyle w:val="Default"/>
              <w:overflowPunct w:val="0"/>
              <w:jc w:val="center"/>
            </w:pPr>
          </w:p>
          <w:p w14:paraId="637B7D05" w14:textId="77777777" w:rsidR="00375E62" w:rsidRPr="009743EA" w:rsidRDefault="00375E62" w:rsidP="00BD522C">
            <w:pPr>
              <w:pStyle w:val="Default"/>
              <w:overflowPunct w:val="0"/>
              <w:jc w:val="center"/>
              <w:rPr>
                <w:sz w:val="20"/>
                <w:szCs w:val="20"/>
              </w:rPr>
            </w:pPr>
          </w:p>
        </w:tc>
      </w:tr>
      <w:tr w:rsidR="00375E62" w:rsidRPr="009743EA" w14:paraId="431458E0" w14:textId="77777777" w:rsidTr="00BD522C">
        <w:trPr>
          <w:trHeight w:val="3238"/>
          <w:jc w:val="center"/>
        </w:trPr>
        <w:tc>
          <w:tcPr>
            <w:tcW w:w="1286" w:type="dxa"/>
            <w:tcBorders>
              <w:top w:val="single" w:sz="4" w:space="0" w:color="000000"/>
              <w:left w:val="single" w:sz="4" w:space="0" w:color="000000"/>
              <w:bottom w:val="single" w:sz="4" w:space="0" w:color="000000"/>
            </w:tcBorders>
            <w:shd w:val="clear" w:color="auto" w:fill="E7E6E6"/>
          </w:tcPr>
          <w:p w14:paraId="7F1BCC6A" w14:textId="77777777" w:rsidR="00375E62" w:rsidRPr="009743EA" w:rsidRDefault="00375E62" w:rsidP="00BD522C">
            <w:pPr>
              <w:pStyle w:val="TAL"/>
              <w:snapToGrid w:val="0"/>
              <w:jc w:val="center"/>
              <w:rPr>
                <w:b/>
                <w:kern w:val="1"/>
              </w:rPr>
            </w:pPr>
          </w:p>
          <w:p w14:paraId="687DF664" w14:textId="77777777" w:rsidR="00375E62" w:rsidRPr="009743EA" w:rsidRDefault="00375E62" w:rsidP="00BD522C">
            <w:pPr>
              <w:pStyle w:val="TAL"/>
              <w:snapToGrid w:val="0"/>
              <w:jc w:val="center"/>
              <w:rPr>
                <w:b/>
                <w:kern w:val="1"/>
              </w:rPr>
            </w:pPr>
          </w:p>
          <w:p w14:paraId="43624C25" w14:textId="77777777" w:rsidR="00375E62" w:rsidRPr="009743EA" w:rsidRDefault="00375E62" w:rsidP="00BD522C">
            <w:pPr>
              <w:pStyle w:val="TAL"/>
              <w:snapToGrid w:val="0"/>
              <w:jc w:val="center"/>
              <w:rPr>
                <w:b/>
                <w:kern w:val="1"/>
              </w:rPr>
            </w:pPr>
          </w:p>
          <w:p w14:paraId="2D0FFDE9" w14:textId="77777777" w:rsidR="00375E62" w:rsidRPr="009743EA" w:rsidRDefault="00375E62" w:rsidP="00BD522C">
            <w:pPr>
              <w:pStyle w:val="TAL"/>
              <w:snapToGrid w:val="0"/>
              <w:jc w:val="center"/>
              <w:rPr>
                <w:b/>
                <w:kern w:val="1"/>
              </w:rPr>
            </w:pPr>
          </w:p>
          <w:p w14:paraId="598C9EA6" w14:textId="77777777" w:rsidR="00375E62" w:rsidRPr="009743EA" w:rsidRDefault="00375E62" w:rsidP="00BD522C">
            <w:pPr>
              <w:pStyle w:val="TAL"/>
              <w:snapToGrid w:val="0"/>
              <w:jc w:val="center"/>
              <w:rPr>
                <w:b/>
                <w:kern w:val="1"/>
              </w:rPr>
            </w:pPr>
          </w:p>
          <w:p w14:paraId="02AF1954" w14:textId="77777777" w:rsidR="00375E62" w:rsidRPr="009743EA" w:rsidRDefault="00375E62" w:rsidP="00BD522C">
            <w:pPr>
              <w:pStyle w:val="TAL"/>
              <w:snapToGrid w:val="0"/>
              <w:jc w:val="center"/>
              <w:rPr>
                <w:b/>
                <w:kern w:val="1"/>
              </w:rPr>
            </w:pPr>
            <w:r w:rsidRPr="009743EA">
              <w:rPr>
                <w:b/>
                <w:kern w:val="1"/>
              </w:rPr>
              <w:t>Call Flow</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126B68E3" w14:textId="77777777" w:rsidR="00375E62" w:rsidRPr="009743EA" w:rsidRDefault="00654563" w:rsidP="00BD522C">
            <w:pPr>
              <w:pStyle w:val="TAL"/>
              <w:snapToGrid w:val="0"/>
              <w:jc w:val="center"/>
            </w:pPr>
            <w:r>
              <w:pict w14:anchorId="41FB7105">
                <v:group id="_x0000_s1322" style="position:absolute;left:0;text-align:left;margin-left:74.55pt;margin-top:8.7pt;width:261pt;height:133.25pt;z-index:251613696;mso-position-horizontal-relative:text;mso-position-vertical-relative:text" coordsize="33147,16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">
                  <v:roundrect id="모서리가 둥근 직사각형 2" o:spid="_x0000_s1323" style="position:absolute;width:9398;height:681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" fillcolor="#5b9bd5" strokecolor="#d9d9d9" strokeweight=".5pt">
                    <v:stroke joinstyle="miter"/>
                    <v:textbox>
                      <w:txbxContent>
                        <w:p w14:paraId="67D2CBE9" w14:textId="77777777" w:rsidR="004A00AF" w:rsidRPr="00711102" w:rsidRDefault="004A00AF" w:rsidP="00375E62">
                          <w:pPr>
                            <w:pStyle w:val="NormalWeb"/>
                            <w:wordWrap w:val="0"/>
                            <w:spacing w:after="0"/>
                            <w:jc w:val="center"/>
                            <w:rPr>
                              <w:rFonts w:ascii="Malgun Gothic" w:hAnsi="Malgun Gothic"/>
                              <w:color w:val="FFFFFF"/>
                              <w:kern w:val="24"/>
                              <w:sz w:val="10"/>
                              <w:szCs w:val="10"/>
                            </w:rPr>
                          </w:pPr>
                        </w:p>
                        <w:p w14:paraId="1CE5AA13" w14:textId="77777777" w:rsidR="004A00AF" w:rsidRPr="00711102" w:rsidRDefault="004A00AF" w:rsidP="00375E62">
                          <w:pPr>
                            <w:pStyle w:val="NormalWeb"/>
                            <w:wordWrap w:val="0"/>
                            <w:spacing w:after="0"/>
                            <w:jc w:val="center"/>
                          </w:pPr>
                          <w:r w:rsidRPr="00711102">
                            <w:rPr>
                              <w:rFonts w:ascii="Malgun Gothic" w:hAnsi="Malgun Gothic" w:hint="eastAsia"/>
                              <w:color w:val="FFFFFF"/>
                              <w:kern w:val="24"/>
                            </w:rPr>
                            <w:t>originator</w:t>
                          </w:r>
                        </w:p>
                        <w:p w14:paraId="31BA5B1E" w14:textId="77777777" w:rsidR="004A00AF" w:rsidRDefault="004A00AF" w:rsidP="00375E62">
                          <w:pPr>
                            <w:pStyle w:val="NormalWeb"/>
                            <w:wordWrap w:val="0"/>
                            <w:spacing w:after="0"/>
                            <w:jc w:val="center"/>
                          </w:pPr>
                        </w:p>
                        <w:p w14:paraId="55465AEC" w14:textId="77777777" w:rsidR="004A00AF" w:rsidRDefault="004A00AF" w:rsidP="00375E62">
                          <w:pPr>
                            <w:pStyle w:val="NormalWeb"/>
                            <w:wordWrap w:val="0"/>
                            <w:spacing w:after="0"/>
                            <w:jc w:val="center"/>
                          </w:pPr>
                        </w:p>
                      </w:txbxContent>
                    </v:textbox>
                  </v:roundrect>
                  <v:line id="직선 연결선 3" o:spid="_x0000_s1324" style="position:absolute;visibility:visible" from="4826,6810" to="4826,16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" strokecolor="windowText" strokeweight=".5pt">
                    <v:stroke dashstyle="longDash" joinstyle="miter"/>
                  </v:line>
                  <v:shape id="직선 화살표 연결선 4" o:spid="_x0000_s1325" type="#_x0000_t32" style="position:absolute;left:5524;top:10810;width:22082;height:3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" strokecolor="#5b9bd5" strokeweight="1.5pt">
                    <v:stroke endarrow="block" endarrowlength="long" joinstyle="miter" endcap="round"/>
                  </v:shape>
                  <v:shape id="TextBox 36" o:spid="_x0000_s1326" type="#_x0000_t202" style="position:absolute;left:10564;top:8780;width:13437;height:24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" filled="f" stroked="f">
                    <v:textbox style="mso-fit-shape-to-text:t">
                      <w:txbxContent>
                        <w:p w14:paraId="32ACCDF7" w14:textId="77777777" w:rsidR="004A00AF" w:rsidRDefault="004A00AF" w:rsidP="00375E62">
                          <w:pPr>
                            <w:pStyle w:val="NormalWeb"/>
                            <w:wordWrap w:val="0"/>
                            <w:spacing w:after="0"/>
                          </w:pPr>
                          <w:r w:rsidRPr="001B15A3">
                            <w:rPr>
                              <w:rFonts w:ascii="Malgun Gothic" w:hAnsi="Malgun Gothic" w:hint="eastAsia"/>
                              <w:color w:val="5B9BD5"/>
                              <w:kern w:val="24"/>
                              <w:sz w:val="14"/>
                              <w:szCs w:val="14"/>
                            </w:rPr>
                            <w:t>subscription retrieve request</w:t>
                          </w:r>
                        </w:p>
                      </w:txbxContent>
                    </v:textbox>
                  </v:shape>
                  <v:shape id="TextBox 37" o:spid="_x0000_s1327" type="#_x0000_t202" style="position:absolute;left:14200;top:12873;width:6159;height:24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" filled="f" stroked="f">
                    <v:textbox style="mso-fit-shape-to-text:t">
                      <w:txbxContent>
                        <w:p w14:paraId="333C2EE7" w14:textId="77777777" w:rsidR="004A00AF" w:rsidRDefault="004A00AF" w:rsidP="00375E62">
                          <w:pPr>
                            <w:pStyle w:val="NormalWeb"/>
                            <w:wordWrap w:val="0"/>
                            <w:spacing w:after="0"/>
                          </w:pPr>
                          <w:r w:rsidRPr="001B15A3">
                            <w:rPr>
                              <w:rFonts w:ascii="Malgun Gothic" w:hAnsi="Malgun Gothic" w:hint="eastAsia"/>
                              <w:color w:val="5B9BD5"/>
                              <w:kern w:val="24"/>
                              <w:sz w:val="14"/>
                              <w:szCs w:val="14"/>
                            </w:rPr>
                            <w:t>Response</w:t>
                          </w:r>
                        </w:p>
                      </w:txbxContent>
                    </v:textbox>
                  </v:shape>
                  <v:shape id="직선 화살표 연결선 7" o:spid="_x0000_s1328" type="#_x0000_t32" style="position:absolute;left:5873;top:14636;width:21733;height:64;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" strokecolor="#5b9bd5" strokeweight="1.5pt">
                    <v:stroke endarrow="block" endarrowlength="long" joinstyle="miter" endcap="round"/>
                  </v:shape>
                  <v:roundrect id="모서리가 둥근 직사각형 8" o:spid="_x0000_s1329" style="position:absolute;left:23749;width:9398;height:681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" fillcolor="#5b9bd5" strokecolor="#d9d9d9" strokeweight=".5pt">
                    <v:stroke joinstyle="miter"/>
                    <v:textbox>
                      <w:txbxContent>
                        <w:p w14:paraId="7E515F49" w14:textId="77777777" w:rsidR="004A00AF" w:rsidRPr="00B658BD" w:rsidRDefault="004A00AF" w:rsidP="00375E62">
                          <w:pPr>
                            <w:pStyle w:val="NormalWeb"/>
                            <w:wordWrap w:val="0"/>
                            <w:spacing w:after="0"/>
                            <w:jc w:val="center"/>
                            <w:rPr>
                              <w:rFonts w:ascii="Malgun Gothic" w:hAnsi="Malgun Gothic"/>
                              <w:color w:val="FFFFFF"/>
                              <w:kern w:val="24"/>
                              <w:sz w:val="10"/>
                            </w:rPr>
                          </w:pPr>
                        </w:p>
                        <w:p w14:paraId="12C18110" w14:textId="77777777" w:rsidR="004A00AF" w:rsidRPr="00B658BD" w:rsidRDefault="004A00AF" w:rsidP="00375E62">
                          <w:pPr>
                            <w:pStyle w:val="NormalWeb"/>
                            <w:wordWrap w:val="0"/>
                            <w:spacing w:after="0"/>
                            <w:jc w:val="center"/>
                          </w:pPr>
                          <w:r w:rsidRPr="00B658BD">
                            <w:rPr>
                              <w:rFonts w:ascii="Malgun Gothic" w:hAnsi="Malgun Gothic" w:hint="eastAsia"/>
                              <w:color w:val="FFFFFF"/>
                              <w:kern w:val="24"/>
                            </w:rPr>
                            <w:t>mn</w:t>
                          </w:r>
                          <w:r w:rsidRPr="00B658BD">
                            <w:rPr>
                              <w:rFonts w:ascii="Malgun Gothic" w:hAnsi="Malgun Gothic"/>
                              <w:color w:val="FFFFFF"/>
                              <w:kern w:val="24"/>
                            </w:rPr>
                            <w:t>-name</w:t>
                          </w:r>
                        </w:p>
                        <w:p w14:paraId="2480FAF0" w14:textId="77777777" w:rsidR="004A00AF" w:rsidRDefault="004A00AF" w:rsidP="00375E62">
                          <w:pPr>
                            <w:pStyle w:val="NormalWeb"/>
                            <w:wordWrap w:val="0"/>
                            <w:spacing w:after="0"/>
                            <w:jc w:val="center"/>
                          </w:pPr>
                        </w:p>
                      </w:txbxContent>
                    </v:textbox>
                  </v:roundrect>
                  <v:line id="직선 연결선 9" o:spid="_x0000_s1330" style="position:absolute;visibility:visible" from="28575,6810" to="28575,16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" strokecolor="windowText" strokeweight=".5pt">
                    <v:stroke dashstyle="longDash" joinstyle="miter"/>
                  </v:line>
                </v:group>
              </w:pict>
            </w:r>
          </w:p>
          <w:p w14:paraId="3DA376E1" w14:textId="77777777" w:rsidR="00375E62" w:rsidRPr="009743EA" w:rsidRDefault="00375E62" w:rsidP="00BD522C">
            <w:pPr>
              <w:pStyle w:val="TAL"/>
              <w:snapToGrid w:val="0"/>
              <w:jc w:val="center"/>
              <w:rPr>
                <w:color w:val="000000"/>
              </w:rPr>
            </w:pPr>
          </w:p>
        </w:tc>
      </w:tr>
      <w:tr w:rsidR="00375E62" w:rsidRPr="009743EA" w14:paraId="460F145B" w14:textId="77777777" w:rsidTr="00BD522C">
        <w:trPr>
          <w:jc w:val="center"/>
        </w:trPr>
        <w:tc>
          <w:tcPr>
            <w:tcW w:w="1286" w:type="dxa"/>
            <w:tcBorders>
              <w:top w:val="single" w:sz="4" w:space="0" w:color="000000"/>
              <w:left w:val="single" w:sz="4" w:space="0" w:color="000000"/>
              <w:bottom w:val="single" w:sz="4" w:space="0" w:color="000000"/>
            </w:tcBorders>
            <w:shd w:val="clear" w:color="auto" w:fill="E7E6E6"/>
          </w:tcPr>
          <w:p w14:paraId="7EA2599F" w14:textId="77777777" w:rsidR="00375E62" w:rsidRPr="009743EA" w:rsidRDefault="00375E62" w:rsidP="00BD522C">
            <w:pPr>
              <w:pStyle w:val="TAL"/>
              <w:snapToGrid w:val="0"/>
              <w:jc w:val="center"/>
              <w:rPr>
                <w:b/>
                <w:kern w:val="1"/>
              </w:rPr>
            </w:pPr>
          </w:p>
          <w:p w14:paraId="35551735" w14:textId="77777777" w:rsidR="00375E62" w:rsidRPr="009743EA" w:rsidRDefault="00375E62" w:rsidP="00BD522C">
            <w:pPr>
              <w:pStyle w:val="TAL"/>
              <w:snapToGrid w:val="0"/>
              <w:jc w:val="center"/>
              <w:rPr>
                <w:b/>
                <w:kern w:val="1"/>
              </w:rPr>
            </w:pPr>
          </w:p>
          <w:p w14:paraId="1C681C34" w14:textId="77777777" w:rsidR="00375E62" w:rsidRPr="009743EA" w:rsidRDefault="00375E62" w:rsidP="00BD522C">
            <w:pPr>
              <w:pStyle w:val="TAL"/>
              <w:snapToGrid w:val="0"/>
              <w:jc w:val="center"/>
              <w:rPr>
                <w:b/>
                <w:kern w:val="1"/>
              </w:rPr>
            </w:pPr>
            <w:r w:rsidRPr="009743EA">
              <w:rPr>
                <w:b/>
                <w:kern w:val="1"/>
              </w:rPr>
              <w:t>HTTP Header Information</w:t>
            </w:r>
          </w:p>
          <w:p w14:paraId="610EC976" w14:textId="77777777" w:rsidR="00375E62" w:rsidRPr="009743EA" w:rsidRDefault="00375E62" w:rsidP="00BD522C">
            <w:pPr>
              <w:pStyle w:val="TAL"/>
              <w:snapToGrid w:val="0"/>
              <w:jc w:val="center"/>
              <w:rPr>
                <w:b/>
                <w:kern w:val="1"/>
              </w:rPr>
            </w:pPr>
          </w:p>
          <w:p w14:paraId="0F539427" w14:textId="77777777" w:rsidR="00FE3B5F" w:rsidRPr="009743EA" w:rsidRDefault="00FE3B5F" w:rsidP="00BD522C">
            <w:pPr>
              <w:pStyle w:val="TAL"/>
              <w:snapToGrid w:val="0"/>
              <w:jc w:val="center"/>
              <w:rPr>
                <w:b/>
                <w:kern w:val="1"/>
              </w:rPr>
            </w:pPr>
          </w:p>
          <w:p w14:paraId="14675F4F" w14:textId="77777777" w:rsidR="00375E62" w:rsidRPr="009743EA" w:rsidRDefault="00375E62" w:rsidP="00BD522C">
            <w:pPr>
              <w:pStyle w:val="TAL"/>
              <w:snapToGrid w:val="0"/>
              <w:jc w:val="center"/>
              <w:rPr>
                <w:b/>
                <w:kern w:val="1"/>
              </w:rP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5CC00395" w14:textId="77777777" w:rsidR="00375E62" w:rsidRPr="009743EA" w:rsidRDefault="00375E62" w:rsidP="00BD522C">
            <w:pPr>
              <w:pStyle w:val="TAL"/>
              <w:snapToGrid w:val="0"/>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01"/>
              <w:gridCol w:w="4359"/>
            </w:tblGrid>
            <w:tr w:rsidR="00375E62" w:rsidRPr="009743EA" w14:paraId="02278B87" w14:textId="77777777" w:rsidTr="005A2D7C">
              <w:trPr>
                <w:jc w:val="center"/>
              </w:trPr>
              <w:tc>
                <w:tcPr>
                  <w:tcW w:w="1501" w:type="dxa"/>
                  <w:shd w:val="clear" w:color="auto" w:fill="9CC2E5"/>
                </w:tcPr>
                <w:p w14:paraId="4D565993" w14:textId="77777777" w:rsidR="00375E62" w:rsidRPr="009743EA" w:rsidRDefault="00375E62" w:rsidP="00BD522C">
                  <w:pPr>
                    <w:pStyle w:val="TAL"/>
                    <w:snapToGrid w:val="0"/>
                    <w:jc w:val="center"/>
                    <w:rPr>
                      <w:rFonts w:eastAsia="Calibri"/>
                      <w:b/>
                      <w:szCs w:val="22"/>
                    </w:rPr>
                  </w:pPr>
                  <w:r w:rsidRPr="009743EA">
                    <w:rPr>
                      <w:rFonts w:eastAsia="Calibri"/>
                      <w:b/>
                      <w:szCs w:val="22"/>
                    </w:rPr>
                    <w:t>Header</w:t>
                  </w:r>
                </w:p>
              </w:tc>
              <w:tc>
                <w:tcPr>
                  <w:tcW w:w="4359" w:type="dxa"/>
                  <w:shd w:val="clear" w:color="auto" w:fill="9CC2E5"/>
                </w:tcPr>
                <w:p w14:paraId="04B72C34" w14:textId="77777777" w:rsidR="00375E62" w:rsidRPr="009743EA" w:rsidRDefault="00375E62" w:rsidP="00BD522C">
                  <w:pPr>
                    <w:pStyle w:val="TAL"/>
                    <w:snapToGrid w:val="0"/>
                    <w:jc w:val="center"/>
                    <w:rPr>
                      <w:rFonts w:eastAsia="Calibri"/>
                      <w:b/>
                      <w:szCs w:val="22"/>
                    </w:rPr>
                  </w:pPr>
                  <w:r w:rsidRPr="009743EA">
                    <w:rPr>
                      <w:rFonts w:eastAsia="Calibri"/>
                      <w:b/>
                      <w:szCs w:val="22"/>
                    </w:rPr>
                    <w:t>Value</w:t>
                  </w:r>
                </w:p>
              </w:tc>
            </w:tr>
            <w:tr w:rsidR="00375E62" w:rsidRPr="009743EA" w14:paraId="6F49E4DF" w14:textId="77777777" w:rsidTr="005A2D7C">
              <w:trPr>
                <w:jc w:val="center"/>
              </w:trPr>
              <w:tc>
                <w:tcPr>
                  <w:tcW w:w="1501" w:type="dxa"/>
                  <w:shd w:val="clear" w:color="auto" w:fill="DEEAF6"/>
                </w:tcPr>
                <w:p w14:paraId="42207C34" w14:textId="77777777" w:rsidR="00375E62" w:rsidRPr="009743EA" w:rsidRDefault="00375E62" w:rsidP="00BD522C">
                  <w:pPr>
                    <w:pStyle w:val="TAL"/>
                    <w:snapToGrid w:val="0"/>
                    <w:jc w:val="center"/>
                    <w:rPr>
                      <w:rFonts w:eastAsia="Calibri"/>
                      <w:szCs w:val="22"/>
                    </w:rPr>
                  </w:pPr>
                  <w:r w:rsidRPr="009743EA">
                    <w:rPr>
                      <w:rFonts w:eastAsia="Calibri"/>
                      <w:szCs w:val="22"/>
                    </w:rPr>
                    <w:t>Accept</w:t>
                  </w:r>
                </w:p>
              </w:tc>
              <w:tc>
                <w:tcPr>
                  <w:tcW w:w="4359" w:type="dxa"/>
                  <w:shd w:val="clear" w:color="auto" w:fill="auto"/>
                </w:tcPr>
                <w:p w14:paraId="7349BFA4" w14:textId="77777777" w:rsidR="00375E62" w:rsidRPr="009743EA" w:rsidRDefault="00375E62" w:rsidP="00BD522C">
                  <w:pPr>
                    <w:pStyle w:val="TAL"/>
                    <w:snapToGrid w:val="0"/>
                    <w:rPr>
                      <w:rFonts w:eastAsia="Calibri"/>
                      <w:szCs w:val="22"/>
                    </w:rPr>
                  </w:pPr>
                  <w:r w:rsidRPr="009743EA">
                    <w:rPr>
                      <w:rFonts w:eastAsia="Calibri"/>
                      <w:szCs w:val="22"/>
                    </w:rPr>
                    <w:t>application/json</w:t>
                  </w:r>
                </w:p>
              </w:tc>
            </w:tr>
            <w:tr w:rsidR="00375E62" w:rsidRPr="009743EA" w14:paraId="7E074CEA" w14:textId="77777777" w:rsidTr="005A2D7C">
              <w:trPr>
                <w:jc w:val="center"/>
              </w:trPr>
              <w:tc>
                <w:tcPr>
                  <w:tcW w:w="1501" w:type="dxa"/>
                  <w:shd w:val="clear" w:color="auto" w:fill="DEEAF6"/>
                </w:tcPr>
                <w:p w14:paraId="00DE273E" w14:textId="77777777" w:rsidR="00375E62" w:rsidRPr="009743EA" w:rsidRDefault="00375E62" w:rsidP="00BD522C">
                  <w:pPr>
                    <w:pStyle w:val="TAL"/>
                    <w:snapToGrid w:val="0"/>
                    <w:jc w:val="center"/>
                    <w:rPr>
                      <w:rFonts w:eastAsia="Calibri"/>
                      <w:szCs w:val="22"/>
                    </w:rPr>
                  </w:pPr>
                  <w:r w:rsidRPr="009743EA">
                    <w:rPr>
                      <w:rFonts w:eastAsia="Calibri"/>
                      <w:szCs w:val="22"/>
                    </w:rPr>
                    <w:t>X-M2M-RI</w:t>
                  </w:r>
                </w:p>
              </w:tc>
              <w:tc>
                <w:tcPr>
                  <w:tcW w:w="4359" w:type="dxa"/>
                  <w:shd w:val="clear" w:color="auto" w:fill="auto"/>
                </w:tcPr>
                <w:p w14:paraId="65941C1C" w14:textId="77777777" w:rsidR="00375E62" w:rsidRPr="009743EA" w:rsidRDefault="00375E62" w:rsidP="00BD522C">
                  <w:pPr>
                    <w:pStyle w:val="TAL"/>
                    <w:snapToGrid w:val="0"/>
                    <w:rPr>
                      <w:rFonts w:eastAsia="Calibri"/>
                      <w:szCs w:val="22"/>
                    </w:rPr>
                  </w:pPr>
                  <w:r w:rsidRPr="009743EA">
                    <w:rPr>
                      <w:rFonts w:eastAsia="Calibri"/>
                      <w:szCs w:val="22"/>
                    </w:rPr>
                    <w:t>Request</w:t>
                  </w:r>
                  <w:r w:rsidR="005A3EEC" w:rsidRPr="009743EA">
                    <w:rPr>
                      <w:rFonts w:eastAsia="Calibri"/>
                      <w:szCs w:val="22"/>
                    </w:rPr>
                    <w:t xml:space="preserve"> </w:t>
                  </w:r>
                  <w:r w:rsidRPr="009743EA">
                    <w:rPr>
                      <w:rFonts w:eastAsia="Calibri"/>
                      <w:szCs w:val="22"/>
                    </w:rPr>
                    <w:t>ID</w:t>
                  </w:r>
                  <w:r w:rsidR="005A3EEC" w:rsidRPr="009743EA">
                    <w:rPr>
                      <w:rFonts w:eastAsia="Calibri"/>
                      <w:szCs w:val="22"/>
                    </w:rPr>
                    <w:t xml:space="preserve"> </w:t>
                  </w:r>
                </w:p>
              </w:tc>
            </w:tr>
            <w:tr w:rsidR="00375E62" w:rsidRPr="009743EA" w14:paraId="3ED31D52" w14:textId="77777777" w:rsidTr="005A2D7C">
              <w:trPr>
                <w:jc w:val="center"/>
              </w:trPr>
              <w:tc>
                <w:tcPr>
                  <w:tcW w:w="1501" w:type="dxa"/>
                  <w:shd w:val="clear" w:color="auto" w:fill="DEEAF6"/>
                </w:tcPr>
                <w:p w14:paraId="791EA424" w14:textId="77777777" w:rsidR="00375E62" w:rsidRPr="009743EA" w:rsidRDefault="00375E62" w:rsidP="00BD522C">
                  <w:pPr>
                    <w:pStyle w:val="TAL"/>
                    <w:snapToGrid w:val="0"/>
                    <w:jc w:val="center"/>
                    <w:rPr>
                      <w:rFonts w:eastAsia="Calibri"/>
                      <w:szCs w:val="22"/>
                    </w:rPr>
                  </w:pPr>
                  <w:r w:rsidRPr="009743EA">
                    <w:rPr>
                      <w:rFonts w:eastAsia="Calibri"/>
                      <w:szCs w:val="22"/>
                    </w:rPr>
                    <w:t>X-M2M-Origin</w:t>
                  </w:r>
                </w:p>
              </w:tc>
              <w:tc>
                <w:tcPr>
                  <w:tcW w:w="4359" w:type="dxa"/>
                  <w:shd w:val="clear" w:color="auto" w:fill="auto"/>
                </w:tcPr>
                <w:p w14:paraId="278BF217" w14:textId="77777777" w:rsidR="00375E62" w:rsidRPr="009743EA" w:rsidRDefault="00375E62" w:rsidP="00BD522C">
                  <w:pPr>
                    <w:pStyle w:val="TAL"/>
                    <w:snapToGrid w:val="0"/>
                    <w:rPr>
                      <w:rFonts w:eastAsia="Calibri"/>
                      <w:szCs w:val="22"/>
                    </w:rPr>
                  </w:pPr>
                  <w:r w:rsidRPr="009743EA">
                    <w:rPr>
                      <w:rFonts w:eastAsia="Calibri"/>
                      <w:szCs w:val="22"/>
                    </w:rPr>
                    <w:t>AE-ID</w:t>
                  </w:r>
                  <w:r w:rsidR="005A3EEC" w:rsidRPr="009743EA">
                    <w:rPr>
                      <w:rFonts w:eastAsia="Calibri"/>
                      <w:szCs w:val="22"/>
                    </w:rPr>
                    <w:t xml:space="preserve"> </w:t>
                  </w:r>
                  <w:r w:rsidRPr="009743EA">
                    <w:rPr>
                      <w:rFonts w:eastAsia="Calibri"/>
                      <w:szCs w:val="22"/>
                    </w:rPr>
                    <w:t>of</w:t>
                  </w:r>
                  <w:r w:rsidR="005A3EEC" w:rsidRPr="009743EA">
                    <w:rPr>
                      <w:rFonts w:eastAsia="Calibri"/>
                      <w:szCs w:val="22"/>
                    </w:rPr>
                    <w:t xml:space="preserve"> </w:t>
                  </w:r>
                  <w:r w:rsidRPr="009743EA">
                    <w:rPr>
                      <w:rFonts w:eastAsia="Calibri"/>
                      <w:szCs w:val="22"/>
                    </w:rPr>
                    <w:t>request</w:t>
                  </w:r>
                  <w:r w:rsidR="005A3EEC" w:rsidRPr="009743EA">
                    <w:rPr>
                      <w:rFonts w:eastAsia="Calibri"/>
                      <w:szCs w:val="22"/>
                    </w:rPr>
                    <w:t xml:space="preserve"> </w:t>
                  </w:r>
                  <w:r w:rsidRPr="009743EA">
                    <w:rPr>
                      <w:rFonts w:eastAsia="Calibri"/>
                      <w:szCs w:val="22"/>
                    </w:rPr>
                    <w:t>originator</w:t>
                  </w:r>
                </w:p>
              </w:tc>
            </w:tr>
            <w:tr w:rsidR="005E122D" w:rsidRPr="009743EA" w14:paraId="4EE25742" w14:textId="77777777" w:rsidTr="005A2D7C">
              <w:trPr>
                <w:jc w:val="center"/>
              </w:trPr>
              <w:tc>
                <w:tcPr>
                  <w:tcW w:w="1501" w:type="dxa"/>
                  <w:shd w:val="clear" w:color="auto" w:fill="DEEAF6"/>
                </w:tcPr>
                <w:p w14:paraId="441898C6" w14:textId="77777777" w:rsidR="005E122D" w:rsidRPr="009743EA" w:rsidRDefault="005E122D" w:rsidP="005E122D">
                  <w:pPr>
                    <w:pStyle w:val="TAL"/>
                    <w:snapToGrid w:val="0"/>
                    <w:jc w:val="center"/>
                    <w:rPr>
                      <w:rFonts w:eastAsia="Calibri"/>
                      <w:szCs w:val="22"/>
                    </w:rPr>
                  </w:pPr>
                  <w:r w:rsidRPr="009743EA">
                    <w:rPr>
                      <w:rFonts w:eastAsia="Calibri"/>
                      <w:szCs w:val="22"/>
                    </w:rPr>
                    <w:t>X-M2M-RVI</w:t>
                  </w:r>
                </w:p>
              </w:tc>
              <w:tc>
                <w:tcPr>
                  <w:tcW w:w="4359" w:type="dxa"/>
                  <w:shd w:val="clear" w:color="auto" w:fill="auto"/>
                </w:tcPr>
                <w:p w14:paraId="7EA9B06E" w14:textId="77777777" w:rsidR="005E122D" w:rsidRPr="009743EA" w:rsidRDefault="005E122D" w:rsidP="005E122D">
                  <w:pPr>
                    <w:pStyle w:val="TAL"/>
                    <w:snapToGrid w:val="0"/>
                    <w:rPr>
                      <w:rFonts w:eastAsia="Calibri"/>
                      <w:szCs w:val="22"/>
                    </w:rPr>
                  </w:pPr>
                  <w:r w:rsidRPr="009743EA">
                    <w:rPr>
                      <w:rFonts w:eastAsia="Calibri"/>
                      <w:szCs w:val="22"/>
                    </w:rPr>
                    <w:t>Release</w:t>
                  </w:r>
                  <w:r w:rsidR="005A3EEC" w:rsidRPr="009743EA">
                    <w:rPr>
                      <w:rFonts w:eastAsia="Calibri"/>
                      <w:szCs w:val="22"/>
                    </w:rPr>
                    <w:t xml:space="preserve"> </w:t>
                  </w:r>
                  <w:r w:rsidRPr="009743EA">
                    <w:rPr>
                      <w:rFonts w:eastAsia="Calibri"/>
                      <w:szCs w:val="22"/>
                    </w:rPr>
                    <w:t>Version</w:t>
                  </w:r>
                  <w:r w:rsidR="005A3EEC" w:rsidRPr="009743EA">
                    <w:rPr>
                      <w:rFonts w:eastAsia="Calibri"/>
                      <w:szCs w:val="22"/>
                    </w:rPr>
                    <w:t xml:space="preserve"> </w:t>
                  </w:r>
                  <w:r w:rsidRPr="009743EA">
                    <w:rPr>
                      <w:rFonts w:eastAsia="Calibri"/>
                      <w:szCs w:val="22"/>
                    </w:rPr>
                    <w:t>Indicator</w:t>
                  </w:r>
                </w:p>
              </w:tc>
            </w:tr>
          </w:tbl>
          <w:p w14:paraId="5C3A5D03" w14:textId="77777777" w:rsidR="00375E62" w:rsidRPr="009743EA" w:rsidRDefault="00375E62" w:rsidP="00BD522C">
            <w:pPr>
              <w:pStyle w:val="TAL"/>
              <w:snapToGrid w:val="0"/>
              <w:jc w:val="center"/>
              <w:rPr>
                <w:lang w:eastAsia="ko-KR"/>
              </w:rPr>
            </w:pPr>
          </w:p>
        </w:tc>
      </w:tr>
      <w:tr w:rsidR="00375E62" w:rsidRPr="009743EA" w14:paraId="110DA6E1" w14:textId="77777777" w:rsidTr="00BD522C">
        <w:trPr>
          <w:jc w:val="center"/>
        </w:trPr>
        <w:tc>
          <w:tcPr>
            <w:tcW w:w="1286" w:type="dxa"/>
            <w:tcBorders>
              <w:top w:val="single" w:sz="4" w:space="0" w:color="000000"/>
              <w:left w:val="single" w:sz="4" w:space="0" w:color="000000"/>
              <w:bottom w:val="single" w:sz="4" w:space="0" w:color="000000"/>
            </w:tcBorders>
            <w:shd w:val="clear" w:color="auto" w:fill="E7E6E6"/>
          </w:tcPr>
          <w:p w14:paraId="4B8CBFD9" w14:textId="77777777" w:rsidR="00375E62" w:rsidRPr="009743EA" w:rsidRDefault="00375E62" w:rsidP="00BD522C">
            <w:pPr>
              <w:pStyle w:val="Default"/>
              <w:overflowPunct w:val="0"/>
              <w:jc w:val="center"/>
              <w:rPr>
                <w:rFonts w:ascii="Arial" w:eastAsia="Malgun Gothic" w:hAnsi="Arial"/>
                <w:b/>
                <w:color w:val="auto"/>
                <w:kern w:val="1"/>
                <w:sz w:val="18"/>
                <w:szCs w:val="20"/>
              </w:rPr>
            </w:pPr>
          </w:p>
          <w:p w14:paraId="71A8CB09" w14:textId="77777777" w:rsidR="00375E62" w:rsidRPr="009743EA" w:rsidRDefault="00375E62" w:rsidP="00BD522C">
            <w:pPr>
              <w:pStyle w:val="Default"/>
              <w:overflowPunct w:val="0"/>
              <w:jc w:val="center"/>
              <w:rPr>
                <w:rFonts w:ascii="Arial" w:eastAsia="Malgun Gothic" w:hAnsi="Arial"/>
                <w:b/>
                <w:color w:val="auto"/>
                <w:kern w:val="1"/>
                <w:sz w:val="18"/>
                <w:szCs w:val="20"/>
              </w:rPr>
            </w:pPr>
          </w:p>
          <w:p w14:paraId="738204FD" w14:textId="77777777" w:rsidR="00375E62" w:rsidRPr="009743EA" w:rsidRDefault="00375E62" w:rsidP="00BD522C">
            <w:pPr>
              <w:pStyle w:val="Default"/>
              <w:overflowPunct w:val="0"/>
              <w:jc w:val="center"/>
              <w:rPr>
                <w:rFonts w:ascii="Arial" w:eastAsia="Malgun Gothic" w:hAnsi="Arial"/>
                <w:b/>
                <w:color w:val="auto"/>
                <w:kern w:val="1"/>
                <w:sz w:val="18"/>
                <w:szCs w:val="20"/>
              </w:rPr>
            </w:pPr>
          </w:p>
          <w:p w14:paraId="5E064D54" w14:textId="77777777" w:rsidR="00375E62" w:rsidRPr="009743EA" w:rsidRDefault="00375E62" w:rsidP="00BD522C">
            <w:pPr>
              <w:pStyle w:val="Default"/>
              <w:overflowPunct w:val="0"/>
              <w:jc w:val="center"/>
              <w:rPr>
                <w:rFonts w:ascii="Arial" w:eastAsia="Malgun Gothic" w:hAnsi="Arial"/>
                <w:b/>
                <w:color w:val="auto"/>
                <w:kern w:val="1"/>
                <w:sz w:val="18"/>
                <w:szCs w:val="20"/>
              </w:rPr>
            </w:pPr>
          </w:p>
          <w:p w14:paraId="32D16D41" w14:textId="77777777" w:rsidR="00375E62" w:rsidRPr="009743EA" w:rsidRDefault="00375E62" w:rsidP="00BD522C">
            <w:pPr>
              <w:pStyle w:val="Default"/>
              <w:overflowPunct w:val="0"/>
              <w:jc w:val="center"/>
              <w:rPr>
                <w:rFonts w:ascii="Arial" w:eastAsia="Malgun Gothic" w:hAnsi="Arial"/>
                <w:b/>
                <w:color w:val="auto"/>
                <w:kern w:val="1"/>
                <w:sz w:val="18"/>
                <w:szCs w:val="20"/>
              </w:rPr>
            </w:pPr>
          </w:p>
          <w:p w14:paraId="27591302" w14:textId="77777777" w:rsidR="00375E62" w:rsidRPr="009743EA" w:rsidRDefault="00375E62" w:rsidP="00BD522C">
            <w:pPr>
              <w:pStyle w:val="Default"/>
              <w:overflowPunct w:val="0"/>
              <w:jc w:val="center"/>
              <w:rPr>
                <w:rFonts w:ascii="Arial" w:eastAsia="Malgun Gothic" w:hAnsi="Arial"/>
                <w:b/>
                <w:color w:val="auto"/>
                <w:kern w:val="1"/>
                <w:sz w:val="18"/>
                <w:szCs w:val="20"/>
              </w:rPr>
            </w:pPr>
          </w:p>
          <w:p w14:paraId="1F3AF6A4" w14:textId="77777777" w:rsidR="00375E62" w:rsidRPr="009743EA" w:rsidRDefault="00375E62" w:rsidP="00BD522C">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3414ACEC" w14:textId="77777777" w:rsidR="00375E62" w:rsidRPr="009743EA" w:rsidRDefault="00375E62" w:rsidP="00BD522C">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no RCN or</w:t>
            </w:r>
          </w:p>
          <w:p w14:paraId="183AAE2E" w14:textId="77777777" w:rsidR="00375E62" w:rsidRPr="009743EA" w:rsidRDefault="00375E62" w:rsidP="00BD522C">
            <w:pPr>
              <w:pStyle w:val="TAL"/>
              <w:snapToGrid w:val="0"/>
              <w:jc w:val="center"/>
              <w:rPr>
                <w:b/>
                <w:kern w:val="1"/>
              </w:rPr>
            </w:pPr>
            <w:r w:rsidRPr="009743EA">
              <w:rPr>
                <w:b/>
                <w:kern w:val="1"/>
              </w:rPr>
              <w:t>RCN=1</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1E38E963" w14:textId="77777777" w:rsidR="00F11C87" w:rsidRPr="005A2D7C" w:rsidRDefault="00F11C87" w:rsidP="005A2D7C">
            <w:pPr>
              <w:pStyle w:val="TAL"/>
              <w:rPr>
                <w:rFonts w:eastAsia="Calibri Light"/>
              </w:rPr>
            </w:pPr>
          </w:p>
          <w:p w14:paraId="085E4A2B" w14:textId="77777777" w:rsidR="00375E62" w:rsidRPr="009743EA" w:rsidRDefault="00753357" w:rsidP="00BD522C">
            <w:pPr>
              <w:pStyle w:val="TAL"/>
              <w:snapToGrid w:val="0"/>
              <w:ind w:left="284"/>
              <w:rPr>
                <w:rFonts w:ascii="Times New Roman" w:eastAsia="Calibri Light" w:hAnsi="Times New Roman"/>
                <w:b/>
                <w:sz w:val="24"/>
              </w:rPr>
            </w:pPr>
            <w:r w:rsidRPr="009743EA">
              <w:rPr>
                <w:rFonts w:ascii="Times New Roman" w:eastAsia="Calibri Light" w:hAnsi="Times New Roman"/>
                <w:b/>
                <w:sz w:val="24"/>
              </w:rPr>
              <w:t>API/SUB/RET/001</w:t>
            </w:r>
          </w:p>
          <w:p w14:paraId="245006E0" w14:textId="77777777" w:rsidR="00375E62" w:rsidRPr="009743EA" w:rsidRDefault="00375E62" w:rsidP="00BD522C">
            <w:pPr>
              <w:widowControl w:val="0"/>
              <w:spacing w:after="0"/>
              <w:ind w:left="284"/>
              <w:jc w:val="both"/>
              <w:textAlignment w:val="auto"/>
              <w:rPr>
                <w:rFonts w:ascii="Arial" w:hAnsi="Arial"/>
                <w:b/>
                <w:color w:val="0070C0"/>
                <w:sz w:val="18"/>
              </w:rPr>
            </w:pPr>
          </w:p>
          <w:p w14:paraId="2D247C25" w14:textId="77777777" w:rsidR="00375E62" w:rsidRPr="009743EA" w:rsidRDefault="00375E62" w:rsidP="00BD522C">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6BBB56D4" w14:textId="77777777" w:rsidR="00375E62" w:rsidRPr="009743EA" w:rsidRDefault="00375E62" w:rsidP="00BD522C">
            <w:pPr>
              <w:pStyle w:val="TAL"/>
              <w:snapToGrid w:val="0"/>
              <w:ind w:left="284"/>
              <w:jc w:val="both"/>
              <w:rPr>
                <w:color w:val="0070C0"/>
              </w:rPr>
            </w:pPr>
          </w:p>
          <w:p w14:paraId="0CFEF67C" w14:textId="77777777" w:rsidR="00375E62" w:rsidRPr="009743EA" w:rsidRDefault="00375E62" w:rsidP="00BD522C">
            <w:pPr>
              <w:pStyle w:val="TAL"/>
              <w:snapToGrid w:val="0"/>
              <w:ind w:left="284"/>
              <w:jc w:val="both"/>
              <w:rPr>
                <w:color w:val="0070C0"/>
              </w:rPr>
            </w:pPr>
            <w:r w:rsidRPr="009743EA">
              <w:rPr>
                <w:color w:val="0070C0"/>
              </w:rPr>
              <w:t>GET /mn-name/ae_actuator/ae_sub HTTP/1.1</w:t>
            </w:r>
          </w:p>
          <w:p w14:paraId="2C42A314" w14:textId="77777777" w:rsidR="00375E62" w:rsidRPr="009743EA" w:rsidRDefault="00375E62" w:rsidP="00BD522C">
            <w:pPr>
              <w:pStyle w:val="TAL"/>
              <w:snapToGrid w:val="0"/>
              <w:ind w:left="284"/>
              <w:jc w:val="both"/>
              <w:rPr>
                <w:color w:val="0070C0"/>
              </w:rPr>
            </w:pPr>
            <w:r w:rsidRPr="009743EA">
              <w:rPr>
                <w:color w:val="0070C0"/>
              </w:rPr>
              <w:t>Host: 192.168.0.10:8282</w:t>
            </w:r>
          </w:p>
          <w:p w14:paraId="1376FA4E" w14:textId="77777777" w:rsidR="00375E62" w:rsidRPr="009743EA" w:rsidRDefault="00375E62" w:rsidP="00BD522C">
            <w:pPr>
              <w:pStyle w:val="TAL"/>
              <w:snapToGrid w:val="0"/>
              <w:ind w:left="284"/>
              <w:jc w:val="both"/>
              <w:rPr>
                <w:color w:val="0070C0"/>
              </w:rPr>
            </w:pPr>
            <w:r w:rsidRPr="009743EA">
              <w:rPr>
                <w:color w:val="0070C0"/>
              </w:rPr>
              <w:t>X-M2M-Origin: CAE5630283216026458665</w:t>
            </w:r>
          </w:p>
          <w:p w14:paraId="566D331D" w14:textId="77777777" w:rsidR="00856D18" w:rsidRPr="009743EA" w:rsidRDefault="00856D18" w:rsidP="00856D18">
            <w:pPr>
              <w:pStyle w:val="TAL"/>
              <w:snapToGrid w:val="0"/>
              <w:ind w:left="284"/>
              <w:jc w:val="both"/>
              <w:rPr>
                <w:color w:val="0070C0"/>
              </w:rPr>
            </w:pPr>
            <w:r w:rsidRPr="009743EA">
              <w:rPr>
                <w:color w:val="0070C0"/>
              </w:rPr>
              <w:t>Accept: application/json</w:t>
            </w:r>
          </w:p>
          <w:p w14:paraId="364EC2E4" w14:textId="77777777" w:rsidR="00375E62" w:rsidRPr="009743EA" w:rsidRDefault="00375E62" w:rsidP="00BD522C">
            <w:pPr>
              <w:pStyle w:val="TAL"/>
              <w:snapToGrid w:val="0"/>
              <w:ind w:left="284"/>
              <w:jc w:val="both"/>
              <w:rPr>
                <w:color w:val="0070C0"/>
              </w:rPr>
            </w:pPr>
            <w:r w:rsidRPr="009743EA">
              <w:rPr>
                <w:color w:val="0070C0"/>
              </w:rPr>
              <w:t>X-M2M-RI: 1234</w:t>
            </w:r>
          </w:p>
          <w:p w14:paraId="06977920" w14:textId="77777777" w:rsidR="005A7A27" w:rsidRPr="009743EA" w:rsidRDefault="005A7A27" w:rsidP="005A7A27">
            <w:pPr>
              <w:widowControl w:val="0"/>
              <w:overflowPunct/>
              <w:spacing w:after="0"/>
              <w:ind w:left="284"/>
              <w:jc w:val="both"/>
              <w:textAlignment w:val="auto"/>
              <w:rPr>
                <w:color w:val="0070C0"/>
              </w:rPr>
            </w:pPr>
            <w:r w:rsidRPr="009743EA">
              <w:rPr>
                <w:rFonts w:ascii="Arial" w:hAnsi="Arial"/>
                <w:color w:val="0070C0"/>
                <w:sz w:val="18"/>
              </w:rPr>
              <w:t>X-M2M-RVI: 2a</w:t>
            </w:r>
          </w:p>
          <w:p w14:paraId="7C0E815C" w14:textId="77777777" w:rsidR="00375E62" w:rsidRPr="009743EA" w:rsidRDefault="00375E62" w:rsidP="00BD522C">
            <w:pPr>
              <w:pStyle w:val="TAL"/>
              <w:snapToGrid w:val="0"/>
              <w:ind w:left="284"/>
              <w:jc w:val="both"/>
              <w:rPr>
                <w:color w:val="0070C0"/>
              </w:rPr>
            </w:pPr>
          </w:p>
          <w:p w14:paraId="5385A43A" w14:textId="77777777" w:rsidR="00375E62" w:rsidRPr="009743EA" w:rsidRDefault="00375E62" w:rsidP="00BD522C">
            <w:pPr>
              <w:widowControl w:val="0"/>
              <w:spacing w:after="0"/>
              <w:ind w:left="284"/>
              <w:jc w:val="both"/>
              <w:textAlignment w:val="auto"/>
              <w:rPr>
                <w:rFonts w:ascii="Arial" w:hAnsi="Arial"/>
                <w:b/>
                <w:color w:val="0070C0"/>
                <w:sz w:val="18"/>
              </w:rPr>
            </w:pPr>
          </w:p>
          <w:p w14:paraId="48FA1E03" w14:textId="77777777" w:rsidR="00375E62" w:rsidRPr="009743EA" w:rsidRDefault="00375E62" w:rsidP="00BD522C">
            <w:pPr>
              <w:widowControl w:val="0"/>
              <w:spacing w:after="0"/>
              <w:ind w:left="284"/>
              <w:jc w:val="both"/>
              <w:textAlignment w:val="auto"/>
              <w:rPr>
                <w:rFonts w:ascii="Arial" w:hAnsi="Arial"/>
                <w:b/>
                <w:color w:val="0070C0"/>
                <w:sz w:val="18"/>
              </w:rPr>
            </w:pPr>
            <w:r w:rsidRPr="009743EA">
              <w:rPr>
                <w:rFonts w:ascii="Arial" w:hAnsi="Arial"/>
                <w:b/>
                <w:color w:val="0070C0"/>
                <w:sz w:val="18"/>
              </w:rPr>
              <w:t>HTTP Response:</w:t>
            </w:r>
          </w:p>
          <w:p w14:paraId="3E5E23DE" w14:textId="77777777" w:rsidR="00375E62" w:rsidRPr="009743EA" w:rsidRDefault="00375E62" w:rsidP="00BD522C">
            <w:pPr>
              <w:widowControl w:val="0"/>
              <w:spacing w:after="0"/>
              <w:ind w:left="284"/>
              <w:textAlignment w:val="auto"/>
              <w:rPr>
                <w:rFonts w:ascii="Arial" w:hAnsi="Arial"/>
                <w:color w:val="0070C0"/>
                <w:sz w:val="18"/>
              </w:rPr>
            </w:pPr>
          </w:p>
          <w:p w14:paraId="3C92E021" w14:textId="77777777" w:rsidR="00375E62" w:rsidRPr="009743EA" w:rsidRDefault="00375E62" w:rsidP="00BD522C">
            <w:pPr>
              <w:widowControl w:val="0"/>
              <w:spacing w:after="0"/>
              <w:ind w:left="284"/>
              <w:textAlignment w:val="auto"/>
              <w:rPr>
                <w:rFonts w:ascii="Arial" w:hAnsi="Arial"/>
                <w:color w:val="0070C0"/>
                <w:sz w:val="18"/>
              </w:rPr>
            </w:pPr>
            <w:r w:rsidRPr="009743EA">
              <w:rPr>
                <w:rFonts w:ascii="Arial" w:hAnsi="Arial"/>
                <w:color w:val="0070C0"/>
                <w:sz w:val="18"/>
              </w:rPr>
              <w:t>200 OK</w:t>
            </w:r>
          </w:p>
          <w:p w14:paraId="69AD1BB7" w14:textId="77777777" w:rsidR="00375E62" w:rsidRPr="009743EA" w:rsidRDefault="00375E62" w:rsidP="00BD522C">
            <w:pPr>
              <w:pStyle w:val="TAL"/>
              <w:snapToGrid w:val="0"/>
              <w:ind w:left="284"/>
              <w:rPr>
                <w:color w:val="0070C0"/>
              </w:rPr>
            </w:pPr>
            <w:r w:rsidRPr="009743EA">
              <w:rPr>
                <w:color w:val="0070C0"/>
              </w:rPr>
              <w:t>Content-Location: mn-name/ae_actuator/ae_sub</w:t>
            </w:r>
          </w:p>
          <w:p w14:paraId="310D317E" w14:textId="77777777" w:rsidR="00375E62" w:rsidRPr="00325791" w:rsidRDefault="00375E62" w:rsidP="00BD522C">
            <w:pPr>
              <w:pStyle w:val="TAL"/>
              <w:snapToGrid w:val="0"/>
              <w:ind w:left="284"/>
              <w:rPr>
                <w:color w:val="0070C0"/>
                <w:lang w:val="fr-FR"/>
              </w:rPr>
            </w:pPr>
            <w:r w:rsidRPr="00325791">
              <w:rPr>
                <w:color w:val="0070C0"/>
                <w:lang w:val="fr-FR"/>
              </w:rPr>
              <w:t>Content-Type: application/json</w:t>
            </w:r>
          </w:p>
          <w:p w14:paraId="62308BD5" w14:textId="77777777" w:rsidR="00375E62" w:rsidRPr="00325791" w:rsidRDefault="00375E62" w:rsidP="00BD522C">
            <w:pPr>
              <w:pStyle w:val="TAL"/>
              <w:snapToGrid w:val="0"/>
              <w:ind w:left="284"/>
              <w:rPr>
                <w:color w:val="0070C0"/>
                <w:lang w:val="fr-FR"/>
              </w:rPr>
            </w:pPr>
            <w:r w:rsidRPr="00325791">
              <w:rPr>
                <w:color w:val="0070C0"/>
                <w:lang w:val="fr-FR"/>
              </w:rPr>
              <w:t>X-M2M-RI: 1234</w:t>
            </w:r>
          </w:p>
          <w:p w14:paraId="7B715B25" w14:textId="77777777" w:rsidR="005A7A27" w:rsidRPr="009743EA" w:rsidRDefault="005A7A27" w:rsidP="005A7A27">
            <w:pPr>
              <w:widowControl w:val="0"/>
              <w:overflowPunct/>
              <w:spacing w:after="0"/>
              <w:ind w:left="284"/>
              <w:jc w:val="both"/>
              <w:textAlignment w:val="auto"/>
              <w:rPr>
                <w:color w:val="0070C0"/>
              </w:rPr>
            </w:pPr>
            <w:r w:rsidRPr="009743EA">
              <w:rPr>
                <w:rFonts w:ascii="Arial" w:hAnsi="Arial"/>
                <w:color w:val="0070C0"/>
                <w:sz w:val="18"/>
              </w:rPr>
              <w:t>X-M2M-RVI: 2a</w:t>
            </w:r>
          </w:p>
          <w:p w14:paraId="46C28271" w14:textId="77777777" w:rsidR="00375E62" w:rsidRPr="009743EA" w:rsidRDefault="00375E62" w:rsidP="00BD522C">
            <w:pPr>
              <w:pStyle w:val="TAL"/>
              <w:snapToGrid w:val="0"/>
              <w:ind w:left="284"/>
              <w:rPr>
                <w:color w:val="0070C0"/>
              </w:rPr>
            </w:pPr>
            <w:r w:rsidRPr="009743EA">
              <w:rPr>
                <w:color w:val="0070C0"/>
              </w:rPr>
              <w:t>X-M2M-RSC: 2000</w:t>
            </w:r>
          </w:p>
          <w:p w14:paraId="2F130763" w14:textId="77777777" w:rsidR="00375E62" w:rsidRPr="009743EA" w:rsidRDefault="00375E62" w:rsidP="00BD522C">
            <w:pPr>
              <w:pStyle w:val="TAL"/>
              <w:snapToGrid w:val="0"/>
              <w:ind w:left="284"/>
              <w:rPr>
                <w:color w:val="0070C0"/>
              </w:rPr>
            </w:pPr>
          </w:p>
          <w:p w14:paraId="080F2EBF" w14:textId="77777777" w:rsidR="00375E62" w:rsidRPr="009743EA" w:rsidRDefault="00375E62" w:rsidP="00BD522C">
            <w:pPr>
              <w:pStyle w:val="TAL"/>
              <w:snapToGrid w:val="0"/>
              <w:ind w:left="284"/>
              <w:rPr>
                <w:color w:val="0070C0"/>
              </w:rPr>
            </w:pPr>
            <w:r w:rsidRPr="009743EA">
              <w:rPr>
                <w:color w:val="0070C0"/>
              </w:rPr>
              <w:t>{</w:t>
            </w:r>
          </w:p>
          <w:p w14:paraId="4980F754" w14:textId="77777777" w:rsidR="00375E62" w:rsidRPr="009743EA" w:rsidRDefault="00375E62" w:rsidP="00BD522C">
            <w:pPr>
              <w:pStyle w:val="TAL"/>
              <w:snapToGrid w:val="0"/>
              <w:ind w:left="284"/>
              <w:rPr>
                <w:color w:val="0070C0"/>
              </w:rPr>
            </w:pPr>
            <w:r w:rsidRPr="009743EA">
              <w:rPr>
                <w:color w:val="0070C0"/>
              </w:rPr>
              <w:t xml:space="preserve">    "m2m:sub": {</w:t>
            </w:r>
          </w:p>
          <w:p w14:paraId="739D3637" w14:textId="77777777" w:rsidR="00375E62" w:rsidRPr="009743EA" w:rsidRDefault="00375E62" w:rsidP="00BD522C">
            <w:pPr>
              <w:pStyle w:val="TAL"/>
              <w:snapToGrid w:val="0"/>
              <w:ind w:left="284"/>
              <w:rPr>
                <w:color w:val="0070C0"/>
              </w:rPr>
            </w:pPr>
            <w:r w:rsidRPr="009743EA">
              <w:rPr>
                <w:color w:val="0070C0"/>
              </w:rPr>
              <w:t xml:space="preserve">        "rn": "ae_sub",</w:t>
            </w:r>
          </w:p>
          <w:p w14:paraId="7135E0FA" w14:textId="77777777" w:rsidR="00375E62" w:rsidRPr="009743EA" w:rsidRDefault="00375E62" w:rsidP="00BD522C">
            <w:pPr>
              <w:pStyle w:val="TAL"/>
              <w:snapToGrid w:val="0"/>
              <w:ind w:left="284"/>
              <w:rPr>
                <w:color w:val="0070C0"/>
              </w:rPr>
            </w:pPr>
            <w:r w:rsidRPr="009743EA">
              <w:rPr>
                <w:color w:val="0070C0"/>
              </w:rPr>
              <w:lastRenderedPageBreak/>
              <w:t xml:space="preserve">        "ty": 23,</w:t>
            </w:r>
          </w:p>
          <w:p w14:paraId="3B04C08B" w14:textId="77777777" w:rsidR="00375E62" w:rsidRPr="009743EA" w:rsidRDefault="00375E62" w:rsidP="00BD522C">
            <w:pPr>
              <w:pStyle w:val="TAL"/>
              <w:snapToGrid w:val="0"/>
              <w:ind w:left="284"/>
              <w:rPr>
                <w:color w:val="0070C0"/>
              </w:rPr>
            </w:pPr>
            <w:r w:rsidRPr="009743EA">
              <w:rPr>
                <w:color w:val="0070C0"/>
              </w:rPr>
              <w:t xml:space="preserve">        "ri": "SUB583675048372974938",</w:t>
            </w:r>
          </w:p>
          <w:p w14:paraId="405B79B9" w14:textId="77777777" w:rsidR="00375E62" w:rsidRPr="009743EA" w:rsidRDefault="00375E62" w:rsidP="00BD522C">
            <w:pPr>
              <w:pStyle w:val="TAL"/>
              <w:snapToGrid w:val="0"/>
              <w:ind w:left="284"/>
              <w:rPr>
                <w:color w:val="0070C0"/>
              </w:rPr>
            </w:pPr>
            <w:r w:rsidRPr="009743EA">
              <w:rPr>
                <w:color w:val="0070C0"/>
              </w:rPr>
              <w:t xml:space="preserve">        "pi": "CAE5630283216026458665",</w:t>
            </w:r>
          </w:p>
          <w:p w14:paraId="10599742" w14:textId="77777777" w:rsidR="00375E62" w:rsidRPr="00325791" w:rsidRDefault="00375E62" w:rsidP="00BD522C">
            <w:pPr>
              <w:pStyle w:val="TAL"/>
              <w:snapToGrid w:val="0"/>
              <w:ind w:left="284"/>
              <w:rPr>
                <w:color w:val="0070C0"/>
                <w:lang w:val="fr-FR"/>
              </w:rPr>
            </w:pPr>
            <w:r w:rsidRPr="009743EA">
              <w:rPr>
                <w:color w:val="0070C0"/>
              </w:rPr>
              <w:t xml:space="preserve">        </w:t>
            </w:r>
            <w:r w:rsidRPr="00325791">
              <w:rPr>
                <w:color w:val="0070C0"/>
                <w:lang w:val="fr-FR"/>
              </w:rPr>
              <w:t>"ct": "20180302T070445",</w:t>
            </w:r>
          </w:p>
          <w:p w14:paraId="580C8BC7" w14:textId="77777777" w:rsidR="00375E62" w:rsidRPr="00325791" w:rsidRDefault="00375E62" w:rsidP="00BD522C">
            <w:pPr>
              <w:pStyle w:val="TAL"/>
              <w:snapToGrid w:val="0"/>
              <w:ind w:left="284"/>
              <w:rPr>
                <w:color w:val="0070C0"/>
                <w:lang w:val="fr-FR"/>
              </w:rPr>
            </w:pPr>
            <w:r w:rsidRPr="00325791">
              <w:rPr>
                <w:color w:val="0070C0"/>
                <w:lang w:val="fr-FR"/>
              </w:rPr>
              <w:t xml:space="preserve">        "lt": "20180302T070445",</w:t>
            </w:r>
          </w:p>
          <w:p w14:paraId="745B3219" w14:textId="77777777" w:rsidR="00375E62" w:rsidRPr="000D6D95" w:rsidRDefault="00375E62" w:rsidP="00BD522C">
            <w:pPr>
              <w:pStyle w:val="TAL"/>
              <w:snapToGrid w:val="0"/>
              <w:ind w:left="284"/>
              <w:rPr>
                <w:color w:val="0070C0"/>
                <w:lang w:val="fr-FR"/>
              </w:rPr>
            </w:pPr>
            <w:r w:rsidRPr="00325791">
              <w:rPr>
                <w:color w:val="0070C0"/>
                <w:lang w:val="fr-FR"/>
              </w:rPr>
              <w:t xml:space="preserve">        "</w:t>
            </w:r>
            <w:r w:rsidRPr="000D6D95">
              <w:rPr>
                <w:color w:val="0070C0"/>
                <w:lang w:val="fr-FR"/>
              </w:rPr>
              <w:t>nu": [</w:t>
            </w:r>
          </w:p>
          <w:p w14:paraId="699DDCFE" w14:textId="77777777" w:rsidR="00375E62" w:rsidRPr="000D6D95" w:rsidRDefault="00375E62" w:rsidP="00BD522C">
            <w:pPr>
              <w:pStyle w:val="TAL"/>
              <w:snapToGrid w:val="0"/>
              <w:ind w:left="284"/>
              <w:rPr>
                <w:color w:val="0070C0"/>
                <w:lang w:val="fr-FR"/>
              </w:rPr>
            </w:pPr>
            <w:r w:rsidRPr="000D6D95">
              <w:rPr>
                <w:color w:val="0070C0"/>
                <w:lang w:val="fr-FR"/>
              </w:rPr>
              <w:t xml:space="preserve">            "https://192.168.0.10:8282/notification/handler"</w:t>
            </w:r>
          </w:p>
          <w:p w14:paraId="6833FC79" w14:textId="77777777" w:rsidR="00375E62" w:rsidRPr="000D6D95" w:rsidRDefault="00375E62" w:rsidP="00BD522C">
            <w:pPr>
              <w:pStyle w:val="TAL"/>
              <w:snapToGrid w:val="0"/>
              <w:ind w:left="284"/>
              <w:rPr>
                <w:color w:val="0070C0"/>
                <w:lang w:val="fr-FR"/>
              </w:rPr>
            </w:pPr>
            <w:r w:rsidRPr="000D6D95">
              <w:rPr>
                <w:color w:val="0070C0"/>
                <w:lang w:val="fr-FR"/>
              </w:rPr>
              <w:t xml:space="preserve">        ],</w:t>
            </w:r>
          </w:p>
          <w:p w14:paraId="2D69A5FE" w14:textId="77777777" w:rsidR="00375E62" w:rsidRPr="000D6D95" w:rsidRDefault="00375E62" w:rsidP="00BD522C">
            <w:pPr>
              <w:pStyle w:val="TAL"/>
              <w:snapToGrid w:val="0"/>
              <w:ind w:left="284"/>
              <w:rPr>
                <w:color w:val="0070C0"/>
                <w:lang w:val="fr-FR"/>
              </w:rPr>
            </w:pPr>
            <w:r w:rsidRPr="000D6D95">
              <w:rPr>
                <w:color w:val="0070C0"/>
                <w:lang w:val="fr-FR"/>
              </w:rPr>
              <w:t xml:space="preserve">        "cnm": 2, </w:t>
            </w:r>
          </w:p>
          <w:p w14:paraId="4911DAAA" w14:textId="77777777" w:rsidR="00375E62" w:rsidRPr="000D6D95" w:rsidRDefault="00375E62" w:rsidP="00BD522C">
            <w:pPr>
              <w:pStyle w:val="TAL"/>
              <w:snapToGrid w:val="0"/>
              <w:ind w:left="284"/>
              <w:rPr>
                <w:color w:val="0070C0"/>
                <w:lang w:val="fr-FR"/>
              </w:rPr>
            </w:pPr>
            <w:r w:rsidRPr="000D6D95">
              <w:rPr>
                <w:color w:val="0070C0"/>
                <w:lang w:val="fr-FR"/>
              </w:rPr>
              <w:t xml:space="preserve">        "mnm": 50,</w:t>
            </w:r>
          </w:p>
          <w:p w14:paraId="4CFE79FC" w14:textId="77777777" w:rsidR="00375E62" w:rsidRPr="000D6D95" w:rsidRDefault="00375E62" w:rsidP="005A2D7C">
            <w:pPr>
              <w:pStyle w:val="TAL"/>
              <w:snapToGrid w:val="0"/>
              <w:ind w:left="284"/>
              <w:rPr>
                <w:color w:val="0070C0"/>
                <w:lang w:val="fr-FR"/>
              </w:rPr>
            </w:pPr>
            <w:r w:rsidRPr="000D6D95">
              <w:rPr>
                <w:color w:val="0070C0"/>
                <w:lang w:val="fr-FR"/>
              </w:rPr>
              <w:t xml:space="preserve">        "enc": {</w:t>
            </w:r>
          </w:p>
          <w:p w14:paraId="599A844C" w14:textId="77777777" w:rsidR="00375E62" w:rsidRPr="000D6D95" w:rsidRDefault="00375E62" w:rsidP="005A2D7C">
            <w:pPr>
              <w:pStyle w:val="TAL"/>
              <w:snapToGrid w:val="0"/>
              <w:ind w:left="284"/>
              <w:rPr>
                <w:color w:val="0070C0"/>
                <w:lang w:val="fr-FR"/>
              </w:rPr>
            </w:pPr>
            <w:r w:rsidRPr="000D6D95">
              <w:rPr>
                <w:color w:val="0070C0"/>
                <w:lang w:val="fr-FR"/>
              </w:rPr>
              <w:t xml:space="preserve">               "net": [2]</w:t>
            </w:r>
          </w:p>
          <w:p w14:paraId="17D249F4" w14:textId="77777777" w:rsidR="00375E62" w:rsidRPr="000D6D95" w:rsidRDefault="00375E62" w:rsidP="005A2D7C">
            <w:pPr>
              <w:pStyle w:val="TAL"/>
              <w:snapToGrid w:val="0"/>
              <w:ind w:left="284"/>
              <w:rPr>
                <w:color w:val="0070C0"/>
                <w:lang w:val="fr-FR"/>
              </w:rPr>
            </w:pPr>
            <w:r w:rsidRPr="000D6D95">
              <w:rPr>
                <w:color w:val="0070C0"/>
                <w:lang w:val="fr-FR"/>
              </w:rPr>
              <w:t xml:space="preserve">        },</w:t>
            </w:r>
          </w:p>
          <w:p w14:paraId="796BD028" w14:textId="77777777" w:rsidR="00375E62" w:rsidRPr="00325791" w:rsidRDefault="00375E62" w:rsidP="00BD522C">
            <w:pPr>
              <w:pStyle w:val="TAL"/>
              <w:snapToGrid w:val="0"/>
              <w:ind w:left="284"/>
              <w:jc w:val="both"/>
              <w:rPr>
                <w:color w:val="0070C0"/>
                <w:lang w:val="fr-FR"/>
              </w:rPr>
            </w:pPr>
            <w:r w:rsidRPr="00325791">
              <w:rPr>
                <w:color w:val="0070C0"/>
                <w:lang w:val="fr-FR" w:eastAsia="ko-KR"/>
              </w:rPr>
              <w:t xml:space="preserve">  </w:t>
            </w:r>
            <w:r w:rsidRPr="00325791">
              <w:rPr>
                <w:color w:val="0070C0"/>
                <w:lang w:val="fr-FR" w:eastAsia="ko-KR"/>
              </w:rPr>
              <w:tab/>
              <w:t xml:space="preserve">   </w:t>
            </w:r>
            <w:r w:rsidRPr="00325791">
              <w:rPr>
                <w:color w:val="0070C0"/>
                <w:lang w:val="fr-FR"/>
              </w:rPr>
              <w:t>"nct": 2</w:t>
            </w:r>
          </w:p>
          <w:p w14:paraId="381D896A" w14:textId="77777777" w:rsidR="00375E62" w:rsidRPr="005A2D7C" w:rsidRDefault="00375E62" w:rsidP="00BD522C">
            <w:pPr>
              <w:pStyle w:val="TAL"/>
              <w:snapToGrid w:val="0"/>
              <w:ind w:left="284"/>
              <w:rPr>
                <w:color w:val="0070C0"/>
              </w:rPr>
            </w:pPr>
            <w:r w:rsidRPr="00325791">
              <w:rPr>
                <w:color w:val="0070C0"/>
                <w:lang w:val="fr-FR"/>
              </w:rPr>
              <w:t xml:space="preserve">    </w:t>
            </w:r>
            <w:r w:rsidRPr="005A2D7C">
              <w:rPr>
                <w:color w:val="0070C0"/>
              </w:rPr>
              <w:t>}</w:t>
            </w:r>
          </w:p>
          <w:p w14:paraId="602D7D26" w14:textId="77777777" w:rsidR="00375E62" w:rsidRPr="005A2D7C" w:rsidRDefault="00375E62" w:rsidP="00BD522C">
            <w:pPr>
              <w:pStyle w:val="TAL"/>
              <w:snapToGrid w:val="0"/>
              <w:ind w:left="284"/>
              <w:rPr>
                <w:color w:val="0070C0"/>
              </w:rPr>
            </w:pPr>
            <w:r w:rsidRPr="005A2D7C">
              <w:rPr>
                <w:color w:val="0070C0"/>
              </w:rPr>
              <w:t>}</w:t>
            </w:r>
          </w:p>
          <w:p w14:paraId="4C270C3F" w14:textId="77777777" w:rsidR="00375E62" w:rsidRPr="009743EA" w:rsidRDefault="00375E62" w:rsidP="00BD522C">
            <w:pPr>
              <w:pStyle w:val="TAL"/>
              <w:snapToGrid w:val="0"/>
              <w:ind w:left="284"/>
            </w:pPr>
          </w:p>
        </w:tc>
      </w:tr>
    </w:tbl>
    <w:p w14:paraId="53C7BEFC" w14:textId="77777777" w:rsidR="00375E62" w:rsidRPr="009743EA" w:rsidRDefault="00375E62" w:rsidP="00375E62">
      <w:pPr>
        <w:rPr>
          <w:lang w:eastAsia="ko-KR"/>
        </w:rPr>
      </w:pPr>
    </w:p>
    <w:p w14:paraId="30F69AB2" w14:textId="77777777" w:rsidR="00375E62" w:rsidRPr="009743EA" w:rsidRDefault="00375E62" w:rsidP="00375E62">
      <w:pPr>
        <w:pStyle w:val="Heading4"/>
      </w:pPr>
      <w:bookmarkStart w:id="516" w:name="_Toc49420755"/>
      <w:bookmarkStart w:id="517" w:name="_Toc49507569"/>
      <w:bookmarkStart w:id="518" w:name="_Toc49507681"/>
      <w:bookmarkStart w:id="519" w:name="_Toc532286382"/>
      <w:bookmarkStart w:id="520" w:name="_Toc532286518"/>
      <w:bookmarkStart w:id="521" w:name="_Toc46154424"/>
      <w:bookmarkStart w:id="522" w:name="_Toc57298385"/>
      <w:r w:rsidRPr="009743EA">
        <w:t>6.2.</w:t>
      </w:r>
      <w:r w:rsidR="0067620B" w:rsidRPr="009743EA">
        <w:t>9</w:t>
      </w:r>
      <w:r w:rsidRPr="009743EA">
        <w:t>.3</w:t>
      </w:r>
      <w:r w:rsidRPr="009743EA">
        <w:tab/>
        <w:t>API-SUB-UPD</w:t>
      </w:r>
      <w:bookmarkEnd w:id="516"/>
      <w:bookmarkEnd w:id="517"/>
      <w:bookmarkEnd w:id="518"/>
      <w:bookmarkEnd w:id="519"/>
      <w:bookmarkEnd w:id="520"/>
      <w:bookmarkEnd w:id="521"/>
      <w:bookmarkEnd w:id="522"/>
    </w:p>
    <w:tbl>
      <w:tblPr>
        <w:tblW w:w="9659" w:type="dxa"/>
        <w:jc w:val="center"/>
        <w:tblLayout w:type="fixed"/>
        <w:tblCellMar>
          <w:left w:w="28" w:type="dxa"/>
        </w:tblCellMar>
        <w:tblLook w:val="0000" w:firstRow="0" w:lastRow="0" w:firstColumn="0" w:lastColumn="0" w:noHBand="0" w:noVBand="0"/>
      </w:tblPr>
      <w:tblGrid>
        <w:gridCol w:w="1286"/>
        <w:gridCol w:w="8373"/>
      </w:tblGrid>
      <w:tr w:rsidR="00375E62" w:rsidRPr="009743EA" w14:paraId="5CFDAB33" w14:textId="77777777" w:rsidTr="00BD522C">
        <w:trPr>
          <w:jc w:val="center"/>
        </w:trPr>
        <w:tc>
          <w:tcPr>
            <w:tcW w:w="1286" w:type="dxa"/>
            <w:tcBorders>
              <w:top w:val="single" w:sz="4" w:space="0" w:color="000000"/>
              <w:left w:val="single" w:sz="4" w:space="0" w:color="000000"/>
              <w:bottom w:val="single" w:sz="4" w:space="0" w:color="000000"/>
            </w:tcBorders>
            <w:shd w:val="clear" w:color="auto" w:fill="E7E6E6"/>
          </w:tcPr>
          <w:p w14:paraId="7F996DA3" w14:textId="77777777" w:rsidR="00375E62" w:rsidRPr="009743EA" w:rsidRDefault="00375E62" w:rsidP="00BD522C">
            <w:pPr>
              <w:pStyle w:val="TAL"/>
              <w:snapToGrid w:val="0"/>
              <w:jc w:val="center"/>
              <w:rPr>
                <w:b/>
              </w:rPr>
            </w:pPr>
          </w:p>
          <w:p w14:paraId="3C0FF14A" w14:textId="77777777" w:rsidR="00375E62" w:rsidRPr="009743EA" w:rsidRDefault="00375E62" w:rsidP="00BD522C">
            <w:pPr>
              <w:pStyle w:val="TAL"/>
              <w:snapToGrid w:val="0"/>
              <w:jc w:val="center"/>
              <w:rPr>
                <w:b/>
              </w:rPr>
            </w:pPr>
            <w:r w:rsidRPr="009743EA">
              <w:rPr>
                <w:b/>
              </w:rPr>
              <w:t>API Id</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4AA86D16" w14:textId="77777777" w:rsidR="00375E62" w:rsidRPr="005A2D7C" w:rsidRDefault="00375E62" w:rsidP="005A2D7C">
            <w:pPr>
              <w:pStyle w:val="TAL"/>
              <w:rPr>
                <w:rFonts w:eastAsia="Calibri Light"/>
              </w:rPr>
            </w:pPr>
            <w:r w:rsidRPr="005A2D7C">
              <w:rPr>
                <w:rFonts w:eastAsia="Calibri Light"/>
              </w:rPr>
              <w:t>API/SUB/UPD/001</w:t>
            </w:r>
          </w:p>
          <w:p w14:paraId="3A6DD097" w14:textId="77777777" w:rsidR="00375E62" w:rsidRPr="005A2D7C" w:rsidRDefault="00375E62" w:rsidP="005A2D7C">
            <w:pPr>
              <w:pStyle w:val="TAL"/>
              <w:rPr>
                <w:rFonts w:eastAsia="Calibri Light"/>
              </w:rPr>
            </w:pPr>
            <w:r w:rsidRPr="005A2D7C">
              <w:rPr>
                <w:rFonts w:eastAsia="Calibri Light"/>
              </w:rPr>
              <w:t>API/SUB/UPD/001_RCN0</w:t>
            </w:r>
          </w:p>
          <w:p w14:paraId="21E80467" w14:textId="77777777" w:rsidR="00375E62" w:rsidRPr="005A2D7C" w:rsidRDefault="00375E62" w:rsidP="005A2D7C">
            <w:pPr>
              <w:pStyle w:val="TAL"/>
            </w:pPr>
            <w:r w:rsidRPr="005A2D7C">
              <w:rPr>
                <w:rFonts w:eastAsia="Calibri Light"/>
              </w:rPr>
              <w:t>API/SUB/UPD/001_RCN1</w:t>
            </w:r>
          </w:p>
        </w:tc>
      </w:tr>
      <w:tr w:rsidR="00375E62" w:rsidRPr="009743EA" w14:paraId="5D8BFD05" w14:textId="77777777" w:rsidTr="00BD522C">
        <w:trPr>
          <w:jc w:val="center"/>
        </w:trPr>
        <w:tc>
          <w:tcPr>
            <w:tcW w:w="1286" w:type="dxa"/>
            <w:tcBorders>
              <w:top w:val="single" w:sz="4" w:space="0" w:color="000000"/>
              <w:left w:val="single" w:sz="4" w:space="0" w:color="000000"/>
              <w:bottom w:val="single" w:sz="4" w:space="0" w:color="000000"/>
            </w:tcBorders>
            <w:shd w:val="clear" w:color="auto" w:fill="E7E6E6"/>
          </w:tcPr>
          <w:p w14:paraId="0A9D9DD2" w14:textId="77777777" w:rsidR="00375E62" w:rsidRPr="009743EA" w:rsidRDefault="00375E62" w:rsidP="00BD522C">
            <w:pPr>
              <w:pStyle w:val="TAL"/>
              <w:snapToGrid w:val="0"/>
              <w:jc w:val="center"/>
              <w:rPr>
                <w:b/>
                <w:kern w:val="1"/>
              </w:rPr>
            </w:pPr>
            <w:r w:rsidRPr="009743EA">
              <w:rPr>
                <w:b/>
                <w:kern w:val="1"/>
              </w:rPr>
              <w:t>API Name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BC300B" w14:textId="77777777" w:rsidR="00375E62" w:rsidRPr="005A2D7C" w:rsidRDefault="00375E62" w:rsidP="005A2D7C">
            <w:pPr>
              <w:pStyle w:val="TAL"/>
              <w:rPr>
                <w:rFonts w:eastAsia="Calibri Light"/>
              </w:rPr>
            </w:pPr>
            <w:r w:rsidRPr="005A2D7C">
              <w:rPr>
                <w:rFonts w:eastAsia="Calibri Light"/>
              </w:rPr>
              <w:t xml:space="preserve">&lt;subscription&gt; resource UPDATE with </w:t>
            </w:r>
            <w:r w:rsidR="00984FEF" w:rsidRPr="005A2D7C">
              <w:rPr>
                <w:rFonts w:eastAsia="Calibri Light"/>
              </w:rPr>
              <w:t>resultContent</w:t>
            </w:r>
            <w:r w:rsidRPr="005A2D7C">
              <w:rPr>
                <w:rFonts w:eastAsia="Calibri Light"/>
              </w:rPr>
              <w:t xml:space="preserve"> parameter</w:t>
            </w:r>
          </w:p>
        </w:tc>
      </w:tr>
      <w:tr w:rsidR="00375E62" w:rsidRPr="009743EA" w14:paraId="77213E77" w14:textId="77777777" w:rsidTr="005A2D7C">
        <w:trPr>
          <w:jc w:val="center"/>
        </w:trPr>
        <w:tc>
          <w:tcPr>
            <w:tcW w:w="1286" w:type="dxa"/>
            <w:tcBorders>
              <w:top w:val="single" w:sz="4" w:space="0" w:color="000000"/>
              <w:left w:val="single" w:sz="4" w:space="0" w:color="000000"/>
              <w:bottom w:val="single" w:sz="4" w:space="0" w:color="000000"/>
            </w:tcBorders>
            <w:shd w:val="clear" w:color="auto" w:fill="E7E6E6"/>
          </w:tcPr>
          <w:p w14:paraId="5E769FA7" w14:textId="77777777" w:rsidR="00375E62" w:rsidRPr="009743EA" w:rsidRDefault="00375E62" w:rsidP="00BD522C">
            <w:pPr>
              <w:pStyle w:val="TAL"/>
              <w:snapToGrid w:val="0"/>
              <w:jc w:val="center"/>
              <w:rPr>
                <w:b/>
                <w:kern w:val="1"/>
              </w:rPr>
            </w:pPr>
            <w:r w:rsidRPr="009743EA">
              <w:rPr>
                <w:b/>
                <w:kern w:val="1"/>
              </w:rPr>
              <w:t>Target Resource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07D7A6A8" w14:textId="77777777" w:rsidR="00375E62" w:rsidRPr="005A2D7C" w:rsidRDefault="00375E62" w:rsidP="005A2D7C">
            <w:pPr>
              <w:pStyle w:val="TAL"/>
              <w:rPr>
                <w:rFonts w:eastAsia="Calibri Light"/>
              </w:rPr>
            </w:pPr>
            <w:r w:rsidRPr="005A2D7C">
              <w:rPr>
                <w:rFonts w:eastAsia="Calibri Light"/>
              </w:rPr>
              <w:t>Requested &lt;subscription&gt; resource</w:t>
            </w:r>
          </w:p>
        </w:tc>
      </w:tr>
      <w:tr w:rsidR="00375E62" w:rsidRPr="009743EA" w14:paraId="6F7B3051" w14:textId="77777777" w:rsidTr="00BD522C">
        <w:trPr>
          <w:jc w:val="center"/>
        </w:trPr>
        <w:tc>
          <w:tcPr>
            <w:tcW w:w="1286" w:type="dxa"/>
            <w:tcBorders>
              <w:top w:val="single" w:sz="4" w:space="0" w:color="000000"/>
              <w:left w:val="single" w:sz="4" w:space="0" w:color="000000"/>
              <w:bottom w:val="single" w:sz="4" w:space="0" w:color="000000"/>
            </w:tcBorders>
            <w:shd w:val="clear" w:color="auto" w:fill="E7E6E6"/>
          </w:tcPr>
          <w:p w14:paraId="5166475A" w14:textId="77777777" w:rsidR="00375E62" w:rsidRPr="009743EA" w:rsidRDefault="00375E62" w:rsidP="00BD522C">
            <w:pPr>
              <w:pStyle w:val="TAL"/>
              <w:snapToGrid w:val="0"/>
              <w:jc w:val="center"/>
              <w:rPr>
                <w:b/>
                <w:kern w:val="1"/>
              </w:rPr>
            </w:pPr>
          </w:p>
          <w:p w14:paraId="5BCC25BB" w14:textId="77777777" w:rsidR="00375E62" w:rsidRPr="009743EA" w:rsidRDefault="00375E62" w:rsidP="00BD522C">
            <w:pPr>
              <w:pStyle w:val="TAL"/>
              <w:snapToGrid w:val="0"/>
              <w:jc w:val="center"/>
              <w:rPr>
                <w:b/>
                <w:kern w:val="1"/>
              </w:rPr>
            </w:pPr>
            <w:r w:rsidRPr="009743EA">
              <w:rPr>
                <w:b/>
                <w:kern w:val="1"/>
              </w:rPr>
              <w:t>Description</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41D04F33" w14:textId="77777777" w:rsidR="00375E62" w:rsidRPr="005A2D7C" w:rsidRDefault="00375E62" w:rsidP="005A2D7C">
            <w:pPr>
              <w:pStyle w:val="TAL"/>
              <w:rPr>
                <w:rFonts w:eastAsia="Calibri Light"/>
              </w:rPr>
            </w:pPr>
            <w:r w:rsidRPr="005A2D7C">
              <w:t xml:space="preserve">The interface is used to send a &lt;subscription&gt; UPDATE request attached with </w:t>
            </w:r>
            <w:r w:rsidR="00984FEF" w:rsidRPr="005A2D7C">
              <w:t>resultContent</w:t>
            </w:r>
            <w:r w:rsidRPr="005A2D7C">
              <w:t xml:space="preserve"> to the Registrar CSE, and the Registrar CSE updates a &lt;subscription&gt; resource and sends back a response</w:t>
            </w:r>
            <w:r w:rsidR="005A3EEC" w:rsidRPr="009743EA">
              <w:t>.</w:t>
            </w:r>
          </w:p>
        </w:tc>
      </w:tr>
      <w:tr w:rsidR="00375E62" w:rsidRPr="009743EA" w14:paraId="26BAD65C" w14:textId="77777777" w:rsidTr="00BD522C">
        <w:trPr>
          <w:jc w:val="center"/>
        </w:trPr>
        <w:tc>
          <w:tcPr>
            <w:tcW w:w="1286" w:type="dxa"/>
            <w:tcBorders>
              <w:top w:val="single" w:sz="4" w:space="0" w:color="000000"/>
              <w:left w:val="single" w:sz="4" w:space="0" w:color="000000"/>
              <w:bottom w:val="single" w:sz="4" w:space="0" w:color="000000"/>
            </w:tcBorders>
            <w:shd w:val="clear" w:color="auto" w:fill="E7E6E6"/>
          </w:tcPr>
          <w:p w14:paraId="63F976A1" w14:textId="77777777" w:rsidR="00375E62" w:rsidRPr="009743EA" w:rsidRDefault="00375E62" w:rsidP="00BD522C">
            <w:pPr>
              <w:pStyle w:val="TAL"/>
              <w:snapToGrid w:val="0"/>
              <w:jc w:val="center"/>
              <w:rPr>
                <w:b/>
                <w:kern w:val="1"/>
              </w:rPr>
            </w:pPr>
          </w:p>
          <w:p w14:paraId="7448EB35" w14:textId="77777777" w:rsidR="00375E62" w:rsidRPr="009743EA" w:rsidRDefault="00375E62" w:rsidP="00BD522C">
            <w:pPr>
              <w:pStyle w:val="TAL"/>
              <w:snapToGrid w:val="0"/>
              <w:jc w:val="center"/>
              <w:rPr>
                <w:b/>
                <w:kern w:val="1"/>
              </w:rPr>
            </w:pPr>
          </w:p>
          <w:p w14:paraId="2C743F99" w14:textId="77777777" w:rsidR="00375E62" w:rsidRPr="009743EA" w:rsidRDefault="00375E62" w:rsidP="00BD522C">
            <w:pPr>
              <w:pStyle w:val="TAL"/>
              <w:snapToGrid w:val="0"/>
              <w:jc w:val="center"/>
              <w:rPr>
                <w:b/>
                <w:kern w:val="1"/>
              </w:rPr>
            </w:pPr>
          </w:p>
          <w:p w14:paraId="02B8A76E" w14:textId="77777777" w:rsidR="00375E62" w:rsidRPr="009743EA" w:rsidRDefault="00375E62" w:rsidP="00BD522C">
            <w:pPr>
              <w:pStyle w:val="TAL"/>
              <w:snapToGrid w:val="0"/>
              <w:jc w:val="center"/>
              <w:rPr>
                <w:b/>
                <w:kern w:val="1"/>
              </w:rPr>
            </w:pPr>
          </w:p>
          <w:p w14:paraId="00FBC815" w14:textId="77777777" w:rsidR="00375E62" w:rsidRPr="009743EA" w:rsidRDefault="00375E62" w:rsidP="00BD522C">
            <w:pPr>
              <w:pStyle w:val="TAL"/>
              <w:snapToGrid w:val="0"/>
              <w:jc w:val="center"/>
              <w:rPr>
                <w:b/>
                <w:kern w:val="1"/>
              </w:rPr>
            </w:pPr>
            <w:r w:rsidRPr="009743EA">
              <w:rPr>
                <w:b/>
                <w:kern w:val="1"/>
                <w:bdr w:val="single" w:sz="4" w:space="0" w:color="auto"/>
              </w:rPr>
              <w:t>Resource Structure</w:t>
            </w:r>
            <w:r w:rsidRPr="009743EA">
              <w:rPr>
                <w:b/>
                <w:kern w:val="1"/>
              </w:rPr>
              <w:t xml:space="preserve"> before Sending Request</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56378C0C" w14:textId="77777777" w:rsidR="00375E62" w:rsidRPr="009743EA" w:rsidRDefault="00375E62" w:rsidP="00BD522C">
            <w:pPr>
              <w:pStyle w:val="Default"/>
              <w:overflowPunct w:val="0"/>
              <w:jc w:val="center"/>
            </w:pPr>
          </w:p>
          <w:p w14:paraId="2C047E99" w14:textId="77777777" w:rsidR="00375E62" w:rsidRPr="009743EA" w:rsidRDefault="00654563" w:rsidP="00BD522C">
            <w:pPr>
              <w:pStyle w:val="Default"/>
              <w:overflowPunct w:val="0"/>
              <w:jc w:val="center"/>
              <w:rPr>
                <w:sz w:val="20"/>
                <w:szCs w:val="20"/>
              </w:rPr>
            </w:pPr>
            <w:r>
              <w:pict w14:anchorId="4D9B2984">
                <v:group id="_x0000_s1297" style="width:214.7pt;height:88.2pt;mso-position-horizontal-relative:char;mso-position-vertical-relative:line" coordsize="27265,11198">
                  <v:rect id="직사각형 3" o:spid="_x0000_s1298" style="position:absolute;width:11683;height:3652;visibility:visible;v-text-anchor:middle" filled="f" strokecolor="windowText">
                    <v:textbox inset="0,0,0,0">
                      <w:txbxContent/>
                    </v:textbox>
                  </v:rect>
                  <v:line id="직선 연결선 4" o:spid="_x0000_s1299" style="position:absolute;flip:x;visibility:visible" from="5804,3656" to="5804,6133" o:connectortype="straight" strokecolor="windowText" strokeweight=".5pt">
                    <v:stroke joinstyle="miter"/>
                  </v:line>
                  <v:rect id="직사각형 5" o:spid="_x0000_s1300" style="position:absolute;left:7868;top:4895;width:11684;height:2530;visibility:visible;v-text-anchor:middle" filled="f" strokecolor="windowText">
                    <v:textbox inset="0,0,0,0">
                      <w:txbxContent>
                        <w:p w14:paraId="1A20FC03" w14:textId="77777777" w:rsidR="004A00AF" w:rsidRDefault="004A00AF" w:rsidP="00375E62">
                          <w:pPr>
                            <w:pStyle w:val="NormalWeb"/>
                            <w:wordWrap w:val="0"/>
                            <w:spacing w:after="0"/>
                            <w:jc w:val="center"/>
                            <w:rPr>
                              <w:b/>
                              <w:bCs/>
                              <w:color w:val="000000"/>
                              <w:kern w:val="24"/>
                              <w:sz w:val="18"/>
                              <w:szCs w:val="18"/>
                            </w:rPr>
                          </w:pPr>
                          <w:r w:rsidRPr="00047E23">
                            <w:rPr>
                              <w:b/>
                              <w:bCs/>
                              <w:color w:val="000000"/>
                              <w:kern w:val="24"/>
                              <w:sz w:val="18"/>
                              <w:szCs w:val="18"/>
                            </w:rPr>
                            <w:t>a</w:t>
                          </w:r>
                          <w:r>
                            <w:rPr>
                              <w:b/>
                              <w:bCs/>
                              <w:color w:val="000000"/>
                              <w:kern w:val="24"/>
                              <w:sz w:val="18"/>
                              <w:szCs w:val="18"/>
                            </w:rPr>
                            <w:t>e_a</w:t>
                          </w:r>
                          <w:r w:rsidRPr="00047E23">
                            <w:rPr>
                              <w:b/>
                              <w:bCs/>
                              <w:color w:val="000000"/>
                              <w:kern w:val="24"/>
                              <w:sz w:val="18"/>
                              <w:szCs w:val="18"/>
                            </w:rPr>
                            <w:t xml:space="preserve">ctuator </w:t>
                          </w:r>
                        </w:p>
                        <w:p w14:paraId="7E70BB7B" w14:textId="77777777" w:rsidR="004A00AF" w:rsidRDefault="004A00AF" w:rsidP="00375E62">
                          <w:pPr>
                            <w:pStyle w:val="NormalWeb"/>
                            <w:wordWrap w:val="0"/>
                            <w:spacing w:after="0"/>
                            <w:jc w:val="center"/>
                          </w:pPr>
                          <w:r w:rsidRPr="00047E23">
                            <w:rPr>
                              <w:b/>
                              <w:bCs/>
                              <w:color w:val="000000"/>
                              <w:kern w:val="24"/>
                              <w:sz w:val="18"/>
                              <w:szCs w:val="18"/>
                            </w:rPr>
                            <w:t>(AE)</w:t>
                          </w:r>
                        </w:p>
                      </w:txbxContent>
                    </v:textbox>
                  </v:rect>
                  <v:line id="직선 연결선 6" o:spid="_x0000_s1301" style="position:absolute;flip:x;visibility:visible" from="13533,7429" to="13533,9907" o:connectortype="straight" strokecolor="windowText" strokeweight=".5pt">
                    <v:stroke joinstyle="miter"/>
                  </v:line>
                  <v:line id="직선 연결선 7" o:spid="_x0000_s1302" style="position:absolute;visibility:visible" from="5804,6118" to="7868,6133" o:connectortype="straight" strokecolor="windowText" strokeweight=".5pt">
                    <v:stroke joinstyle="miter"/>
                  </v:line>
                  <v:line id="직선 연결선 8" o:spid="_x0000_s1303" style="position:absolute;visibility:visible" from="13517,9891" to="15581,9907" o:connectortype="straight" strokecolor="windowText" strokeweight=".5pt">
                    <v:stroke joinstyle="miter"/>
                  </v:line>
                  <v:rect id="직사각형 9" o:spid="_x0000_s1304" style="position:absolute;left:15581;top:8668;width:11684;height:2530;visibility:visible;v-text-anchor:middle" filled="f" strokecolor="windowText">
                    <v:textbox inset="0,0,0,0">
                      <w:txbxContent/>
                    </v:textbox>
                  </v:rect>
                  <w10:wrap type="none"/>
                  <w10:anchorlock/>
                </v:group>
              </w:pict>
            </w:r>
          </w:p>
          <w:p w14:paraId="43797CF0" w14:textId="77777777" w:rsidR="00375E62" w:rsidRPr="009743EA" w:rsidRDefault="00375E62" w:rsidP="00BD522C">
            <w:pPr>
              <w:pStyle w:val="Default"/>
              <w:overflowPunct w:val="0"/>
              <w:jc w:val="center"/>
              <w:rPr>
                <w:sz w:val="20"/>
                <w:szCs w:val="20"/>
              </w:rPr>
            </w:pPr>
          </w:p>
        </w:tc>
      </w:tr>
      <w:tr w:rsidR="00375E62" w:rsidRPr="009743EA" w14:paraId="210FD41E" w14:textId="77777777" w:rsidTr="00BD522C">
        <w:trPr>
          <w:trHeight w:val="3182"/>
          <w:jc w:val="center"/>
        </w:trPr>
        <w:tc>
          <w:tcPr>
            <w:tcW w:w="1286" w:type="dxa"/>
            <w:tcBorders>
              <w:top w:val="single" w:sz="4" w:space="0" w:color="000000"/>
              <w:left w:val="single" w:sz="4" w:space="0" w:color="000000"/>
              <w:bottom w:val="single" w:sz="4" w:space="0" w:color="000000"/>
            </w:tcBorders>
            <w:shd w:val="clear" w:color="auto" w:fill="E7E6E6"/>
          </w:tcPr>
          <w:p w14:paraId="68BE52B9" w14:textId="77777777" w:rsidR="00375E62" w:rsidRPr="009743EA" w:rsidRDefault="00375E62" w:rsidP="00BD522C">
            <w:pPr>
              <w:pStyle w:val="TAL"/>
              <w:snapToGrid w:val="0"/>
              <w:jc w:val="center"/>
              <w:rPr>
                <w:b/>
                <w:kern w:val="1"/>
              </w:rPr>
            </w:pPr>
          </w:p>
          <w:p w14:paraId="68787219" w14:textId="77777777" w:rsidR="00375E62" w:rsidRPr="009743EA" w:rsidRDefault="00375E62" w:rsidP="00BD522C">
            <w:pPr>
              <w:pStyle w:val="TAL"/>
              <w:snapToGrid w:val="0"/>
              <w:jc w:val="center"/>
              <w:rPr>
                <w:b/>
                <w:kern w:val="1"/>
              </w:rPr>
            </w:pPr>
          </w:p>
          <w:p w14:paraId="6FBE22B0" w14:textId="77777777" w:rsidR="00375E62" w:rsidRPr="009743EA" w:rsidRDefault="00375E62" w:rsidP="00BD522C">
            <w:pPr>
              <w:pStyle w:val="TAL"/>
              <w:snapToGrid w:val="0"/>
              <w:jc w:val="center"/>
              <w:rPr>
                <w:b/>
                <w:kern w:val="1"/>
              </w:rPr>
            </w:pPr>
          </w:p>
          <w:p w14:paraId="6C45B292" w14:textId="77777777" w:rsidR="00375E62" w:rsidRPr="009743EA" w:rsidRDefault="00375E62" w:rsidP="00BD522C">
            <w:pPr>
              <w:pStyle w:val="TAL"/>
              <w:snapToGrid w:val="0"/>
              <w:jc w:val="center"/>
              <w:rPr>
                <w:b/>
                <w:kern w:val="1"/>
              </w:rPr>
            </w:pPr>
          </w:p>
          <w:p w14:paraId="48E075F6" w14:textId="77777777" w:rsidR="00375E62" w:rsidRPr="009743EA" w:rsidRDefault="00375E62" w:rsidP="00BD522C">
            <w:pPr>
              <w:pStyle w:val="TAL"/>
              <w:snapToGrid w:val="0"/>
              <w:jc w:val="center"/>
              <w:rPr>
                <w:b/>
                <w:kern w:val="1"/>
              </w:rPr>
            </w:pPr>
          </w:p>
          <w:p w14:paraId="661A3FFF" w14:textId="77777777" w:rsidR="00375E62" w:rsidRPr="009743EA" w:rsidRDefault="00375E62" w:rsidP="00BD522C">
            <w:pPr>
              <w:pStyle w:val="TAL"/>
              <w:snapToGrid w:val="0"/>
              <w:jc w:val="center"/>
              <w:rPr>
                <w:b/>
                <w:kern w:val="1"/>
              </w:rPr>
            </w:pPr>
            <w:r w:rsidRPr="009743EA">
              <w:rPr>
                <w:b/>
                <w:kern w:val="1"/>
              </w:rPr>
              <w:t>Call Flow</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18160D7B" w14:textId="4747190F" w:rsidR="00375E62" w:rsidRPr="009743EA" w:rsidRDefault="00654563" w:rsidP="00EA3F33">
            <w:pPr>
              <w:pStyle w:val="TAL"/>
              <w:snapToGrid w:val="0"/>
              <w:jc w:val="center"/>
              <w:rPr>
                <w:color w:val="000000"/>
              </w:rPr>
            </w:pPr>
            <w:r>
              <w:pict w14:anchorId="2F528B7C">
                <v:group id="_x0000_s1331" style="position:absolute;left:0;text-align:left;margin-left:83.7pt;margin-top:7.15pt;width:261pt;height:133.25pt;z-index:251614720;mso-position-horizontal-relative:text;mso-position-vertical-relative:text" coordsize="33147,16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">
                  <v:roundrect id="모서리가 둥근 직사각형 2" o:spid="_x0000_s1332" style="position:absolute;width:9398;height:681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" fillcolor="#5b9bd5" strokecolor="#d9d9d9" strokeweight=".5pt">
                    <v:stroke joinstyle="miter"/>
                    <v:textbox>
                      <w:txbxContent>
                        <w:p w14:paraId="09372B51" w14:textId="77777777" w:rsidR="004A00AF" w:rsidRPr="00711102" w:rsidRDefault="004A00AF" w:rsidP="00375E62">
                          <w:pPr>
                            <w:pStyle w:val="NormalWeb"/>
                            <w:wordWrap w:val="0"/>
                            <w:spacing w:after="0"/>
                            <w:jc w:val="center"/>
                            <w:rPr>
                              <w:rFonts w:ascii="Malgun Gothic" w:hAnsi="Malgun Gothic"/>
                              <w:color w:val="FFFFFF"/>
                              <w:kern w:val="24"/>
                              <w:sz w:val="10"/>
                              <w:szCs w:val="10"/>
                            </w:rPr>
                          </w:pPr>
                        </w:p>
                        <w:p w14:paraId="24857228" w14:textId="77777777" w:rsidR="004A00AF" w:rsidRPr="00711102" w:rsidRDefault="004A00AF" w:rsidP="00375E62">
                          <w:pPr>
                            <w:pStyle w:val="NormalWeb"/>
                            <w:wordWrap w:val="0"/>
                            <w:spacing w:after="0"/>
                            <w:jc w:val="center"/>
                          </w:pPr>
                          <w:r w:rsidRPr="00711102">
                            <w:rPr>
                              <w:rFonts w:ascii="Malgun Gothic" w:hAnsi="Malgun Gothic" w:hint="eastAsia"/>
                              <w:color w:val="FFFFFF"/>
                              <w:kern w:val="24"/>
                            </w:rPr>
                            <w:t>originator</w:t>
                          </w:r>
                        </w:p>
                        <w:p w14:paraId="2E79370F" w14:textId="77777777" w:rsidR="004A00AF" w:rsidRDefault="004A00AF" w:rsidP="00375E62">
                          <w:pPr>
                            <w:pStyle w:val="NormalWeb"/>
                            <w:wordWrap w:val="0"/>
                            <w:spacing w:after="0"/>
                            <w:jc w:val="center"/>
                          </w:pPr>
                        </w:p>
                        <w:p w14:paraId="7B41FBB5" w14:textId="77777777" w:rsidR="004A00AF" w:rsidRDefault="004A00AF" w:rsidP="00375E62">
                          <w:pPr>
                            <w:pStyle w:val="NormalWeb"/>
                            <w:wordWrap w:val="0"/>
                            <w:spacing w:after="0"/>
                            <w:jc w:val="center"/>
                          </w:pPr>
                        </w:p>
                      </w:txbxContent>
                    </v:textbox>
                  </v:roundrect>
                  <v:line id="직선 연결선 3" o:spid="_x0000_s1333" style="position:absolute;visibility:visible" from="4826,6810" to="4826,16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" strokecolor="windowText" strokeweight=".5pt">
                    <v:stroke dashstyle="longDash" joinstyle="miter"/>
                  </v:line>
                  <v:shape id="직선 화살표 연결선 4" o:spid="_x0000_s1334" type="#_x0000_t32" style="position:absolute;left:5524;top:10810;width:22082;height:3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" strokecolor="#5b9bd5" strokeweight="1.5pt">
                    <v:stroke endarrow="block" endarrowlength="long" joinstyle="miter" endcap="round"/>
                  </v:shape>
                  <v:shape id="TextBox 36" o:spid="_x0000_s1335" type="#_x0000_t202" style="position:absolute;left:10564;top:8780;width:13437;height:24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" filled="f" stroked="f">
                    <v:textbox style="mso-fit-shape-to-text:t">
                      <w:txbxContent>
                        <w:p w14:paraId="30AF70FD" w14:textId="77777777" w:rsidR="004A00AF" w:rsidRDefault="004A00AF" w:rsidP="00375E62">
                          <w:pPr>
                            <w:pStyle w:val="NormalWeb"/>
                            <w:wordWrap w:val="0"/>
                            <w:spacing w:after="0"/>
                          </w:pPr>
                          <w:r w:rsidRPr="001B15A3">
                            <w:rPr>
                              <w:rFonts w:ascii="Malgun Gothic" w:hAnsi="Malgun Gothic" w:hint="eastAsia"/>
                              <w:color w:val="5B9BD5"/>
                              <w:kern w:val="24"/>
                              <w:sz w:val="14"/>
                              <w:szCs w:val="14"/>
                            </w:rPr>
                            <w:t>s</w:t>
                          </w:r>
                          <w:r>
                            <w:rPr>
                              <w:rFonts w:ascii="Malgun Gothic" w:hAnsi="Malgun Gothic" w:hint="eastAsia"/>
                              <w:color w:val="5B9BD5"/>
                              <w:kern w:val="24"/>
                              <w:sz w:val="14"/>
                              <w:szCs w:val="14"/>
                            </w:rPr>
                            <w:t xml:space="preserve">ubscription </w:t>
                          </w:r>
                          <w:r>
                            <w:rPr>
                              <w:rFonts w:ascii="Malgun Gothic" w:hAnsi="Malgun Gothic"/>
                              <w:color w:val="5B9BD5"/>
                              <w:kern w:val="24"/>
                              <w:sz w:val="14"/>
                              <w:szCs w:val="14"/>
                            </w:rPr>
                            <w:t>update</w:t>
                          </w:r>
                          <w:r w:rsidRPr="001B15A3">
                            <w:rPr>
                              <w:rFonts w:ascii="Malgun Gothic" w:hAnsi="Malgun Gothic" w:hint="eastAsia"/>
                              <w:color w:val="5B9BD5"/>
                              <w:kern w:val="24"/>
                              <w:sz w:val="14"/>
                              <w:szCs w:val="14"/>
                            </w:rPr>
                            <w:t xml:space="preserve"> request</w:t>
                          </w:r>
                        </w:p>
                      </w:txbxContent>
                    </v:textbox>
                  </v:shape>
                  <v:shape id="TextBox 37" o:spid="_x0000_s1336" type="#_x0000_t202" style="position:absolute;left:14200;top:12873;width:6159;height:24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" filled="f" stroked="f">
                    <v:textbox style="mso-fit-shape-to-text:t">
                      <w:txbxContent>
                        <w:p w14:paraId="542987DD" w14:textId="77777777" w:rsidR="004A00AF" w:rsidRDefault="004A00AF" w:rsidP="00375E62">
                          <w:pPr>
                            <w:pStyle w:val="NormalWeb"/>
                            <w:wordWrap w:val="0"/>
                            <w:spacing w:after="0"/>
                          </w:pPr>
                          <w:r w:rsidRPr="001B15A3">
                            <w:rPr>
                              <w:rFonts w:ascii="Malgun Gothic" w:hAnsi="Malgun Gothic" w:hint="eastAsia"/>
                              <w:color w:val="5B9BD5"/>
                              <w:kern w:val="24"/>
                              <w:sz w:val="14"/>
                              <w:szCs w:val="14"/>
                            </w:rPr>
                            <w:t>Response</w:t>
                          </w:r>
                        </w:p>
                      </w:txbxContent>
                    </v:textbox>
                  </v:shape>
                  <v:shape id="직선 화살표 연결선 7" o:spid="_x0000_s1337" type="#_x0000_t32" style="position:absolute;left:5873;top:14636;width:21733;height:64;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" strokecolor="#5b9bd5" strokeweight="1.5pt">
                    <v:stroke endarrow="block" endarrowlength="long" joinstyle="miter" endcap="round"/>
                  </v:shape>
                  <v:roundrect id="모서리가 둥근 직사각형 8" o:spid="_x0000_s1338" style="position:absolute;left:23749;width:9398;height:681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" fillcolor="#5b9bd5" strokecolor="#d9d9d9" strokeweight=".5pt">
                    <v:stroke joinstyle="miter"/>
                    <v:textbox>
                      <w:txbxContent>
                        <w:p w14:paraId="42E09F8C" w14:textId="77777777" w:rsidR="004A00AF" w:rsidRPr="00B658BD" w:rsidRDefault="004A00AF" w:rsidP="00375E62">
                          <w:pPr>
                            <w:pStyle w:val="NormalWeb"/>
                            <w:wordWrap w:val="0"/>
                            <w:spacing w:after="0"/>
                            <w:jc w:val="center"/>
                            <w:rPr>
                              <w:rFonts w:ascii="Malgun Gothic" w:hAnsi="Malgun Gothic"/>
                              <w:color w:val="FFFFFF"/>
                              <w:kern w:val="24"/>
                              <w:sz w:val="10"/>
                            </w:rPr>
                          </w:pPr>
                        </w:p>
                        <w:p w14:paraId="3E55A483" w14:textId="77777777" w:rsidR="004A00AF" w:rsidRPr="00B658BD" w:rsidRDefault="004A00AF" w:rsidP="00375E62">
                          <w:pPr>
                            <w:pStyle w:val="NormalWeb"/>
                            <w:wordWrap w:val="0"/>
                            <w:spacing w:after="0"/>
                            <w:jc w:val="center"/>
                          </w:pPr>
                          <w:r w:rsidRPr="00B658BD">
                            <w:rPr>
                              <w:rFonts w:ascii="Malgun Gothic" w:hAnsi="Malgun Gothic" w:hint="eastAsia"/>
                              <w:color w:val="FFFFFF"/>
                              <w:kern w:val="24"/>
                            </w:rPr>
                            <w:t>mn</w:t>
                          </w:r>
                          <w:r w:rsidRPr="00B658BD">
                            <w:rPr>
                              <w:rFonts w:ascii="Malgun Gothic" w:hAnsi="Malgun Gothic"/>
                              <w:color w:val="FFFFFF"/>
                              <w:kern w:val="24"/>
                            </w:rPr>
                            <w:t>-name</w:t>
                          </w:r>
                        </w:p>
                        <w:p w14:paraId="76950995" w14:textId="77777777" w:rsidR="004A00AF" w:rsidRDefault="004A00AF" w:rsidP="00375E62">
                          <w:pPr>
                            <w:pStyle w:val="NormalWeb"/>
                            <w:wordWrap w:val="0"/>
                            <w:spacing w:after="0"/>
                            <w:jc w:val="center"/>
                          </w:pPr>
                        </w:p>
                      </w:txbxContent>
                    </v:textbox>
                  </v:roundrect>
                  <v:line id="직선 연결선 9" o:spid="_x0000_s1339" style="position:absolute;visibility:visible" from="28575,6810" to="28575,16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" strokecolor="windowText" strokeweight=".5pt">
                    <v:stroke dashstyle="longDash" joinstyle="miter"/>
                  </v:line>
                </v:group>
              </w:pict>
            </w:r>
          </w:p>
        </w:tc>
      </w:tr>
      <w:tr w:rsidR="00375E62" w:rsidRPr="009743EA" w14:paraId="7AD14CEC" w14:textId="77777777" w:rsidTr="00BD522C">
        <w:trPr>
          <w:jc w:val="center"/>
        </w:trPr>
        <w:tc>
          <w:tcPr>
            <w:tcW w:w="1286" w:type="dxa"/>
            <w:tcBorders>
              <w:top w:val="single" w:sz="4" w:space="0" w:color="000000"/>
              <w:left w:val="single" w:sz="4" w:space="0" w:color="000000"/>
              <w:bottom w:val="single" w:sz="4" w:space="0" w:color="000000"/>
            </w:tcBorders>
            <w:shd w:val="clear" w:color="auto" w:fill="E7E6E6"/>
          </w:tcPr>
          <w:p w14:paraId="774951B8" w14:textId="77777777" w:rsidR="00375E62" w:rsidRPr="009743EA" w:rsidRDefault="00375E62" w:rsidP="005A2D7C">
            <w:pPr>
              <w:pStyle w:val="TAL"/>
              <w:keepNext w:val="0"/>
              <w:snapToGrid w:val="0"/>
              <w:jc w:val="center"/>
              <w:rPr>
                <w:b/>
                <w:kern w:val="1"/>
              </w:rPr>
            </w:pPr>
          </w:p>
          <w:p w14:paraId="52D10358" w14:textId="77777777" w:rsidR="00375E62" w:rsidRPr="009743EA" w:rsidRDefault="00375E62" w:rsidP="005A2D7C">
            <w:pPr>
              <w:pStyle w:val="TAL"/>
              <w:keepNext w:val="0"/>
              <w:snapToGrid w:val="0"/>
              <w:jc w:val="center"/>
              <w:rPr>
                <w:b/>
                <w:kern w:val="1"/>
              </w:rPr>
            </w:pPr>
          </w:p>
          <w:p w14:paraId="377A186B" w14:textId="77777777" w:rsidR="00375E62" w:rsidRPr="009743EA" w:rsidRDefault="00375E62" w:rsidP="005A2D7C">
            <w:pPr>
              <w:pStyle w:val="TAL"/>
              <w:keepNext w:val="0"/>
              <w:snapToGrid w:val="0"/>
              <w:jc w:val="center"/>
              <w:rPr>
                <w:b/>
                <w:kern w:val="1"/>
              </w:rPr>
            </w:pPr>
            <w:r w:rsidRPr="009743EA">
              <w:rPr>
                <w:b/>
                <w:kern w:val="1"/>
              </w:rPr>
              <w:t>HTTP Header Information</w:t>
            </w:r>
          </w:p>
          <w:p w14:paraId="6207855B" w14:textId="77777777" w:rsidR="00375E62" w:rsidRPr="009743EA" w:rsidRDefault="00375E62" w:rsidP="005A2D7C">
            <w:pPr>
              <w:pStyle w:val="TAL"/>
              <w:keepNext w:val="0"/>
              <w:snapToGrid w:val="0"/>
              <w:jc w:val="center"/>
              <w:rPr>
                <w:b/>
                <w:kern w:val="1"/>
              </w:rPr>
            </w:pPr>
          </w:p>
          <w:p w14:paraId="5593CEA5" w14:textId="77777777" w:rsidR="00375E62" w:rsidRPr="009743EA" w:rsidRDefault="00375E62" w:rsidP="00C072AF">
            <w:pPr>
              <w:pStyle w:val="TAL"/>
              <w:keepNext w:val="0"/>
              <w:snapToGrid w:val="0"/>
              <w:jc w:val="center"/>
              <w:rPr>
                <w:b/>
                <w:kern w:val="1"/>
              </w:rPr>
            </w:pPr>
          </w:p>
          <w:p w14:paraId="226B80EF" w14:textId="77777777" w:rsidR="00FE3B5F" w:rsidRPr="009743EA" w:rsidRDefault="00FE3B5F" w:rsidP="005A2D7C">
            <w:pPr>
              <w:pStyle w:val="TAL"/>
              <w:keepNext w:val="0"/>
              <w:snapToGrid w:val="0"/>
              <w:jc w:val="center"/>
              <w:rPr>
                <w:b/>
                <w:kern w:val="1"/>
              </w:rP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113E275F" w14:textId="77777777" w:rsidR="00375E62" w:rsidRPr="009743EA" w:rsidRDefault="00375E62" w:rsidP="005A2D7C">
            <w:pPr>
              <w:pStyle w:val="TAL"/>
              <w:keepNext w:val="0"/>
              <w:snapToGrid w:val="0"/>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01"/>
              <w:gridCol w:w="4359"/>
            </w:tblGrid>
            <w:tr w:rsidR="00375E62" w:rsidRPr="009743EA" w14:paraId="4EB91800" w14:textId="77777777" w:rsidTr="005A2D7C">
              <w:trPr>
                <w:jc w:val="center"/>
              </w:trPr>
              <w:tc>
                <w:tcPr>
                  <w:tcW w:w="1501" w:type="dxa"/>
                  <w:shd w:val="clear" w:color="auto" w:fill="9CC2E5"/>
                </w:tcPr>
                <w:p w14:paraId="1879131F" w14:textId="77777777" w:rsidR="00375E62" w:rsidRPr="009743EA" w:rsidRDefault="00375E62" w:rsidP="005A2D7C">
                  <w:pPr>
                    <w:pStyle w:val="TAL"/>
                    <w:keepNext w:val="0"/>
                    <w:snapToGrid w:val="0"/>
                    <w:jc w:val="center"/>
                    <w:rPr>
                      <w:rFonts w:eastAsia="Calibri"/>
                      <w:b/>
                      <w:szCs w:val="22"/>
                    </w:rPr>
                  </w:pPr>
                  <w:r w:rsidRPr="009743EA">
                    <w:rPr>
                      <w:rFonts w:eastAsia="Calibri"/>
                      <w:b/>
                      <w:szCs w:val="22"/>
                    </w:rPr>
                    <w:t>Header</w:t>
                  </w:r>
                </w:p>
              </w:tc>
              <w:tc>
                <w:tcPr>
                  <w:tcW w:w="4359" w:type="dxa"/>
                  <w:shd w:val="clear" w:color="auto" w:fill="9CC2E5"/>
                </w:tcPr>
                <w:p w14:paraId="77DF5B28" w14:textId="77777777" w:rsidR="00375E62" w:rsidRPr="009743EA" w:rsidRDefault="00375E62" w:rsidP="005A2D7C">
                  <w:pPr>
                    <w:pStyle w:val="TAL"/>
                    <w:keepNext w:val="0"/>
                    <w:snapToGrid w:val="0"/>
                    <w:jc w:val="center"/>
                    <w:rPr>
                      <w:rFonts w:eastAsia="Calibri"/>
                      <w:b/>
                      <w:szCs w:val="22"/>
                    </w:rPr>
                  </w:pPr>
                  <w:r w:rsidRPr="009743EA">
                    <w:rPr>
                      <w:rFonts w:eastAsia="Calibri"/>
                      <w:b/>
                      <w:szCs w:val="22"/>
                    </w:rPr>
                    <w:t>Value</w:t>
                  </w:r>
                </w:p>
              </w:tc>
            </w:tr>
            <w:tr w:rsidR="00375E62" w:rsidRPr="009743EA" w14:paraId="58504C0D" w14:textId="77777777" w:rsidTr="005A2D7C">
              <w:trPr>
                <w:jc w:val="center"/>
              </w:trPr>
              <w:tc>
                <w:tcPr>
                  <w:tcW w:w="1501" w:type="dxa"/>
                  <w:shd w:val="clear" w:color="auto" w:fill="DEEAF6"/>
                </w:tcPr>
                <w:p w14:paraId="2DDA8541" w14:textId="77777777" w:rsidR="00375E62" w:rsidRPr="009743EA" w:rsidRDefault="00375E62" w:rsidP="005A2D7C">
                  <w:pPr>
                    <w:pStyle w:val="TAL"/>
                    <w:keepNext w:val="0"/>
                    <w:snapToGrid w:val="0"/>
                    <w:jc w:val="center"/>
                    <w:rPr>
                      <w:rFonts w:eastAsia="Calibri"/>
                      <w:szCs w:val="22"/>
                    </w:rPr>
                  </w:pPr>
                  <w:r w:rsidRPr="009743EA">
                    <w:rPr>
                      <w:rFonts w:eastAsia="Calibri"/>
                      <w:szCs w:val="22"/>
                    </w:rPr>
                    <w:t>X-M2M-RI</w:t>
                  </w:r>
                </w:p>
              </w:tc>
              <w:tc>
                <w:tcPr>
                  <w:tcW w:w="4359" w:type="dxa"/>
                  <w:shd w:val="clear" w:color="auto" w:fill="auto"/>
                </w:tcPr>
                <w:p w14:paraId="3336CC81" w14:textId="77777777" w:rsidR="00375E62" w:rsidRPr="009743EA" w:rsidRDefault="00375E62" w:rsidP="005A2D7C">
                  <w:pPr>
                    <w:pStyle w:val="TAL"/>
                    <w:keepNext w:val="0"/>
                    <w:snapToGrid w:val="0"/>
                    <w:rPr>
                      <w:rFonts w:eastAsia="Calibri"/>
                      <w:szCs w:val="22"/>
                    </w:rPr>
                  </w:pPr>
                  <w:r w:rsidRPr="009743EA">
                    <w:rPr>
                      <w:rFonts w:eastAsia="Calibri"/>
                      <w:szCs w:val="22"/>
                    </w:rPr>
                    <w:t>Request</w:t>
                  </w:r>
                  <w:r w:rsidR="005A3EEC" w:rsidRPr="009743EA">
                    <w:rPr>
                      <w:rFonts w:eastAsia="Calibri"/>
                      <w:szCs w:val="22"/>
                    </w:rPr>
                    <w:t xml:space="preserve"> </w:t>
                  </w:r>
                  <w:r w:rsidRPr="009743EA">
                    <w:rPr>
                      <w:rFonts w:eastAsia="Calibri"/>
                      <w:szCs w:val="22"/>
                    </w:rPr>
                    <w:t>ID</w:t>
                  </w:r>
                  <w:r w:rsidR="005A3EEC" w:rsidRPr="009743EA">
                    <w:rPr>
                      <w:rFonts w:eastAsia="Calibri"/>
                      <w:szCs w:val="22"/>
                    </w:rPr>
                    <w:t xml:space="preserve"> </w:t>
                  </w:r>
                </w:p>
              </w:tc>
            </w:tr>
            <w:tr w:rsidR="00375E62" w:rsidRPr="009743EA" w14:paraId="07D4F4C5" w14:textId="77777777" w:rsidTr="005A2D7C">
              <w:trPr>
                <w:jc w:val="center"/>
              </w:trPr>
              <w:tc>
                <w:tcPr>
                  <w:tcW w:w="1501" w:type="dxa"/>
                  <w:shd w:val="clear" w:color="auto" w:fill="DEEAF6"/>
                </w:tcPr>
                <w:p w14:paraId="1B826ABD" w14:textId="77777777" w:rsidR="00375E62" w:rsidRPr="009743EA" w:rsidRDefault="00375E62" w:rsidP="005A2D7C">
                  <w:pPr>
                    <w:pStyle w:val="TAL"/>
                    <w:keepNext w:val="0"/>
                    <w:snapToGrid w:val="0"/>
                    <w:jc w:val="center"/>
                    <w:rPr>
                      <w:rFonts w:eastAsia="Calibri"/>
                      <w:szCs w:val="22"/>
                    </w:rPr>
                  </w:pPr>
                  <w:r w:rsidRPr="009743EA">
                    <w:rPr>
                      <w:rFonts w:eastAsia="Calibri"/>
                      <w:szCs w:val="22"/>
                    </w:rPr>
                    <w:t>X-M2M-Origin</w:t>
                  </w:r>
                </w:p>
              </w:tc>
              <w:tc>
                <w:tcPr>
                  <w:tcW w:w="4359" w:type="dxa"/>
                  <w:shd w:val="clear" w:color="auto" w:fill="auto"/>
                </w:tcPr>
                <w:p w14:paraId="75458A3B" w14:textId="77777777" w:rsidR="00375E62" w:rsidRPr="009743EA" w:rsidRDefault="00375E62" w:rsidP="005A2D7C">
                  <w:pPr>
                    <w:pStyle w:val="TAL"/>
                    <w:keepNext w:val="0"/>
                    <w:snapToGrid w:val="0"/>
                    <w:rPr>
                      <w:rFonts w:eastAsia="Calibri"/>
                      <w:szCs w:val="22"/>
                    </w:rPr>
                  </w:pPr>
                  <w:r w:rsidRPr="009743EA">
                    <w:rPr>
                      <w:rFonts w:eastAsia="Calibri"/>
                      <w:szCs w:val="22"/>
                    </w:rPr>
                    <w:t>AE-ID</w:t>
                  </w:r>
                  <w:r w:rsidR="005A3EEC" w:rsidRPr="009743EA">
                    <w:rPr>
                      <w:rFonts w:eastAsia="Calibri"/>
                      <w:szCs w:val="22"/>
                    </w:rPr>
                    <w:t xml:space="preserve"> </w:t>
                  </w:r>
                  <w:r w:rsidRPr="009743EA">
                    <w:rPr>
                      <w:rFonts w:eastAsia="Calibri"/>
                      <w:szCs w:val="22"/>
                    </w:rPr>
                    <w:t>of</w:t>
                  </w:r>
                  <w:r w:rsidR="005A3EEC" w:rsidRPr="009743EA">
                    <w:rPr>
                      <w:rFonts w:eastAsia="Calibri"/>
                      <w:szCs w:val="22"/>
                    </w:rPr>
                    <w:t xml:space="preserve"> </w:t>
                  </w:r>
                  <w:r w:rsidRPr="009743EA">
                    <w:rPr>
                      <w:rFonts w:eastAsia="Calibri"/>
                      <w:szCs w:val="22"/>
                    </w:rPr>
                    <w:t>request</w:t>
                  </w:r>
                  <w:r w:rsidR="005A3EEC" w:rsidRPr="009743EA">
                    <w:rPr>
                      <w:rFonts w:eastAsia="Calibri"/>
                      <w:szCs w:val="22"/>
                    </w:rPr>
                    <w:t xml:space="preserve"> </w:t>
                  </w:r>
                  <w:r w:rsidRPr="009743EA">
                    <w:rPr>
                      <w:rFonts w:eastAsia="Calibri"/>
                      <w:szCs w:val="22"/>
                    </w:rPr>
                    <w:t>originator</w:t>
                  </w:r>
                </w:p>
              </w:tc>
            </w:tr>
            <w:tr w:rsidR="00375E62" w:rsidRPr="009743EA" w14:paraId="4BE2EA63" w14:textId="77777777" w:rsidTr="005A2D7C">
              <w:trPr>
                <w:jc w:val="center"/>
              </w:trPr>
              <w:tc>
                <w:tcPr>
                  <w:tcW w:w="1501" w:type="dxa"/>
                  <w:shd w:val="clear" w:color="auto" w:fill="DEEAF6"/>
                </w:tcPr>
                <w:p w14:paraId="0FBEDC72" w14:textId="77777777" w:rsidR="00375E62" w:rsidRPr="009743EA" w:rsidRDefault="00375E62" w:rsidP="005A2D7C">
                  <w:pPr>
                    <w:pStyle w:val="TAL"/>
                    <w:keepNext w:val="0"/>
                    <w:snapToGrid w:val="0"/>
                    <w:jc w:val="center"/>
                    <w:rPr>
                      <w:rFonts w:eastAsia="Calibri"/>
                      <w:szCs w:val="22"/>
                    </w:rPr>
                  </w:pPr>
                  <w:r w:rsidRPr="009743EA">
                    <w:rPr>
                      <w:rFonts w:eastAsia="Calibri"/>
                      <w:szCs w:val="22"/>
                    </w:rPr>
                    <w:t>Content-Type</w:t>
                  </w:r>
                </w:p>
              </w:tc>
              <w:tc>
                <w:tcPr>
                  <w:tcW w:w="4359" w:type="dxa"/>
                  <w:shd w:val="clear" w:color="auto" w:fill="auto"/>
                </w:tcPr>
                <w:p w14:paraId="281BC1B4" w14:textId="77777777" w:rsidR="00375E62" w:rsidRPr="009743EA" w:rsidRDefault="00375E62" w:rsidP="005A2D7C">
                  <w:pPr>
                    <w:pStyle w:val="TAL"/>
                    <w:keepNext w:val="0"/>
                    <w:snapToGrid w:val="0"/>
                    <w:rPr>
                      <w:rFonts w:eastAsia="Calibri"/>
                      <w:szCs w:val="22"/>
                    </w:rPr>
                  </w:pPr>
                  <w:r w:rsidRPr="009743EA">
                    <w:rPr>
                      <w:rFonts w:eastAsia="Calibri"/>
                      <w:szCs w:val="22"/>
                    </w:rPr>
                    <w:t>application/json</w:t>
                  </w:r>
                </w:p>
              </w:tc>
            </w:tr>
            <w:tr w:rsidR="001A040B" w:rsidRPr="009743EA" w14:paraId="60AA94EF" w14:textId="77777777" w:rsidTr="005A2D7C">
              <w:trPr>
                <w:jc w:val="center"/>
              </w:trPr>
              <w:tc>
                <w:tcPr>
                  <w:tcW w:w="1501" w:type="dxa"/>
                  <w:shd w:val="clear" w:color="auto" w:fill="DEEAF6"/>
                </w:tcPr>
                <w:p w14:paraId="5B46A331" w14:textId="77777777" w:rsidR="001A040B" w:rsidRPr="009743EA" w:rsidRDefault="001A040B" w:rsidP="005A2D7C">
                  <w:pPr>
                    <w:pStyle w:val="TAL"/>
                    <w:keepNext w:val="0"/>
                    <w:snapToGrid w:val="0"/>
                    <w:jc w:val="center"/>
                    <w:rPr>
                      <w:rFonts w:eastAsia="Calibri"/>
                      <w:szCs w:val="22"/>
                    </w:rPr>
                  </w:pPr>
                  <w:r w:rsidRPr="009743EA">
                    <w:rPr>
                      <w:rFonts w:eastAsia="Calibri"/>
                      <w:szCs w:val="22"/>
                    </w:rPr>
                    <w:t>X-M2M-RVI</w:t>
                  </w:r>
                </w:p>
              </w:tc>
              <w:tc>
                <w:tcPr>
                  <w:tcW w:w="4359" w:type="dxa"/>
                  <w:shd w:val="clear" w:color="auto" w:fill="auto"/>
                </w:tcPr>
                <w:p w14:paraId="3FEF76BA" w14:textId="77777777" w:rsidR="001A040B" w:rsidRPr="009743EA" w:rsidRDefault="001A040B" w:rsidP="005A2D7C">
                  <w:pPr>
                    <w:pStyle w:val="TAL"/>
                    <w:keepNext w:val="0"/>
                    <w:snapToGrid w:val="0"/>
                    <w:rPr>
                      <w:rFonts w:eastAsia="Calibri"/>
                      <w:szCs w:val="22"/>
                    </w:rPr>
                  </w:pPr>
                  <w:r w:rsidRPr="009743EA">
                    <w:rPr>
                      <w:rFonts w:eastAsia="Calibri"/>
                      <w:szCs w:val="22"/>
                    </w:rPr>
                    <w:t>Release</w:t>
                  </w:r>
                  <w:r w:rsidR="005A3EEC" w:rsidRPr="009743EA">
                    <w:rPr>
                      <w:rFonts w:eastAsia="Calibri"/>
                      <w:szCs w:val="22"/>
                    </w:rPr>
                    <w:t xml:space="preserve"> </w:t>
                  </w:r>
                  <w:r w:rsidRPr="009743EA">
                    <w:rPr>
                      <w:rFonts w:eastAsia="Calibri"/>
                      <w:szCs w:val="22"/>
                    </w:rPr>
                    <w:t>Version</w:t>
                  </w:r>
                  <w:r w:rsidR="005A3EEC" w:rsidRPr="009743EA">
                    <w:rPr>
                      <w:rFonts w:eastAsia="Calibri"/>
                      <w:szCs w:val="22"/>
                    </w:rPr>
                    <w:t xml:space="preserve"> </w:t>
                  </w:r>
                  <w:r w:rsidRPr="009743EA">
                    <w:rPr>
                      <w:rFonts w:eastAsia="Calibri"/>
                      <w:szCs w:val="22"/>
                    </w:rPr>
                    <w:t>Indicator</w:t>
                  </w:r>
                </w:p>
              </w:tc>
            </w:tr>
          </w:tbl>
          <w:p w14:paraId="0B208D16" w14:textId="77777777" w:rsidR="00375E62" w:rsidRPr="009743EA" w:rsidRDefault="00375E62" w:rsidP="005A2D7C">
            <w:pPr>
              <w:pStyle w:val="TAL"/>
              <w:keepNext w:val="0"/>
              <w:snapToGrid w:val="0"/>
              <w:jc w:val="center"/>
            </w:pPr>
          </w:p>
        </w:tc>
      </w:tr>
      <w:tr w:rsidR="00375E62" w:rsidRPr="009743EA" w14:paraId="3A407E6F" w14:textId="77777777" w:rsidTr="005A2D7C">
        <w:trPr>
          <w:cantSplit/>
          <w:jc w:val="center"/>
        </w:trPr>
        <w:tc>
          <w:tcPr>
            <w:tcW w:w="1286" w:type="dxa"/>
            <w:tcBorders>
              <w:top w:val="single" w:sz="4" w:space="0" w:color="000000"/>
              <w:left w:val="single" w:sz="4" w:space="0" w:color="000000"/>
              <w:bottom w:val="single" w:sz="4" w:space="0" w:color="000000"/>
            </w:tcBorders>
            <w:shd w:val="clear" w:color="auto" w:fill="E7E6E6"/>
          </w:tcPr>
          <w:p w14:paraId="4A80E1F6" w14:textId="77777777" w:rsidR="00375E62" w:rsidRPr="009743EA" w:rsidRDefault="00375E62" w:rsidP="00BD522C">
            <w:pPr>
              <w:pStyle w:val="Default"/>
              <w:overflowPunct w:val="0"/>
              <w:jc w:val="center"/>
              <w:rPr>
                <w:color w:val="auto"/>
              </w:rPr>
            </w:pPr>
          </w:p>
          <w:p w14:paraId="4D696751" w14:textId="77777777" w:rsidR="00375E62" w:rsidRPr="009743EA" w:rsidRDefault="00375E62" w:rsidP="00BD522C">
            <w:pPr>
              <w:pStyle w:val="Default"/>
              <w:overflowPunct w:val="0"/>
              <w:jc w:val="center"/>
              <w:rPr>
                <w:b/>
                <w:sz w:val="20"/>
                <w:szCs w:val="20"/>
              </w:rPr>
            </w:pPr>
          </w:p>
          <w:p w14:paraId="5FAD7D2B" w14:textId="77777777" w:rsidR="00375E62" w:rsidRPr="009743EA" w:rsidRDefault="00375E62" w:rsidP="00BD522C">
            <w:pPr>
              <w:pStyle w:val="Default"/>
              <w:overflowPunct w:val="0"/>
              <w:jc w:val="center"/>
              <w:rPr>
                <w:b/>
                <w:sz w:val="20"/>
                <w:szCs w:val="20"/>
              </w:rPr>
            </w:pPr>
          </w:p>
          <w:p w14:paraId="1DA7C64C" w14:textId="77777777" w:rsidR="00375E62" w:rsidRPr="009743EA" w:rsidRDefault="00375E62" w:rsidP="00BD522C">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486F05C2" w14:textId="77777777" w:rsidR="00375E62" w:rsidRPr="009743EA" w:rsidRDefault="00375E62" w:rsidP="00BD522C">
            <w:pPr>
              <w:pStyle w:val="Default"/>
              <w:overflowPunct w:val="0"/>
              <w:jc w:val="center"/>
              <w:rPr>
                <w:b/>
                <w:kern w:val="1"/>
              </w:rPr>
            </w:pPr>
            <w:r w:rsidRPr="009743EA">
              <w:rPr>
                <w:rFonts w:ascii="Arial" w:eastAsia="Malgun Gothic" w:hAnsi="Arial"/>
                <w:b/>
                <w:color w:val="auto"/>
                <w:kern w:val="1"/>
                <w:sz w:val="18"/>
                <w:szCs w:val="20"/>
              </w:rPr>
              <w:t>RCN=0</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663CCD80" w14:textId="77777777" w:rsidR="00AD7CE5" w:rsidRPr="005A2D7C" w:rsidRDefault="00AD7CE5" w:rsidP="005A2D7C">
            <w:pPr>
              <w:pStyle w:val="TAL"/>
              <w:rPr>
                <w:rFonts w:eastAsia="Calibri Light"/>
              </w:rPr>
            </w:pPr>
          </w:p>
          <w:p w14:paraId="45A4822A" w14:textId="77777777" w:rsidR="00375E62" w:rsidRPr="009743EA" w:rsidRDefault="00AD7CE5" w:rsidP="00BD522C">
            <w:pPr>
              <w:widowControl w:val="0"/>
              <w:spacing w:after="0"/>
              <w:ind w:left="284"/>
              <w:jc w:val="both"/>
              <w:textAlignment w:val="auto"/>
              <w:rPr>
                <w:rFonts w:ascii="Arial" w:hAnsi="Arial"/>
                <w:color w:val="0070C0"/>
                <w:sz w:val="18"/>
              </w:rPr>
            </w:pPr>
            <w:r w:rsidRPr="009743EA">
              <w:rPr>
                <w:rFonts w:eastAsia="Calibri Light"/>
                <w:b/>
                <w:sz w:val="24"/>
              </w:rPr>
              <w:t>API/SUB/UPD/001_RCN0</w:t>
            </w:r>
          </w:p>
          <w:p w14:paraId="532256DB" w14:textId="77777777" w:rsidR="00375E62" w:rsidRPr="005A2D7C" w:rsidRDefault="00375E62" w:rsidP="007C39B4">
            <w:pPr>
              <w:pStyle w:val="NoSpacing"/>
              <w:overflowPunct w:val="0"/>
              <w:rPr>
                <w:rFonts w:ascii="Arial" w:hAnsi="Arial"/>
                <w:b/>
                <w:color w:val="0070C0"/>
                <w:sz w:val="18"/>
                <w:lang w:val="en-GB"/>
              </w:rPr>
            </w:pPr>
            <w:r w:rsidRPr="005A2D7C">
              <w:rPr>
                <w:rFonts w:ascii="Times New Roman" w:hAnsi="Times New Roman"/>
                <w:lang w:val="en-GB"/>
              </w:rPr>
              <w:t xml:space="preserve">    </w:t>
            </w:r>
          </w:p>
          <w:p w14:paraId="676AE1FA" w14:textId="77777777" w:rsidR="00375E62" w:rsidRPr="009743EA" w:rsidRDefault="00375E62" w:rsidP="00BD522C">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0A6C2C89" w14:textId="77777777" w:rsidR="00375E62" w:rsidRPr="009743EA" w:rsidRDefault="00375E62" w:rsidP="00BD522C">
            <w:pPr>
              <w:pStyle w:val="TAL"/>
              <w:snapToGrid w:val="0"/>
              <w:ind w:left="284"/>
              <w:jc w:val="both"/>
              <w:rPr>
                <w:color w:val="0070C0"/>
              </w:rPr>
            </w:pPr>
          </w:p>
          <w:p w14:paraId="72F528C8" w14:textId="77777777" w:rsidR="00375E62" w:rsidRPr="009743EA" w:rsidRDefault="00375E62" w:rsidP="00BD522C">
            <w:pPr>
              <w:pStyle w:val="TAL"/>
              <w:snapToGrid w:val="0"/>
              <w:ind w:left="284"/>
              <w:jc w:val="both"/>
              <w:rPr>
                <w:color w:val="0070C0"/>
              </w:rPr>
            </w:pPr>
            <w:r w:rsidRPr="009743EA">
              <w:rPr>
                <w:color w:val="0070C0"/>
              </w:rPr>
              <w:t>PUT /mn-name/ae_actuator/ae_sub?rcn=0 HTTP/1.1</w:t>
            </w:r>
          </w:p>
          <w:p w14:paraId="422A7685" w14:textId="77777777" w:rsidR="00375E62" w:rsidRPr="009743EA" w:rsidRDefault="00375E62" w:rsidP="00BD522C">
            <w:pPr>
              <w:pStyle w:val="TAL"/>
              <w:snapToGrid w:val="0"/>
              <w:ind w:left="284"/>
              <w:jc w:val="both"/>
              <w:rPr>
                <w:color w:val="0070C0"/>
              </w:rPr>
            </w:pPr>
            <w:r w:rsidRPr="009743EA">
              <w:rPr>
                <w:color w:val="0070C0"/>
              </w:rPr>
              <w:t>Host: 192.168.0.10:8282</w:t>
            </w:r>
          </w:p>
          <w:p w14:paraId="72119B83" w14:textId="77777777" w:rsidR="00375E62" w:rsidRPr="009743EA" w:rsidRDefault="00375E62" w:rsidP="00BD522C">
            <w:pPr>
              <w:pStyle w:val="TAL"/>
              <w:snapToGrid w:val="0"/>
              <w:ind w:left="284"/>
              <w:jc w:val="both"/>
              <w:rPr>
                <w:color w:val="0070C0"/>
              </w:rPr>
            </w:pPr>
            <w:r w:rsidRPr="009743EA">
              <w:rPr>
                <w:color w:val="0070C0"/>
              </w:rPr>
              <w:t>X-M2M-Origin: CAE5630283216026458665</w:t>
            </w:r>
          </w:p>
          <w:p w14:paraId="2887F092" w14:textId="77777777" w:rsidR="00247D1F" w:rsidRPr="009743EA" w:rsidRDefault="00247D1F" w:rsidP="00BD522C">
            <w:pPr>
              <w:pStyle w:val="TAL"/>
              <w:snapToGrid w:val="0"/>
              <w:ind w:left="284"/>
              <w:jc w:val="both"/>
              <w:rPr>
                <w:color w:val="0070C0"/>
              </w:rPr>
            </w:pPr>
            <w:r w:rsidRPr="009743EA">
              <w:rPr>
                <w:color w:val="0070C0"/>
              </w:rPr>
              <w:t>Content-Type: application/json</w:t>
            </w:r>
          </w:p>
          <w:p w14:paraId="0224CDCF" w14:textId="77777777" w:rsidR="00856D18" w:rsidRPr="009743EA" w:rsidRDefault="00856D18" w:rsidP="00856D18">
            <w:pPr>
              <w:pStyle w:val="TAL"/>
              <w:snapToGrid w:val="0"/>
              <w:ind w:left="284"/>
              <w:jc w:val="both"/>
              <w:rPr>
                <w:color w:val="0070C0"/>
              </w:rPr>
            </w:pPr>
            <w:r w:rsidRPr="009743EA">
              <w:rPr>
                <w:color w:val="0070C0"/>
              </w:rPr>
              <w:t>Accept: application/json</w:t>
            </w:r>
          </w:p>
          <w:p w14:paraId="58F83D96" w14:textId="77777777" w:rsidR="00375E62" w:rsidRPr="009743EA" w:rsidRDefault="00375E62" w:rsidP="00BD522C">
            <w:pPr>
              <w:pStyle w:val="TAL"/>
              <w:snapToGrid w:val="0"/>
              <w:ind w:left="284"/>
              <w:jc w:val="both"/>
              <w:rPr>
                <w:color w:val="0070C0"/>
              </w:rPr>
            </w:pPr>
            <w:r w:rsidRPr="009743EA">
              <w:rPr>
                <w:color w:val="0070C0"/>
              </w:rPr>
              <w:t>X-M2M-RI: 1234</w:t>
            </w:r>
          </w:p>
          <w:p w14:paraId="465F96F5" w14:textId="77777777" w:rsidR="005A7A27" w:rsidRPr="009743EA" w:rsidRDefault="005A7A27" w:rsidP="005A7A27">
            <w:pPr>
              <w:widowControl w:val="0"/>
              <w:overflowPunct/>
              <w:spacing w:after="0"/>
              <w:ind w:left="284"/>
              <w:jc w:val="both"/>
              <w:textAlignment w:val="auto"/>
              <w:rPr>
                <w:color w:val="0070C0"/>
              </w:rPr>
            </w:pPr>
            <w:r w:rsidRPr="009743EA">
              <w:rPr>
                <w:rFonts w:ascii="Arial" w:hAnsi="Arial"/>
                <w:color w:val="0070C0"/>
                <w:sz w:val="18"/>
              </w:rPr>
              <w:t>X-M2M-RVI: 2a</w:t>
            </w:r>
          </w:p>
          <w:p w14:paraId="5C2F2253" w14:textId="77777777" w:rsidR="00375E62" w:rsidRPr="009743EA" w:rsidRDefault="00375E62" w:rsidP="00BD522C">
            <w:pPr>
              <w:pStyle w:val="TAL"/>
              <w:snapToGrid w:val="0"/>
              <w:ind w:left="284"/>
              <w:jc w:val="both"/>
              <w:rPr>
                <w:color w:val="0070C0"/>
              </w:rPr>
            </w:pPr>
          </w:p>
          <w:p w14:paraId="1744A485" w14:textId="77777777" w:rsidR="00375E62" w:rsidRPr="009743EA" w:rsidRDefault="00375E62" w:rsidP="00BD522C">
            <w:pPr>
              <w:pStyle w:val="TAL"/>
              <w:snapToGrid w:val="0"/>
              <w:ind w:left="284"/>
              <w:jc w:val="both"/>
              <w:rPr>
                <w:color w:val="0070C0"/>
              </w:rPr>
            </w:pPr>
            <w:r w:rsidRPr="009743EA">
              <w:rPr>
                <w:color w:val="0070C0"/>
              </w:rPr>
              <w:t>{</w:t>
            </w:r>
          </w:p>
          <w:p w14:paraId="3F68380A" w14:textId="77777777" w:rsidR="00375E62" w:rsidRPr="009743EA" w:rsidRDefault="00970978" w:rsidP="00BD522C">
            <w:pPr>
              <w:pStyle w:val="TAL"/>
              <w:snapToGrid w:val="0"/>
              <w:ind w:left="284"/>
              <w:jc w:val="both"/>
              <w:rPr>
                <w:color w:val="0070C0"/>
              </w:rPr>
            </w:pPr>
            <w:r w:rsidRPr="009743EA">
              <w:rPr>
                <w:color w:val="0070C0"/>
              </w:rPr>
              <w:t xml:space="preserve">    </w:t>
            </w:r>
            <w:r w:rsidR="00375E62" w:rsidRPr="009743EA">
              <w:rPr>
                <w:color w:val="0070C0"/>
              </w:rPr>
              <w:t>"m2m:sub": {</w:t>
            </w:r>
          </w:p>
          <w:p w14:paraId="1C3ABA8A" w14:textId="77777777" w:rsidR="00375E62" w:rsidRPr="009743EA" w:rsidRDefault="00970978" w:rsidP="00BD522C">
            <w:pPr>
              <w:pStyle w:val="TAL"/>
              <w:snapToGrid w:val="0"/>
              <w:ind w:left="284"/>
              <w:jc w:val="both"/>
              <w:rPr>
                <w:color w:val="0070C0"/>
              </w:rPr>
            </w:pPr>
            <w:r w:rsidRPr="009743EA">
              <w:rPr>
                <w:color w:val="0070C0"/>
              </w:rPr>
              <w:t xml:space="preserve">        </w:t>
            </w:r>
            <w:r w:rsidR="00375E62" w:rsidRPr="009743EA">
              <w:rPr>
                <w:color w:val="0070C0"/>
              </w:rPr>
              <w:t>"nct": 3</w:t>
            </w:r>
          </w:p>
          <w:p w14:paraId="141310FC" w14:textId="77777777" w:rsidR="00375E62" w:rsidRPr="009743EA" w:rsidRDefault="00375E62" w:rsidP="00BD522C">
            <w:pPr>
              <w:pStyle w:val="TAL"/>
              <w:snapToGrid w:val="0"/>
              <w:ind w:left="284"/>
              <w:jc w:val="both"/>
              <w:rPr>
                <w:color w:val="0070C0"/>
              </w:rPr>
            </w:pPr>
            <w:r w:rsidRPr="009743EA">
              <w:rPr>
                <w:color w:val="0070C0"/>
              </w:rPr>
              <w:t xml:space="preserve">    }</w:t>
            </w:r>
          </w:p>
          <w:p w14:paraId="3A7F46A6" w14:textId="77777777" w:rsidR="00375E62" w:rsidRPr="009743EA" w:rsidRDefault="00375E62" w:rsidP="00BD522C">
            <w:pPr>
              <w:pStyle w:val="TAL"/>
              <w:snapToGrid w:val="0"/>
              <w:ind w:left="284"/>
              <w:jc w:val="both"/>
              <w:rPr>
                <w:color w:val="0070C0"/>
              </w:rPr>
            </w:pPr>
            <w:r w:rsidRPr="009743EA">
              <w:rPr>
                <w:color w:val="0070C0"/>
              </w:rPr>
              <w:t>}</w:t>
            </w:r>
          </w:p>
          <w:p w14:paraId="3FC62380" w14:textId="77777777" w:rsidR="00375E62" w:rsidRPr="009743EA" w:rsidRDefault="00375E62" w:rsidP="00BD522C">
            <w:pPr>
              <w:pStyle w:val="TAL"/>
              <w:snapToGrid w:val="0"/>
              <w:ind w:left="284"/>
              <w:jc w:val="both"/>
              <w:rPr>
                <w:color w:val="0070C0"/>
                <w:lang w:eastAsia="ko-KR"/>
              </w:rPr>
            </w:pPr>
          </w:p>
          <w:p w14:paraId="2F4CAD22" w14:textId="77777777" w:rsidR="00375E62" w:rsidRPr="009743EA" w:rsidRDefault="00375E62" w:rsidP="00BD522C">
            <w:pPr>
              <w:widowControl w:val="0"/>
              <w:spacing w:after="0"/>
              <w:ind w:left="284"/>
              <w:jc w:val="both"/>
              <w:textAlignment w:val="auto"/>
              <w:rPr>
                <w:rFonts w:ascii="Arial" w:hAnsi="Arial"/>
                <w:b/>
                <w:color w:val="0070C0"/>
                <w:sz w:val="18"/>
              </w:rPr>
            </w:pPr>
          </w:p>
          <w:p w14:paraId="2B9ABDB4" w14:textId="77777777" w:rsidR="00375E62" w:rsidRPr="009743EA" w:rsidRDefault="00375E62" w:rsidP="00BD522C">
            <w:pPr>
              <w:widowControl w:val="0"/>
              <w:spacing w:after="0"/>
              <w:ind w:left="284"/>
              <w:jc w:val="both"/>
              <w:textAlignment w:val="auto"/>
              <w:rPr>
                <w:rFonts w:ascii="Arial" w:hAnsi="Arial"/>
                <w:b/>
                <w:color w:val="0070C0"/>
                <w:sz w:val="18"/>
              </w:rPr>
            </w:pPr>
            <w:r w:rsidRPr="009743EA">
              <w:rPr>
                <w:rFonts w:ascii="Arial" w:hAnsi="Arial"/>
                <w:b/>
                <w:color w:val="0070C0"/>
                <w:sz w:val="18"/>
              </w:rPr>
              <w:t>HTTP Response:</w:t>
            </w:r>
          </w:p>
          <w:p w14:paraId="6A6C7FC0" w14:textId="77777777" w:rsidR="00375E62" w:rsidRPr="009743EA" w:rsidRDefault="00375E62" w:rsidP="00BD522C">
            <w:pPr>
              <w:widowControl w:val="0"/>
              <w:spacing w:after="0"/>
              <w:ind w:left="284"/>
              <w:textAlignment w:val="auto"/>
              <w:rPr>
                <w:rFonts w:ascii="Arial" w:hAnsi="Arial"/>
                <w:color w:val="0070C0"/>
                <w:sz w:val="18"/>
              </w:rPr>
            </w:pPr>
          </w:p>
          <w:p w14:paraId="5F6DCF07" w14:textId="77777777" w:rsidR="00375E62" w:rsidRPr="009743EA" w:rsidRDefault="00375E62" w:rsidP="00BD522C">
            <w:pPr>
              <w:widowControl w:val="0"/>
              <w:spacing w:after="0"/>
              <w:ind w:left="284"/>
              <w:textAlignment w:val="auto"/>
              <w:rPr>
                <w:rFonts w:ascii="Arial" w:hAnsi="Arial"/>
                <w:color w:val="0070C0"/>
                <w:sz w:val="18"/>
              </w:rPr>
            </w:pPr>
            <w:r w:rsidRPr="009743EA">
              <w:rPr>
                <w:rFonts w:ascii="Arial" w:hAnsi="Arial"/>
                <w:color w:val="0070C0"/>
                <w:sz w:val="18"/>
              </w:rPr>
              <w:t>200 OK</w:t>
            </w:r>
          </w:p>
          <w:p w14:paraId="12AC1710" w14:textId="77777777" w:rsidR="00375E62" w:rsidRPr="009743EA" w:rsidRDefault="00375E62" w:rsidP="00BD522C">
            <w:pPr>
              <w:pStyle w:val="TAL"/>
              <w:snapToGrid w:val="0"/>
              <w:ind w:left="284"/>
              <w:rPr>
                <w:color w:val="0070C0"/>
              </w:rPr>
            </w:pPr>
            <w:r w:rsidRPr="009743EA">
              <w:rPr>
                <w:color w:val="0070C0"/>
              </w:rPr>
              <w:t>Content-Location: mn-name/ae_actuator/ae_sub</w:t>
            </w:r>
          </w:p>
          <w:p w14:paraId="6EFD7A48" w14:textId="77777777" w:rsidR="00375E62" w:rsidRPr="00325791" w:rsidRDefault="00375E62" w:rsidP="00BD522C">
            <w:pPr>
              <w:pStyle w:val="TAL"/>
              <w:snapToGrid w:val="0"/>
              <w:ind w:left="284"/>
              <w:rPr>
                <w:color w:val="0070C0"/>
                <w:lang w:val="fr-FR"/>
              </w:rPr>
            </w:pPr>
            <w:r w:rsidRPr="00325791">
              <w:rPr>
                <w:color w:val="0070C0"/>
                <w:lang w:val="fr-FR"/>
              </w:rPr>
              <w:t>Content-Type: application/json</w:t>
            </w:r>
          </w:p>
          <w:p w14:paraId="0D490236" w14:textId="77777777" w:rsidR="00375E62" w:rsidRPr="00325791" w:rsidRDefault="00375E62" w:rsidP="00BD522C">
            <w:pPr>
              <w:pStyle w:val="TAL"/>
              <w:snapToGrid w:val="0"/>
              <w:ind w:left="284"/>
              <w:rPr>
                <w:color w:val="0070C0"/>
                <w:lang w:val="fr-FR"/>
              </w:rPr>
            </w:pPr>
            <w:r w:rsidRPr="00325791">
              <w:rPr>
                <w:color w:val="0070C0"/>
                <w:lang w:val="fr-FR"/>
              </w:rPr>
              <w:t>X-M2M-RI: 1234</w:t>
            </w:r>
          </w:p>
          <w:p w14:paraId="44E69461" w14:textId="77777777" w:rsidR="005A7A27" w:rsidRPr="009743EA" w:rsidRDefault="005A7A27" w:rsidP="005A7A27">
            <w:pPr>
              <w:widowControl w:val="0"/>
              <w:overflowPunct/>
              <w:spacing w:after="0"/>
              <w:ind w:left="284"/>
              <w:jc w:val="both"/>
              <w:textAlignment w:val="auto"/>
              <w:rPr>
                <w:color w:val="0070C0"/>
              </w:rPr>
            </w:pPr>
            <w:r w:rsidRPr="009743EA">
              <w:rPr>
                <w:rFonts w:ascii="Arial" w:hAnsi="Arial"/>
                <w:color w:val="0070C0"/>
                <w:sz w:val="18"/>
              </w:rPr>
              <w:t>X-M2M-RVI: 2a</w:t>
            </w:r>
          </w:p>
          <w:p w14:paraId="5CD72102" w14:textId="77777777" w:rsidR="00375E62" w:rsidRPr="009743EA" w:rsidRDefault="00375E62" w:rsidP="00BD522C">
            <w:pPr>
              <w:pStyle w:val="TAL"/>
              <w:snapToGrid w:val="0"/>
              <w:ind w:left="284"/>
              <w:rPr>
                <w:color w:val="0070C0"/>
              </w:rPr>
            </w:pPr>
            <w:r w:rsidRPr="009743EA">
              <w:rPr>
                <w:color w:val="0070C0"/>
              </w:rPr>
              <w:t>X-M2M-RSC: 2004</w:t>
            </w:r>
          </w:p>
          <w:p w14:paraId="441A266A" w14:textId="77777777" w:rsidR="00375E62" w:rsidRPr="009743EA" w:rsidRDefault="00375E62" w:rsidP="00BD522C">
            <w:pPr>
              <w:pStyle w:val="TAL"/>
              <w:snapToGrid w:val="0"/>
              <w:ind w:left="284"/>
              <w:jc w:val="both"/>
              <w:rPr>
                <w:color w:val="0070C0"/>
              </w:rPr>
            </w:pPr>
          </w:p>
        </w:tc>
      </w:tr>
      <w:tr w:rsidR="00375E62" w:rsidRPr="009743EA" w14:paraId="7E287324" w14:textId="77777777" w:rsidTr="00BD522C">
        <w:trPr>
          <w:jc w:val="center"/>
        </w:trPr>
        <w:tc>
          <w:tcPr>
            <w:tcW w:w="1286" w:type="dxa"/>
            <w:tcBorders>
              <w:top w:val="single" w:sz="4" w:space="0" w:color="000000"/>
              <w:left w:val="single" w:sz="4" w:space="0" w:color="000000"/>
              <w:bottom w:val="single" w:sz="4" w:space="0" w:color="000000"/>
            </w:tcBorders>
            <w:shd w:val="clear" w:color="auto" w:fill="E7E6E6"/>
          </w:tcPr>
          <w:p w14:paraId="573F3E91" w14:textId="77777777" w:rsidR="00375E62" w:rsidRPr="009743EA" w:rsidRDefault="00375E62" w:rsidP="00BD522C">
            <w:pPr>
              <w:pStyle w:val="Default"/>
              <w:overflowPunct w:val="0"/>
              <w:jc w:val="center"/>
              <w:rPr>
                <w:rFonts w:ascii="Arial" w:eastAsia="Malgun Gothic" w:hAnsi="Arial"/>
                <w:b/>
                <w:color w:val="auto"/>
                <w:kern w:val="1"/>
                <w:sz w:val="18"/>
                <w:szCs w:val="20"/>
              </w:rPr>
            </w:pPr>
          </w:p>
          <w:p w14:paraId="30501D23" w14:textId="77777777" w:rsidR="00375E62" w:rsidRPr="009743EA" w:rsidRDefault="00375E62" w:rsidP="00BD522C">
            <w:pPr>
              <w:pStyle w:val="Default"/>
              <w:overflowPunct w:val="0"/>
              <w:jc w:val="center"/>
              <w:rPr>
                <w:rFonts w:ascii="Arial" w:eastAsia="Malgun Gothic" w:hAnsi="Arial"/>
                <w:b/>
                <w:color w:val="auto"/>
                <w:kern w:val="1"/>
                <w:sz w:val="18"/>
                <w:szCs w:val="20"/>
              </w:rPr>
            </w:pPr>
          </w:p>
          <w:p w14:paraId="0C7AA71A" w14:textId="77777777" w:rsidR="00375E62" w:rsidRPr="009743EA" w:rsidRDefault="00375E62" w:rsidP="00BD522C">
            <w:pPr>
              <w:pStyle w:val="Default"/>
              <w:overflowPunct w:val="0"/>
              <w:jc w:val="center"/>
              <w:rPr>
                <w:rFonts w:ascii="Arial" w:eastAsia="Malgun Gothic" w:hAnsi="Arial"/>
                <w:b/>
                <w:color w:val="auto"/>
                <w:kern w:val="1"/>
                <w:sz w:val="18"/>
                <w:szCs w:val="20"/>
              </w:rPr>
            </w:pPr>
          </w:p>
          <w:p w14:paraId="58694CB0" w14:textId="77777777" w:rsidR="00375E62" w:rsidRPr="009743EA" w:rsidRDefault="00375E62" w:rsidP="00BD522C">
            <w:pPr>
              <w:pStyle w:val="Default"/>
              <w:overflowPunct w:val="0"/>
              <w:jc w:val="center"/>
              <w:rPr>
                <w:rFonts w:ascii="Arial" w:eastAsia="Malgun Gothic" w:hAnsi="Arial"/>
                <w:b/>
                <w:color w:val="auto"/>
                <w:kern w:val="1"/>
                <w:sz w:val="18"/>
                <w:szCs w:val="20"/>
              </w:rPr>
            </w:pPr>
          </w:p>
          <w:p w14:paraId="5AAFD746" w14:textId="77777777" w:rsidR="00375E62" w:rsidRPr="009743EA" w:rsidRDefault="00375E62" w:rsidP="00BD522C">
            <w:pPr>
              <w:pStyle w:val="Default"/>
              <w:overflowPunct w:val="0"/>
              <w:jc w:val="center"/>
              <w:rPr>
                <w:rFonts w:ascii="Arial" w:eastAsia="Malgun Gothic" w:hAnsi="Arial"/>
                <w:b/>
                <w:color w:val="auto"/>
                <w:kern w:val="1"/>
                <w:sz w:val="18"/>
                <w:szCs w:val="20"/>
              </w:rPr>
            </w:pPr>
          </w:p>
          <w:p w14:paraId="26E28261" w14:textId="77777777" w:rsidR="00375E62" w:rsidRPr="009743EA" w:rsidRDefault="00375E62" w:rsidP="00BD522C">
            <w:pPr>
              <w:pStyle w:val="Default"/>
              <w:overflowPunct w:val="0"/>
              <w:jc w:val="center"/>
              <w:rPr>
                <w:rFonts w:ascii="Arial" w:eastAsia="Malgun Gothic" w:hAnsi="Arial"/>
                <w:b/>
                <w:color w:val="auto"/>
                <w:kern w:val="1"/>
                <w:sz w:val="18"/>
                <w:szCs w:val="20"/>
              </w:rPr>
            </w:pPr>
          </w:p>
          <w:p w14:paraId="5AB096EF" w14:textId="77777777" w:rsidR="00375E62" w:rsidRPr="009743EA" w:rsidRDefault="00375E62" w:rsidP="00BD522C">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439B248B" w14:textId="77777777" w:rsidR="00375E62" w:rsidRPr="009743EA" w:rsidRDefault="00375E62" w:rsidP="00BD522C">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no RCN or</w:t>
            </w:r>
          </w:p>
          <w:p w14:paraId="31D5BA8B" w14:textId="77777777" w:rsidR="00375E62" w:rsidRPr="009743EA" w:rsidRDefault="00375E62" w:rsidP="00BD522C">
            <w:pPr>
              <w:pStyle w:val="TAL"/>
              <w:snapToGrid w:val="0"/>
              <w:jc w:val="center"/>
              <w:rPr>
                <w:b/>
                <w:kern w:val="1"/>
              </w:rPr>
            </w:pPr>
            <w:r w:rsidRPr="009743EA">
              <w:rPr>
                <w:b/>
                <w:kern w:val="1"/>
              </w:rPr>
              <w:t>RCN=1</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6F623C5D" w14:textId="77777777" w:rsidR="0045477F" w:rsidRPr="005A2D7C" w:rsidRDefault="0045477F" w:rsidP="005A2D7C">
            <w:pPr>
              <w:pStyle w:val="TAL"/>
              <w:rPr>
                <w:rFonts w:eastAsia="Calibri Light"/>
              </w:rPr>
            </w:pPr>
          </w:p>
          <w:p w14:paraId="26B29BC5" w14:textId="77777777" w:rsidR="00375E62" w:rsidRPr="009743EA" w:rsidRDefault="0045477F" w:rsidP="00BD522C">
            <w:pPr>
              <w:pStyle w:val="TAL"/>
              <w:snapToGrid w:val="0"/>
              <w:ind w:left="284"/>
              <w:rPr>
                <w:rFonts w:ascii="Times New Roman" w:eastAsia="Calibri Light" w:hAnsi="Times New Roman"/>
                <w:b/>
                <w:sz w:val="24"/>
              </w:rPr>
            </w:pPr>
            <w:r w:rsidRPr="009743EA">
              <w:rPr>
                <w:rFonts w:ascii="Times New Roman" w:eastAsia="Calibri Light" w:hAnsi="Times New Roman"/>
                <w:b/>
                <w:sz w:val="24"/>
              </w:rPr>
              <w:t>API/SUB/UPD/001</w:t>
            </w:r>
          </w:p>
          <w:p w14:paraId="2D0EA245" w14:textId="77777777" w:rsidR="0045477F" w:rsidRPr="009743EA" w:rsidRDefault="0045477F" w:rsidP="00BD522C">
            <w:pPr>
              <w:pStyle w:val="TAL"/>
              <w:snapToGrid w:val="0"/>
              <w:ind w:left="284"/>
            </w:pPr>
            <w:r w:rsidRPr="009743EA">
              <w:rPr>
                <w:rFonts w:ascii="Times New Roman" w:eastAsia="Calibri Light" w:hAnsi="Times New Roman"/>
                <w:b/>
                <w:sz w:val="24"/>
              </w:rPr>
              <w:t>API/SUB/UPD/001_RCN1</w:t>
            </w:r>
          </w:p>
          <w:p w14:paraId="2573F268" w14:textId="77777777" w:rsidR="00375E62" w:rsidRPr="005A2D7C" w:rsidRDefault="00375E62" w:rsidP="00BD522C">
            <w:pPr>
              <w:pStyle w:val="NoSpacing"/>
              <w:overflowPunct w:val="0"/>
              <w:rPr>
                <w:rFonts w:ascii="Times New Roman" w:hAnsi="Times New Roman"/>
                <w:b/>
                <w:sz w:val="24"/>
                <w:lang w:val="en-GB"/>
              </w:rPr>
            </w:pPr>
            <w:r w:rsidRPr="005A2D7C">
              <w:rPr>
                <w:rFonts w:ascii="Times New Roman" w:hAnsi="Times New Roman"/>
                <w:b/>
                <w:lang w:val="en-GB"/>
              </w:rPr>
              <w:t xml:space="preserve">    </w:t>
            </w:r>
            <w:r w:rsidRPr="005A2D7C">
              <w:rPr>
                <w:rFonts w:ascii="Times New Roman" w:hAnsi="Times New Roman"/>
                <w:lang w:val="en-GB"/>
              </w:rPr>
              <w:t xml:space="preserve">   </w:t>
            </w:r>
          </w:p>
          <w:p w14:paraId="6C27423E" w14:textId="77777777" w:rsidR="00375E62" w:rsidRPr="009743EA" w:rsidRDefault="00375E62" w:rsidP="00BD522C">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392522C9" w14:textId="77777777" w:rsidR="00375E62" w:rsidRPr="009743EA" w:rsidRDefault="00375E62" w:rsidP="00BD522C">
            <w:pPr>
              <w:pStyle w:val="TAL"/>
              <w:snapToGrid w:val="0"/>
              <w:ind w:left="284"/>
              <w:jc w:val="both"/>
              <w:rPr>
                <w:color w:val="0070C0"/>
              </w:rPr>
            </w:pPr>
          </w:p>
          <w:p w14:paraId="60B43FFA" w14:textId="77777777" w:rsidR="00375E62" w:rsidRPr="009743EA" w:rsidRDefault="00375E62" w:rsidP="00BD522C">
            <w:pPr>
              <w:pStyle w:val="TAL"/>
              <w:snapToGrid w:val="0"/>
              <w:ind w:left="284"/>
              <w:jc w:val="both"/>
              <w:rPr>
                <w:color w:val="0070C0"/>
              </w:rPr>
            </w:pPr>
            <w:r w:rsidRPr="009743EA">
              <w:rPr>
                <w:color w:val="0070C0"/>
              </w:rPr>
              <w:t>PUT /mn-name/ae_actuator/ae_sub HTTP/1.1</w:t>
            </w:r>
          </w:p>
          <w:p w14:paraId="7E07342E" w14:textId="77777777" w:rsidR="00375E62" w:rsidRPr="009743EA" w:rsidRDefault="00375E62" w:rsidP="00BD522C">
            <w:pPr>
              <w:pStyle w:val="TAL"/>
              <w:snapToGrid w:val="0"/>
              <w:ind w:left="284"/>
              <w:jc w:val="both"/>
              <w:rPr>
                <w:color w:val="0070C0"/>
              </w:rPr>
            </w:pPr>
            <w:r w:rsidRPr="009743EA">
              <w:rPr>
                <w:color w:val="0070C0"/>
              </w:rPr>
              <w:t>Host: 192.168.0.10:8282</w:t>
            </w:r>
          </w:p>
          <w:p w14:paraId="7569CB28" w14:textId="77777777" w:rsidR="00375E62" w:rsidRPr="009743EA" w:rsidRDefault="00375E62" w:rsidP="00BD522C">
            <w:pPr>
              <w:pStyle w:val="TAL"/>
              <w:snapToGrid w:val="0"/>
              <w:ind w:left="284"/>
              <w:jc w:val="both"/>
              <w:rPr>
                <w:color w:val="0070C0"/>
              </w:rPr>
            </w:pPr>
            <w:r w:rsidRPr="009743EA">
              <w:rPr>
                <w:color w:val="0070C0"/>
              </w:rPr>
              <w:t>X-M2M-Origin: CAE5630283216026458665</w:t>
            </w:r>
          </w:p>
          <w:p w14:paraId="76A3C6DF" w14:textId="77777777" w:rsidR="00247D1F" w:rsidRPr="009743EA" w:rsidRDefault="00247D1F" w:rsidP="00BD522C">
            <w:pPr>
              <w:pStyle w:val="TAL"/>
              <w:snapToGrid w:val="0"/>
              <w:ind w:left="284"/>
              <w:jc w:val="both"/>
              <w:rPr>
                <w:color w:val="0070C0"/>
              </w:rPr>
            </w:pPr>
            <w:r w:rsidRPr="009743EA">
              <w:rPr>
                <w:color w:val="0070C0"/>
              </w:rPr>
              <w:t>Content-Type: application/json</w:t>
            </w:r>
          </w:p>
          <w:p w14:paraId="04115745" w14:textId="77777777" w:rsidR="00856D18" w:rsidRPr="009743EA" w:rsidRDefault="00856D18" w:rsidP="00856D18">
            <w:pPr>
              <w:pStyle w:val="TAL"/>
              <w:snapToGrid w:val="0"/>
              <w:ind w:left="284"/>
              <w:jc w:val="both"/>
              <w:rPr>
                <w:color w:val="0070C0"/>
              </w:rPr>
            </w:pPr>
            <w:r w:rsidRPr="009743EA">
              <w:rPr>
                <w:color w:val="0070C0"/>
              </w:rPr>
              <w:t>Accept: application/json</w:t>
            </w:r>
          </w:p>
          <w:p w14:paraId="284DA817" w14:textId="77777777" w:rsidR="00375E62" w:rsidRPr="009743EA" w:rsidRDefault="00375E62" w:rsidP="00BD522C">
            <w:pPr>
              <w:pStyle w:val="TAL"/>
              <w:snapToGrid w:val="0"/>
              <w:ind w:left="284"/>
              <w:jc w:val="both"/>
              <w:rPr>
                <w:color w:val="0070C0"/>
              </w:rPr>
            </w:pPr>
            <w:r w:rsidRPr="009743EA">
              <w:rPr>
                <w:color w:val="0070C0"/>
              </w:rPr>
              <w:t>X-M2M-RI: 1234</w:t>
            </w:r>
          </w:p>
          <w:p w14:paraId="463652C5" w14:textId="77777777" w:rsidR="005A7A27" w:rsidRPr="009743EA" w:rsidRDefault="005A7A27" w:rsidP="005A7A27">
            <w:pPr>
              <w:widowControl w:val="0"/>
              <w:overflowPunct/>
              <w:spacing w:after="0"/>
              <w:ind w:left="284"/>
              <w:jc w:val="both"/>
              <w:textAlignment w:val="auto"/>
              <w:rPr>
                <w:color w:val="0070C0"/>
              </w:rPr>
            </w:pPr>
            <w:r w:rsidRPr="009743EA">
              <w:rPr>
                <w:rFonts w:ascii="Arial" w:hAnsi="Arial"/>
                <w:color w:val="0070C0"/>
                <w:sz w:val="18"/>
              </w:rPr>
              <w:t>X-M2M-RVI: 2a</w:t>
            </w:r>
          </w:p>
          <w:p w14:paraId="2D12364B" w14:textId="77777777" w:rsidR="00375E62" w:rsidRPr="009743EA" w:rsidRDefault="00375E62" w:rsidP="00BD522C">
            <w:pPr>
              <w:pStyle w:val="TAL"/>
              <w:snapToGrid w:val="0"/>
              <w:ind w:left="284"/>
              <w:jc w:val="both"/>
              <w:rPr>
                <w:color w:val="0070C0"/>
              </w:rPr>
            </w:pPr>
          </w:p>
          <w:p w14:paraId="2EB9B636" w14:textId="77777777" w:rsidR="00375E62" w:rsidRPr="009743EA" w:rsidRDefault="00375E62" w:rsidP="00BD522C">
            <w:pPr>
              <w:pStyle w:val="TAL"/>
              <w:snapToGrid w:val="0"/>
              <w:ind w:left="284"/>
              <w:jc w:val="both"/>
              <w:rPr>
                <w:color w:val="0070C0"/>
              </w:rPr>
            </w:pPr>
            <w:r w:rsidRPr="009743EA">
              <w:rPr>
                <w:color w:val="0070C0"/>
              </w:rPr>
              <w:t>{</w:t>
            </w:r>
          </w:p>
          <w:p w14:paraId="258FFCBA" w14:textId="77777777" w:rsidR="00375E62" w:rsidRPr="009743EA" w:rsidRDefault="00970978" w:rsidP="00BD522C">
            <w:pPr>
              <w:pStyle w:val="TAL"/>
              <w:snapToGrid w:val="0"/>
              <w:ind w:left="284"/>
              <w:jc w:val="both"/>
              <w:rPr>
                <w:color w:val="0070C0"/>
              </w:rPr>
            </w:pPr>
            <w:r w:rsidRPr="009743EA">
              <w:rPr>
                <w:color w:val="0070C0"/>
              </w:rPr>
              <w:t xml:space="preserve">    </w:t>
            </w:r>
            <w:r w:rsidR="00375E62" w:rsidRPr="009743EA">
              <w:rPr>
                <w:color w:val="0070C0"/>
              </w:rPr>
              <w:t>"m2m:sub": {</w:t>
            </w:r>
          </w:p>
          <w:p w14:paraId="1FDF2D82" w14:textId="77777777" w:rsidR="00375E62" w:rsidRPr="009743EA" w:rsidRDefault="00970978" w:rsidP="00BD522C">
            <w:pPr>
              <w:pStyle w:val="TAL"/>
              <w:snapToGrid w:val="0"/>
              <w:ind w:left="284"/>
              <w:jc w:val="both"/>
              <w:rPr>
                <w:color w:val="0070C0"/>
              </w:rPr>
            </w:pPr>
            <w:r w:rsidRPr="009743EA">
              <w:rPr>
                <w:color w:val="0070C0"/>
              </w:rPr>
              <w:t xml:space="preserve"> </w:t>
            </w:r>
            <w:r w:rsidR="00375E62" w:rsidRPr="009743EA">
              <w:rPr>
                <w:color w:val="0070C0"/>
              </w:rPr>
              <w:t xml:space="preserve"> </w:t>
            </w:r>
            <w:r w:rsidRPr="009743EA">
              <w:rPr>
                <w:color w:val="0070C0"/>
              </w:rPr>
              <w:t xml:space="preserve">      </w:t>
            </w:r>
            <w:r w:rsidR="00375E62" w:rsidRPr="009743EA">
              <w:rPr>
                <w:color w:val="0070C0"/>
              </w:rPr>
              <w:t>"nct": 3</w:t>
            </w:r>
          </w:p>
          <w:p w14:paraId="4FE1A812" w14:textId="77777777" w:rsidR="00375E62" w:rsidRPr="009743EA" w:rsidRDefault="00375E62" w:rsidP="00BD522C">
            <w:pPr>
              <w:pStyle w:val="TAL"/>
              <w:snapToGrid w:val="0"/>
              <w:ind w:left="284"/>
              <w:jc w:val="both"/>
              <w:rPr>
                <w:color w:val="0070C0"/>
              </w:rPr>
            </w:pPr>
            <w:r w:rsidRPr="009743EA">
              <w:rPr>
                <w:color w:val="0070C0"/>
              </w:rPr>
              <w:t xml:space="preserve">    }</w:t>
            </w:r>
          </w:p>
          <w:p w14:paraId="1EF99E32" w14:textId="77777777" w:rsidR="00375E62" w:rsidRPr="009743EA" w:rsidRDefault="00375E62" w:rsidP="00BD522C">
            <w:pPr>
              <w:pStyle w:val="TAL"/>
              <w:snapToGrid w:val="0"/>
              <w:ind w:left="284"/>
              <w:jc w:val="both"/>
              <w:rPr>
                <w:color w:val="0070C0"/>
              </w:rPr>
            </w:pPr>
            <w:r w:rsidRPr="009743EA">
              <w:rPr>
                <w:color w:val="0070C0"/>
              </w:rPr>
              <w:t>}</w:t>
            </w:r>
          </w:p>
          <w:p w14:paraId="6936ADF7" w14:textId="77777777" w:rsidR="00375E62" w:rsidRPr="009743EA" w:rsidRDefault="00375E62" w:rsidP="00BD522C">
            <w:pPr>
              <w:pStyle w:val="TAL"/>
              <w:snapToGrid w:val="0"/>
              <w:ind w:left="284"/>
              <w:jc w:val="both"/>
              <w:rPr>
                <w:color w:val="0070C0"/>
              </w:rPr>
            </w:pPr>
          </w:p>
          <w:p w14:paraId="71BCD9B5" w14:textId="77777777" w:rsidR="00375E62" w:rsidRPr="009743EA" w:rsidRDefault="00375E62" w:rsidP="00BD522C">
            <w:pPr>
              <w:widowControl w:val="0"/>
              <w:spacing w:after="0"/>
              <w:ind w:left="284"/>
              <w:jc w:val="both"/>
              <w:textAlignment w:val="auto"/>
              <w:rPr>
                <w:rFonts w:ascii="Arial" w:hAnsi="Arial"/>
                <w:b/>
                <w:color w:val="0070C0"/>
                <w:sz w:val="18"/>
              </w:rPr>
            </w:pPr>
          </w:p>
          <w:p w14:paraId="74F8F40E" w14:textId="77777777" w:rsidR="00375E62" w:rsidRPr="009743EA" w:rsidRDefault="00375E62" w:rsidP="00BD522C">
            <w:pPr>
              <w:widowControl w:val="0"/>
              <w:spacing w:after="0"/>
              <w:ind w:left="284"/>
              <w:jc w:val="both"/>
              <w:textAlignment w:val="auto"/>
              <w:rPr>
                <w:rFonts w:ascii="Arial" w:hAnsi="Arial"/>
                <w:b/>
                <w:color w:val="0070C0"/>
                <w:sz w:val="18"/>
              </w:rPr>
            </w:pPr>
            <w:r w:rsidRPr="009743EA">
              <w:rPr>
                <w:rFonts w:ascii="Arial" w:hAnsi="Arial"/>
                <w:b/>
                <w:color w:val="0070C0"/>
                <w:sz w:val="18"/>
              </w:rPr>
              <w:t>HTTP Response:</w:t>
            </w:r>
          </w:p>
          <w:p w14:paraId="0DB7AE4E" w14:textId="77777777" w:rsidR="00375E62" w:rsidRPr="009743EA" w:rsidRDefault="00375E62" w:rsidP="00BD522C">
            <w:pPr>
              <w:widowControl w:val="0"/>
              <w:spacing w:after="0"/>
              <w:ind w:left="284"/>
              <w:textAlignment w:val="auto"/>
              <w:rPr>
                <w:rFonts w:ascii="Arial" w:hAnsi="Arial"/>
                <w:color w:val="0070C0"/>
                <w:sz w:val="18"/>
              </w:rPr>
            </w:pPr>
          </w:p>
          <w:p w14:paraId="5AA6AB7E" w14:textId="77777777" w:rsidR="00375E62" w:rsidRPr="009743EA" w:rsidRDefault="00375E62" w:rsidP="00BD522C">
            <w:pPr>
              <w:widowControl w:val="0"/>
              <w:spacing w:after="0"/>
              <w:ind w:left="284"/>
              <w:textAlignment w:val="auto"/>
              <w:rPr>
                <w:rFonts w:ascii="Arial" w:hAnsi="Arial"/>
                <w:color w:val="0070C0"/>
                <w:sz w:val="18"/>
              </w:rPr>
            </w:pPr>
            <w:r w:rsidRPr="009743EA">
              <w:rPr>
                <w:rFonts w:ascii="Arial" w:hAnsi="Arial"/>
                <w:color w:val="0070C0"/>
                <w:sz w:val="18"/>
              </w:rPr>
              <w:t>200 OK</w:t>
            </w:r>
          </w:p>
          <w:p w14:paraId="470DF3B7" w14:textId="77777777" w:rsidR="00375E62" w:rsidRPr="009743EA" w:rsidRDefault="00375E62" w:rsidP="00BD522C">
            <w:pPr>
              <w:pStyle w:val="TAL"/>
              <w:snapToGrid w:val="0"/>
              <w:ind w:left="284"/>
              <w:rPr>
                <w:color w:val="0070C0"/>
              </w:rPr>
            </w:pPr>
            <w:r w:rsidRPr="009743EA">
              <w:rPr>
                <w:color w:val="0070C0"/>
              </w:rPr>
              <w:t>Content-Location: mn-name/ae_actuator/ae_sub</w:t>
            </w:r>
          </w:p>
          <w:p w14:paraId="7D4B7F61" w14:textId="77777777" w:rsidR="00375E62" w:rsidRPr="00325791" w:rsidRDefault="00375E62" w:rsidP="00BD522C">
            <w:pPr>
              <w:pStyle w:val="TAL"/>
              <w:snapToGrid w:val="0"/>
              <w:ind w:left="284"/>
              <w:rPr>
                <w:color w:val="0070C0"/>
                <w:lang w:val="fr-FR"/>
              </w:rPr>
            </w:pPr>
            <w:r w:rsidRPr="00325791">
              <w:rPr>
                <w:color w:val="0070C0"/>
                <w:lang w:val="fr-FR"/>
              </w:rPr>
              <w:t>Content-Type: application/json</w:t>
            </w:r>
          </w:p>
          <w:p w14:paraId="5462AC84" w14:textId="77777777" w:rsidR="00375E62" w:rsidRPr="00325791" w:rsidRDefault="00375E62" w:rsidP="00BD522C">
            <w:pPr>
              <w:pStyle w:val="TAL"/>
              <w:snapToGrid w:val="0"/>
              <w:ind w:left="284"/>
              <w:rPr>
                <w:color w:val="0070C0"/>
                <w:lang w:val="fr-FR"/>
              </w:rPr>
            </w:pPr>
            <w:r w:rsidRPr="00325791">
              <w:rPr>
                <w:color w:val="0070C0"/>
                <w:lang w:val="fr-FR"/>
              </w:rPr>
              <w:t>X-M2M-RI: 1234</w:t>
            </w:r>
          </w:p>
          <w:p w14:paraId="68811C97" w14:textId="77777777" w:rsidR="005A7A27" w:rsidRPr="009743EA" w:rsidRDefault="005A7A27" w:rsidP="005A7A27">
            <w:pPr>
              <w:widowControl w:val="0"/>
              <w:overflowPunct/>
              <w:spacing w:after="0"/>
              <w:ind w:left="284"/>
              <w:jc w:val="both"/>
              <w:textAlignment w:val="auto"/>
              <w:rPr>
                <w:color w:val="0070C0"/>
              </w:rPr>
            </w:pPr>
            <w:r w:rsidRPr="009743EA">
              <w:rPr>
                <w:rFonts w:ascii="Arial" w:hAnsi="Arial"/>
                <w:color w:val="0070C0"/>
                <w:sz w:val="18"/>
              </w:rPr>
              <w:t>X-M2M-RVI: 2a</w:t>
            </w:r>
          </w:p>
          <w:p w14:paraId="3C32C87D" w14:textId="77777777" w:rsidR="00375E62" w:rsidRPr="009743EA" w:rsidRDefault="00375E62" w:rsidP="00BD522C">
            <w:pPr>
              <w:pStyle w:val="TAL"/>
              <w:snapToGrid w:val="0"/>
              <w:ind w:left="284"/>
              <w:rPr>
                <w:color w:val="0070C0"/>
              </w:rPr>
            </w:pPr>
            <w:r w:rsidRPr="009743EA">
              <w:rPr>
                <w:color w:val="0070C0"/>
              </w:rPr>
              <w:t>X-M2M-RSC: 2004</w:t>
            </w:r>
          </w:p>
          <w:p w14:paraId="03423204" w14:textId="77777777" w:rsidR="00375E62" w:rsidRPr="009743EA" w:rsidRDefault="00375E62" w:rsidP="00BD522C">
            <w:pPr>
              <w:pStyle w:val="TAL"/>
              <w:snapToGrid w:val="0"/>
              <w:ind w:left="284"/>
              <w:rPr>
                <w:color w:val="0070C0"/>
              </w:rPr>
            </w:pPr>
          </w:p>
          <w:p w14:paraId="1D856553" w14:textId="77777777" w:rsidR="00375E62" w:rsidRPr="009743EA" w:rsidRDefault="00375E62" w:rsidP="00BD522C">
            <w:pPr>
              <w:pStyle w:val="TAL"/>
              <w:snapToGrid w:val="0"/>
              <w:ind w:left="284"/>
              <w:rPr>
                <w:color w:val="0070C0"/>
              </w:rPr>
            </w:pPr>
            <w:r w:rsidRPr="009743EA">
              <w:rPr>
                <w:color w:val="0070C0"/>
              </w:rPr>
              <w:t>{</w:t>
            </w:r>
          </w:p>
          <w:p w14:paraId="218CD887" w14:textId="77777777" w:rsidR="00375E62" w:rsidRPr="009743EA" w:rsidRDefault="00375E62" w:rsidP="00BD522C">
            <w:pPr>
              <w:pStyle w:val="TAL"/>
              <w:snapToGrid w:val="0"/>
              <w:ind w:left="284"/>
              <w:rPr>
                <w:color w:val="0070C0"/>
              </w:rPr>
            </w:pPr>
            <w:r w:rsidRPr="009743EA">
              <w:rPr>
                <w:color w:val="0070C0"/>
              </w:rPr>
              <w:t xml:space="preserve">    "m2m:sub": {</w:t>
            </w:r>
          </w:p>
          <w:p w14:paraId="335B8670" w14:textId="77777777" w:rsidR="00375E62" w:rsidRPr="009743EA" w:rsidRDefault="00375E62" w:rsidP="00BD522C">
            <w:pPr>
              <w:pStyle w:val="TAL"/>
              <w:snapToGrid w:val="0"/>
              <w:ind w:left="284"/>
              <w:rPr>
                <w:color w:val="0070C0"/>
              </w:rPr>
            </w:pPr>
            <w:r w:rsidRPr="009743EA">
              <w:rPr>
                <w:color w:val="0070C0"/>
              </w:rPr>
              <w:t xml:space="preserve">        "rn": "ae_sub",</w:t>
            </w:r>
          </w:p>
          <w:p w14:paraId="594156E5" w14:textId="77777777" w:rsidR="00375E62" w:rsidRPr="009743EA" w:rsidRDefault="00375E62" w:rsidP="00BD522C">
            <w:pPr>
              <w:pStyle w:val="TAL"/>
              <w:snapToGrid w:val="0"/>
              <w:ind w:left="284"/>
              <w:rPr>
                <w:color w:val="0070C0"/>
              </w:rPr>
            </w:pPr>
            <w:r w:rsidRPr="009743EA">
              <w:rPr>
                <w:color w:val="0070C0"/>
              </w:rPr>
              <w:t xml:space="preserve">        "ty": 23,</w:t>
            </w:r>
          </w:p>
          <w:p w14:paraId="3AAF71B9" w14:textId="77777777" w:rsidR="00375E62" w:rsidRPr="009743EA" w:rsidRDefault="00375E62" w:rsidP="00BD522C">
            <w:pPr>
              <w:pStyle w:val="TAL"/>
              <w:snapToGrid w:val="0"/>
              <w:ind w:left="284"/>
              <w:rPr>
                <w:color w:val="0070C0"/>
              </w:rPr>
            </w:pPr>
            <w:r w:rsidRPr="009743EA">
              <w:rPr>
                <w:color w:val="0070C0"/>
              </w:rPr>
              <w:t xml:space="preserve">        "ri": "SUB583675048372974938",</w:t>
            </w:r>
          </w:p>
          <w:p w14:paraId="77AA9A93" w14:textId="77777777" w:rsidR="00375E62" w:rsidRPr="009743EA" w:rsidRDefault="00375E62" w:rsidP="00BD522C">
            <w:pPr>
              <w:pStyle w:val="TAL"/>
              <w:snapToGrid w:val="0"/>
              <w:ind w:left="284"/>
              <w:rPr>
                <w:color w:val="0070C0"/>
              </w:rPr>
            </w:pPr>
            <w:r w:rsidRPr="009743EA">
              <w:rPr>
                <w:color w:val="0070C0"/>
              </w:rPr>
              <w:t xml:space="preserve">        "pi": "CAE5630283216026458665",</w:t>
            </w:r>
          </w:p>
          <w:p w14:paraId="66F8E778" w14:textId="77777777" w:rsidR="00375E62" w:rsidRPr="00325791" w:rsidRDefault="00375E62" w:rsidP="00BD522C">
            <w:pPr>
              <w:pStyle w:val="TAL"/>
              <w:snapToGrid w:val="0"/>
              <w:ind w:left="284"/>
              <w:rPr>
                <w:color w:val="0070C0"/>
                <w:lang w:val="fr-FR"/>
              </w:rPr>
            </w:pPr>
            <w:r w:rsidRPr="009743EA">
              <w:rPr>
                <w:color w:val="0070C0"/>
              </w:rPr>
              <w:t xml:space="preserve">        </w:t>
            </w:r>
            <w:r w:rsidRPr="00325791">
              <w:rPr>
                <w:color w:val="0070C0"/>
                <w:lang w:val="fr-FR"/>
              </w:rPr>
              <w:t>"ct": "20180302T070445",</w:t>
            </w:r>
          </w:p>
          <w:p w14:paraId="75D4E059" w14:textId="77777777" w:rsidR="00375E62" w:rsidRPr="00325791" w:rsidRDefault="00375E62" w:rsidP="00BD522C">
            <w:pPr>
              <w:pStyle w:val="TAL"/>
              <w:snapToGrid w:val="0"/>
              <w:ind w:left="284"/>
              <w:rPr>
                <w:color w:val="0070C0"/>
                <w:lang w:val="fr-FR"/>
              </w:rPr>
            </w:pPr>
            <w:r w:rsidRPr="00325791">
              <w:rPr>
                <w:color w:val="0070C0"/>
                <w:lang w:val="fr-FR"/>
              </w:rPr>
              <w:t xml:space="preserve">        "lt": "20180302T070445",</w:t>
            </w:r>
          </w:p>
          <w:p w14:paraId="02AFBCE8" w14:textId="77777777" w:rsidR="00375E62" w:rsidRPr="000D6D95" w:rsidRDefault="00375E62" w:rsidP="00BD522C">
            <w:pPr>
              <w:pStyle w:val="TAL"/>
              <w:snapToGrid w:val="0"/>
              <w:ind w:left="284"/>
              <w:rPr>
                <w:color w:val="0070C0"/>
                <w:lang w:val="fr-FR"/>
              </w:rPr>
            </w:pPr>
            <w:r w:rsidRPr="00325791">
              <w:rPr>
                <w:color w:val="0070C0"/>
                <w:lang w:val="fr-FR"/>
              </w:rPr>
              <w:lastRenderedPageBreak/>
              <w:t xml:space="preserve">        "nu</w:t>
            </w:r>
            <w:r w:rsidRPr="000D6D95">
              <w:rPr>
                <w:color w:val="0070C0"/>
                <w:lang w:val="fr-FR"/>
              </w:rPr>
              <w:t>": [</w:t>
            </w:r>
          </w:p>
          <w:p w14:paraId="2AEECC73" w14:textId="77777777" w:rsidR="00375E62" w:rsidRPr="000D6D95" w:rsidRDefault="00375E62" w:rsidP="00BD522C">
            <w:pPr>
              <w:pStyle w:val="TAL"/>
              <w:snapToGrid w:val="0"/>
              <w:ind w:left="284"/>
              <w:rPr>
                <w:color w:val="0070C0"/>
                <w:lang w:val="fr-FR"/>
              </w:rPr>
            </w:pPr>
            <w:r w:rsidRPr="000D6D95">
              <w:rPr>
                <w:color w:val="0070C0"/>
                <w:lang w:val="fr-FR"/>
              </w:rPr>
              <w:t xml:space="preserve">            "https://192.168.0.10:8282/notification/handler"</w:t>
            </w:r>
          </w:p>
          <w:p w14:paraId="26262C27" w14:textId="77777777" w:rsidR="00375E62" w:rsidRPr="000D6D95" w:rsidRDefault="00375E62" w:rsidP="00BD522C">
            <w:pPr>
              <w:pStyle w:val="TAL"/>
              <w:snapToGrid w:val="0"/>
              <w:ind w:left="284"/>
              <w:rPr>
                <w:color w:val="0070C0"/>
                <w:lang w:val="fr-FR"/>
              </w:rPr>
            </w:pPr>
            <w:r w:rsidRPr="000D6D95">
              <w:rPr>
                <w:color w:val="0070C0"/>
                <w:lang w:val="fr-FR"/>
              </w:rPr>
              <w:t xml:space="preserve">        ],</w:t>
            </w:r>
          </w:p>
          <w:p w14:paraId="21788C84" w14:textId="77777777" w:rsidR="00375E62" w:rsidRPr="000D6D95" w:rsidRDefault="00375E62" w:rsidP="00BD522C">
            <w:pPr>
              <w:pStyle w:val="TAL"/>
              <w:snapToGrid w:val="0"/>
              <w:ind w:left="284"/>
              <w:rPr>
                <w:color w:val="0070C0"/>
                <w:lang w:val="fr-FR"/>
              </w:rPr>
            </w:pPr>
            <w:r w:rsidRPr="000D6D95">
              <w:rPr>
                <w:color w:val="0070C0"/>
                <w:lang w:val="fr-FR"/>
              </w:rPr>
              <w:t xml:space="preserve">        "cnm": 2, </w:t>
            </w:r>
          </w:p>
          <w:p w14:paraId="28B36E35" w14:textId="77777777" w:rsidR="00375E62" w:rsidRPr="000D6D95" w:rsidRDefault="00375E62" w:rsidP="00BD522C">
            <w:pPr>
              <w:pStyle w:val="TAL"/>
              <w:snapToGrid w:val="0"/>
              <w:ind w:left="284"/>
              <w:rPr>
                <w:color w:val="0070C0"/>
                <w:lang w:val="fr-FR"/>
              </w:rPr>
            </w:pPr>
            <w:r w:rsidRPr="000D6D95">
              <w:rPr>
                <w:color w:val="0070C0"/>
                <w:lang w:val="fr-FR"/>
              </w:rPr>
              <w:t xml:space="preserve">        "mnm": 50,</w:t>
            </w:r>
          </w:p>
          <w:p w14:paraId="0697C152" w14:textId="77777777" w:rsidR="00375E62" w:rsidRPr="000D6D95" w:rsidRDefault="00375E62" w:rsidP="005A2D7C">
            <w:pPr>
              <w:pStyle w:val="TAL"/>
              <w:snapToGrid w:val="0"/>
              <w:ind w:left="284"/>
              <w:rPr>
                <w:color w:val="0070C0"/>
                <w:lang w:val="fr-FR"/>
              </w:rPr>
            </w:pPr>
            <w:r w:rsidRPr="000D6D95">
              <w:rPr>
                <w:color w:val="0070C0"/>
                <w:lang w:val="fr-FR"/>
              </w:rPr>
              <w:t xml:space="preserve">        "enc": {</w:t>
            </w:r>
          </w:p>
          <w:p w14:paraId="06E02702" w14:textId="77777777" w:rsidR="00375E62" w:rsidRPr="000D6D95" w:rsidRDefault="00375E62" w:rsidP="005A2D7C">
            <w:pPr>
              <w:pStyle w:val="TAL"/>
              <w:snapToGrid w:val="0"/>
              <w:ind w:left="284"/>
              <w:rPr>
                <w:color w:val="0070C0"/>
                <w:lang w:val="fr-FR"/>
              </w:rPr>
            </w:pPr>
            <w:r w:rsidRPr="000D6D95">
              <w:rPr>
                <w:color w:val="0070C0"/>
                <w:lang w:val="fr-FR"/>
              </w:rPr>
              <w:t xml:space="preserve">               "net": [2]</w:t>
            </w:r>
          </w:p>
          <w:p w14:paraId="60451E63" w14:textId="77777777" w:rsidR="00375E62" w:rsidRPr="000D6D95" w:rsidRDefault="00375E62" w:rsidP="005A2D7C">
            <w:pPr>
              <w:pStyle w:val="TAL"/>
              <w:snapToGrid w:val="0"/>
              <w:ind w:left="284"/>
              <w:rPr>
                <w:color w:val="0070C0"/>
                <w:lang w:val="fr-FR"/>
              </w:rPr>
            </w:pPr>
            <w:r w:rsidRPr="000D6D95">
              <w:rPr>
                <w:color w:val="0070C0"/>
                <w:lang w:val="fr-FR"/>
              </w:rPr>
              <w:t xml:space="preserve">        },</w:t>
            </w:r>
          </w:p>
          <w:p w14:paraId="56ABB1AD" w14:textId="77777777" w:rsidR="00375E62" w:rsidRPr="00325791" w:rsidRDefault="00375E62" w:rsidP="00BD522C">
            <w:pPr>
              <w:pStyle w:val="TAL"/>
              <w:snapToGrid w:val="0"/>
              <w:ind w:left="284"/>
              <w:jc w:val="both"/>
              <w:rPr>
                <w:color w:val="0070C0"/>
                <w:lang w:val="fr-FR"/>
              </w:rPr>
            </w:pPr>
            <w:r w:rsidRPr="00325791">
              <w:rPr>
                <w:color w:val="0070C0"/>
                <w:lang w:val="fr-FR" w:eastAsia="ko-KR"/>
              </w:rPr>
              <w:t xml:space="preserve">  </w:t>
            </w:r>
            <w:r w:rsidRPr="00325791">
              <w:rPr>
                <w:color w:val="0070C0"/>
                <w:lang w:val="fr-FR" w:eastAsia="ko-KR"/>
              </w:rPr>
              <w:tab/>
              <w:t xml:space="preserve">   </w:t>
            </w:r>
            <w:r w:rsidRPr="00325791">
              <w:rPr>
                <w:color w:val="0070C0"/>
                <w:lang w:val="fr-FR"/>
              </w:rPr>
              <w:t>"nct": 3</w:t>
            </w:r>
          </w:p>
          <w:p w14:paraId="13CC2167" w14:textId="77777777" w:rsidR="00375E62" w:rsidRPr="005A2D7C" w:rsidRDefault="00375E62" w:rsidP="00BD522C">
            <w:pPr>
              <w:pStyle w:val="TAL"/>
              <w:snapToGrid w:val="0"/>
              <w:ind w:left="284"/>
              <w:rPr>
                <w:color w:val="0070C0"/>
              </w:rPr>
            </w:pPr>
            <w:r w:rsidRPr="00325791">
              <w:rPr>
                <w:color w:val="0070C0"/>
                <w:lang w:val="fr-FR"/>
              </w:rPr>
              <w:t xml:space="preserve">    </w:t>
            </w:r>
            <w:r w:rsidRPr="005A2D7C">
              <w:rPr>
                <w:color w:val="0070C0"/>
              </w:rPr>
              <w:t>}</w:t>
            </w:r>
          </w:p>
          <w:p w14:paraId="192A20F2" w14:textId="77777777" w:rsidR="00375E62" w:rsidRPr="005A2D7C" w:rsidRDefault="00375E62" w:rsidP="00BD522C">
            <w:pPr>
              <w:pStyle w:val="TAL"/>
              <w:snapToGrid w:val="0"/>
              <w:ind w:left="284"/>
              <w:rPr>
                <w:color w:val="0070C0"/>
              </w:rPr>
            </w:pPr>
            <w:r w:rsidRPr="005A2D7C">
              <w:rPr>
                <w:color w:val="0070C0"/>
              </w:rPr>
              <w:t>}</w:t>
            </w:r>
          </w:p>
          <w:p w14:paraId="003EA40F" w14:textId="77777777" w:rsidR="00375E62" w:rsidRPr="009743EA" w:rsidRDefault="00375E62" w:rsidP="00BD522C">
            <w:pPr>
              <w:pStyle w:val="TAL"/>
              <w:snapToGrid w:val="0"/>
              <w:ind w:left="284"/>
            </w:pPr>
          </w:p>
        </w:tc>
      </w:tr>
    </w:tbl>
    <w:p w14:paraId="70D625E9" w14:textId="77777777" w:rsidR="00375E62" w:rsidRPr="005A2D7C" w:rsidRDefault="00375E62" w:rsidP="00375E62"/>
    <w:p w14:paraId="62795135" w14:textId="77777777" w:rsidR="00375E62" w:rsidRPr="009743EA" w:rsidRDefault="00375E62" w:rsidP="00375E62">
      <w:pPr>
        <w:pStyle w:val="Heading4"/>
      </w:pPr>
      <w:bookmarkStart w:id="523" w:name="_Toc49420756"/>
      <w:bookmarkStart w:id="524" w:name="_Toc49507570"/>
      <w:bookmarkStart w:id="525" w:name="_Toc49507682"/>
      <w:bookmarkStart w:id="526" w:name="_Toc532286383"/>
      <w:bookmarkStart w:id="527" w:name="_Toc532286519"/>
      <w:bookmarkStart w:id="528" w:name="_Toc46154425"/>
      <w:bookmarkStart w:id="529" w:name="_Toc57298386"/>
      <w:r w:rsidRPr="009743EA">
        <w:t>6.2.</w:t>
      </w:r>
      <w:r w:rsidR="0067620B" w:rsidRPr="009743EA">
        <w:t>9</w:t>
      </w:r>
      <w:r w:rsidRPr="009743EA">
        <w:t>.4</w:t>
      </w:r>
      <w:r w:rsidRPr="009743EA">
        <w:tab/>
        <w:t>API-SUB-DEL</w:t>
      </w:r>
      <w:bookmarkEnd w:id="523"/>
      <w:bookmarkEnd w:id="524"/>
      <w:bookmarkEnd w:id="525"/>
      <w:bookmarkEnd w:id="526"/>
      <w:bookmarkEnd w:id="527"/>
      <w:bookmarkEnd w:id="528"/>
      <w:bookmarkEnd w:id="529"/>
    </w:p>
    <w:tbl>
      <w:tblPr>
        <w:tblW w:w="9659" w:type="dxa"/>
        <w:jc w:val="center"/>
        <w:tblLayout w:type="fixed"/>
        <w:tblCellMar>
          <w:left w:w="28" w:type="dxa"/>
        </w:tblCellMar>
        <w:tblLook w:val="0000" w:firstRow="0" w:lastRow="0" w:firstColumn="0" w:lastColumn="0" w:noHBand="0" w:noVBand="0"/>
      </w:tblPr>
      <w:tblGrid>
        <w:gridCol w:w="1286"/>
        <w:gridCol w:w="8373"/>
      </w:tblGrid>
      <w:tr w:rsidR="00375E62" w:rsidRPr="009743EA" w14:paraId="0AEDFD7D" w14:textId="77777777" w:rsidTr="00BD522C">
        <w:trPr>
          <w:jc w:val="center"/>
        </w:trPr>
        <w:tc>
          <w:tcPr>
            <w:tcW w:w="1286" w:type="dxa"/>
            <w:tcBorders>
              <w:top w:val="single" w:sz="4" w:space="0" w:color="000000"/>
              <w:left w:val="single" w:sz="4" w:space="0" w:color="000000"/>
              <w:bottom w:val="single" w:sz="4" w:space="0" w:color="000000"/>
            </w:tcBorders>
            <w:shd w:val="clear" w:color="auto" w:fill="E7E6E6"/>
          </w:tcPr>
          <w:p w14:paraId="632D37F1" w14:textId="77777777" w:rsidR="00375E62" w:rsidRPr="009743EA" w:rsidRDefault="00375E62" w:rsidP="00BD522C">
            <w:pPr>
              <w:pStyle w:val="TAL"/>
              <w:snapToGrid w:val="0"/>
              <w:jc w:val="center"/>
              <w:rPr>
                <w:b/>
              </w:rPr>
            </w:pPr>
          </w:p>
          <w:p w14:paraId="58C802A6" w14:textId="77777777" w:rsidR="00375E62" w:rsidRPr="009743EA" w:rsidRDefault="00375E62" w:rsidP="00BD522C">
            <w:pPr>
              <w:pStyle w:val="TAL"/>
              <w:snapToGrid w:val="0"/>
              <w:jc w:val="center"/>
              <w:rPr>
                <w:b/>
              </w:rPr>
            </w:pPr>
            <w:r w:rsidRPr="009743EA">
              <w:rPr>
                <w:b/>
              </w:rPr>
              <w:t>API Id</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0C1A7BF1" w14:textId="77777777" w:rsidR="00375E62" w:rsidRPr="005A2D7C" w:rsidRDefault="00375E62" w:rsidP="005A2D7C">
            <w:pPr>
              <w:pStyle w:val="TAL"/>
              <w:rPr>
                <w:rFonts w:eastAsia="Calibri Light"/>
              </w:rPr>
            </w:pPr>
            <w:r w:rsidRPr="005A2D7C">
              <w:rPr>
                <w:rFonts w:eastAsia="Calibri Light"/>
              </w:rPr>
              <w:t>API/SUB/DEL/001</w:t>
            </w:r>
          </w:p>
          <w:p w14:paraId="6F1173A9" w14:textId="77777777" w:rsidR="00375E62" w:rsidRPr="005A2D7C" w:rsidRDefault="00375E62" w:rsidP="005A2D7C">
            <w:pPr>
              <w:pStyle w:val="TAL"/>
              <w:rPr>
                <w:rFonts w:eastAsia="Calibri Light"/>
              </w:rPr>
            </w:pPr>
            <w:r w:rsidRPr="005A2D7C">
              <w:rPr>
                <w:rFonts w:eastAsia="Calibri Light"/>
              </w:rPr>
              <w:t>API/SUB/DEL/001_RCN0</w:t>
            </w:r>
          </w:p>
          <w:p w14:paraId="0B8F138F" w14:textId="77777777" w:rsidR="00375E62" w:rsidRPr="005A2D7C" w:rsidRDefault="00375E62" w:rsidP="005A2D7C">
            <w:pPr>
              <w:pStyle w:val="TAL"/>
            </w:pPr>
            <w:r w:rsidRPr="005A2D7C">
              <w:rPr>
                <w:rFonts w:eastAsia="Calibri Light"/>
              </w:rPr>
              <w:t>API/SUB/DEL/001_RCN1</w:t>
            </w:r>
          </w:p>
        </w:tc>
      </w:tr>
      <w:tr w:rsidR="00375E62" w:rsidRPr="009743EA" w14:paraId="2FB9D020" w14:textId="77777777" w:rsidTr="00BD522C">
        <w:trPr>
          <w:jc w:val="center"/>
        </w:trPr>
        <w:tc>
          <w:tcPr>
            <w:tcW w:w="1286" w:type="dxa"/>
            <w:tcBorders>
              <w:top w:val="single" w:sz="4" w:space="0" w:color="000000"/>
              <w:left w:val="single" w:sz="4" w:space="0" w:color="000000"/>
              <w:bottom w:val="single" w:sz="4" w:space="0" w:color="000000"/>
            </w:tcBorders>
            <w:shd w:val="clear" w:color="auto" w:fill="E7E6E6"/>
          </w:tcPr>
          <w:p w14:paraId="67226226" w14:textId="77777777" w:rsidR="00375E62" w:rsidRPr="009743EA" w:rsidRDefault="00375E62" w:rsidP="00BD522C">
            <w:pPr>
              <w:pStyle w:val="TAL"/>
              <w:snapToGrid w:val="0"/>
              <w:jc w:val="center"/>
              <w:rPr>
                <w:b/>
                <w:kern w:val="1"/>
              </w:rPr>
            </w:pPr>
            <w:r w:rsidRPr="009743EA">
              <w:rPr>
                <w:b/>
                <w:kern w:val="1"/>
              </w:rPr>
              <w:t>API Name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1C3F6C" w14:textId="77777777" w:rsidR="00375E62" w:rsidRPr="005A2D7C" w:rsidRDefault="00375E62" w:rsidP="005A2D7C">
            <w:pPr>
              <w:pStyle w:val="TAL"/>
              <w:rPr>
                <w:rFonts w:eastAsia="Calibri Light"/>
              </w:rPr>
            </w:pPr>
            <w:r w:rsidRPr="005A2D7C">
              <w:rPr>
                <w:rFonts w:eastAsia="Calibri Light"/>
              </w:rPr>
              <w:t xml:space="preserve">&lt;subscription&gt; resource DELETE with </w:t>
            </w:r>
            <w:r w:rsidR="00984FEF" w:rsidRPr="005A2D7C">
              <w:rPr>
                <w:rFonts w:eastAsia="Calibri Light"/>
              </w:rPr>
              <w:t>resultContent</w:t>
            </w:r>
            <w:r w:rsidRPr="005A2D7C">
              <w:rPr>
                <w:rFonts w:eastAsia="Calibri Light"/>
              </w:rPr>
              <w:t xml:space="preserve"> parameter</w:t>
            </w:r>
          </w:p>
        </w:tc>
      </w:tr>
      <w:tr w:rsidR="00375E62" w:rsidRPr="009743EA" w14:paraId="2EB5D457" w14:textId="77777777" w:rsidTr="005A2D7C">
        <w:trPr>
          <w:jc w:val="center"/>
        </w:trPr>
        <w:tc>
          <w:tcPr>
            <w:tcW w:w="1286" w:type="dxa"/>
            <w:tcBorders>
              <w:top w:val="single" w:sz="4" w:space="0" w:color="000000"/>
              <w:left w:val="single" w:sz="4" w:space="0" w:color="000000"/>
              <w:bottom w:val="single" w:sz="4" w:space="0" w:color="000000"/>
            </w:tcBorders>
            <w:shd w:val="clear" w:color="auto" w:fill="E7E6E6"/>
          </w:tcPr>
          <w:p w14:paraId="067236D1" w14:textId="77777777" w:rsidR="00375E62" w:rsidRPr="009743EA" w:rsidRDefault="00375E62" w:rsidP="00BD522C">
            <w:pPr>
              <w:pStyle w:val="TAL"/>
              <w:snapToGrid w:val="0"/>
              <w:jc w:val="center"/>
              <w:rPr>
                <w:b/>
                <w:kern w:val="1"/>
              </w:rPr>
            </w:pPr>
            <w:r w:rsidRPr="009743EA">
              <w:rPr>
                <w:b/>
                <w:kern w:val="1"/>
              </w:rPr>
              <w:t>Target Resource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66ADA593" w14:textId="77777777" w:rsidR="00375E62" w:rsidRPr="005A2D7C" w:rsidRDefault="00375E62" w:rsidP="005A2D7C">
            <w:pPr>
              <w:pStyle w:val="TAL"/>
              <w:rPr>
                <w:rFonts w:eastAsia="Calibri Light"/>
              </w:rPr>
            </w:pPr>
            <w:r w:rsidRPr="005A2D7C">
              <w:rPr>
                <w:rFonts w:eastAsia="Calibri Light"/>
              </w:rPr>
              <w:t>Requested &lt;subscription&gt; resource</w:t>
            </w:r>
          </w:p>
        </w:tc>
      </w:tr>
      <w:tr w:rsidR="00375E62" w:rsidRPr="009743EA" w14:paraId="5AB373A5" w14:textId="77777777" w:rsidTr="00BD522C">
        <w:trPr>
          <w:jc w:val="center"/>
        </w:trPr>
        <w:tc>
          <w:tcPr>
            <w:tcW w:w="1286" w:type="dxa"/>
            <w:tcBorders>
              <w:top w:val="single" w:sz="4" w:space="0" w:color="000000"/>
              <w:left w:val="single" w:sz="4" w:space="0" w:color="000000"/>
              <w:bottom w:val="single" w:sz="4" w:space="0" w:color="000000"/>
            </w:tcBorders>
            <w:shd w:val="clear" w:color="auto" w:fill="E7E6E6"/>
          </w:tcPr>
          <w:p w14:paraId="109FE294" w14:textId="77777777" w:rsidR="00375E62" w:rsidRPr="009743EA" w:rsidRDefault="00375E62" w:rsidP="00BD522C">
            <w:pPr>
              <w:pStyle w:val="TAL"/>
              <w:snapToGrid w:val="0"/>
              <w:jc w:val="center"/>
              <w:rPr>
                <w:b/>
                <w:kern w:val="1"/>
              </w:rPr>
            </w:pPr>
          </w:p>
          <w:p w14:paraId="60C3FA7E" w14:textId="77777777" w:rsidR="00375E62" w:rsidRPr="009743EA" w:rsidRDefault="00375E62" w:rsidP="00BD522C">
            <w:pPr>
              <w:pStyle w:val="TAL"/>
              <w:snapToGrid w:val="0"/>
              <w:jc w:val="center"/>
              <w:rPr>
                <w:b/>
                <w:kern w:val="1"/>
              </w:rPr>
            </w:pPr>
            <w:r w:rsidRPr="009743EA">
              <w:rPr>
                <w:b/>
                <w:kern w:val="1"/>
              </w:rPr>
              <w:t>Description</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596D8C7D" w14:textId="0D992D18" w:rsidR="00375E62" w:rsidRPr="005A2D7C" w:rsidRDefault="00375E62" w:rsidP="005A2D7C">
            <w:pPr>
              <w:pStyle w:val="TAL"/>
            </w:pPr>
            <w:r w:rsidRPr="000D6D95">
              <w:t xml:space="preserve">The interface is used to send a &lt;subscription&gt; DELETE request attached with </w:t>
            </w:r>
            <w:r w:rsidR="00984FEF" w:rsidRPr="009743EA">
              <w:t>resultContent</w:t>
            </w:r>
            <w:r w:rsidRPr="009743EA">
              <w:t xml:space="preserve"> to the Registrar CSE, and the Registrar CSE deletes a &lt;subscription&gt; resource and sends back a response</w:t>
            </w:r>
            <w:r w:rsidR="005A3EEC" w:rsidRPr="009743EA">
              <w:t>.</w:t>
            </w:r>
          </w:p>
        </w:tc>
      </w:tr>
      <w:tr w:rsidR="00375E62" w:rsidRPr="009743EA" w14:paraId="12CCD09F" w14:textId="77777777" w:rsidTr="00BD522C">
        <w:trPr>
          <w:jc w:val="center"/>
        </w:trPr>
        <w:tc>
          <w:tcPr>
            <w:tcW w:w="1286" w:type="dxa"/>
            <w:tcBorders>
              <w:top w:val="single" w:sz="4" w:space="0" w:color="000000"/>
              <w:left w:val="single" w:sz="4" w:space="0" w:color="000000"/>
              <w:bottom w:val="single" w:sz="4" w:space="0" w:color="000000"/>
            </w:tcBorders>
            <w:shd w:val="clear" w:color="auto" w:fill="E7E6E6"/>
          </w:tcPr>
          <w:p w14:paraId="316871C9" w14:textId="77777777" w:rsidR="00375E62" w:rsidRPr="009743EA" w:rsidRDefault="00375E62" w:rsidP="00BD522C">
            <w:pPr>
              <w:pStyle w:val="TAL"/>
              <w:snapToGrid w:val="0"/>
              <w:jc w:val="center"/>
              <w:rPr>
                <w:b/>
                <w:kern w:val="1"/>
              </w:rPr>
            </w:pPr>
          </w:p>
          <w:p w14:paraId="0EE1F4A1" w14:textId="77777777" w:rsidR="00375E62" w:rsidRPr="009743EA" w:rsidRDefault="00375E62" w:rsidP="00BD522C">
            <w:pPr>
              <w:pStyle w:val="TAL"/>
              <w:snapToGrid w:val="0"/>
              <w:jc w:val="center"/>
              <w:rPr>
                <w:b/>
                <w:kern w:val="1"/>
              </w:rPr>
            </w:pPr>
          </w:p>
          <w:p w14:paraId="0D727858" w14:textId="77777777" w:rsidR="00375E62" w:rsidRPr="009743EA" w:rsidRDefault="00375E62" w:rsidP="00BD522C">
            <w:pPr>
              <w:pStyle w:val="TAL"/>
              <w:snapToGrid w:val="0"/>
              <w:jc w:val="center"/>
              <w:rPr>
                <w:b/>
                <w:kern w:val="1"/>
              </w:rPr>
            </w:pPr>
          </w:p>
          <w:p w14:paraId="7B7F6FC1" w14:textId="77777777" w:rsidR="00375E62" w:rsidRPr="009743EA" w:rsidRDefault="00375E62" w:rsidP="00BD522C">
            <w:pPr>
              <w:pStyle w:val="TAL"/>
              <w:snapToGrid w:val="0"/>
              <w:jc w:val="center"/>
              <w:rPr>
                <w:b/>
                <w:kern w:val="1"/>
              </w:rPr>
            </w:pPr>
          </w:p>
          <w:p w14:paraId="62EF2A42" w14:textId="77777777" w:rsidR="00375E62" w:rsidRPr="009743EA" w:rsidRDefault="00375E62" w:rsidP="00BD522C">
            <w:pPr>
              <w:pStyle w:val="TAL"/>
              <w:snapToGrid w:val="0"/>
              <w:jc w:val="center"/>
              <w:rPr>
                <w:b/>
                <w:kern w:val="1"/>
              </w:rPr>
            </w:pPr>
            <w:r w:rsidRPr="009743EA">
              <w:rPr>
                <w:b/>
                <w:kern w:val="1"/>
              </w:rPr>
              <w:t>Resource Structure before Sending Request</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0C351C97" w14:textId="77777777" w:rsidR="00375E62" w:rsidRPr="009743EA" w:rsidRDefault="00375E62" w:rsidP="00BD522C">
            <w:pPr>
              <w:pStyle w:val="Default"/>
              <w:overflowPunct w:val="0"/>
              <w:jc w:val="center"/>
            </w:pPr>
          </w:p>
          <w:p w14:paraId="6C9694EF" w14:textId="77777777" w:rsidR="00375E62" w:rsidRPr="009743EA" w:rsidRDefault="00654563" w:rsidP="00BD522C">
            <w:pPr>
              <w:pStyle w:val="Default"/>
              <w:overflowPunct w:val="0"/>
              <w:jc w:val="center"/>
            </w:pPr>
            <w:r>
              <w:pict w14:anchorId="54948FC8">
                <v:group id="그룹 1" o:spid="_x0000_s1289" style="width:214.7pt;height:88.2pt;mso-position-horizontal-relative:char;mso-position-vertical-relative:line" coordsize="27265,11198">
                  <v:rect id="직사각형 3" o:spid="_x0000_s1290" style="position:absolute;width:11683;height:3652;visibility:visible;v-text-anchor:middle" filled="f" strokecolor="windowText">
                    <v:textbox inset="0,0,0,0">
                      <w:txbxContent>
                        <w:p w14:paraId="0CDF9CC6" w14:textId="77777777" w:rsidR="004A00AF" w:rsidRDefault="004A00AF" w:rsidP="00375E62">
                          <w:pPr>
                            <w:pStyle w:val="NormalWeb"/>
                            <w:wordWrap w:val="0"/>
                            <w:spacing w:after="0"/>
                            <w:jc w:val="center"/>
                            <w:rPr>
                              <w:b/>
                              <w:bCs/>
                              <w:color w:val="000000"/>
                              <w:kern w:val="24"/>
                              <w:sz w:val="20"/>
                              <w:szCs w:val="20"/>
                            </w:rPr>
                          </w:pPr>
                          <w:r w:rsidRPr="00047E23">
                            <w:rPr>
                              <w:b/>
                              <w:bCs/>
                              <w:color w:val="000000"/>
                              <w:kern w:val="24"/>
                              <w:sz w:val="20"/>
                              <w:szCs w:val="20"/>
                            </w:rPr>
                            <w:t>mn</w:t>
                          </w:r>
                          <w:r>
                            <w:rPr>
                              <w:b/>
                              <w:bCs/>
                              <w:color w:val="000000"/>
                              <w:kern w:val="24"/>
                              <w:sz w:val="20"/>
                              <w:szCs w:val="20"/>
                            </w:rPr>
                            <w:t>-name</w:t>
                          </w:r>
                        </w:p>
                        <w:p w14:paraId="798E08EE" w14:textId="77777777" w:rsidR="004A00AF" w:rsidRDefault="004A00AF" w:rsidP="00375E62">
                          <w:pPr>
                            <w:pStyle w:val="NormalWeb"/>
                            <w:wordWrap w:val="0"/>
                            <w:spacing w:after="0"/>
                            <w:jc w:val="center"/>
                          </w:pPr>
                          <w:r>
                            <w:rPr>
                              <w:b/>
                              <w:bCs/>
                              <w:color w:val="000000"/>
                              <w:kern w:val="24"/>
                              <w:sz w:val="20"/>
                              <w:szCs w:val="20"/>
                            </w:rPr>
                            <w:t>(CSEBase)</w:t>
                          </w:r>
                        </w:p>
                      </w:txbxContent>
                    </v:textbox>
                  </v:rect>
                  <v:line id="직선 연결선 4" o:spid="_x0000_s1291" style="position:absolute;flip:x;visibility:visible" from="5804,3656" to="5804,6133" o:connectortype="straight" strokecolor="windowText" strokeweight=".5pt">
                    <v:stroke joinstyle="miter"/>
                  </v:line>
                  <v:rect id="직사각형 5" o:spid="_x0000_s1292" style="position:absolute;left:7868;top:4895;width:11684;height:2530;visibility:visible;v-text-anchor:middle" filled="f" strokecolor="windowText">
                    <v:textbox inset="0,0,0,0">
                      <w:txbxContent>
                        <w:p w14:paraId="784BA336" w14:textId="77777777" w:rsidR="004A00AF" w:rsidRDefault="004A00AF" w:rsidP="00375E62">
                          <w:pPr>
                            <w:pStyle w:val="NormalWeb"/>
                            <w:wordWrap w:val="0"/>
                            <w:spacing w:after="0"/>
                            <w:jc w:val="center"/>
                            <w:rPr>
                              <w:b/>
                              <w:bCs/>
                              <w:color w:val="000000"/>
                              <w:kern w:val="24"/>
                              <w:sz w:val="18"/>
                              <w:szCs w:val="18"/>
                            </w:rPr>
                          </w:pPr>
                          <w:r w:rsidRPr="00047E23">
                            <w:rPr>
                              <w:b/>
                              <w:bCs/>
                              <w:color w:val="000000"/>
                              <w:kern w:val="24"/>
                              <w:sz w:val="18"/>
                              <w:szCs w:val="18"/>
                            </w:rPr>
                            <w:t>a</w:t>
                          </w:r>
                          <w:r>
                            <w:rPr>
                              <w:b/>
                              <w:bCs/>
                              <w:color w:val="000000"/>
                              <w:kern w:val="24"/>
                              <w:sz w:val="18"/>
                              <w:szCs w:val="18"/>
                            </w:rPr>
                            <w:t>e_a</w:t>
                          </w:r>
                          <w:r w:rsidRPr="00047E23">
                            <w:rPr>
                              <w:b/>
                              <w:bCs/>
                              <w:color w:val="000000"/>
                              <w:kern w:val="24"/>
                              <w:sz w:val="18"/>
                              <w:szCs w:val="18"/>
                            </w:rPr>
                            <w:t xml:space="preserve">ctuator </w:t>
                          </w:r>
                        </w:p>
                        <w:p w14:paraId="08C13DD1" w14:textId="77777777" w:rsidR="004A00AF" w:rsidRDefault="004A00AF" w:rsidP="00375E62">
                          <w:pPr>
                            <w:pStyle w:val="NormalWeb"/>
                            <w:wordWrap w:val="0"/>
                            <w:spacing w:after="0"/>
                            <w:jc w:val="center"/>
                          </w:pPr>
                          <w:r w:rsidRPr="00047E23">
                            <w:rPr>
                              <w:b/>
                              <w:bCs/>
                              <w:color w:val="000000"/>
                              <w:kern w:val="24"/>
                              <w:sz w:val="18"/>
                              <w:szCs w:val="18"/>
                            </w:rPr>
                            <w:t>(AE)</w:t>
                          </w:r>
                        </w:p>
                      </w:txbxContent>
                    </v:textbox>
                  </v:rect>
                  <v:line id="직선 연결선 6" o:spid="_x0000_s1293" style="position:absolute;flip:x;visibility:visible" from="13533,7429" to="13533,9907" o:connectortype="straight" strokecolor="windowText" strokeweight=".5pt">
                    <v:stroke joinstyle="miter"/>
                  </v:line>
                  <v:line id="직선 연결선 7" o:spid="_x0000_s1294" style="position:absolute;visibility:visible" from="5804,6118" to="7868,6133" o:connectortype="straight" strokecolor="windowText" strokeweight=".5pt">
                    <v:stroke joinstyle="miter"/>
                  </v:line>
                  <v:line id="직선 연결선 8" o:spid="_x0000_s1295" style="position:absolute;visibility:visible" from="13517,9891" to="15581,9907" o:connectortype="straight" strokecolor="windowText" strokeweight=".5pt">
                    <v:stroke joinstyle="miter"/>
                  </v:line>
                  <v:rect id="직사각형 9" o:spid="_x0000_s1296" style="position:absolute;left:15581;top:8668;width:11684;height:2530;visibility:visible;v-text-anchor:middle" filled="f" strokecolor="windowText">
                    <v:textbox inset="0,0,0,0">
                      <w:txbxContent>
                        <w:p w14:paraId="0D0A9494" w14:textId="77777777" w:rsidR="004A00AF" w:rsidRDefault="004A00AF" w:rsidP="00375E62">
                          <w:pPr>
                            <w:pStyle w:val="NormalWeb"/>
                            <w:wordWrap w:val="0"/>
                            <w:spacing w:after="0"/>
                            <w:jc w:val="center"/>
                            <w:rPr>
                              <w:b/>
                              <w:bCs/>
                              <w:color w:val="000000"/>
                              <w:kern w:val="24"/>
                              <w:sz w:val="16"/>
                              <w:szCs w:val="16"/>
                            </w:rPr>
                          </w:pPr>
                          <w:r>
                            <w:rPr>
                              <w:b/>
                              <w:bCs/>
                              <w:color w:val="000000"/>
                              <w:kern w:val="24"/>
                              <w:sz w:val="16"/>
                              <w:szCs w:val="16"/>
                            </w:rPr>
                            <w:t>ae_sub</w:t>
                          </w:r>
                        </w:p>
                        <w:p w14:paraId="69F2B7D2" w14:textId="77777777" w:rsidR="004A00AF" w:rsidRDefault="004A00AF" w:rsidP="00375E62">
                          <w:pPr>
                            <w:pStyle w:val="NormalWeb"/>
                            <w:wordWrap w:val="0"/>
                            <w:spacing w:after="0"/>
                            <w:jc w:val="center"/>
                          </w:pPr>
                          <w:r>
                            <w:rPr>
                              <w:b/>
                              <w:bCs/>
                              <w:color w:val="000000"/>
                              <w:kern w:val="24"/>
                              <w:sz w:val="16"/>
                              <w:szCs w:val="16"/>
                            </w:rPr>
                            <w:t>(subscription)</w:t>
                          </w:r>
                        </w:p>
                      </w:txbxContent>
                    </v:textbox>
                  </v:rect>
                  <w10:wrap type="none"/>
                  <w10:anchorlock/>
                </v:group>
              </w:pict>
            </w:r>
          </w:p>
          <w:p w14:paraId="67DC8AFC" w14:textId="77777777" w:rsidR="00375E62" w:rsidRPr="009743EA" w:rsidRDefault="00375E62" w:rsidP="00BD522C">
            <w:pPr>
              <w:pStyle w:val="Default"/>
              <w:overflowPunct w:val="0"/>
              <w:jc w:val="center"/>
              <w:rPr>
                <w:sz w:val="20"/>
                <w:szCs w:val="20"/>
              </w:rPr>
            </w:pPr>
          </w:p>
        </w:tc>
      </w:tr>
      <w:tr w:rsidR="00375E62" w:rsidRPr="009743EA" w14:paraId="2A9D1B9F" w14:textId="77777777" w:rsidTr="00BD522C">
        <w:trPr>
          <w:trHeight w:val="2945"/>
          <w:jc w:val="center"/>
        </w:trPr>
        <w:tc>
          <w:tcPr>
            <w:tcW w:w="1286" w:type="dxa"/>
            <w:tcBorders>
              <w:top w:val="single" w:sz="4" w:space="0" w:color="000000"/>
              <w:left w:val="single" w:sz="4" w:space="0" w:color="000000"/>
              <w:bottom w:val="single" w:sz="4" w:space="0" w:color="000000"/>
            </w:tcBorders>
            <w:shd w:val="clear" w:color="auto" w:fill="E7E6E6"/>
          </w:tcPr>
          <w:p w14:paraId="566C2CE4" w14:textId="77777777" w:rsidR="00375E62" w:rsidRPr="009743EA" w:rsidRDefault="00375E62" w:rsidP="00BD522C">
            <w:pPr>
              <w:pStyle w:val="TAL"/>
              <w:snapToGrid w:val="0"/>
              <w:jc w:val="center"/>
              <w:rPr>
                <w:b/>
                <w:kern w:val="1"/>
              </w:rPr>
            </w:pPr>
          </w:p>
          <w:p w14:paraId="0F030B76" w14:textId="77777777" w:rsidR="00375E62" w:rsidRPr="009743EA" w:rsidRDefault="00375E62" w:rsidP="00BD522C">
            <w:pPr>
              <w:pStyle w:val="TAL"/>
              <w:snapToGrid w:val="0"/>
              <w:jc w:val="center"/>
              <w:rPr>
                <w:b/>
                <w:kern w:val="1"/>
              </w:rPr>
            </w:pPr>
          </w:p>
          <w:p w14:paraId="02DB5F2D" w14:textId="77777777" w:rsidR="00375E62" w:rsidRPr="009743EA" w:rsidRDefault="00375E62" w:rsidP="00BD522C">
            <w:pPr>
              <w:pStyle w:val="TAL"/>
              <w:snapToGrid w:val="0"/>
              <w:jc w:val="center"/>
              <w:rPr>
                <w:b/>
                <w:kern w:val="1"/>
              </w:rPr>
            </w:pPr>
          </w:p>
          <w:p w14:paraId="34DEE264" w14:textId="77777777" w:rsidR="00375E62" w:rsidRPr="009743EA" w:rsidRDefault="00375E62" w:rsidP="00BD522C">
            <w:pPr>
              <w:pStyle w:val="TAL"/>
              <w:snapToGrid w:val="0"/>
              <w:jc w:val="center"/>
              <w:rPr>
                <w:b/>
                <w:kern w:val="1"/>
              </w:rPr>
            </w:pPr>
          </w:p>
          <w:p w14:paraId="659FF424" w14:textId="77777777" w:rsidR="00375E62" w:rsidRPr="009743EA" w:rsidRDefault="00375E62" w:rsidP="00BD522C">
            <w:pPr>
              <w:pStyle w:val="TAL"/>
              <w:snapToGrid w:val="0"/>
              <w:jc w:val="center"/>
              <w:rPr>
                <w:b/>
                <w:kern w:val="1"/>
              </w:rPr>
            </w:pPr>
          </w:p>
          <w:p w14:paraId="4465E371" w14:textId="77777777" w:rsidR="00375E62" w:rsidRPr="009743EA" w:rsidRDefault="00375E62" w:rsidP="00BD522C">
            <w:pPr>
              <w:pStyle w:val="TAL"/>
              <w:snapToGrid w:val="0"/>
              <w:jc w:val="center"/>
              <w:rPr>
                <w:b/>
                <w:kern w:val="1"/>
              </w:rPr>
            </w:pPr>
            <w:r w:rsidRPr="009743EA">
              <w:rPr>
                <w:b/>
                <w:kern w:val="1"/>
              </w:rPr>
              <w:t>Call Flow</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13D34224" w14:textId="3115E8BA" w:rsidR="00375E62" w:rsidRPr="009743EA" w:rsidRDefault="00654563" w:rsidP="00EA3F33">
            <w:pPr>
              <w:pStyle w:val="TAL"/>
              <w:snapToGrid w:val="0"/>
              <w:jc w:val="center"/>
              <w:rPr>
                <w:color w:val="000000"/>
              </w:rPr>
            </w:pPr>
            <w:r>
              <w:pict w14:anchorId="0AFD9D77">
                <v:group id="_x0000_s1340" style="position:absolute;left:0;text-align:left;margin-left:85.95pt;margin-top:7.65pt;width:261pt;height:133.25pt;z-index:251615744;mso-position-horizontal-relative:text;mso-position-vertical-relative:text" coordsize="33147,16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">
                  <v:roundrect id="모서리가 둥근 직사각형 2" o:spid="_x0000_s1341" style="position:absolute;width:9398;height:681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" fillcolor="#5b9bd5" strokecolor="#d9d9d9" strokeweight=".5pt">
                    <v:stroke joinstyle="miter"/>
                    <v:textbox>
                      <w:txbxContent>
                        <w:p w14:paraId="7CCFA56F" w14:textId="77777777" w:rsidR="004A00AF" w:rsidRPr="00711102" w:rsidRDefault="004A00AF" w:rsidP="00375E62">
                          <w:pPr>
                            <w:pStyle w:val="NormalWeb"/>
                            <w:wordWrap w:val="0"/>
                            <w:spacing w:after="0"/>
                            <w:jc w:val="center"/>
                            <w:rPr>
                              <w:rFonts w:ascii="Malgun Gothic" w:hAnsi="Malgun Gothic"/>
                              <w:color w:val="FFFFFF"/>
                              <w:kern w:val="24"/>
                              <w:sz w:val="10"/>
                              <w:szCs w:val="10"/>
                            </w:rPr>
                          </w:pPr>
                        </w:p>
                        <w:p w14:paraId="450A9819" w14:textId="77777777" w:rsidR="004A00AF" w:rsidRPr="00711102" w:rsidRDefault="004A00AF" w:rsidP="00375E62">
                          <w:pPr>
                            <w:pStyle w:val="NormalWeb"/>
                            <w:wordWrap w:val="0"/>
                            <w:spacing w:after="0"/>
                            <w:jc w:val="center"/>
                          </w:pPr>
                          <w:r w:rsidRPr="00711102">
                            <w:rPr>
                              <w:rFonts w:ascii="Malgun Gothic" w:hAnsi="Malgun Gothic" w:hint="eastAsia"/>
                              <w:color w:val="FFFFFF"/>
                              <w:kern w:val="24"/>
                            </w:rPr>
                            <w:t>originator</w:t>
                          </w:r>
                        </w:p>
                        <w:p w14:paraId="4279CBD3" w14:textId="77777777" w:rsidR="004A00AF" w:rsidRDefault="004A00AF" w:rsidP="00375E62">
                          <w:pPr>
                            <w:pStyle w:val="NormalWeb"/>
                            <w:wordWrap w:val="0"/>
                            <w:spacing w:after="0"/>
                            <w:jc w:val="center"/>
                          </w:pPr>
                        </w:p>
                        <w:p w14:paraId="558D4833" w14:textId="77777777" w:rsidR="004A00AF" w:rsidRDefault="004A00AF" w:rsidP="00375E62">
                          <w:pPr>
                            <w:pStyle w:val="NormalWeb"/>
                            <w:wordWrap w:val="0"/>
                            <w:spacing w:after="0"/>
                            <w:jc w:val="center"/>
                          </w:pPr>
                        </w:p>
                      </w:txbxContent>
                    </v:textbox>
                  </v:roundrect>
                  <v:line id="직선 연결선 3" o:spid="_x0000_s1342" style="position:absolute;visibility:visible" from="4826,6810" to="4826,16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" strokecolor="windowText" strokeweight=".5pt">
                    <v:stroke dashstyle="longDash" joinstyle="miter"/>
                  </v:line>
                  <v:shape id="직선 화살표 연결선 4" o:spid="_x0000_s1343" type="#_x0000_t32" style="position:absolute;left:5524;top:10810;width:22082;height:3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" strokecolor="#5b9bd5" strokeweight="1.5pt">
                    <v:stroke endarrow="block" endarrowlength="long" joinstyle="miter" endcap="round"/>
                  </v:shape>
                  <v:shape id="TextBox 36" o:spid="_x0000_s1344" type="#_x0000_t202" style="position:absolute;left:10564;top:8780;width:13437;height:24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" filled="f" stroked="f">
                    <v:textbox style="mso-fit-shape-to-text:t">
                      <w:txbxContent>
                        <w:p w14:paraId="3005626C" w14:textId="77777777" w:rsidR="004A00AF" w:rsidRDefault="004A00AF" w:rsidP="00375E62">
                          <w:pPr>
                            <w:pStyle w:val="NormalWeb"/>
                            <w:wordWrap w:val="0"/>
                            <w:spacing w:after="0"/>
                          </w:pPr>
                          <w:r w:rsidRPr="001B15A3">
                            <w:rPr>
                              <w:rFonts w:ascii="Malgun Gothic" w:hAnsi="Malgun Gothic" w:hint="eastAsia"/>
                              <w:color w:val="5B9BD5"/>
                              <w:kern w:val="24"/>
                              <w:sz w:val="14"/>
                              <w:szCs w:val="14"/>
                            </w:rPr>
                            <w:t>s</w:t>
                          </w:r>
                          <w:r>
                            <w:rPr>
                              <w:rFonts w:ascii="Malgun Gothic" w:hAnsi="Malgun Gothic" w:hint="eastAsia"/>
                              <w:color w:val="5B9BD5"/>
                              <w:kern w:val="24"/>
                              <w:sz w:val="14"/>
                              <w:szCs w:val="14"/>
                            </w:rPr>
                            <w:t xml:space="preserve">ubscription </w:t>
                          </w:r>
                          <w:r>
                            <w:rPr>
                              <w:rFonts w:ascii="Malgun Gothic" w:hAnsi="Malgun Gothic"/>
                              <w:color w:val="5B9BD5"/>
                              <w:kern w:val="24"/>
                              <w:sz w:val="14"/>
                              <w:szCs w:val="14"/>
                            </w:rPr>
                            <w:t>delete</w:t>
                          </w:r>
                          <w:r w:rsidRPr="001B15A3">
                            <w:rPr>
                              <w:rFonts w:ascii="Malgun Gothic" w:hAnsi="Malgun Gothic" w:hint="eastAsia"/>
                              <w:color w:val="5B9BD5"/>
                              <w:kern w:val="24"/>
                              <w:sz w:val="14"/>
                              <w:szCs w:val="14"/>
                            </w:rPr>
                            <w:t xml:space="preserve"> request</w:t>
                          </w:r>
                        </w:p>
                      </w:txbxContent>
                    </v:textbox>
                  </v:shape>
                  <v:shape id="TextBox 37" o:spid="_x0000_s1345" type="#_x0000_t202" style="position:absolute;left:14200;top:12873;width:6159;height:24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" filled="f" stroked="f">
                    <v:textbox style="mso-fit-shape-to-text:t">
                      <w:txbxContent>
                        <w:p w14:paraId="0ECDE9DB" w14:textId="77777777" w:rsidR="004A00AF" w:rsidRDefault="004A00AF" w:rsidP="00375E62">
                          <w:pPr>
                            <w:pStyle w:val="NormalWeb"/>
                            <w:wordWrap w:val="0"/>
                            <w:spacing w:after="0"/>
                          </w:pPr>
                          <w:r w:rsidRPr="001B15A3">
                            <w:rPr>
                              <w:rFonts w:ascii="Malgun Gothic" w:hAnsi="Malgun Gothic" w:hint="eastAsia"/>
                              <w:color w:val="5B9BD5"/>
                              <w:kern w:val="24"/>
                              <w:sz w:val="14"/>
                              <w:szCs w:val="14"/>
                            </w:rPr>
                            <w:t>Response</w:t>
                          </w:r>
                        </w:p>
                      </w:txbxContent>
                    </v:textbox>
                  </v:shape>
                  <v:shape id="직선 화살표 연결선 7" o:spid="_x0000_s1346" type="#_x0000_t32" style="position:absolute;left:5873;top:14636;width:21733;height:64;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" strokecolor="#5b9bd5" strokeweight="1.5pt">
                    <v:stroke endarrow="block" endarrowlength="long" joinstyle="miter" endcap="round"/>
                  </v:shape>
                  <v:roundrect id="모서리가 둥근 직사각형 8" o:spid="_x0000_s1347" style="position:absolute;left:23749;width:9398;height:681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" fillcolor="#5b9bd5" strokecolor="#d9d9d9" strokeweight=".5pt">
                    <v:stroke joinstyle="miter"/>
                    <v:textbox>
                      <w:txbxContent>
                        <w:p w14:paraId="373D35FF" w14:textId="77777777" w:rsidR="004A00AF" w:rsidRPr="00B658BD" w:rsidRDefault="004A00AF" w:rsidP="00375E62">
                          <w:pPr>
                            <w:pStyle w:val="NormalWeb"/>
                            <w:wordWrap w:val="0"/>
                            <w:spacing w:after="0"/>
                            <w:jc w:val="center"/>
                            <w:rPr>
                              <w:rFonts w:ascii="Malgun Gothic" w:hAnsi="Malgun Gothic"/>
                              <w:color w:val="FFFFFF"/>
                              <w:kern w:val="24"/>
                              <w:sz w:val="10"/>
                            </w:rPr>
                          </w:pPr>
                        </w:p>
                        <w:p w14:paraId="424D3E98" w14:textId="77777777" w:rsidR="004A00AF" w:rsidRPr="00B658BD" w:rsidRDefault="004A00AF" w:rsidP="00375E62">
                          <w:pPr>
                            <w:pStyle w:val="NormalWeb"/>
                            <w:wordWrap w:val="0"/>
                            <w:spacing w:after="0"/>
                            <w:jc w:val="center"/>
                          </w:pPr>
                          <w:r w:rsidRPr="00B658BD">
                            <w:rPr>
                              <w:rFonts w:ascii="Malgun Gothic" w:hAnsi="Malgun Gothic" w:hint="eastAsia"/>
                              <w:color w:val="FFFFFF"/>
                              <w:kern w:val="24"/>
                            </w:rPr>
                            <w:t>mn</w:t>
                          </w:r>
                          <w:r w:rsidRPr="00B658BD">
                            <w:rPr>
                              <w:rFonts w:ascii="Malgun Gothic" w:hAnsi="Malgun Gothic"/>
                              <w:color w:val="FFFFFF"/>
                              <w:kern w:val="24"/>
                            </w:rPr>
                            <w:t>-name</w:t>
                          </w:r>
                        </w:p>
                        <w:p w14:paraId="28672796" w14:textId="77777777" w:rsidR="004A00AF" w:rsidRDefault="004A00AF" w:rsidP="00375E62">
                          <w:pPr>
                            <w:pStyle w:val="NormalWeb"/>
                            <w:wordWrap w:val="0"/>
                            <w:spacing w:after="0"/>
                            <w:jc w:val="center"/>
                          </w:pPr>
                        </w:p>
                      </w:txbxContent>
                    </v:textbox>
                  </v:roundrect>
                  <v:line id="직선 연결선 9" o:spid="_x0000_s1348" style="position:absolute;visibility:visible" from="28575,6810" to="28575,16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" strokecolor="windowText" strokeweight=".5pt">
                    <v:stroke dashstyle="longDash" joinstyle="miter"/>
                  </v:line>
                </v:group>
              </w:pict>
            </w:r>
          </w:p>
        </w:tc>
      </w:tr>
      <w:tr w:rsidR="00375E62" w:rsidRPr="009743EA" w14:paraId="35C2B6BB" w14:textId="77777777" w:rsidTr="00BD522C">
        <w:trPr>
          <w:jc w:val="center"/>
        </w:trPr>
        <w:tc>
          <w:tcPr>
            <w:tcW w:w="1286" w:type="dxa"/>
            <w:tcBorders>
              <w:top w:val="single" w:sz="4" w:space="0" w:color="000000"/>
              <w:left w:val="single" w:sz="4" w:space="0" w:color="000000"/>
              <w:bottom w:val="single" w:sz="4" w:space="0" w:color="000000"/>
            </w:tcBorders>
            <w:shd w:val="clear" w:color="auto" w:fill="E7E6E6"/>
          </w:tcPr>
          <w:p w14:paraId="6839739B" w14:textId="77777777" w:rsidR="00375E62" w:rsidRPr="009743EA" w:rsidRDefault="00375E62" w:rsidP="00BD522C">
            <w:pPr>
              <w:pStyle w:val="TAL"/>
              <w:snapToGrid w:val="0"/>
              <w:jc w:val="center"/>
              <w:rPr>
                <w:b/>
                <w:kern w:val="1"/>
              </w:rPr>
            </w:pPr>
          </w:p>
          <w:p w14:paraId="7F150122" w14:textId="77777777" w:rsidR="00375E62" w:rsidRPr="009743EA" w:rsidRDefault="00375E62" w:rsidP="00BD522C">
            <w:pPr>
              <w:pStyle w:val="TAL"/>
              <w:snapToGrid w:val="0"/>
              <w:jc w:val="center"/>
              <w:rPr>
                <w:b/>
                <w:kern w:val="1"/>
              </w:rPr>
            </w:pPr>
          </w:p>
          <w:p w14:paraId="63D970E8" w14:textId="77777777" w:rsidR="00375E62" w:rsidRPr="009743EA" w:rsidRDefault="00375E62" w:rsidP="00BD522C">
            <w:pPr>
              <w:pStyle w:val="TAL"/>
              <w:snapToGrid w:val="0"/>
              <w:jc w:val="center"/>
              <w:rPr>
                <w:b/>
                <w:kern w:val="1"/>
              </w:rPr>
            </w:pPr>
            <w:r w:rsidRPr="009743EA">
              <w:rPr>
                <w:b/>
                <w:kern w:val="1"/>
              </w:rPr>
              <w:t>HTTP Header Information</w:t>
            </w:r>
          </w:p>
          <w:p w14:paraId="27CD625A" w14:textId="77777777" w:rsidR="00375E62" w:rsidRPr="009743EA" w:rsidRDefault="00375E62" w:rsidP="00BD522C">
            <w:pPr>
              <w:pStyle w:val="TAL"/>
              <w:snapToGrid w:val="0"/>
              <w:jc w:val="center"/>
              <w:rPr>
                <w:b/>
                <w:kern w:val="1"/>
              </w:rPr>
            </w:pPr>
          </w:p>
          <w:p w14:paraId="0D42EA05" w14:textId="77777777" w:rsidR="00375E62" w:rsidRPr="009743EA" w:rsidRDefault="00375E62" w:rsidP="00BD522C">
            <w:pPr>
              <w:pStyle w:val="TAL"/>
              <w:snapToGrid w:val="0"/>
              <w:jc w:val="center"/>
              <w:rPr>
                <w:b/>
                <w:kern w:val="1"/>
              </w:rPr>
            </w:pPr>
          </w:p>
          <w:p w14:paraId="5B1874B1" w14:textId="77777777" w:rsidR="00FE3B5F" w:rsidRPr="009743EA" w:rsidRDefault="00FE3B5F" w:rsidP="00BD522C">
            <w:pPr>
              <w:pStyle w:val="TAL"/>
              <w:snapToGrid w:val="0"/>
              <w:jc w:val="center"/>
              <w:rPr>
                <w:b/>
                <w:kern w:val="1"/>
              </w:rP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544190F4" w14:textId="77777777" w:rsidR="00375E62" w:rsidRPr="009743EA" w:rsidRDefault="00375E62" w:rsidP="00BD522C">
            <w:pPr>
              <w:pStyle w:val="TAL"/>
              <w:snapToGrid w:val="0"/>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01"/>
              <w:gridCol w:w="4359"/>
            </w:tblGrid>
            <w:tr w:rsidR="00375E62" w:rsidRPr="009743EA" w14:paraId="785682F9" w14:textId="77777777" w:rsidTr="005A2D7C">
              <w:trPr>
                <w:jc w:val="center"/>
              </w:trPr>
              <w:tc>
                <w:tcPr>
                  <w:tcW w:w="1501" w:type="dxa"/>
                  <w:shd w:val="clear" w:color="auto" w:fill="9CC2E5"/>
                </w:tcPr>
                <w:p w14:paraId="7262B4A2" w14:textId="77777777" w:rsidR="00375E62" w:rsidRPr="009743EA" w:rsidRDefault="00375E62" w:rsidP="00BD522C">
                  <w:pPr>
                    <w:pStyle w:val="TAL"/>
                    <w:snapToGrid w:val="0"/>
                    <w:jc w:val="center"/>
                    <w:rPr>
                      <w:rFonts w:eastAsia="Calibri"/>
                      <w:b/>
                      <w:szCs w:val="22"/>
                    </w:rPr>
                  </w:pPr>
                  <w:r w:rsidRPr="009743EA">
                    <w:rPr>
                      <w:rFonts w:eastAsia="Calibri"/>
                      <w:b/>
                      <w:szCs w:val="22"/>
                    </w:rPr>
                    <w:t>Header</w:t>
                  </w:r>
                </w:p>
              </w:tc>
              <w:tc>
                <w:tcPr>
                  <w:tcW w:w="4359" w:type="dxa"/>
                  <w:shd w:val="clear" w:color="auto" w:fill="9CC2E5"/>
                </w:tcPr>
                <w:p w14:paraId="4FB89C71" w14:textId="77777777" w:rsidR="00375E62" w:rsidRPr="009743EA" w:rsidRDefault="00375E62" w:rsidP="00BD522C">
                  <w:pPr>
                    <w:pStyle w:val="TAL"/>
                    <w:snapToGrid w:val="0"/>
                    <w:jc w:val="center"/>
                    <w:rPr>
                      <w:rFonts w:eastAsia="Calibri"/>
                      <w:b/>
                      <w:szCs w:val="22"/>
                    </w:rPr>
                  </w:pPr>
                  <w:r w:rsidRPr="009743EA">
                    <w:rPr>
                      <w:rFonts w:eastAsia="Calibri"/>
                      <w:b/>
                      <w:szCs w:val="22"/>
                    </w:rPr>
                    <w:t>Value</w:t>
                  </w:r>
                </w:p>
              </w:tc>
            </w:tr>
            <w:tr w:rsidR="00375E62" w:rsidRPr="009743EA" w14:paraId="2F2C49EB" w14:textId="77777777" w:rsidTr="005A2D7C">
              <w:trPr>
                <w:jc w:val="center"/>
              </w:trPr>
              <w:tc>
                <w:tcPr>
                  <w:tcW w:w="1501" w:type="dxa"/>
                  <w:shd w:val="clear" w:color="auto" w:fill="DEEAF6"/>
                </w:tcPr>
                <w:p w14:paraId="29EB8830" w14:textId="77777777" w:rsidR="00375E62" w:rsidRPr="009743EA" w:rsidRDefault="00375E62" w:rsidP="00BD522C">
                  <w:pPr>
                    <w:pStyle w:val="TAL"/>
                    <w:snapToGrid w:val="0"/>
                    <w:jc w:val="center"/>
                    <w:rPr>
                      <w:rFonts w:eastAsia="Calibri"/>
                      <w:szCs w:val="22"/>
                    </w:rPr>
                  </w:pPr>
                  <w:r w:rsidRPr="009743EA">
                    <w:rPr>
                      <w:rFonts w:eastAsia="Calibri"/>
                      <w:szCs w:val="22"/>
                    </w:rPr>
                    <w:t>Accept</w:t>
                  </w:r>
                </w:p>
              </w:tc>
              <w:tc>
                <w:tcPr>
                  <w:tcW w:w="4359" w:type="dxa"/>
                  <w:shd w:val="clear" w:color="auto" w:fill="auto"/>
                </w:tcPr>
                <w:p w14:paraId="4BD46B7C" w14:textId="77777777" w:rsidR="00375E62" w:rsidRPr="009743EA" w:rsidRDefault="00375E62" w:rsidP="00BD522C">
                  <w:pPr>
                    <w:pStyle w:val="TAL"/>
                    <w:snapToGrid w:val="0"/>
                    <w:rPr>
                      <w:rFonts w:eastAsia="Calibri"/>
                      <w:szCs w:val="22"/>
                    </w:rPr>
                  </w:pPr>
                  <w:r w:rsidRPr="009743EA">
                    <w:rPr>
                      <w:rFonts w:eastAsia="Calibri"/>
                      <w:szCs w:val="22"/>
                    </w:rPr>
                    <w:t>application/json</w:t>
                  </w:r>
                </w:p>
              </w:tc>
            </w:tr>
            <w:tr w:rsidR="00375E62" w:rsidRPr="009743EA" w14:paraId="06307E4A" w14:textId="77777777" w:rsidTr="005A2D7C">
              <w:trPr>
                <w:jc w:val="center"/>
              </w:trPr>
              <w:tc>
                <w:tcPr>
                  <w:tcW w:w="1501" w:type="dxa"/>
                  <w:shd w:val="clear" w:color="auto" w:fill="DEEAF6"/>
                </w:tcPr>
                <w:p w14:paraId="511C75FE" w14:textId="77777777" w:rsidR="00375E62" w:rsidRPr="009743EA" w:rsidRDefault="00375E62" w:rsidP="00BD522C">
                  <w:pPr>
                    <w:pStyle w:val="TAL"/>
                    <w:snapToGrid w:val="0"/>
                    <w:jc w:val="center"/>
                    <w:rPr>
                      <w:rFonts w:eastAsia="Calibri"/>
                      <w:szCs w:val="22"/>
                    </w:rPr>
                  </w:pPr>
                  <w:r w:rsidRPr="009743EA">
                    <w:rPr>
                      <w:rFonts w:eastAsia="Calibri"/>
                      <w:szCs w:val="22"/>
                    </w:rPr>
                    <w:t>X-M2M-RI</w:t>
                  </w:r>
                </w:p>
              </w:tc>
              <w:tc>
                <w:tcPr>
                  <w:tcW w:w="4359" w:type="dxa"/>
                  <w:shd w:val="clear" w:color="auto" w:fill="auto"/>
                </w:tcPr>
                <w:p w14:paraId="4BE75EE6" w14:textId="77777777" w:rsidR="00375E62" w:rsidRPr="009743EA" w:rsidRDefault="00375E62" w:rsidP="00BD522C">
                  <w:pPr>
                    <w:pStyle w:val="TAL"/>
                    <w:snapToGrid w:val="0"/>
                    <w:rPr>
                      <w:rFonts w:eastAsia="Calibri"/>
                      <w:szCs w:val="22"/>
                    </w:rPr>
                  </w:pPr>
                  <w:r w:rsidRPr="009743EA">
                    <w:rPr>
                      <w:rFonts w:eastAsia="Calibri"/>
                      <w:szCs w:val="22"/>
                    </w:rPr>
                    <w:t>Request</w:t>
                  </w:r>
                  <w:r w:rsidR="005A3EEC" w:rsidRPr="009743EA">
                    <w:rPr>
                      <w:rFonts w:eastAsia="Calibri"/>
                      <w:szCs w:val="22"/>
                    </w:rPr>
                    <w:t xml:space="preserve"> </w:t>
                  </w:r>
                  <w:r w:rsidRPr="009743EA">
                    <w:rPr>
                      <w:rFonts w:eastAsia="Calibri"/>
                      <w:szCs w:val="22"/>
                    </w:rPr>
                    <w:t>ID</w:t>
                  </w:r>
                  <w:r w:rsidR="005A3EEC" w:rsidRPr="009743EA">
                    <w:rPr>
                      <w:rFonts w:eastAsia="Calibri"/>
                      <w:szCs w:val="22"/>
                    </w:rPr>
                    <w:t xml:space="preserve"> </w:t>
                  </w:r>
                </w:p>
              </w:tc>
            </w:tr>
            <w:tr w:rsidR="00375E62" w:rsidRPr="009743EA" w14:paraId="26124B3B" w14:textId="77777777" w:rsidTr="005A2D7C">
              <w:trPr>
                <w:jc w:val="center"/>
              </w:trPr>
              <w:tc>
                <w:tcPr>
                  <w:tcW w:w="1501" w:type="dxa"/>
                  <w:shd w:val="clear" w:color="auto" w:fill="DEEAF6"/>
                </w:tcPr>
                <w:p w14:paraId="0D69A378" w14:textId="77777777" w:rsidR="00375E62" w:rsidRPr="009743EA" w:rsidRDefault="00375E62" w:rsidP="00BD522C">
                  <w:pPr>
                    <w:pStyle w:val="TAL"/>
                    <w:snapToGrid w:val="0"/>
                    <w:jc w:val="center"/>
                    <w:rPr>
                      <w:rFonts w:eastAsia="Calibri"/>
                      <w:szCs w:val="22"/>
                    </w:rPr>
                  </w:pPr>
                  <w:r w:rsidRPr="009743EA">
                    <w:rPr>
                      <w:rFonts w:eastAsia="Calibri"/>
                      <w:szCs w:val="22"/>
                    </w:rPr>
                    <w:t>X-M2M-Origin</w:t>
                  </w:r>
                </w:p>
              </w:tc>
              <w:tc>
                <w:tcPr>
                  <w:tcW w:w="4359" w:type="dxa"/>
                  <w:shd w:val="clear" w:color="auto" w:fill="auto"/>
                </w:tcPr>
                <w:p w14:paraId="28B0EA1E" w14:textId="77777777" w:rsidR="00375E62" w:rsidRPr="009743EA" w:rsidRDefault="00375E62" w:rsidP="00BD522C">
                  <w:pPr>
                    <w:pStyle w:val="TAL"/>
                    <w:snapToGrid w:val="0"/>
                    <w:rPr>
                      <w:rFonts w:eastAsia="Calibri"/>
                      <w:szCs w:val="22"/>
                    </w:rPr>
                  </w:pPr>
                  <w:r w:rsidRPr="009743EA">
                    <w:rPr>
                      <w:rFonts w:eastAsia="Calibri"/>
                      <w:szCs w:val="22"/>
                    </w:rPr>
                    <w:t>AE-ID</w:t>
                  </w:r>
                  <w:r w:rsidR="005A3EEC" w:rsidRPr="009743EA">
                    <w:rPr>
                      <w:rFonts w:eastAsia="Calibri"/>
                      <w:szCs w:val="22"/>
                    </w:rPr>
                    <w:t xml:space="preserve"> </w:t>
                  </w:r>
                  <w:r w:rsidRPr="009743EA">
                    <w:rPr>
                      <w:rFonts w:eastAsia="Calibri"/>
                      <w:szCs w:val="22"/>
                    </w:rPr>
                    <w:t>of</w:t>
                  </w:r>
                  <w:r w:rsidR="005A3EEC" w:rsidRPr="009743EA">
                    <w:rPr>
                      <w:rFonts w:eastAsia="Calibri"/>
                      <w:szCs w:val="22"/>
                    </w:rPr>
                    <w:t xml:space="preserve"> </w:t>
                  </w:r>
                  <w:r w:rsidRPr="009743EA">
                    <w:rPr>
                      <w:rFonts w:eastAsia="Calibri"/>
                      <w:szCs w:val="22"/>
                    </w:rPr>
                    <w:t>request</w:t>
                  </w:r>
                  <w:r w:rsidR="005A3EEC" w:rsidRPr="009743EA">
                    <w:rPr>
                      <w:rFonts w:eastAsia="Calibri"/>
                      <w:szCs w:val="22"/>
                    </w:rPr>
                    <w:t xml:space="preserve"> </w:t>
                  </w:r>
                  <w:r w:rsidRPr="009743EA">
                    <w:rPr>
                      <w:rFonts w:eastAsia="Calibri"/>
                      <w:szCs w:val="22"/>
                    </w:rPr>
                    <w:t>originator</w:t>
                  </w:r>
                </w:p>
              </w:tc>
            </w:tr>
            <w:tr w:rsidR="001A040B" w:rsidRPr="009743EA" w14:paraId="667ECF51" w14:textId="77777777" w:rsidTr="005A2D7C">
              <w:trPr>
                <w:jc w:val="center"/>
              </w:trPr>
              <w:tc>
                <w:tcPr>
                  <w:tcW w:w="1501" w:type="dxa"/>
                  <w:shd w:val="clear" w:color="auto" w:fill="DEEAF6"/>
                </w:tcPr>
                <w:p w14:paraId="26DCD11B" w14:textId="77777777" w:rsidR="001A040B" w:rsidRPr="009743EA" w:rsidRDefault="001A040B" w:rsidP="001A040B">
                  <w:pPr>
                    <w:pStyle w:val="TAL"/>
                    <w:snapToGrid w:val="0"/>
                    <w:jc w:val="center"/>
                    <w:rPr>
                      <w:rFonts w:eastAsia="Calibri"/>
                      <w:szCs w:val="22"/>
                    </w:rPr>
                  </w:pPr>
                  <w:r w:rsidRPr="009743EA">
                    <w:rPr>
                      <w:rFonts w:eastAsia="Calibri"/>
                      <w:szCs w:val="22"/>
                    </w:rPr>
                    <w:t>X-M2M-RVI</w:t>
                  </w:r>
                </w:p>
              </w:tc>
              <w:tc>
                <w:tcPr>
                  <w:tcW w:w="4359" w:type="dxa"/>
                  <w:shd w:val="clear" w:color="auto" w:fill="auto"/>
                </w:tcPr>
                <w:p w14:paraId="004EB4E8" w14:textId="77777777" w:rsidR="001A040B" w:rsidRPr="009743EA" w:rsidRDefault="001A040B" w:rsidP="001A040B">
                  <w:pPr>
                    <w:pStyle w:val="TAL"/>
                    <w:snapToGrid w:val="0"/>
                    <w:rPr>
                      <w:rFonts w:eastAsia="Calibri"/>
                      <w:szCs w:val="22"/>
                    </w:rPr>
                  </w:pPr>
                  <w:r w:rsidRPr="009743EA">
                    <w:rPr>
                      <w:rFonts w:eastAsia="Calibri"/>
                      <w:szCs w:val="22"/>
                    </w:rPr>
                    <w:t>Release</w:t>
                  </w:r>
                  <w:r w:rsidR="005A3EEC" w:rsidRPr="009743EA">
                    <w:rPr>
                      <w:rFonts w:eastAsia="Calibri"/>
                      <w:szCs w:val="22"/>
                    </w:rPr>
                    <w:t xml:space="preserve"> </w:t>
                  </w:r>
                  <w:r w:rsidRPr="009743EA">
                    <w:rPr>
                      <w:rFonts w:eastAsia="Calibri"/>
                      <w:szCs w:val="22"/>
                    </w:rPr>
                    <w:t>Version</w:t>
                  </w:r>
                  <w:r w:rsidR="005A3EEC" w:rsidRPr="009743EA">
                    <w:rPr>
                      <w:rFonts w:eastAsia="Calibri"/>
                      <w:szCs w:val="22"/>
                    </w:rPr>
                    <w:t xml:space="preserve"> </w:t>
                  </w:r>
                  <w:r w:rsidRPr="009743EA">
                    <w:rPr>
                      <w:rFonts w:eastAsia="Calibri"/>
                      <w:szCs w:val="22"/>
                    </w:rPr>
                    <w:t>Indicator</w:t>
                  </w:r>
                </w:p>
              </w:tc>
            </w:tr>
          </w:tbl>
          <w:p w14:paraId="29E4489F" w14:textId="77777777" w:rsidR="00375E62" w:rsidRPr="009743EA" w:rsidRDefault="00375E62" w:rsidP="00BD522C">
            <w:pPr>
              <w:pStyle w:val="TAL"/>
              <w:snapToGrid w:val="0"/>
              <w:rPr>
                <w:color w:val="FFFFFF"/>
                <w:lang w:eastAsia="ko-KR"/>
              </w:rPr>
            </w:pPr>
          </w:p>
        </w:tc>
      </w:tr>
      <w:tr w:rsidR="00375E62" w:rsidRPr="009743EA" w14:paraId="59B88F1E" w14:textId="77777777" w:rsidTr="00BD522C">
        <w:trPr>
          <w:jc w:val="center"/>
        </w:trPr>
        <w:tc>
          <w:tcPr>
            <w:tcW w:w="1286" w:type="dxa"/>
            <w:tcBorders>
              <w:top w:val="single" w:sz="4" w:space="0" w:color="000000"/>
              <w:left w:val="single" w:sz="4" w:space="0" w:color="000000"/>
              <w:bottom w:val="single" w:sz="4" w:space="0" w:color="000000"/>
            </w:tcBorders>
            <w:shd w:val="clear" w:color="auto" w:fill="E7E6E6"/>
          </w:tcPr>
          <w:p w14:paraId="09E8FBE7" w14:textId="77777777" w:rsidR="00375E62" w:rsidRPr="009743EA" w:rsidRDefault="00375E62" w:rsidP="00BD522C">
            <w:pPr>
              <w:pStyle w:val="Default"/>
              <w:overflowPunct w:val="0"/>
              <w:jc w:val="center"/>
              <w:rPr>
                <w:color w:val="auto"/>
              </w:rPr>
            </w:pPr>
          </w:p>
          <w:p w14:paraId="4A1489D6" w14:textId="77777777" w:rsidR="00375E62" w:rsidRPr="009743EA" w:rsidRDefault="00375E62" w:rsidP="00BD522C">
            <w:pPr>
              <w:pStyle w:val="Default"/>
              <w:overflowPunct w:val="0"/>
              <w:jc w:val="center"/>
              <w:rPr>
                <w:b/>
                <w:sz w:val="20"/>
                <w:szCs w:val="20"/>
              </w:rPr>
            </w:pPr>
          </w:p>
          <w:p w14:paraId="10F8A412" w14:textId="77777777" w:rsidR="00375E62" w:rsidRPr="009743EA" w:rsidRDefault="00375E62" w:rsidP="00BD522C">
            <w:pPr>
              <w:pStyle w:val="Default"/>
              <w:overflowPunct w:val="0"/>
              <w:jc w:val="center"/>
              <w:rPr>
                <w:b/>
                <w:sz w:val="20"/>
                <w:szCs w:val="20"/>
              </w:rPr>
            </w:pPr>
          </w:p>
          <w:p w14:paraId="2DBB0B66" w14:textId="77777777" w:rsidR="00375E62" w:rsidRPr="009743EA" w:rsidRDefault="00375E62" w:rsidP="00BD522C">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7BB11F1E" w14:textId="77777777" w:rsidR="00375E62" w:rsidRPr="009743EA" w:rsidRDefault="00375E62" w:rsidP="00BD522C">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no RCN or</w:t>
            </w:r>
          </w:p>
          <w:p w14:paraId="5503C4A6" w14:textId="77777777" w:rsidR="00375E62" w:rsidRPr="009743EA" w:rsidRDefault="00375E62" w:rsidP="00BD522C">
            <w:pPr>
              <w:pStyle w:val="Default"/>
              <w:overflowPunct w:val="0"/>
              <w:jc w:val="center"/>
              <w:rPr>
                <w:b/>
                <w:kern w:val="1"/>
              </w:rPr>
            </w:pPr>
            <w:r w:rsidRPr="009743EA">
              <w:rPr>
                <w:rFonts w:ascii="Arial" w:eastAsia="Malgun Gothic" w:hAnsi="Arial"/>
                <w:b/>
                <w:color w:val="auto"/>
                <w:kern w:val="1"/>
                <w:sz w:val="18"/>
                <w:szCs w:val="20"/>
              </w:rPr>
              <w:t>RCN=0</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0C9BECCC" w14:textId="77777777" w:rsidR="00375E62" w:rsidRPr="009743EA" w:rsidRDefault="00375E62" w:rsidP="00BD522C">
            <w:pPr>
              <w:widowControl w:val="0"/>
              <w:spacing w:after="0"/>
              <w:ind w:left="284"/>
              <w:jc w:val="both"/>
              <w:textAlignment w:val="auto"/>
              <w:rPr>
                <w:rFonts w:ascii="Arial" w:hAnsi="Arial"/>
                <w:color w:val="0070C0"/>
                <w:sz w:val="18"/>
              </w:rPr>
            </w:pPr>
          </w:p>
          <w:p w14:paraId="54D81571" w14:textId="77777777" w:rsidR="00375E62" w:rsidRPr="005A2D7C" w:rsidRDefault="00375E62" w:rsidP="00BD522C">
            <w:pPr>
              <w:pStyle w:val="NoSpacing"/>
              <w:overflowPunct w:val="0"/>
              <w:rPr>
                <w:rFonts w:ascii="Times New Roman" w:hAnsi="Times New Roman"/>
                <w:b/>
                <w:sz w:val="24"/>
                <w:lang w:val="en-GB"/>
              </w:rPr>
            </w:pPr>
            <w:r w:rsidRPr="005A2D7C">
              <w:rPr>
                <w:rFonts w:ascii="Times New Roman" w:hAnsi="Times New Roman"/>
                <w:b/>
                <w:lang w:val="en-GB"/>
              </w:rPr>
              <w:t xml:space="preserve">    </w:t>
            </w:r>
            <w:r w:rsidRPr="005A2D7C">
              <w:rPr>
                <w:rFonts w:ascii="Times New Roman" w:hAnsi="Times New Roman"/>
                <w:b/>
                <w:sz w:val="24"/>
                <w:lang w:val="en-GB"/>
              </w:rPr>
              <w:t>API/SUB/DEL/001</w:t>
            </w:r>
          </w:p>
          <w:p w14:paraId="00BB66E6" w14:textId="77777777" w:rsidR="00375E62" w:rsidRPr="005A2D7C" w:rsidRDefault="00375E62" w:rsidP="00BD522C">
            <w:pPr>
              <w:pStyle w:val="NoSpacing"/>
              <w:overflowPunct w:val="0"/>
              <w:rPr>
                <w:rFonts w:ascii="Times New Roman" w:hAnsi="Times New Roman"/>
                <w:b/>
                <w:sz w:val="24"/>
                <w:lang w:val="en-GB"/>
              </w:rPr>
            </w:pPr>
            <w:r w:rsidRPr="005A2D7C">
              <w:rPr>
                <w:rFonts w:ascii="Times New Roman" w:hAnsi="Times New Roman"/>
                <w:lang w:val="en-GB"/>
              </w:rPr>
              <w:t xml:space="preserve">    </w:t>
            </w:r>
            <w:r w:rsidRPr="005A2D7C">
              <w:rPr>
                <w:rFonts w:ascii="Times New Roman" w:hAnsi="Times New Roman"/>
                <w:b/>
                <w:sz w:val="24"/>
                <w:lang w:val="en-GB"/>
              </w:rPr>
              <w:t>API/SUB/DEL/001_RCN0</w:t>
            </w:r>
          </w:p>
          <w:p w14:paraId="306726AD" w14:textId="77777777" w:rsidR="00375E62" w:rsidRPr="009743EA" w:rsidRDefault="00375E62" w:rsidP="00BD522C">
            <w:pPr>
              <w:widowControl w:val="0"/>
              <w:spacing w:after="0"/>
              <w:ind w:left="284"/>
              <w:jc w:val="both"/>
              <w:textAlignment w:val="auto"/>
              <w:rPr>
                <w:rFonts w:ascii="Arial" w:hAnsi="Arial"/>
                <w:b/>
                <w:color w:val="0070C0"/>
                <w:sz w:val="18"/>
              </w:rPr>
            </w:pPr>
          </w:p>
          <w:p w14:paraId="00437945" w14:textId="77777777" w:rsidR="00375E62" w:rsidRPr="009743EA" w:rsidRDefault="00375E62" w:rsidP="00BD522C">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378FF072" w14:textId="77777777" w:rsidR="00375E62" w:rsidRPr="009743EA" w:rsidRDefault="00375E62" w:rsidP="00BD522C">
            <w:pPr>
              <w:pStyle w:val="TAL"/>
              <w:snapToGrid w:val="0"/>
              <w:ind w:left="284"/>
              <w:jc w:val="both"/>
              <w:rPr>
                <w:color w:val="0070C0"/>
              </w:rPr>
            </w:pPr>
          </w:p>
          <w:p w14:paraId="2808133B" w14:textId="77777777" w:rsidR="00375E62" w:rsidRPr="009743EA" w:rsidRDefault="00375E62" w:rsidP="00BD522C">
            <w:pPr>
              <w:pStyle w:val="TAL"/>
              <w:snapToGrid w:val="0"/>
              <w:ind w:left="284"/>
              <w:jc w:val="both"/>
              <w:rPr>
                <w:color w:val="0070C0"/>
              </w:rPr>
            </w:pPr>
            <w:r w:rsidRPr="009743EA">
              <w:rPr>
                <w:color w:val="0070C0"/>
              </w:rPr>
              <w:t>DELETE /mn-name/ae_actuator/ae_sub?rcn=0 HTTP/1.1</w:t>
            </w:r>
          </w:p>
          <w:p w14:paraId="58D68564" w14:textId="77777777" w:rsidR="00375E62" w:rsidRPr="009743EA" w:rsidRDefault="00375E62" w:rsidP="00BD522C">
            <w:pPr>
              <w:pStyle w:val="TAL"/>
              <w:snapToGrid w:val="0"/>
              <w:ind w:left="284"/>
              <w:jc w:val="both"/>
              <w:rPr>
                <w:color w:val="0070C0"/>
              </w:rPr>
            </w:pPr>
            <w:r w:rsidRPr="009743EA">
              <w:rPr>
                <w:color w:val="0070C0"/>
              </w:rPr>
              <w:t>Host: 192.168.0.10:8282</w:t>
            </w:r>
          </w:p>
          <w:p w14:paraId="38C827B1" w14:textId="77777777" w:rsidR="00375E62" w:rsidRPr="009743EA" w:rsidRDefault="00375E62" w:rsidP="00BD522C">
            <w:pPr>
              <w:pStyle w:val="TAL"/>
              <w:snapToGrid w:val="0"/>
              <w:ind w:left="284"/>
              <w:jc w:val="both"/>
              <w:rPr>
                <w:color w:val="0070C0"/>
              </w:rPr>
            </w:pPr>
            <w:r w:rsidRPr="009743EA">
              <w:rPr>
                <w:color w:val="0070C0"/>
              </w:rPr>
              <w:t>X-M2M-Origin: CAE5630283216026458665</w:t>
            </w:r>
          </w:p>
          <w:p w14:paraId="71A78D63" w14:textId="77777777" w:rsidR="00856D18" w:rsidRPr="009743EA" w:rsidRDefault="00856D18" w:rsidP="00856D18">
            <w:pPr>
              <w:pStyle w:val="TAL"/>
              <w:snapToGrid w:val="0"/>
              <w:ind w:left="284"/>
              <w:jc w:val="both"/>
              <w:rPr>
                <w:color w:val="0070C0"/>
              </w:rPr>
            </w:pPr>
            <w:r w:rsidRPr="009743EA">
              <w:rPr>
                <w:color w:val="0070C0"/>
              </w:rPr>
              <w:t>Accept: application/json</w:t>
            </w:r>
          </w:p>
          <w:p w14:paraId="43E7F1DF" w14:textId="77777777" w:rsidR="00375E62" w:rsidRPr="009743EA" w:rsidRDefault="00375E62" w:rsidP="00BD522C">
            <w:pPr>
              <w:pStyle w:val="TAL"/>
              <w:snapToGrid w:val="0"/>
              <w:ind w:left="284"/>
              <w:jc w:val="both"/>
              <w:rPr>
                <w:color w:val="0070C0"/>
              </w:rPr>
            </w:pPr>
            <w:r w:rsidRPr="009743EA">
              <w:rPr>
                <w:color w:val="0070C0"/>
              </w:rPr>
              <w:lastRenderedPageBreak/>
              <w:t>X-M2M-RI: 1234</w:t>
            </w:r>
          </w:p>
          <w:p w14:paraId="3436C8DC" w14:textId="77777777" w:rsidR="005A7A27" w:rsidRPr="009743EA" w:rsidRDefault="005A7A27" w:rsidP="005A7A27">
            <w:pPr>
              <w:widowControl w:val="0"/>
              <w:overflowPunct/>
              <w:spacing w:after="0"/>
              <w:ind w:left="284"/>
              <w:jc w:val="both"/>
              <w:textAlignment w:val="auto"/>
              <w:rPr>
                <w:color w:val="0070C0"/>
              </w:rPr>
            </w:pPr>
            <w:r w:rsidRPr="009743EA">
              <w:rPr>
                <w:rFonts w:ascii="Arial" w:hAnsi="Arial"/>
                <w:color w:val="0070C0"/>
                <w:sz w:val="18"/>
              </w:rPr>
              <w:t>X-M2M-RVI: 2a</w:t>
            </w:r>
          </w:p>
          <w:p w14:paraId="34C47963" w14:textId="77777777" w:rsidR="00375E62" w:rsidRPr="009743EA" w:rsidRDefault="00375E62" w:rsidP="00BD522C">
            <w:pPr>
              <w:widowControl w:val="0"/>
              <w:spacing w:after="0"/>
              <w:ind w:left="284"/>
              <w:jc w:val="both"/>
              <w:textAlignment w:val="auto"/>
              <w:rPr>
                <w:rFonts w:ascii="Arial" w:hAnsi="Arial"/>
                <w:b/>
                <w:color w:val="0070C0"/>
                <w:sz w:val="18"/>
              </w:rPr>
            </w:pPr>
          </w:p>
          <w:p w14:paraId="7071A028" w14:textId="77777777" w:rsidR="00375E62" w:rsidRPr="009743EA" w:rsidRDefault="00375E62" w:rsidP="00BD522C">
            <w:pPr>
              <w:widowControl w:val="0"/>
              <w:spacing w:after="0"/>
              <w:ind w:left="284"/>
              <w:jc w:val="both"/>
              <w:textAlignment w:val="auto"/>
              <w:rPr>
                <w:rFonts w:ascii="Arial" w:hAnsi="Arial"/>
                <w:b/>
                <w:color w:val="0070C0"/>
                <w:sz w:val="18"/>
              </w:rPr>
            </w:pPr>
          </w:p>
          <w:p w14:paraId="521A0C86" w14:textId="77777777" w:rsidR="00375E62" w:rsidRPr="009743EA" w:rsidRDefault="00375E62" w:rsidP="00BD522C">
            <w:pPr>
              <w:widowControl w:val="0"/>
              <w:spacing w:after="0"/>
              <w:ind w:left="284"/>
              <w:jc w:val="both"/>
              <w:textAlignment w:val="auto"/>
              <w:rPr>
                <w:rFonts w:ascii="Arial" w:hAnsi="Arial"/>
                <w:b/>
                <w:color w:val="0070C0"/>
                <w:sz w:val="18"/>
              </w:rPr>
            </w:pPr>
            <w:r w:rsidRPr="009743EA">
              <w:rPr>
                <w:rFonts w:ascii="Arial" w:hAnsi="Arial"/>
                <w:b/>
                <w:color w:val="0070C0"/>
                <w:sz w:val="18"/>
              </w:rPr>
              <w:t>HTTP Response:</w:t>
            </w:r>
          </w:p>
          <w:p w14:paraId="4C5F6365" w14:textId="77777777" w:rsidR="00375E62" w:rsidRPr="009743EA" w:rsidRDefault="00375E62" w:rsidP="00BD522C">
            <w:pPr>
              <w:widowControl w:val="0"/>
              <w:spacing w:after="0"/>
              <w:ind w:left="284"/>
              <w:textAlignment w:val="auto"/>
              <w:rPr>
                <w:rFonts w:ascii="Arial" w:hAnsi="Arial"/>
                <w:color w:val="0070C0"/>
                <w:sz w:val="18"/>
              </w:rPr>
            </w:pPr>
          </w:p>
          <w:p w14:paraId="0274F70E" w14:textId="77777777" w:rsidR="00375E62" w:rsidRPr="009743EA" w:rsidRDefault="00375E62" w:rsidP="00BD522C">
            <w:pPr>
              <w:widowControl w:val="0"/>
              <w:spacing w:after="0"/>
              <w:ind w:left="284"/>
              <w:textAlignment w:val="auto"/>
              <w:rPr>
                <w:rFonts w:ascii="Arial" w:hAnsi="Arial"/>
                <w:color w:val="0070C0"/>
                <w:sz w:val="18"/>
              </w:rPr>
            </w:pPr>
            <w:r w:rsidRPr="009743EA">
              <w:rPr>
                <w:rFonts w:ascii="Arial" w:hAnsi="Arial"/>
                <w:color w:val="0070C0"/>
                <w:sz w:val="18"/>
              </w:rPr>
              <w:t>200 OK</w:t>
            </w:r>
          </w:p>
          <w:p w14:paraId="5C369400" w14:textId="77777777" w:rsidR="00375E62" w:rsidRPr="009743EA" w:rsidRDefault="00375E62" w:rsidP="00BD522C">
            <w:pPr>
              <w:pStyle w:val="TAL"/>
              <w:snapToGrid w:val="0"/>
              <w:ind w:left="284"/>
              <w:rPr>
                <w:color w:val="0070C0"/>
              </w:rPr>
            </w:pPr>
            <w:r w:rsidRPr="009743EA">
              <w:rPr>
                <w:color w:val="0070C0"/>
              </w:rPr>
              <w:t>Content-Location: mn-name/ae_actuator/ae_sub</w:t>
            </w:r>
          </w:p>
          <w:p w14:paraId="34D89B85" w14:textId="77777777" w:rsidR="00375E62" w:rsidRPr="00325791" w:rsidRDefault="00375E62" w:rsidP="00BD522C">
            <w:pPr>
              <w:pStyle w:val="TAL"/>
              <w:snapToGrid w:val="0"/>
              <w:ind w:left="284"/>
              <w:rPr>
                <w:color w:val="0070C0"/>
                <w:lang w:val="fr-FR"/>
              </w:rPr>
            </w:pPr>
            <w:r w:rsidRPr="00325791">
              <w:rPr>
                <w:color w:val="0070C0"/>
                <w:lang w:val="fr-FR"/>
              </w:rPr>
              <w:t>Content-Type: application/json</w:t>
            </w:r>
          </w:p>
          <w:p w14:paraId="74D30DC9" w14:textId="77777777" w:rsidR="00375E62" w:rsidRPr="00325791" w:rsidRDefault="00375E62" w:rsidP="00BD522C">
            <w:pPr>
              <w:pStyle w:val="TAL"/>
              <w:snapToGrid w:val="0"/>
              <w:ind w:left="284"/>
              <w:rPr>
                <w:color w:val="0070C0"/>
                <w:lang w:val="fr-FR"/>
              </w:rPr>
            </w:pPr>
            <w:r w:rsidRPr="00325791">
              <w:rPr>
                <w:color w:val="0070C0"/>
                <w:lang w:val="fr-FR"/>
              </w:rPr>
              <w:t>X-M2M-RI: 1234</w:t>
            </w:r>
          </w:p>
          <w:p w14:paraId="5FC4DB5E" w14:textId="77777777" w:rsidR="005A7A27" w:rsidRPr="009743EA" w:rsidRDefault="005A7A27" w:rsidP="005A7A27">
            <w:pPr>
              <w:widowControl w:val="0"/>
              <w:overflowPunct/>
              <w:spacing w:after="0"/>
              <w:ind w:left="284"/>
              <w:jc w:val="both"/>
              <w:textAlignment w:val="auto"/>
              <w:rPr>
                <w:color w:val="0070C0"/>
              </w:rPr>
            </w:pPr>
            <w:r w:rsidRPr="009743EA">
              <w:rPr>
                <w:rFonts w:ascii="Arial" w:hAnsi="Arial"/>
                <w:color w:val="0070C0"/>
                <w:sz w:val="18"/>
              </w:rPr>
              <w:t>X-M2M-RVI: 2a</w:t>
            </w:r>
          </w:p>
          <w:p w14:paraId="1E208F06" w14:textId="77777777" w:rsidR="00375E62" w:rsidRPr="009743EA" w:rsidRDefault="00375E62" w:rsidP="00BD522C">
            <w:pPr>
              <w:pStyle w:val="TAL"/>
              <w:snapToGrid w:val="0"/>
              <w:ind w:left="284"/>
              <w:rPr>
                <w:color w:val="0070C0"/>
              </w:rPr>
            </w:pPr>
            <w:r w:rsidRPr="009743EA">
              <w:rPr>
                <w:color w:val="0070C0"/>
              </w:rPr>
              <w:t>X-M2M-RSC: 2002</w:t>
            </w:r>
          </w:p>
          <w:p w14:paraId="621BA5E8" w14:textId="77777777" w:rsidR="00375E62" w:rsidRPr="009743EA" w:rsidRDefault="00375E62" w:rsidP="00BD522C">
            <w:pPr>
              <w:pStyle w:val="TAL"/>
              <w:snapToGrid w:val="0"/>
              <w:ind w:left="284"/>
              <w:jc w:val="both"/>
              <w:rPr>
                <w:color w:val="0070C0"/>
              </w:rPr>
            </w:pPr>
          </w:p>
        </w:tc>
      </w:tr>
      <w:tr w:rsidR="00375E62" w:rsidRPr="009743EA" w14:paraId="5CEE6D53" w14:textId="77777777" w:rsidTr="00BD522C">
        <w:trPr>
          <w:jc w:val="center"/>
        </w:trPr>
        <w:tc>
          <w:tcPr>
            <w:tcW w:w="1286" w:type="dxa"/>
            <w:tcBorders>
              <w:top w:val="single" w:sz="4" w:space="0" w:color="000000"/>
              <w:left w:val="single" w:sz="4" w:space="0" w:color="000000"/>
              <w:bottom w:val="single" w:sz="4" w:space="0" w:color="000000"/>
            </w:tcBorders>
            <w:shd w:val="clear" w:color="auto" w:fill="E7E6E6"/>
          </w:tcPr>
          <w:p w14:paraId="185769F0" w14:textId="77777777" w:rsidR="00375E62" w:rsidRPr="009743EA" w:rsidRDefault="00375E62" w:rsidP="00BD522C">
            <w:pPr>
              <w:pStyle w:val="Default"/>
              <w:overflowPunct w:val="0"/>
              <w:jc w:val="center"/>
              <w:rPr>
                <w:rFonts w:ascii="Arial" w:eastAsia="Malgun Gothic" w:hAnsi="Arial"/>
                <w:b/>
                <w:color w:val="auto"/>
                <w:kern w:val="1"/>
                <w:sz w:val="18"/>
                <w:szCs w:val="20"/>
              </w:rPr>
            </w:pPr>
          </w:p>
          <w:p w14:paraId="6C87CF36" w14:textId="77777777" w:rsidR="00375E62" w:rsidRPr="009743EA" w:rsidRDefault="00375E62" w:rsidP="00BD522C">
            <w:pPr>
              <w:pStyle w:val="Default"/>
              <w:overflowPunct w:val="0"/>
              <w:jc w:val="center"/>
              <w:rPr>
                <w:rFonts w:ascii="Arial" w:eastAsia="Malgun Gothic" w:hAnsi="Arial"/>
                <w:b/>
                <w:color w:val="auto"/>
                <w:kern w:val="1"/>
                <w:sz w:val="18"/>
                <w:szCs w:val="20"/>
              </w:rPr>
            </w:pPr>
          </w:p>
          <w:p w14:paraId="31253F35" w14:textId="77777777" w:rsidR="00375E62" w:rsidRPr="009743EA" w:rsidRDefault="00375E62" w:rsidP="00BD522C">
            <w:pPr>
              <w:pStyle w:val="Default"/>
              <w:overflowPunct w:val="0"/>
              <w:jc w:val="center"/>
              <w:rPr>
                <w:rFonts w:ascii="Arial" w:eastAsia="Malgun Gothic" w:hAnsi="Arial"/>
                <w:b/>
                <w:color w:val="auto"/>
                <w:kern w:val="1"/>
                <w:sz w:val="18"/>
                <w:szCs w:val="20"/>
              </w:rPr>
            </w:pPr>
          </w:p>
          <w:p w14:paraId="7CF6A001" w14:textId="77777777" w:rsidR="00375E62" w:rsidRPr="009743EA" w:rsidRDefault="00375E62" w:rsidP="00BD522C">
            <w:pPr>
              <w:pStyle w:val="Default"/>
              <w:overflowPunct w:val="0"/>
              <w:jc w:val="center"/>
              <w:rPr>
                <w:rFonts w:ascii="Arial" w:eastAsia="Malgun Gothic" w:hAnsi="Arial"/>
                <w:b/>
                <w:color w:val="auto"/>
                <w:kern w:val="1"/>
                <w:sz w:val="18"/>
                <w:szCs w:val="20"/>
              </w:rPr>
            </w:pPr>
          </w:p>
          <w:p w14:paraId="1C6538B5" w14:textId="77777777" w:rsidR="00375E62" w:rsidRPr="009743EA" w:rsidRDefault="00375E62" w:rsidP="00BD522C">
            <w:pPr>
              <w:pStyle w:val="Default"/>
              <w:overflowPunct w:val="0"/>
              <w:jc w:val="center"/>
              <w:rPr>
                <w:rFonts w:ascii="Arial" w:eastAsia="Malgun Gothic" w:hAnsi="Arial"/>
                <w:b/>
                <w:color w:val="auto"/>
                <w:kern w:val="1"/>
                <w:sz w:val="18"/>
                <w:szCs w:val="20"/>
              </w:rPr>
            </w:pPr>
          </w:p>
          <w:p w14:paraId="723D326C" w14:textId="77777777" w:rsidR="00375E62" w:rsidRPr="009743EA" w:rsidRDefault="00375E62" w:rsidP="00BD522C">
            <w:pPr>
              <w:pStyle w:val="Default"/>
              <w:overflowPunct w:val="0"/>
              <w:jc w:val="center"/>
              <w:rPr>
                <w:rFonts w:ascii="Arial" w:eastAsia="Malgun Gothic" w:hAnsi="Arial"/>
                <w:b/>
                <w:color w:val="auto"/>
                <w:kern w:val="1"/>
                <w:sz w:val="18"/>
                <w:szCs w:val="20"/>
              </w:rPr>
            </w:pPr>
          </w:p>
          <w:p w14:paraId="30C43BB1" w14:textId="77777777" w:rsidR="00375E62" w:rsidRPr="009743EA" w:rsidRDefault="00375E62" w:rsidP="00BD522C">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7332C2D9" w14:textId="77777777" w:rsidR="00375E62" w:rsidRPr="009743EA" w:rsidRDefault="00375E62" w:rsidP="00BD522C">
            <w:pPr>
              <w:pStyle w:val="TAL"/>
              <w:snapToGrid w:val="0"/>
              <w:jc w:val="center"/>
              <w:rPr>
                <w:b/>
                <w:kern w:val="1"/>
              </w:rPr>
            </w:pPr>
            <w:r w:rsidRPr="009743EA">
              <w:rPr>
                <w:b/>
                <w:kern w:val="1"/>
              </w:rPr>
              <w:t>RCN=1</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7D69FEF5" w14:textId="77777777" w:rsidR="00EF3D16" w:rsidRPr="005A2D7C" w:rsidRDefault="00EF3D16" w:rsidP="005A2D7C">
            <w:pPr>
              <w:pStyle w:val="TAL"/>
              <w:rPr>
                <w:rFonts w:eastAsia="Calibri Light"/>
              </w:rPr>
            </w:pPr>
          </w:p>
          <w:p w14:paraId="6666EE38" w14:textId="77777777" w:rsidR="00375E62" w:rsidRPr="009743EA" w:rsidRDefault="00EF3D16" w:rsidP="007C39B4">
            <w:pPr>
              <w:pStyle w:val="TAL"/>
              <w:snapToGrid w:val="0"/>
              <w:ind w:left="284"/>
              <w:rPr>
                <w:b/>
                <w:sz w:val="24"/>
              </w:rPr>
            </w:pPr>
            <w:r w:rsidRPr="009743EA">
              <w:rPr>
                <w:rFonts w:ascii="Times New Roman" w:eastAsia="Calibri Light" w:hAnsi="Times New Roman"/>
                <w:b/>
                <w:sz w:val="24"/>
              </w:rPr>
              <w:t>API/SUB/DEL/001_RCN1</w:t>
            </w:r>
          </w:p>
          <w:p w14:paraId="15CDC5DE" w14:textId="77777777" w:rsidR="00375E62" w:rsidRPr="009743EA" w:rsidRDefault="00375E62" w:rsidP="00BD522C">
            <w:pPr>
              <w:widowControl w:val="0"/>
              <w:spacing w:after="0"/>
              <w:ind w:left="284"/>
              <w:jc w:val="both"/>
              <w:textAlignment w:val="auto"/>
              <w:rPr>
                <w:rFonts w:ascii="Arial" w:hAnsi="Arial"/>
                <w:b/>
                <w:color w:val="0070C0"/>
                <w:sz w:val="18"/>
              </w:rPr>
            </w:pPr>
          </w:p>
          <w:p w14:paraId="122CA23A" w14:textId="77777777" w:rsidR="00375E62" w:rsidRPr="009743EA" w:rsidRDefault="00375E62" w:rsidP="00BD522C">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555856F9" w14:textId="77777777" w:rsidR="00375E62" w:rsidRPr="009743EA" w:rsidRDefault="00375E62" w:rsidP="00BD522C">
            <w:pPr>
              <w:pStyle w:val="TAL"/>
              <w:snapToGrid w:val="0"/>
              <w:ind w:left="284"/>
              <w:jc w:val="both"/>
              <w:rPr>
                <w:color w:val="0070C0"/>
              </w:rPr>
            </w:pPr>
          </w:p>
          <w:p w14:paraId="390D685F" w14:textId="77777777" w:rsidR="00375E62" w:rsidRPr="009743EA" w:rsidRDefault="00375E62" w:rsidP="00BD522C">
            <w:pPr>
              <w:pStyle w:val="TAL"/>
              <w:snapToGrid w:val="0"/>
              <w:ind w:left="284"/>
              <w:jc w:val="both"/>
              <w:rPr>
                <w:color w:val="0070C0"/>
              </w:rPr>
            </w:pPr>
            <w:r w:rsidRPr="009743EA">
              <w:rPr>
                <w:color w:val="0070C0"/>
              </w:rPr>
              <w:t>DELETE /mn-name/ae_actuator/ae_sub?rcn=1 HTTP/1.1</w:t>
            </w:r>
          </w:p>
          <w:p w14:paraId="5269DD27" w14:textId="77777777" w:rsidR="00375E62" w:rsidRPr="009743EA" w:rsidRDefault="00375E62" w:rsidP="00BD522C">
            <w:pPr>
              <w:pStyle w:val="TAL"/>
              <w:snapToGrid w:val="0"/>
              <w:ind w:left="284"/>
              <w:jc w:val="both"/>
              <w:rPr>
                <w:color w:val="0070C0"/>
              </w:rPr>
            </w:pPr>
            <w:r w:rsidRPr="009743EA">
              <w:rPr>
                <w:color w:val="0070C0"/>
              </w:rPr>
              <w:t>Host: 192.168.0.10:8282</w:t>
            </w:r>
          </w:p>
          <w:p w14:paraId="4255F670" w14:textId="77777777" w:rsidR="00375E62" w:rsidRPr="009743EA" w:rsidRDefault="00375E62" w:rsidP="00BD522C">
            <w:pPr>
              <w:pStyle w:val="TAL"/>
              <w:snapToGrid w:val="0"/>
              <w:ind w:left="284"/>
              <w:jc w:val="both"/>
              <w:rPr>
                <w:color w:val="0070C0"/>
              </w:rPr>
            </w:pPr>
            <w:r w:rsidRPr="009743EA">
              <w:rPr>
                <w:color w:val="0070C0"/>
              </w:rPr>
              <w:t>X-M2M-Origin: CAE5630283216026458665</w:t>
            </w:r>
          </w:p>
          <w:p w14:paraId="76DBF549" w14:textId="77777777" w:rsidR="00856D18" w:rsidRPr="009743EA" w:rsidRDefault="00856D18" w:rsidP="00856D18">
            <w:pPr>
              <w:pStyle w:val="TAL"/>
              <w:snapToGrid w:val="0"/>
              <w:ind w:left="284"/>
              <w:jc w:val="both"/>
              <w:rPr>
                <w:color w:val="0070C0"/>
              </w:rPr>
            </w:pPr>
            <w:r w:rsidRPr="009743EA">
              <w:rPr>
                <w:color w:val="0070C0"/>
              </w:rPr>
              <w:t>Accept: application/json</w:t>
            </w:r>
          </w:p>
          <w:p w14:paraId="6F5DE01C" w14:textId="77777777" w:rsidR="00375E62" w:rsidRPr="009743EA" w:rsidRDefault="00375E62" w:rsidP="00BD522C">
            <w:pPr>
              <w:pStyle w:val="TAL"/>
              <w:snapToGrid w:val="0"/>
              <w:ind w:left="284"/>
              <w:jc w:val="both"/>
              <w:rPr>
                <w:color w:val="0070C0"/>
              </w:rPr>
            </w:pPr>
            <w:r w:rsidRPr="009743EA">
              <w:rPr>
                <w:color w:val="0070C0"/>
              </w:rPr>
              <w:t>X-M2M-RI: 1234</w:t>
            </w:r>
          </w:p>
          <w:p w14:paraId="7F6B9644" w14:textId="77777777" w:rsidR="005A7A27" w:rsidRPr="009743EA" w:rsidRDefault="005A7A27" w:rsidP="005A7A27">
            <w:pPr>
              <w:widowControl w:val="0"/>
              <w:overflowPunct/>
              <w:spacing w:after="0"/>
              <w:ind w:left="284"/>
              <w:jc w:val="both"/>
              <w:textAlignment w:val="auto"/>
              <w:rPr>
                <w:color w:val="0070C0"/>
              </w:rPr>
            </w:pPr>
            <w:r w:rsidRPr="009743EA">
              <w:rPr>
                <w:rFonts w:ascii="Arial" w:hAnsi="Arial"/>
                <w:color w:val="0070C0"/>
                <w:sz w:val="18"/>
              </w:rPr>
              <w:t>X-M2M-RVI: 2a</w:t>
            </w:r>
          </w:p>
          <w:p w14:paraId="5D70B7E5" w14:textId="77777777" w:rsidR="00375E62" w:rsidRPr="009743EA" w:rsidRDefault="00375E62" w:rsidP="00BD522C">
            <w:pPr>
              <w:pStyle w:val="TAL"/>
              <w:snapToGrid w:val="0"/>
              <w:ind w:left="284"/>
              <w:jc w:val="both"/>
              <w:rPr>
                <w:color w:val="0070C0"/>
              </w:rPr>
            </w:pPr>
          </w:p>
          <w:p w14:paraId="484BBC82" w14:textId="77777777" w:rsidR="00375E62" w:rsidRPr="009743EA" w:rsidRDefault="00375E62" w:rsidP="00BD522C">
            <w:pPr>
              <w:widowControl w:val="0"/>
              <w:spacing w:after="0"/>
              <w:ind w:left="284"/>
              <w:jc w:val="both"/>
              <w:textAlignment w:val="auto"/>
              <w:rPr>
                <w:rFonts w:ascii="Arial" w:hAnsi="Arial"/>
                <w:b/>
                <w:color w:val="0070C0"/>
                <w:sz w:val="18"/>
              </w:rPr>
            </w:pPr>
          </w:p>
          <w:p w14:paraId="1C8BABC8" w14:textId="77777777" w:rsidR="00375E62" w:rsidRPr="009743EA" w:rsidRDefault="00375E62" w:rsidP="00BD522C">
            <w:pPr>
              <w:widowControl w:val="0"/>
              <w:spacing w:after="0"/>
              <w:ind w:left="284"/>
              <w:jc w:val="both"/>
              <w:textAlignment w:val="auto"/>
              <w:rPr>
                <w:rFonts w:ascii="Arial" w:hAnsi="Arial"/>
                <w:b/>
                <w:color w:val="0070C0"/>
                <w:sz w:val="18"/>
              </w:rPr>
            </w:pPr>
            <w:r w:rsidRPr="009743EA">
              <w:rPr>
                <w:rFonts w:ascii="Arial" w:hAnsi="Arial"/>
                <w:b/>
                <w:color w:val="0070C0"/>
                <w:sz w:val="18"/>
              </w:rPr>
              <w:t>HTTP Response:</w:t>
            </w:r>
          </w:p>
          <w:p w14:paraId="3549E85B" w14:textId="77777777" w:rsidR="00375E62" w:rsidRPr="009743EA" w:rsidRDefault="00375E62" w:rsidP="00BD522C">
            <w:pPr>
              <w:widowControl w:val="0"/>
              <w:spacing w:after="0"/>
              <w:ind w:left="284"/>
              <w:textAlignment w:val="auto"/>
              <w:rPr>
                <w:rFonts w:ascii="Arial" w:hAnsi="Arial"/>
                <w:color w:val="0070C0"/>
                <w:sz w:val="18"/>
              </w:rPr>
            </w:pPr>
          </w:p>
          <w:p w14:paraId="6F63B695" w14:textId="77777777" w:rsidR="00375E62" w:rsidRPr="009743EA" w:rsidRDefault="00375E62" w:rsidP="00BD522C">
            <w:pPr>
              <w:widowControl w:val="0"/>
              <w:spacing w:after="0"/>
              <w:ind w:left="284"/>
              <w:textAlignment w:val="auto"/>
              <w:rPr>
                <w:rFonts w:ascii="Arial" w:hAnsi="Arial"/>
                <w:color w:val="0070C0"/>
                <w:sz w:val="18"/>
              </w:rPr>
            </w:pPr>
            <w:r w:rsidRPr="009743EA">
              <w:rPr>
                <w:rFonts w:ascii="Arial" w:hAnsi="Arial"/>
                <w:color w:val="0070C0"/>
                <w:sz w:val="18"/>
              </w:rPr>
              <w:t>200 OK</w:t>
            </w:r>
          </w:p>
          <w:p w14:paraId="5F6075ED" w14:textId="77777777" w:rsidR="00375E62" w:rsidRPr="009743EA" w:rsidRDefault="00375E62" w:rsidP="00BD522C">
            <w:pPr>
              <w:pStyle w:val="TAL"/>
              <w:snapToGrid w:val="0"/>
              <w:ind w:left="284"/>
              <w:rPr>
                <w:color w:val="0070C0"/>
              </w:rPr>
            </w:pPr>
            <w:r w:rsidRPr="009743EA">
              <w:rPr>
                <w:color w:val="0070C0"/>
              </w:rPr>
              <w:t>Content-Location: mn-name/ae_actuator/ae_sub</w:t>
            </w:r>
          </w:p>
          <w:p w14:paraId="1298F26C" w14:textId="77777777" w:rsidR="00375E62" w:rsidRPr="00325791" w:rsidRDefault="00375E62" w:rsidP="00BD522C">
            <w:pPr>
              <w:pStyle w:val="TAL"/>
              <w:snapToGrid w:val="0"/>
              <w:ind w:left="284"/>
              <w:rPr>
                <w:color w:val="0070C0"/>
                <w:lang w:val="fr-FR"/>
              </w:rPr>
            </w:pPr>
            <w:r w:rsidRPr="00325791">
              <w:rPr>
                <w:color w:val="0070C0"/>
                <w:lang w:val="fr-FR"/>
              </w:rPr>
              <w:t>Content-Type: application/json</w:t>
            </w:r>
          </w:p>
          <w:p w14:paraId="1098CD3D" w14:textId="77777777" w:rsidR="00375E62" w:rsidRPr="00325791" w:rsidRDefault="00375E62" w:rsidP="00BD522C">
            <w:pPr>
              <w:pStyle w:val="TAL"/>
              <w:snapToGrid w:val="0"/>
              <w:ind w:left="284"/>
              <w:rPr>
                <w:color w:val="0070C0"/>
                <w:lang w:val="fr-FR"/>
              </w:rPr>
            </w:pPr>
            <w:r w:rsidRPr="00325791">
              <w:rPr>
                <w:color w:val="0070C0"/>
                <w:lang w:val="fr-FR"/>
              </w:rPr>
              <w:t>X-M2M-RI: 1234</w:t>
            </w:r>
          </w:p>
          <w:p w14:paraId="510652E2" w14:textId="77777777" w:rsidR="005A7A27" w:rsidRPr="009743EA" w:rsidRDefault="005A7A27" w:rsidP="005A7A27">
            <w:pPr>
              <w:widowControl w:val="0"/>
              <w:overflowPunct/>
              <w:spacing w:after="0"/>
              <w:ind w:left="284"/>
              <w:jc w:val="both"/>
              <w:textAlignment w:val="auto"/>
              <w:rPr>
                <w:color w:val="0070C0"/>
              </w:rPr>
            </w:pPr>
            <w:r w:rsidRPr="009743EA">
              <w:rPr>
                <w:rFonts w:ascii="Arial" w:hAnsi="Arial"/>
                <w:color w:val="0070C0"/>
                <w:sz w:val="18"/>
              </w:rPr>
              <w:t>X-M2M-RVI: 2a</w:t>
            </w:r>
          </w:p>
          <w:p w14:paraId="7AA68B01" w14:textId="77777777" w:rsidR="00375E62" w:rsidRPr="009743EA" w:rsidRDefault="00375E62" w:rsidP="00BD522C">
            <w:pPr>
              <w:pStyle w:val="TAL"/>
              <w:snapToGrid w:val="0"/>
              <w:ind w:left="284"/>
              <w:rPr>
                <w:color w:val="0070C0"/>
              </w:rPr>
            </w:pPr>
            <w:r w:rsidRPr="009743EA">
              <w:rPr>
                <w:color w:val="0070C0"/>
              </w:rPr>
              <w:t>X-M2M-RSC: 2002</w:t>
            </w:r>
          </w:p>
          <w:p w14:paraId="622F9C93" w14:textId="77777777" w:rsidR="00375E62" w:rsidRPr="009743EA" w:rsidRDefault="00375E62" w:rsidP="00BD522C">
            <w:pPr>
              <w:pStyle w:val="TAL"/>
              <w:snapToGrid w:val="0"/>
              <w:ind w:left="284"/>
              <w:rPr>
                <w:color w:val="0070C0"/>
              </w:rPr>
            </w:pPr>
          </w:p>
          <w:p w14:paraId="57968CF1" w14:textId="77777777" w:rsidR="00375E62" w:rsidRPr="009743EA" w:rsidRDefault="00375E62" w:rsidP="00BD522C">
            <w:pPr>
              <w:pStyle w:val="TAL"/>
              <w:snapToGrid w:val="0"/>
              <w:ind w:left="284"/>
              <w:rPr>
                <w:color w:val="0070C0"/>
              </w:rPr>
            </w:pPr>
            <w:r w:rsidRPr="009743EA">
              <w:rPr>
                <w:color w:val="0070C0"/>
              </w:rPr>
              <w:t>{</w:t>
            </w:r>
          </w:p>
          <w:p w14:paraId="45A9D5B6" w14:textId="77777777" w:rsidR="00375E62" w:rsidRPr="009743EA" w:rsidRDefault="00375E62" w:rsidP="00BD522C">
            <w:pPr>
              <w:pStyle w:val="TAL"/>
              <w:snapToGrid w:val="0"/>
              <w:ind w:left="284"/>
              <w:rPr>
                <w:color w:val="0070C0"/>
              </w:rPr>
            </w:pPr>
            <w:r w:rsidRPr="009743EA">
              <w:rPr>
                <w:color w:val="0070C0"/>
              </w:rPr>
              <w:t xml:space="preserve">    "m2m:sub": {</w:t>
            </w:r>
          </w:p>
          <w:p w14:paraId="1F7890FE" w14:textId="77777777" w:rsidR="00375E62" w:rsidRPr="009743EA" w:rsidRDefault="00375E62" w:rsidP="00BD522C">
            <w:pPr>
              <w:pStyle w:val="TAL"/>
              <w:snapToGrid w:val="0"/>
              <w:ind w:left="284"/>
              <w:rPr>
                <w:color w:val="0070C0"/>
              </w:rPr>
            </w:pPr>
            <w:r w:rsidRPr="009743EA">
              <w:rPr>
                <w:color w:val="0070C0"/>
              </w:rPr>
              <w:t xml:space="preserve">        "rn": "ae_sub",</w:t>
            </w:r>
          </w:p>
          <w:p w14:paraId="6F5F2CFF" w14:textId="77777777" w:rsidR="00375E62" w:rsidRPr="009743EA" w:rsidRDefault="00375E62" w:rsidP="00BD522C">
            <w:pPr>
              <w:pStyle w:val="TAL"/>
              <w:snapToGrid w:val="0"/>
              <w:ind w:left="284"/>
              <w:rPr>
                <w:color w:val="0070C0"/>
              </w:rPr>
            </w:pPr>
            <w:r w:rsidRPr="009743EA">
              <w:rPr>
                <w:color w:val="0070C0"/>
              </w:rPr>
              <w:t xml:space="preserve">        "ty": 23,</w:t>
            </w:r>
          </w:p>
          <w:p w14:paraId="314E32D7" w14:textId="77777777" w:rsidR="00375E62" w:rsidRPr="009743EA" w:rsidRDefault="00375E62" w:rsidP="00BD522C">
            <w:pPr>
              <w:pStyle w:val="TAL"/>
              <w:snapToGrid w:val="0"/>
              <w:ind w:left="284"/>
              <w:rPr>
                <w:color w:val="0070C0"/>
              </w:rPr>
            </w:pPr>
            <w:r w:rsidRPr="009743EA">
              <w:rPr>
                <w:color w:val="0070C0"/>
              </w:rPr>
              <w:t xml:space="preserve">        "ri": "SUB583675048372974938",</w:t>
            </w:r>
          </w:p>
          <w:p w14:paraId="200133DB" w14:textId="77777777" w:rsidR="00375E62" w:rsidRPr="009743EA" w:rsidRDefault="00375E62" w:rsidP="00BD522C">
            <w:pPr>
              <w:pStyle w:val="TAL"/>
              <w:snapToGrid w:val="0"/>
              <w:ind w:left="284"/>
              <w:rPr>
                <w:color w:val="0070C0"/>
              </w:rPr>
            </w:pPr>
            <w:r w:rsidRPr="009743EA">
              <w:rPr>
                <w:color w:val="0070C0"/>
              </w:rPr>
              <w:t xml:space="preserve">        "pi": "CAE5630283216026458665",</w:t>
            </w:r>
          </w:p>
          <w:p w14:paraId="692F128D" w14:textId="77777777" w:rsidR="00375E62" w:rsidRPr="00325791" w:rsidRDefault="00375E62" w:rsidP="00BD522C">
            <w:pPr>
              <w:pStyle w:val="TAL"/>
              <w:snapToGrid w:val="0"/>
              <w:ind w:left="284"/>
              <w:rPr>
                <w:color w:val="0070C0"/>
                <w:lang w:val="fr-FR"/>
              </w:rPr>
            </w:pPr>
            <w:r w:rsidRPr="009743EA">
              <w:rPr>
                <w:color w:val="0070C0"/>
              </w:rPr>
              <w:t xml:space="preserve">        </w:t>
            </w:r>
            <w:r w:rsidRPr="00325791">
              <w:rPr>
                <w:color w:val="0070C0"/>
                <w:lang w:val="fr-FR"/>
              </w:rPr>
              <w:t>"ct": "20180302T070445",</w:t>
            </w:r>
          </w:p>
          <w:p w14:paraId="4DE79BB1" w14:textId="77777777" w:rsidR="00375E62" w:rsidRPr="00325791" w:rsidRDefault="00375E62" w:rsidP="00BD522C">
            <w:pPr>
              <w:pStyle w:val="TAL"/>
              <w:snapToGrid w:val="0"/>
              <w:ind w:left="284"/>
              <w:rPr>
                <w:color w:val="0070C0"/>
                <w:lang w:val="fr-FR"/>
              </w:rPr>
            </w:pPr>
            <w:r w:rsidRPr="00325791">
              <w:rPr>
                <w:color w:val="0070C0"/>
                <w:lang w:val="fr-FR"/>
              </w:rPr>
              <w:t xml:space="preserve">        "lt": "20180302T070445",</w:t>
            </w:r>
          </w:p>
          <w:p w14:paraId="494CA16D" w14:textId="77777777" w:rsidR="00375E62" w:rsidRPr="000D6D95" w:rsidRDefault="00375E62" w:rsidP="00BD522C">
            <w:pPr>
              <w:pStyle w:val="TAL"/>
              <w:snapToGrid w:val="0"/>
              <w:ind w:left="284"/>
              <w:rPr>
                <w:color w:val="0070C0"/>
                <w:lang w:val="fr-FR"/>
              </w:rPr>
            </w:pPr>
            <w:r w:rsidRPr="00325791">
              <w:rPr>
                <w:color w:val="0070C0"/>
                <w:lang w:val="fr-FR"/>
              </w:rPr>
              <w:t xml:space="preserve">        "n</w:t>
            </w:r>
            <w:r w:rsidRPr="000D6D95">
              <w:rPr>
                <w:color w:val="0070C0"/>
                <w:lang w:val="fr-FR"/>
              </w:rPr>
              <w:t>u": [</w:t>
            </w:r>
          </w:p>
          <w:p w14:paraId="1BD9C16B" w14:textId="77777777" w:rsidR="00375E62" w:rsidRPr="000D6D95" w:rsidRDefault="00375E62" w:rsidP="00BD522C">
            <w:pPr>
              <w:pStyle w:val="TAL"/>
              <w:snapToGrid w:val="0"/>
              <w:ind w:left="284"/>
              <w:rPr>
                <w:color w:val="0070C0"/>
                <w:lang w:val="fr-FR"/>
              </w:rPr>
            </w:pPr>
            <w:r w:rsidRPr="000D6D95">
              <w:rPr>
                <w:color w:val="0070C0"/>
                <w:lang w:val="fr-FR"/>
              </w:rPr>
              <w:t xml:space="preserve">              "https://192.168.0.10:8282/notification/handler"</w:t>
            </w:r>
          </w:p>
          <w:p w14:paraId="0BDDF227" w14:textId="77777777" w:rsidR="00375E62" w:rsidRPr="000D6D95" w:rsidRDefault="00375E62" w:rsidP="00BD522C">
            <w:pPr>
              <w:pStyle w:val="TAL"/>
              <w:snapToGrid w:val="0"/>
              <w:ind w:left="284"/>
              <w:rPr>
                <w:color w:val="0070C0"/>
                <w:lang w:val="fr-FR"/>
              </w:rPr>
            </w:pPr>
            <w:r w:rsidRPr="000D6D95">
              <w:rPr>
                <w:color w:val="0070C0"/>
                <w:lang w:val="fr-FR"/>
              </w:rPr>
              <w:t xml:space="preserve">        ],</w:t>
            </w:r>
          </w:p>
          <w:p w14:paraId="5C9F7232" w14:textId="77777777" w:rsidR="00375E62" w:rsidRPr="000D6D95" w:rsidRDefault="00375E62" w:rsidP="00BD522C">
            <w:pPr>
              <w:pStyle w:val="TAL"/>
              <w:snapToGrid w:val="0"/>
              <w:ind w:left="284"/>
              <w:rPr>
                <w:color w:val="0070C0"/>
                <w:lang w:val="fr-FR"/>
              </w:rPr>
            </w:pPr>
            <w:r w:rsidRPr="000D6D95">
              <w:rPr>
                <w:color w:val="0070C0"/>
                <w:lang w:val="fr-FR"/>
              </w:rPr>
              <w:t xml:space="preserve">        "cnm": 2, </w:t>
            </w:r>
          </w:p>
          <w:p w14:paraId="6BECD28F" w14:textId="77777777" w:rsidR="00375E62" w:rsidRPr="000D6D95" w:rsidRDefault="00375E62" w:rsidP="00BD522C">
            <w:pPr>
              <w:pStyle w:val="TAL"/>
              <w:snapToGrid w:val="0"/>
              <w:ind w:left="284"/>
              <w:rPr>
                <w:color w:val="0070C0"/>
                <w:lang w:val="fr-FR"/>
              </w:rPr>
            </w:pPr>
            <w:r w:rsidRPr="000D6D95">
              <w:rPr>
                <w:color w:val="0070C0"/>
                <w:lang w:val="fr-FR"/>
              </w:rPr>
              <w:t xml:space="preserve">        "mnm": 50,</w:t>
            </w:r>
          </w:p>
          <w:p w14:paraId="7756B573" w14:textId="77777777" w:rsidR="00375E62" w:rsidRPr="000D6D95" w:rsidRDefault="00375E62" w:rsidP="005A2D7C">
            <w:pPr>
              <w:pStyle w:val="TAL"/>
              <w:snapToGrid w:val="0"/>
              <w:ind w:left="284"/>
              <w:rPr>
                <w:color w:val="0070C0"/>
                <w:lang w:val="fr-FR"/>
              </w:rPr>
            </w:pPr>
            <w:r w:rsidRPr="000D6D95">
              <w:rPr>
                <w:color w:val="0070C0"/>
                <w:lang w:val="fr-FR"/>
              </w:rPr>
              <w:t xml:space="preserve">        "enc": {</w:t>
            </w:r>
          </w:p>
          <w:p w14:paraId="547C0692" w14:textId="77777777" w:rsidR="00375E62" w:rsidRPr="000D6D95" w:rsidRDefault="00375E62" w:rsidP="005A2D7C">
            <w:pPr>
              <w:pStyle w:val="TAL"/>
              <w:snapToGrid w:val="0"/>
              <w:ind w:left="284"/>
              <w:rPr>
                <w:color w:val="0070C0"/>
                <w:lang w:val="fr-FR"/>
              </w:rPr>
            </w:pPr>
            <w:r w:rsidRPr="000D6D95">
              <w:rPr>
                <w:color w:val="0070C0"/>
                <w:lang w:val="fr-FR"/>
              </w:rPr>
              <w:t xml:space="preserve">               "net": [2]</w:t>
            </w:r>
          </w:p>
          <w:p w14:paraId="3514EA61" w14:textId="77777777" w:rsidR="00375E62" w:rsidRPr="000D6D95" w:rsidRDefault="00375E62" w:rsidP="005A2D7C">
            <w:pPr>
              <w:pStyle w:val="TAL"/>
              <w:snapToGrid w:val="0"/>
              <w:ind w:left="284"/>
              <w:rPr>
                <w:color w:val="0070C0"/>
                <w:lang w:val="fr-FR"/>
              </w:rPr>
            </w:pPr>
            <w:r w:rsidRPr="000D6D95">
              <w:rPr>
                <w:color w:val="0070C0"/>
                <w:lang w:val="fr-FR"/>
              </w:rPr>
              <w:t xml:space="preserve">        },</w:t>
            </w:r>
          </w:p>
          <w:p w14:paraId="7E704ED2" w14:textId="77777777" w:rsidR="00375E62" w:rsidRPr="00325791" w:rsidRDefault="00375E62" w:rsidP="00BD522C">
            <w:pPr>
              <w:pStyle w:val="TAL"/>
              <w:snapToGrid w:val="0"/>
              <w:ind w:left="284"/>
              <w:jc w:val="both"/>
              <w:rPr>
                <w:color w:val="0070C0"/>
                <w:lang w:val="fr-FR"/>
              </w:rPr>
            </w:pPr>
            <w:r w:rsidRPr="00325791">
              <w:rPr>
                <w:color w:val="0070C0"/>
                <w:lang w:val="fr-FR" w:eastAsia="ko-KR"/>
              </w:rPr>
              <w:t xml:space="preserve">  </w:t>
            </w:r>
            <w:r w:rsidRPr="00325791">
              <w:rPr>
                <w:color w:val="0070C0"/>
                <w:lang w:val="fr-FR" w:eastAsia="ko-KR"/>
              </w:rPr>
              <w:tab/>
              <w:t xml:space="preserve">   </w:t>
            </w:r>
            <w:r w:rsidRPr="00325791">
              <w:rPr>
                <w:color w:val="0070C0"/>
                <w:lang w:val="fr-FR"/>
              </w:rPr>
              <w:t>"nct": 3</w:t>
            </w:r>
          </w:p>
          <w:p w14:paraId="358CC859" w14:textId="77777777" w:rsidR="00375E62" w:rsidRPr="005A2D7C" w:rsidRDefault="00375E62" w:rsidP="00BD522C">
            <w:pPr>
              <w:pStyle w:val="TAL"/>
              <w:snapToGrid w:val="0"/>
              <w:ind w:left="284"/>
              <w:rPr>
                <w:color w:val="0070C0"/>
              </w:rPr>
            </w:pPr>
            <w:r w:rsidRPr="00325791">
              <w:rPr>
                <w:color w:val="0070C0"/>
                <w:lang w:val="fr-FR"/>
              </w:rPr>
              <w:t xml:space="preserve">    </w:t>
            </w:r>
            <w:r w:rsidRPr="005A2D7C">
              <w:rPr>
                <w:color w:val="0070C0"/>
              </w:rPr>
              <w:t>}</w:t>
            </w:r>
          </w:p>
          <w:p w14:paraId="74EED41F" w14:textId="77777777" w:rsidR="00375E62" w:rsidRPr="005A2D7C" w:rsidRDefault="00375E62" w:rsidP="00BD522C">
            <w:pPr>
              <w:pStyle w:val="TAL"/>
              <w:snapToGrid w:val="0"/>
              <w:ind w:left="284"/>
              <w:rPr>
                <w:color w:val="0070C0"/>
              </w:rPr>
            </w:pPr>
            <w:r w:rsidRPr="005A2D7C">
              <w:rPr>
                <w:color w:val="0070C0"/>
              </w:rPr>
              <w:t>}</w:t>
            </w:r>
          </w:p>
          <w:p w14:paraId="094CA8A5" w14:textId="77777777" w:rsidR="00375E62" w:rsidRPr="009743EA" w:rsidRDefault="00375E62" w:rsidP="00BD522C">
            <w:pPr>
              <w:pStyle w:val="TAL"/>
              <w:snapToGrid w:val="0"/>
              <w:ind w:left="284"/>
            </w:pPr>
          </w:p>
        </w:tc>
      </w:tr>
    </w:tbl>
    <w:p w14:paraId="41E4E983" w14:textId="77777777" w:rsidR="00375E62" w:rsidRPr="005A2D7C" w:rsidRDefault="00375E62" w:rsidP="00375E62"/>
    <w:p w14:paraId="05DF10B3" w14:textId="308DEFCD" w:rsidR="008B1B88" w:rsidRPr="009743EA" w:rsidRDefault="008B1B88" w:rsidP="008B1B88">
      <w:pPr>
        <w:pStyle w:val="Heading3"/>
        <w:rPr>
          <w:color w:val="000000"/>
        </w:rPr>
      </w:pPr>
      <w:bookmarkStart w:id="530" w:name="_Toc49420757"/>
      <w:bookmarkStart w:id="531" w:name="_Toc49507571"/>
      <w:bookmarkStart w:id="532" w:name="_Toc49507683"/>
      <w:bookmarkStart w:id="533" w:name="_Toc532286384"/>
      <w:bookmarkStart w:id="534" w:name="_Toc532286520"/>
      <w:bookmarkStart w:id="535" w:name="_Toc46154426"/>
      <w:bookmarkStart w:id="536" w:name="_Toc57298387"/>
      <w:r w:rsidRPr="009743EA">
        <w:rPr>
          <w:color w:val="000000"/>
        </w:rPr>
        <w:t>6.2.10</w:t>
      </w:r>
      <w:r w:rsidRPr="009743EA">
        <w:rPr>
          <w:color w:val="000000"/>
        </w:rPr>
        <w:tab/>
      </w:r>
      <w:r w:rsidR="000F6DB0" w:rsidRPr="009743EA">
        <w:rPr>
          <w:color w:val="000000"/>
        </w:rPr>
        <w:t xml:space="preserve">Resource Type </w:t>
      </w:r>
      <w:r w:rsidR="00356AB6" w:rsidRPr="009743EA">
        <w:rPr>
          <w:i/>
          <w:color w:val="000000"/>
        </w:rPr>
        <w:t>group</w:t>
      </w:r>
      <w:bookmarkEnd w:id="530"/>
      <w:bookmarkEnd w:id="531"/>
      <w:bookmarkEnd w:id="532"/>
      <w:bookmarkEnd w:id="533"/>
      <w:bookmarkEnd w:id="534"/>
      <w:bookmarkEnd w:id="535"/>
      <w:bookmarkEnd w:id="536"/>
    </w:p>
    <w:p w14:paraId="599048CA" w14:textId="77777777" w:rsidR="00356AB6" w:rsidRPr="009743EA" w:rsidRDefault="00356AB6" w:rsidP="00356AB6">
      <w:pPr>
        <w:pStyle w:val="Heading4"/>
      </w:pPr>
      <w:bookmarkStart w:id="537" w:name="_Toc49420758"/>
      <w:bookmarkStart w:id="538" w:name="_Toc49507572"/>
      <w:bookmarkStart w:id="539" w:name="_Toc49507684"/>
      <w:bookmarkStart w:id="540" w:name="_Toc532286385"/>
      <w:bookmarkStart w:id="541" w:name="_Toc532286521"/>
      <w:bookmarkStart w:id="542" w:name="_Toc46154427"/>
      <w:bookmarkStart w:id="543" w:name="_Toc57298388"/>
      <w:r w:rsidRPr="009743EA">
        <w:t>6.2.10.0</w:t>
      </w:r>
      <w:r w:rsidRPr="009743EA">
        <w:tab/>
        <w:t>Introduction</w:t>
      </w:r>
      <w:bookmarkEnd w:id="537"/>
      <w:bookmarkEnd w:id="538"/>
      <w:bookmarkEnd w:id="539"/>
      <w:bookmarkEnd w:id="540"/>
      <w:bookmarkEnd w:id="541"/>
      <w:bookmarkEnd w:id="542"/>
      <w:bookmarkEnd w:id="543"/>
    </w:p>
    <w:p w14:paraId="0F455C34" w14:textId="77777777" w:rsidR="008B1B88" w:rsidRPr="005A2D7C" w:rsidRDefault="008B1B88" w:rsidP="008B1B88">
      <w:pPr>
        <w:rPr>
          <w:sz w:val="22"/>
        </w:rPr>
      </w:pPr>
      <w:r w:rsidRPr="009743EA">
        <w:t>The &lt;group&gt; resource represents a group of resources of the same or mixed types.</w:t>
      </w:r>
      <w:r w:rsidRPr="005A2D7C">
        <w:t xml:space="preserve"> It basically designed to handle several of resources at the same time. When a request sent through the &lt;group&gt; resource, it distributes the request to each member of the &lt;group&gt; resources, which are indicated by the memberIDs attribute. </w:t>
      </w:r>
    </w:p>
    <w:p w14:paraId="72EF032A" w14:textId="77777777" w:rsidR="008B1B88" w:rsidRPr="009743EA" w:rsidRDefault="008B1B88" w:rsidP="008B1B88">
      <w:pPr>
        <w:pStyle w:val="Heading4"/>
      </w:pPr>
      <w:bookmarkStart w:id="544" w:name="_Toc49420759"/>
      <w:bookmarkStart w:id="545" w:name="_Toc49507573"/>
      <w:bookmarkStart w:id="546" w:name="_Toc49507685"/>
      <w:bookmarkStart w:id="547" w:name="_Toc532286386"/>
      <w:bookmarkStart w:id="548" w:name="_Toc532286522"/>
      <w:bookmarkStart w:id="549" w:name="_Toc46154428"/>
      <w:bookmarkStart w:id="550" w:name="_Toc57298389"/>
      <w:r w:rsidRPr="009743EA">
        <w:lastRenderedPageBreak/>
        <w:t>6.2.10.1</w:t>
      </w:r>
      <w:r w:rsidRPr="009743EA">
        <w:tab/>
        <w:t>API-GRP-CRE</w:t>
      </w:r>
      <w:bookmarkEnd w:id="544"/>
      <w:bookmarkEnd w:id="545"/>
      <w:bookmarkEnd w:id="546"/>
      <w:bookmarkEnd w:id="547"/>
      <w:bookmarkEnd w:id="548"/>
      <w:bookmarkEnd w:id="549"/>
      <w:bookmarkEnd w:id="550"/>
    </w:p>
    <w:tbl>
      <w:tblPr>
        <w:tblW w:w="9659" w:type="dxa"/>
        <w:jc w:val="center"/>
        <w:tblLayout w:type="fixed"/>
        <w:tblCellMar>
          <w:left w:w="28" w:type="dxa"/>
        </w:tblCellMar>
        <w:tblLook w:val="0000" w:firstRow="0" w:lastRow="0" w:firstColumn="0" w:lastColumn="0" w:noHBand="0" w:noVBand="0"/>
      </w:tblPr>
      <w:tblGrid>
        <w:gridCol w:w="1286"/>
        <w:gridCol w:w="8373"/>
      </w:tblGrid>
      <w:tr w:rsidR="008B1B88" w:rsidRPr="009743EA" w14:paraId="1A2C1B28"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56595F03" w14:textId="77777777" w:rsidR="008B1B88" w:rsidRPr="009743EA" w:rsidRDefault="008B1B88" w:rsidP="005C72A8">
            <w:pPr>
              <w:pStyle w:val="TAL"/>
              <w:snapToGrid w:val="0"/>
              <w:jc w:val="center"/>
              <w:rPr>
                <w:b/>
              </w:rPr>
            </w:pPr>
          </w:p>
          <w:p w14:paraId="3D9EE090" w14:textId="77777777" w:rsidR="008B1B88" w:rsidRPr="009743EA" w:rsidRDefault="008B1B88" w:rsidP="005C72A8">
            <w:pPr>
              <w:pStyle w:val="TAL"/>
              <w:snapToGrid w:val="0"/>
              <w:jc w:val="center"/>
              <w:rPr>
                <w:b/>
              </w:rPr>
            </w:pPr>
          </w:p>
          <w:p w14:paraId="1319D26D" w14:textId="77777777" w:rsidR="008B1B88" w:rsidRPr="009743EA" w:rsidRDefault="008B1B88" w:rsidP="005C72A8">
            <w:pPr>
              <w:pStyle w:val="TAL"/>
              <w:snapToGrid w:val="0"/>
              <w:jc w:val="center"/>
              <w:rPr>
                <w:b/>
              </w:rPr>
            </w:pPr>
            <w:r w:rsidRPr="009743EA">
              <w:rPr>
                <w:b/>
              </w:rPr>
              <w:t>API Id</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60AA5877" w14:textId="77777777" w:rsidR="008B1B88" w:rsidRPr="005A2D7C" w:rsidRDefault="008B1B88" w:rsidP="005A2D7C">
            <w:pPr>
              <w:pStyle w:val="TAL"/>
              <w:rPr>
                <w:rFonts w:eastAsia="Calibri Light"/>
              </w:rPr>
            </w:pPr>
            <w:r w:rsidRPr="005A2D7C">
              <w:rPr>
                <w:rFonts w:eastAsia="Calibri Light"/>
              </w:rPr>
              <w:t>API/GRP/CRE/001</w:t>
            </w:r>
          </w:p>
          <w:p w14:paraId="0210C844" w14:textId="77777777" w:rsidR="008B1B88" w:rsidRPr="005A2D7C" w:rsidRDefault="008B1B88" w:rsidP="005A2D7C">
            <w:pPr>
              <w:pStyle w:val="TAL"/>
              <w:rPr>
                <w:rFonts w:eastAsia="Calibri Light"/>
              </w:rPr>
            </w:pPr>
            <w:r w:rsidRPr="005A2D7C">
              <w:rPr>
                <w:rFonts w:eastAsia="Calibri Light"/>
              </w:rPr>
              <w:t>API/GRP/CRE/001_RCN0</w:t>
            </w:r>
          </w:p>
          <w:p w14:paraId="58DF95EB" w14:textId="77777777" w:rsidR="008B1B88" w:rsidRPr="005A2D7C" w:rsidRDefault="008B1B88" w:rsidP="005A2D7C">
            <w:pPr>
              <w:pStyle w:val="TAL"/>
              <w:rPr>
                <w:rFonts w:eastAsia="Calibri Light"/>
              </w:rPr>
            </w:pPr>
            <w:r w:rsidRPr="005A2D7C">
              <w:rPr>
                <w:rFonts w:eastAsia="Calibri Light"/>
              </w:rPr>
              <w:t>API/GRP/CRE/001_RCN1</w:t>
            </w:r>
          </w:p>
          <w:p w14:paraId="14874193" w14:textId="77777777" w:rsidR="008B1B88" w:rsidRPr="005A2D7C" w:rsidRDefault="008B1B88" w:rsidP="005A2D7C">
            <w:pPr>
              <w:pStyle w:val="TAL"/>
              <w:rPr>
                <w:rFonts w:eastAsia="Calibri Light"/>
              </w:rPr>
            </w:pPr>
            <w:r w:rsidRPr="005A2D7C">
              <w:rPr>
                <w:rFonts w:eastAsia="Calibri Light"/>
              </w:rPr>
              <w:t>API/GRP/CRE/001_RCN2</w:t>
            </w:r>
          </w:p>
          <w:p w14:paraId="23EB6FC8" w14:textId="77777777" w:rsidR="008B1B88" w:rsidRPr="005A2D7C" w:rsidRDefault="008B1B88" w:rsidP="005A2D7C">
            <w:pPr>
              <w:pStyle w:val="TAL"/>
            </w:pPr>
            <w:r w:rsidRPr="005A2D7C">
              <w:rPr>
                <w:rFonts w:eastAsia="Calibri Light"/>
              </w:rPr>
              <w:t>API/GRP/CRE/001_RCN3</w:t>
            </w:r>
          </w:p>
        </w:tc>
      </w:tr>
      <w:tr w:rsidR="008B1B88" w:rsidRPr="009743EA" w14:paraId="6ADEF319"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291A9CA8" w14:textId="77777777" w:rsidR="008B1B88" w:rsidRPr="009743EA" w:rsidRDefault="008B1B88" w:rsidP="005C72A8">
            <w:pPr>
              <w:pStyle w:val="TAL"/>
              <w:snapToGrid w:val="0"/>
              <w:jc w:val="center"/>
              <w:rPr>
                <w:b/>
                <w:kern w:val="1"/>
              </w:rPr>
            </w:pPr>
            <w:r w:rsidRPr="009743EA">
              <w:rPr>
                <w:b/>
                <w:kern w:val="1"/>
              </w:rPr>
              <w:t>API Name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F8ABAC" w14:textId="77777777" w:rsidR="008B1B88" w:rsidRPr="005A2D7C" w:rsidRDefault="008B1B88" w:rsidP="005A2D7C">
            <w:pPr>
              <w:pStyle w:val="TAL"/>
              <w:rPr>
                <w:rFonts w:eastAsia="Calibri Light"/>
              </w:rPr>
            </w:pPr>
            <w:r w:rsidRPr="005A2D7C">
              <w:rPr>
                <w:rFonts w:eastAsia="Calibri Light"/>
              </w:rPr>
              <w:t>&lt;group&gt; resource CREATE</w:t>
            </w:r>
          </w:p>
        </w:tc>
      </w:tr>
      <w:tr w:rsidR="008B1B88" w:rsidRPr="009743EA" w14:paraId="4AF4FFFC" w14:textId="77777777" w:rsidTr="005A2D7C">
        <w:trPr>
          <w:jc w:val="center"/>
        </w:trPr>
        <w:tc>
          <w:tcPr>
            <w:tcW w:w="1286" w:type="dxa"/>
            <w:tcBorders>
              <w:top w:val="single" w:sz="4" w:space="0" w:color="000000"/>
              <w:left w:val="single" w:sz="4" w:space="0" w:color="000000"/>
              <w:bottom w:val="single" w:sz="4" w:space="0" w:color="000000"/>
            </w:tcBorders>
            <w:shd w:val="clear" w:color="auto" w:fill="E7E6E6"/>
          </w:tcPr>
          <w:p w14:paraId="0620EB9D" w14:textId="77777777" w:rsidR="008B1B88" w:rsidRPr="009743EA" w:rsidRDefault="008B1B88" w:rsidP="005C72A8">
            <w:pPr>
              <w:pStyle w:val="TAL"/>
              <w:snapToGrid w:val="0"/>
              <w:jc w:val="center"/>
              <w:rPr>
                <w:b/>
                <w:kern w:val="1"/>
              </w:rPr>
            </w:pPr>
            <w:r w:rsidRPr="009743EA">
              <w:rPr>
                <w:b/>
                <w:kern w:val="1"/>
              </w:rPr>
              <w:t>Target Resource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37FB9E4F" w14:textId="77777777" w:rsidR="008B1B88" w:rsidRPr="005A2D7C" w:rsidRDefault="008B1B88" w:rsidP="005A2D7C">
            <w:pPr>
              <w:pStyle w:val="TAL"/>
              <w:rPr>
                <w:rFonts w:eastAsia="Calibri Light"/>
              </w:rPr>
            </w:pPr>
            <w:r w:rsidRPr="005A2D7C">
              <w:rPr>
                <w:rFonts w:eastAsia="Calibri Light"/>
              </w:rPr>
              <w:t>&lt;AE&gt; resource of the requested &lt;group&gt; resource</w:t>
            </w:r>
          </w:p>
        </w:tc>
      </w:tr>
      <w:tr w:rsidR="008B1B88" w:rsidRPr="009743EA" w14:paraId="29A0015F"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340D44BC" w14:textId="77777777" w:rsidR="008B1B88" w:rsidRPr="009743EA" w:rsidRDefault="008B1B88" w:rsidP="005C72A8">
            <w:pPr>
              <w:pStyle w:val="TAL"/>
              <w:snapToGrid w:val="0"/>
              <w:jc w:val="center"/>
              <w:rPr>
                <w:b/>
                <w:kern w:val="1"/>
              </w:rPr>
            </w:pPr>
          </w:p>
          <w:p w14:paraId="7C12A022" w14:textId="77777777" w:rsidR="008B1B88" w:rsidRPr="009743EA" w:rsidRDefault="008B1B88" w:rsidP="005C72A8">
            <w:pPr>
              <w:pStyle w:val="TAL"/>
              <w:snapToGrid w:val="0"/>
              <w:jc w:val="center"/>
              <w:rPr>
                <w:b/>
                <w:kern w:val="1"/>
              </w:rPr>
            </w:pPr>
            <w:r w:rsidRPr="009743EA">
              <w:rPr>
                <w:b/>
                <w:kern w:val="1"/>
              </w:rPr>
              <w:t>Description</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71962F43" w14:textId="2C11F903" w:rsidR="008B1B88" w:rsidRPr="005A2D7C" w:rsidRDefault="008B1B88" w:rsidP="005A2D7C">
            <w:pPr>
              <w:pStyle w:val="TAL"/>
            </w:pPr>
            <w:r w:rsidRPr="000D6D95">
              <w:t xml:space="preserve">The interface is used to send a &lt;group&gt; CREATE request attached with </w:t>
            </w:r>
            <w:r w:rsidR="00984FEF" w:rsidRPr="000D6D95">
              <w:t>resultContent</w:t>
            </w:r>
            <w:r w:rsidRPr="009743EA">
              <w:t xml:space="preserve"> to the Registrar CSE, and the Registrar CSE creates a &lt;group&gt; resource and sends back a response</w:t>
            </w:r>
            <w:r w:rsidR="005A3EEC" w:rsidRPr="009743EA">
              <w:t>.</w:t>
            </w:r>
          </w:p>
        </w:tc>
      </w:tr>
      <w:tr w:rsidR="008B1B88" w:rsidRPr="009743EA" w14:paraId="62684FAB"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7A615FDE" w14:textId="77777777" w:rsidR="008B1B88" w:rsidRPr="009743EA" w:rsidRDefault="008B1B88" w:rsidP="005C72A8">
            <w:pPr>
              <w:pStyle w:val="TAL"/>
              <w:snapToGrid w:val="0"/>
              <w:jc w:val="center"/>
              <w:rPr>
                <w:b/>
                <w:kern w:val="1"/>
              </w:rPr>
            </w:pPr>
          </w:p>
          <w:p w14:paraId="04A7B6FF" w14:textId="77777777" w:rsidR="008B1B88" w:rsidRPr="009743EA" w:rsidRDefault="008B1B88" w:rsidP="005C72A8">
            <w:pPr>
              <w:pStyle w:val="TAL"/>
              <w:snapToGrid w:val="0"/>
              <w:jc w:val="center"/>
              <w:rPr>
                <w:b/>
                <w:kern w:val="1"/>
              </w:rPr>
            </w:pPr>
          </w:p>
          <w:p w14:paraId="3124051E" w14:textId="77777777" w:rsidR="008B1B88" w:rsidRPr="009743EA" w:rsidRDefault="008B1B88" w:rsidP="005C72A8">
            <w:pPr>
              <w:pStyle w:val="TAL"/>
              <w:snapToGrid w:val="0"/>
              <w:jc w:val="center"/>
              <w:rPr>
                <w:b/>
                <w:kern w:val="1"/>
              </w:rPr>
            </w:pPr>
            <w:r w:rsidRPr="009743EA">
              <w:rPr>
                <w:b/>
                <w:kern w:val="1"/>
              </w:rPr>
              <w:t>Resource Structure</w:t>
            </w:r>
          </w:p>
          <w:p w14:paraId="4DE51761" w14:textId="77777777" w:rsidR="008B1B88" w:rsidRPr="009743EA" w:rsidRDefault="008B1B88" w:rsidP="005C72A8">
            <w:pPr>
              <w:pStyle w:val="TAL"/>
              <w:snapToGrid w:val="0"/>
              <w:jc w:val="center"/>
              <w:rPr>
                <w:b/>
                <w:kern w:val="1"/>
              </w:rPr>
            </w:pPr>
            <w:r w:rsidRPr="009743EA">
              <w:rPr>
                <w:b/>
                <w:kern w:val="1"/>
              </w:rPr>
              <w:t>before Sending Request</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68BEC904" w14:textId="77777777" w:rsidR="008B1B88" w:rsidRPr="009743EA" w:rsidRDefault="008B1B88" w:rsidP="005C72A8">
            <w:pPr>
              <w:pStyle w:val="Default"/>
              <w:overflowPunct w:val="0"/>
              <w:jc w:val="center"/>
            </w:pPr>
          </w:p>
          <w:p w14:paraId="7A32840D" w14:textId="77777777" w:rsidR="008B1B88" w:rsidRPr="009743EA" w:rsidRDefault="00654563" w:rsidP="005C72A8">
            <w:pPr>
              <w:pStyle w:val="Default"/>
              <w:overflowPunct w:val="0"/>
              <w:jc w:val="center"/>
            </w:pPr>
            <w:r>
              <w:pict w14:anchorId="625CDBE6">
                <v:group id="_x0000_s1223" style="width:153.95pt;height:58.45pt;mso-position-horizontal-relative:char;mso-position-vertical-relative:line" coordsize="19552,7425">
                  <v:rect id="직사각형 2" o:spid="_x0000_s1224" style="position:absolute;width:11683;height:3652;visibility:visible;v-text-anchor:middle" filled="f" strokecolor="windowText">
                    <v:textbox inset="0,0,0,0">
                      <w:txbxContent>
                        <w:p w14:paraId="29C62FE3" w14:textId="77777777" w:rsidR="004A00AF" w:rsidRDefault="004A00AF" w:rsidP="008B1B88">
                          <w:pPr>
                            <w:pStyle w:val="NormalWeb"/>
                            <w:wordWrap w:val="0"/>
                            <w:spacing w:after="0"/>
                            <w:jc w:val="center"/>
                            <w:rPr>
                              <w:b/>
                              <w:bCs/>
                              <w:color w:val="000000"/>
                              <w:kern w:val="24"/>
                              <w:sz w:val="20"/>
                              <w:szCs w:val="20"/>
                            </w:rPr>
                          </w:pPr>
                          <w:r w:rsidRPr="00047E23">
                            <w:rPr>
                              <w:b/>
                              <w:bCs/>
                              <w:color w:val="000000"/>
                              <w:kern w:val="24"/>
                              <w:sz w:val="20"/>
                              <w:szCs w:val="20"/>
                            </w:rPr>
                            <w:t>mn</w:t>
                          </w:r>
                          <w:r>
                            <w:rPr>
                              <w:b/>
                              <w:bCs/>
                              <w:color w:val="000000"/>
                              <w:kern w:val="24"/>
                              <w:sz w:val="20"/>
                              <w:szCs w:val="20"/>
                            </w:rPr>
                            <w:t>-name</w:t>
                          </w:r>
                        </w:p>
                        <w:p w14:paraId="3327E850" w14:textId="77777777" w:rsidR="004A00AF" w:rsidRDefault="004A00AF" w:rsidP="008B1B88">
                          <w:pPr>
                            <w:pStyle w:val="NormalWeb"/>
                            <w:wordWrap w:val="0"/>
                            <w:spacing w:after="0"/>
                            <w:jc w:val="center"/>
                          </w:pPr>
                          <w:r>
                            <w:rPr>
                              <w:b/>
                              <w:bCs/>
                              <w:color w:val="000000"/>
                              <w:kern w:val="24"/>
                              <w:sz w:val="20"/>
                              <w:szCs w:val="20"/>
                            </w:rPr>
                            <w:t>(CSEBase)</w:t>
                          </w:r>
                        </w:p>
                      </w:txbxContent>
                    </v:textbox>
                  </v:rect>
                  <v:line id="직선 연결선 3" o:spid="_x0000_s1225" style="position:absolute;flip:x;visibility:visible" from="5804,3656" to="5804,6133" o:connectortype="straight" strokecolor="windowText" strokeweight=".5pt">
                    <v:stroke joinstyle="miter"/>
                  </v:line>
                  <v:rect id="직사각형 4" o:spid="_x0000_s1226" style="position:absolute;left:7868;top:4895;width:11684;height:2530;visibility:visible;v-text-anchor:middle" filled="f" strokecolor="windowText">
                    <v:textbox inset="0,0,0,0">
                      <w:txbxContent>
                        <w:p w14:paraId="5B87F63C" w14:textId="77777777" w:rsidR="004A00AF" w:rsidRDefault="004A00AF" w:rsidP="008B1B88">
                          <w:pPr>
                            <w:pStyle w:val="NormalWeb"/>
                            <w:wordWrap w:val="0"/>
                            <w:spacing w:after="0"/>
                            <w:jc w:val="center"/>
                            <w:rPr>
                              <w:b/>
                              <w:bCs/>
                              <w:color w:val="000000"/>
                              <w:kern w:val="24"/>
                              <w:sz w:val="18"/>
                              <w:szCs w:val="18"/>
                            </w:rPr>
                          </w:pPr>
                          <w:r w:rsidRPr="00047E23">
                            <w:rPr>
                              <w:b/>
                              <w:bCs/>
                              <w:color w:val="000000"/>
                              <w:kern w:val="24"/>
                              <w:sz w:val="18"/>
                              <w:szCs w:val="18"/>
                            </w:rPr>
                            <w:t>a</w:t>
                          </w:r>
                          <w:r>
                            <w:rPr>
                              <w:b/>
                              <w:bCs/>
                              <w:color w:val="000000"/>
                              <w:kern w:val="24"/>
                              <w:sz w:val="18"/>
                              <w:szCs w:val="18"/>
                            </w:rPr>
                            <w:t>e_a</w:t>
                          </w:r>
                          <w:r w:rsidRPr="00047E23">
                            <w:rPr>
                              <w:b/>
                              <w:bCs/>
                              <w:color w:val="000000"/>
                              <w:kern w:val="24"/>
                              <w:sz w:val="18"/>
                              <w:szCs w:val="18"/>
                            </w:rPr>
                            <w:t xml:space="preserve">ctuator </w:t>
                          </w:r>
                        </w:p>
                        <w:p w14:paraId="09FE49CC" w14:textId="77777777" w:rsidR="004A00AF" w:rsidRDefault="004A00AF" w:rsidP="008B1B88">
                          <w:pPr>
                            <w:pStyle w:val="NormalWeb"/>
                            <w:wordWrap w:val="0"/>
                            <w:spacing w:after="0"/>
                            <w:jc w:val="center"/>
                          </w:pPr>
                          <w:r w:rsidRPr="00047E23">
                            <w:rPr>
                              <w:b/>
                              <w:bCs/>
                              <w:color w:val="000000"/>
                              <w:kern w:val="24"/>
                              <w:sz w:val="18"/>
                              <w:szCs w:val="18"/>
                            </w:rPr>
                            <w:t>(AE)</w:t>
                          </w:r>
                        </w:p>
                      </w:txbxContent>
                    </v:textbox>
                  </v:rect>
                  <v:line id="직선 연결선 5" o:spid="_x0000_s1227" style="position:absolute;visibility:visible" from="5804,6118" to="7868,6133" o:connectortype="straight" strokecolor="windowText" strokeweight=".5pt">
                    <v:stroke joinstyle="miter"/>
                  </v:line>
                  <w10:wrap type="none"/>
                  <w10:anchorlock/>
                </v:group>
              </w:pict>
            </w:r>
          </w:p>
          <w:p w14:paraId="7F00F29C" w14:textId="77777777" w:rsidR="008B1B88" w:rsidRPr="009743EA" w:rsidRDefault="008B1B88" w:rsidP="005C72A8">
            <w:pPr>
              <w:pStyle w:val="Default"/>
              <w:overflowPunct w:val="0"/>
              <w:jc w:val="center"/>
              <w:rPr>
                <w:sz w:val="20"/>
                <w:szCs w:val="20"/>
              </w:rPr>
            </w:pPr>
          </w:p>
        </w:tc>
      </w:tr>
      <w:tr w:rsidR="008B1B88" w:rsidRPr="009743EA" w14:paraId="52FF9BED"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56C53CD8" w14:textId="77777777" w:rsidR="008B1B88" w:rsidRPr="009743EA" w:rsidRDefault="008B1B88" w:rsidP="005C72A8">
            <w:pPr>
              <w:pStyle w:val="TAL"/>
              <w:snapToGrid w:val="0"/>
              <w:jc w:val="center"/>
              <w:rPr>
                <w:b/>
                <w:kern w:val="1"/>
              </w:rPr>
            </w:pPr>
          </w:p>
          <w:p w14:paraId="67BC0F9F" w14:textId="77777777" w:rsidR="008B1B88" w:rsidRPr="009743EA" w:rsidRDefault="008B1B88" w:rsidP="005C72A8">
            <w:pPr>
              <w:pStyle w:val="TAL"/>
              <w:snapToGrid w:val="0"/>
              <w:jc w:val="center"/>
              <w:rPr>
                <w:b/>
                <w:kern w:val="1"/>
              </w:rPr>
            </w:pPr>
          </w:p>
          <w:p w14:paraId="34B028D8" w14:textId="77777777" w:rsidR="008B1B88" w:rsidRPr="009743EA" w:rsidRDefault="008B1B88" w:rsidP="005C72A8">
            <w:pPr>
              <w:pStyle w:val="TAL"/>
              <w:snapToGrid w:val="0"/>
              <w:jc w:val="center"/>
              <w:rPr>
                <w:b/>
                <w:kern w:val="1"/>
              </w:rPr>
            </w:pPr>
          </w:p>
          <w:p w14:paraId="651BB764" w14:textId="77777777" w:rsidR="008B1B88" w:rsidRPr="009743EA" w:rsidRDefault="008B1B88" w:rsidP="005C72A8">
            <w:pPr>
              <w:pStyle w:val="TAL"/>
              <w:snapToGrid w:val="0"/>
              <w:jc w:val="center"/>
              <w:rPr>
                <w:b/>
                <w:kern w:val="1"/>
              </w:rPr>
            </w:pPr>
          </w:p>
          <w:p w14:paraId="735757C2" w14:textId="77777777" w:rsidR="008B1B88" w:rsidRPr="009743EA" w:rsidRDefault="008B1B88" w:rsidP="005C72A8">
            <w:pPr>
              <w:pStyle w:val="TAL"/>
              <w:snapToGrid w:val="0"/>
              <w:jc w:val="center"/>
              <w:rPr>
                <w:b/>
                <w:kern w:val="1"/>
              </w:rPr>
            </w:pPr>
          </w:p>
          <w:p w14:paraId="78CEA4E9" w14:textId="77777777" w:rsidR="008B1B88" w:rsidRPr="009743EA" w:rsidRDefault="008B1B88" w:rsidP="005C72A8">
            <w:pPr>
              <w:pStyle w:val="TAL"/>
              <w:snapToGrid w:val="0"/>
              <w:jc w:val="center"/>
              <w:rPr>
                <w:b/>
                <w:kern w:val="1"/>
              </w:rPr>
            </w:pPr>
            <w:r w:rsidRPr="009743EA">
              <w:rPr>
                <w:b/>
                <w:kern w:val="1"/>
              </w:rPr>
              <w:t>Call Flow</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2A996D2A" w14:textId="77777777" w:rsidR="008B1B88" w:rsidRPr="009743EA" w:rsidRDefault="00654563" w:rsidP="005C72A8">
            <w:pPr>
              <w:pStyle w:val="TAL"/>
              <w:snapToGrid w:val="0"/>
              <w:jc w:val="center"/>
            </w:pPr>
            <w:r>
              <w:pict w14:anchorId="1F6CE424">
                <v:group id="_x0000_s1088" style="width:261pt;height:133.25pt;mso-position-horizontal-relative:char;mso-position-vertical-relative:line" coordsize="33147,16922">
                  <v:roundrect id="모서리가 둥근 직사각형 2" o:spid="_x0000_s1089" style="position:absolute;width:9398;height:6810;visibility:visible;v-text-anchor:middle" arcsize="10923f" fillcolor="#5b9bd5" strokecolor="#d9d9d9" strokeweight=".5pt">
                    <v:stroke joinstyle="miter"/>
                    <v:textbox>
                      <w:txbxContent>
                        <w:p w14:paraId="6FA04571" w14:textId="77777777" w:rsidR="004A00AF" w:rsidRPr="00B86475" w:rsidRDefault="004A00AF" w:rsidP="008B1B88">
                          <w:pPr>
                            <w:pStyle w:val="NormalWeb"/>
                            <w:wordWrap w:val="0"/>
                            <w:spacing w:after="0"/>
                            <w:jc w:val="center"/>
                            <w:rPr>
                              <w:rFonts w:ascii="Malgun Gothic" w:hAnsi="Malgun Gothic"/>
                              <w:color w:val="FFFFFF"/>
                              <w:kern w:val="24"/>
                              <w:sz w:val="12"/>
                              <w:szCs w:val="10"/>
                            </w:rPr>
                          </w:pPr>
                        </w:p>
                        <w:p w14:paraId="7294E67A" w14:textId="77777777" w:rsidR="004A00AF" w:rsidRPr="00711102" w:rsidRDefault="004A00AF" w:rsidP="008B1B88">
                          <w:pPr>
                            <w:pStyle w:val="NormalWeb"/>
                            <w:wordWrap w:val="0"/>
                            <w:spacing w:after="0"/>
                            <w:jc w:val="center"/>
                          </w:pPr>
                          <w:r w:rsidRPr="00711102">
                            <w:rPr>
                              <w:rFonts w:ascii="Malgun Gothic" w:hAnsi="Malgun Gothic" w:hint="eastAsia"/>
                              <w:color w:val="FFFFFF"/>
                              <w:kern w:val="24"/>
                            </w:rPr>
                            <w:t>originator</w:t>
                          </w:r>
                        </w:p>
                      </w:txbxContent>
                    </v:textbox>
                  </v:roundrect>
                  <v:line id="직선 연결선 3" o:spid="_x0000_s1090" style="position:absolute;visibility:visible" from="4826,6810" to="4826,16922" o:connectortype="straight" strokeweight=".5pt">
                    <v:stroke dashstyle="longDash" joinstyle="miter"/>
                  </v:line>
                  <v:shape id="직선 화살표 연결선 4" o:spid="_x0000_s1091" type="#_x0000_t32" style="position:absolute;left:5524;top:10810;width:22082;height:32;visibility:visible" o:connectortype="straight" strokecolor="#5b9bd5" strokeweight="1.5pt">
                    <v:stroke endarrow="block" endarrowlength="long" joinstyle="miter" endcap="round"/>
                  </v:shape>
                  <v:shape id="TextBox 36" o:spid="_x0000_s1092" type="#_x0000_t202" style="position:absolute;left:11064;top:8846;width:10973;height:2451;visibility:visible" filled="f" stroked="f">
                    <v:textbox style="mso-fit-shape-to-text:t">
                      <w:txbxContent>
                        <w:p w14:paraId="14E55278" w14:textId="77777777" w:rsidR="004A00AF" w:rsidRDefault="004A00AF" w:rsidP="008B1B88">
                          <w:pPr>
                            <w:pStyle w:val="NormalWeb"/>
                            <w:wordWrap w:val="0"/>
                            <w:spacing w:after="0"/>
                          </w:pPr>
                          <w:r w:rsidRPr="00711102">
                            <w:rPr>
                              <w:rFonts w:ascii="Malgun Gothic" w:hAnsi="Malgun Gothic" w:hint="eastAsia"/>
                              <w:color w:val="5B9BD5"/>
                              <w:kern w:val="24"/>
                              <w:sz w:val="14"/>
                              <w:szCs w:val="14"/>
                            </w:rPr>
                            <w:t>g</w:t>
                          </w:r>
                          <w:r>
                            <w:rPr>
                              <w:rFonts w:ascii="Malgun Gothic" w:hAnsi="Malgun Gothic" w:hint="eastAsia"/>
                              <w:color w:val="5B9BD5"/>
                              <w:kern w:val="24"/>
                              <w:sz w:val="14"/>
                              <w:szCs w:val="14"/>
                            </w:rPr>
                            <w:t xml:space="preserve">roup </w:t>
                          </w:r>
                          <w:r>
                            <w:rPr>
                              <w:rFonts w:ascii="Malgun Gothic" w:hAnsi="Malgun Gothic"/>
                              <w:color w:val="5B9BD5"/>
                              <w:kern w:val="24"/>
                              <w:sz w:val="14"/>
                              <w:szCs w:val="14"/>
                            </w:rPr>
                            <w:t>create</w:t>
                          </w:r>
                          <w:r w:rsidRPr="00711102">
                            <w:rPr>
                              <w:rFonts w:ascii="Malgun Gothic" w:hAnsi="Malgun Gothic" w:hint="eastAsia"/>
                              <w:color w:val="5B9BD5"/>
                              <w:kern w:val="24"/>
                              <w:sz w:val="14"/>
                              <w:szCs w:val="14"/>
                            </w:rPr>
                            <w:t xml:space="preserve"> request</w:t>
                          </w:r>
                        </w:p>
                      </w:txbxContent>
                    </v:textbox>
                  </v:shape>
                  <v:shape id="TextBox 37" o:spid="_x0000_s1093" type="#_x0000_t202" style="position:absolute;left:14200;top:12873;width:6159;height:2451;visibility:visible" filled="f" stroked="f">
                    <v:textbox style="mso-fit-shape-to-text:t">
                      <w:txbxContent>
                        <w:p w14:paraId="6924FDEC" w14:textId="77777777" w:rsidR="004A00AF" w:rsidRDefault="004A00AF" w:rsidP="008B1B88">
                          <w:pPr>
                            <w:pStyle w:val="NormalWeb"/>
                            <w:wordWrap w:val="0"/>
                            <w:spacing w:after="0"/>
                          </w:pPr>
                          <w:r w:rsidRPr="00711102">
                            <w:rPr>
                              <w:rFonts w:ascii="Malgun Gothic" w:hAnsi="Malgun Gothic" w:hint="eastAsia"/>
                              <w:color w:val="5B9BD5"/>
                              <w:kern w:val="24"/>
                              <w:sz w:val="14"/>
                              <w:szCs w:val="14"/>
                            </w:rPr>
                            <w:t>Response</w:t>
                          </w:r>
                        </w:p>
                      </w:txbxContent>
                    </v:textbox>
                  </v:shape>
                  <v:shape id="직선 화살표 연결선 7" o:spid="_x0000_s1094" type="#_x0000_t32" style="position:absolute;left:5873;top:14636;width:21733;height:64;flip:x y;visibility:visible" o:connectortype="straight" strokecolor="#5b9bd5" strokeweight="1.5pt">
                    <v:stroke endarrow="block" endarrowlength="long" joinstyle="miter" endcap="round"/>
                  </v:shape>
                  <v:roundrect id="모서리가 둥근 직사각형 8" o:spid="_x0000_s1095" style="position:absolute;left:23749;width:9398;height:6810;visibility:visible;v-text-anchor:middle" arcsize="10923f" fillcolor="#5b9bd5" strokecolor="#d9d9d9" strokeweight=".5pt">
                    <v:stroke joinstyle="miter"/>
                    <v:textbox>
                      <w:txbxContent>
                        <w:p w14:paraId="457EC3BC" w14:textId="77777777" w:rsidR="004A00AF" w:rsidRPr="00711102" w:rsidRDefault="004A00AF" w:rsidP="008B1B88">
                          <w:pPr>
                            <w:pStyle w:val="NormalWeb"/>
                            <w:wordWrap w:val="0"/>
                            <w:spacing w:after="0"/>
                            <w:jc w:val="center"/>
                            <w:rPr>
                              <w:rFonts w:ascii="Malgun Gothic" w:hAnsi="Malgun Gothic"/>
                              <w:color w:val="FFFFFF"/>
                              <w:kern w:val="24"/>
                              <w:sz w:val="10"/>
                              <w:szCs w:val="10"/>
                            </w:rPr>
                          </w:pPr>
                        </w:p>
                        <w:p w14:paraId="2B27E741" w14:textId="77777777" w:rsidR="004A00AF" w:rsidRPr="00711102" w:rsidRDefault="004A00AF" w:rsidP="008B1B88">
                          <w:pPr>
                            <w:pStyle w:val="NormalWeb"/>
                            <w:wordWrap w:val="0"/>
                            <w:spacing w:after="0"/>
                            <w:jc w:val="center"/>
                          </w:pPr>
                          <w:r w:rsidRPr="00711102">
                            <w:rPr>
                              <w:rFonts w:ascii="Malgun Gothic" w:hAnsi="Malgun Gothic" w:hint="eastAsia"/>
                              <w:color w:val="FFFFFF"/>
                              <w:kern w:val="24"/>
                            </w:rPr>
                            <w:t>mn</w:t>
                          </w:r>
                          <w:r w:rsidRPr="00711102">
                            <w:rPr>
                              <w:rFonts w:ascii="Malgun Gothic" w:hAnsi="Malgun Gothic"/>
                              <w:color w:val="FFFFFF"/>
                              <w:kern w:val="24"/>
                            </w:rPr>
                            <w:t>-name</w:t>
                          </w:r>
                        </w:p>
                      </w:txbxContent>
                    </v:textbox>
                  </v:roundrect>
                  <v:line id="직선 연결선 9" o:spid="_x0000_s1096" style="position:absolute;visibility:visible" from="28575,6810" to="28575,16922" o:connectortype="straight" strokeweight=".5pt">
                    <v:stroke dashstyle="longDash" joinstyle="miter"/>
                  </v:line>
                  <w10:wrap type="none"/>
                  <w10:anchorlock/>
                </v:group>
              </w:pict>
            </w:r>
          </w:p>
          <w:p w14:paraId="5AFDBB19" w14:textId="77777777" w:rsidR="008B1B88" w:rsidRPr="009743EA" w:rsidRDefault="008B1B88" w:rsidP="005C72A8">
            <w:pPr>
              <w:pStyle w:val="TAL"/>
              <w:snapToGrid w:val="0"/>
              <w:jc w:val="center"/>
              <w:rPr>
                <w:color w:val="000000"/>
              </w:rPr>
            </w:pPr>
          </w:p>
        </w:tc>
      </w:tr>
      <w:tr w:rsidR="008B1B88" w:rsidRPr="009743EA" w14:paraId="3AE6C40F"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330DB7E1" w14:textId="77777777" w:rsidR="008B1B88" w:rsidRPr="009743EA" w:rsidRDefault="008B1B88" w:rsidP="005C72A8">
            <w:pPr>
              <w:pStyle w:val="TAL"/>
              <w:snapToGrid w:val="0"/>
              <w:jc w:val="center"/>
              <w:rPr>
                <w:b/>
                <w:kern w:val="1"/>
              </w:rPr>
            </w:pPr>
          </w:p>
          <w:p w14:paraId="3053F1FB" w14:textId="77777777" w:rsidR="008B1B88" w:rsidRPr="009743EA" w:rsidRDefault="008B1B88" w:rsidP="005C72A8">
            <w:pPr>
              <w:pStyle w:val="TAL"/>
              <w:snapToGrid w:val="0"/>
              <w:jc w:val="center"/>
              <w:rPr>
                <w:b/>
                <w:kern w:val="1"/>
                <w:lang w:eastAsia="ko-KR"/>
              </w:rPr>
            </w:pPr>
          </w:p>
          <w:p w14:paraId="1F76E95A" w14:textId="77777777" w:rsidR="008B1B88" w:rsidRPr="009743EA" w:rsidRDefault="008B1B88" w:rsidP="005C72A8">
            <w:pPr>
              <w:pStyle w:val="TAL"/>
              <w:snapToGrid w:val="0"/>
              <w:jc w:val="center"/>
              <w:rPr>
                <w:b/>
                <w:kern w:val="1"/>
              </w:rPr>
            </w:pPr>
            <w:r w:rsidRPr="009743EA">
              <w:rPr>
                <w:b/>
                <w:kern w:val="1"/>
              </w:rPr>
              <w:t>HTTP Header Information</w:t>
            </w:r>
          </w:p>
          <w:p w14:paraId="2FE2D9E5" w14:textId="77777777" w:rsidR="008B1B88" w:rsidRPr="009743EA" w:rsidRDefault="008B1B88" w:rsidP="005C72A8">
            <w:pPr>
              <w:pStyle w:val="TAL"/>
              <w:snapToGrid w:val="0"/>
              <w:jc w:val="center"/>
              <w:rPr>
                <w:b/>
                <w:kern w:val="1"/>
              </w:rPr>
            </w:pPr>
          </w:p>
          <w:p w14:paraId="2CCDE283" w14:textId="77777777" w:rsidR="00FE3B5F" w:rsidRPr="009743EA" w:rsidRDefault="00FE3B5F" w:rsidP="005C72A8">
            <w:pPr>
              <w:pStyle w:val="TAL"/>
              <w:snapToGrid w:val="0"/>
              <w:jc w:val="center"/>
              <w:rPr>
                <w:b/>
                <w:kern w:val="1"/>
              </w:rPr>
            </w:pPr>
          </w:p>
          <w:p w14:paraId="71777788" w14:textId="77777777" w:rsidR="008B1B88" w:rsidRPr="009743EA" w:rsidRDefault="008B1B88" w:rsidP="005C72A8">
            <w:pPr>
              <w:pStyle w:val="TAL"/>
              <w:snapToGrid w:val="0"/>
              <w:jc w:val="center"/>
              <w:rPr>
                <w:b/>
                <w:kern w:val="1"/>
              </w:rP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0F31823D" w14:textId="77777777" w:rsidR="008B1B88" w:rsidRPr="009743EA" w:rsidRDefault="008B1B88" w:rsidP="005C72A8">
            <w:pPr>
              <w:pStyle w:val="TAL"/>
              <w:snapToGrid w:val="0"/>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01"/>
              <w:gridCol w:w="4359"/>
            </w:tblGrid>
            <w:tr w:rsidR="008B1B88" w:rsidRPr="009743EA" w14:paraId="2E6B4D51" w14:textId="77777777" w:rsidTr="005A2D7C">
              <w:trPr>
                <w:jc w:val="center"/>
              </w:trPr>
              <w:tc>
                <w:tcPr>
                  <w:tcW w:w="1501" w:type="dxa"/>
                  <w:shd w:val="clear" w:color="auto" w:fill="9CC2E5"/>
                </w:tcPr>
                <w:p w14:paraId="795E0BF0" w14:textId="77777777" w:rsidR="008B1B88" w:rsidRPr="009743EA" w:rsidRDefault="008B1B88" w:rsidP="005C72A8">
                  <w:pPr>
                    <w:pStyle w:val="TAL"/>
                    <w:snapToGrid w:val="0"/>
                    <w:jc w:val="center"/>
                    <w:rPr>
                      <w:rFonts w:eastAsia="Calibri"/>
                      <w:b/>
                      <w:szCs w:val="22"/>
                    </w:rPr>
                  </w:pPr>
                  <w:r w:rsidRPr="009743EA">
                    <w:rPr>
                      <w:rFonts w:eastAsia="Calibri"/>
                      <w:b/>
                      <w:szCs w:val="22"/>
                    </w:rPr>
                    <w:t>Header</w:t>
                  </w:r>
                </w:p>
              </w:tc>
              <w:tc>
                <w:tcPr>
                  <w:tcW w:w="4359" w:type="dxa"/>
                  <w:shd w:val="clear" w:color="auto" w:fill="9CC2E5"/>
                </w:tcPr>
                <w:p w14:paraId="27FCF5B8" w14:textId="77777777" w:rsidR="008B1B88" w:rsidRPr="009743EA" w:rsidRDefault="008B1B88" w:rsidP="005C72A8">
                  <w:pPr>
                    <w:pStyle w:val="TAL"/>
                    <w:snapToGrid w:val="0"/>
                    <w:jc w:val="center"/>
                    <w:rPr>
                      <w:rFonts w:eastAsia="Calibri"/>
                      <w:b/>
                      <w:szCs w:val="22"/>
                    </w:rPr>
                  </w:pPr>
                  <w:r w:rsidRPr="009743EA">
                    <w:rPr>
                      <w:rFonts w:eastAsia="Calibri"/>
                      <w:b/>
                      <w:szCs w:val="22"/>
                    </w:rPr>
                    <w:t>Value</w:t>
                  </w:r>
                </w:p>
              </w:tc>
            </w:tr>
            <w:tr w:rsidR="008B1B88" w:rsidRPr="009743EA" w14:paraId="366CC06D" w14:textId="77777777" w:rsidTr="005A2D7C">
              <w:trPr>
                <w:jc w:val="center"/>
              </w:trPr>
              <w:tc>
                <w:tcPr>
                  <w:tcW w:w="1501" w:type="dxa"/>
                  <w:shd w:val="clear" w:color="auto" w:fill="DEEAF6"/>
                </w:tcPr>
                <w:p w14:paraId="6581DC1D" w14:textId="77777777" w:rsidR="008B1B88" w:rsidRPr="009743EA" w:rsidRDefault="008B1B88" w:rsidP="005C72A8">
                  <w:pPr>
                    <w:pStyle w:val="TAL"/>
                    <w:snapToGrid w:val="0"/>
                    <w:jc w:val="center"/>
                    <w:rPr>
                      <w:rFonts w:eastAsia="Calibri"/>
                      <w:szCs w:val="22"/>
                    </w:rPr>
                  </w:pPr>
                  <w:r w:rsidRPr="009743EA">
                    <w:rPr>
                      <w:rFonts w:eastAsia="Calibri"/>
                      <w:szCs w:val="22"/>
                    </w:rPr>
                    <w:t>X-M2M-RI</w:t>
                  </w:r>
                </w:p>
              </w:tc>
              <w:tc>
                <w:tcPr>
                  <w:tcW w:w="4359" w:type="dxa"/>
                  <w:shd w:val="clear" w:color="auto" w:fill="auto"/>
                </w:tcPr>
                <w:p w14:paraId="41E62D83" w14:textId="77777777" w:rsidR="008B1B88" w:rsidRPr="009743EA" w:rsidRDefault="008B1B88" w:rsidP="005C72A8">
                  <w:pPr>
                    <w:pStyle w:val="TAL"/>
                    <w:snapToGrid w:val="0"/>
                    <w:rPr>
                      <w:rFonts w:eastAsia="Calibri"/>
                      <w:szCs w:val="22"/>
                    </w:rPr>
                  </w:pPr>
                  <w:r w:rsidRPr="009743EA">
                    <w:rPr>
                      <w:rFonts w:eastAsia="Calibri"/>
                      <w:szCs w:val="22"/>
                    </w:rPr>
                    <w:t>Request</w:t>
                  </w:r>
                  <w:r w:rsidR="005A3EEC" w:rsidRPr="009743EA">
                    <w:rPr>
                      <w:rFonts w:eastAsia="Calibri"/>
                      <w:szCs w:val="22"/>
                    </w:rPr>
                    <w:t xml:space="preserve"> </w:t>
                  </w:r>
                  <w:r w:rsidRPr="009743EA">
                    <w:rPr>
                      <w:rFonts w:eastAsia="Calibri"/>
                      <w:szCs w:val="22"/>
                    </w:rPr>
                    <w:t>ID</w:t>
                  </w:r>
                  <w:r w:rsidR="005A3EEC" w:rsidRPr="009743EA">
                    <w:rPr>
                      <w:rFonts w:eastAsia="Calibri"/>
                      <w:szCs w:val="22"/>
                    </w:rPr>
                    <w:t xml:space="preserve"> </w:t>
                  </w:r>
                </w:p>
              </w:tc>
            </w:tr>
            <w:tr w:rsidR="008B1B88" w:rsidRPr="009743EA" w14:paraId="3A55AB9C" w14:textId="77777777" w:rsidTr="005A2D7C">
              <w:trPr>
                <w:jc w:val="center"/>
              </w:trPr>
              <w:tc>
                <w:tcPr>
                  <w:tcW w:w="1501" w:type="dxa"/>
                  <w:shd w:val="clear" w:color="auto" w:fill="DEEAF6"/>
                </w:tcPr>
                <w:p w14:paraId="051ED42B" w14:textId="77777777" w:rsidR="008B1B88" w:rsidRPr="009743EA" w:rsidRDefault="008B1B88" w:rsidP="005C72A8">
                  <w:pPr>
                    <w:pStyle w:val="TAL"/>
                    <w:snapToGrid w:val="0"/>
                    <w:jc w:val="center"/>
                    <w:rPr>
                      <w:rFonts w:eastAsia="Calibri"/>
                      <w:szCs w:val="22"/>
                    </w:rPr>
                  </w:pPr>
                  <w:r w:rsidRPr="009743EA">
                    <w:rPr>
                      <w:rFonts w:eastAsia="Calibri"/>
                      <w:szCs w:val="22"/>
                    </w:rPr>
                    <w:t>X-M2M-Origin</w:t>
                  </w:r>
                </w:p>
              </w:tc>
              <w:tc>
                <w:tcPr>
                  <w:tcW w:w="4359" w:type="dxa"/>
                  <w:shd w:val="clear" w:color="auto" w:fill="auto"/>
                </w:tcPr>
                <w:p w14:paraId="0ABE1C70" w14:textId="77777777" w:rsidR="008B1B88" w:rsidRPr="009743EA" w:rsidRDefault="008B1B88" w:rsidP="005C72A8">
                  <w:pPr>
                    <w:pStyle w:val="TAL"/>
                    <w:snapToGrid w:val="0"/>
                    <w:rPr>
                      <w:rFonts w:eastAsia="Calibri"/>
                      <w:szCs w:val="22"/>
                    </w:rPr>
                  </w:pPr>
                  <w:r w:rsidRPr="009743EA">
                    <w:rPr>
                      <w:rFonts w:eastAsia="Calibri"/>
                      <w:szCs w:val="22"/>
                    </w:rPr>
                    <w:t>AE-ID</w:t>
                  </w:r>
                  <w:r w:rsidR="005A3EEC" w:rsidRPr="009743EA">
                    <w:rPr>
                      <w:rFonts w:eastAsia="Calibri"/>
                      <w:szCs w:val="22"/>
                    </w:rPr>
                    <w:t xml:space="preserve"> </w:t>
                  </w:r>
                  <w:r w:rsidRPr="009743EA">
                    <w:rPr>
                      <w:rFonts w:eastAsia="Calibri"/>
                      <w:szCs w:val="22"/>
                    </w:rPr>
                    <w:t>of</w:t>
                  </w:r>
                  <w:r w:rsidR="005A3EEC" w:rsidRPr="009743EA">
                    <w:rPr>
                      <w:rFonts w:eastAsia="Calibri"/>
                      <w:szCs w:val="22"/>
                    </w:rPr>
                    <w:t xml:space="preserve"> </w:t>
                  </w:r>
                  <w:r w:rsidRPr="009743EA">
                    <w:rPr>
                      <w:rFonts w:eastAsia="Calibri"/>
                      <w:szCs w:val="22"/>
                    </w:rPr>
                    <w:t>Originator</w:t>
                  </w:r>
                </w:p>
              </w:tc>
            </w:tr>
            <w:tr w:rsidR="008B1B88" w:rsidRPr="009743EA" w14:paraId="0F8EBDC0" w14:textId="77777777" w:rsidTr="005A2D7C">
              <w:trPr>
                <w:jc w:val="center"/>
              </w:trPr>
              <w:tc>
                <w:tcPr>
                  <w:tcW w:w="1501" w:type="dxa"/>
                  <w:shd w:val="clear" w:color="auto" w:fill="DEEAF6"/>
                </w:tcPr>
                <w:p w14:paraId="03A55EFC" w14:textId="77777777" w:rsidR="008B1B88" w:rsidRPr="009743EA" w:rsidRDefault="008B1B88" w:rsidP="005C72A8">
                  <w:pPr>
                    <w:pStyle w:val="TAL"/>
                    <w:snapToGrid w:val="0"/>
                    <w:jc w:val="center"/>
                    <w:rPr>
                      <w:rFonts w:eastAsia="Calibri"/>
                      <w:szCs w:val="22"/>
                    </w:rPr>
                  </w:pPr>
                  <w:r w:rsidRPr="009743EA">
                    <w:rPr>
                      <w:rFonts w:eastAsia="Calibri"/>
                      <w:szCs w:val="22"/>
                    </w:rPr>
                    <w:t>Content-Type</w:t>
                  </w:r>
                </w:p>
              </w:tc>
              <w:tc>
                <w:tcPr>
                  <w:tcW w:w="4359" w:type="dxa"/>
                  <w:shd w:val="clear" w:color="auto" w:fill="auto"/>
                </w:tcPr>
                <w:p w14:paraId="7A399ED1" w14:textId="77777777" w:rsidR="008B1B88" w:rsidRPr="009743EA" w:rsidRDefault="008B1B88" w:rsidP="008B267C">
                  <w:pPr>
                    <w:pStyle w:val="TAL"/>
                    <w:snapToGrid w:val="0"/>
                    <w:rPr>
                      <w:rFonts w:eastAsia="Calibri"/>
                      <w:szCs w:val="22"/>
                    </w:rPr>
                  </w:pPr>
                  <w:r w:rsidRPr="009743EA">
                    <w:rPr>
                      <w:rFonts w:eastAsia="Calibri"/>
                      <w:szCs w:val="22"/>
                    </w:rPr>
                    <w:t>application/json;ty=</w:t>
                  </w:r>
                  <w:r w:rsidRPr="009743EA">
                    <w:rPr>
                      <w:rFonts w:eastAsia="Calibri"/>
                      <w:b/>
                      <w:szCs w:val="22"/>
                    </w:rPr>
                    <w:t>9</w:t>
                  </w:r>
                  <w:r w:rsidR="005A3EEC" w:rsidRPr="009743EA">
                    <w:rPr>
                      <w:rFonts w:eastAsia="Calibri"/>
                      <w:szCs w:val="22"/>
                    </w:rPr>
                    <w:t xml:space="preserve"> </w:t>
                  </w:r>
                </w:p>
              </w:tc>
            </w:tr>
            <w:tr w:rsidR="000E1539" w:rsidRPr="009743EA" w14:paraId="46EBEF62" w14:textId="77777777" w:rsidTr="005A2D7C">
              <w:trPr>
                <w:jc w:val="center"/>
              </w:trPr>
              <w:tc>
                <w:tcPr>
                  <w:tcW w:w="1501" w:type="dxa"/>
                  <w:shd w:val="clear" w:color="auto" w:fill="DEEAF6"/>
                </w:tcPr>
                <w:p w14:paraId="7212321C" w14:textId="77777777" w:rsidR="000E1539" w:rsidRPr="009743EA" w:rsidRDefault="000E1539" w:rsidP="008C30AE">
                  <w:pPr>
                    <w:pStyle w:val="TAL"/>
                    <w:snapToGrid w:val="0"/>
                    <w:jc w:val="center"/>
                    <w:rPr>
                      <w:rFonts w:eastAsia="Calibri"/>
                      <w:szCs w:val="22"/>
                    </w:rPr>
                  </w:pPr>
                  <w:r w:rsidRPr="009743EA">
                    <w:rPr>
                      <w:rFonts w:eastAsia="Calibri"/>
                      <w:szCs w:val="22"/>
                    </w:rPr>
                    <w:t>X-M2M-RVI</w:t>
                  </w:r>
                </w:p>
              </w:tc>
              <w:tc>
                <w:tcPr>
                  <w:tcW w:w="4359" w:type="dxa"/>
                  <w:shd w:val="clear" w:color="auto" w:fill="auto"/>
                </w:tcPr>
                <w:p w14:paraId="3F194153" w14:textId="77777777" w:rsidR="000E1539" w:rsidRPr="009743EA" w:rsidRDefault="000E1539" w:rsidP="008C30AE">
                  <w:pPr>
                    <w:pStyle w:val="TAL"/>
                    <w:snapToGrid w:val="0"/>
                    <w:rPr>
                      <w:rFonts w:eastAsia="Calibri"/>
                      <w:szCs w:val="22"/>
                    </w:rPr>
                  </w:pPr>
                  <w:r w:rsidRPr="009743EA">
                    <w:rPr>
                      <w:rFonts w:eastAsia="Calibri"/>
                      <w:szCs w:val="22"/>
                    </w:rPr>
                    <w:t>Release</w:t>
                  </w:r>
                  <w:r w:rsidR="005A3EEC" w:rsidRPr="009743EA">
                    <w:rPr>
                      <w:rFonts w:eastAsia="Calibri"/>
                      <w:szCs w:val="22"/>
                    </w:rPr>
                    <w:t xml:space="preserve"> </w:t>
                  </w:r>
                  <w:r w:rsidRPr="009743EA">
                    <w:rPr>
                      <w:rFonts w:eastAsia="Calibri"/>
                      <w:szCs w:val="22"/>
                    </w:rPr>
                    <w:t>Version</w:t>
                  </w:r>
                  <w:r w:rsidR="005A3EEC" w:rsidRPr="009743EA">
                    <w:rPr>
                      <w:rFonts w:eastAsia="Calibri"/>
                      <w:szCs w:val="22"/>
                    </w:rPr>
                    <w:t xml:space="preserve"> </w:t>
                  </w:r>
                  <w:r w:rsidRPr="009743EA">
                    <w:rPr>
                      <w:rFonts w:eastAsia="Calibri"/>
                      <w:szCs w:val="22"/>
                    </w:rPr>
                    <w:t>Indicator</w:t>
                  </w:r>
                </w:p>
              </w:tc>
            </w:tr>
          </w:tbl>
          <w:p w14:paraId="644B6175" w14:textId="77777777" w:rsidR="008B1B88" w:rsidRPr="009743EA" w:rsidRDefault="008B1B88" w:rsidP="005C72A8">
            <w:pPr>
              <w:pStyle w:val="TAL"/>
              <w:snapToGrid w:val="0"/>
              <w:jc w:val="both"/>
              <w:rPr>
                <w:lang w:eastAsia="ko-KR"/>
              </w:rPr>
            </w:pPr>
          </w:p>
        </w:tc>
      </w:tr>
      <w:tr w:rsidR="008B1B88" w:rsidRPr="009743EA" w14:paraId="6F7913FB"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41FC4545" w14:textId="77777777" w:rsidR="008B1B88" w:rsidRPr="009743EA" w:rsidRDefault="008B1B88" w:rsidP="005C72A8">
            <w:pPr>
              <w:pStyle w:val="Default"/>
              <w:overflowPunct w:val="0"/>
              <w:jc w:val="center"/>
              <w:rPr>
                <w:color w:val="auto"/>
              </w:rPr>
            </w:pPr>
          </w:p>
          <w:p w14:paraId="05FA4F65" w14:textId="77777777" w:rsidR="008B1B88" w:rsidRPr="009743EA" w:rsidRDefault="008B1B88" w:rsidP="005C72A8">
            <w:pPr>
              <w:pStyle w:val="Default"/>
              <w:overflowPunct w:val="0"/>
              <w:jc w:val="center"/>
              <w:rPr>
                <w:b/>
                <w:sz w:val="20"/>
                <w:szCs w:val="20"/>
              </w:rPr>
            </w:pPr>
          </w:p>
          <w:p w14:paraId="6EC49BAC" w14:textId="77777777" w:rsidR="008B1B88" w:rsidRPr="009743EA" w:rsidRDefault="008B1B88" w:rsidP="005C72A8">
            <w:pPr>
              <w:pStyle w:val="Default"/>
              <w:overflowPunct w:val="0"/>
              <w:jc w:val="center"/>
              <w:rPr>
                <w:b/>
                <w:sz w:val="20"/>
                <w:szCs w:val="20"/>
              </w:rPr>
            </w:pPr>
          </w:p>
          <w:p w14:paraId="0795085A" w14:textId="77777777" w:rsidR="008B1B88" w:rsidRPr="009743EA" w:rsidRDefault="008B1B88" w:rsidP="005C72A8">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7B6E29B3" w14:textId="77777777" w:rsidR="008B1B88" w:rsidRPr="009743EA" w:rsidRDefault="008B1B88" w:rsidP="005C72A8">
            <w:pPr>
              <w:pStyle w:val="Default"/>
              <w:overflowPunct w:val="0"/>
              <w:jc w:val="center"/>
              <w:rPr>
                <w:b/>
                <w:kern w:val="1"/>
              </w:rPr>
            </w:pPr>
            <w:r w:rsidRPr="009743EA">
              <w:rPr>
                <w:rFonts w:ascii="Arial" w:eastAsia="Malgun Gothic" w:hAnsi="Arial"/>
                <w:b/>
                <w:color w:val="auto"/>
                <w:kern w:val="1"/>
                <w:sz w:val="18"/>
                <w:szCs w:val="20"/>
              </w:rPr>
              <w:t>RCN=0</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4C42C365" w14:textId="77777777" w:rsidR="0016585A" w:rsidRPr="005A2D7C" w:rsidRDefault="0016585A" w:rsidP="005A2D7C">
            <w:pPr>
              <w:pStyle w:val="TAL"/>
              <w:rPr>
                <w:rFonts w:eastAsia="Calibri Light"/>
              </w:rPr>
            </w:pPr>
          </w:p>
          <w:p w14:paraId="384ECDD6" w14:textId="77777777" w:rsidR="008B1B88" w:rsidRPr="009743EA" w:rsidRDefault="0016585A" w:rsidP="007C39B4">
            <w:pPr>
              <w:widowControl w:val="0"/>
              <w:spacing w:after="0"/>
              <w:ind w:left="284"/>
              <w:jc w:val="both"/>
              <w:textAlignment w:val="auto"/>
              <w:rPr>
                <w:b/>
                <w:sz w:val="24"/>
              </w:rPr>
            </w:pPr>
            <w:r w:rsidRPr="009743EA">
              <w:rPr>
                <w:rFonts w:eastAsia="Calibri Light"/>
                <w:b/>
                <w:sz w:val="24"/>
              </w:rPr>
              <w:t>API/GRP/CRE/001_RCN0</w:t>
            </w:r>
          </w:p>
          <w:p w14:paraId="423B63E8" w14:textId="77777777" w:rsidR="008B1B88" w:rsidRPr="009743EA" w:rsidRDefault="008B1B88" w:rsidP="005C72A8">
            <w:pPr>
              <w:widowControl w:val="0"/>
              <w:spacing w:after="0"/>
              <w:ind w:left="284"/>
              <w:jc w:val="both"/>
              <w:textAlignment w:val="auto"/>
              <w:rPr>
                <w:rFonts w:ascii="Arial" w:hAnsi="Arial"/>
                <w:b/>
                <w:color w:val="0070C0"/>
                <w:sz w:val="18"/>
              </w:rPr>
            </w:pPr>
          </w:p>
          <w:p w14:paraId="7B749AF6" w14:textId="77777777" w:rsidR="008B1B88" w:rsidRPr="009743EA" w:rsidRDefault="008B1B88" w:rsidP="005C72A8">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4369CDD9" w14:textId="77777777" w:rsidR="008B1B88" w:rsidRPr="009743EA" w:rsidRDefault="008B1B88" w:rsidP="005C72A8">
            <w:pPr>
              <w:pStyle w:val="TAL"/>
              <w:snapToGrid w:val="0"/>
              <w:ind w:left="284"/>
              <w:jc w:val="both"/>
              <w:rPr>
                <w:color w:val="0070C0"/>
              </w:rPr>
            </w:pPr>
          </w:p>
          <w:p w14:paraId="4D0AC8AF" w14:textId="77777777" w:rsidR="008B1B88" w:rsidRPr="009743EA" w:rsidRDefault="008B1B88" w:rsidP="005C72A8">
            <w:pPr>
              <w:pStyle w:val="TAL"/>
              <w:snapToGrid w:val="0"/>
              <w:ind w:left="284"/>
              <w:jc w:val="both"/>
              <w:rPr>
                <w:color w:val="0070C0"/>
              </w:rPr>
            </w:pPr>
            <w:r w:rsidRPr="009743EA">
              <w:rPr>
                <w:color w:val="0070C0"/>
              </w:rPr>
              <w:t>POST /mn-name/ae_actuator?rcn=0 HTTP/1.1</w:t>
            </w:r>
          </w:p>
          <w:p w14:paraId="31C1CD06" w14:textId="77777777" w:rsidR="008B1B88" w:rsidRPr="009743EA" w:rsidRDefault="008B1B88" w:rsidP="005C72A8">
            <w:pPr>
              <w:pStyle w:val="TAL"/>
              <w:snapToGrid w:val="0"/>
              <w:ind w:left="284"/>
              <w:jc w:val="both"/>
              <w:rPr>
                <w:color w:val="0070C0"/>
              </w:rPr>
            </w:pPr>
            <w:r w:rsidRPr="009743EA">
              <w:rPr>
                <w:color w:val="0070C0"/>
              </w:rPr>
              <w:t>Host: 192.168.0.10:8282</w:t>
            </w:r>
          </w:p>
          <w:p w14:paraId="72E324C9" w14:textId="77777777" w:rsidR="008B1B88" w:rsidRPr="009743EA" w:rsidRDefault="008B1B88" w:rsidP="005C72A8">
            <w:pPr>
              <w:pStyle w:val="TAL"/>
              <w:snapToGrid w:val="0"/>
              <w:ind w:left="284"/>
              <w:jc w:val="both"/>
              <w:rPr>
                <w:color w:val="0070C0"/>
              </w:rPr>
            </w:pPr>
            <w:r w:rsidRPr="009743EA">
              <w:rPr>
                <w:color w:val="0070C0"/>
              </w:rPr>
              <w:t>X-M2M-Origin: CAE5630283216026458665</w:t>
            </w:r>
          </w:p>
          <w:p w14:paraId="0F072969" w14:textId="77777777" w:rsidR="008B1B88" w:rsidRPr="009743EA" w:rsidRDefault="008B1B88" w:rsidP="005C72A8">
            <w:pPr>
              <w:pStyle w:val="TAL"/>
              <w:snapToGrid w:val="0"/>
              <w:ind w:left="284"/>
              <w:jc w:val="both"/>
              <w:rPr>
                <w:color w:val="0070C0"/>
              </w:rPr>
            </w:pPr>
            <w:r w:rsidRPr="009743EA">
              <w:rPr>
                <w:color w:val="0070C0"/>
              </w:rPr>
              <w:t>Content-Type: application/json;ty=9</w:t>
            </w:r>
          </w:p>
          <w:p w14:paraId="20CC5453" w14:textId="77777777" w:rsidR="00856D18" w:rsidRPr="009743EA" w:rsidRDefault="00856D18" w:rsidP="00856D18">
            <w:pPr>
              <w:pStyle w:val="TAL"/>
              <w:snapToGrid w:val="0"/>
              <w:ind w:left="284"/>
              <w:jc w:val="both"/>
              <w:rPr>
                <w:color w:val="0070C0"/>
              </w:rPr>
            </w:pPr>
            <w:r w:rsidRPr="009743EA">
              <w:rPr>
                <w:color w:val="0070C0"/>
              </w:rPr>
              <w:t>Accept: application/json</w:t>
            </w:r>
          </w:p>
          <w:p w14:paraId="59CBA9F3" w14:textId="77777777" w:rsidR="008B1B88" w:rsidRPr="009743EA" w:rsidRDefault="008B1B88" w:rsidP="005C72A8">
            <w:pPr>
              <w:pStyle w:val="TAL"/>
              <w:snapToGrid w:val="0"/>
              <w:ind w:left="284"/>
              <w:jc w:val="both"/>
              <w:rPr>
                <w:color w:val="0070C0"/>
              </w:rPr>
            </w:pPr>
            <w:r w:rsidRPr="009743EA">
              <w:rPr>
                <w:color w:val="0070C0"/>
              </w:rPr>
              <w:t>X-M2M-RI: 1234</w:t>
            </w:r>
          </w:p>
          <w:p w14:paraId="7543B926" w14:textId="77777777" w:rsidR="005A7A27" w:rsidRPr="009743EA" w:rsidRDefault="005A7A27" w:rsidP="005A7A27">
            <w:pPr>
              <w:widowControl w:val="0"/>
              <w:overflowPunct/>
              <w:spacing w:after="0"/>
              <w:ind w:left="284"/>
              <w:jc w:val="both"/>
              <w:textAlignment w:val="auto"/>
              <w:rPr>
                <w:color w:val="0070C0"/>
              </w:rPr>
            </w:pPr>
            <w:r w:rsidRPr="009743EA">
              <w:rPr>
                <w:rFonts w:ascii="Arial" w:hAnsi="Arial"/>
                <w:color w:val="0070C0"/>
                <w:sz w:val="18"/>
              </w:rPr>
              <w:t>X-M2M-RVI: 2a</w:t>
            </w:r>
          </w:p>
          <w:p w14:paraId="4222D9E5" w14:textId="77777777" w:rsidR="008B1B88" w:rsidRPr="009743EA" w:rsidRDefault="008B1B88" w:rsidP="005C72A8">
            <w:pPr>
              <w:pStyle w:val="TAL"/>
              <w:snapToGrid w:val="0"/>
              <w:ind w:left="284"/>
              <w:jc w:val="both"/>
              <w:rPr>
                <w:color w:val="0070C0"/>
              </w:rPr>
            </w:pPr>
          </w:p>
          <w:p w14:paraId="4E0E0008" w14:textId="77777777" w:rsidR="008B1B88" w:rsidRPr="009743EA" w:rsidRDefault="008B1B88" w:rsidP="005C72A8">
            <w:pPr>
              <w:pStyle w:val="TAL"/>
              <w:snapToGrid w:val="0"/>
              <w:ind w:left="284"/>
              <w:jc w:val="both"/>
              <w:rPr>
                <w:color w:val="0070C0"/>
              </w:rPr>
            </w:pPr>
            <w:r w:rsidRPr="009743EA">
              <w:rPr>
                <w:color w:val="0070C0"/>
              </w:rPr>
              <w:t>{</w:t>
            </w:r>
          </w:p>
          <w:p w14:paraId="0A240495" w14:textId="77777777" w:rsidR="008B1B88" w:rsidRPr="009743EA" w:rsidRDefault="00970978" w:rsidP="005C72A8">
            <w:pPr>
              <w:pStyle w:val="TAL"/>
              <w:snapToGrid w:val="0"/>
              <w:ind w:left="284"/>
              <w:jc w:val="both"/>
              <w:rPr>
                <w:color w:val="0070C0"/>
              </w:rPr>
            </w:pPr>
            <w:r w:rsidRPr="009743EA">
              <w:rPr>
                <w:color w:val="0070C0"/>
              </w:rPr>
              <w:t xml:space="preserve">    </w:t>
            </w:r>
            <w:r w:rsidR="008B1B88" w:rsidRPr="009743EA">
              <w:rPr>
                <w:color w:val="0070C0"/>
              </w:rPr>
              <w:t>"m2m:grp": {</w:t>
            </w:r>
          </w:p>
          <w:p w14:paraId="22D07B28" w14:textId="77777777" w:rsidR="008B1B88" w:rsidRPr="009743EA" w:rsidRDefault="008B1B88" w:rsidP="005C72A8">
            <w:pPr>
              <w:pStyle w:val="TAL"/>
              <w:snapToGrid w:val="0"/>
              <w:ind w:left="284"/>
              <w:jc w:val="both"/>
              <w:rPr>
                <w:color w:val="0070C0"/>
              </w:rPr>
            </w:pPr>
            <w:r w:rsidRPr="009743EA">
              <w:rPr>
                <w:color w:val="0070C0"/>
              </w:rPr>
              <w:t xml:space="preserve">        "mid": </w:t>
            </w:r>
            <w:r w:rsidRPr="005A2D7C">
              <w:t>[</w:t>
            </w:r>
          </w:p>
          <w:p w14:paraId="33117BC2" w14:textId="488AAB00" w:rsidR="008B1B88" w:rsidRPr="009743EA" w:rsidRDefault="008B1B88" w:rsidP="005C72A8">
            <w:pPr>
              <w:pStyle w:val="TAL"/>
              <w:snapToGrid w:val="0"/>
              <w:ind w:left="284"/>
              <w:jc w:val="both"/>
              <w:rPr>
                <w:color w:val="0070C0"/>
                <w:lang w:eastAsia="ko-KR"/>
              </w:rPr>
            </w:pPr>
            <w:r w:rsidRPr="009743EA">
              <w:rPr>
                <w:color w:val="0070C0"/>
                <w:lang w:eastAsia="ko-KR"/>
              </w:rPr>
              <w:t xml:space="preserve">            "mn-name/ae_actuator/lamp_container1</w:t>
            </w:r>
            <w:r w:rsidR="000B10F5" w:rsidRPr="009743EA">
              <w:rPr>
                <w:color w:val="0070C0"/>
                <w:lang w:eastAsia="ko-KR"/>
              </w:rPr>
              <w:t>"</w:t>
            </w:r>
            <w:r w:rsidRPr="009743EA">
              <w:rPr>
                <w:color w:val="0070C0"/>
                <w:lang w:eastAsia="ko-KR"/>
              </w:rPr>
              <w:t>,</w:t>
            </w:r>
          </w:p>
          <w:p w14:paraId="40C58D3B" w14:textId="0ACF00B6" w:rsidR="008B1B88" w:rsidRPr="009743EA" w:rsidRDefault="008B1B88" w:rsidP="005C72A8">
            <w:pPr>
              <w:pStyle w:val="TAL"/>
              <w:snapToGrid w:val="0"/>
              <w:ind w:left="284"/>
              <w:jc w:val="both"/>
              <w:rPr>
                <w:color w:val="0070C0"/>
                <w:lang w:eastAsia="ko-KR"/>
              </w:rPr>
            </w:pPr>
            <w:r w:rsidRPr="009743EA">
              <w:rPr>
                <w:color w:val="0070C0"/>
                <w:lang w:eastAsia="ko-KR"/>
              </w:rPr>
              <w:t xml:space="preserve">            "mn-name/ae_actuator/lamp_container2</w:t>
            </w:r>
            <w:r w:rsidR="000B10F5" w:rsidRPr="009743EA">
              <w:rPr>
                <w:color w:val="0070C0"/>
                <w:lang w:eastAsia="ko-KR"/>
              </w:rPr>
              <w:t>"</w:t>
            </w:r>
          </w:p>
          <w:p w14:paraId="75C7DC68" w14:textId="77777777" w:rsidR="008B1B88" w:rsidRPr="009743EA" w:rsidRDefault="008B1B88" w:rsidP="005C72A8">
            <w:pPr>
              <w:pStyle w:val="TAL"/>
              <w:snapToGrid w:val="0"/>
              <w:ind w:left="284"/>
              <w:jc w:val="both"/>
              <w:rPr>
                <w:color w:val="0070C0"/>
                <w:lang w:eastAsia="ko-KR"/>
              </w:rPr>
            </w:pPr>
            <w:r w:rsidRPr="009743EA">
              <w:rPr>
                <w:color w:val="0070C0"/>
                <w:lang w:eastAsia="ko-KR"/>
              </w:rPr>
              <w:t xml:space="preserve">        ],</w:t>
            </w:r>
          </w:p>
          <w:p w14:paraId="0F5F8908" w14:textId="77777777" w:rsidR="008B1B88" w:rsidRPr="009743EA" w:rsidRDefault="008B1B88" w:rsidP="005C72A8">
            <w:pPr>
              <w:pStyle w:val="TAL"/>
              <w:snapToGrid w:val="0"/>
              <w:ind w:left="284"/>
              <w:jc w:val="both"/>
              <w:rPr>
                <w:color w:val="0070C0"/>
              </w:rPr>
            </w:pPr>
            <w:r w:rsidRPr="009743EA">
              <w:rPr>
                <w:color w:val="0070C0"/>
                <w:lang w:eastAsia="ko-KR"/>
              </w:rPr>
              <w:t xml:space="preserve">  </w:t>
            </w:r>
            <w:r w:rsidRPr="009743EA">
              <w:rPr>
                <w:color w:val="0070C0"/>
                <w:lang w:eastAsia="ko-KR"/>
              </w:rPr>
              <w:tab/>
              <w:t xml:space="preserve">  </w:t>
            </w:r>
            <w:r w:rsidRPr="009743EA">
              <w:rPr>
                <w:color w:val="0070C0"/>
              </w:rPr>
              <w:t>"mt": 3,</w:t>
            </w:r>
          </w:p>
          <w:p w14:paraId="5F18A623" w14:textId="77777777" w:rsidR="008B1B88" w:rsidRPr="009743EA" w:rsidRDefault="008B1B88" w:rsidP="005C72A8">
            <w:pPr>
              <w:pStyle w:val="TAL"/>
              <w:snapToGrid w:val="0"/>
              <w:ind w:left="284"/>
              <w:jc w:val="both"/>
              <w:rPr>
                <w:color w:val="0070C0"/>
              </w:rPr>
            </w:pPr>
            <w:r w:rsidRPr="009743EA">
              <w:rPr>
                <w:color w:val="0070C0"/>
              </w:rPr>
              <w:tab/>
              <w:t xml:space="preserve">  "mnm": 50,</w:t>
            </w:r>
          </w:p>
          <w:p w14:paraId="4FAA6953" w14:textId="77777777" w:rsidR="008B1B88" w:rsidRPr="009743EA" w:rsidRDefault="008B1B88" w:rsidP="005C72A8">
            <w:pPr>
              <w:pStyle w:val="TAL"/>
              <w:snapToGrid w:val="0"/>
              <w:ind w:left="284"/>
              <w:jc w:val="both"/>
              <w:rPr>
                <w:color w:val="0070C0"/>
              </w:rPr>
            </w:pPr>
            <w:r w:rsidRPr="009743EA">
              <w:rPr>
                <w:color w:val="0070C0"/>
              </w:rPr>
              <w:tab/>
              <w:t xml:space="preserve">  "rn": "group_lamp"</w:t>
            </w:r>
          </w:p>
          <w:p w14:paraId="57978279" w14:textId="77777777" w:rsidR="008B1B88" w:rsidRPr="009743EA" w:rsidRDefault="008B1B88" w:rsidP="005C72A8">
            <w:pPr>
              <w:pStyle w:val="TAL"/>
              <w:snapToGrid w:val="0"/>
              <w:ind w:left="284"/>
              <w:jc w:val="both"/>
              <w:rPr>
                <w:color w:val="0070C0"/>
              </w:rPr>
            </w:pPr>
            <w:r w:rsidRPr="009743EA">
              <w:rPr>
                <w:color w:val="0070C0"/>
              </w:rPr>
              <w:t xml:space="preserve">    }</w:t>
            </w:r>
          </w:p>
          <w:p w14:paraId="6A753651" w14:textId="77777777" w:rsidR="008B1B88" w:rsidRPr="009743EA" w:rsidRDefault="008B1B88" w:rsidP="005C72A8">
            <w:pPr>
              <w:pStyle w:val="TAL"/>
              <w:snapToGrid w:val="0"/>
              <w:ind w:left="284"/>
              <w:jc w:val="both"/>
              <w:rPr>
                <w:color w:val="0070C0"/>
              </w:rPr>
            </w:pPr>
            <w:r w:rsidRPr="009743EA">
              <w:rPr>
                <w:color w:val="0070C0"/>
              </w:rPr>
              <w:t>}</w:t>
            </w:r>
          </w:p>
          <w:p w14:paraId="2DB1C3E1" w14:textId="77777777" w:rsidR="008B1B88" w:rsidRPr="009743EA" w:rsidRDefault="008B1B88" w:rsidP="005C72A8">
            <w:pPr>
              <w:pStyle w:val="TAL"/>
              <w:snapToGrid w:val="0"/>
              <w:ind w:left="284"/>
              <w:jc w:val="both"/>
              <w:rPr>
                <w:color w:val="0070C0"/>
                <w:lang w:eastAsia="ko-KR"/>
              </w:rPr>
            </w:pPr>
          </w:p>
          <w:p w14:paraId="17B44B48" w14:textId="77777777" w:rsidR="008B1B88" w:rsidRPr="009743EA" w:rsidRDefault="008B1B88" w:rsidP="005C72A8">
            <w:pPr>
              <w:widowControl w:val="0"/>
              <w:spacing w:after="0"/>
              <w:ind w:left="284"/>
              <w:jc w:val="both"/>
              <w:textAlignment w:val="auto"/>
              <w:rPr>
                <w:rFonts w:ascii="Arial" w:hAnsi="Arial"/>
                <w:b/>
                <w:color w:val="0070C0"/>
                <w:sz w:val="18"/>
              </w:rPr>
            </w:pPr>
          </w:p>
          <w:p w14:paraId="7AB8DA00" w14:textId="77777777" w:rsidR="008B1B88" w:rsidRPr="009743EA" w:rsidRDefault="008B1B88" w:rsidP="005C72A8">
            <w:pPr>
              <w:widowControl w:val="0"/>
              <w:spacing w:after="0"/>
              <w:ind w:left="284"/>
              <w:jc w:val="both"/>
              <w:textAlignment w:val="auto"/>
              <w:rPr>
                <w:rFonts w:ascii="Arial" w:hAnsi="Arial"/>
                <w:b/>
                <w:color w:val="0070C0"/>
                <w:sz w:val="18"/>
              </w:rPr>
            </w:pPr>
            <w:r w:rsidRPr="009743EA">
              <w:rPr>
                <w:rFonts w:ascii="Arial" w:hAnsi="Arial"/>
                <w:b/>
                <w:color w:val="0070C0"/>
                <w:sz w:val="18"/>
              </w:rPr>
              <w:lastRenderedPageBreak/>
              <w:t>HTTP Response:</w:t>
            </w:r>
          </w:p>
          <w:p w14:paraId="209031D4" w14:textId="77777777" w:rsidR="008B1B88" w:rsidRPr="009743EA" w:rsidRDefault="008B1B88" w:rsidP="005C72A8">
            <w:pPr>
              <w:widowControl w:val="0"/>
              <w:spacing w:after="0"/>
              <w:ind w:left="284"/>
              <w:textAlignment w:val="auto"/>
              <w:rPr>
                <w:rFonts w:ascii="Arial" w:hAnsi="Arial"/>
                <w:color w:val="0070C0"/>
                <w:sz w:val="18"/>
              </w:rPr>
            </w:pPr>
          </w:p>
          <w:p w14:paraId="56D4675C" w14:textId="77777777" w:rsidR="008B1B88" w:rsidRPr="009743EA" w:rsidRDefault="008B1B88" w:rsidP="005C72A8">
            <w:pPr>
              <w:widowControl w:val="0"/>
              <w:spacing w:after="0"/>
              <w:ind w:left="284"/>
              <w:textAlignment w:val="auto"/>
              <w:rPr>
                <w:rFonts w:ascii="Arial" w:hAnsi="Arial"/>
                <w:color w:val="0070C0"/>
                <w:sz w:val="18"/>
              </w:rPr>
            </w:pPr>
            <w:r w:rsidRPr="009743EA">
              <w:rPr>
                <w:rFonts w:ascii="Arial" w:hAnsi="Arial"/>
                <w:color w:val="0070C0"/>
                <w:sz w:val="18"/>
              </w:rPr>
              <w:t>201 Created</w:t>
            </w:r>
          </w:p>
          <w:p w14:paraId="2D8E09FE" w14:textId="77777777" w:rsidR="008B1B88" w:rsidRPr="009743EA" w:rsidRDefault="008B1B88" w:rsidP="005C72A8">
            <w:pPr>
              <w:pStyle w:val="TAL"/>
              <w:snapToGrid w:val="0"/>
              <w:ind w:left="284"/>
              <w:rPr>
                <w:color w:val="0070C0"/>
              </w:rPr>
            </w:pPr>
            <w:r w:rsidRPr="009743EA">
              <w:rPr>
                <w:color w:val="0070C0"/>
              </w:rPr>
              <w:t>Content-Location: mn-name/ae_actuator/group_lamp</w:t>
            </w:r>
          </w:p>
          <w:p w14:paraId="3D221962" w14:textId="77777777" w:rsidR="008B1B88" w:rsidRPr="00325791" w:rsidRDefault="008B1B88" w:rsidP="005C72A8">
            <w:pPr>
              <w:pStyle w:val="TAL"/>
              <w:snapToGrid w:val="0"/>
              <w:ind w:left="284"/>
              <w:rPr>
                <w:color w:val="0070C0"/>
                <w:lang w:val="fr-FR"/>
              </w:rPr>
            </w:pPr>
            <w:r w:rsidRPr="00325791">
              <w:rPr>
                <w:color w:val="0070C0"/>
                <w:lang w:val="fr-FR"/>
              </w:rPr>
              <w:t>Content-Type: application/json</w:t>
            </w:r>
          </w:p>
          <w:p w14:paraId="6034A2B6" w14:textId="77777777" w:rsidR="008B1B88" w:rsidRPr="00325791" w:rsidRDefault="008B1B88" w:rsidP="005C72A8">
            <w:pPr>
              <w:pStyle w:val="TAL"/>
              <w:snapToGrid w:val="0"/>
              <w:ind w:left="284"/>
              <w:rPr>
                <w:color w:val="0070C0"/>
                <w:lang w:val="fr-FR"/>
              </w:rPr>
            </w:pPr>
            <w:r w:rsidRPr="00325791">
              <w:rPr>
                <w:color w:val="0070C0"/>
                <w:lang w:val="fr-FR"/>
              </w:rPr>
              <w:t>X-M2M-RI: 1234</w:t>
            </w:r>
          </w:p>
          <w:p w14:paraId="5E52FF59" w14:textId="77777777" w:rsidR="005A7A27" w:rsidRPr="009743EA" w:rsidRDefault="005A7A27" w:rsidP="005A7A27">
            <w:pPr>
              <w:widowControl w:val="0"/>
              <w:overflowPunct/>
              <w:spacing w:after="0"/>
              <w:ind w:left="284"/>
              <w:jc w:val="both"/>
              <w:textAlignment w:val="auto"/>
              <w:rPr>
                <w:color w:val="0070C0"/>
              </w:rPr>
            </w:pPr>
            <w:r w:rsidRPr="009743EA">
              <w:rPr>
                <w:rFonts w:ascii="Arial" w:hAnsi="Arial"/>
                <w:color w:val="0070C0"/>
                <w:sz w:val="18"/>
              </w:rPr>
              <w:t>X-M2M-RVI: 2a</w:t>
            </w:r>
          </w:p>
          <w:p w14:paraId="311AF45E" w14:textId="77777777" w:rsidR="008B1B88" w:rsidRPr="009743EA" w:rsidRDefault="008B1B88" w:rsidP="005C72A8">
            <w:pPr>
              <w:pStyle w:val="TAL"/>
              <w:snapToGrid w:val="0"/>
              <w:ind w:left="284"/>
              <w:rPr>
                <w:color w:val="0070C0"/>
              </w:rPr>
            </w:pPr>
            <w:r w:rsidRPr="009743EA">
              <w:rPr>
                <w:color w:val="0070C0"/>
              </w:rPr>
              <w:t>X-M2M-RSC: 2001</w:t>
            </w:r>
          </w:p>
          <w:p w14:paraId="721D775D" w14:textId="77777777" w:rsidR="008B1B88" w:rsidRPr="009743EA" w:rsidRDefault="008B1B88" w:rsidP="005C72A8">
            <w:pPr>
              <w:pStyle w:val="TAL"/>
              <w:snapToGrid w:val="0"/>
              <w:ind w:left="284"/>
              <w:jc w:val="both"/>
              <w:rPr>
                <w:color w:val="0070C0"/>
              </w:rPr>
            </w:pPr>
          </w:p>
        </w:tc>
      </w:tr>
      <w:tr w:rsidR="008B1B88" w:rsidRPr="009743EA" w14:paraId="5CB7FABE"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1300854A" w14:textId="77777777" w:rsidR="008B1B88" w:rsidRPr="009743EA" w:rsidRDefault="008B1B88" w:rsidP="005C72A8">
            <w:pPr>
              <w:pStyle w:val="Default"/>
              <w:overflowPunct w:val="0"/>
              <w:jc w:val="center"/>
              <w:rPr>
                <w:rFonts w:ascii="Arial" w:eastAsia="Malgun Gothic" w:hAnsi="Arial"/>
                <w:b/>
                <w:i/>
                <w:color w:val="auto"/>
                <w:kern w:val="1"/>
                <w:sz w:val="18"/>
                <w:szCs w:val="20"/>
              </w:rPr>
            </w:pPr>
          </w:p>
          <w:p w14:paraId="16061A2A" w14:textId="77777777" w:rsidR="008B1B88" w:rsidRPr="009743EA" w:rsidRDefault="008B1B88" w:rsidP="005C72A8">
            <w:pPr>
              <w:pStyle w:val="Default"/>
              <w:overflowPunct w:val="0"/>
              <w:jc w:val="center"/>
              <w:rPr>
                <w:rFonts w:ascii="Arial" w:eastAsia="Malgun Gothic" w:hAnsi="Arial"/>
                <w:b/>
                <w:i/>
                <w:color w:val="auto"/>
                <w:kern w:val="1"/>
                <w:sz w:val="18"/>
                <w:szCs w:val="20"/>
              </w:rPr>
            </w:pPr>
          </w:p>
          <w:p w14:paraId="03266C2B" w14:textId="77777777" w:rsidR="008B1B88" w:rsidRPr="009743EA" w:rsidRDefault="008B1B88" w:rsidP="005C72A8">
            <w:pPr>
              <w:pStyle w:val="Default"/>
              <w:overflowPunct w:val="0"/>
              <w:jc w:val="center"/>
              <w:rPr>
                <w:rFonts w:ascii="Arial" w:eastAsia="Malgun Gothic" w:hAnsi="Arial"/>
                <w:b/>
                <w:i/>
                <w:color w:val="auto"/>
                <w:kern w:val="1"/>
                <w:sz w:val="18"/>
                <w:szCs w:val="20"/>
              </w:rPr>
            </w:pPr>
          </w:p>
          <w:p w14:paraId="741055DB" w14:textId="77777777" w:rsidR="008B1B88" w:rsidRPr="009743EA" w:rsidRDefault="008B1B88" w:rsidP="005C72A8">
            <w:pPr>
              <w:pStyle w:val="Default"/>
              <w:overflowPunct w:val="0"/>
              <w:jc w:val="center"/>
              <w:rPr>
                <w:rFonts w:ascii="Arial" w:eastAsia="Malgun Gothic" w:hAnsi="Arial"/>
                <w:b/>
                <w:i/>
                <w:color w:val="auto"/>
                <w:kern w:val="1"/>
                <w:sz w:val="18"/>
                <w:szCs w:val="20"/>
              </w:rPr>
            </w:pPr>
          </w:p>
          <w:p w14:paraId="31BAA128" w14:textId="77777777" w:rsidR="008B1B88" w:rsidRPr="009743EA" w:rsidRDefault="008B1B88" w:rsidP="005C72A8">
            <w:pPr>
              <w:pStyle w:val="Default"/>
              <w:overflowPunct w:val="0"/>
              <w:jc w:val="center"/>
              <w:rPr>
                <w:rFonts w:ascii="Arial" w:eastAsia="Malgun Gothic" w:hAnsi="Arial"/>
                <w:b/>
                <w:i/>
                <w:color w:val="auto"/>
                <w:kern w:val="1"/>
                <w:sz w:val="18"/>
                <w:szCs w:val="20"/>
              </w:rPr>
            </w:pPr>
          </w:p>
          <w:p w14:paraId="5FC549FB" w14:textId="77777777" w:rsidR="008B1B88" w:rsidRPr="009743EA" w:rsidRDefault="008B1B88" w:rsidP="005C72A8">
            <w:pPr>
              <w:pStyle w:val="Default"/>
              <w:overflowPunct w:val="0"/>
              <w:jc w:val="center"/>
              <w:rPr>
                <w:rFonts w:ascii="Arial" w:eastAsia="Malgun Gothic" w:hAnsi="Arial"/>
                <w:b/>
                <w:i/>
                <w:color w:val="auto"/>
                <w:kern w:val="1"/>
                <w:sz w:val="18"/>
                <w:szCs w:val="20"/>
              </w:rPr>
            </w:pPr>
          </w:p>
          <w:p w14:paraId="2EB402D8" w14:textId="77777777" w:rsidR="008B1B88" w:rsidRPr="009743EA" w:rsidRDefault="008B1B88" w:rsidP="005C72A8">
            <w:pPr>
              <w:pStyle w:val="Default"/>
              <w:overflowPunct w:val="0"/>
              <w:jc w:val="center"/>
              <w:rPr>
                <w:rFonts w:ascii="Arial" w:eastAsia="Malgun Gothic" w:hAnsi="Arial"/>
                <w:b/>
                <w:color w:val="auto"/>
                <w:kern w:val="1"/>
                <w:sz w:val="18"/>
                <w:szCs w:val="20"/>
              </w:rPr>
            </w:pPr>
            <w:r w:rsidRPr="009743EA">
              <w:rPr>
                <w:rFonts w:ascii="Arial" w:eastAsia="Malgun Gothic" w:hAnsi="Arial"/>
                <w:b/>
                <w:i/>
                <w:color w:val="auto"/>
                <w:kern w:val="1"/>
                <w:sz w:val="18"/>
                <w:szCs w:val="20"/>
              </w:rPr>
              <w:t xml:space="preserve">Example </w:t>
            </w:r>
            <w:r w:rsidRPr="009743EA">
              <w:rPr>
                <w:rFonts w:ascii="Arial" w:eastAsia="Malgun Gothic" w:hAnsi="Arial"/>
                <w:b/>
                <w:color w:val="auto"/>
                <w:kern w:val="1"/>
                <w:sz w:val="18"/>
                <w:szCs w:val="20"/>
              </w:rPr>
              <w:t xml:space="preserve">with </w:t>
            </w:r>
          </w:p>
          <w:p w14:paraId="4ADDD815" w14:textId="77777777" w:rsidR="008B1B88" w:rsidRPr="009743EA" w:rsidRDefault="008B1B88" w:rsidP="005C72A8">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no RCN or</w:t>
            </w:r>
          </w:p>
          <w:p w14:paraId="3BB77FA3" w14:textId="77777777" w:rsidR="008B1B88" w:rsidRPr="009743EA" w:rsidRDefault="008B1B88" w:rsidP="005C72A8">
            <w:pPr>
              <w:pStyle w:val="TAL"/>
              <w:snapToGrid w:val="0"/>
              <w:jc w:val="center"/>
              <w:rPr>
                <w:b/>
                <w:i/>
                <w:kern w:val="1"/>
              </w:rPr>
            </w:pPr>
            <w:r w:rsidRPr="009743EA">
              <w:rPr>
                <w:b/>
                <w:kern w:val="1"/>
              </w:rPr>
              <w:t>RCN=1</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09A85A2C" w14:textId="77777777" w:rsidR="00B648F9" w:rsidRPr="005A2D7C" w:rsidRDefault="00B648F9" w:rsidP="005A2D7C">
            <w:pPr>
              <w:pStyle w:val="TAL"/>
              <w:rPr>
                <w:rFonts w:eastAsia="Calibri Light"/>
              </w:rPr>
            </w:pPr>
          </w:p>
          <w:p w14:paraId="1A98082D" w14:textId="77777777" w:rsidR="008B1B88" w:rsidRPr="009743EA" w:rsidRDefault="00B648F9" w:rsidP="005C72A8">
            <w:pPr>
              <w:pStyle w:val="TAL"/>
              <w:snapToGrid w:val="0"/>
              <w:ind w:left="284"/>
              <w:rPr>
                <w:rFonts w:ascii="Times New Roman" w:eastAsia="Calibri Light" w:hAnsi="Times New Roman"/>
                <w:b/>
                <w:sz w:val="24"/>
              </w:rPr>
            </w:pPr>
            <w:r w:rsidRPr="009743EA">
              <w:rPr>
                <w:rFonts w:ascii="Times New Roman" w:eastAsia="Calibri Light" w:hAnsi="Times New Roman"/>
                <w:b/>
                <w:sz w:val="24"/>
              </w:rPr>
              <w:t>API/GRP/CRE/001</w:t>
            </w:r>
          </w:p>
          <w:p w14:paraId="557E770B" w14:textId="77777777" w:rsidR="00B648F9" w:rsidRPr="009743EA" w:rsidRDefault="00B648F9" w:rsidP="005C72A8">
            <w:pPr>
              <w:pStyle w:val="TAL"/>
              <w:snapToGrid w:val="0"/>
              <w:ind w:left="284"/>
            </w:pPr>
            <w:r w:rsidRPr="009743EA">
              <w:rPr>
                <w:rFonts w:ascii="Times New Roman" w:eastAsia="Calibri Light" w:hAnsi="Times New Roman"/>
                <w:b/>
                <w:sz w:val="24"/>
              </w:rPr>
              <w:t>API/GRP/CRE/001_RCN1</w:t>
            </w:r>
          </w:p>
          <w:p w14:paraId="6FA9D2E2" w14:textId="77777777" w:rsidR="008B1B88" w:rsidRPr="009743EA" w:rsidRDefault="008B1B88" w:rsidP="005C72A8">
            <w:pPr>
              <w:widowControl w:val="0"/>
              <w:spacing w:after="0"/>
              <w:ind w:left="284"/>
              <w:jc w:val="both"/>
              <w:textAlignment w:val="auto"/>
              <w:rPr>
                <w:rFonts w:ascii="Arial" w:hAnsi="Arial"/>
                <w:b/>
                <w:color w:val="0070C0"/>
                <w:sz w:val="18"/>
              </w:rPr>
            </w:pPr>
            <w:r w:rsidRPr="009743EA">
              <w:rPr>
                <w:rFonts w:eastAsia="Calibri Light"/>
                <w:b/>
              </w:rPr>
              <w:t xml:space="preserve">   </w:t>
            </w:r>
          </w:p>
          <w:p w14:paraId="610C2BE6" w14:textId="77777777" w:rsidR="008B1B88" w:rsidRPr="009743EA" w:rsidRDefault="008B1B88" w:rsidP="005C72A8">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2AFD03E0" w14:textId="77777777" w:rsidR="008B1B88" w:rsidRPr="009743EA" w:rsidRDefault="008B1B88" w:rsidP="005C72A8">
            <w:pPr>
              <w:pStyle w:val="TAL"/>
              <w:snapToGrid w:val="0"/>
              <w:ind w:left="284"/>
              <w:jc w:val="both"/>
              <w:rPr>
                <w:color w:val="0070C0"/>
              </w:rPr>
            </w:pPr>
          </w:p>
          <w:p w14:paraId="478A82BD" w14:textId="77777777" w:rsidR="008B1B88" w:rsidRPr="009743EA" w:rsidRDefault="008B1B88" w:rsidP="005C72A8">
            <w:pPr>
              <w:pStyle w:val="TAL"/>
              <w:snapToGrid w:val="0"/>
              <w:ind w:left="284"/>
              <w:jc w:val="both"/>
              <w:rPr>
                <w:color w:val="0070C0"/>
              </w:rPr>
            </w:pPr>
            <w:r w:rsidRPr="009743EA">
              <w:rPr>
                <w:color w:val="0070C0"/>
              </w:rPr>
              <w:t>POST /mn-name/ae_actuator HTTP/1.1</w:t>
            </w:r>
          </w:p>
          <w:p w14:paraId="27C668C0" w14:textId="77777777" w:rsidR="008B1B88" w:rsidRPr="009743EA" w:rsidRDefault="008B1B88" w:rsidP="005C72A8">
            <w:pPr>
              <w:pStyle w:val="TAL"/>
              <w:snapToGrid w:val="0"/>
              <w:ind w:left="284"/>
              <w:jc w:val="both"/>
              <w:rPr>
                <w:color w:val="0070C0"/>
              </w:rPr>
            </w:pPr>
            <w:r w:rsidRPr="009743EA">
              <w:rPr>
                <w:color w:val="0070C0"/>
              </w:rPr>
              <w:t>Host: 192.168.0.10:8282</w:t>
            </w:r>
          </w:p>
          <w:p w14:paraId="01AD4A4C" w14:textId="77777777" w:rsidR="008B1B88" w:rsidRPr="009743EA" w:rsidRDefault="008B1B88" w:rsidP="005C72A8">
            <w:pPr>
              <w:pStyle w:val="TAL"/>
              <w:snapToGrid w:val="0"/>
              <w:ind w:left="284"/>
              <w:jc w:val="both"/>
              <w:rPr>
                <w:color w:val="0070C0"/>
              </w:rPr>
            </w:pPr>
            <w:r w:rsidRPr="009743EA">
              <w:rPr>
                <w:color w:val="0070C0"/>
              </w:rPr>
              <w:t>X-M2M-Origin: CAE5630283216026458665</w:t>
            </w:r>
          </w:p>
          <w:p w14:paraId="7007F017" w14:textId="77777777" w:rsidR="008B1B88" w:rsidRPr="009743EA" w:rsidRDefault="008B1B88" w:rsidP="005C72A8">
            <w:pPr>
              <w:pStyle w:val="TAL"/>
              <w:snapToGrid w:val="0"/>
              <w:ind w:left="284"/>
              <w:jc w:val="both"/>
              <w:rPr>
                <w:color w:val="0070C0"/>
              </w:rPr>
            </w:pPr>
            <w:r w:rsidRPr="009743EA">
              <w:rPr>
                <w:color w:val="0070C0"/>
              </w:rPr>
              <w:t>Content-Type: application/json;ty=9</w:t>
            </w:r>
          </w:p>
          <w:p w14:paraId="7B92A22F" w14:textId="77777777" w:rsidR="00856D18" w:rsidRPr="009743EA" w:rsidRDefault="00856D18" w:rsidP="00856D18">
            <w:pPr>
              <w:pStyle w:val="TAL"/>
              <w:snapToGrid w:val="0"/>
              <w:ind w:left="284"/>
              <w:jc w:val="both"/>
              <w:rPr>
                <w:color w:val="0070C0"/>
              </w:rPr>
            </w:pPr>
            <w:r w:rsidRPr="009743EA">
              <w:rPr>
                <w:color w:val="0070C0"/>
              </w:rPr>
              <w:t>Accept: application/json</w:t>
            </w:r>
          </w:p>
          <w:p w14:paraId="4364D159" w14:textId="77777777" w:rsidR="008B1B88" w:rsidRPr="009743EA" w:rsidRDefault="008B1B88" w:rsidP="005C72A8">
            <w:pPr>
              <w:pStyle w:val="TAL"/>
              <w:snapToGrid w:val="0"/>
              <w:ind w:left="284"/>
              <w:jc w:val="both"/>
              <w:rPr>
                <w:color w:val="0070C0"/>
              </w:rPr>
            </w:pPr>
            <w:r w:rsidRPr="009743EA">
              <w:rPr>
                <w:color w:val="0070C0"/>
              </w:rPr>
              <w:t>X-M2M-RI: 1234</w:t>
            </w:r>
          </w:p>
          <w:p w14:paraId="0DC008F2" w14:textId="77777777" w:rsidR="00272D87" w:rsidRPr="009743EA" w:rsidRDefault="00272D87" w:rsidP="00272D87">
            <w:pPr>
              <w:widowControl w:val="0"/>
              <w:overflowPunct/>
              <w:spacing w:after="0"/>
              <w:ind w:left="284"/>
              <w:jc w:val="both"/>
              <w:textAlignment w:val="auto"/>
              <w:rPr>
                <w:color w:val="0070C0"/>
              </w:rPr>
            </w:pPr>
            <w:r w:rsidRPr="009743EA">
              <w:rPr>
                <w:rFonts w:ascii="Arial" w:hAnsi="Arial"/>
                <w:color w:val="0070C0"/>
                <w:sz w:val="18"/>
              </w:rPr>
              <w:t>X-M2M-RVI: 2a</w:t>
            </w:r>
          </w:p>
          <w:p w14:paraId="1B23D594" w14:textId="77777777" w:rsidR="008B1B88" w:rsidRPr="009743EA" w:rsidRDefault="008B1B88" w:rsidP="005C72A8">
            <w:pPr>
              <w:pStyle w:val="TAL"/>
              <w:snapToGrid w:val="0"/>
              <w:ind w:left="284"/>
              <w:jc w:val="both"/>
              <w:rPr>
                <w:color w:val="0070C0"/>
              </w:rPr>
            </w:pPr>
          </w:p>
          <w:p w14:paraId="48C541F1" w14:textId="77777777" w:rsidR="008B1B88" w:rsidRPr="009743EA" w:rsidRDefault="008B1B88" w:rsidP="005C72A8">
            <w:pPr>
              <w:pStyle w:val="TAL"/>
              <w:snapToGrid w:val="0"/>
              <w:ind w:left="284"/>
              <w:jc w:val="both"/>
              <w:rPr>
                <w:color w:val="0070C0"/>
              </w:rPr>
            </w:pPr>
            <w:r w:rsidRPr="009743EA">
              <w:rPr>
                <w:color w:val="0070C0"/>
              </w:rPr>
              <w:t>{</w:t>
            </w:r>
          </w:p>
          <w:p w14:paraId="527F96B6" w14:textId="77777777" w:rsidR="008B1B88" w:rsidRPr="009743EA" w:rsidRDefault="00970978" w:rsidP="005C72A8">
            <w:pPr>
              <w:pStyle w:val="TAL"/>
              <w:snapToGrid w:val="0"/>
              <w:ind w:left="284"/>
              <w:jc w:val="both"/>
              <w:rPr>
                <w:color w:val="0070C0"/>
              </w:rPr>
            </w:pPr>
            <w:r w:rsidRPr="009743EA">
              <w:rPr>
                <w:color w:val="0070C0"/>
              </w:rPr>
              <w:t xml:space="preserve">    </w:t>
            </w:r>
            <w:r w:rsidR="008B1B88" w:rsidRPr="009743EA">
              <w:rPr>
                <w:color w:val="0070C0"/>
              </w:rPr>
              <w:t>"m2m:grp": {</w:t>
            </w:r>
          </w:p>
          <w:p w14:paraId="03C5ADFF" w14:textId="77777777" w:rsidR="008B1B88" w:rsidRPr="009743EA" w:rsidRDefault="00970978" w:rsidP="005C72A8">
            <w:pPr>
              <w:pStyle w:val="TAL"/>
              <w:snapToGrid w:val="0"/>
              <w:ind w:left="284"/>
              <w:jc w:val="both"/>
              <w:rPr>
                <w:color w:val="0070C0"/>
              </w:rPr>
            </w:pPr>
            <w:r w:rsidRPr="009743EA">
              <w:rPr>
                <w:color w:val="0070C0"/>
              </w:rPr>
              <w:t xml:space="preserve">        </w:t>
            </w:r>
            <w:r w:rsidR="008B1B88" w:rsidRPr="009743EA">
              <w:rPr>
                <w:color w:val="0070C0"/>
              </w:rPr>
              <w:t xml:space="preserve">"mid": </w:t>
            </w:r>
            <w:r w:rsidR="008B1B88" w:rsidRPr="005A2D7C">
              <w:t>[</w:t>
            </w:r>
          </w:p>
          <w:p w14:paraId="51B0B600" w14:textId="77777777" w:rsidR="008B1B88" w:rsidRPr="009743EA" w:rsidRDefault="008B1B88" w:rsidP="005C72A8">
            <w:pPr>
              <w:pStyle w:val="TAL"/>
              <w:snapToGrid w:val="0"/>
              <w:ind w:left="284"/>
              <w:jc w:val="both"/>
              <w:rPr>
                <w:color w:val="0070C0"/>
                <w:lang w:eastAsia="ko-KR"/>
              </w:rPr>
            </w:pPr>
            <w:r w:rsidRPr="009743EA">
              <w:rPr>
                <w:color w:val="0070C0"/>
                <w:lang w:eastAsia="ko-KR"/>
              </w:rPr>
              <w:t xml:space="preserve">            "mn-name/ae_actuator/lamp_container1</w:t>
            </w:r>
            <w:r w:rsidRPr="009743EA">
              <w:rPr>
                <w:color w:val="0070C0"/>
              </w:rPr>
              <w:t>"</w:t>
            </w:r>
            <w:r w:rsidRPr="009743EA">
              <w:rPr>
                <w:color w:val="0070C0"/>
                <w:lang w:eastAsia="ko-KR"/>
              </w:rPr>
              <w:t>,</w:t>
            </w:r>
          </w:p>
          <w:p w14:paraId="0342F7D8" w14:textId="77777777" w:rsidR="008B1B88" w:rsidRPr="009743EA" w:rsidRDefault="008B1B88" w:rsidP="005C72A8">
            <w:pPr>
              <w:pStyle w:val="TAL"/>
              <w:snapToGrid w:val="0"/>
              <w:ind w:left="284"/>
              <w:jc w:val="both"/>
              <w:rPr>
                <w:color w:val="0070C0"/>
                <w:lang w:eastAsia="ko-KR"/>
              </w:rPr>
            </w:pPr>
            <w:r w:rsidRPr="009743EA">
              <w:rPr>
                <w:color w:val="0070C0"/>
                <w:lang w:eastAsia="ko-KR"/>
              </w:rPr>
              <w:t xml:space="preserve">            "mn-name/ae_actuator/lamp_container2</w:t>
            </w:r>
            <w:r w:rsidRPr="009743EA">
              <w:rPr>
                <w:color w:val="0070C0"/>
              </w:rPr>
              <w:t>"</w:t>
            </w:r>
          </w:p>
          <w:p w14:paraId="3B2AC4C7" w14:textId="77777777" w:rsidR="008B1B88" w:rsidRPr="009743EA" w:rsidRDefault="008B1B88" w:rsidP="005C72A8">
            <w:pPr>
              <w:pStyle w:val="TAL"/>
              <w:snapToGrid w:val="0"/>
              <w:ind w:left="284"/>
              <w:jc w:val="both"/>
              <w:rPr>
                <w:color w:val="0070C0"/>
                <w:lang w:eastAsia="ko-KR"/>
              </w:rPr>
            </w:pPr>
            <w:r w:rsidRPr="009743EA">
              <w:rPr>
                <w:color w:val="0070C0"/>
                <w:lang w:eastAsia="ko-KR"/>
              </w:rPr>
              <w:t xml:space="preserve">        ],</w:t>
            </w:r>
          </w:p>
          <w:p w14:paraId="72CBDFAF" w14:textId="77777777" w:rsidR="008B1B88" w:rsidRPr="009743EA" w:rsidRDefault="008B1B88" w:rsidP="005C72A8">
            <w:pPr>
              <w:pStyle w:val="TAL"/>
              <w:snapToGrid w:val="0"/>
              <w:ind w:left="284"/>
              <w:jc w:val="both"/>
              <w:rPr>
                <w:color w:val="0070C0"/>
              </w:rPr>
            </w:pPr>
            <w:r w:rsidRPr="009743EA">
              <w:rPr>
                <w:color w:val="0070C0"/>
                <w:lang w:eastAsia="ko-KR"/>
              </w:rPr>
              <w:tab/>
              <w:t xml:space="preserve">  </w:t>
            </w:r>
            <w:r w:rsidRPr="009743EA">
              <w:rPr>
                <w:color w:val="0070C0"/>
              </w:rPr>
              <w:t>"mt": 3,</w:t>
            </w:r>
          </w:p>
          <w:p w14:paraId="125121CE" w14:textId="77777777" w:rsidR="008B1B88" w:rsidRPr="009743EA" w:rsidRDefault="008B1B88" w:rsidP="005C72A8">
            <w:pPr>
              <w:pStyle w:val="TAL"/>
              <w:snapToGrid w:val="0"/>
              <w:ind w:left="284"/>
              <w:jc w:val="both"/>
              <w:rPr>
                <w:color w:val="0070C0"/>
              </w:rPr>
            </w:pPr>
            <w:r w:rsidRPr="009743EA">
              <w:rPr>
                <w:color w:val="0070C0"/>
              </w:rPr>
              <w:tab/>
              <w:t xml:space="preserve">  "mnm": 50,</w:t>
            </w:r>
          </w:p>
          <w:p w14:paraId="4D8A9E99" w14:textId="77777777" w:rsidR="008B1B88" w:rsidRPr="009743EA" w:rsidRDefault="008B1B88" w:rsidP="005C72A8">
            <w:pPr>
              <w:pStyle w:val="TAL"/>
              <w:snapToGrid w:val="0"/>
              <w:ind w:left="284"/>
              <w:jc w:val="both"/>
              <w:rPr>
                <w:color w:val="0070C0"/>
              </w:rPr>
            </w:pPr>
            <w:r w:rsidRPr="009743EA">
              <w:rPr>
                <w:color w:val="0070C0"/>
              </w:rPr>
              <w:tab/>
              <w:t xml:space="preserve">  "rn": "group_lamp"</w:t>
            </w:r>
          </w:p>
          <w:p w14:paraId="59F3275A" w14:textId="77777777" w:rsidR="008B1B88" w:rsidRPr="009743EA" w:rsidRDefault="008B1B88" w:rsidP="005C72A8">
            <w:pPr>
              <w:pStyle w:val="TAL"/>
              <w:snapToGrid w:val="0"/>
              <w:ind w:left="284"/>
              <w:jc w:val="both"/>
              <w:rPr>
                <w:color w:val="0070C0"/>
              </w:rPr>
            </w:pPr>
            <w:r w:rsidRPr="009743EA">
              <w:rPr>
                <w:color w:val="0070C0"/>
              </w:rPr>
              <w:t xml:space="preserve">    }</w:t>
            </w:r>
          </w:p>
          <w:p w14:paraId="60398461" w14:textId="77777777" w:rsidR="008B1B88" w:rsidRPr="009743EA" w:rsidRDefault="008B1B88" w:rsidP="005C72A8">
            <w:pPr>
              <w:pStyle w:val="TAL"/>
              <w:snapToGrid w:val="0"/>
              <w:ind w:left="284"/>
              <w:jc w:val="both"/>
              <w:rPr>
                <w:color w:val="0070C0"/>
              </w:rPr>
            </w:pPr>
            <w:r w:rsidRPr="009743EA">
              <w:rPr>
                <w:color w:val="0070C0"/>
              </w:rPr>
              <w:t>}</w:t>
            </w:r>
          </w:p>
          <w:p w14:paraId="19987188" w14:textId="77777777" w:rsidR="008B1B88" w:rsidRPr="009743EA" w:rsidRDefault="008B1B88" w:rsidP="005C72A8">
            <w:pPr>
              <w:pStyle w:val="TAL"/>
              <w:snapToGrid w:val="0"/>
              <w:ind w:left="284"/>
              <w:jc w:val="both"/>
              <w:rPr>
                <w:color w:val="0070C0"/>
              </w:rPr>
            </w:pPr>
          </w:p>
          <w:p w14:paraId="08481E4A" w14:textId="77777777" w:rsidR="008B1B88" w:rsidRPr="009743EA" w:rsidRDefault="008B1B88" w:rsidP="005C72A8">
            <w:pPr>
              <w:widowControl w:val="0"/>
              <w:spacing w:after="0"/>
              <w:ind w:left="284"/>
              <w:jc w:val="both"/>
              <w:textAlignment w:val="auto"/>
              <w:rPr>
                <w:rFonts w:ascii="Arial" w:hAnsi="Arial"/>
                <w:b/>
                <w:color w:val="0070C0"/>
                <w:sz w:val="18"/>
              </w:rPr>
            </w:pPr>
          </w:p>
          <w:p w14:paraId="51BEB2FB" w14:textId="77777777" w:rsidR="008B1B88" w:rsidRPr="009743EA" w:rsidRDefault="008B1B88" w:rsidP="005C72A8">
            <w:pPr>
              <w:widowControl w:val="0"/>
              <w:spacing w:after="0"/>
              <w:ind w:left="284"/>
              <w:jc w:val="both"/>
              <w:textAlignment w:val="auto"/>
              <w:rPr>
                <w:rFonts w:ascii="Arial" w:hAnsi="Arial"/>
                <w:b/>
                <w:color w:val="0070C0"/>
                <w:sz w:val="18"/>
              </w:rPr>
            </w:pPr>
            <w:r w:rsidRPr="009743EA">
              <w:rPr>
                <w:rFonts w:ascii="Arial" w:hAnsi="Arial"/>
                <w:b/>
                <w:color w:val="0070C0"/>
                <w:sz w:val="18"/>
              </w:rPr>
              <w:t>HTTP Response:</w:t>
            </w:r>
          </w:p>
          <w:p w14:paraId="1BE52692" w14:textId="77777777" w:rsidR="008B1B88" w:rsidRPr="009743EA" w:rsidRDefault="008B1B88" w:rsidP="005C72A8">
            <w:pPr>
              <w:widowControl w:val="0"/>
              <w:spacing w:after="0"/>
              <w:ind w:left="284"/>
              <w:textAlignment w:val="auto"/>
              <w:rPr>
                <w:rFonts w:ascii="Arial" w:hAnsi="Arial"/>
                <w:color w:val="0070C0"/>
                <w:sz w:val="18"/>
              </w:rPr>
            </w:pPr>
          </w:p>
          <w:p w14:paraId="41056B48" w14:textId="77777777" w:rsidR="008B1B88" w:rsidRPr="009743EA" w:rsidRDefault="008B1B88" w:rsidP="005C72A8">
            <w:pPr>
              <w:widowControl w:val="0"/>
              <w:spacing w:after="0"/>
              <w:ind w:left="284"/>
              <w:textAlignment w:val="auto"/>
              <w:rPr>
                <w:rFonts w:ascii="Arial" w:hAnsi="Arial"/>
                <w:color w:val="0070C0"/>
                <w:sz w:val="18"/>
              </w:rPr>
            </w:pPr>
            <w:r w:rsidRPr="009743EA">
              <w:rPr>
                <w:rFonts w:ascii="Arial" w:hAnsi="Arial"/>
                <w:color w:val="0070C0"/>
                <w:sz w:val="18"/>
              </w:rPr>
              <w:t>201 Created</w:t>
            </w:r>
          </w:p>
          <w:p w14:paraId="07F1847F" w14:textId="77777777" w:rsidR="008B1B88" w:rsidRPr="009743EA" w:rsidRDefault="008B1B88" w:rsidP="005C72A8">
            <w:pPr>
              <w:pStyle w:val="TAL"/>
              <w:snapToGrid w:val="0"/>
              <w:ind w:left="284"/>
              <w:rPr>
                <w:color w:val="0070C0"/>
              </w:rPr>
            </w:pPr>
            <w:r w:rsidRPr="009743EA">
              <w:rPr>
                <w:color w:val="0070C0"/>
              </w:rPr>
              <w:t>Content-Location: mn-name/ae_actuator/group_lamp</w:t>
            </w:r>
          </w:p>
          <w:p w14:paraId="5774BFB9" w14:textId="77777777" w:rsidR="008B1B88" w:rsidRPr="00325791" w:rsidRDefault="008B1B88" w:rsidP="005C72A8">
            <w:pPr>
              <w:pStyle w:val="TAL"/>
              <w:snapToGrid w:val="0"/>
              <w:ind w:left="284"/>
              <w:rPr>
                <w:color w:val="0070C0"/>
                <w:lang w:val="fr-FR"/>
              </w:rPr>
            </w:pPr>
            <w:r w:rsidRPr="00325791">
              <w:rPr>
                <w:color w:val="0070C0"/>
                <w:lang w:val="fr-FR"/>
              </w:rPr>
              <w:t>Content-Type: application/json</w:t>
            </w:r>
          </w:p>
          <w:p w14:paraId="34EBEFE7" w14:textId="77777777" w:rsidR="008B1B88" w:rsidRPr="00325791" w:rsidRDefault="008B1B88" w:rsidP="005C72A8">
            <w:pPr>
              <w:pStyle w:val="TAL"/>
              <w:snapToGrid w:val="0"/>
              <w:ind w:left="284"/>
              <w:rPr>
                <w:color w:val="0070C0"/>
                <w:lang w:val="fr-FR"/>
              </w:rPr>
            </w:pPr>
            <w:r w:rsidRPr="00325791">
              <w:rPr>
                <w:color w:val="0070C0"/>
                <w:lang w:val="fr-FR"/>
              </w:rPr>
              <w:t>X-M2M-RI: 1234</w:t>
            </w:r>
          </w:p>
          <w:p w14:paraId="5A5F46A2" w14:textId="77777777" w:rsidR="00272D87" w:rsidRPr="009743EA" w:rsidRDefault="00272D87" w:rsidP="00272D87">
            <w:pPr>
              <w:widowControl w:val="0"/>
              <w:overflowPunct/>
              <w:spacing w:after="0"/>
              <w:ind w:left="284"/>
              <w:jc w:val="both"/>
              <w:textAlignment w:val="auto"/>
              <w:rPr>
                <w:color w:val="0070C0"/>
              </w:rPr>
            </w:pPr>
            <w:r w:rsidRPr="009743EA">
              <w:rPr>
                <w:rFonts w:ascii="Arial" w:hAnsi="Arial"/>
                <w:color w:val="0070C0"/>
                <w:sz w:val="18"/>
              </w:rPr>
              <w:t>X-M2M-RVI: 2a</w:t>
            </w:r>
          </w:p>
          <w:p w14:paraId="1425AD44" w14:textId="77777777" w:rsidR="008B1B88" w:rsidRPr="009743EA" w:rsidRDefault="008B1B88" w:rsidP="005C72A8">
            <w:pPr>
              <w:pStyle w:val="TAL"/>
              <w:snapToGrid w:val="0"/>
              <w:ind w:left="284"/>
              <w:rPr>
                <w:color w:val="0070C0"/>
              </w:rPr>
            </w:pPr>
            <w:r w:rsidRPr="009743EA">
              <w:rPr>
                <w:color w:val="0070C0"/>
              </w:rPr>
              <w:t>X-M2M-RSC: 2001</w:t>
            </w:r>
          </w:p>
          <w:p w14:paraId="0474B936" w14:textId="77777777" w:rsidR="008B1B88" w:rsidRPr="009743EA" w:rsidRDefault="008B1B88" w:rsidP="005C72A8">
            <w:pPr>
              <w:pStyle w:val="TAL"/>
              <w:snapToGrid w:val="0"/>
              <w:ind w:left="284"/>
              <w:rPr>
                <w:color w:val="0070C0"/>
              </w:rPr>
            </w:pPr>
          </w:p>
          <w:p w14:paraId="0CF2063E" w14:textId="77777777" w:rsidR="008B1B88" w:rsidRPr="009743EA" w:rsidRDefault="008B1B88" w:rsidP="005C72A8">
            <w:pPr>
              <w:pStyle w:val="TAL"/>
              <w:snapToGrid w:val="0"/>
              <w:ind w:left="284"/>
              <w:rPr>
                <w:color w:val="0070C0"/>
              </w:rPr>
            </w:pPr>
            <w:r w:rsidRPr="009743EA">
              <w:rPr>
                <w:color w:val="0070C0"/>
              </w:rPr>
              <w:t>{</w:t>
            </w:r>
          </w:p>
          <w:p w14:paraId="3BE61FC9" w14:textId="77777777" w:rsidR="008B1B88" w:rsidRPr="009743EA" w:rsidRDefault="008B1B88" w:rsidP="005C72A8">
            <w:pPr>
              <w:pStyle w:val="TAL"/>
              <w:snapToGrid w:val="0"/>
              <w:ind w:left="284"/>
              <w:rPr>
                <w:color w:val="0070C0"/>
              </w:rPr>
            </w:pPr>
            <w:r w:rsidRPr="009743EA">
              <w:rPr>
                <w:color w:val="0070C0"/>
              </w:rPr>
              <w:t xml:space="preserve">    "m2m:grp": {</w:t>
            </w:r>
          </w:p>
          <w:p w14:paraId="065E42C1" w14:textId="77777777" w:rsidR="008B1B88" w:rsidRPr="009743EA" w:rsidRDefault="008B1B88" w:rsidP="005C72A8">
            <w:pPr>
              <w:pStyle w:val="TAL"/>
              <w:snapToGrid w:val="0"/>
              <w:ind w:left="284"/>
              <w:rPr>
                <w:color w:val="0070C0"/>
              </w:rPr>
            </w:pPr>
            <w:r w:rsidRPr="009743EA">
              <w:rPr>
                <w:color w:val="0070C0"/>
              </w:rPr>
              <w:t xml:space="preserve">        "rn": "group_lamp",</w:t>
            </w:r>
          </w:p>
          <w:p w14:paraId="6933ACB2" w14:textId="77777777" w:rsidR="008B1B88" w:rsidRPr="009743EA" w:rsidRDefault="008B1B88" w:rsidP="005C72A8">
            <w:pPr>
              <w:pStyle w:val="TAL"/>
              <w:snapToGrid w:val="0"/>
              <w:ind w:left="284"/>
              <w:rPr>
                <w:color w:val="0070C0"/>
              </w:rPr>
            </w:pPr>
            <w:r w:rsidRPr="009743EA">
              <w:rPr>
                <w:color w:val="0070C0"/>
              </w:rPr>
              <w:t xml:space="preserve">        "ty": 9,</w:t>
            </w:r>
          </w:p>
          <w:p w14:paraId="7E75068C" w14:textId="77777777" w:rsidR="008B1B88" w:rsidRPr="009743EA" w:rsidRDefault="008B1B88" w:rsidP="005C72A8">
            <w:pPr>
              <w:pStyle w:val="TAL"/>
              <w:snapToGrid w:val="0"/>
              <w:ind w:left="284"/>
              <w:rPr>
                <w:color w:val="0070C0"/>
              </w:rPr>
            </w:pPr>
            <w:r w:rsidRPr="009743EA">
              <w:rPr>
                <w:color w:val="0070C0"/>
              </w:rPr>
              <w:t xml:space="preserve">        "ri": "GRP792482146823489621",</w:t>
            </w:r>
          </w:p>
          <w:p w14:paraId="6A89198D" w14:textId="77777777" w:rsidR="008B1B88" w:rsidRPr="009743EA" w:rsidRDefault="008B1B88" w:rsidP="005C72A8">
            <w:pPr>
              <w:pStyle w:val="TAL"/>
              <w:snapToGrid w:val="0"/>
              <w:ind w:left="284"/>
              <w:rPr>
                <w:color w:val="0070C0"/>
              </w:rPr>
            </w:pPr>
            <w:r w:rsidRPr="009743EA">
              <w:rPr>
                <w:color w:val="0070C0"/>
              </w:rPr>
              <w:t xml:space="preserve">        "pi": "CAE5630283216026458665",</w:t>
            </w:r>
          </w:p>
          <w:p w14:paraId="28A61742" w14:textId="77777777" w:rsidR="008B1B88" w:rsidRPr="00325791" w:rsidRDefault="008B1B88" w:rsidP="005C72A8">
            <w:pPr>
              <w:pStyle w:val="TAL"/>
              <w:snapToGrid w:val="0"/>
              <w:ind w:left="284"/>
              <w:rPr>
                <w:color w:val="0070C0"/>
                <w:lang w:val="fr-FR"/>
              </w:rPr>
            </w:pPr>
            <w:r w:rsidRPr="009743EA">
              <w:rPr>
                <w:color w:val="0070C0"/>
              </w:rPr>
              <w:t xml:space="preserve">        </w:t>
            </w:r>
            <w:r w:rsidRPr="00325791">
              <w:rPr>
                <w:color w:val="0070C0"/>
                <w:lang w:val="fr-FR"/>
              </w:rPr>
              <w:t>"ct": "20171212T170445",</w:t>
            </w:r>
          </w:p>
          <w:p w14:paraId="06D6FB13" w14:textId="77777777" w:rsidR="008B1B88" w:rsidRPr="00325791" w:rsidRDefault="008B1B88" w:rsidP="005C72A8">
            <w:pPr>
              <w:pStyle w:val="TAL"/>
              <w:snapToGrid w:val="0"/>
              <w:ind w:left="284"/>
              <w:rPr>
                <w:color w:val="0070C0"/>
                <w:lang w:val="fr-FR"/>
              </w:rPr>
            </w:pPr>
            <w:r w:rsidRPr="00325791">
              <w:rPr>
                <w:color w:val="0070C0"/>
                <w:lang w:val="fr-FR"/>
              </w:rPr>
              <w:t xml:space="preserve">        "lt": "20171212T170445",</w:t>
            </w:r>
          </w:p>
          <w:p w14:paraId="006AAEF2" w14:textId="77777777" w:rsidR="008B1B88" w:rsidRPr="00325791" w:rsidRDefault="008B1B88" w:rsidP="005C72A8">
            <w:pPr>
              <w:pStyle w:val="TAL"/>
              <w:snapToGrid w:val="0"/>
              <w:ind w:left="284"/>
              <w:rPr>
                <w:color w:val="0070C0"/>
                <w:lang w:val="fr-FR"/>
              </w:rPr>
            </w:pPr>
            <w:r w:rsidRPr="00325791">
              <w:rPr>
                <w:color w:val="0070C0"/>
                <w:lang w:val="fr-FR"/>
              </w:rPr>
              <w:t xml:space="preserve">        "mt": 3,</w:t>
            </w:r>
          </w:p>
          <w:p w14:paraId="17C61F62" w14:textId="77777777" w:rsidR="008B1B88" w:rsidRPr="00325791" w:rsidRDefault="008B1B88" w:rsidP="005C72A8">
            <w:pPr>
              <w:pStyle w:val="TAL"/>
              <w:snapToGrid w:val="0"/>
              <w:ind w:left="284"/>
              <w:rPr>
                <w:color w:val="0070C0"/>
                <w:lang w:val="fr-FR"/>
              </w:rPr>
            </w:pPr>
            <w:r w:rsidRPr="00325791">
              <w:rPr>
                <w:color w:val="0070C0"/>
                <w:lang w:val="fr-FR"/>
              </w:rPr>
              <w:t xml:space="preserve">        "cnm": 2,</w:t>
            </w:r>
          </w:p>
          <w:p w14:paraId="26AE9F30" w14:textId="77777777" w:rsidR="008B1B88" w:rsidRPr="009743EA" w:rsidRDefault="008B1B88" w:rsidP="005C72A8">
            <w:pPr>
              <w:pStyle w:val="TAL"/>
              <w:snapToGrid w:val="0"/>
              <w:ind w:left="284"/>
              <w:rPr>
                <w:color w:val="0070C0"/>
              </w:rPr>
            </w:pPr>
            <w:r w:rsidRPr="00325791">
              <w:rPr>
                <w:color w:val="0070C0"/>
                <w:lang w:val="fr-FR"/>
              </w:rPr>
              <w:t xml:space="preserve">        </w:t>
            </w:r>
            <w:r w:rsidRPr="009743EA">
              <w:rPr>
                <w:color w:val="0070C0"/>
              </w:rPr>
              <w:t>"mnm": 50,</w:t>
            </w:r>
          </w:p>
          <w:p w14:paraId="141DB657" w14:textId="77777777" w:rsidR="008B1B88" w:rsidRPr="009743EA" w:rsidRDefault="008B1B88" w:rsidP="005A2D7C">
            <w:pPr>
              <w:pStyle w:val="TAL"/>
              <w:snapToGrid w:val="0"/>
              <w:ind w:left="284"/>
              <w:rPr>
                <w:color w:val="0070C0"/>
              </w:rPr>
            </w:pPr>
            <w:r w:rsidRPr="009743EA">
              <w:rPr>
                <w:color w:val="0070C0"/>
              </w:rPr>
              <w:t xml:space="preserve">        "mid": </w:t>
            </w:r>
            <w:r w:rsidRPr="00C072AF">
              <w:rPr>
                <w:color w:val="0070C0"/>
              </w:rPr>
              <w:t>[</w:t>
            </w:r>
          </w:p>
          <w:p w14:paraId="52E8E4C9" w14:textId="77777777" w:rsidR="008B1B88" w:rsidRPr="009743EA" w:rsidRDefault="008B1B88" w:rsidP="005A2D7C">
            <w:pPr>
              <w:pStyle w:val="TAL"/>
              <w:snapToGrid w:val="0"/>
              <w:ind w:left="284"/>
              <w:rPr>
                <w:color w:val="0070C0"/>
              </w:rPr>
            </w:pPr>
            <w:r w:rsidRPr="009743EA">
              <w:rPr>
                <w:color w:val="0070C0"/>
              </w:rPr>
              <w:t xml:space="preserve">            "mn-name/ae_actuator/lamp_container1",</w:t>
            </w:r>
          </w:p>
          <w:p w14:paraId="4B9DC58D" w14:textId="77777777" w:rsidR="008B1B88" w:rsidRPr="009743EA" w:rsidRDefault="008B1B88" w:rsidP="005A2D7C">
            <w:pPr>
              <w:pStyle w:val="TAL"/>
              <w:snapToGrid w:val="0"/>
              <w:ind w:left="284"/>
              <w:rPr>
                <w:color w:val="0070C0"/>
              </w:rPr>
            </w:pPr>
            <w:r w:rsidRPr="009743EA">
              <w:rPr>
                <w:color w:val="0070C0"/>
              </w:rPr>
              <w:t xml:space="preserve">            "mn-name/ae_actuator/lamp_container2"</w:t>
            </w:r>
          </w:p>
          <w:p w14:paraId="7EB0A229" w14:textId="77777777" w:rsidR="008B1B88" w:rsidRPr="009743EA" w:rsidRDefault="008B1B88" w:rsidP="005C72A8">
            <w:pPr>
              <w:pStyle w:val="TAL"/>
              <w:snapToGrid w:val="0"/>
              <w:ind w:left="284"/>
              <w:rPr>
                <w:color w:val="0070C0"/>
              </w:rPr>
            </w:pPr>
            <w:r w:rsidRPr="009743EA">
              <w:rPr>
                <w:color w:val="0070C0"/>
              </w:rPr>
              <w:t xml:space="preserve">  </w:t>
            </w:r>
            <w:r w:rsidRPr="009743EA">
              <w:rPr>
                <w:rFonts w:hint="eastAsia"/>
                <w:color w:val="0070C0"/>
              </w:rPr>
              <w:t xml:space="preserve">      ]</w:t>
            </w:r>
          </w:p>
          <w:p w14:paraId="594A0D55" w14:textId="77777777" w:rsidR="008B1B88" w:rsidRPr="005A2D7C" w:rsidRDefault="008B1B88" w:rsidP="005C72A8">
            <w:pPr>
              <w:pStyle w:val="TAL"/>
              <w:snapToGrid w:val="0"/>
              <w:ind w:left="284"/>
              <w:rPr>
                <w:color w:val="0070C0"/>
              </w:rPr>
            </w:pPr>
            <w:r w:rsidRPr="009743EA">
              <w:rPr>
                <w:color w:val="0070C0"/>
              </w:rPr>
              <w:t xml:space="preserve">        </w:t>
            </w:r>
            <w:r w:rsidRPr="005A2D7C">
              <w:rPr>
                <w:color w:val="0070C0"/>
              </w:rPr>
              <w:t>"mtv": true,</w:t>
            </w:r>
          </w:p>
          <w:p w14:paraId="08EE5B43" w14:textId="77777777" w:rsidR="008B1B88" w:rsidRPr="005A2D7C" w:rsidRDefault="008B1B88" w:rsidP="005C72A8">
            <w:pPr>
              <w:pStyle w:val="TAL"/>
              <w:snapToGrid w:val="0"/>
              <w:ind w:left="284"/>
              <w:rPr>
                <w:color w:val="0070C0"/>
              </w:rPr>
            </w:pPr>
            <w:r w:rsidRPr="005A2D7C">
              <w:rPr>
                <w:color w:val="0070C0"/>
              </w:rPr>
              <w:t xml:space="preserve">        "csy": 1</w:t>
            </w:r>
          </w:p>
          <w:p w14:paraId="3B2FC39A" w14:textId="77777777" w:rsidR="008B1B88" w:rsidRPr="005A2D7C" w:rsidRDefault="008B1B88" w:rsidP="005C72A8">
            <w:pPr>
              <w:pStyle w:val="TAL"/>
              <w:snapToGrid w:val="0"/>
              <w:ind w:left="284"/>
              <w:rPr>
                <w:color w:val="0070C0"/>
              </w:rPr>
            </w:pPr>
            <w:r w:rsidRPr="005A2D7C">
              <w:rPr>
                <w:color w:val="0070C0"/>
              </w:rPr>
              <w:t xml:space="preserve">    }</w:t>
            </w:r>
          </w:p>
          <w:p w14:paraId="326FAF81" w14:textId="77777777" w:rsidR="008B1B88" w:rsidRPr="005A2D7C" w:rsidRDefault="008B1B88" w:rsidP="005C72A8">
            <w:pPr>
              <w:pStyle w:val="TAL"/>
              <w:snapToGrid w:val="0"/>
              <w:ind w:left="284"/>
              <w:rPr>
                <w:color w:val="0070C0"/>
              </w:rPr>
            </w:pPr>
            <w:r w:rsidRPr="005A2D7C">
              <w:rPr>
                <w:color w:val="0070C0"/>
              </w:rPr>
              <w:t>}</w:t>
            </w:r>
          </w:p>
          <w:p w14:paraId="01ACC96D" w14:textId="77777777" w:rsidR="008B1B88" w:rsidRPr="009743EA" w:rsidRDefault="008B1B88" w:rsidP="005C72A8">
            <w:pPr>
              <w:pStyle w:val="TAL"/>
              <w:snapToGrid w:val="0"/>
              <w:ind w:left="284"/>
            </w:pPr>
          </w:p>
        </w:tc>
      </w:tr>
      <w:tr w:rsidR="008B1B88" w:rsidRPr="009743EA" w14:paraId="0F80BE4F" w14:textId="77777777" w:rsidTr="005A2D7C">
        <w:trPr>
          <w:cantSplit/>
          <w:jc w:val="center"/>
        </w:trPr>
        <w:tc>
          <w:tcPr>
            <w:tcW w:w="1286" w:type="dxa"/>
            <w:tcBorders>
              <w:top w:val="single" w:sz="4" w:space="0" w:color="000000"/>
              <w:left w:val="single" w:sz="4" w:space="0" w:color="000000"/>
              <w:bottom w:val="single" w:sz="4" w:space="0" w:color="000000"/>
            </w:tcBorders>
            <w:shd w:val="clear" w:color="auto" w:fill="E7E6E6"/>
          </w:tcPr>
          <w:p w14:paraId="191B21F2"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40F20001"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1EF6FDF5"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04796072"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3F75B0FB" w14:textId="77777777" w:rsidR="008B1B88" w:rsidRPr="009743EA" w:rsidRDefault="008B1B88" w:rsidP="005C72A8">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21137689" w14:textId="77777777" w:rsidR="008B1B88" w:rsidRPr="009743EA" w:rsidRDefault="008B1B88" w:rsidP="005C72A8">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RCN=2</w:t>
            </w:r>
          </w:p>
          <w:p w14:paraId="02B72816" w14:textId="77777777" w:rsidR="008B1B88" w:rsidRPr="009743EA" w:rsidRDefault="008B1B88" w:rsidP="005C72A8">
            <w:pPr>
              <w:pStyle w:val="Default"/>
              <w:overflowPunct w:val="0"/>
              <w:jc w:val="center"/>
              <w:rPr>
                <w:rFonts w:ascii="Arial" w:eastAsia="Malgun Gothic" w:hAnsi="Arial"/>
                <w:b/>
                <w:color w:val="auto"/>
                <w:kern w:val="1"/>
                <w:sz w:val="18"/>
                <w:szCs w:val="20"/>
              </w:rP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47897DF4" w14:textId="77777777" w:rsidR="00517849" w:rsidRPr="005A2D7C" w:rsidRDefault="00517849" w:rsidP="005A2D7C">
            <w:pPr>
              <w:pStyle w:val="TAL"/>
              <w:rPr>
                <w:rFonts w:eastAsia="Calibri Light"/>
              </w:rPr>
            </w:pPr>
          </w:p>
          <w:p w14:paraId="00B1C8B2" w14:textId="77777777" w:rsidR="008B1B88" w:rsidRPr="009743EA" w:rsidRDefault="00517849" w:rsidP="007C39B4">
            <w:pPr>
              <w:pStyle w:val="TAL"/>
              <w:snapToGrid w:val="0"/>
              <w:ind w:left="284"/>
              <w:rPr>
                <w:rFonts w:ascii="Times New Roman" w:eastAsia="Calibri Light" w:hAnsi="Times New Roman"/>
                <w:b/>
                <w:sz w:val="24"/>
              </w:rPr>
            </w:pPr>
            <w:r w:rsidRPr="009743EA">
              <w:rPr>
                <w:rFonts w:ascii="Times New Roman" w:eastAsia="Calibri Light" w:hAnsi="Times New Roman"/>
                <w:b/>
                <w:sz w:val="24"/>
              </w:rPr>
              <w:t>API/GRP/CRE/001_RCN2</w:t>
            </w:r>
            <w:r w:rsidR="008B1B88" w:rsidRPr="009743EA">
              <w:rPr>
                <w:rFonts w:ascii="Times New Roman" w:eastAsia="Calibri Light" w:hAnsi="Times New Roman"/>
                <w:b/>
                <w:sz w:val="24"/>
              </w:rPr>
              <w:t xml:space="preserve">  </w:t>
            </w:r>
          </w:p>
          <w:p w14:paraId="3F6D10FB" w14:textId="77777777" w:rsidR="008B1B88" w:rsidRPr="009743EA" w:rsidRDefault="008B1B88" w:rsidP="005C72A8">
            <w:pPr>
              <w:widowControl w:val="0"/>
              <w:spacing w:after="0"/>
              <w:ind w:left="284"/>
              <w:jc w:val="both"/>
              <w:textAlignment w:val="auto"/>
              <w:rPr>
                <w:rFonts w:ascii="Arial" w:hAnsi="Arial"/>
                <w:b/>
                <w:color w:val="0070C0"/>
                <w:sz w:val="18"/>
              </w:rPr>
            </w:pPr>
          </w:p>
          <w:p w14:paraId="56314F7D" w14:textId="77777777" w:rsidR="008B1B88" w:rsidRPr="009743EA" w:rsidRDefault="008B1B88" w:rsidP="005C72A8">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3CC35FB4" w14:textId="77777777" w:rsidR="008B1B88" w:rsidRPr="009743EA" w:rsidRDefault="008B1B88" w:rsidP="005C72A8">
            <w:pPr>
              <w:pStyle w:val="TAL"/>
              <w:snapToGrid w:val="0"/>
              <w:ind w:left="284"/>
              <w:jc w:val="both"/>
              <w:rPr>
                <w:color w:val="0070C0"/>
              </w:rPr>
            </w:pPr>
          </w:p>
          <w:p w14:paraId="2E3B4872" w14:textId="77777777" w:rsidR="008B1B88" w:rsidRPr="009743EA" w:rsidRDefault="008B1B88" w:rsidP="005C72A8">
            <w:pPr>
              <w:pStyle w:val="TAL"/>
              <w:snapToGrid w:val="0"/>
              <w:ind w:left="284"/>
              <w:jc w:val="both"/>
              <w:rPr>
                <w:color w:val="0070C0"/>
              </w:rPr>
            </w:pPr>
            <w:r w:rsidRPr="009743EA">
              <w:rPr>
                <w:color w:val="0070C0"/>
              </w:rPr>
              <w:t>POST /mn-name/ae_actuator?rcn=2 HTTP/1.1</w:t>
            </w:r>
          </w:p>
          <w:p w14:paraId="3356FEE7" w14:textId="77777777" w:rsidR="008B1B88" w:rsidRPr="009743EA" w:rsidRDefault="008B1B88" w:rsidP="005C72A8">
            <w:pPr>
              <w:pStyle w:val="TAL"/>
              <w:snapToGrid w:val="0"/>
              <w:ind w:left="284"/>
              <w:jc w:val="both"/>
              <w:rPr>
                <w:color w:val="0070C0"/>
              </w:rPr>
            </w:pPr>
            <w:r w:rsidRPr="009743EA">
              <w:rPr>
                <w:color w:val="0070C0"/>
              </w:rPr>
              <w:t>Host: 192.168.0.10:8282</w:t>
            </w:r>
          </w:p>
          <w:p w14:paraId="2B7DB451" w14:textId="77777777" w:rsidR="008B1B88" w:rsidRPr="009743EA" w:rsidRDefault="008B1B88" w:rsidP="005C72A8">
            <w:pPr>
              <w:pStyle w:val="TAL"/>
              <w:snapToGrid w:val="0"/>
              <w:ind w:left="284"/>
              <w:jc w:val="both"/>
              <w:rPr>
                <w:color w:val="0070C0"/>
              </w:rPr>
            </w:pPr>
            <w:r w:rsidRPr="009743EA">
              <w:rPr>
                <w:color w:val="0070C0"/>
              </w:rPr>
              <w:t>X-M2M-Origin: CAE5630283216026458665</w:t>
            </w:r>
          </w:p>
          <w:p w14:paraId="107B5D72" w14:textId="77777777" w:rsidR="008B1B88" w:rsidRPr="009743EA" w:rsidRDefault="008B1B88" w:rsidP="005C72A8">
            <w:pPr>
              <w:pStyle w:val="TAL"/>
              <w:snapToGrid w:val="0"/>
              <w:ind w:left="284"/>
              <w:jc w:val="both"/>
              <w:rPr>
                <w:color w:val="0070C0"/>
              </w:rPr>
            </w:pPr>
            <w:r w:rsidRPr="009743EA">
              <w:rPr>
                <w:color w:val="0070C0"/>
              </w:rPr>
              <w:t>Content-Type: application/json;ty=9</w:t>
            </w:r>
          </w:p>
          <w:p w14:paraId="67BCA5F8" w14:textId="77777777" w:rsidR="00856D18" w:rsidRPr="009743EA" w:rsidRDefault="00856D18" w:rsidP="00856D18">
            <w:pPr>
              <w:pStyle w:val="TAL"/>
              <w:snapToGrid w:val="0"/>
              <w:ind w:left="284"/>
              <w:jc w:val="both"/>
              <w:rPr>
                <w:color w:val="0070C0"/>
              </w:rPr>
            </w:pPr>
            <w:r w:rsidRPr="009743EA">
              <w:rPr>
                <w:color w:val="0070C0"/>
              </w:rPr>
              <w:t>Accept: application/json</w:t>
            </w:r>
          </w:p>
          <w:p w14:paraId="4B3806D7" w14:textId="77777777" w:rsidR="008B1B88" w:rsidRPr="009743EA" w:rsidRDefault="008B1B88" w:rsidP="005C72A8">
            <w:pPr>
              <w:pStyle w:val="TAL"/>
              <w:snapToGrid w:val="0"/>
              <w:ind w:left="284"/>
              <w:jc w:val="both"/>
              <w:rPr>
                <w:color w:val="0070C0"/>
              </w:rPr>
            </w:pPr>
            <w:r w:rsidRPr="009743EA">
              <w:rPr>
                <w:color w:val="0070C0"/>
              </w:rPr>
              <w:t>X-M2M-RI: 1234</w:t>
            </w:r>
          </w:p>
          <w:p w14:paraId="3F6B4796" w14:textId="77777777" w:rsidR="00272D87" w:rsidRPr="009743EA" w:rsidRDefault="00272D87" w:rsidP="00272D87">
            <w:pPr>
              <w:widowControl w:val="0"/>
              <w:overflowPunct/>
              <w:spacing w:after="0"/>
              <w:ind w:left="284"/>
              <w:jc w:val="both"/>
              <w:textAlignment w:val="auto"/>
              <w:rPr>
                <w:color w:val="0070C0"/>
              </w:rPr>
            </w:pPr>
            <w:r w:rsidRPr="009743EA">
              <w:rPr>
                <w:rFonts w:ascii="Arial" w:hAnsi="Arial"/>
                <w:color w:val="0070C0"/>
                <w:sz w:val="18"/>
              </w:rPr>
              <w:t>X-M2M-RVI: 2a</w:t>
            </w:r>
          </w:p>
          <w:p w14:paraId="11A62B66" w14:textId="77777777" w:rsidR="008B1B88" w:rsidRPr="009743EA" w:rsidRDefault="008B1B88" w:rsidP="005C72A8">
            <w:pPr>
              <w:pStyle w:val="TAL"/>
              <w:snapToGrid w:val="0"/>
              <w:ind w:left="284"/>
              <w:jc w:val="both"/>
              <w:rPr>
                <w:color w:val="0070C0"/>
              </w:rPr>
            </w:pPr>
          </w:p>
          <w:p w14:paraId="2EDB9CBB" w14:textId="77777777" w:rsidR="008B1B88" w:rsidRPr="009743EA" w:rsidRDefault="008B1B88" w:rsidP="005C72A8">
            <w:pPr>
              <w:pStyle w:val="TAL"/>
              <w:snapToGrid w:val="0"/>
              <w:ind w:left="284"/>
              <w:jc w:val="both"/>
              <w:rPr>
                <w:color w:val="0070C0"/>
              </w:rPr>
            </w:pPr>
            <w:r w:rsidRPr="009743EA">
              <w:rPr>
                <w:color w:val="0070C0"/>
              </w:rPr>
              <w:t>{</w:t>
            </w:r>
          </w:p>
          <w:p w14:paraId="3A188002" w14:textId="77777777" w:rsidR="008B1B88" w:rsidRPr="00C072AF" w:rsidRDefault="00970978" w:rsidP="005A2D7C">
            <w:pPr>
              <w:widowControl w:val="0"/>
              <w:overflowPunct/>
              <w:spacing w:after="0"/>
              <w:ind w:left="284"/>
              <w:jc w:val="both"/>
              <w:textAlignment w:val="auto"/>
              <w:rPr>
                <w:color w:val="0070C0"/>
              </w:rPr>
            </w:pPr>
            <w:r w:rsidRPr="009743EA">
              <w:rPr>
                <w:color w:val="0070C0"/>
              </w:rPr>
              <w:t xml:space="preserve">    </w:t>
            </w:r>
            <w:r w:rsidR="008B1B88" w:rsidRPr="009743EA">
              <w:rPr>
                <w:color w:val="0070C0"/>
              </w:rPr>
              <w:t>"m2m:g</w:t>
            </w:r>
            <w:r w:rsidR="008B1B88" w:rsidRPr="00C072AF">
              <w:rPr>
                <w:rFonts w:ascii="Arial" w:hAnsi="Arial"/>
                <w:color w:val="0070C0"/>
                <w:sz w:val="18"/>
              </w:rPr>
              <w:t>rp": {</w:t>
            </w:r>
          </w:p>
          <w:p w14:paraId="58F3B0E8" w14:textId="77777777" w:rsidR="008B1B88" w:rsidRPr="00C072AF" w:rsidRDefault="00970978" w:rsidP="005A2D7C">
            <w:pPr>
              <w:widowControl w:val="0"/>
              <w:overflowPunct/>
              <w:spacing w:after="0"/>
              <w:ind w:left="284"/>
              <w:jc w:val="both"/>
              <w:textAlignment w:val="auto"/>
              <w:rPr>
                <w:color w:val="0070C0"/>
              </w:rPr>
            </w:pPr>
            <w:r w:rsidRPr="00C072AF">
              <w:rPr>
                <w:rFonts w:ascii="Arial" w:hAnsi="Arial"/>
                <w:color w:val="0070C0"/>
                <w:sz w:val="18"/>
              </w:rPr>
              <w:t xml:space="preserve">        </w:t>
            </w:r>
            <w:r w:rsidR="008B1B88" w:rsidRPr="00C072AF">
              <w:rPr>
                <w:rFonts w:ascii="Arial" w:hAnsi="Arial"/>
                <w:color w:val="0070C0"/>
                <w:sz w:val="18"/>
              </w:rPr>
              <w:t>"mid": [</w:t>
            </w:r>
          </w:p>
          <w:p w14:paraId="17D68881" w14:textId="77777777" w:rsidR="008B1B88" w:rsidRPr="00C072AF" w:rsidRDefault="008B1B88" w:rsidP="005A2D7C">
            <w:pPr>
              <w:widowControl w:val="0"/>
              <w:overflowPunct/>
              <w:spacing w:after="0"/>
              <w:ind w:left="284"/>
              <w:jc w:val="both"/>
              <w:textAlignment w:val="auto"/>
              <w:rPr>
                <w:color w:val="0070C0"/>
              </w:rPr>
            </w:pPr>
            <w:r w:rsidRPr="00C072AF">
              <w:rPr>
                <w:rFonts w:ascii="Arial" w:hAnsi="Arial"/>
                <w:color w:val="0070C0"/>
                <w:sz w:val="18"/>
              </w:rPr>
              <w:t xml:space="preserve">        </w:t>
            </w:r>
            <w:r w:rsidR="00970978" w:rsidRPr="00C072AF">
              <w:rPr>
                <w:rFonts w:ascii="Arial" w:hAnsi="Arial"/>
                <w:color w:val="0070C0"/>
                <w:sz w:val="18"/>
              </w:rPr>
              <w:t xml:space="preserve">    </w:t>
            </w:r>
            <w:r w:rsidRPr="00C072AF">
              <w:rPr>
                <w:rFonts w:ascii="Arial" w:hAnsi="Arial"/>
                <w:color w:val="0070C0"/>
                <w:sz w:val="18"/>
              </w:rPr>
              <w:t>"mn-name/ae_actuator/lamp_container1",</w:t>
            </w:r>
          </w:p>
          <w:p w14:paraId="1C3F76A3" w14:textId="77777777" w:rsidR="008B1B88" w:rsidRPr="00C072AF" w:rsidRDefault="008B1B88" w:rsidP="005A2D7C">
            <w:pPr>
              <w:widowControl w:val="0"/>
              <w:overflowPunct/>
              <w:spacing w:after="0"/>
              <w:ind w:left="284"/>
              <w:jc w:val="both"/>
              <w:textAlignment w:val="auto"/>
              <w:rPr>
                <w:color w:val="0070C0"/>
              </w:rPr>
            </w:pPr>
            <w:r w:rsidRPr="00C072AF">
              <w:rPr>
                <w:rFonts w:ascii="Arial" w:hAnsi="Arial"/>
                <w:color w:val="0070C0"/>
                <w:sz w:val="18"/>
              </w:rPr>
              <w:t xml:space="preserve">            "mn-name/ae_actuator/lamp_container2"</w:t>
            </w:r>
          </w:p>
          <w:p w14:paraId="49B7006A" w14:textId="77777777" w:rsidR="008B1B88" w:rsidRPr="00C072AF" w:rsidRDefault="008B1B88" w:rsidP="005A2D7C">
            <w:pPr>
              <w:widowControl w:val="0"/>
              <w:overflowPunct/>
              <w:spacing w:after="0"/>
              <w:ind w:left="284"/>
              <w:jc w:val="both"/>
              <w:textAlignment w:val="auto"/>
              <w:rPr>
                <w:color w:val="0070C0"/>
              </w:rPr>
            </w:pPr>
            <w:r w:rsidRPr="00C072AF">
              <w:rPr>
                <w:rFonts w:ascii="Arial" w:hAnsi="Arial"/>
                <w:color w:val="0070C0"/>
                <w:sz w:val="18"/>
              </w:rPr>
              <w:t xml:space="preserve">        ],</w:t>
            </w:r>
          </w:p>
          <w:p w14:paraId="0C97BB00" w14:textId="77777777" w:rsidR="008B1B88" w:rsidRPr="00C072AF" w:rsidRDefault="008B1B88" w:rsidP="005A2D7C">
            <w:pPr>
              <w:widowControl w:val="0"/>
              <w:overflowPunct/>
              <w:spacing w:after="0"/>
              <w:ind w:left="284"/>
              <w:jc w:val="both"/>
              <w:textAlignment w:val="auto"/>
              <w:rPr>
                <w:color w:val="0070C0"/>
              </w:rPr>
            </w:pPr>
            <w:r w:rsidRPr="00C072AF">
              <w:rPr>
                <w:rFonts w:ascii="Arial" w:hAnsi="Arial"/>
                <w:color w:val="0070C0"/>
                <w:sz w:val="18"/>
              </w:rPr>
              <w:t xml:space="preserve"> </w:t>
            </w:r>
            <w:r w:rsidRPr="00C072AF">
              <w:rPr>
                <w:rFonts w:ascii="Arial" w:hAnsi="Arial"/>
                <w:color w:val="0070C0"/>
                <w:sz w:val="18"/>
              </w:rPr>
              <w:tab/>
              <w:t xml:space="preserve">  "mt": 3,</w:t>
            </w:r>
          </w:p>
          <w:p w14:paraId="33EDB655" w14:textId="77777777" w:rsidR="008B1B88" w:rsidRPr="00C072AF" w:rsidRDefault="008B1B88" w:rsidP="005A2D7C">
            <w:pPr>
              <w:widowControl w:val="0"/>
              <w:overflowPunct/>
              <w:spacing w:after="0"/>
              <w:ind w:left="284"/>
              <w:jc w:val="both"/>
              <w:textAlignment w:val="auto"/>
              <w:rPr>
                <w:color w:val="0070C0"/>
              </w:rPr>
            </w:pPr>
            <w:r w:rsidRPr="00C072AF">
              <w:rPr>
                <w:rFonts w:ascii="Arial" w:hAnsi="Arial"/>
                <w:color w:val="0070C0"/>
                <w:sz w:val="18"/>
              </w:rPr>
              <w:tab/>
              <w:t xml:space="preserve">  "mnm": 50,</w:t>
            </w:r>
          </w:p>
          <w:p w14:paraId="4178B1B9" w14:textId="77777777" w:rsidR="008B1B88" w:rsidRPr="009743EA" w:rsidRDefault="008B1B88" w:rsidP="005C72A8">
            <w:pPr>
              <w:pStyle w:val="TAL"/>
              <w:snapToGrid w:val="0"/>
              <w:ind w:left="284"/>
              <w:jc w:val="both"/>
              <w:rPr>
                <w:color w:val="0070C0"/>
              </w:rPr>
            </w:pPr>
            <w:r w:rsidRPr="009743EA">
              <w:rPr>
                <w:color w:val="0070C0"/>
              </w:rPr>
              <w:tab/>
              <w:t xml:space="preserve">  "rn": "group_lamp"</w:t>
            </w:r>
          </w:p>
          <w:p w14:paraId="4E46CDB0" w14:textId="77777777" w:rsidR="008B1B88" w:rsidRPr="009743EA" w:rsidRDefault="008B1B88" w:rsidP="005C72A8">
            <w:pPr>
              <w:pStyle w:val="TAL"/>
              <w:snapToGrid w:val="0"/>
              <w:ind w:left="284"/>
              <w:jc w:val="both"/>
              <w:rPr>
                <w:color w:val="0070C0"/>
              </w:rPr>
            </w:pPr>
            <w:r w:rsidRPr="009743EA">
              <w:rPr>
                <w:color w:val="0070C0"/>
              </w:rPr>
              <w:t xml:space="preserve">    }</w:t>
            </w:r>
          </w:p>
          <w:p w14:paraId="0D4DBDB8" w14:textId="77777777" w:rsidR="008B1B88" w:rsidRPr="009743EA" w:rsidRDefault="008B1B88" w:rsidP="005C72A8">
            <w:pPr>
              <w:pStyle w:val="TAL"/>
              <w:snapToGrid w:val="0"/>
              <w:ind w:left="284"/>
              <w:jc w:val="both"/>
              <w:rPr>
                <w:color w:val="0070C0"/>
              </w:rPr>
            </w:pPr>
            <w:r w:rsidRPr="009743EA">
              <w:rPr>
                <w:color w:val="0070C0"/>
              </w:rPr>
              <w:t>}</w:t>
            </w:r>
          </w:p>
          <w:p w14:paraId="7A73FB14" w14:textId="77777777" w:rsidR="008B1B88" w:rsidRPr="009743EA" w:rsidRDefault="008B1B88" w:rsidP="005C72A8">
            <w:pPr>
              <w:pStyle w:val="TAL"/>
              <w:snapToGrid w:val="0"/>
              <w:ind w:left="284"/>
              <w:jc w:val="both"/>
              <w:rPr>
                <w:color w:val="0070C0"/>
              </w:rPr>
            </w:pPr>
          </w:p>
          <w:p w14:paraId="4E743A28" w14:textId="77777777" w:rsidR="008B1B88" w:rsidRPr="009743EA" w:rsidRDefault="008B1B88" w:rsidP="005C72A8">
            <w:pPr>
              <w:widowControl w:val="0"/>
              <w:spacing w:after="0"/>
              <w:ind w:left="284"/>
              <w:jc w:val="both"/>
              <w:textAlignment w:val="auto"/>
              <w:rPr>
                <w:rFonts w:ascii="Arial" w:hAnsi="Arial"/>
                <w:b/>
                <w:color w:val="0070C0"/>
                <w:sz w:val="18"/>
              </w:rPr>
            </w:pPr>
          </w:p>
          <w:p w14:paraId="5BE7EF2A" w14:textId="77777777" w:rsidR="008B1B88" w:rsidRPr="009743EA" w:rsidRDefault="008B1B88" w:rsidP="005C72A8">
            <w:pPr>
              <w:widowControl w:val="0"/>
              <w:spacing w:after="0"/>
              <w:ind w:left="284"/>
              <w:jc w:val="both"/>
              <w:textAlignment w:val="auto"/>
              <w:rPr>
                <w:rFonts w:ascii="Arial" w:hAnsi="Arial"/>
                <w:b/>
                <w:color w:val="0070C0"/>
                <w:sz w:val="18"/>
              </w:rPr>
            </w:pPr>
            <w:r w:rsidRPr="009743EA">
              <w:rPr>
                <w:rFonts w:ascii="Arial" w:hAnsi="Arial"/>
                <w:b/>
                <w:color w:val="0070C0"/>
                <w:sz w:val="18"/>
              </w:rPr>
              <w:t>HTTP Response:</w:t>
            </w:r>
          </w:p>
          <w:p w14:paraId="6BCF07E8" w14:textId="77777777" w:rsidR="008B1B88" w:rsidRPr="009743EA" w:rsidRDefault="008B1B88" w:rsidP="005C72A8">
            <w:pPr>
              <w:widowControl w:val="0"/>
              <w:spacing w:after="0"/>
              <w:ind w:left="284"/>
              <w:textAlignment w:val="auto"/>
              <w:rPr>
                <w:rFonts w:ascii="Arial" w:hAnsi="Arial"/>
                <w:color w:val="0070C0"/>
                <w:sz w:val="18"/>
              </w:rPr>
            </w:pPr>
          </w:p>
          <w:p w14:paraId="006F2D78" w14:textId="77777777" w:rsidR="008B1B88" w:rsidRPr="009743EA" w:rsidRDefault="008B1B88" w:rsidP="005C72A8">
            <w:pPr>
              <w:widowControl w:val="0"/>
              <w:spacing w:after="0"/>
              <w:ind w:left="284"/>
              <w:textAlignment w:val="auto"/>
              <w:rPr>
                <w:rFonts w:ascii="Arial" w:hAnsi="Arial"/>
                <w:color w:val="0070C0"/>
                <w:sz w:val="18"/>
              </w:rPr>
            </w:pPr>
            <w:r w:rsidRPr="009743EA">
              <w:rPr>
                <w:rFonts w:ascii="Arial" w:hAnsi="Arial"/>
                <w:color w:val="0070C0"/>
                <w:sz w:val="18"/>
              </w:rPr>
              <w:t>201 Created</w:t>
            </w:r>
          </w:p>
          <w:p w14:paraId="44301482" w14:textId="77777777" w:rsidR="008B1B88" w:rsidRPr="009743EA" w:rsidRDefault="008B1B88" w:rsidP="005C72A8">
            <w:pPr>
              <w:pStyle w:val="TAL"/>
              <w:snapToGrid w:val="0"/>
              <w:ind w:left="284"/>
              <w:rPr>
                <w:color w:val="0070C0"/>
              </w:rPr>
            </w:pPr>
            <w:r w:rsidRPr="009743EA">
              <w:rPr>
                <w:color w:val="0070C0"/>
              </w:rPr>
              <w:t>Content-Location: mn-name/ae_actuator/group_lamp</w:t>
            </w:r>
          </w:p>
          <w:p w14:paraId="038F96BF" w14:textId="77777777" w:rsidR="008B1B88" w:rsidRPr="00325791" w:rsidRDefault="008B1B88" w:rsidP="005C72A8">
            <w:pPr>
              <w:pStyle w:val="TAL"/>
              <w:snapToGrid w:val="0"/>
              <w:ind w:left="284"/>
              <w:rPr>
                <w:color w:val="0070C0"/>
                <w:lang w:val="fr-FR"/>
              </w:rPr>
            </w:pPr>
            <w:r w:rsidRPr="00325791">
              <w:rPr>
                <w:color w:val="0070C0"/>
                <w:lang w:val="fr-FR"/>
              </w:rPr>
              <w:t>Content-Type: application/json</w:t>
            </w:r>
          </w:p>
          <w:p w14:paraId="3696E252" w14:textId="77777777" w:rsidR="008B1B88" w:rsidRPr="00325791" w:rsidRDefault="008B1B88" w:rsidP="005C72A8">
            <w:pPr>
              <w:pStyle w:val="TAL"/>
              <w:snapToGrid w:val="0"/>
              <w:ind w:left="284"/>
              <w:rPr>
                <w:color w:val="0070C0"/>
                <w:lang w:val="fr-FR"/>
              </w:rPr>
            </w:pPr>
            <w:r w:rsidRPr="00325791">
              <w:rPr>
                <w:color w:val="0070C0"/>
                <w:lang w:val="fr-FR"/>
              </w:rPr>
              <w:t>X-M2M-RI: 1234</w:t>
            </w:r>
          </w:p>
          <w:p w14:paraId="557541D3" w14:textId="77777777" w:rsidR="00272D87" w:rsidRPr="009743EA" w:rsidRDefault="00272D87" w:rsidP="00272D87">
            <w:pPr>
              <w:widowControl w:val="0"/>
              <w:overflowPunct/>
              <w:spacing w:after="0"/>
              <w:ind w:left="284"/>
              <w:jc w:val="both"/>
              <w:textAlignment w:val="auto"/>
              <w:rPr>
                <w:color w:val="0070C0"/>
              </w:rPr>
            </w:pPr>
            <w:r w:rsidRPr="009743EA">
              <w:rPr>
                <w:rFonts w:ascii="Arial" w:hAnsi="Arial"/>
                <w:color w:val="0070C0"/>
                <w:sz w:val="18"/>
              </w:rPr>
              <w:t>X-M2M-RVI: 2a</w:t>
            </w:r>
          </w:p>
          <w:p w14:paraId="0E6B13EC" w14:textId="77777777" w:rsidR="008B1B88" w:rsidRPr="009743EA" w:rsidRDefault="008B1B88" w:rsidP="005C72A8">
            <w:pPr>
              <w:pStyle w:val="TAL"/>
              <w:snapToGrid w:val="0"/>
              <w:ind w:left="284"/>
              <w:rPr>
                <w:color w:val="0070C0"/>
              </w:rPr>
            </w:pPr>
            <w:r w:rsidRPr="009743EA">
              <w:rPr>
                <w:color w:val="0070C0"/>
              </w:rPr>
              <w:t>X-M2M-RSC: 2001</w:t>
            </w:r>
          </w:p>
          <w:p w14:paraId="3CE7F729" w14:textId="77777777" w:rsidR="008B1B88" w:rsidRPr="009743EA" w:rsidRDefault="008B1B88" w:rsidP="005C72A8">
            <w:pPr>
              <w:pStyle w:val="TAL"/>
              <w:snapToGrid w:val="0"/>
              <w:ind w:left="284"/>
              <w:rPr>
                <w:color w:val="0070C0"/>
              </w:rPr>
            </w:pPr>
          </w:p>
          <w:p w14:paraId="2A01C31A" w14:textId="77777777" w:rsidR="008B1B88" w:rsidRPr="009743EA" w:rsidRDefault="008B1B88" w:rsidP="005C72A8">
            <w:pPr>
              <w:pStyle w:val="TAL"/>
              <w:snapToGrid w:val="0"/>
              <w:ind w:left="284"/>
              <w:rPr>
                <w:color w:val="0070C0"/>
              </w:rPr>
            </w:pPr>
            <w:r w:rsidRPr="009743EA">
              <w:rPr>
                <w:color w:val="0070C0"/>
              </w:rPr>
              <w:t>{</w:t>
            </w:r>
          </w:p>
          <w:p w14:paraId="20A682CE" w14:textId="77777777" w:rsidR="008B1B88" w:rsidRPr="009743EA" w:rsidRDefault="008B1B88" w:rsidP="005C72A8">
            <w:pPr>
              <w:pStyle w:val="TAL"/>
              <w:snapToGrid w:val="0"/>
              <w:ind w:left="284"/>
              <w:rPr>
                <w:color w:val="0070C0"/>
              </w:rPr>
            </w:pPr>
            <w:r w:rsidRPr="009743EA">
              <w:rPr>
                <w:color w:val="0070C0"/>
              </w:rPr>
              <w:t xml:space="preserve">    "m2m:</w:t>
            </w:r>
            <w:r w:rsidRPr="009743EA">
              <w:rPr>
                <w:rFonts w:hint="eastAsia"/>
                <w:color w:val="0070C0"/>
                <w:lang w:eastAsia="ko-KR"/>
              </w:rPr>
              <w:t>uri</w:t>
            </w:r>
            <w:r w:rsidRPr="009743EA">
              <w:rPr>
                <w:color w:val="0070C0"/>
              </w:rPr>
              <w:t>": "</w:t>
            </w:r>
            <w:r w:rsidRPr="009743EA">
              <w:rPr>
                <w:color w:val="0070C0"/>
                <w:lang w:eastAsia="ko-KR"/>
              </w:rPr>
              <w:t>mn-name/ae_actuator/</w:t>
            </w:r>
            <w:r w:rsidRPr="009743EA">
              <w:rPr>
                <w:color w:val="0070C0"/>
              </w:rPr>
              <w:t>group_</w:t>
            </w:r>
            <w:r w:rsidRPr="009743EA">
              <w:rPr>
                <w:color w:val="0070C0"/>
                <w:lang w:eastAsia="ko-KR"/>
              </w:rPr>
              <w:t>lamp</w:t>
            </w:r>
            <w:r w:rsidRPr="009743EA">
              <w:rPr>
                <w:color w:val="0070C0"/>
              </w:rPr>
              <w:t>"</w:t>
            </w:r>
          </w:p>
          <w:p w14:paraId="2EF4E1D1" w14:textId="77777777" w:rsidR="008B1B88" w:rsidRPr="009743EA" w:rsidRDefault="008B1B88" w:rsidP="005C72A8">
            <w:pPr>
              <w:pStyle w:val="TAL"/>
              <w:snapToGrid w:val="0"/>
              <w:ind w:left="284"/>
            </w:pPr>
            <w:r w:rsidRPr="005A2D7C">
              <w:rPr>
                <w:color w:val="0070C0"/>
              </w:rPr>
              <w:t>}</w:t>
            </w:r>
          </w:p>
          <w:p w14:paraId="0387E59F" w14:textId="77777777" w:rsidR="008B1B88" w:rsidRPr="009743EA" w:rsidRDefault="008B1B88" w:rsidP="005C72A8">
            <w:pPr>
              <w:pStyle w:val="TAL"/>
              <w:snapToGrid w:val="0"/>
              <w:ind w:left="284"/>
            </w:pPr>
          </w:p>
        </w:tc>
      </w:tr>
      <w:tr w:rsidR="008B1B88" w:rsidRPr="009743EA" w14:paraId="2280C65E"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5911A35B"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14B4BEEA"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750CDD36"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098F6864"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5DA47CE6" w14:textId="77777777" w:rsidR="008B1B88" w:rsidRPr="009743EA" w:rsidRDefault="008B1B88" w:rsidP="005C72A8">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0A5862B8" w14:textId="77777777" w:rsidR="008B1B88" w:rsidRPr="009743EA" w:rsidRDefault="008B1B88" w:rsidP="005C72A8">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RCN=3</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7BCFD42E" w14:textId="77777777" w:rsidR="006A1E81" w:rsidRPr="005A2D7C" w:rsidRDefault="006A1E81" w:rsidP="005A2D7C">
            <w:pPr>
              <w:pStyle w:val="TAL"/>
              <w:rPr>
                <w:rFonts w:eastAsia="Calibri Light"/>
              </w:rPr>
            </w:pPr>
          </w:p>
          <w:p w14:paraId="6F0BD069" w14:textId="77777777" w:rsidR="006A1E81" w:rsidRPr="009743EA" w:rsidRDefault="006A1E81" w:rsidP="006A1E81">
            <w:pPr>
              <w:pStyle w:val="TAL"/>
              <w:snapToGrid w:val="0"/>
              <w:ind w:left="284"/>
              <w:rPr>
                <w:rFonts w:ascii="Times New Roman" w:eastAsia="Calibri Light" w:hAnsi="Times New Roman"/>
                <w:b/>
                <w:sz w:val="24"/>
              </w:rPr>
            </w:pPr>
            <w:r w:rsidRPr="009743EA">
              <w:rPr>
                <w:rFonts w:ascii="Times New Roman" w:eastAsia="Calibri Light" w:hAnsi="Times New Roman"/>
                <w:b/>
                <w:sz w:val="24"/>
              </w:rPr>
              <w:t>API/GRP/CRE/001_RCN3</w:t>
            </w:r>
          </w:p>
          <w:p w14:paraId="334734F8" w14:textId="77777777" w:rsidR="008B1B88" w:rsidRPr="009743EA" w:rsidRDefault="008B1B88" w:rsidP="005C72A8">
            <w:pPr>
              <w:widowControl w:val="0"/>
              <w:spacing w:after="0"/>
              <w:ind w:left="284"/>
              <w:jc w:val="both"/>
              <w:textAlignment w:val="auto"/>
              <w:rPr>
                <w:rFonts w:ascii="Arial" w:hAnsi="Arial"/>
                <w:b/>
                <w:color w:val="0070C0"/>
                <w:sz w:val="18"/>
              </w:rPr>
            </w:pPr>
          </w:p>
          <w:p w14:paraId="4DC7EC6E" w14:textId="77777777" w:rsidR="008B1B88" w:rsidRPr="009743EA" w:rsidRDefault="008B1B88" w:rsidP="005C72A8">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09C605BD" w14:textId="77777777" w:rsidR="008B1B88" w:rsidRPr="009743EA" w:rsidRDefault="008B1B88" w:rsidP="005C72A8">
            <w:pPr>
              <w:pStyle w:val="TAL"/>
              <w:snapToGrid w:val="0"/>
              <w:ind w:left="284"/>
              <w:jc w:val="both"/>
              <w:rPr>
                <w:color w:val="0070C0"/>
              </w:rPr>
            </w:pPr>
          </w:p>
          <w:p w14:paraId="0CD6EBF8" w14:textId="77777777" w:rsidR="008B1B88" w:rsidRPr="009743EA" w:rsidRDefault="008B1B88" w:rsidP="005C72A8">
            <w:pPr>
              <w:pStyle w:val="TAL"/>
              <w:snapToGrid w:val="0"/>
              <w:ind w:left="284"/>
              <w:jc w:val="both"/>
              <w:rPr>
                <w:color w:val="0070C0"/>
              </w:rPr>
            </w:pPr>
            <w:r w:rsidRPr="009743EA">
              <w:rPr>
                <w:color w:val="0070C0"/>
              </w:rPr>
              <w:t>POST /mn-name/ae_actuator?rcn=3 HTTP/1.1</w:t>
            </w:r>
          </w:p>
          <w:p w14:paraId="2C274770" w14:textId="77777777" w:rsidR="008B1B88" w:rsidRPr="009743EA" w:rsidRDefault="008B1B88" w:rsidP="005C72A8">
            <w:pPr>
              <w:pStyle w:val="TAL"/>
              <w:snapToGrid w:val="0"/>
              <w:ind w:left="284"/>
              <w:jc w:val="both"/>
              <w:rPr>
                <w:color w:val="0070C0"/>
              </w:rPr>
            </w:pPr>
            <w:r w:rsidRPr="009743EA">
              <w:rPr>
                <w:color w:val="0070C0"/>
              </w:rPr>
              <w:t>Host: 192.168.0.10:8282</w:t>
            </w:r>
          </w:p>
          <w:p w14:paraId="79EC4BF5" w14:textId="77777777" w:rsidR="008B1B88" w:rsidRPr="009743EA" w:rsidRDefault="008B1B88" w:rsidP="005C72A8">
            <w:pPr>
              <w:pStyle w:val="TAL"/>
              <w:snapToGrid w:val="0"/>
              <w:ind w:left="284"/>
              <w:jc w:val="both"/>
              <w:rPr>
                <w:color w:val="0070C0"/>
              </w:rPr>
            </w:pPr>
            <w:r w:rsidRPr="009743EA">
              <w:rPr>
                <w:color w:val="0070C0"/>
              </w:rPr>
              <w:t>X-M2M-Origin: CAE5630283216026458665</w:t>
            </w:r>
          </w:p>
          <w:p w14:paraId="792ADFA6" w14:textId="77777777" w:rsidR="008B1B88" w:rsidRPr="009743EA" w:rsidRDefault="008B1B88" w:rsidP="005C72A8">
            <w:pPr>
              <w:pStyle w:val="TAL"/>
              <w:snapToGrid w:val="0"/>
              <w:ind w:left="284"/>
              <w:jc w:val="both"/>
              <w:rPr>
                <w:color w:val="0070C0"/>
              </w:rPr>
            </w:pPr>
            <w:r w:rsidRPr="009743EA">
              <w:rPr>
                <w:color w:val="0070C0"/>
              </w:rPr>
              <w:t>Content-Type: application/json;ty=9</w:t>
            </w:r>
          </w:p>
          <w:p w14:paraId="7CD2E800" w14:textId="77777777" w:rsidR="00856D18" w:rsidRPr="009743EA" w:rsidRDefault="00856D18" w:rsidP="00856D18">
            <w:pPr>
              <w:pStyle w:val="TAL"/>
              <w:snapToGrid w:val="0"/>
              <w:ind w:left="284"/>
              <w:jc w:val="both"/>
              <w:rPr>
                <w:color w:val="0070C0"/>
              </w:rPr>
            </w:pPr>
            <w:r w:rsidRPr="009743EA">
              <w:rPr>
                <w:color w:val="0070C0"/>
              </w:rPr>
              <w:t>Accept: application/json</w:t>
            </w:r>
          </w:p>
          <w:p w14:paraId="421B3C37" w14:textId="77777777" w:rsidR="008B1B88" w:rsidRPr="009743EA" w:rsidRDefault="008B1B88" w:rsidP="005C72A8">
            <w:pPr>
              <w:pStyle w:val="TAL"/>
              <w:snapToGrid w:val="0"/>
              <w:ind w:left="284"/>
              <w:jc w:val="both"/>
              <w:rPr>
                <w:color w:val="0070C0"/>
              </w:rPr>
            </w:pPr>
            <w:r w:rsidRPr="009743EA">
              <w:rPr>
                <w:color w:val="0070C0"/>
              </w:rPr>
              <w:t>X-M2M-RI: 1234</w:t>
            </w:r>
          </w:p>
          <w:p w14:paraId="29E1D955" w14:textId="77777777" w:rsidR="00272D87" w:rsidRPr="009743EA" w:rsidRDefault="00272D87" w:rsidP="00272D87">
            <w:pPr>
              <w:widowControl w:val="0"/>
              <w:overflowPunct/>
              <w:spacing w:after="0"/>
              <w:ind w:left="284"/>
              <w:jc w:val="both"/>
              <w:textAlignment w:val="auto"/>
              <w:rPr>
                <w:color w:val="0070C0"/>
              </w:rPr>
            </w:pPr>
            <w:r w:rsidRPr="009743EA">
              <w:rPr>
                <w:rFonts w:ascii="Arial" w:hAnsi="Arial"/>
                <w:color w:val="0070C0"/>
                <w:sz w:val="18"/>
              </w:rPr>
              <w:t>X-M2M-RVI: 2a</w:t>
            </w:r>
          </w:p>
          <w:p w14:paraId="585B5311" w14:textId="77777777" w:rsidR="008B1B88" w:rsidRPr="009743EA" w:rsidRDefault="008B1B88" w:rsidP="005C72A8">
            <w:pPr>
              <w:pStyle w:val="TAL"/>
              <w:snapToGrid w:val="0"/>
              <w:ind w:left="284"/>
              <w:jc w:val="both"/>
              <w:rPr>
                <w:color w:val="0070C0"/>
              </w:rPr>
            </w:pPr>
          </w:p>
          <w:p w14:paraId="428E8E10" w14:textId="77777777" w:rsidR="008B1B88" w:rsidRPr="009743EA" w:rsidRDefault="008B1B88" w:rsidP="005C72A8">
            <w:pPr>
              <w:pStyle w:val="TAL"/>
              <w:snapToGrid w:val="0"/>
              <w:ind w:left="284"/>
              <w:jc w:val="both"/>
              <w:rPr>
                <w:color w:val="0070C0"/>
              </w:rPr>
            </w:pPr>
            <w:r w:rsidRPr="009743EA">
              <w:rPr>
                <w:color w:val="0070C0"/>
              </w:rPr>
              <w:t>{</w:t>
            </w:r>
          </w:p>
          <w:p w14:paraId="71ECE250" w14:textId="77777777" w:rsidR="008B1B88" w:rsidRPr="009743EA" w:rsidRDefault="00970978" w:rsidP="005C72A8">
            <w:pPr>
              <w:pStyle w:val="TAL"/>
              <w:snapToGrid w:val="0"/>
              <w:ind w:left="284"/>
              <w:jc w:val="both"/>
              <w:rPr>
                <w:color w:val="0070C0"/>
              </w:rPr>
            </w:pPr>
            <w:r w:rsidRPr="009743EA">
              <w:rPr>
                <w:color w:val="0070C0"/>
              </w:rPr>
              <w:t xml:space="preserve">    </w:t>
            </w:r>
            <w:r w:rsidR="008B1B88" w:rsidRPr="009743EA">
              <w:rPr>
                <w:color w:val="0070C0"/>
              </w:rPr>
              <w:t>"m2m:grp": {</w:t>
            </w:r>
          </w:p>
          <w:p w14:paraId="27B3037C" w14:textId="77777777" w:rsidR="008B1B88" w:rsidRPr="009743EA" w:rsidRDefault="008B1B88" w:rsidP="005C72A8">
            <w:pPr>
              <w:pStyle w:val="TAL"/>
              <w:snapToGrid w:val="0"/>
              <w:ind w:left="284"/>
              <w:jc w:val="both"/>
              <w:rPr>
                <w:color w:val="0070C0"/>
              </w:rPr>
            </w:pPr>
            <w:r w:rsidRPr="009743EA">
              <w:rPr>
                <w:color w:val="0070C0"/>
              </w:rPr>
              <w:t xml:space="preserve">    </w:t>
            </w:r>
            <w:r w:rsidR="00970978" w:rsidRPr="009743EA">
              <w:rPr>
                <w:color w:val="0070C0"/>
              </w:rPr>
              <w:t xml:space="preserve">    </w:t>
            </w:r>
            <w:r w:rsidRPr="009743EA">
              <w:rPr>
                <w:color w:val="0070C0"/>
              </w:rPr>
              <w:t xml:space="preserve">"mid": </w:t>
            </w:r>
            <w:r w:rsidRPr="00C072AF">
              <w:rPr>
                <w:color w:val="0070C0"/>
              </w:rPr>
              <w:t>[</w:t>
            </w:r>
          </w:p>
          <w:p w14:paraId="19997F98" w14:textId="77777777" w:rsidR="008B1B88" w:rsidRPr="009743EA" w:rsidRDefault="008B1B88" w:rsidP="005C72A8">
            <w:pPr>
              <w:pStyle w:val="TAL"/>
              <w:snapToGrid w:val="0"/>
              <w:ind w:left="284"/>
              <w:jc w:val="both"/>
              <w:rPr>
                <w:color w:val="0070C0"/>
              </w:rPr>
            </w:pPr>
            <w:r w:rsidRPr="009743EA">
              <w:rPr>
                <w:color w:val="0070C0"/>
              </w:rPr>
              <w:t xml:space="preserve">           </w:t>
            </w:r>
            <w:r w:rsidR="00970978" w:rsidRPr="009743EA">
              <w:rPr>
                <w:color w:val="0070C0"/>
              </w:rPr>
              <w:t xml:space="preserve"> </w:t>
            </w:r>
            <w:r w:rsidRPr="009743EA">
              <w:rPr>
                <w:color w:val="0070C0"/>
              </w:rPr>
              <w:t>"mn-name/ae_actuator/lamp_container1",</w:t>
            </w:r>
          </w:p>
          <w:p w14:paraId="30C0B200" w14:textId="77777777" w:rsidR="008B1B88" w:rsidRPr="009743EA" w:rsidRDefault="008B1B88" w:rsidP="005C72A8">
            <w:pPr>
              <w:pStyle w:val="TAL"/>
              <w:snapToGrid w:val="0"/>
              <w:ind w:left="284"/>
              <w:jc w:val="both"/>
              <w:rPr>
                <w:color w:val="0070C0"/>
              </w:rPr>
            </w:pPr>
            <w:r w:rsidRPr="009743EA">
              <w:rPr>
                <w:color w:val="0070C0"/>
              </w:rPr>
              <w:t xml:space="preserve">            "mn-name/ae_actuator/lamp_container2"</w:t>
            </w:r>
          </w:p>
          <w:p w14:paraId="6B798449" w14:textId="77777777" w:rsidR="008B1B88" w:rsidRPr="009743EA" w:rsidRDefault="008B1B88" w:rsidP="005C72A8">
            <w:pPr>
              <w:pStyle w:val="TAL"/>
              <w:snapToGrid w:val="0"/>
              <w:ind w:left="284"/>
              <w:jc w:val="both"/>
              <w:rPr>
                <w:color w:val="0070C0"/>
              </w:rPr>
            </w:pPr>
            <w:r w:rsidRPr="009743EA">
              <w:rPr>
                <w:color w:val="0070C0"/>
              </w:rPr>
              <w:t xml:space="preserve">        ],</w:t>
            </w:r>
          </w:p>
          <w:p w14:paraId="2FD4E001" w14:textId="77777777" w:rsidR="008B1B88" w:rsidRPr="009743EA" w:rsidRDefault="008B1B88" w:rsidP="005C72A8">
            <w:pPr>
              <w:pStyle w:val="TAL"/>
              <w:snapToGrid w:val="0"/>
              <w:ind w:left="284"/>
              <w:jc w:val="both"/>
              <w:rPr>
                <w:color w:val="0070C0"/>
              </w:rPr>
            </w:pPr>
            <w:r w:rsidRPr="009743EA">
              <w:rPr>
                <w:color w:val="0070C0"/>
                <w:lang w:eastAsia="ko-KR"/>
              </w:rPr>
              <w:tab/>
              <w:t xml:space="preserve">  </w:t>
            </w:r>
            <w:r w:rsidRPr="009743EA">
              <w:rPr>
                <w:color w:val="0070C0"/>
              </w:rPr>
              <w:t>"mt": 3,</w:t>
            </w:r>
          </w:p>
          <w:p w14:paraId="14A24708" w14:textId="77777777" w:rsidR="008B1B88" w:rsidRPr="009743EA" w:rsidRDefault="008B1B88" w:rsidP="005C72A8">
            <w:pPr>
              <w:pStyle w:val="TAL"/>
              <w:snapToGrid w:val="0"/>
              <w:ind w:left="284"/>
              <w:jc w:val="both"/>
              <w:rPr>
                <w:color w:val="0070C0"/>
              </w:rPr>
            </w:pPr>
            <w:r w:rsidRPr="009743EA">
              <w:rPr>
                <w:color w:val="0070C0"/>
              </w:rPr>
              <w:tab/>
              <w:t xml:space="preserve">  "mnm": 50,</w:t>
            </w:r>
          </w:p>
          <w:p w14:paraId="308BA804" w14:textId="77777777" w:rsidR="008B1B88" w:rsidRPr="009743EA" w:rsidRDefault="008B1B88" w:rsidP="005C72A8">
            <w:pPr>
              <w:pStyle w:val="TAL"/>
              <w:snapToGrid w:val="0"/>
              <w:ind w:left="284"/>
              <w:jc w:val="both"/>
              <w:rPr>
                <w:color w:val="0070C0"/>
              </w:rPr>
            </w:pPr>
            <w:r w:rsidRPr="009743EA">
              <w:rPr>
                <w:color w:val="0070C0"/>
              </w:rPr>
              <w:tab/>
              <w:t xml:space="preserve">  "rn": "group_lamp"</w:t>
            </w:r>
          </w:p>
          <w:p w14:paraId="78B97E70" w14:textId="77777777" w:rsidR="008B1B88" w:rsidRPr="009743EA" w:rsidRDefault="008B1B88" w:rsidP="005C72A8">
            <w:pPr>
              <w:pStyle w:val="TAL"/>
              <w:snapToGrid w:val="0"/>
              <w:ind w:left="284"/>
              <w:jc w:val="both"/>
              <w:rPr>
                <w:color w:val="0070C0"/>
              </w:rPr>
            </w:pPr>
            <w:r w:rsidRPr="009743EA">
              <w:rPr>
                <w:color w:val="0070C0"/>
              </w:rPr>
              <w:t xml:space="preserve">      }</w:t>
            </w:r>
          </w:p>
          <w:p w14:paraId="7F34787C" w14:textId="77777777" w:rsidR="008B1B88" w:rsidRPr="009743EA" w:rsidRDefault="008B1B88" w:rsidP="005C72A8">
            <w:pPr>
              <w:pStyle w:val="TAL"/>
              <w:snapToGrid w:val="0"/>
              <w:ind w:left="284"/>
              <w:jc w:val="both"/>
              <w:rPr>
                <w:color w:val="0070C0"/>
              </w:rPr>
            </w:pPr>
            <w:r w:rsidRPr="009743EA">
              <w:rPr>
                <w:color w:val="0070C0"/>
              </w:rPr>
              <w:t>}</w:t>
            </w:r>
          </w:p>
          <w:p w14:paraId="1AFF192C" w14:textId="77777777" w:rsidR="008B1B88" w:rsidRPr="009743EA" w:rsidRDefault="008B1B88" w:rsidP="005C72A8">
            <w:pPr>
              <w:pStyle w:val="TAL"/>
              <w:snapToGrid w:val="0"/>
              <w:ind w:left="284"/>
              <w:jc w:val="both"/>
              <w:rPr>
                <w:color w:val="0070C0"/>
              </w:rPr>
            </w:pPr>
          </w:p>
          <w:p w14:paraId="477564A8" w14:textId="77777777" w:rsidR="008B1B88" w:rsidRPr="009743EA" w:rsidRDefault="008B1B88" w:rsidP="005C72A8">
            <w:pPr>
              <w:widowControl w:val="0"/>
              <w:spacing w:after="0"/>
              <w:ind w:left="284"/>
              <w:jc w:val="both"/>
              <w:textAlignment w:val="auto"/>
              <w:rPr>
                <w:rFonts w:ascii="Arial" w:hAnsi="Arial"/>
                <w:b/>
                <w:color w:val="0070C0"/>
                <w:sz w:val="18"/>
              </w:rPr>
            </w:pPr>
          </w:p>
          <w:p w14:paraId="7DA3594B" w14:textId="77777777" w:rsidR="008B1B88" w:rsidRPr="009743EA" w:rsidRDefault="008B1B88" w:rsidP="005C72A8">
            <w:pPr>
              <w:widowControl w:val="0"/>
              <w:spacing w:after="0"/>
              <w:ind w:left="284"/>
              <w:jc w:val="both"/>
              <w:textAlignment w:val="auto"/>
              <w:rPr>
                <w:rFonts w:ascii="Arial" w:hAnsi="Arial"/>
                <w:b/>
                <w:color w:val="0070C0"/>
                <w:sz w:val="18"/>
              </w:rPr>
            </w:pPr>
            <w:r w:rsidRPr="009743EA">
              <w:rPr>
                <w:rFonts w:ascii="Arial" w:hAnsi="Arial"/>
                <w:b/>
                <w:color w:val="0070C0"/>
                <w:sz w:val="18"/>
              </w:rPr>
              <w:t>HTTP Response:</w:t>
            </w:r>
          </w:p>
          <w:p w14:paraId="7EA59165" w14:textId="77777777" w:rsidR="008B1B88" w:rsidRPr="009743EA" w:rsidRDefault="008B1B88" w:rsidP="005C72A8">
            <w:pPr>
              <w:widowControl w:val="0"/>
              <w:spacing w:after="0"/>
              <w:ind w:left="284"/>
              <w:textAlignment w:val="auto"/>
              <w:rPr>
                <w:rFonts w:ascii="Arial" w:hAnsi="Arial"/>
                <w:color w:val="0070C0"/>
                <w:sz w:val="18"/>
              </w:rPr>
            </w:pPr>
          </w:p>
          <w:p w14:paraId="30C7D956" w14:textId="77777777" w:rsidR="008B1B88" w:rsidRPr="009743EA" w:rsidRDefault="008B1B88" w:rsidP="005C72A8">
            <w:pPr>
              <w:widowControl w:val="0"/>
              <w:spacing w:after="0"/>
              <w:ind w:left="284"/>
              <w:textAlignment w:val="auto"/>
              <w:rPr>
                <w:rFonts w:ascii="Arial" w:hAnsi="Arial"/>
                <w:color w:val="0070C0"/>
                <w:sz w:val="18"/>
              </w:rPr>
            </w:pPr>
            <w:r w:rsidRPr="009743EA">
              <w:rPr>
                <w:rFonts w:ascii="Arial" w:hAnsi="Arial"/>
                <w:color w:val="0070C0"/>
                <w:sz w:val="18"/>
              </w:rPr>
              <w:t>201 Created</w:t>
            </w:r>
          </w:p>
          <w:p w14:paraId="7DE985A4" w14:textId="77777777" w:rsidR="008B1B88" w:rsidRPr="009743EA" w:rsidRDefault="008B1B88" w:rsidP="005C72A8">
            <w:pPr>
              <w:pStyle w:val="TAL"/>
              <w:snapToGrid w:val="0"/>
              <w:ind w:left="284"/>
              <w:rPr>
                <w:color w:val="0070C0"/>
              </w:rPr>
            </w:pPr>
            <w:r w:rsidRPr="009743EA">
              <w:rPr>
                <w:color w:val="0070C0"/>
              </w:rPr>
              <w:lastRenderedPageBreak/>
              <w:t>Content-Location: mn-name/ae_actuator/group_lamp</w:t>
            </w:r>
          </w:p>
          <w:p w14:paraId="02B8D6C6" w14:textId="77777777" w:rsidR="008B1B88" w:rsidRPr="00325791" w:rsidRDefault="008B1B88" w:rsidP="005C72A8">
            <w:pPr>
              <w:pStyle w:val="TAL"/>
              <w:snapToGrid w:val="0"/>
              <w:ind w:left="284"/>
              <w:rPr>
                <w:color w:val="0070C0"/>
                <w:lang w:val="fr-FR"/>
              </w:rPr>
            </w:pPr>
            <w:r w:rsidRPr="00325791">
              <w:rPr>
                <w:color w:val="0070C0"/>
                <w:lang w:val="fr-FR"/>
              </w:rPr>
              <w:t>Content-Type: application/json</w:t>
            </w:r>
          </w:p>
          <w:p w14:paraId="08141684" w14:textId="77777777" w:rsidR="008B1B88" w:rsidRPr="00325791" w:rsidRDefault="008B1B88" w:rsidP="005C72A8">
            <w:pPr>
              <w:pStyle w:val="TAL"/>
              <w:snapToGrid w:val="0"/>
              <w:ind w:left="284"/>
              <w:rPr>
                <w:color w:val="0070C0"/>
                <w:lang w:val="fr-FR"/>
              </w:rPr>
            </w:pPr>
            <w:r w:rsidRPr="00325791">
              <w:rPr>
                <w:color w:val="0070C0"/>
                <w:lang w:val="fr-FR"/>
              </w:rPr>
              <w:t>X-M2M-RI: 1234</w:t>
            </w:r>
          </w:p>
          <w:p w14:paraId="05B07C5B" w14:textId="77777777" w:rsidR="00272D87" w:rsidRPr="009743EA" w:rsidRDefault="00272D87" w:rsidP="00272D87">
            <w:pPr>
              <w:widowControl w:val="0"/>
              <w:overflowPunct/>
              <w:spacing w:after="0"/>
              <w:ind w:left="284"/>
              <w:jc w:val="both"/>
              <w:textAlignment w:val="auto"/>
              <w:rPr>
                <w:color w:val="0070C0"/>
              </w:rPr>
            </w:pPr>
            <w:r w:rsidRPr="009743EA">
              <w:rPr>
                <w:rFonts w:ascii="Arial" w:hAnsi="Arial"/>
                <w:color w:val="0070C0"/>
                <w:sz w:val="18"/>
              </w:rPr>
              <w:t>X-M2M-RVI: 2a</w:t>
            </w:r>
          </w:p>
          <w:p w14:paraId="5E9F7495" w14:textId="77777777" w:rsidR="008B1B88" w:rsidRPr="009743EA" w:rsidRDefault="008B1B88" w:rsidP="005C72A8">
            <w:pPr>
              <w:pStyle w:val="TAL"/>
              <w:snapToGrid w:val="0"/>
              <w:ind w:left="284"/>
              <w:rPr>
                <w:color w:val="0070C0"/>
              </w:rPr>
            </w:pPr>
            <w:r w:rsidRPr="009743EA">
              <w:rPr>
                <w:color w:val="0070C0"/>
              </w:rPr>
              <w:t>X-M2M-RSC: 2001</w:t>
            </w:r>
          </w:p>
          <w:p w14:paraId="2648584B" w14:textId="77777777" w:rsidR="008B1B88" w:rsidRPr="009743EA" w:rsidRDefault="008B1B88" w:rsidP="005C72A8">
            <w:pPr>
              <w:pStyle w:val="TAL"/>
              <w:snapToGrid w:val="0"/>
              <w:ind w:left="284"/>
              <w:rPr>
                <w:color w:val="0070C0"/>
              </w:rPr>
            </w:pPr>
          </w:p>
          <w:p w14:paraId="406FF1DD" w14:textId="77777777" w:rsidR="008B1B88" w:rsidRPr="009743EA" w:rsidRDefault="008B1B88" w:rsidP="005C72A8">
            <w:pPr>
              <w:pStyle w:val="TAL"/>
              <w:snapToGrid w:val="0"/>
              <w:ind w:left="284"/>
              <w:rPr>
                <w:color w:val="0070C0"/>
              </w:rPr>
            </w:pPr>
            <w:r w:rsidRPr="009743EA">
              <w:rPr>
                <w:color w:val="0070C0"/>
              </w:rPr>
              <w:t>{</w:t>
            </w:r>
          </w:p>
          <w:p w14:paraId="219E831A" w14:textId="77777777" w:rsidR="008B1B88" w:rsidRPr="009743EA" w:rsidRDefault="008B1B88" w:rsidP="005C72A8">
            <w:pPr>
              <w:pStyle w:val="TAL"/>
              <w:snapToGrid w:val="0"/>
              <w:ind w:left="284"/>
              <w:rPr>
                <w:color w:val="0070C0"/>
              </w:rPr>
            </w:pPr>
            <w:r w:rsidRPr="009743EA">
              <w:rPr>
                <w:color w:val="0070C0"/>
              </w:rPr>
              <w:t xml:space="preserve">    "m2m:</w:t>
            </w:r>
            <w:r w:rsidRPr="009743EA">
              <w:rPr>
                <w:rFonts w:hint="eastAsia"/>
                <w:color w:val="0070C0"/>
                <w:lang w:eastAsia="ko-KR"/>
              </w:rPr>
              <w:t>rc</w:t>
            </w:r>
            <w:r w:rsidRPr="009743EA">
              <w:rPr>
                <w:color w:val="0070C0"/>
                <w:lang w:eastAsia="ko-KR"/>
              </w:rPr>
              <w:t>e</w:t>
            </w:r>
            <w:r w:rsidRPr="009743EA">
              <w:rPr>
                <w:color w:val="0070C0"/>
              </w:rPr>
              <w:t>": {</w:t>
            </w:r>
          </w:p>
          <w:p w14:paraId="591851CA" w14:textId="77777777" w:rsidR="008B1B88" w:rsidRPr="009743EA" w:rsidRDefault="00135BAC" w:rsidP="005C72A8">
            <w:pPr>
              <w:pStyle w:val="TAL"/>
              <w:snapToGrid w:val="0"/>
              <w:ind w:left="284"/>
              <w:rPr>
                <w:color w:val="0070C0"/>
              </w:rPr>
            </w:pPr>
            <w:r w:rsidRPr="009743EA">
              <w:rPr>
                <w:color w:val="0070C0"/>
              </w:rPr>
              <w:t xml:space="preserve">        </w:t>
            </w:r>
            <w:r w:rsidR="008B1B88" w:rsidRPr="009743EA">
              <w:rPr>
                <w:color w:val="0070C0"/>
              </w:rPr>
              <w:t>"m2m:grp": {</w:t>
            </w:r>
          </w:p>
          <w:p w14:paraId="150687F4" w14:textId="77777777" w:rsidR="008B1B88" w:rsidRPr="009743EA" w:rsidRDefault="008B1B88" w:rsidP="005C72A8">
            <w:pPr>
              <w:pStyle w:val="TAL"/>
              <w:snapToGrid w:val="0"/>
              <w:ind w:left="284"/>
              <w:rPr>
                <w:color w:val="0070C0"/>
              </w:rPr>
            </w:pPr>
            <w:r w:rsidRPr="009743EA">
              <w:rPr>
                <w:color w:val="0070C0"/>
              </w:rPr>
              <w:t xml:space="preserve">            "rn": "group_lamp",</w:t>
            </w:r>
          </w:p>
          <w:p w14:paraId="369A5FC0" w14:textId="77777777" w:rsidR="008B1B88" w:rsidRPr="009743EA" w:rsidRDefault="008B1B88" w:rsidP="005C72A8">
            <w:pPr>
              <w:pStyle w:val="TAL"/>
              <w:snapToGrid w:val="0"/>
              <w:ind w:left="284"/>
              <w:rPr>
                <w:color w:val="0070C0"/>
              </w:rPr>
            </w:pPr>
            <w:r w:rsidRPr="009743EA">
              <w:rPr>
                <w:color w:val="0070C0"/>
              </w:rPr>
              <w:t xml:space="preserve">            "ty": 9,</w:t>
            </w:r>
          </w:p>
          <w:p w14:paraId="5B5826DC" w14:textId="77777777" w:rsidR="008B1B88" w:rsidRPr="009743EA" w:rsidRDefault="008B1B88" w:rsidP="005C72A8">
            <w:pPr>
              <w:pStyle w:val="TAL"/>
              <w:snapToGrid w:val="0"/>
              <w:ind w:left="284"/>
              <w:rPr>
                <w:color w:val="0070C0"/>
              </w:rPr>
            </w:pPr>
            <w:r w:rsidRPr="009743EA">
              <w:rPr>
                <w:color w:val="0070C0"/>
              </w:rPr>
              <w:t xml:space="preserve">            "ri": "GRP792482146823489621",</w:t>
            </w:r>
          </w:p>
          <w:p w14:paraId="5FD7A527" w14:textId="77777777" w:rsidR="008B1B88" w:rsidRPr="009743EA" w:rsidRDefault="008B1B88" w:rsidP="005C72A8">
            <w:pPr>
              <w:pStyle w:val="TAL"/>
              <w:snapToGrid w:val="0"/>
              <w:ind w:left="284"/>
              <w:rPr>
                <w:color w:val="0070C0"/>
              </w:rPr>
            </w:pPr>
            <w:r w:rsidRPr="009743EA">
              <w:rPr>
                <w:color w:val="0070C0"/>
              </w:rPr>
              <w:t xml:space="preserve">            "pi": "CAE5630283216026458665",</w:t>
            </w:r>
          </w:p>
          <w:p w14:paraId="6EE7C433" w14:textId="77777777" w:rsidR="008B1B88" w:rsidRPr="00325791" w:rsidRDefault="008B1B88" w:rsidP="005C72A8">
            <w:pPr>
              <w:pStyle w:val="TAL"/>
              <w:snapToGrid w:val="0"/>
              <w:ind w:left="284"/>
              <w:rPr>
                <w:color w:val="0070C0"/>
                <w:lang w:val="fr-FR"/>
              </w:rPr>
            </w:pPr>
            <w:r w:rsidRPr="009743EA">
              <w:rPr>
                <w:color w:val="0070C0"/>
              </w:rPr>
              <w:t xml:space="preserve">            </w:t>
            </w:r>
            <w:r w:rsidRPr="00325791">
              <w:rPr>
                <w:color w:val="0070C0"/>
                <w:lang w:val="fr-FR"/>
              </w:rPr>
              <w:t>"ct": "20171212T170445",</w:t>
            </w:r>
          </w:p>
          <w:p w14:paraId="4C5EBC1B" w14:textId="77777777" w:rsidR="008B1B88" w:rsidRPr="00325791" w:rsidRDefault="008B1B88" w:rsidP="005C72A8">
            <w:pPr>
              <w:pStyle w:val="TAL"/>
              <w:snapToGrid w:val="0"/>
              <w:ind w:left="284"/>
              <w:rPr>
                <w:color w:val="0070C0"/>
                <w:lang w:val="fr-FR"/>
              </w:rPr>
            </w:pPr>
            <w:r w:rsidRPr="00325791">
              <w:rPr>
                <w:color w:val="0070C0"/>
                <w:lang w:val="fr-FR"/>
              </w:rPr>
              <w:t xml:space="preserve">            "lt": "20171212T170445",</w:t>
            </w:r>
          </w:p>
          <w:p w14:paraId="69634115" w14:textId="77777777" w:rsidR="008B1B88" w:rsidRPr="00325791" w:rsidRDefault="008B1B88" w:rsidP="005C72A8">
            <w:pPr>
              <w:pStyle w:val="TAL"/>
              <w:snapToGrid w:val="0"/>
              <w:ind w:left="284"/>
              <w:rPr>
                <w:color w:val="0070C0"/>
                <w:lang w:val="fr-FR"/>
              </w:rPr>
            </w:pPr>
            <w:r w:rsidRPr="00325791">
              <w:rPr>
                <w:color w:val="0070C0"/>
                <w:lang w:val="fr-FR"/>
              </w:rPr>
              <w:t xml:space="preserve">            "mt": 3,</w:t>
            </w:r>
          </w:p>
          <w:p w14:paraId="1FC4A456" w14:textId="77777777" w:rsidR="008B1B88" w:rsidRPr="000D6D95" w:rsidRDefault="008B1B88" w:rsidP="005C72A8">
            <w:pPr>
              <w:pStyle w:val="TAL"/>
              <w:snapToGrid w:val="0"/>
              <w:ind w:left="284"/>
              <w:rPr>
                <w:color w:val="0070C0"/>
                <w:lang w:val="fr-FR"/>
              </w:rPr>
            </w:pPr>
            <w:r w:rsidRPr="00325791">
              <w:rPr>
                <w:color w:val="0070C0"/>
                <w:lang w:val="fr-FR"/>
              </w:rPr>
              <w:t xml:space="preserve">            "cnm</w:t>
            </w:r>
            <w:r w:rsidRPr="000D6D95">
              <w:rPr>
                <w:color w:val="0070C0"/>
                <w:lang w:val="fr-FR"/>
              </w:rPr>
              <w:t>": 2,</w:t>
            </w:r>
          </w:p>
          <w:p w14:paraId="55E14BAF" w14:textId="77777777" w:rsidR="008B1B88" w:rsidRPr="009743EA" w:rsidRDefault="008B1B88" w:rsidP="005C72A8">
            <w:pPr>
              <w:pStyle w:val="TAL"/>
              <w:snapToGrid w:val="0"/>
              <w:ind w:left="284"/>
              <w:rPr>
                <w:color w:val="0070C0"/>
              </w:rPr>
            </w:pPr>
            <w:r w:rsidRPr="000D6D95">
              <w:rPr>
                <w:color w:val="0070C0"/>
                <w:lang w:val="fr-FR"/>
              </w:rPr>
              <w:t xml:space="preserve">            </w:t>
            </w:r>
            <w:r w:rsidRPr="009743EA">
              <w:rPr>
                <w:color w:val="0070C0"/>
              </w:rPr>
              <w:t>"mnm": 50,</w:t>
            </w:r>
          </w:p>
          <w:p w14:paraId="3F216D9D" w14:textId="77777777" w:rsidR="008B1B88" w:rsidRPr="009743EA" w:rsidRDefault="008B1B88" w:rsidP="005A2D7C">
            <w:pPr>
              <w:pStyle w:val="TAL"/>
              <w:snapToGrid w:val="0"/>
              <w:ind w:left="284"/>
              <w:rPr>
                <w:color w:val="0070C0"/>
              </w:rPr>
            </w:pPr>
            <w:r w:rsidRPr="009743EA">
              <w:rPr>
                <w:color w:val="0070C0"/>
              </w:rPr>
              <w:t xml:space="preserve">            "mid": </w:t>
            </w:r>
            <w:r w:rsidRPr="00C072AF">
              <w:rPr>
                <w:color w:val="0070C0"/>
              </w:rPr>
              <w:t>[</w:t>
            </w:r>
          </w:p>
          <w:p w14:paraId="0076EF3D" w14:textId="77777777" w:rsidR="008B1B88" w:rsidRPr="009743EA" w:rsidRDefault="008B1B88" w:rsidP="005A2D7C">
            <w:pPr>
              <w:pStyle w:val="TAL"/>
              <w:snapToGrid w:val="0"/>
              <w:ind w:left="284"/>
              <w:rPr>
                <w:color w:val="0070C0"/>
              </w:rPr>
            </w:pPr>
            <w:r w:rsidRPr="009743EA">
              <w:rPr>
                <w:color w:val="0070C0"/>
              </w:rPr>
              <w:t xml:space="preserve">            </w:t>
            </w:r>
            <w:r w:rsidR="00135BAC" w:rsidRPr="009743EA">
              <w:rPr>
                <w:color w:val="0070C0"/>
              </w:rPr>
              <w:t xml:space="preserve">    </w:t>
            </w:r>
            <w:r w:rsidRPr="009743EA">
              <w:rPr>
                <w:color w:val="0070C0"/>
              </w:rPr>
              <w:t>"mn-name/ae_actuator/lamp_container1",</w:t>
            </w:r>
          </w:p>
          <w:p w14:paraId="6DC4AA69" w14:textId="77777777" w:rsidR="008B1B88" w:rsidRPr="009743EA" w:rsidRDefault="008B1B88" w:rsidP="005A2D7C">
            <w:pPr>
              <w:pStyle w:val="TAL"/>
              <w:snapToGrid w:val="0"/>
              <w:ind w:left="284"/>
              <w:rPr>
                <w:color w:val="0070C0"/>
              </w:rPr>
            </w:pPr>
            <w:r w:rsidRPr="009743EA">
              <w:rPr>
                <w:color w:val="0070C0"/>
              </w:rPr>
              <w:t xml:space="preserve">                "mn-name/ae_actuator/lamp_container2"</w:t>
            </w:r>
          </w:p>
          <w:p w14:paraId="2CCA6147" w14:textId="77777777" w:rsidR="008B1B88" w:rsidRPr="009743EA" w:rsidRDefault="008B1B88" w:rsidP="005C72A8">
            <w:pPr>
              <w:pStyle w:val="TAL"/>
              <w:snapToGrid w:val="0"/>
              <w:ind w:left="284"/>
              <w:rPr>
                <w:color w:val="0070C0"/>
              </w:rPr>
            </w:pPr>
            <w:r w:rsidRPr="009743EA">
              <w:rPr>
                <w:color w:val="0070C0"/>
              </w:rPr>
              <w:t xml:space="preserve">  </w:t>
            </w:r>
            <w:r w:rsidRPr="009743EA">
              <w:rPr>
                <w:rFonts w:hint="eastAsia"/>
                <w:color w:val="0070C0"/>
              </w:rPr>
              <w:t xml:space="preserve">     </w:t>
            </w:r>
            <w:r w:rsidRPr="009743EA">
              <w:rPr>
                <w:color w:val="0070C0"/>
              </w:rPr>
              <w:t xml:space="preserve">    </w:t>
            </w:r>
            <w:r w:rsidRPr="009743EA">
              <w:rPr>
                <w:rFonts w:hint="eastAsia"/>
                <w:color w:val="0070C0"/>
              </w:rPr>
              <w:t xml:space="preserve"> ]</w:t>
            </w:r>
          </w:p>
          <w:p w14:paraId="6B02ABCB" w14:textId="77777777" w:rsidR="008B1B88" w:rsidRPr="009743EA" w:rsidRDefault="008B1B88" w:rsidP="005C72A8">
            <w:pPr>
              <w:pStyle w:val="TAL"/>
              <w:snapToGrid w:val="0"/>
              <w:ind w:left="284"/>
              <w:rPr>
                <w:color w:val="0070C0"/>
              </w:rPr>
            </w:pPr>
            <w:r w:rsidRPr="009743EA">
              <w:rPr>
                <w:color w:val="0070C0"/>
              </w:rPr>
              <w:t xml:space="preserve">            "mtv": true,</w:t>
            </w:r>
          </w:p>
          <w:p w14:paraId="60858421" w14:textId="77777777" w:rsidR="008B1B88" w:rsidRPr="009743EA" w:rsidRDefault="008B1B88" w:rsidP="005C72A8">
            <w:pPr>
              <w:pStyle w:val="TAL"/>
              <w:snapToGrid w:val="0"/>
              <w:ind w:left="284"/>
              <w:rPr>
                <w:color w:val="0070C0"/>
              </w:rPr>
            </w:pPr>
            <w:r w:rsidRPr="009743EA">
              <w:rPr>
                <w:color w:val="0070C0"/>
              </w:rPr>
              <w:t xml:space="preserve">            "csy": 1</w:t>
            </w:r>
          </w:p>
          <w:p w14:paraId="7D2AC9B7" w14:textId="77777777" w:rsidR="008B1B88" w:rsidRPr="009743EA" w:rsidRDefault="008B1B88" w:rsidP="005C72A8">
            <w:pPr>
              <w:pStyle w:val="TAL"/>
              <w:snapToGrid w:val="0"/>
              <w:ind w:left="284"/>
              <w:rPr>
                <w:color w:val="0070C0"/>
              </w:rPr>
            </w:pPr>
            <w:r w:rsidRPr="009743EA">
              <w:rPr>
                <w:color w:val="0070C0"/>
              </w:rPr>
              <w:t xml:space="preserve">        }</w:t>
            </w:r>
          </w:p>
          <w:p w14:paraId="6D89689D" w14:textId="77777777" w:rsidR="008B1B88" w:rsidRPr="009743EA" w:rsidRDefault="008B1B88" w:rsidP="005C72A8">
            <w:pPr>
              <w:pStyle w:val="TAL"/>
              <w:snapToGrid w:val="0"/>
              <w:ind w:left="284"/>
              <w:rPr>
                <w:color w:val="0070C0"/>
              </w:rPr>
            </w:pPr>
            <w:r w:rsidRPr="009743EA">
              <w:rPr>
                <w:color w:val="0070C0"/>
              </w:rPr>
              <w:t xml:space="preserve">        "</w:t>
            </w:r>
            <w:r w:rsidRPr="009743EA">
              <w:rPr>
                <w:rFonts w:hint="eastAsia"/>
                <w:color w:val="0070C0"/>
                <w:lang w:eastAsia="ko-KR"/>
              </w:rPr>
              <w:t>uri</w:t>
            </w:r>
            <w:r w:rsidRPr="009743EA">
              <w:rPr>
                <w:color w:val="0070C0"/>
              </w:rPr>
              <w:t>": "</w:t>
            </w:r>
            <w:r w:rsidRPr="009743EA">
              <w:rPr>
                <w:color w:val="0070C0"/>
                <w:lang w:eastAsia="ko-KR"/>
              </w:rPr>
              <w:t>mn-name/ae_actuator/</w:t>
            </w:r>
            <w:r w:rsidRPr="009743EA">
              <w:rPr>
                <w:color w:val="0070C0"/>
              </w:rPr>
              <w:t>group_</w:t>
            </w:r>
            <w:r w:rsidRPr="009743EA">
              <w:rPr>
                <w:color w:val="0070C0"/>
                <w:lang w:eastAsia="ko-KR"/>
              </w:rPr>
              <w:t>lamp</w:t>
            </w:r>
            <w:r w:rsidRPr="009743EA">
              <w:rPr>
                <w:color w:val="0070C0"/>
              </w:rPr>
              <w:t>"</w:t>
            </w:r>
          </w:p>
          <w:p w14:paraId="4B7F480B" w14:textId="77777777" w:rsidR="008B1B88" w:rsidRPr="005A2D7C" w:rsidRDefault="008B1B88" w:rsidP="005C72A8">
            <w:pPr>
              <w:pStyle w:val="TAL"/>
              <w:snapToGrid w:val="0"/>
              <w:ind w:left="284"/>
              <w:rPr>
                <w:color w:val="0070C0"/>
              </w:rPr>
            </w:pPr>
            <w:r w:rsidRPr="009743EA">
              <w:rPr>
                <w:color w:val="0070C0"/>
              </w:rPr>
              <w:t xml:space="preserve">    </w:t>
            </w:r>
            <w:r w:rsidRPr="005A2D7C">
              <w:rPr>
                <w:color w:val="0070C0"/>
              </w:rPr>
              <w:t>}</w:t>
            </w:r>
          </w:p>
          <w:p w14:paraId="6CFBB552" w14:textId="77777777" w:rsidR="008B1B88" w:rsidRPr="005A2D7C" w:rsidRDefault="008B1B88" w:rsidP="005C72A8">
            <w:pPr>
              <w:pStyle w:val="TAL"/>
              <w:snapToGrid w:val="0"/>
              <w:ind w:left="284"/>
              <w:rPr>
                <w:color w:val="0070C0"/>
              </w:rPr>
            </w:pPr>
            <w:r w:rsidRPr="005A2D7C">
              <w:rPr>
                <w:color w:val="0070C0"/>
              </w:rPr>
              <w:t xml:space="preserve">}      </w:t>
            </w:r>
          </w:p>
          <w:p w14:paraId="0F67F724" w14:textId="77777777" w:rsidR="008B1B88" w:rsidRPr="009743EA" w:rsidRDefault="008B1B88" w:rsidP="005C72A8">
            <w:pPr>
              <w:pStyle w:val="TAL"/>
              <w:snapToGrid w:val="0"/>
              <w:ind w:left="284"/>
            </w:pPr>
          </w:p>
        </w:tc>
      </w:tr>
    </w:tbl>
    <w:p w14:paraId="4146D705" w14:textId="77777777" w:rsidR="008B1B88" w:rsidRPr="009743EA" w:rsidRDefault="008B1B88" w:rsidP="008B1B88"/>
    <w:p w14:paraId="55B3B09C" w14:textId="77777777" w:rsidR="008B1B88" w:rsidRPr="009743EA" w:rsidRDefault="008B1B88" w:rsidP="008B1B88">
      <w:pPr>
        <w:pStyle w:val="Heading4"/>
      </w:pPr>
      <w:bookmarkStart w:id="551" w:name="_Toc49420760"/>
      <w:bookmarkStart w:id="552" w:name="_Toc49507574"/>
      <w:bookmarkStart w:id="553" w:name="_Toc49507686"/>
      <w:bookmarkStart w:id="554" w:name="_Toc532286387"/>
      <w:bookmarkStart w:id="555" w:name="_Toc532286523"/>
      <w:bookmarkStart w:id="556" w:name="_Toc46154429"/>
      <w:bookmarkStart w:id="557" w:name="_Toc57298390"/>
      <w:r w:rsidRPr="009743EA">
        <w:lastRenderedPageBreak/>
        <w:t>6.2.10.2</w:t>
      </w:r>
      <w:r w:rsidRPr="009743EA">
        <w:tab/>
        <w:t>API-GRP-RET</w:t>
      </w:r>
      <w:bookmarkEnd w:id="551"/>
      <w:bookmarkEnd w:id="552"/>
      <w:bookmarkEnd w:id="553"/>
      <w:bookmarkEnd w:id="554"/>
      <w:bookmarkEnd w:id="555"/>
      <w:bookmarkEnd w:id="556"/>
      <w:bookmarkEnd w:id="557"/>
    </w:p>
    <w:tbl>
      <w:tblPr>
        <w:tblW w:w="9659" w:type="dxa"/>
        <w:jc w:val="center"/>
        <w:tblLayout w:type="fixed"/>
        <w:tblCellMar>
          <w:left w:w="28" w:type="dxa"/>
        </w:tblCellMar>
        <w:tblLook w:val="0000" w:firstRow="0" w:lastRow="0" w:firstColumn="0" w:lastColumn="0" w:noHBand="0" w:noVBand="0"/>
      </w:tblPr>
      <w:tblGrid>
        <w:gridCol w:w="1286"/>
        <w:gridCol w:w="8373"/>
      </w:tblGrid>
      <w:tr w:rsidR="008B1B88" w:rsidRPr="009743EA" w14:paraId="28CCF5EE"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698B29AF" w14:textId="77777777" w:rsidR="008B1B88" w:rsidRPr="009743EA" w:rsidRDefault="008B1B88" w:rsidP="005C72A8">
            <w:pPr>
              <w:pStyle w:val="TAL"/>
              <w:snapToGrid w:val="0"/>
              <w:jc w:val="center"/>
              <w:rPr>
                <w:b/>
              </w:rPr>
            </w:pPr>
            <w:r w:rsidRPr="009743EA">
              <w:rPr>
                <w:b/>
              </w:rPr>
              <w:t>API Id</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1ACB16B0" w14:textId="77777777" w:rsidR="008B1B88" w:rsidRPr="005A2D7C" w:rsidRDefault="008B1B88" w:rsidP="005A2D7C">
            <w:pPr>
              <w:pStyle w:val="TAL"/>
              <w:rPr>
                <w:rFonts w:eastAsia="Calibri Light"/>
              </w:rPr>
            </w:pPr>
            <w:r w:rsidRPr="005A2D7C">
              <w:rPr>
                <w:rFonts w:eastAsia="Calibri Light"/>
              </w:rPr>
              <w:t>API/GRP/RET/001</w:t>
            </w:r>
          </w:p>
          <w:p w14:paraId="7C3217EE" w14:textId="77777777" w:rsidR="008B1B88" w:rsidRPr="005A2D7C" w:rsidRDefault="008B1B88" w:rsidP="005A2D7C">
            <w:pPr>
              <w:pStyle w:val="TAL"/>
            </w:pPr>
            <w:r w:rsidRPr="005A2D7C">
              <w:rPr>
                <w:rFonts w:eastAsia="Calibri Light"/>
              </w:rPr>
              <w:t>API/GRP/RET/001_RCN1</w:t>
            </w:r>
          </w:p>
        </w:tc>
      </w:tr>
      <w:tr w:rsidR="008B1B88" w:rsidRPr="009743EA" w14:paraId="2B65C73B"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5A0377A9" w14:textId="77777777" w:rsidR="008B1B88" w:rsidRPr="009743EA" w:rsidRDefault="008B1B88" w:rsidP="005C72A8">
            <w:pPr>
              <w:pStyle w:val="TAL"/>
              <w:snapToGrid w:val="0"/>
              <w:jc w:val="center"/>
              <w:rPr>
                <w:b/>
                <w:kern w:val="1"/>
              </w:rPr>
            </w:pPr>
            <w:r w:rsidRPr="009743EA">
              <w:rPr>
                <w:b/>
                <w:kern w:val="1"/>
              </w:rPr>
              <w:t>API Name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12842E" w14:textId="77777777" w:rsidR="008B1B88" w:rsidRPr="005A2D7C" w:rsidRDefault="008B1B88" w:rsidP="005A2D7C">
            <w:pPr>
              <w:pStyle w:val="TAL"/>
              <w:rPr>
                <w:rFonts w:eastAsia="Calibri Light"/>
              </w:rPr>
            </w:pPr>
            <w:r w:rsidRPr="005A2D7C">
              <w:rPr>
                <w:rFonts w:eastAsia="Calibri Light"/>
              </w:rPr>
              <w:t xml:space="preserve">&lt;group&gt; resource RETRIEVE with </w:t>
            </w:r>
            <w:r w:rsidR="00984FEF" w:rsidRPr="005A2D7C">
              <w:rPr>
                <w:rFonts w:eastAsia="Calibri Light"/>
              </w:rPr>
              <w:t>resultContent</w:t>
            </w:r>
            <w:r w:rsidRPr="005A2D7C">
              <w:rPr>
                <w:rFonts w:eastAsia="Calibri Light"/>
              </w:rPr>
              <w:t xml:space="preserve"> set to 1</w:t>
            </w:r>
          </w:p>
        </w:tc>
      </w:tr>
      <w:tr w:rsidR="008B1B88" w:rsidRPr="009743EA" w14:paraId="77255864" w14:textId="77777777" w:rsidTr="005A2D7C">
        <w:trPr>
          <w:jc w:val="center"/>
        </w:trPr>
        <w:tc>
          <w:tcPr>
            <w:tcW w:w="1286" w:type="dxa"/>
            <w:tcBorders>
              <w:top w:val="single" w:sz="4" w:space="0" w:color="000000"/>
              <w:left w:val="single" w:sz="4" w:space="0" w:color="000000"/>
              <w:bottom w:val="single" w:sz="4" w:space="0" w:color="000000"/>
            </w:tcBorders>
            <w:shd w:val="clear" w:color="auto" w:fill="E7E6E6"/>
          </w:tcPr>
          <w:p w14:paraId="7A98F933" w14:textId="77777777" w:rsidR="008B1B88" w:rsidRPr="009743EA" w:rsidRDefault="008B1B88" w:rsidP="005C72A8">
            <w:pPr>
              <w:pStyle w:val="TAL"/>
              <w:snapToGrid w:val="0"/>
              <w:jc w:val="center"/>
              <w:rPr>
                <w:b/>
                <w:kern w:val="1"/>
              </w:rPr>
            </w:pPr>
            <w:r w:rsidRPr="009743EA">
              <w:rPr>
                <w:b/>
                <w:kern w:val="1"/>
              </w:rPr>
              <w:t>Target Resource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599D0067" w14:textId="77777777" w:rsidR="008B1B88" w:rsidRPr="005A2D7C" w:rsidRDefault="008B1B88" w:rsidP="005A2D7C">
            <w:pPr>
              <w:pStyle w:val="TAL"/>
              <w:rPr>
                <w:rFonts w:eastAsia="Calibri Light"/>
              </w:rPr>
            </w:pPr>
            <w:r w:rsidRPr="005A2D7C">
              <w:rPr>
                <w:rFonts w:eastAsia="Calibri Light"/>
              </w:rPr>
              <w:t>Requested &lt;group&gt; resource</w:t>
            </w:r>
          </w:p>
        </w:tc>
      </w:tr>
      <w:tr w:rsidR="008B1B88" w:rsidRPr="009743EA" w14:paraId="5EC082EC"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6EBCE086" w14:textId="77777777" w:rsidR="008B1B88" w:rsidRPr="009743EA" w:rsidRDefault="008B1B88" w:rsidP="005C72A8">
            <w:pPr>
              <w:pStyle w:val="TAL"/>
              <w:snapToGrid w:val="0"/>
              <w:jc w:val="center"/>
              <w:rPr>
                <w:b/>
                <w:kern w:val="1"/>
              </w:rPr>
            </w:pPr>
            <w:r w:rsidRPr="009743EA">
              <w:rPr>
                <w:b/>
                <w:kern w:val="1"/>
              </w:rPr>
              <w:t>Description</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5EFE599B" w14:textId="77777777" w:rsidR="008B1B88" w:rsidRPr="005A2D7C" w:rsidRDefault="008B1B88" w:rsidP="005A2D7C">
            <w:pPr>
              <w:pStyle w:val="TAL"/>
              <w:rPr>
                <w:rFonts w:eastAsia="Calibri Light"/>
              </w:rPr>
            </w:pPr>
            <w:r w:rsidRPr="005A2D7C">
              <w:t xml:space="preserve">The interface is used to send a &lt;group&gt; RETRIEVE request attached with </w:t>
            </w:r>
            <w:r w:rsidR="00984FEF" w:rsidRPr="005A2D7C">
              <w:t>resultContent</w:t>
            </w:r>
            <w:r w:rsidRPr="005A2D7C">
              <w:t xml:space="preserve"> set to 1 to the &lt;group&gt; resource hosting CSE and sends back a response</w:t>
            </w:r>
            <w:r w:rsidR="005A3EEC" w:rsidRPr="009743EA">
              <w:t>.</w:t>
            </w:r>
          </w:p>
        </w:tc>
      </w:tr>
      <w:tr w:rsidR="008B1B88" w:rsidRPr="009743EA" w14:paraId="36FCFFC6"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1A6B7BFE" w14:textId="77777777" w:rsidR="008B1B88" w:rsidRPr="009743EA" w:rsidRDefault="008B1B88" w:rsidP="005C72A8">
            <w:pPr>
              <w:pStyle w:val="TAL"/>
              <w:snapToGrid w:val="0"/>
              <w:jc w:val="center"/>
              <w:rPr>
                <w:b/>
                <w:kern w:val="1"/>
              </w:rPr>
            </w:pPr>
          </w:p>
          <w:p w14:paraId="2880741A" w14:textId="77777777" w:rsidR="008B1B88" w:rsidRPr="009743EA" w:rsidRDefault="008B1B88" w:rsidP="005C72A8">
            <w:pPr>
              <w:pStyle w:val="TAL"/>
              <w:snapToGrid w:val="0"/>
              <w:jc w:val="center"/>
              <w:rPr>
                <w:b/>
                <w:kern w:val="1"/>
              </w:rPr>
            </w:pPr>
          </w:p>
          <w:p w14:paraId="62F2BF18" w14:textId="77777777" w:rsidR="008B1B88" w:rsidRPr="009743EA" w:rsidRDefault="008B1B88" w:rsidP="005C72A8">
            <w:pPr>
              <w:pStyle w:val="TAL"/>
              <w:snapToGrid w:val="0"/>
              <w:jc w:val="center"/>
              <w:rPr>
                <w:b/>
                <w:kern w:val="1"/>
              </w:rPr>
            </w:pPr>
          </w:p>
          <w:p w14:paraId="1599D7A9" w14:textId="77777777" w:rsidR="008B1B88" w:rsidRPr="009743EA" w:rsidRDefault="008B1B88" w:rsidP="005C72A8">
            <w:pPr>
              <w:pStyle w:val="TAL"/>
              <w:snapToGrid w:val="0"/>
              <w:jc w:val="center"/>
              <w:rPr>
                <w:b/>
                <w:kern w:val="1"/>
              </w:rPr>
            </w:pPr>
          </w:p>
          <w:p w14:paraId="49F31D00" w14:textId="77777777" w:rsidR="008B1B88" w:rsidRPr="009743EA" w:rsidRDefault="008B1B88" w:rsidP="005C72A8">
            <w:pPr>
              <w:pStyle w:val="TAL"/>
              <w:snapToGrid w:val="0"/>
              <w:jc w:val="center"/>
              <w:rPr>
                <w:b/>
                <w:kern w:val="1"/>
              </w:rPr>
            </w:pPr>
            <w:r w:rsidRPr="009743EA">
              <w:rPr>
                <w:b/>
                <w:kern w:val="1"/>
              </w:rPr>
              <w:t>Resource Structure before Sending Request</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0EAC6218" w14:textId="77777777" w:rsidR="008B1B88" w:rsidRPr="009743EA" w:rsidRDefault="008B1B88" w:rsidP="005A2D7C">
            <w:pPr>
              <w:pStyle w:val="TAC"/>
            </w:pPr>
          </w:p>
          <w:p w14:paraId="063BE513" w14:textId="77777777" w:rsidR="008B1B88" w:rsidRPr="009743EA" w:rsidRDefault="00654563" w:rsidP="005C72A8">
            <w:pPr>
              <w:pStyle w:val="Default"/>
              <w:overflowPunct w:val="0"/>
              <w:jc w:val="center"/>
            </w:pPr>
            <w:r>
              <w:pict w14:anchorId="2F790DE6">
                <v:group id="_x0000_s1228" style="width:214.7pt;height:88.2pt;mso-position-horizontal-relative:char;mso-position-vertical-relative:line" coordsize="27265,11198">
                  <v:rect id="직사각형 3" o:spid="_x0000_s1229" style="position:absolute;width:11683;height:3652;visibility:visible;v-text-anchor:middle" filled="f" strokecolor="windowText">
                    <v:textbox inset="0,0,0,0">
                      <w:txbxContent>
                        <w:p w14:paraId="79A2DB97" w14:textId="77777777" w:rsidR="004A00AF" w:rsidRDefault="004A00AF" w:rsidP="008B1B88">
                          <w:pPr>
                            <w:pStyle w:val="NormalWeb"/>
                            <w:wordWrap w:val="0"/>
                            <w:spacing w:after="0"/>
                            <w:jc w:val="center"/>
                            <w:rPr>
                              <w:b/>
                              <w:bCs/>
                              <w:color w:val="000000"/>
                              <w:kern w:val="24"/>
                              <w:sz w:val="20"/>
                              <w:szCs w:val="20"/>
                            </w:rPr>
                          </w:pPr>
                          <w:r w:rsidRPr="00047E23">
                            <w:rPr>
                              <w:b/>
                              <w:bCs/>
                              <w:color w:val="000000"/>
                              <w:kern w:val="24"/>
                              <w:sz w:val="20"/>
                              <w:szCs w:val="20"/>
                            </w:rPr>
                            <w:t>mn</w:t>
                          </w:r>
                          <w:r>
                            <w:rPr>
                              <w:b/>
                              <w:bCs/>
                              <w:color w:val="000000"/>
                              <w:kern w:val="24"/>
                              <w:sz w:val="20"/>
                              <w:szCs w:val="20"/>
                            </w:rPr>
                            <w:t>-name</w:t>
                          </w:r>
                        </w:p>
                        <w:p w14:paraId="77CF30A7" w14:textId="77777777" w:rsidR="004A00AF" w:rsidRDefault="004A00AF" w:rsidP="008B1B88">
                          <w:pPr>
                            <w:pStyle w:val="NormalWeb"/>
                            <w:wordWrap w:val="0"/>
                            <w:spacing w:after="0"/>
                            <w:jc w:val="center"/>
                          </w:pPr>
                          <w:r>
                            <w:rPr>
                              <w:b/>
                              <w:bCs/>
                              <w:color w:val="000000"/>
                              <w:kern w:val="24"/>
                              <w:sz w:val="20"/>
                              <w:szCs w:val="20"/>
                            </w:rPr>
                            <w:t>(CSEBase)</w:t>
                          </w:r>
                        </w:p>
                      </w:txbxContent>
                    </v:textbox>
                  </v:rect>
                  <v:line id="직선 연결선 4" o:spid="_x0000_s1230" style="position:absolute;flip:x;visibility:visible" from="5804,3656" to="5804,6133" o:connectortype="straight" strokecolor="windowText" strokeweight=".5pt">
                    <v:stroke joinstyle="miter"/>
                  </v:line>
                  <v:rect id="직사각형 5" o:spid="_x0000_s1231" style="position:absolute;left:7868;top:4895;width:11684;height:2530;visibility:visible;v-text-anchor:middle" filled="f" strokecolor="windowText">
                    <v:textbox inset="0,0,0,0">
                      <w:txbxContent>
                        <w:p w14:paraId="76638AB8" w14:textId="77777777" w:rsidR="004A00AF" w:rsidRDefault="004A00AF" w:rsidP="008B1B88">
                          <w:pPr>
                            <w:pStyle w:val="NormalWeb"/>
                            <w:wordWrap w:val="0"/>
                            <w:spacing w:after="0"/>
                            <w:jc w:val="center"/>
                            <w:rPr>
                              <w:b/>
                              <w:bCs/>
                              <w:color w:val="000000"/>
                              <w:kern w:val="24"/>
                              <w:sz w:val="18"/>
                              <w:szCs w:val="18"/>
                            </w:rPr>
                          </w:pPr>
                          <w:r w:rsidRPr="00047E23">
                            <w:rPr>
                              <w:b/>
                              <w:bCs/>
                              <w:color w:val="000000"/>
                              <w:kern w:val="24"/>
                              <w:sz w:val="18"/>
                              <w:szCs w:val="18"/>
                            </w:rPr>
                            <w:t>a</w:t>
                          </w:r>
                          <w:r>
                            <w:rPr>
                              <w:b/>
                              <w:bCs/>
                              <w:color w:val="000000"/>
                              <w:kern w:val="24"/>
                              <w:sz w:val="18"/>
                              <w:szCs w:val="18"/>
                            </w:rPr>
                            <w:t>e_a</w:t>
                          </w:r>
                          <w:r w:rsidRPr="00047E23">
                            <w:rPr>
                              <w:b/>
                              <w:bCs/>
                              <w:color w:val="000000"/>
                              <w:kern w:val="24"/>
                              <w:sz w:val="18"/>
                              <w:szCs w:val="18"/>
                            </w:rPr>
                            <w:t xml:space="preserve">ctuator </w:t>
                          </w:r>
                        </w:p>
                        <w:p w14:paraId="63CDAF46" w14:textId="77777777" w:rsidR="004A00AF" w:rsidRDefault="004A00AF" w:rsidP="008B1B88">
                          <w:pPr>
                            <w:pStyle w:val="NormalWeb"/>
                            <w:wordWrap w:val="0"/>
                            <w:spacing w:after="0"/>
                            <w:jc w:val="center"/>
                          </w:pPr>
                          <w:r w:rsidRPr="00047E23">
                            <w:rPr>
                              <w:b/>
                              <w:bCs/>
                              <w:color w:val="000000"/>
                              <w:kern w:val="24"/>
                              <w:sz w:val="18"/>
                              <w:szCs w:val="18"/>
                            </w:rPr>
                            <w:t>(AE)</w:t>
                          </w:r>
                        </w:p>
                      </w:txbxContent>
                    </v:textbox>
                  </v:rect>
                  <v:line id="직선 연결선 6" o:spid="_x0000_s1232" style="position:absolute;flip:x;visibility:visible" from="13533,7429" to="13533,9907" o:connectortype="straight" strokecolor="windowText" strokeweight=".5pt">
                    <v:stroke joinstyle="miter"/>
                  </v:line>
                  <v:line id="직선 연결선 7" o:spid="_x0000_s1233" style="position:absolute;visibility:visible" from="5804,6118" to="7868,6133" o:connectortype="straight" strokecolor="windowText" strokeweight=".5pt">
                    <v:stroke joinstyle="miter"/>
                  </v:line>
                  <v:line id="직선 연결선 8" o:spid="_x0000_s1234" style="position:absolute;visibility:visible" from="13517,9891" to="15581,9907" o:connectortype="straight" strokecolor="windowText" strokeweight=".5pt">
                    <v:stroke joinstyle="miter"/>
                  </v:line>
                  <v:rect id="직사각형 9" o:spid="_x0000_s1235" style="position:absolute;left:15581;top:8668;width:11684;height:2530;visibility:visible;v-text-anchor:middle" filled="f" strokecolor="windowText">
                    <v:textbox inset="0,0,0,0">
                      <w:txbxContent>
                        <w:p w14:paraId="35CD7575" w14:textId="77777777" w:rsidR="004A00AF" w:rsidRPr="000071D7" w:rsidRDefault="004A00AF" w:rsidP="008B1B88">
                          <w:pPr>
                            <w:pStyle w:val="NormalWeb"/>
                            <w:wordWrap w:val="0"/>
                            <w:spacing w:after="0"/>
                            <w:jc w:val="center"/>
                            <w:rPr>
                              <w:b/>
                              <w:bCs/>
                              <w:color w:val="000000"/>
                              <w:kern w:val="24"/>
                              <w:sz w:val="16"/>
                              <w:szCs w:val="16"/>
                            </w:rPr>
                          </w:pPr>
                          <w:r w:rsidRPr="000071D7">
                            <w:rPr>
                              <w:b/>
                              <w:bCs/>
                              <w:color w:val="000000"/>
                              <w:kern w:val="24"/>
                              <w:sz w:val="16"/>
                              <w:szCs w:val="16"/>
                            </w:rPr>
                            <w:t>group_lamp</w:t>
                          </w:r>
                        </w:p>
                        <w:p w14:paraId="261FD901" w14:textId="77777777" w:rsidR="004A00AF" w:rsidRPr="0014097E" w:rsidRDefault="004A00AF" w:rsidP="008B1B88">
                          <w:pPr>
                            <w:pStyle w:val="NormalWeb"/>
                            <w:wordWrap w:val="0"/>
                            <w:spacing w:after="0"/>
                            <w:jc w:val="center"/>
                            <w:rPr>
                              <w:b/>
                            </w:rPr>
                          </w:pPr>
                          <w:r w:rsidRPr="003B3A03">
                            <w:rPr>
                              <w:b/>
                              <w:bCs/>
                              <w:color w:val="000000"/>
                              <w:kern w:val="24"/>
                              <w:sz w:val="16"/>
                              <w:szCs w:val="16"/>
                            </w:rPr>
                            <w:t>(group)</w:t>
                          </w:r>
                        </w:p>
                      </w:txbxContent>
                    </v:textbox>
                  </v:rect>
                  <w10:wrap type="none"/>
                  <w10:anchorlock/>
                </v:group>
              </w:pict>
            </w:r>
          </w:p>
          <w:p w14:paraId="42CFBFC7" w14:textId="77777777" w:rsidR="008B1B88" w:rsidRPr="009743EA" w:rsidRDefault="008B1B88" w:rsidP="005C72A8">
            <w:pPr>
              <w:pStyle w:val="Default"/>
              <w:overflowPunct w:val="0"/>
              <w:jc w:val="center"/>
              <w:rPr>
                <w:sz w:val="20"/>
                <w:szCs w:val="20"/>
              </w:rPr>
            </w:pPr>
          </w:p>
        </w:tc>
      </w:tr>
      <w:tr w:rsidR="008B1B88" w:rsidRPr="009743EA" w14:paraId="6C046DB9"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22ED178A" w14:textId="77777777" w:rsidR="008B1B88" w:rsidRPr="009743EA" w:rsidRDefault="008B1B88" w:rsidP="005C72A8">
            <w:pPr>
              <w:pStyle w:val="TAL"/>
              <w:snapToGrid w:val="0"/>
              <w:jc w:val="center"/>
              <w:rPr>
                <w:b/>
                <w:kern w:val="1"/>
              </w:rPr>
            </w:pPr>
          </w:p>
          <w:p w14:paraId="7CACBCFB" w14:textId="77777777" w:rsidR="008B1B88" w:rsidRPr="009743EA" w:rsidRDefault="008B1B88" w:rsidP="005C72A8">
            <w:pPr>
              <w:pStyle w:val="TAL"/>
              <w:snapToGrid w:val="0"/>
              <w:jc w:val="center"/>
              <w:rPr>
                <w:b/>
                <w:kern w:val="1"/>
              </w:rPr>
            </w:pPr>
          </w:p>
          <w:p w14:paraId="09DADDB3" w14:textId="77777777" w:rsidR="008B1B88" w:rsidRPr="009743EA" w:rsidRDefault="008B1B88" w:rsidP="005C72A8">
            <w:pPr>
              <w:pStyle w:val="TAL"/>
              <w:snapToGrid w:val="0"/>
              <w:jc w:val="center"/>
              <w:rPr>
                <w:b/>
                <w:kern w:val="1"/>
              </w:rPr>
            </w:pPr>
          </w:p>
          <w:p w14:paraId="2C77E0E3" w14:textId="77777777" w:rsidR="008B1B88" w:rsidRPr="009743EA" w:rsidRDefault="008B1B88" w:rsidP="005C72A8">
            <w:pPr>
              <w:pStyle w:val="TAL"/>
              <w:snapToGrid w:val="0"/>
              <w:jc w:val="center"/>
              <w:rPr>
                <w:b/>
                <w:kern w:val="1"/>
              </w:rPr>
            </w:pPr>
          </w:p>
          <w:p w14:paraId="0DFB3B89" w14:textId="77777777" w:rsidR="008B1B88" w:rsidRPr="009743EA" w:rsidRDefault="008B1B88" w:rsidP="005C72A8">
            <w:pPr>
              <w:pStyle w:val="TAL"/>
              <w:snapToGrid w:val="0"/>
              <w:jc w:val="center"/>
              <w:rPr>
                <w:b/>
                <w:kern w:val="1"/>
              </w:rPr>
            </w:pPr>
          </w:p>
          <w:p w14:paraId="7A27ACCA" w14:textId="77777777" w:rsidR="008B1B88" w:rsidRPr="009743EA" w:rsidRDefault="008B1B88" w:rsidP="005C72A8">
            <w:pPr>
              <w:pStyle w:val="TAL"/>
              <w:snapToGrid w:val="0"/>
              <w:jc w:val="center"/>
              <w:rPr>
                <w:b/>
                <w:kern w:val="1"/>
              </w:rPr>
            </w:pPr>
            <w:r w:rsidRPr="009743EA">
              <w:rPr>
                <w:b/>
                <w:kern w:val="1"/>
              </w:rPr>
              <w:t>Call Flow</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5F1CC029" w14:textId="77777777" w:rsidR="008B1B88" w:rsidRPr="009743EA" w:rsidRDefault="00654563" w:rsidP="005C72A8">
            <w:pPr>
              <w:pStyle w:val="TAL"/>
              <w:snapToGrid w:val="0"/>
              <w:jc w:val="center"/>
            </w:pPr>
            <w:r>
              <w:pict w14:anchorId="5216FBB5">
                <v:group id="_x0000_s1097" style="width:261pt;height:133.25pt;mso-position-horizontal-relative:char;mso-position-vertical-relative:line" coordsize="33147,16922">
                  <v:roundrect id="모서리가 둥근 직사각형 2" o:spid="_x0000_s1098" style="position:absolute;width:9398;height:6810;visibility:visible;v-text-anchor:middle" arcsize="10923f" fillcolor="#5b9bd5" strokecolor="#d9d9d9" strokeweight=".5pt">
                    <v:stroke joinstyle="miter"/>
                    <v:textbox>
                      <w:txbxContent>
                        <w:p w14:paraId="3468F00F" w14:textId="77777777" w:rsidR="004A00AF" w:rsidRPr="00711102" w:rsidRDefault="004A00AF" w:rsidP="008B1B88">
                          <w:pPr>
                            <w:pStyle w:val="NormalWeb"/>
                            <w:wordWrap w:val="0"/>
                            <w:spacing w:after="0"/>
                            <w:jc w:val="center"/>
                            <w:rPr>
                              <w:rFonts w:ascii="Malgun Gothic" w:hAnsi="Malgun Gothic"/>
                              <w:color w:val="FFFFFF"/>
                              <w:kern w:val="24"/>
                              <w:sz w:val="10"/>
                              <w:szCs w:val="10"/>
                            </w:rPr>
                          </w:pPr>
                        </w:p>
                        <w:p w14:paraId="38CE3056" w14:textId="77777777" w:rsidR="004A00AF" w:rsidRPr="00711102" w:rsidRDefault="004A00AF" w:rsidP="008B1B88">
                          <w:pPr>
                            <w:pStyle w:val="NormalWeb"/>
                            <w:wordWrap w:val="0"/>
                            <w:spacing w:after="0"/>
                            <w:jc w:val="center"/>
                          </w:pPr>
                          <w:r w:rsidRPr="00711102">
                            <w:rPr>
                              <w:rFonts w:ascii="Malgun Gothic" w:hAnsi="Malgun Gothic" w:hint="eastAsia"/>
                              <w:color w:val="FFFFFF"/>
                              <w:kern w:val="24"/>
                            </w:rPr>
                            <w:t>originator</w:t>
                          </w:r>
                        </w:p>
                      </w:txbxContent>
                    </v:textbox>
                  </v:roundrect>
                  <v:line id="직선 연결선 3" o:spid="_x0000_s1099" style="position:absolute;visibility:visible" from="4826,6810" to="4826,16922" o:connectortype="straight" strokeweight=".5pt">
                    <v:stroke dashstyle="longDash" joinstyle="miter"/>
                  </v:line>
                  <v:shape id="직선 화살표 연결선 4" o:spid="_x0000_s1100" type="#_x0000_t32" style="position:absolute;left:5524;top:10810;width:22082;height:32;visibility:visible" o:connectortype="straight" strokecolor="#5b9bd5" strokeweight="1.5pt">
                    <v:stroke endarrow="block" endarrowlength="long" joinstyle="miter" endcap="round"/>
                  </v:shape>
                  <v:shape id="TextBox 36" o:spid="_x0000_s1101" type="#_x0000_t202" style="position:absolute;left:11064;top:8846;width:10973;height:2451;visibility:visible" filled="f" stroked="f">
                    <v:textbox style="mso-fit-shape-to-text:t">
                      <w:txbxContent>
                        <w:p w14:paraId="6A85FC62" w14:textId="77777777" w:rsidR="004A00AF" w:rsidRDefault="004A00AF" w:rsidP="008B1B88">
                          <w:pPr>
                            <w:pStyle w:val="NormalWeb"/>
                            <w:wordWrap w:val="0"/>
                            <w:spacing w:after="0"/>
                          </w:pPr>
                          <w:r w:rsidRPr="00711102">
                            <w:rPr>
                              <w:rFonts w:ascii="Malgun Gothic" w:hAnsi="Malgun Gothic" w:hint="eastAsia"/>
                              <w:color w:val="5B9BD5"/>
                              <w:kern w:val="24"/>
                              <w:sz w:val="14"/>
                              <w:szCs w:val="14"/>
                            </w:rPr>
                            <w:t>g</w:t>
                          </w:r>
                          <w:r>
                            <w:rPr>
                              <w:rFonts w:ascii="Malgun Gothic" w:hAnsi="Malgun Gothic" w:hint="eastAsia"/>
                              <w:color w:val="5B9BD5"/>
                              <w:kern w:val="24"/>
                              <w:sz w:val="14"/>
                              <w:szCs w:val="14"/>
                            </w:rPr>
                            <w:t xml:space="preserve">roup </w:t>
                          </w:r>
                          <w:r>
                            <w:rPr>
                              <w:rFonts w:ascii="Malgun Gothic" w:hAnsi="Malgun Gothic"/>
                              <w:color w:val="5B9BD5"/>
                              <w:kern w:val="24"/>
                              <w:sz w:val="14"/>
                              <w:szCs w:val="14"/>
                            </w:rPr>
                            <w:t>retrieve</w:t>
                          </w:r>
                          <w:r w:rsidRPr="00711102">
                            <w:rPr>
                              <w:rFonts w:ascii="Malgun Gothic" w:hAnsi="Malgun Gothic" w:hint="eastAsia"/>
                              <w:color w:val="5B9BD5"/>
                              <w:kern w:val="24"/>
                              <w:sz w:val="14"/>
                              <w:szCs w:val="14"/>
                            </w:rPr>
                            <w:t xml:space="preserve"> request</w:t>
                          </w:r>
                        </w:p>
                      </w:txbxContent>
                    </v:textbox>
                  </v:shape>
                  <v:shape id="TextBox 37" o:spid="_x0000_s1102" type="#_x0000_t202" style="position:absolute;left:14200;top:12873;width:6159;height:2451;visibility:visible" filled="f" stroked="f">
                    <v:textbox style="mso-fit-shape-to-text:t">
                      <w:txbxContent>
                        <w:p w14:paraId="1F42C43D" w14:textId="77777777" w:rsidR="004A00AF" w:rsidRDefault="004A00AF" w:rsidP="008B1B88">
                          <w:pPr>
                            <w:pStyle w:val="NormalWeb"/>
                            <w:wordWrap w:val="0"/>
                            <w:spacing w:after="0"/>
                          </w:pPr>
                          <w:r w:rsidRPr="00711102">
                            <w:rPr>
                              <w:rFonts w:ascii="Malgun Gothic" w:hAnsi="Malgun Gothic" w:hint="eastAsia"/>
                              <w:color w:val="5B9BD5"/>
                              <w:kern w:val="24"/>
                              <w:sz w:val="14"/>
                              <w:szCs w:val="14"/>
                            </w:rPr>
                            <w:t>Response</w:t>
                          </w:r>
                        </w:p>
                      </w:txbxContent>
                    </v:textbox>
                  </v:shape>
                  <v:shape id="직선 화살표 연결선 7" o:spid="_x0000_s1103" type="#_x0000_t32" style="position:absolute;left:5873;top:14636;width:21733;height:64;flip:x y;visibility:visible" o:connectortype="straight" strokecolor="#5b9bd5" strokeweight="1.5pt">
                    <v:stroke endarrow="block" endarrowlength="long" joinstyle="miter" endcap="round"/>
                  </v:shape>
                  <v:roundrect id="모서리가 둥근 직사각형 8" o:spid="_x0000_s1104" style="position:absolute;left:23749;width:9398;height:6810;visibility:visible;v-text-anchor:middle" arcsize="10923f" fillcolor="#5b9bd5" strokecolor="#d9d9d9" strokeweight=".5pt">
                    <v:stroke joinstyle="miter"/>
                    <v:textbox>
                      <w:txbxContent>
                        <w:p w14:paraId="44F85D0A" w14:textId="77777777" w:rsidR="004A00AF" w:rsidRPr="00711102" w:rsidRDefault="004A00AF" w:rsidP="008B1B88">
                          <w:pPr>
                            <w:pStyle w:val="NormalWeb"/>
                            <w:wordWrap w:val="0"/>
                            <w:spacing w:after="0"/>
                            <w:jc w:val="center"/>
                            <w:rPr>
                              <w:rFonts w:ascii="Malgun Gothic" w:hAnsi="Malgun Gothic"/>
                              <w:color w:val="FFFFFF"/>
                              <w:kern w:val="24"/>
                              <w:sz w:val="10"/>
                              <w:szCs w:val="10"/>
                            </w:rPr>
                          </w:pPr>
                        </w:p>
                        <w:p w14:paraId="07161716" w14:textId="77777777" w:rsidR="004A00AF" w:rsidRPr="00711102" w:rsidRDefault="004A00AF" w:rsidP="008B1B88">
                          <w:pPr>
                            <w:pStyle w:val="NormalWeb"/>
                            <w:wordWrap w:val="0"/>
                            <w:spacing w:after="0"/>
                            <w:jc w:val="center"/>
                          </w:pPr>
                          <w:r w:rsidRPr="00711102">
                            <w:rPr>
                              <w:rFonts w:ascii="Malgun Gothic" w:hAnsi="Malgun Gothic" w:hint="eastAsia"/>
                              <w:color w:val="FFFFFF"/>
                              <w:kern w:val="24"/>
                            </w:rPr>
                            <w:t>mn</w:t>
                          </w:r>
                          <w:r w:rsidRPr="00711102">
                            <w:rPr>
                              <w:rFonts w:ascii="Malgun Gothic" w:hAnsi="Malgun Gothic"/>
                              <w:color w:val="FFFFFF"/>
                              <w:kern w:val="24"/>
                            </w:rPr>
                            <w:t>-name</w:t>
                          </w:r>
                        </w:p>
                      </w:txbxContent>
                    </v:textbox>
                  </v:roundrect>
                  <v:line id="직선 연결선 9" o:spid="_x0000_s1105" style="position:absolute;visibility:visible" from="28575,6810" to="28575,16922" o:connectortype="straight" strokeweight=".5pt">
                    <v:stroke dashstyle="longDash" joinstyle="miter"/>
                  </v:line>
                  <w10:wrap type="none"/>
                  <w10:anchorlock/>
                </v:group>
              </w:pict>
            </w:r>
          </w:p>
          <w:p w14:paraId="6D04CB9E" w14:textId="77777777" w:rsidR="008B1B88" w:rsidRPr="009743EA" w:rsidRDefault="008B1B88" w:rsidP="005C72A8">
            <w:pPr>
              <w:pStyle w:val="TAL"/>
              <w:snapToGrid w:val="0"/>
              <w:jc w:val="center"/>
              <w:rPr>
                <w:color w:val="000000"/>
              </w:rPr>
            </w:pPr>
          </w:p>
        </w:tc>
      </w:tr>
      <w:tr w:rsidR="008B1B88" w:rsidRPr="009743EA" w14:paraId="4BB290F2"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00F23FD5" w14:textId="77777777" w:rsidR="008B1B88" w:rsidRPr="009743EA" w:rsidRDefault="008B1B88" w:rsidP="005C72A8">
            <w:pPr>
              <w:pStyle w:val="TAL"/>
              <w:snapToGrid w:val="0"/>
              <w:jc w:val="center"/>
              <w:rPr>
                <w:b/>
                <w:kern w:val="1"/>
              </w:rPr>
            </w:pPr>
          </w:p>
          <w:p w14:paraId="688777F6" w14:textId="77777777" w:rsidR="008B1B88" w:rsidRPr="009743EA" w:rsidRDefault="008B1B88" w:rsidP="005C72A8">
            <w:pPr>
              <w:pStyle w:val="TAL"/>
              <w:snapToGrid w:val="0"/>
              <w:jc w:val="center"/>
              <w:rPr>
                <w:b/>
                <w:kern w:val="1"/>
              </w:rPr>
            </w:pPr>
          </w:p>
          <w:p w14:paraId="3012114E" w14:textId="77777777" w:rsidR="008B1B88" w:rsidRPr="009743EA" w:rsidRDefault="008B1B88" w:rsidP="005C72A8">
            <w:pPr>
              <w:pStyle w:val="TAL"/>
              <w:snapToGrid w:val="0"/>
              <w:jc w:val="center"/>
              <w:rPr>
                <w:b/>
                <w:kern w:val="1"/>
              </w:rPr>
            </w:pPr>
            <w:r w:rsidRPr="009743EA">
              <w:rPr>
                <w:b/>
                <w:kern w:val="1"/>
              </w:rPr>
              <w:t>HTTP Header Information</w:t>
            </w:r>
          </w:p>
          <w:p w14:paraId="402EA2B8" w14:textId="77777777" w:rsidR="008B1B88" w:rsidRPr="009743EA" w:rsidRDefault="008B1B88" w:rsidP="005C72A8">
            <w:pPr>
              <w:pStyle w:val="TAL"/>
              <w:snapToGrid w:val="0"/>
              <w:jc w:val="center"/>
              <w:rPr>
                <w:b/>
                <w:kern w:val="1"/>
              </w:rPr>
            </w:pPr>
          </w:p>
          <w:p w14:paraId="58254E53" w14:textId="77777777" w:rsidR="00FE3B5F" w:rsidRPr="009743EA" w:rsidRDefault="00FE3B5F" w:rsidP="005C72A8">
            <w:pPr>
              <w:pStyle w:val="TAL"/>
              <w:snapToGrid w:val="0"/>
              <w:jc w:val="center"/>
              <w:rPr>
                <w:b/>
                <w:kern w:val="1"/>
              </w:rPr>
            </w:pPr>
          </w:p>
          <w:p w14:paraId="2A3AAC0E" w14:textId="77777777" w:rsidR="008B1B88" w:rsidRPr="009743EA" w:rsidRDefault="008B1B88" w:rsidP="005C72A8">
            <w:pPr>
              <w:pStyle w:val="TAL"/>
              <w:snapToGrid w:val="0"/>
              <w:jc w:val="center"/>
              <w:rPr>
                <w:b/>
                <w:kern w:val="1"/>
              </w:rP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27E77020" w14:textId="77777777" w:rsidR="008B1B88" w:rsidRPr="009743EA" w:rsidRDefault="008B1B88" w:rsidP="005C72A8">
            <w:pPr>
              <w:pStyle w:val="TAL"/>
              <w:snapToGrid w:val="0"/>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01"/>
              <w:gridCol w:w="4359"/>
            </w:tblGrid>
            <w:tr w:rsidR="008B1B88" w:rsidRPr="009743EA" w14:paraId="2A77918D" w14:textId="77777777" w:rsidTr="005A2D7C">
              <w:trPr>
                <w:jc w:val="center"/>
              </w:trPr>
              <w:tc>
                <w:tcPr>
                  <w:tcW w:w="1501" w:type="dxa"/>
                  <w:shd w:val="clear" w:color="auto" w:fill="9CC2E5"/>
                </w:tcPr>
                <w:p w14:paraId="74C549B3" w14:textId="77777777" w:rsidR="008B1B88" w:rsidRPr="009743EA" w:rsidRDefault="008B1B88" w:rsidP="005C72A8">
                  <w:pPr>
                    <w:pStyle w:val="TAL"/>
                    <w:snapToGrid w:val="0"/>
                    <w:jc w:val="center"/>
                    <w:rPr>
                      <w:rFonts w:eastAsia="Calibri"/>
                      <w:b/>
                      <w:szCs w:val="22"/>
                    </w:rPr>
                  </w:pPr>
                  <w:r w:rsidRPr="009743EA">
                    <w:rPr>
                      <w:rFonts w:eastAsia="Calibri"/>
                      <w:b/>
                      <w:szCs w:val="22"/>
                    </w:rPr>
                    <w:t>Header</w:t>
                  </w:r>
                </w:p>
              </w:tc>
              <w:tc>
                <w:tcPr>
                  <w:tcW w:w="4359" w:type="dxa"/>
                  <w:shd w:val="clear" w:color="auto" w:fill="9CC2E5"/>
                </w:tcPr>
                <w:p w14:paraId="4FA93C35" w14:textId="77777777" w:rsidR="008B1B88" w:rsidRPr="009743EA" w:rsidRDefault="008B1B88" w:rsidP="005C72A8">
                  <w:pPr>
                    <w:pStyle w:val="TAL"/>
                    <w:snapToGrid w:val="0"/>
                    <w:jc w:val="center"/>
                    <w:rPr>
                      <w:rFonts w:eastAsia="Calibri"/>
                      <w:b/>
                      <w:szCs w:val="22"/>
                    </w:rPr>
                  </w:pPr>
                  <w:r w:rsidRPr="009743EA">
                    <w:rPr>
                      <w:rFonts w:eastAsia="Calibri"/>
                      <w:b/>
                      <w:szCs w:val="22"/>
                    </w:rPr>
                    <w:t>Value</w:t>
                  </w:r>
                </w:p>
              </w:tc>
            </w:tr>
            <w:tr w:rsidR="008B1B88" w:rsidRPr="009743EA" w14:paraId="4D46C010" w14:textId="77777777" w:rsidTr="005A2D7C">
              <w:trPr>
                <w:jc w:val="center"/>
              </w:trPr>
              <w:tc>
                <w:tcPr>
                  <w:tcW w:w="1501" w:type="dxa"/>
                  <w:shd w:val="clear" w:color="auto" w:fill="DEEAF6"/>
                </w:tcPr>
                <w:p w14:paraId="48178EF6" w14:textId="77777777" w:rsidR="008B1B88" w:rsidRPr="009743EA" w:rsidRDefault="008B1B88" w:rsidP="005C72A8">
                  <w:pPr>
                    <w:pStyle w:val="TAL"/>
                    <w:snapToGrid w:val="0"/>
                    <w:jc w:val="center"/>
                    <w:rPr>
                      <w:rFonts w:eastAsia="Calibri"/>
                      <w:szCs w:val="22"/>
                    </w:rPr>
                  </w:pPr>
                  <w:r w:rsidRPr="009743EA">
                    <w:rPr>
                      <w:rFonts w:eastAsia="Calibri"/>
                      <w:szCs w:val="22"/>
                    </w:rPr>
                    <w:t>Accept</w:t>
                  </w:r>
                </w:p>
              </w:tc>
              <w:tc>
                <w:tcPr>
                  <w:tcW w:w="4359" w:type="dxa"/>
                  <w:shd w:val="clear" w:color="auto" w:fill="auto"/>
                </w:tcPr>
                <w:p w14:paraId="4AD44ACF" w14:textId="77777777" w:rsidR="008B1B88" w:rsidRPr="009743EA" w:rsidRDefault="008B1B88" w:rsidP="005C72A8">
                  <w:pPr>
                    <w:pStyle w:val="TAL"/>
                    <w:snapToGrid w:val="0"/>
                    <w:rPr>
                      <w:rFonts w:eastAsia="Calibri"/>
                      <w:szCs w:val="22"/>
                    </w:rPr>
                  </w:pPr>
                  <w:r w:rsidRPr="009743EA">
                    <w:rPr>
                      <w:rFonts w:eastAsia="Calibri"/>
                      <w:szCs w:val="22"/>
                    </w:rPr>
                    <w:t>application/</w:t>
                  </w:r>
                  <w:r w:rsidR="005A3EEC" w:rsidRPr="009743EA">
                    <w:rPr>
                      <w:rFonts w:eastAsia="Calibri"/>
                      <w:szCs w:val="22"/>
                    </w:rPr>
                    <w:t xml:space="preserve"> </w:t>
                  </w:r>
                  <w:r w:rsidRPr="009743EA">
                    <w:rPr>
                      <w:rFonts w:eastAsia="Calibri"/>
                      <w:szCs w:val="22"/>
                    </w:rPr>
                    <w:t>json</w:t>
                  </w:r>
                </w:p>
              </w:tc>
            </w:tr>
            <w:tr w:rsidR="008B1B88" w:rsidRPr="009743EA" w14:paraId="07BCBE2A" w14:textId="77777777" w:rsidTr="005A2D7C">
              <w:trPr>
                <w:jc w:val="center"/>
              </w:trPr>
              <w:tc>
                <w:tcPr>
                  <w:tcW w:w="1501" w:type="dxa"/>
                  <w:shd w:val="clear" w:color="auto" w:fill="DEEAF6"/>
                </w:tcPr>
                <w:p w14:paraId="2E430FFD" w14:textId="77777777" w:rsidR="008B1B88" w:rsidRPr="009743EA" w:rsidRDefault="008B1B88" w:rsidP="005C72A8">
                  <w:pPr>
                    <w:pStyle w:val="TAL"/>
                    <w:snapToGrid w:val="0"/>
                    <w:jc w:val="center"/>
                    <w:rPr>
                      <w:rFonts w:eastAsia="Calibri"/>
                      <w:szCs w:val="22"/>
                    </w:rPr>
                  </w:pPr>
                  <w:r w:rsidRPr="009743EA">
                    <w:rPr>
                      <w:rFonts w:eastAsia="Calibri"/>
                      <w:szCs w:val="22"/>
                    </w:rPr>
                    <w:t>X-M2M-RI</w:t>
                  </w:r>
                </w:p>
              </w:tc>
              <w:tc>
                <w:tcPr>
                  <w:tcW w:w="4359" w:type="dxa"/>
                  <w:shd w:val="clear" w:color="auto" w:fill="auto"/>
                </w:tcPr>
                <w:p w14:paraId="5DC91F25" w14:textId="77777777" w:rsidR="008B1B88" w:rsidRPr="009743EA" w:rsidRDefault="008B1B88" w:rsidP="005C72A8">
                  <w:pPr>
                    <w:pStyle w:val="TAL"/>
                    <w:snapToGrid w:val="0"/>
                    <w:rPr>
                      <w:rFonts w:eastAsia="Calibri"/>
                      <w:szCs w:val="22"/>
                    </w:rPr>
                  </w:pPr>
                  <w:r w:rsidRPr="009743EA">
                    <w:rPr>
                      <w:rFonts w:eastAsia="Calibri"/>
                      <w:szCs w:val="22"/>
                    </w:rPr>
                    <w:t>Request</w:t>
                  </w:r>
                  <w:r w:rsidR="005A3EEC" w:rsidRPr="009743EA">
                    <w:rPr>
                      <w:rFonts w:eastAsia="Calibri"/>
                      <w:szCs w:val="22"/>
                    </w:rPr>
                    <w:t xml:space="preserve"> </w:t>
                  </w:r>
                  <w:r w:rsidRPr="009743EA">
                    <w:rPr>
                      <w:rFonts w:eastAsia="Calibri"/>
                      <w:szCs w:val="22"/>
                    </w:rPr>
                    <w:t>ID</w:t>
                  </w:r>
                  <w:r w:rsidR="005A3EEC" w:rsidRPr="009743EA">
                    <w:rPr>
                      <w:rFonts w:eastAsia="Calibri"/>
                      <w:szCs w:val="22"/>
                    </w:rPr>
                    <w:t xml:space="preserve"> </w:t>
                  </w:r>
                </w:p>
              </w:tc>
            </w:tr>
            <w:tr w:rsidR="008B1B88" w:rsidRPr="009743EA" w14:paraId="36B8404A" w14:textId="77777777" w:rsidTr="005A2D7C">
              <w:trPr>
                <w:jc w:val="center"/>
              </w:trPr>
              <w:tc>
                <w:tcPr>
                  <w:tcW w:w="1501" w:type="dxa"/>
                  <w:shd w:val="clear" w:color="auto" w:fill="DEEAF6"/>
                </w:tcPr>
                <w:p w14:paraId="6ED7FE10" w14:textId="77777777" w:rsidR="008B1B88" w:rsidRPr="009743EA" w:rsidRDefault="008B1B88" w:rsidP="005C72A8">
                  <w:pPr>
                    <w:pStyle w:val="TAL"/>
                    <w:snapToGrid w:val="0"/>
                    <w:jc w:val="center"/>
                    <w:rPr>
                      <w:rFonts w:eastAsia="Calibri"/>
                      <w:szCs w:val="22"/>
                    </w:rPr>
                  </w:pPr>
                  <w:r w:rsidRPr="009743EA">
                    <w:rPr>
                      <w:rFonts w:eastAsia="Calibri"/>
                      <w:szCs w:val="22"/>
                    </w:rPr>
                    <w:t>X-M2M-Origin</w:t>
                  </w:r>
                </w:p>
              </w:tc>
              <w:tc>
                <w:tcPr>
                  <w:tcW w:w="4359" w:type="dxa"/>
                  <w:shd w:val="clear" w:color="auto" w:fill="auto"/>
                </w:tcPr>
                <w:p w14:paraId="6F3A9D7A" w14:textId="77777777" w:rsidR="008B1B88" w:rsidRPr="009743EA" w:rsidRDefault="008B1B88" w:rsidP="005C72A8">
                  <w:pPr>
                    <w:pStyle w:val="TAL"/>
                    <w:snapToGrid w:val="0"/>
                    <w:rPr>
                      <w:rFonts w:eastAsia="Calibri"/>
                      <w:szCs w:val="22"/>
                    </w:rPr>
                  </w:pPr>
                  <w:r w:rsidRPr="009743EA">
                    <w:rPr>
                      <w:rFonts w:eastAsia="Calibri"/>
                      <w:szCs w:val="22"/>
                    </w:rPr>
                    <w:t>AE-ID</w:t>
                  </w:r>
                  <w:r w:rsidR="005A3EEC" w:rsidRPr="009743EA">
                    <w:rPr>
                      <w:rFonts w:eastAsia="Calibri"/>
                      <w:szCs w:val="22"/>
                    </w:rPr>
                    <w:t xml:space="preserve"> </w:t>
                  </w:r>
                  <w:r w:rsidRPr="009743EA">
                    <w:rPr>
                      <w:rFonts w:eastAsia="Calibri"/>
                      <w:szCs w:val="22"/>
                    </w:rPr>
                    <w:t>of</w:t>
                  </w:r>
                  <w:r w:rsidR="005A3EEC" w:rsidRPr="009743EA">
                    <w:rPr>
                      <w:rFonts w:eastAsia="Calibri"/>
                      <w:szCs w:val="22"/>
                    </w:rPr>
                    <w:t xml:space="preserve"> </w:t>
                  </w:r>
                  <w:r w:rsidRPr="009743EA">
                    <w:rPr>
                      <w:rFonts w:eastAsia="Calibri"/>
                      <w:szCs w:val="22"/>
                    </w:rPr>
                    <w:t>request</w:t>
                  </w:r>
                  <w:r w:rsidR="005A3EEC" w:rsidRPr="009743EA">
                    <w:rPr>
                      <w:rFonts w:eastAsia="Calibri"/>
                      <w:szCs w:val="22"/>
                    </w:rPr>
                    <w:t xml:space="preserve"> </w:t>
                  </w:r>
                  <w:r w:rsidRPr="009743EA">
                    <w:rPr>
                      <w:rFonts w:eastAsia="Calibri"/>
                      <w:szCs w:val="22"/>
                    </w:rPr>
                    <w:t>originator</w:t>
                  </w:r>
                </w:p>
              </w:tc>
            </w:tr>
            <w:tr w:rsidR="000E1539" w:rsidRPr="009743EA" w14:paraId="589FDE78" w14:textId="77777777" w:rsidTr="005A2D7C">
              <w:trPr>
                <w:jc w:val="center"/>
              </w:trPr>
              <w:tc>
                <w:tcPr>
                  <w:tcW w:w="1501" w:type="dxa"/>
                  <w:shd w:val="clear" w:color="auto" w:fill="DEEAF6"/>
                </w:tcPr>
                <w:p w14:paraId="5587312C" w14:textId="77777777" w:rsidR="000E1539" w:rsidRPr="009743EA" w:rsidRDefault="000E1539" w:rsidP="008C30AE">
                  <w:pPr>
                    <w:pStyle w:val="TAL"/>
                    <w:snapToGrid w:val="0"/>
                    <w:jc w:val="center"/>
                    <w:rPr>
                      <w:rFonts w:eastAsia="Calibri"/>
                      <w:szCs w:val="22"/>
                    </w:rPr>
                  </w:pPr>
                  <w:r w:rsidRPr="009743EA">
                    <w:rPr>
                      <w:rFonts w:eastAsia="Calibri"/>
                      <w:szCs w:val="22"/>
                    </w:rPr>
                    <w:t>X-M2M-RVI</w:t>
                  </w:r>
                </w:p>
              </w:tc>
              <w:tc>
                <w:tcPr>
                  <w:tcW w:w="4359" w:type="dxa"/>
                  <w:shd w:val="clear" w:color="auto" w:fill="auto"/>
                </w:tcPr>
                <w:p w14:paraId="3E763A1A" w14:textId="77777777" w:rsidR="000E1539" w:rsidRPr="009743EA" w:rsidRDefault="000E1539" w:rsidP="008C30AE">
                  <w:pPr>
                    <w:pStyle w:val="TAL"/>
                    <w:snapToGrid w:val="0"/>
                    <w:rPr>
                      <w:rFonts w:eastAsia="Calibri"/>
                      <w:szCs w:val="22"/>
                    </w:rPr>
                  </w:pPr>
                  <w:r w:rsidRPr="009743EA">
                    <w:rPr>
                      <w:rFonts w:eastAsia="Calibri"/>
                      <w:szCs w:val="22"/>
                    </w:rPr>
                    <w:t>Release</w:t>
                  </w:r>
                  <w:r w:rsidR="005A3EEC" w:rsidRPr="009743EA">
                    <w:rPr>
                      <w:rFonts w:eastAsia="Calibri"/>
                      <w:szCs w:val="22"/>
                    </w:rPr>
                    <w:t xml:space="preserve"> </w:t>
                  </w:r>
                  <w:r w:rsidRPr="009743EA">
                    <w:rPr>
                      <w:rFonts w:eastAsia="Calibri"/>
                      <w:szCs w:val="22"/>
                    </w:rPr>
                    <w:t>Version</w:t>
                  </w:r>
                  <w:r w:rsidR="005A3EEC" w:rsidRPr="009743EA">
                    <w:rPr>
                      <w:rFonts w:eastAsia="Calibri"/>
                      <w:szCs w:val="22"/>
                    </w:rPr>
                    <w:t xml:space="preserve"> </w:t>
                  </w:r>
                  <w:r w:rsidRPr="009743EA">
                    <w:rPr>
                      <w:rFonts w:eastAsia="Calibri"/>
                      <w:szCs w:val="22"/>
                    </w:rPr>
                    <w:t>Indicator</w:t>
                  </w:r>
                </w:p>
              </w:tc>
            </w:tr>
          </w:tbl>
          <w:p w14:paraId="0826986F" w14:textId="77777777" w:rsidR="008B1B88" w:rsidRPr="009743EA" w:rsidRDefault="008B1B88" w:rsidP="005C72A8">
            <w:pPr>
              <w:pStyle w:val="TAL"/>
              <w:snapToGrid w:val="0"/>
              <w:jc w:val="center"/>
              <w:rPr>
                <w:lang w:eastAsia="ko-KR"/>
              </w:rPr>
            </w:pPr>
          </w:p>
        </w:tc>
      </w:tr>
      <w:tr w:rsidR="008B1B88" w:rsidRPr="009743EA" w14:paraId="762941E4"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1C6F7DB7"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7C369B3C"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55EE511F"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32AAE3B6"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60EE819A"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38EECB89"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3C031166" w14:textId="77777777" w:rsidR="008B1B88" w:rsidRPr="009743EA" w:rsidRDefault="008B1B88" w:rsidP="005C72A8">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5CBF4C98" w14:textId="77777777" w:rsidR="008B1B88" w:rsidRPr="009743EA" w:rsidRDefault="008B1B88" w:rsidP="005C72A8">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no RCN or</w:t>
            </w:r>
          </w:p>
          <w:p w14:paraId="31EA5B8E" w14:textId="77777777" w:rsidR="008B1B88" w:rsidRPr="009743EA" w:rsidRDefault="008B1B88" w:rsidP="005C72A8">
            <w:pPr>
              <w:pStyle w:val="TAL"/>
              <w:snapToGrid w:val="0"/>
              <w:jc w:val="center"/>
              <w:rPr>
                <w:b/>
                <w:kern w:val="1"/>
              </w:rPr>
            </w:pPr>
            <w:r w:rsidRPr="009743EA">
              <w:rPr>
                <w:b/>
                <w:kern w:val="1"/>
              </w:rPr>
              <w:t>RCN=1</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06C7257D" w14:textId="77777777" w:rsidR="00880ED6" w:rsidRPr="005A2D7C" w:rsidRDefault="00880ED6" w:rsidP="005A2D7C">
            <w:pPr>
              <w:pStyle w:val="TAL"/>
              <w:rPr>
                <w:rFonts w:eastAsia="Calibri Light"/>
              </w:rPr>
            </w:pPr>
          </w:p>
          <w:p w14:paraId="20F5EA27" w14:textId="77777777" w:rsidR="008B1B88" w:rsidRPr="009743EA" w:rsidRDefault="00880ED6" w:rsidP="005C72A8">
            <w:pPr>
              <w:pStyle w:val="TAL"/>
              <w:snapToGrid w:val="0"/>
              <w:ind w:left="284"/>
              <w:rPr>
                <w:rFonts w:ascii="Times New Roman" w:eastAsia="Calibri Light" w:hAnsi="Times New Roman"/>
                <w:b/>
                <w:sz w:val="24"/>
              </w:rPr>
            </w:pPr>
            <w:r w:rsidRPr="009743EA">
              <w:rPr>
                <w:rFonts w:ascii="Times New Roman" w:eastAsia="Calibri Light" w:hAnsi="Times New Roman"/>
                <w:b/>
                <w:sz w:val="24"/>
              </w:rPr>
              <w:t>API/GRP/RET/001</w:t>
            </w:r>
          </w:p>
          <w:p w14:paraId="1524A76C" w14:textId="77777777" w:rsidR="008B1B88" w:rsidRPr="009743EA" w:rsidRDefault="00880ED6" w:rsidP="007C39B4">
            <w:pPr>
              <w:pStyle w:val="TAL"/>
              <w:snapToGrid w:val="0"/>
              <w:ind w:left="284"/>
              <w:rPr>
                <w:rFonts w:ascii="Times New Roman" w:eastAsia="Calibri Light" w:hAnsi="Times New Roman"/>
                <w:b/>
                <w:sz w:val="24"/>
              </w:rPr>
            </w:pPr>
            <w:r w:rsidRPr="009743EA">
              <w:rPr>
                <w:rFonts w:ascii="Times New Roman" w:eastAsia="Calibri Light" w:hAnsi="Times New Roman"/>
                <w:b/>
                <w:sz w:val="24"/>
              </w:rPr>
              <w:t>API/GRP/RET/001_RCN1</w:t>
            </w:r>
            <w:r w:rsidR="008B1B88" w:rsidRPr="009743EA">
              <w:rPr>
                <w:rFonts w:ascii="Times New Roman" w:eastAsia="Calibri Light" w:hAnsi="Times New Roman"/>
              </w:rPr>
              <w:t xml:space="preserve">    </w:t>
            </w:r>
          </w:p>
          <w:p w14:paraId="3A379820" w14:textId="77777777" w:rsidR="008B1B88" w:rsidRPr="009743EA" w:rsidRDefault="008B1B88" w:rsidP="005C72A8">
            <w:pPr>
              <w:widowControl w:val="0"/>
              <w:spacing w:after="0"/>
              <w:ind w:left="284"/>
              <w:jc w:val="both"/>
              <w:textAlignment w:val="auto"/>
              <w:rPr>
                <w:rFonts w:ascii="Arial" w:hAnsi="Arial"/>
                <w:b/>
                <w:color w:val="0070C0"/>
                <w:sz w:val="18"/>
              </w:rPr>
            </w:pPr>
          </w:p>
          <w:p w14:paraId="01D3DED1" w14:textId="77777777" w:rsidR="008B1B88" w:rsidRPr="009743EA" w:rsidRDefault="008B1B88" w:rsidP="005C72A8">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3817AD93" w14:textId="77777777" w:rsidR="008B1B88" w:rsidRPr="009743EA" w:rsidRDefault="008B1B88" w:rsidP="005C72A8">
            <w:pPr>
              <w:pStyle w:val="TAL"/>
              <w:snapToGrid w:val="0"/>
              <w:ind w:left="284"/>
              <w:jc w:val="both"/>
              <w:rPr>
                <w:color w:val="0070C0"/>
              </w:rPr>
            </w:pPr>
          </w:p>
          <w:p w14:paraId="7F6ABC57" w14:textId="77777777" w:rsidR="008B1B88" w:rsidRPr="009743EA" w:rsidRDefault="008B1B88" w:rsidP="005C72A8">
            <w:pPr>
              <w:pStyle w:val="TAL"/>
              <w:snapToGrid w:val="0"/>
              <w:ind w:left="284"/>
              <w:jc w:val="both"/>
              <w:rPr>
                <w:color w:val="0070C0"/>
              </w:rPr>
            </w:pPr>
            <w:r w:rsidRPr="009743EA">
              <w:rPr>
                <w:color w:val="0070C0"/>
              </w:rPr>
              <w:t>GET /mn-name/ae_actuator/group_lamp?rcn=1 HTTP/1.1</w:t>
            </w:r>
          </w:p>
          <w:p w14:paraId="3CC84194" w14:textId="77777777" w:rsidR="008B1B88" w:rsidRPr="009743EA" w:rsidRDefault="008B1B88" w:rsidP="005C72A8">
            <w:pPr>
              <w:pStyle w:val="TAL"/>
              <w:snapToGrid w:val="0"/>
              <w:ind w:left="284"/>
              <w:jc w:val="both"/>
              <w:rPr>
                <w:color w:val="0070C0"/>
              </w:rPr>
            </w:pPr>
            <w:r w:rsidRPr="009743EA">
              <w:rPr>
                <w:color w:val="0070C0"/>
              </w:rPr>
              <w:t>Host: 192.168.0.10:8282</w:t>
            </w:r>
          </w:p>
          <w:p w14:paraId="69889ADD" w14:textId="77777777" w:rsidR="008B1B88" w:rsidRPr="009743EA" w:rsidRDefault="008B1B88" w:rsidP="005C72A8">
            <w:pPr>
              <w:pStyle w:val="TAL"/>
              <w:snapToGrid w:val="0"/>
              <w:ind w:left="284"/>
              <w:jc w:val="both"/>
              <w:rPr>
                <w:color w:val="0070C0"/>
              </w:rPr>
            </w:pPr>
            <w:r w:rsidRPr="009743EA">
              <w:rPr>
                <w:color w:val="0070C0"/>
              </w:rPr>
              <w:t>X-M2M-Origin: CAE5630283216026458665</w:t>
            </w:r>
          </w:p>
          <w:p w14:paraId="38A9F0CB" w14:textId="77777777" w:rsidR="00856D18" w:rsidRPr="009743EA" w:rsidRDefault="00856D18" w:rsidP="00856D18">
            <w:pPr>
              <w:pStyle w:val="TAL"/>
              <w:snapToGrid w:val="0"/>
              <w:ind w:left="284"/>
              <w:jc w:val="both"/>
              <w:rPr>
                <w:color w:val="0070C0"/>
              </w:rPr>
            </w:pPr>
            <w:r w:rsidRPr="009743EA">
              <w:rPr>
                <w:color w:val="0070C0"/>
              </w:rPr>
              <w:t>Accept: application/json</w:t>
            </w:r>
          </w:p>
          <w:p w14:paraId="6A8773C9" w14:textId="77777777" w:rsidR="008B1B88" w:rsidRPr="009743EA" w:rsidRDefault="008B1B88" w:rsidP="005C72A8">
            <w:pPr>
              <w:pStyle w:val="TAL"/>
              <w:snapToGrid w:val="0"/>
              <w:ind w:left="284"/>
              <w:jc w:val="both"/>
              <w:rPr>
                <w:color w:val="0070C0"/>
              </w:rPr>
            </w:pPr>
            <w:r w:rsidRPr="009743EA">
              <w:rPr>
                <w:color w:val="0070C0"/>
              </w:rPr>
              <w:t>X-M2M-RI: 1234</w:t>
            </w:r>
          </w:p>
          <w:p w14:paraId="6971D044" w14:textId="77777777" w:rsidR="00272D87" w:rsidRPr="009743EA" w:rsidRDefault="00272D87" w:rsidP="00272D87">
            <w:pPr>
              <w:widowControl w:val="0"/>
              <w:overflowPunct/>
              <w:spacing w:after="0"/>
              <w:ind w:left="284"/>
              <w:jc w:val="both"/>
              <w:textAlignment w:val="auto"/>
              <w:rPr>
                <w:color w:val="0070C0"/>
              </w:rPr>
            </w:pPr>
            <w:r w:rsidRPr="009743EA">
              <w:rPr>
                <w:rFonts w:ascii="Arial" w:hAnsi="Arial"/>
                <w:color w:val="0070C0"/>
                <w:sz w:val="18"/>
              </w:rPr>
              <w:t>X-M2M-RVI: 2a</w:t>
            </w:r>
          </w:p>
          <w:p w14:paraId="4E4FB045" w14:textId="77777777" w:rsidR="008B1B88" w:rsidRPr="009743EA" w:rsidRDefault="008B1B88" w:rsidP="005C72A8">
            <w:pPr>
              <w:pStyle w:val="TAL"/>
              <w:snapToGrid w:val="0"/>
              <w:ind w:left="284"/>
              <w:jc w:val="both"/>
              <w:rPr>
                <w:color w:val="0070C0"/>
              </w:rPr>
            </w:pPr>
          </w:p>
          <w:p w14:paraId="622A32A9" w14:textId="77777777" w:rsidR="008B1B88" w:rsidRPr="009743EA" w:rsidRDefault="008B1B88" w:rsidP="005C72A8">
            <w:pPr>
              <w:widowControl w:val="0"/>
              <w:spacing w:after="0"/>
              <w:ind w:left="284"/>
              <w:jc w:val="both"/>
              <w:textAlignment w:val="auto"/>
              <w:rPr>
                <w:rFonts w:ascii="Arial" w:hAnsi="Arial"/>
                <w:b/>
                <w:color w:val="0070C0"/>
                <w:sz w:val="18"/>
              </w:rPr>
            </w:pPr>
          </w:p>
          <w:p w14:paraId="07E6774E" w14:textId="77777777" w:rsidR="008B1B88" w:rsidRPr="009743EA" w:rsidRDefault="008B1B88" w:rsidP="005C72A8">
            <w:pPr>
              <w:widowControl w:val="0"/>
              <w:spacing w:after="0"/>
              <w:ind w:left="284"/>
              <w:jc w:val="both"/>
              <w:textAlignment w:val="auto"/>
              <w:rPr>
                <w:rFonts w:ascii="Arial" w:hAnsi="Arial"/>
                <w:b/>
                <w:color w:val="0070C0"/>
                <w:sz w:val="18"/>
              </w:rPr>
            </w:pPr>
            <w:r w:rsidRPr="009743EA">
              <w:rPr>
                <w:rFonts w:ascii="Arial" w:hAnsi="Arial"/>
                <w:b/>
                <w:color w:val="0070C0"/>
                <w:sz w:val="18"/>
              </w:rPr>
              <w:t>HTTP Response:</w:t>
            </w:r>
          </w:p>
          <w:p w14:paraId="2F7BB31E" w14:textId="77777777" w:rsidR="008B1B88" w:rsidRPr="009743EA" w:rsidRDefault="008B1B88" w:rsidP="005C72A8">
            <w:pPr>
              <w:widowControl w:val="0"/>
              <w:spacing w:after="0"/>
              <w:ind w:left="284"/>
              <w:textAlignment w:val="auto"/>
              <w:rPr>
                <w:rFonts w:ascii="Arial" w:hAnsi="Arial"/>
                <w:color w:val="0070C0"/>
                <w:sz w:val="18"/>
              </w:rPr>
            </w:pPr>
          </w:p>
          <w:p w14:paraId="37936030" w14:textId="77777777" w:rsidR="008B1B88" w:rsidRPr="009743EA" w:rsidRDefault="008B1B88" w:rsidP="005C72A8">
            <w:pPr>
              <w:widowControl w:val="0"/>
              <w:spacing w:after="0"/>
              <w:ind w:left="284"/>
              <w:textAlignment w:val="auto"/>
              <w:rPr>
                <w:rFonts w:ascii="Arial" w:hAnsi="Arial"/>
                <w:color w:val="0070C0"/>
                <w:sz w:val="18"/>
              </w:rPr>
            </w:pPr>
            <w:r w:rsidRPr="009743EA">
              <w:rPr>
                <w:rFonts w:ascii="Arial" w:hAnsi="Arial"/>
                <w:color w:val="0070C0"/>
                <w:sz w:val="18"/>
              </w:rPr>
              <w:t>200 OK</w:t>
            </w:r>
          </w:p>
          <w:p w14:paraId="2BDDE68F" w14:textId="77777777" w:rsidR="008B1B88" w:rsidRPr="009743EA" w:rsidRDefault="008B1B88" w:rsidP="005C72A8">
            <w:pPr>
              <w:pStyle w:val="TAL"/>
              <w:snapToGrid w:val="0"/>
              <w:ind w:left="284"/>
              <w:rPr>
                <w:color w:val="0070C0"/>
              </w:rPr>
            </w:pPr>
            <w:r w:rsidRPr="009743EA">
              <w:rPr>
                <w:color w:val="0070C0"/>
              </w:rPr>
              <w:t>Content-Location: mn-name/ae_actuator/group_lamp</w:t>
            </w:r>
          </w:p>
          <w:p w14:paraId="7AE2BC9C" w14:textId="77777777" w:rsidR="008B1B88" w:rsidRPr="00325791" w:rsidRDefault="008B1B88" w:rsidP="005C72A8">
            <w:pPr>
              <w:pStyle w:val="TAL"/>
              <w:snapToGrid w:val="0"/>
              <w:ind w:left="284"/>
              <w:rPr>
                <w:color w:val="0070C0"/>
                <w:lang w:val="fr-FR"/>
              </w:rPr>
            </w:pPr>
            <w:r w:rsidRPr="00325791">
              <w:rPr>
                <w:color w:val="0070C0"/>
                <w:lang w:val="fr-FR"/>
              </w:rPr>
              <w:t>Content-Type: application/json</w:t>
            </w:r>
          </w:p>
          <w:p w14:paraId="676AA382" w14:textId="77777777" w:rsidR="008B1B88" w:rsidRPr="00325791" w:rsidRDefault="008B1B88" w:rsidP="005C72A8">
            <w:pPr>
              <w:pStyle w:val="TAL"/>
              <w:snapToGrid w:val="0"/>
              <w:ind w:left="284"/>
              <w:rPr>
                <w:color w:val="0070C0"/>
                <w:lang w:val="fr-FR"/>
              </w:rPr>
            </w:pPr>
            <w:r w:rsidRPr="00325791">
              <w:rPr>
                <w:color w:val="0070C0"/>
                <w:lang w:val="fr-FR"/>
              </w:rPr>
              <w:t>X-M2M-RI: 1234</w:t>
            </w:r>
          </w:p>
          <w:p w14:paraId="010F8F5E" w14:textId="77777777" w:rsidR="00272D87" w:rsidRPr="009743EA" w:rsidRDefault="00272D87" w:rsidP="00272D87">
            <w:pPr>
              <w:widowControl w:val="0"/>
              <w:overflowPunct/>
              <w:spacing w:after="0"/>
              <w:ind w:left="284"/>
              <w:jc w:val="both"/>
              <w:textAlignment w:val="auto"/>
              <w:rPr>
                <w:color w:val="0070C0"/>
              </w:rPr>
            </w:pPr>
            <w:r w:rsidRPr="009743EA">
              <w:rPr>
                <w:rFonts w:ascii="Arial" w:hAnsi="Arial"/>
                <w:color w:val="0070C0"/>
                <w:sz w:val="18"/>
              </w:rPr>
              <w:t>X-M2M-RVI: 2a</w:t>
            </w:r>
          </w:p>
          <w:p w14:paraId="4CFBB428" w14:textId="77777777" w:rsidR="008B1B88" w:rsidRPr="009743EA" w:rsidRDefault="008B1B88" w:rsidP="005C72A8">
            <w:pPr>
              <w:pStyle w:val="TAL"/>
              <w:snapToGrid w:val="0"/>
              <w:ind w:left="284"/>
              <w:rPr>
                <w:color w:val="0070C0"/>
              </w:rPr>
            </w:pPr>
            <w:r w:rsidRPr="009743EA">
              <w:rPr>
                <w:color w:val="0070C0"/>
              </w:rPr>
              <w:t>X-M2M-RSC: 2000</w:t>
            </w:r>
          </w:p>
          <w:p w14:paraId="6F3B4669" w14:textId="77777777" w:rsidR="008B1B88" w:rsidRPr="009743EA" w:rsidRDefault="008B1B88" w:rsidP="005C72A8">
            <w:pPr>
              <w:pStyle w:val="TAL"/>
              <w:snapToGrid w:val="0"/>
              <w:ind w:left="284"/>
              <w:rPr>
                <w:color w:val="0070C0"/>
              </w:rPr>
            </w:pPr>
            <w:r w:rsidRPr="009743EA">
              <w:rPr>
                <w:color w:val="0070C0"/>
              </w:rPr>
              <w:t>{</w:t>
            </w:r>
          </w:p>
          <w:p w14:paraId="50091451" w14:textId="77777777" w:rsidR="008B1B88" w:rsidRPr="009743EA" w:rsidRDefault="008B1B88" w:rsidP="005C72A8">
            <w:pPr>
              <w:pStyle w:val="TAL"/>
              <w:snapToGrid w:val="0"/>
              <w:ind w:left="284"/>
              <w:rPr>
                <w:color w:val="0070C0"/>
              </w:rPr>
            </w:pPr>
            <w:r w:rsidRPr="009743EA">
              <w:rPr>
                <w:color w:val="0070C0"/>
              </w:rPr>
              <w:t xml:space="preserve">    "m2m:grp": {</w:t>
            </w:r>
          </w:p>
          <w:p w14:paraId="075D501B" w14:textId="77777777" w:rsidR="008B1B88" w:rsidRPr="009743EA" w:rsidRDefault="008B1B88" w:rsidP="005C72A8">
            <w:pPr>
              <w:pStyle w:val="TAL"/>
              <w:snapToGrid w:val="0"/>
              <w:ind w:left="284"/>
              <w:rPr>
                <w:color w:val="0070C0"/>
              </w:rPr>
            </w:pPr>
            <w:r w:rsidRPr="009743EA">
              <w:rPr>
                <w:color w:val="0070C0"/>
              </w:rPr>
              <w:t xml:space="preserve">        "rn": "group_lamp",</w:t>
            </w:r>
          </w:p>
          <w:p w14:paraId="21D6C5C5" w14:textId="77777777" w:rsidR="008B1B88" w:rsidRPr="009743EA" w:rsidRDefault="008B1B88" w:rsidP="005C72A8">
            <w:pPr>
              <w:pStyle w:val="TAL"/>
              <w:snapToGrid w:val="0"/>
              <w:ind w:left="284"/>
              <w:rPr>
                <w:color w:val="0070C0"/>
              </w:rPr>
            </w:pPr>
            <w:r w:rsidRPr="009743EA">
              <w:rPr>
                <w:color w:val="0070C0"/>
              </w:rPr>
              <w:t xml:space="preserve">        "ty": 9,</w:t>
            </w:r>
          </w:p>
          <w:p w14:paraId="476DE59E" w14:textId="77777777" w:rsidR="008B1B88" w:rsidRPr="009743EA" w:rsidRDefault="008B1B88" w:rsidP="005C72A8">
            <w:pPr>
              <w:pStyle w:val="TAL"/>
              <w:snapToGrid w:val="0"/>
              <w:ind w:left="284"/>
              <w:rPr>
                <w:color w:val="0070C0"/>
              </w:rPr>
            </w:pPr>
            <w:r w:rsidRPr="009743EA">
              <w:rPr>
                <w:color w:val="0070C0"/>
              </w:rPr>
              <w:lastRenderedPageBreak/>
              <w:t xml:space="preserve">        "ri": "GRP792482146823489621",</w:t>
            </w:r>
          </w:p>
          <w:p w14:paraId="5E0EAA13" w14:textId="77777777" w:rsidR="008B1B88" w:rsidRPr="009743EA" w:rsidRDefault="008B1B88" w:rsidP="005C72A8">
            <w:pPr>
              <w:pStyle w:val="TAL"/>
              <w:snapToGrid w:val="0"/>
              <w:ind w:left="284"/>
              <w:rPr>
                <w:color w:val="0070C0"/>
              </w:rPr>
            </w:pPr>
            <w:r w:rsidRPr="009743EA">
              <w:rPr>
                <w:color w:val="0070C0"/>
              </w:rPr>
              <w:t xml:space="preserve">        "pi": "CAE5630283216026458665",</w:t>
            </w:r>
          </w:p>
          <w:p w14:paraId="739F8646" w14:textId="77777777" w:rsidR="008B1B88" w:rsidRPr="00325791" w:rsidRDefault="008B1B88" w:rsidP="005C72A8">
            <w:pPr>
              <w:pStyle w:val="TAL"/>
              <w:snapToGrid w:val="0"/>
              <w:ind w:left="284"/>
              <w:rPr>
                <w:color w:val="0070C0"/>
                <w:lang w:val="fr-FR"/>
              </w:rPr>
            </w:pPr>
            <w:r w:rsidRPr="009743EA">
              <w:rPr>
                <w:color w:val="0070C0"/>
              </w:rPr>
              <w:t xml:space="preserve">        </w:t>
            </w:r>
            <w:r w:rsidRPr="00325791">
              <w:rPr>
                <w:color w:val="0070C0"/>
                <w:lang w:val="fr-FR"/>
              </w:rPr>
              <w:t>"ct": "20171212T170445",</w:t>
            </w:r>
          </w:p>
          <w:p w14:paraId="49EF106F" w14:textId="77777777" w:rsidR="008B1B88" w:rsidRPr="00325791" w:rsidRDefault="008B1B88" w:rsidP="005C72A8">
            <w:pPr>
              <w:pStyle w:val="TAL"/>
              <w:snapToGrid w:val="0"/>
              <w:ind w:left="284"/>
              <w:rPr>
                <w:color w:val="0070C0"/>
                <w:lang w:val="fr-FR"/>
              </w:rPr>
            </w:pPr>
            <w:r w:rsidRPr="00325791">
              <w:rPr>
                <w:color w:val="0070C0"/>
                <w:lang w:val="fr-FR"/>
              </w:rPr>
              <w:t xml:space="preserve">        "lt": "20171212T170445",</w:t>
            </w:r>
          </w:p>
          <w:p w14:paraId="73564677" w14:textId="77777777" w:rsidR="008B1B88" w:rsidRPr="00325791" w:rsidRDefault="008B1B88" w:rsidP="005C72A8">
            <w:pPr>
              <w:pStyle w:val="TAL"/>
              <w:snapToGrid w:val="0"/>
              <w:ind w:left="284"/>
              <w:rPr>
                <w:color w:val="0070C0"/>
                <w:lang w:val="fr-FR"/>
              </w:rPr>
            </w:pPr>
            <w:r w:rsidRPr="00325791">
              <w:rPr>
                <w:color w:val="0070C0"/>
                <w:lang w:val="fr-FR"/>
              </w:rPr>
              <w:t xml:space="preserve">        "mt": 3,</w:t>
            </w:r>
          </w:p>
          <w:p w14:paraId="4FDA42C2" w14:textId="77777777" w:rsidR="008B1B88" w:rsidRPr="000D6D95" w:rsidRDefault="008B1B88" w:rsidP="005C72A8">
            <w:pPr>
              <w:pStyle w:val="TAL"/>
              <w:snapToGrid w:val="0"/>
              <w:ind w:left="284"/>
              <w:rPr>
                <w:color w:val="0070C0"/>
                <w:lang w:val="fr-FR"/>
              </w:rPr>
            </w:pPr>
            <w:r w:rsidRPr="00325791">
              <w:rPr>
                <w:color w:val="0070C0"/>
                <w:lang w:val="fr-FR"/>
              </w:rPr>
              <w:t xml:space="preserve">        "cn</w:t>
            </w:r>
            <w:r w:rsidRPr="000D6D95">
              <w:rPr>
                <w:color w:val="0070C0"/>
                <w:lang w:val="fr-FR"/>
              </w:rPr>
              <w:t>m": 2,</w:t>
            </w:r>
          </w:p>
          <w:p w14:paraId="033FEC50" w14:textId="77777777" w:rsidR="008B1B88" w:rsidRPr="009743EA" w:rsidRDefault="008B1B88" w:rsidP="005C72A8">
            <w:pPr>
              <w:pStyle w:val="TAL"/>
              <w:snapToGrid w:val="0"/>
              <w:ind w:left="284"/>
              <w:rPr>
                <w:color w:val="0070C0"/>
              </w:rPr>
            </w:pPr>
            <w:r w:rsidRPr="000D6D95">
              <w:rPr>
                <w:color w:val="0070C0"/>
                <w:lang w:val="fr-FR"/>
              </w:rPr>
              <w:t xml:space="preserve">        </w:t>
            </w:r>
            <w:r w:rsidRPr="009743EA">
              <w:rPr>
                <w:color w:val="0070C0"/>
              </w:rPr>
              <w:t>"mnm": 50,</w:t>
            </w:r>
          </w:p>
          <w:p w14:paraId="465978C0" w14:textId="77777777" w:rsidR="008B1B88" w:rsidRPr="009743EA" w:rsidRDefault="008B1B88" w:rsidP="005A2D7C">
            <w:pPr>
              <w:pStyle w:val="TAL"/>
              <w:snapToGrid w:val="0"/>
              <w:ind w:left="284"/>
              <w:rPr>
                <w:color w:val="0070C0"/>
              </w:rPr>
            </w:pPr>
            <w:r w:rsidRPr="009743EA">
              <w:rPr>
                <w:color w:val="0070C0"/>
              </w:rPr>
              <w:t xml:space="preserve">        "mid": </w:t>
            </w:r>
            <w:r w:rsidRPr="00C072AF">
              <w:rPr>
                <w:color w:val="0070C0"/>
              </w:rPr>
              <w:t>[</w:t>
            </w:r>
          </w:p>
          <w:p w14:paraId="717A46B9" w14:textId="77777777" w:rsidR="008B1B88" w:rsidRPr="009743EA" w:rsidRDefault="008B1B88" w:rsidP="005A2D7C">
            <w:pPr>
              <w:pStyle w:val="TAL"/>
              <w:snapToGrid w:val="0"/>
              <w:ind w:left="284"/>
              <w:rPr>
                <w:color w:val="0070C0"/>
              </w:rPr>
            </w:pPr>
            <w:r w:rsidRPr="009743EA">
              <w:rPr>
                <w:color w:val="0070C0"/>
              </w:rPr>
              <w:t xml:space="preserve">            "mn-name/ae_actuator/lamp_container1",</w:t>
            </w:r>
          </w:p>
          <w:p w14:paraId="7AF82A67" w14:textId="77777777" w:rsidR="008B1B88" w:rsidRPr="009743EA" w:rsidRDefault="008B1B88" w:rsidP="005A2D7C">
            <w:pPr>
              <w:pStyle w:val="TAL"/>
              <w:snapToGrid w:val="0"/>
              <w:ind w:left="284"/>
              <w:rPr>
                <w:color w:val="0070C0"/>
              </w:rPr>
            </w:pPr>
            <w:r w:rsidRPr="009743EA">
              <w:rPr>
                <w:color w:val="0070C0"/>
              </w:rPr>
              <w:t xml:space="preserve">            "mn-name/ae_actuator/lamp_container2"</w:t>
            </w:r>
          </w:p>
          <w:p w14:paraId="1D7FB3B9" w14:textId="77777777" w:rsidR="008B1B88" w:rsidRPr="009743EA" w:rsidRDefault="008B1B88" w:rsidP="005C72A8">
            <w:pPr>
              <w:pStyle w:val="TAL"/>
              <w:snapToGrid w:val="0"/>
              <w:ind w:left="284"/>
              <w:rPr>
                <w:color w:val="0070C0"/>
              </w:rPr>
            </w:pPr>
            <w:r w:rsidRPr="009743EA">
              <w:rPr>
                <w:color w:val="0070C0"/>
              </w:rPr>
              <w:t xml:space="preserve">  </w:t>
            </w:r>
            <w:r w:rsidRPr="009743EA">
              <w:rPr>
                <w:rFonts w:hint="eastAsia"/>
                <w:color w:val="0070C0"/>
              </w:rPr>
              <w:t xml:space="preserve">      ]</w:t>
            </w:r>
          </w:p>
          <w:p w14:paraId="471E6EE3" w14:textId="77777777" w:rsidR="008B1B88" w:rsidRPr="005A2D7C" w:rsidRDefault="008B1B88" w:rsidP="005C72A8">
            <w:pPr>
              <w:pStyle w:val="TAL"/>
              <w:snapToGrid w:val="0"/>
              <w:ind w:left="284"/>
              <w:rPr>
                <w:color w:val="0070C0"/>
              </w:rPr>
            </w:pPr>
            <w:r w:rsidRPr="009743EA">
              <w:rPr>
                <w:color w:val="0070C0"/>
              </w:rPr>
              <w:t xml:space="preserve">        </w:t>
            </w:r>
            <w:r w:rsidRPr="005A2D7C">
              <w:rPr>
                <w:color w:val="0070C0"/>
              </w:rPr>
              <w:t>"mtv": true,</w:t>
            </w:r>
          </w:p>
          <w:p w14:paraId="7590DA85" w14:textId="77777777" w:rsidR="008B1B88" w:rsidRPr="005A2D7C" w:rsidRDefault="008B1B88" w:rsidP="005C72A8">
            <w:pPr>
              <w:pStyle w:val="TAL"/>
              <w:snapToGrid w:val="0"/>
              <w:ind w:left="284"/>
              <w:rPr>
                <w:color w:val="0070C0"/>
              </w:rPr>
            </w:pPr>
            <w:r w:rsidRPr="005A2D7C">
              <w:rPr>
                <w:color w:val="0070C0"/>
              </w:rPr>
              <w:t xml:space="preserve">        "csy": 1</w:t>
            </w:r>
          </w:p>
          <w:p w14:paraId="511C1B46" w14:textId="77777777" w:rsidR="008B1B88" w:rsidRPr="005A2D7C" w:rsidRDefault="008B1B88" w:rsidP="005C72A8">
            <w:pPr>
              <w:pStyle w:val="TAL"/>
              <w:snapToGrid w:val="0"/>
              <w:ind w:left="284"/>
              <w:rPr>
                <w:color w:val="0070C0"/>
              </w:rPr>
            </w:pPr>
            <w:r w:rsidRPr="005A2D7C">
              <w:rPr>
                <w:color w:val="0070C0"/>
              </w:rPr>
              <w:t xml:space="preserve">    }</w:t>
            </w:r>
          </w:p>
          <w:p w14:paraId="3E4F291E" w14:textId="77777777" w:rsidR="008B1B88" w:rsidRPr="005A2D7C" w:rsidRDefault="008B1B88" w:rsidP="005C72A8">
            <w:pPr>
              <w:pStyle w:val="TAL"/>
              <w:snapToGrid w:val="0"/>
              <w:ind w:left="284"/>
              <w:rPr>
                <w:color w:val="0070C0"/>
              </w:rPr>
            </w:pPr>
            <w:r w:rsidRPr="005A2D7C">
              <w:rPr>
                <w:color w:val="0070C0"/>
              </w:rPr>
              <w:t>}</w:t>
            </w:r>
          </w:p>
          <w:p w14:paraId="7DE931D2" w14:textId="77777777" w:rsidR="008B1B88" w:rsidRPr="009743EA" w:rsidRDefault="008B1B88" w:rsidP="005C72A8">
            <w:pPr>
              <w:pStyle w:val="TAL"/>
              <w:snapToGrid w:val="0"/>
              <w:ind w:left="284"/>
            </w:pPr>
          </w:p>
        </w:tc>
      </w:tr>
    </w:tbl>
    <w:p w14:paraId="27D1CABB" w14:textId="77777777" w:rsidR="008B1B88" w:rsidRPr="009743EA" w:rsidRDefault="008B1B88" w:rsidP="008B1B88">
      <w:pPr>
        <w:rPr>
          <w:lang w:eastAsia="ko-KR"/>
        </w:rPr>
      </w:pPr>
    </w:p>
    <w:p w14:paraId="365B2800" w14:textId="77777777" w:rsidR="008B1B88" w:rsidRPr="009743EA" w:rsidRDefault="008B1B88" w:rsidP="008B1B88">
      <w:pPr>
        <w:pStyle w:val="Heading4"/>
      </w:pPr>
      <w:bookmarkStart w:id="558" w:name="_Toc49420761"/>
      <w:bookmarkStart w:id="559" w:name="_Toc49507575"/>
      <w:bookmarkStart w:id="560" w:name="_Toc49507687"/>
      <w:bookmarkStart w:id="561" w:name="_Toc532286388"/>
      <w:bookmarkStart w:id="562" w:name="_Toc532286524"/>
      <w:bookmarkStart w:id="563" w:name="_Toc46154430"/>
      <w:bookmarkStart w:id="564" w:name="_Toc57298391"/>
      <w:r w:rsidRPr="009743EA">
        <w:t>6.2.10.3</w:t>
      </w:r>
      <w:r w:rsidRPr="009743EA">
        <w:tab/>
        <w:t>API-GRP-UPD</w:t>
      </w:r>
      <w:bookmarkEnd w:id="558"/>
      <w:bookmarkEnd w:id="559"/>
      <w:bookmarkEnd w:id="560"/>
      <w:bookmarkEnd w:id="561"/>
      <w:bookmarkEnd w:id="562"/>
      <w:bookmarkEnd w:id="563"/>
      <w:bookmarkEnd w:id="564"/>
    </w:p>
    <w:tbl>
      <w:tblPr>
        <w:tblW w:w="9659" w:type="dxa"/>
        <w:jc w:val="center"/>
        <w:tblLayout w:type="fixed"/>
        <w:tblCellMar>
          <w:left w:w="28" w:type="dxa"/>
        </w:tblCellMar>
        <w:tblLook w:val="0000" w:firstRow="0" w:lastRow="0" w:firstColumn="0" w:lastColumn="0" w:noHBand="0" w:noVBand="0"/>
      </w:tblPr>
      <w:tblGrid>
        <w:gridCol w:w="1286"/>
        <w:gridCol w:w="8373"/>
      </w:tblGrid>
      <w:tr w:rsidR="008B1B88" w:rsidRPr="009743EA" w14:paraId="30291F99"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621A4716" w14:textId="77777777" w:rsidR="008B1B88" w:rsidRPr="009743EA" w:rsidRDefault="008B1B88" w:rsidP="005C72A8">
            <w:pPr>
              <w:pStyle w:val="TAL"/>
              <w:snapToGrid w:val="0"/>
              <w:jc w:val="center"/>
              <w:rPr>
                <w:b/>
              </w:rPr>
            </w:pPr>
          </w:p>
          <w:p w14:paraId="252614F3" w14:textId="77777777" w:rsidR="008B1B88" w:rsidRPr="009743EA" w:rsidRDefault="008B1B88" w:rsidP="005C72A8">
            <w:pPr>
              <w:pStyle w:val="TAL"/>
              <w:snapToGrid w:val="0"/>
              <w:jc w:val="center"/>
              <w:rPr>
                <w:b/>
              </w:rPr>
            </w:pPr>
            <w:r w:rsidRPr="009743EA">
              <w:rPr>
                <w:b/>
              </w:rPr>
              <w:t>API Id</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40FE6EB7" w14:textId="77777777" w:rsidR="008B1B88" w:rsidRPr="005A2D7C" w:rsidRDefault="008B1B88" w:rsidP="005A2D7C">
            <w:pPr>
              <w:pStyle w:val="TAL"/>
              <w:rPr>
                <w:rFonts w:eastAsia="Calibri Light"/>
              </w:rPr>
            </w:pPr>
            <w:r w:rsidRPr="005A2D7C">
              <w:rPr>
                <w:rFonts w:eastAsia="Calibri Light"/>
              </w:rPr>
              <w:t>API/GRP/UPD/001</w:t>
            </w:r>
          </w:p>
          <w:p w14:paraId="7BEA4469" w14:textId="77777777" w:rsidR="008B1B88" w:rsidRPr="005A2D7C" w:rsidRDefault="008B1B88" w:rsidP="005A2D7C">
            <w:pPr>
              <w:pStyle w:val="TAL"/>
              <w:rPr>
                <w:rFonts w:eastAsia="Calibri Light"/>
              </w:rPr>
            </w:pPr>
            <w:r w:rsidRPr="005A2D7C">
              <w:rPr>
                <w:rFonts w:eastAsia="Calibri Light"/>
              </w:rPr>
              <w:t>API/GRP/UPD/001_RCN0</w:t>
            </w:r>
          </w:p>
          <w:p w14:paraId="654F597E" w14:textId="77777777" w:rsidR="008B1B88" w:rsidRPr="005A2D7C" w:rsidRDefault="008B1B88" w:rsidP="005A2D7C">
            <w:pPr>
              <w:pStyle w:val="TAL"/>
            </w:pPr>
            <w:r w:rsidRPr="005A2D7C">
              <w:rPr>
                <w:rFonts w:eastAsia="Calibri Light"/>
              </w:rPr>
              <w:t>API/GRP/UPD/001_RCN1</w:t>
            </w:r>
          </w:p>
        </w:tc>
      </w:tr>
      <w:tr w:rsidR="008B1B88" w:rsidRPr="009743EA" w14:paraId="7CFADF37"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34AE0ED8" w14:textId="77777777" w:rsidR="008B1B88" w:rsidRPr="009743EA" w:rsidRDefault="008B1B88" w:rsidP="005C72A8">
            <w:pPr>
              <w:pStyle w:val="TAL"/>
              <w:snapToGrid w:val="0"/>
              <w:jc w:val="center"/>
              <w:rPr>
                <w:b/>
                <w:kern w:val="1"/>
              </w:rPr>
            </w:pPr>
            <w:r w:rsidRPr="009743EA">
              <w:rPr>
                <w:b/>
                <w:kern w:val="1"/>
              </w:rPr>
              <w:t>API Name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7C3B47" w14:textId="77777777" w:rsidR="008B1B88" w:rsidRPr="005A2D7C" w:rsidRDefault="008B1B88" w:rsidP="005A2D7C">
            <w:pPr>
              <w:pStyle w:val="TAL"/>
              <w:rPr>
                <w:rFonts w:eastAsia="Calibri Light"/>
              </w:rPr>
            </w:pPr>
            <w:r w:rsidRPr="005A2D7C">
              <w:rPr>
                <w:rFonts w:eastAsia="Calibri Light"/>
              </w:rPr>
              <w:t xml:space="preserve">&lt;group&gt; resource UPDATE with </w:t>
            </w:r>
            <w:r w:rsidR="00984FEF" w:rsidRPr="005A2D7C">
              <w:rPr>
                <w:rFonts w:eastAsia="Calibri Light"/>
              </w:rPr>
              <w:t>resultContent</w:t>
            </w:r>
            <w:r w:rsidRPr="005A2D7C">
              <w:rPr>
                <w:rFonts w:eastAsia="Calibri Light"/>
              </w:rPr>
              <w:t xml:space="preserve"> parameter</w:t>
            </w:r>
          </w:p>
        </w:tc>
      </w:tr>
      <w:tr w:rsidR="008B1B88" w:rsidRPr="009743EA" w14:paraId="231F3657" w14:textId="77777777" w:rsidTr="005A2D7C">
        <w:trPr>
          <w:jc w:val="center"/>
        </w:trPr>
        <w:tc>
          <w:tcPr>
            <w:tcW w:w="1286" w:type="dxa"/>
            <w:tcBorders>
              <w:top w:val="single" w:sz="4" w:space="0" w:color="000000"/>
              <w:left w:val="single" w:sz="4" w:space="0" w:color="000000"/>
              <w:bottom w:val="single" w:sz="4" w:space="0" w:color="000000"/>
            </w:tcBorders>
            <w:shd w:val="clear" w:color="auto" w:fill="E7E6E6"/>
          </w:tcPr>
          <w:p w14:paraId="3F524BAC" w14:textId="77777777" w:rsidR="008B1B88" w:rsidRPr="009743EA" w:rsidRDefault="008B1B88" w:rsidP="005C72A8">
            <w:pPr>
              <w:pStyle w:val="TAL"/>
              <w:snapToGrid w:val="0"/>
              <w:jc w:val="center"/>
              <w:rPr>
                <w:b/>
                <w:kern w:val="1"/>
              </w:rPr>
            </w:pPr>
            <w:r w:rsidRPr="009743EA">
              <w:rPr>
                <w:b/>
                <w:kern w:val="1"/>
              </w:rPr>
              <w:t>Target Resource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532DE7B7" w14:textId="77777777" w:rsidR="008B1B88" w:rsidRPr="005A2D7C" w:rsidRDefault="008B1B88" w:rsidP="005A2D7C">
            <w:pPr>
              <w:pStyle w:val="TAL"/>
              <w:rPr>
                <w:rFonts w:eastAsia="Calibri Light"/>
              </w:rPr>
            </w:pPr>
            <w:r w:rsidRPr="005A2D7C">
              <w:rPr>
                <w:rFonts w:eastAsia="Calibri Light"/>
              </w:rPr>
              <w:t>Requested &lt;group&gt; resource</w:t>
            </w:r>
          </w:p>
        </w:tc>
      </w:tr>
      <w:tr w:rsidR="008B1B88" w:rsidRPr="009743EA" w14:paraId="18FBEE5E"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7F747FCB" w14:textId="77777777" w:rsidR="008B1B88" w:rsidRPr="009743EA" w:rsidRDefault="008B1B88" w:rsidP="005C72A8">
            <w:pPr>
              <w:pStyle w:val="TAL"/>
              <w:snapToGrid w:val="0"/>
              <w:jc w:val="center"/>
              <w:rPr>
                <w:b/>
                <w:kern w:val="1"/>
              </w:rPr>
            </w:pPr>
          </w:p>
          <w:p w14:paraId="335786EF" w14:textId="77777777" w:rsidR="008B1B88" w:rsidRPr="009743EA" w:rsidRDefault="008B1B88" w:rsidP="005C72A8">
            <w:pPr>
              <w:pStyle w:val="TAL"/>
              <w:snapToGrid w:val="0"/>
              <w:jc w:val="center"/>
              <w:rPr>
                <w:b/>
                <w:kern w:val="1"/>
              </w:rPr>
            </w:pPr>
            <w:r w:rsidRPr="009743EA">
              <w:rPr>
                <w:b/>
                <w:kern w:val="1"/>
              </w:rPr>
              <w:t>Description</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3FE03FCA" w14:textId="77777777" w:rsidR="008B1B88" w:rsidRPr="005A2D7C" w:rsidRDefault="008B1B88" w:rsidP="005A2D7C">
            <w:pPr>
              <w:pStyle w:val="TAL"/>
              <w:rPr>
                <w:rFonts w:eastAsia="Calibri Light"/>
              </w:rPr>
            </w:pPr>
            <w:r w:rsidRPr="005A2D7C">
              <w:t xml:space="preserve">The interface is used to send a &lt;group&gt; UPDATE request attached with </w:t>
            </w:r>
            <w:r w:rsidR="00984FEF" w:rsidRPr="005A2D7C">
              <w:t>resultContent</w:t>
            </w:r>
            <w:r w:rsidRPr="005A2D7C">
              <w:t xml:space="preserve"> to the Registrar CSE, and the Registrar CSE updates a &lt;group&gt; resource and sends back a response</w:t>
            </w:r>
            <w:r w:rsidR="005A3EEC" w:rsidRPr="009743EA">
              <w:t>.</w:t>
            </w:r>
          </w:p>
        </w:tc>
      </w:tr>
      <w:tr w:rsidR="008B1B88" w:rsidRPr="009743EA" w14:paraId="58299886"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13F458A7" w14:textId="77777777" w:rsidR="008B1B88" w:rsidRPr="009743EA" w:rsidRDefault="008B1B88" w:rsidP="005C72A8">
            <w:pPr>
              <w:pStyle w:val="TAL"/>
              <w:snapToGrid w:val="0"/>
              <w:jc w:val="center"/>
              <w:rPr>
                <w:b/>
                <w:kern w:val="1"/>
              </w:rPr>
            </w:pPr>
          </w:p>
          <w:p w14:paraId="1FF9C39B" w14:textId="77777777" w:rsidR="008B1B88" w:rsidRPr="009743EA" w:rsidRDefault="008B1B88" w:rsidP="005C72A8">
            <w:pPr>
              <w:pStyle w:val="TAL"/>
              <w:snapToGrid w:val="0"/>
              <w:jc w:val="center"/>
              <w:rPr>
                <w:b/>
                <w:kern w:val="1"/>
              </w:rPr>
            </w:pPr>
          </w:p>
          <w:p w14:paraId="4BD1C8FB" w14:textId="77777777" w:rsidR="008B1B88" w:rsidRPr="009743EA" w:rsidRDefault="008B1B88" w:rsidP="005C72A8">
            <w:pPr>
              <w:pStyle w:val="TAL"/>
              <w:snapToGrid w:val="0"/>
              <w:jc w:val="center"/>
              <w:rPr>
                <w:b/>
                <w:kern w:val="1"/>
              </w:rPr>
            </w:pPr>
          </w:p>
          <w:p w14:paraId="4A181D73" w14:textId="77777777" w:rsidR="008B1B88" w:rsidRPr="009743EA" w:rsidRDefault="008B1B88" w:rsidP="005C72A8">
            <w:pPr>
              <w:pStyle w:val="TAL"/>
              <w:snapToGrid w:val="0"/>
              <w:jc w:val="center"/>
              <w:rPr>
                <w:b/>
                <w:kern w:val="1"/>
              </w:rPr>
            </w:pPr>
          </w:p>
          <w:p w14:paraId="1A2E9D92" w14:textId="77777777" w:rsidR="008B1B88" w:rsidRPr="009743EA" w:rsidRDefault="008B1B88" w:rsidP="005C72A8">
            <w:pPr>
              <w:pStyle w:val="TAL"/>
              <w:snapToGrid w:val="0"/>
              <w:jc w:val="center"/>
              <w:rPr>
                <w:b/>
                <w:kern w:val="1"/>
              </w:rPr>
            </w:pPr>
            <w:r w:rsidRPr="009743EA">
              <w:rPr>
                <w:b/>
                <w:kern w:val="1"/>
              </w:rPr>
              <w:t>Resource Structure before Sending Request</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095FA6E2" w14:textId="77777777" w:rsidR="008B1B88" w:rsidRPr="009743EA" w:rsidRDefault="008B1B88" w:rsidP="005C72A8">
            <w:pPr>
              <w:pStyle w:val="Default"/>
              <w:overflowPunct w:val="0"/>
              <w:jc w:val="center"/>
            </w:pPr>
          </w:p>
          <w:p w14:paraId="3591F276" w14:textId="77777777" w:rsidR="008B1B88" w:rsidRPr="009743EA" w:rsidRDefault="00654563" w:rsidP="005C72A8">
            <w:pPr>
              <w:pStyle w:val="Default"/>
              <w:overflowPunct w:val="0"/>
              <w:jc w:val="center"/>
              <w:rPr>
                <w:sz w:val="20"/>
                <w:szCs w:val="20"/>
              </w:rPr>
            </w:pPr>
            <w:r>
              <w:pict w14:anchorId="56C32FB6">
                <v:group id="_x0000_s1080" style="width:214.7pt;height:88.2pt;mso-position-horizontal-relative:char;mso-position-vertical-relative:line" coordsize="27265,11198">
                  <v:rect id="직사각형 3" o:spid="_x0000_s1081" style="position:absolute;width:11683;height:3652;visibility:visible;v-text-anchor:middle" filled="f" strokecolor="windowText">
                    <v:textbox inset="0,0,0,0">
                      <w:txbxContent>
                        <w:p w14:paraId="5921137F" w14:textId="77777777" w:rsidR="004A00AF" w:rsidRDefault="004A00AF" w:rsidP="008B1B88">
                          <w:pPr>
                            <w:pStyle w:val="NormalWeb"/>
                            <w:wordWrap w:val="0"/>
                            <w:spacing w:after="0"/>
                            <w:jc w:val="center"/>
                            <w:rPr>
                              <w:b/>
                              <w:bCs/>
                              <w:color w:val="000000"/>
                              <w:kern w:val="24"/>
                              <w:sz w:val="20"/>
                              <w:szCs w:val="20"/>
                            </w:rPr>
                          </w:pPr>
                          <w:r w:rsidRPr="00047E23">
                            <w:rPr>
                              <w:b/>
                              <w:bCs/>
                              <w:color w:val="000000"/>
                              <w:kern w:val="24"/>
                              <w:sz w:val="20"/>
                              <w:szCs w:val="20"/>
                            </w:rPr>
                            <w:t>mn</w:t>
                          </w:r>
                          <w:r>
                            <w:rPr>
                              <w:b/>
                              <w:bCs/>
                              <w:color w:val="000000"/>
                              <w:kern w:val="24"/>
                              <w:sz w:val="20"/>
                              <w:szCs w:val="20"/>
                            </w:rPr>
                            <w:t>-name</w:t>
                          </w:r>
                        </w:p>
                        <w:p w14:paraId="64F5D137" w14:textId="77777777" w:rsidR="004A00AF" w:rsidRDefault="004A00AF" w:rsidP="008B1B88">
                          <w:pPr>
                            <w:pStyle w:val="NormalWeb"/>
                            <w:wordWrap w:val="0"/>
                            <w:spacing w:after="0"/>
                            <w:jc w:val="center"/>
                          </w:pPr>
                          <w:r>
                            <w:rPr>
                              <w:b/>
                              <w:bCs/>
                              <w:color w:val="000000"/>
                              <w:kern w:val="24"/>
                              <w:sz w:val="20"/>
                              <w:szCs w:val="20"/>
                            </w:rPr>
                            <w:t>(CSEBase)</w:t>
                          </w:r>
                        </w:p>
                      </w:txbxContent>
                    </v:textbox>
                  </v:rect>
                  <v:line id="직선 연결선 4" o:spid="_x0000_s1082" style="position:absolute;flip:x;visibility:visible" from="5804,3656" to="5804,6133" o:connectortype="straight" strokecolor="windowText" strokeweight=".5pt">
                    <v:stroke joinstyle="miter"/>
                  </v:line>
                  <v:rect id="직사각형 5" o:spid="_x0000_s1083" style="position:absolute;left:7868;top:4895;width:11684;height:2530;visibility:visible;v-text-anchor:middle" filled="f" strokecolor="windowText">
                    <v:textbox inset="0,0,0,0">
                      <w:txbxContent>
                        <w:p w14:paraId="46F76B23" w14:textId="77777777" w:rsidR="004A00AF" w:rsidRDefault="004A00AF" w:rsidP="008B1B88">
                          <w:pPr>
                            <w:pStyle w:val="NormalWeb"/>
                            <w:wordWrap w:val="0"/>
                            <w:spacing w:after="0"/>
                            <w:jc w:val="center"/>
                            <w:rPr>
                              <w:b/>
                              <w:bCs/>
                              <w:color w:val="000000"/>
                              <w:kern w:val="24"/>
                              <w:sz w:val="18"/>
                              <w:szCs w:val="18"/>
                            </w:rPr>
                          </w:pPr>
                          <w:r w:rsidRPr="00047E23">
                            <w:rPr>
                              <w:b/>
                              <w:bCs/>
                              <w:color w:val="000000"/>
                              <w:kern w:val="24"/>
                              <w:sz w:val="18"/>
                              <w:szCs w:val="18"/>
                            </w:rPr>
                            <w:t>a</w:t>
                          </w:r>
                          <w:r>
                            <w:rPr>
                              <w:b/>
                              <w:bCs/>
                              <w:color w:val="000000"/>
                              <w:kern w:val="24"/>
                              <w:sz w:val="18"/>
                              <w:szCs w:val="18"/>
                            </w:rPr>
                            <w:t>e_a</w:t>
                          </w:r>
                          <w:r w:rsidRPr="00047E23">
                            <w:rPr>
                              <w:b/>
                              <w:bCs/>
                              <w:color w:val="000000"/>
                              <w:kern w:val="24"/>
                              <w:sz w:val="18"/>
                              <w:szCs w:val="18"/>
                            </w:rPr>
                            <w:t xml:space="preserve">ctuator </w:t>
                          </w:r>
                        </w:p>
                        <w:p w14:paraId="1CD5EECA" w14:textId="77777777" w:rsidR="004A00AF" w:rsidRDefault="004A00AF" w:rsidP="008B1B88">
                          <w:pPr>
                            <w:pStyle w:val="NormalWeb"/>
                            <w:wordWrap w:val="0"/>
                            <w:spacing w:after="0"/>
                            <w:jc w:val="center"/>
                          </w:pPr>
                          <w:r w:rsidRPr="00047E23">
                            <w:rPr>
                              <w:b/>
                              <w:bCs/>
                              <w:color w:val="000000"/>
                              <w:kern w:val="24"/>
                              <w:sz w:val="18"/>
                              <w:szCs w:val="18"/>
                            </w:rPr>
                            <w:t>(AE)</w:t>
                          </w:r>
                        </w:p>
                      </w:txbxContent>
                    </v:textbox>
                  </v:rect>
                  <v:line id="직선 연결선 6" o:spid="_x0000_s1084" style="position:absolute;flip:x;visibility:visible" from="13533,7429" to="13533,9907" o:connectortype="straight" strokecolor="windowText" strokeweight=".5pt">
                    <v:stroke joinstyle="miter"/>
                  </v:line>
                  <v:line id="직선 연결선 7" o:spid="_x0000_s1085" style="position:absolute;visibility:visible" from="5804,6118" to="7868,6133" o:connectortype="straight" strokecolor="windowText" strokeweight=".5pt">
                    <v:stroke joinstyle="miter"/>
                  </v:line>
                  <v:line id="직선 연결선 8" o:spid="_x0000_s1086" style="position:absolute;visibility:visible" from="13517,9891" to="15581,9907" o:connectortype="straight" strokecolor="windowText" strokeweight=".5pt">
                    <v:stroke joinstyle="miter"/>
                  </v:line>
                  <v:rect id="직사각형 9" o:spid="_x0000_s1087" style="position:absolute;left:15581;top:8668;width:11684;height:2530;visibility:visible;v-text-anchor:middle" filled="f" strokecolor="windowText">
                    <v:textbox inset="0,0,0,0">
                      <w:txbxContent>
                        <w:p w14:paraId="045B5C2A" w14:textId="77777777" w:rsidR="004A00AF" w:rsidRPr="000071D7" w:rsidRDefault="004A00AF" w:rsidP="008B1B88">
                          <w:pPr>
                            <w:pStyle w:val="NormalWeb"/>
                            <w:wordWrap w:val="0"/>
                            <w:spacing w:after="0"/>
                            <w:jc w:val="center"/>
                            <w:rPr>
                              <w:b/>
                              <w:bCs/>
                              <w:color w:val="000000"/>
                              <w:kern w:val="24"/>
                              <w:sz w:val="16"/>
                              <w:szCs w:val="16"/>
                            </w:rPr>
                          </w:pPr>
                          <w:r w:rsidRPr="000071D7">
                            <w:rPr>
                              <w:b/>
                              <w:bCs/>
                              <w:color w:val="000000"/>
                              <w:kern w:val="24"/>
                              <w:sz w:val="16"/>
                              <w:szCs w:val="16"/>
                            </w:rPr>
                            <w:t>group_lamp</w:t>
                          </w:r>
                        </w:p>
                        <w:p w14:paraId="3FEB59A6" w14:textId="77777777" w:rsidR="004A00AF" w:rsidRPr="0014097E" w:rsidRDefault="004A00AF" w:rsidP="008B1B88">
                          <w:pPr>
                            <w:pStyle w:val="NormalWeb"/>
                            <w:wordWrap w:val="0"/>
                            <w:spacing w:after="0"/>
                            <w:jc w:val="center"/>
                            <w:rPr>
                              <w:b/>
                            </w:rPr>
                          </w:pPr>
                          <w:r w:rsidRPr="000071D7">
                            <w:rPr>
                              <w:b/>
                              <w:bCs/>
                              <w:color w:val="000000"/>
                              <w:kern w:val="24"/>
                              <w:sz w:val="16"/>
                              <w:szCs w:val="16"/>
                            </w:rPr>
                            <w:t>(group)</w:t>
                          </w:r>
                        </w:p>
                      </w:txbxContent>
                    </v:textbox>
                  </v:rect>
                  <w10:wrap type="none"/>
                  <w10:anchorlock/>
                </v:group>
              </w:pict>
            </w:r>
          </w:p>
          <w:p w14:paraId="3B0F61D9" w14:textId="77777777" w:rsidR="008B1B88" w:rsidRPr="009743EA" w:rsidRDefault="008B1B88" w:rsidP="005C72A8">
            <w:pPr>
              <w:pStyle w:val="Default"/>
              <w:overflowPunct w:val="0"/>
              <w:jc w:val="center"/>
              <w:rPr>
                <w:sz w:val="20"/>
                <w:szCs w:val="20"/>
              </w:rPr>
            </w:pPr>
          </w:p>
        </w:tc>
      </w:tr>
      <w:tr w:rsidR="008B1B88" w:rsidRPr="009743EA" w14:paraId="4A31EBC5"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4ECD2C96" w14:textId="77777777" w:rsidR="008B1B88" w:rsidRPr="009743EA" w:rsidRDefault="008B1B88" w:rsidP="005C72A8">
            <w:pPr>
              <w:pStyle w:val="TAL"/>
              <w:snapToGrid w:val="0"/>
              <w:jc w:val="center"/>
              <w:rPr>
                <w:b/>
                <w:kern w:val="1"/>
              </w:rPr>
            </w:pPr>
          </w:p>
          <w:p w14:paraId="30346384" w14:textId="77777777" w:rsidR="008B1B88" w:rsidRPr="009743EA" w:rsidRDefault="008B1B88" w:rsidP="005C72A8">
            <w:pPr>
              <w:pStyle w:val="TAL"/>
              <w:snapToGrid w:val="0"/>
              <w:jc w:val="center"/>
              <w:rPr>
                <w:b/>
                <w:kern w:val="1"/>
              </w:rPr>
            </w:pPr>
          </w:p>
          <w:p w14:paraId="64DA7D71" w14:textId="77777777" w:rsidR="008B1B88" w:rsidRPr="009743EA" w:rsidRDefault="008B1B88" w:rsidP="005C72A8">
            <w:pPr>
              <w:pStyle w:val="TAL"/>
              <w:snapToGrid w:val="0"/>
              <w:jc w:val="center"/>
              <w:rPr>
                <w:b/>
                <w:kern w:val="1"/>
              </w:rPr>
            </w:pPr>
          </w:p>
          <w:p w14:paraId="2D0B44A0" w14:textId="77777777" w:rsidR="008B1B88" w:rsidRPr="009743EA" w:rsidRDefault="008B1B88" w:rsidP="005C72A8">
            <w:pPr>
              <w:pStyle w:val="TAL"/>
              <w:snapToGrid w:val="0"/>
              <w:jc w:val="center"/>
              <w:rPr>
                <w:b/>
                <w:kern w:val="1"/>
              </w:rPr>
            </w:pPr>
          </w:p>
          <w:p w14:paraId="2454692C" w14:textId="77777777" w:rsidR="008B1B88" w:rsidRPr="009743EA" w:rsidRDefault="008B1B88" w:rsidP="005C72A8">
            <w:pPr>
              <w:pStyle w:val="TAL"/>
              <w:snapToGrid w:val="0"/>
              <w:jc w:val="center"/>
              <w:rPr>
                <w:b/>
                <w:kern w:val="1"/>
              </w:rPr>
            </w:pPr>
          </w:p>
          <w:p w14:paraId="5553758E" w14:textId="77777777" w:rsidR="008B1B88" w:rsidRPr="009743EA" w:rsidRDefault="008B1B88" w:rsidP="005C72A8">
            <w:pPr>
              <w:pStyle w:val="TAL"/>
              <w:snapToGrid w:val="0"/>
              <w:jc w:val="center"/>
              <w:rPr>
                <w:b/>
                <w:kern w:val="1"/>
              </w:rPr>
            </w:pPr>
            <w:r w:rsidRPr="009743EA">
              <w:rPr>
                <w:b/>
                <w:kern w:val="1"/>
              </w:rPr>
              <w:t>Call Flow</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7DD1A7BE" w14:textId="77777777" w:rsidR="008B1B88" w:rsidRPr="009743EA" w:rsidRDefault="00654563" w:rsidP="005C72A8">
            <w:pPr>
              <w:pStyle w:val="TAL"/>
              <w:snapToGrid w:val="0"/>
              <w:jc w:val="center"/>
            </w:pPr>
            <w:r>
              <w:pict w14:anchorId="190A349B">
                <v:group id="_x0000_s1106" style="width:261pt;height:133.25pt;mso-position-horizontal-relative:char;mso-position-vertical-relative:line" coordsize="33147,16922">
                  <v:roundrect id="모서리가 둥근 직사각형 2" o:spid="_x0000_s1107" style="position:absolute;width:9398;height:6810;visibility:visible;v-text-anchor:middle" arcsize="10923f" fillcolor="#5b9bd5" strokecolor="#d9d9d9" strokeweight=".5pt">
                    <v:stroke joinstyle="miter"/>
                    <v:textbox>
                      <w:txbxContent>
                        <w:p w14:paraId="6B05D769" w14:textId="77777777" w:rsidR="004A00AF" w:rsidRPr="00711102" w:rsidRDefault="004A00AF" w:rsidP="008B1B88">
                          <w:pPr>
                            <w:pStyle w:val="NormalWeb"/>
                            <w:wordWrap w:val="0"/>
                            <w:spacing w:after="0"/>
                            <w:jc w:val="center"/>
                            <w:rPr>
                              <w:rFonts w:ascii="Malgun Gothic" w:hAnsi="Malgun Gothic"/>
                              <w:color w:val="FFFFFF"/>
                              <w:kern w:val="24"/>
                              <w:sz w:val="10"/>
                              <w:szCs w:val="10"/>
                            </w:rPr>
                          </w:pPr>
                        </w:p>
                        <w:p w14:paraId="5A25C30A" w14:textId="77777777" w:rsidR="004A00AF" w:rsidRPr="00711102" w:rsidRDefault="004A00AF" w:rsidP="008B1B88">
                          <w:pPr>
                            <w:pStyle w:val="NormalWeb"/>
                            <w:wordWrap w:val="0"/>
                            <w:spacing w:after="0"/>
                            <w:jc w:val="center"/>
                          </w:pPr>
                          <w:r w:rsidRPr="00711102">
                            <w:rPr>
                              <w:rFonts w:ascii="Malgun Gothic" w:hAnsi="Malgun Gothic" w:hint="eastAsia"/>
                              <w:color w:val="FFFFFF"/>
                              <w:kern w:val="24"/>
                            </w:rPr>
                            <w:t>originator</w:t>
                          </w:r>
                        </w:p>
                      </w:txbxContent>
                    </v:textbox>
                  </v:roundrect>
                  <v:line id="직선 연결선 3" o:spid="_x0000_s1108" style="position:absolute;visibility:visible" from="4826,6810" to="4826,16922" o:connectortype="straight" strokeweight=".5pt">
                    <v:stroke dashstyle="longDash" joinstyle="miter"/>
                  </v:line>
                  <v:shape id="직선 화살표 연결선 4" o:spid="_x0000_s1109" type="#_x0000_t32" style="position:absolute;left:5524;top:10810;width:22082;height:32;visibility:visible" o:connectortype="straight" strokecolor="#5b9bd5" strokeweight="1.5pt">
                    <v:stroke endarrow="block" endarrowlength="long" joinstyle="miter" endcap="round"/>
                  </v:shape>
                  <v:shape id="TextBox 36" o:spid="_x0000_s1110" type="#_x0000_t202" style="position:absolute;left:11064;top:8846;width:10973;height:2451;visibility:visible" filled="f" stroked="f">
                    <v:textbox style="mso-fit-shape-to-text:t">
                      <w:txbxContent>
                        <w:p w14:paraId="39643E62" w14:textId="77777777" w:rsidR="004A00AF" w:rsidRDefault="004A00AF" w:rsidP="008B1B88">
                          <w:pPr>
                            <w:pStyle w:val="NormalWeb"/>
                            <w:wordWrap w:val="0"/>
                            <w:spacing w:after="0"/>
                          </w:pPr>
                          <w:r w:rsidRPr="00711102">
                            <w:rPr>
                              <w:rFonts w:ascii="Malgun Gothic" w:hAnsi="Malgun Gothic" w:hint="eastAsia"/>
                              <w:color w:val="5B9BD5"/>
                              <w:kern w:val="24"/>
                              <w:sz w:val="14"/>
                              <w:szCs w:val="14"/>
                            </w:rPr>
                            <w:t>g</w:t>
                          </w:r>
                          <w:r>
                            <w:rPr>
                              <w:rFonts w:ascii="Malgun Gothic" w:hAnsi="Malgun Gothic" w:hint="eastAsia"/>
                              <w:color w:val="5B9BD5"/>
                              <w:kern w:val="24"/>
                              <w:sz w:val="14"/>
                              <w:szCs w:val="14"/>
                            </w:rPr>
                            <w:t>roup update</w:t>
                          </w:r>
                          <w:r w:rsidRPr="00711102">
                            <w:rPr>
                              <w:rFonts w:ascii="Malgun Gothic" w:hAnsi="Malgun Gothic" w:hint="eastAsia"/>
                              <w:color w:val="5B9BD5"/>
                              <w:kern w:val="24"/>
                              <w:sz w:val="14"/>
                              <w:szCs w:val="14"/>
                            </w:rPr>
                            <w:t xml:space="preserve"> request</w:t>
                          </w:r>
                        </w:p>
                      </w:txbxContent>
                    </v:textbox>
                  </v:shape>
                  <v:shape id="TextBox 37" o:spid="_x0000_s1111" type="#_x0000_t202" style="position:absolute;left:14200;top:12873;width:6159;height:2451;visibility:visible" filled="f" stroked="f">
                    <v:textbox style="mso-fit-shape-to-text:t">
                      <w:txbxContent>
                        <w:p w14:paraId="5E3FB01A" w14:textId="77777777" w:rsidR="004A00AF" w:rsidRDefault="004A00AF" w:rsidP="008B1B88">
                          <w:pPr>
                            <w:pStyle w:val="NormalWeb"/>
                            <w:wordWrap w:val="0"/>
                            <w:spacing w:after="0"/>
                          </w:pPr>
                          <w:r w:rsidRPr="00711102">
                            <w:rPr>
                              <w:rFonts w:ascii="Malgun Gothic" w:hAnsi="Malgun Gothic" w:hint="eastAsia"/>
                              <w:color w:val="5B9BD5"/>
                              <w:kern w:val="24"/>
                              <w:sz w:val="14"/>
                              <w:szCs w:val="14"/>
                            </w:rPr>
                            <w:t>Response</w:t>
                          </w:r>
                        </w:p>
                      </w:txbxContent>
                    </v:textbox>
                  </v:shape>
                  <v:shape id="직선 화살표 연결선 7" o:spid="_x0000_s1112" type="#_x0000_t32" style="position:absolute;left:5873;top:14636;width:21733;height:64;flip:x y;visibility:visible" o:connectortype="straight" strokecolor="#5b9bd5" strokeweight="1.5pt">
                    <v:stroke endarrow="block" endarrowlength="long" joinstyle="miter" endcap="round"/>
                  </v:shape>
                  <v:roundrect id="모서리가 둥근 직사각형 8" o:spid="_x0000_s1113" style="position:absolute;left:23749;width:9398;height:6810;visibility:visible;v-text-anchor:middle" arcsize="10923f" fillcolor="#5b9bd5" strokecolor="#d9d9d9" strokeweight=".5pt">
                    <v:stroke joinstyle="miter"/>
                    <v:textbox>
                      <w:txbxContent>
                        <w:p w14:paraId="415B967C" w14:textId="77777777" w:rsidR="004A00AF" w:rsidRPr="00711102" w:rsidRDefault="004A00AF" w:rsidP="008B1B88">
                          <w:pPr>
                            <w:pStyle w:val="NormalWeb"/>
                            <w:wordWrap w:val="0"/>
                            <w:spacing w:after="0"/>
                            <w:jc w:val="center"/>
                            <w:rPr>
                              <w:rFonts w:ascii="Malgun Gothic" w:hAnsi="Malgun Gothic"/>
                              <w:color w:val="FFFFFF"/>
                              <w:kern w:val="24"/>
                              <w:sz w:val="10"/>
                              <w:szCs w:val="10"/>
                            </w:rPr>
                          </w:pPr>
                        </w:p>
                        <w:p w14:paraId="71A8EF48" w14:textId="77777777" w:rsidR="004A00AF" w:rsidRPr="00711102" w:rsidRDefault="004A00AF" w:rsidP="008B1B88">
                          <w:pPr>
                            <w:pStyle w:val="NormalWeb"/>
                            <w:wordWrap w:val="0"/>
                            <w:spacing w:after="0"/>
                            <w:jc w:val="center"/>
                          </w:pPr>
                          <w:r w:rsidRPr="00711102">
                            <w:rPr>
                              <w:rFonts w:ascii="Malgun Gothic" w:hAnsi="Malgun Gothic" w:hint="eastAsia"/>
                              <w:color w:val="FFFFFF"/>
                              <w:kern w:val="24"/>
                            </w:rPr>
                            <w:t>mn</w:t>
                          </w:r>
                          <w:r w:rsidRPr="00711102">
                            <w:rPr>
                              <w:rFonts w:ascii="Malgun Gothic" w:hAnsi="Malgun Gothic"/>
                              <w:color w:val="FFFFFF"/>
                              <w:kern w:val="24"/>
                            </w:rPr>
                            <w:t>-name</w:t>
                          </w:r>
                        </w:p>
                      </w:txbxContent>
                    </v:textbox>
                  </v:roundrect>
                  <v:line id="직선 연결선 9" o:spid="_x0000_s1114" style="position:absolute;visibility:visible" from="28575,6810" to="28575,16922" o:connectortype="straight" strokeweight=".5pt">
                    <v:stroke dashstyle="longDash" joinstyle="miter"/>
                  </v:line>
                  <w10:wrap type="none"/>
                  <w10:anchorlock/>
                </v:group>
              </w:pict>
            </w:r>
          </w:p>
          <w:p w14:paraId="6F1D1816" w14:textId="77777777" w:rsidR="008B1B88" w:rsidRPr="009743EA" w:rsidRDefault="008B1B88" w:rsidP="005C72A8">
            <w:pPr>
              <w:pStyle w:val="TAL"/>
              <w:snapToGrid w:val="0"/>
              <w:jc w:val="center"/>
              <w:rPr>
                <w:color w:val="000000"/>
              </w:rPr>
            </w:pPr>
          </w:p>
        </w:tc>
      </w:tr>
      <w:tr w:rsidR="008B1B88" w:rsidRPr="009743EA" w14:paraId="2F03D8F1"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782EAE11" w14:textId="77777777" w:rsidR="008B1B88" w:rsidRPr="009743EA" w:rsidRDefault="008B1B88" w:rsidP="005A2D7C">
            <w:pPr>
              <w:pStyle w:val="TAL"/>
              <w:keepNext w:val="0"/>
              <w:snapToGrid w:val="0"/>
              <w:jc w:val="center"/>
              <w:rPr>
                <w:b/>
                <w:kern w:val="1"/>
              </w:rPr>
            </w:pPr>
          </w:p>
          <w:p w14:paraId="31D8C9A6" w14:textId="77777777" w:rsidR="008B1B88" w:rsidRPr="009743EA" w:rsidRDefault="008B1B88" w:rsidP="005A2D7C">
            <w:pPr>
              <w:pStyle w:val="TAL"/>
              <w:keepNext w:val="0"/>
              <w:snapToGrid w:val="0"/>
              <w:jc w:val="center"/>
              <w:rPr>
                <w:b/>
                <w:kern w:val="1"/>
              </w:rPr>
            </w:pPr>
          </w:p>
          <w:p w14:paraId="64BCA85D" w14:textId="77777777" w:rsidR="008B1B88" w:rsidRPr="009743EA" w:rsidRDefault="008B1B88" w:rsidP="005A2D7C">
            <w:pPr>
              <w:pStyle w:val="TAL"/>
              <w:keepNext w:val="0"/>
              <w:snapToGrid w:val="0"/>
              <w:jc w:val="center"/>
              <w:rPr>
                <w:b/>
                <w:kern w:val="1"/>
              </w:rPr>
            </w:pPr>
            <w:r w:rsidRPr="009743EA">
              <w:rPr>
                <w:b/>
                <w:kern w:val="1"/>
              </w:rPr>
              <w:t>HTTP Header Information</w:t>
            </w:r>
          </w:p>
          <w:p w14:paraId="3493E76E" w14:textId="77777777" w:rsidR="008B1B88" w:rsidRPr="009743EA" w:rsidRDefault="008B1B88" w:rsidP="005A2D7C">
            <w:pPr>
              <w:pStyle w:val="TAL"/>
              <w:keepNext w:val="0"/>
              <w:snapToGrid w:val="0"/>
              <w:jc w:val="center"/>
              <w:rPr>
                <w:b/>
                <w:kern w:val="1"/>
              </w:rPr>
            </w:pPr>
          </w:p>
          <w:p w14:paraId="2922332A" w14:textId="77777777" w:rsidR="00FE3B5F" w:rsidRPr="009743EA" w:rsidRDefault="00FE3B5F" w:rsidP="00C072AF">
            <w:pPr>
              <w:pStyle w:val="TAL"/>
              <w:keepNext w:val="0"/>
              <w:snapToGrid w:val="0"/>
              <w:jc w:val="center"/>
              <w:rPr>
                <w:b/>
                <w:kern w:val="1"/>
              </w:rPr>
            </w:pPr>
          </w:p>
          <w:p w14:paraId="2011A1AF" w14:textId="77777777" w:rsidR="008B1B88" w:rsidRPr="009743EA" w:rsidRDefault="008B1B88" w:rsidP="005A2D7C">
            <w:pPr>
              <w:pStyle w:val="TAL"/>
              <w:keepNext w:val="0"/>
              <w:snapToGrid w:val="0"/>
              <w:jc w:val="center"/>
              <w:rPr>
                <w:b/>
                <w:kern w:val="1"/>
              </w:rP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5F747EBB" w14:textId="77777777" w:rsidR="008B1B88" w:rsidRPr="009743EA" w:rsidRDefault="008B1B88" w:rsidP="005A2D7C">
            <w:pPr>
              <w:pStyle w:val="TAL"/>
              <w:keepNext w:val="0"/>
              <w:snapToGrid w:val="0"/>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01"/>
              <w:gridCol w:w="4359"/>
            </w:tblGrid>
            <w:tr w:rsidR="008B1B88" w:rsidRPr="009743EA" w14:paraId="394AEDD1" w14:textId="77777777" w:rsidTr="005A2D7C">
              <w:trPr>
                <w:jc w:val="center"/>
              </w:trPr>
              <w:tc>
                <w:tcPr>
                  <w:tcW w:w="1501" w:type="dxa"/>
                  <w:shd w:val="clear" w:color="auto" w:fill="9CC2E5"/>
                </w:tcPr>
                <w:p w14:paraId="132EA2B4" w14:textId="77777777" w:rsidR="008B1B88" w:rsidRPr="009743EA" w:rsidRDefault="008B1B88" w:rsidP="005A2D7C">
                  <w:pPr>
                    <w:pStyle w:val="TAL"/>
                    <w:keepNext w:val="0"/>
                    <w:snapToGrid w:val="0"/>
                    <w:jc w:val="center"/>
                    <w:rPr>
                      <w:rFonts w:eastAsia="Calibri"/>
                      <w:b/>
                      <w:szCs w:val="22"/>
                    </w:rPr>
                  </w:pPr>
                  <w:r w:rsidRPr="009743EA">
                    <w:rPr>
                      <w:rFonts w:eastAsia="Calibri"/>
                      <w:b/>
                      <w:szCs w:val="22"/>
                    </w:rPr>
                    <w:t>Header</w:t>
                  </w:r>
                </w:p>
              </w:tc>
              <w:tc>
                <w:tcPr>
                  <w:tcW w:w="4359" w:type="dxa"/>
                  <w:shd w:val="clear" w:color="auto" w:fill="9CC2E5"/>
                </w:tcPr>
                <w:p w14:paraId="7F2493E6" w14:textId="77777777" w:rsidR="008B1B88" w:rsidRPr="009743EA" w:rsidRDefault="008B1B88" w:rsidP="005A2D7C">
                  <w:pPr>
                    <w:pStyle w:val="TAL"/>
                    <w:keepNext w:val="0"/>
                    <w:snapToGrid w:val="0"/>
                    <w:jc w:val="center"/>
                    <w:rPr>
                      <w:rFonts w:eastAsia="Calibri"/>
                      <w:b/>
                      <w:szCs w:val="22"/>
                    </w:rPr>
                  </w:pPr>
                  <w:r w:rsidRPr="009743EA">
                    <w:rPr>
                      <w:rFonts w:eastAsia="Calibri"/>
                      <w:b/>
                      <w:szCs w:val="22"/>
                    </w:rPr>
                    <w:t>Value</w:t>
                  </w:r>
                </w:p>
              </w:tc>
            </w:tr>
            <w:tr w:rsidR="008B1B88" w:rsidRPr="009743EA" w14:paraId="3B7C1E25" w14:textId="77777777" w:rsidTr="005A2D7C">
              <w:trPr>
                <w:jc w:val="center"/>
              </w:trPr>
              <w:tc>
                <w:tcPr>
                  <w:tcW w:w="1501" w:type="dxa"/>
                  <w:shd w:val="clear" w:color="auto" w:fill="DEEAF6"/>
                </w:tcPr>
                <w:p w14:paraId="0A925028" w14:textId="77777777" w:rsidR="008B1B88" w:rsidRPr="009743EA" w:rsidRDefault="008B1B88" w:rsidP="005A2D7C">
                  <w:pPr>
                    <w:pStyle w:val="TAL"/>
                    <w:keepNext w:val="0"/>
                    <w:snapToGrid w:val="0"/>
                    <w:jc w:val="center"/>
                    <w:rPr>
                      <w:rFonts w:eastAsia="Calibri"/>
                      <w:szCs w:val="22"/>
                    </w:rPr>
                  </w:pPr>
                  <w:r w:rsidRPr="009743EA">
                    <w:rPr>
                      <w:rFonts w:eastAsia="Calibri"/>
                      <w:szCs w:val="22"/>
                    </w:rPr>
                    <w:t>X-M2M-RI</w:t>
                  </w:r>
                </w:p>
              </w:tc>
              <w:tc>
                <w:tcPr>
                  <w:tcW w:w="4359" w:type="dxa"/>
                  <w:shd w:val="clear" w:color="auto" w:fill="auto"/>
                </w:tcPr>
                <w:p w14:paraId="2A19D138" w14:textId="77777777" w:rsidR="008B1B88" w:rsidRPr="009743EA" w:rsidRDefault="008B1B88" w:rsidP="005A2D7C">
                  <w:pPr>
                    <w:pStyle w:val="TAL"/>
                    <w:keepNext w:val="0"/>
                    <w:snapToGrid w:val="0"/>
                    <w:rPr>
                      <w:rFonts w:eastAsia="Calibri"/>
                      <w:szCs w:val="22"/>
                    </w:rPr>
                  </w:pPr>
                  <w:r w:rsidRPr="009743EA">
                    <w:rPr>
                      <w:rFonts w:eastAsia="Calibri"/>
                      <w:szCs w:val="22"/>
                    </w:rPr>
                    <w:t>Request</w:t>
                  </w:r>
                  <w:r w:rsidR="005A3EEC" w:rsidRPr="009743EA">
                    <w:rPr>
                      <w:rFonts w:eastAsia="Calibri"/>
                      <w:szCs w:val="22"/>
                    </w:rPr>
                    <w:t xml:space="preserve"> </w:t>
                  </w:r>
                  <w:r w:rsidRPr="009743EA">
                    <w:rPr>
                      <w:rFonts w:eastAsia="Calibri"/>
                      <w:szCs w:val="22"/>
                    </w:rPr>
                    <w:t>ID</w:t>
                  </w:r>
                  <w:r w:rsidR="005A3EEC" w:rsidRPr="009743EA">
                    <w:rPr>
                      <w:rFonts w:eastAsia="Calibri"/>
                      <w:szCs w:val="22"/>
                    </w:rPr>
                    <w:t xml:space="preserve"> </w:t>
                  </w:r>
                </w:p>
              </w:tc>
            </w:tr>
            <w:tr w:rsidR="008B1B88" w:rsidRPr="009743EA" w14:paraId="0F35483D" w14:textId="77777777" w:rsidTr="005A2D7C">
              <w:trPr>
                <w:jc w:val="center"/>
              </w:trPr>
              <w:tc>
                <w:tcPr>
                  <w:tcW w:w="1501" w:type="dxa"/>
                  <w:shd w:val="clear" w:color="auto" w:fill="DEEAF6"/>
                </w:tcPr>
                <w:p w14:paraId="239D5240" w14:textId="77777777" w:rsidR="008B1B88" w:rsidRPr="009743EA" w:rsidRDefault="008B1B88" w:rsidP="005A2D7C">
                  <w:pPr>
                    <w:pStyle w:val="TAL"/>
                    <w:keepNext w:val="0"/>
                    <w:snapToGrid w:val="0"/>
                    <w:jc w:val="center"/>
                    <w:rPr>
                      <w:rFonts w:eastAsia="Calibri"/>
                      <w:szCs w:val="22"/>
                    </w:rPr>
                  </w:pPr>
                  <w:r w:rsidRPr="009743EA">
                    <w:rPr>
                      <w:rFonts w:eastAsia="Calibri"/>
                      <w:szCs w:val="22"/>
                    </w:rPr>
                    <w:t>X-M2M-Origin</w:t>
                  </w:r>
                </w:p>
              </w:tc>
              <w:tc>
                <w:tcPr>
                  <w:tcW w:w="4359" w:type="dxa"/>
                  <w:shd w:val="clear" w:color="auto" w:fill="auto"/>
                </w:tcPr>
                <w:p w14:paraId="65692ECC" w14:textId="77777777" w:rsidR="008B1B88" w:rsidRPr="009743EA" w:rsidRDefault="008B1B88" w:rsidP="005A2D7C">
                  <w:pPr>
                    <w:pStyle w:val="TAL"/>
                    <w:keepNext w:val="0"/>
                    <w:snapToGrid w:val="0"/>
                    <w:rPr>
                      <w:rFonts w:eastAsia="Calibri"/>
                      <w:szCs w:val="22"/>
                    </w:rPr>
                  </w:pPr>
                  <w:r w:rsidRPr="009743EA">
                    <w:rPr>
                      <w:rFonts w:eastAsia="Calibri"/>
                      <w:szCs w:val="22"/>
                    </w:rPr>
                    <w:t>AE-ID</w:t>
                  </w:r>
                  <w:r w:rsidR="005A3EEC" w:rsidRPr="009743EA">
                    <w:rPr>
                      <w:rFonts w:eastAsia="Calibri"/>
                      <w:szCs w:val="22"/>
                    </w:rPr>
                    <w:t xml:space="preserve"> </w:t>
                  </w:r>
                  <w:r w:rsidRPr="009743EA">
                    <w:rPr>
                      <w:rFonts w:eastAsia="Calibri"/>
                      <w:szCs w:val="22"/>
                    </w:rPr>
                    <w:t>of</w:t>
                  </w:r>
                  <w:r w:rsidR="005A3EEC" w:rsidRPr="009743EA">
                    <w:rPr>
                      <w:rFonts w:eastAsia="Calibri"/>
                      <w:szCs w:val="22"/>
                    </w:rPr>
                    <w:t xml:space="preserve"> </w:t>
                  </w:r>
                  <w:r w:rsidRPr="009743EA">
                    <w:rPr>
                      <w:rFonts w:eastAsia="Calibri"/>
                      <w:szCs w:val="22"/>
                    </w:rPr>
                    <w:t>request</w:t>
                  </w:r>
                  <w:r w:rsidR="005A3EEC" w:rsidRPr="009743EA">
                    <w:rPr>
                      <w:rFonts w:eastAsia="Calibri"/>
                      <w:szCs w:val="22"/>
                    </w:rPr>
                    <w:t xml:space="preserve"> </w:t>
                  </w:r>
                  <w:r w:rsidRPr="009743EA">
                    <w:rPr>
                      <w:rFonts w:eastAsia="Calibri"/>
                      <w:szCs w:val="22"/>
                    </w:rPr>
                    <w:t>originator</w:t>
                  </w:r>
                </w:p>
              </w:tc>
            </w:tr>
            <w:tr w:rsidR="008B1B88" w:rsidRPr="009743EA" w14:paraId="1959D4F6" w14:textId="77777777" w:rsidTr="005A2D7C">
              <w:trPr>
                <w:jc w:val="center"/>
              </w:trPr>
              <w:tc>
                <w:tcPr>
                  <w:tcW w:w="1501" w:type="dxa"/>
                  <w:shd w:val="clear" w:color="auto" w:fill="DEEAF6"/>
                </w:tcPr>
                <w:p w14:paraId="0A2116DE" w14:textId="77777777" w:rsidR="008B1B88" w:rsidRPr="009743EA" w:rsidRDefault="008B1B88" w:rsidP="005A2D7C">
                  <w:pPr>
                    <w:pStyle w:val="TAL"/>
                    <w:keepNext w:val="0"/>
                    <w:snapToGrid w:val="0"/>
                    <w:jc w:val="center"/>
                    <w:rPr>
                      <w:rFonts w:eastAsia="Calibri"/>
                      <w:szCs w:val="22"/>
                    </w:rPr>
                  </w:pPr>
                  <w:r w:rsidRPr="009743EA">
                    <w:rPr>
                      <w:rFonts w:eastAsia="Calibri"/>
                      <w:szCs w:val="22"/>
                    </w:rPr>
                    <w:t>Content-Type</w:t>
                  </w:r>
                </w:p>
              </w:tc>
              <w:tc>
                <w:tcPr>
                  <w:tcW w:w="4359" w:type="dxa"/>
                  <w:shd w:val="clear" w:color="auto" w:fill="auto"/>
                </w:tcPr>
                <w:p w14:paraId="3276F9CC" w14:textId="77777777" w:rsidR="008B1B88" w:rsidRPr="009743EA" w:rsidRDefault="008B1B88" w:rsidP="005A2D7C">
                  <w:pPr>
                    <w:pStyle w:val="TAL"/>
                    <w:keepNext w:val="0"/>
                    <w:snapToGrid w:val="0"/>
                    <w:rPr>
                      <w:rFonts w:eastAsia="Calibri"/>
                      <w:szCs w:val="22"/>
                    </w:rPr>
                  </w:pPr>
                  <w:r w:rsidRPr="009743EA">
                    <w:rPr>
                      <w:rFonts w:eastAsia="Calibri"/>
                      <w:szCs w:val="22"/>
                    </w:rPr>
                    <w:t>application/json</w:t>
                  </w:r>
                </w:p>
              </w:tc>
            </w:tr>
            <w:tr w:rsidR="00234966" w:rsidRPr="009743EA" w14:paraId="494357E7" w14:textId="77777777" w:rsidTr="005A2D7C">
              <w:trPr>
                <w:jc w:val="center"/>
              </w:trPr>
              <w:tc>
                <w:tcPr>
                  <w:tcW w:w="1501" w:type="dxa"/>
                  <w:shd w:val="clear" w:color="auto" w:fill="DEEAF6"/>
                </w:tcPr>
                <w:p w14:paraId="264BB0A5" w14:textId="77777777" w:rsidR="00234966" w:rsidRPr="009743EA" w:rsidRDefault="00234966" w:rsidP="005A2D7C">
                  <w:pPr>
                    <w:pStyle w:val="TAL"/>
                    <w:keepNext w:val="0"/>
                    <w:snapToGrid w:val="0"/>
                    <w:jc w:val="center"/>
                    <w:rPr>
                      <w:rFonts w:eastAsia="Calibri"/>
                      <w:szCs w:val="22"/>
                    </w:rPr>
                  </w:pPr>
                  <w:r w:rsidRPr="009743EA">
                    <w:rPr>
                      <w:rFonts w:eastAsia="Calibri"/>
                      <w:szCs w:val="22"/>
                    </w:rPr>
                    <w:t>X-M2M-RVI</w:t>
                  </w:r>
                </w:p>
              </w:tc>
              <w:tc>
                <w:tcPr>
                  <w:tcW w:w="4359" w:type="dxa"/>
                  <w:shd w:val="clear" w:color="auto" w:fill="auto"/>
                </w:tcPr>
                <w:p w14:paraId="40C46429" w14:textId="77777777" w:rsidR="00234966" w:rsidRPr="009743EA" w:rsidRDefault="00234966" w:rsidP="005A2D7C">
                  <w:pPr>
                    <w:pStyle w:val="TAL"/>
                    <w:keepNext w:val="0"/>
                    <w:snapToGrid w:val="0"/>
                    <w:rPr>
                      <w:rFonts w:eastAsia="Calibri"/>
                      <w:szCs w:val="22"/>
                    </w:rPr>
                  </w:pPr>
                  <w:r w:rsidRPr="009743EA">
                    <w:rPr>
                      <w:rFonts w:eastAsia="Calibri"/>
                      <w:szCs w:val="22"/>
                    </w:rPr>
                    <w:t>Release</w:t>
                  </w:r>
                  <w:r w:rsidR="005A3EEC" w:rsidRPr="009743EA">
                    <w:rPr>
                      <w:rFonts w:eastAsia="Calibri"/>
                      <w:szCs w:val="22"/>
                    </w:rPr>
                    <w:t xml:space="preserve"> </w:t>
                  </w:r>
                  <w:r w:rsidRPr="009743EA">
                    <w:rPr>
                      <w:rFonts w:eastAsia="Calibri"/>
                      <w:szCs w:val="22"/>
                    </w:rPr>
                    <w:t>Version</w:t>
                  </w:r>
                  <w:r w:rsidR="005A3EEC" w:rsidRPr="009743EA">
                    <w:rPr>
                      <w:rFonts w:eastAsia="Calibri"/>
                      <w:szCs w:val="22"/>
                    </w:rPr>
                    <w:t xml:space="preserve"> </w:t>
                  </w:r>
                  <w:r w:rsidRPr="009743EA">
                    <w:rPr>
                      <w:rFonts w:eastAsia="Calibri"/>
                      <w:szCs w:val="22"/>
                    </w:rPr>
                    <w:t>Indicator</w:t>
                  </w:r>
                </w:p>
              </w:tc>
            </w:tr>
          </w:tbl>
          <w:p w14:paraId="37901F0C" w14:textId="77777777" w:rsidR="008B1B88" w:rsidRPr="009743EA" w:rsidRDefault="008B1B88" w:rsidP="005A2D7C">
            <w:pPr>
              <w:pStyle w:val="TAL"/>
              <w:keepNext w:val="0"/>
              <w:snapToGrid w:val="0"/>
              <w:jc w:val="center"/>
            </w:pPr>
          </w:p>
        </w:tc>
      </w:tr>
      <w:tr w:rsidR="008B1B88" w:rsidRPr="009743EA" w14:paraId="3B5DF861" w14:textId="77777777" w:rsidTr="005A2D7C">
        <w:trPr>
          <w:cantSplit/>
          <w:jc w:val="center"/>
        </w:trPr>
        <w:tc>
          <w:tcPr>
            <w:tcW w:w="1286" w:type="dxa"/>
            <w:tcBorders>
              <w:top w:val="single" w:sz="4" w:space="0" w:color="000000"/>
              <w:left w:val="single" w:sz="4" w:space="0" w:color="000000"/>
              <w:bottom w:val="single" w:sz="4" w:space="0" w:color="000000"/>
            </w:tcBorders>
            <w:shd w:val="clear" w:color="auto" w:fill="E7E6E6"/>
          </w:tcPr>
          <w:p w14:paraId="41A65743" w14:textId="77777777" w:rsidR="008B1B88" w:rsidRPr="009743EA" w:rsidRDefault="008B1B88" w:rsidP="005C72A8">
            <w:pPr>
              <w:pStyle w:val="Default"/>
              <w:overflowPunct w:val="0"/>
              <w:jc w:val="center"/>
              <w:rPr>
                <w:color w:val="auto"/>
              </w:rPr>
            </w:pPr>
          </w:p>
          <w:p w14:paraId="256E8AA5" w14:textId="77777777" w:rsidR="008B1B88" w:rsidRPr="009743EA" w:rsidRDefault="008B1B88" w:rsidP="005C72A8">
            <w:pPr>
              <w:pStyle w:val="Default"/>
              <w:overflowPunct w:val="0"/>
              <w:jc w:val="center"/>
              <w:rPr>
                <w:b/>
                <w:sz w:val="20"/>
                <w:szCs w:val="20"/>
              </w:rPr>
            </w:pPr>
          </w:p>
          <w:p w14:paraId="1CC9A599" w14:textId="77777777" w:rsidR="008B1B88" w:rsidRPr="009743EA" w:rsidRDefault="008B1B88" w:rsidP="005C72A8">
            <w:pPr>
              <w:pStyle w:val="Default"/>
              <w:overflowPunct w:val="0"/>
              <w:jc w:val="center"/>
              <w:rPr>
                <w:b/>
                <w:sz w:val="20"/>
                <w:szCs w:val="20"/>
              </w:rPr>
            </w:pPr>
          </w:p>
          <w:p w14:paraId="7EE2A742" w14:textId="77777777" w:rsidR="008B1B88" w:rsidRPr="009743EA" w:rsidRDefault="008B1B88" w:rsidP="005C72A8">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58379685" w14:textId="77777777" w:rsidR="008B1B88" w:rsidRPr="009743EA" w:rsidRDefault="008B1B88" w:rsidP="005C72A8">
            <w:pPr>
              <w:pStyle w:val="Default"/>
              <w:overflowPunct w:val="0"/>
              <w:jc w:val="center"/>
              <w:rPr>
                <w:b/>
                <w:kern w:val="1"/>
              </w:rPr>
            </w:pPr>
            <w:r w:rsidRPr="009743EA">
              <w:rPr>
                <w:rFonts w:ascii="Arial" w:eastAsia="Malgun Gothic" w:hAnsi="Arial"/>
                <w:b/>
                <w:color w:val="auto"/>
                <w:kern w:val="1"/>
                <w:sz w:val="18"/>
                <w:szCs w:val="20"/>
              </w:rPr>
              <w:t>RCN=0</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67965CC8" w14:textId="77777777" w:rsidR="00CD17B5" w:rsidRPr="005A2D7C" w:rsidRDefault="00CD17B5" w:rsidP="005A2D7C">
            <w:pPr>
              <w:pStyle w:val="TAL"/>
              <w:rPr>
                <w:rFonts w:eastAsia="Calibri Light"/>
              </w:rPr>
            </w:pPr>
          </w:p>
          <w:p w14:paraId="0E725726" w14:textId="77777777" w:rsidR="008B1B88" w:rsidRPr="009743EA" w:rsidRDefault="00CD17B5" w:rsidP="007C39B4">
            <w:pPr>
              <w:widowControl w:val="0"/>
              <w:spacing w:after="0"/>
              <w:ind w:left="284"/>
              <w:jc w:val="both"/>
              <w:textAlignment w:val="auto"/>
              <w:rPr>
                <w:b/>
                <w:sz w:val="24"/>
              </w:rPr>
            </w:pPr>
            <w:r w:rsidRPr="009743EA">
              <w:rPr>
                <w:rFonts w:eastAsia="Calibri Light"/>
                <w:b/>
                <w:sz w:val="24"/>
              </w:rPr>
              <w:t>API/GRP/UPD/001_RCN0</w:t>
            </w:r>
          </w:p>
          <w:p w14:paraId="53861542" w14:textId="77777777" w:rsidR="008B1B88" w:rsidRPr="009743EA" w:rsidRDefault="008B1B88" w:rsidP="005C72A8">
            <w:pPr>
              <w:widowControl w:val="0"/>
              <w:spacing w:after="0"/>
              <w:ind w:left="284"/>
              <w:jc w:val="both"/>
              <w:textAlignment w:val="auto"/>
              <w:rPr>
                <w:rFonts w:ascii="Arial" w:hAnsi="Arial"/>
                <w:b/>
                <w:color w:val="0070C0"/>
                <w:sz w:val="18"/>
              </w:rPr>
            </w:pPr>
          </w:p>
          <w:p w14:paraId="59EA779E" w14:textId="77777777" w:rsidR="008B1B88" w:rsidRPr="009743EA" w:rsidRDefault="008B1B88" w:rsidP="005C72A8">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12FBBECB" w14:textId="77777777" w:rsidR="008B1B88" w:rsidRPr="009743EA" w:rsidRDefault="008B1B88" w:rsidP="005C72A8">
            <w:pPr>
              <w:pStyle w:val="TAL"/>
              <w:snapToGrid w:val="0"/>
              <w:ind w:left="284"/>
              <w:jc w:val="both"/>
              <w:rPr>
                <w:color w:val="0070C0"/>
              </w:rPr>
            </w:pPr>
          </w:p>
          <w:p w14:paraId="5ED335C8" w14:textId="77777777" w:rsidR="008B1B88" w:rsidRPr="009743EA" w:rsidRDefault="008B1B88" w:rsidP="005C72A8">
            <w:pPr>
              <w:pStyle w:val="TAL"/>
              <w:snapToGrid w:val="0"/>
              <w:ind w:left="284"/>
              <w:jc w:val="both"/>
              <w:rPr>
                <w:color w:val="0070C0"/>
              </w:rPr>
            </w:pPr>
            <w:r w:rsidRPr="009743EA">
              <w:rPr>
                <w:color w:val="0070C0"/>
              </w:rPr>
              <w:t>PUT /mn-name/ae_actuator/group_lamp?rcn=0 HTTP/1.1</w:t>
            </w:r>
          </w:p>
          <w:p w14:paraId="67C310CC" w14:textId="77777777" w:rsidR="008B1B88" w:rsidRPr="009743EA" w:rsidRDefault="008B1B88" w:rsidP="005C72A8">
            <w:pPr>
              <w:pStyle w:val="TAL"/>
              <w:snapToGrid w:val="0"/>
              <w:ind w:left="284"/>
              <w:jc w:val="both"/>
              <w:rPr>
                <w:color w:val="0070C0"/>
              </w:rPr>
            </w:pPr>
            <w:r w:rsidRPr="009743EA">
              <w:rPr>
                <w:color w:val="0070C0"/>
              </w:rPr>
              <w:t>Host: 192.168.0.10:8282</w:t>
            </w:r>
          </w:p>
          <w:p w14:paraId="41684577" w14:textId="77777777" w:rsidR="008B1B88" w:rsidRPr="009743EA" w:rsidRDefault="008B1B88" w:rsidP="005C72A8">
            <w:pPr>
              <w:pStyle w:val="TAL"/>
              <w:snapToGrid w:val="0"/>
              <w:ind w:left="284"/>
              <w:jc w:val="both"/>
              <w:rPr>
                <w:color w:val="0070C0"/>
              </w:rPr>
            </w:pPr>
            <w:r w:rsidRPr="009743EA">
              <w:rPr>
                <w:color w:val="0070C0"/>
              </w:rPr>
              <w:t>X-M2M-Origin: CAE5630283216026458665</w:t>
            </w:r>
          </w:p>
          <w:p w14:paraId="583DBA86" w14:textId="77777777" w:rsidR="00247D1F" w:rsidRPr="009743EA" w:rsidRDefault="00247D1F" w:rsidP="005C72A8">
            <w:pPr>
              <w:pStyle w:val="TAL"/>
              <w:snapToGrid w:val="0"/>
              <w:ind w:left="284"/>
              <w:jc w:val="both"/>
              <w:rPr>
                <w:color w:val="0070C0"/>
              </w:rPr>
            </w:pPr>
            <w:r w:rsidRPr="009743EA">
              <w:rPr>
                <w:color w:val="0070C0"/>
              </w:rPr>
              <w:t>Content-Type: application/json</w:t>
            </w:r>
          </w:p>
          <w:p w14:paraId="53298DC8" w14:textId="77777777" w:rsidR="00856D18" w:rsidRPr="009743EA" w:rsidRDefault="00856D18" w:rsidP="00856D18">
            <w:pPr>
              <w:pStyle w:val="TAL"/>
              <w:snapToGrid w:val="0"/>
              <w:ind w:left="284"/>
              <w:jc w:val="both"/>
              <w:rPr>
                <w:color w:val="0070C0"/>
              </w:rPr>
            </w:pPr>
            <w:r w:rsidRPr="009743EA">
              <w:rPr>
                <w:color w:val="0070C0"/>
              </w:rPr>
              <w:t>Accept: application/json</w:t>
            </w:r>
          </w:p>
          <w:p w14:paraId="7C310918" w14:textId="77777777" w:rsidR="008B1B88" w:rsidRPr="009743EA" w:rsidRDefault="008B1B88" w:rsidP="005C72A8">
            <w:pPr>
              <w:pStyle w:val="TAL"/>
              <w:snapToGrid w:val="0"/>
              <w:ind w:left="284"/>
              <w:jc w:val="both"/>
              <w:rPr>
                <w:color w:val="0070C0"/>
              </w:rPr>
            </w:pPr>
            <w:r w:rsidRPr="009743EA">
              <w:rPr>
                <w:color w:val="0070C0"/>
              </w:rPr>
              <w:t>X-M2M-RI: 1234</w:t>
            </w:r>
          </w:p>
          <w:p w14:paraId="0036DCF4" w14:textId="77777777" w:rsidR="00272D87" w:rsidRPr="009743EA" w:rsidRDefault="00272D87" w:rsidP="00272D87">
            <w:pPr>
              <w:widowControl w:val="0"/>
              <w:overflowPunct/>
              <w:spacing w:after="0"/>
              <w:ind w:left="284"/>
              <w:jc w:val="both"/>
              <w:textAlignment w:val="auto"/>
              <w:rPr>
                <w:color w:val="0070C0"/>
              </w:rPr>
            </w:pPr>
            <w:r w:rsidRPr="009743EA">
              <w:rPr>
                <w:rFonts w:ascii="Arial" w:hAnsi="Arial"/>
                <w:color w:val="0070C0"/>
                <w:sz w:val="18"/>
              </w:rPr>
              <w:t>X-M2M-RVI: 2a</w:t>
            </w:r>
          </w:p>
          <w:p w14:paraId="53C71A3D" w14:textId="77777777" w:rsidR="008B1B88" w:rsidRPr="009743EA" w:rsidRDefault="008B1B88" w:rsidP="005C72A8">
            <w:pPr>
              <w:pStyle w:val="TAL"/>
              <w:snapToGrid w:val="0"/>
              <w:ind w:left="284"/>
              <w:jc w:val="both"/>
              <w:rPr>
                <w:color w:val="0070C0"/>
              </w:rPr>
            </w:pPr>
          </w:p>
          <w:p w14:paraId="18466656" w14:textId="77777777" w:rsidR="008B1B88" w:rsidRPr="009743EA" w:rsidRDefault="008B1B88" w:rsidP="005C72A8">
            <w:pPr>
              <w:pStyle w:val="TAL"/>
              <w:snapToGrid w:val="0"/>
              <w:ind w:left="284"/>
              <w:jc w:val="both"/>
              <w:rPr>
                <w:color w:val="0070C0"/>
              </w:rPr>
            </w:pPr>
            <w:r w:rsidRPr="009743EA">
              <w:rPr>
                <w:color w:val="0070C0"/>
              </w:rPr>
              <w:t>{</w:t>
            </w:r>
          </w:p>
          <w:p w14:paraId="5FD0C0BD" w14:textId="77777777" w:rsidR="008B1B88" w:rsidRPr="009743EA" w:rsidRDefault="00031BAD" w:rsidP="005C72A8">
            <w:pPr>
              <w:pStyle w:val="TAL"/>
              <w:snapToGrid w:val="0"/>
              <w:ind w:left="284"/>
              <w:jc w:val="both"/>
              <w:rPr>
                <w:color w:val="0070C0"/>
              </w:rPr>
            </w:pPr>
            <w:r w:rsidRPr="009743EA">
              <w:rPr>
                <w:color w:val="0070C0"/>
              </w:rPr>
              <w:t xml:space="preserve">    </w:t>
            </w:r>
            <w:r w:rsidR="008B1B88" w:rsidRPr="009743EA">
              <w:rPr>
                <w:color w:val="0070C0"/>
              </w:rPr>
              <w:t>"m2m:grp": {</w:t>
            </w:r>
          </w:p>
          <w:p w14:paraId="667F0825" w14:textId="77777777" w:rsidR="008B1B88" w:rsidRPr="009743EA" w:rsidRDefault="00031BAD" w:rsidP="005C72A8">
            <w:pPr>
              <w:pStyle w:val="TAL"/>
              <w:snapToGrid w:val="0"/>
              <w:ind w:left="284"/>
              <w:jc w:val="both"/>
              <w:rPr>
                <w:color w:val="0070C0"/>
              </w:rPr>
            </w:pPr>
            <w:r w:rsidRPr="009743EA">
              <w:rPr>
                <w:color w:val="0070C0"/>
              </w:rPr>
              <w:t xml:space="preserve">        </w:t>
            </w:r>
            <w:r w:rsidR="008B1B88" w:rsidRPr="009743EA">
              <w:rPr>
                <w:color w:val="0070C0"/>
              </w:rPr>
              <w:t>"mnm": 100</w:t>
            </w:r>
          </w:p>
          <w:p w14:paraId="32686C74" w14:textId="77777777" w:rsidR="008B1B88" w:rsidRPr="009743EA" w:rsidRDefault="008B1B88" w:rsidP="005C72A8">
            <w:pPr>
              <w:pStyle w:val="TAL"/>
              <w:snapToGrid w:val="0"/>
              <w:ind w:left="284"/>
              <w:jc w:val="both"/>
              <w:rPr>
                <w:color w:val="0070C0"/>
              </w:rPr>
            </w:pPr>
            <w:r w:rsidRPr="009743EA">
              <w:rPr>
                <w:color w:val="0070C0"/>
              </w:rPr>
              <w:t xml:space="preserve">    }</w:t>
            </w:r>
          </w:p>
          <w:p w14:paraId="6B155F07" w14:textId="77777777" w:rsidR="008B1B88" w:rsidRPr="009743EA" w:rsidRDefault="008B1B88" w:rsidP="005C72A8">
            <w:pPr>
              <w:pStyle w:val="TAL"/>
              <w:snapToGrid w:val="0"/>
              <w:ind w:left="284"/>
              <w:jc w:val="both"/>
              <w:rPr>
                <w:color w:val="0070C0"/>
              </w:rPr>
            </w:pPr>
            <w:r w:rsidRPr="009743EA">
              <w:rPr>
                <w:color w:val="0070C0"/>
              </w:rPr>
              <w:t>}</w:t>
            </w:r>
          </w:p>
          <w:p w14:paraId="2DEB74EC" w14:textId="77777777" w:rsidR="008B1B88" w:rsidRPr="009743EA" w:rsidRDefault="008B1B88" w:rsidP="005C72A8">
            <w:pPr>
              <w:pStyle w:val="TAL"/>
              <w:snapToGrid w:val="0"/>
              <w:ind w:left="284"/>
              <w:jc w:val="both"/>
              <w:rPr>
                <w:color w:val="0070C0"/>
                <w:lang w:eastAsia="ko-KR"/>
              </w:rPr>
            </w:pPr>
          </w:p>
          <w:p w14:paraId="3CF1526F" w14:textId="77777777" w:rsidR="008B1B88" w:rsidRPr="009743EA" w:rsidRDefault="008B1B88" w:rsidP="005C72A8">
            <w:pPr>
              <w:widowControl w:val="0"/>
              <w:spacing w:after="0"/>
              <w:ind w:left="284"/>
              <w:jc w:val="both"/>
              <w:textAlignment w:val="auto"/>
              <w:rPr>
                <w:rFonts w:ascii="Arial" w:hAnsi="Arial"/>
                <w:b/>
                <w:color w:val="0070C0"/>
                <w:sz w:val="18"/>
              </w:rPr>
            </w:pPr>
          </w:p>
          <w:p w14:paraId="10F437DB" w14:textId="77777777" w:rsidR="008B1B88" w:rsidRPr="009743EA" w:rsidRDefault="008B1B88" w:rsidP="005C72A8">
            <w:pPr>
              <w:widowControl w:val="0"/>
              <w:spacing w:after="0"/>
              <w:ind w:left="284"/>
              <w:jc w:val="both"/>
              <w:textAlignment w:val="auto"/>
              <w:rPr>
                <w:rFonts w:ascii="Arial" w:hAnsi="Arial"/>
                <w:b/>
                <w:color w:val="0070C0"/>
                <w:sz w:val="18"/>
              </w:rPr>
            </w:pPr>
            <w:r w:rsidRPr="009743EA">
              <w:rPr>
                <w:rFonts w:ascii="Arial" w:hAnsi="Arial"/>
                <w:b/>
                <w:color w:val="0070C0"/>
                <w:sz w:val="18"/>
              </w:rPr>
              <w:t>HTTP Response:</w:t>
            </w:r>
          </w:p>
          <w:p w14:paraId="040F83A3" w14:textId="77777777" w:rsidR="008B1B88" w:rsidRPr="009743EA" w:rsidRDefault="008B1B88" w:rsidP="005C72A8">
            <w:pPr>
              <w:widowControl w:val="0"/>
              <w:spacing w:after="0"/>
              <w:ind w:left="284"/>
              <w:textAlignment w:val="auto"/>
              <w:rPr>
                <w:rFonts w:ascii="Arial" w:hAnsi="Arial"/>
                <w:color w:val="0070C0"/>
                <w:sz w:val="18"/>
              </w:rPr>
            </w:pPr>
          </w:p>
          <w:p w14:paraId="6239A4BB" w14:textId="77777777" w:rsidR="008B1B88" w:rsidRPr="009743EA" w:rsidRDefault="008B1B88" w:rsidP="005C72A8">
            <w:pPr>
              <w:widowControl w:val="0"/>
              <w:spacing w:after="0"/>
              <w:ind w:left="284"/>
              <w:textAlignment w:val="auto"/>
              <w:rPr>
                <w:rFonts w:ascii="Arial" w:hAnsi="Arial"/>
                <w:color w:val="0070C0"/>
                <w:sz w:val="18"/>
              </w:rPr>
            </w:pPr>
            <w:r w:rsidRPr="009743EA">
              <w:rPr>
                <w:rFonts w:ascii="Arial" w:hAnsi="Arial"/>
                <w:color w:val="0070C0"/>
                <w:sz w:val="18"/>
              </w:rPr>
              <w:t>200 OK</w:t>
            </w:r>
          </w:p>
          <w:p w14:paraId="587193B1" w14:textId="77777777" w:rsidR="008B1B88" w:rsidRPr="009743EA" w:rsidRDefault="008B1B88" w:rsidP="005C72A8">
            <w:pPr>
              <w:pStyle w:val="TAL"/>
              <w:snapToGrid w:val="0"/>
              <w:ind w:left="284"/>
              <w:rPr>
                <w:color w:val="0070C0"/>
              </w:rPr>
            </w:pPr>
            <w:r w:rsidRPr="009743EA">
              <w:rPr>
                <w:color w:val="0070C0"/>
              </w:rPr>
              <w:t>Content-Location: mn-name/ae_actuator/group_lamp</w:t>
            </w:r>
          </w:p>
          <w:p w14:paraId="183BCD83" w14:textId="77777777" w:rsidR="008B1B88" w:rsidRPr="00325791" w:rsidRDefault="008B1B88" w:rsidP="005C72A8">
            <w:pPr>
              <w:pStyle w:val="TAL"/>
              <w:snapToGrid w:val="0"/>
              <w:ind w:left="284"/>
              <w:rPr>
                <w:color w:val="0070C0"/>
                <w:lang w:val="fr-FR"/>
              </w:rPr>
            </w:pPr>
            <w:r w:rsidRPr="00325791">
              <w:rPr>
                <w:color w:val="0070C0"/>
                <w:lang w:val="fr-FR"/>
              </w:rPr>
              <w:t>Content-Type: application/json</w:t>
            </w:r>
          </w:p>
          <w:p w14:paraId="4947D6C2" w14:textId="77777777" w:rsidR="008B1B88" w:rsidRPr="00325791" w:rsidRDefault="008B1B88" w:rsidP="005C72A8">
            <w:pPr>
              <w:pStyle w:val="TAL"/>
              <w:snapToGrid w:val="0"/>
              <w:ind w:left="284"/>
              <w:rPr>
                <w:color w:val="0070C0"/>
                <w:lang w:val="fr-FR"/>
              </w:rPr>
            </w:pPr>
            <w:r w:rsidRPr="00325791">
              <w:rPr>
                <w:color w:val="0070C0"/>
                <w:lang w:val="fr-FR"/>
              </w:rPr>
              <w:t>X-M2M-RI: 1234</w:t>
            </w:r>
          </w:p>
          <w:p w14:paraId="6406A4D8" w14:textId="77777777" w:rsidR="00272D87" w:rsidRPr="009743EA" w:rsidRDefault="00272D87" w:rsidP="00272D87">
            <w:pPr>
              <w:widowControl w:val="0"/>
              <w:overflowPunct/>
              <w:spacing w:after="0"/>
              <w:ind w:left="284"/>
              <w:jc w:val="both"/>
              <w:textAlignment w:val="auto"/>
              <w:rPr>
                <w:color w:val="0070C0"/>
              </w:rPr>
            </w:pPr>
            <w:r w:rsidRPr="009743EA">
              <w:rPr>
                <w:rFonts w:ascii="Arial" w:hAnsi="Arial"/>
                <w:color w:val="0070C0"/>
                <w:sz w:val="18"/>
              </w:rPr>
              <w:t>X-M2M-RVI: 2a</w:t>
            </w:r>
          </w:p>
          <w:p w14:paraId="6DEEE089" w14:textId="77777777" w:rsidR="008B1B88" w:rsidRPr="009743EA" w:rsidRDefault="008B1B88" w:rsidP="005C72A8">
            <w:pPr>
              <w:pStyle w:val="TAL"/>
              <w:snapToGrid w:val="0"/>
              <w:ind w:left="284"/>
              <w:rPr>
                <w:color w:val="0070C0"/>
              </w:rPr>
            </w:pPr>
            <w:r w:rsidRPr="009743EA">
              <w:rPr>
                <w:color w:val="0070C0"/>
              </w:rPr>
              <w:t>X-M2M-RSC: 2004</w:t>
            </w:r>
          </w:p>
          <w:p w14:paraId="0028E175" w14:textId="77777777" w:rsidR="008B1B88" w:rsidRPr="009743EA" w:rsidRDefault="008B1B88" w:rsidP="005C72A8">
            <w:pPr>
              <w:pStyle w:val="TAL"/>
              <w:snapToGrid w:val="0"/>
              <w:ind w:left="284"/>
              <w:jc w:val="both"/>
              <w:rPr>
                <w:color w:val="0070C0"/>
              </w:rPr>
            </w:pPr>
          </w:p>
        </w:tc>
      </w:tr>
      <w:tr w:rsidR="008B1B88" w:rsidRPr="009743EA" w14:paraId="78CB64D7"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1F0E87E5"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0B801836"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4C2D960D"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0BE240AD"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01D7D90F"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50AECE5E"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5D2FD5A6" w14:textId="77777777" w:rsidR="008B1B88" w:rsidRPr="009743EA" w:rsidRDefault="008B1B88" w:rsidP="005C72A8">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0F24288F" w14:textId="77777777" w:rsidR="008B1B88" w:rsidRPr="009743EA" w:rsidRDefault="008B1B88" w:rsidP="005C72A8">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no RCN or</w:t>
            </w:r>
          </w:p>
          <w:p w14:paraId="7934B4F6" w14:textId="77777777" w:rsidR="008B1B88" w:rsidRPr="009743EA" w:rsidRDefault="008B1B88" w:rsidP="005C72A8">
            <w:pPr>
              <w:pStyle w:val="TAL"/>
              <w:snapToGrid w:val="0"/>
              <w:jc w:val="center"/>
              <w:rPr>
                <w:b/>
                <w:kern w:val="1"/>
              </w:rPr>
            </w:pPr>
            <w:r w:rsidRPr="009743EA">
              <w:rPr>
                <w:b/>
                <w:kern w:val="1"/>
              </w:rPr>
              <w:t>RCN=1</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760F385A" w14:textId="77777777" w:rsidR="00DE3862" w:rsidRPr="005A2D7C" w:rsidRDefault="00DE3862" w:rsidP="005A2D7C">
            <w:pPr>
              <w:pStyle w:val="TAL"/>
              <w:rPr>
                <w:rFonts w:eastAsia="Calibri Light"/>
              </w:rPr>
            </w:pPr>
          </w:p>
          <w:p w14:paraId="40F1BF9E" w14:textId="77777777" w:rsidR="008B1B88" w:rsidRPr="009743EA" w:rsidRDefault="00DE3862" w:rsidP="005C72A8">
            <w:pPr>
              <w:pStyle w:val="TAL"/>
              <w:snapToGrid w:val="0"/>
              <w:ind w:left="284"/>
              <w:rPr>
                <w:rFonts w:ascii="Times New Roman" w:eastAsia="Calibri Light" w:hAnsi="Times New Roman"/>
                <w:b/>
                <w:sz w:val="24"/>
              </w:rPr>
            </w:pPr>
            <w:r w:rsidRPr="009743EA">
              <w:rPr>
                <w:rFonts w:ascii="Times New Roman" w:eastAsia="Calibri Light" w:hAnsi="Times New Roman"/>
                <w:b/>
                <w:sz w:val="24"/>
              </w:rPr>
              <w:t>API/GRP/UPD/001</w:t>
            </w:r>
          </w:p>
          <w:p w14:paraId="1550F208" w14:textId="77777777" w:rsidR="008B1B88" w:rsidRPr="009743EA" w:rsidRDefault="00DE3862" w:rsidP="007C39B4">
            <w:pPr>
              <w:pStyle w:val="TAL"/>
              <w:snapToGrid w:val="0"/>
              <w:ind w:left="284"/>
              <w:rPr>
                <w:rFonts w:ascii="Times New Roman" w:eastAsia="Calibri Light" w:hAnsi="Times New Roman"/>
                <w:b/>
                <w:sz w:val="24"/>
              </w:rPr>
            </w:pPr>
            <w:r w:rsidRPr="009743EA">
              <w:rPr>
                <w:rFonts w:ascii="Times New Roman" w:eastAsia="Calibri Light" w:hAnsi="Times New Roman"/>
                <w:b/>
                <w:sz w:val="24"/>
              </w:rPr>
              <w:t>API/GRP/UPD/001_RCN1</w:t>
            </w:r>
            <w:r w:rsidR="008B1B88" w:rsidRPr="009743EA">
              <w:rPr>
                <w:rFonts w:ascii="Times New Roman" w:eastAsia="Calibri Light" w:hAnsi="Times New Roman"/>
              </w:rPr>
              <w:t xml:space="preserve">    </w:t>
            </w:r>
          </w:p>
          <w:p w14:paraId="5D61EA61" w14:textId="77777777" w:rsidR="008B1B88" w:rsidRPr="009743EA" w:rsidRDefault="008B1B88" w:rsidP="005C72A8">
            <w:pPr>
              <w:widowControl w:val="0"/>
              <w:spacing w:after="0"/>
              <w:ind w:left="284"/>
              <w:jc w:val="both"/>
              <w:textAlignment w:val="auto"/>
              <w:rPr>
                <w:rFonts w:ascii="Arial" w:hAnsi="Arial"/>
                <w:b/>
                <w:color w:val="0070C0"/>
                <w:sz w:val="18"/>
              </w:rPr>
            </w:pPr>
          </w:p>
          <w:p w14:paraId="10698467" w14:textId="77777777" w:rsidR="008B1B88" w:rsidRPr="009743EA" w:rsidRDefault="008B1B88" w:rsidP="005C72A8">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3B090BE1" w14:textId="77777777" w:rsidR="008B1B88" w:rsidRPr="009743EA" w:rsidRDefault="008B1B88" w:rsidP="005C72A8">
            <w:pPr>
              <w:pStyle w:val="TAL"/>
              <w:snapToGrid w:val="0"/>
              <w:ind w:left="284"/>
              <w:jc w:val="both"/>
              <w:rPr>
                <w:color w:val="0070C0"/>
              </w:rPr>
            </w:pPr>
          </w:p>
          <w:p w14:paraId="651993DF" w14:textId="77777777" w:rsidR="008B1B88" w:rsidRPr="009743EA" w:rsidRDefault="008B1B88" w:rsidP="005C72A8">
            <w:pPr>
              <w:pStyle w:val="TAL"/>
              <w:snapToGrid w:val="0"/>
              <w:ind w:left="284"/>
              <w:jc w:val="both"/>
              <w:rPr>
                <w:color w:val="0070C0"/>
              </w:rPr>
            </w:pPr>
            <w:r w:rsidRPr="009743EA">
              <w:rPr>
                <w:color w:val="0070C0"/>
              </w:rPr>
              <w:t>PUT /mn-name/ae_actuator/group_lamp?rcn=1 HTTP/1.1</w:t>
            </w:r>
          </w:p>
          <w:p w14:paraId="214AC9C0" w14:textId="77777777" w:rsidR="008B1B88" w:rsidRPr="009743EA" w:rsidRDefault="008B1B88" w:rsidP="005C72A8">
            <w:pPr>
              <w:pStyle w:val="TAL"/>
              <w:snapToGrid w:val="0"/>
              <w:ind w:left="284"/>
              <w:jc w:val="both"/>
              <w:rPr>
                <w:color w:val="0070C0"/>
              </w:rPr>
            </w:pPr>
            <w:r w:rsidRPr="009743EA">
              <w:rPr>
                <w:color w:val="0070C0"/>
              </w:rPr>
              <w:t>Host: 192.168.0.10:8282</w:t>
            </w:r>
          </w:p>
          <w:p w14:paraId="4D2A8844" w14:textId="77777777" w:rsidR="008B1B88" w:rsidRPr="009743EA" w:rsidRDefault="008B1B88" w:rsidP="005C72A8">
            <w:pPr>
              <w:pStyle w:val="TAL"/>
              <w:snapToGrid w:val="0"/>
              <w:ind w:left="284"/>
              <w:jc w:val="both"/>
              <w:rPr>
                <w:color w:val="0070C0"/>
              </w:rPr>
            </w:pPr>
            <w:r w:rsidRPr="009743EA">
              <w:rPr>
                <w:color w:val="0070C0"/>
              </w:rPr>
              <w:t>X-M2M-Origin: CAE5630283216026458665</w:t>
            </w:r>
          </w:p>
          <w:p w14:paraId="73BA7769" w14:textId="77777777" w:rsidR="00247D1F" w:rsidRPr="009743EA" w:rsidRDefault="00247D1F" w:rsidP="005C72A8">
            <w:pPr>
              <w:pStyle w:val="TAL"/>
              <w:snapToGrid w:val="0"/>
              <w:ind w:left="284"/>
              <w:jc w:val="both"/>
              <w:rPr>
                <w:color w:val="0070C0"/>
              </w:rPr>
            </w:pPr>
            <w:r w:rsidRPr="009743EA">
              <w:rPr>
                <w:color w:val="0070C0"/>
              </w:rPr>
              <w:t>Content-Type: application/json</w:t>
            </w:r>
          </w:p>
          <w:p w14:paraId="5383E7C3" w14:textId="77777777" w:rsidR="00856D18" w:rsidRPr="009743EA" w:rsidRDefault="00856D18" w:rsidP="00856D18">
            <w:pPr>
              <w:pStyle w:val="TAL"/>
              <w:snapToGrid w:val="0"/>
              <w:ind w:left="284"/>
              <w:jc w:val="both"/>
              <w:rPr>
                <w:color w:val="0070C0"/>
              </w:rPr>
            </w:pPr>
            <w:r w:rsidRPr="009743EA">
              <w:rPr>
                <w:color w:val="0070C0"/>
              </w:rPr>
              <w:t>Accept: application/json</w:t>
            </w:r>
          </w:p>
          <w:p w14:paraId="065EFDFC" w14:textId="77777777" w:rsidR="008B1B88" w:rsidRPr="009743EA" w:rsidRDefault="008B1B88" w:rsidP="005C72A8">
            <w:pPr>
              <w:pStyle w:val="TAL"/>
              <w:snapToGrid w:val="0"/>
              <w:ind w:left="284"/>
              <w:jc w:val="both"/>
              <w:rPr>
                <w:color w:val="0070C0"/>
              </w:rPr>
            </w:pPr>
            <w:r w:rsidRPr="009743EA">
              <w:rPr>
                <w:color w:val="0070C0"/>
              </w:rPr>
              <w:t>X-M2M-RI: 1234</w:t>
            </w:r>
          </w:p>
          <w:p w14:paraId="05424D5F" w14:textId="77777777" w:rsidR="00272D87" w:rsidRPr="009743EA" w:rsidRDefault="00272D87" w:rsidP="00272D87">
            <w:pPr>
              <w:widowControl w:val="0"/>
              <w:overflowPunct/>
              <w:spacing w:after="0"/>
              <w:ind w:left="284"/>
              <w:jc w:val="both"/>
              <w:textAlignment w:val="auto"/>
              <w:rPr>
                <w:color w:val="0070C0"/>
              </w:rPr>
            </w:pPr>
            <w:r w:rsidRPr="009743EA">
              <w:rPr>
                <w:rFonts w:ascii="Arial" w:hAnsi="Arial"/>
                <w:color w:val="0070C0"/>
                <w:sz w:val="18"/>
              </w:rPr>
              <w:t>X-M2M-RVI: 2a</w:t>
            </w:r>
          </w:p>
          <w:p w14:paraId="5B9ED80D" w14:textId="77777777" w:rsidR="008B1B88" w:rsidRPr="009743EA" w:rsidRDefault="008B1B88" w:rsidP="005C72A8">
            <w:pPr>
              <w:pStyle w:val="TAL"/>
              <w:snapToGrid w:val="0"/>
              <w:ind w:left="284"/>
              <w:jc w:val="both"/>
              <w:rPr>
                <w:color w:val="0070C0"/>
              </w:rPr>
            </w:pPr>
          </w:p>
          <w:p w14:paraId="77D360CE" w14:textId="77777777" w:rsidR="008B1B88" w:rsidRPr="009743EA" w:rsidRDefault="008B1B88" w:rsidP="005C72A8">
            <w:pPr>
              <w:pStyle w:val="TAL"/>
              <w:snapToGrid w:val="0"/>
              <w:ind w:left="284"/>
              <w:jc w:val="both"/>
              <w:rPr>
                <w:color w:val="0070C0"/>
              </w:rPr>
            </w:pPr>
            <w:r w:rsidRPr="009743EA">
              <w:rPr>
                <w:color w:val="0070C0"/>
              </w:rPr>
              <w:t>{</w:t>
            </w:r>
          </w:p>
          <w:p w14:paraId="0335C93C" w14:textId="77777777" w:rsidR="008B1B88" w:rsidRPr="009743EA" w:rsidRDefault="008B1B88" w:rsidP="005C72A8">
            <w:pPr>
              <w:pStyle w:val="TAL"/>
              <w:snapToGrid w:val="0"/>
              <w:ind w:left="284"/>
              <w:jc w:val="both"/>
              <w:rPr>
                <w:color w:val="0070C0"/>
              </w:rPr>
            </w:pPr>
            <w:r w:rsidRPr="009743EA">
              <w:rPr>
                <w:color w:val="0070C0"/>
              </w:rPr>
              <w:tab/>
              <w:t>"m2m:grp": {</w:t>
            </w:r>
          </w:p>
          <w:p w14:paraId="4175A2CB" w14:textId="77777777" w:rsidR="008B1B88" w:rsidRPr="009743EA" w:rsidRDefault="008B1B88" w:rsidP="005C72A8">
            <w:pPr>
              <w:pStyle w:val="TAL"/>
              <w:snapToGrid w:val="0"/>
              <w:ind w:left="284"/>
              <w:jc w:val="both"/>
              <w:rPr>
                <w:color w:val="0070C0"/>
              </w:rPr>
            </w:pPr>
            <w:r w:rsidRPr="009743EA">
              <w:rPr>
                <w:color w:val="0070C0"/>
              </w:rPr>
              <w:tab/>
              <w:t xml:space="preserve">        "mnm": 100</w:t>
            </w:r>
          </w:p>
          <w:p w14:paraId="58F30EBA" w14:textId="77777777" w:rsidR="008B1B88" w:rsidRPr="009743EA" w:rsidRDefault="008B1B88" w:rsidP="005C72A8">
            <w:pPr>
              <w:pStyle w:val="TAL"/>
              <w:snapToGrid w:val="0"/>
              <w:ind w:left="284"/>
              <w:jc w:val="both"/>
              <w:rPr>
                <w:color w:val="0070C0"/>
              </w:rPr>
            </w:pPr>
            <w:r w:rsidRPr="009743EA">
              <w:rPr>
                <w:color w:val="0070C0"/>
              </w:rPr>
              <w:t xml:space="preserve">      }</w:t>
            </w:r>
          </w:p>
          <w:p w14:paraId="7F88E343" w14:textId="77777777" w:rsidR="008B1B88" w:rsidRPr="009743EA" w:rsidRDefault="008B1B88" w:rsidP="005C72A8">
            <w:pPr>
              <w:pStyle w:val="TAL"/>
              <w:snapToGrid w:val="0"/>
              <w:ind w:left="284"/>
              <w:jc w:val="both"/>
              <w:rPr>
                <w:color w:val="0070C0"/>
              </w:rPr>
            </w:pPr>
            <w:r w:rsidRPr="009743EA">
              <w:rPr>
                <w:color w:val="0070C0"/>
              </w:rPr>
              <w:t>}</w:t>
            </w:r>
          </w:p>
          <w:p w14:paraId="41837E8C" w14:textId="77777777" w:rsidR="008B1B88" w:rsidRPr="009743EA" w:rsidRDefault="008B1B88" w:rsidP="005C72A8">
            <w:pPr>
              <w:pStyle w:val="TAL"/>
              <w:snapToGrid w:val="0"/>
              <w:ind w:left="284"/>
              <w:jc w:val="both"/>
              <w:rPr>
                <w:color w:val="0070C0"/>
              </w:rPr>
            </w:pPr>
          </w:p>
          <w:p w14:paraId="6C9A886A" w14:textId="77777777" w:rsidR="008B1B88" w:rsidRPr="009743EA" w:rsidRDefault="008B1B88" w:rsidP="005C72A8">
            <w:pPr>
              <w:widowControl w:val="0"/>
              <w:spacing w:after="0"/>
              <w:ind w:left="284"/>
              <w:jc w:val="both"/>
              <w:textAlignment w:val="auto"/>
              <w:rPr>
                <w:rFonts w:ascii="Arial" w:hAnsi="Arial"/>
                <w:b/>
                <w:color w:val="0070C0"/>
                <w:sz w:val="18"/>
              </w:rPr>
            </w:pPr>
          </w:p>
          <w:p w14:paraId="7F703640" w14:textId="77777777" w:rsidR="008B1B88" w:rsidRPr="009743EA" w:rsidRDefault="008B1B88" w:rsidP="005C72A8">
            <w:pPr>
              <w:widowControl w:val="0"/>
              <w:spacing w:after="0"/>
              <w:ind w:left="284"/>
              <w:jc w:val="both"/>
              <w:textAlignment w:val="auto"/>
              <w:rPr>
                <w:rFonts w:ascii="Arial" w:hAnsi="Arial"/>
                <w:b/>
                <w:color w:val="0070C0"/>
                <w:sz w:val="18"/>
              </w:rPr>
            </w:pPr>
            <w:r w:rsidRPr="009743EA">
              <w:rPr>
                <w:rFonts w:ascii="Arial" w:hAnsi="Arial"/>
                <w:b/>
                <w:color w:val="0070C0"/>
                <w:sz w:val="18"/>
              </w:rPr>
              <w:t>HTTP Response:</w:t>
            </w:r>
          </w:p>
          <w:p w14:paraId="0EDE3D40" w14:textId="77777777" w:rsidR="008B1B88" w:rsidRPr="009743EA" w:rsidRDefault="008B1B88" w:rsidP="005C72A8">
            <w:pPr>
              <w:widowControl w:val="0"/>
              <w:spacing w:after="0"/>
              <w:ind w:left="284"/>
              <w:textAlignment w:val="auto"/>
              <w:rPr>
                <w:rFonts w:ascii="Arial" w:hAnsi="Arial"/>
                <w:color w:val="0070C0"/>
                <w:sz w:val="18"/>
              </w:rPr>
            </w:pPr>
          </w:p>
          <w:p w14:paraId="7EE0676F" w14:textId="77777777" w:rsidR="008B1B88" w:rsidRPr="009743EA" w:rsidRDefault="008B1B88" w:rsidP="005C72A8">
            <w:pPr>
              <w:widowControl w:val="0"/>
              <w:spacing w:after="0"/>
              <w:ind w:left="284"/>
              <w:textAlignment w:val="auto"/>
              <w:rPr>
                <w:rFonts w:ascii="Arial" w:hAnsi="Arial"/>
                <w:color w:val="0070C0"/>
                <w:sz w:val="18"/>
              </w:rPr>
            </w:pPr>
            <w:r w:rsidRPr="009743EA">
              <w:rPr>
                <w:rFonts w:ascii="Arial" w:hAnsi="Arial"/>
                <w:color w:val="0070C0"/>
                <w:sz w:val="18"/>
              </w:rPr>
              <w:t>200 OK</w:t>
            </w:r>
          </w:p>
          <w:p w14:paraId="01ED0D75" w14:textId="77777777" w:rsidR="008B1B88" w:rsidRPr="009743EA" w:rsidRDefault="008B1B88" w:rsidP="005C72A8">
            <w:pPr>
              <w:pStyle w:val="TAL"/>
              <w:snapToGrid w:val="0"/>
              <w:ind w:left="284"/>
              <w:rPr>
                <w:color w:val="0070C0"/>
              </w:rPr>
            </w:pPr>
            <w:r w:rsidRPr="009743EA">
              <w:rPr>
                <w:color w:val="0070C0"/>
              </w:rPr>
              <w:t>Content-Location: mn-name/ae_actuator/group_lamp</w:t>
            </w:r>
          </w:p>
          <w:p w14:paraId="7E29E5FE" w14:textId="77777777" w:rsidR="008B1B88" w:rsidRPr="00325791" w:rsidRDefault="008B1B88" w:rsidP="005C72A8">
            <w:pPr>
              <w:pStyle w:val="TAL"/>
              <w:snapToGrid w:val="0"/>
              <w:ind w:left="284"/>
              <w:rPr>
                <w:color w:val="0070C0"/>
                <w:lang w:val="fr-FR"/>
              </w:rPr>
            </w:pPr>
            <w:r w:rsidRPr="00325791">
              <w:rPr>
                <w:color w:val="0070C0"/>
                <w:lang w:val="fr-FR"/>
              </w:rPr>
              <w:t>Content-Type: application/json</w:t>
            </w:r>
          </w:p>
          <w:p w14:paraId="28692CBA" w14:textId="77777777" w:rsidR="008B1B88" w:rsidRPr="00325791" w:rsidRDefault="008B1B88" w:rsidP="005C72A8">
            <w:pPr>
              <w:pStyle w:val="TAL"/>
              <w:snapToGrid w:val="0"/>
              <w:ind w:left="284"/>
              <w:rPr>
                <w:color w:val="0070C0"/>
                <w:lang w:val="fr-FR"/>
              </w:rPr>
            </w:pPr>
            <w:r w:rsidRPr="00325791">
              <w:rPr>
                <w:color w:val="0070C0"/>
                <w:lang w:val="fr-FR"/>
              </w:rPr>
              <w:t>X-M2M-RI: 1234</w:t>
            </w:r>
          </w:p>
          <w:p w14:paraId="65E591E4" w14:textId="77777777" w:rsidR="00272D87" w:rsidRPr="009743EA" w:rsidRDefault="00272D87" w:rsidP="00272D87">
            <w:pPr>
              <w:widowControl w:val="0"/>
              <w:overflowPunct/>
              <w:spacing w:after="0"/>
              <w:ind w:left="284"/>
              <w:jc w:val="both"/>
              <w:textAlignment w:val="auto"/>
              <w:rPr>
                <w:color w:val="0070C0"/>
              </w:rPr>
            </w:pPr>
            <w:r w:rsidRPr="009743EA">
              <w:rPr>
                <w:rFonts w:ascii="Arial" w:hAnsi="Arial"/>
                <w:color w:val="0070C0"/>
                <w:sz w:val="18"/>
              </w:rPr>
              <w:t>X-M2M-RVI: 2a</w:t>
            </w:r>
          </w:p>
          <w:p w14:paraId="331ACC1E" w14:textId="77777777" w:rsidR="008B1B88" w:rsidRPr="009743EA" w:rsidRDefault="008B1B88" w:rsidP="005C72A8">
            <w:pPr>
              <w:pStyle w:val="TAL"/>
              <w:snapToGrid w:val="0"/>
              <w:ind w:left="284"/>
              <w:rPr>
                <w:color w:val="0070C0"/>
              </w:rPr>
            </w:pPr>
            <w:r w:rsidRPr="009743EA">
              <w:rPr>
                <w:color w:val="0070C0"/>
              </w:rPr>
              <w:t>X-M2M-RSC: 2004</w:t>
            </w:r>
          </w:p>
          <w:p w14:paraId="26157125" w14:textId="77777777" w:rsidR="008B1B88" w:rsidRPr="009743EA" w:rsidRDefault="008B1B88" w:rsidP="005C72A8">
            <w:pPr>
              <w:pStyle w:val="TAL"/>
              <w:snapToGrid w:val="0"/>
              <w:ind w:left="284"/>
              <w:rPr>
                <w:color w:val="0070C0"/>
              </w:rPr>
            </w:pPr>
          </w:p>
          <w:p w14:paraId="1FA24E8B" w14:textId="77777777" w:rsidR="008B1B88" w:rsidRPr="009743EA" w:rsidRDefault="008B1B88" w:rsidP="005C72A8">
            <w:pPr>
              <w:pStyle w:val="TAL"/>
              <w:snapToGrid w:val="0"/>
              <w:ind w:left="284"/>
              <w:rPr>
                <w:color w:val="0070C0"/>
              </w:rPr>
            </w:pPr>
            <w:r w:rsidRPr="009743EA">
              <w:rPr>
                <w:color w:val="0070C0"/>
              </w:rPr>
              <w:t>{</w:t>
            </w:r>
          </w:p>
          <w:p w14:paraId="30ABE385" w14:textId="77777777" w:rsidR="008B1B88" w:rsidRPr="009743EA" w:rsidRDefault="008B1B88" w:rsidP="005C72A8">
            <w:pPr>
              <w:pStyle w:val="TAL"/>
              <w:snapToGrid w:val="0"/>
              <w:ind w:left="284"/>
              <w:rPr>
                <w:color w:val="0070C0"/>
              </w:rPr>
            </w:pPr>
            <w:r w:rsidRPr="009743EA">
              <w:rPr>
                <w:color w:val="0070C0"/>
              </w:rPr>
              <w:t xml:space="preserve">    "m2m:grp": {</w:t>
            </w:r>
          </w:p>
          <w:p w14:paraId="4D44218F" w14:textId="77777777" w:rsidR="008B1B88" w:rsidRPr="009743EA" w:rsidRDefault="008B1B88" w:rsidP="005C72A8">
            <w:pPr>
              <w:pStyle w:val="TAL"/>
              <w:snapToGrid w:val="0"/>
              <w:ind w:left="284"/>
              <w:rPr>
                <w:color w:val="0070C0"/>
              </w:rPr>
            </w:pPr>
            <w:r w:rsidRPr="009743EA">
              <w:rPr>
                <w:color w:val="0070C0"/>
              </w:rPr>
              <w:t xml:space="preserve">        "rn": "group_lamp",</w:t>
            </w:r>
          </w:p>
          <w:p w14:paraId="49C84649" w14:textId="77777777" w:rsidR="008B1B88" w:rsidRPr="009743EA" w:rsidRDefault="008B1B88" w:rsidP="005C72A8">
            <w:pPr>
              <w:pStyle w:val="TAL"/>
              <w:snapToGrid w:val="0"/>
              <w:ind w:left="284"/>
              <w:rPr>
                <w:color w:val="0070C0"/>
              </w:rPr>
            </w:pPr>
            <w:r w:rsidRPr="009743EA">
              <w:rPr>
                <w:color w:val="0070C0"/>
              </w:rPr>
              <w:t xml:space="preserve">        "ty": 9,</w:t>
            </w:r>
          </w:p>
          <w:p w14:paraId="233D4878" w14:textId="77777777" w:rsidR="008B1B88" w:rsidRPr="009743EA" w:rsidRDefault="008B1B88" w:rsidP="005C72A8">
            <w:pPr>
              <w:pStyle w:val="TAL"/>
              <w:snapToGrid w:val="0"/>
              <w:ind w:left="284"/>
              <w:rPr>
                <w:color w:val="0070C0"/>
              </w:rPr>
            </w:pPr>
            <w:r w:rsidRPr="009743EA">
              <w:rPr>
                <w:color w:val="0070C0"/>
              </w:rPr>
              <w:t xml:space="preserve">        "ri": "GRP792482146823489621",</w:t>
            </w:r>
          </w:p>
          <w:p w14:paraId="0111F74B" w14:textId="77777777" w:rsidR="008B1B88" w:rsidRPr="009743EA" w:rsidRDefault="008B1B88" w:rsidP="005C72A8">
            <w:pPr>
              <w:pStyle w:val="TAL"/>
              <w:snapToGrid w:val="0"/>
              <w:ind w:left="284"/>
              <w:rPr>
                <w:color w:val="0070C0"/>
              </w:rPr>
            </w:pPr>
            <w:r w:rsidRPr="009743EA">
              <w:rPr>
                <w:color w:val="0070C0"/>
              </w:rPr>
              <w:t xml:space="preserve">        "pi": "CAE5630283216026458665",</w:t>
            </w:r>
          </w:p>
          <w:p w14:paraId="2948A79A" w14:textId="77777777" w:rsidR="008B1B88" w:rsidRPr="00325791" w:rsidRDefault="008B1B88" w:rsidP="005C72A8">
            <w:pPr>
              <w:pStyle w:val="TAL"/>
              <w:snapToGrid w:val="0"/>
              <w:ind w:left="284"/>
              <w:rPr>
                <w:color w:val="0070C0"/>
                <w:lang w:val="fr-FR"/>
              </w:rPr>
            </w:pPr>
            <w:r w:rsidRPr="009743EA">
              <w:rPr>
                <w:color w:val="0070C0"/>
              </w:rPr>
              <w:t xml:space="preserve">        </w:t>
            </w:r>
            <w:r w:rsidRPr="00325791">
              <w:rPr>
                <w:color w:val="0070C0"/>
                <w:lang w:val="fr-FR"/>
              </w:rPr>
              <w:t>"ct": "20171212T170445",</w:t>
            </w:r>
          </w:p>
          <w:p w14:paraId="635290FE" w14:textId="77777777" w:rsidR="008B1B88" w:rsidRPr="00325791" w:rsidRDefault="008B1B88" w:rsidP="005C72A8">
            <w:pPr>
              <w:pStyle w:val="TAL"/>
              <w:snapToGrid w:val="0"/>
              <w:ind w:left="284"/>
              <w:rPr>
                <w:color w:val="0070C0"/>
                <w:lang w:val="fr-FR"/>
              </w:rPr>
            </w:pPr>
            <w:r w:rsidRPr="00325791">
              <w:rPr>
                <w:color w:val="0070C0"/>
                <w:lang w:val="fr-FR"/>
              </w:rPr>
              <w:t xml:space="preserve">        "lt": "20171212T170445",</w:t>
            </w:r>
          </w:p>
          <w:p w14:paraId="719141A4" w14:textId="77777777" w:rsidR="008B1B88" w:rsidRPr="00325791" w:rsidRDefault="008B1B88" w:rsidP="005C72A8">
            <w:pPr>
              <w:pStyle w:val="TAL"/>
              <w:snapToGrid w:val="0"/>
              <w:ind w:left="284"/>
              <w:rPr>
                <w:color w:val="0070C0"/>
                <w:lang w:val="fr-FR"/>
              </w:rPr>
            </w:pPr>
            <w:r w:rsidRPr="00325791">
              <w:rPr>
                <w:color w:val="0070C0"/>
                <w:lang w:val="fr-FR"/>
              </w:rPr>
              <w:lastRenderedPageBreak/>
              <w:t xml:space="preserve">        "mt": 3,</w:t>
            </w:r>
          </w:p>
          <w:p w14:paraId="6C901F2B" w14:textId="77777777" w:rsidR="008B1B88" w:rsidRPr="00325791" w:rsidRDefault="008B1B88" w:rsidP="005C72A8">
            <w:pPr>
              <w:pStyle w:val="TAL"/>
              <w:snapToGrid w:val="0"/>
              <w:ind w:left="284"/>
              <w:rPr>
                <w:color w:val="0070C0"/>
                <w:lang w:val="fr-FR"/>
              </w:rPr>
            </w:pPr>
            <w:r w:rsidRPr="00325791">
              <w:rPr>
                <w:color w:val="0070C0"/>
                <w:lang w:val="fr-FR"/>
              </w:rPr>
              <w:t xml:space="preserve">        "cnm": 2,</w:t>
            </w:r>
          </w:p>
          <w:p w14:paraId="7008B8B8" w14:textId="77777777" w:rsidR="008B1B88" w:rsidRPr="009743EA" w:rsidRDefault="008B1B88" w:rsidP="005C72A8">
            <w:pPr>
              <w:pStyle w:val="TAL"/>
              <w:snapToGrid w:val="0"/>
              <w:ind w:left="284"/>
              <w:rPr>
                <w:color w:val="0070C0"/>
              </w:rPr>
            </w:pPr>
            <w:r w:rsidRPr="00325791">
              <w:rPr>
                <w:color w:val="0070C0"/>
                <w:lang w:val="fr-FR"/>
              </w:rPr>
              <w:t xml:space="preserve">        </w:t>
            </w:r>
            <w:r w:rsidRPr="009743EA">
              <w:rPr>
                <w:color w:val="0070C0"/>
              </w:rPr>
              <w:t>"mnm": 100,</w:t>
            </w:r>
          </w:p>
          <w:p w14:paraId="19A34DAD" w14:textId="77777777" w:rsidR="008B1B88" w:rsidRPr="009743EA" w:rsidRDefault="008B1B88" w:rsidP="005C72A8">
            <w:pPr>
              <w:pStyle w:val="TAL"/>
              <w:snapToGrid w:val="0"/>
              <w:ind w:left="284"/>
              <w:jc w:val="both"/>
              <w:rPr>
                <w:color w:val="0070C0"/>
              </w:rPr>
            </w:pPr>
            <w:r w:rsidRPr="009743EA">
              <w:rPr>
                <w:color w:val="0070C0"/>
              </w:rPr>
              <w:t xml:space="preserve">        "mid": </w:t>
            </w:r>
            <w:r w:rsidRPr="005A2D7C">
              <w:t>[</w:t>
            </w:r>
          </w:p>
          <w:p w14:paraId="28E7AFCE" w14:textId="77777777" w:rsidR="008B1B88" w:rsidRPr="009743EA" w:rsidRDefault="008B1B88" w:rsidP="005C72A8">
            <w:pPr>
              <w:pStyle w:val="TAL"/>
              <w:snapToGrid w:val="0"/>
              <w:ind w:left="284"/>
              <w:jc w:val="both"/>
              <w:rPr>
                <w:color w:val="0070C0"/>
                <w:lang w:eastAsia="ko-KR"/>
              </w:rPr>
            </w:pPr>
            <w:r w:rsidRPr="009743EA">
              <w:rPr>
                <w:color w:val="0070C0"/>
                <w:lang w:eastAsia="ko-KR"/>
              </w:rPr>
              <w:t xml:space="preserve">            "mn-name/ae_actuator/lamp_container1</w:t>
            </w:r>
            <w:r w:rsidRPr="009743EA">
              <w:rPr>
                <w:color w:val="0070C0"/>
              </w:rPr>
              <w:t>"</w:t>
            </w:r>
            <w:r w:rsidRPr="009743EA">
              <w:rPr>
                <w:color w:val="0070C0"/>
                <w:lang w:eastAsia="ko-KR"/>
              </w:rPr>
              <w:t>,</w:t>
            </w:r>
          </w:p>
          <w:p w14:paraId="5B503006" w14:textId="77777777" w:rsidR="008B1B88" w:rsidRPr="009743EA" w:rsidRDefault="008B1B88" w:rsidP="005C72A8">
            <w:pPr>
              <w:pStyle w:val="TAL"/>
              <w:snapToGrid w:val="0"/>
              <w:ind w:left="284"/>
              <w:jc w:val="both"/>
              <w:rPr>
                <w:color w:val="0070C0"/>
                <w:lang w:eastAsia="ko-KR"/>
              </w:rPr>
            </w:pPr>
            <w:r w:rsidRPr="009743EA">
              <w:rPr>
                <w:color w:val="0070C0"/>
                <w:lang w:eastAsia="ko-KR"/>
              </w:rPr>
              <w:t xml:space="preserve">            "mn-name/ae_actuator/lamp_container2</w:t>
            </w:r>
            <w:r w:rsidRPr="009743EA">
              <w:rPr>
                <w:color w:val="0070C0"/>
              </w:rPr>
              <w:t>"</w:t>
            </w:r>
          </w:p>
          <w:p w14:paraId="2E4F4D3E" w14:textId="77777777" w:rsidR="008B1B88" w:rsidRPr="009743EA" w:rsidRDefault="008B1B88" w:rsidP="005C72A8">
            <w:pPr>
              <w:pStyle w:val="TAL"/>
              <w:snapToGrid w:val="0"/>
              <w:ind w:left="284"/>
              <w:rPr>
                <w:color w:val="0070C0"/>
                <w:lang w:eastAsia="ko-KR"/>
              </w:rPr>
            </w:pPr>
            <w:r w:rsidRPr="009743EA">
              <w:rPr>
                <w:color w:val="0070C0"/>
                <w:lang w:eastAsia="ko-KR"/>
              </w:rPr>
              <w:t xml:space="preserve">  </w:t>
            </w:r>
            <w:r w:rsidRPr="009743EA">
              <w:rPr>
                <w:rFonts w:hint="eastAsia"/>
                <w:color w:val="0070C0"/>
                <w:lang w:eastAsia="ko-KR"/>
              </w:rPr>
              <w:t xml:space="preserve">      ]</w:t>
            </w:r>
          </w:p>
          <w:p w14:paraId="33530F0D" w14:textId="77777777" w:rsidR="008B1B88" w:rsidRPr="005A2D7C" w:rsidRDefault="008B1B88" w:rsidP="005C72A8">
            <w:pPr>
              <w:pStyle w:val="TAL"/>
              <w:snapToGrid w:val="0"/>
              <w:ind w:left="284"/>
              <w:rPr>
                <w:color w:val="0070C0"/>
              </w:rPr>
            </w:pPr>
            <w:r w:rsidRPr="009743EA">
              <w:rPr>
                <w:color w:val="0070C0"/>
              </w:rPr>
              <w:t xml:space="preserve">        </w:t>
            </w:r>
            <w:r w:rsidRPr="005A2D7C">
              <w:rPr>
                <w:color w:val="0070C0"/>
              </w:rPr>
              <w:t>"mtv": true,</w:t>
            </w:r>
          </w:p>
          <w:p w14:paraId="14754329" w14:textId="77777777" w:rsidR="008B1B88" w:rsidRPr="005A2D7C" w:rsidRDefault="008B1B88" w:rsidP="005C72A8">
            <w:pPr>
              <w:pStyle w:val="TAL"/>
              <w:snapToGrid w:val="0"/>
              <w:ind w:left="284"/>
              <w:rPr>
                <w:color w:val="0070C0"/>
              </w:rPr>
            </w:pPr>
            <w:r w:rsidRPr="005A2D7C">
              <w:rPr>
                <w:color w:val="0070C0"/>
              </w:rPr>
              <w:t xml:space="preserve">        "csy": 1</w:t>
            </w:r>
          </w:p>
          <w:p w14:paraId="719E42C6" w14:textId="77777777" w:rsidR="008B1B88" w:rsidRPr="005A2D7C" w:rsidRDefault="008B1B88" w:rsidP="005C72A8">
            <w:pPr>
              <w:pStyle w:val="TAL"/>
              <w:snapToGrid w:val="0"/>
              <w:ind w:left="284"/>
              <w:rPr>
                <w:color w:val="0070C0"/>
              </w:rPr>
            </w:pPr>
            <w:r w:rsidRPr="005A2D7C">
              <w:rPr>
                <w:color w:val="0070C0"/>
              </w:rPr>
              <w:t xml:space="preserve">    }</w:t>
            </w:r>
          </w:p>
          <w:p w14:paraId="5F749FB0" w14:textId="77777777" w:rsidR="008B1B88" w:rsidRPr="005A2D7C" w:rsidRDefault="008B1B88" w:rsidP="005C72A8">
            <w:pPr>
              <w:pStyle w:val="TAL"/>
              <w:snapToGrid w:val="0"/>
              <w:ind w:left="284"/>
              <w:rPr>
                <w:color w:val="0070C0"/>
              </w:rPr>
            </w:pPr>
            <w:r w:rsidRPr="005A2D7C">
              <w:rPr>
                <w:color w:val="0070C0"/>
              </w:rPr>
              <w:t>}</w:t>
            </w:r>
          </w:p>
          <w:p w14:paraId="181F0339" w14:textId="77777777" w:rsidR="008B1B88" w:rsidRPr="009743EA" w:rsidRDefault="008B1B88" w:rsidP="005C72A8">
            <w:pPr>
              <w:pStyle w:val="TAL"/>
              <w:snapToGrid w:val="0"/>
              <w:ind w:left="284"/>
            </w:pPr>
          </w:p>
        </w:tc>
      </w:tr>
    </w:tbl>
    <w:p w14:paraId="2DE882B8" w14:textId="77777777" w:rsidR="008B1B88" w:rsidRPr="005A2D7C" w:rsidRDefault="008B1B88" w:rsidP="008B1B88"/>
    <w:p w14:paraId="4BEB9500" w14:textId="77777777" w:rsidR="008B1B88" w:rsidRPr="009743EA" w:rsidRDefault="008B1B88" w:rsidP="008B1B88">
      <w:pPr>
        <w:pStyle w:val="Heading4"/>
      </w:pPr>
      <w:bookmarkStart w:id="565" w:name="_Toc49420762"/>
      <w:bookmarkStart w:id="566" w:name="_Toc49507576"/>
      <w:bookmarkStart w:id="567" w:name="_Toc49507688"/>
      <w:bookmarkStart w:id="568" w:name="_Toc532286389"/>
      <w:bookmarkStart w:id="569" w:name="_Toc532286525"/>
      <w:bookmarkStart w:id="570" w:name="_Toc46154431"/>
      <w:bookmarkStart w:id="571" w:name="_Toc57298392"/>
      <w:r w:rsidRPr="009743EA">
        <w:t>6.2.10.4</w:t>
      </w:r>
      <w:r w:rsidRPr="009743EA">
        <w:tab/>
        <w:t>API-GRP-DEL</w:t>
      </w:r>
      <w:bookmarkEnd w:id="565"/>
      <w:bookmarkEnd w:id="566"/>
      <w:bookmarkEnd w:id="567"/>
      <w:bookmarkEnd w:id="568"/>
      <w:bookmarkEnd w:id="569"/>
      <w:bookmarkEnd w:id="570"/>
      <w:bookmarkEnd w:id="571"/>
    </w:p>
    <w:tbl>
      <w:tblPr>
        <w:tblW w:w="9659" w:type="dxa"/>
        <w:jc w:val="center"/>
        <w:tblLayout w:type="fixed"/>
        <w:tblCellMar>
          <w:left w:w="28" w:type="dxa"/>
        </w:tblCellMar>
        <w:tblLook w:val="0000" w:firstRow="0" w:lastRow="0" w:firstColumn="0" w:lastColumn="0" w:noHBand="0" w:noVBand="0"/>
      </w:tblPr>
      <w:tblGrid>
        <w:gridCol w:w="1286"/>
        <w:gridCol w:w="8373"/>
      </w:tblGrid>
      <w:tr w:rsidR="008B1B88" w:rsidRPr="009743EA" w14:paraId="23113AC2"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27BFF7C5" w14:textId="77777777" w:rsidR="008B1B88" w:rsidRPr="009743EA" w:rsidRDefault="008B1B88" w:rsidP="005C72A8">
            <w:pPr>
              <w:pStyle w:val="TAL"/>
              <w:snapToGrid w:val="0"/>
              <w:jc w:val="center"/>
              <w:rPr>
                <w:b/>
              </w:rPr>
            </w:pPr>
          </w:p>
          <w:p w14:paraId="0A910115" w14:textId="77777777" w:rsidR="008B1B88" w:rsidRPr="009743EA" w:rsidRDefault="008B1B88" w:rsidP="005C72A8">
            <w:pPr>
              <w:pStyle w:val="TAL"/>
              <w:snapToGrid w:val="0"/>
              <w:jc w:val="center"/>
              <w:rPr>
                <w:b/>
              </w:rPr>
            </w:pPr>
            <w:r w:rsidRPr="009743EA">
              <w:rPr>
                <w:b/>
              </w:rPr>
              <w:t>API Id</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77E3452A" w14:textId="77777777" w:rsidR="008B1B88" w:rsidRPr="005A2D7C" w:rsidRDefault="008B1B88" w:rsidP="005A2D7C">
            <w:pPr>
              <w:pStyle w:val="TAL"/>
              <w:rPr>
                <w:rFonts w:eastAsia="Calibri Light"/>
              </w:rPr>
            </w:pPr>
            <w:r w:rsidRPr="005A2D7C">
              <w:rPr>
                <w:rFonts w:eastAsia="Calibri Light"/>
              </w:rPr>
              <w:t>API/GRP/DEL/001</w:t>
            </w:r>
          </w:p>
          <w:p w14:paraId="64E1417C" w14:textId="77777777" w:rsidR="008B1B88" w:rsidRPr="005A2D7C" w:rsidRDefault="008B1B88" w:rsidP="005A2D7C">
            <w:pPr>
              <w:pStyle w:val="TAL"/>
              <w:rPr>
                <w:rFonts w:eastAsia="Calibri Light"/>
              </w:rPr>
            </w:pPr>
            <w:r w:rsidRPr="005A2D7C">
              <w:rPr>
                <w:rFonts w:eastAsia="Calibri Light"/>
              </w:rPr>
              <w:t>API/GRP/DEL/001_RCN0</w:t>
            </w:r>
          </w:p>
          <w:p w14:paraId="309A1B2C" w14:textId="77777777" w:rsidR="008B1B88" w:rsidRPr="005A2D7C" w:rsidRDefault="008B1B88" w:rsidP="005A2D7C">
            <w:pPr>
              <w:pStyle w:val="TAL"/>
            </w:pPr>
            <w:r w:rsidRPr="005A2D7C">
              <w:rPr>
                <w:rFonts w:eastAsia="Calibri Light"/>
              </w:rPr>
              <w:t>API/GRP/DEL/001_RCN1</w:t>
            </w:r>
          </w:p>
        </w:tc>
      </w:tr>
      <w:tr w:rsidR="008B1B88" w:rsidRPr="009743EA" w14:paraId="46EBF74C"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6707DACC" w14:textId="77777777" w:rsidR="008B1B88" w:rsidRPr="009743EA" w:rsidRDefault="008B1B88" w:rsidP="005C72A8">
            <w:pPr>
              <w:pStyle w:val="TAL"/>
              <w:snapToGrid w:val="0"/>
              <w:jc w:val="center"/>
              <w:rPr>
                <w:b/>
                <w:kern w:val="1"/>
              </w:rPr>
            </w:pPr>
            <w:r w:rsidRPr="009743EA">
              <w:rPr>
                <w:b/>
                <w:kern w:val="1"/>
              </w:rPr>
              <w:t>API Name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61B866" w14:textId="77777777" w:rsidR="008B1B88" w:rsidRPr="005A2D7C" w:rsidRDefault="008B1B88" w:rsidP="005A2D7C">
            <w:pPr>
              <w:pStyle w:val="TAL"/>
              <w:rPr>
                <w:rFonts w:eastAsia="Calibri Light"/>
              </w:rPr>
            </w:pPr>
            <w:r w:rsidRPr="005A2D7C">
              <w:rPr>
                <w:rFonts w:eastAsia="Calibri Light"/>
              </w:rPr>
              <w:t xml:space="preserve">&lt;group&gt; resource DELETE with </w:t>
            </w:r>
            <w:r w:rsidR="00984FEF" w:rsidRPr="005A2D7C">
              <w:rPr>
                <w:rFonts w:eastAsia="Calibri Light"/>
              </w:rPr>
              <w:t>resultContent</w:t>
            </w:r>
            <w:r w:rsidRPr="005A2D7C">
              <w:rPr>
                <w:rFonts w:eastAsia="Calibri Light"/>
              </w:rPr>
              <w:t xml:space="preserve"> parameter</w:t>
            </w:r>
          </w:p>
        </w:tc>
      </w:tr>
      <w:tr w:rsidR="008B1B88" w:rsidRPr="009743EA" w14:paraId="7D3C0056" w14:textId="77777777" w:rsidTr="005A2D7C">
        <w:trPr>
          <w:jc w:val="center"/>
        </w:trPr>
        <w:tc>
          <w:tcPr>
            <w:tcW w:w="1286" w:type="dxa"/>
            <w:tcBorders>
              <w:top w:val="single" w:sz="4" w:space="0" w:color="000000"/>
              <w:left w:val="single" w:sz="4" w:space="0" w:color="000000"/>
              <w:bottom w:val="single" w:sz="4" w:space="0" w:color="000000"/>
            </w:tcBorders>
            <w:shd w:val="clear" w:color="auto" w:fill="E7E6E6"/>
          </w:tcPr>
          <w:p w14:paraId="657AFB12" w14:textId="77777777" w:rsidR="008B1B88" w:rsidRPr="009743EA" w:rsidRDefault="008B1B88" w:rsidP="005C72A8">
            <w:pPr>
              <w:pStyle w:val="TAL"/>
              <w:snapToGrid w:val="0"/>
              <w:jc w:val="center"/>
              <w:rPr>
                <w:b/>
                <w:kern w:val="1"/>
              </w:rPr>
            </w:pPr>
            <w:r w:rsidRPr="009743EA">
              <w:rPr>
                <w:b/>
                <w:kern w:val="1"/>
              </w:rPr>
              <w:t>Target Resource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39FEC0EC" w14:textId="77777777" w:rsidR="008B1B88" w:rsidRPr="005A2D7C" w:rsidRDefault="008B1B88" w:rsidP="005A2D7C">
            <w:pPr>
              <w:pStyle w:val="TAL"/>
              <w:rPr>
                <w:rFonts w:eastAsia="Calibri Light"/>
              </w:rPr>
            </w:pPr>
            <w:r w:rsidRPr="005A2D7C">
              <w:rPr>
                <w:rFonts w:eastAsia="Calibri Light"/>
              </w:rPr>
              <w:t>Requested &lt;group&gt; resource</w:t>
            </w:r>
          </w:p>
        </w:tc>
      </w:tr>
      <w:tr w:rsidR="008B1B88" w:rsidRPr="009743EA" w14:paraId="788E81D9"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01E5E4F2" w14:textId="77777777" w:rsidR="008B1B88" w:rsidRPr="009743EA" w:rsidRDefault="008B1B88" w:rsidP="005C72A8">
            <w:pPr>
              <w:pStyle w:val="TAL"/>
              <w:snapToGrid w:val="0"/>
              <w:jc w:val="center"/>
              <w:rPr>
                <w:b/>
                <w:kern w:val="1"/>
              </w:rPr>
            </w:pPr>
          </w:p>
          <w:p w14:paraId="6B8CDB92" w14:textId="77777777" w:rsidR="008B1B88" w:rsidRPr="009743EA" w:rsidRDefault="008B1B88" w:rsidP="005C72A8">
            <w:pPr>
              <w:pStyle w:val="TAL"/>
              <w:snapToGrid w:val="0"/>
              <w:jc w:val="center"/>
              <w:rPr>
                <w:b/>
                <w:kern w:val="1"/>
              </w:rPr>
            </w:pPr>
            <w:r w:rsidRPr="009743EA">
              <w:rPr>
                <w:b/>
                <w:kern w:val="1"/>
              </w:rPr>
              <w:t>Description</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15D07112" w14:textId="425AF433" w:rsidR="008B1B88" w:rsidRPr="005A2D7C" w:rsidRDefault="008B1B88" w:rsidP="005A2D7C">
            <w:pPr>
              <w:pStyle w:val="TAL"/>
            </w:pPr>
            <w:r w:rsidRPr="000D6D95">
              <w:t xml:space="preserve">The interface is used to send a &lt;group&gt; DELETE request attached with </w:t>
            </w:r>
            <w:r w:rsidR="00984FEF" w:rsidRPr="009743EA">
              <w:t>resultContent</w:t>
            </w:r>
            <w:r w:rsidRPr="009743EA">
              <w:t xml:space="preserve"> to the Registrar CSE, and the Registrar CSE deletes a &lt;group&gt; resource and sends back a response</w:t>
            </w:r>
            <w:r w:rsidR="005A3EEC" w:rsidRPr="009743EA">
              <w:t>.</w:t>
            </w:r>
          </w:p>
        </w:tc>
      </w:tr>
      <w:tr w:rsidR="008B1B88" w:rsidRPr="009743EA" w14:paraId="742303C2"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0E185886" w14:textId="77777777" w:rsidR="008B1B88" w:rsidRPr="009743EA" w:rsidRDefault="008B1B88" w:rsidP="005C72A8">
            <w:pPr>
              <w:pStyle w:val="TAL"/>
              <w:snapToGrid w:val="0"/>
              <w:jc w:val="center"/>
              <w:rPr>
                <w:b/>
                <w:kern w:val="1"/>
              </w:rPr>
            </w:pPr>
          </w:p>
          <w:p w14:paraId="5708B55D" w14:textId="77777777" w:rsidR="008B1B88" w:rsidRPr="009743EA" w:rsidRDefault="008B1B88" w:rsidP="005C72A8">
            <w:pPr>
              <w:pStyle w:val="TAL"/>
              <w:snapToGrid w:val="0"/>
              <w:jc w:val="center"/>
              <w:rPr>
                <w:b/>
                <w:kern w:val="1"/>
              </w:rPr>
            </w:pPr>
          </w:p>
          <w:p w14:paraId="0422A2D4" w14:textId="77777777" w:rsidR="008B1B88" w:rsidRPr="009743EA" w:rsidRDefault="008B1B88" w:rsidP="005C72A8">
            <w:pPr>
              <w:pStyle w:val="TAL"/>
              <w:snapToGrid w:val="0"/>
              <w:jc w:val="center"/>
              <w:rPr>
                <w:b/>
                <w:kern w:val="1"/>
              </w:rPr>
            </w:pPr>
          </w:p>
          <w:p w14:paraId="3FCD6406" w14:textId="77777777" w:rsidR="008B1B88" w:rsidRPr="009743EA" w:rsidRDefault="008B1B88" w:rsidP="005C72A8">
            <w:pPr>
              <w:pStyle w:val="TAL"/>
              <w:snapToGrid w:val="0"/>
              <w:jc w:val="center"/>
              <w:rPr>
                <w:b/>
                <w:kern w:val="1"/>
              </w:rPr>
            </w:pPr>
          </w:p>
          <w:p w14:paraId="45831F2F" w14:textId="77777777" w:rsidR="008B1B88" w:rsidRPr="009743EA" w:rsidRDefault="008B1B88" w:rsidP="005C72A8">
            <w:pPr>
              <w:pStyle w:val="TAL"/>
              <w:snapToGrid w:val="0"/>
              <w:jc w:val="center"/>
              <w:rPr>
                <w:b/>
                <w:kern w:val="1"/>
              </w:rPr>
            </w:pPr>
            <w:r w:rsidRPr="009743EA">
              <w:rPr>
                <w:b/>
                <w:kern w:val="1"/>
              </w:rPr>
              <w:t>Resource Structure before Sending Request</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52502238" w14:textId="77777777" w:rsidR="008B1B88" w:rsidRPr="009743EA" w:rsidRDefault="008B1B88" w:rsidP="005C72A8">
            <w:pPr>
              <w:pStyle w:val="Default"/>
              <w:overflowPunct w:val="0"/>
              <w:jc w:val="center"/>
            </w:pPr>
          </w:p>
          <w:p w14:paraId="673D9782" w14:textId="77777777" w:rsidR="008B1B88" w:rsidRPr="009743EA" w:rsidRDefault="00654563" w:rsidP="005C72A8">
            <w:pPr>
              <w:pStyle w:val="Default"/>
              <w:overflowPunct w:val="0"/>
              <w:jc w:val="center"/>
            </w:pPr>
            <w:r>
              <w:pict w14:anchorId="3790EFD5">
                <v:group id="_x0000_s1072" style="width:214.7pt;height:88.2pt;mso-position-horizontal-relative:char;mso-position-vertical-relative:line" coordsize="27265,11198">
                  <v:rect id="직사각형 3" o:spid="_x0000_s1073" style="position:absolute;width:11683;height:3652;visibility:visible;v-text-anchor:middle" filled="f" strokecolor="windowText">
                    <v:textbox inset="0,0,0,0">
                      <w:txbxContent>
                        <w:p w14:paraId="3F845EC1" w14:textId="77777777" w:rsidR="004A00AF" w:rsidRDefault="004A00AF" w:rsidP="008B1B88">
                          <w:pPr>
                            <w:pStyle w:val="NormalWeb"/>
                            <w:wordWrap w:val="0"/>
                            <w:spacing w:after="0"/>
                            <w:jc w:val="center"/>
                            <w:rPr>
                              <w:b/>
                              <w:bCs/>
                              <w:color w:val="000000"/>
                              <w:kern w:val="24"/>
                              <w:sz w:val="20"/>
                              <w:szCs w:val="20"/>
                            </w:rPr>
                          </w:pPr>
                          <w:r w:rsidRPr="00047E23">
                            <w:rPr>
                              <w:b/>
                              <w:bCs/>
                              <w:color w:val="000000"/>
                              <w:kern w:val="24"/>
                              <w:sz w:val="20"/>
                              <w:szCs w:val="20"/>
                            </w:rPr>
                            <w:t>mn</w:t>
                          </w:r>
                          <w:r>
                            <w:rPr>
                              <w:b/>
                              <w:bCs/>
                              <w:color w:val="000000"/>
                              <w:kern w:val="24"/>
                              <w:sz w:val="20"/>
                              <w:szCs w:val="20"/>
                            </w:rPr>
                            <w:t>-name</w:t>
                          </w:r>
                        </w:p>
                        <w:p w14:paraId="5433FA56" w14:textId="77777777" w:rsidR="004A00AF" w:rsidRDefault="004A00AF" w:rsidP="008B1B88">
                          <w:pPr>
                            <w:pStyle w:val="NormalWeb"/>
                            <w:wordWrap w:val="0"/>
                            <w:spacing w:after="0"/>
                            <w:jc w:val="center"/>
                          </w:pPr>
                          <w:r>
                            <w:rPr>
                              <w:b/>
                              <w:bCs/>
                              <w:color w:val="000000"/>
                              <w:kern w:val="24"/>
                              <w:sz w:val="20"/>
                              <w:szCs w:val="20"/>
                            </w:rPr>
                            <w:t>(CSEBase)</w:t>
                          </w:r>
                        </w:p>
                      </w:txbxContent>
                    </v:textbox>
                  </v:rect>
                  <v:line id="직선 연결선 4" o:spid="_x0000_s1074" style="position:absolute;flip:x;visibility:visible" from="5804,3656" to="5804,6133" o:connectortype="straight" strokecolor="windowText" strokeweight=".5pt">
                    <v:stroke joinstyle="miter"/>
                  </v:line>
                  <v:rect id="직사각형 5" o:spid="_x0000_s1075" style="position:absolute;left:7868;top:4895;width:11684;height:2530;visibility:visible;v-text-anchor:middle" filled="f" strokecolor="windowText">
                    <v:textbox inset="0,0,0,0">
                      <w:txbxContent>
                        <w:p w14:paraId="4BA75E75" w14:textId="77777777" w:rsidR="004A00AF" w:rsidRDefault="004A00AF" w:rsidP="008B1B88">
                          <w:pPr>
                            <w:pStyle w:val="NormalWeb"/>
                            <w:wordWrap w:val="0"/>
                            <w:spacing w:after="0"/>
                            <w:jc w:val="center"/>
                            <w:rPr>
                              <w:b/>
                              <w:bCs/>
                              <w:color w:val="000000"/>
                              <w:kern w:val="24"/>
                              <w:sz w:val="18"/>
                              <w:szCs w:val="18"/>
                            </w:rPr>
                          </w:pPr>
                          <w:r w:rsidRPr="00047E23">
                            <w:rPr>
                              <w:b/>
                              <w:bCs/>
                              <w:color w:val="000000"/>
                              <w:kern w:val="24"/>
                              <w:sz w:val="18"/>
                              <w:szCs w:val="18"/>
                            </w:rPr>
                            <w:t>a</w:t>
                          </w:r>
                          <w:r>
                            <w:rPr>
                              <w:b/>
                              <w:bCs/>
                              <w:color w:val="000000"/>
                              <w:kern w:val="24"/>
                              <w:sz w:val="18"/>
                              <w:szCs w:val="18"/>
                            </w:rPr>
                            <w:t>e_a</w:t>
                          </w:r>
                          <w:r w:rsidRPr="00047E23">
                            <w:rPr>
                              <w:b/>
                              <w:bCs/>
                              <w:color w:val="000000"/>
                              <w:kern w:val="24"/>
                              <w:sz w:val="18"/>
                              <w:szCs w:val="18"/>
                            </w:rPr>
                            <w:t xml:space="preserve">ctuator </w:t>
                          </w:r>
                        </w:p>
                        <w:p w14:paraId="6EDF9E4B" w14:textId="77777777" w:rsidR="004A00AF" w:rsidRDefault="004A00AF" w:rsidP="008B1B88">
                          <w:pPr>
                            <w:pStyle w:val="NormalWeb"/>
                            <w:wordWrap w:val="0"/>
                            <w:spacing w:after="0"/>
                            <w:jc w:val="center"/>
                          </w:pPr>
                          <w:r w:rsidRPr="00047E23">
                            <w:rPr>
                              <w:b/>
                              <w:bCs/>
                              <w:color w:val="000000"/>
                              <w:kern w:val="24"/>
                              <w:sz w:val="18"/>
                              <w:szCs w:val="18"/>
                            </w:rPr>
                            <w:t>(AE)</w:t>
                          </w:r>
                        </w:p>
                      </w:txbxContent>
                    </v:textbox>
                  </v:rect>
                  <v:line id="직선 연결선 6" o:spid="_x0000_s1076" style="position:absolute;flip:x;visibility:visible" from="13533,7429" to="13533,9907" o:connectortype="straight" strokecolor="windowText" strokeweight=".5pt">
                    <v:stroke joinstyle="miter"/>
                  </v:line>
                  <v:line id="직선 연결선 7" o:spid="_x0000_s1077" style="position:absolute;visibility:visible" from="5804,6118" to="7868,6133" o:connectortype="straight" strokecolor="windowText" strokeweight=".5pt">
                    <v:stroke joinstyle="miter"/>
                  </v:line>
                  <v:line id="직선 연결선 8" o:spid="_x0000_s1078" style="position:absolute;visibility:visible" from="13517,9891" to="15581,9907" o:connectortype="straight" strokecolor="windowText" strokeweight=".5pt">
                    <v:stroke joinstyle="miter"/>
                  </v:line>
                  <v:rect id="직사각형 9" o:spid="_x0000_s1079" style="position:absolute;left:15581;top:8668;width:11684;height:2530;visibility:visible;v-text-anchor:middle" filled="f" strokecolor="windowText">
                    <v:textbox inset="0,0,0,0">
                      <w:txbxContent>
                        <w:p w14:paraId="133EC403" w14:textId="77777777" w:rsidR="004A00AF" w:rsidRDefault="004A00AF" w:rsidP="008B1B88">
                          <w:pPr>
                            <w:pStyle w:val="NormalWeb"/>
                            <w:wordWrap w:val="0"/>
                            <w:spacing w:after="0"/>
                            <w:jc w:val="center"/>
                            <w:rPr>
                              <w:b/>
                              <w:bCs/>
                              <w:color w:val="000000"/>
                              <w:kern w:val="24"/>
                              <w:sz w:val="16"/>
                              <w:szCs w:val="16"/>
                            </w:rPr>
                          </w:pPr>
                          <w:r>
                            <w:rPr>
                              <w:b/>
                              <w:bCs/>
                              <w:color w:val="000000"/>
                              <w:kern w:val="24"/>
                              <w:sz w:val="16"/>
                              <w:szCs w:val="16"/>
                            </w:rPr>
                            <w:t>group_</w:t>
                          </w:r>
                          <w:r w:rsidRPr="00047E23">
                            <w:rPr>
                              <w:b/>
                              <w:bCs/>
                              <w:color w:val="000000"/>
                              <w:kern w:val="24"/>
                              <w:sz w:val="16"/>
                              <w:szCs w:val="16"/>
                            </w:rPr>
                            <w:t>lamp</w:t>
                          </w:r>
                        </w:p>
                        <w:p w14:paraId="69F25099" w14:textId="77777777" w:rsidR="004A00AF" w:rsidRDefault="004A00AF" w:rsidP="008B1B88">
                          <w:pPr>
                            <w:pStyle w:val="NormalWeb"/>
                            <w:wordWrap w:val="0"/>
                            <w:spacing w:after="0"/>
                            <w:jc w:val="center"/>
                          </w:pPr>
                          <w:r>
                            <w:rPr>
                              <w:b/>
                              <w:bCs/>
                              <w:color w:val="000000"/>
                              <w:kern w:val="24"/>
                              <w:sz w:val="16"/>
                              <w:szCs w:val="16"/>
                            </w:rPr>
                            <w:t>(group)</w:t>
                          </w:r>
                        </w:p>
                      </w:txbxContent>
                    </v:textbox>
                  </v:rect>
                  <w10:wrap type="none"/>
                  <w10:anchorlock/>
                </v:group>
              </w:pict>
            </w:r>
          </w:p>
          <w:p w14:paraId="40EA35E9" w14:textId="77777777" w:rsidR="008B1B88" w:rsidRPr="009743EA" w:rsidRDefault="008B1B88" w:rsidP="005C72A8">
            <w:pPr>
              <w:pStyle w:val="Default"/>
              <w:overflowPunct w:val="0"/>
              <w:jc w:val="center"/>
              <w:rPr>
                <w:sz w:val="20"/>
                <w:szCs w:val="20"/>
              </w:rPr>
            </w:pPr>
          </w:p>
        </w:tc>
      </w:tr>
      <w:tr w:rsidR="008B1B88" w:rsidRPr="009743EA" w14:paraId="7581327F"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7E541AB1" w14:textId="77777777" w:rsidR="008B1B88" w:rsidRPr="009743EA" w:rsidRDefault="008B1B88" w:rsidP="005C72A8">
            <w:pPr>
              <w:pStyle w:val="TAL"/>
              <w:snapToGrid w:val="0"/>
              <w:jc w:val="center"/>
              <w:rPr>
                <w:b/>
                <w:kern w:val="1"/>
              </w:rPr>
            </w:pPr>
          </w:p>
          <w:p w14:paraId="7B90E3D2" w14:textId="77777777" w:rsidR="008B1B88" w:rsidRPr="009743EA" w:rsidRDefault="008B1B88" w:rsidP="005C72A8">
            <w:pPr>
              <w:pStyle w:val="TAL"/>
              <w:snapToGrid w:val="0"/>
              <w:jc w:val="center"/>
              <w:rPr>
                <w:b/>
                <w:kern w:val="1"/>
              </w:rPr>
            </w:pPr>
          </w:p>
          <w:p w14:paraId="0080E24F" w14:textId="77777777" w:rsidR="008B1B88" w:rsidRPr="009743EA" w:rsidRDefault="008B1B88" w:rsidP="005C72A8">
            <w:pPr>
              <w:pStyle w:val="TAL"/>
              <w:snapToGrid w:val="0"/>
              <w:jc w:val="center"/>
              <w:rPr>
                <w:b/>
                <w:kern w:val="1"/>
              </w:rPr>
            </w:pPr>
          </w:p>
          <w:p w14:paraId="6B769D47" w14:textId="77777777" w:rsidR="008B1B88" w:rsidRPr="009743EA" w:rsidRDefault="008B1B88" w:rsidP="005C72A8">
            <w:pPr>
              <w:pStyle w:val="TAL"/>
              <w:snapToGrid w:val="0"/>
              <w:jc w:val="center"/>
              <w:rPr>
                <w:b/>
                <w:kern w:val="1"/>
              </w:rPr>
            </w:pPr>
          </w:p>
          <w:p w14:paraId="407CAFEB" w14:textId="77777777" w:rsidR="008B1B88" w:rsidRPr="009743EA" w:rsidRDefault="008B1B88" w:rsidP="005C72A8">
            <w:pPr>
              <w:pStyle w:val="TAL"/>
              <w:snapToGrid w:val="0"/>
              <w:jc w:val="center"/>
              <w:rPr>
                <w:b/>
                <w:kern w:val="1"/>
              </w:rPr>
            </w:pPr>
          </w:p>
          <w:p w14:paraId="0A75AACF" w14:textId="77777777" w:rsidR="008B1B88" w:rsidRPr="009743EA" w:rsidRDefault="008B1B88" w:rsidP="005C72A8">
            <w:pPr>
              <w:pStyle w:val="TAL"/>
              <w:snapToGrid w:val="0"/>
              <w:jc w:val="center"/>
              <w:rPr>
                <w:b/>
                <w:kern w:val="1"/>
              </w:rPr>
            </w:pPr>
            <w:r w:rsidRPr="009743EA">
              <w:rPr>
                <w:b/>
                <w:kern w:val="1"/>
              </w:rPr>
              <w:t>Call Flow</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5F2671E8" w14:textId="77777777" w:rsidR="008B1B88" w:rsidRPr="009743EA" w:rsidRDefault="00654563" w:rsidP="005C72A8">
            <w:pPr>
              <w:pStyle w:val="TAL"/>
              <w:snapToGrid w:val="0"/>
              <w:jc w:val="center"/>
            </w:pPr>
            <w:r>
              <w:pict w14:anchorId="4E4D89D5">
                <v:group id="_x0000_s1214" style="width:261pt;height:133.25pt;mso-position-horizontal-relative:char;mso-position-vertical-relative:line" coordsize="33147,16922">
                  <v:roundrect id="모서리가 둥근 직사각형 2" o:spid="_x0000_s1215" style="position:absolute;width:9398;height:6810;visibility:visible;v-text-anchor:middle" arcsize="10923f" fillcolor="#5b9bd5" strokecolor="#d9d9d9" strokeweight=".5pt">
                    <v:stroke joinstyle="miter"/>
                    <v:textbox>
                      <w:txbxContent>
                        <w:p w14:paraId="0E94B244" w14:textId="77777777" w:rsidR="004A00AF" w:rsidRPr="00711102" w:rsidRDefault="004A00AF" w:rsidP="008B1B88">
                          <w:pPr>
                            <w:pStyle w:val="NormalWeb"/>
                            <w:wordWrap w:val="0"/>
                            <w:spacing w:after="0"/>
                            <w:jc w:val="center"/>
                            <w:rPr>
                              <w:rFonts w:ascii="Malgun Gothic" w:hAnsi="Malgun Gothic"/>
                              <w:color w:val="FFFFFF"/>
                              <w:kern w:val="24"/>
                              <w:sz w:val="10"/>
                              <w:szCs w:val="10"/>
                            </w:rPr>
                          </w:pPr>
                        </w:p>
                        <w:p w14:paraId="79879D76" w14:textId="77777777" w:rsidR="004A00AF" w:rsidRPr="00711102" w:rsidRDefault="004A00AF" w:rsidP="008B1B88">
                          <w:pPr>
                            <w:pStyle w:val="NormalWeb"/>
                            <w:wordWrap w:val="0"/>
                            <w:spacing w:after="0"/>
                            <w:jc w:val="center"/>
                          </w:pPr>
                          <w:r w:rsidRPr="00711102">
                            <w:rPr>
                              <w:rFonts w:ascii="Malgun Gothic" w:hAnsi="Malgun Gothic" w:hint="eastAsia"/>
                              <w:color w:val="FFFFFF"/>
                              <w:kern w:val="24"/>
                            </w:rPr>
                            <w:t>originator</w:t>
                          </w:r>
                        </w:p>
                      </w:txbxContent>
                    </v:textbox>
                  </v:roundrect>
                  <v:line id="직선 연결선 3" o:spid="_x0000_s1216" style="position:absolute;visibility:visible" from="4826,6810" to="4826,16922" o:connectortype="straight" strokeweight=".5pt">
                    <v:stroke dashstyle="longDash" joinstyle="miter"/>
                  </v:line>
                  <v:shape id="직선 화살표 연결선 4" o:spid="_x0000_s1217" type="#_x0000_t32" style="position:absolute;left:5524;top:10810;width:22082;height:32;visibility:visible" o:connectortype="straight" strokecolor="#5b9bd5" strokeweight="1.5pt">
                    <v:stroke endarrow="block" endarrowlength="long" joinstyle="miter" endcap="round"/>
                  </v:shape>
                  <v:shape id="TextBox 36" o:spid="_x0000_s1218" type="#_x0000_t202" style="position:absolute;left:11064;top:8846;width:10973;height:2451;visibility:visible" filled="f" stroked="f">
                    <v:textbox style="mso-fit-shape-to-text:t">
                      <w:txbxContent>
                        <w:p w14:paraId="2FA986D6" w14:textId="77777777" w:rsidR="004A00AF" w:rsidRDefault="004A00AF" w:rsidP="008B1B88">
                          <w:pPr>
                            <w:pStyle w:val="NormalWeb"/>
                            <w:wordWrap w:val="0"/>
                            <w:spacing w:after="0"/>
                          </w:pPr>
                          <w:r w:rsidRPr="00711102">
                            <w:rPr>
                              <w:rFonts w:ascii="Malgun Gothic" w:hAnsi="Malgun Gothic" w:hint="eastAsia"/>
                              <w:color w:val="5B9BD5"/>
                              <w:kern w:val="24"/>
                              <w:sz w:val="14"/>
                              <w:szCs w:val="14"/>
                            </w:rPr>
                            <w:t>g</w:t>
                          </w:r>
                          <w:r>
                            <w:rPr>
                              <w:rFonts w:ascii="Malgun Gothic" w:hAnsi="Malgun Gothic" w:hint="eastAsia"/>
                              <w:color w:val="5B9BD5"/>
                              <w:kern w:val="24"/>
                              <w:sz w:val="14"/>
                              <w:szCs w:val="14"/>
                            </w:rPr>
                            <w:t>roup delete</w:t>
                          </w:r>
                          <w:r w:rsidRPr="00711102">
                            <w:rPr>
                              <w:rFonts w:ascii="Malgun Gothic" w:hAnsi="Malgun Gothic" w:hint="eastAsia"/>
                              <w:color w:val="5B9BD5"/>
                              <w:kern w:val="24"/>
                              <w:sz w:val="14"/>
                              <w:szCs w:val="14"/>
                            </w:rPr>
                            <w:t xml:space="preserve"> request</w:t>
                          </w:r>
                        </w:p>
                      </w:txbxContent>
                    </v:textbox>
                  </v:shape>
                  <v:shape id="TextBox 37" o:spid="_x0000_s1219" type="#_x0000_t202" style="position:absolute;left:14200;top:12873;width:6159;height:2451;visibility:visible" filled="f" stroked="f">
                    <v:textbox style="mso-fit-shape-to-text:t">
                      <w:txbxContent>
                        <w:p w14:paraId="33AC574F" w14:textId="77777777" w:rsidR="004A00AF" w:rsidRDefault="004A00AF" w:rsidP="008B1B88">
                          <w:pPr>
                            <w:pStyle w:val="NormalWeb"/>
                            <w:wordWrap w:val="0"/>
                            <w:spacing w:after="0"/>
                          </w:pPr>
                          <w:r w:rsidRPr="00711102">
                            <w:rPr>
                              <w:rFonts w:ascii="Malgun Gothic" w:hAnsi="Malgun Gothic" w:hint="eastAsia"/>
                              <w:color w:val="5B9BD5"/>
                              <w:kern w:val="24"/>
                              <w:sz w:val="14"/>
                              <w:szCs w:val="14"/>
                            </w:rPr>
                            <w:t>Response</w:t>
                          </w:r>
                        </w:p>
                      </w:txbxContent>
                    </v:textbox>
                  </v:shape>
                  <v:shape id="직선 화살표 연결선 7" o:spid="_x0000_s1220" type="#_x0000_t32" style="position:absolute;left:5873;top:14636;width:21733;height:64;flip:x y;visibility:visible" o:connectortype="straight" strokecolor="#5b9bd5" strokeweight="1.5pt">
                    <v:stroke endarrow="block" endarrowlength="long" joinstyle="miter" endcap="round"/>
                  </v:shape>
                  <v:roundrect id="모서리가 둥근 직사각형 8" o:spid="_x0000_s1221" style="position:absolute;left:23749;width:9398;height:6810;visibility:visible;v-text-anchor:middle" arcsize="10923f" fillcolor="#5b9bd5" strokecolor="#d9d9d9" strokeweight=".5pt">
                    <v:stroke joinstyle="miter"/>
                    <v:textbox>
                      <w:txbxContent>
                        <w:p w14:paraId="554618FC" w14:textId="77777777" w:rsidR="004A00AF" w:rsidRPr="00711102" w:rsidRDefault="004A00AF" w:rsidP="008B1B88">
                          <w:pPr>
                            <w:pStyle w:val="NormalWeb"/>
                            <w:wordWrap w:val="0"/>
                            <w:spacing w:after="0"/>
                            <w:jc w:val="center"/>
                            <w:rPr>
                              <w:rFonts w:ascii="Malgun Gothic" w:hAnsi="Malgun Gothic"/>
                              <w:color w:val="FFFFFF"/>
                              <w:kern w:val="24"/>
                              <w:sz w:val="10"/>
                              <w:szCs w:val="10"/>
                            </w:rPr>
                          </w:pPr>
                        </w:p>
                        <w:p w14:paraId="7D395B60" w14:textId="77777777" w:rsidR="004A00AF" w:rsidRPr="00711102" w:rsidRDefault="004A00AF" w:rsidP="008B1B88">
                          <w:pPr>
                            <w:pStyle w:val="NormalWeb"/>
                            <w:wordWrap w:val="0"/>
                            <w:spacing w:after="0"/>
                            <w:jc w:val="center"/>
                          </w:pPr>
                          <w:r w:rsidRPr="00711102">
                            <w:rPr>
                              <w:rFonts w:ascii="Malgun Gothic" w:hAnsi="Malgun Gothic" w:hint="eastAsia"/>
                              <w:color w:val="FFFFFF"/>
                              <w:kern w:val="24"/>
                            </w:rPr>
                            <w:t>mn</w:t>
                          </w:r>
                          <w:r w:rsidRPr="00711102">
                            <w:rPr>
                              <w:rFonts w:ascii="Malgun Gothic" w:hAnsi="Malgun Gothic"/>
                              <w:color w:val="FFFFFF"/>
                              <w:kern w:val="24"/>
                            </w:rPr>
                            <w:t>-name</w:t>
                          </w:r>
                        </w:p>
                      </w:txbxContent>
                    </v:textbox>
                  </v:roundrect>
                  <v:line id="직선 연결선 9" o:spid="_x0000_s1222" style="position:absolute;visibility:visible" from="28575,6810" to="28575,16922" o:connectortype="straight" strokeweight=".5pt">
                    <v:stroke dashstyle="longDash" joinstyle="miter"/>
                  </v:line>
                  <w10:wrap type="none"/>
                  <w10:anchorlock/>
                </v:group>
              </w:pict>
            </w:r>
          </w:p>
          <w:p w14:paraId="60ECBFA6" w14:textId="77777777" w:rsidR="008B1B88" w:rsidRPr="009743EA" w:rsidRDefault="008B1B88" w:rsidP="005C72A8">
            <w:pPr>
              <w:pStyle w:val="TAL"/>
              <w:snapToGrid w:val="0"/>
              <w:jc w:val="center"/>
              <w:rPr>
                <w:color w:val="000000"/>
              </w:rPr>
            </w:pPr>
          </w:p>
        </w:tc>
      </w:tr>
      <w:tr w:rsidR="008B1B88" w:rsidRPr="009743EA" w14:paraId="011EFCD9"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787B2141" w14:textId="77777777" w:rsidR="008B1B88" w:rsidRPr="009743EA" w:rsidRDefault="008B1B88" w:rsidP="005C72A8">
            <w:pPr>
              <w:pStyle w:val="TAL"/>
              <w:snapToGrid w:val="0"/>
              <w:jc w:val="center"/>
              <w:rPr>
                <w:b/>
                <w:kern w:val="1"/>
              </w:rPr>
            </w:pPr>
          </w:p>
          <w:p w14:paraId="26B7A2D7" w14:textId="77777777" w:rsidR="008B1B88" w:rsidRPr="009743EA" w:rsidRDefault="008B1B88" w:rsidP="005C72A8">
            <w:pPr>
              <w:pStyle w:val="TAL"/>
              <w:snapToGrid w:val="0"/>
              <w:jc w:val="center"/>
              <w:rPr>
                <w:b/>
                <w:kern w:val="1"/>
              </w:rPr>
            </w:pPr>
          </w:p>
          <w:p w14:paraId="6DEEDF0E" w14:textId="77777777" w:rsidR="008B1B88" w:rsidRPr="009743EA" w:rsidRDefault="008B1B88" w:rsidP="005C72A8">
            <w:pPr>
              <w:pStyle w:val="TAL"/>
              <w:snapToGrid w:val="0"/>
              <w:jc w:val="center"/>
              <w:rPr>
                <w:b/>
                <w:kern w:val="1"/>
              </w:rPr>
            </w:pPr>
            <w:r w:rsidRPr="009743EA">
              <w:rPr>
                <w:b/>
                <w:kern w:val="1"/>
              </w:rPr>
              <w:t>HTTP Header Information</w:t>
            </w:r>
          </w:p>
          <w:p w14:paraId="7FF00AD4" w14:textId="77777777" w:rsidR="008B1B88" w:rsidRPr="009743EA" w:rsidRDefault="008B1B88" w:rsidP="005C72A8">
            <w:pPr>
              <w:pStyle w:val="TAL"/>
              <w:snapToGrid w:val="0"/>
              <w:jc w:val="center"/>
              <w:rPr>
                <w:b/>
                <w:kern w:val="1"/>
              </w:rPr>
            </w:pPr>
          </w:p>
          <w:p w14:paraId="36DC52D7" w14:textId="77777777" w:rsidR="00FE3B5F" w:rsidRPr="009743EA" w:rsidRDefault="00FE3B5F" w:rsidP="005C72A8">
            <w:pPr>
              <w:pStyle w:val="TAL"/>
              <w:snapToGrid w:val="0"/>
              <w:jc w:val="center"/>
              <w:rPr>
                <w:b/>
                <w:kern w:val="1"/>
              </w:rPr>
            </w:pPr>
          </w:p>
          <w:p w14:paraId="3D62C445" w14:textId="77777777" w:rsidR="008B1B88" w:rsidRPr="009743EA" w:rsidRDefault="008B1B88" w:rsidP="005C72A8">
            <w:pPr>
              <w:pStyle w:val="TAL"/>
              <w:snapToGrid w:val="0"/>
              <w:jc w:val="center"/>
              <w:rPr>
                <w:b/>
                <w:kern w:val="1"/>
              </w:rP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11104D75" w14:textId="77777777" w:rsidR="008B1B88" w:rsidRPr="009743EA" w:rsidRDefault="008B1B88" w:rsidP="005C72A8">
            <w:pPr>
              <w:pStyle w:val="TAL"/>
              <w:snapToGrid w:val="0"/>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01"/>
              <w:gridCol w:w="4359"/>
            </w:tblGrid>
            <w:tr w:rsidR="008B1B88" w:rsidRPr="009743EA" w14:paraId="7D3E64A9" w14:textId="77777777" w:rsidTr="005A2D7C">
              <w:trPr>
                <w:jc w:val="center"/>
              </w:trPr>
              <w:tc>
                <w:tcPr>
                  <w:tcW w:w="1501" w:type="dxa"/>
                  <w:shd w:val="clear" w:color="auto" w:fill="9CC2E5"/>
                </w:tcPr>
                <w:p w14:paraId="3978326F" w14:textId="77777777" w:rsidR="008B1B88" w:rsidRPr="009743EA" w:rsidRDefault="008B1B88" w:rsidP="005C72A8">
                  <w:pPr>
                    <w:pStyle w:val="TAL"/>
                    <w:snapToGrid w:val="0"/>
                    <w:jc w:val="center"/>
                    <w:rPr>
                      <w:rFonts w:eastAsia="Calibri"/>
                      <w:b/>
                      <w:szCs w:val="22"/>
                    </w:rPr>
                  </w:pPr>
                  <w:r w:rsidRPr="009743EA">
                    <w:rPr>
                      <w:rFonts w:eastAsia="Calibri"/>
                      <w:b/>
                      <w:szCs w:val="22"/>
                    </w:rPr>
                    <w:t>Header</w:t>
                  </w:r>
                </w:p>
              </w:tc>
              <w:tc>
                <w:tcPr>
                  <w:tcW w:w="4359" w:type="dxa"/>
                  <w:shd w:val="clear" w:color="auto" w:fill="9CC2E5"/>
                </w:tcPr>
                <w:p w14:paraId="53339740" w14:textId="77777777" w:rsidR="008B1B88" w:rsidRPr="009743EA" w:rsidRDefault="008B1B88" w:rsidP="005C72A8">
                  <w:pPr>
                    <w:pStyle w:val="TAL"/>
                    <w:snapToGrid w:val="0"/>
                    <w:jc w:val="center"/>
                    <w:rPr>
                      <w:rFonts w:eastAsia="Calibri"/>
                      <w:b/>
                      <w:szCs w:val="22"/>
                    </w:rPr>
                  </w:pPr>
                  <w:r w:rsidRPr="009743EA">
                    <w:rPr>
                      <w:rFonts w:eastAsia="Calibri"/>
                      <w:b/>
                      <w:szCs w:val="22"/>
                    </w:rPr>
                    <w:t>Value</w:t>
                  </w:r>
                </w:p>
              </w:tc>
            </w:tr>
            <w:tr w:rsidR="008B1B88" w:rsidRPr="009743EA" w14:paraId="7898324C" w14:textId="77777777" w:rsidTr="005A2D7C">
              <w:trPr>
                <w:jc w:val="center"/>
              </w:trPr>
              <w:tc>
                <w:tcPr>
                  <w:tcW w:w="1501" w:type="dxa"/>
                  <w:shd w:val="clear" w:color="auto" w:fill="DEEAF6"/>
                </w:tcPr>
                <w:p w14:paraId="5DA8B59B" w14:textId="77777777" w:rsidR="008B1B88" w:rsidRPr="009743EA" w:rsidRDefault="008B1B88" w:rsidP="005C72A8">
                  <w:pPr>
                    <w:pStyle w:val="TAL"/>
                    <w:snapToGrid w:val="0"/>
                    <w:jc w:val="center"/>
                    <w:rPr>
                      <w:rFonts w:eastAsia="Calibri"/>
                      <w:szCs w:val="22"/>
                    </w:rPr>
                  </w:pPr>
                  <w:r w:rsidRPr="009743EA">
                    <w:rPr>
                      <w:rFonts w:eastAsia="Calibri"/>
                      <w:szCs w:val="22"/>
                    </w:rPr>
                    <w:t>Accept</w:t>
                  </w:r>
                </w:p>
              </w:tc>
              <w:tc>
                <w:tcPr>
                  <w:tcW w:w="4359" w:type="dxa"/>
                  <w:shd w:val="clear" w:color="auto" w:fill="auto"/>
                </w:tcPr>
                <w:p w14:paraId="2C4BF239" w14:textId="77777777" w:rsidR="008B1B88" w:rsidRPr="009743EA" w:rsidRDefault="008B1B88" w:rsidP="005C72A8">
                  <w:pPr>
                    <w:pStyle w:val="TAL"/>
                    <w:snapToGrid w:val="0"/>
                    <w:rPr>
                      <w:rFonts w:eastAsia="Calibri"/>
                      <w:szCs w:val="22"/>
                    </w:rPr>
                  </w:pPr>
                  <w:r w:rsidRPr="009743EA">
                    <w:rPr>
                      <w:rFonts w:eastAsia="Calibri"/>
                      <w:szCs w:val="22"/>
                    </w:rPr>
                    <w:t>application/</w:t>
                  </w:r>
                  <w:r w:rsidR="005A3EEC" w:rsidRPr="009743EA">
                    <w:rPr>
                      <w:rFonts w:eastAsia="Calibri"/>
                      <w:szCs w:val="22"/>
                    </w:rPr>
                    <w:t xml:space="preserve"> </w:t>
                  </w:r>
                  <w:r w:rsidRPr="009743EA">
                    <w:rPr>
                      <w:rFonts w:eastAsia="Calibri"/>
                      <w:szCs w:val="22"/>
                    </w:rPr>
                    <w:t>json</w:t>
                  </w:r>
                </w:p>
              </w:tc>
            </w:tr>
            <w:tr w:rsidR="008B1B88" w:rsidRPr="009743EA" w14:paraId="2088E7C4" w14:textId="77777777" w:rsidTr="005A2D7C">
              <w:trPr>
                <w:jc w:val="center"/>
              </w:trPr>
              <w:tc>
                <w:tcPr>
                  <w:tcW w:w="1501" w:type="dxa"/>
                  <w:shd w:val="clear" w:color="auto" w:fill="DEEAF6"/>
                </w:tcPr>
                <w:p w14:paraId="01CE734B" w14:textId="77777777" w:rsidR="008B1B88" w:rsidRPr="009743EA" w:rsidRDefault="008B1B88" w:rsidP="005C72A8">
                  <w:pPr>
                    <w:pStyle w:val="TAL"/>
                    <w:snapToGrid w:val="0"/>
                    <w:jc w:val="center"/>
                    <w:rPr>
                      <w:rFonts w:eastAsia="Calibri"/>
                      <w:szCs w:val="22"/>
                    </w:rPr>
                  </w:pPr>
                  <w:r w:rsidRPr="009743EA">
                    <w:rPr>
                      <w:rFonts w:eastAsia="Calibri"/>
                      <w:szCs w:val="22"/>
                    </w:rPr>
                    <w:t>X-M2M-RI</w:t>
                  </w:r>
                </w:p>
              </w:tc>
              <w:tc>
                <w:tcPr>
                  <w:tcW w:w="4359" w:type="dxa"/>
                  <w:shd w:val="clear" w:color="auto" w:fill="auto"/>
                </w:tcPr>
                <w:p w14:paraId="6829A417" w14:textId="77777777" w:rsidR="008B1B88" w:rsidRPr="009743EA" w:rsidRDefault="008B1B88" w:rsidP="005C72A8">
                  <w:pPr>
                    <w:pStyle w:val="TAL"/>
                    <w:snapToGrid w:val="0"/>
                    <w:rPr>
                      <w:rFonts w:eastAsia="Calibri"/>
                      <w:szCs w:val="22"/>
                    </w:rPr>
                  </w:pPr>
                  <w:r w:rsidRPr="009743EA">
                    <w:rPr>
                      <w:rFonts w:eastAsia="Calibri"/>
                      <w:szCs w:val="22"/>
                    </w:rPr>
                    <w:t>Request</w:t>
                  </w:r>
                  <w:r w:rsidR="005A3EEC" w:rsidRPr="009743EA">
                    <w:rPr>
                      <w:rFonts w:eastAsia="Calibri"/>
                      <w:szCs w:val="22"/>
                    </w:rPr>
                    <w:t xml:space="preserve"> </w:t>
                  </w:r>
                  <w:r w:rsidRPr="009743EA">
                    <w:rPr>
                      <w:rFonts w:eastAsia="Calibri"/>
                      <w:szCs w:val="22"/>
                    </w:rPr>
                    <w:t>ID</w:t>
                  </w:r>
                  <w:r w:rsidR="005A3EEC" w:rsidRPr="009743EA">
                    <w:rPr>
                      <w:rFonts w:eastAsia="Calibri"/>
                      <w:szCs w:val="22"/>
                    </w:rPr>
                    <w:t xml:space="preserve"> </w:t>
                  </w:r>
                </w:p>
              </w:tc>
            </w:tr>
            <w:tr w:rsidR="008B1B88" w:rsidRPr="009743EA" w14:paraId="14C34D7E" w14:textId="77777777" w:rsidTr="005A2D7C">
              <w:trPr>
                <w:jc w:val="center"/>
              </w:trPr>
              <w:tc>
                <w:tcPr>
                  <w:tcW w:w="1501" w:type="dxa"/>
                  <w:shd w:val="clear" w:color="auto" w:fill="DEEAF6"/>
                </w:tcPr>
                <w:p w14:paraId="3F3019C7" w14:textId="77777777" w:rsidR="008B1B88" w:rsidRPr="009743EA" w:rsidRDefault="008B1B88" w:rsidP="005C72A8">
                  <w:pPr>
                    <w:pStyle w:val="TAL"/>
                    <w:snapToGrid w:val="0"/>
                    <w:jc w:val="center"/>
                    <w:rPr>
                      <w:rFonts w:eastAsia="Calibri"/>
                      <w:szCs w:val="22"/>
                    </w:rPr>
                  </w:pPr>
                  <w:r w:rsidRPr="009743EA">
                    <w:rPr>
                      <w:rFonts w:eastAsia="Calibri"/>
                      <w:szCs w:val="22"/>
                    </w:rPr>
                    <w:t>X-M2M-Origin</w:t>
                  </w:r>
                </w:p>
              </w:tc>
              <w:tc>
                <w:tcPr>
                  <w:tcW w:w="4359" w:type="dxa"/>
                  <w:shd w:val="clear" w:color="auto" w:fill="auto"/>
                </w:tcPr>
                <w:p w14:paraId="3359BD63" w14:textId="77777777" w:rsidR="008B1B88" w:rsidRPr="009743EA" w:rsidRDefault="008B1B88" w:rsidP="005C72A8">
                  <w:pPr>
                    <w:pStyle w:val="TAL"/>
                    <w:snapToGrid w:val="0"/>
                    <w:rPr>
                      <w:rFonts w:eastAsia="Calibri"/>
                      <w:szCs w:val="22"/>
                    </w:rPr>
                  </w:pPr>
                  <w:r w:rsidRPr="009743EA">
                    <w:rPr>
                      <w:rFonts w:eastAsia="Calibri"/>
                      <w:szCs w:val="22"/>
                    </w:rPr>
                    <w:t>AE-ID</w:t>
                  </w:r>
                  <w:r w:rsidR="005A3EEC" w:rsidRPr="009743EA">
                    <w:rPr>
                      <w:rFonts w:eastAsia="Calibri"/>
                      <w:szCs w:val="22"/>
                    </w:rPr>
                    <w:t xml:space="preserve"> </w:t>
                  </w:r>
                  <w:r w:rsidRPr="009743EA">
                    <w:rPr>
                      <w:rFonts w:eastAsia="Calibri"/>
                      <w:szCs w:val="22"/>
                    </w:rPr>
                    <w:t>of</w:t>
                  </w:r>
                  <w:r w:rsidR="005A3EEC" w:rsidRPr="009743EA">
                    <w:rPr>
                      <w:rFonts w:eastAsia="Calibri"/>
                      <w:szCs w:val="22"/>
                    </w:rPr>
                    <w:t xml:space="preserve"> </w:t>
                  </w:r>
                  <w:r w:rsidRPr="009743EA">
                    <w:rPr>
                      <w:rFonts w:eastAsia="Calibri"/>
                      <w:szCs w:val="22"/>
                    </w:rPr>
                    <w:t>request</w:t>
                  </w:r>
                  <w:r w:rsidR="005A3EEC" w:rsidRPr="009743EA">
                    <w:rPr>
                      <w:rFonts w:eastAsia="Calibri"/>
                      <w:szCs w:val="22"/>
                    </w:rPr>
                    <w:t xml:space="preserve"> </w:t>
                  </w:r>
                  <w:r w:rsidRPr="009743EA">
                    <w:rPr>
                      <w:rFonts w:eastAsia="Calibri"/>
                      <w:szCs w:val="22"/>
                    </w:rPr>
                    <w:t>originator</w:t>
                  </w:r>
                </w:p>
              </w:tc>
            </w:tr>
            <w:tr w:rsidR="00F019B1" w:rsidRPr="009743EA" w14:paraId="43259902" w14:textId="77777777" w:rsidTr="005A2D7C">
              <w:trPr>
                <w:jc w:val="center"/>
              </w:trPr>
              <w:tc>
                <w:tcPr>
                  <w:tcW w:w="1501" w:type="dxa"/>
                  <w:shd w:val="clear" w:color="auto" w:fill="DEEAF6"/>
                </w:tcPr>
                <w:p w14:paraId="23809C0A" w14:textId="77777777" w:rsidR="00F019B1" w:rsidRPr="009743EA" w:rsidRDefault="00F019B1" w:rsidP="008C30AE">
                  <w:pPr>
                    <w:pStyle w:val="TAL"/>
                    <w:snapToGrid w:val="0"/>
                    <w:jc w:val="center"/>
                    <w:rPr>
                      <w:rFonts w:eastAsia="Calibri"/>
                      <w:szCs w:val="22"/>
                    </w:rPr>
                  </w:pPr>
                  <w:r w:rsidRPr="009743EA">
                    <w:rPr>
                      <w:rFonts w:eastAsia="Calibri"/>
                      <w:szCs w:val="22"/>
                    </w:rPr>
                    <w:t>X-M2M-RVI</w:t>
                  </w:r>
                </w:p>
              </w:tc>
              <w:tc>
                <w:tcPr>
                  <w:tcW w:w="4359" w:type="dxa"/>
                  <w:shd w:val="clear" w:color="auto" w:fill="auto"/>
                </w:tcPr>
                <w:p w14:paraId="17EEE721" w14:textId="77777777" w:rsidR="00F019B1" w:rsidRPr="009743EA" w:rsidRDefault="00F019B1" w:rsidP="008C30AE">
                  <w:pPr>
                    <w:pStyle w:val="TAL"/>
                    <w:snapToGrid w:val="0"/>
                    <w:rPr>
                      <w:rFonts w:eastAsia="Calibri"/>
                      <w:szCs w:val="22"/>
                    </w:rPr>
                  </w:pPr>
                  <w:r w:rsidRPr="009743EA">
                    <w:rPr>
                      <w:rFonts w:eastAsia="Calibri"/>
                      <w:szCs w:val="22"/>
                    </w:rPr>
                    <w:t>Release</w:t>
                  </w:r>
                  <w:r w:rsidR="005A3EEC" w:rsidRPr="009743EA">
                    <w:rPr>
                      <w:rFonts w:eastAsia="Calibri"/>
                      <w:szCs w:val="22"/>
                    </w:rPr>
                    <w:t xml:space="preserve"> </w:t>
                  </w:r>
                  <w:r w:rsidRPr="009743EA">
                    <w:rPr>
                      <w:rFonts w:eastAsia="Calibri"/>
                      <w:szCs w:val="22"/>
                    </w:rPr>
                    <w:t>Version</w:t>
                  </w:r>
                  <w:r w:rsidR="005A3EEC" w:rsidRPr="009743EA">
                    <w:rPr>
                      <w:rFonts w:eastAsia="Calibri"/>
                      <w:szCs w:val="22"/>
                    </w:rPr>
                    <w:t xml:space="preserve"> </w:t>
                  </w:r>
                  <w:r w:rsidRPr="009743EA">
                    <w:rPr>
                      <w:rFonts w:eastAsia="Calibri"/>
                      <w:szCs w:val="22"/>
                    </w:rPr>
                    <w:t>Indicator</w:t>
                  </w:r>
                </w:p>
              </w:tc>
            </w:tr>
          </w:tbl>
          <w:p w14:paraId="146BA82A" w14:textId="77777777" w:rsidR="008B1B88" w:rsidRPr="009743EA" w:rsidRDefault="008B1B88" w:rsidP="005C72A8">
            <w:pPr>
              <w:pStyle w:val="TAL"/>
              <w:snapToGrid w:val="0"/>
              <w:rPr>
                <w:color w:val="FFFFFF"/>
                <w:lang w:eastAsia="ko-KR"/>
              </w:rPr>
            </w:pPr>
          </w:p>
        </w:tc>
      </w:tr>
      <w:tr w:rsidR="008B1B88" w:rsidRPr="009743EA" w14:paraId="7D1CDB92"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1CD6BD0B" w14:textId="77777777" w:rsidR="008B1B88" w:rsidRPr="009743EA" w:rsidRDefault="008B1B88" w:rsidP="005C72A8">
            <w:pPr>
              <w:pStyle w:val="Default"/>
              <w:overflowPunct w:val="0"/>
              <w:jc w:val="center"/>
              <w:rPr>
                <w:color w:val="auto"/>
              </w:rPr>
            </w:pPr>
          </w:p>
          <w:p w14:paraId="751F08EA" w14:textId="77777777" w:rsidR="008B1B88" w:rsidRPr="009743EA" w:rsidRDefault="008B1B88" w:rsidP="005C72A8">
            <w:pPr>
              <w:pStyle w:val="Default"/>
              <w:overflowPunct w:val="0"/>
              <w:jc w:val="center"/>
              <w:rPr>
                <w:b/>
                <w:sz w:val="20"/>
                <w:szCs w:val="20"/>
              </w:rPr>
            </w:pPr>
          </w:p>
          <w:p w14:paraId="42A5EE02" w14:textId="77777777" w:rsidR="008B1B88" w:rsidRPr="009743EA" w:rsidRDefault="008B1B88" w:rsidP="005C72A8">
            <w:pPr>
              <w:pStyle w:val="Default"/>
              <w:overflowPunct w:val="0"/>
              <w:jc w:val="center"/>
              <w:rPr>
                <w:b/>
                <w:sz w:val="20"/>
                <w:szCs w:val="20"/>
              </w:rPr>
            </w:pPr>
          </w:p>
          <w:p w14:paraId="72A8A1A8" w14:textId="77777777" w:rsidR="008B1B88" w:rsidRPr="009743EA" w:rsidRDefault="008B1B88" w:rsidP="005C72A8">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4A4EAF8E" w14:textId="77777777" w:rsidR="008B1B88" w:rsidRPr="009743EA" w:rsidRDefault="008B1B88" w:rsidP="005C72A8">
            <w:pPr>
              <w:pStyle w:val="Default"/>
              <w:overflowPunct w:val="0"/>
              <w:jc w:val="center"/>
              <w:rPr>
                <w:b/>
                <w:kern w:val="1"/>
              </w:rPr>
            </w:pPr>
            <w:r w:rsidRPr="009743EA">
              <w:rPr>
                <w:rFonts w:ascii="Arial" w:eastAsia="Malgun Gothic" w:hAnsi="Arial"/>
                <w:b/>
                <w:color w:val="auto"/>
                <w:kern w:val="1"/>
                <w:sz w:val="18"/>
                <w:szCs w:val="20"/>
              </w:rPr>
              <w:t>RCN=0</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47B1A870" w14:textId="77777777" w:rsidR="00A87596" w:rsidRPr="005A2D7C" w:rsidRDefault="00A87596" w:rsidP="005A2D7C">
            <w:pPr>
              <w:pStyle w:val="TAL"/>
              <w:rPr>
                <w:rFonts w:eastAsia="Calibri Light"/>
              </w:rPr>
            </w:pPr>
          </w:p>
          <w:p w14:paraId="05979FF7" w14:textId="77777777" w:rsidR="008B1B88" w:rsidRPr="009743EA" w:rsidRDefault="00A87596" w:rsidP="007C39B4">
            <w:pPr>
              <w:widowControl w:val="0"/>
              <w:spacing w:after="0"/>
              <w:ind w:left="284"/>
              <w:jc w:val="both"/>
              <w:textAlignment w:val="auto"/>
              <w:rPr>
                <w:rFonts w:eastAsia="Calibri Light"/>
                <w:b/>
                <w:sz w:val="24"/>
              </w:rPr>
            </w:pPr>
            <w:r w:rsidRPr="009743EA">
              <w:rPr>
                <w:rFonts w:eastAsia="Calibri Light"/>
                <w:b/>
                <w:sz w:val="24"/>
              </w:rPr>
              <w:t>API/GRP/D</w:t>
            </w:r>
            <w:r w:rsidRPr="009743EA">
              <w:rPr>
                <w:rFonts w:hint="eastAsia"/>
                <w:b/>
                <w:sz w:val="24"/>
              </w:rPr>
              <w:t>EL</w:t>
            </w:r>
            <w:r w:rsidRPr="009743EA">
              <w:rPr>
                <w:rFonts w:eastAsia="Calibri Light"/>
                <w:b/>
                <w:sz w:val="24"/>
              </w:rPr>
              <w:t>/001_RCN0</w:t>
            </w:r>
            <w:r w:rsidR="008B1B88" w:rsidRPr="009743EA">
              <w:rPr>
                <w:rFonts w:eastAsia="Calibri Light"/>
              </w:rPr>
              <w:t xml:space="preserve">   </w:t>
            </w:r>
          </w:p>
          <w:p w14:paraId="24E080F4" w14:textId="77777777" w:rsidR="008B1B88" w:rsidRPr="009743EA" w:rsidRDefault="008B1B88" w:rsidP="005C72A8">
            <w:pPr>
              <w:widowControl w:val="0"/>
              <w:spacing w:after="0"/>
              <w:ind w:left="284"/>
              <w:jc w:val="both"/>
              <w:textAlignment w:val="auto"/>
              <w:rPr>
                <w:rFonts w:ascii="Arial" w:hAnsi="Arial"/>
                <w:b/>
                <w:color w:val="0070C0"/>
                <w:sz w:val="18"/>
              </w:rPr>
            </w:pPr>
          </w:p>
          <w:p w14:paraId="53BFC949" w14:textId="77777777" w:rsidR="008B1B88" w:rsidRPr="009743EA" w:rsidRDefault="008B1B88" w:rsidP="005C72A8">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7F99DBA5" w14:textId="77777777" w:rsidR="008B1B88" w:rsidRPr="009743EA" w:rsidRDefault="008B1B88" w:rsidP="005C72A8">
            <w:pPr>
              <w:pStyle w:val="TAL"/>
              <w:snapToGrid w:val="0"/>
              <w:ind w:left="284"/>
              <w:jc w:val="both"/>
              <w:rPr>
                <w:color w:val="0070C0"/>
              </w:rPr>
            </w:pPr>
          </w:p>
          <w:p w14:paraId="4C8C38E2" w14:textId="77777777" w:rsidR="008B1B88" w:rsidRPr="009743EA" w:rsidRDefault="008B1B88" w:rsidP="005C72A8">
            <w:pPr>
              <w:pStyle w:val="TAL"/>
              <w:snapToGrid w:val="0"/>
              <w:ind w:left="284"/>
              <w:jc w:val="both"/>
              <w:rPr>
                <w:color w:val="0070C0"/>
              </w:rPr>
            </w:pPr>
            <w:r w:rsidRPr="009743EA">
              <w:rPr>
                <w:color w:val="0070C0"/>
              </w:rPr>
              <w:t>DELETE /mn-name/ae_actuator/group_lamp?rcn=0 HTTP/1.1</w:t>
            </w:r>
          </w:p>
          <w:p w14:paraId="3A6F1E54" w14:textId="77777777" w:rsidR="008B1B88" w:rsidRPr="009743EA" w:rsidRDefault="008B1B88" w:rsidP="005C72A8">
            <w:pPr>
              <w:pStyle w:val="TAL"/>
              <w:snapToGrid w:val="0"/>
              <w:ind w:left="284"/>
              <w:jc w:val="both"/>
              <w:rPr>
                <w:color w:val="0070C0"/>
              </w:rPr>
            </w:pPr>
            <w:r w:rsidRPr="009743EA">
              <w:rPr>
                <w:color w:val="0070C0"/>
              </w:rPr>
              <w:t>Host: 192.168.0.10:8282</w:t>
            </w:r>
          </w:p>
          <w:p w14:paraId="53EB4964" w14:textId="77777777" w:rsidR="008B1B88" w:rsidRPr="009743EA" w:rsidRDefault="008B1B88" w:rsidP="005C72A8">
            <w:pPr>
              <w:pStyle w:val="TAL"/>
              <w:snapToGrid w:val="0"/>
              <w:ind w:left="284"/>
              <w:jc w:val="both"/>
              <w:rPr>
                <w:color w:val="0070C0"/>
              </w:rPr>
            </w:pPr>
            <w:r w:rsidRPr="009743EA">
              <w:rPr>
                <w:color w:val="0070C0"/>
              </w:rPr>
              <w:t>X-M2M-Origin: CAE5630283216026458665</w:t>
            </w:r>
          </w:p>
          <w:p w14:paraId="046B691C" w14:textId="77777777" w:rsidR="00B76FCC" w:rsidRPr="009743EA" w:rsidRDefault="00B76FCC" w:rsidP="00B76FCC">
            <w:pPr>
              <w:pStyle w:val="TAL"/>
              <w:snapToGrid w:val="0"/>
              <w:ind w:left="284"/>
              <w:jc w:val="both"/>
              <w:rPr>
                <w:color w:val="0070C0"/>
              </w:rPr>
            </w:pPr>
            <w:r w:rsidRPr="009743EA">
              <w:rPr>
                <w:color w:val="0070C0"/>
              </w:rPr>
              <w:t>Accept: application/json</w:t>
            </w:r>
          </w:p>
          <w:p w14:paraId="27ABFA3D" w14:textId="77777777" w:rsidR="008B1B88" w:rsidRPr="009743EA" w:rsidRDefault="008B1B88" w:rsidP="005C72A8">
            <w:pPr>
              <w:pStyle w:val="TAL"/>
              <w:snapToGrid w:val="0"/>
              <w:ind w:left="284"/>
              <w:jc w:val="both"/>
              <w:rPr>
                <w:color w:val="0070C0"/>
              </w:rPr>
            </w:pPr>
            <w:r w:rsidRPr="009743EA">
              <w:rPr>
                <w:color w:val="0070C0"/>
              </w:rPr>
              <w:t>X-M2M-RI: 1234</w:t>
            </w:r>
          </w:p>
          <w:p w14:paraId="0BABD04D" w14:textId="77777777" w:rsidR="00272D87" w:rsidRPr="009743EA" w:rsidRDefault="00272D87" w:rsidP="00272D87">
            <w:pPr>
              <w:widowControl w:val="0"/>
              <w:overflowPunct/>
              <w:spacing w:after="0"/>
              <w:ind w:left="284"/>
              <w:jc w:val="both"/>
              <w:textAlignment w:val="auto"/>
              <w:rPr>
                <w:color w:val="0070C0"/>
              </w:rPr>
            </w:pPr>
            <w:r w:rsidRPr="009743EA">
              <w:rPr>
                <w:rFonts w:ascii="Arial" w:hAnsi="Arial"/>
                <w:color w:val="0070C0"/>
                <w:sz w:val="18"/>
              </w:rPr>
              <w:t>X-M2M-RVI: 2a</w:t>
            </w:r>
          </w:p>
          <w:p w14:paraId="5962E127" w14:textId="77777777" w:rsidR="008B1B88" w:rsidRPr="009743EA" w:rsidRDefault="008B1B88" w:rsidP="005C72A8">
            <w:pPr>
              <w:widowControl w:val="0"/>
              <w:spacing w:after="0"/>
              <w:ind w:left="284"/>
              <w:jc w:val="both"/>
              <w:textAlignment w:val="auto"/>
              <w:rPr>
                <w:rFonts w:ascii="Arial" w:hAnsi="Arial"/>
                <w:b/>
                <w:color w:val="0070C0"/>
                <w:sz w:val="18"/>
              </w:rPr>
            </w:pPr>
          </w:p>
          <w:p w14:paraId="41648470" w14:textId="77777777" w:rsidR="008B1B88" w:rsidRPr="009743EA" w:rsidRDefault="008B1B88" w:rsidP="005C72A8">
            <w:pPr>
              <w:widowControl w:val="0"/>
              <w:spacing w:after="0"/>
              <w:ind w:left="284"/>
              <w:jc w:val="both"/>
              <w:textAlignment w:val="auto"/>
              <w:rPr>
                <w:rFonts w:ascii="Arial" w:hAnsi="Arial"/>
                <w:b/>
                <w:color w:val="0070C0"/>
                <w:sz w:val="18"/>
              </w:rPr>
            </w:pPr>
          </w:p>
          <w:p w14:paraId="48398C69" w14:textId="77777777" w:rsidR="008B1B88" w:rsidRPr="009743EA" w:rsidRDefault="008B1B88" w:rsidP="005C72A8">
            <w:pPr>
              <w:widowControl w:val="0"/>
              <w:spacing w:after="0"/>
              <w:ind w:left="284"/>
              <w:jc w:val="both"/>
              <w:textAlignment w:val="auto"/>
              <w:rPr>
                <w:rFonts w:ascii="Arial" w:hAnsi="Arial"/>
                <w:b/>
                <w:color w:val="0070C0"/>
                <w:sz w:val="18"/>
              </w:rPr>
            </w:pPr>
            <w:r w:rsidRPr="009743EA">
              <w:rPr>
                <w:rFonts w:ascii="Arial" w:hAnsi="Arial"/>
                <w:b/>
                <w:color w:val="0070C0"/>
                <w:sz w:val="18"/>
              </w:rPr>
              <w:t>HTTP Response:</w:t>
            </w:r>
          </w:p>
          <w:p w14:paraId="62CC7C2C" w14:textId="77777777" w:rsidR="008B1B88" w:rsidRPr="009743EA" w:rsidRDefault="008B1B88" w:rsidP="005C72A8">
            <w:pPr>
              <w:widowControl w:val="0"/>
              <w:spacing w:after="0"/>
              <w:ind w:left="284"/>
              <w:textAlignment w:val="auto"/>
              <w:rPr>
                <w:rFonts w:ascii="Arial" w:hAnsi="Arial"/>
                <w:color w:val="0070C0"/>
                <w:sz w:val="18"/>
              </w:rPr>
            </w:pPr>
          </w:p>
          <w:p w14:paraId="59C490A1" w14:textId="77777777" w:rsidR="008B1B88" w:rsidRPr="009743EA" w:rsidRDefault="008B1B88" w:rsidP="005C72A8">
            <w:pPr>
              <w:widowControl w:val="0"/>
              <w:spacing w:after="0"/>
              <w:ind w:left="284"/>
              <w:textAlignment w:val="auto"/>
              <w:rPr>
                <w:rFonts w:ascii="Arial" w:hAnsi="Arial"/>
                <w:color w:val="0070C0"/>
                <w:sz w:val="18"/>
              </w:rPr>
            </w:pPr>
            <w:r w:rsidRPr="009743EA">
              <w:rPr>
                <w:rFonts w:ascii="Arial" w:hAnsi="Arial"/>
                <w:color w:val="0070C0"/>
                <w:sz w:val="18"/>
              </w:rPr>
              <w:t>200 OK</w:t>
            </w:r>
          </w:p>
          <w:p w14:paraId="64ED58DD" w14:textId="77777777" w:rsidR="008B1B88" w:rsidRPr="009743EA" w:rsidRDefault="008B1B88" w:rsidP="005C72A8">
            <w:pPr>
              <w:pStyle w:val="TAL"/>
              <w:snapToGrid w:val="0"/>
              <w:ind w:left="284"/>
              <w:rPr>
                <w:color w:val="0070C0"/>
              </w:rPr>
            </w:pPr>
            <w:r w:rsidRPr="009743EA">
              <w:rPr>
                <w:color w:val="0070C0"/>
              </w:rPr>
              <w:t>Content-Location: mn-name/ae_actuator/group_lamp</w:t>
            </w:r>
          </w:p>
          <w:p w14:paraId="0076F11A" w14:textId="77777777" w:rsidR="008B1B88" w:rsidRPr="00325791" w:rsidRDefault="008B1B88" w:rsidP="005C72A8">
            <w:pPr>
              <w:pStyle w:val="TAL"/>
              <w:snapToGrid w:val="0"/>
              <w:ind w:left="284"/>
              <w:rPr>
                <w:color w:val="0070C0"/>
                <w:lang w:val="fr-FR"/>
              </w:rPr>
            </w:pPr>
            <w:r w:rsidRPr="00325791">
              <w:rPr>
                <w:color w:val="0070C0"/>
                <w:lang w:val="fr-FR"/>
              </w:rPr>
              <w:t>Content-Type: application/json</w:t>
            </w:r>
          </w:p>
          <w:p w14:paraId="6E0C2B9D" w14:textId="77777777" w:rsidR="008B1B88" w:rsidRPr="00325791" w:rsidRDefault="008B1B88" w:rsidP="005C72A8">
            <w:pPr>
              <w:pStyle w:val="TAL"/>
              <w:snapToGrid w:val="0"/>
              <w:ind w:left="284"/>
              <w:rPr>
                <w:color w:val="0070C0"/>
                <w:lang w:val="fr-FR"/>
              </w:rPr>
            </w:pPr>
            <w:r w:rsidRPr="00325791">
              <w:rPr>
                <w:color w:val="0070C0"/>
                <w:lang w:val="fr-FR"/>
              </w:rPr>
              <w:t>X-M2M-RI: 1234</w:t>
            </w:r>
          </w:p>
          <w:p w14:paraId="63F21694" w14:textId="77777777" w:rsidR="00272D87" w:rsidRPr="009743EA" w:rsidRDefault="00272D87" w:rsidP="00272D87">
            <w:pPr>
              <w:widowControl w:val="0"/>
              <w:overflowPunct/>
              <w:spacing w:after="0"/>
              <w:ind w:left="284"/>
              <w:jc w:val="both"/>
              <w:textAlignment w:val="auto"/>
              <w:rPr>
                <w:color w:val="0070C0"/>
              </w:rPr>
            </w:pPr>
            <w:r w:rsidRPr="009743EA">
              <w:rPr>
                <w:rFonts w:ascii="Arial" w:hAnsi="Arial"/>
                <w:color w:val="0070C0"/>
                <w:sz w:val="18"/>
              </w:rPr>
              <w:t>X-M2M-RVI: 2a</w:t>
            </w:r>
          </w:p>
          <w:p w14:paraId="59590A66" w14:textId="77777777" w:rsidR="008B1B88" w:rsidRPr="009743EA" w:rsidRDefault="008B1B88" w:rsidP="005C72A8">
            <w:pPr>
              <w:pStyle w:val="TAL"/>
              <w:snapToGrid w:val="0"/>
              <w:ind w:left="284"/>
              <w:rPr>
                <w:color w:val="0070C0"/>
              </w:rPr>
            </w:pPr>
            <w:r w:rsidRPr="009743EA">
              <w:rPr>
                <w:color w:val="0070C0"/>
              </w:rPr>
              <w:t>X-M2M-RSC: 2002</w:t>
            </w:r>
          </w:p>
          <w:p w14:paraId="47F0D4B4" w14:textId="77777777" w:rsidR="008B1B88" w:rsidRPr="009743EA" w:rsidRDefault="008B1B88" w:rsidP="005C72A8">
            <w:pPr>
              <w:pStyle w:val="TAL"/>
              <w:snapToGrid w:val="0"/>
              <w:ind w:left="284"/>
              <w:jc w:val="both"/>
              <w:rPr>
                <w:color w:val="0070C0"/>
              </w:rPr>
            </w:pPr>
          </w:p>
        </w:tc>
      </w:tr>
      <w:tr w:rsidR="008B1B88" w:rsidRPr="009743EA" w14:paraId="12D8422B"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57207C9A"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145916DC"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38CEB384"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6CC98E44"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0B63B334"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0ADE85F8"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15C637CA" w14:textId="77777777" w:rsidR="008B1B88" w:rsidRPr="009743EA" w:rsidRDefault="008B1B88" w:rsidP="005C72A8">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7056F8CD" w14:textId="77777777" w:rsidR="004078E0" w:rsidRPr="009743EA" w:rsidRDefault="004078E0" w:rsidP="005A38A8">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no RCN or</w:t>
            </w:r>
          </w:p>
          <w:p w14:paraId="5393C80F" w14:textId="77777777" w:rsidR="008B1B88" w:rsidRPr="009743EA" w:rsidRDefault="008B1B88" w:rsidP="005C72A8">
            <w:pPr>
              <w:pStyle w:val="TAL"/>
              <w:snapToGrid w:val="0"/>
              <w:jc w:val="center"/>
              <w:rPr>
                <w:b/>
                <w:kern w:val="1"/>
              </w:rPr>
            </w:pPr>
            <w:r w:rsidRPr="009743EA">
              <w:rPr>
                <w:b/>
                <w:kern w:val="1"/>
              </w:rPr>
              <w:t>RCN=1</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676EBD64" w14:textId="77777777" w:rsidR="00A87596" w:rsidRPr="005A2D7C" w:rsidRDefault="00A87596" w:rsidP="005A2D7C">
            <w:pPr>
              <w:pStyle w:val="TAL"/>
              <w:rPr>
                <w:rFonts w:eastAsia="Calibri Light"/>
              </w:rPr>
            </w:pPr>
          </w:p>
          <w:p w14:paraId="1E648C48" w14:textId="77777777" w:rsidR="004078E0" w:rsidRPr="009743EA" w:rsidRDefault="004078E0" w:rsidP="005A38A8">
            <w:pPr>
              <w:widowControl w:val="0"/>
              <w:spacing w:after="0"/>
              <w:ind w:left="284"/>
              <w:jc w:val="both"/>
              <w:textAlignment w:val="auto"/>
              <w:rPr>
                <w:rFonts w:eastAsia="Calibri Light"/>
                <w:b/>
                <w:sz w:val="24"/>
              </w:rPr>
            </w:pPr>
            <w:r w:rsidRPr="009743EA">
              <w:rPr>
                <w:rFonts w:eastAsia="Calibri Light"/>
                <w:b/>
                <w:sz w:val="24"/>
              </w:rPr>
              <w:t>API/GRP/D</w:t>
            </w:r>
            <w:r w:rsidRPr="009743EA">
              <w:rPr>
                <w:rFonts w:hint="eastAsia"/>
                <w:b/>
                <w:sz w:val="24"/>
              </w:rPr>
              <w:t>EL</w:t>
            </w:r>
            <w:r w:rsidRPr="009743EA">
              <w:rPr>
                <w:rFonts w:eastAsia="Calibri Light"/>
                <w:b/>
                <w:sz w:val="24"/>
              </w:rPr>
              <w:t>/001</w:t>
            </w:r>
          </w:p>
          <w:p w14:paraId="12666FAA" w14:textId="77777777" w:rsidR="008B1B88" w:rsidRPr="009743EA" w:rsidRDefault="00A87596" w:rsidP="007C39B4">
            <w:pPr>
              <w:pStyle w:val="TAL"/>
              <w:snapToGrid w:val="0"/>
              <w:ind w:left="284"/>
              <w:rPr>
                <w:b/>
                <w:sz w:val="24"/>
              </w:rPr>
            </w:pPr>
            <w:r w:rsidRPr="009743EA">
              <w:rPr>
                <w:rFonts w:ascii="Times New Roman" w:eastAsia="Calibri Light" w:hAnsi="Times New Roman"/>
                <w:b/>
                <w:sz w:val="24"/>
              </w:rPr>
              <w:t>API/GRP/DEL/001_RCN1</w:t>
            </w:r>
          </w:p>
          <w:p w14:paraId="7ED68780" w14:textId="77777777" w:rsidR="008B1B88" w:rsidRPr="009743EA" w:rsidRDefault="008B1B88" w:rsidP="005C72A8">
            <w:pPr>
              <w:widowControl w:val="0"/>
              <w:spacing w:after="0"/>
              <w:ind w:left="284"/>
              <w:jc w:val="both"/>
              <w:textAlignment w:val="auto"/>
              <w:rPr>
                <w:rFonts w:ascii="Arial" w:hAnsi="Arial"/>
                <w:b/>
                <w:color w:val="0070C0"/>
                <w:sz w:val="18"/>
              </w:rPr>
            </w:pPr>
          </w:p>
          <w:p w14:paraId="071922EE" w14:textId="77777777" w:rsidR="008B1B88" w:rsidRPr="009743EA" w:rsidRDefault="008B1B88" w:rsidP="005C72A8">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6A5DA773" w14:textId="77777777" w:rsidR="008B1B88" w:rsidRPr="009743EA" w:rsidRDefault="008B1B88" w:rsidP="005C72A8">
            <w:pPr>
              <w:pStyle w:val="TAL"/>
              <w:snapToGrid w:val="0"/>
              <w:ind w:left="284"/>
              <w:jc w:val="both"/>
              <w:rPr>
                <w:color w:val="0070C0"/>
              </w:rPr>
            </w:pPr>
          </w:p>
          <w:p w14:paraId="25EDE050" w14:textId="77777777" w:rsidR="008B1B88" w:rsidRPr="009743EA" w:rsidRDefault="008B1B88" w:rsidP="005C72A8">
            <w:pPr>
              <w:pStyle w:val="TAL"/>
              <w:snapToGrid w:val="0"/>
              <w:ind w:left="284"/>
              <w:jc w:val="both"/>
              <w:rPr>
                <w:color w:val="0070C0"/>
              </w:rPr>
            </w:pPr>
            <w:r w:rsidRPr="009743EA">
              <w:rPr>
                <w:color w:val="0070C0"/>
              </w:rPr>
              <w:t>DELETE /mn-name/ae_actuator/group_lamp?rcn=1 HTTP/1.1</w:t>
            </w:r>
          </w:p>
          <w:p w14:paraId="31C3285E" w14:textId="77777777" w:rsidR="008B1B88" w:rsidRPr="009743EA" w:rsidRDefault="008B1B88" w:rsidP="005C72A8">
            <w:pPr>
              <w:pStyle w:val="TAL"/>
              <w:snapToGrid w:val="0"/>
              <w:ind w:left="284"/>
              <w:jc w:val="both"/>
              <w:rPr>
                <w:color w:val="0070C0"/>
              </w:rPr>
            </w:pPr>
            <w:r w:rsidRPr="009743EA">
              <w:rPr>
                <w:color w:val="0070C0"/>
              </w:rPr>
              <w:t>Host: 192.168.0.10:8282</w:t>
            </w:r>
          </w:p>
          <w:p w14:paraId="26F066AE" w14:textId="77777777" w:rsidR="008B1B88" w:rsidRPr="009743EA" w:rsidRDefault="008B1B88" w:rsidP="005C72A8">
            <w:pPr>
              <w:pStyle w:val="TAL"/>
              <w:snapToGrid w:val="0"/>
              <w:ind w:left="284"/>
              <w:jc w:val="both"/>
              <w:rPr>
                <w:color w:val="0070C0"/>
              </w:rPr>
            </w:pPr>
            <w:r w:rsidRPr="009743EA">
              <w:rPr>
                <w:color w:val="0070C0"/>
              </w:rPr>
              <w:t>X-M2M-Origin: CAE5630283216026458665</w:t>
            </w:r>
          </w:p>
          <w:p w14:paraId="6F9FF474" w14:textId="77777777" w:rsidR="00B76FCC" w:rsidRPr="009743EA" w:rsidRDefault="00B76FCC" w:rsidP="00B76FCC">
            <w:pPr>
              <w:pStyle w:val="TAL"/>
              <w:snapToGrid w:val="0"/>
              <w:ind w:left="284"/>
              <w:jc w:val="both"/>
              <w:rPr>
                <w:color w:val="0070C0"/>
              </w:rPr>
            </w:pPr>
            <w:r w:rsidRPr="009743EA">
              <w:rPr>
                <w:color w:val="0070C0"/>
              </w:rPr>
              <w:t>Accept: application/json</w:t>
            </w:r>
          </w:p>
          <w:p w14:paraId="6671FEC6" w14:textId="77777777" w:rsidR="008B1B88" w:rsidRPr="009743EA" w:rsidRDefault="008B1B88" w:rsidP="005C72A8">
            <w:pPr>
              <w:pStyle w:val="TAL"/>
              <w:snapToGrid w:val="0"/>
              <w:ind w:left="284"/>
              <w:jc w:val="both"/>
              <w:rPr>
                <w:color w:val="0070C0"/>
              </w:rPr>
            </w:pPr>
            <w:r w:rsidRPr="009743EA">
              <w:rPr>
                <w:color w:val="0070C0"/>
              </w:rPr>
              <w:t>X-M2M-RI: 1234</w:t>
            </w:r>
          </w:p>
          <w:p w14:paraId="3E47DCDA" w14:textId="77777777" w:rsidR="00272D87" w:rsidRPr="009743EA" w:rsidRDefault="00272D87" w:rsidP="00272D87">
            <w:pPr>
              <w:widowControl w:val="0"/>
              <w:overflowPunct/>
              <w:spacing w:after="0"/>
              <w:ind w:left="284"/>
              <w:jc w:val="both"/>
              <w:textAlignment w:val="auto"/>
              <w:rPr>
                <w:color w:val="0070C0"/>
              </w:rPr>
            </w:pPr>
            <w:r w:rsidRPr="009743EA">
              <w:rPr>
                <w:rFonts w:ascii="Arial" w:hAnsi="Arial"/>
                <w:color w:val="0070C0"/>
                <w:sz w:val="18"/>
              </w:rPr>
              <w:t>X-M2M-RVI: 2a</w:t>
            </w:r>
          </w:p>
          <w:p w14:paraId="65F078C0" w14:textId="77777777" w:rsidR="008B1B88" w:rsidRPr="009743EA" w:rsidRDefault="008B1B88" w:rsidP="005C72A8">
            <w:pPr>
              <w:pStyle w:val="TAL"/>
              <w:snapToGrid w:val="0"/>
              <w:ind w:left="284"/>
              <w:jc w:val="both"/>
              <w:rPr>
                <w:color w:val="0070C0"/>
              </w:rPr>
            </w:pPr>
          </w:p>
          <w:p w14:paraId="55554A9F" w14:textId="77777777" w:rsidR="008B1B88" w:rsidRPr="009743EA" w:rsidRDefault="008B1B88" w:rsidP="005C72A8">
            <w:pPr>
              <w:widowControl w:val="0"/>
              <w:spacing w:after="0"/>
              <w:ind w:left="284"/>
              <w:jc w:val="both"/>
              <w:textAlignment w:val="auto"/>
              <w:rPr>
                <w:rFonts w:ascii="Arial" w:hAnsi="Arial"/>
                <w:b/>
                <w:color w:val="0070C0"/>
                <w:sz w:val="18"/>
              </w:rPr>
            </w:pPr>
          </w:p>
          <w:p w14:paraId="441C8CAE" w14:textId="77777777" w:rsidR="008B1B88" w:rsidRPr="009743EA" w:rsidRDefault="008B1B88" w:rsidP="005C72A8">
            <w:pPr>
              <w:widowControl w:val="0"/>
              <w:spacing w:after="0"/>
              <w:ind w:left="284"/>
              <w:jc w:val="both"/>
              <w:textAlignment w:val="auto"/>
              <w:rPr>
                <w:rFonts w:ascii="Arial" w:hAnsi="Arial"/>
                <w:b/>
                <w:color w:val="0070C0"/>
                <w:sz w:val="18"/>
              </w:rPr>
            </w:pPr>
            <w:r w:rsidRPr="009743EA">
              <w:rPr>
                <w:rFonts w:ascii="Arial" w:hAnsi="Arial"/>
                <w:b/>
                <w:color w:val="0070C0"/>
                <w:sz w:val="18"/>
              </w:rPr>
              <w:t>HTTP Response:</w:t>
            </w:r>
          </w:p>
          <w:p w14:paraId="164DBDAA" w14:textId="77777777" w:rsidR="008B1B88" w:rsidRPr="009743EA" w:rsidRDefault="008B1B88" w:rsidP="005C72A8">
            <w:pPr>
              <w:widowControl w:val="0"/>
              <w:spacing w:after="0"/>
              <w:ind w:left="284"/>
              <w:textAlignment w:val="auto"/>
              <w:rPr>
                <w:rFonts w:ascii="Arial" w:hAnsi="Arial"/>
                <w:color w:val="0070C0"/>
                <w:sz w:val="18"/>
              </w:rPr>
            </w:pPr>
          </w:p>
          <w:p w14:paraId="3F71DD0D" w14:textId="77777777" w:rsidR="008B1B88" w:rsidRPr="009743EA" w:rsidRDefault="008B1B88" w:rsidP="005C72A8">
            <w:pPr>
              <w:widowControl w:val="0"/>
              <w:spacing w:after="0"/>
              <w:ind w:left="284"/>
              <w:textAlignment w:val="auto"/>
              <w:rPr>
                <w:rFonts w:ascii="Arial" w:hAnsi="Arial"/>
                <w:color w:val="0070C0"/>
                <w:sz w:val="18"/>
              </w:rPr>
            </w:pPr>
            <w:r w:rsidRPr="009743EA">
              <w:rPr>
                <w:rFonts w:ascii="Arial" w:hAnsi="Arial"/>
                <w:color w:val="0070C0"/>
                <w:sz w:val="18"/>
              </w:rPr>
              <w:t>200 OK</w:t>
            </w:r>
          </w:p>
          <w:p w14:paraId="0E3A21B4" w14:textId="77777777" w:rsidR="008B1B88" w:rsidRPr="009743EA" w:rsidRDefault="008B1B88" w:rsidP="005C72A8">
            <w:pPr>
              <w:pStyle w:val="TAL"/>
              <w:snapToGrid w:val="0"/>
              <w:ind w:left="284"/>
              <w:rPr>
                <w:color w:val="0070C0"/>
              </w:rPr>
            </w:pPr>
            <w:r w:rsidRPr="009743EA">
              <w:rPr>
                <w:color w:val="0070C0"/>
              </w:rPr>
              <w:t>Content-Location: mn-name/ae_actuator/group_lamp</w:t>
            </w:r>
          </w:p>
          <w:p w14:paraId="672BB208" w14:textId="77777777" w:rsidR="008B1B88" w:rsidRPr="00325791" w:rsidRDefault="008B1B88" w:rsidP="005C72A8">
            <w:pPr>
              <w:pStyle w:val="TAL"/>
              <w:snapToGrid w:val="0"/>
              <w:ind w:left="284"/>
              <w:rPr>
                <w:color w:val="0070C0"/>
                <w:lang w:val="fr-FR"/>
              </w:rPr>
            </w:pPr>
            <w:r w:rsidRPr="00325791">
              <w:rPr>
                <w:color w:val="0070C0"/>
                <w:lang w:val="fr-FR"/>
              </w:rPr>
              <w:t>Content-Type: application/json</w:t>
            </w:r>
          </w:p>
          <w:p w14:paraId="1259CD3A" w14:textId="77777777" w:rsidR="008B1B88" w:rsidRPr="00325791" w:rsidRDefault="008B1B88" w:rsidP="005C72A8">
            <w:pPr>
              <w:pStyle w:val="TAL"/>
              <w:snapToGrid w:val="0"/>
              <w:ind w:left="284"/>
              <w:rPr>
                <w:color w:val="0070C0"/>
                <w:lang w:val="fr-FR"/>
              </w:rPr>
            </w:pPr>
            <w:r w:rsidRPr="00325791">
              <w:rPr>
                <w:color w:val="0070C0"/>
                <w:lang w:val="fr-FR"/>
              </w:rPr>
              <w:t>X-M2M-RI: 1234</w:t>
            </w:r>
          </w:p>
          <w:p w14:paraId="1A22E843" w14:textId="77777777" w:rsidR="00272D87" w:rsidRPr="009743EA" w:rsidRDefault="00272D87" w:rsidP="00272D87">
            <w:pPr>
              <w:widowControl w:val="0"/>
              <w:overflowPunct/>
              <w:spacing w:after="0"/>
              <w:ind w:left="284"/>
              <w:jc w:val="both"/>
              <w:textAlignment w:val="auto"/>
              <w:rPr>
                <w:color w:val="0070C0"/>
              </w:rPr>
            </w:pPr>
            <w:r w:rsidRPr="009743EA">
              <w:rPr>
                <w:rFonts w:ascii="Arial" w:hAnsi="Arial"/>
                <w:color w:val="0070C0"/>
                <w:sz w:val="18"/>
              </w:rPr>
              <w:t>X-M2M-RVI: 2a</w:t>
            </w:r>
          </w:p>
          <w:p w14:paraId="4835230A" w14:textId="77777777" w:rsidR="008B1B88" w:rsidRPr="009743EA" w:rsidRDefault="008B1B88" w:rsidP="005C72A8">
            <w:pPr>
              <w:pStyle w:val="TAL"/>
              <w:snapToGrid w:val="0"/>
              <w:ind w:left="284"/>
              <w:rPr>
                <w:color w:val="0070C0"/>
              </w:rPr>
            </w:pPr>
            <w:r w:rsidRPr="009743EA">
              <w:rPr>
                <w:color w:val="0070C0"/>
              </w:rPr>
              <w:t>X-M2M-RSC: 2002</w:t>
            </w:r>
          </w:p>
          <w:p w14:paraId="398E0229" w14:textId="77777777" w:rsidR="008B1B88" w:rsidRPr="009743EA" w:rsidRDefault="008B1B88" w:rsidP="005C72A8">
            <w:pPr>
              <w:pStyle w:val="TAL"/>
              <w:snapToGrid w:val="0"/>
              <w:ind w:left="284"/>
              <w:rPr>
                <w:color w:val="0070C0"/>
              </w:rPr>
            </w:pPr>
          </w:p>
          <w:p w14:paraId="17F5BC55" w14:textId="77777777" w:rsidR="008B1B88" w:rsidRPr="009743EA" w:rsidRDefault="008B1B88" w:rsidP="005C72A8">
            <w:pPr>
              <w:pStyle w:val="TAL"/>
              <w:snapToGrid w:val="0"/>
              <w:ind w:left="284"/>
              <w:rPr>
                <w:color w:val="0070C0"/>
              </w:rPr>
            </w:pPr>
            <w:r w:rsidRPr="009743EA">
              <w:rPr>
                <w:color w:val="0070C0"/>
              </w:rPr>
              <w:t>{</w:t>
            </w:r>
          </w:p>
          <w:p w14:paraId="4946CFC3" w14:textId="77777777" w:rsidR="008B1B88" w:rsidRPr="009743EA" w:rsidRDefault="008B1B88" w:rsidP="005C72A8">
            <w:pPr>
              <w:pStyle w:val="TAL"/>
              <w:snapToGrid w:val="0"/>
              <w:ind w:left="284"/>
              <w:rPr>
                <w:color w:val="0070C0"/>
              </w:rPr>
            </w:pPr>
            <w:r w:rsidRPr="009743EA">
              <w:rPr>
                <w:color w:val="0070C0"/>
              </w:rPr>
              <w:t xml:space="preserve">    "m2m:grp": {</w:t>
            </w:r>
          </w:p>
          <w:p w14:paraId="3C9D3F3C" w14:textId="77777777" w:rsidR="008B1B88" w:rsidRPr="009743EA" w:rsidRDefault="008B1B88" w:rsidP="005C72A8">
            <w:pPr>
              <w:pStyle w:val="TAL"/>
              <w:snapToGrid w:val="0"/>
              <w:ind w:left="284"/>
              <w:rPr>
                <w:color w:val="0070C0"/>
              </w:rPr>
            </w:pPr>
            <w:r w:rsidRPr="009743EA">
              <w:rPr>
                <w:color w:val="0070C0"/>
              </w:rPr>
              <w:t xml:space="preserve">        "rn": "group_lamp",</w:t>
            </w:r>
          </w:p>
          <w:p w14:paraId="778FC100" w14:textId="77777777" w:rsidR="008B1B88" w:rsidRPr="009743EA" w:rsidRDefault="008B1B88" w:rsidP="005C72A8">
            <w:pPr>
              <w:pStyle w:val="TAL"/>
              <w:snapToGrid w:val="0"/>
              <w:ind w:left="284"/>
              <w:rPr>
                <w:color w:val="0070C0"/>
              </w:rPr>
            </w:pPr>
            <w:r w:rsidRPr="009743EA">
              <w:rPr>
                <w:color w:val="0070C0"/>
              </w:rPr>
              <w:t xml:space="preserve">        "ty": 9,</w:t>
            </w:r>
          </w:p>
          <w:p w14:paraId="60EC25E4" w14:textId="77777777" w:rsidR="008B1B88" w:rsidRPr="009743EA" w:rsidRDefault="008B1B88" w:rsidP="005C72A8">
            <w:pPr>
              <w:pStyle w:val="TAL"/>
              <w:snapToGrid w:val="0"/>
              <w:ind w:left="284"/>
              <w:rPr>
                <w:color w:val="0070C0"/>
              </w:rPr>
            </w:pPr>
            <w:r w:rsidRPr="009743EA">
              <w:rPr>
                <w:color w:val="0070C0"/>
              </w:rPr>
              <w:t xml:space="preserve">        "ri": "GRP792482146823489621",</w:t>
            </w:r>
          </w:p>
          <w:p w14:paraId="5E7696A2" w14:textId="77777777" w:rsidR="008B1B88" w:rsidRPr="009743EA" w:rsidRDefault="008B1B88" w:rsidP="005C72A8">
            <w:pPr>
              <w:pStyle w:val="TAL"/>
              <w:snapToGrid w:val="0"/>
              <w:ind w:left="284"/>
              <w:rPr>
                <w:color w:val="0070C0"/>
              </w:rPr>
            </w:pPr>
            <w:r w:rsidRPr="009743EA">
              <w:rPr>
                <w:color w:val="0070C0"/>
              </w:rPr>
              <w:t xml:space="preserve">        "pi": "CAE5630283216026458665",</w:t>
            </w:r>
          </w:p>
          <w:p w14:paraId="067DB9E5" w14:textId="77777777" w:rsidR="008B1B88" w:rsidRPr="00325791" w:rsidRDefault="008B1B88" w:rsidP="005C72A8">
            <w:pPr>
              <w:pStyle w:val="TAL"/>
              <w:snapToGrid w:val="0"/>
              <w:ind w:left="284"/>
              <w:rPr>
                <w:color w:val="0070C0"/>
                <w:lang w:val="fr-FR"/>
              </w:rPr>
            </w:pPr>
            <w:r w:rsidRPr="009743EA">
              <w:rPr>
                <w:color w:val="0070C0"/>
              </w:rPr>
              <w:t xml:space="preserve">        </w:t>
            </w:r>
            <w:r w:rsidRPr="00325791">
              <w:rPr>
                <w:color w:val="0070C0"/>
                <w:lang w:val="fr-FR"/>
              </w:rPr>
              <w:t>"ct": "20171212T170445",</w:t>
            </w:r>
          </w:p>
          <w:p w14:paraId="20512F08" w14:textId="77777777" w:rsidR="008B1B88" w:rsidRPr="00325791" w:rsidRDefault="008B1B88" w:rsidP="005C72A8">
            <w:pPr>
              <w:pStyle w:val="TAL"/>
              <w:snapToGrid w:val="0"/>
              <w:ind w:left="284"/>
              <w:rPr>
                <w:color w:val="0070C0"/>
                <w:lang w:val="fr-FR"/>
              </w:rPr>
            </w:pPr>
            <w:r w:rsidRPr="00325791">
              <w:rPr>
                <w:color w:val="0070C0"/>
                <w:lang w:val="fr-FR"/>
              </w:rPr>
              <w:t xml:space="preserve">        "lt": "20171212T170445",</w:t>
            </w:r>
          </w:p>
          <w:p w14:paraId="6585F928" w14:textId="77777777" w:rsidR="008B1B88" w:rsidRPr="00325791" w:rsidRDefault="008B1B88" w:rsidP="005C72A8">
            <w:pPr>
              <w:pStyle w:val="TAL"/>
              <w:snapToGrid w:val="0"/>
              <w:ind w:left="284"/>
              <w:rPr>
                <w:color w:val="0070C0"/>
                <w:lang w:val="fr-FR"/>
              </w:rPr>
            </w:pPr>
            <w:r w:rsidRPr="00325791">
              <w:rPr>
                <w:color w:val="0070C0"/>
                <w:lang w:val="fr-FR"/>
              </w:rPr>
              <w:t xml:space="preserve">        "mt": 3,</w:t>
            </w:r>
          </w:p>
          <w:p w14:paraId="5FB456A9" w14:textId="77777777" w:rsidR="008B1B88" w:rsidRPr="00325791" w:rsidRDefault="008B1B88" w:rsidP="005C72A8">
            <w:pPr>
              <w:pStyle w:val="TAL"/>
              <w:snapToGrid w:val="0"/>
              <w:ind w:left="284"/>
              <w:rPr>
                <w:color w:val="0070C0"/>
                <w:lang w:val="fr-FR"/>
              </w:rPr>
            </w:pPr>
            <w:r w:rsidRPr="00325791">
              <w:rPr>
                <w:color w:val="0070C0"/>
                <w:lang w:val="fr-FR"/>
              </w:rPr>
              <w:t xml:space="preserve">        "cnm": 2,</w:t>
            </w:r>
          </w:p>
          <w:p w14:paraId="246D7726" w14:textId="77777777" w:rsidR="008B1B88" w:rsidRPr="009743EA" w:rsidRDefault="008B1B88" w:rsidP="005C72A8">
            <w:pPr>
              <w:pStyle w:val="TAL"/>
              <w:snapToGrid w:val="0"/>
              <w:ind w:left="284"/>
              <w:rPr>
                <w:color w:val="0070C0"/>
              </w:rPr>
            </w:pPr>
            <w:r w:rsidRPr="00325791">
              <w:rPr>
                <w:color w:val="0070C0"/>
                <w:lang w:val="fr-FR"/>
              </w:rPr>
              <w:t xml:space="preserve">        </w:t>
            </w:r>
            <w:r w:rsidRPr="009743EA">
              <w:rPr>
                <w:color w:val="0070C0"/>
              </w:rPr>
              <w:t>"mnm": 100,</w:t>
            </w:r>
          </w:p>
          <w:p w14:paraId="1680B9E9" w14:textId="77777777" w:rsidR="008B1B88" w:rsidRPr="009743EA" w:rsidRDefault="008B1B88" w:rsidP="005C72A8">
            <w:pPr>
              <w:pStyle w:val="TAL"/>
              <w:snapToGrid w:val="0"/>
              <w:ind w:left="284"/>
              <w:jc w:val="both"/>
              <w:rPr>
                <w:color w:val="0070C0"/>
              </w:rPr>
            </w:pPr>
            <w:r w:rsidRPr="009743EA">
              <w:rPr>
                <w:color w:val="0070C0"/>
              </w:rPr>
              <w:t xml:space="preserve">        "mid": </w:t>
            </w:r>
            <w:r w:rsidRPr="005A2D7C">
              <w:t>[</w:t>
            </w:r>
          </w:p>
          <w:p w14:paraId="6368CF99" w14:textId="77777777" w:rsidR="008B1B88" w:rsidRPr="009743EA" w:rsidRDefault="008B1B88" w:rsidP="005C72A8">
            <w:pPr>
              <w:pStyle w:val="TAL"/>
              <w:snapToGrid w:val="0"/>
              <w:ind w:left="284"/>
              <w:jc w:val="both"/>
              <w:rPr>
                <w:color w:val="0070C0"/>
                <w:lang w:eastAsia="ko-KR"/>
              </w:rPr>
            </w:pPr>
            <w:r w:rsidRPr="009743EA">
              <w:rPr>
                <w:color w:val="0070C0"/>
                <w:lang w:eastAsia="ko-KR"/>
              </w:rPr>
              <w:t xml:space="preserve">            "mn-name/ae_actuator/lamp_container1</w:t>
            </w:r>
            <w:r w:rsidRPr="009743EA">
              <w:rPr>
                <w:color w:val="0070C0"/>
              </w:rPr>
              <w:t>"</w:t>
            </w:r>
            <w:r w:rsidRPr="009743EA">
              <w:rPr>
                <w:color w:val="0070C0"/>
                <w:lang w:eastAsia="ko-KR"/>
              </w:rPr>
              <w:t>,</w:t>
            </w:r>
          </w:p>
          <w:p w14:paraId="46F10403" w14:textId="77777777" w:rsidR="008B1B88" w:rsidRPr="009743EA" w:rsidRDefault="008B1B88" w:rsidP="005C72A8">
            <w:pPr>
              <w:pStyle w:val="TAL"/>
              <w:snapToGrid w:val="0"/>
              <w:ind w:left="284"/>
              <w:jc w:val="both"/>
              <w:rPr>
                <w:color w:val="0070C0"/>
                <w:lang w:eastAsia="ko-KR"/>
              </w:rPr>
            </w:pPr>
            <w:r w:rsidRPr="009743EA">
              <w:rPr>
                <w:color w:val="0070C0"/>
                <w:lang w:eastAsia="ko-KR"/>
              </w:rPr>
              <w:t xml:space="preserve">            "mn-name/ae_actuator/lamp_container2</w:t>
            </w:r>
            <w:r w:rsidRPr="009743EA">
              <w:rPr>
                <w:color w:val="0070C0"/>
              </w:rPr>
              <w:t>"</w:t>
            </w:r>
          </w:p>
          <w:p w14:paraId="2733C25B" w14:textId="77777777" w:rsidR="008B1B88" w:rsidRPr="009743EA" w:rsidRDefault="008B1B88" w:rsidP="005C72A8">
            <w:pPr>
              <w:pStyle w:val="TAL"/>
              <w:snapToGrid w:val="0"/>
              <w:ind w:left="284"/>
              <w:rPr>
                <w:color w:val="0070C0"/>
                <w:lang w:eastAsia="ko-KR"/>
              </w:rPr>
            </w:pPr>
            <w:r w:rsidRPr="009743EA">
              <w:rPr>
                <w:color w:val="0070C0"/>
                <w:lang w:eastAsia="ko-KR"/>
              </w:rPr>
              <w:t xml:space="preserve">  </w:t>
            </w:r>
            <w:r w:rsidRPr="009743EA">
              <w:rPr>
                <w:rFonts w:hint="eastAsia"/>
                <w:color w:val="0070C0"/>
                <w:lang w:eastAsia="ko-KR"/>
              </w:rPr>
              <w:t xml:space="preserve">      ]</w:t>
            </w:r>
          </w:p>
          <w:p w14:paraId="07B3D9AE" w14:textId="77777777" w:rsidR="008B1B88" w:rsidRPr="005A2D7C" w:rsidRDefault="008B1B88" w:rsidP="005C72A8">
            <w:pPr>
              <w:pStyle w:val="TAL"/>
              <w:snapToGrid w:val="0"/>
              <w:ind w:left="284"/>
              <w:rPr>
                <w:color w:val="0070C0"/>
              </w:rPr>
            </w:pPr>
            <w:r w:rsidRPr="009743EA">
              <w:rPr>
                <w:color w:val="0070C0"/>
              </w:rPr>
              <w:t xml:space="preserve">        </w:t>
            </w:r>
            <w:r w:rsidRPr="005A2D7C">
              <w:rPr>
                <w:color w:val="0070C0"/>
              </w:rPr>
              <w:t>"mtv": true,</w:t>
            </w:r>
          </w:p>
          <w:p w14:paraId="19B299AB" w14:textId="77777777" w:rsidR="008B1B88" w:rsidRPr="005A2D7C" w:rsidRDefault="008B1B88" w:rsidP="005C72A8">
            <w:pPr>
              <w:pStyle w:val="TAL"/>
              <w:snapToGrid w:val="0"/>
              <w:ind w:left="284"/>
              <w:rPr>
                <w:color w:val="0070C0"/>
              </w:rPr>
            </w:pPr>
            <w:r w:rsidRPr="005A2D7C">
              <w:rPr>
                <w:color w:val="0070C0"/>
              </w:rPr>
              <w:t xml:space="preserve">        "csy": 1</w:t>
            </w:r>
          </w:p>
          <w:p w14:paraId="73BDE419" w14:textId="77777777" w:rsidR="008B1B88" w:rsidRPr="005A2D7C" w:rsidRDefault="008B1B88" w:rsidP="005C72A8">
            <w:pPr>
              <w:pStyle w:val="TAL"/>
              <w:snapToGrid w:val="0"/>
              <w:ind w:left="284"/>
              <w:rPr>
                <w:color w:val="0070C0"/>
              </w:rPr>
            </w:pPr>
            <w:r w:rsidRPr="005A2D7C">
              <w:rPr>
                <w:color w:val="0070C0"/>
              </w:rPr>
              <w:t xml:space="preserve">    }</w:t>
            </w:r>
          </w:p>
          <w:p w14:paraId="56E48F03" w14:textId="77777777" w:rsidR="008B1B88" w:rsidRPr="005A2D7C" w:rsidRDefault="008B1B88" w:rsidP="005C72A8">
            <w:pPr>
              <w:pStyle w:val="TAL"/>
              <w:snapToGrid w:val="0"/>
              <w:ind w:left="284"/>
              <w:rPr>
                <w:color w:val="0070C0"/>
              </w:rPr>
            </w:pPr>
            <w:r w:rsidRPr="005A2D7C">
              <w:rPr>
                <w:color w:val="0070C0"/>
              </w:rPr>
              <w:t>}</w:t>
            </w:r>
          </w:p>
          <w:p w14:paraId="194F50B7" w14:textId="77777777" w:rsidR="008B1B88" w:rsidRPr="009743EA" w:rsidRDefault="008B1B88" w:rsidP="005C72A8">
            <w:pPr>
              <w:pStyle w:val="TAL"/>
              <w:snapToGrid w:val="0"/>
              <w:ind w:left="284"/>
            </w:pPr>
          </w:p>
        </w:tc>
      </w:tr>
    </w:tbl>
    <w:p w14:paraId="0D6F1C41" w14:textId="77777777" w:rsidR="008B1B88" w:rsidRPr="005A2D7C" w:rsidRDefault="008B1B88" w:rsidP="008B1B88"/>
    <w:p w14:paraId="7A9B98AA" w14:textId="36571734" w:rsidR="00503909" w:rsidRPr="009743EA" w:rsidRDefault="00503909" w:rsidP="00503909">
      <w:pPr>
        <w:pStyle w:val="Heading4"/>
      </w:pPr>
      <w:bookmarkStart w:id="572" w:name="_Toc49420763"/>
      <w:bookmarkStart w:id="573" w:name="_Toc49507577"/>
      <w:bookmarkStart w:id="574" w:name="_Toc49507689"/>
      <w:bookmarkStart w:id="575" w:name="_Toc46154432"/>
      <w:bookmarkStart w:id="576" w:name="_Toc57298393"/>
      <w:r w:rsidRPr="009743EA">
        <w:lastRenderedPageBreak/>
        <w:t>6.2.10.</w:t>
      </w:r>
      <w:r w:rsidR="0063535F">
        <w:t>5</w:t>
      </w:r>
      <w:r w:rsidRPr="009743EA">
        <w:tab/>
        <w:t>API-GRP-FOPT</w:t>
      </w:r>
      <w:bookmarkEnd w:id="572"/>
      <w:bookmarkEnd w:id="573"/>
      <w:bookmarkEnd w:id="574"/>
      <w:bookmarkEnd w:id="575"/>
      <w:bookmarkEnd w:id="576"/>
    </w:p>
    <w:tbl>
      <w:tblPr>
        <w:tblW w:w="9659" w:type="dxa"/>
        <w:jc w:val="center"/>
        <w:tblLayout w:type="fixed"/>
        <w:tblCellMar>
          <w:left w:w="28" w:type="dxa"/>
        </w:tblCellMar>
        <w:tblLook w:val="0000" w:firstRow="0" w:lastRow="0" w:firstColumn="0" w:lastColumn="0" w:noHBand="0" w:noVBand="0"/>
      </w:tblPr>
      <w:tblGrid>
        <w:gridCol w:w="1286"/>
        <w:gridCol w:w="8373"/>
      </w:tblGrid>
      <w:tr w:rsidR="004127E2" w:rsidRPr="009743EA" w14:paraId="1952A8F6" w14:textId="77777777" w:rsidTr="008C30AE">
        <w:trPr>
          <w:jc w:val="center"/>
        </w:trPr>
        <w:tc>
          <w:tcPr>
            <w:tcW w:w="1286" w:type="dxa"/>
            <w:tcBorders>
              <w:top w:val="single" w:sz="4" w:space="0" w:color="000000"/>
              <w:left w:val="single" w:sz="4" w:space="0" w:color="000000"/>
              <w:bottom w:val="single" w:sz="4" w:space="0" w:color="000000"/>
            </w:tcBorders>
            <w:shd w:val="clear" w:color="auto" w:fill="E7E6E6"/>
          </w:tcPr>
          <w:p w14:paraId="3E3CB4A8" w14:textId="77777777" w:rsidR="004127E2" w:rsidRPr="009743EA" w:rsidRDefault="004127E2" w:rsidP="004127E2">
            <w:pPr>
              <w:pStyle w:val="TAL"/>
              <w:snapToGrid w:val="0"/>
              <w:jc w:val="center"/>
              <w:rPr>
                <w:b/>
              </w:rPr>
            </w:pPr>
            <w:r w:rsidRPr="009743EA">
              <w:rPr>
                <w:b/>
              </w:rPr>
              <w:t>API Id</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39EB7775" w14:textId="4621F517" w:rsidR="004127E2" w:rsidRPr="005A2D7C" w:rsidRDefault="004127E2" w:rsidP="005A2D7C">
            <w:pPr>
              <w:pStyle w:val="TAL"/>
              <w:rPr>
                <w:rFonts w:eastAsia="Calibri Light"/>
              </w:rPr>
            </w:pPr>
            <w:r w:rsidRPr="000D6D95">
              <w:t>API/GRP/FOPT/001</w:t>
            </w:r>
          </w:p>
        </w:tc>
      </w:tr>
      <w:tr w:rsidR="004127E2" w:rsidRPr="009743EA" w14:paraId="2E739DC0" w14:textId="77777777" w:rsidTr="008C30AE">
        <w:trPr>
          <w:jc w:val="center"/>
        </w:trPr>
        <w:tc>
          <w:tcPr>
            <w:tcW w:w="1286" w:type="dxa"/>
            <w:tcBorders>
              <w:top w:val="single" w:sz="4" w:space="0" w:color="000000"/>
              <w:left w:val="single" w:sz="4" w:space="0" w:color="000000"/>
              <w:bottom w:val="single" w:sz="4" w:space="0" w:color="000000"/>
            </w:tcBorders>
            <w:shd w:val="clear" w:color="auto" w:fill="E7E6E6"/>
          </w:tcPr>
          <w:p w14:paraId="13289699" w14:textId="77777777" w:rsidR="004127E2" w:rsidRPr="009743EA" w:rsidRDefault="004127E2" w:rsidP="004127E2">
            <w:pPr>
              <w:pStyle w:val="TAL"/>
              <w:snapToGrid w:val="0"/>
              <w:jc w:val="center"/>
              <w:rPr>
                <w:b/>
                <w:kern w:val="1"/>
              </w:rPr>
            </w:pPr>
            <w:r w:rsidRPr="009743EA">
              <w:rPr>
                <w:b/>
                <w:kern w:val="1"/>
              </w:rPr>
              <w:t>API Name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262C06" w14:textId="77777777" w:rsidR="004127E2" w:rsidRPr="005A2D7C" w:rsidRDefault="004127E2" w:rsidP="005A2D7C">
            <w:pPr>
              <w:pStyle w:val="TAL"/>
              <w:rPr>
                <w:rFonts w:eastAsia="Calibri Light"/>
              </w:rPr>
            </w:pPr>
            <w:r w:rsidRPr="005A2D7C">
              <w:rPr>
                <w:rFonts w:eastAsia="Calibri Light"/>
              </w:rPr>
              <w:t xml:space="preserve">&lt;group&gt; resource </w:t>
            </w:r>
          </w:p>
        </w:tc>
      </w:tr>
      <w:tr w:rsidR="004127E2" w:rsidRPr="009743EA" w14:paraId="29043DC8" w14:textId="77777777" w:rsidTr="005A2D7C">
        <w:trPr>
          <w:jc w:val="center"/>
        </w:trPr>
        <w:tc>
          <w:tcPr>
            <w:tcW w:w="1286" w:type="dxa"/>
            <w:tcBorders>
              <w:top w:val="single" w:sz="4" w:space="0" w:color="000000"/>
              <w:left w:val="single" w:sz="4" w:space="0" w:color="000000"/>
              <w:bottom w:val="single" w:sz="4" w:space="0" w:color="000000"/>
            </w:tcBorders>
            <w:shd w:val="clear" w:color="auto" w:fill="E7E6E6"/>
          </w:tcPr>
          <w:p w14:paraId="247791BD" w14:textId="77777777" w:rsidR="004127E2" w:rsidRPr="009743EA" w:rsidRDefault="004127E2" w:rsidP="004127E2">
            <w:pPr>
              <w:pStyle w:val="TAL"/>
              <w:snapToGrid w:val="0"/>
              <w:jc w:val="center"/>
              <w:rPr>
                <w:b/>
                <w:kern w:val="1"/>
              </w:rPr>
            </w:pPr>
            <w:r w:rsidRPr="009743EA">
              <w:rPr>
                <w:b/>
                <w:kern w:val="1"/>
              </w:rPr>
              <w:t>Target Resource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1A1EC1F9" w14:textId="1FC44CF9" w:rsidR="004127E2" w:rsidRPr="005A2D7C" w:rsidRDefault="004127E2" w:rsidP="005A2D7C">
            <w:pPr>
              <w:pStyle w:val="TAL"/>
              <w:rPr>
                <w:rFonts w:eastAsia="Calibri Light"/>
              </w:rPr>
            </w:pPr>
            <w:r w:rsidRPr="005A2D7C">
              <w:rPr>
                <w:rFonts w:eastAsia="Calibri Light"/>
              </w:rPr>
              <w:t>Fopt virtual resource of the  &lt;group&gt; resource</w:t>
            </w:r>
          </w:p>
        </w:tc>
      </w:tr>
      <w:tr w:rsidR="004127E2" w:rsidRPr="009743EA" w14:paraId="519A953F" w14:textId="77777777" w:rsidTr="008C30AE">
        <w:trPr>
          <w:jc w:val="center"/>
        </w:trPr>
        <w:tc>
          <w:tcPr>
            <w:tcW w:w="1286" w:type="dxa"/>
            <w:tcBorders>
              <w:top w:val="single" w:sz="4" w:space="0" w:color="000000"/>
              <w:left w:val="single" w:sz="4" w:space="0" w:color="000000"/>
              <w:bottom w:val="single" w:sz="4" w:space="0" w:color="000000"/>
            </w:tcBorders>
            <w:shd w:val="clear" w:color="auto" w:fill="E7E6E6"/>
          </w:tcPr>
          <w:p w14:paraId="22C2F0B5" w14:textId="77777777" w:rsidR="004127E2" w:rsidRPr="009743EA" w:rsidRDefault="004127E2" w:rsidP="004127E2">
            <w:pPr>
              <w:pStyle w:val="TAL"/>
              <w:snapToGrid w:val="0"/>
              <w:jc w:val="center"/>
              <w:rPr>
                <w:b/>
                <w:kern w:val="1"/>
              </w:rPr>
            </w:pPr>
          </w:p>
          <w:p w14:paraId="2B991B6F" w14:textId="77777777" w:rsidR="004127E2" w:rsidRPr="009743EA" w:rsidRDefault="004127E2" w:rsidP="004127E2">
            <w:pPr>
              <w:pStyle w:val="TAL"/>
              <w:snapToGrid w:val="0"/>
              <w:jc w:val="center"/>
              <w:rPr>
                <w:b/>
                <w:kern w:val="1"/>
              </w:rPr>
            </w:pPr>
            <w:r w:rsidRPr="009743EA">
              <w:rPr>
                <w:b/>
                <w:kern w:val="1"/>
              </w:rPr>
              <w:t>Description</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2BBE3656" w14:textId="77777777" w:rsidR="004127E2" w:rsidRPr="005A2D7C" w:rsidRDefault="004127E2" w:rsidP="005A2D7C">
            <w:pPr>
              <w:pStyle w:val="TAL"/>
            </w:pPr>
            <w:r w:rsidRPr="005A2D7C">
              <w:t>The interface is used to send a contentInstance CREATE request to the FanoutOutPoint Virtual resource of a group.</w:t>
            </w:r>
          </w:p>
          <w:p w14:paraId="3B373FE2" w14:textId="77777777" w:rsidR="004127E2" w:rsidRPr="005A2D7C" w:rsidRDefault="004127E2" w:rsidP="005A2D7C">
            <w:pPr>
              <w:pStyle w:val="TAL"/>
              <w:rPr>
                <w:rFonts w:eastAsia="Calibri Light"/>
              </w:rPr>
            </w:pPr>
            <w:r w:rsidRPr="005A2D7C">
              <w:rPr>
                <w:rFonts w:eastAsia="Calibri Light"/>
              </w:rPr>
              <w:t>As a result, the contentInstances will be created on each container that belonging to this group.</w:t>
            </w:r>
          </w:p>
        </w:tc>
      </w:tr>
      <w:tr w:rsidR="004127E2" w:rsidRPr="009743EA" w14:paraId="42DBEE0B" w14:textId="77777777" w:rsidTr="008C30AE">
        <w:trPr>
          <w:jc w:val="center"/>
        </w:trPr>
        <w:tc>
          <w:tcPr>
            <w:tcW w:w="1286" w:type="dxa"/>
            <w:tcBorders>
              <w:top w:val="single" w:sz="4" w:space="0" w:color="000000"/>
              <w:left w:val="single" w:sz="4" w:space="0" w:color="000000"/>
              <w:bottom w:val="single" w:sz="4" w:space="0" w:color="000000"/>
            </w:tcBorders>
            <w:shd w:val="clear" w:color="auto" w:fill="E7E6E6"/>
          </w:tcPr>
          <w:p w14:paraId="325C6B0D" w14:textId="77777777" w:rsidR="004127E2" w:rsidRPr="009743EA" w:rsidRDefault="004127E2" w:rsidP="004127E2">
            <w:pPr>
              <w:pStyle w:val="TAL"/>
              <w:snapToGrid w:val="0"/>
              <w:jc w:val="center"/>
              <w:rPr>
                <w:b/>
                <w:kern w:val="1"/>
              </w:rPr>
            </w:pPr>
          </w:p>
          <w:p w14:paraId="1E83B169" w14:textId="77777777" w:rsidR="004127E2" w:rsidRPr="009743EA" w:rsidRDefault="004127E2" w:rsidP="004127E2">
            <w:pPr>
              <w:pStyle w:val="TAL"/>
              <w:snapToGrid w:val="0"/>
              <w:jc w:val="center"/>
              <w:rPr>
                <w:b/>
                <w:kern w:val="1"/>
              </w:rPr>
            </w:pPr>
          </w:p>
          <w:p w14:paraId="3D39BAE6" w14:textId="77777777" w:rsidR="004127E2" w:rsidRPr="009743EA" w:rsidRDefault="004127E2" w:rsidP="004127E2">
            <w:pPr>
              <w:pStyle w:val="TAL"/>
              <w:snapToGrid w:val="0"/>
              <w:jc w:val="center"/>
              <w:rPr>
                <w:b/>
                <w:kern w:val="1"/>
              </w:rPr>
            </w:pPr>
            <w:r w:rsidRPr="009743EA">
              <w:rPr>
                <w:b/>
                <w:kern w:val="1"/>
              </w:rPr>
              <w:t>Resource Structure</w:t>
            </w:r>
          </w:p>
          <w:p w14:paraId="6AC3D468" w14:textId="77777777" w:rsidR="004127E2" w:rsidRPr="009743EA" w:rsidRDefault="004127E2" w:rsidP="004127E2">
            <w:pPr>
              <w:pStyle w:val="TAL"/>
              <w:snapToGrid w:val="0"/>
              <w:jc w:val="center"/>
              <w:rPr>
                <w:b/>
                <w:kern w:val="1"/>
              </w:rPr>
            </w:pPr>
            <w:r w:rsidRPr="009743EA">
              <w:rPr>
                <w:b/>
                <w:kern w:val="1"/>
              </w:rPr>
              <w:t>before Sending Request</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75B8853A" w14:textId="77777777" w:rsidR="004127E2" w:rsidRPr="005A2D7C" w:rsidRDefault="00D86524" w:rsidP="005A2D7C">
            <w:pPr>
              <w:pStyle w:val="FL"/>
              <w:rPr>
                <w:sz w:val="24"/>
              </w:rPr>
            </w:pPr>
            <w:r w:rsidRPr="009743EA">
              <w:object w:dxaOrig="7180" w:dyaOrig="4390" w14:anchorId="4CFA470C">
                <v:shape id="_x0000_i1095" type="#_x0000_t75" style="width:359.45pt;height:112.85pt" o:ole="">
                  <v:imagedata r:id="rId59" o:title="" croptop="17918f" cropbottom="13946f"/>
                </v:shape>
                <o:OLEObject Type="Embed" ProgID="Visio.Drawing.15" ShapeID="_x0000_i1095" DrawAspect="Content" ObjectID="_1667911216" r:id="rId85"/>
              </w:object>
            </w:r>
          </w:p>
        </w:tc>
      </w:tr>
      <w:tr w:rsidR="004127E2" w:rsidRPr="009743EA" w14:paraId="79BE91F4" w14:textId="77777777" w:rsidTr="008C30AE">
        <w:trPr>
          <w:jc w:val="center"/>
        </w:trPr>
        <w:tc>
          <w:tcPr>
            <w:tcW w:w="1286" w:type="dxa"/>
            <w:tcBorders>
              <w:top w:val="single" w:sz="4" w:space="0" w:color="000000"/>
              <w:left w:val="single" w:sz="4" w:space="0" w:color="000000"/>
              <w:bottom w:val="single" w:sz="4" w:space="0" w:color="000000"/>
            </w:tcBorders>
            <w:shd w:val="clear" w:color="auto" w:fill="E7E6E6"/>
          </w:tcPr>
          <w:p w14:paraId="0A47EC19" w14:textId="77777777" w:rsidR="004127E2" w:rsidRPr="009743EA" w:rsidRDefault="004127E2" w:rsidP="004127E2">
            <w:pPr>
              <w:pStyle w:val="TAL"/>
              <w:snapToGrid w:val="0"/>
              <w:jc w:val="center"/>
              <w:rPr>
                <w:b/>
                <w:kern w:val="1"/>
              </w:rPr>
            </w:pPr>
          </w:p>
          <w:p w14:paraId="0439353B" w14:textId="77777777" w:rsidR="004127E2" w:rsidRPr="009743EA" w:rsidRDefault="004127E2" w:rsidP="004127E2">
            <w:pPr>
              <w:pStyle w:val="TAL"/>
              <w:snapToGrid w:val="0"/>
              <w:jc w:val="center"/>
              <w:rPr>
                <w:b/>
                <w:kern w:val="1"/>
              </w:rPr>
            </w:pPr>
          </w:p>
          <w:p w14:paraId="21BBCA1D" w14:textId="77777777" w:rsidR="004127E2" w:rsidRPr="009743EA" w:rsidRDefault="004127E2" w:rsidP="004127E2">
            <w:pPr>
              <w:pStyle w:val="TAL"/>
              <w:snapToGrid w:val="0"/>
              <w:jc w:val="center"/>
              <w:rPr>
                <w:b/>
                <w:kern w:val="1"/>
              </w:rPr>
            </w:pPr>
          </w:p>
          <w:p w14:paraId="3C457E6C" w14:textId="77777777" w:rsidR="004127E2" w:rsidRPr="009743EA" w:rsidRDefault="004127E2" w:rsidP="004127E2">
            <w:pPr>
              <w:pStyle w:val="TAL"/>
              <w:snapToGrid w:val="0"/>
              <w:jc w:val="center"/>
              <w:rPr>
                <w:b/>
                <w:kern w:val="1"/>
              </w:rPr>
            </w:pPr>
          </w:p>
          <w:p w14:paraId="510FBE70" w14:textId="77777777" w:rsidR="004127E2" w:rsidRPr="009743EA" w:rsidRDefault="004127E2" w:rsidP="004127E2">
            <w:pPr>
              <w:pStyle w:val="TAL"/>
              <w:snapToGrid w:val="0"/>
              <w:jc w:val="center"/>
              <w:rPr>
                <w:b/>
                <w:kern w:val="1"/>
              </w:rPr>
            </w:pPr>
          </w:p>
          <w:p w14:paraId="6409BA48" w14:textId="77777777" w:rsidR="004127E2" w:rsidRPr="009743EA" w:rsidRDefault="004127E2" w:rsidP="004127E2">
            <w:pPr>
              <w:pStyle w:val="TAL"/>
              <w:snapToGrid w:val="0"/>
              <w:jc w:val="center"/>
              <w:rPr>
                <w:b/>
                <w:kern w:val="1"/>
              </w:rPr>
            </w:pPr>
            <w:r w:rsidRPr="009743EA">
              <w:rPr>
                <w:b/>
                <w:kern w:val="1"/>
              </w:rPr>
              <w:t>Call Flow</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643C5610" w14:textId="7B6DD575" w:rsidR="004127E2" w:rsidRPr="005A2D7C" w:rsidRDefault="00654563" w:rsidP="005A2D7C">
            <w:pPr>
              <w:pStyle w:val="FL"/>
            </w:pPr>
            <w:r>
              <w:rPr>
                <w:sz w:val="18"/>
              </w:rPr>
            </w:r>
            <w:r>
              <w:rPr>
                <w:sz w:val="18"/>
              </w:rPr>
              <w:pict w14:anchorId="0FAD86D9">
                <v:group id="그룹 43" o:spid="_x0000_s3197" style="width:261pt;height:133.25pt;mso-position-horizontal-relative:char;mso-position-vertical-relative:line" coordsize="33147,16922">
                  <v:roundrect id="모서리가 둥근 직사각형 2" o:spid="_x0000_s3198" style="position:absolute;width:9398;height:6810;visibility:visible;v-text-anchor:middle" arcsize="10923f" fillcolor="#5b9bd5" strokecolor="#d9d9d9" strokeweight=".5pt">
                    <v:stroke joinstyle="miter"/>
                    <v:textbox>
                      <w:txbxContent>
                        <w:p w14:paraId="15C0C603" w14:textId="77777777" w:rsidR="004127E2" w:rsidRPr="00B86475" w:rsidRDefault="004127E2" w:rsidP="00503909">
                          <w:pPr>
                            <w:pStyle w:val="NormalWeb"/>
                            <w:wordWrap w:val="0"/>
                            <w:spacing w:after="0"/>
                            <w:jc w:val="center"/>
                            <w:rPr>
                              <w:rFonts w:ascii="Malgun Gothic" w:hAnsi="Malgun Gothic"/>
                              <w:color w:val="FFFFFF"/>
                              <w:kern w:val="24"/>
                              <w:sz w:val="12"/>
                              <w:szCs w:val="10"/>
                            </w:rPr>
                          </w:pPr>
                        </w:p>
                        <w:p w14:paraId="1F790E80" w14:textId="77777777" w:rsidR="004127E2" w:rsidRPr="00711102" w:rsidRDefault="004127E2" w:rsidP="00503909">
                          <w:pPr>
                            <w:pStyle w:val="NormalWeb"/>
                            <w:wordWrap w:val="0"/>
                            <w:spacing w:after="0"/>
                            <w:jc w:val="center"/>
                          </w:pPr>
                          <w:r w:rsidRPr="00711102">
                            <w:rPr>
                              <w:rFonts w:ascii="Malgun Gothic" w:hAnsi="Malgun Gothic" w:hint="eastAsia"/>
                              <w:color w:val="FFFFFF"/>
                              <w:kern w:val="24"/>
                            </w:rPr>
                            <w:t>originator</w:t>
                          </w:r>
                        </w:p>
                      </w:txbxContent>
                    </v:textbox>
                  </v:roundrect>
                  <v:line id="직선 연결선 3" o:spid="_x0000_s3199" style="position:absolute;visibility:visible" from="4826,6810" to="4826,16922" o:connectortype="straight" strokeweight=".5pt">
                    <v:stroke dashstyle="longDash" joinstyle="miter"/>
                  </v:line>
                  <v:shape id="직선 화살표 연결선 4" o:spid="_x0000_s3200" type="#_x0000_t32" style="position:absolute;left:5524;top:10810;width:22082;height:32;visibility:visible" o:connectortype="straight" strokecolor="#5b9bd5" strokeweight="1.5pt">
                    <v:stroke endarrow="block" endarrowlength="long" joinstyle="miter" endcap="round"/>
                  </v:shape>
                  <v:shape id="TextBox 36" o:spid="_x0000_s3201" type="#_x0000_t202" style="position:absolute;left:11064;top:8846;width:10973;height:2451;visibility:visible" filled="f" stroked="f">
                    <v:textbox style="mso-fit-shape-to-text:t">
                      <w:txbxContent>
                        <w:p w14:paraId="38FC3E94" w14:textId="77777777" w:rsidR="004127E2" w:rsidRDefault="004127E2" w:rsidP="00503909">
                          <w:pPr>
                            <w:pStyle w:val="NormalWeb"/>
                            <w:wordWrap w:val="0"/>
                            <w:spacing w:after="0"/>
                          </w:pPr>
                          <w:r w:rsidRPr="00711102">
                            <w:rPr>
                              <w:rFonts w:ascii="Malgun Gothic" w:hAnsi="Malgun Gothic" w:hint="eastAsia"/>
                              <w:color w:val="5B9BD5"/>
                              <w:kern w:val="24"/>
                              <w:sz w:val="14"/>
                              <w:szCs w:val="14"/>
                            </w:rPr>
                            <w:t>g</w:t>
                          </w:r>
                          <w:r>
                            <w:rPr>
                              <w:rFonts w:ascii="Malgun Gothic" w:hAnsi="Malgun Gothic" w:hint="eastAsia"/>
                              <w:color w:val="5B9BD5"/>
                              <w:kern w:val="24"/>
                              <w:sz w:val="14"/>
                              <w:szCs w:val="14"/>
                            </w:rPr>
                            <w:t xml:space="preserve">roup </w:t>
                          </w:r>
                          <w:r>
                            <w:rPr>
                              <w:rFonts w:ascii="Malgun Gothic" w:hAnsi="Malgun Gothic"/>
                              <w:color w:val="5B9BD5"/>
                              <w:kern w:val="24"/>
                              <w:sz w:val="14"/>
                              <w:szCs w:val="14"/>
                            </w:rPr>
                            <w:t>create</w:t>
                          </w:r>
                          <w:r w:rsidRPr="00711102">
                            <w:rPr>
                              <w:rFonts w:ascii="Malgun Gothic" w:hAnsi="Malgun Gothic" w:hint="eastAsia"/>
                              <w:color w:val="5B9BD5"/>
                              <w:kern w:val="24"/>
                              <w:sz w:val="14"/>
                              <w:szCs w:val="14"/>
                            </w:rPr>
                            <w:t xml:space="preserve"> request</w:t>
                          </w:r>
                        </w:p>
                      </w:txbxContent>
                    </v:textbox>
                  </v:shape>
                  <v:shape id="TextBox 37" o:spid="_x0000_s3202" type="#_x0000_t202" style="position:absolute;left:14200;top:12873;width:6159;height:2451;visibility:visible" filled="f" stroked="f">
                    <v:textbox style="mso-fit-shape-to-text:t">
                      <w:txbxContent>
                        <w:p w14:paraId="63306230" w14:textId="77777777" w:rsidR="004127E2" w:rsidRDefault="004127E2" w:rsidP="00503909">
                          <w:pPr>
                            <w:pStyle w:val="NormalWeb"/>
                            <w:wordWrap w:val="0"/>
                            <w:spacing w:after="0"/>
                          </w:pPr>
                          <w:r w:rsidRPr="00711102">
                            <w:rPr>
                              <w:rFonts w:ascii="Malgun Gothic" w:hAnsi="Malgun Gothic" w:hint="eastAsia"/>
                              <w:color w:val="5B9BD5"/>
                              <w:kern w:val="24"/>
                              <w:sz w:val="14"/>
                              <w:szCs w:val="14"/>
                            </w:rPr>
                            <w:t>Response</w:t>
                          </w:r>
                        </w:p>
                      </w:txbxContent>
                    </v:textbox>
                  </v:shape>
                  <v:shape id="직선 화살표 연결선 7" o:spid="_x0000_s3203" type="#_x0000_t32" style="position:absolute;left:5873;top:14636;width:21733;height:64;flip:x y;visibility:visible" o:connectortype="straight" strokecolor="#5b9bd5" strokeweight="1.5pt">
                    <v:stroke endarrow="block" endarrowlength="long" joinstyle="miter" endcap="round"/>
                  </v:shape>
                  <v:roundrect id="모서리가 둥근 직사각형 8" o:spid="_x0000_s3204" style="position:absolute;left:23749;width:9398;height:6810;visibility:visible;v-text-anchor:middle" arcsize="10923f" fillcolor="#5b9bd5" strokecolor="#d9d9d9" strokeweight=".5pt">
                    <v:stroke joinstyle="miter"/>
                    <v:textbox>
                      <w:txbxContent>
                        <w:p w14:paraId="27910A55" w14:textId="77777777" w:rsidR="004127E2" w:rsidRPr="00711102" w:rsidRDefault="004127E2" w:rsidP="00503909">
                          <w:pPr>
                            <w:pStyle w:val="NormalWeb"/>
                            <w:wordWrap w:val="0"/>
                            <w:spacing w:after="0"/>
                            <w:jc w:val="center"/>
                            <w:rPr>
                              <w:rFonts w:ascii="Malgun Gothic" w:hAnsi="Malgun Gothic"/>
                              <w:color w:val="FFFFFF"/>
                              <w:kern w:val="24"/>
                              <w:sz w:val="10"/>
                              <w:szCs w:val="10"/>
                            </w:rPr>
                          </w:pPr>
                        </w:p>
                        <w:p w14:paraId="024613C8" w14:textId="77777777" w:rsidR="004127E2" w:rsidRPr="00711102" w:rsidRDefault="004127E2" w:rsidP="00503909">
                          <w:pPr>
                            <w:pStyle w:val="NormalWeb"/>
                            <w:wordWrap w:val="0"/>
                            <w:spacing w:after="0"/>
                            <w:jc w:val="center"/>
                          </w:pPr>
                          <w:r w:rsidRPr="00711102">
                            <w:rPr>
                              <w:rFonts w:ascii="Malgun Gothic" w:hAnsi="Malgun Gothic" w:hint="eastAsia"/>
                              <w:color w:val="FFFFFF"/>
                              <w:kern w:val="24"/>
                            </w:rPr>
                            <w:t>mn</w:t>
                          </w:r>
                          <w:r w:rsidRPr="00711102">
                            <w:rPr>
                              <w:rFonts w:ascii="Malgun Gothic" w:hAnsi="Malgun Gothic"/>
                              <w:color w:val="FFFFFF"/>
                              <w:kern w:val="24"/>
                            </w:rPr>
                            <w:t>-name</w:t>
                          </w:r>
                        </w:p>
                      </w:txbxContent>
                    </v:textbox>
                  </v:roundrect>
                  <v:line id="직선 연결선 9" o:spid="_x0000_s3205" style="position:absolute;visibility:visible" from="28575,6810" to="28575,16922" o:connectortype="straight" strokeweight=".5pt">
                    <v:stroke dashstyle="longDash" joinstyle="miter"/>
                  </v:line>
                  <w10:wrap type="none"/>
                  <w10:anchorlock/>
                </v:group>
              </w:pict>
            </w:r>
          </w:p>
        </w:tc>
      </w:tr>
      <w:tr w:rsidR="004127E2" w:rsidRPr="009743EA" w14:paraId="78CB2917" w14:textId="77777777" w:rsidTr="008C30AE">
        <w:trPr>
          <w:jc w:val="center"/>
        </w:trPr>
        <w:tc>
          <w:tcPr>
            <w:tcW w:w="1286" w:type="dxa"/>
            <w:tcBorders>
              <w:top w:val="single" w:sz="4" w:space="0" w:color="000000"/>
              <w:left w:val="single" w:sz="4" w:space="0" w:color="000000"/>
              <w:bottom w:val="single" w:sz="4" w:space="0" w:color="000000"/>
            </w:tcBorders>
            <w:shd w:val="clear" w:color="auto" w:fill="E7E6E6"/>
          </w:tcPr>
          <w:p w14:paraId="1EF23E4B" w14:textId="77777777" w:rsidR="004127E2" w:rsidRPr="009743EA" w:rsidRDefault="004127E2" w:rsidP="004127E2">
            <w:pPr>
              <w:pStyle w:val="TAL"/>
              <w:snapToGrid w:val="0"/>
              <w:jc w:val="center"/>
              <w:rPr>
                <w:b/>
                <w:kern w:val="1"/>
              </w:rPr>
            </w:pPr>
          </w:p>
          <w:p w14:paraId="4E4C9870" w14:textId="77777777" w:rsidR="004127E2" w:rsidRPr="009743EA" w:rsidRDefault="004127E2" w:rsidP="004127E2">
            <w:pPr>
              <w:pStyle w:val="TAL"/>
              <w:snapToGrid w:val="0"/>
              <w:jc w:val="center"/>
              <w:rPr>
                <w:b/>
                <w:kern w:val="1"/>
                <w:lang w:eastAsia="ko-KR"/>
              </w:rPr>
            </w:pPr>
          </w:p>
          <w:p w14:paraId="6B80EEAE" w14:textId="77777777" w:rsidR="004127E2" w:rsidRPr="009743EA" w:rsidRDefault="004127E2" w:rsidP="004127E2">
            <w:pPr>
              <w:pStyle w:val="TAL"/>
              <w:snapToGrid w:val="0"/>
              <w:jc w:val="center"/>
              <w:rPr>
                <w:b/>
                <w:kern w:val="1"/>
              </w:rPr>
            </w:pPr>
            <w:r w:rsidRPr="009743EA">
              <w:rPr>
                <w:b/>
                <w:kern w:val="1"/>
              </w:rPr>
              <w:t>HTTP Header Information</w:t>
            </w:r>
          </w:p>
          <w:p w14:paraId="4C517BED" w14:textId="77777777" w:rsidR="004127E2" w:rsidRPr="009743EA" w:rsidRDefault="004127E2" w:rsidP="004127E2">
            <w:pPr>
              <w:pStyle w:val="TAL"/>
              <w:snapToGrid w:val="0"/>
              <w:jc w:val="center"/>
              <w:rPr>
                <w:b/>
                <w:kern w:val="1"/>
              </w:rPr>
            </w:pPr>
          </w:p>
          <w:p w14:paraId="6D0C1088" w14:textId="77777777" w:rsidR="004127E2" w:rsidRPr="009743EA" w:rsidRDefault="004127E2" w:rsidP="004127E2">
            <w:pPr>
              <w:pStyle w:val="TAL"/>
              <w:snapToGrid w:val="0"/>
              <w:jc w:val="center"/>
              <w:rPr>
                <w:b/>
                <w:kern w:val="1"/>
              </w:rPr>
            </w:pPr>
          </w:p>
          <w:p w14:paraId="02E31EA8" w14:textId="77777777" w:rsidR="00FE3B5F" w:rsidRPr="009743EA" w:rsidRDefault="00FE3B5F" w:rsidP="004127E2">
            <w:pPr>
              <w:pStyle w:val="TAL"/>
              <w:snapToGrid w:val="0"/>
              <w:jc w:val="center"/>
              <w:rPr>
                <w:b/>
                <w:kern w:val="1"/>
              </w:rP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5E1BC036" w14:textId="77777777" w:rsidR="004127E2" w:rsidRPr="009743EA" w:rsidRDefault="004127E2" w:rsidP="004127E2">
            <w:pPr>
              <w:pStyle w:val="TAL"/>
              <w:snapToGrid w:val="0"/>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01"/>
              <w:gridCol w:w="4359"/>
            </w:tblGrid>
            <w:tr w:rsidR="004127E2" w:rsidRPr="009743EA" w14:paraId="035BD368" w14:textId="77777777" w:rsidTr="005A2D7C">
              <w:trPr>
                <w:jc w:val="center"/>
              </w:trPr>
              <w:tc>
                <w:tcPr>
                  <w:tcW w:w="1501" w:type="dxa"/>
                  <w:shd w:val="clear" w:color="auto" w:fill="9CC2E5"/>
                </w:tcPr>
                <w:p w14:paraId="69A9C5C3" w14:textId="77777777" w:rsidR="004127E2" w:rsidRPr="009743EA" w:rsidRDefault="004127E2" w:rsidP="004127E2">
                  <w:pPr>
                    <w:pStyle w:val="TAL"/>
                    <w:snapToGrid w:val="0"/>
                    <w:jc w:val="center"/>
                    <w:rPr>
                      <w:rFonts w:eastAsia="Calibri"/>
                      <w:b/>
                      <w:szCs w:val="22"/>
                    </w:rPr>
                  </w:pPr>
                  <w:r w:rsidRPr="009743EA">
                    <w:rPr>
                      <w:rFonts w:eastAsia="Calibri"/>
                      <w:b/>
                      <w:szCs w:val="22"/>
                    </w:rPr>
                    <w:t>Header</w:t>
                  </w:r>
                </w:p>
              </w:tc>
              <w:tc>
                <w:tcPr>
                  <w:tcW w:w="4359" w:type="dxa"/>
                  <w:shd w:val="clear" w:color="auto" w:fill="9CC2E5"/>
                </w:tcPr>
                <w:p w14:paraId="3114BB22" w14:textId="77777777" w:rsidR="004127E2" w:rsidRPr="009743EA" w:rsidRDefault="004127E2" w:rsidP="004127E2">
                  <w:pPr>
                    <w:pStyle w:val="TAL"/>
                    <w:snapToGrid w:val="0"/>
                    <w:jc w:val="center"/>
                    <w:rPr>
                      <w:rFonts w:eastAsia="Calibri"/>
                      <w:b/>
                      <w:szCs w:val="22"/>
                    </w:rPr>
                  </w:pPr>
                  <w:r w:rsidRPr="009743EA">
                    <w:rPr>
                      <w:rFonts w:eastAsia="Calibri"/>
                      <w:b/>
                      <w:szCs w:val="22"/>
                    </w:rPr>
                    <w:t>Value</w:t>
                  </w:r>
                </w:p>
              </w:tc>
            </w:tr>
            <w:tr w:rsidR="004127E2" w:rsidRPr="009743EA" w14:paraId="37704453" w14:textId="77777777" w:rsidTr="005A2D7C">
              <w:trPr>
                <w:jc w:val="center"/>
              </w:trPr>
              <w:tc>
                <w:tcPr>
                  <w:tcW w:w="1501" w:type="dxa"/>
                  <w:shd w:val="clear" w:color="auto" w:fill="DEEAF6"/>
                </w:tcPr>
                <w:p w14:paraId="74C9FE44" w14:textId="77777777" w:rsidR="004127E2" w:rsidRPr="009743EA" w:rsidRDefault="004127E2" w:rsidP="004127E2">
                  <w:pPr>
                    <w:pStyle w:val="TAL"/>
                    <w:snapToGrid w:val="0"/>
                    <w:jc w:val="center"/>
                    <w:rPr>
                      <w:rFonts w:eastAsia="Calibri"/>
                      <w:szCs w:val="22"/>
                    </w:rPr>
                  </w:pPr>
                  <w:r w:rsidRPr="009743EA">
                    <w:rPr>
                      <w:rFonts w:eastAsia="Calibri"/>
                      <w:szCs w:val="22"/>
                    </w:rPr>
                    <w:t>X-M2M-RI</w:t>
                  </w:r>
                </w:p>
              </w:tc>
              <w:tc>
                <w:tcPr>
                  <w:tcW w:w="4359" w:type="dxa"/>
                  <w:shd w:val="clear" w:color="auto" w:fill="auto"/>
                </w:tcPr>
                <w:p w14:paraId="042C6D78" w14:textId="77777777" w:rsidR="004127E2" w:rsidRPr="009743EA" w:rsidRDefault="004127E2" w:rsidP="004127E2">
                  <w:pPr>
                    <w:pStyle w:val="TAL"/>
                    <w:snapToGrid w:val="0"/>
                    <w:rPr>
                      <w:rFonts w:eastAsia="Calibri"/>
                      <w:szCs w:val="22"/>
                    </w:rPr>
                  </w:pPr>
                  <w:r w:rsidRPr="009743EA">
                    <w:rPr>
                      <w:rFonts w:eastAsia="Calibri"/>
                      <w:szCs w:val="22"/>
                    </w:rPr>
                    <w:t>Request</w:t>
                  </w:r>
                  <w:r w:rsidR="005A3EEC" w:rsidRPr="009743EA">
                    <w:rPr>
                      <w:rFonts w:eastAsia="Calibri"/>
                      <w:szCs w:val="22"/>
                    </w:rPr>
                    <w:t xml:space="preserve"> </w:t>
                  </w:r>
                  <w:r w:rsidRPr="009743EA">
                    <w:rPr>
                      <w:rFonts w:eastAsia="Calibri"/>
                      <w:szCs w:val="22"/>
                    </w:rPr>
                    <w:t>ID</w:t>
                  </w:r>
                  <w:r w:rsidR="005A3EEC" w:rsidRPr="009743EA">
                    <w:rPr>
                      <w:rFonts w:eastAsia="Calibri"/>
                      <w:szCs w:val="22"/>
                    </w:rPr>
                    <w:t xml:space="preserve"> </w:t>
                  </w:r>
                </w:p>
              </w:tc>
            </w:tr>
            <w:tr w:rsidR="004127E2" w:rsidRPr="009743EA" w14:paraId="3D9B09D0" w14:textId="77777777" w:rsidTr="005A2D7C">
              <w:trPr>
                <w:jc w:val="center"/>
              </w:trPr>
              <w:tc>
                <w:tcPr>
                  <w:tcW w:w="1501" w:type="dxa"/>
                  <w:shd w:val="clear" w:color="auto" w:fill="DEEAF6"/>
                </w:tcPr>
                <w:p w14:paraId="68F9F2AD" w14:textId="77777777" w:rsidR="004127E2" w:rsidRPr="009743EA" w:rsidRDefault="004127E2" w:rsidP="004127E2">
                  <w:pPr>
                    <w:pStyle w:val="TAL"/>
                    <w:snapToGrid w:val="0"/>
                    <w:jc w:val="center"/>
                    <w:rPr>
                      <w:rFonts w:eastAsia="Calibri"/>
                      <w:szCs w:val="22"/>
                    </w:rPr>
                  </w:pPr>
                  <w:r w:rsidRPr="009743EA">
                    <w:rPr>
                      <w:rFonts w:eastAsia="Calibri"/>
                      <w:szCs w:val="22"/>
                    </w:rPr>
                    <w:t>X-M2M-Origin</w:t>
                  </w:r>
                </w:p>
              </w:tc>
              <w:tc>
                <w:tcPr>
                  <w:tcW w:w="4359" w:type="dxa"/>
                  <w:shd w:val="clear" w:color="auto" w:fill="auto"/>
                </w:tcPr>
                <w:p w14:paraId="57DFBE79" w14:textId="77777777" w:rsidR="004127E2" w:rsidRPr="009743EA" w:rsidRDefault="004127E2" w:rsidP="004127E2">
                  <w:pPr>
                    <w:pStyle w:val="TAL"/>
                    <w:snapToGrid w:val="0"/>
                    <w:rPr>
                      <w:rFonts w:eastAsia="Calibri"/>
                      <w:szCs w:val="22"/>
                    </w:rPr>
                  </w:pPr>
                  <w:r w:rsidRPr="009743EA">
                    <w:rPr>
                      <w:rFonts w:eastAsia="Calibri"/>
                      <w:szCs w:val="22"/>
                    </w:rPr>
                    <w:t>AE-ID</w:t>
                  </w:r>
                  <w:r w:rsidR="005A3EEC" w:rsidRPr="009743EA">
                    <w:rPr>
                      <w:rFonts w:eastAsia="Calibri"/>
                      <w:szCs w:val="22"/>
                    </w:rPr>
                    <w:t xml:space="preserve"> </w:t>
                  </w:r>
                  <w:r w:rsidRPr="009743EA">
                    <w:rPr>
                      <w:rFonts w:eastAsia="Calibri"/>
                      <w:szCs w:val="22"/>
                    </w:rPr>
                    <w:t>of</w:t>
                  </w:r>
                  <w:r w:rsidR="005A3EEC" w:rsidRPr="009743EA">
                    <w:rPr>
                      <w:rFonts w:eastAsia="Calibri"/>
                      <w:szCs w:val="22"/>
                    </w:rPr>
                    <w:t xml:space="preserve"> </w:t>
                  </w:r>
                  <w:r w:rsidRPr="009743EA">
                    <w:rPr>
                      <w:rFonts w:eastAsia="Calibri"/>
                      <w:szCs w:val="22"/>
                    </w:rPr>
                    <w:t>Originator</w:t>
                  </w:r>
                </w:p>
              </w:tc>
            </w:tr>
            <w:tr w:rsidR="004127E2" w:rsidRPr="009743EA" w14:paraId="0FA52A49" w14:textId="77777777" w:rsidTr="005A2D7C">
              <w:trPr>
                <w:jc w:val="center"/>
              </w:trPr>
              <w:tc>
                <w:tcPr>
                  <w:tcW w:w="1501" w:type="dxa"/>
                  <w:shd w:val="clear" w:color="auto" w:fill="DEEAF6"/>
                </w:tcPr>
                <w:p w14:paraId="7FD452F1" w14:textId="77777777" w:rsidR="004127E2" w:rsidRPr="009743EA" w:rsidRDefault="004127E2" w:rsidP="004127E2">
                  <w:pPr>
                    <w:pStyle w:val="TAL"/>
                    <w:snapToGrid w:val="0"/>
                    <w:jc w:val="center"/>
                    <w:rPr>
                      <w:rFonts w:eastAsia="Calibri"/>
                      <w:szCs w:val="22"/>
                    </w:rPr>
                  </w:pPr>
                  <w:r w:rsidRPr="009743EA">
                    <w:rPr>
                      <w:rFonts w:eastAsia="Calibri"/>
                      <w:szCs w:val="22"/>
                    </w:rPr>
                    <w:t>Content-Type</w:t>
                  </w:r>
                </w:p>
              </w:tc>
              <w:tc>
                <w:tcPr>
                  <w:tcW w:w="4359" w:type="dxa"/>
                  <w:shd w:val="clear" w:color="auto" w:fill="auto"/>
                </w:tcPr>
                <w:p w14:paraId="0F7ED45A" w14:textId="77777777" w:rsidR="004127E2" w:rsidRPr="009743EA" w:rsidRDefault="004127E2" w:rsidP="004127E2">
                  <w:pPr>
                    <w:pStyle w:val="TAL"/>
                    <w:snapToGrid w:val="0"/>
                    <w:rPr>
                      <w:rFonts w:eastAsia="Calibri"/>
                      <w:szCs w:val="22"/>
                    </w:rPr>
                  </w:pPr>
                  <w:r w:rsidRPr="009743EA">
                    <w:rPr>
                      <w:rFonts w:eastAsia="Calibri"/>
                      <w:szCs w:val="22"/>
                    </w:rPr>
                    <w:t>application/json;ty=</w:t>
                  </w:r>
                  <w:r w:rsidRPr="009743EA">
                    <w:rPr>
                      <w:rFonts w:eastAsia="Calibri"/>
                      <w:b/>
                      <w:szCs w:val="22"/>
                    </w:rPr>
                    <w:t>4</w:t>
                  </w:r>
                </w:p>
              </w:tc>
            </w:tr>
            <w:tr w:rsidR="004127E2" w:rsidRPr="009743EA" w14:paraId="121445B3" w14:textId="77777777" w:rsidTr="005A2D7C">
              <w:trPr>
                <w:jc w:val="center"/>
              </w:trPr>
              <w:tc>
                <w:tcPr>
                  <w:tcW w:w="1501" w:type="dxa"/>
                  <w:shd w:val="clear" w:color="auto" w:fill="DEEAF6"/>
                </w:tcPr>
                <w:p w14:paraId="4E53DEBA" w14:textId="77777777" w:rsidR="004127E2" w:rsidRPr="009743EA" w:rsidRDefault="004127E2" w:rsidP="004127E2">
                  <w:pPr>
                    <w:pStyle w:val="TAL"/>
                    <w:snapToGrid w:val="0"/>
                    <w:jc w:val="center"/>
                    <w:rPr>
                      <w:rFonts w:eastAsia="Calibri"/>
                      <w:szCs w:val="22"/>
                    </w:rPr>
                  </w:pPr>
                  <w:r w:rsidRPr="009743EA">
                    <w:rPr>
                      <w:rFonts w:eastAsia="Calibri"/>
                      <w:szCs w:val="22"/>
                    </w:rPr>
                    <w:t>X-M2M-RVI</w:t>
                  </w:r>
                </w:p>
              </w:tc>
              <w:tc>
                <w:tcPr>
                  <w:tcW w:w="4359" w:type="dxa"/>
                  <w:shd w:val="clear" w:color="auto" w:fill="auto"/>
                </w:tcPr>
                <w:p w14:paraId="029465DB" w14:textId="77777777" w:rsidR="004127E2" w:rsidRPr="009743EA" w:rsidRDefault="004127E2" w:rsidP="004127E2">
                  <w:pPr>
                    <w:pStyle w:val="TAL"/>
                    <w:snapToGrid w:val="0"/>
                    <w:rPr>
                      <w:rFonts w:eastAsia="Calibri"/>
                      <w:szCs w:val="22"/>
                    </w:rPr>
                  </w:pPr>
                  <w:r w:rsidRPr="009743EA">
                    <w:rPr>
                      <w:rFonts w:eastAsia="Calibri"/>
                      <w:szCs w:val="22"/>
                    </w:rPr>
                    <w:t>Release</w:t>
                  </w:r>
                  <w:r w:rsidR="005A3EEC" w:rsidRPr="009743EA">
                    <w:rPr>
                      <w:rFonts w:eastAsia="Calibri"/>
                      <w:szCs w:val="22"/>
                    </w:rPr>
                    <w:t xml:space="preserve"> </w:t>
                  </w:r>
                  <w:r w:rsidRPr="009743EA">
                    <w:rPr>
                      <w:rFonts w:eastAsia="Calibri"/>
                      <w:szCs w:val="22"/>
                    </w:rPr>
                    <w:t>Version</w:t>
                  </w:r>
                  <w:r w:rsidR="005A3EEC" w:rsidRPr="009743EA">
                    <w:rPr>
                      <w:rFonts w:eastAsia="Calibri"/>
                      <w:szCs w:val="22"/>
                    </w:rPr>
                    <w:t xml:space="preserve"> </w:t>
                  </w:r>
                  <w:r w:rsidRPr="009743EA">
                    <w:rPr>
                      <w:rFonts w:eastAsia="Calibri"/>
                      <w:szCs w:val="22"/>
                    </w:rPr>
                    <w:t>Indicator</w:t>
                  </w:r>
                </w:p>
              </w:tc>
            </w:tr>
          </w:tbl>
          <w:p w14:paraId="2EC28DEA" w14:textId="77777777" w:rsidR="004127E2" w:rsidRPr="009743EA" w:rsidRDefault="004127E2" w:rsidP="004127E2">
            <w:pPr>
              <w:pStyle w:val="TAL"/>
              <w:snapToGrid w:val="0"/>
              <w:jc w:val="both"/>
              <w:rPr>
                <w:lang w:eastAsia="ko-KR"/>
              </w:rPr>
            </w:pPr>
          </w:p>
        </w:tc>
      </w:tr>
      <w:tr w:rsidR="004127E2" w:rsidRPr="009743EA" w14:paraId="78557484" w14:textId="77777777" w:rsidTr="008C30AE">
        <w:trPr>
          <w:jc w:val="center"/>
        </w:trPr>
        <w:tc>
          <w:tcPr>
            <w:tcW w:w="1286" w:type="dxa"/>
            <w:tcBorders>
              <w:top w:val="single" w:sz="4" w:space="0" w:color="000000"/>
              <w:left w:val="single" w:sz="4" w:space="0" w:color="000000"/>
              <w:bottom w:val="single" w:sz="4" w:space="0" w:color="000000"/>
            </w:tcBorders>
            <w:shd w:val="clear" w:color="auto" w:fill="E7E6E6"/>
          </w:tcPr>
          <w:p w14:paraId="24F44474" w14:textId="77777777" w:rsidR="004127E2" w:rsidRPr="009743EA" w:rsidRDefault="004127E2" w:rsidP="004127E2">
            <w:pPr>
              <w:pStyle w:val="Default"/>
              <w:overflowPunct w:val="0"/>
              <w:jc w:val="center"/>
              <w:rPr>
                <w:rFonts w:ascii="Arial" w:eastAsia="Malgun Gothic" w:hAnsi="Arial"/>
                <w:b/>
                <w:color w:val="auto"/>
                <w:kern w:val="1"/>
                <w:sz w:val="18"/>
                <w:szCs w:val="20"/>
              </w:rPr>
            </w:pPr>
          </w:p>
          <w:p w14:paraId="49F2DB99" w14:textId="77777777" w:rsidR="004127E2" w:rsidRPr="009743EA" w:rsidRDefault="004127E2" w:rsidP="004127E2">
            <w:pPr>
              <w:pStyle w:val="Default"/>
              <w:overflowPunct w:val="0"/>
              <w:jc w:val="center"/>
              <w:rPr>
                <w:rFonts w:ascii="Arial" w:eastAsia="Malgun Gothic" w:hAnsi="Arial"/>
                <w:b/>
                <w:color w:val="auto"/>
                <w:kern w:val="1"/>
                <w:sz w:val="18"/>
                <w:szCs w:val="20"/>
              </w:rPr>
            </w:pPr>
          </w:p>
          <w:p w14:paraId="04DF6509" w14:textId="77777777" w:rsidR="004127E2" w:rsidRPr="009743EA" w:rsidRDefault="004127E2" w:rsidP="004127E2">
            <w:pPr>
              <w:pStyle w:val="Default"/>
              <w:overflowPunct w:val="0"/>
              <w:jc w:val="center"/>
              <w:rPr>
                <w:rFonts w:ascii="Arial" w:eastAsia="Malgun Gothic" w:hAnsi="Arial"/>
                <w:b/>
                <w:color w:val="auto"/>
                <w:kern w:val="1"/>
                <w:sz w:val="18"/>
                <w:szCs w:val="20"/>
              </w:rPr>
            </w:pPr>
          </w:p>
          <w:p w14:paraId="0933C5B1" w14:textId="77777777" w:rsidR="004127E2" w:rsidRPr="009743EA" w:rsidRDefault="004127E2" w:rsidP="004127E2">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2233CC5A" w14:textId="77777777" w:rsidR="004127E2" w:rsidRPr="009743EA" w:rsidRDefault="004127E2" w:rsidP="004127E2">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no RCN or</w:t>
            </w:r>
          </w:p>
          <w:p w14:paraId="38336340" w14:textId="77777777" w:rsidR="004127E2" w:rsidRPr="009743EA" w:rsidRDefault="004127E2" w:rsidP="004127E2">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RCN=1</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26735DD3" w14:textId="77777777" w:rsidR="004127E2" w:rsidRPr="009743EA" w:rsidRDefault="004127E2" w:rsidP="00CA59CA">
            <w:pPr>
              <w:pStyle w:val="TAL"/>
              <w:snapToGrid w:val="0"/>
              <w:ind w:left="284"/>
              <w:rPr>
                <w:color w:val="0070C0"/>
              </w:rPr>
            </w:pPr>
          </w:p>
          <w:p w14:paraId="32E33DBF" w14:textId="77777777" w:rsidR="004127E2" w:rsidRPr="009743EA" w:rsidRDefault="004127E2" w:rsidP="00CA59CA">
            <w:pPr>
              <w:pStyle w:val="TAL"/>
              <w:snapToGrid w:val="0"/>
              <w:ind w:left="284"/>
              <w:rPr>
                <w:color w:val="0070C0"/>
              </w:rPr>
            </w:pPr>
            <w:r w:rsidRPr="009743EA">
              <w:rPr>
                <w:color w:val="0070C0"/>
              </w:rPr>
              <w:t>API/GRP/</w:t>
            </w:r>
          </w:p>
          <w:p w14:paraId="52C496E9" w14:textId="77777777" w:rsidR="004127E2" w:rsidRPr="009743EA" w:rsidRDefault="004127E2" w:rsidP="00CA59CA">
            <w:pPr>
              <w:pStyle w:val="TAL"/>
              <w:snapToGrid w:val="0"/>
              <w:ind w:left="284"/>
              <w:rPr>
                <w:color w:val="0070C0"/>
              </w:rPr>
            </w:pPr>
            <w:r w:rsidRPr="009743EA">
              <w:rPr>
                <w:color w:val="0070C0"/>
              </w:rPr>
              <w:t xml:space="preserve"> </w:t>
            </w:r>
          </w:p>
          <w:p w14:paraId="5ADE5045" w14:textId="77777777" w:rsidR="004127E2" w:rsidRPr="009743EA" w:rsidRDefault="004127E2" w:rsidP="00CA59CA">
            <w:pPr>
              <w:pStyle w:val="TAL"/>
              <w:snapToGrid w:val="0"/>
              <w:ind w:left="284"/>
              <w:rPr>
                <w:color w:val="0070C0"/>
              </w:rPr>
            </w:pPr>
            <w:r w:rsidRPr="009743EA">
              <w:rPr>
                <w:color w:val="0070C0"/>
              </w:rPr>
              <w:t>HTTP Request:</w:t>
            </w:r>
          </w:p>
          <w:p w14:paraId="1DBA48ED" w14:textId="77777777" w:rsidR="004127E2" w:rsidRPr="009743EA" w:rsidRDefault="004127E2" w:rsidP="00CA59CA">
            <w:pPr>
              <w:pStyle w:val="TAL"/>
              <w:snapToGrid w:val="0"/>
              <w:ind w:left="284"/>
              <w:rPr>
                <w:color w:val="0070C0"/>
              </w:rPr>
            </w:pPr>
          </w:p>
          <w:p w14:paraId="0E8C681E" w14:textId="77777777" w:rsidR="004127E2" w:rsidRPr="009743EA" w:rsidRDefault="004127E2" w:rsidP="00CA59CA">
            <w:pPr>
              <w:pStyle w:val="TAL"/>
              <w:snapToGrid w:val="0"/>
              <w:ind w:left="284"/>
              <w:rPr>
                <w:color w:val="0070C0"/>
              </w:rPr>
            </w:pPr>
            <w:r w:rsidRPr="009743EA">
              <w:rPr>
                <w:color w:val="0070C0"/>
              </w:rPr>
              <w:t>POST /mn-name/ae_actuator/ group_lamp/fopt   HTTP/1.1</w:t>
            </w:r>
          </w:p>
          <w:p w14:paraId="3B830D55" w14:textId="77777777" w:rsidR="004127E2" w:rsidRPr="009743EA" w:rsidRDefault="004127E2" w:rsidP="00CA59CA">
            <w:pPr>
              <w:pStyle w:val="TAL"/>
              <w:snapToGrid w:val="0"/>
              <w:ind w:left="284"/>
              <w:rPr>
                <w:color w:val="0070C0"/>
              </w:rPr>
            </w:pPr>
            <w:r w:rsidRPr="009743EA">
              <w:rPr>
                <w:color w:val="0070C0"/>
              </w:rPr>
              <w:t>Host: 192.168.0.10:8282</w:t>
            </w:r>
          </w:p>
          <w:p w14:paraId="2DA345D4" w14:textId="77777777" w:rsidR="004127E2" w:rsidRPr="009743EA" w:rsidRDefault="004127E2" w:rsidP="00CA59CA">
            <w:pPr>
              <w:pStyle w:val="TAL"/>
              <w:snapToGrid w:val="0"/>
              <w:ind w:left="284"/>
              <w:rPr>
                <w:color w:val="0070C0"/>
              </w:rPr>
            </w:pPr>
            <w:r w:rsidRPr="009743EA">
              <w:rPr>
                <w:color w:val="0070C0"/>
              </w:rPr>
              <w:t>X-M2M-Origin: CAE5630283216026458665</w:t>
            </w:r>
          </w:p>
          <w:p w14:paraId="6BBAA896" w14:textId="77777777" w:rsidR="004127E2" w:rsidRPr="009743EA" w:rsidRDefault="004127E2" w:rsidP="00CA59CA">
            <w:pPr>
              <w:pStyle w:val="TAL"/>
              <w:snapToGrid w:val="0"/>
              <w:ind w:left="284"/>
              <w:rPr>
                <w:color w:val="0070C0"/>
              </w:rPr>
            </w:pPr>
            <w:r w:rsidRPr="009743EA">
              <w:rPr>
                <w:color w:val="0070C0"/>
              </w:rPr>
              <w:t>Content-Type: application/json;ty=4</w:t>
            </w:r>
          </w:p>
          <w:p w14:paraId="72E262C6" w14:textId="77777777" w:rsidR="004127E2" w:rsidRPr="009743EA" w:rsidRDefault="004127E2" w:rsidP="00CA59CA">
            <w:pPr>
              <w:pStyle w:val="TAL"/>
              <w:snapToGrid w:val="0"/>
              <w:ind w:left="284"/>
              <w:rPr>
                <w:color w:val="0070C0"/>
              </w:rPr>
            </w:pPr>
            <w:r w:rsidRPr="009743EA">
              <w:rPr>
                <w:color w:val="0070C0"/>
              </w:rPr>
              <w:t>Accept: application/json</w:t>
            </w:r>
          </w:p>
          <w:p w14:paraId="71F42F80" w14:textId="77777777" w:rsidR="004127E2" w:rsidRPr="009743EA" w:rsidRDefault="004127E2" w:rsidP="00CA59CA">
            <w:pPr>
              <w:pStyle w:val="TAL"/>
              <w:snapToGrid w:val="0"/>
              <w:ind w:left="284"/>
              <w:rPr>
                <w:color w:val="0070C0"/>
              </w:rPr>
            </w:pPr>
            <w:r w:rsidRPr="009743EA">
              <w:rPr>
                <w:color w:val="0070C0"/>
              </w:rPr>
              <w:t>X-M2M-RI: 1234</w:t>
            </w:r>
          </w:p>
          <w:p w14:paraId="3FCF3F28" w14:textId="77777777" w:rsidR="004127E2" w:rsidRPr="009743EA" w:rsidRDefault="004127E2" w:rsidP="00CA59CA">
            <w:pPr>
              <w:pStyle w:val="TAL"/>
              <w:snapToGrid w:val="0"/>
              <w:ind w:left="284"/>
              <w:rPr>
                <w:color w:val="0070C0"/>
              </w:rPr>
            </w:pPr>
            <w:r w:rsidRPr="009743EA">
              <w:rPr>
                <w:color w:val="0070C0"/>
              </w:rPr>
              <w:t>X-M2M-RVI: 2a</w:t>
            </w:r>
          </w:p>
          <w:p w14:paraId="0CB6AC8A" w14:textId="77777777" w:rsidR="004127E2" w:rsidRPr="009743EA" w:rsidRDefault="004127E2" w:rsidP="00CA59CA">
            <w:pPr>
              <w:pStyle w:val="TAL"/>
              <w:snapToGrid w:val="0"/>
              <w:ind w:left="284"/>
              <w:rPr>
                <w:color w:val="0070C0"/>
              </w:rPr>
            </w:pPr>
          </w:p>
          <w:p w14:paraId="5705D6CA" w14:textId="77777777" w:rsidR="004127E2" w:rsidRPr="009743EA" w:rsidRDefault="004127E2" w:rsidP="00CA59CA">
            <w:pPr>
              <w:pStyle w:val="TAL"/>
              <w:snapToGrid w:val="0"/>
              <w:ind w:left="284"/>
              <w:rPr>
                <w:color w:val="0070C0"/>
              </w:rPr>
            </w:pPr>
            <w:r w:rsidRPr="009743EA">
              <w:rPr>
                <w:color w:val="0070C0"/>
              </w:rPr>
              <w:t>{</w:t>
            </w:r>
          </w:p>
          <w:p w14:paraId="160DE71E" w14:textId="77777777" w:rsidR="004127E2" w:rsidRPr="009743EA" w:rsidRDefault="004127E2" w:rsidP="00CA59CA">
            <w:pPr>
              <w:pStyle w:val="TAL"/>
              <w:snapToGrid w:val="0"/>
              <w:ind w:left="284"/>
              <w:rPr>
                <w:color w:val="0070C0"/>
              </w:rPr>
            </w:pPr>
            <w:r w:rsidRPr="009743EA">
              <w:rPr>
                <w:color w:val="0070C0"/>
              </w:rPr>
              <w:t xml:space="preserve">    "m2m:cin": {</w:t>
            </w:r>
          </w:p>
          <w:p w14:paraId="2E68144F" w14:textId="77777777" w:rsidR="004127E2" w:rsidRPr="009743EA" w:rsidRDefault="004127E2" w:rsidP="00CA59CA">
            <w:pPr>
              <w:pStyle w:val="TAL"/>
              <w:snapToGrid w:val="0"/>
              <w:ind w:left="284"/>
              <w:rPr>
                <w:color w:val="0070C0"/>
              </w:rPr>
            </w:pPr>
            <w:r w:rsidRPr="009743EA">
              <w:rPr>
                <w:color w:val="0070C0"/>
              </w:rPr>
              <w:t xml:space="preserve">        "con": "20"</w:t>
            </w:r>
          </w:p>
          <w:p w14:paraId="69DFED31" w14:textId="77777777" w:rsidR="004127E2" w:rsidRPr="009743EA" w:rsidRDefault="004127E2" w:rsidP="00CA59CA">
            <w:pPr>
              <w:pStyle w:val="TAL"/>
              <w:snapToGrid w:val="0"/>
              <w:ind w:left="284"/>
              <w:rPr>
                <w:color w:val="0070C0"/>
              </w:rPr>
            </w:pPr>
            <w:r w:rsidRPr="009743EA">
              <w:rPr>
                <w:color w:val="0070C0"/>
              </w:rPr>
              <w:t xml:space="preserve">    }</w:t>
            </w:r>
          </w:p>
          <w:p w14:paraId="4E9B707A" w14:textId="77777777" w:rsidR="004127E2" w:rsidRPr="009743EA" w:rsidRDefault="004127E2" w:rsidP="00CA59CA">
            <w:pPr>
              <w:pStyle w:val="TAL"/>
              <w:snapToGrid w:val="0"/>
              <w:ind w:left="284"/>
              <w:rPr>
                <w:color w:val="0070C0"/>
              </w:rPr>
            </w:pPr>
            <w:r w:rsidRPr="009743EA">
              <w:rPr>
                <w:color w:val="0070C0"/>
              </w:rPr>
              <w:t>}</w:t>
            </w:r>
          </w:p>
          <w:p w14:paraId="3C36E5F1" w14:textId="77777777" w:rsidR="004127E2" w:rsidRPr="009743EA" w:rsidRDefault="004127E2" w:rsidP="00CA59CA">
            <w:pPr>
              <w:pStyle w:val="TAL"/>
              <w:snapToGrid w:val="0"/>
              <w:ind w:left="284"/>
              <w:rPr>
                <w:color w:val="0070C0"/>
              </w:rPr>
            </w:pPr>
          </w:p>
          <w:p w14:paraId="21201E6D" w14:textId="77777777" w:rsidR="004127E2" w:rsidRPr="009743EA" w:rsidRDefault="004127E2" w:rsidP="00CA59CA">
            <w:pPr>
              <w:pStyle w:val="TAL"/>
              <w:snapToGrid w:val="0"/>
              <w:ind w:left="284"/>
              <w:rPr>
                <w:color w:val="0070C0"/>
              </w:rPr>
            </w:pPr>
          </w:p>
          <w:p w14:paraId="683C0733" w14:textId="77777777" w:rsidR="004127E2" w:rsidRPr="009743EA" w:rsidRDefault="004127E2" w:rsidP="00CA59CA">
            <w:pPr>
              <w:pStyle w:val="TAL"/>
              <w:snapToGrid w:val="0"/>
              <w:ind w:left="284"/>
              <w:rPr>
                <w:color w:val="0070C0"/>
              </w:rPr>
            </w:pPr>
            <w:r w:rsidRPr="009743EA">
              <w:rPr>
                <w:color w:val="0070C0"/>
              </w:rPr>
              <w:t>HTTP Response:</w:t>
            </w:r>
          </w:p>
          <w:p w14:paraId="61ED13EE" w14:textId="77777777" w:rsidR="004127E2" w:rsidRPr="009743EA" w:rsidRDefault="004127E2" w:rsidP="00CA59CA">
            <w:pPr>
              <w:pStyle w:val="TAL"/>
              <w:snapToGrid w:val="0"/>
              <w:ind w:left="284"/>
              <w:rPr>
                <w:color w:val="0070C0"/>
              </w:rPr>
            </w:pPr>
          </w:p>
          <w:p w14:paraId="5F227A95" w14:textId="77777777" w:rsidR="004127E2" w:rsidRPr="009743EA" w:rsidRDefault="004127E2" w:rsidP="00CA59CA">
            <w:pPr>
              <w:pStyle w:val="TAL"/>
              <w:snapToGrid w:val="0"/>
              <w:ind w:left="284"/>
              <w:rPr>
                <w:color w:val="0070C0"/>
              </w:rPr>
            </w:pPr>
            <w:r w:rsidRPr="009743EA">
              <w:rPr>
                <w:color w:val="0070C0"/>
              </w:rPr>
              <w:t>200 Created</w:t>
            </w:r>
          </w:p>
          <w:p w14:paraId="48C5A043" w14:textId="77777777" w:rsidR="004127E2" w:rsidRPr="009743EA" w:rsidRDefault="004127E2" w:rsidP="004127E2">
            <w:pPr>
              <w:pStyle w:val="TAL"/>
              <w:snapToGrid w:val="0"/>
              <w:ind w:left="284"/>
              <w:rPr>
                <w:color w:val="0070C0"/>
              </w:rPr>
            </w:pPr>
            <w:r w:rsidRPr="009743EA">
              <w:rPr>
                <w:color w:val="0070C0"/>
              </w:rPr>
              <w:t>Content-Location: mn-name/ae_actuator/group_lamp</w:t>
            </w:r>
          </w:p>
          <w:p w14:paraId="60A20706" w14:textId="77777777" w:rsidR="004127E2" w:rsidRPr="00325791" w:rsidRDefault="004127E2" w:rsidP="004127E2">
            <w:pPr>
              <w:pStyle w:val="TAL"/>
              <w:snapToGrid w:val="0"/>
              <w:ind w:left="284"/>
              <w:rPr>
                <w:color w:val="0070C0"/>
                <w:lang w:val="fr-FR"/>
              </w:rPr>
            </w:pPr>
            <w:r w:rsidRPr="00325791">
              <w:rPr>
                <w:color w:val="0070C0"/>
                <w:lang w:val="fr-FR"/>
              </w:rPr>
              <w:t>Content-Type: application/json</w:t>
            </w:r>
          </w:p>
          <w:p w14:paraId="42F46578" w14:textId="77777777" w:rsidR="004127E2" w:rsidRPr="00325791" w:rsidRDefault="004127E2" w:rsidP="004127E2">
            <w:pPr>
              <w:pStyle w:val="TAL"/>
              <w:snapToGrid w:val="0"/>
              <w:ind w:left="284"/>
              <w:rPr>
                <w:color w:val="0070C0"/>
                <w:lang w:val="fr-FR"/>
              </w:rPr>
            </w:pPr>
            <w:r w:rsidRPr="00325791">
              <w:rPr>
                <w:color w:val="0070C0"/>
                <w:lang w:val="fr-FR"/>
              </w:rPr>
              <w:t>X-M2M-RI: 1234</w:t>
            </w:r>
          </w:p>
          <w:p w14:paraId="34E582D6" w14:textId="77777777" w:rsidR="004127E2" w:rsidRPr="009743EA" w:rsidRDefault="004127E2" w:rsidP="00CA59CA">
            <w:pPr>
              <w:pStyle w:val="TAL"/>
              <w:snapToGrid w:val="0"/>
              <w:ind w:left="284"/>
              <w:rPr>
                <w:color w:val="0070C0"/>
              </w:rPr>
            </w:pPr>
            <w:r w:rsidRPr="009743EA">
              <w:rPr>
                <w:color w:val="0070C0"/>
              </w:rPr>
              <w:lastRenderedPageBreak/>
              <w:t>X-M2M-RVI: 2a</w:t>
            </w:r>
          </w:p>
          <w:p w14:paraId="63D92834" w14:textId="77777777" w:rsidR="004127E2" w:rsidRPr="009743EA" w:rsidRDefault="004127E2" w:rsidP="004127E2">
            <w:pPr>
              <w:pStyle w:val="TAL"/>
              <w:snapToGrid w:val="0"/>
              <w:ind w:left="284"/>
              <w:rPr>
                <w:color w:val="0070C0"/>
              </w:rPr>
            </w:pPr>
            <w:r w:rsidRPr="009743EA">
              <w:rPr>
                <w:color w:val="0070C0"/>
              </w:rPr>
              <w:t>X-M2M-RSC: 2000</w:t>
            </w:r>
          </w:p>
          <w:p w14:paraId="1CE83247" w14:textId="77777777" w:rsidR="004127E2" w:rsidRPr="009743EA" w:rsidRDefault="004127E2" w:rsidP="004127E2">
            <w:pPr>
              <w:pStyle w:val="TAL"/>
              <w:snapToGrid w:val="0"/>
              <w:ind w:left="284"/>
              <w:rPr>
                <w:color w:val="0070C0"/>
              </w:rPr>
            </w:pPr>
          </w:p>
          <w:p w14:paraId="12DD8A0A" w14:textId="77777777" w:rsidR="004127E2" w:rsidRPr="009743EA" w:rsidRDefault="004127E2" w:rsidP="004127E2">
            <w:pPr>
              <w:pStyle w:val="TAL"/>
              <w:snapToGrid w:val="0"/>
              <w:ind w:left="284"/>
              <w:rPr>
                <w:color w:val="0070C0"/>
              </w:rPr>
            </w:pPr>
          </w:p>
          <w:p w14:paraId="5805569B" w14:textId="77777777" w:rsidR="004127E2" w:rsidRPr="009743EA" w:rsidRDefault="004127E2" w:rsidP="00CA59CA">
            <w:pPr>
              <w:pStyle w:val="TAL"/>
              <w:snapToGrid w:val="0"/>
              <w:ind w:left="284"/>
              <w:rPr>
                <w:color w:val="0070C0"/>
              </w:rPr>
            </w:pPr>
            <w:r w:rsidRPr="009743EA">
              <w:rPr>
                <w:color w:val="0070C0"/>
              </w:rPr>
              <w:t>{</w:t>
            </w:r>
          </w:p>
          <w:p w14:paraId="5FD86241" w14:textId="77777777" w:rsidR="004127E2" w:rsidRPr="009743EA" w:rsidRDefault="004127E2" w:rsidP="00CA59CA">
            <w:pPr>
              <w:pStyle w:val="TAL"/>
              <w:snapToGrid w:val="0"/>
              <w:ind w:left="284"/>
              <w:rPr>
                <w:color w:val="0070C0"/>
              </w:rPr>
            </w:pPr>
            <w:r w:rsidRPr="009743EA">
              <w:rPr>
                <w:color w:val="0070C0"/>
              </w:rPr>
              <w:t>    "m2m:agr": {</w:t>
            </w:r>
          </w:p>
          <w:p w14:paraId="0B3E51AD" w14:textId="77777777" w:rsidR="004127E2" w:rsidRPr="009743EA" w:rsidRDefault="004127E2" w:rsidP="00CA59CA">
            <w:pPr>
              <w:pStyle w:val="TAL"/>
              <w:snapToGrid w:val="0"/>
              <w:ind w:left="284"/>
              <w:rPr>
                <w:color w:val="0070C0"/>
              </w:rPr>
            </w:pPr>
            <w:r w:rsidRPr="009743EA">
              <w:rPr>
                <w:color w:val="0070C0"/>
              </w:rPr>
              <w:t>        "rsp": </w:t>
            </w:r>
            <w:r w:rsidRPr="005A2D7C">
              <w:t>[</w:t>
            </w:r>
          </w:p>
          <w:p w14:paraId="70D00933" w14:textId="77777777" w:rsidR="004127E2" w:rsidRPr="009743EA" w:rsidRDefault="004127E2" w:rsidP="00CA59CA">
            <w:pPr>
              <w:pStyle w:val="TAL"/>
              <w:snapToGrid w:val="0"/>
              <w:ind w:left="284"/>
              <w:rPr>
                <w:color w:val="0070C0"/>
              </w:rPr>
            </w:pPr>
            <w:r w:rsidRPr="009743EA">
              <w:rPr>
                <w:color w:val="0070C0"/>
              </w:rPr>
              <w:t>            {</w:t>
            </w:r>
          </w:p>
          <w:p w14:paraId="77FDE1EF" w14:textId="77777777" w:rsidR="004127E2" w:rsidRPr="009743EA" w:rsidRDefault="004127E2" w:rsidP="00CA59CA">
            <w:pPr>
              <w:pStyle w:val="TAL"/>
              <w:snapToGrid w:val="0"/>
              <w:ind w:left="284"/>
              <w:rPr>
                <w:color w:val="0070C0"/>
              </w:rPr>
            </w:pPr>
            <w:r w:rsidRPr="009743EA">
              <w:rPr>
                <w:color w:val="0070C0"/>
              </w:rPr>
              <w:t>                "fr": "/ID-CSE-01/</w:t>
            </w:r>
            <w:r w:rsidRPr="009743EA">
              <w:rPr>
                <w:color w:val="0070C0"/>
                <w:lang w:eastAsia="ko-KR"/>
              </w:rPr>
              <w:t>mn-name/ae_actuator/lamp_container1</w:t>
            </w:r>
            <w:r w:rsidRPr="009743EA">
              <w:rPr>
                <w:color w:val="0070C0"/>
              </w:rPr>
              <w:t>",</w:t>
            </w:r>
          </w:p>
          <w:p w14:paraId="61D18A21" w14:textId="77777777" w:rsidR="004127E2" w:rsidRPr="00325791" w:rsidRDefault="004127E2" w:rsidP="00CA59CA">
            <w:pPr>
              <w:pStyle w:val="TAL"/>
              <w:snapToGrid w:val="0"/>
              <w:ind w:left="284"/>
              <w:rPr>
                <w:color w:val="0070C0"/>
                <w:lang w:val="fr-FR"/>
              </w:rPr>
            </w:pPr>
            <w:r w:rsidRPr="009743EA">
              <w:rPr>
                <w:color w:val="0070C0"/>
              </w:rPr>
              <w:t>                </w:t>
            </w:r>
            <w:r w:rsidRPr="00325791">
              <w:rPr>
                <w:color w:val="0070C0"/>
                <w:lang w:val="fr-FR"/>
              </w:rPr>
              <w:t>"pc": {</w:t>
            </w:r>
          </w:p>
          <w:p w14:paraId="3EACFB04" w14:textId="77777777" w:rsidR="004127E2" w:rsidRPr="00325791" w:rsidRDefault="004127E2" w:rsidP="00CA59CA">
            <w:pPr>
              <w:pStyle w:val="TAL"/>
              <w:snapToGrid w:val="0"/>
              <w:ind w:left="284"/>
              <w:rPr>
                <w:color w:val="0070C0"/>
                <w:lang w:val="fr-FR"/>
              </w:rPr>
            </w:pPr>
            <w:r w:rsidRPr="00325791">
              <w:rPr>
                <w:color w:val="0070C0"/>
                <w:lang w:val="fr-FR"/>
              </w:rPr>
              <w:t>                    "m2m:cin": {</w:t>
            </w:r>
          </w:p>
          <w:p w14:paraId="0D2698EE" w14:textId="77777777" w:rsidR="004127E2" w:rsidRPr="00325791" w:rsidRDefault="004127E2" w:rsidP="00CA59CA">
            <w:pPr>
              <w:pStyle w:val="TAL"/>
              <w:snapToGrid w:val="0"/>
              <w:ind w:left="284"/>
              <w:rPr>
                <w:color w:val="0070C0"/>
                <w:lang w:val="fr-FR"/>
              </w:rPr>
            </w:pPr>
            <w:r w:rsidRPr="00325791">
              <w:rPr>
                <w:color w:val="0070C0"/>
                <w:lang w:val="fr-FR"/>
              </w:rPr>
              <w:t>                        "con": "20",</w:t>
            </w:r>
          </w:p>
          <w:p w14:paraId="1CC59916" w14:textId="77777777" w:rsidR="004127E2" w:rsidRPr="00325791" w:rsidRDefault="004127E2" w:rsidP="00CA59CA">
            <w:pPr>
              <w:pStyle w:val="TAL"/>
              <w:snapToGrid w:val="0"/>
              <w:ind w:left="284"/>
              <w:rPr>
                <w:color w:val="0070C0"/>
                <w:lang w:val="fr-FR"/>
              </w:rPr>
            </w:pPr>
            <w:r w:rsidRPr="00325791">
              <w:rPr>
                <w:color w:val="0070C0"/>
                <w:lang w:val="fr-FR"/>
              </w:rPr>
              <w:t>                        "cs": 2,</w:t>
            </w:r>
          </w:p>
          <w:p w14:paraId="638EA46D" w14:textId="77777777" w:rsidR="004127E2" w:rsidRPr="00325791" w:rsidRDefault="004127E2" w:rsidP="00CA59CA">
            <w:pPr>
              <w:pStyle w:val="TAL"/>
              <w:snapToGrid w:val="0"/>
              <w:ind w:left="284"/>
              <w:rPr>
                <w:color w:val="0070C0"/>
                <w:lang w:val="fr-FR"/>
              </w:rPr>
            </w:pPr>
            <w:r w:rsidRPr="00325791">
              <w:rPr>
                <w:color w:val="0070C0"/>
                <w:lang w:val="fr-FR"/>
              </w:rPr>
              <w:t>                        "ct": "20200609T163651,675786",</w:t>
            </w:r>
          </w:p>
          <w:p w14:paraId="7246D5B7" w14:textId="77777777" w:rsidR="004127E2" w:rsidRPr="00325791" w:rsidRDefault="004127E2" w:rsidP="00CA59CA">
            <w:pPr>
              <w:pStyle w:val="TAL"/>
              <w:snapToGrid w:val="0"/>
              <w:ind w:left="284"/>
              <w:rPr>
                <w:color w:val="0070C0"/>
                <w:lang w:val="fr-FR"/>
              </w:rPr>
            </w:pPr>
            <w:r w:rsidRPr="00325791">
              <w:rPr>
                <w:color w:val="0070C0"/>
                <w:lang w:val="fr-FR"/>
              </w:rPr>
              <w:t>                        "et": "99991231T235959",</w:t>
            </w:r>
          </w:p>
          <w:p w14:paraId="2281D1CE" w14:textId="77777777" w:rsidR="004127E2" w:rsidRPr="00325791" w:rsidRDefault="004127E2" w:rsidP="00CA59CA">
            <w:pPr>
              <w:pStyle w:val="TAL"/>
              <w:snapToGrid w:val="0"/>
              <w:ind w:left="284"/>
              <w:rPr>
                <w:color w:val="0070C0"/>
                <w:lang w:val="fr-FR"/>
              </w:rPr>
            </w:pPr>
            <w:r w:rsidRPr="00325791">
              <w:rPr>
                <w:color w:val="0070C0"/>
                <w:lang w:val="fr-FR"/>
              </w:rPr>
              <w:t>                        "lt": "20200609T163651,675786",</w:t>
            </w:r>
          </w:p>
          <w:p w14:paraId="695A9D48" w14:textId="77777777" w:rsidR="004127E2" w:rsidRPr="00325791" w:rsidRDefault="004127E2" w:rsidP="00CA59CA">
            <w:pPr>
              <w:pStyle w:val="TAL"/>
              <w:snapToGrid w:val="0"/>
              <w:ind w:left="284"/>
              <w:rPr>
                <w:color w:val="0070C0"/>
                <w:lang w:val="fr-FR"/>
              </w:rPr>
            </w:pPr>
            <w:r w:rsidRPr="00325791">
              <w:rPr>
                <w:color w:val="0070C0"/>
                <w:lang w:val="fr-FR"/>
              </w:rPr>
              <w:t>                        "pi": "cnt20200609T1632571403417286346243_cse01",</w:t>
            </w:r>
          </w:p>
          <w:p w14:paraId="5450BE01" w14:textId="77777777" w:rsidR="004127E2" w:rsidRPr="00325791" w:rsidRDefault="004127E2" w:rsidP="00CA59CA">
            <w:pPr>
              <w:pStyle w:val="TAL"/>
              <w:snapToGrid w:val="0"/>
              <w:ind w:left="284"/>
              <w:rPr>
                <w:color w:val="0070C0"/>
                <w:lang w:val="fr-FR"/>
              </w:rPr>
            </w:pPr>
            <w:r w:rsidRPr="00325791">
              <w:rPr>
                <w:color w:val="0070C0"/>
                <w:lang w:val="fr-FR"/>
              </w:rPr>
              <w:t>                        "ri": "cin20200609T1636511403417286346245_cse01",</w:t>
            </w:r>
          </w:p>
          <w:p w14:paraId="389606F4" w14:textId="77777777" w:rsidR="004127E2" w:rsidRPr="00325791" w:rsidRDefault="004127E2" w:rsidP="00CA59CA">
            <w:pPr>
              <w:pStyle w:val="TAL"/>
              <w:snapToGrid w:val="0"/>
              <w:ind w:left="284"/>
              <w:rPr>
                <w:color w:val="0070C0"/>
                <w:lang w:val="fr-FR"/>
              </w:rPr>
            </w:pPr>
            <w:r w:rsidRPr="00325791">
              <w:rPr>
                <w:color w:val="0070C0"/>
                <w:lang w:val="fr-FR"/>
              </w:rPr>
              <w:t>                        "rn": "fopt20200609T1636511403417286346244_cse01",</w:t>
            </w:r>
          </w:p>
          <w:p w14:paraId="6E958944" w14:textId="77777777" w:rsidR="004127E2" w:rsidRPr="009743EA" w:rsidRDefault="004127E2" w:rsidP="00CA59CA">
            <w:pPr>
              <w:pStyle w:val="TAL"/>
              <w:snapToGrid w:val="0"/>
              <w:ind w:left="284"/>
              <w:rPr>
                <w:color w:val="0070C0"/>
              </w:rPr>
            </w:pPr>
            <w:r w:rsidRPr="00325791">
              <w:rPr>
                <w:color w:val="0070C0"/>
                <w:lang w:val="fr-FR"/>
              </w:rPr>
              <w:t>                        </w:t>
            </w:r>
            <w:r w:rsidRPr="009743EA">
              <w:rPr>
                <w:color w:val="0070C0"/>
              </w:rPr>
              <w:t>"st": 1,</w:t>
            </w:r>
          </w:p>
          <w:p w14:paraId="79BFF29B" w14:textId="77777777" w:rsidR="004127E2" w:rsidRPr="009743EA" w:rsidRDefault="004127E2" w:rsidP="00CA59CA">
            <w:pPr>
              <w:pStyle w:val="TAL"/>
              <w:snapToGrid w:val="0"/>
              <w:ind w:left="284"/>
              <w:rPr>
                <w:color w:val="0070C0"/>
              </w:rPr>
            </w:pPr>
            <w:r w:rsidRPr="009743EA">
              <w:rPr>
                <w:color w:val="0070C0"/>
              </w:rPr>
              <w:t>                        "ty": 4</w:t>
            </w:r>
          </w:p>
          <w:p w14:paraId="53CB1CB8" w14:textId="77777777" w:rsidR="004127E2" w:rsidRPr="009743EA" w:rsidRDefault="004127E2" w:rsidP="00CA59CA">
            <w:pPr>
              <w:pStyle w:val="TAL"/>
              <w:snapToGrid w:val="0"/>
              <w:ind w:left="284"/>
              <w:rPr>
                <w:color w:val="0070C0"/>
              </w:rPr>
            </w:pPr>
            <w:r w:rsidRPr="009743EA">
              <w:rPr>
                <w:color w:val="0070C0"/>
              </w:rPr>
              <w:t>                    }</w:t>
            </w:r>
          </w:p>
          <w:p w14:paraId="321994CA" w14:textId="77777777" w:rsidR="004127E2" w:rsidRPr="009743EA" w:rsidRDefault="004127E2" w:rsidP="00CA59CA">
            <w:pPr>
              <w:pStyle w:val="TAL"/>
              <w:snapToGrid w:val="0"/>
              <w:ind w:left="284"/>
              <w:rPr>
                <w:color w:val="0070C0"/>
              </w:rPr>
            </w:pPr>
            <w:r w:rsidRPr="009743EA">
              <w:rPr>
                <w:color w:val="0070C0"/>
              </w:rPr>
              <w:t>                },</w:t>
            </w:r>
          </w:p>
          <w:p w14:paraId="1A6DC9F9" w14:textId="77777777" w:rsidR="004127E2" w:rsidRPr="009743EA" w:rsidRDefault="004127E2" w:rsidP="00CA59CA">
            <w:pPr>
              <w:pStyle w:val="TAL"/>
              <w:snapToGrid w:val="0"/>
              <w:ind w:left="284"/>
              <w:rPr>
                <w:color w:val="0070C0"/>
              </w:rPr>
            </w:pPr>
            <w:r w:rsidRPr="009743EA">
              <w:rPr>
                <w:color w:val="0070C0"/>
              </w:rPr>
              <w:t>                "rqi": "1234",</w:t>
            </w:r>
          </w:p>
          <w:p w14:paraId="00EA1EF7" w14:textId="77777777" w:rsidR="004127E2" w:rsidRPr="009743EA" w:rsidRDefault="004127E2" w:rsidP="00CA59CA">
            <w:pPr>
              <w:pStyle w:val="TAL"/>
              <w:snapToGrid w:val="0"/>
              <w:ind w:left="284"/>
              <w:rPr>
                <w:color w:val="0070C0"/>
              </w:rPr>
            </w:pPr>
            <w:r w:rsidRPr="009743EA">
              <w:rPr>
                <w:color w:val="0070C0"/>
              </w:rPr>
              <w:t>                "rsc": 2001</w:t>
            </w:r>
          </w:p>
          <w:p w14:paraId="30B2A47A" w14:textId="77777777" w:rsidR="004127E2" w:rsidRPr="009743EA" w:rsidRDefault="004127E2" w:rsidP="00CA59CA">
            <w:pPr>
              <w:pStyle w:val="TAL"/>
              <w:snapToGrid w:val="0"/>
              <w:ind w:left="284"/>
              <w:rPr>
                <w:color w:val="0070C0"/>
              </w:rPr>
            </w:pPr>
            <w:r w:rsidRPr="009743EA">
              <w:rPr>
                <w:color w:val="0070C0"/>
              </w:rPr>
              <w:t>            },</w:t>
            </w:r>
          </w:p>
          <w:p w14:paraId="505C9F62" w14:textId="77777777" w:rsidR="004127E2" w:rsidRPr="009743EA" w:rsidRDefault="004127E2" w:rsidP="00CA59CA">
            <w:pPr>
              <w:pStyle w:val="TAL"/>
              <w:snapToGrid w:val="0"/>
              <w:ind w:left="284"/>
              <w:rPr>
                <w:color w:val="0070C0"/>
              </w:rPr>
            </w:pPr>
            <w:r w:rsidRPr="009743EA">
              <w:rPr>
                <w:color w:val="0070C0"/>
              </w:rPr>
              <w:t>            {</w:t>
            </w:r>
          </w:p>
          <w:p w14:paraId="0C5B4763" w14:textId="77777777" w:rsidR="004127E2" w:rsidRPr="009743EA" w:rsidRDefault="004127E2" w:rsidP="00CA59CA">
            <w:pPr>
              <w:pStyle w:val="TAL"/>
              <w:snapToGrid w:val="0"/>
              <w:ind w:left="284"/>
              <w:rPr>
                <w:color w:val="0070C0"/>
              </w:rPr>
            </w:pPr>
            <w:r w:rsidRPr="009743EA">
              <w:rPr>
                <w:color w:val="0070C0"/>
              </w:rPr>
              <w:t>                "fr": "/ID-CSE-01/</w:t>
            </w:r>
            <w:r w:rsidRPr="009743EA">
              <w:rPr>
                <w:color w:val="0070C0"/>
                <w:lang w:eastAsia="ko-KR"/>
              </w:rPr>
              <w:t>mn-name/ae_actuator/lamp_container2</w:t>
            </w:r>
            <w:r w:rsidRPr="009743EA">
              <w:rPr>
                <w:color w:val="0070C0"/>
              </w:rPr>
              <w:t>",</w:t>
            </w:r>
          </w:p>
          <w:p w14:paraId="24CE556B" w14:textId="77777777" w:rsidR="004127E2" w:rsidRPr="00325791" w:rsidRDefault="004127E2" w:rsidP="00CA59CA">
            <w:pPr>
              <w:pStyle w:val="TAL"/>
              <w:snapToGrid w:val="0"/>
              <w:ind w:left="284"/>
              <w:rPr>
                <w:color w:val="0070C0"/>
                <w:lang w:val="fr-FR"/>
              </w:rPr>
            </w:pPr>
            <w:r w:rsidRPr="009743EA">
              <w:rPr>
                <w:color w:val="0070C0"/>
              </w:rPr>
              <w:t>                </w:t>
            </w:r>
            <w:r w:rsidRPr="00325791">
              <w:rPr>
                <w:color w:val="0070C0"/>
                <w:lang w:val="fr-FR"/>
              </w:rPr>
              <w:t>"pc": {</w:t>
            </w:r>
          </w:p>
          <w:p w14:paraId="1AAFA30B" w14:textId="77777777" w:rsidR="004127E2" w:rsidRPr="00325791" w:rsidRDefault="004127E2" w:rsidP="00CA59CA">
            <w:pPr>
              <w:pStyle w:val="TAL"/>
              <w:snapToGrid w:val="0"/>
              <w:ind w:left="284"/>
              <w:rPr>
                <w:color w:val="0070C0"/>
                <w:lang w:val="fr-FR"/>
              </w:rPr>
            </w:pPr>
            <w:r w:rsidRPr="00325791">
              <w:rPr>
                <w:color w:val="0070C0"/>
                <w:lang w:val="fr-FR"/>
              </w:rPr>
              <w:t>                    "m2m:cin": {</w:t>
            </w:r>
          </w:p>
          <w:p w14:paraId="5F0EA72C" w14:textId="77777777" w:rsidR="004127E2" w:rsidRPr="00325791" w:rsidRDefault="004127E2" w:rsidP="00CA59CA">
            <w:pPr>
              <w:pStyle w:val="TAL"/>
              <w:snapToGrid w:val="0"/>
              <w:ind w:left="284"/>
              <w:rPr>
                <w:color w:val="0070C0"/>
                <w:lang w:val="fr-FR"/>
              </w:rPr>
            </w:pPr>
            <w:r w:rsidRPr="00325791">
              <w:rPr>
                <w:color w:val="0070C0"/>
                <w:lang w:val="fr-FR"/>
              </w:rPr>
              <w:t>                        "con": "20",</w:t>
            </w:r>
          </w:p>
          <w:p w14:paraId="50303C71" w14:textId="77777777" w:rsidR="004127E2" w:rsidRPr="00325791" w:rsidRDefault="004127E2" w:rsidP="00CA59CA">
            <w:pPr>
              <w:pStyle w:val="TAL"/>
              <w:snapToGrid w:val="0"/>
              <w:ind w:left="284"/>
              <w:rPr>
                <w:color w:val="0070C0"/>
                <w:lang w:val="fr-FR"/>
              </w:rPr>
            </w:pPr>
            <w:r w:rsidRPr="00325791">
              <w:rPr>
                <w:color w:val="0070C0"/>
                <w:lang w:val="fr-FR"/>
              </w:rPr>
              <w:t>                        "cs": 2,</w:t>
            </w:r>
          </w:p>
          <w:p w14:paraId="658BA5BF" w14:textId="77777777" w:rsidR="004127E2" w:rsidRPr="00325791" w:rsidRDefault="004127E2" w:rsidP="00CA59CA">
            <w:pPr>
              <w:pStyle w:val="TAL"/>
              <w:snapToGrid w:val="0"/>
              <w:ind w:left="284"/>
              <w:rPr>
                <w:color w:val="0070C0"/>
                <w:lang w:val="fr-FR"/>
              </w:rPr>
            </w:pPr>
            <w:r w:rsidRPr="00325791">
              <w:rPr>
                <w:color w:val="0070C0"/>
                <w:lang w:val="fr-FR"/>
              </w:rPr>
              <w:t>                        "ct": "20200609T163651,680775",</w:t>
            </w:r>
          </w:p>
          <w:p w14:paraId="39628367" w14:textId="77777777" w:rsidR="004127E2" w:rsidRPr="00325791" w:rsidRDefault="004127E2" w:rsidP="00CA59CA">
            <w:pPr>
              <w:pStyle w:val="TAL"/>
              <w:snapToGrid w:val="0"/>
              <w:ind w:left="284"/>
              <w:rPr>
                <w:color w:val="0070C0"/>
                <w:lang w:val="fr-FR"/>
              </w:rPr>
            </w:pPr>
            <w:r w:rsidRPr="00325791">
              <w:rPr>
                <w:color w:val="0070C0"/>
                <w:lang w:val="fr-FR"/>
              </w:rPr>
              <w:t>                        "et": "99991231T235959",</w:t>
            </w:r>
          </w:p>
          <w:p w14:paraId="1357D94B" w14:textId="77777777" w:rsidR="004127E2" w:rsidRPr="00325791" w:rsidRDefault="004127E2" w:rsidP="00CA59CA">
            <w:pPr>
              <w:pStyle w:val="TAL"/>
              <w:snapToGrid w:val="0"/>
              <w:ind w:left="284"/>
              <w:rPr>
                <w:color w:val="0070C0"/>
                <w:lang w:val="fr-FR"/>
              </w:rPr>
            </w:pPr>
            <w:r w:rsidRPr="00325791">
              <w:rPr>
                <w:color w:val="0070C0"/>
                <w:lang w:val="fr-FR"/>
              </w:rPr>
              <w:t>                        "lt": "20200609T163651,680775",</w:t>
            </w:r>
          </w:p>
          <w:p w14:paraId="2C37C1AD" w14:textId="77777777" w:rsidR="004127E2" w:rsidRPr="00325791" w:rsidRDefault="004127E2" w:rsidP="00CA59CA">
            <w:pPr>
              <w:pStyle w:val="TAL"/>
              <w:snapToGrid w:val="0"/>
              <w:ind w:left="284"/>
              <w:rPr>
                <w:color w:val="0070C0"/>
                <w:lang w:val="fr-FR"/>
              </w:rPr>
            </w:pPr>
            <w:r w:rsidRPr="00325791">
              <w:rPr>
                <w:color w:val="0070C0"/>
                <w:lang w:val="fr-FR"/>
              </w:rPr>
              <w:t>                        "pi": "cnt20200609T1609261403417286346240_cse01",</w:t>
            </w:r>
          </w:p>
          <w:p w14:paraId="720DE2DC" w14:textId="77777777" w:rsidR="004127E2" w:rsidRPr="00325791" w:rsidRDefault="004127E2" w:rsidP="00CA59CA">
            <w:pPr>
              <w:pStyle w:val="TAL"/>
              <w:snapToGrid w:val="0"/>
              <w:ind w:left="284"/>
              <w:rPr>
                <w:color w:val="0070C0"/>
                <w:lang w:val="fr-FR"/>
              </w:rPr>
            </w:pPr>
            <w:r w:rsidRPr="00325791">
              <w:rPr>
                <w:color w:val="0070C0"/>
                <w:lang w:val="fr-FR"/>
              </w:rPr>
              <w:t>                        "ri": "cin20200609T1636511403417286346246_cse01",</w:t>
            </w:r>
          </w:p>
          <w:p w14:paraId="19C50A09" w14:textId="77777777" w:rsidR="004127E2" w:rsidRPr="00325791" w:rsidRDefault="004127E2" w:rsidP="00CA59CA">
            <w:pPr>
              <w:pStyle w:val="TAL"/>
              <w:snapToGrid w:val="0"/>
              <w:ind w:left="284"/>
              <w:rPr>
                <w:color w:val="0070C0"/>
                <w:lang w:val="fr-FR"/>
              </w:rPr>
            </w:pPr>
            <w:r w:rsidRPr="00325791">
              <w:rPr>
                <w:color w:val="0070C0"/>
                <w:lang w:val="fr-FR"/>
              </w:rPr>
              <w:t>                        "rn": "fopt20200609T1636511403417286346244_cse01",</w:t>
            </w:r>
          </w:p>
          <w:p w14:paraId="371EB557" w14:textId="77777777" w:rsidR="004127E2" w:rsidRPr="009743EA" w:rsidRDefault="004127E2" w:rsidP="00CA59CA">
            <w:pPr>
              <w:pStyle w:val="TAL"/>
              <w:snapToGrid w:val="0"/>
              <w:ind w:left="284"/>
              <w:rPr>
                <w:color w:val="0070C0"/>
              </w:rPr>
            </w:pPr>
            <w:r w:rsidRPr="00325791">
              <w:rPr>
                <w:color w:val="0070C0"/>
                <w:lang w:val="fr-FR"/>
              </w:rPr>
              <w:t>                        </w:t>
            </w:r>
            <w:r w:rsidRPr="009743EA">
              <w:rPr>
                <w:color w:val="0070C0"/>
              </w:rPr>
              <w:t>"st": 1,</w:t>
            </w:r>
          </w:p>
          <w:p w14:paraId="301F9BAE" w14:textId="77777777" w:rsidR="004127E2" w:rsidRPr="009743EA" w:rsidRDefault="004127E2" w:rsidP="00CA59CA">
            <w:pPr>
              <w:pStyle w:val="TAL"/>
              <w:snapToGrid w:val="0"/>
              <w:ind w:left="284"/>
              <w:rPr>
                <w:color w:val="0070C0"/>
              </w:rPr>
            </w:pPr>
            <w:r w:rsidRPr="009743EA">
              <w:rPr>
                <w:color w:val="0070C0"/>
              </w:rPr>
              <w:t>                        "ty": 4</w:t>
            </w:r>
          </w:p>
          <w:p w14:paraId="47A42A38" w14:textId="77777777" w:rsidR="004127E2" w:rsidRPr="009743EA" w:rsidRDefault="004127E2" w:rsidP="00CA59CA">
            <w:pPr>
              <w:pStyle w:val="TAL"/>
              <w:snapToGrid w:val="0"/>
              <w:ind w:left="284"/>
              <w:rPr>
                <w:color w:val="0070C0"/>
              </w:rPr>
            </w:pPr>
            <w:r w:rsidRPr="009743EA">
              <w:rPr>
                <w:color w:val="0070C0"/>
              </w:rPr>
              <w:t>                    }</w:t>
            </w:r>
          </w:p>
          <w:p w14:paraId="7FF46F2C" w14:textId="77777777" w:rsidR="004127E2" w:rsidRPr="009743EA" w:rsidRDefault="004127E2" w:rsidP="00CA59CA">
            <w:pPr>
              <w:pStyle w:val="TAL"/>
              <w:snapToGrid w:val="0"/>
              <w:ind w:left="284"/>
              <w:rPr>
                <w:color w:val="0070C0"/>
              </w:rPr>
            </w:pPr>
            <w:r w:rsidRPr="009743EA">
              <w:rPr>
                <w:color w:val="0070C0"/>
              </w:rPr>
              <w:t>                },</w:t>
            </w:r>
          </w:p>
          <w:p w14:paraId="5F59DA1A" w14:textId="77777777" w:rsidR="004127E2" w:rsidRPr="009743EA" w:rsidRDefault="004127E2" w:rsidP="00CA59CA">
            <w:pPr>
              <w:pStyle w:val="TAL"/>
              <w:snapToGrid w:val="0"/>
              <w:ind w:left="284"/>
              <w:rPr>
                <w:color w:val="0070C0"/>
              </w:rPr>
            </w:pPr>
            <w:r w:rsidRPr="009743EA">
              <w:rPr>
                <w:color w:val="0070C0"/>
              </w:rPr>
              <w:t>                "rqi": "1234",</w:t>
            </w:r>
          </w:p>
          <w:p w14:paraId="1510FFAC" w14:textId="77777777" w:rsidR="004127E2" w:rsidRPr="009743EA" w:rsidRDefault="004127E2" w:rsidP="00CA59CA">
            <w:pPr>
              <w:pStyle w:val="TAL"/>
              <w:snapToGrid w:val="0"/>
              <w:ind w:left="284"/>
              <w:rPr>
                <w:color w:val="0070C0"/>
              </w:rPr>
            </w:pPr>
            <w:r w:rsidRPr="009743EA">
              <w:rPr>
                <w:color w:val="0070C0"/>
              </w:rPr>
              <w:t>                "rsc": 2001</w:t>
            </w:r>
          </w:p>
          <w:p w14:paraId="482D365C" w14:textId="77777777" w:rsidR="004127E2" w:rsidRPr="009743EA" w:rsidRDefault="004127E2" w:rsidP="00CA59CA">
            <w:pPr>
              <w:pStyle w:val="TAL"/>
              <w:snapToGrid w:val="0"/>
              <w:ind w:left="284"/>
              <w:rPr>
                <w:color w:val="0070C0"/>
              </w:rPr>
            </w:pPr>
            <w:r w:rsidRPr="009743EA">
              <w:rPr>
                <w:color w:val="0070C0"/>
              </w:rPr>
              <w:t>            }</w:t>
            </w:r>
          </w:p>
          <w:p w14:paraId="098B4F34" w14:textId="77777777" w:rsidR="004127E2" w:rsidRPr="009743EA" w:rsidRDefault="004127E2" w:rsidP="00CA59CA">
            <w:pPr>
              <w:pStyle w:val="TAL"/>
              <w:snapToGrid w:val="0"/>
              <w:ind w:left="284"/>
              <w:rPr>
                <w:color w:val="0070C0"/>
              </w:rPr>
            </w:pPr>
            <w:r w:rsidRPr="009743EA">
              <w:rPr>
                <w:color w:val="0070C0"/>
              </w:rPr>
              <w:t>        ]</w:t>
            </w:r>
          </w:p>
          <w:p w14:paraId="406A20F5" w14:textId="77777777" w:rsidR="004127E2" w:rsidRPr="009743EA" w:rsidRDefault="004127E2" w:rsidP="00CA59CA">
            <w:pPr>
              <w:pStyle w:val="TAL"/>
              <w:snapToGrid w:val="0"/>
              <w:ind w:left="284"/>
              <w:rPr>
                <w:color w:val="0070C0"/>
              </w:rPr>
            </w:pPr>
            <w:r w:rsidRPr="009743EA">
              <w:rPr>
                <w:color w:val="0070C0"/>
              </w:rPr>
              <w:t>    }</w:t>
            </w:r>
          </w:p>
          <w:p w14:paraId="427F3125" w14:textId="77777777" w:rsidR="004127E2" w:rsidRPr="009743EA" w:rsidRDefault="004127E2" w:rsidP="00CA59CA">
            <w:pPr>
              <w:pStyle w:val="TAL"/>
              <w:snapToGrid w:val="0"/>
              <w:ind w:left="284"/>
              <w:rPr>
                <w:color w:val="0070C0"/>
              </w:rPr>
            </w:pPr>
            <w:r w:rsidRPr="009743EA">
              <w:rPr>
                <w:color w:val="0070C0"/>
              </w:rPr>
              <w:t>}</w:t>
            </w:r>
          </w:p>
          <w:p w14:paraId="248D1FA0" w14:textId="77777777" w:rsidR="004127E2" w:rsidRPr="009743EA" w:rsidRDefault="004127E2" w:rsidP="004127E2">
            <w:pPr>
              <w:pStyle w:val="TAL"/>
              <w:snapToGrid w:val="0"/>
              <w:ind w:left="284"/>
              <w:rPr>
                <w:color w:val="0070C0"/>
              </w:rPr>
            </w:pPr>
          </w:p>
          <w:p w14:paraId="55030607" w14:textId="77777777" w:rsidR="004127E2" w:rsidRPr="009743EA" w:rsidRDefault="004127E2" w:rsidP="004127E2">
            <w:pPr>
              <w:pStyle w:val="TAL"/>
              <w:snapToGrid w:val="0"/>
              <w:ind w:left="284"/>
              <w:rPr>
                <w:color w:val="0070C0"/>
              </w:rPr>
            </w:pPr>
          </w:p>
          <w:p w14:paraId="700B30A1" w14:textId="77777777" w:rsidR="004127E2" w:rsidRPr="009743EA" w:rsidRDefault="004127E2" w:rsidP="00CA59CA">
            <w:pPr>
              <w:pStyle w:val="TAL"/>
              <w:snapToGrid w:val="0"/>
              <w:ind w:left="284"/>
              <w:rPr>
                <w:color w:val="0070C0"/>
              </w:rPr>
            </w:pPr>
          </w:p>
        </w:tc>
      </w:tr>
    </w:tbl>
    <w:p w14:paraId="0163D8AE" w14:textId="77777777" w:rsidR="00503909" w:rsidRPr="005A2D7C" w:rsidRDefault="00503909" w:rsidP="008B1B88"/>
    <w:p w14:paraId="6E7C2DE6" w14:textId="3FA2DCF8" w:rsidR="008B1B88" w:rsidRPr="009743EA" w:rsidRDefault="008B1B88" w:rsidP="008B1B88">
      <w:pPr>
        <w:pStyle w:val="Heading3"/>
        <w:rPr>
          <w:color w:val="000000"/>
          <w:lang w:eastAsia="ko-KR"/>
        </w:rPr>
      </w:pPr>
      <w:bookmarkStart w:id="577" w:name="_Toc49420764"/>
      <w:bookmarkStart w:id="578" w:name="_Toc49507578"/>
      <w:bookmarkStart w:id="579" w:name="_Toc49507690"/>
      <w:bookmarkStart w:id="580" w:name="_Toc532286390"/>
      <w:bookmarkStart w:id="581" w:name="_Toc532286526"/>
      <w:bookmarkStart w:id="582" w:name="_Toc46154433"/>
      <w:bookmarkStart w:id="583" w:name="_Toc57298394"/>
      <w:r w:rsidRPr="009743EA">
        <w:rPr>
          <w:color w:val="000000"/>
        </w:rPr>
        <w:t>6.2.11</w:t>
      </w:r>
      <w:r w:rsidRPr="009743EA">
        <w:rPr>
          <w:color w:val="000000"/>
        </w:rPr>
        <w:tab/>
      </w:r>
      <w:r w:rsidR="000F6DB0" w:rsidRPr="009743EA">
        <w:rPr>
          <w:color w:val="000000"/>
        </w:rPr>
        <w:t xml:space="preserve">Resource Type </w:t>
      </w:r>
      <w:r w:rsidR="00356AB6" w:rsidRPr="009743EA">
        <w:rPr>
          <w:i/>
          <w:color w:val="000000"/>
        </w:rPr>
        <w:t>timeSeries</w:t>
      </w:r>
      <w:bookmarkEnd w:id="577"/>
      <w:bookmarkEnd w:id="578"/>
      <w:bookmarkEnd w:id="579"/>
      <w:bookmarkEnd w:id="580"/>
      <w:bookmarkEnd w:id="581"/>
      <w:bookmarkEnd w:id="582"/>
      <w:bookmarkEnd w:id="583"/>
    </w:p>
    <w:p w14:paraId="2CF9D495" w14:textId="77777777" w:rsidR="00356AB6" w:rsidRPr="009743EA" w:rsidRDefault="00356AB6" w:rsidP="00356AB6">
      <w:pPr>
        <w:pStyle w:val="Heading4"/>
      </w:pPr>
      <w:bookmarkStart w:id="584" w:name="_Toc49420765"/>
      <w:bookmarkStart w:id="585" w:name="_Toc49507579"/>
      <w:bookmarkStart w:id="586" w:name="_Toc49507691"/>
      <w:bookmarkStart w:id="587" w:name="_Toc532286391"/>
      <w:bookmarkStart w:id="588" w:name="_Toc532286527"/>
      <w:bookmarkStart w:id="589" w:name="_Toc46154434"/>
      <w:bookmarkStart w:id="590" w:name="_Toc57298395"/>
      <w:r w:rsidRPr="009743EA">
        <w:t>6.2.11.0</w:t>
      </w:r>
      <w:r w:rsidRPr="009743EA">
        <w:tab/>
        <w:t>Introduction</w:t>
      </w:r>
      <w:bookmarkEnd w:id="584"/>
      <w:bookmarkEnd w:id="585"/>
      <w:bookmarkEnd w:id="586"/>
      <w:bookmarkEnd w:id="587"/>
      <w:bookmarkEnd w:id="588"/>
      <w:bookmarkEnd w:id="589"/>
      <w:bookmarkEnd w:id="590"/>
    </w:p>
    <w:p w14:paraId="075D1918" w14:textId="77777777" w:rsidR="008B1B88" w:rsidRPr="009743EA" w:rsidRDefault="008B1B88" w:rsidP="008B1B88">
      <w:pPr>
        <w:rPr>
          <w:rFonts w:eastAsia="Malgun Gothic"/>
          <w:lang w:eastAsia="ko-KR"/>
        </w:rPr>
      </w:pPr>
      <w:r w:rsidRPr="005A2D7C">
        <w:t xml:space="preserve">The &lt;timeSeries&gt; resource represents a container for Time Series Data Instance. It is used to share information with other entities and potentially to track, detect and report the missing data in Time Series. </w:t>
      </w:r>
    </w:p>
    <w:p w14:paraId="199873B4" w14:textId="77777777" w:rsidR="008B1B88" w:rsidRPr="009743EA" w:rsidRDefault="008B1B88" w:rsidP="008B1B88">
      <w:pPr>
        <w:pStyle w:val="Heading4"/>
      </w:pPr>
      <w:bookmarkStart w:id="591" w:name="_Toc49420766"/>
      <w:bookmarkStart w:id="592" w:name="_Toc49507580"/>
      <w:bookmarkStart w:id="593" w:name="_Toc49507692"/>
      <w:bookmarkStart w:id="594" w:name="_Toc532286392"/>
      <w:bookmarkStart w:id="595" w:name="_Toc532286528"/>
      <w:bookmarkStart w:id="596" w:name="_Toc46154435"/>
      <w:bookmarkStart w:id="597" w:name="_Toc57298396"/>
      <w:r w:rsidRPr="009743EA">
        <w:lastRenderedPageBreak/>
        <w:t>6.2.11.1</w:t>
      </w:r>
      <w:r w:rsidRPr="009743EA">
        <w:tab/>
        <w:t>API-TS-CRE</w:t>
      </w:r>
      <w:bookmarkEnd w:id="591"/>
      <w:bookmarkEnd w:id="592"/>
      <w:bookmarkEnd w:id="593"/>
      <w:bookmarkEnd w:id="594"/>
      <w:bookmarkEnd w:id="595"/>
      <w:bookmarkEnd w:id="596"/>
      <w:bookmarkEnd w:id="597"/>
    </w:p>
    <w:tbl>
      <w:tblPr>
        <w:tblW w:w="9659" w:type="dxa"/>
        <w:jc w:val="center"/>
        <w:tblLayout w:type="fixed"/>
        <w:tblCellMar>
          <w:left w:w="28" w:type="dxa"/>
        </w:tblCellMar>
        <w:tblLook w:val="0000" w:firstRow="0" w:lastRow="0" w:firstColumn="0" w:lastColumn="0" w:noHBand="0" w:noVBand="0"/>
      </w:tblPr>
      <w:tblGrid>
        <w:gridCol w:w="1286"/>
        <w:gridCol w:w="8373"/>
      </w:tblGrid>
      <w:tr w:rsidR="008B1B88" w:rsidRPr="009743EA" w14:paraId="74F3C384"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089B8CE5" w14:textId="77777777" w:rsidR="008B1B88" w:rsidRPr="009743EA" w:rsidRDefault="008B1B88" w:rsidP="005C72A8">
            <w:pPr>
              <w:pStyle w:val="TAL"/>
              <w:snapToGrid w:val="0"/>
              <w:jc w:val="center"/>
              <w:rPr>
                <w:b/>
              </w:rPr>
            </w:pPr>
          </w:p>
          <w:p w14:paraId="5278F220" w14:textId="77777777" w:rsidR="008B1B88" w:rsidRPr="009743EA" w:rsidRDefault="008B1B88" w:rsidP="005C72A8">
            <w:pPr>
              <w:pStyle w:val="TAL"/>
              <w:snapToGrid w:val="0"/>
              <w:jc w:val="center"/>
              <w:rPr>
                <w:b/>
              </w:rPr>
            </w:pPr>
          </w:p>
          <w:p w14:paraId="04ED93AA" w14:textId="77777777" w:rsidR="008B1B88" w:rsidRPr="009743EA" w:rsidRDefault="008B1B88" w:rsidP="005C72A8">
            <w:pPr>
              <w:pStyle w:val="TAL"/>
              <w:snapToGrid w:val="0"/>
              <w:jc w:val="center"/>
              <w:rPr>
                <w:b/>
              </w:rPr>
            </w:pPr>
            <w:r w:rsidRPr="009743EA">
              <w:rPr>
                <w:b/>
              </w:rPr>
              <w:t>API Id</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294692A9" w14:textId="77777777" w:rsidR="008B1B88" w:rsidRPr="005A2D7C" w:rsidRDefault="008B1B88" w:rsidP="005A2D7C">
            <w:pPr>
              <w:pStyle w:val="TAL"/>
              <w:rPr>
                <w:rFonts w:eastAsia="Calibri Light"/>
              </w:rPr>
            </w:pPr>
            <w:r w:rsidRPr="005A2D7C">
              <w:rPr>
                <w:rFonts w:eastAsia="Calibri Light"/>
              </w:rPr>
              <w:t>API/TS/CRE/001</w:t>
            </w:r>
          </w:p>
          <w:p w14:paraId="13753630" w14:textId="77777777" w:rsidR="008B1B88" w:rsidRPr="005A2D7C" w:rsidRDefault="008B1B88" w:rsidP="005A2D7C">
            <w:pPr>
              <w:pStyle w:val="TAL"/>
              <w:rPr>
                <w:rFonts w:eastAsia="Calibri Light"/>
              </w:rPr>
            </w:pPr>
            <w:r w:rsidRPr="005A2D7C">
              <w:rPr>
                <w:rFonts w:eastAsia="Calibri Light"/>
              </w:rPr>
              <w:t>API/TS/CRE/001_/RCN0</w:t>
            </w:r>
          </w:p>
          <w:p w14:paraId="12AC8C48" w14:textId="77777777" w:rsidR="008B1B88" w:rsidRPr="005A2D7C" w:rsidRDefault="008B1B88" w:rsidP="005A2D7C">
            <w:pPr>
              <w:pStyle w:val="TAL"/>
              <w:rPr>
                <w:rFonts w:eastAsia="Calibri Light"/>
              </w:rPr>
            </w:pPr>
            <w:r w:rsidRPr="005A2D7C">
              <w:rPr>
                <w:rFonts w:eastAsia="Calibri Light"/>
              </w:rPr>
              <w:t>API/TS/CRE/001_/RCN1</w:t>
            </w:r>
          </w:p>
          <w:p w14:paraId="008E6C85" w14:textId="77777777" w:rsidR="008B1B88" w:rsidRPr="005A2D7C" w:rsidRDefault="008B1B88" w:rsidP="005A2D7C">
            <w:pPr>
              <w:pStyle w:val="TAL"/>
              <w:rPr>
                <w:rFonts w:eastAsia="Calibri Light"/>
              </w:rPr>
            </w:pPr>
            <w:r w:rsidRPr="005A2D7C">
              <w:rPr>
                <w:rFonts w:eastAsia="Calibri Light"/>
              </w:rPr>
              <w:t>API/TS/CRE/001_/RCN2</w:t>
            </w:r>
          </w:p>
          <w:p w14:paraId="72E5CCEE" w14:textId="77777777" w:rsidR="008B1B88" w:rsidRPr="005A2D7C" w:rsidRDefault="008B1B88" w:rsidP="005A2D7C">
            <w:pPr>
              <w:pStyle w:val="TAL"/>
            </w:pPr>
            <w:r w:rsidRPr="005A2D7C">
              <w:rPr>
                <w:rFonts w:eastAsia="Calibri Light"/>
              </w:rPr>
              <w:t>API/TS/CRE/001_/RCN3</w:t>
            </w:r>
          </w:p>
        </w:tc>
      </w:tr>
      <w:tr w:rsidR="008B1B88" w:rsidRPr="009743EA" w14:paraId="0262C155"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46A08A7A" w14:textId="77777777" w:rsidR="008B1B88" w:rsidRPr="009743EA" w:rsidRDefault="008B1B88" w:rsidP="005C72A8">
            <w:pPr>
              <w:pStyle w:val="TAL"/>
              <w:snapToGrid w:val="0"/>
              <w:jc w:val="center"/>
              <w:rPr>
                <w:b/>
                <w:kern w:val="1"/>
              </w:rPr>
            </w:pPr>
            <w:r w:rsidRPr="009743EA">
              <w:rPr>
                <w:b/>
                <w:kern w:val="1"/>
              </w:rPr>
              <w:t>API Name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ED36FA" w14:textId="77777777" w:rsidR="008B1B88" w:rsidRPr="005A2D7C" w:rsidRDefault="008B1B88" w:rsidP="005A2D7C">
            <w:pPr>
              <w:pStyle w:val="TAL"/>
              <w:rPr>
                <w:rFonts w:eastAsia="Calibri Light"/>
              </w:rPr>
            </w:pPr>
            <w:r w:rsidRPr="005A2D7C">
              <w:rPr>
                <w:rFonts w:eastAsia="Calibri Light"/>
              </w:rPr>
              <w:t xml:space="preserve">&lt;timeSeries&gt; resource CREATE with </w:t>
            </w:r>
            <w:r w:rsidR="00984FEF" w:rsidRPr="005A2D7C">
              <w:rPr>
                <w:rFonts w:eastAsia="Calibri Light"/>
              </w:rPr>
              <w:t>resultContent</w:t>
            </w:r>
            <w:r w:rsidRPr="005A2D7C">
              <w:rPr>
                <w:rFonts w:eastAsia="Calibri Light"/>
              </w:rPr>
              <w:t xml:space="preserve"> parameter</w:t>
            </w:r>
          </w:p>
        </w:tc>
      </w:tr>
      <w:tr w:rsidR="008B1B88" w:rsidRPr="009743EA" w14:paraId="0281793C" w14:textId="77777777" w:rsidTr="005A2D7C">
        <w:trPr>
          <w:jc w:val="center"/>
        </w:trPr>
        <w:tc>
          <w:tcPr>
            <w:tcW w:w="1286" w:type="dxa"/>
            <w:tcBorders>
              <w:top w:val="single" w:sz="4" w:space="0" w:color="000000"/>
              <w:left w:val="single" w:sz="4" w:space="0" w:color="000000"/>
              <w:bottom w:val="single" w:sz="4" w:space="0" w:color="000000"/>
            </w:tcBorders>
            <w:shd w:val="clear" w:color="auto" w:fill="E7E6E6"/>
          </w:tcPr>
          <w:p w14:paraId="219F8950" w14:textId="77777777" w:rsidR="008B1B88" w:rsidRPr="009743EA" w:rsidRDefault="008B1B88" w:rsidP="005C72A8">
            <w:pPr>
              <w:pStyle w:val="TAL"/>
              <w:snapToGrid w:val="0"/>
              <w:jc w:val="center"/>
              <w:rPr>
                <w:b/>
                <w:kern w:val="1"/>
              </w:rPr>
            </w:pPr>
            <w:r w:rsidRPr="009743EA">
              <w:rPr>
                <w:b/>
                <w:kern w:val="1"/>
              </w:rPr>
              <w:t>Target Resource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006374B8" w14:textId="77777777" w:rsidR="008B1B88" w:rsidRPr="005A2D7C" w:rsidRDefault="008B1B88" w:rsidP="005A2D7C">
            <w:pPr>
              <w:pStyle w:val="TAL"/>
              <w:rPr>
                <w:rFonts w:eastAsia="Calibri Light"/>
              </w:rPr>
            </w:pPr>
            <w:r w:rsidRPr="005A2D7C">
              <w:rPr>
                <w:rFonts w:eastAsia="Calibri Light"/>
              </w:rPr>
              <w:t>&lt;AE&gt; resource of the requested &lt;timeSeries&gt; resource</w:t>
            </w:r>
          </w:p>
        </w:tc>
      </w:tr>
      <w:tr w:rsidR="008B1B88" w:rsidRPr="009743EA" w14:paraId="2B9D9599"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3C14A3BA" w14:textId="77777777" w:rsidR="008B1B88" w:rsidRPr="009743EA" w:rsidRDefault="008B1B88" w:rsidP="005C72A8">
            <w:pPr>
              <w:pStyle w:val="TAL"/>
              <w:snapToGrid w:val="0"/>
              <w:jc w:val="center"/>
              <w:rPr>
                <w:b/>
                <w:kern w:val="1"/>
              </w:rPr>
            </w:pPr>
          </w:p>
          <w:p w14:paraId="7ED9EFDF" w14:textId="77777777" w:rsidR="008B1B88" w:rsidRPr="009743EA" w:rsidRDefault="008B1B88" w:rsidP="005C72A8">
            <w:pPr>
              <w:pStyle w:val="TAL"/>
              <w:snapToGrid w:val="0"/>
              <w:jc w:val="center"/>
              <w:rPr>
                <w:b/>
                <w:kern w:val="1"/>
              </w:rPr>
            </w:pPr>
            <w:r w:rsidRPr="009743EA">
              <w:rPr>
                <w:b/>
                <w:kern w:val="1"/>
              </w:rPr>
              <w:t>Description</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09D42BB6" w14:textId="3F943B72" w:rsidR="008B1B88" w:rsidRPr="005A2D7C" w:rsidRDefault="008B1B88" w:rsidP="005A2D7C">
            <w:pPr>
              <w:pStyle w:val="TAL"/>
            </w:pPr>
            <w:r w:rsidRPr="000D6D95">
              <w:t xml:space="preserve">The interface is used to send a &lt;timeSeries&gt; CREATE request attached with </w:t>
            </w:r>
            <w:r w:rsidR="00984FEF" w:rsidRPr="009743EA">
              <w:t>resultContent</w:t>
            </w:r>
            <w:r w:rsidRPr="009743EA">
              <w:t xml:space="preserve"> to the Registrar CSE, and the Registrar CSE creates a &lt;timeSeries&gt; resource and sends back a response</w:t>
            </w:r>
            <w:r w:rsidR="005A3EEC" w:rsidRPr="009743EA">
              <w:t>.</w:t>
            </w:r>
          </w:p>
        </w:tc>
      </w:tr>
      <w:tr w:rsidR="008B1B88" w:rsidRPr="009743EA" w14:paraId="3A416408"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5780D610" w14:textId="77777777" w:rsidR="008B1B88" w:rsidRPr="009743EA" w:rsidRDefault="008B1B88" w:rsidP="005C72A8">
            <w:pPr>
              <w:pStyle w:val="TAL"/>
              <w:snapToGrid w:val="0"/>
              <w:jc w:val="center"/>
              <w:rPr>
                <w:b/>
                <w:kern w:val="1"/>
              </w:rPr>
            </w:pPr>
          </w:p>
          <w:p w14:paraId="04A10898" w14:textId="77777777" w:rsidR="008B1B88" w:rsidRPr="009743EA" w:rsidRDefault="008B1B88" w:rsidP="005C72A8">
            <w:pPr>
              <w:pStyle w:val="TAL"/>
              <w:snapToGrid w:val="0"/>
              <w:jc w:val="center"/>
              <w:rPr>
                <w:b/>
                <w:kern w:val="1"/>
              </w:rPr>
            </w:pPr>
            <w:r w:rsidRPr="009743EA">
              <w:rPr>
                <w:b/>
                <w:kern w:val="1"/>
              </w:rPr>
              <w:t>Resource Structure before Sending Request</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30D36E76" w14:textId="45FA39F1" w:rsidR="008B1B88" w:rsidRPr="009743EA" w:rsidRDefault="00654563" w:rsidP="005A2D7C">
            <w:pPr>
              <w:pStyle w:val="FL"/>
              <w:rPr>
                <w:lang w:eastAsia="ko-KR"/>
              </w:rPr>
            </w:pPr>
            <w:r w:rsidRPr="005A2D7C">
              <w:rPr>
                <w:rFonts w:eastAsia="Calibri"/>
                <w:color w:val="000000"/>
                <w:sz w:val="24"/>
                <w:szCs w:val="24"/>
              </w:rPr>
            </w:r>
            <w:r w:rsidRPr="005A2D7C">
              <w:rPr>
                <w:rFonts w:eastAsia="Calibri"/>
                <w:color w:val="000000"/>
                <w:sz w:val="24"/>
                <w:szCs w:val="24"/>
              </w:rPr>
              <w:pict w14:anchorId="0F1AFDD7">
                <v:group id="그룹 8" o:spid="_x0000_s1236" style="width:153.75pt;height:58.3pt;mso-position-horizontal-relative:char;mso-position-vertical-relative:line" coordsize="19526,7405">
                  <v:rect id="직사각형 2" o:spid="_x0000_s1237" style="position:absolute;width:11683;height:3652;visibility:visible;v-text-anchor:middle" filled="f" strokecolor="windowText">
                    <v:textbox inset="0,0,0,0">
                      <w:txbxContent>
                        <w:p w14:paraId="02850141" w14:textId="77777777" w:rsidR="004A00AF" w:rsidRDefault="004A00AF" w:rsidP="008B1B88">
                          <w:pPr>
                            <w:pStyle w:val="NormalWeb"/>
                            <w:wordWrap w:val="0"/>
                            <w:spacing w:after="0"/>
                            <w:jc w:val="center"/>
                            <w:rPr>
                              <w:b/>
                              <w:bCs/>
                              <w:color w:val="000000"/>
                              <w:kern w:val="24"/>
                              <w:sz w:val="20"/>
                              <w:szCs w:val="20"/>
                            </w:rPr>
                          </w:pPr>
                          <w:r w:rsidRPr="00984F6F">
                            <w:rPr>
                              <w:b/>
                              <w:bCs/>
                              <w:color w:val="000000"/>
                              <w:kern w:val="24"/>
                              <w:sz w:val="20"/>
                              <w:szCs w:val="20"/>
                            </w:rPr>
                            <w:t>mn</w:t>
                          </w:r>
                          <w:r>
                            <w:rPr>
                              <w:b/>
                              <w:bCs/>
                              <w:color w:val="000000"/>
                              <w:kern w:val="24"/>
                              <w:sz w:val="20"/>
                              <w:szCs w:val="20"/>
                            </w:rPr>
                            <w:t>-name</w:t>
                          </w:r>
                        </w:p>
                        <w:p w14:paraId="438DBA3C" w14:textId="77777777" w:rsidR="004A00AF" w:rsidRDefault="004A00AF" w:rsidP="008B1B88">
                          <w:pPr>
                            <w:pStyle w:val="NormalWeb"/>
                            <w:wordWrap w:val="0"/>
                            <w:spacing w:after="0"/>
                            <w:jc w:val="center"/>
                          </w:pPr>
                          <w:r>
                            <w:rPr>
                              <w:b/>
                              <w:bCs/>
                              <w:color w:val="000000"/>
                              <w:kern w:val="24"/>
                              <w:sz w:val="20"/>
                              <w:szCs w:val="20"/>
                            </w:rPr>
                            <w:t>(CSEBase)</w:t>
                          </w:r>
                        </w:p>
                      </w:txbxContent>
                    </v:textbox>
                  </v:rect>
                  <v:line id="직선 연결선 3" o:spid="_x0000_s1238" style="position:absolute;flip:x;visibility:visible" from="5778,3636" to="5778,6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" strokecolor="windowText" strokeweight=".5pt">
                    <v:stroke joinstyle="miter"/>
                  </v:line>
                  <v:rect id="직사각형 4" o:spid="_x0000_s1239" style="position:absolute;left:7842;top:4874;width:11684;height:253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" filled="f" strokecolor="windowText">
                    <v:textbox inset="0,0,0,0">
                      <w:txbxContent>
                        <w:p w14:paraId="2097D1E9" w14:textId="77777777" w:rsidR="004A00AF" w:rsidRDefault="004A00AF" w:rsidP="008B1B88">
                          <w:pPr>
                            <w:pStyle w:val="NormalWeb"/>
                            <w:wordWrap w:val="0"/>
                            <w:spacing w:after="0"/>
                            <w:jc w:val="center"/>
                            <w:rPr>
                              <w:b/>
                              <w:bCs/>
                              <w:color w:val="000000"/>
                              <w:kern w:val="24"/>
                              <w:sz w:val="18"/>
                              <w:szCs w:val="18"/>
                            </w:rPr>
                          </w:pPr>
                          <w:r>
                            <w:rPr>
                              <w:b/>
                              <w:bCs/>
                              <w:color w:val="000000"/>
                              <w:kern w:val="24"/>
                              <w:sz w:val="18"/>
                              <w:szCs w:val="18"/>
                            </w:rPr>
                            <w:t>ae</w:t>
                          </w:r>
                          <w:r w:rsidRPr="00984F6F">
                            <w:rPr>
                              <w:b/>
                              <w:bCs/>
                              <w:color w:val="000000"/>
                              <w:kern w:val="24"/>
                              <w:sz w:val="18"/>
                              <w:szCs w:val="18"/>
                            </w:rPr>
                            <w:t xml:space="preserve">_sensor </w:t>
                          </w:r>
                        </w:p>
                        <w:p w14:paraId="7B5CAC9C" w14:textId="77777777" w:rsidR="004A00AF" w:rsidRDefault="004A00AF" w:rsidP="008B1B88">
                          <w:pPr>
                            <w:pStyle w:val="NormalWeb"/>
                            <w:wordWrap w:val="0"/>
                            <w:spacing w:after="0"/>
                            <w:jc w:val="center"/>
                          </w:pPr>
                          <w:r w:rsidRPr="00984F6F">
                            <w:rPr>
                              <w:b/>
                              <w:bCs/>
                              <w:color w:val="000000"/>
                              <w:kern w:val="24"/>
                              <w:sz w:val="18"/>
                              <w:szCs w:val="18"/>
                            </w:rPr>
                            <w:t>(AE)</w:t>
                          </w:r>
                        </w:p>
                      </w:txbxContent>
                    </v:textbox>
                  </v:rect>
                  <v:line id="직선 연결선 5" o:spid="_x0000_s1240" style="position:absolute;visibility:visible" from="5778,6097" to="7842,6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" strokecolor="windowText" strokeweight=".5pt">
                    <v:stroke joinstyle="miter"/>
                  </v:line>
                  <w10:wrap type="none"/>
                  <w10:anchorlock/>
                </v:group>
              </w:pict>
            </w:r>
          </w:p>
        </w:tc>
      </w:tr>
      <w:tr w:rsidR="008B1B88" w:rsidRPr="009743EA" w14:paraId="218E492E"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79A76576" w14:textId="77777777" w:rsidR="008B1B88" w:rsidRPr="009743EA" w:rsidRDefault="008B1B88" w:rsidP="005C72A8">
            <w:pPr>
              <w:pStyle w:val="TAL"/>
              <w:snapToGrid w:val="0"/>
              <w:jc w:val="center"/>
              <w:rPr>
                <w:b/>
                <w:kern w:val="1"/>
              </w:rPr>
            </w:pPr>
          </w:p>
          <w:p w14:paraId="25EC68EA" w14:textId="77777777" w:rsidR="008B1B88" w:rsidRPr="009743EA" w:rsidRDefault="008B1B88" w:rsidP="005C72A8">
            <w:pPr>
              <w:pStyle w:val="TAL"/>
              <w:snapToGrid w:val="0"/>
              <w:jc w:val="center"/>
              <w:rPr>
                <w:b/>
                <w:kern w:val="1"/>
              </w:rPr>
            </w:pPr>
          </w:p>
          <w:p w14:paraId="79819506" w14:textId="77777777" w:rsidR="008B1B88" w:rsidRPr="009743EA" w:rsidRDefault="008B1B88" w:rsidP="005C72A8">
            <w:pPr>
              <w:pStyle w:val="TAL"/>
              <w:snapToGrid w:val="0"/>
              <w:jc w:val="center"/>
              <w:rPr>
                <w:b/>
                <w:kern w:val="1"/>
              </w:rPr>
            </w:pPr>
          </w:p>
          <w:p w14:paraId="7B3EF3F9" w14:textId="77777777" w:rsidR="008B1B88" w:rsidRPr="009743EA" w:rsidRDefault="008B1B88" w:rsidP="005C72A8">
            <w:pPr>
              <w:pStyle w:val="TAL"/>
              <w:snapToGrid w:val="0"/>
              <w:jc w:val="center"/>
              <w:rPr>
                <w:b/>
                <w:kern w:val="1"/>
              </w:rPr>
            </w:pPr>
          </w:p>
          <w:p w14:paraId="39228DC5" w14:textId="77777777" w:rsidR="008B1B88" w:rsidRPr="009743EA" w:rsidRDefault="008B1B88" w:rsidP="005C72A8">
            <w:pPr>
              <w:pStyle w:val="TAL"/>
              <w:snapToGrid w:val="0"/>
              <w:jc w:val="center"/>
              <w:rPr>
                <w:b/>
                <w:kern w:val="1"/>
              </w:rPr>
            </w:pPr>
          </w:p>
          <w:p w14:paraId="7DA59135" w14:textId="77777777" w:rsidR="008B1B88" w:rsidRPr="009743EA" w:rsidRDefault="008B1B88" w:rsidP="005C72A8">
            <w:pPr>
              <w:pStyle w:val="TAL"/>
              <w:snapToGrid w:val="0"/>
              <w:jc w:val="center"/>
              <w:rPr>
                <w:b/>
                <w:kern w:val="1"/>
              </w:rPr>
            </w:pPr>
            <w:r w:rsidRPr="009743EA">
              <w:rPr>
                <w:b/>
                <w:kern w:val="1"/>
              </w:rPr>
              <w:t>Call Flow</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53C0ABDE" w14:textId="2B8DA6D9" w:rsidR="008B1B88" w:rsidRPr="005A2D7C" w:rsidRDefault="00654563" w:rsidP="005A2D7C">
            <w:pPr>
              <w:pStyle w:val="FL"/>
            </w:pPr>
            <w:r w:rsidRPr="005A2D7C">
              <w:rPr>
                <w:sz w:val="18"/>
              </w:rPr>
            </w:r>
            <w:r w:rsidRPr="005A2D7C">
              <w:rPr>
                <w:sz w:val="18"/>
              </w:rPr>
              <w:pict w14:anchorId="1988CDC4">
                <v:group id="_x0000_s1115" style="width:261pt;height:133.25pt;mso-position-horizontal-relative:char;mso-position-vertical-relative:line" coordsize="33147,16922">
                  <v:roundrect id="모서리가 둥근 직사각형 2" o:spid="_x0000_s1116" style="position:absolute;width:9398;height:6810;visibility:visible;v-text-anchor:middle" arcsize="10923f" fillcolor="#5b9bd5" strokecolor="#d9d9d9" strokeweight=".5pt">
                    <v:stroke joinstyle="miter"/>
                    <v:textbox>
                      <w:txbxContent>
                        <w:p w14:paraId="78479069" w14:textId="77777777" w:rsidR="004A00AF" w:rsidRPr="00D4467B" w:rsidRDefault="004A00AF" w:rsidP="008B1B88">
                          <w:pPr>
                            <w:pStyle w:val="NormalWeb"/>
                            <w:wordWrap w:val="0"/>
                            <w:spacing w:after="0"/>
                            <w:jc w:val="center"/>
                            <w:rPr>
                              <w:rFonts w:ascii="Malgun Gothic" w:hAnsi="Malgun Gothic"/>
                              <w:color w:val="FFFFFF"/>
                              <w:kern w:val="24"/>
                              <w:sz w:val="10"/>
                              <w:szCs w:val="10"/>
                            </w:rPr>
                          </w:pPr>
                        </w:p>
                        <w:p w14:paraId="6C7C15B6" w14:textId="77777777" w:rsidR="004A00AF" w:rsidRPr="00D4467B" w:rsidRDefault="004A00AF" w:rsidP="008B1B88">
                          <w:pPr>
                            <w:pStyle w:val="NormalWeb"/>
                            <w:wordWrap w:val="0"/>
                            <w:spacing w:after="0"/>
                            <w:jc w:val="center"/>
                          </w:pPr>
                          <w:r w:rsidRPr="00D4467B">
                            <w:rPr>
                              <w:rFonts w:ascii="Malgun Gothic" w:hAnsi="Malgun Gothic" w:hint="eastAsia"/>
                              <w:color w:val="FFFFFF"/>
                              <w:kern w:val="24"/>
                            </w:rPr>
                            <w:t>originator</w:t>
                          </w:r>
                        </w:p>
                      </w:txbxContent>
                    </v:textbox>
                  </v:roundrect>
                  <v:line id="직선 연결선 3" o:spid="_x0000_s1117" style="position:absolute;visibility:visible" from="4826,6810" to="4826,16922" o:connectortype="straight" strokecolor="windowText" strokeweight=".5pt">
                    <v:stroke dashstyle="longDash" joinstyle="miter"/>
                  </v:line>
                  <v:shape id="직선 화살표 연결선 4" o:spid="_x0000_s1118" type="#_x0000_t32" style="position:absolute;left:5524;top:10810;width:22082;height:32;visibility:visible" o:connectortype="straight" strokecolor="#5b9bd5" strokeweight="1.5pt">
                    <v:stroke endarrow="block" endarrowlength="long" joinstyle="miter" endcap="round"/>
                  </v:shape>
                  <v:shape id="TextBox 36" o:spid="_x0000_s1119" type="#_x0000_t202" style="position:absolute;left:10160;top:9067;width:12807;height:2451;visibility:visible" filled="f" stroked="f">
                    <v:textbox style="mso-fit-shape-to-text:t">
                      <w:txbxContent>
                        <w:p w14:paraId="6420A829" w14:textId="77777777" w:rsidR="004A00AF" w:rsidRDefault="004A00AF" w:rsidP="008B1B88">
                          <w:pPr>
                            <w:pStyle w:val="NormalWeb"/>
                            <w:wordWrap w:val="0"/>
                            <w:spacing w:after="0"/>
                          </w:pPr>
                          <w:r w:rsidRPr="00D4467B">
                            <w:rPr>
                              <w:rFonts w:ascii="Malgun Gothic" w:hAnsi="Malgun Gothic" w:hint="eastAsia"/>
                              <w:color w:val="5B9BD5"/>
                              <w:kern w:val="24"/>
                              <w:sz w:val="14"/>
                              <w:szCs w:val="14"/>
                            </w:rPr>
                            <w:t xml:space="preserve">timeSeries </w:t>
                          </w:r>
                          <w:r>
                            <w:rPr>
                              <w:rFonts w:ascii="Malgun Gothic" w:hAnsi="Malgun Gothic"/>
                              <w:color w:val="5B9BD5"/>
                              <w:kern w:val="24"/>
                              <w:sz w:val="14"/>
                              <w:szCs w:val="14"/>
                            </w:rPr>
                            <w:t>create</w:t>
                          </w:r>
                          <w:r w:rsidRPr="00D4467B">
                            <w:rPr>
                              <w:rFonts w:ascii="Malgun Gothic" w:hAnsi="Malgun Gothic" w:hint="eastAsia"/>
                              <w:color w:val="5B9BD5"/>
                              <w:kern w:val="24"/>
                              <w:sz w:val="14"/>
                              <w:szCs w:val="14"/>
                            </w:rPr>
                            <w:t xml:space="preserve"> request</w:t>
                          </w:r>
                        </w:p>
                      </w:txbxContent>
                    </v:textbox>
                  </v:shape>
                  <v:shape id="TextBox 37" o:spid="_x0000_s1120" type="#_x0000_t202" style="position:absolute;left:5027;top:12890;width:22777;height:2451;visibility:visible" filled="f" stroked="f">
                    <v:textbox style="mso-fit-shape-to-text:t">
                      <w:txbxContent>
                        <w:p w14:paraId="5504A53E" w14:textId="77777777" w:rsidR="004A00AF" w:rsidRDefault="004A00AF" w:rsidP="008B1B88">
                          <w:pPr>
                            <w:pStyle w:val="NormalWeb"/>
                            <w:wordWrap w:val="0"/>
                            <w:spacing w:after="0"/>
                            <w:jc w:val="center"/>
                          </w:pPr>
                          <w:r w:rsidRPr="00D4467B">
                            <w:rPr>
                              <w:rFonts w:ascii="Malgun Gothic" w:hAnsi="Malgun Gothic" w:hint="eastAsia"/>
                              <w:color w:val="5B9BD5"/>
                              <w:kern w:val="24"/>
                              <w:sz w:val="14"/>
                              <w:szCs w:val="14"/>
                            </w:rPr>
                            <w:t>Response</w:t>
                          </w:r>
                        </w:p>
                      </w:txbxContent>
                    </v:textbox>
                  </v:shape>
                  <v:shape id="직선 화살표 연결선 7" o:spid="_x0000_s1121" type="#_x0000_t32" style="position:absolute;left:5873;top:14636;width:21733;height:64;flip:x y;visibility:visible" o:connectortype="straight" strokecolor="#5b9bd5" strokeweight="1.5pt">
                    <v:stroke endarrow="block" endarrowlength="long" joinstyle="miter" endcap="round"/>
                  </v:shape>
                  <v:roundrect id="모서리가 둥근 직사각형 8" o:spid="_x0000_s1122" style="position:absolute;left:23749;width:9398;height:6810;visibility:visible;v-text-anchor:middle" arcsize="10923f" fillcolor="#5b9bd5" strokecolor="#d9d9d9" strokeweight=".5pt">
                    <v:stroke joinstyle="miter"/>
                    <v:textbox>
                      <w:txbxContent>
                        <w:p w14:paraId="074487D2" w14:textId="77777777" w:rsidR="004A00AF" w:rsidRPr="003F3895" w:rsidRDefault="004A00AF" w:rsidP="008B1B88">
                          <w:pPr>
                            <w:pStyle w:val="NormalWeb"/>
                            <w:wordWrap w:val="0"/>
                            <w:spacing w:after="0"/>
                            <w:jc w:val="center"/>
                            <w:rPr>
                              <w:rFonts w:ascii="Malgun Gothic" w:hAnsi="Malgun Gothic"/>
                              <w:color w:val="FFFFFF"/>
                              <w:kern w:val="24"/>
                              <w:sz w:val="10"/>
                              <w:szCs w:val="10"/>
                            </w:rPr>
                          </w:pPr>
                        </w:p>
                        <w:p w14:paraId="6B1B315E" w14:textId="77777777" w:rsidR="004A00AF" w:rsidRPr="00D4467B" w:rsidRDefault="004A00AF" w:rsidP="008B1B88">
                          <w:pPr>
                            <w:pStyle w:val="NormalWeb"/>
                            <w:wordWrap w:val="0"/>
                            <w:spacing w:after="0"/>
                            <w:jc w:val="center"/>
                          </w:pPr>
                          <w:r w:rsidRPr="003F3895">
                            <w:rPr>
                              <w:rFonts w:ascii="Malgun Gothic" w:hAnsi="Malgun Gothic" w:hint="eastAsia"/>
                              <w:color w:val="FFFFFF"/>
                              <w:kern w:val="24"/>
                            </w:rPr>
                            <w:t>mn</w:t>
                          </w:r>
                          <w:r w:rsidRPr="003F3895">
                            <w:rPr>
                              <w:rFonts w:ascii="Malgun Gothic" w:hAnsi="Malgun Gothic"/>
                              <w:color w:val="FFFFFF"/>
                              <w:kern w:val="24"/>
                            </w:rPr>
                            <w:t>-name</w:t>
                          </w:r>
                        </w:p>
                      </w:txbxContent>
                    </v:textbox>
                  </v:roundrect>
                  <v:line id="직선 연결선 9" o:spid="_x0000_s1123" style="position:absolute;visibility:visible" from="28575,6810" to="28575,16922" o:connectortype="straight" strokecolor="windowText" strokeweight=".5pt">
                    <v:stroke dashstyle="longDash" joinstyle="miter"/>
                  </v:line>
                  <w10:wrap type="none"/>
                  <w10:anchorlock/>
                </v:group>
              </w:pict>
            </w:r>
          </w:p>
        </w:tc>
      </w:tr>
      <w:tr w:rsidR="008B1B88" w:rsidRPr="009743EA" w14:paraId="71FCFEE5"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6A9A21E8" w14:textId="77777777" w:rsidR="008B1B88" w:rsidRPr="009743EA" w:rsidRDefault="008B1B88" w:rsidP="005C72A8">
            <w:pPr>
              <w:pStyle w:val="TAL"/>
              <w:snapToGrid w:val="0"/>
              <w:jc w:val="center"/>
              <w:rPr>
                <w:b/>
                <w:kern w:val="1"/>
              </w:rPr>
            </w:pPr>
          </w:p>
          <w:p w14:paraId="3613A3F6" w14:textId="77777777" w:rsidR="008B1B88" w:rsidRPr="009743EA" w:rsidRDefault="008B1B88" w:rsidP="005C72A8">
            <w:pPr>
              <w:pStyle w:val="TAL"/>
              <w:snapToGrid w:val="0"/>
              <w:jc w:val="center"/>
              <w:rPr>
                <w:b/>
                <w:kern w:val="1"/>
              </w:rPr>
            </w:pPr>
          </w:p>
          <w:p w14:paraId="2A85F6AD" w14:textId="77777777" w:rsidR="008B1B88" w:rsidRPr="009743EA" w:rsidRDefault="008B1B88" w:rsidP="005C72A8">
            <w:pPr>
              <w:pStyle w:val="TAL"/>
              <w:snapToGrid w:val="0"/>
              <w:jc w:val="center"/>
              <w:rPr>
                <w:b/>
                <w:kern w:val="1"/>
              </w:rPr>
            </w:pPr>
          </w:p>
          <w:p w14:paraId="70550A4F" w14:textId="77777777" w:rsidR="008B1B88" w:rsidRPr="009743EA" w:rsidRDefault="008B1B88" w:rsidP="005C72A8">
            <w:pPr>
              <w:pStyle w:val="TAL"/>
              <w:snapToGrid w:val="0"/>
              <w:jc w:val="center"/>
              <w:rPr>
                <w:b/>
                <w:kern w:val="1"/>
              </w:rPr>
            </w:pPr>
            <w:r w:rsidRPr="009743EA">
              <w:rPr>
                <w:b/>
                <w:kern w:val="1"/>
              </w:rPr>
              <w:t>HTTP Header Information</w:t>
            </w:r>
          </w:p>
          <w:p w14:paraId="09797323" w14:textId="77777777" w:rsidR="008B1B88" w:rsidRPr="009743EA" w:rsidRDefault="008B1B88" w:rsidP="005C72A8">
            <w:pPr>
              <w:pStyle w:val="TAL"/>
              <w:snapToGrid w:val="0"/>
              <w:jc w:val="center"/>
              <w:rPr>
                <w:b/>
                <w:kern w:val="1"/>
              </w:rPr>
            </w:pPr>
          </w:p>
          <w:p w14:paraId="1342B1B3" w14:textId="77777777" w:rsidR="008B1B88" w:rsidRPr="009743EA" w:rsidRDefault="008B1B88" w:rsidP="005C72A8">
            <w:pPr>
              <w:pStyle w:val="TAL"/>
              <w:snapToGrid w:val="0"/>
              <w:jc w:val="center"/>
              <w:rPr>
                <w:b/>
                <w:kern w:val="1"/>
              </w:rPr>
            </w:pPr>
          </w:p>
          <w:p w14:paraId="00A7EB69" w14:textId="77777777" w:rsidR="00FE3B5F" w:rsidRPr="009743EA" w:rsidRDefault="00FE3B5F" w:rsidP="005C72A8">
            <w:pPr>
              <w:pStyle w:val="TAL"/>
              <w:snapToGrid w:val="0"/>
              <w:jc w:val="center"/>
              <w:rPr>
                <w:b/>
                <w:kern w:val="1"/>
              </w:rP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44FEC448" w14:textId="77777777" w:rsidR="008B1B88" w:rsidRPr="009743EA" w:rsidRDefault="008B1B88" w:rsidP="005C72A8">
            <w:pPr>
              <w:pStyle w:val="TAL"/>
              <w:snapToGrid w:val="0"/>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01"/>
              <w:gridCol w:w="4359"/>
            </w:tblGrid>
            <w:tr w:rsidR="008B1B88" w:rsidRPr="009743EA" w14:paraId="3C350CF0" w14:textId="77777777" w:rsidTr="005A2D7C">
              <w:trPr>
                <w:jc w:val="center"/>
              </w:trPr>
              <w:tc>
                <w:tcPr>
                  <w:tcW w:w="1501" w:type="dxa"/>
                  <w:shd w:val="clear" w:color="auto" w:fill="9CC2E5"/>
                </w:tcPr>
                <w:p w14:paraId="7CBCCD47" w14:textId="77777777" w:rsidR="008B1B88" w:rsidRPr="009743EA" w:rsidRDefault="008B1B88" w:rsidP="005C72A8">
                  <w:pPr>
                    <w:pStyle w:val="TAL"/>
                    <w:snapToGrid w:val="0"/>
                    <w:jc w:val="center"/>
                    <w:rPr>
                      <w:rFonts w:eastAsia="Calibri"/>
                      <w:b/>
                      <w:szCs w:val="22"/>
                    </w:rPr>
                  </w:pPr>
                  <w:r w:rsidRPr="009743EA">
                    <w:rPr>
                      <w:rFonts w:eastAsia="Calibri"/>
                      <w:b/>
                      <w:szCs w:val="22"/>
                    </w:rPr>
                    <w:t>Header</w:t>
                  </w:r>
                </w:p>
              </w:tc>
              <w:tc>
                <w:tcPr>
                  <w:tcW w:w="4359" w:type="dxa"/>
                  <w:shd w:val="clear" w:color="auto" w:fill="9CC2E5"/>
                </w:tcPr>
                <w:p w14:paraId="721C2143" w14:textId="77777777" w:rsidR="008B1B88" w:rsidRPr="009743EA" w:rsidRDefault="008B1B88" w:rsidP="005C72A8">
                  <w:pPr>
                    <w:pStyle w:val="TAL"/>
                    <w:snapToGrid w:val="0"/>
                    <w:jc w:val="center"/>
                    <w:rPr>
                      <w:rFonts w:eastAsia="Calibri"/>
                      <w:b/>
                      <w:szCs w:val="22"/>
                    </w:rPr>
                  </w:pPr>
                  <w:r w:rsidRPr="009743EA">
                    <w:rPr>
                      <w:rFonts w:eastAsia="Calibri"/>
                      <w:b/>
                      <w:szCs w:val="22"/>
                    </w:rPr>
                    <w:t>Value</w:t>
                  </w:r>
                </w:p>
              </w:tc>
            </w:tr>
            <w:tr w:rsidR="008B1B88" w:rsidRPr="009743EA" w14:paraId="0868F1CF" w14:textId="77777777" w:rsidTr="005A2D7C">
              <w:trPr>
                <w:jc w:val="center"/>
              </w:trPr>
              <w:tc>
                <w:tcPr>
                  <w:tcW w:w="1501" w:type="dxa"/>
                  <w:shd w:val="clear" w:color="auto" w:fill="DEEAF6"/>
                </w:tcPr>
                <w:p w14:paraId="5A3E27EE" w14:textId="77777777" w:rsidR="008B1B88" w:rsidRPr="009743EA" w:rsidRDefault="008B1B88" w:rsidP="005C72A8">
                  <w:pPr>
                    <w:pStyle w:val="TAL"/>
                    <w:snapToGrid w:val="0"/>
                    <w:jc w:val="center"/>
                    <w:rPr>
                      <w:rFonts w:eastAsia="Calibri"/>
                      <w:szCs w:val="22"/>
                    </w:rPr>
                  </w:pPr>
                  <w:r w:rsidRPr="009743EA">
                    <w:rPr>
                      <w:rFonts w:eastAsia="Calibri"/>
                      <w:szCs w:val="22"/>
                    </w:rPr>
                    <w:t>X-M2M-RI</w:t>
                  </w:r>
                </w:p>
              </w:tc>
              <w:tc>
                <w:tcPr>
                  <w:tcW w:w="4359" w:type="dxa"/>
                  <w:shd w:val="clear" w:color="auto" w:fill="auto"/>
                </w:tcPr>
                <w:p w14:paraId="1D8EC003" w14:textId="77777777" w:rsidR="008B1B88" w:rsidRPr="009743EA" w:rsidRDefault="008B1B88" w:rsidP="005C72A8">
                  <w:pPr>
                    <w:pStyle w:val="TAL"/>
                    <w:snapToGrid w:val="0"/>
                    <w:rPr>
                      <w:rFonts w:eastAsia="Calibri"/>
                      <w:szCs w:val="22"/>
                    </w:rPr>
                  </w:pPr>
                  <w:r w:rsidRPr="009743EA">
                    <w:rPr>
                      <w:rFonts w:eastAsia="Calibri"/>
                      <w:szCs w:val="22"/>
                    </w:rPr>
                    <w:t>Request</w:t>
                  </w:r>
                  <w:r w:rsidR="005A3EEC" w:rsidRPr="009743EA">
                    <w:rPr>
                      <w:rFonts w:eastAsia="Calibri"/>
                      <w:szCs w:val="22"/>
                    </w:rPr>
                    <w:t xml:space="preserve"> </w:t>
                  </w:r>
                  <w:r w:rsidRPr="009743EA">
                    <w:rPr>
                      <w:rFonts w:eastAsia="Calibri"/>
                      <w:szCs w:val="22"/>
                    </w:rPr>
                    <w:t>ID</w:t>
                  </w:r>
                  <w:r w:rsidR="005A3EEC" w:rsidRPr="009743EA">
                    <w:rPr>
                      <w:rFonts w:eastAsia="Calibri"/>
                      <w:szCs w:val="22"/>
                    </w:rPr>
                    <w:t xml:space="preserve"> </w:t>
                  </w:r>
                </w:p>
              </w:tc>
            </w:tr>
            <w:tr w:rsidR="008B1B88" w:rsidRPr="009743EA" w14:paraId="389502D9" w14:textId="77777777" w:rsidTr="005A2D7C">
              <w:trPr>
                <w:jc w:val="center"/>
              </w:trPr>
              <w:tc>
                <w:tcPr>
                  <w:tcW w:w="1501" w:type="dxa"/>
                  <w:shd w:val="clear" w:color="auto" w:fill="DEEAF6"/>
                </w:tcPr>
                <w:p w14:paraId="3D1146F3" w14:textId="77777777" w:rsidR="008B1B88" w:rsidRPr="009743EA" w:rsidRDefault="008B1B88" w:rsidP="005C72A8">
                  <w:pPr>
                    <w:pStyle w:val="TAL"/>
                    <w:snapToGrid w:val="0"/>
                    <w:jc w:val="center"/>
                    <w:rPr>
                      <w:rFonts w:eastAsia="Calibri"/>
                      <w:szCs w:val="22"/>
                    </w:rPr>
                  </w:pPr>
                  <w:r w:rsidRPr="009743EA">
                    <w:rPr>
                      <w:rFonts w:eastAsia="Calibri"/>
                      <w:szCs w:val="22"/>
                    </w:rPr>
                    <w:t>X-M2M-Origin</w:t>
                  </w:r>
                </w:p>
              </w:tc>
              <w:tc>
                <w:tcPr>
                  <w:tcW w:w="4359" w:type="dxa"/>
                  <w:shd w:val="clear" w:color="auto" w:fill="auto"/>
                </w:tcPr>
                <w:p w14:paraId="5ADBAD52" w14:textId="77777777" w:rsidR="008B1B88" w:rsidRPr="009743EA" w:rsidRDefault="008B1B88" w:rsidP="005C72A8">
                  <w:pPr>
                    <w:pStyle w:val="TAL"/>
                    <w:snapToGrid w:val="0"/>
                    <w:rPr>
                      <w:rFonts w:eastAsia="Calibri"/>
                      <w:szCs w:val="22"/>
                    </w:rPr>
                  </w:pPr>
                  <w:r w:rsidRPr="009743EA">
                    <w:rPr>
                      <w:rFonts w:eastAsia="Calibri"/>
                      <w:szCs w:val="22"/>
                    </w:rPr>
                    <w:t>AE-ID</w:t>
                  </w:r>
                  <w:r w:rsidR="005A3EEC" w:rsidRPr="009743EA">
                    <w:rPr>
                      <w:rFonts w:eastAsia="Calibri"/>
                      <w:szCs w:val="22"/>
                    </w:rPr>
                    <w:t xml:space="preserve"> </w:t>
                  </w:r>
                  <w:r w:rsidRPr="009743EA">
                    <w:rPr>
                      <w:rFonts w:eastAsia="Calibri"/>
                      <w:szCs w:val="22"/>
                    </w:rPr>
                    <w:t>of</w:t>
                  </w:r>
                  <w:r w:rsidR="005A3EEC" w:rsidRPr="009743EA">
                    <w:rPr>
                      <w:rFonts w:eastAsia="Calibri"/>
                      <w:szCs w:val="22"/>
                    </w:rPr>
                    <w:t xml:space="preserve"> </w:t>
                  </w:r>
                  <w:r w:rsidRPr="009743EA">
                    <w:rPr>
                      <w:rFonts w:eastAsia="Calibri"/>
                      <w:szCs w:val="22"/>
                    </w:rPr>
                    <w:t>request</w:t>
                  </w:r>
                  <w:r w:rsidR="005A3EEC" w:rsidRPr="009743EA">
                    <w:rPr>
                      <w:rFonts w:eastAsia="Calibri"/>
                      <w:szCs w:val="22"/>
                    </w:rPr>
                    <w:t xml:space="preserve"> </w:t>
                  </w:r>
                  <w:r w:rsidRPr="009743EA">
                    <w:rPr>
                      <w:rFonts w:eastAsia="Calibri"/>
                      <w:szCs w:val="22"/>
                    </w:rPr>
                    <w:t>originator</w:t>
                  </w:r>
                </w:p>
              </w:tc>
            </w:tr>
            <w:tr w:rsidR="008B1B88" w:rsidRPr="009743EA" w14:paraId="2CE4F393" w14:textId="77777777" w:rsidTr="005A2D7C">
              <w:trPr>
                <w:jc w:val="center"/>
              </w:trPr>
              <w:tc>
                <w:tcPr>
                  <w:tcW w:w="1501" w:type="dxa"/>
                  <w:shd w:val="clear" w:color="auto" w:fill="DEEAF6"/>
                </w:tcPr>
                <w:p w14:paraId="479B136D" w14:textId="77777777" w:rsidR="008B1B88" w:rsidRPr="009743EA" w:rsidRDefault="008B1B88" w:rsidP="005C72A8">
                  <w:pPr>
                    <w:pStyle w:val="TAL"/>
                    <w:snapToGrid w:val="0"/>
                    <w:jc w:val="center"/>
                    <w:rPr>
                      <w:rFonts w:eastAsia="Calibri"/>
                      <w:szCs w:val="22"/>
                    </w:rPr>
                  </w:pPr>
                  <w:r w:rsidRPr="009743EA">
                    <w:rPr>
                      <w:rFonts w:eastAsia="Calibri"/>
                      <w:szCs w:val="22"/>
                    </w:rPr>
                    <w:t>Content-Type</w:t>
                  </w:r>
                </w:p>
              </w:tc>
              <w:tc>
                <w:tcPr>
                  <w:tcW w:w="4359" w:type="dxa"/>
                  <w:shd w:val="clear" w:color="auto" w:fill="auto"/>
                </w:tcPr>
                <w:p w14:paraId="23451936" w14:textId="77777777" w:rsidR="008B1B88" w:rsidRPr="009743EA" w:rsidRDefault="008B1B88" w:rsidP="008B267C">
                  <w:pPr>
                    <w:pStyle w:val="TAL"/>
                    <w:snapToGrid w:val="0"/>
                    <w:rPr>
                      <w:rFonts w:eastAsia="Calibri"/>
                      <w:szCs w:val="22"/>
                    </w:rPr>
                  </w:pPr>
                  <w:r w:rsidRPr="009743EA">
                    <w:rPr>
                      <w:rFonts w:eastAsia="Calibri"/>
                      <w:szCs w:val="22"/>
                    </w:rPr>
                    <w:t>application/json;ty=</w:t>
                  </w:r>
                  <w:r w:rsidRPr="009743EA">
                    <w:rPr>
                      <w:rFonts w:eastAsia="Calibri"/>
                      <w:b/>
                      <w:szCs w:val="22"/>
                    </w:rPr>
                    <w:t>29</w:t>
                  </w:r>
                </w:p>
              </w:tc>
            </w:tr>
            <w:tr w:rsidR="002C2FE0" w:rsidRPr="009743EA" w14:paraId="3301D0CA" w14:textId="77777777" w:rsidTr="005A2D7C">
              <w:trPr>
                <w:jc w:val="center"/>
              </w:trPr>
              <w:tc>
                <w:tcPr>
                  <w:tcW w:w="1501" w:type="dxa"/>
                  <w:shd w:val="clear" w:color="auto" w:fill="DEEAF6"/>
                </w:tcPr>
                <w:p w14:paraId="666128C4" w14:textId="77777777" w:rsidR="002C2FE0" w:rsidRPr="009743EA" w:rsidRDefault="002C2FE0" w:rsidP="002C2FE0">
                  <w:pPr>
                    <w:pStyle w:val="TAL"/>
                    <w:snapToGrid w:val="0"/>
                    <w:jc w:val="center"/>
                    <w:rPr>
                      <w:rFonts w:eastAsia="Calibri"/>
                      <w:szCs w:val="22"/>
                    </w:rPr>
                  </w:pPr>
                  <w:r w:rsidRPr="009743EA">
                    <w:rPr>
                      <w:rFonts w:eastAsia="Calibri"/>
                      <w:szCs w:val="22"/>
                    </w:rPr>
                    <w:t>X-M2M-RVI</w:t>
                  </w:r>
                </w:p>
              </w:tc>
              <w:tc>
                <w:tcPr>
                  <w:tcW w:w="4359" w:type="dxa"/>
                  <w:shd w:val="clear" w:color="auto" w:fill="auto"/>
                </w:tcPr>
                <w:p w14:paraId="3865C34A" w14:textId="77777777" w:rsidR="002C2FE0" w:rsidRPr="009743EA" w:rsidRDefault="002C2FE0" w:rsidP="002C2FE0">
                  <w:pPr>
                    <w:pStyle w:val="TAL"/>
                    <w:snapToGrid w:val="0"/>
                    <w:rPr>
                      <w:rFonts w:eastAsia="Calibri"/>
                      <w:szCs w:val="22"/>
                    </w:rPr>
                  </w:pPr>
                  <w:r w:rsidRPr="009743EA">
                    <w:rPr>
                      <w:rFonts w:eastAsia="Calibri"/>
                      <w:szCs w:val="22"/>
                    </w:rPr>
                    <w:t>Release</w:t>
                  </w:r>
                  <w:r w:rsidR="005A3EEC" w:rsidRPr="009743EA">
                    <w:rPr>
                      <w:rFonts w:eastAsia="Calibri"/>
                      <w:szCs w:val="22"/>
                    </w:rPr>
                    <w:t xml:space="preserve"> </w:t>
                  </w:r>
                  <w:r w:rsidRPr="009743EA">
                    <w:rPr>
                      <w:rFonts w:eastAsia="Calibri"/>
                      <w:szCs w:val="22"/>
                    </w:rPr>
                    <w:t>Version</w:t>
                  </w:r>
                  <w:r w:rsidR="005A3EEC" w:rsidRPr="009743EA">
                    <w:rPr>
                      <w:rFonts w:eastAsia="Calibri"/>
                      <w:szCs w:val="22"/>
                    </w:rPr>
                    <w:t xml:space="preserve"> </w:t>
                  </w:r>
                  <w:r w:rsidRPr="009743EA">
                    <w:rPr>
                      <w:rFonts w:eastAsia="Calibri"/>
                      <w:szCs w:val="22"/>
                    </w:rPr>
                    <w:t>Indicator</w:t>
                  </w:r>
                </w:p>
              </w:tc>
            </w:tr>
          </w:tbl>
          <w:p w14:paraId="67B3A63A" w14:textId="77777777" w:rsidR="008B1B88" w:rsidRPr="009743EA" w:rsidRDefault="008B1B88" w:rsidP="005C72A8">
            <w:pPr>
              <w:pStyle w:val="TAL"/>
              <w:snapToGrid w:val="0"/>
            </w:pPr>
          </w:p>
        </w:tc>
      </w:tr>
      <w:tr w:rsidR="008B1B88" w:rsidRPr="009743EA" w14:paraId="1A825D96"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11CB92C0" w14:textId="77777777" w:rsidR="008B1B88" w:rsidRPr="009743EA" w:rsidRDefault="008B1B88" w:rsidP="005C72A8">
            <w:pPr>
              <w:pStyle w:val="Default"/>
              <w:overflowPunct w:val="0"/>
              <w:jc w:val="center"/>
              <w:rPr>
                <w:color w:val="auto"/>
              </w:rPr>
            </w:pPr>
          </w:p>
          <w:p w14:paraId="49C99775" w14:textId="77777777" w:rsidR="008B1B88" w:rsidRPr="009743EA" w:rsidRDefault="008B1B88" w:rsidP="005C72A8">
            <w:pPr>
              <w:pStyle w:val="Default"/>
              <w:overflowPunct w:val="0"/>
              <w:jc w:val="center"/>
              <w:rPr>
                <w:b/>
                <w:sz w:val="20"/>
                <w:szCs w:val="20"/>
              </w:rPr>
            </w:pPr>
          </w:p>
          <w:p w14:paraId="55C436D3" w14:textId="77777777" w:rsidR="008B1B88" w:rsidRPr="009743EA" w:rsidRDefault="008B1B88" w:rsidP="005C72A8">
            <w:pPr>
              <w:pStyle w:val="Default"/>
              <w:overflowPunct w:val="0"/>
              <w:jc w:val="center"/>
              <w:rPr>
                <w:b/>
                <w:sz w:val="20"/>
                <w:szCs w:val="20"/>
              </w:rPr>
            </w:pPr>
          </w:p>
          <w:p w14:paraId="637815E4" w14:textId="77777777" w:rsidR="008B1B88" w:rsidRPr="009743EA" w:rsidRDefault="008B1B88" w:rsidP="005C72A8">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10ECB27C" w14:textId="77777777" w:rsidR="008B1B88" w:rsidRPr="009743EA" w:rsidRDefault="008B1B88" w:rsidP="005C72A8">
            <w:pPr>
              <w:pStyle w:val="Default"/>
              <w:overflowPunct w:val="0"/>
              <w:jc w:val="center"/>
              <w:rPr>
                <w:b/>
                <w:kern w:val="1"/>
              </w:rPr>
            </w:pPr>
            <w:r w:rsidRPr="009743EA">
              <w:rPr>
                <w:rFonts w:ascii="Arial" w:eastAsia="Malgun Gothic" w:hAnsi="Arial"/>
                <w:b/>
                <w:color w:val="auto"/>
                <w:kern w:val="1"/>
                <w:sz w:val="18"/>
                <w:szCs w:val="20"/>
              </w:rPr>
              <w:t>RCN=0</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6387ECAD" w14:textId="77777777" w:rsidR="00821F9C" w:rsidRPr="005A2D7C" w:rsidRDefault="00821F9C" w:rsidP="005A2D7C">
            <w:pPr>
              <w:pStyle w:val="TAL"/>
              <w:rPr>
                <w:rFonts w:eastAsia="Calibri Light"/>
              </w:rPr>
            </w:pPr>
          </w:p>
          <w:p w14:paraId="708F9A70" w14:textId="77777777" w:rsidR="008B1B88" w:rsidRPr="009743EA" w:rsidRDefault="00821F9C" w:rsidP="007C39B4">
            <w:pPr>
              <w:widowControl w:val="0"/>
              <w:spacing w:after="0"/>
              <w:ind w:left="284"/>
              <w:jc w:val="both"/>
              <w:textAlignment w:val="auto"/>
              <w:rPr>
                <w:b/>
                <w:sz w:val="24"/>
              </w:rPr>
            </w:pPr>
            <w:r w:rsidRPr="009743EA">
              <w:rPr>
                <w:rFonts w:eastAsia="Calibri Light"/>
                <w:b/>
                <w:sz w:val="24"/>
              </w:rPr>
              <w:t>API/TS/CRE/001_RCN0</w:t>
            </w:r>
          </w:p>
          <w:p w14:paraId="5024A29D" w14:textId="77777777" w:rsidR="008B1B88" w:rsidRPr="009743EA" w:rsidRDefault="008B1B88" w:rsidP="005C72A8">
            <w:pPr>
              <w:widowControl w:val="0"/>
              <w:spacing w:after="0"/>
              <w:ind w:left="284"/>
              <w:jc w:val="both"/>
              <w:textAlignment w:val="auto"/>
              <w:rPr>
                <w:rFonts w:ascii="Arial" w:hAnsi="Arial"/>
                <w:b/>
                <w:color w:val="0070C0"/>
                <w:sz w:val="18"/>
              </w:rPr>
            </w:pPr>
          </w:p>
          <w:p w14:paraId="287F387A" w14:textId="77777777" w:rsidR="008B1B88" w:rsidRPr="009743EA" w:rsidRDefault="008B1B88" w:rsidP="005C72A8">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33A67930" w14:textId="77777777" w:rsidR="008B1B88" w:rsidRPr="009743EA" w:rsidRDefault="008B1B88" w:rsidP="005C72A8">
            <w:pPr>
              <w:pStyle w:val="TAL"/>
              <w:snapToGrid w:val="0"/>
              <w:ind w:left="284"/>
              <w:jc w:val="both"/>
              <w:rPr>
                <w:color w:val="0070C0"/>
              </w:rPr>
            </w:pPr>
          </w:p>
          <w:p w14:paraId="1483EA40" w14:textId="77777777" w:rsidR="008B1B88" w:rsidRPr="009743EA" w:rsidRDefault="008B1B88" w:rsidP="005C72A8">
            <w:pPr>
              <w:pStyle w:val="TAL"/>
              <w:snapToGrid w:val="0"/>
              <w:ind w:left="284"/>
              <w:jc w:val="both"/>
              <w:rPr>
                <w:color w:val="0070C0"/>
              </w:rPr>
            </w:pPr>
            <w:r w:rsidRPr="009743EA">
              <w:rPr>
                <w:color w:val="0070C0"/>
              </w:rPr>
              <w:t>POST /mn-name/ae_sensor?rcn=0 HTTP/1.1</w:t>
            </w:r>
          </w:p>
          <w:p w14:paraId="23BE5B7D" w14:textId="77777777" w:rsidR="008B1B88" w:rsidRPr="009743EA" w:rsidRDefault="008B1B88" w:rsidP="005C72A8">
            <w:pPr>
              <w:pStyle w:val="TAL"/>
              <w:snapToGrid w:val="0"/>
              <w:ind w:left="284"/>
              <w:jc w:val="both"/>
              <w:rPr>
                <w:color w:val="0070C0"/>
              </w:rPr>
            </w:pPr>
            <w:r w:rsidRPr="009743EA">
              <w:rPr>
                <w:color w:val="0070C0"/>
              </w:rPr>
              <w:t>Host: 192.168.0.10:8282</w:t>
            </w:r>
          </w:p>
          <w:p w14:paraId="58C893C4" w14:textId="77777777" w:rsidR="008B1B88" w:rsidRPr="009743EA" w:rsidRDefault="008B1B88" w:rsidP="005C72A8">
            <w:pPr>
              <w:pStyle w:val="TAL"/>
              <w:snapToGrid w:val="0"/>
              <w:ind w:left="284"/>
              <w:jc w:val="both"/>
              <w:rPr>
                <w:color w:val="0070C0"/>
              </w:rPr>
            </w:pPr>
            <w:r w:rsidRPr="009743EA">
              <w:rPr>
                <w:color w:val="0070C0"/>
              </w:rPr>
              <w:t>X-M2M-Origin: CAE5630283216026458665</w:t>
            </w:r>
          </w:p>
          <w:p w14:paraId="21D99960" w14:textId="77777777" w:rsidR="008B1B88" w:rsidRPr="009743EA" w:rsidRDefault="008B1B88" w:rsidP="005C72A8">
            <w:pPr>
              <w:pStyle w:val="TAL"/>
              <w:snapToGrid w:val="0"/>
              <w:ind w:left="284"/>
              <w:jc w:val="both"/>
              <w:rPr>
                <w:color w:val="0070C0"/>
              </w:rPr>
            </w:pPr>
            <w:r w:rsidRPr="009743EA">
              <w:rPr>
                <w:color w:val="0070C0"/>
              </w:rPr>
              <w:t>Content-Type: application/json;ty=29</w:t>
            </w:r>
          </w:p>
          <w:p w14:paraId="33DDC32E" w14:textId="77777777" w:rsidR="00B76FCC" w:rsidRPr="009743EA" w:rsidRDefault="00B76FCC" w:rsidP="00B76FCC">
            <w:pPr>
              <w:pStyle w:val="TAL"/>
              <w:snapToGrid w:val="0"/>
              <w:ind w:left="284"/>
              <w:jc w:val="both"/>
              <w:rPr>
                <w:color w:val="0070C0"/>
              </w:rPr>
            </w:pPr>
            <w:r w:rsidRPr="009743EA">
              <w:rPr>
                <w:color w:val="0070C0"/>
              </w:rPr>
              <w:t>Accept: application/json</w:t>
            </w:r>
          </w:p>
          <w:p w14:paraId="5D95843D" w14:textId="77777777" w:rsidR="008B1B88" w:rsidRPr="009743EA" w:rsidRDefault="008B1B88" w:rsidP="005C72A8">
            <w:pPr>
              <w:pStyle w:val="TAL"/>
              <w:snapToGrid w:val="0"/>
              <w:ind w:left="284"/>
              <w:jc w:val="both"/>
              <w:rPr>
                <w:color w:val="0070C0"/>
              </w:rPr>
            </w:pPr>
            <w:r w:rsidRPr="009743EA">
              <w:rPr>
                <w:color w:val="0070C0"/>
              </w:rPr>
              <w:t>X-M2M-RI: 1234</w:t>
            </w:r>
          </w:p>
          <w:p w14:paraId="4BFF11C5" w14:textId="77777777" w:rsidR="00272D87" w:rsidRPr="009743EA" w:rsidRDefault="00272D87" w:rsidP="00272D87">
            <w:pPr>
              <w:widowControl w:val="0"/>
              <w:overflowPunct/>
              <w:spacing w:after="0"/>
              <w:ind w:left="284"/>
              <w:jc w:val="both"/>
              <w:textAlignment w:val="auto"/>
              <w:rPr>
                <w:color w:val="0070C0"/>
              </w:rPr>
            </w:pPr>
            <w:r w:rsidRPr="009743EA">
              <w:rPr>
                <w:rFonts w:ascii="Arial" w:hAnsi="Arial"/>
                <w:color w:val="0070C0"/>
                <w:sz w:val="18"/>
              </w:rPr>
              <w:t>X-M2M-RVI: 2a</w:t>
            </w:r>
          </w:p>
          <w:p w14:paraId="135984D7" w14:textId="77777777" w:rsidR="008B1B88" w:rsidRPr="009743EA" w:rsidRDefault="008B1B88" w:rsidP="005C72A8">
            <w:pPr>
              <w:pStyle w:val="TAL"/>
              <w:snapToGrid w:val="0"/>
              <w:ind w:left="284"/>
              <w:jc w:val="both"/>
              <w:rPr>
                <w:color w:val="0070C0"/>
              </w:rPr>
            </w:pPr>
          </w:p>
          <w:p w14:paraId="6C49F083" w14:textId="77777777" w:rsidR="008B1B88" w:rsidRPr="009743EA" w:rsidRDefault="008B1B88" w:rsidP="005C72A8">
            <w:pPr>
              <w:pStyle w:val="TAL"/>
              <w:snapToGrid w:val="0"/>
              <w:ind w:left="284"/>
              <w:jc w:val="both"/>
              <w:rPr>
                <w:color w:val="0070C0"/>
              </w:rPr>
            </w:pPr>
            <w:r w:rsidRPr="009743EA">
              <w:rPr>
                <w:color w:val="0070C0"/>
              </w:rPr>
              <w:t>{</w:t>
            </w:r>
          </w:p>
          <w:p w14:paraId="6B9CCB92" w14:textId="77777777" w:rsidR="008B1B88" w:rsidRPr="009743EA" w:rsidRDefault="00D52553" w:rsidP="005C72A8">
            <w:pPr>
              <w:pStyle w:val="TAL"/>
              <w:snapToGrid w:val="0"/>
              <w:ind w:left="284"/>
              <w:jc w:val="both"/>
              <w:rPr>
                <w:color w:val="0070C0"/>
              </w:rPr>
            </w:pPr>
            <w:r w:rsidRPr="009743EA">
              <w:rPr>
                <w:color w:val="0070C0"/>
              </w:rPr>
              <w:t xml:space="preserve">    </w:t>
            </w:r>
            <w:r w:rsidR="008B1B88" w:rsidRPr="009743EA">
              <w:rPr>
                <w:color w:val="0070C0"/>
              </w:rPr>
              <w:t>"m2m:ts": {</w:t>
            </w:r>
          </w:p>
          <w:p w14:paraId="793A9526" w14:textId="77777777" w:rsidR="008B1B88" w:rsidRPr="009743EA" w:rsidRDefault="008B1B88" w:rsidP="005C72A8">
            <w:pPr>
              <w:pStyle w:val="TAL"/>
              <w:snapToGrid w:val="0"/>
              <w:ind w:left="284"/>
              <w:jc w:val="both"/>
              <w:rPr>
                <w:color w:val="0070C0"/>
              </w:rPr>
            </w:pPr>
            <w:r w:rsidRPr="009743EA">
              <w:rPr>
                <w:color w:val="0070C0"/>
              </w:rPr>
              <w:t xml:space="preserve">    </w:t>
            </w:r>
            <w:r w:rsidR="00D52553" w:rsidRPr="009743EA">
              <w:rPr>
                <w:color w:val="0070C0"/>
              </w:rPr>
              <w:t xml:space="preserve">    </w:t>
            </w:r>
            <w:r w:rsidRPr="009743EA">
              <w:rPr>
                <w:color w:val="0070C0"/>
              </w:rPr>
              <w:t>"rn": timeSeries_cont,</w:t>
            </w:r>
          </w:p>
          <w:p w14:paraId="5778CF69" w14:textId="77777777" w:rsidR="008B1B88" w:rsidRPr="009743EA" w:rsidRDefault="008B1B88" w:rsidP="005C72A8">
            <w:pPr>
              <w:pStyle w:val="TAL"/>
              <w:snapToGrid w:val="0"/>
              <w:ind w:left="284"/>
              <w:jc w:val="both"/>
              <w:rPr>
                <w:color w:val="0070C0"/>
              </w:rPr>
            </w:pPr>
            <w:r w:rsidRPr="009743EA">
              <w:rPr>
                <w:color w:val="0070C0"/>
              </w:rPr>
              <w:t xml:space="preserve">        "pei": 1,</w:t>
            </w:r>
          </w:p>
          <w:p w14:paraId="50B9CBAE" w14:textId="77777777" w:rsidR="008B1B88" w:rsidRPr="009743EA" w:rsidRDefault="008B1B88" w:rsidP="005C72A8">
            <w:pPr>
              <w:pStyle w:val="TAL"/>
              <w:snapToGrid w:val="0"/>
              <w:ind w:left="284"/>
              <w:jc w:val="both"/>
              <w:rPr>
                <w:color w:val="0070C0"/>
              </w:rPr>
            </w:pPr>
            <w:r w:rsidRPr="009743EA">
              <w:rPr>
                <w:color w:val="0070C0"/>
              </w:rPr>
              <w:t xml:space="preserve">        "mdd": true,</w:t>
            </w:r>
          </w:p>
          <w:p w14:paraId="02C7B891" w14:textId="77777777" w:rsidR="008B1B88" w:rsidRPr="009743EA" w:rsidRDefault="008B1B88" w:rsidP="005C72A8">
            <w:pPr>
              <w:pStyle w:val="TAL"/>
              <w:snapToGrid w:val="0"/>
              <w:ind w:left="284"/>
              <w:jc w:val="both"/>
              <w:rPr>
                <w:color w:val="0070C0"/>
              </w:rPr>
            </w:pPr>
            <w:r w:rsidRPr="009743EA">
              <w:rPr>
                <w:rFonts w:hint="eastAsia"/>
                <w:color w:val="0070C0"/>
                <w:lang w:eastAsia="ko-KR"/>
              </w:rPr>
              <w:t xml:space="preserve">      </w:t>
            </w:r>
            <w:r w:rsidRPr="009743EA">
              <w:rPr>
                <w:color w:val="0070C0"/>
              </w:rPr>
              <w:t xml:space="preserve">  "mdt": 5</w:t>
            </w:r>
          </w:p>
          <w:p w14:paraId="43004ACC" w14:textId="77777777" w:rsidR="008B1B88" w:rsidRPr="009743EA" w:rsidRDefault="008B1B88" w:rsidP="005C72A8">
            <w:pPr>
              <w:pStyle w:val="TAL"/>
              <w:snapToGrid w:val="0"/>
              <w:ind w:left="284"/>
              <w:jc w:val="both"/>
              <w:rPr>
                <w:color w:val="0070C0"/>
              </w:rPr>
            </w:pPr>
            <w:r w:rsidRPr="009743EA">
              <w:rPr>
                <w:color w:val="0070C0"/>
              </w:rPr>
              <w:t xml:space="preserve">    }</w:t>
            </w:r>
          </w:p>
          <w:p w14:paraId="7D424FD2" w14:textId="77777777" w:rsidR="008B1B88" w:rsidRPr="009743EA" w:rsidRDefault="008B1B88" w:rsidP="005C72A8">
            <w:pPr>
              <w:pStyle w:val="TAL"/>
              <w:snapToGrid w:val="0"/>
              <w:ind w:left="284"/>
              <w:jc w:val="both"/>
              <w:rPr>
                <w:color w:val="0070C0"/>
              </w:rPr>
            </w:pPr>
            <w:r w:rsidRPr="009743EA">
              <w:rPr>
                <w:color w:val="0070C0"/>
              </w:rPr>
              <w:t>}</w:t>
            </w:r>
          </w:p>
          <w:p w14:paraId="73FD28B7" w14:textId="77777777" w:rsidR="008B1B88" w:rsidRPr="009743EA" w:rsidRDefault="008B1B88" w:rsidP="005C72A8">
            <w:pPr>
              <w:pStyle w:val="TAL"/>
              <w:snapToGrid w:val="0"/>
              <w:ind w:left="284"/>
              <w:jc w:val="both"/>
              <w:rPr>
                <w:color w:val="0070C0"/>
                <w:lang w:eastAsia="ko-KR"/>
              </w:rPr>
            </w:pPr>
          </w:p>
          <w:p w14:paraId="520FF761" w14:textId="77777777" w:rsidR="008B1B88" w:rsidRPr="009743EA" w:rsidRDefault="008B1B88" w:rsidP="005C72A8">
            <w:pPr>
              <w:widowControl w:val="0"/>
              <w:spacing w:after="0"/>
              <w:ind w:left="284"/>
              <w:jc w:val="both"/>
              <w:textAlignment w:val="auto"/>
              <w:rPr>
                <w:rFonts w:ascii="Arial" w:hAnsi="Arial"/>
                <w:b/>
                <w:color w:val="0070C0"/>
                <w:sz w:val="18"/>
              </w:rPr>
            </w:pPr>
          </w:p>
          <w:p w14:paraId="49922AAA" w14:textId="77777777" w:rsidR="008B1B88" w:rsidRPr="009743EA" w:rsidRDefault="008B1B88" w:rsidP="005C72A8">
            <w:pPr>
              <w:widowControl w:val="0"/>
              <w:spacing w:after="0"/>
              <w:ind w:left="284"/>
              <w:jc w:val="both"/>
              <w:textAlignment w:val="auto"/>
              <w:rPr>
                <w:rFonts w:ascii="Arial" w:hAnsi="Arial"/>
                <w:b/>
                <w:color w:val="0070C0"/>
                <w:sz w:val="18"/>
              </w:rPr>
            </w:pPr>
            <w:r w:rsidRPr="009743EA">
              <w:rPr>
                <w:rFonts w:ascii="Arial" w:hAnsi="Arial"/>
                <w:b/>
                <w:color w:val="0070C0"/>
                <w:sz w:val="18"/>
              </w:rPr>
              <w:t>HTTP Response:</w:t>
            </w:r>
          </w:p>
          <w:p w14:paraId="077BA137" w14:textId="77777777" w:rsidR="008B1B88" w:rsidRPr="009743EA" w:rsidRDefault="008B1B88" w:rsidP="005C72A8">
            <w:pPr>
              <w:widowControl w:val="0"/>
              <w:spacing w:after="0"/>
              <w:ind w:left="284"/>
              <w:textAlignment w:val="auto"/>
              <w:rPr>
                <w:rFonts w:ascii="Arial" w:hAnsi="Arial"/>
                <w:color w:val="0070C0"/>
                <w:sz w:val="18"/>
              </w:rPr>
            </w:pPr>
          </w:p>
          <w:p w14:paraId="2CE46C36" w14:textId="77777777" w:rsidR="008B1B88" w:rsidRPr="009743EA" w:rsidRDefault="008B1B88" w:rsidP="005C72A8">
            <w:pPr>
              <w:widowControl w:val="0"/>
              <w:spacing w:after="0"/>
              <w:ind w:left="284"/>
              <w:textAlignment w:val="auto"/>
              <w:rPr>
                <w:rFonts w:ascii="Arial" w:hAnsi="Arial"/>
                <w:color w:val="0070C0"/>
                <w:sz w:val="18"/>
              </w:rPr>
            </w:pPr>
            <w:r w:rsidRPr="009743EA">
              <w:rPr>
                <w:rFonts w:ascii="Arial" w:hAnsi="Arial"/>
                <w:color w:val="0070C0"/>
                <w:sz w:val="18"/>
              </w:rPr>
              <w:t>201 Created</w:t>
            </w:r>
          </w:p>
          <w:p w14:paraId="5218140E" w14:textId="77777777" w:rsidR="008B1B88" w:rsidRPr="009743EA" w:rsidRDefault="008B1B88" w:rsidP="005C72A8">
            <w:pPr>
              <w:pStyle w:val="TAL"/>
              <w:snapToGrid w:val="0"/>
              <w:ind w:left="284"/>
              <w:rPr>
                <w:color w:val="0070C0"/>
              </w:rPr>
            </w:pPr>
            <w:r w:rsidRPr="009743EA">
              <w:rPr>
                <w:color w:val="0070C0"/>
              </w:rPr>
              <w:lastRenderedPageBreak/>
              <w:t>Content-Location: mn-name/ae_sensor/timeSeries_cont</w:t>
            </w:r>
          </w:p>
          <w:p w14:paraId="00C63F05" w14:textId="77777777" w:rsidR="008B1B88" w:rsidRPr="009743EA" w:rsidRDefault="008B1B88" w:rsidP="005C72A8">
            <w:pPr>
              <w:pStyle w:val="TAL"/>
              <w:snapToGrid w:val="0"/>
              <w:ind w:left="284"/>
              <w:rPr>
                <w:color w:val="0070C0"/>
              </w:rPr>
            </w:pPr>
            <w:r w:rsidRPr="009743EA">
              <w:rPr>
                <w:color w:val="0070C0"/>
              </w:rPr>
              <w:t>Content-Type: application/json</w:t>
            </w:r>
          </w:p>
          <w:p w14:paraId="506C65CD" w14:textId="77777777" w:rsidR="008B1B88" w:rsidRPr="009743EA" w:rsidRDefault="008B1B88" w:rsidP="005C72A8">
            <w:pPr>
              <w:pStyle w:val="TAL"/>
              <w:snapToGrid w:val="0"/>
              <w:ind w:left="284"/>
              <w:rPr>
                <w:color w:val="0070C0"/>
              </w:rPr>
            </w:pPr>
            <w:r w:rsidRPr="009743EA">
              <w:rPr>
                <w:color w:val="0070C0"/>
              </w:rPr>
              <w:t>X-M2M-RI: 1234</w:t>
            </w:r>
          </w:p>
          <w:p w14:paraId="698A5225" w14:textId="77777777" w:rsidR="00272D87" w:rsidRPr="009743EA" w:rsidRDefault="00272D87" w:rsidP="00272D87">
            <w:pPr>
              <w:widowControl w:val="0"/>
              <w:overflowPunct/>
              <w:spacing w:after="0"/>
              <w:ind w:left="284"/>
              <w:jc w:val="both"/>
              <w:textAlignment w:val="auto"/>
              <w:rPr>
                <w:color w:val="0070C0"/>
              </w:rPr>
            </w:pPr>
            <w:r w:rsidRPr="009743EA">
              <w:rPr>
                <w:rFonts w:ascii="Arial" w:hAnsi="Arial"/>
                <w:color w:val="0070C0"/>
                <w:sz w:val="18"/>
              </w:rPr>
              <w:t>X-M2M-RVI: 2a</w:t>
            </w:r>
          </w:p>
          <w:p w14:paraId="7A7E5797" w14:textId="77777777" w:rsidR="008B1B88" w:rsidRPr="009743EA" w:rsidRDefault="008B1B88" w:rsidP="005C72A8">
            <w:pPr>
              <w:pStyle w:val="TAL"/>
              <w:snapToGrid w:val="0"/>
              <w:ind w:left="284"/>
              <w:rPr>
                <w:color w:val="0070C0"/>
              </w:rPr>
            </w:pPr>
            <w:r w:rsidRPr="009743EA">
              <w:rPr>
                <w:color w:val="0070C0"/>
              </w:rPr>
              <w:t>X-M2M-RSC: 2001</w:t>
            </w:r>
          </w:p>
          <w:p w14:paraId="5BF32940" w14:textId="77777777" w:rsidR="008B1B88" w:rsidRPr="009743EA" w:rsidRDefault="008B1B88" w:rsidP="005C72A8">
            <w:pPr>
              <w:pStyle w:val="TAL"/>
              <w:snapToGrid w:val="0"/>
              <w:ind w:left="284"/>
              <w:jc w:val="both"/>
              <w:rPr>
                <w:color w:val="0070C0"/>
              </w:rPr>
            </w:pPr>
          </w:p>
        </w:tc>
      </w:tr>
      <w:tr w:rsidR="008B1B88" w:rsidRPr="009743EA" w14:paraId="770FFCD8"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164CF519" w14:textId="77777777" w:rsidR="008B1B88" w:rsidRPr="009743EA" w:rsidRDefault="008B1B88" w:rsidP="00C072AF">
            <w:pPr>
              <w:pStyle w:val="Default"/>
              <w:overflowPunct w:val="0"/>
              <w:jc w:val="center"/>
              <w:rPr>
                <w:rFonts w:ascii="Arial" w:eastAsia="Malgun Gothic" w:hAnsi="Arial"/>
                <w:b/>
                <w:color w:val="auto"/>
                <w:kern w:val="1"/>
                <w:sz w:val="18"/>
                <w:szCs w:val="20"/>
              </w:rPr>
            </w:pPr>
          </w:p>
          <w:p w14:paraId="21637D00" w14:textId="77777777" w:rsidR="008B1B88" w:rsidRPr="009743EA" w:rsidRDefault="008B1B88" w:rsidP="00C072AF">
            <w:pPr>
              <w:pStyle w:val="Default"/>
              <w:overflowPunct w:val="0"/>
              <w:jc w:val="center"/>
              <w:rPr>
                <w:rFonts w:ascii="Arial" w:eastAsia="Malgun Gothic" w:hAnsi="Arial"/>
                <w:b/>
                <w:color w:val="auto"/>
                <w:kern w:val="1"/>
                <w:sz w:val="18"/>
                <w:szCs w:val="20"/>
              </w:rPr>
            </w:pPr>
          </w:p>
          <w:p w14:paraId="00BF3655" w14:textId="77777777" w:rsidR="008B1B88" w:rsidRPr="009743EA" w:rsidRDefault="008B1B88" w:rsidP="00C072AF">
            <w:pPr>
              <w:pStyle w:val="Default"/>
              <w:overflowPunct w:val="0"/>
              <w:jc w:val="center"/>
              <w:rPr>
                <w:rFonts w:ascii="Arial" w:eastAsia="Malgun Gothic" w:hAnsi="Arial"/>
                <w:b/>
                <w:color w:val="auto"/>
                <w:kern w:val="1"/>
                <w:sz w:val="18"/>
                <w:szCs w:val="20"/>
              </w:rPr>
            </w:pPr>
          </w:p>
          <w:p w14:paraId="4293F960" w14:textId="77777777" w:rsidR="008B1B88" w:rsidRPr="009743EA" w:rsidRDefault="008B1B88" w:rsidP="00C072AF">
            <w:pPr>
              <w:pStyle w:val="Default"/>
              <w:overflowPunct w:val="0"/>
              <w:jc w:val="center"/>
              <w:rPr>
                <w:rFonts w:ascii="Arial" w:eastAsia="Malgun Gothic" w:hAnsi="Arial"/>
                <w:b/>
                <w:color w:val="auto"/>
                <w:kern w:val="1"/>
                <w:sz w:val="18"/>
                <w:szCs w:val="20"/>
              </w:rPr>
            </w:pPr>
          </w:p>
          <w:p w14:paraId="41D2AEF1" w14:textId="77777777" w:rsidR="008B1B88" w:rsidRPr="009743EA" w:rsidRDefault="008B1B88" w:rsidP="00C072AF">
            <w:pPr>
              <w:pStyle w:val="Default"/>
              <w:overflowPunct w:val="0"/>
              <w:jc w:val="center"/>
              <w:rPr>
                <w:rFonts w:ascii="Arial" w:eastAsia="Malgun Gothic" w:hAnsi="Arial"/>
                <w:b/>
                <w:color w:val="auto"/>
                <w:kern w:val="1"/>
                <w:sz w:val="18"/>
                <w:szCs w:val="20"/>
              </w:rPr>
            </w:pPr>
          </w:p>
          <w:p w14:paraId="4A8E3B67" w14:textId="77777777" w:rsidR="008B1B88" w:rsidRPr="009743EA" w:rsidRDefault="008B1B88" w:rsidP="00C072AF">
            <w:pPr>
              <w:pStyle w:val="Default"/>
              <w:overflowPunct w:val="0"/>
              <w:jc w:val="center"/>
              <w:rPr>
                <w:rFonts w:ascii="Arial" w:eastAsia="Malgun Gothic" w:hAnsi="Arial"/>
                <w:b/>
                <w:color w:val="auto"/>
                <w:kern w:val="1"/>
                <w:sz w:val="18"/>
                <w:szCs w:val="20"/>
              </w:rPr>
            </w:pPr>
          </w:p>
          <w:p w14:paraId="4D89AED1" w14:textId="77777777" w:rsidR="008B1B88" w:rsidRPr="009743EA" w:rsidRDefault="008B1B88" w:rsidP="00C072AF">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36045DF2" w14:textId="77777777" w:rsidR="008B1B88" w:rsidRPr="009743EA" w:rsidRDefault="008B1B88" w:rsidP="00C072AF">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no RCN or</w:t>
            </w:r>
          </w:p>
          <w:p w14:paraId="6094D478" w14:textId="77777777" w:rsidR="008B1B88" w:rsidRPr="009743EA" w:rsidRDefault="008B1B88" w:rsidP="005A2D7C">
            <w:pPr>
              <w:pStyle w:val="TAL"/>
              <w:keepNext w:val="0"/>
              <w:snapToGrid w:val="0"/>
              <w:jc w:val="center"/>
              <w:rPr>
                <w:b/>
                <w:kern w:val="1"/>
              </w:rPr>
            </w:pPr>
            <w:r w:rsidRPr="009743EA">
              <w:rPr>
                <w:b/>
                <w:kern w:val="1"/>
              </w:rPr>
              <w:t>RCN=1</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48A7EB57" w14:textId="77777777" w:rsidR="00202EE2" w:rsidRPr="005A2D7C" w:rsidRDefault="00202EE2" w:rsidP="005A2D7C">
            <w:pPr>
              <w:pStyle w:val="TAL"/>
              <w:keepNext w:val="0"/>
              <w:rPr>
                <w:rFonts w:eastAsia="Calibri Light"/>
              </w:rPr>
            </w:pPr>
          </w:p>
          <w:p w14:paraId="6CFC4A16" w14:textId="77777777" w:rsidR="008B1B88" w:rsidRPr="009743EA" w:rsidRDefault="00202EE2" w:rsidP="005A2D7C">
            <w:pPr>
              <w:pStyle w:val="TAL"/>
              <w:keepNext w:val="0"/>
              <w:snapToGrid w:val="0"/>
              <w:ind w:left="284"/>
              <w:rPr>
                <w:rFonts w:ascii="Times New Roman" w:eastAsia="Calibri Light" w:hAnsi="Times New Roman"/>
                <w:b/>
                <w:sz w:val="24"/>
              </w:rPr>
            </w:pPr>
            <w:r w:rsidRPr="009743EA">
              <w:rPr>
                <w:rFonts w:ascii="Times New Roman" w:eastAsia="Calibri Light" w:hAnsi="Times New Roman"/>
                <w:b/>
                <w:sz w:val="24"/>
              </w:rPr>
              <w:t>API/TS/CRE/001</w:t>
            </w:r>
          </w:p>
          <w:p w14:paraId="25B313E6" w14:textId="77777777" w:rsidR="00202EE2" w:rsidRPr="009743EA" w:rsidRDefault="00202EE2" w:rsidP="005A2D7C">
            <w:pPr>
              <w:pStyle w:val="TAL"/>
              <w:keepNext w:val="0"/>
              <w:snapToGrid w:val="0"/>
              <w:ind w:left="284"/>
            </w:pPr>
            <w:r w:rsidRPr="009743EA">
              <w:rPr>
                <w:rFonts w:ascii="Times New Roman" w:eastAsia="Calibri Light" w:hAnsi="Times New Roman"/>
                <w:b/>
                <w:sz w:val="24"/>
              </w:rPr>
              <w:t>API/TS/CRE/001_RCN1</w:t>
            </w:r>
          </w:p>
          <w:p w14:paraId="620F133A" w14:textId="77777777" w:rsidR="008B1B88" w:rsidRPr="005A2D7C" w:rsidRDefault="008B1B88" w:rsidP="005A2D7C">
            <w:pPr>
              <w:pStyle w:val="NoSpacing"/>
              <w:wordWrap/>
              <w:overflowPunct w:val="0"/>
              <w:rPr>
                <w:rFonts w:ascii="Times New Roman" w:hAnsi="Times New Roman"/>
                <w:lang w:val="en-GB"/>
              </w:rPr>
            </w:pPr>
            <w:r w:rsidRPr="005A2D7C">
              <w:rPr>
                <w:rFonts w:ascii="Times New Roman" w:hAnsi="Times New Roman"/>
                <w:b/>
                <w:lang w:val="en-GB"/>
              </w:rPr>
              <w:t xml:space="preserve">    </w:t>
            </w:r>
          </w:p>
          <w:p w14:paraId="77618C81" w14:textId="77777777" w:rsidR="008B1B88" w:rsidRPr="009743EA" w:rsidRDefault="008B1B88" w:rsidP="00C072AF">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74583B67" w14:textId="77777777" w:rsidR="008B1B88" w:rsidRPr="009743EA" w:rsidRDefault="008B1B88" w:rsidP="005A2D7C">
            <w:pPr>
              <w:pStyle w:val="TAL"/>
              <w:keepNext w:val="0"/>
              <w:snapToGrid w:val="0"/>
              <w:ind w:left="284"/>
              <w:jc w:val="both"/>
              <w:rPr>
                <w:color w:val="0070C0"/>
              </w:rPr>
            </w:pPr>
          </w:p>
          <w:p w14:paraId="77EBD913" w14:textId="77777777" w:rsidR="008B1B88" w:rsidRPr="009743EA" w:rsidRDefault="008B1B88" w:rsidP="005A2D7C">
            <w:pPr>
              <w:pStyle w:val="TAL"/>
              <w:keepNext w:val="0"/>
              <w:snapToGrid w:val="0"/>
              <w:ind w:left="284"/>
              <w:jc w:val="both"/>
              <w:rPr>
                <w:color w:val="0070C0"/>
              </w:rPr>
            </w:pPr>
            <w:r w:rsidRPr="009743EA">
              <w:rPr>
                <w:color w:val="0070C0"/>
              </w:rPr>
              <w:t>POST /mn-name/ae_sensor?rcn=1 HTTP/1.1</w:t>
            </w:r>
          </w:p>
          <w:p w14:paraId="2DF39514" w14:textId="77777777" w:rsidR="008B1B88" w:rsidRPr="009743EA" w:rsidRDefault="008B1B88" w:rsidP="005A2D7C">
            <w:pPr>
              <w:pStyle w:val="TAL"/>
              <w:keepNext w:val="0"/>
              <w:snapToGrid w:val="0"/>
              <w:ind w:left="284"/>
              <w:jc w:val="both"/>
              <w:rPr>
                <w:color w:val="0070C0"/>
              </w:rPr>
            </w:pPr>
            <w:r w:rsidRPr="009743EA">
              <w:rPr>
                <w:color w:val="0070C0"/>
              </w:rPr>
              <w:t>Host: 192.168.0.10:8282</w:t>
            </w:r>
          </w:p>
          <w:p w14:paraId="74AAFEBF" w14:textId="77777777" w:rsidR="008B1B88" w:rsidRPr="009743EA" w:rsidRDefault="008B1B88" w:rsidP="005A2D7C">
            <w:pPr>
              <w:pStyle w:val="TAL"/>
              <w:keepNext w:val="0"/>
              <w:snapToGrid w:val="0"/>
              <w:ind w:left="284"/>
              <w:jc w:val="both"/>
              <w:rPr>
                <w:color w:val="0070C0"/>
              </w:rPr>
            </w:pPr>
            <w:r w:rsidRPr="009743EA">
              <w:rPr>
                <w:color w:val="0070C0"/>
              </w:rPr>
              <w:t>X-M2M-Origin: CAE5630283216026458665</w:t>
            </w:r>
          </w:p>
          <w:p w14:paraId="5EFBE776" w14:textId="77777777" w:rsidR="008B1B88" w:rsidRPr="009743EA" w:rsidRDefault="008B1B88" w:rsidP="005A2D7C">
            <w:pPr>
              <w:pStyle w:val="TAL"/>
              <w:keepNext w:val="0"/>
              <w:snapToGrid w:val="0"/>
              <w:ind w:left="284"/>
              <w:jc w:val="both"/>
              <w:rPr>
                <w:color w:val="0070C0"/>
              </w:rPr>
            </w:pPr>
            <w:r w:rsidRPr="009743EA">
              <w:rPr>
                <w:color w:val="0070C0"/>
              </w:rPr>
              <w:t>Content-Type: application/json;ty=29</w:t>
            </w:r>
          </w:p>
          <w:p w14:paraId="00EB804C" w14:textId="77777777" w:rsidR="00B76FCC" w:rsidRPr="009743EA" w:rsidRDefault="00B76FCC" w:rsidP="005A2D7C">
            <w:pPr>
              <w:pStyle w:val="TAL"/>
              <w:keepNext w:val="0"/>
              <w:snapToGrid w:val="0"/>
              <w:ind w:left="284"/>
              <w:jc w:val="both"/>
              <w:rPr>
                <w:color w:val="0070C0"/>
              </w:rPr>
            </w:pPr>
            <w:r w:rsidRPr="009743EA">
              <w:rPr>
                <w:color w:val="0070C0"/>
              </w:rPr>
              <w:t>Accept: application/json</w:t>
            </w:r>
          </w:p>
          <w:p w14:paraId="65A5A2B2" w14:textId="77777777" w:rsidR="008B1B88" w:rsidRPr="009743EA" w:rsidRDefault="008B1B88" w:rsidP="005A2D7C">
            <w:pPr>
              <w:pStyle w:val="TAL"/>
              <w:keepNext w:val="0"/>
              <w:snapToGrid w:val="0"/>
              <w:ind w:left="284"/>
              <w:jc w:val="both"/>
              <w:rPr>
                <w:color w:val="0070C0"/>
              </w:rPr>
            </w:pPr>
            <w:r w:rsidRPr="009743EA">
              <w:rPr>
                <w:color w:val="0070C0"/>
              </w:rPr>
              <w:t>X-M2M-RI: 1234</w:t>
            </w:r>
          </w:p>
          <w:p w14:paraId="1E5F849F" w14:textId="77777777" w:rsidR="00272D87" w:rsidRPr="009743EA" w:rsidRDefault="00272D87" w:rsidP="00C072AF">
            <w:pPr>
              <w:widowControl w:val="0"/>
              <w:overflowPunct/>
              <w:spacing w:after="0"/>
              <w:ind w:left="284"/>
              <w:jc w:val="both"/>
              <w:textAlignment w:val="auto"/>
              <w:rPr>
                <w:color w:val="0070C0"/>
              </w:rPr>
            </w:pPr>
            <w:r w:rsidRPr="009743EA">
              <w:rPr>
                <w:rFonts w:ascii="Arial" w:hAnsi="Arial"/>
                <w:color w:val="0070C0"/>
                <w:sz w:val="18"/>
              </w:rPr>
              <w:t>X-M2M-RVI: 2a</w:t>
            </w:r>
          </w:p>
          <w:p w14:paraId="516F93AA" w14:textId="77777777" w:rsidR="008B1B88" w:rsidRPr="009743EA" w:rsidRDefault="008B1B88" w:rsidP="005A2D7C">
            <w:pPr>
              <w:pStyle w:val="TAL"/>
              <w:keepNext w:val="0"/>
              <w:snapToGrid w:val="0"/>
              <w:ind w:left="284"/>
              <w:jc w:val="both"/>
              <w:rPr>
                <w:color w:val="0070C0"/>
              </w:rPr>
            </w:pPr>
          </w:p>
          <w:p w14:paraId="4080BAAC" w14:textId="77777777" w:rsidR="008B1B88" w:rsidRPr="009743EA" w:rsidRDefault="008B1B88" w:rsidP="005A2D7C">
            <w:pPr>
              <w:pStyle w:val="TAL"/>
              <w:keepNext w:val="0"/>
              <w:snapToGrid w:val="0"/>
              <w:ind w:left="284"/>
              <w:jc w:val="both"/>
              <w:rPr>
                <w:color w:val="0070C0"/>
              </w:rPr>
            </w:pPr>
            <w:r w:rsidRPr="009743EA">
              <w:rPr>
                <w:color w:val="0070C0"/>
              </w:rPr>
              <w:t>{</w:t>
            </w:r>
          </w:p>
          <w:p w14:paraId="25863120" w14:textId="77777777" w:rsidR="008B1B88" w:rsidRPr="009743EA" w:rsidRDefault="00272D87" w:rsidP="005A2D7C">
            <w:pPr>
              <w:pStyle w:val="TAL"/>
              <w:keepNext w:val="0"/>
              <w:snapToGrid w:val="0"/>
              <w:ind w:left="284"/>
              <w:jc w:val="both"/>
              <w:rPr>
                <w:color w:val="0070C0"/>
              </w:rPr>
            </w:pPr>
            <w:r w:rsidRPr="009743EA">
              <w:rPr>
                <w:color w:val="0070C0"/>
              </w:rPr>
              <w:t xml:space="preserve">    </w:t>
            </w:r>
            <w:r w:rsidR="008B1B88" w:rsidRPr="009743EA">
              <w:rPr>
                <w:color w:val="0070C0"/>
              </w:rPr>
              <w:t>"m2m:ts": {</w:t>
            </w:r>
          </w:p>
          <w:p w14:paraId="28176DE5" w14:textId="77777777" w:rsidR="008B1B88" w:rsidRPr="009743EA" w:rsidRDefault="008B1B88" w:rsidP="005A2D7C">
            <w:pPr>
              <w:pStyle w:val="TAL"/>
              <w:keepNext w:val="0"/>
              <w:snapToGrid w:val="0"/>
              <w:ind w:left="284"/>
              <w:jc w:val="both"/>
              <w:rPr>
                <w:color w:val="0070C0"/>
              </w:rPr>
            </w:pPr>
            <w:r w:rsidRPr="009743EA">
              <w:rPr>
                <w:color w:val="0070C0"/>
              </w:rPr>
              <w:t xml:space="preserve">    </w:t>
            </w:r>
            <w:r w:rsidR="00272D87" w:rsidRPr="009743EA">
              <w:rPr>
                <w:color w:val="0070C0"/>
              </w:rPr>
              <w:t xml:space="preserve">    </w:t>
            </w:r>
            <w:r w:rsidRPr="009743EA">
              <w:rPr>
                <w:color w:val="0070C0"/>
              </w:rPr>
              <w:t>"rn": timeSeries_cont,</w:t>
            </w:r>
          </w:p>
          <w:p w14:paraId="25DFB8CB" w14:textId="77777777" w:rsidR="008B1B88" w:rsidRPr="009743EA" w:rsidRDefault="008B1B88" w:rsidP="005A2D7C">
            <w:pPr>
              <w:pStyle w:val="TAL"/>
              <w:keepNext w:val="0"/>
              <w:snapToGrid w:val="0"/>
              <w:ind w:left="284"/>
              <w:jc w:val="both"/>
              <w:rPr>
                <w:color w:val="0070C0"/>
              </w:rPr>
            </w:pPr>
            <w:r w:rsidRPr="009743EA">
              <w:rPr>
                <w:color w:val="0070C0"/>
              </w:rPr>
              <w:t xml:space="preserve">        "pei": 1,</w:t>
            </w:r>
          </w:p>
          <w:p w14:paraId="12C10BFB" w14:textId="77777777" w:rsidR="008B1B88" w:rsidRPr="009743EA" w:rsidRDefault="008B1B88" w:rsidP="005A2D7C">
            <w:pPr>
              <w:pStyle w:val="TAL"/>
              <w:keepNext w:val="0"/>
              <w:snapToGrid w:val="0"/>
              <w:ind w:left="284"/>
              <w:jc w:val="both"/>
              <w:rPr>
                <w:color w:val="0070C0"/>
              </w:rPr>
            </w:pPr>
            <w:r w:rsidRPr="009743EA">
              <w:rPr>
                <w:color w:val="0070C0"/>
              </w:rPr>
              <w:t xml:space="preserve">        "mdd": true,</w:t>
            </w:r>
          </w:p>
          <w:p w14:paraId="12F5538F" w14:textId="77777777" w:rsidR="008B1B88" w:rsidRPr="009743EA" w:rsidRDefault="008B1B88" w:rsidP="005A2D7C">
            <w:pPr>
              <w:pStyle w:val="TAL"/>
              <w:keepNext w:val="0"/>
              <w:snapToGrid w:val="0"/>
              <w:ind w:left="284"/>
              <w:jc w:val="both"/>
              <w:rPr>
                <w:color w:val="0070C0"/>
              </w:rPr>
            </w:pPr>
            <w:r w:rsidRPr="009743EA">
              <w:rPr>
                <w:rFonts w:hint="eastAsia"/>
                <w:color w:val="0070C0"/>
                <w:lang w:eastAsia="ko-KR"/>
              </w:rPr>
              <w:t xml:space="preserve">      </w:t>
            </w:r>
            <w:r w:rsidRPr="009743EA">
              <w:rPr>
                <w:color w:val="0070C0"/>
              </w:rPr>
              <w:t xml:space="preserve">  "mdt": 1</w:t>
            </w:r>
          </w:p>
          <w:p w14:paraId="68935157" w14:textId="77777777" w:rsidR="008B1B88" w:rsidRPr="009743EA" w:rsidRDefault="008B1B88" w:rsidP="005A2D7C">
            <w:pPr>
              <w:pStyle w:val="TAL"/>
              <w:keepNext w:val="0"/>
              <w:snapToGrid w:val="0"/>
              <w:ind w:left="284"/>
              <w:jc w:val="both"/>
              <w:rPr>
                <w:color w:val="0070C0"/>
              </w:rPr>
            </w:pPr>
            <w:r w:rsidRPr="009743EA">
              <w:rPr>
                <w:color w:val="0070C0"/>
              </w:rPr>
              <w:t xml:space="preserve">    }</w:t>
            </w:r>
          </w:p>
          <w:p w14:paraId="76A45FE0" w14:textId="77777777" w:rsidR="008B1B88" w:rsidRPr="009743EA" w:rsidRDefault="008B1B88" w:rsidP="005A2D7C">
            <w:pPr>
              <w:pStyle w:val="TAL"/>
              <w:keepNext w:val="0"/>
              <w:snapToGrid w:val="0"/>
              <w:ind w:left="284"/>
              <w:jc w:val="both"/>
              <w:rPr>
                <w:color w:val="0070C0"/>
              </w:rPr>
            </w:pPr>
            <w:r w:rsidRPr="009743EA">
              <w:rPr>
                <w:color w:val="0070C0"/>
              </w:rPr>
              <w:t>}</w:t>
            </w:r>
          </w:p>
          <w:p w14:paraId="1AFF1C73" w14:textId="77777777" w:rsidR="008B1B88" w:rsidRPr="009743EA" w:rsidRDefault="008B1B88" w:rsidP="005A2D7C">
            <w:pPr>
              <w:pStyle w:val="TAL"/>
              <w:keepNext w:val="0"/>
              <w:snapToGrid w:val="0"/>
              <w:ind w:left="284"/>
              <w:jc w:val="both"/>
              <w:rPr>
                <w:color w:val="0070C0"/>
              </w:rPr>
            </w:pPr>
          </w:p>
          <w:p w14:paraId="47F315DC" w14:textId="77777777" w:rsidR="008B1B88" w:rsidRPr="009743EA" w:rsidRDefault="008B1B88" w:rsidP="00C072AF">
            <w:pPr>
              <w:widowControl w:val="0"/>
              <w:spacing w:after="0"/>
              <w:ind w:left="284"/>
              <w:jc w:val="both"/>
              <w:textAlignment w:val="auto"/>
              <w:rPr>
                <w:rFonts w:ascii="Arial" w:hAnsi="Arial"/>
                <w:b/>
                <w:color w:val="0070C0"/>
                <w:sz w:val="18"/>
              </w:rPr>
            </w:pPr>
          </w:p>
          <w:p w14:paraId="539A6799" w14:textId="77777777" w:rsidR="008B1B88" w:rsidRPr="009743EA" w:rsidRDefault="008B1B88" w:rsidP="00C072AF">
            <w:pPr>
              <w:widowControl w:val="0"/>
              <w:spacing w:after="0"/>
              <w:ind w:left="284"/>
              <w:jc w:val="both"/>
              <w:textAlignment w:val="auto"/>
              <w:rPr>
                <w:rFonts w:ascii="Arial" w:hAnsi="Arial"/>
                <w:b/>
                <w:color w:val="0070C0"/>
                <w:sz w:val="18"/>
              </w:rPr>
            </w:pPr>
            <w:r w:rsidRPr="009743EA">
              <w:rPr>
                <w:rFonts w:ascii="Arial" w:hAnsi="Arial"/>
                <w:b/>
                <w:color w:val="0070C0"/>
                <w:sz w:val="18"/>
              </w:rPr>
              <w:t>HTTP Response:</w:t>
            </w:r>
          </w:p>
          <w:p w14:paraId="658527C7" w14:textId="77777777" w:rsidR="008B1B88" w:rsidRPr="009743EA" w:rsidRDefault="008B1B88" w:rsidP="00C072AF">
            <w:pPr>
              <w:widowControl w:val="0"/>
              <w:spacing w:after="0"/>
              <w:ind w:left="284"/>
              <w:textAlignment w:val="auto"/>
              <w:rPr>
                <w:rFonts w:ascii="Arial" w:hAnsi="Arial"/>
                <w:color w:val="0070C0"/>
                <w:sz w:val="18"/>
              </w:rPr>
            </w:pPr>
          </w:p>
          <w:p w14:paraId="4053FD45" w14:textId="77777777" w:rsidR="008B1B88" w:rsidRPr="009743EA" w:rsidRDefault="008B1B88" w:rsidP="00C072AF">
            <w:pPr>
              <w:widowControl w:val="0"/>
              <w:spacing w:after="0"/>
              <w:ind w:left="284"/>
              <w:textAlignment w:val="auto"/>
              <w:rPr>
                <w:rFonts w:ascii="Arial" w:hAnsi="Arial"/>
                <w:color w:val="0070C0"/>
                <w:sz w:val="18"/>
              </w:rPr>
            </w:pPr>
            <w:r w:rsidRPr="009743EA">
              <w:rPr>
                <w:rFonts w:ascii="Arial" w:hAnsi="Arial"/>
                <w:color w:val="0070C0"/>
                <w:sz w:val="18"/>
              </w:rPr>
              <w:t>201 Created</w:t>
            </w:r>
          </w:p>
          <w:p w14:paraId="71282332" w14:textId="77777777" w:rsidR="008B1B88" w:rsidRPr="009743EA" w:rsidRDefault="008B1B88" w:rsidP="005A2D7C">
            <w:pPr>
              <w:pStyle w:val="TAL"/>
              <w:keepNext w:val="0"/>
              <w:snapToGrid w:val="0"/>
              <w:ind w:left="284"/>
              <w:rPr>
                <w:color w:val="0070C0"/>
              </w:rPr>
            </w:pPr>
            <w:r w:rsidRPr="009743EA">
              <w:rPr>
                <w:color w:val="0070C0"/>
              </w:rPr>
              <w:t>Content-Location: mn-name/ae_sensor/timeSeries_cont</w:t>
            </w:r>
          </w:p>
          <w:p w14:paraId="2BDB1AEB" w14:textId="77777777" w:rsidR="008B1B88" w:rsidRPr="009743EA" w:rsidRDefault="008B1B88" w:rsidP="005A2D7C">
            <w:pPr>
              <w:pStyle w:val="TAL"/>
              <w:keepNext w:val="0"/>
              <w:snapToGrid w:val="0"/>
              <w:ind w:left="284"/>
              <w:rPr>
                <w:color w:val="0070C0"/>
              </w:rPr>
            </w:pPr>
            <w:r w:rsidRPr="009743EA">
              <w:rPr>
                <w:color w:val="0070C0"/>
              </w:rPr>
              <w:t>Content-Type: application/json</w:t>
            </w:r>
          </w:p>
          <w:p w14:paraId="0FA476A0" w14:textId="77777777" w:rsidR="008B1B88" w:rsidRPr="009743EA" w:rsidRDefault="008B1B88" w:rsidP="005A2D7C">
            <w:pPr>
              <w:pStyle w:val="TAL"/>
              <w:keepNext w:val="0"/>
              <w:snapToGrid w:val="0"/>
              <w:ind w:left="284"/>
              <w:rPr>
                <w:color w:val="0070C0"/>
              </w:rPr>
            </w:pPr>
            <w:r w:rsidRPr="009743EA">
              <w:rPr>
                <w:color w:val="0070C0"/>
              </w:rPr>
              <w:t>X-M2M-RI: 1234</w:t>
            </w:r>
          </w:p>
          <w:p w14:paraId="33679604" w14:textId="77777777" w:rsidR="00272D87" w:rsidRPr="009743EA" w:rsidRDefault="00272D87" w:rsidP="00C072AF">
            <w:pPr>
              <w:widowControl w:val="0"/>
              <w:overflowPunct/>
              <w:spacing w:after="0"/>
              <w:ind w:left="284"/>
              <w:jc w:val="both"/>
              <w:textAlignment w:val="auto"/>
              <w:rPr>
                <w:color w:val="0070C0"/>
              </w:rPr>
            </w:pPr>
            <w:r w:rsidRPr="009743EA">
              <w:rPr>
                <w:rFonts w:ascii="Arial" w:hAnsi="Arial"/>
                <w:color w:val="0070C0"/>
                <w:sz w:val="18"/>
              </w:rPr>
              <w:t>X-M2M-RVI: 2a</w:t>
            </w:r>
          </w:p>
          <w:p w14:paraId="27F2F2A5" w14:textId="77777777" w:rsidR="008B1B88" w:rsidRPr="009743EA" w:rsidRDefault="008B1B88" w:rsidP="005A2D7C">
            <w:pPr>
              <w:pStyle w:val="TAL"/>
              <w:keepNext w:val="0"/>
              <w:snapToGrid w:val="0"/>
              <w:ind w:left="284"/>
              <w:rPr>
                <w:color w:val="0070C0"/>
              </w:rPr>
            </w:pPr>
            <w:r w:rsidRPr="009743EA">
              <w:rPr>
                <w:color w:val="0070C0"/>
              </w:rPr>
              <w:t>X-M2M-RSC: 2001</w:t>
            </w:r>
          </w:p>
          <w:p w14:paraId="2E535997" w14:textId="77777777" w:rsidR="008B1B88" w:rsidRPr="009743EA" w:rsidRDefault="008B1B88" w:rsidP="005A2D7C">
            <w:pPr>
              <w:pStyle w:val="TAL"/>
              <w:keepNext w:val="0"/>
              <w:snapToGrid w:val="0"/>
              <w:ind w:left="284"/>
              <w:rPr>
                <w:color w:val="0070C0"/>
              </w:rPr>
            </w:pPr>
          </w:p>
          <w:p w14:paraId="4EA0D1CB" w14:textId="77777777" w:rsidR="008B1B88" w:rsidRPr="00325791" w:rsidRDefault="008B1B88" w:rsidP="005A2D7C">
            <w:pPr>
              <w:pStyle w:val="TAL"/>
              <w:keepNext w:val="0"/>
              <w:snapToGrid w:val="0"/>
              <w:ind w:left="284"/>
              <w:rPr>
                <w:color w:val="0070C0"/>
                <w:lang w:val="fr-FR"/>
              </w:rPr>
            </w:pPr>
            <w:r w:rsidRPr="00325791">
              <w:rPr>
                <w:color w:val="0070C0"/>
                <w:lang w:val="fr-FR"/>
              </w:rPr>
              <w:t>{</w:t>
            </w:r>
          </w:p>
          <w:p w14:paraId="0A9D2DB8" w14:textId="77777777" w:rsidR="008B1B88" w:rsidRPr="00325791" w:rsidRDefault="008B1B88" w:rsidP="005A2D7C">
            <w:pPr>
              <w:pStyle w:val="TAL"/>
              <w:keepNext w:val="0"/>
              <w:snapToGrid w:val="0"/>
              <w:ind w:left="284"/>
              <w:rPr>
                <w:color w:val="0070C0"/>
                <w:lang w:val="fr-FR"/>
              </w:rPr>
            </w:pPr>
            <w:r w:rsidRPr="00325791">
              <w:rPr>
                <w:color w:val="0070C0"/>
                <w:lang w:val="fr-FR"/>
              </w:rPr>
              <w:t xml:space="preserve">    "m2m:ts": {</w:t>
            </w:r>
          </w:p>
          <w:p w14:paraId="4AEF9E92" w14:textId="77777777" w:rsidR="008B1B88" w:rsidRPr="00325791" w:rsidRDefault="008B1B88" w:rsidP="005A2D7C">
            <w:pPr>
              <w:pStyle w:val="TAL"/>
              <w:keepNext w:val="0"/>
              <w:snapToGrid w:val="0"/>
              <w:ind w:left="284"/>
              <w:rPr>
                <w:color w:val="0070C0"/>
                <w:lang w:val="fr-FR"/>
              </w:rPr>
            </w:pPr>
            <w:r w:rsidRPr="00325791">
              <w:rPr>
                <w:color w:val="0070C0"/>
                <w:lang w:val="fr-FR"/>
              </w:rPr>
              <w:t xml:space="preserve">        "rn": "timeSeries_cont",</w:t>
            </w:r>
          </w:p>
          <w:p w14:paraId="65A31FC1" w14:textId="77777777" w:rsidR="008B1B88" w:rsidRPr="00325791" w:rsidRDefault="008B1B88" w:rsidP="005A2D7C">
            <w:pPr>
              <w:pStyle w:val="TAL"/>
              <w:keepNext w:val="0"/>
              <w:snapToGrid w:val="0"/>
              <w:ind w:left="284"/>
              <w:rPr>
                <w:color w:val="0070C0"/>
                <w:lang w:val="fr-FR"/>
              </w:rPr>
            </w:pPr>
            <w:r w:rsidRPr="00325791">
              <w:rPr>
                <w:color w:val="0070C0"/>
                <w:lang w:val="fr-FR"/>
              </w:rPr>
              <w:t xml:space="preserve">        "ty": 29,</w:t>
            </w:r>
          </w:p>
          <w:p w14:paraId="3E060B5A" w14:textId="77777777" w:rsidR="008B1B88" w:rsidRPr="00325791" w:rsidRDefault="008B1B88" w:rsidP="005A2D7C">
            <w:pPr>
              <w:pStyle w:val="TAL"/>
              <w:keepNext w:val="0"/>
              <w:snapToGrid w:val="0"/>
              <w:ind w:left="284"/>
              <w:rPr>
                <w:color w:val="0070C0"/>
                <w:lang w:val="fr-FR"/>
              </w:rPr>
            </w:pPr>
            <w:r w:rsidRPr="00325791">
              <w:rPr>
                <w:color w:val="0070C0"/>
                <w:lang w:val="fr-FR"/>
              </w:rPr>
              <w:t xml:space="preserve">        "ri": "TS792482146823489621",</w:t>
            </w:r>
          </w:p>
          <w:p w14:paraId="08EE462D" w14:textId="77777777" w:rsidR="008B1B88" w:rsidRPr="00325791" w:rsidRDefault="008B1B88" w:rsidP="005A2D7C">
            <w:pPr>
              <w:pStyle w:val="TAL"/>
              <w:keepNext w:val="0"/>
              <w:snapToGrid w:val="0"/>
              <w:ind w:left="284"/>
              <w:rPr>
                <w:color w:val="0070C0"/>
                <w:lang w:val="fr-FR"/>
              </w:rPr>
            </w:pPr>
            <w:r w:rsidRPr="00325791">
              <w:rPr>
                <w:color w:val="0070C0"/>
                <w:lang w:val="fr-FR"/>
              </w:rPr>
              <w:t xml:space="preserve">        "pi": "CAE5630283216026458665",</w:t>
            </w:r>
          </w:p>
          <w:p w14:paraId="3806F4F4" w14:textId="77777777" w:rsidR="008B1B88" w:rsidRPr="00325791" w:rsidRDefault="008B1B88" w:rsidP="005A2D7C">
            <w:pPr>
              <w:pStyle w:val="TAL"/>
              <w:keepNext w:val="0"/>
              <w:snapToGrid w:val="0"/>
              <w:ind w:left="284"/>
              <w:rPr>
                <w:color w:val="0070C0"/>
                <w:lang w:val="fr-FR"/>
              </w:rPr>
            </w:pPr>
            <w:r w:rsidRPr="00325791">
              <w:rPr>
                <w:color w:val="0070C0"/>
                <w:lang w:val="fr-FR"/>
              </w:rPr>
              <w:t xml:space="preserve">        "ct": "20171212T170445",</w:t>
            </w:r>
          </w:p>
          <w:p w14:paraId="7DF00EDA" w14:textId="77777777" w:rsidR="008B1B88" w:rsidRPr="00325791" w:rsidRDefault="008B1B88" w:rsidP="005A2D7C">
            <w:pPr>
              <w:pStyle w:val="TAL"/>
              <w:keepNext w:val="0"/>
              <w:snapToGrid w:val="0"/>
              <w:ind w:left="284"/>
              <w:rPr>
                <w:color w:val="0070C0"/>
                <w:lang w:val="fr-FR"/>
              </w:rPr>
            </w:pPr>
            <w:r w:rsidRPr="00325791">
              <w:rPr>
                <w:color w:val="0070C0"/>
                <w:lang w:val="fr-FR"/>
              </w:rPr>
              <w:t xml:space="preserve">        "lt": "20171212T170445",</w:t>
            </w:r>
          </w:p>
          <w:p w14:paraId="7D76B5B5" w14:textId="77777777" w:rsidR="008B1B88" w:rsidRPr="00325791" w:rsidRDefault="008B1B88" w:rsidP="005A2D7C">
            <w:pPr>
              <w:pStyle w:val="TAL"/>
              <w:keepNext w:val="0"/>
              <w:snapToGrid w:val="0"/>
              <w:ind w:left="284"/>
              <w:rPr>
                <w:color w:val="0070C0"/>
                <w:lang w:val="fr-FR"/>
              </w:rPr>
            </w:pPr>
            <w:r w:rsidRPr="00325791">
              <w:rPr>
                <w:color w:val="0070C0"/>
                <w:lang w:val="fr-FR"/>
              </w:rPr>
              <w:t xml:space="preserve">        "et": "2021212T170445",</w:t>
            </w:r>
          </w:p>
          <w:p w14:paraId="4E25CBFA" w14:textId="77777777" w:rsidR="008B1B88" w:rsidRPr="009743EA" w:rsidRDefault="008B1B88" w:rsidP="005A2D7C">
            <w:pPr>
              <w:pStyle w:val="TAL"/>
              <w:keepNext w:val="0"/>
              <w:snapToGrid w:val="0"/>
              <w:ind w:left="284"/>
              <w:rPr>
                <w:color w:val="0070C0"/>
              </w:rPr>
            </w:pPr>
            <w:r w:rsidRPr="00325791">
              <w:rPr>
                <w:color w:val="0070C0"/>
                <w:lang w:val="fr-FR"/>
              </w:rPr>
              <w:t xml:space="preserve">        </w:t>
            </w:r>
            <w:r w:rsidRPr="009743EA">
              <w:rPr>
                <w:color w:val="0070C0"/>
              </w:rPr>
              <w:t>"st": 0,</w:t>
            </w:r>
          </w:p>
          <w:p w14:paraId="1B0F0CF7" w14:textId="77777777" w:rsidR="008B1B88" w:rsidRPr="009743EA" w:rsidRDefault="008B1B88" w:rsidP="005A2D7C">
            <w:pPr>
              <w:pStyle w:val="TAL"/>
              <w:keepNext w:val="0"/>
              <w:snapToGrid w:val="0"/>
              <w:ind w:left="284"/>
              <w:rPr>
                <w:color w:val="0070C0"/>
              </w:rPr>
            </w:pPr>
            <w:r w:rsidRPr="009743EA">
              <w:rPr>
                <w:color w:val="0070C0"/>
              </w:rPr>
              <w:t xml:space="preserve">        "mni": 3153600000,</w:t>
            </w:r>
          </w:p>
          <w:p w14:paraId="2B711CB9" w14:textId="77777777" w:rsidR="008B1B88" w:rsidRPr="009743EA" w:rsidRDefault="008B1B88" w:rsidP="005A2D7C">
            <w:pPr>
              <w:pStyle w:val="TAL"/>
              <w:keepNext w:val="0"/>
              <w:snapToGrid w:val="0"/>
              <w:ind w:left="284"/>
              <w:rPr>
                <w:color w:val="0070C0"/>
              </w:rPr>
            </w:pPr>
            <w:r w:rsidRPr="009743EA">
              <w:rPr>
                <w:color w:val="0070C0"/>
              </w:rPr>
              <w:t xml:space="preserve">        "mbs": 3153600000,</w:t>
            </w:r>
          </w:p>
          <w:p w14:paraId="2D67B981" w14:textId="77777777" w:rsidR="008B1B88" w:rsidRPr="009743EA" w:rsidRDefault="008B1B88" w:rsidP="005A2D7C">
            <w:pPr>
              <w:pStyle w:val="TAL"/>
              <w:keepNext w:val="0"/>
              <w:snapToGrid w:val="0"/>
              <w:ind w:left="284"/>
              <w:rPr>
                <w:color w:val="0070C0"/>
              </w:rPr>
            </w:pPr>
            <w:r w:rsidRPr="009743EA">
              <w:rPr>
                <w:color w:val="0070C0"/>
              </w:rPr>
              <w:t xml:space="preserve">        "mia": 31536000,</w:t>
            </w:r>
          </w:p>
          <w:p w14:paraId="7F444A99" w14:textId="77777777" w:rsidR="008B1B88" w:rsidRPr="009743EA" w:rsidRDefault="008B1B88" w:rsidP="005A2D7C">
            <w:pPr>
              <w:pStyle w:val="TAL"/>
              <w:keepNext w:val="0"/>
              <w:snapToGrid w:val="0"/>
              <w:ind w:left="284"/>
              <w:rPr>
                <w:color w:val="0070C0"/>
              </w:rPr>
            </w:pPr>
            <w:r w:rsidRPr="009743EA">
              <w:rPr>
                <w:color w:val="0070C0"/>
              </w:rPr>
              <w:t xml:space="preserve">        "cni": 0,</w:t>
            </w:r>
          </w:p>
          <w:p w14:paraId="79EECD62" w14:textId="77777777" w:rsidR="008B1B88" w:rsidRPr="009743EA" w:rsidRDefault="008B1B88" w:rsidP="005A2D7C">
            <w:pPr>
              <w:pStyle w:val="TAL"/>
              <w:keepNext w:val="0"/>
              <w:snapToGrid w:val="0"/>
              <w:ind w:left="284"/>
              <w:rPr>
                <w:color w:val="0070C0"/>
              </w:rPr>
            </w:pPr>
            <w:r w:rsidRPr="009743EA">
              <w:rPr>
                <w:color w:val="0070C0"/>
              </w:rPr>
              <w:t xml:space="preserve">        "cbs": 0,</w:t>
            </w:r>
          </w:p>
          <w:p w14:paraId="594A27E7" w14:textId="77777777" w:rsidR="008B1B88" w:rsidRPr="009743EA" w:rsidRDefault="008B1B88" w:rsidP="005A2D7C">
            <w:pPr>
              <w:pStyle w:val="TAL"/>
              <w:keepNext w:val="0"/>
              <w:snapToGrid w:val="0"/>
              <w:ind w:left="284"/>
              <w:rPr>
                <w:color w:val="0070C0"/>
              </w:rPr>
            </w:pPr>
            <w:r w:rsidRPr="009743EA">
              <w:rPr>
                <w:color w:val="0070C0"/>
              </w:rPr>
              <w:t xml:space="preserve">        "pei": 1,</w:t>
            </w:r>
          </w:p>
          <w:p w14:paraId="0CE9BA23" w14:textId="77777777" w:rsidR="008B1B88" w:rsidRPr="009743EA" w:rsidRDefault="008B1B88" w:rsidP="005A2D7C">
            <w:pPr>
              <w:pStyle w:val="TAL"/>
              <w:keepNext w:val="0"/>
              <w:snapToGrid w:val="0"/>
              <w:ind w:left="284"/>
              <w:rPr>
                <w:color w:val="0070C0"/>
              </w:rPr>
            </w:pPr>
            <w:r w:rsidRPr="009743EA">
              <w:rPr>
                <w:color w:val="0070C0"/>
              </w:rPr>
              <w:t xml:space="preserve">        "mdd": "t</w:t>
            </w:r>
            <w:r w:rsidR="002C2FE0" w:rsidRPr="009743EA">
              <w:rPr>
                <w:color w:val="0070C0"/>
              </w:rPr>
              <w:t>rue</w:t>
            </w:r>
            <w:r w:rsidRPr="009743EA">
              <w:rPr>
                <w:color w:val="0070C0"/>
              </w:rPr>
              <w:t>",</w:t>
            </w:r>
          </w:p>
          <w:p w14:paraId="7D9695CC" w14:textId="77777777" w:rsidR="008B1B88" w:rsidRPr="009743EA" w:rsidRDefault="008B1B88" w:rsidP="005A2D7C">
            <w:pPr>
              <w:pStyle w:val="TAL"/>
              <w:keepNext w:val="0"/>
              <w:snapToGrid w:val="0"/>
              <w:ind w:left="284"/>
              <w:rPr>
                <w:color w:val="0070C0"/>
              </w:rPr>
            </w:pPr>
            <w:r w:rsidRPr="009743EA">
              <w:rPr>
                <w:rFonts w:hint="eastAsia"/>
                <w:color w:val="0070C0"/>
                <w:lang w:eastAsia="ko-KR"/>
              </w:rPr>
              <w:t xml:space="preserve">        </w:t>
            </w:r>
            <w:r w:rsidRPr="009743EA">
              <w:rPr>
                <w:color w:val="0070C0"/>
              </w:rPr>
              <w:t>"mdn": 1000,</w:t>
            </w:r>
          </w:p>
          <w:p w14:paraId="14FD9F16" w14:textId="77777777" w:rsidR="008B1B88" w:rsidRPr="009743EA" w:rsidRDefault="008B1B88" w:rsidP="005A2D7C">
            <w:pPr>
              <w:pStyle w:val="TAL"/>
              <w:keepNext w:val="0"/>
              <w:snapToGrid w:val="0"/>
              <w:ind w:left="284"/>
              <w:rPr>
                <w:color w:val="0070C0"/>
              </w:rPr>
            </w:pPr>
            <w:r w:rsidRPr="009743EA">
              <w:rPr>
                <w:color w:val="0070C0"/>
              </w:rPr>
              <w:t xml:space="preserve">        "mdc": 0,</w:t>
            </w:r>
          </w:p>
          <w:p w14:paraId="60CCB8BA" w14:textId="77777777" w:rsidR="008B1B88" w:rsidRPr="009743EA" w:rsidRDefault="008B1B88" w:rsidP="005A2D7C">
            <w:pPr>
              <w:pStyle w:val="TAL"/>
              <w:keepNext w:val="0"/>
              <w:snapToGrid w:val="0"/>
              <w:ind w:left="284"/>
              <w:rPr>
                <w:color w:val="0070C0"/>
                <w:lang w:eastAsia="ko-KR"/>
              </w:rPr>
            </w:pPr>
            <w:r w:rsidRPr="009743EA">
              <w:rPr>
                <w:color w:val="0070C0"/>
              </w:rPr>
              <w:t xml:space="preserve">        "mdt": 1</w:t>
            </w:r>
          </w:p>
          <w:p w14:paraId="28D79814" w14:textId="77777777" w:rsidR="008B1B88" w:rsidRPr="009743EA" w:rsidRDefault="008B1B88" w:rsidP="005A2D7C">
            <w:pPr>
              <w:pStyle w:val="TAL"/>
              <w:keepNext w:val="0"/>
              <w:snapToGrid w:val="0"/>
              <w:ind w:left="284"/>
              <w:rPr>
                <w:color w:val="0070C0"/>
              </w:rPr>
            </w:pPr>
            <w:r w:rsidRPr="009743EA">
              <w:rPr>
                <w:color w:val="0070C0"/>
              </w:rPr>
              <w:t xml:space="preserve">    }</w:t>
            </w:r>
          </w:p>
          <w:p w14:paraId="71F20F4E" w14:textId="77777777" w:rsidR="008B1B88" w:rsidRPr="009743EA" w:rsidRDefault="008B1B88" w:rsidP="005A2D7C">
            <w:pPr>
              <w:pStyle w:val="TAL"/>
              <w:keepNext w:val="0"/>
              <w:snapToGrid w:val="0"/>
              <w:ind w:left="284"/>
              <w:rPr>
                <w:color w:val="0070C0"/>
              </w:rPr>
            </w:pPr>
            <w:r w:rsidRPr="009743EA">
              <w:rPr>
                <w:color w:val="0070C0"/>
              </w:rPr>
              <w:t>}</w:t>
            </w:r>
          </w:p>
          <w:p w14:paraId="6E420D95" w14:textId="77777777" w:rsidR="008B1B88" w:rsidRPr="009743EA" w:rsidRDefault="008B1B88" w:rsidP="005A2D7C">
            <w:pPr>
              <w:pStyle w:val="TAL"/>
              <w:keepNext w:val="0"/>
              <w:snapToGrid w:val="0"/>
              <w:ind w:left="284"/>
            </w:pPr>
          </w:p>
        </w:tc>
      </w:tr>
      <w:tr w:rsidR="008B1B88" w:rsidRPr="009743EA" w14:paraId="2AA04239" w14:textId="77777777" w:rsidTr="005A2D7C">
        <w:trPr>
          <w:cantSplit/>
          <w:jc w:val="center"/>
        </w:trPr>
        <w:tc>
          <w:tcPr>
            <w:tcW w:w="1286" w:type="dxa"/>
            <w:tcBorders>
              <w:top w:val="single" w:sz="4" w:space="0" w:color="000000"/>
              <w:left w:val="single" w:sz="4" w:space="0" w:color="000000"/>
              <w:bottom w:val="single" w:sz="4" w:space="0" w:color="000000"/>
            </w:tcBorders>
            <w:shd w:val="clear" w:color="auto" w:fill="E7E6E6"/>
          </w:tcPr>
          <w:p w14:paraId="3B63E414"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0231A59E"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45AB436A"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56460902"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57D477DA" w14:textId="77777777" w:rsidR="008B1B88" w:rsidRPr="009743EA" w:rsidRDefault="008B1B88" w:rsidP="005C72A8">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0D06D624" w14:textId="77777777" w:rsidR="008B1B88" w:rsidRPr="009743EA" w:rsidRDefault="008B1B88" w:rsidP="005C72A8">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RCN=2</w:t>
            </w:r>
          </w:p>
          <w:p w14:paraId="5A51E4CA" w14:textId="77777777" w:rsidR="008B1B88" w:rsidRPr="009743EA" w:rsidRDefault="008B1B88" w:rsidP="005C72A8">
            <w:pPr>
              <w:pStyle w:val="Default"/>
              <w:overflowPunct w:val="0"/>
              <w:jc w:val="center"/>
              <w:rPr>
                <w:rFonts w:ascii="Arial" w:eastAsia="Malgun Gothic" w:hAnsi="Arial"/>
                <w:b/>
                <w:color w:val="auto"/>
                <w:kern w:val="1"/>
                <w:sz w:val="18"/>
                <w:szCs w:val="20"/>
              </w:rP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12C2FEB0" w14:textId="77777777" w:rsidR="000D6E4D" w:rsidRPr="005A2D7C" w:rsidRDefault="000D6E4D" w:rsidP="005A2D7C">
            <w:pPr>
              <w:pStyle w:val="TAL"/>
              <w:rPr>
                <w:rFonts w:eastAsia="Calibri Light"/>
              </w:rPr>
            </w:pPr>
          </w:p>
          <w:p w14:paraId="5DB16F97" w14:textId="77777777" w:rsidR="008B1B88" w:rsidRPr="009743EA" w:rsidRDefault="000D6E4D" w:rsidP="007C39B4">
            <w:pPr>
              <w:pStyle w:val="TAL"/>
              <w:snapToGrid w:val="0"/>
              <w:ind w:left="284"/>
              <w:rPr>
                <w:rFonts w:ascii="Times New Roman" w:eastAsia="Calibri Light" w:hAnsi="Times New Roman"/>
                <w:b/>
                <w:sz w:val="24"/>
              </w:rPr>
            </w:pPr>
            <w:r w:rsidRPr="009743EA">
              <w:rPr>
                <w:rFonts w:ascii="Times New Roman" w:eastAsia="Calibri Light" w:hAnsi="Times New Roman"/>
                <w:b/>
                <w:sz w:val="24"/>
              </w:rPr>
              <w:t>API/TS/CRE/001_RCN2</w:t>
            </w:r>
          </w:p>
          <w:p w14:paraId="7B12E2E5" w14:textId="77777777" w:rsidR="008B1B88" w:rsidRPr="009743EA" w:rsidRDefault="008B1B88" w:rsidP="005C72A8">
            <w:pPr>
              <w:widowControl w:val="0"/>
              <w:spacing w:after="0"/>
              <w:ind w:left="284"/>
              <w:jc w:val="both"/>
              <w:textAlignment w:val="auto"/>
              <w:rPr>
                <w:rFonts w:ascii="Arial" w:hAnsi="Arial"/>
                <w:b/>
                <w:color w:val="0070C0"/>
                <w:sz w:val="18"/>
              </w:rPr>
            </w:pPr>
          </w:p>
          <w:p w14:paraId="1E9772BD" w14:textId="77777777" w:rsidR="008B1B88" w:rsidRPr="009743EA" w:rsidRDefault="008B1B88" w:rsidP="005C72A8">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331986C4" w14:textId="77777777" w:rsidR="008B1B88" w:rsidRPr="009743EA" w:rsidRDefault="008B1B88" w:rsidP="005C72A8">
            <w:pPr>
              <w:pStyle w:val="TAL"/>
              <w:snapToGrid w:val="0"/>
              <w:ind w:left="284"/>
              <w:jc w:val="both"/>
              <w:rPr>
                <w:color w:val="0070C0"/>
              </w:rPr>
            </w:pPr>
          </w:p>
          <w:p w14:paraId="7553D954" w14:textId="77777777" w:rsidR="008B1B88" w:rsidRPr="009743EA" w:rsidRDefault="008B1B88" w:rsidP="005C72A8">
            <w:pPr>
              <w:pStyle w:val="TAL"/>
              <w:snapToGrid w:val="0"/>
              <w:ind w:left="284"/>
              <w:jc w:val="both"/>
              <w:rPr>
                <w:color w:val="0070C0"/>
              </w:rPr>
            </w:pPr>
            <w:r w:rsidRPr="009743EA">
              <w:rPr>
                <w:color w:val="0070C0"/>
              </w:rPr>
              <w:t>POST /mn-name/ae_sensor?rcn=2 HTTP/1.1</w:t>
            </w:r>
          </w:p>
          <w:p w14:paraId="2CC55A56" w14:textId="77777777" w:rsidR="008B1B88" w:rsidRPr="009743EA" w:rsidRDefault="008B1B88" w:rsidP="005C72A8">
            <w:pPr>
              <w:pStyle w:val="TAL"/>
              <w:snapToGrid w:val="0"/>
              <w:ind w:left="284"/>
              <w:jc w:val="both"/>
              <w:rPr>
                <w:color w:val="0070C0"/>
              </w:rPr>
            </w:pPr>
            <w:r w:rsidRPr="009743EA">
              <w:rPr>
                <w:color w:val="0070C0"/>
              </w:rPr>
              <w:t>Host: 192.168.0.10:8282</w:t>
            </w:r>
          </w:p>
          <w:p w14:paraId="2A276199" w14:textId="77777777" w:rsidR="008B1B88" w:rsidRPr="009743EA" w:rsidRDefault="008B1B88" w:rsidP="005C72A8">
            <w:pPr>
              <w:pStyle w:val="TAL"/>
              <w:snapToGrid w:val="0"/>
              <w:ind w:left="284"/>
              <w:jc w:val="both"/>
              <w:rPr>
                <w:color w:val="0070C0"/>
              </w:rPr>
            </w:pPr>
            <w:r w:rsidRPr="009743EA">
              <w:rPr>
                <w:color w:val="0070C0"/>
              </w:rPr>
              <w:t>X-M2M-Origin: CAE5630283216026458665</w:t>
            </w:r>
          </w:p>
          <w:p w14:paraId="43D7E194" w14:textId="77777777" w:rsidR="008B1B88" w:rsidRPr="009743EA" w:rsidRDefault="008B1B88" w:rsidP="005C72A8">
            <w:pPr>
              <w:pStyle w:val="TAL"/>
              <w:snapToGrid w:val="0"/>
              <w:ind w:left="284"/>
              <w:jc w:val="both"/>
              <w:rPr>
                <w:color w:val="0070C0"/>
              </w:rPr>
            </w:pPr>
            <w:r w:rsidRPr="009743EA">
              <w:rPr>
                <w:color w:val="0070C0"/>
              </w:rPr>
              <w:t>Content-Type: application/json;ty=29</w:t>
            </w:r>
          </w:p>
          <w:p w14:paraId="4BF5D10B" w14:textId="77777777" w:rsidR="00B76FCC" w:rsidRPr="009743EA" w:rsidRDefault="00B76FCC" w:rsidP="00B76FCC">
            <w:pPr>
              <w:pStyle w:val="TAL"/>
              <w:snapToGrid w:val="0"/>
              <w:ind w:left="284"/>
              <w:jc w:val="both"/>
              <w:rPr>
                <w:color w:val="0070C0"/>
              </w:rPr>
            </w:pPr>
            <w:r w:rsidRPr="009743EA">
              <w:rPr>
                <w:color w:val="0070C0"/>
              </w:rPr>
              <w:t>Accept: application/json</w:t>
            </w:r>
          </w:p>
          <w:p w14:paraId="30616A83" w14:textId="77777777" w:rsidR="008B1B88" w:rsidRPr="009743EA" w:rsidRDefault="008B1B88" w:rsidP="005C72A8">
            <w:pPr>
              <w:pStyle w:val="TAL"/>
              <w:snapToGrid w:val="0"/>
              <w:ind w:left="284"/>
              <w:jc w:val="both"/>
              <w:rPr>
                <w:color w:val="0070C0"/>
              </w:rPr>
            </w:pPr>
            <w:r w:rsidRPr="009743EA">
              <w:rPr>
                <w:color w:val="0070C0"/>
              </w:rPr>
              <w:t>X-M2M-RI: 1234</w:t>
            </w:r>
          </w:p>
          <w:p w14:paraId="2440036D" w14:textId="77777777" w:rsidR="00272D87" w:rsidRPr="009743EA" w:rsidRDefault="00272D87" w:rsidP="00272D87">
            <w:pPr>
              <w:widowControl w:val="0"/>
              <w:overflowPunct/>
              <w:spacing w:after="0"/>
              <w:ind w:left="284"/>
              <w:jc w:val="both"/>
              <w:textAlignment w:val="auto"/>
              <w:rPr>
                <w:color w:val="0070C0"/>
              </w:rPr>
            </w:pPr>
            <w:r w:rsidRPr="009743EA">
              <w:rPr>
                <w:rFonts w:ascii="Arial" w:hAnsi="Arial"/>
                <w:color w:val="0070C0"/>
                <w:sz w:val="18"/>
              </w:rPr>
              <w:t>X-M2M-RVI: 2a</w:t>
            </w:r>
          </w:p>
          <w:p w14:paraId="46D02C49" w14:textId="77777777" w:rsidR="00272D87" w:rsidRPr="009743EA" w:rsidRDefault="00272D87" w:rsidP="005C72A8">
            <w:pPr>
              <w:pStyle w:val="TAL"/>
              <w:snapToGrid w:val="0"/>
              <w:ind w:left="284"/>
              <w:jc w:val="both"/>
              <w:rPr>
                <w:color w:val="0070C0"/>
              </w:rPr>
            </w:pPr>
          </w:p>
          <w:p w14:paraId="3B3FD57F" w14:textId="77777777" w:rsidR="008B1B88" w:rsidRPr="009743EA" w:rsidRDefault="008B1B88" w:rsidP="005C72A8">
            <w:pPr>
              <w:pStyle w:val="TAL"/>
              <w:snapToGrid w:val="0"/>
              <w:ind w:left="284"/>
              <w:jc w:val="both"/>
              <w:rPr>
                <w:color w:val="0070C0"/>
              </w:rPr>
            </w:pPr>
            <w:r w:rsidRPr="009743EA">
              <w:rPr>
                <w:color w:val="0070C0"/>
              </w:rPr>
              <w:t>{</w:t>
            </w:r>
          </w:p>
          <w:p w14:paraId="1AEE2EF9" w14:textId="77777777" w:rsidR="008B1B88" w:rsidRPr="009743EA" w:rsidRDefault="00272D87" w:rsidP="005C72A8">
            <w:pPr>
              <w:pStyle w:val="TAL"/>
              <w:snapToGrid w:val="0"/>
              <w:ind w:left="284"/>
              <w:jc w:val="both"/>
              <w:rPr>
                <w:color w:val="0070C0"/>
              </w:rPr>
            </w:pPr>
            <w:r w:rsidRPr="009743EA">
              <w:rPr>
                <w:color w:val="0070C0"/>
              </w:rPr>
              <w:t xml:space="preserve">    </w:t>
            </w:r>
            <w:r w:rsidR="008B1B88" w:rsidRPr="009743EA">
              <w:rPr>
                <w:color w:val="0070C0"/>
              </w:rPr>
              <w:t>"m2m:ts": {</w:t>
            </w:r>
          </w:p>
          <w:p w14:paraId="3E8CC506" w14:textId="77777777" w:rsidR="008B1B88" w:rsidRPr="009743EA" w:rsidRDefault="008B1B88" w:rsidP="005C72A8">
            <w:pPr>
              <w:pStyle w:val="TAL"/>
              <w:snapToGrid w:val="0"/>
              <w:ind w:left="284"/>
              <w:jc w:val="both"/>
              <w:rPr>
                <w:color w:val="0070C0"/>
              </w:rPr>
            </w:pPr>
            <w:r w:rsidRPr="009743EA">
              <w:rPr>
                <w:color w:val="0070C0"/>
              </w:rPr>
              <w:t xml:space="preserve">        "rn": timeSeries_cont,</w:t>
            </w:r>
          </w:p>
          <w:p w14:paraId="396F445B" w14:textId="77777777" w:rsidR="008B1B88" w:rsidRPr="009743EA" w:rsidRDefault="008B1B88" w:rsidP="005C72A8">
            <w:pPr>
              <w:pStyle w:val="TAL"/>
              <w:snapToGrid w:val="0"/>
              <w:ind w:left="284"/>
              <w:jc w:val="both"/>
              <w:rPr>
                <w:color w:val="0070C0"/>
              </w:rPr>
            </w:pPr>
            <w:r w:rsidRPr="009743EA">
              <w:rPr>
                <w:color w:val="0070C0"/>
              </w:rPr>
              <w:t xml:space="preserve">        "pei": 1,</w:t>
            </w:r>
          </w:p>
          <w:p w14:paraId="7C9E3457" w14:textId="77777777" w:rsidR="008B1B88" w:rsidRPr="009743EA" w:rsidRDefault="008B1B88" w:rsidP="005C72A8">
            <w:pPr>
              <w:pStyle w:val="TAL"/>
              <w:snapToGrid w:val="0"/>
              <w:ind w:left="284"/>
              <w:jc w:val="both"/>
              <w:rPr>
                <w:color w:val="0070C0"/>
              </w:rPr>
            </w:pPr>
            <w:r w:rsidRPr="009743EA">
              <w:rPr>
                <w:color w:val="0070C0"/>
              </w:rPr>
              <w:t xml:space="preserve">        "mdd": true,</w:t>
            </w:r>
          </w:p>
          <w:p w14:paraId="5C4AF347" w14:textId="77777777" w:rsidR="008B1B88" w:rsidRPr="009743EA" w:rsidRDefault="008B1B88" w:rsidP="005C72A8">
            <w:pPr>
              <w:pStyle w:val="TAL"/>
              <w:snapToGrid w:val="0"/>
              <w:ind w:left="284"/>
              <w:jc w:val="both"/>
              <w:rPr>
                <w:color w:val="0070C0"/>
              </w:rPr>
            </w:pPr>
            <w:r w:rsidRPr="009743EA">
              <w:rPr>
                <w:rFonts w:hint="eastAsia"/>
                <w:color w:val="0070C0"/>
                <w:lang w:eastAsia="ko-KR"/>
              </w:rPr>
              <w:t xml:space="preserve">    </w:t>
            </w:r>
            <w:r w:rsidRPr="009743EA">
              <w:rPr>
                <w:color w:val="0070C0"/>
              </w:rPr>
              <w:t xml:space="preserve">    "mdt": 1</w:t>
            </w:r>
          </w:p>
          <w:p w14:paraId="4263C66E" w14:textId="77777777" w:rsidR="008B1B88" w:rsidRPr="009743EA" w:rsidRDefault="008B1B88" w:rsidP="005C72A8">
            <w:pPr>
              <w:pStyle w:val="TAL"/>
              <w:snapToGrid w:val="0"/>
              <w:ind w:left="284"/>
              <w:jc w:val="both"/>
              <w:rPr>
                <w:color w:val="0070C0"/>
              </w:rPr>
            </w:pPr>
            <w:r w:rsidRPr="009743EA">
              <w:rPr>
                <w:color w:val="0070C0"/>
              </w:rPr>
              <w:t xml:space="preserve">    }</w:t>
            </w:r>
          </w:p>
          <w:p w14:paraId="08C0496C" w14:textId="77777777" w:rsidR="008B1B88" w:rsidRPr="009743EA" w:rsidRDefault="008B1B88" w:rsidP="005C72A8">
            <w:pPr>
              <w:pStyle w:val="TAL"/>
              <w:snapToGrid w:val="0"/>
              <w:ind w:left="284"/>
              <w:jc w:val="both"/>
              <w:rPr>
                <w:color w:val="0070C0"/>
              </w:rPr>
            </w:pPr>
            <w:r w:rsidRPr="009743EA">
              <w:rPr>
                <w:color w:val="0070C0"/>
              </w:rPr>
              <w:t>}</w:t>
            </w:r>
          </w:p>
          <w:p w14:paraId="53CD7772" w14:textId="77777777" w:rsidR="008B1B88" w:rsidRPr="009743EA" w:rsidRDefault="008B1B88" w:rsidP="005C72A8">
            <w:pPr>
              <w:pStyle w:val="TAL"/>
              <w:snapToGrid w:val="0"/>
              <w:ind w:left="284"/>
              <w:jc w:val="both"/>
              <w:rPr>
                <w:color w:val="0070C0"/>
              </w:rPr>
            </w:pPr>
          </w:p>
          <w:p w14:paraId="0C6C27A2" w14:textId="77777777" w:rsidR="008B1B88" w:rsidRPr="009743EA" w:rsidRDefault="008B1B88" w:rsidP="005C72A8">
            <w:pPr>
              <w:widowControl w:val="0"/>
              <w:spacing w:after="0"/>
              <w:ind w:left="284"/>
              <w:jc w:val="both"/>
              <w:textAlignment w:val="auto"/>
              <w:rPr>
                <w:rFonts w:ascii="Arial" w:hAnsi="Arial"/>
                <w:b/>
                <w:color w:val="0070C0"/>
                <w:sz w:val="18"/>
              </w:rPr>
            </w:pPr>
          </w:p>
          <w:p w14:paraId="2C3935D0" w14:textId="77777777" w:rsidR="008B1B88" w:rsidRPr="009743EA" w:rsidRDefault="008B1B88" w:rsidP="005C72A8">
            <w:pPr>
              <w:widowControl w:val="0"/>
              <w:spacing w:after="0"/>
              <w:ind w:left="284"/>
              <w:jc w:val="both"/>
              <w:textAlignment w:val="auto"/>
              <w:rPr>
                <w:rFonts w:ascii="Arial" w:hAnsi="Arial"/>
                <w:b/>
                <w:color w:val="0070C0"/>
                <w:sz w:val="18"/>
              </w:rPr>
            </w:pPr>
            <w:r w:rsidRPr="009743EA">
              <w:rPr>
                <w:rFonts w:ascii="Arial" w:hAnsi="Arial"/>
                <w:b/>
                <w:color w:val="0070C0"/>
                <w:sz w:val="18"/>
              </w:rPr>
              <w:t>HTTP Response:</w:t>
            </w:r>
          </w:p>
          <w:p w14:paraId="29D23CBD" w14:textId="77777777" w:rsidR="008B1B88" w:rsidRPr="009743EA" w:rsidRDefault="008B1B88" w:rsidP="005C72A8">
            <w:pPr>
              <w:widowControl w:val="0"/>
              <w:spacing w:after="0"/>
              <w:ind w:left="284"/>
              <w:textAlignment w:val="auto"/>
              <w:rPr>
                <w:rFonts w:ascii="Arial" w:hAnsi="Arial"/>
                <w:color w:val="0070C0"/>
                <w:sz w:val="18"/>
              </w:rPr>
            </w:pPr>
          </w:p>
          <w:p w14:paraId="0170DFC7" w14:textId="77777777" w:rsidR="008B1B88" w:rsidRPr="009743EA" w:rsidRDefault="008B1B88" w:rsidP="005C72A8">
            <w:pPr>
              <w:widowControl w:val="0"/>
              <w:spacing w:after="0"/>
              <w:ind w:left="284"/>
              <w:textAlignment w:val="auto"/>
              <w:rPr>
                <w:rFonts w:ascii="Arial" w:hAnsi="Arial"/>
                <w:color w:val="0070C0"/>
                <w:sz w:val="18"/>
              </w:rPr>
            </w:pPr>
            <w:r w:rsidRPr="009743EA">
              <w:rPr>
                <w:rFonts w:ascii="Arial" w:hAnsi="Arial"/>
                <w:color w:val="0070C0"/>
                <w:sz w:val="18"/>
              </w:rPr>
              <w:t>201 Created</w:t>
            </w:r>
          </w:p>
          <w:p w14:paraId="624582D9" w14:textId="77777777" w:rsidR="008B1B88" w:rsidRPr="009743EA" w:rsidRDefault="008B1B88" w:rsidP="005C72A8">
            <w:pPr>
              <w:pStyle w:val="TAL"/>
              <w:snapToGrid w:val="0"/>
              <w:ind w:left="284"/>
              <w:rPr>
                <w:color w:val="0070C0"/>
              </w:rPr>
            </w:pPr>
            <w:r w:rsidRPr="009743EA">
              <w:rPr>
                <w:color w:val="0070C0"/>
              </w:rPr>
              <w:t xml:space="preserve">Content-Location: mn-name/ae_sensor/timeSeries_cont </w:t>
            </w:r>
          </w:p>
          <w:p w14:paraId="1FB9A975" w14:textId="77777777" w:rsidR="008B1B88" w:rsidRPr="009743EA" w:rsidRDefault="008B1B88" w:rsidP="005C72A8">
            <w:pPr>
              <w:pStyle w:val="TAL"/>
              <w:snapToGrid w:val="0"/>
              <w:ind w:left="284"/>
              <w:rPr>
                <w:color w:val="0070C0"/>
              </w:rPr>
            </w:pPr>
            <w:r w:rsidRPr="009743EA">
              <w:rPr>
                <w:color w:val="0070C0"/>
              </w:rPr>
              <w:t>Content-Type: application/json</w:t>
            </w:r>
          </w:p>
          <w:p w14:paraId="30A6BEA7" w14:textId="77777777" w:rsidR="008B1B88" w:rsidRPr="009743EA" w:rsidRDefault="008B1B88" w:rsidP="005C72A8">
            <w:pPr>
              <w:pStyle w:val="TAL"/>
              <w:snapToGrid w:val="0"/>
              <w:ind w:left="284"/>
              <w:rPr>
                <w:color w:val="0070C0"/>
              </w:rPr>
            </w:pPr>
            <w:r w:rsidRPr="009743EA">
              <w:rPr>
                <w:color w:val="0070C0"/>
              </w:rPr>
              <w:t>X-M2M-RI: 1234</w:t>
            </w:r>
          </w:p>
          <w:p w14:paraId="07ECDBA5" w14:textId="77777777" w:rsidR="00272D87" w:rsidRPr="009743EA" w:rsidRDefault="00272D87" w:rsidP="00272D87">
            <w:pPr>
              <w:widowControl w:val="0"/>
              <w:overflowPunct/>
              <w:spacing w:after="0"/>
              <w:ind w:left="284"/>
              <w:jc w:val="both"/>
              <w:textAlignment w:val="auto"/>
              <w:rPr>
                <w:color w:val="0070C0"/>
              </w:rPr>
            </w:pPr>
            <w:r w:rsidRPr="009743EA">
              <w:rPr>
                <w:rFonts w:ascii="Arial" w:hAnsi="Arial"/>
                <w:color w:val="0070C0"/>
                <w:sz w:val="18"/>
              </w:rPr>
              <w:t>X-M2M-RVI: 2a</w:t>
            </w:r>
          </w:p>
          <w:p w14:paraId="24B30DA7" w14:textId="77777777" w:rsidR="008B1B88" w:rsidRPr="009743EA" w:rsidRDefault="008B1B88" w:rsidP="005C72A8">
            <w:pPr>
              <w:pStyle w:val="TAL"/>
              <w:snapToGrid w:val="0"/>
              <w:ind w:left="284"/>
              <w:rPr>
                <w:color w:val="0070C0"/>
              </w:rPr>
            </w:pPr>
            <w:r w:rsidRPr="009743EA">
              <w:rPr>
                <w:color w:val="0070C0"/>
              </w:rPr>
              <w:t>X-M2M-RSC: 2001</w:t>
            </w:r>
          </w:p>
          <w:p w14:paraId="041F88CD" w14:textId="77777777" w:rsidR="008B1B88" w:rsidRPr="009743EA" w:rsidRDefault="008B1B88" w:rsidP="005C72A8">
            <w:pPr>
              <w:pStyle w:val="TAL"/>
              <w:snapToGrid w:val="0"/>
              <w:ind w:left="284"/>
              <w:rPr>
                <w:color w:val="0070C0"/>
              </w:rPr>
            </w:pPr>
          </w:p>
          <w:p w14:paraId="48CFDEBD" w14:textId="77777777" w:rsidR="008B1B88" w:rsidRPr="009743EA" w:rsidRDefault="008B1B88" w:rsidP="005C72A8">
            <w:pPr>
              <w:pStyle w:val="TAL"/>
              <w:snapToGrid w:val="0"/>
              <w:ind w:left="284"/>
              <w:rPr>
                <w:color w:val="0070C0"/>
              </w:rPr>
            </w:pPr>
            <w:r w:rsidRPr="009743EA">
              <w:rPr>
                <w:color w:val="0070C0"/>
              </w:rPr>
              <w:t>{</w:t>
            </w:r>
          </w:p>
          <w:p w14:paraId="69A0D053" w14:textId="77777777" w:rsidR="008B1B88" w:rsidRPr="009743EA" w:rsidRDefault="008B1B88" w:rsidP="005C72A8">
            <w:pPr>
              <w:pStyle w:val="TAL"/>
              <w:snapToGrid w:val="0"/>
              <w:ind w:left="284"/>
              <w:rPr>
                <w:color w:val="0070C0"/>
              </w:rPr>
            </w:pPr>
            <w:r w:rsidRPr="009743EA">
              <w:rPr>
                <w:color w:val="0070C0"/>
              </w:rPr>
              <w:t xml:space="preserve">    "m2m:</w:t>
            </w:r>
            <w:r w:rsidRPr="009743EA">
              <w:rPr>
                <w:rFonts w:hint="eastAsia"/>
                <w:color w:val="0070C0"/>
                <w:lang w:eastAsia="ko-KR"/>
              </w:rPr>
              <w:t>uri</w:t>
            </w:r>
            <w:r w:rsidRPr="009743EA">
              <w:rPr>
                <w:color w:val="0070C0"/>
              </w:rPr>
              <w:t>": "</w:t>
            </w:r>
            <w:r w:rsidRPr="009743EA">
              <w:rPr>
                <w:color w:val="0070C0"/>
                <w:lang w:eastAsia="ko-KR"/>
              </w:rPr>
              <w:t>mn-name/ae_sensor/</w:t>
            </w:r>
            <w:r w:rsidRPr="009743EA">
              <w:rPr>
                <w:color w:val="0070C0"/>
              </w:rPr>
              <w:t>timeSeries_cont"</w:t>
            </w:r>
          </w:p>
          <w:p w14:paraId="5964EDEC" w14:textId="77777777" w:rsidR="008B1B88" w:rsidRPr="009743EA" w:rsidRDefault="008B1B88" w:rsidP="005C72A8">
            <w:pPr>
              <w:pStyle w:val="TAL"/>
              <w:snapToGrid w:val="0"/>
              <w:ind w:left="284"/>
            </w:pPr>
            <w:r w:rsidRPr="005A2D7C">
              <w:rPr>
                <w:color w:val="0070C0"/>
              </w:rPr>
              <w:t>}</w:t>
            </w:r>
          </w:p>
          <w:p w14:paraId="1008548C" w14:textId="77777777" w:rsidR="008B1B88" w:rsidRPr="009743EA" w:rsidRDefault="008B1B88" w:rsidP="005C72A8">
            <w:pPr>
              <w:pStyle w:val="TAL"/>
              <w:snapToGrid w:val="0"/>
              <w:ind w:left="284"/>
            </w:pPr>
          </w:p>
        </w:tc>
      </w:tr>
      <w:tr w:rsidR="008B1B88" w:rsidRPr="009743EA" w14:paraId="312BA8FE"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6119437F"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213F4138"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12B5D245"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64505B22"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79C51EC9" w14:textId="77777777" w:rsidR="008B1B88" w:rsidRPr="009743EA" w:rsidRDefault="008B1B88" w:rsidP="005C72A8">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1A3AF364" w14:textId="77777777" w:rsidR="008B1B88" w:rsidRPr="009743EA" w:rsidRDefault="008B1B88" w:rsidP="005C72A8">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RCN=3</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62980C3B" w14:textId="77777777" w:rsidR="002475FE" w:rsidRPr="005A2D7C" w:rsidRDefault="002475FE" w:rsidP="005A2D7C">
            <w:pPr>
              <w:pStyle w:val="TAL"/>
              <w:rPr>
                <w:rFonts w:eastAsia="Calibri Light"/>
              </w:rPr>
            </w:pPr>
          </w:p>
          <w:p w14:paraId="7E1A2984" w14:textId="77777777" w:rsidR="008B1B88" w:rsidRPr="009743EA" w:rsidRDefault="002475FE" w:rsidP="007C39B4">
            <w:pPr>
              <w:pStyle w:val="TAL"/>
              <w:snapToGrid w:val="0"/>
              <w:ind w:left="284"/>
              <w:rPr>
                <w:rFonts w:ascii="Times New Roman" w:eastAsia="Calibri Light" w:hAnsi="Times New Roman"/>
                <w:b/>
                <w:sz w:val="24"/>
              </w:rPr>
            </w:pPr>
            <w:r w:rsidRPr="009743EA">
              <w:rPr>
                <w:rFonts w:ascii="Times New Roman" w:eastAsia="Calibri Light" w:hAnsi="Times New Roman"/>
                <w:b/>
                <w:sz w:val="24"/>
              </w:rPr>
              <w:t>API/TS/CRE/001</w:t>
            </w:r>
            <w:r w:rsidRPr="009743EA">
              <w:rPr>
                <w:rFonts w:ascii="Times New Roman" w:eastAsia="Calibri Light" w:hAnsi="Times New Roman"/>
                <w:b/>
                <w:color w:val="000000"/>
                <w:sz w:val="24"/>
              </w:rPr>
              <w:t>_R</w:t>
            </w:r>
            <w:r w:rsidRPr="009743EA">
              <w:rPr>
                <w:rFonts w:ascii="Times New Roman" w:eastAsia="Calibri Light" w:hAnsi="Times New Roman"/>
                <w:b/>
                <w:sz w:val="24"/>
              </w:rPr>
              <w:t>CN3</w:t>
            </w:r>
          </w:p>
          <w:p w14:paraId="4CB7B758" w14:textId="77777777" w:rsidR="008B1B88" w:rsidRPr="009743EA" w:rsidRDefault="008B1B88" w:rsidP="005C72A8">
            <w:pPr>
              <w:widowControl w:val="0"/>
              <w:spacing w:after="0"/>
              <w:ind w:left="284"/>
              <w:jc w:val="both"/>
              <w:textAlignment w:val="auto"/>
              <w:rPr>
                <w:rFonts w:ascii="Arial" w:hAnsi="Arial"/>
                <w:b/>
                <w:color w:val="0070C0"/>
                <w:sz w:val="18"/>
              </w:rPr>
            </w:pPr>
          </w:p>
          <w:p w14:paraId="3F0197B1" w14:textId="77777777" w:rsidR="008B1B88" w:rsidRPr="009743EA" w:rsidRDefault="008B1B88" w:rsidP="005C72A8">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3B252A48" w14:textId="77777777" w:rsidR="008B1B88" w:rsidRPr="009743EA" w:rsidRDefault="008B1B88" w:rsidP="005C72A8">
            <w:pPr>
              <w:pStyle w:val="TAL"/>
              <w:snapToGrid w:val="0"/>
              <w:ind w:left="284"/>
              <w:jc w:val="both"/>
              <w:rPr>
                <w:color w:val="0070C0"/>
              </w:rPr>
            </w:pPr>
          </w:p>
          <w:p w14:paraId="1BD3E2DA" w14:textId="77777777" w:rsidR="008B1B88" w:rsidRPr="009743EA" w:rsidRDefault="008B1B88" w:rsidP="005C72A8">
            <w:pPr>
              <w:pStyle w:val="TAL"/>
              <w:snapToGrid w:val="0"/>
              <w:ind w:left="284"/>
              <w:jc w:val="both"/>
              <w:rPr>
                <w:color w:val="0070C0"/>
              </w:rPr>
            </w:pPr>
            <w:r w:rsidRPr="009743EA">
              <w:rPr>
                <w:color w:val="0070C0"/>
              </w:rPr>
              <w:t>POST /mn-name/ae_sensor?rcn=3 HTTP/1.1</w:t>
            </w:r>
          </w:p>
          <w:p w14:paraId="2AB27EBE" w14:textId="77777777" w:rsidR="008B1B88" w:rsidRPr="009743EA" w:rsidRDefault="008B1B88" w:rsidP="005C72A8">
            <w:pPr>
              <w:pStyle w:val="TAL"/>
              <w:snapToGrid w:val="0"/>
              <w:ind w:left="284"/>
              <w:jc w:val="both"/>
              <w:rPr>
                <w:color w:val="0070C0"/>
              </w:rPr>
            </w:pPr>
            <w:r w:rsidRPr="009743EA">
              <w:rPr>
                <w:color w:val="0070C0"/>
              </w:rPr>
              <w:t>Host: 192.168.0.10:8282</w:t>
            </w:r>
          </w:p>
          <w:p w14:paraId="1CB505AF" w14:textId="77777777" w:rsidR="008B1B88" w:rsidRPr="009743EA" w:rsidRDefault="008B1B88" w:rsidP="005C72A8">
            <w:pPr>
              <w:pStyle w:val="TAL"/>
              <w:snapToGrid w:val="0"/>
              <w:ind w:left="284"/>
              <w:jc w:val="both"/>
              <w:rPr>
                <w:color w:val="0070C0"/>
              </w:rPr>
            </w:pPr>
            <w:r w:rsidRPr="009743EA">
              <w:rPr>
                <w:color w:val="0070C0"/>
              </w:rPr>
              <w:t>X-M2M-Origin: CAE5630283216026458665</w:t>
            </w:r>
          </w:p>
          <w:p w14:paraId="67A7C910" w14:textId="77777777" w:rsidR="008B1B88" w:rsidRPr="009743EA" w:rsidRDefault="008B1B88" w:rsidP="005C72A8">
            <w:pPr>
              <w:pStyle w:val="TAL"/>
              <w:snapToGrid w:val="0"/>
              <w:ind w:left="284"/>
              <w:jc w:val="both"/>
              <w:rPr>
                <w:color w:val="0070C0"/>
              </w:rPr>
            </w:pPr>
            <w:r w:rsidRPr="009743EA">
              <w:rPr>
                <w:color w:val="0070C0"/>
              </w:rPr>
              <w:t>Content-Type: application/json;ty=29</w:t>
            </w:r>
          </w:p>
          <w:p w14:paraId="2AD95763" w14:textId="77777777" w:rsidR="00B76FCC" w:rsidRPr="009743EA" w:rsidRDefault="00B76FCC" w:rsidP="00B76FCC">
            <w:pPr>
              <w:pStyle w:val="TAL"/>
              <w:snapToGrid w:val="0"/>
              <w:ind w:left="284"/>
              <w:jc w:val="both"/>
              <w:rPr>
                <w:color w:val="0070C0"/>
              </w:rPr>
            </w:pPr>
            <w:r w:rsidRPr="009743EA">
              <w:rPr>
                <w:color w:val="0070C0"/>
              </w:rPr>
              <w:t>Accept: application/json</w:t>
            </w:r>
          </w:p>
          <w:p w14:paraId="6EFA2C01" w14:textId="77777777" w:rsidR="008B1B88" w:rsidRPr="009743EA" w:rsidRDefault="008B1B88" w:rsidP="005C72A8">
            <w:pPr>
              <w:pStyle w:val="TAL"/>
              <w:snapToGrid w:val="0"/>
              <w:ind w:left="284"/>
              <w:jc w:val="both"/>
              <w:rPr>
                <w:color w:val="0070C0"/>
              </w:rPr>
            </w:pPr>
            <w:r w:rsidRPr="009743EA">
              <w:rPr>
                <w:color w:val="0070C0"/>
              </w:rPr>
              <w:t>X-M2M-RI: 1234</w:t>
            </w:r>
          </w:p>
          <w:p w14:paraId="0E7727AA" w14:textId="77777777" w:rsidR="00272D87" w:rsidRPr="009743EA" w:rsidRDefault="00272D87" w:rsidP="00272D87">
            <w:pPr>
              <w:widowControl w:val="0"/>
              <w:overflowPunct/>
              <w:spacing w:after="0"/>
              <w:ind w:left="284"/>
              <w:jc w:val="both"/>
              <w:textAlignment w:val="auto"/>
              <w:rPr>
                <w:color w:val="0070C0"/>
              </w:rPr>
            </w:pPr>
            <w:r w:rsidRPr="009743EA">
              <w:rPr>
                <w:rFonts w:ascii="Arial" w:hAnsi="Arial"/>
                <w:color w:val="0070C0"/>
                <w:sz w:val="18"/>
              </w:rPr>
              <w:t>X-M2M-RVI: 2a</w:t>
            </w:r>
          </w:p>
          <w:p w14:paraId="0C395DA2" w14:textId="77777777" w:rsidR="008B1B88" w:rsidRPr="009743EA" w:rsidRDefault="008B1B88" w:rsidP="005C72A8">
            <w:pPr>
              <w:pStyle w:val="TAL"/>
              <w:snapToGrid w:val="0"/>
              <w:ind w:left="284"/>
              <w:jc w:val="both"/>
              <w:rPr>
                <w:color w:val="0070C0"/>
              </w:rPr>
            </w:pPr>
          </w:p>
          <w:p w14:paraId="0FC9BE29" w14:textId="77777777" w:rsidR="008B1B88" w:rsidRPr="009743EA" w:rsidRDefault="008B1B88" w:rsidP="005C72A8">
            <w:pPr>
              <w:pStyle w:val="TAL"/>
              <w:snapToGrid w:val="0"/>
              <w:ind w:left="284"/>
              <w:jc w:val="both"/>
              <w:rPr>
                <w:color w:val="0070C0"/>
              </w:rPr>
            </w:pPr>
            <w:r w:rsidRPr="009743EA">
              <w:rPr>
                <w:color w:val="0070C0"/>
              </w:rPr>
              <w:t>{</w:t>
            </w:r>
          </w:p>
          <w:p w14:paraId="4990E81C" w14:textId="77777777" w:rsidR="008B1B88" w:rsidRPr="009743EA" w:rsidRDefault="00466E67" w:rsidP="005C72A8">
            <w:pPr>
              <w:pStyle w:val="TAL"/>
              <w:snapToGrid w:val="0"/>
              <w:ind w:left="284"/>
              <w:jc w:val="both"/>
              <w:rPr>
                <w:color w:val="0070C0"/>
              </w:rPr>
            </w:pPr>
            <w:r w:rsidRPr="009743EA">
              <w:rPr>
                <w:color w:val="0070C0"/>
              </w:rPr>
              <w:t xml:space="preserve">    </w:t>
            </w:r>
            <w:r w:rsidR="008B1B88" w:rsidRPr="009743EA">
              <w:rPr>
                <w:color w:val="0070C0"/>
              </w:rPr>
              <w:t>"m2m:ts": {</w:t>
            </w:r>
          </w:p>
          <w:p w14:paraId="5725635F" w14:textId="77777777" w:rsidR="008B1B88" w:rsidRPr="009743EA" w:rsidRDefault="008B1B88" w:rsidP="005C72A8">
            <w:pPr>
              <w:pStyle w:val="TAL"/>
              <w:snapToGrid w:val="0"/>
              <w:ind w:left="284"/>
              <w:jc w:val="both"/>
              <w:rPr>
                <w:color w:val="0070C0"/>
              </w:rPr>
            </w:pPr>
            <w:r w:rsidRPr="009743EA">
              <w:rPr>
                <w:color w:val="0070C0"/>
              </w:rPr>
              <w:t xml:space="preserve">        "rn": timeSeries_cont,</w:t>
            </w:r>
          </w:p>
          <w:p w14:paraId="50620E40" w14:textId="77777777" w:rsidR="008B1B88" w:rsidRPr="009743EA" w:rsidRDefault="008B1B88" w:rsidP="005C72A8">
            <w:pPr>
              <w:pStyle w:val="TAL"/>
              <w:snapToGrid w:val="0"/>
              <w:ind w:left="284"/>
              <w:jc w:val="both"/>
              <w:rPr>
                <w:color w:val="0070C0"/>
              </w:rPr>
            </w:pPr>
            <w:r w:rsidRPr="009743EA">
              <w:rPr>
                <w:color w:val="0070C0"/>
              </w:rPr>
              <w:t xml:space="preserve">        "pei": 1,</w:t>
            </w:r>
          </w:p>
          <w:p w14:paraId="5CC985D0" w14:textId="77777777" w:rsidR="008B1B88" w:rsidRPr="009743EA" w:rsidRDefault="008B1B88" w:rsidP="005C72A8">
            <w:pPr>
              <w:pStyle w:val="TAL"/>
              <w:snapToGrid w:val="0"/>
              <w:ind w:left="284"/>
              <w:jc w:val="both"/>
              <w:rPr>
                <w:color w:val="0070C0"/>
              </w:rPr>
            </w:pPr>
            <w:r w:rsidRPr="009743EA">
              <w:rPr>
                <w:color w:val="0070C0"/>
              </w:rPr>
              <w:t xml:space="preserve">         "mdd": true,</w:t>
            </w:r>
          </w:p>
          <w:p w14:paraId="3A1F713A" w14:textId="77777777" w:rsidR="008B1B88" w:rsidRPr="009743EA" w:rsidRDefault="008B1B88" w:rsidP="005C72A8">
            <w:pPr>
              <w:pStyle w:val="TAL"/>
              <w:snapToGrid w:val="0"/>
              <w:ind w:left="284"/>
              <w:jc w:val="both"/>
              <w:rPr>
                <w:color w:val="0070C0"/>
              </w:rPr>
            </w:pPr>
            <w:r w:rsidRPr="009743EA">
              <w:rPr>
                <w:rFonts w:hint="eastAsia"/>
                <w:color w:val="0070C0"/>
                <w:lang w:eastAsia="ko-KR"/>
              </w:rPr>
              <w:t xml:space="preserve">      </w:t>
            </w:r>
            <w:r w:rsidRPr="009743EA">
              <w:rPr>
                <w:color w:val="0070C0"/>
              </w:rPr>
              <w:t xml:space="preserve">   "mdt": 1</w:t>
            </w:r>
          </w:p>
          <w:p w14:paraId="634790CA" w14:textId="77777777" w:rsidR="008B1B88" w:rsidRPr="009743EA" w:rsidRDefault="008B1B88" w:rsidP="005C72A8">
            <w:pPr>
              <w:pStyle w:val="TAL"/>
              <w:snapToGrid w:val="0"/>
              <w:ind w:left="284"/>
              <w:jc w:val="both"/>
              <w:rPr>
                <w:color w:val="0070C0"/>
              </w:rPr>
            </w:pPr>
            <w:r w:rsidRPr="009743EA">
              <w:rPr>
                <w:color w:val="0070C0"/>
              </w:rPr>
              <w:t xml:space="preserve">    }</w:t>
            </w:r>
          </w:p>
          <w:p w14:paraId="4B8A839A" w14:textId="77777777" w:rsidR="008B1B88" w:rsidRPr="009743EA" w:rsidRDefault="008B1B88" w:rsidP="005C72A8">
            <w:pPr>
              <w:pStyle w:val="TAL"/>
              <w:snapToGrid w:val="0"/>
              <w:ind w:left="284"/>
              <w:jc w:val="both"/>
              <w:rPr>
                <w:color w:val="0070C0"/>
              </w:rPr>
            </w:pPr>
            <w:r w:rsidRPr="009743EA">
              <w:rPr>
                <w:color w:val="0070C0"/>
              </w:rPr>
              <w:t>}</w:t>
            </w:r>
          </w:p>
          <w:p w14:paraId="1BE78C34" w14:textId="77777777" w:rsidR="008B1B88" w:rsidRPr="009743EA" w:rsidRDefault="008B1B88" w:rsidP="005C72A8">
            <w:pPr>
              <w:pStyle w:val="TAL"/>
              <w:snapToGrid w:val="0"/>
              <w:ind w:left="284"/>
              <w:jc w:val="both"/>
              <w:rPr>
                <w:color w:val="0070C0"/>
              </w:rPr>
            </w:pPr>
          </w:p>
          <w:p w14:paraId="1CFA77E4" w14:textId="77777777" w:rsidR="008B1B88" w:rsidRPr="009743EA" w:rsidRDefault="008B1B88" w:rsidP="005C72A8">
            <w:pPr>
              <w:widowControl w:val="0"/>
              <w:spacing w:after="0"/>
              <w:ind w:left="284"/>
              <w:jc w:val="both"/>
              <w:textAlignment w:val="auto"/>
              <w:rPr>
                <w:rFonts w:ascii="Arial" w:hAnsi="Arial"/>
                <w:b/>
                <w:color w:val="0070C0"/>
                <w:sz w:val="18"/>
              </w:rPr>
            </w:pPr>
          </w:p>
          <w:p w14:paraId="4FD626DE" w14:textId="77777777" w:rsidR="008B1B88" w:rsidRPr="009743EA" w:rsidRDefault="008B1B88" w:rsidP="005C72A8">
            <w:pPr>
              <w:widowControl w:val="0"/>
              <w:spacing w:after="0"/>
              <w:ind w:left="284"/>
              <w:jc w:val="both"/>
              <w:textAlignment w:val="auto"/>
              <w:rPr>
                <w:rFonts w:ascii="Arial" w:hAnsi="Arial"/>
                <w:b/>
                <w:color w:val="0070C0"/>
                <w:sz w:val="18"/>
              </w:rPr>
            </w:pPr>
            <w:r w:rsidRPr="009743EA">
              <w:rPr>
                <w:rFonts w:ascii="Arial" w:hAnsi="Arial"/>
                <w:b/>
                <w:color w:val="0070C0"/>
                <w:sz w:val="18"/>
              </w:rPr>
              <w:t>HTTP Response:</w:t>
            </w:r>
          </w:p>
          <w:p w14:paraId="659DDF99" w14:textId="77777777" w:rsidR="008B1B88" w:rsidRPr="009743EA" w:rsidRDefault="008B1B88" w:rsidP="005C72A8">
            <w:pPr>
              <w:widowControl w:val="0"/>
              <w:spacing w:after="0"/>
              <w:ind w:left="284"/>
              <w:textAlignment w:val="auto"/>
              <w:rPr>
                <w:rFonts w:ascii="Arial" w:hAnsi="Arial"/>
                <w:color w:val="0070C0"/>
                <w:sz w:val="18"/>
              </w:rPr>
            </w:pPr>
          </w:p>
          <w:p w14:paraId="7497DF53" w14:textId="77777777" w:rsidR="008B1B88" w:rsidRPr="009743EA" w:rsidRDefault="008B1B88" w:rsidP="005C72A8">
            <w:pPr>
              <w:widowControl w:val="0"/>
              <w:spacing w:after="0"/>
              <w:ind w:left="284"/>
              <w:textAlignment w:val="auto"/>
              <w:rPr>
                <w:rFonts w:ascii="Arial" w:hAnsi="Arial"/>
                <w:color w:val="0070C0"/>
                <w:sz w:val="18"/>
              </w:rPr>
            </w:pPr>
            <w:r w:rsidRPr="009743EA">
              <w:rPr>
                <w:rFonts w:ascii="Arial" w:hAnsi="Arial"/>
                <w:color w:val="0070C0"/>
                <w:sz w:val="18"/>
              </w:rPr>
              <w:t>201 Created</w:t>
            </w:r>
          </w:p>
          <w:p w14:paraId="015F5ED4" w14:textId="77777777" w:rsidR="008B1B88" w:rsidRPr="009743EA" w:rsidRDefault="008B1B88" w:rsidP="005C72A8">
            <w:pPr>
              <w:pStyle w:val="TAL"/>
              <w:snapToGrid w:val="0"/>
              <w:ind w:left="284"/>
              <w:rPr>
                <w:color w:val="0070C0"/>
              </w:rPr>
            </w:pPr>
            <w:r w:rsidRPr="009743EA">
              <w:rPr>
                <w:color w:val="0070C0"/>
              </w:rPr>
              <w:t>Content-Location: mn-name/ae_sensor/timeSeries_cont</w:t>
            </w:r>
          </w:p>
          <w:p w14:paraId="42C59F3E" w14:textId="77777777" w:rsidR="008B1B88" w:rsidRPr="009743EA" w:rsidRDefault="008B1B88" w:rsidP="005C72A8">
            <w:pPr>
              <w:pStyle w:val="TAL"/>
              <w:snapToGrid w:val="0"/>
              <w:ind w:left="284"/>
              <w:rPr>
                <w:color w:val="0070C0"/>
              </w:rPr>
            </w:pPr>
            <w:r w:rsidRPr="009743EA">
              <w:rPr>
                <w:color w:val="0070C0"/>
              </w:rPr>
              <w:t>Content-Type: application/json</w:t>
            </w:r>
          </w:p>
          <w:p w14:paraId="327AD828" w14:textId="77777777" w:rsidR="008B1B88" w:rsidRPr="009743EA" w:rsidRDefault="008B1B88" w:rsidP="005C72A8">
            <w:pPr>
              <w:pStyle w:val="TAL"/>
              <w:snapToGrid w:val="0"/>
              <w:ind w:left="284"/>
              <w:rPr>
                <w:color w:val="0070C0"/>
              </w:rPr>
            </w:pPr>
            <w:r w:rsidRPr="009743EA">
              <w:rPr>
                <w:color w:val="0070C0"/>
              </w:rPr>
              <w:t>X-M2M-RI: 1234</w:t>
            </w:r>
          </w:p>
          <w:p w14:paraId="2DC3322D" w14:textId="77777777" w:rsidR="00272D87" w:rsidRPr="009743EA" w:rsidRDefault="00272D87" w:rsidP="00272D87">
            <w:pPr>
              <w:widowControl w:val="0"/>
              <w:overflowPunct/>
              <w:spacing w:after="0"/>
              <w:ind w:left="284"/>
              <w:jc w:val="both"/>
              <w:textAlignment w:val="auto"/>
              <w:rPr>
                <w:color w:val="0070C0"/>
              </w:rPr>
            </w:pPr>
            <w:r w:rsidRPr="009743EA">
              <w:rPr>
                <w:rFonts w:ascii="Arial" w:hAnsi="Arial"/>
                <w:color w:val="0070C0"/>
                <w:sz w:val="18"/>
              </w:rPr>
              <w:t>X-M2M-RVI: 2a</w:t>
            </w:r>
          </w:p>
          <w:p w14:paraId="3468B24E" w14:textId="77777777" w:rsidR="008B1B88" w:rsidRPr="009743EA" w:rsidRDefault="008B1B88" w:rsidP="005C72A8">
            <w:pPr>
              <w:pStyle w:val="TAL"/>
              <w:snapToGrid w:val="0"/>
              <w:ind w:left="284"/>
              <w:rPr>
                <w:color w:val="0070C0"/>
              </w:rPr>
            </w:pPr>
            <w:r w:rsidRPr="009743EA">
              <w:rPr>
                <w:color w:val="0070C0"/>
              </w:rPr>
              <w:t>X-M2M-RSC: 2001</w:t>
            </w:r>
          </w:p>
          <w:p w14:paraId="2F8D1887" w14:textId="77777777" w:rsidR="008B1B88" w:rsidRPr="009743EA" w:rsidRDefault="008B1B88" w:rsidP="005C72A8">
            <w:pPr>
              <w:pStyle w:val="TAL"/>
              <w:snapToGrid w:val="0"/>
              <w:ind w:left="284"/>
              <w:rPr>
                <w:color w:val="0070C0"/>
              </w:rPr>
            </w:pPr>
          </w:p>
          <w:p w14:paraId="52F2C3BD" w14:textId="77777777" w:rsidR="008B1B88" w:rsidRPr="00325791" w:rsidRDefault="008B1B88" w:rsidP="005C72A8">
            <w:pPr>
              <w:pStyle w:val="TAL"/>
              <w:snapToGrid w:val="0"/>
              <w:ind w:left="284"/>
              <w:rPr>
                <w:color w:val="0070C0"/>
                <w:lang w:val="fr-FR"/>
              </w:rPr>
            </w:pPr>
            <w:r w:rsidRPr="00325791">
              <w:rPr>
                <w:color w:val="0070C0"/>
                <w:lang w:val="fr-FR"/>
              </w:rPr>
              <w:lastRenderedPageBreak/>
              <w:t>{</w:t>
            </w:r>
          </w:p>
          <w:p w14:paraId="464C1B8D" w14:textId="77777777" w:rsidR="008B1B88" w:rsidRPr="00325791" w:rsidRDefault="008B1B88" w:rsidP="005C72A8">
            <w:pPr>
              <w:pStyle w:val="TAL"/>
              <w:snapToGrid w:val="0"/>
              <w:ind w:left="284"/>
              <w:rPr>
                <w:color w:val="0070C0"/>
                <w:lang w:val="fr-FR"/>
              </w:rPr>
            </w:pPr>
            <w:r w:rsidRPr="00325791">
              <w:rPr>
                <w:color w:val="0070C0"/>
                <w:lang w:val="fr-FR"/>
              </w:rPr>
              <w:t xml:space="preserve">    "m2m:</w:t>
            </w:r>
            <w:r w:rsidRPr="00325791">
              <w:rPr>
                <w:rFonts w:hint="eastAsia"/>
                <w:color w:val="0070C0"/>
                <w:lang w:val="fr-FR" w:eastAsia="ko-KR"/>
              </w:rPr>
              <w:t>rc</w:t>
            </w:r>
            <w:r w:rsidRPr="00325791">
              <w:rPr>
                <w:color w:val="0070C0"/>
                <w:lang w:val="fr-FR" w:eastAsia="ko-KR"/>
              </w:rPr>
              <w:t>e</w:t>
            </w:r>
            <w:r w:rsidRPr="00325791">
              <w:rPr>
                <w:color w:val="0070C0"/>
                <w:lang w:val="fr-FR"/>
              </w:rPr>
              <w:t>": {</w:t>
            </w:r>
          </w:p>
          <w:p w14:paraId="70C9CDA8" w14:textId="77777777" w:rsidR="008B1B88" w:rsidRPr="00325791" w:rsidRDefault="008B1B88" w:rsidP="005C72A8">
            <w:pPr>
              <w:pStyle w:val="TAL"/>
              <w:snapToGrid w:val="0"/>
              <w:ind w:left="284"/>
              <w:rPr>
                <w:color w:val="0070C0"/>
                <w:lang w:val="fr-FR"/>
              </w:rPr>
            </w:pPr>
            <w:r w:rsidRPr="00325791">
              <w:rPr>
                <w:color w:val="0070C0"/>
                <w:lang w:val="fr-FR"/>
              </w:rPr>
              <w:t xml:space="preserve">        "m2m:ts": {</w:t>
            </w:r>
          </w:p>
          <w:p w14:paraId="08E39348" w14:textId="77777777" w:rsidR="008B1B88" w:rsidRPr="00325791" w:rsidRDefault="008B1B88" w:rsidP="005C72A8">
            <w:pPr>
              <w:pStyle w:val="TAL"/>
              <w:snapToGrid w:val="0"/>
              <w:ind w:left="284"/>
              <w:rPr>
                <w:color w:val="0070C0"/>
                <w:lang w:val="fr-FR"/>
              </w:rPr>
            </w:pPr>
            <w:r w:rsidRPr="00325791">
              <w:rPr>
                <w:color w:val="0070C0"/>
                <w:lang w:val="fr-FR"/>
              </w:rPr>
              <w:t xml:space="preserve">            "rn": "timeSeries_cont",</w:t>
            </w:r>
          </w:p>
          <w:p w14:paraId="1D95DE57" w14:textId="77777777" w:rsidR="008B1B88" w:rsidRPr="00325791" w:rsidRDefault="008B1B88" w:rsidP="005C72A8">
            <w:pPr>
              <w:pStyle w:val="TAL"/>
              <w:snapToGrid w:val="0"/>
              <w:ind w:left="284"/>
              <w:rPr>
                <w:color w:val="0070C0"/>
                <w:lang w:val="fr-FR"/>
              </w:rPr>
            </w:pPr>
            <w:r w:rsidRPr="00325791">
              <w:rPr>
                <w:color w:val="0070C0"/>
                <w:lang w:val="fr-FR"/>
              </w:rPr>
              <w:t xml:space="preserve">            "ty": 29,</w:t>
            </w:r>
          </w:p>
          <w:p w14:paraId="197F7764" w14:textId="77777777" w:rsidR="008B1B88" w:rsidRPr="00325791" w:rsidRDefault="008B1B88" w:rsidP="005C72A8">
            <w:pPr>
              <w:pStyle w:val="TAL"/>
              <w:snapToGrid w:val="0"/>
              <w:ind w:left="284"/>
              <w:rPr>
                <w:color w:val="0070C0"/>
                <w:lang w:val="fr-FR"/>
              </w:rPr>
            </w:pPr>
            <w:r w:rsidRPr="00325791">
              <w:rPr>
                <w:color w:val="0070C0"/>
                <w:lang w:val="fr-FR"/>
              </w:rPr>
              <w:t xml:space="preserve">            "ri": "TS792482146823489621",</w:t>
            </w:r>
          </w:p>
          <w:p w14:paraId="4A13EB41" w14:textId="77777777" w:rsidR="008B1B88" w:rsidRPr="00325791" w:rsidRDefault="008B1B88" w:rsidP="005C72A8">
            <w:pPr>
              <w:pStyle w:val="TAL"/>
              <w:snapToGrid w:val="0"/>
              <w:ind w:left="284"/>
              <w:rPr>
                <w:color w:val="0070C0"/>
                <w:lang w:val="fr-FR"/>
              </w:rPr>
            </w:pPr>
            <w:r w:rsidRPr="00325791">
              <w:rPr>
                <w:color w:val="0070C0"/>
                <w:lang w:val="fr-FR"/>
              </w:rPr>
              <w:t xml:space="preserve">            "pi": "CAE5630283216026458665",</w:t>
            </w:r>
          </w:p>
          <w:p w14:paraId="7934F1BB" w14:textId="77777777" w:rsidR="008B1B88" w:rsidRPr="00325791" w:rsidRDefault="008B1B88" w:rsidP="005C72A8">
            <w:pPr>
              <w:pStyle w:val="TAL"/>
              <w:snapToGrid w:val="0"/>
              <w:ind w:left="284"/>
              <w:rPr>
                <w:color w:val="0070C0"/>
                <w:lang w:val="fr-FR"/>
              </w:rPr>
            </w:pPr>
            <w:r w:rsidRPr="00325791">
              <w:rPr>
                <w:color w:val="0070C0"/>
                <w:lang w:val="fr-FR"/>
              </w:rPr>
              <w:t xml:space="preserve">            "ct": "20171212T170445",</w:t>
            </w:r>
          </w:p>
          <w:p w14:paraId="7F2A79F5" w14:textId="77777777" w:rsidR="008B1B88" w:rsidRPr="00325791" w:rsidRDefault="008B1B88" w:rsidP="005C72A8">
            <w:pPr>
              <w:pStyle w:val="TAL"/>
              <w:snapToGrid w:val="0"/>
              <w:ind w:left="284"/>
              <w:rPr>
                <w:color w:val="0070C0"/>
                <w:lang w:val="fr-FR"/>
              </w:rPr>
            </w:pPr>
            <w:r w:rsidRPr="00325791">
              <w:rPr>
                <w:color w:val="0070C0"/>
                <w:lang w:val="fr-FR"/>
              </w:rPr>
              <w:t xml:space="preserve">            "lt": "20171212T170445",</w:t>
            </w:r>
          </w:p>
          <w:p w14:paraId="1B95A2EB" w14:textId="77777777" w:rsidR="008B1B88" w:rsidRPr="00325791" w:rsidRDefault="008B1B88" w:rsidP="005C72A8">
            <w:pPr>
              <w:pStyle w:val="TAL"/>
              <w:snapToGrid w:val="0"/>
              <w:ind w:left="284"/>
              <w:rPr>
                <w:color w:val="0070C0"/>
                <w:lang w:val="fr-FR"/>
              </w:rPr>
            </w:pPr>
            <w:r w:rsidRPr="00325791">
              <w:rPr>
                <w:color w:val="0070C0"/>
                <w:lang w:val="fr-FR"/>
              </w:rPr>
              <w:t xml:space="preserve">            "et": "2021212T170445",</w:t>
            </w:r>
          </w:p>
          <w:p w14:paraId="5697CF09" w14:textId="77777777" w:rsidR="008B1B88" w:rsidRPr="00325791" w:rsidRDefault="008B1B88" w:rsidP="005C72A8">
            <w:pPr>
              <w:pStyle w:val="TAL"/>
              <w:snapToGrid w:val="0"/>
              <w:ind w:left="284"/>
              <w:rPr>
                <w:color w:val="0070C0"/>
                <w:lang w:val="fr-FR"/>
              </w:rPr>
            </w:pPr>
            <w:r w:rsidRPr="00325791">
              <w:rPr>
                <w:color w:val="0070C0"/>
                <w:lang w:val="fr-FR"/>
              </w:rPr>
              <w:t xml:space="preserve">            "st": 0,</w:t>
            </w:r>
          </w:p>
          <w:p w14:paraId="18EE78EB" w14:textId="77777777" w:rsidR="008B1B88" w:rsidRPr="00325791" w:rsidRDefault="008B1B88" w:rsidP="005C72A8">
            <w:pPr>
              <w:pStyle w:val="TAL"/>
              <w:snapToGrid w:val="0"/>
              <w:ind w:left="284"/>
              <w:rPr>
                <w:color w:val="0070C0"/>
                <w:lang w:val="fr-FR"/>
              </w:rPr>
            </w:pPr>
            <w:r w:rsidRPr="00325791">
              <w:rPr>
                <w:color w:val="0070C0"/>
                <w:lang w:val="fr-FR"/>
              </w:rPr>
              <w:t xml:space="preserve">            "mni": 3153600000,</w:t>
            </w:r>
          </w:p>
          <w:p w14:paraId="0FA19163" w14:textId="77777777" w:rsidR="008B1B88" w:rsidRPr="00325791" w:rsidRDefault="008B1B88" w:rsidP="005C72A8">
            <w:pPr>
              <w:pStyle w:val="TAL"/>
              <w:snapToGrid w:val="0"/>
              <w:ind w:left="284"/>
              <w:rPr>
                <w:color w:val="0070C0"/>
                <w:lang w:val="fr-FR"/>
              </w:rPr>
            </w:pPr>
            <w:r w:rsidRPr="00325791">
              <w:rPr>
                <w:color w:val="0070C0"/>
                <w:lang w:val="fr-FR"/>
              </w:rPr>
              <w:t xml:space="preserve">            "mbs": 3153600000,</w:t>
            </w:r>
          </w:p>
          <w:p w14:paraId="4453376A" w14:textId="77777777" w:rsidR="008B1B88" w:rsidRPr="00325791" w:rsidRDefault="008B1B88" w:rsidP="005C72A8">
            <w:pPr>
              <w:pStyle w:val="TAL"/>
              <w:snapToGrid w:val="0"/>
              <w:ind w:left="284"/>
              <w:rPr>
                <w:color w:val="0070C0"/>
                <w:lang w:val="fr-FR"/>
              </w:rPr>
            </w:pPr>
            <w:r w:rsidRPr="00325791">
              <w:rPr>
                <w:color w:val="0070C0"/>
                <w:lang w:val="fr-FR"/>
              </w:rPr>
              <w:t xml:space="preserve">            "mia": 31536000,</w:t>
            </w:r>
          </w:p>
          <w:p w14:paraId="4781BD0B" w14:textId="77777777" w:rsidR="008B1B88" w:rsidRPr="00325791" w:rsidRDefault="008B1B88" w:rsidP="005C72A8">
            <w:pPr>
              <w:pStyle w:val="TAL"/>
              <w:snapToGrid w:val="0"/>
              <w:ind w:left="284"/>
              <w:rPr>
                <w:color w:val="0070C0"/>
                <w:lang w:val="fr-FR"/>
              </w:rPr>
            </w:pPr>
            <w:r w:rsidRPr="00325791">
              <w:rPr>
                <w:color w:val="0070C0"/>
                <w:lang w:val="fr-FR"/>
              </w:rPr>
              <w:t xml:space="preserve">            "cni": 0,</w:t>
            </w:r>
          </w:p>
          <w:p w14:paraId="573E192D" w14:textId="77777777" w:rsidR="008B1B88" w:rsidRPr="00325791" w:rsidRDefault="008B1B88" w:rsidP="005C72A8">
            <w:pPr>
              <w:pStyle w:val="TAL"/>
              <w:snapToGrid w:val="0"/>
              <w:ind w:left="284"/>
              <w:rPr>
                <w:color w:val="0070C0"/>
                <w:lang w:val="fr-FR"/>
              </w:rPr>
            </w:pPr>
            <w:r w:rsidRPr="00325791">
              <w:rPr>
                <w:color w:val="0070C0"/>
                <w:lang w:val="fr-FR"/>
              </w:rPr>
              <w:t xml:space="preserve">            "cbs": 0,</w:t>
            </w:r>
          </w:p>
          <w:p w14:paraId="0458A672" w14:textId="77777777" w:rsidR="008B1B88" w:rsidRPr="00325791" w:rsidRDefault="008B1B88" w:rsidP="005C72A8">
            <w:pPr>
              <w:pStyle w:val="TAL"/>
              <w:snapToGrid w:val="0"/>
              <w:ind w:left="284"/>
              <w:rPr>
                <w:color w:val="0070C0"/>
                <w:lang w:val="fr-FR"/>
              </w:rPr>
            </w:pPr>
            <w:r w:rsidRPr="00325791">
              <w:rPr>
                <w:color w:val="0070C0"/>
                <w:lang w:val="fr-FR"/>
              </w:rPr>
              <w:t xml:space="preserve">            "pei": 1,</w:t>
            </w:r>
          </w:p>
          <w:p w14:paraId="57F627BF" w14:textId="77777777" w:rsidR="008B1B88" w:rsidRPr="00325791" w:rsidRDefault="008B1B88" w:rsidP="005C72A8">
            <w:pPr>
              <w:pStyle w:val="TAL"/>
              <w:snapToGrid w:val="0"/>
              <w:ind w:left="284"/>
              <w:rPr>
                <w:color w:val="0070C0"/>
                <w:lang w:val="fr-FR"/>
              </w:rPr>
            </w:pPr>
            <w:r w:rsidRPr="00325791">
              <w:rPr>
                <w:color w:val="0070C0"/>
                <w:lang w:val="fr-FR"/>
              </w:rPr>
              <w:t xml:space="preserve">            "mdd": "ture",</w:t>
            </w:r>
          </w:p>
          <w:p w14:paraId="195FBD68" w14:textId="77777777" w:rsidR="008B1B88" w:rsidRPr="00325791" w:rsidRDefault="008B1B88" w:rsidP="005C72A8">
            <w:pPr>
              <w:pStyle w:val="TAL"/>
              <w:snapToGrid w:val="0"/>
              <w:ind w:left="284"/>
              <w:rPr>
                <w:color w:val="0070C0"/>
                <w:lang w:val="fr-FR"/>
              </w:rPr>
            </w:pPr>
            <w:r w:rsidRPr="00325791">
              <w:rPr>
                <w:color w:val="0070C0"/>
                <w:lang w:val="fr-FR" w:eastAsia="ko-KR"/>
              </w:rPr>
              <w:t xml:space="preserve">            </w:t>
            </w:r>
            <w:r w:rsidRPr="00325791">
              <w:rPr>
                <w:color w:val="0070C0"/>
                <w:lang w:val="fr-FR"/>
              </w:rPr>
              <w:t>"mdn": 1000,</w:t>
            </w:r>
          </w:p>
          <w:p w14:paraId="08F1EB4B" w14:textId="77777777" w:rsidR="008B1B88" w:rsidRPr="00325791" w:rsidRDefault="008B1B88" w:rsidP="005C72A8">
            <w:pPr>
              <w:pStyle w:val="TAL"/>
              <w:snapToGrid w:val="0"/>
              <w:ind w:left="284"/>
              <w:rPr>
                <w:color w:val="0070C0"/>
                <w:lang w:val="fr-FR"/>
              </w:rPr>
            </w:pPr>
            <w:r w:rsidRPr="00325791">
              <w:rPr>
                <w:color w:val="0070C0"/>
                <w:lang w:val="fr-FR"/>
              </w:rPr>
              <w:t xml:space="preserve">            "mdc": 0,</w:t>
            </w:r>
          </w:p>
          <w:p w14:paraId="43DC4BAD" w14:textId="77777777" w:rsidR="008B1B88" w:rsidRPr="00325791" w:rsidRDefault="008B1B88" w:rsidP="005C72A8">
            <w:pPr>
              <w:pStyle w:val="TAL"/>
              <w:snapToGrid w:val="0"/>
              <w:ind w:left="284"/>
              <w:rPr>
                <w:color w:val="0070C0"/>
                <w:lang w:val="fr-FR" w:eastAsia="ko-KR"/>
              </w:rPr>
            </w:pPr>
            <w:r w:rsidRPr="00325791">
              <w:rPr>
                <w:color w:val="0070C0"/>
                <w:lang w:val="fr-FR"/>
              </w:rPr>
              <w:t xml:space="preserve">            "mdt": 1</w:t>
            </w:r>
          </w:p>
          <w:p w14:paraId="755004DC" w14:textId="77777777" w:rsidR="008B1B88" w:rsidRPr="00325791" w:rsidRDefault="008B1B88" w:rsidP="005C72A8">
            <w:pPr>
              <w:pStyle w:val="TAL"/>
              <w:snapToGrid w:val="0"/>
              <w:ind w:left="284"/>
              <w:rPr>
                <w:color w:val="0070C0"/>
                <w:lang w:val="fr-FR"/>
              </w:rPr>
            </w:pPr>
            <w:r w:rsidRPr="00325791">
              <w:rPr>
                <w:color w:val="0070C0"/>
                <w:lang w:val="fr-FR"/>
              </w:rPr>
              <w:t xml:space="preserve">        }</w:t>
            </w:r>
          </w:p>
          <w:p w14:paraId="19D76409" w14:textId="77777777" w:rsidR="008B1B88" w:rsidRPr="009743EA" w:rsidRDefault="008B1B88" w:rsidP="005C72A8">
            <w:pPr>
              <w:pStyle w:val="TAL"/>
              <w:snapToGrid w:val="0"/>
              <w:ind w:left="284"/>
              <w:rPr>
                <w:color w:val="0070C0"/>
              </w:rPr>
            </w:pPr>
            <w:r w:rsidRPr="00325791">
              <w:rPr>
                <w:color w:val="0070C0"/>
                <w:lang w:val="fr-FR"/>
              </w:rPr>
              <w:t xml:space="preserve">        </w:t>
            </w:r>
            <w:r w:rsidRPr="009743EA">
              <w:rPr>
                <w:color w:val="0070C0"/>
              </w:rPr>
              <w:t>"m2m:</w:t>
            </w:r>
            <w:r w:rsidRPr="009743EA">
              <w:rPr>
                <w:rFonts w:hint="eastAsia"/>
                <w:color w:val="0070C0"/>
                <w:lang w:eastAsia="ko-KR"/>
              </w:rPr>
              <w:t>uri</w:t>
            </w:r>
            <w:r w:rsidRPr="009743EA">
              <w:rPr>
                <w:color w:val="0070C0"/>
              </w:rPr>
              <w:t>": "</w:t>
            </w:r>
            <w:r w:rsidRPr="009743EA">
              <w:rPr>
                <w:color w:val="0070C0"/>
                <w:lang w:eastAsia="ko-KR"/>
              </w:rPr>
              <w:t>mn-name/ae_sensor/</w:t>
            </w:r>
            <w:r w:rsidRPr="005A2D7C">
              <w:rPr>
                <w:color w:val="0070C0"/>
              </w:rPr>
              <w:t>timeSeries_cont</w:t>
            </w:r>
            <w:r w:rsidRPr="009743EA">
              <w:rPr>
                <w:color w:val="0070C0"/>
              </w:rPr>
              <w:t>"</w:t>
            </w:r>
          </w:p>
          <w:p w14:paraId="77256756" w14:textId="77777777" w:rsidR="008B1B88" w:rsidRPr="005A2D7C" w:rsidRDefault="008B1B88" w:rsidP="005C72A8">
            <w:pPr>
              <w:pStyle w:val="TAL"/>
              <w:snapToGrid w:val="0"/>
              <w:ind w:left="284"/>
              <w:rPr>
                <w:color w:val="0070C0"/>
              </w:rPr>
            </w:pPr>
            <w:r w:rsidRPr="005A2D7C">
              <w:rPr>
                <w:color w:val="0070C0"/>
              </w:rPr>
              <w:t xml:space="preserve">    }</w:t>
            </w:r>
          </w:p>
          <w:p w14:paraId="70FA45AD" w14:textId="77777777" w:rsidR="008B1B88" w:rsidRPr="005A2D7C" w:rsidRDefault="008B1B88" w:rsidP="005C72A8">
            <w:pPr>
              <w:pStyle w:val="TAL"/>
              <w:snapToGrid w:val="0"/>
              <w:ind w:left="284"/>
              <w:rPr>
                <w:color w:val="0070C0"/>
              </w:rPr>
            </w:pPr>
            <w:r w:rsidRPr="005A2D7C">
              <w:rPr>
                <w:color w:val="0070C0"/>
              </w:rPr>
              <w:t xml:space="preserve">}      </w:t>
            </w:r>
          </w:p>
          <w:p w14:paraId="4C4FEC5E" w14:textId="77777777" w:rsidR="008B1B88" w:rsidRPr="009743EA" w:rsidRDefault="008B1B88" w:rsidP="005C72A8">
            <w:pPr>
              <w:pStyle w:val="TAL"/>
              <w:snapToGrid w:val="0"/>
              <w:ind w:left="284"/>
            </w:pPr>
          </w:p>
        </w:tc>
      </w:tr>
    </w:tbl>
    <w:p w14:paraId="72FEDFC1" w14:textId="77777777" w:rsidR="008B1B88" w:rsidRPr="005A2D7C" w:rsidRDefault="008B1B88" w:rsidP="008B1B88"/>
    <w:p w14:paraId="36DAD3E5" w14:textId="77777777" w:rsidR="008B1B88" w:rsidRPr="009743EA" w:rsidRDefault="008B1B88" w:rsidP="008B1B88">
      <w:pPr>
        <w:pStyle w:val="Heading4"/>
      </w:pPr>
      <w:bookmarkStart w:id="598" w:name="_Toc49420767"/>
      <w:bookmarkStart w:id="599" w:name="_Toc49507581"/>
      <w:bookmarkStart w:id="600" w:name="_Toc49507693"/>
      <w:bookmarkStart w:id="601" w:name="_Toc532286393"/>
      <w:bookmarkStart w:id="602" w:name="_Toc532286529"/>
      <w:bookmarkStart w:id="603" w:name="_Toc46154436"/>
      <w:bookmarkStart w:id="604" w:name="_Toc57298397"/>
      <w:r w:rsidRPr="009743EA">
        <w:lastRenderedPageBreak/>
        <w:t>6.2.11.2</w:t>
      </w:r>
      <w:r w:rsidRPr="009743EA">
        <w:tab/>
        <w:t>API-TS-RET</w:t>
      </w:r>
      <w:bookmarkEnd w:id="598"/>
      <w:bookmarkEnd w:id="599"/>
      <w:bookmarkEnd w:id="600"/>
      <w:bookmarkEnd w:id="601"/>
      <w:bookmarkEnd w:id="602"/>
      <w:bookmarkEnd w:id="603"/>
      <w:bookmarkEnd w:id="604"/>
    </w:p>
    <w:tbl>
      <w:tblPr>
        <w:tblW w:w="9659" w:type="dxa"/>
        <w:jc w:val="center"/>
        <w:tblLayout w:type="fixed"/>
        <w:tblCellMar>
          <w:left w:w="28" w:type="dxa"/>
        </w:tblCellMar>
        <w:tblLook w:val="0000" w:firstRow="0" w:lastRow="0" w:firstColumn="0" w:lastColumn="0" w:noHBand="0" w:noVBand="0"/>
      </w:tblPr>
      <w:tblGrid>
        <w:gridCol w:w="1286"/>
        <w:gridCol w:w="8373"/>
      </w:tblGrid>
      <w:tr w:rsidR="008B1B88" w:rsidRPr="009743EA" w14:paraId="3353ADFA"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03FFB783" w14:textId="77777777" w:rsidR="008B1B88" w:rsidRPr="009743EA" w:rsidRDefault="008B1B88" w:rsidP="005C72A8">
            <w:pPr>
              <w:pStyle w:val="TAL"/>
              <w:snapToGrid w:val="0"/>
              <w:jc w:val="center"/>
              <w:rPr>
                <w:b/>
              </w:rPr>
            </w:pPr>
            <w:r w:rsidRPr="009743EA">
              <w:rPr>
                <w:b/>
              </w:rPr>
              <w:t>API Id</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042FBC5D" w14:textId="77777777" w:rsidR="008B1B88" w:rsidRPr="005A2D7C" w:rsidRDefault="008B1B88" w:rsidP="005A2D7C">
            <w:pPr>
              <w:pStyle w:val="TAL"/>
              <w:rPr>
                <w:rFonts w:eastAsia="Calibri Light"/>
              </w:rPr>
            </w:pPr>
            <w:r w:rsidRPr="005A2D7C">
              <w:rPr>
                <w:rFonts w:eastAsia="Calibri Light"/>
              </w:rPr>
              <w:t>API/TS/CRE/001</w:t>
            </w:r>
          </w:p>
          <w:p w14:paraId="3659EFDC" w14:textId="77777777" w:rsidR="008B1B88" w:rsidRPr="005A2D7C" w:rsidRDefault="008B1B88" w:rsidP="005A2D7C">
            <w:pPr>
              <w:pStyle w:val="TAL"/>
            </w:pPr>
            <w:r w:rsidRPr="005A2D7C">
              <w:rPr>
                <w:rFonts w:eastAsia="Calibri Light"/>
              </w:rPr>
              <w:t>API/TS/CRE/001_RCN1</w:t>
            </w:r>
          </w:p>
        </w:tc>
      </w:tr>
      <w:tr w:rsidR="008B1B88" w:rsidRPr="009743EA" w14:paraId="35EB545A"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2C462E9B" w14:textId="77777777" w:rsidR="008B1B88" w:rsidRPr="009743EA" w:rsidRDefault="008B1B88" w:rsidP="005C72A8">
            <w:pPr>
              <w:pStyle w:val="TAL"/>
              <w:snapToGrid w:val="0"/>
              <w:jc w:val="center"/>
              <w:rPr>
                <w:b/>
                <w:kern w:val="1"/>
              </w:rPr>
            </w:pPr>
            <w:r w:rsidRPr="009743EA">
              <w:rPr>
                <w:b/>
                <w:kern w:val="1"/>
              </w:rPr>
              <w:t>API Name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76C189" w14:textId="77777777" w:rsidR="008B1B88" w:rsidRPr="005A2D7C" w:rsidRDefault="008B1B88" w:rsidP="005A2D7C">
            <w:pPr>
              <w:pStyle w:val="TAL"/>
              <w:rPr>
                <w:rFonts w:eastAsia="Calibri Light"/>
              </w:rPr>
            </w:pPr>
            <w:r w:rsidRPr="005A2D7C">
              <w:rPr>
                <w:rFonts w:eastAsia="Calibri Light"/>
              </w:rPr>
              <w:t xml:space="preserve">&lt;timeSeries&gt; resource RETRIEVE with </w:t>
            </w:r>
            <w:r w:rsidR="00984FEF" w:rsidRPr="005A2D7C">
              <w:rPr>
                <w:rFonts w:eastAsia="Calibri Light"/>
              </w:rPr>
              <w:t>resultContent</w:t>
            </w:r>
            <w:r w:rsidRPr="005A2D7C">
              <w:rPr>
                <w:rFonts w:eastAsia="Calibri Light"/>
              </w:rPr>
              <w:t xml:space="preserve"> parameter</w:t>
            </w:r>
          </w:p>
        </w:tc>
      </w:tr>
      <w:tr w:rsidR="008B1B88" w:rsidRPr="009743EA" w14:paraId="4523E249" w14:textId="77777777" w:rsidTr="005A2D7C">
        <w:trPr>
          <w:jc w:val="center"/>
        </w:trPr>
        <w:tc>
          <w:tcPr>
            <w:tcW w:w="1286" w:type="dxa"/>
            <w:tcBorders>
              <w:top w:val="single" w:sz="4" w:space="0" w:color="000000"/>
              <w:left w:val="single" w:sz="4" w:space="0" w:color="000000"/>
              <w:bottom w:val="single" w:sz="4" w:space="0" w:color="000000"/>
            </w:tcBorders>
            <w:shd w:val="clear" w:color="auto" w:fill="E7E6E6"/>
          </w:tcPr>
          <w:p w14:paraId="200FC149" w14:textId="77777777" w:rsidR="008B1B88" w:rsidRPr="009743EA" w:rsidRDefault="008B1B88" w:rsidP="005C72A8">
            <w:pPr>
              <w:pStyle w:val="TAL"/>
              <w:snapToGrid w:val="0"/>
              <w:jc w:val="center"/>
              <w:rPr>
                <w:b/>
                <w:kern w:val="1"/>
              </w:rPr>
            </w:pPr>
            <w:r w:rsidRPr="009743EA">
              <w:rPr>
                <w:b/>
                <w:kern w:val="1"/>
              </w:rPr>
              <w:t>Target Resource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1776D707" w14:textId="77777777" w:rsidR="008B1B88" w:rsidRPr="005A2D7C" w:rsidRDefault="008B1B88" w:rsidP="005A2D7C">
            <w:pPr>
              <w:pStyle w:val="TAL"/>
              <w:rPr>
                <w:rFonts w:eastAsia="Calibri Light"/>
              </w:rPr>
            </w:pPr>
            <w:r w:rsidRPr="005A2D7C">
              <w:rPr>
                <w:rFonts w:eastAsia="Calibri Light"/>
              </w:rPr>
              <w:t>Requested &lt;timeSeries&gt; resource</w:t>
            </w:r>
          </w:p>
        </w:tc>
      </w:tr>
      <w:tr w:rsidR="008B1B88" w:rsidRPr="009743EA" w14:paraId="3405CE5E"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0CACF3F2" w14:textId="74469391" w:rsidR="008B1B88" w:rsidRPr="009743EA" w:rsidRDefault="008B1B88" w:rsidP="005C72A8">
            <w:pPr>
              <w:pStyle w:val="TAL"/>
              <w:snapToGrid w:val="0"/>
              <w:jc w:val="center"/>
              <w:rPr>
                <w:b/>
                <w:kern w:val="1"/>
              </w:rPr>
            </w:pPr>
            <w:r w:rsidRPr="009743EA">
              <w:rPr>
                <w:b/>
                <w:kern w:val="1"/>
              </w:rPr>
              <w:t>Description</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62175431" w14:textId="77777777" w:rsidR="008B1B88" w:rsidRPr="005A2D7C" w:rsidRDefault="008B1B88" w:rsidP="005A2D7C">
            <w:pPr>
              <w:pStyle w:val="TAL"/>
              <w:rPr>
                <w:rFonts w:eastAsia="Calibri Light"/>
              </w:rPr>
            </w:pPr>
            <w:r w:rsidRPr="005A2D7C">
              <w:t xml:space="preserve">The interface is used to send a &lt;timeSeries&gt; RETRIEVE request attached with </w:t>
            </w:r>
            <w:r w:rsidR="00984FEF" w:rsidRPr="005A2D7C">
              <w:t>resultContent</w:t>
            </w:r>
            <w:r w:rsidRPr="005A2D7C">
              <w:t xml:space="preserve"> set to 1 to the Registrar CSE and sends back a response</w:t>
            </w:r>
            <w:r w:rsidR="006B17BF" w:rsidRPr="009743EA">
              <w:t>.</w:t>
            </w:r>
          </w:p>
        </w:tc>
      </w:tr>
      <w:tr w:rsidR="008B1B88" w:rsidRPr="009743EA" w14:paraId="1AED981B"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5DCABB92" w14:textId="77777777" w:rsidR="008B1B88" w:rsidRPr="009743EA" w:rsidRDefault="008B1B88" w:rsidP="005C72A8">
            <w:pPr>
              <w:pStyle w:val="TAL"/>
              <w:snapToGrid w:val="0"/>
              <w:jc w:val="center"/>
              <w:rPr>
                <w:b/>
                <w:kern w:val="1"/>
              </w:rPr>
            </w:pPr>
          </w:p>
          <w:p w14:paraId="458ABE8F" w14:textId="77777777" w:rsidR="008B1B88" w:rsidRPr="009743EA" w:rsidRDefault="008B1B88" w:rsidP="005C72A8">
            <w:pPr>
              <w:pStyle w:val="TAL"/>
              <w:snapToGrid w:val="0"/>
              <w:jc w:val="center"/>
              <w:rPr>
                <w:b/>
                <w:kern w:val="1"/>
              </w:rPr>
            </w:pPr>
          </w:p>
          <w:p w14:paraId="76BD4AB7" w14:textId="77777777" w:rsidR="008B1B88" w:rsidRPr="009743EA" w:rsidRDefault="008B1B88" w:rsidP="005C72A8">
            <w:pPr>
              <w:pStyle w:val="TAL"/>
              <w:snapToGrid w:val="0"/>
              <w:jc w:val="center"/>
              <w:rPr>
                <w:b/>
                <w:kern w:val="1"/>
              </w:rPr>
            </w:pPr>
          </w:p>
          <w:p w14:paraId="56E8355B" w14:textId="77777777" w:rsidR="008B1B88" w:rsidRPr="009743EA" w:rsidRDefault="008B1B88" w:rsidP="005C72A8">
            <w:pPr>
              <w:pStyle w:val="TAL"/>
              <w:snapToGrid w:val="0"/>
              <w:jc w:val="center"/>
              <w:rPr>
                <w:b/>
                <w:kern w:val="1"/>
              </w:rPr>
            </w:pPr>
            <w:r w:rsidRPr="009743EA">
              <w:rPr>
                <w:b/>
                <w:kern w:val="1"/>
              </w:rPr>
              <w:t>Resource Structure before Sending Request</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2553CD09" w14:textId="52981F7B" w:rsidR="008B1B88" w:rsidRPr="009743EA" w:rsidRDefault="00654563" w:rsidP="005A2D7C">
            <w:pPr>
              <w:pStyle w:val="FL"/>
              <w:rPr>
                <w:lang w:eastAsia="ko-KR"/>
              </w:rPr>
            </w:pPr>
            <w:r w:rsidRPr="005A2D7C">
              <w:rPr>
                <w:rFonts w:eastAsia="Calibri"/>
                <w:color w:val="000000"/>
                <w:sz w:val="24"/>
                <w:szCs w:val="24"/>
              </w:rPr>
            </w:r>
            <w:r w:rsidRPr="005A2D7C">
              <w:rPr>
                <w:rFonts w:eastAsia="Calibri"/>
                <w:color w:val="000000"/>
                <w:sz w:val="24"/>
                <w:szCs w:val="24"/>
              </w:rPr>
              <w:pict w14:anchorId="304A9592">
                <v:group id="_x0000_s1241" style="width:3in;height:87.85pt;mso-position-horizontal-relative:char;mso-position-vertical-relative:line" coordsize="27431,11158">
                  <v:line id="직선 연결선 2" o:spid="_x0000_s1242" style="position:absolute;flip:x;visibility:visible" from="13700,7389" to="13700,9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" strokecolor="windowText" strokeweight=".5pt">
                    <v:stroke joinstyle="miter"/>
                  </v:line>
                  <v:rect id="직사각형 3" o:spid="_x0000_s1243" style="position:absolute;width:11683;height:3652;visibility:visible;v-text-anchor:middle" filled="f" strokecolor="windowText">
                    <v:textbox style="mso-next-textbox:#직사각형 3" inset="0,0,0,0">
                      <w:txbxContent>
                        <w:p w14:paraId="320F78CA" w14:textId="77777777" w:rsidR="004A00AF" w:rsidRDefault="004A00AF" w:rsidP="008B1B88">
                          <w:pPr>
                            <w:pStyle w:val="NormalWeb"/>
                            <w:wordWrap w:val="0"/>
                            <w:spacing w:after="0"/>
                            <w:jc w:val="center"/>
                            <w:rPr>
                              <w:b/>
                              <w:bCs/>
                              <w:color w:val="000000"/>
                              <w:kern w:val="24"/>
                              <w:sz w:val="20"/>
                              <w:szCs w:val="20"/>
                            </w:rPr>
                          </w:pPr>
                          <w:r w:rsidRPr="005B6D67">
                            <w:rPr>
                              <w:b/>
                              <w:bCs/>
                              <w:color w:val="000000"/>
                              <w:kern w:val="24"/>
                              <w:sz w:val="20"/>
                              <w:szCs w:val="20"/>
                            </w:rPr>
                            <w:t>mn</w:t>
                          </w:r>
                          <w:r>
                            <w:rPr>
                              <w:b/>
                              <w:bCs/>
                              <w:color w:val="000000"/>
                              <w:kern w:val="24"/>
                              <w:sz w:val="20"/>
                              <w:szCs w:val="20"/>
                            </w:rPr>
                            <w:t>-name</w:t>
                          </w:r>
                        </w:p>
                        <w:p w14:paraId="47816CD0" w14:textId="77777777" w:rsidR="004A00AF" w:rsidRDefault="004A00AF" w:rsidP="00375E62">
                          <w:pPr>
                            <w:pStyle w:val="NormalWeb"/>
                            <w:wordWrap w:val="0"/>
                            <w:spacing w:after="0"/>
                            <w:jc w:val="center"/>
                            <w:rPr>
                              <w:b/>
                              <w:bCs/>
                              <w:color w:val="000000"/>
                              <w:kern w:val="24"/>
                              <w:sz w:val="20"/>
                              <w:szCs w:val="20"/>
                            </w:rPr>
                          </w:pPr>
                          <w:r>
                            <w:rPr>
                              <w:b/>
                              <w:bCs/>
                              <w:color w:val="000000"/>
                              <w:kern w:val="24"/>
                              <w:sz w:val="20"/>
                              <w:szCs w:val="20"/>
                            </w:rPr>
                            <w:t>(CSEBase)</w:t>
                          </w:r>
                          <w:r w:rsidRPr="00047E23">
                            <w:rPr>
                              <w:b/>
                              <w:bCs/>
                              <w:color w:val="000000"/>
                              <w:kern w:val="24"/>
                              <w:sz w:val="20"/>
                              <w:szCs w:val="20"/>
                            </w:rPr>
                            <w:t>mn</w:t>
                          </w:r>
                          <w:r>
                            <w:rPr>
                              <w:b/>
                              <w:bCs/>
                              <w:color w:val="000000"/>
                              <w:kern w:val="24"/>
                              <w:sz w:val="20"/>
                              <w:szCs w:val="20"/>
                            </w:rPr>
                            <w:t>-name</w:t>
                          </w:r>
                        </w:p>
                        <w:p w14:paraId="4B385256" w14:textId="77777777" w:rsidR="004A00AF" w:rsidRDefault="004A00AF" w:rsidP="00375E62">
                          <w:pPr>
                            <w:pStyle w:val="NormalWeb"/>
                            <w:wordWrap w:val="0"/>
                            <w:spacing w:after="0"/>
                            <w:jc w:val="center"/>
                          </w:pPr>
                          <w:r>
                            <w:rPr>
                              <w:b/>
                              <w:bCs/>
                              <w:color w:val="000000"/>
                              <w:kern w:val="24"/>
                              <w:sz w:val="20"/>
                              <w:szCs w:val="20"/>
                            </w:rPr>
                            <w:t>(CSEBase)</w:t>
                          </w:r>
                        </w:p>
                      </w:txbxContent>
                    </v:textbox>
                  </v:rect>
                  <v:line id="직선 연결선 4" o:spid="_x0000_s1244" style="position:absolute;flip:x;visibility:visible" from="5778,3636" to="5778,6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" strokecolor="windowText" strokeweight=".5pt">
                    <v:stroke joinstyle="miter"/>
                  </v:line>
                  <v:rect id="직사각형 5" o:spid="_x0000_s1245" style="position:absolute;left:7842;top:4874;width:11684;height:253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" filled="f" strokecolor="windowText">
                    <v:textbox inset="0,0,0,0">
                      <w:txbxContent>
                        <w:p w14:paraId="28D3679A" w14:textId="77777777" w:rsidR="004A00AF" w:rsidRDefault="004A00AF" w:rsidP="008B1B88">
                          <w:pPr>
                            <w:pStyle w:val="NormalWeb"/>
                            <w:wordWrap w:val="0"/>
                            <w:spacing w:after="0"/>
                            <w:jc w:val="center"/>
                            <w:rPr>
                              <w:b/>
                              <w:bCs/>
                              <w:color w:val="000000"/>
                              <w:kern w:val="24"/>
                              <w:sz w:val="18"/>
                              <w:szCs w:val="18"/>
                            </w:rPr>
                          </w:pPr>
                          <w:r>
                            <w:rPr>
                              <w:b/>
                              <w:bCs/>
                              <w:color w:val="000000"/>
                              <w:kern w:val="24"/>
                              <w:sz w:val="18"/>
                              <w:szCs w:val="18"/>
                            </w:rPr>
                            <w:t>ae</w:t>
                          </w:r>
                          <w:r w:rsidRPr="005B6D67">
                            <w:rPr>
                              <w:b/>
                              <w:bCs/>
                              <w:color w:val="000000"/>
                              <w:kern w:val="24"/>
                              <w:sz w:val="18"/>
                              <w:szCs w:val="18"/>
                            </w:rPr>
                            <w:t xml:space="preserve">_sensor </w:t>
                          </w:r>
                        </w:p>
                        <w:p w14:paraId="513A4501" w14:textId="77777777" w:rsidR="004A00AF" w:rsidRDefault="004A00AF" w:rsidP="008B1B88">
                          <w:pPr>
                            <w:pStyle w:val="NormalWeb"/>
                            <w:wordWrap w:val="0"/>
                            <w:spacing w:after="0"/>
                            <w:jc w:val="center"/>
                          </w:pPr>
                          <w:r w:rsidRPr="005B6D67">
                            <w:rPr>
                              <w:b/>
                              <w:bCs/>
                              <w:color w:val="000000"/>
                              <w:kern w:val="24"/>
                              <w:sz w:val="18"/>
                              <w:szCs w:val="18"/>
                            </w:rPr>
                            <w:t>(AE)</w:t>
                          </w:r>
                        </w:p>
                      </w:txbxContent>
                    </v:textbox>
                  </v:rect>
                  <v:line id="직선 연결선 6" o:spid="_x0000_s1246" style="position:absolute;visibility:visible" from="5778,6097" to="7842,6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" strokecolor="windowText" strokeweight=".5pt">
                    <v:stroke joinstyle="miter"/>
                  </v:line>
                  <v:line id="직선 연결선 7" o:spid="_x0000_s1247" style="position:absolute;visibility:visible" from="13684,9850" to="15747,9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" strokecolor="windowText" strokeweight=".5pt">
                    <v:stroke joinstyle="miter"/>
                  </v:line>
                  <v:rect id="직사각형 8" o:spid="_x0000_s1248" style="position:absolute;left:15747;top:8628;width:11684;height:25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" filled="f" strokecolor="windowText">
                    <v:textbox style="mso-next-textbox:#직사각형 8" inset="0,0,0,0">
                      <w:txbxContent>
                        <w:p w14:paraId="228A748F" w14:textId="77777777" w:rsidR="004A00AF" w:rsidRDefault="004A00AF" w:rsidP="008B1B88">
                          <w:pPr>
                            <w:pStyle w:val="NormalWeb"/>
                            <w:wordWrap w:val="0"/>
                            <w:spacing w:after="0"/>
                            <w:jc w:val="center"/>
                          </w:pPr>
                          <w:r w:rsidRPr="005B6D67">
                            <w:rPr>
                              <w:b/>
                              <w:bCs/>
                              <w:color w:val="000000"/>
                              <w:kern w:val="24"/>
                              <w:sz w:val="16"/>
                              <w:szCs w:val="16"/>
                            </w:rPr>
                            <w:t>timeSeries_cnt</w:t>
                          </w:r>
                        </w:p>
                        <w:p w14:paraId="34A649FF" w14:textId="77777777" w:rsidR="004A00AF" w:rsidRDefault="004A00AF" w:rsidP="008B1B88">
                          <w:pPr>
                            <w:pStyle w:val="NormalWeb"/>
                            <w:wordWrap w:val="0"/>
                            <w:spacing w:after="0"/>
                            <w:jc w:val="center"/>
                          </w:pPr>
                          <w:r w:rsidRPr="005B6D67">
                            <w:rPr>
                              <w:b/>
                              <w:bCs/>
                              <w:color w:val="000000"/>
                              <w:kern w:val="24"/>
                              <w:sz w:val="16"/>
                              <w:szCs w:val="16"/>
                            </w:rPr>
                            <w:t>(timeSeries)</w:t>
                          </w:r>
                        </w:p>
                      </w:txbxContent>
                    </v:textbox>
                  </v:rect>
                  <w10:wrap type="none"/>
                  <w10:anchorlock/>
                </v:group>
              </w:pict>
            </w:r>
          </w:p>
        </w:tc>
      </w:tr>
      <w:tr w:rsidR="008B1B88" w:rsidRPr="009743EA" w14:paraId="3793F604"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27F10260" w14:textId="77777777" w:rsidR="008B1B88" w:rsidRPr="009743EA" w:rsidRDefault="008B1B88" w:rsidP="005C72A8">
            <w:pPr>
              <w:pStyle w:val="TAL"/>
              <w:snapToGrid w:val="0"/>
              <w:jc w:val="center"/>
              <w:rPr>
                <w:b/>
                <w:kern w:val="1"/>
              </w:rPr>
            </w:pPr>
          </w:p>
          <w:p w14:paraId="63F4EA0D" w14:textId="77777777" w:rsidR="008B1B88" w:rsidRPr="009743EA" w:rsidRDefault="008B1B88" w:rsidP="005C72A8">
            <w:pPr>
              <w:pStyle w:val="TAL"/>
              <w:snapToGrid w:val="0"/>
              <w:jc w:val="center"/>
              <w:rPr>
                <w:b/>
                <w:kern w:val="1"/>
              </w:rPr>
            </w:pPr>
          </w:p>
          <w:p w14:paraId="45C3D202" w14:textId="77777777" w:rsidR="008B1B88" w:rsidRPr="009743EA" w:rsidRDefault="008B1B88" w:rsidP="005C72A8">
            <w:pPr>
              <w:pStyle w:val="TAL"/>
              <w:snapToGrid w:val="0"/>
              <w:jc w:val="center"/>
              <w:rPr>
                <w:b/>
                <w:kern w:val="1"/>
              </w:rPr>
            </w:pPr>
          </w:p>
          <w:p w14:paraId="045C760A" w14:textId="77777777" w:rsidR="008B1B88" w:rsidRPr="009743EA" w:rsidRDefault="008B1B88" w:rsidP="005C72A8">
            <w:pPr>
              <w:pStyle w:val="TAL"/>
              <w:snapToGrid w:val="0"/>
              <w:jc w:val="center"/>
              <w:rPr>
                <w:b/>
                <w:kern w:val="1"/>
              </w:rPr>
            </w:pPr>
          </w:p>
          <w:p w14:paraId="6A2912E8" w14:textId="77777777" w:rsidR="008B1B88" w:rsidRPr="009743EA" w:rsidRDefault="008B1B88" w:rsidP="005C72A8">
            <w:pPr>
              <w:pStyle w:val="TAL"/>
              <w:snapToGrid w:val="0"/>
              <w:jc w:val="center"/>
              <w:rPr>
                <w:b/>
                <w:kern w:val="1"/>
              </w:rPr>
            </w:pPr>
          </w:p>
          <w:p w14:paraId="44C72DBD" w14:textId="77777777" w:rsidR="008B1B88" w:rsidRPr="009743EA" w:rsidRDefault="008B1B88" w:rsidP="005C72A8">
            <w:pPr>
              <w:pStyle w:val="TAL"/>
              <w:snapToGrid w:val="0"/>
              <w:jc w:val="center"/>
              <w:rPr>
                <w:b/>
                <w:kern w:val="1"/>
              </w:rPr>
            </w:pPr>
            <w:r w:rsidRPr="009743EA">
              <w:rPr>
                <w:b/>
                <w:kern w:val="1"/>
              </w:rPr>
              <w:t>Call Flow</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2832953C" w14:textId="30FC8AA0" w:rsidR="008B1B88" w:rsidRPr="005A2D7C" w:rsidRDefault="00654563" w:rsidP="005A2D7C">
            <w:pPr>
              <w:pStyle w:val="FL"/>
            </w:pPr>
            <w:r w:rsidRPr="005A2D7C">
              <w:rPr>
                <w:sz w:val="18"/>
              </w:rPr>
            </w:r>
            <w:r w:rsidRPr="005A2D7C">
              <w:rPr>
                <w:sz w:val="18"/>
              </w:rPr>
              <w:pict w14:anchorId="3858D2D0">
                <v:group id="_x0000_s1124" style="width:261pt;height:133.25pt;mso-position-horizontal-relative:char;mso-position-vertical-relative:line" coordsize="33147,16922">
                  <v:roundrect id="모서리가 둥근 직사각형 2" o:spid="_x0000_s1125" style="position:absolute;width:9398;height:6810;visibility:visible;v-text-anchor:middle" arcsize="10923f" fillcolor="#5b9bd5" strokecolor="#d9d9d9" strokeweight=".5pt">
                    <v:stroke joinstyle="miter"/>
                    <v:textbox>
                      <w:txbxContent>
                        <w:p w14:paraId="21BCC3CA" w14:textId="77777777" w:rsidR="004A00AF" w:rsidRPr="00D4467B" w:rsidRDefault="004A00AF" w:rsidP="008B1B88">
                          <w:pPr>
                            <w:pStyle w:val="NormalWeb"/>
                            <w:wordWrap w:val="0"/>
                            <w:spacing w:after="0"/>
                            <w:jc w:val="center"/>
                            <w:rPr>
                              <w:rFonts w:ascii="Malgun Gothic" w:hAnsi="Malgun Gothic"/>
                              <w:color w:val="FFFFFF"/>
                              <w:kern w:val="24"/>
                              <w:sz w:val="10"/>
                              <w:szCs w:val="10"/>
                            </w:rPr>
                          </w:pPr>
                        </w:p>
                        <w:p w14:paraId="61AFDB19" w14:textId="77777777" w:rsidR="004A00AF" w:rsidRPr="00D4467B" w:rsidRDefault="004A00AF" w:rsidP="008B1B88">
                          <w:pPr>
                            <w:pStyle w:val="NormalWeb"/>
                            <w:wordWrap w:val="0"/>
                            <w:spacing w:after="0"/>
                            <w:jc w:val="center"/>
                          </w:pPr>
                          <w:r w:rsidRPr="00D4467B">
                            <w:rPr>
                              <w:rFonts w:ascii="Malgun Gothic" w:hAnsi="Malgun Gothic" w:hint="eastAsia"/>
                              <w:color w:val="FFFFFF"/>
                              <w:kern w:val="24"/>
                            </w:rPr>
                            <w:t>originator</w:t>
                          </w:r>
                        </w:p>
                      </w:txbxContent>
                    </v:textbox>
                  </v:roundrect>
                  <v:line id="직선 연결선 3" o:spid="_x0000_s1126" style="position:absolute;visibility:visible" from="4826,6810" to="4826,16922" o:connectortype="straight" strokecolor="windowText" strokeweight=".5pt">
                    <v:stroke dashstyle="longDash" joinstyle="miter"/>
                  </v:line>
                  <v:shape id="직선 화살표 연결선 4" o:spid="_x0000_s1127" type="#_x0000_t32" style="position:absolute;left:5524;top:10810;width:22082;height:32;visibility:visible" o:connectortype="straight" strokecolor="#5b9bd5" strokeweight="1.5pt">
                    <v:stroke endarrow="block" endarrowlength="long" joinstyle="miter" endcap="round"/>
                  </v:shape>
                  <v:shape id="TextBox 36" o:spid="_x0000_s1128" type="#_x0000_t202" style="position:absolute;left:10160;top:9067;width:12807;height:2451;visibility:visible" filled="f" stroked="f">
                    <v:textbox style="mso-fit-shape-to-text:t">
                      <w:txbxContent>
                        <w:p w14:paraId="53BA3835" w14:textId="77777777" w:rsidR="004A00AF" w:rsidRDefault="004A00AF" w:rsidP="008B1B88">
                          <w:pPr>
                            <w:pStyle w:val="NormalWeb"/>
                            <w:wordWrap w:val="0"/>
                            <w:spacing w:after="0"/>
                          </w:pPr>
                          <w:r w:rsidRPr="00D4467B">
                            <w:rPr>
                              <w:rFonts w:ascii="Malgun Gothic" w:hAnsi="Malgun Gothic" w:hint="eastAsia"/>
                              <w:color w:val="5B9BD5"/>
                              <w:kern w:val="24"/>
                              <w:sz w:val="14"/>
                              <w:szCs w:val="14"/>
                            </w:rPr>
                            <w:t xml:space="preserve">timeSeries </w:t>
                          </w:r>
                          <w:r>
                            <w:rPr>
                              <w:rFonts w:ascii="Malgun Gothic" w:hAnsi="Malgun Gothic"/>
                              <w:color w:val="5B9BD5"/>
                              <w:kern w:val="24"/>
                              <w:sz w:val="14"/>
                              <w:szCs w:val="14"/>
                            </w:rPr>
                            <w:t>retrieve</w:t>
                          </w:r>
                          <w:r w:rsidRPr="00D4467B">
                            <w:rPr>
                              <w:rFonts w:ascii="Malgun Gothic" w:hAnsi="Malgun Gothic" w:hint="eastAsia"/>
                              <w:color w:val="5B9BD5"/>
                              <w:kern w:val="24"/>
                              <w:sz w:val="14"/>
                              <w:szCs w:val="14"/>
                            </w:rPr>
                            <w:t xml:space="preserve"> request</w:t>
                          </w:r>
                        </w:p>
                      </w:txbxContent>
                    </v:textbox>
                  </v:shape>
                  <v:shape id="TextBox 37" o:spid="_x0000_s1129" type="#_x0000_t202" style="position:absolute;left:5027;top:12890;width:22777;height:2451;visibility:visible" filled="f" stroked="f">
                    <v:textbox style="mso-fit-shape-to-text:t">
                      <w:txbxContent>
                        <w:p w14:paraId="093CB6A9" w14:textId="77777777" w:rsidR="004A00AF" w:rsidRDefault="004A00AF" w:rsidP="008B1B88">
                          <w:pPr>
                            <w:pStyle w:val="NormalWeb"/>
                            <w:wordWrap w:val="0"/>
                            <w:spacing w:after="0"/>
                            <w:jc w:val="center"/>
                          </w:pPr>
                          <w:r w:rsidRPr="00D4467B">
                            <w:rPr>
                              <w:rFonts w:ascii="Malgun Gothic" w:hAnsi="Malgun Gothic" w:hint="eastAsia"/>
                              <w:color w:val="5B9BD5"/>
                              <w:kern w:val="24"/>
                              <w:sz w:val="14"/>
                              <w:szCs w:val="14"/>
                            </w:rPr>
                            <w:t>Response</w:t>
                          </w:r>
                        </w:p>
                      </w:txbxContent>
                    </v:textbox>
                  </v:shape>
                  <v:shape id="직선 화살표 연결선 7" o:spid="_x0000_s1130" type="#_x0000_t32" style="position:absolute;left:5873;top:14636;width:21733;height:64;flip:x y;visibility:visible" o:connectortype="straight" strokecolor="#5b9bd5" strokeweight="1.5pt">
                    <v:stroke endarrow="block" endarrowlength="long" joinstyle="miter" endcap="round"/>
                  </v:shape>
                  <v:roundrect id="모서리가 둥근 직사각형 8" o:spid="_x0000_s1131" style="position:absolute;left:23749;width:9398;height:6810;visibility:visible;v-text-anchor:middle" arcsize="10923f" fillcolor="#5b9bd5" strokecolor="#d9d9d9" strokeweight=".5pt">
                    <v:stroke joinstyle="miter"/>
                    <v:textbox>
                      <w:txbxContent>
                        <w:p w14:paraId="7A55ABE5" w14:textId="77777777" w:rsidR="004A00AF" w:rsidRPr="003F3895" w:rsidRDefault="004A00AF" w:rsidP="008B1B88">
                          <w:pPr>
                            <w:pStyle w:val="NormalWeb"/>
                            <w:wordWrap w:val="0"/>
                            <w:spacing w:after="0"/>
                            <w:jc w:val="center"/>
                            <w:rPr>
                              <w:rFonts w:ascii="Malgun Gothic" w:hAnsi="Malgun Gothic"/>
                              <w:color w:val="FFFFFF"/>
                              <w:kern w:val="24"/>
                              <w:sz w:val="10"/>
                              <w:szCs w:val="10"/>
                            </w:rPr>
                          </w:pPr>
                        </w:p>
                        <w:p w14:paraId="43B070FE" w14:textId="77777777" w:rsidR="004A00AF" w:rsidRPr="00D4467B" w:rsidRDefault="004A00AF" w:rsidP="008B1B88">
                          <w:pPr>
                            <w:pStyle w:val="NormalWeb"/>
                            <w:wordWrap w:val="0"/>
                            <w:spacing w:after="0"/>
                            <w:jc w:val="center"/>
                          </w:pPr>
                          <w:r w:rsidRPr="003F3895">
                            <w:rPr>
                              <w:rFonts w:ascii="Malgun Gothic" w:hAnsi="Malgun Gothic" w:hint="eastAsia"/>
                              <w:color w:val="FFFFFF"/>
                              <w:kern w:val="24"/>
                            </w:rPr>
                            <w:t>mn</w:t>
                          </w:r>
                          <w:r w:rsidRPr="003F3895">
                            <w:rPr>
                              <w:rFonts w:ascii="Malgun Gothic" w:hAnsi="Malgun Gothic"/>
                              <w:color w:val="FFFFFF"/>
                              <w:kern w:val="24"/>
                            </w:rPr>
                            <w:t>-name</w:t>
                          </w:r>
                        </w:p>
                      </w:txbxContent>
                    </v:textbox>
                  </v:roundrect>
                  <v:line id="직선 연결선 9" o:spid="_x0000_s1132" style="position:absolute;visibility:visible" from="28575,6810" to="28575,16922" o:connectortype="straight" strokecolor="windowText" strokeweight=".5pt">
                    <v:stroke dashstyle="longDash" joinstyle="miter"/>
                  </v:line>
                  <w10:wrap type="none"/>
                  <w10:anchorlock/>
                </v:group>
              </w:pict>
            </w:r>
          </w:p>
        </w:tc>
      </w:tr>
      <w:tr w:rsidR="008B1B88" w:rsidRPr="009743EA" w14:paraId="6A83764D"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4251BB6A" w14:textId="77777777" w:rsidR="008B1B88" w:rsidRPr="009743EA" w:rsidRDefault="008B1B88" w:rsidP="005C72A8">
            <w:pPr>
              <w:pStyle w:val="TAL"/>
              <w:snapToGrid w:val="0"/>
              <w:jc w:val="center"/>
              <w:rPr>
                <w:b/>
                <w:kern w:val="1"/>
              </w:rPr>
            </w:pPr>
          </w:p>
          <w:p w14:paraId="548FA1AE" w14:textId="77777777" w:rsidR="008B1B88" w:rsidRPr="009743EA" w:rsidRDefault="008B1B88" w:rsidP="005C72A8">
            <w:pPr>
              <w:pStyle w:val="TAL"/>
              <w:snapToGrid w:val="0"/>
              <w:jc w:val="center"/>
              <w:rPr>
                <w:b/>
                <w:kern w:val="1"/>
              </w:rPr>
            </w:pPr>
          </w:p>
          <w:p w14:paraId="253A77B0" w14:textId="77777777" w:rsidR="008B1B88" w:rsidRPr="009743EA" w:rsidRDefault="008B1B88" w:rsidP="005C72A8">
            <w:pPr>
              <w:pStyle w:val="TAL"/>
              <w:snapToGrid w:val="0"/>
              <w:jc w:val="center"/>
              <w:rPr>
                <w:b/>
                <w:kern w:val="1"/>
              </w:rPr>
            </w:pPr>
            <w:r w:rsidRPr="009743EA">
              <w:rPr>
                <w:b/>
                <w:kern w:val="1"/>
              </w:rPr>
              <w:t>HTTP Header Information</w:t>
            </w:r>
          </w:p>
          <w:p w14:paraId="4F0E6EDB" w14:textId="77777777" w:rsidR="008B1B88" w:rsidRPr="009743EA" w:rsidRDefault="008B1B88" w:rsidP="005C72A8">
            <w:pPr>
              <w:pStyle w:val="TAL"/>
              <w:snapToGrid w:val="0"/>
              <w:jc w:val="center"/>
              <w:rPr>
                <w:b/>
                <w:kern w:val="1"/>
              </w:rPr>
            </w:pPr>
          </w:p>
          <w:p w14:paraId="77BFB22E" w14:textId="77777777" w:rsidR="00FE3B5F" w:rsidRPr="009743EA" w:rsidRDefault="00FE3B5F" w:rsidP="005C72A8">
            <w:pPr>
              <w:pStyle w:val="TAL"/>
              <w:snapToGrid w:val="0"/>
              <w:jc w:val="center"/>
              <w:rPr>
                <w:b/>
                <w:kern w:val="1"/>
              </w:rPr>
            </w:pPr>
          </w:p>
          <w:p w14:paraId="10237AC3" w14:textId="77777777" w:rsidR="008B1B88" w:rsidRPr="009743EA" w:rsidRDefault="008B1B88" w:rsidP="005C72A8">
            <w:pPr>
              <w:pStyle w:val="TAL"/>
              <w:snapToGrid w:val="0"/>
              <w:jc w:val="center"/>
              <w:rPr>
                <w:b/>
                <w:kern w:val="1"/>
              </w:rP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3C293B9E" w14:textId="77777777" w:rsidR="008B1B88" w:rsidRPr="009743EA" w:rsidRDefault="008B1B88" w:rsidP="005C72A8">
            <w:pPr>
              <w:pStyle w:val="TAL"/>
              <w:snapToGrid w:val="0"/>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01"/>
              <w:gridCol w:w="4359"/>
            </w:tblGrid>
            <w:tr w:rsidR="008B1B88" w:rsidRPr="009743EA" w14:paraId="6DB273E1" w14:textId="77777777" w:rsidTr="005A2D7C">
              <w:trPr>
                <w:jc w:val="center"/>
              </w:trPr>
              <w:tc>
                <w:tcPr>
                  <w:tcW w:w="1501" w:type="dxa"/>
                  <w:shd w:val="clear" w:color="auto" w:fill="9CC2E5"/>
                </w:tcPr>
                <w:p w14:paraId="14E0FFC2" w14:textId="77777777" w:rsidR="008B1B88" w:rsidRPr="009743EA" w:rsidRDefault="008B1B88" w:rsidP="005C72A8">
                  <w:pPr>
                    <w:pStyle w:val="TAL"/>
                    <w:snapToGrid w:val="0"/>
                    <w:jc w:val="center"/>
                    <w:rPr>
                      <w:rFonts w:eastAsia="Calibri"/>
                      <w:b/>
                      <w:szCs w:val="22"/>
                    </w:rPr>
                  </w:pPr>
                  <w:r w:rsidRPr="009743EA">
                    <w:rPr>
                      <w:rFonts w:eastAsia="Calibri"/>
                      <w:b/>
                      <w:szCs w:val="22"/>
                    </w:rPr>
                    <w:t>Header</w:t>
                  </w:r>
                </w:p>
              </w:tc>
              <w:tc>
                <w:tcPr>
                  <w:tcW w:w="4359" w:type="dxa"/>
                  <w:shd w:val="clear" w:color="auto" w:fill="9CC2E5"/>
                </w:tcPr>
                <w:p w14:paraId="16C06369" w14:textId="77777777" w:rsidR="008B1B88" w:rsidRPr="009743EA" w:rsidRDefault="008B1B88" w:rsidP="005C72A8">
                  <w:pPr>
                    <w:pStyle w:val="TAL"/>
                    <w:snapToGrid w:val="0"/>
                    <w:jc w:val="center"/>
                    <w:rPr>
                      <w:rFonts w:eastAsia="Calibri"/>
                      <w:b/>
                      <w:szCs w:val="22"/>
                    </w:rPr>
                  </w:pPr>
                  <w:r w:rsidRPr="009743EA">
                    <w:rPr>
                      <w:rFonts w:eastAsia="Calibri"/>
                      <w:b/>
                      <w:szCs w:val="22"/>
                    </w:rPr>
                    <w:t>Value</w:t>
                  </w:r>
                </w:p>
              </w:tc>
            </w:tr>
            <w:tr w:rsidR="008B1B88" w:rsidRPr="009743EA" w14:paraId="2BA8C88B" w14:textId="77777777" w:rsidTr="005A2D7C">
              <w:trPr>
                <w:jc w:val="center"/>
              </w:trPr>
              <w:tc>
                <w:tcPr>
                  <w:tcW w:w="1501" w:type="dxa"/>
                  <w:shd w:val="clear" w:color="auto" w:fill="DEEAF6"/>
                </w:tcPr>
                <w:p w14:paraId="72147C8A" w14:textId="77777777" w:rsidR="008B1B88" w:rsidRPr="009743EA" w:rsidRDefault="008B1B88" w:rsidP="005C72A8">
                  <w:pPr>
                    <w:pStyle w:val="TAL"/>
                    <w:snapToGrid w:val="0"/>
                    <w:jc w:val="center"/>
                    <w:rPr>
                      <w:rFonts w:eastAsia="Calibri"/>
                      <w:szCs w:val="22"/>
                    </w:rPr>
                  </w:pPr>
                  <w:r w:rsidRPr="009743EA">
                    <w:rPr>
                      <w:rFonts w:eastAsia="Calibri"/>
                      <w:szCs w:val="22"/>
                    </w:rPr>
                    <w:t>Accept</w:t>
                  </w:r>
                </w:p>
              </w:tc>
              <w:tc>
                <w:tcPr>
                  <w:tcW w:w="4359" w:type="dxa"/>
                  <w:shd w:val="clear" w:color="auto" w:fill="auto"/>
                </w:tcPr>
                <w:p w14:paraId="16FAB970" w14:textId="77777777" w:rsidR="008B1B88" w:rsidRPr="009743EA" w:rsidRDefault="008B1B88" w:rsidP="005C72A8">
                  <w:pPr>
                    <w:pStyle w:val="TAL"/>
                    <w:snapToGrid w:val="0"/>
                    <w:rPr>
                      <w:rFonts w:eastAsia="Calibri"/>
                      <w:szCs w:val="22"/>
                    </w:rPr>
                  </w:pPr>
                  <w:r w:rsidRPr="009743EA">
                    <w:rPr>
                      <w:rFonts w:eastAsia="Calibri"/>
                      <w:szCs w:val="22"/>
                    </w:rPr>
                    <w:t>application/json</w:t>
                  </w:r>
                </w:p>
              </w:tc>
            </w:tr>
            <w:tr w:rsidR="008B1B88" w:rsidRPr="009743EA" w14:paraId="7D8140AE" w14:textId="77777777" w:rsidTr="005A2D7C">
              <w:trPr>
                <w:jc w:val="center"/>
              </w:trPr>
              <w:tc>
                <w:tcPr>
                  <w:tcW w:w="1501" w:type="dxa"/>
                  <w:shd w:val="clear" w:color="auto" w:fill="DEEAF6"/>
                </w:tcPr>
                <w:p w14:paraId="05224195" w14:textId="77777777" w:rsidR="008B1B88" w:rsidRPr="009743EA" w:rsidRDefault="008B1B88" w:rsidP="005C72A8">
                  <w:pPr>
                    <w:pStyle w:val="TAL"/>
                    <w:snapToGrid w:val="0"/>
                    <w:jc w:val="center"/>
                    <w:rPr>
                      <w:rFonts w:eastAsia="Calibri"/>
                      <w:szCs w:val="22"/>
                    </w:rPr>
                  </w:pPr>
                  <w:r w:rsidRPr="009743EA">
                    <w:rPr>
                      <w:rFonts w:eastAsia="Calibri"/>
                      <w:szCs w:val="22"/>
                    </w:rPr>
                    <w:t>X-M2M-RI</w:t>
                  </w:r>
                </w:p>
              </w:tc>
              <w:tc>
                <w:tcPr>
                  <w:tcW w:w="4359" w:type="dxa"/>
                  <w:shd w:val="clear" w:color="auto" w:fill="auto"/>
                </w:tcPr>
                <w:p w14:paraId="0E3AB6BE" w14:textId="77777777" w:rsidR="008B1B88" w:rsidRPr="009743EA" w:rsidRDefault="008B1B88" w:rsidP="005C72A8">
                  <w:pPr>
                    <w:pStyle w:val="TAL"/>
                    <w:snapToGrid w:val="0"/>
                    <w:rPr>
                      <w:rFonts w:eastAsia="Calibri"/>
                      <w:szCs w:val="22"/>
                    </w:rPr>
                  </w:pPr>
                  <w:r w:rsidRPr="009743EA">
                    <w:rPr>
                      <w:rFonts w:eastAsia="Calibri"/>
                      <w:szCs w:val="22"/>
                    </w:rPr>
                    <w:t>Request</w:t>
                  </w:r>
                  <w:r w:rsidR="006B17BF" w:rsidRPr="009743EA">
                    <w:rPr>
                      <w:rFonts w:eastAsia="Calibri"/>
                      <w:szCs w:val="22"/>
                    </w:rPr>
                    <w:t xml:space="preserve"> </w:t>
                  </w:r>
                  <w:r w:rsidRPr="009743EA">
                    <w:rPr>
                      <w:rFonts w:eastAsia="Calibri"/>
                      <w:szCs w:val="22"/>
                    </w:rPr>
                    <w:t>ID</w:t>
                  </w:r>
                  <w:r w:rsidR="006B17BF" w:rsidRPr="009743EA">
                    <w:rPr>
                      <w:rFonts w:eastAsia="Calibri"/>
                      <w:szCs w:val="22"/>
                    </w:rPr>
                    <w:t xml:space="preserve"> </w:t>
                  </w:r>
                </w:p>
              </w:tc>
            </w:tr>
            <w:tr w:rsidR="008B1B88" w:rsidRPr="009743EA" w14:paraId="035D856A" w14:textId="77777777" w:rsidTr="005A2D7C">
              <w:trPr>
                <w:jc w:val="center"/>
              </w:trPr>
              <w:tc>
                <w:tcPr>
                  <w:tcW w:w="1501" w:type="dxa"/>
                  <w:shd w:val="clear" w:color="auto" w:fill="DEEAF6"/>
                </w:tcPr>
                <w:p w14:paraId="629B531D" w14:textId="77777777" w:rsidR="008B1B88" w:rsidRPr="009743EA" w:rsidRDefault="008B1B88" w:rsidP="005C72A8">
                  <w:pPr>
                    <w:pStyle w:val="TAL"/>
                    <w:snapToGrid w:val="0"/>
                    <w:jc w:val="center"/>
                    <w:rPr>
                      <w:rFonts w:eastAsia="Calibri"/>
                      <w:szCs w:val="22"/>
                    </w:rPr>
                  </w:pPr>
                  <w:r w:rsidRPr="009743EA">
                    <w:rPr>
                      <w:rFonts w:eastAsia="Calibri"/>
                      <w:szCs w:val="22"/>
                    </w:rPr>
                    <w:t>X-M2M-Origin</w:t>
                  </w:r>
                </w:p>
              </w:tc>
              <w:tc>
                <w:tcPr>
                  <w:tcW w:w="4359" w:type="dxa"/>
                  <w:shd w:val="clear" w:color="auto" w:fill="auto"/>
                </w:tcPr>
                <w:p w14:paraId="7BD05BC5" w14:textId="77777777" w:rsidR="008B1B88" w:rsidRPr="009743EA" w:rsidRDefault="008B1B88" w:rsidP="005C72A8">
                  <w:pPr>
                    <w:pStyle w:val="TAL"/>
                    <w:snapToGrid w:val="0"/>
                    <w:rPr>
                      <w:rFonts w:eastAsia="Calibri"/>
                      <w:szCs w:val="22"/>
                    </w:rPr>
                  </w:pPr>
                  <w:r w:rsidRPr="009743EA">
                    <w:rPr>
                      <w:rFonts w:eastAsia="Calibri"/>
                      <w:szCs w:val="22"/>
                    </w:rPr>
                    <w:t>AE-ID</w:t>
                  </w:r>
                  <w:r w:rsidR="006B17BF" w:rsidRPr="009743EA">
                    <w:rPr>
                      <w:rFonts w:eastAsia="Calibri"/>
                      <w:szCs w:val="22"/>
                    </w:rPr>
                    <w:t xml:space="preserve"> </w:t>
                  </w:r>
                  <w:r w:rsidRPr="009743EA">
                    <w:rPr>
                      <w:rFonts w:eastAsia="Calibri"/>
                      <w:szCs w:val="22"/>
                    </w:rPr>
                    <w:t>of</w:t>
                  </w:r>
                  <w:r w:rsidR="006B17BF" w:rsidRPr="009743EA">
                    <w:rPr>
                      <w:rFonts w:eastAsia="Calibri"/>
                      <w:szCs w:val="22"/>
                    </w:rPr>
                    <w:t xml:space="preserve"> </w:t>
                  </w:r>
                  <w:r w:rsidRPr="009743EA">
                    <w:rPr>
                      <w:rFonts w:eastAsia="Calibri"/>
                      <w:szCs w:val="22"/>
                    </w:rPr>
                    <w:t>request</w:t>
                  </w:r>
                  <w:r w:rsidR="006B17BF" w:rsidRPr="009743EA">
                    <w:rPr>
                      <w:rFonts w:eastAsia="Calibri"/>
                      <w:szCs w:val="22"/>
                    </w:rPr>
                    <w:t xml:space="preserve"> </w:t>
                  </w:r>
                  <w:r w:rsidRPr="009743EA">
                    <w:rPr>
                      <w:rFonts w:eastAsia="Calibri"/>
                      <w:szCs w:val="22"/>
                    </w:rPr>
                    <w:t>originator</w:t>
                  </w:r>
                </w:p>
              </w:tc>
            </w:tr>
            <w:tr w:rsidR="002C2FE0" w:rsidRPr="009743EA" w14:paraId="160AA5AA" w14:textId="77777777" w:rsidTr="005A2D7C">
              <w:trPr>
                <w:jc w:val="center"/>
              </w:trPr>
              <w:tc>
                <w:tcPr>
                  <w:tcW w:w="1501" w:type="dxa"/>
                  <w:shd w:val="clear" w:color="auto" w:fill="DEEAF6"/>
                </w:tcPr>
                <w:p w14:paraId="35D3D5E7" w14:textId="77777777" w:rsidR="002C2FE0" w:rsidRPr="009743EA" w:rsidRDefault="002C2FE0" w:rsidP="002C2FE0">
                  <w:pPr>
                    <w:pStyle w:val="TAL"/>
                    <w:snapToGrid w:val="0"/>
                    <w:jc w:val="center"/>
                    <w:rPr>
                      <w:rFonts w:eastAsia="Calibri"/>
                      <w:szCs w:val="22"/>
                    </w:rPr>
                  </w:pPr>
                  <w:r w:rsidRPr="009743EA">
                    <w:rPr>
                      <w:rFonts w:eastAsia="Calibri"/>
                      <w:szCs w:val="22"/>
                    </w:rPr>
                    <w:t>X-M2M-RVI</w:t>
                  </w:r>
                </w:p>
              </w:tc>
              <w:tc>
                <w:tcPr>
                  <w:tcW w:w="4359" w:type="dxa"/>
                  <w:shd w:val="clear" w:color="auto" w:fill="auto"/>
                </w:tcPr>
                <w:p w14:paraId="1AC1C0B5" w14:textId="77777777" w:rsidR="002C2FE0" w:rsidRPr="009743EA" w:rsidRDefault="002C2FE0" w:rsidP="002C2FE0">
                  <w:pPr>
                    <w:pStyle w:val="TAL"/>
                    <w:snapToGrid w:val="0"/>
                    <w:rPr>
                      <w:rFonts w:eastAsia="Calibri"/>
                      <w:szCs w:val="22"/>
                    </w:rPr>
                  </w:pPr>
                  <w:r w:rsidRPr="009743EA">
                    <w:rPr>
                      <w:rFonts w:eastAsia="Calibri"/>
                      <w:szCs w:val="22"/>
                    </w:rPr>
                    <w:t>Release</w:t>
                  </w:r>
                  <w:r w:rsidR="006B17BF" w:rsidRPr="009743EA">
                    <w:rPr>
                      <w:rFonts w:eastAsia="Calibri"/>
                      <w:szCs w:val="22"/>
                    </w:rPr>
                    <w:t xml:space="preserve"> </w:t>
                  </w:r>
                  <w:r w:rsidRPr="009743EA">
                    <w:rPr>
                      <w:rFonts w:eastAsia="Calibri"/>
                      <w:szCs w:val="22"/>
                    </w:rPr>
                    <w:t>Version</w:t>
                  </w:r>
                  <w:r w:rsidR="006B17BF" w:rsidRPr="009743EA">
                    <w:rPr>
                      <w:rFonts w:eastAsia="Calibri"/>
                      <w:szCs w:val="22"/>
                    </w:rPr>
                    <w:t xml:space="preserve"> </w:t>
                  </w:r>
                  <w:r w:rsidRPr="009743EA">
                    <w:rPr>
                      <w:rFonts w:eastAsia="Calibri"/>
                      <w:szCs w:val="22"/>
                    </w:rPr>
                    <w:t>Indicator</w:t>
                  </w:r>
                </w:p>
              </w:tc>
            </w:tr>
          </w:tbl>
          <w:p w14:paraId="3182304B" w14:textId="77777777" w:rsidR="008B1B88" w:rsidRPr="009743EA" w:rsidRDefault="008B1B88" w:rsidP="005C72A8">
            <w:pPr>
              <w:pStyle w:val="TAL"/>
              <w:snapToGrid w:val="0"/>
              <w:jc w:val="center"/>
            </w:pPr>
          </w:p>
        </w:tc>
      </w:tr>
      <w:tr w:rsidR="008B1B88" w:rsidRPr="009743EA" w14:paraId="056DF597"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505E45A2"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4BA233A3"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28A3E19D"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3212FF01"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1DCDA155"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74B2F6CB"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10B2BD70" w14:textId="77777777" w:rsidR="008B1B88" w:rsidRPr="009743EA" w:rsidRDefault="008B1B88" w:rsidP="005C72A8">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341A368C" w14:textId="77777777" w:rsidR="008B1B88" w:rsidRPr="009743EA" w:rsidRDefault="008B1B88" w:rsidP="005C72A8">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no RCN or</w:t>
            </w:r>
          </w:p>
          <w:p w14:paraId="6CAB6FEC" w14:textId="77777777" w:rsidR="008B1B88" w:rsidRPr="009743EA" w:rsidRDefault="008B1B88" w:rsidP="005C72A8">
            <w:pPr>
              <w:pStyle w:val="TAL"/>
              <w:snapToGrid w:val="0"/>
              <w:jc w:val="center"/>
              <w:rPr>
                <w:b/>
                <w:kern w:val="1"/>
              </w:rPr>
            </w:pPr>
            <w:r w:rsidRPr="009743EA">
              <w:rPr>
                <w:b/>
                <w:kern w:val="1"/>
              </w:rPr>
              <w:t>RCN=1</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07F1B37D" w14:textId="77777777" w:rsidR="00CE7870" w:rsidRPr="005A2D7C" w:rsidRDefault="00CE7870" w:rsidP="005A2D7C">
            <w:pPr>
              <w:pStyle w:val="TAL"/>
              <w:rPr>
                <w:rFonts w:eastAsia="Calibri Light"/>
              </w:rPr>
            </w:pPr>
          </w:p>
          <w:p w14:paraId="5E7F7489" w14:textId="77777777" w:rsidR="008B1B88" w:rsidRPr="009743EA" w:rsidRDefault="00CE7870" w:rsidP="005C72A8">
            <w:pPr>
              <w:pStyle w:val="TAL"/>
              <w:snapToGrid w:val="0"/>
              <w:ind w:left="284"/>
              <w:rPr>
                <w:rFonts w:ascii="Times New Roman" w:eastAsia="Calibri Light" w:hAnsi="Times New Roman"/>
                <w:b/>
                <w:sz w:val="24"/>
              </w:rPr>
            </w:pPr>
            <w:r w:rsidRPr="009743EA">
              <w:rPr>
                <w:rFonts w:ascii="Times New Roman" w:eastAsia="Calibri Light" w:hAnsi="Times New Roman"/>
                <w:b/>
                <w:sz w:val="24"/>
              </w:rPr>
              <w:t>API/TS/RET/001</w:t>
            </w:r>
          </w:p>
          <w:p w14:paraId="5AA69977" w14:textId="77777777" w:rsidR="008B1B88" w:rsidRPr="009743EA" w:rsidRDefault="00CE7870" w:rsidP="007C39B4">
            <w:pPr>
              <w:pStyle w:val="TAL"/>
              <w:snapToGrid w:val="0"/>
              <w:ind w:left="284"/>
              <w:rPr>
                <w:rFonts w:ascii="Times New Roman" w:eastAsia="Calibri Light" w:hAnsi="Times New Roman"/>
                <w:b/>
                <w:sz w:val="24"/>
              </w:rPr>
            </w:pPr>
            <w:r w:rsidRPr="009743EA">
              <w:rPr>
                <w:rFonts w:ascii="Times New Roman" w:eastAsia="Calibri Light" w:hAnsi="Times New Roman"/>
                <w:b/>
                <w:sz w:val="24"/>
              </w:rPr>
              <w:t>API/TS/RET/001_RCN1</w:t>
            </w:r>
            <w:r w:rsidR="008B1B88" w:rsidRPr="009743EA">
              <w:rPr>
                <w:rFonts w:ascii="Times New Roman" w:eastAsia="Calibri Light" w:hAnsi="Times New Roman"/>
              </w:rPr>
              <w:t xml:space="preserve">   </w:t>
            </w:r>
          </w:p>
          <w:p w14:paraId="445A4113" w14:textId="77777777" w:rsidR="008B1B88" w:rsidRPr="009743EA" w:rsidRDefault="008B1B88" w:rsidP="005C72A8">
            <w:pPr>
              <w:widowControl w:val="0"/>
              <w:spacing w:after="0"/>
              <w:ind w:left="284"/>
              <w:jc w:val="both"/>
              <w:textAlignment w:val="auto"/>
              <w:rPr>
                <w:rFonts w:ascii="Arial" w:hAnsi="Arial"/>
                <w:b/>
                <w:color w:val="0070C0"/>
                <w:sz w:val="18"/>
              </w:rPr>
            </w:pPr>
          </w:p>
          <w:p w14:paraId="557F3D62" w14:textId="77777777" w:rsidR="008B1B88" w:rsidRPr="009743EA" w:rsidRDefault="008B1B88" w:rsidP="005C72A8">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0D62BD62" w14:textId="77777777" w:rsidR="008B1B88" w:rsidRPr="009743EA" w:rsidRDefault="008B1B88" w:rsidP="005C72A8">
            <w:pPr>
              <w:pStyle w:val="TAL"/>
              <w:snapToGrid w:val="0"/>
              <w:ind w:left="284"/>
              <w:jc w:val="both"/>
              <w:rPr>
                <w:color w:val="0070C0"/>
              </w:rPr>
            </w:pPr>
          </w:p>
          <w:p w14:paraId="200817D8" w14:textId="77777777" w:rsidR="008B1B88" w:rsidRPr="009743EA" w:rsidRDefault="008B1B88" w:rsidP="005C72A8">
            <w:pPr>
              <w:pStyle w:val="TAL"/>
              <w:snapToGrid w:val="0"/>
              <w:ind w:left="284"/>
              <w:jc w:val="both"/>
              <w:rPr>
                <w:color w:val="0070C0"/>
              </w:rPr>
            </w:pPr>
            <w:r w:rsidRPr="009743EA">
              <w:rPr>
                <w:color w:val="0070C0"/>
              </w:rPr>
              <w:t>GET /mn-name/ae_sensor?rcn=1 HTTP/1.1</w:t>
            </w:r>
          </w:p>
          <w:p w14:paraId="718778A1" w14:textId="77777777" w:rsidR="008B1B88" w:rsidRPr="009743EA" w:rsidRDefault="008B1B88" w:rsidP="005C72A8">
            <w:pPr>
              <w:pStyle w:val="TAL"/>
              <w:snapToGrid w:val="0"/>
              <w:ind w:left="284"/>
              <w:jc w:val="both"/>
              <w:rPr>
                <w:color w:val="0070C0"/>
              </w:rPr>
            </w:pPr>
            <w:r w:rsidRPr="009743EA">
              <w:rPr>
                <w:color w:val="0070C0"/>
              </w:rPr>
              <w:t>Host: 192.168.0.10:8282</w:t>
            </w:r>
          </w:p>
          <w:p w14:paraId="752BBD68" w14:textId="77777777" w:rsidR="008B1B88" w:rsidRPr="009743EA" w:rsidRDefault="008B1B88" w:rsidP="005C72A8">
            <w:pPr>
              <w:pStyle w:val="TAL"/>
              <w:snapToGrid w:val="0"/>
              <w:ind w:left="284"/>
              <w:jc w:val="both"/>
              <w:rPr>
                <w:color w:val="0070C0"/>
              </w:rPr>
            </w:pPr>
            <w:r w:rsidRPr="009743EA">
              <w:rPr>
                <w:color w:val="0070C0"/>
              </w:rPr>
              <w:t>X-M2M-Origin: CAE5630283216026458665</w:t>
            </w:r>
          </w:p>
          <w:p w14:paraId="2A0E47FA" w14:textId="77777777" w:rsidR="00B76FCC" w:rsidRPr="009743EA" w:rsidRDefault="00B76FCC" w:rsidP="00B76FCC">
            <w:pPr>
              <w:pStyle w:val="TAL"/>
              <w:snapToGrid w:val="0"/>
              <w:ind w:left="284"/>
              <w:jc w:val="both"/>
              <w:rPr>
                <w:color w:val="0070C0"/>
              </w:rPr>
            </w:pPr>
            <w:r w:rsidRPr="009743EA">
              <w:rPr>
                <w:color w:val="0070C0"/>
              </w:rPr>
              <w:t>Accept: application/json</w:t>
            </w:r>
          </w:p>
          <w:p w14:paraId="00EC0BC7" w14:textId="77777777" w:rsidR="008B1B88" w:rsidRPr="009743EA" w:rsidRDefault="008B1B88" w:rsidP="005C72A8">
            <w:pPr>
              <w:pStyle w:val="TAL"/>
              <w:snapToGrid w:val="0"/>
              <w:ind w:left="284"/>
              <w:jc w:val="both"/>
              <w:rPr>
                <w:color w:val="0070C0"/>
              </w:rPr>
            </w:pPr>
            <w:r w:rsidRPr="009743EA">
              <w:rPr>
                <w:color w:val="0070C0"/>
              </w:rPr>
              <w:t>X-M2M-RI: 1234</w:t>
            </w:r>
          </w:p>
          <w:p w14:paraId="7A8C8F7B" w14:textId="77777777" w:rsidR="00436590" w:rsidRPr="009743EA" w:rsidRDefault="00436590" w:rsidP="00436590">
            <w:pPr>
              <w:widowControl w:val="0"/>
              <w:overflowPunct/>
              <w:spacing w:after="0"/>
              <w:ind w:left="284"/>
              <w:jc w:val="both"/>
              <w:textAlignment w:val="auto"/>
              <w:rPr>
                <w:color w:val="0070C0"/>
              </w:rPr>
            </w:pPr>
            <w:r w:rsidRPr="009743EA">
              <w:rPr>
                <w:rFonts w:ascii="Arial" w:hAnsi="Arial"/>
                <w:color w:val="0070C0"/>
                <w:sz w:val="18"/>
              </w:rPr>
              <w:t>X-M2M-RVI: 2a</w:t>
            </w:r>
          </w:p>
          <w:p w14:paraId="7D6958BE" w14:textId="77777777" w:rsidR="008B1B88" w:rsidRPr="009743EA" w:rsidRDefault="008B1B88" w:rsidP="005C72A8">
            <w:pPr>
              <w:pStyle w:val="TAL"/>
              <w:snapToGrid w:val="0"/>
              <w:ind w:left="284"/>
              <w:jc w:val="both"/>
              <w:rPr>
                <w:color w:val="0070C0"/>
              </w:rPr>
            </w:pPr>
          </w:p>
          <w:p w14:paraId="4D7E6E87" w14:textId="77777777" w:rsidR="008B1B88" w:rsidRPr="009743EA" w:rsidRDefault="008B1B88" w:rsidP="005C72A8">
            <w:pPr>
              <w:widowControl w:val="0"/>
              <w:spacing w:after="0"/>
              <w:ind w:left="284"/>
              <w:jc w:val="both"/>
              <w:textAlignment w:val="auto"/>
              <w:rPr>
                <w:rFonts w:ascii="Arial" w:hAnsi="Arial"/>
                <w:b/>
                <w:color w:val="0070C0"/>
                <w:sz w:val="18"/>
              </w:rPr>
            </w:pPr>
          </w:p>
          <w:p w14:paraId="0663147A" w14:textId="77777777" w:rsidR="008B1B88" w:rsidRPr="009743EA" w:rsidRDefault="008B1B88" w:rsidP="005C72A8">
            <w:pPr>
              <w:widowControl w:val="0"/>
              <w:spacing w:after="0"/>
              <w:ind w:left="284"/>
              <w:jc w:val="both"/>
              <w:textAlignment w:val="auto"/>
              <w:rPr>
                <w:rFonts w:ascii="Arial" w:hAnsi="Arial"/>
                <w:b/>
                <w:color w:val="0070C0"/>
                <w:sz w:val="18"/>
              </w:rPr>
            </w:pPr>
            <w:r w:rsidRPr="009743EA">
              <w:rPr>
                <w:rFonts w:ascii="Arial" w:hAnsi="Arial"/>
                <w:b/>
                <w:color w:val="0070C0"/>
                <w:sz w:val="18"/>
              </w:rPr>
              <w:t>HTTP Response:</w:t>
            </w:r>
          </w:p>
          <w:p w14:paraId="22154139" w14:textId="77777777" w:rsidR="008B1B88" w:rsidRPr="009743EA" w:rsidRDefault="008B1B88" w:rsidP="005C72A8">
            <w:pPr>
              <w:widowControl w:val="0"/>
              <w:spacing w:after="0"/>
              <w:ind w:left="284"/>
              <w:textAlignment w:val="auto"/>
              <w:rPr>
                <w:rFonts w:ascii="Arial" w:hAnsi="Arial"/>
                <w:color w:val="0070C0"/>
                <w:sz w:val="18"/>
              </w:rPr>
            </w:pPr>
          </w:p>
          <w:p w14:paraId="2473E453" w14:textId="77777777" w:rsidR="008B1B88" w:rsidRPr="009743EA" w:rsidRDefault="008B1B88" w:rsidP="005C72A8">
            <w:pPr>
              <w:widowControl w:val="0"/>
              <w:spacing w:after="0"/>
              <w:ind w:left="284"/>
              <w:textAlignment w:val="auto"/>
              <w:rPr>
                <w:rFonts w:ascii="Arial" w:hAnsi="Arial"/>
                <w:color w:val="0070C0"/>
                <w:sz w:val="18"/>
              </w:rPr>
            </w:pPr>
            <w:r w:rsidRPr="009743EA">
              <w:rPr>
                <w:rFonts w:ascii="Arial" w:hAnsi="Arial"/>
                <w:color w:val="0070C0"/>
                <w:sz w:val="18"/>
              </w:rPr>
              <w:t>200 OK</w:t>
            </w:r>
          </w:p>
          <w:p w14:paraId="0D0B1BF9" w14:textId="77777777" w:rsidR="008B1B88" w:rsidRPr="009743EA" w:rsidRDefault="008B1B88" w:rsidP="005C72A8">
            <w:pPr>
              <w:pStyle w:val="TAL"/>
              <w:snapToGrid w:val="0"/>
              <w:ind w:left="284"/>
              <w:rPr>
                <w:color w:val="0070C0"/>
              </w:rPr>
            </w:pPr>
            <w:r w:rsidRPr="009743EA">
              <w:rPr>
                <w:color w:val="0070C0"/>
              </w:rPr>
              <w:t>Content-Location: mn-name/ae_sensor/timeSeries_cont</w:t>
            </w:r>
          </w:p>
          <w:p w14:paraId="7E3CCE6F" w14:textId="77777777" w:rsidR="008B1B88" w:rsidRPr="00325791" w:rsidRDefault="008B1B88" w:rsidP="005C72A8">
            <w:pPr>
              <w:pStyle w:val="TAL"/>
              <w:snapToGrid w:val="0"/>
              <w:ind w:left="284"/>
              <w:rPr>
                <w:color w:val="0070C0"/>
                <w:lang w:val="fr-FR"/>
              </w:rPr>
            </w:pPr>
            <w:r w:rsidRPr="00325791">
              <w:rPr>
                <w:color w:val="0070C0"/>
                <w:lang w:val="fr-FR"/>
              </w:rPr>
              <w:t>Content-Type: application/json</w:t>
            </w:r>
          </w:p>
          <w:p w14:paraId="7DC87441" w14:textId="77777777" w:rsidR="008B1B88" w:rsidRPr="00325791" w:rsidRDefault="008B1B88" w:rsidP="005C72A8">
            <w:pPr>
              <w:pStyle w:val="TAL"/>
              <w:snapToGrid w:val="0"/>
              <w:ind w:left="284"/>
              <w:rPr>
                <w:color w:val="0070C0"/>
                <w:lang w:val="fr-FR"/>
              </w:rPr>
            </w:pPr>
            <w:r w:rsidRPr="00325791">
              <w:rPr>
                <w:color w:val="0070C0"/>
                <w:lang w:val="fr-FR"/>
              </w:rPr>
              <w:t>X-M2M-RI: 1234</w:t>
            </w:r>
          </w:p>
          <w:p w14:paraId="0E20CC3D" w14:textId="77777777" w:rsidR="00436590" w:rsidRPr="009743EA" w:rsidRDefault="00436590" w:rsidP="00436590">
            <w:pPr>
              <w:widowControl w:val="0"/>
              <w:overflowPunct/>
              <w:spacing w:after="0"/>
              <w:ind w:left="284"/>
              <w:jc w:val="both"/>
              <w:textAlignment w:val="auto"/>
              <w:rPr>
                <w:color w:val="0070C0"/>
              </w:rPr>
            </w:pPr>
            <w:r w:rsidRPr="009743EA">
              <w:rPr>
                <w:rFonts w:ascii="Arial" w:hAnsi="Arial"/>
                <w:color w:val="0070C0"/>
                <w:sz w:val="18"/>
              </w:rPr>
              <w:t>X-M2M-RVI: 2a</w:t>
            </w:r>
          </w:p>
          <w:p w14:paraId="1B4805EC" w14:textId="77777777" w:rsidR="008B1B88" w:rsidRPr="009743EA" w:rsidRDefault="008B1B88" w:rsidP="005C72A8">
            <w:pPr>
              <w:pStyle w:val="TAL"/>
              <w:snapToGrid w:val="0"/>
              <w:ind w:left="284"/>
              <w:rPr>
                <w:color w:val="0070C0"/>
              </w:rPr>
            </w:pPr>
            <w:r w:rsidRPr="009743EA">
              <w:rPr>
                <w:color w:val="0070C0"/>
              </w:rPr>
              <w:t>X-M2M-RSC: 2000</w:t>
            </w:r>
          </w:p>
          <w:p w14:paraId="3517E655" w14:textId="77777777" w:rsidR="008B1B88" w:rsidRPr="009743EA" w:rsidRDefault="008B1B88" w:rsidP="005C72A8">
            <w:pPr>
              <w:pStyle w:val="TAL"/>
              <w:snapToGrid w:val="0"/>
              <w:ind w:left="284"/>
              <w:rPr>
                <w:color w:val="0070C0"/>
              </w:rPr>
            </w:pPr>
          </w:p>
          <w:p w14:paraId="70EC1C2C" w14:textId="77777777" w:rsidR="008B1B88" w:rsidRPr="00325791" w:rsidRDefault="008B1B88" w:rsidP="005C72A8">
            <w:pPr>
              <w:pStyle w:val="TAL"/>
              <w:snapToGrid w:val="0"/>
              <w:ind w:left="284"/>
              <w:rPr>
                <w:color w:val="0070C0"/>
                <w:lang w:val="fr-FR"/>
              </w:rPr>
            </w:pPr>
            <w:r w:rsidRPr="00325791">
              <w:rPr>
                <w:color w:val="0070C0"/>
                <w:lang w:val="fr-FR"/>
              </w:rPr>
              <w:t>{</w:t>
            </w:r>
          </w:p>
          <w:p w14:paraId="2D01C743" w14:textId="77777777" w:rsidR="008B1B88" w:rsidRPr="00325791" w:rsidRDefault="008B1B88" w:rsidP="005C72A8">
            <w:pPr>
              <w:pStyle w:val="TAL"/>
              <w:snapToGrid w:val="0"/>
              <w:ind w:left="284"/>
              <w:rPr>
                <w:color w:val="0070C0"/>
                <w:lang w:val="fr-FR"/>
              </w:rPr>
            </w:pPr>
            <w:r w:rsidRPr="00325791">
              <w:rPr>
                <w:color w:val="0070C0"/>
                <w:lang w:val="fr-FR"/>
              </w:rPr>
              <w:t xml:space="preserve">    "m2m:ts": {</w:t>
            </w:r>
          </w:p>
          <w:p w14:paraId="384611CF" w14:textId="77777777" w:rsidR="008B1B88" w:rsidRPr="00325791" w:rsidRDefault="008B1B88" w:rsidP="005C72A8">
            <w:pPr>
              <w:pStyle w:val="TAL"/>
              <w:snapToGrid w:val="0"/>
              <w:ind w:left="284"/>
              <w:rPr>
                <w:color w:val="0070C0"/>
                <w:lang w:val="fr-FR"/>
              </w:rPr>
            </w:pPr>
            <w:r w:rsidRPr="00325791">
              <w:rPr>
                <w:color w:val="0070C0"/>
                <w:lang w:val="fr-FR"/>
              </w:rPr>
              <w:t xml:space="preserve">        "rn": "timeSeries_cont",</w:t>
            </w:r>
          </w:p>
          <w:p w14:paraId="7325FC13" w14:textId="77777777" w:rsidR="008B1B88" w:rsidRPr="00325791" w:rsidRDefault="008B1B88" w:rsidP="005C72A8">
            <w:pPr>
              <w:pStyle w:val="TAL"/>
              <w:snapToGrid w:val="0"/>
              <w:ind w:left="284"/>
              <w:rPr>
                <w:color w:val="0070C0"/>
                <w:lang w:val="fr-FR"/>
              </w:rPr>
            </w:pPr>
            <w:r w:rsidRPr="00325791">
              <w:rPr>
                <w:color w:val="0070C0"/>
                <w:lang w:val="fr-FR"/>
              </w:rPr>
              <w:t xml:space="preserve">        "ty": 29,</w:t>
            </w:r>
          </w:p>
          <w:p w14:paraId="134468DB" w14:textId="77777777" w:rsidR="008B1B88" w:rsidRPr="00325791" w:rsidRDefault="008B1B88" w:rsidP="005C72A8">
            <w:pPr>
              <w:pStyle w:val="TAL"/>
              <w:snapToGrid w:val="0"/>
              <w:ind w:left="284"/>
              <w:rPr>
                <w:color w:val="0070C0"/>
                <w:lang w:val="fr-FR"/>
              </w:rPr>
            </w:pPr>
            <w:r w:rsidRPr="00325791">
              <w:rPr>
                <w:color w:val="0070C0"/>
                <w:lang w:val="fr-FR"/>
              </w:rPr>
              <w:lastRenderedPageBreak/>
              <w:t xml:space="preserve">        "ri": "TS792482146823489621",</w:t>
            </w:r>
          </w:p>
          <w:p w14:paraId="42774817" w14:textId="77777777" w:rsidR="008B1B88" w:rsidRPr="00325791" w:rsidRDefault="008B1B88" w:rsidP="005C72A8">
            <w:pPr>
              <w:pStyle w:val="TAL"/>
              <w:snapToGrid w:val="0"/>
              <w:ind w:left="284"/>
              <w:rPr>
                <w:color w:val="0070C0"/>
                <w:lang w:val="fr-FR"/>
              </w:rPr>
            </w:pPr>
            <w:r w:rsidRPr="00325791">
              <w:rPr>
                <w:color w:val="0070C0"/>
                <w:lang w:val="fr-FR"/>
              </w:rPr>
              <w:t xml:space="preserve">        "pi": "CAE5630283216026458665",</w:t>
            </w:r>
          </w:p>
          <w:p w14:paraId="75156C79" w14:textId="77777777" w:rsidR="008B1B88" w:rsidRPr="00325791" w:rsidRDefault="008B1B88" w:rsidP="005C72A8">
            <w:pPr>
              <w:pStyle w:val="TAL"/>
              <w:snapToGrid w:val="0"/>
              <w:ind w:left="284"/>
              <w:rPr>
                <w:color w:val="0070C0"/>
                <w:lang w:val="fr-FR"/>
              </w:rPr>
            </w:pPr>
            <w:r w:rsidRPr="00325791">
              <w:rPr>
                <w:color w:val="0070C0"/>
                <w:lang w:val="fr-FR"/>
              </w:rPr>
              <w:t xml:space="preserve">        "ct": "20171212T170445",</w:t>
            </w:r>
          </w:p>
          <w:p w14:paraId="51EF6128" w14:textId="77777777" w:rsidR="008B1B88" w:rsidRPr="00325791" w:rsidRDefault="008B1B88" w:rsidP="005C72A8">
            <w:pPr>
              <w:pStyle w:val="TAL"/>
              <w:snapToGrid w:val="0"/>
              <w:ind w:left="284"/>
              <w:rPr>
                <w:color w:val="0070C0"/>
                <w:lang w:val="fr-FR"/>
              </w:rPr>
            </w:pPr>
            <w:r w:rsidRPr="00325791">
              <w:rPr>
                <w:color w:val="0070C0"/>
                <w:lang w:val="fr-FR"/>
              </w:rPr>
              <w:t xml:space="preserve">        "lt": "20171212T170445",</w:t>
            </w:r>
          </w:p>
          <w:p w14:paraId="676F1777" w14:textId="77777777" w:rsidR="008B1B88" w:rsidRPr="00325791" w:rsidRDefault="008B1B88" w:rsidP="005C72A8">
            <w:pPr>
              <w:pStyle w:val="TAL"/>
              <w:snapToGrid w:val="0"/>
              <w:ind w:left="284"/>
              <w:rPr>
                <w:color w:val="0070C0"/>
                <w:lang w:val="fr-FR"/>
              </w:rPr>
            </w:pPr>
            <w:r w:rsidRPr="00325791">
              <w:rPr>
                <w:color w:val="0070C0"/>
                <w:lang w:val="fr-FR"/>
              </w:rPr>
              <w:t xml:space="preserve">        "et": "2021212T170445",</w:t>
            </w:r>
          </w:p>
          <w:p w14:paraId="2BE42B90" w14:textId="77777777" w:rsidR="008B1B88" w:rsidRPr="009743EA" w:rsidRDefault="008B1B88" w:rsidP="005C72A8">
            <w:pPr>
              <w:pStyle w:val="TAL"/>
              <w:snapToGrid w:val="0"/>
              <w:ind w:left="284"/>
              <w:rPr>
                <w:color w:val="0070C0"/>
              </w:rPr>
            </w:pPr>
            <w:r w:rsidRPr="00325791">
              <w:rPr>
                <w:color w:val="0070C0"/>
                <w:lang w:val="fr-FR"/>
              </w:rPr>
              <w:t xml:space="preserve">        </w:t>
            </w:r>
            <w:r w:rsidRPr="009743EA">
              <w:rPr>
                <w:color w:val="0070C0"/>
              </w:rPr>
              <w:t>"st": 0,</w:t>
            </w:r>
          </w:p>
          <w:p w14:paraId="6B680C66" w14:textId="77777777" w:rsidR="008B1B88" w:rsidRPr="009743EA" w:rsidRDefault="008B1B88" w:rsidP="005C72A8">
            <w:pPr>
              <w:pStyle w:val="TAL"/>
              <w:snapToGrid w:val="0"/>
              <w:ind w:left="284"/>
              <w:rPr>
                <w:color w:val="0070C0"/>
              </w:rPr>
            </w:pPr>
            <w:r w:rsidRPr="009743EA">
              <w:rPr>
                <w:color w:val="0070C0"/>
              </w:rPr>
              <w:t xml:space="preserve">        "mni": 3153600000,</w:t>
            </w:r>
          </w:p>
          <w:p w14:paraId="11B0A423" w14:textId="77777777" w:rsidR="008B1B88" w:rsidRPr="009743EA" w:rsidRDefault="008B1B88" w:rsidP="005C72A8">
            <w:pPr>
              <w:pStyle w:val="TAL"/>
              <w:snapToGrid w:val="0"/>
              <w:ind w:left="284"/>
              <w:rPr>
                <w:color w:val="0070C0"/>
              </w:rPr>
            </w:pPr>
            <w:r w:rsidRPr="009743EA">
              <w:rPr>
                <w:color w:val="0070C0"/>
              </w:rPr>
              <w:t xml:space="preserve">        "mbs": 3153600000,</w:t>
            </w:r>
          </w:p>
          <w:p w14:paraId="40958897" w14:textId="77777777" w:rsidR="008B1B88" w:rsidRPr="009743EA" w:rsidRDefault="008B1B88" w:rsidP="005C72A8">
            <w:pPr>
              <w:pStyle w:val="TAL"/>
              <w:snapToGrid w:val="0"/>
              <w:ind w:left="284"/>
              <w:rPr>
                <w:color w:val="0070C0"/>
              </w:rPr>
            </w:pPr>
            <w:r w:rsidRPr="009743EA">
              <w:rPr>
                <w:color w:val="0070C0"/>
              </w:rPr>
              <w:t xml:space="preserve">        "mia": 31536000,</w:t>
            </w:r>
          </w:p>
          <w:p w14:paraId="43A5D356" w14:textId="77777777" w:rsidR="008B1B88" w:rsidRPr="009743EA" w:rsidRDefault="008B1B88" w:rsidP="005C72A8">
            <w:pPr>
              <w:pStyle w:val="TAL"/>
              <w:snapToGrid w:val="0"/>
              <w:ind w:left="284"/>
              <w:rPr>
                <w:color w:val="0070C0"/>
              </w:rPr>
            </w:pPr>
            <w:r w:rsidRPr="009743EA">
              <w:rPr>
                <w:color w:val="0070C0"/>
              </w:rPr>
              <w:t xml:space="preserve">        "cni": 0,</w:t>
            </w:r>
          </w:p>
          <w:p w14:paraId="4BA952D9" w14:textId="77777777" w:rsidR="008B1B88" w:rsidRPr="005A2D7C" w:rsidRDefault="008B1B88" w:rsidP="005C72A8">
            <w:pPr>
              <w:pStyle w:val="TAL"/>
              <w:snapToGrid w:val="0"/>
              <w:ind w:left="284"/>
              <w:rPr>
                <w:color w:val="0070C0"/>
              </w:rPr>
            </w:pPr>
            <w:r w:rsidRPr="009743EA">
              <w:rPr>
                <w:color w:val="0070C0"/>
              </w:rPr>
              <w:t xml:space="preserve">        </w:t>
            </w:r>
            <w:r w:rsidRPr="005A2D7C">
              <w:rPr>
                <w:color w:val="0070C0"/>
              </w:rPr>
              <w:t>"cbs": 0,</w:t>
            </w:r>
          </w:p>
          <w:p w14:paraId="39DC290C" w14:textId="77777777" w:rsidR="008B1B88" w:rsidRPr="005A2D7C" w:rsidRDefault="008B1B88" w:rsidP="005C72A8">
            <w:pPr>
              <w:pStyle w:val="TAL"/>
              <w:snapToGrid w:val="0"/>
              <w:ind w:left="284"/>
              <w:rPr>
                <w:color w:val="0070C0"/>
              </w:rPr>
            </w:pPr>
            <w:r w:rsidRPr="005A2D7C">
              <w:rPr>
                <w:color w:val="0070C0"/>
              </w:rPr>
              <w:t xml:space="preserve">        "pei": 1,</w:t>
            </w:r>
          </w:p>
          <w:p w14:paraId="4E1F7F82" w14:textId="77777777" w:rsidR="008B1B88" w:rsidRPr="005A2D7C" w:rsidRDefault="008B1B88" w:rsidP="005C72A8">
            <w:pPr>
              <w:pStyle w:val="TAL"/>
              <w:snapToGrid w:val="0"/>
              <w:ind w:left="284"/>
              <w:rPr>
                <w:color w:val="0070C0"/>
              </w:rPr>
            </w:pPr>
            <w:r w:rsidRPr="005A2D7C">
              <w:rPr>
                <w:color w:val="0070C0"/>
              </w:rPr>
              <w:t xml:space="preserve">        "mdd": "ture",</w:t>
            </w:r>
          </w:p>
          <w:p w14:paraId="296B8960" w14:textId="77777777" w:rsidR="008B1B88" w:rsidRPr="005A2D7C" w:rsidRDefault="008B1B88" w:rsidP="005C72A8">
            <w:pPr>
              <w:pStyle w:val="TAL"/>
              <w:snapToGrid w:val="0"/>
              <w:ind w:left="284"/>
              <w:rPr>
                <w:color w:val="0070C0"/>
              </w:rPr>
            </w:pPr>
            <w:r w:rsidRPr="005A2D7C">
              <w:rPr>
                <w:color w:val="0070C0"/>
              </w:rPr>
              <w:t xml:space="preserve">        "mdn": 1000,</w:t>
            </w:r>
          </w:p>
          <w:p w14:paraId="1D81F7FA" w14:textId="77777777" w:rsidR="008B1B88" w:rsidRPr="005A2D7C" w:rsidRDefault="008B1B88" w:rsidP="005C72A8">
            <w:pPr>
              <w:pStyle w:val="TAL"/>
              <w:snapToGrid w:val="0"/>
              <w:ind w:left="284"/>
              <w:rPr>
                <w:color w:val="0070C0"/>
              </w:rPr>
            </w:pPr>
            <w:r w:rsidRPr="005A2D7C">
              <w:rPr>
                <w:color w:val="0070C0"/>
              </w:rPr>
              <w:t xml:space="preserve">        "mdc": 0,</w:t>
            </w:r>
          </w:p>
          <w:p w14:paraId="1E12EBF8" w14:textId="77777777" w:rsidR="008B1B88" w:rsidRPr="005A2D7C" w:rsidRDefault="008B1B88" w:rsidP="005C72A8">
            <w:pPr>
              <w:pStyle w:val="TAL"/>
              <w:snapToGrid w:val="0"/>
              <w:ind w:left="284"/>
              <w:rPr>
                <w:color w:val="0070C0"/>
              </w:rPr>
            </w:pPr>
            <w:r w:rsidRPr="005A2D7C">
              <w:rPr>
                <w:color w:val="0070C0"/>
              </w:rPr>
              <w:t xml:space="preserve">        "mdt": 1</w:t>
            </w:r>
          </w:p>
          <w:p w14:paraId="56F33AC5" w14:textId="77777777" w:rsidR="008B1B88" w:rsidRPr="005A2D7C" w:rsidRDefault="008B1B88" w:rsidP="005C72A8">
            <w:pPr>
              <w:pStyle w:val="TAL"/>
              <w:snapToGrid w:val="0"/>
              <w:ind w:left="284"/>
              <w:rPr>
                <w:color w:val="0070C0"/>
              </w:rPr>
            </w:pPr>
            <w:r w:rsidRPr="005A2D7C">
              <w:rPr>
                <w:color w:val="0070C0"/>
              </w:rPr>
              <w:t xml:space="preserve">    }</w:t>
            </w:r>
          </w:p>
          <w:p w14:paraId="4C2281D0" w14:textId="77777777" w:rsidR="008B1B88" w:rsidRPr="005A2D7C" w:rsidRDefault="008B1B88" w:rsidP="005C72A8">
            <w:pPr>
              <w:pStyle w:val="TAL"/>
              <w:snapToGrid w:val="0"/>
              <w:ind w:left="284"/>
              <w:rPr>
                <w:color w:val="0070C0"/>
              </w:rPr>
            </w:pPr>
            <w:r w:rsidRPr="005A2D7C">
              <w:rPr>
                <w:color w:val="0070C0"/>
              </w:rPr>
              <w:t>}</w:t>
            </w:r>
          </w:p>
          <w:p w14:paraId="62DAF821" w14:textId="77777777" w:rsidR="008B1B88" w:rsidRPr="009743EA" w:rsidRDefault="008B1B88" w:rsidP="005C72A8">
            <w:pPr>
              <w:pStyle w:val="TAL"/>
              <w:snapToGrid w:val="0"/>
              <w:ind w:left="284"/>
            </w:pPr>
          </w:p>
        </w:tc>
      </w:tr>
    </w:tbl>
    <w:p w14:paraId="66734F09" w14:textId="77777777" w:rsidR="008B1B88" w:rsidRPr="005A2D7C" w:rsidRDefault="008B1B88" w:rsidP="008B1B88"/>
    <w:p w14:paraId="70ABFA69" w14:textId="77777777" w:rsidR="008B1B88" w:rsidRPr="009743EA" w:rsidRDefault="008B1B88" w:rsidP="008B1B88">
      <w:pPr>
        <w:pStyle w:val="Heading4"/>
      </w:pPr>
      <w:bookmarkStart w:id="605" w:name="_Toc49420768"/>
      <w:bookmarkStart w:id="606" w:name="_Toc49507582"/>
      <w:bookmarkStart w:id="607" w:name="_Toc49507694"/>
      <w:bookmarkStart w:id="608" w:name="_Toc532286394"/>
      <w:bookmarkStart w:id="609" w:name="_Toc532286530"/>
      <w:bookmarkStart w:id="610" w:name="_Toc46154437"/>
      <w:bookmarkStart w:id="611" w:name="_Toc57298398"/>
      <w:r w:rsidRPr="009743EA">
        <w:lastRenderedPageBreak/>
        <w:t>6.2.11.3</w:t>
      </w:r>
      <w:r w:rsidRPr="009743EA">
        <w:tab/>
        <w:t>API-TS-UPD</w:t>
      </w:r>
      <w:bookmarkEnd w:id="605"/>
      <w:bookmarkEnd w:id="606"/>
      <w:bookmarkEnd w:id="607"/>
      <w:bookmarkEnd w:id="608"/>
      <w:bookmarkEnd w:id="609"/>
      <w:bookmarkEnd w:id="610"/>
      <w:bookmarkEnd w:id="611"/>
    </w:p>
    <w:tbl>
      <w:tblPr>
        <w:tblW w:w="9659" w:type="dxa"/>
        <w:jc w:val="center"/>
        <w:tblLayout w:type="fixed"/>
        <w:tblCellMar>
          <w:left w:w="28" w:type="dxa"/>
        </w:tblCellMar>
        <w:tblLook w:val="0000" w:firstRow="0" w:lastRow="0" w:firstColumn="0" w:lastColumn="0" w:noHBand="0" w:noVBand="0"/>
      </w:tblPr>
      <w:tblGrid>
        <w:gridCol w:w="1286"/>
        <w:gridCol w:w="8373"/>
      </w:tblGrid>
      <w:tr w:rsidR="008B1B88" w:rsidRPr="009743EA" w14:paraId="05B78236"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10B28ECD" w14:textId="77777777" w:rsidR="008B1B88" w:rsidRPr="009743EA" w:rsidRDefault="008B1B88" w:rsidP="005C72A8">
            <w:pPr>
              <w:pStyle w:val="TAL"/>
              <w:snapToGrid w:val="0"/>
              <w:jc w:val="center"/>
              <w:rPr>
                <w:b/>
              </w:rPr>
            </w:pPr>
          </w:p>
          <w:p w14:paraId="2D1CFD4E" w14:textId="77777777" w:rsidR="008B1B88" w:rsidRPr="009743EA" w:rsidRDefault="008B1B88" w:rsidP="005C72A8">
            <w:pPr>
              <w:pStyle w:val="TAL"/>
              <w:snapToGrid w:val="0"/>
              <w:jc w:val="center"/>
              <w:rPr>
                <w:b/>
              </w:rPr>
            </w:pPr>
            <w:r w:rsidRPr="009743EA">
              <w:rPr>
                <w:b/>
              </w:rPr>
              <w:t>API Id</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4C2E60F8" w14:textId="77777777" w:rsidR="008B1B88" w:rsidRPr="005A2D7C" w:rsidRDefault="008B1B88" w:rsidP="005A2D7C">
            <w:pPr>
              <w:pStyle w:val="TAL"/>
              <w:rPr>
                <w:rFonts w:eastAsia="Calibri Light"/>
              </w:rPr>
            </w:pPr>
            <w:r w:rsidRPr="005A2D7C">
              <w:rPr>
                <w:rFonts w:eastAsia="Calibri Light"/>
              </w:rPr>
              <w:t>API/TS/UPD/001</w:t>
            </w:r>
          </w:p>
          <w:p w14:paraId="2A4AD673" w14:textId="77777777" w:rsidR="008B1B88" w:rsidRPr="005A2D7C" w:rsidRDefault="008B1B88" w:rsidP="005A2D7C">
            <w:pPr>
              <w:pStyle w:val="TAL"/>
              <w:rPr>
                <w:rFonts w:eastAsia="Calibri Light"/>
              </w:rPr>
            </w:pPr>
            <w:r w:rsidRPr="005A2D7C">
              <w:rPr>
                <w:rFonts w:eastAsia="Calibri Light"/>
              </w:rPr>
              <w:t>API/TS/UPD/001_RCN0</w:t>
            </w:r>
          </w:p>
          <w:p w14:paraId="1411B0C7" w14:textId="77777777" w:rsidR="008B1B88" w:rsidRPr="005A2D7C" w:rsidRDefault="008B1B88" w:rsidP="005A2D7C">
            <w:pPr>
              <w:pStyle w:val="TAL"/>
            </w:pPr>
            <w:r w:rsidRPr="005A2D7C">
              <w:rPr>
                <w:rFonts w:eastAsia="Calibri Light"/>
              </w:rPr>
              <w:t>API/TS/UPD/001_RCN1</w:t>
            </w:r>
          </w:p>
        </w:tc>
      </w:tr>
      <w:tr w:rsidR="008B1B88" w:rsidRPr="009743EA" w14:paraId="379F722F"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6C0B02C5" w14:textId="77777777" w:rsidR="008B1B88" w:rsidRPr="009743EA" w:rsidRDefault="008B1B88" w:rsidP="005C72A8">
            <w:pPr>
              <w:pStyle w:val="TAL"/>
              <w:snapToGrid w:val="0"/>
              <w:jc w:val="center"/>
              <w:rPr>
                <w:b/>
                <w:kern w:val="1"/>
              </w:rPr>
            </w:pPr>
            <w:r w:rsidRPr="009743EA">
              <w:rPr>
                <w:b/>
                <w:kern w:val="1"/>
              </w:rPr>
              <w:t>API Name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761F65" w14:textId="77777777" w:rsidR="008B1B88" w:rsidRPr="005A2D7C" w:rsidRDefault="008B1B88" w:rsidP="005A2D7C">
            <w:pPr>
              <w:pStyle w:val="TAL"/>
              <w:rPr>
                <w:rFonts w:eastAsia="Calibri Light"/>
              </w:rPr>
            </w:pPr>
            <w:r w:rsidRPr="005A2D7C">
              <w:rPr>
                <w:rFonts w:eastAsia="Calibri Light"/>
              </w:rPr>
              <w:t xml:space="preserve">&lt;timeSeries&gt; resource UPDATE with </w:t>
            </w:r>
            <w:r w:rsidR="00984FEF" w:rsidRPr="005A2D7C">
              <w:rPr>
                <w:rFonts w:eastAsia="Calibri Light"/>
              </w:rPr>
              <w:t>resultContent</w:t>
            </w:r>
            <w:r w:rsidRPr="005A2D7C">
              <w:rPr>
                <w:rFonts w:eastAsia="Calibri Light"/>
              </w:rPr>
              <w:t xml:space="preserve"> parameter</w:t>
            </w:r>
          </w:p>
        </w:tc>
      </w:tr>
      <w:tr w:rsidR="008B1B88" w:rsidRPr="009743EA" w14:paraId="36CDEC5E" w14:textId="77777777" w:rsidTr="005A2D7C">
        <w:trPr>
          <w:jc w:val="center"/>
        </w:trPr>
        <w:tc>
          <w:tcPr>
            <w:tcW w:w="1286" w:type="dxa"/>
            <w:tcBorders>
              <w:top w:val="single" w:sz="4" w:space="0" w:color="000000"/>
              <w:left w:val="single" w:sz="4" w:space="0" w:color="000000"/>
              <w:bottom w:val="single" w:sz="4" w:space="0" w:color="000000"/>
            </w:tcBorders>
            <w:shd w:val="clear" w:color="auto" w:fill="E7E6E6"/>
          </w:tcPr>
          <w:p w14:paraId="7AEC3EBA" w14:textId="77777777" w:rsidR="008B1B88" w:rsidRPr="009743EA" w:rsidRDefault="008B1B88" w:rsidP="005C72A8">
            <w:pPr>
              <w:pStyle w:val="TAL"/>
              <w:snapToGrid w:val="0"/>
              <w:jc w:val="center"/>
              <w:rPr>
                <w:b/>
                <w:kern w:val="1"/>
              </w:rPr>
            </w:pPr>
            <w:r w:rsidRPr="009743EA">
              <w:rPr>
                <w:b/>
                <w:kern w:val="1"/>
              </w:rPr>
              <w:t>Target Resource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542F549D" w14:textId="77777777" w:rsidR="008B1B88" w:rsidRPr="005A2D7C" w:rsidRDefault="008B1B88" w:rsidP="005A2D7C">
            <w:pPr>
              <w:pStyle w:val="TAL"/>
              <w:rPr>
                <w:rFonts w:eastAsia="Calibri Light"/>
              </w:rPr>
            </w:pPr>
            <w:r w:rsidRPr="005A2D7C">
              <w:rPr>
                <w:rFonts w:eastAsia="Calibri Light"/>
              </w:rPr>
              <w:t>Requested &lt;timeSeries&gt; resource</w:t>
            </w:r>
          </w:p>
        </w:tc>
      </w:tr>
      <w:tr w:rsidR="008B1B88" w:rsidRPr="009743EA" w14:paraId="58566A79"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14F1AA1E" w14:textId="77777777" w:rsidR="008B1B88" w:rsidRPr="009743EA" w:rsidRDefault="008B1B88" w:rsidP="005C72A8">
            <w:pPr>
              <w:pStyle w:val="TAL"/>
              <w:snapToGrid w:val="0"/>
              <w:jc w:val="center"/>
              <w:rPr>
                <w:b/>
                <w:kern w:val="1"/>
              </w:rPr>
            </w:pPr>
          </w:p>
          <w:p w14:paraId="1617FDD1" w14:textId="77777777" w:rsidR="008B1B88" w:rsidRPr="009743EA" w:rsidRDefault="008B1B88" w:rsidP="005C72A8">
            <w:pPr>
              <w:pStyle w:val="TAL"/>
              <w:snapToGrid w:val="0"/>
              <w:jc w:val="center"/>
              <w:rPr>
                <w:b/>
                <w:kern w:val="1"/>
              </w:rPr>
            </w:pPr>
            <w:r w:rsidRPr="009743EA">
              <w:rPr>
                <w:b/>
                <w:kern w:val="1"/>
              </w:rPr>
              <w:t>Description</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31710841" w14:textId="4ACD1065" w:rsidR="008B1B88" w:rsidRPr="005A2D7C" w:rsidRDefault="008B1B88" w:rsidP="005A2D7C">
            <w:pPr>
              <w:pStyle w:val="TAL"/>
            </w:pPr>
            <w:r w:rsidRPr="000D6D95">
              <w:t xml:space="preserve">The interface is used to send a &lt;timeSeries&gt; UPDATE request attached with </w:t>
            </w:r>
            <w:r w:rsidR="00984FEF" w:rsidRPr="009743EA">
              <w:t>resultContent</w:t>
            </w:r>
            <w:r w:rsidRPr="009743EA">
              <w:t xml:space="preserve"> to the Registrar CSE, and the Registrar CSE updates a &lt;timeSeries&gt; resource and sends back a response</w:t>
            </w:r>
            <w:r w:rsidR="006B17BF" w:rsidRPr="009743EA">
              <w:t>.</w:t>
            </w:r>
          </w:p>
        </w:tc>
      </w:tr>
      <w:tr w:rsidR="008B1B88" w:rsidRPr="009743EA" w14:paraId="1C658F54"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063F7B07" w14:textId="77777777" w:rsidR="008B1B88" w:rsidRPr="009743EA" w:rsidRDefault="008B1B88" w:rsidP="005C72A8">
            <w:pPr>
              <w:pStyle w:val="TAL"/>
              <w:snapToGrid w:val="0"/>
              <w:jc w:val="center"/>
              <w:rPr>
                <w:b/>
                <w:kern w:val="1"/>
              </w:rPr>
            </w:pPr>
          </w:p>
          <w:p w14:paraId="4C5F7191" w14:textId="77777777" w:rsidR="008B1B88" w:rsidRPr="009743EA" w:rsidRDefault="008B1B88" w:rsidP="005C72A8">
            <w:pPr>
              <w:pStyle w:val="TAL"/>
              <w:snapToGrid w:val="0"/>
              <w:jc w:val="center"/>
              <w:rPr>
                <w:b/>
                <w:kern w:val="1"/>
              </w:rPr>
            </w:pPr>
          </w:p>
          <w:p w14:paraId="0494A018" w14:textId="77777777" w:rsidR="008B1B88" w:rsidRPr="009743EA" w:rsidRDefault="008B1B88" w:rsidP="005C72A8">
            <w:pPr>
              <w:pStyle w:val="TAL"/>
              <w:snapToGrid w:val="0"/>
              <w:jc w:val="center"/>
              <w:rPr>
                <w:b/>
                <w:kern w:val="1"/>
              </w:rPr>
            </w:pPr>
          </w:p>
          <w:p w14:paraId="54CE7915" w14:textId="77777777" w:rsidR="008B1B88" w:rsidRPr="009743EA" w:rsidRDefault="008B1B88" w:rsidP="005C72A8">
            <w:pPr>
              <w:pStyle w:val="TAL"/>
              <w:snapToGrid w:val="0"/>
              <w:jc w:val="center"/>
              <w:rPr>
                <w:b/>
                <w:kern w:val="1"/>
              </w:rPr>
            </w:pPr>
            <w:r w:rsidRPr="009743EA">
              <w:rPr>
                <w:b/>
                <w:kern w:val="1"/>
              </w:rPr>
              <w:t>Resource Structure before Sending Request</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1007F598" w14:textId="37FAE2C9" w:rsidR="008B1B88" w:rsidRPr="009743EA" w:rsidRDefault="00654563" w:rsidP="005A2D7C">
            <w:pPr>
              <w:pStyle w:val="FL"/>
              <w:rPr>
                <w:lang w:eastAsia="ko-KR"/>
              </w:rPr>
            </w:pPr>
            <w:r w:rsidRPr="005A2D7C">
              <w:rPr>
                <w:rFonts w:eastAsia="Calibri"/>
                <w:color w:val="000000"/>
                <w:sz w:val="24"/>
                <w:szCs w:val="24"/>
              </w:rPr>
            </w:r>
            <w:r w:rsidRPr="005A2D7C">
              <w:rPr>
                <w:rFonts w:eastAsia="Calibri"/>
                <w:color w:val="000000"/>
                <w:sz w:val="24"/>
                <w:szCs w:val="24"/>
              </w:rPr>
              <w:pict w14:anchorId="429C480F">
                <v:group id="_x0000_s1064" style="width:3in;height:87.85pt;mso-position-horizontal-relative:char;mso-position-vertical-relative:line" coordsize="27431,11158">
                  <v:line id="직선 연결선 2" o:spid="_x0000_s1065" style="position:absolute;flip:x;visibility:visible" from="13700,7389" to="13700,9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" strokecolor="windowText" strokeweight=".5pt">
                    <v:stroke joinstyle="miter"/>
                  </v:line>
                  <v:rect id="직사각형 3" o:spid="_x0000_s1066" style="position:absolute;width:11683;height:3652;visibility:visible;v-text-anchor:middle" filled="f" strokecolor="windowText">
                    <v:textbox inset="0,0,0,0">
                      <w:txbxContent>
                        <w:p w14:paraId="04E88C2D" w14:textId="77777777" w:rsidR="004A00AF" w:rsidRDefault="004A00AF" w:rsidP="008B1B88">
                          <w:pPr>
                            <w:pStyle w:val="NormalWeb"/>
                            <w:wordWrap w:val="0"/>
                            <w:spacing w:after="0"/>
                            <w:jc w:val="center"/>
                            <w:rPr>
                              <w:b/>
                              <w:bCs/>
                              <w:color w:val="000000"/>
                              <w:kern w:val="24"/>
                              <w:sz w:val="20"/>
                              <w:szCs w:val="20"/>
                            </w:rPr>
                          </w:pPr>
                          <w:r w:rsidRPr="005B6D67">
                            <w:rPr>
                              <w:b/>
                              <w:bCs/>
                              <w:color w:val="000000"/>
                              <w:kern w:val="24"/>
                              <w:sz w:val="20"/>
                              <w:szCs w:val="20"/>
                            </w:rPr>
                            <w:t>mn</w:t>
                          </w:r>
                          <w:r>
                            <w:rPr>
                              <w:b/>
                              <w:bCs/>
                              <w:color w:val="000000"/>
                              <w:kern w:val="24"/>
                              <w:sz w:val="20"/>
                              <w:szCs w:val="20"/>
                            </w:rPr>
                            <w:t>-name</w:t>
                          </w:r>
                        </w:p>
                        <w:p w14:paraId="68564115" w14:textId="77777777" w:rsidR="004A00AF" w:rsidRDefault="004A00AF" w:rsidP="008B1B88">
                          <w:pPr>
                            <w:pStyle w:val="NormalWeb"/>
                            <w:wordWrap w:val="0"/>
                            <w:spacing w:after="0"/>
                            <w:jc w:val="center"/>
                          </w:pPr>
                          <w:r>
                            <w:rPr>
                              <w:b/>
                              <w:bCs/>
                              <w:color w:val="000000"/>
                              <w:kern w:val="24"/>
                              <w:sz w:val="20"/>
                              <w:szCs w:val="20"/>
                            </w:rPr>
                            <w:t>(CSEBase)</w:t>
                          </w:r>
                        </w:p>
                      </w:txbxContent>
                    </v:textbox>
                  </v:rect>
                  <v:line id="직선 연결선 4" o:spid="_x0000_s1067" style="position:absolute;flip:x;visibility:visible" from="5778,3636" to="5778,6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" strokecolor="windowText" strokeweight=".5pt">
                    <v:stroke joinstyle="miter"/>
                  </v:line>
                  <v:rect id="직사각형 5" o:spid="_x0000_s1068" style="position:absolute;left:7842;top:4874;width:11684;height:253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" filled="f" strokecolor="windowText">
                    <v:textbox inset="0,0,0,0">
                      <w:txbxContent>
                        <w:p w14:paraId="6DB71D20" w14:textId="77777777" w:rsidR="004A00AF" w:rsidRDefault="004A00AF" w:rsidP="008B1B88">
                          <w:pPr>
                            <w:pStyle w:val="NormalWeb"/>
                            <w:wordWrap w:val="0"/>
                            <w:spacing w:after="0"/>
                            <w:jc w:val="center"/>
                            <w:rPr>
                              <w:b/>
                              <w:bCs/>
                              <w:color w:val="000000"/>
                              <w:kern w:val="24"/>
                              <w:sz w:val="18"/>
                              <w:szCs w:val="18"/>
                            </w:rPr>
                          </w:pPr>
                          <w:r>
                            <w:rPr>
                              <w:b/>
                              <w:bCs/>
                              <w:color w:val="000000"/>
                              <w:kern w:val="24"/>
                              <w:sz w:val="18"/>
                              <w:szCs w:val="18"/>
                            </w:rPr>
                            <w:t>ae</w:t>
                          </w:r>
                          <w:r w:rsidRPr="005B6D67">
                            <w:rPr>
                              <w:b/>
                              <w:bCs/>
                              <w:color w:val="000000"/>
                              <w:kern w:val="24"/>
                              <w:sz w:val="18"/>
                              <w:szCs w:val="18"/>
                            </w:rPr>
                            <w:t xml:space="preserve">_sensor </w:t>
                          </w:r>
                        </w:p>
                        <w:p w14:paraId="24E55641" w14:textId="77777777" w:rsidR="004A00AF" w:rsidRDefault="004A00AF" w:rsidP="008B1B88">
                          <w:pPr>
                            <w:pStyle w:val="NormalWeb"/>
                            <w:wordWrap w:val="0"/>
                            <w:spacing w:after="0"/>
                            <w:jc w:val="center"/>
                          </w:pPr>
                          <w:r w:rsidRPr="005B6D67">
                            <w:rPr>
                              <w:b/>
                              <w:bCs/>
                              <w:color w:val="000000"/>
                              <w:kern w:val="24"/>
                              <w:sz w:val="18"/>
                              <w:szCs w:val="18"/>
                            </w:rPr>
                            <w:t>(AE)</w:t>
                          </w:r>
                        </w:p>
                      </w:txbxContent>
                    </v:textbox>
                  </v:rect>
                  <v:line id="직선 연결선 6" o:spid="_x0000_s1069" style="position:absolute;visibility:visible" from="5778,6097" to="7842,6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" strokecolor="windowText" strokeweight=".5pt">
                    <v:stroke joinstyle="miter"/>
                  </v:line>
                  <v:line id="직선 연결선 7" o:spid="_x0000_s1070" style="position:absolute;visibility:visible" from="13684,9850" to="15747,9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" strokecolor="windowText" strokeweight=".5pt">
                    <v:stroke joinstyle="miter"/>
                  </v:line>
                  <v:rect id="직사각형 8" o:spid="_x0000_s1071" style="position:absolute;left:15747;top:8628;width:11684;height:25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" filled="f" strokecolor="windowText">
                    <v:textbox inset="0,0,0,0">
                      <w:txbxContent>
                        <w:p w14:paraId="3AF046FE" w14:textId="77777777" w:rsidR="004A00AF" w:rsidRDefault="004A00AF" w:rsidP="008B1B88">
                          <w:pPr>
                            <w:pStyle w:val="NormalWeb"/>
                            <w:wordWrap w:val="0"/>
                            <w:spacing w:after="0"/>
                            <w:jc w:val="center"/>
                          </w:pPr>
                          <w:r w:rsidRPr="005B6D67">
                            <w:rPr>
                              <w:b/>
                              <w:bCs/>
                              <w:color w:val="000000"/>
                              <w:kern w:val="24"/>
                              <w:sz w:val="16"/>
                              <w:szCs w:val="16"/>
                            </w:rPr>
                            <w:t>timeSeries_cnt</w:t>
                          </w:r>
                        </w:p>
                        <w:p w14:paraId="2EE04B60" w14:textId="77777777" w:rsidR="004A00AF" w:rsidRDefault="004A00AF" w:rsidP="008B1B88">
                          <w:pPr>
                            <w:pStyle w:val="NormalWeb"/>
                            <w:wordWrap w:val="0"/>
                            <w:spacing w:after="0"/>
                            <w:jc w:val="center"/>
                          </w:pPr>
                          <w:r w:rsidRPr="005B6D67">
                            <w:rPr>
                              <w:b/>
                              <w:bCs/>
                              <w:color w:val="000000"/>
                              <w:kern w:val="24"/>
                              <w:sz w:val="16"/>
                              <w:szCs w:val="16"/>
                            </w:rPr>
                            <w:t>(timeSeries)</w:t>
                          </w:r>
                        </w:p>
                      </w:txbxContent>
                    </v:textbox>
                  </v:rect>
                  <w10:wrap type="none"/>
                  <w10:anchorlock/>
                </v:group>
              </w:pict>
            </w:r>
          </w:p>
        </w:tc>
      </w:tr>
      <w:tr w:rsidR="008B1B88" w:rsidRPr="009743EA" w14:paraId="1EE07B25"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7F384B73" w14:textId="77777777" w:rsidR="008B1B88" w:rsidRPr="009743EA" w:rsidRDefault="008B1B88" w:rsidP="005C72A8">
            <w:pPr>
              <w:pStyle w:val="TAL"/>
              <w:snapToGrid w:val="0"/>
              <w:jc w:val="center"/>
              <w:rPr>
                <w:b/>
                <w:kern w:val="1"/>
              </w:rPr>
            </w:pPr>
          </w:p>
          <w:p w14:paraId="2DB374FD" w14:textId="77777777" w:rsidR="008B1B88" w:rsidRPr="009743EA" w:rsidRDefault="008B1B88" w:rsidP="005C72A8">
            <w:pPr>
              <w:pStyle w:val="TAL"/>
              <w:snapToGrid w:val="0"/>
              <w:jc w:val="center"/>
              <w:rPr>
                <w:b/>
                <w:kern w:val="1"/>
              </w:rPr>
            </w:pPr>
          </w:p>
          <w:p w14:paraId="589BCB46" w14:textId="77777777" w:rsidR="008B1B88" w:rsidRPr="009743EA" w:rsidRDefault="008B1B88" w:rsidP="005C72A8">
            <w:pPr>
              <w:pStyle w:val="TAL"/>
              <w:snapToGrid w:val="0"/>
              <w:jc w:val="center"/>
              <w:rPr>
                <w:b/>
                <w:kern w:val="1"/>
              </w:rPr>
            </w:pPr>
          </w:p>
          <w:p w14:paraId="6BD23390" w14:textId="77777777" w:rsidR="008B1B88" w:rsidRPr="009743EA" w:rsidRDefault="008B1B88" w:rsidP="005C72A8">
            <w:pPr>
              <w:pStyle w:val="TAL"/>
              <w:snapToGrid w:val="0"/>
              <w:jc w:val="center"/>
              <w:rPr>
                <w:b/>
                <w:kern w:val="1"/>
              </w:rPr>
            </w:pPr>
          </w:p>
          <w:p w14:paraId="7A11142B" w14:textId="77777777" w:rsidR="008B1B88" w:rsidRPr="009743EA" w:rsidRDefault="008B1B88" w:rsidP="005C72A8">
            <w:pPr>
              <w:pStyle w:val="TAL"/>
              <w:snapToGrid w:val="0"/>
              <w:jc w:val="center"/>
              <w:rPr>
                <w:b/>
                <w:kern w:val="1"/>
              </w:rPr>
            </w:pPr>
          </w:p>
          <w:p w14:paraId="7C3FB55F" w14:textId="77777777" w:rsidR="008B1B88" w:rsidRPr="009743EA" w:rsidRDefault="008B1B88" w:rsidP="005C72A8">
            <w:pPr>
              <w:pStyle w:val="TAL"/>
              <w:snapToGrid w:val="0"/>
              <w:jc w:val="center"/>
              <w:rPr>
                <w:b/>
                <w:kern w:val="1"/>
              </w:rPr>
            </w:pPr>
            <w:r w:rsidRPr="009743EA">
              <w:rPr>
                <w:b/>
                <w:kern w:val="1"/>
              </w:rPr>
              <w:t>Call Flow</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331DF22D" w14:textId="2EDB08AB" w:rsidR="008B1B88" w:rsidRPr="005A2D7C" w:rsidRDefault="00654563" w:rsidP="005A2D7C">
            <w:pPr>
              <w:pStyle w:val="FL"/>
            </w:pPr>
            <w:r w:rsidRPr="005A2D7C">
              <w:rPr>
                <w:sz w:val="18"/>
              </w:rPr>
            </w:r>
            <w:r w:rsidRPr="005A2D7C">
              <w:rPr>
                <w:sz w:val="18"/>
              </w:rPr>
              <w:pict w14:anchorId="008540C5">
                <v:group id="_x0000_s1133" style="width:261pt;height:133.25pt;mso-position-horizontal-relative:char;mso-position-vertical-relative:line" coordsize="33147,16922">
                  <v:roundrect id="모서리가 둥근 직사각형 2" o:spid="_x0000_s1134" style="position:absolute;width:9398;height:6810;visibility:visible;v-text-anchor:middle" arcsize="10923f" fillcolor="#5b9bd5" strokecolor="#d9d9d9" strokeweight=".5pt">
                    <v:stroke joinstyle="miter"/>
                    <v:textbox>
                      <w:txbxContent>
                        <w:p w14:paraId="58E7D33B" w14:textId="77777777" w:rsidR="004A00AF" w:rsidRPr="00D4467B" w:rsidRDefault="004A00AF" w:rsidP="008B1B88">
                          <w:pPr>
                            <w:pStyle w:val="NormalWeb"/>
                            <w:wordWrap w:val="0"/>
                            <w:spacing w:after="0"/>
                            <w:jc w:val="center"/>
                            <w:rPr>
                              <w:rFonts w:ascii="Malgun Gothic" w:hAnsi="Malgun Gothic"/>
                              <w:color w:val="FFFFFF"/>
                              <w:kern w:val="24"/>
                              <w:sz w:val="10"/>
                              <w:szCs w:val="10"/>
                            </w:rPr>
                          </w:pPr>
                        </w:p>
                        <w:p w14:paraId="509F59C5" w14:textId="77777777" w:rsidR="004A00AF" w:rsidRPr="00D4467B" w:rsidRDefault="004A00AF" w:rsidP="008B1B88">
                          <w:pPr>
                            <w:pStyle w:val="NormalWeb"/>
                            <w:wordWrap w:val="0"/>
                            <w:spacing w:after="0"/>
                            <w:jc w:val="center"/>
                          </w:pPr>
                          <w:r w:rsidRPr="00D4467B">
                            <w:rPr>
                              <w:rFonts w:ascii="Malgun Gothic" w:hAnsi="Malgun Gothic" w:hint="eastAsia"/>
                              <w:color w:val="FFFFFF"/>
                              <w:kern w:val="24"/>
                            </w:rPr>
                            <w:t>originator</w:t>
                          </w:r>
                        </w:p>
                      </w:txbxContent>
                    </v:textbox>
                  </v:roundrect>
                  <v:line id="직선 연결선 3" o:spid="_x0000_s1135" style="position:absolute;visibility:visible" from="4826,6810" to="4826,16922" o:connectortype="straight" strokecolor="windowText" strokeweight=".5pt">
                    <v:stroke dashstyle="longDash" joinstyle="miter"/>
                  </v:line>
                  <v:shape id="직선 화살표 연결선 4" o:spid="_x0000_s1136" type="#_x0000_t32" style="position:absolute;left:5524;top:10810;width:22082;height:32;visibility:visible" o:connectortype="straight" strokecolor="#5b9bd5" strokeweight="1.5pt">
                    <v:stroke endarrow="block" endarrowlength="long" joinstyle="miter" endcap="round"/>
                  </v:shape>
                  <v:shape id="TextBox 36" o:spid="_x0000_s1137" type="#_x0000_t202" style="position:absolute;left:10160;top:9067;width:12807;height:2451;visibility:visible" filled="f" stroked="f">
                    <v:textbox style="mso-fit-shape-to-text:t">
                      <w:txbxContent>
                        <w:p w14:paraId="1ED6CFA6" w14:textId="77777777" w:rsidR="004A00AF" w:rsidRDefault="004A00AF" w:rsidP="008B1B88">
                          <w:pPr>
                            <w:pStyle w:val="NormalWeb"/>
                            <w:wordWrap w:val="0"/>
                            <w:spacing w:after="0"/>
                          </w:pPr>
                          <w:r w:rsidRPr="00D4467B">
                            <w:rPr>
                              <w:rFonts w:ascii="Malgun Gothic" w:hAnsi="Malgun Gothic" w:hint="eastAsia"/>
                              <w:color w:val="5B9BD5"/>
                              <w:kern w:val="24"/>
                              <w:sz w:val="14"/>
                              <w:szCs w:val="14"/>
                            </w:rPr>
                            <w:t xml:space="preserve">timeSeries </w:t>
                          </w:r>
                          <w:r>
                            <w:rPr>
                              <w:rFonts w:ascii="Malgun Gothic" w:hAnsi="Malgun Gothic"/>
                              <w:color w:val="5B9BD5"/>
                              <w:kern w:val="24"/>
                              <w:sz w:val="14"/>
                              <w:szCs w:val="14"/>
                            </w:rPr>
                            <w:t>update</w:t>
                          </w:r>
                          <w:r w:rsidRPr="00D4467B">
                            <w:rPr>
                              <w:rFonts w:ascii="Malgun Gothic" w:hAnsi="Malgun Gothic" w:hint="eastAsia"/>
                              <w:color w:val="5B9BD5"/>
                              <w:kern w:val="24"/>
                              <w:sz w:val="14"/>
                              <w:szCs w:val="14"/>
                            </w:rPr>
                            <w:t xml:space="preserve"> request</w:t>
                          </w:r>
                        </w:p>
                      </w:txbxContent>
                    </v:textbox>
                  </v:shape>
                  <v:shape id="TextBox 37" o:spid="_x0000_s1138" type="#_x0000_t202" style="position:absolute;left:5027;top:12890;width:22777;height:2451;visibility:visible" filled="f" stroked="f">
                    <v:textbox style="mso-fit-shape-to-text:t">
                      <w:txbxContent>
                        <w:p w14:paraId="4F405D3A" w14:textId="77777777" w:rsidR="004A00AF" w:rsidRDefault="004A00AF" w:rsidP="008B1B88">
                          <w:pPr>
                            <w:pStyle w:val="NormalWeb"/>
                            <w:wordWrap w:val="0"/>
                            <w:spacing w:after="0"/>
                            <w:jc w:val="center"/>
                          </w:pPr>
                          <w:r w:rsidRPr="00D4467B">
                            <w:rPr>
                              <w:rFonts w:ascii="Malgun Gothic" w:hAnsi="Malgun Gothic" w:hint="eastAsia"/>
                              <w:color w:val="5B9BD5"/>
                              <w:kern w:val="24"/>
                              <w:sz w:val="14"/>
                              <w:szCs w:val="14"/>
                            </w:rPr>
                            <w:t>Response</w:t>
                          </w:r>
                        </w:p>
                      </w:txbxContent>
                    </v:textbox>
                  </v:shape>
                  <v:shape id="직선 화살표 연결선 7" o:spid="_x0000_s1139" type="#_x0000_t32" style="position:absolute;left:5873;top:14636;width:21733;height:64;flip:x y;visibility:visible" o:connectortype="straight" strokecolor="#5b9bd5" strokeweight="1.5pt">
                    <v:stroke endarrow="block" endarrowlength="long" joinstyle="miter" endcap="round"/>
                  </v:shape>
                  <v:roundrect id="모서리가 둥근 직사각형 8" o:spid="_x0000_s1140" style="position:absolute;left:23749;width:9398;height:6810;visibility:visible;v-text-anchor:middle" arcsize="10923f" fillcolor="#5b9bd5" strokecolor="#d9d9d9" strokeweight=".5pt">
                    <v:stroke joinstyle="miter"/>
                    <v:textbox>
                      <w:txbxContent>
                        <w:p w14:paraId="45188A2C" w14:textId="77777777" w:rsidR="004A00AF" w:rsidRPr="003F3895" w:rsidRDefault="004A00AF" w:rsidP="008B1B88">
                          <w:pPr>
                            <w:pStyle w:val="NormalWeb"/>
                            <w:wordWrap w:val="0"/>
                            <w:spacing w:after="0"/>
                            <w:jc w:val="center"/>
                            <w:rPr>
                              <w:rFonts w:ascii="Malgun Gothic" w:hAnsi="Malgun Gothic"/>
                              <w:color w:val="FFFFFF"/>
                              <w:kern w:val="24"/>
                              <w:sz w:val="10"/>
                              <w:szCs w:val="10"/>
                            </w:rPr>
                          </w:pPr>
                        </w:p>
                        <w:p w14:paraId="597987AF" w14:textId="77777777" w:rsidR="004A00AF" w:rsidRPr="00D4467B" w:rsidRDefault="004A00AF" w:rsidP="008B1B88">
                          <w:pPr>
                            <w:pStyle w:val="NormalWeb"/>
                            <w:wordWrap w:val="0"/>
                            <w:spacing w:after="0"/>
                            <w:jc w:val="center"/>
                          </w:pPr>
                          <w:r w:rsidRPr="003F3895">
                            <w:rPr>
                              <w:rFonts w:ascii="Malgun Gothic" w:hAnsi="Malgun Gothic" w:hint="eastAsia"/>
                              <w:color w:val="FFFFFF"/>
                              <w:kern w:val="24"/>
                            </w:rPr>
                            <w:t>mn</w:t>
                          </w:r>
                          <w:r w:rsidRPr="003F3895">
                            <w:rPr>
                              <w:rFonts w:ascii="Malgun Gothic" w:hAnsi="Malgun Gothic"/>
                              <w:color w:val="FFFFFF"/>
                              <w:kern w:val="24"/>
                            </w:rPr>
                            <w:t>-name</w:t>
                          </w:r>
                        </w:p>
                      </w:txbxContent>
                    </v:textbox>
                  </v:roundrect>
                  <v:line id="직선 연결선 9" o:spid="_x0000_s1141" style="position:absolute;visibility:visible" from="28575,6810" to="28575,16922" o:connectortype="straight" strokecolor="windowText" strokeweight=".5pt">
                    <v:stroke dashstyle="longDash" joinstyle="miter"/>
                  </v:line>
                  <w10:wrap type="none"/>
                  <w10:anchorlock/>
                </v:group>
              </w:pict>
            </w:r>
          </w:p>
        </w:tc>
      </w:tr>
      <w:tr w:rsidR="008B1B88" w:rsidRPr="009743EA" w14:paraId="47F032F8"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24E10945" w14:textId="77777777" w:rsidR="008B1B88" w:rsidRPr="009743EA" w:rsidRDefault="008B1B88" w:rsidP="005C72A8">
            <w:pPr>
              <w:pStyle w:val="TAL"/>
              <w:snapToGrid w:val="0"/>
              <w:jc w:val="center"/>
              <w:rPr>
                <w:b/>
                <w:kern w:val="1"/>
              </w:rPr>
            </w:pPr>
          </w:p>
          <w:p w14:paraId="682D52D6" w14:textId="77777777" w:rsidR="008B1B88" w:rsidRPr="009743EA" w:rsidRDefault="008B1B88" w:rsidP="005C72A8">
            <w:pPr>
              <w:pStyle w:val="TAL"/>
              <w:snapToGrid w:val="0"/>
              <w:jc w:val="center"/>
              <w:rPr>
                <w:b/>
                <w:kern w:val="1"/>
              </w:rPr>
            </w:pPr>
          </w:p>
          <w:p w14:paraId="2DCFD37B" w14:textId="77777777" w:rsidR="008B1B88" w:rsidRPr="009743EA" w:rsidRDefault="008B1B88" w:rsidP="005C72A8">
            <w:pPr>
              <w:pStyle w:val="TAL"/>
              <w:snapToGrid w:val="0"/>
              <w:jc w:val="center"/>
              <w:rPr>
                <w:b/>
                <w:kern w:val="1"/>
              </w:rPr>
            </w:pPr>
            <w:r w:rsidRPr="009743EA">
              <w:rPr>
                <w:b/>
                <w:kern w:val="1"/>
              </w:rPr>
              <w:t>HTTP Header Information</w:t>
            </w:r>
          </w:p>
          <w:p w14:paraId="18F0D334" w14:textId="77777777" w:rsidR="008B1B88" w:rsidRPr="009743EA" w:rsidRDefault="008B1B88" w:rsidP="005C72A8">
            <w:pPr>
              <w:pStyle w:val="TAL"/>
              <w:snapToGrid w:val="0"/>
              <w:jc w:val="center"/>
              <w:rPr>
                <w:b/>
                <w:kern w:val="1"/>
              </w:rPr>
            </w:pPr>
          </w:p>
          <w:p w14:paraId="69E32A3C" w14:textId="77777777" w:rsidR="00FE3B5F" w:rsidRPr="009743EA" w:rsidRDefault="00FE3B5F" w:rsidP="005C72A8">
            <w:pPr>
              <w:pStyle w:val="TAL"/>
              <w:snapToGrid w:val="0"/>
              <w:jc w:val="center"/>
              <w:rPr>
                <w:b/>
                <w:kern w:val="1"/>
              </w:rPr>
            </w:pPr>
          </w:p>
          <w:p w14:paraId="4AD8306A" w14:textId="77777777" w:rsidR="008B1B88" w:rsidRPr="009743EA" w:rsidRDefault="008B1B88" w:rsidP="005C72A8">
            <w:pPr>
              <w:pStyle w:val="TAL"/>
              <w:snapToGrid w:val="0"/>
              <w:jc w:val="center"/>
              <w:rPr>
                <w:b/>
                <w:kern w:val="1"/>
              </w:rP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62C62C92" w14:textId="77777777" w:rsidR="008B1B88" w:rsidRPr="009743EA" w:rsidRDefault="008B1B88" w:rsidP="005C72A8">
            <w:pPr>
              <w:pStyle w:val="TAL"/>
              <w:snapToGrid w:val="0"/>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01"/>
              <w:gridCol w:w="4359"/>
            </w:tblGrid>
            <w:tr w:rsidR="008B1B88" w:rsidRPr="009743EA" w14:paraId="59F191F2" w14:textId="77777777" w:rsidTr="005A2D7C">
              <w:trPr>
                <w:jc w:val="center"/>
              </w:trPr>
              <w:tc>
                <w:tcPr>
                  <w:tcW w:w="1501" w:type="dxa"/>
                  <w:shd w:val="clear" w:color="auto" w:fill="9CC2E5"/>
                </w:tcPr>
                <w:p w14:paraId="67A8C39D" w14:textId="77777777" w:rsidR="008B1B88" w:rsidRPr="009743EA" w:rsidRDefault="008B1B88" w:rsidP="005C72A8">
                  <w:pPr>
                    <w:pStyle w:val="TAL"/>
                    <w:snapToGrid w:val="0"/>
                    <w:jc w:val="center"/>
                    <w:rPr>
                      <w:rFonts w:eastAsia="Calibri"/>
                      <w:b/>
                      <w:szCs w:val="22"/>
                    </w:rPr>
                  </w:pPr>
                  <w:r w:rsidRPr="009743EA">
                    <w:rPr>
                      <w:rFonts w:eastAsia="Calibri"/>
                      <w:b/>
                      <w:szCs w:val="22"/>
                    </w:rPr>
                    <w:t>Header</w:t>
                  </w:r>
                </w:p>
              </w:tc>
              <w:tc>
                <w:tcPr>
                  <w:tcW w:w="4359" w:type="dxa"/>
                  <w:shd w:val="clear" w:color="auto" w:fill="9CC2E5"/>
                </w:tcPr>
                <w:p w14:paraId="5065516D" w14:textId="77777777" w:rsidR="008B1B88" w:rsidRPr="009743EA" w:rsidRDefault="008B1B88" w:rsidP="005C72A8">
                  <w:pPr>
                    <w:pStyle w:val="TAL"/>
                    <w:snapToGrid w:val="0"/>
                    <w:jc w:val="center"/>
                    <w:rPr>
                      <w:rFonts w:eastAsia="Calibri"/>
                      <w:b/>
                      <w:szCs w:val="22"/>
                    </w:rPr>
                  </w:pPr>
                  <w:r w:rsidRPr="009743EA">
                    <w:rPr>
                      <w:rFonts w:eastAsia="Calibri"/>
                      <w:b/>
                      <w:szCs w:val="22"/>
                    </w:rPr>
                    <w:t>Value</w:t>
                  </w:r>
                </w:p>
              </w:tc>
            </w:tr>
            <w:tr w:rsidR="008B1B88" w:rsidRPr="009743EA" w14:paraId="3CB0ED67" w14:textId="77777777" w:rsidTr="005A2D7C">
              <w:trPr>
                <w:jc w:val="center"/>
              </w:trPr>
              <w:tc>
                <w:tcPr>
                  <w:tcW w:w="1501" w:type="dxa"/>
                  <w:shd w:val="clear" w:color="auto" w:fill="DEEAF6"/>
                </w:tcPr>
                <w:p w14:paraId="2378D878" w14:textId="77777777" w:rsidR="008B1B88" w:rsidRPr="009743EA" w:rsidRDefault="008B1B88" w:rsidP="005C72A8">
                  <w:pPr>
                    <w:pStyle w:val="TAL"/>
                    <w:snapToGrid w:val="0"/>
                    <w:jc w:val="center"/>
                    <w:rPr>
                      <w:rFonts w:eastAsia="Calibri"/>
                      <w:szCs w:val="22"/>
                    </w:rPr>
                  </w:pPr>
                  <w:r w:rsidRPr="009743EA">
                    <w:rPr>
                      <w:rFonts w:eastAsia="Calibri"/>
                      <w:szCs w:val="22"/>
                    </w:rPr>
                    <w:t>X-M2M-RI</w:t>
                  </w:r>
                </w:p>
              </w:tc>
              <w:tc>
                <w:tcPr>
                  <w:tcW w:w="4359" w:type="dxa"/>
                  <w:shd w:val="clear" w:color="auto" w:fill="auto"/>
                </w:tcPr>
                <w:p w14:paraId="6E15281E" w14:textId="77777777" w:rsidR="008B1B88" w:rsidRPr="009743EA" w:rsidRDefault="008B1B88" w:rsidP="005C72A8">
                  <w:pPr>
                    <w:pStyle w:val="TAL"/>
                    <w:snapToGrid w:val="0"/>
                    <w:rPr>
                      <w:rFonts w:eastAsia="Calibri"/>
                      <w:szCs w:val="22"/>
                    </w:rPr>
                  </w:pPr>
                  <w:r w:rsidRPr="009743EA">
                    <w:rPr>
                      <w:rFonts w:eastAsia="Calibri"/>
                      <w:szCs w:val="22"/>
                    </w:rPr>
                    <w:t>Request</w:t>
                  </w:r>
                  <w:r w:rsidR="006B17BF" w:rsidRPr="009743EA">
                    <w:rPr>
                      <w:rFonts w:eastAsia="Calibri"/>
                      <w:szCs w:val="22"/>
                    </w:rPr>
                    <w:t xml:space="preserve"> </w:t>
                  </w:r>
                  <w:r w:rsidRPr="009743EA">
                    <w:rPr>
                      <w:rFonts w:eastAsia="Calibri"/>
                      <w:szCs w:val="22"/>
                    </w:rPr>
                    <w:t>ID</w:t>
                  </w:r>
                  <w:r w:rsidR="006B17BF" w:rsidRPr="009743EA">
                    <w:rPr>
                      <w:rFonts w:eastAsia="Calibri"/>
                      <w:szCs w:val="22"/>
                    </w:rPr>
                    <w:t xml:space="preserve"> </w:t>
                  </w:r>
                </w:p>
              </w:tc>
            </w:tr>
            <w:tr w:rsidR="008B1B88" w:rsidRPr="009743EA" w14:paraId="7A5D398E" w14:textId="77777777" w:rsidTr="005A2D7C">
              <w:trPr>
                <w:jc w:val="center"/>
              </w:trPr>
              <w:tc>
                <w:tcPr>
                  <w:tcW w:w="1501" w:type="dxa"/>
                  <w:shd w:val="clear" w:color="auto" w:fill="DEEAF6"/>
                </w:tcPr>
                <w:p w14:paraId="6A904E79" w14:textId="77777777" w:rsidR="008B1B88" w:rsidRPr="009743EA" w:rsidRDefault="008B1B88" w:rsidP="005C72A8">
                  <w:pPr>
                    <w:pStyle w:val="TAL"/>
                    <w:snapToGrid w:val="0"/>
                    <w:jc w:val="center"/>
                    <w:rPr>
                      <w:rFonts w:eastAsia="Calibri"/>
                      <w:szCs w:val="22"/>
                    </w:rPr>
                  </w:pPr>
                  <w:r w:rsidRPr="009743EA">
                    <w:rPr>
                      <w:rFonts w:eastAsia="Calibri"/>
                      <w:szCs w:val="22"/>
                    </w:rPr>
                    <w:t>X-M2M-Origin</w:t>
                  </w:r>
                </w:p>
              </w:tc>
              <w:tc>
                <w:tcPr>
                  <w:tcW w:w="4359" w:type="dxa"/>
                  <w:shd w:val="clear" w:color="auto" w:fill="auto"/>
                </w:tcPr>
                <w:p w14:paraId="3D1F71CA" w14:textId="77777777" w:rsidR="008B1B88" w:rsidRPr="009743EA" w:rsidRDefault="008B1B88" w:rsidP="005C72A8">
                  <w:pPr>
                    <w:pStyle w:val="TAL"/>
                    <w:snapToGrid w:val="0"/>
                    <w:rPr>
                      <w:rFonts w:eastAsia="Calibri"/>
                      <w:szCs w:val="22"/>
                    </w:rPr>
                  </w:pPr>
                  <w:r w:rsidRPr="009743EA">
                    <w:rPr>
                      <w:rFonts w:eastAsia="Calibri"/>
                      <w:szCs w:val="22"/>
                    </w:rPr>
                    <w:t>AE-ID</w:t>
                  </w:r>
                  <w:r w:rsidR="006B17BF" w:rsidRPr="009743EA">
                    <w:rPr>
                      <w:rFonts w:eastAsia="Calibri"/>
                      <w:szCs w:val="22"/>
                    </w:rPr>
                    <w:t xml:space="preserve"> </w:t>
                  </w:r>
                  <w:r w:rsidRPr="009743EA">
                    <w:rPr>
                      <w:rFonts w:eastAsia="Calibri"/>
                      <w:szCs w:val="22"/>
                    </w:rPr>
                    <w:t>of</w:t>
                  </w:r>
                  <w:r w:rsidR="006B17BF" w:rsidRPr="009743EA">
                    <w:rPr>
                      <w:rFonts w:eastAsia="Calibri"/>
                      <w:szCs w:val="22"/>
                    </w:rPr>
                    <w:t xml:space="preserve"> </w:t>
                  </w:r>
                  <w:r w:rsidRPr="009743EA">
                    <w:rPr>
                      <w:rFonts w:eastAsia="Calibri"/>
                      <w:szCs w:val="22"/>
                    </w:rPr>
                    <w:t>request</w:t>
                  </w:r>
                  <w:r w:rsidR="006B17BF" w:rsidRPr="009743EA">
                    <w:rPr>
                      <w:rFonts w:eastAsia="Calibri"/>
                      <w:szCs w:val="22"/>
                    </w:rPr>
                    <w:t xml:space="preserve"> </w:t>
                  </w:r>
                  <w:r w:rsidRPr="009743EA">
                    <w:rPr>
                      <w:rFonts w:eastAsia="Calibri"/>
                      <w:szCs w:val="22"/>
                    </w:rPr>
                    <w:t>originator</w:t>
                  </w:r>
                </w:p>
              </w:tc>
            </w:tr>
            <w:tr w:rsidR="008B1B88" w:rsidRPr="009743EA" w14:paraId="6E9664CE" w14:textId="77777777" w:rsidTr="005A2D7C">
              <w:trPr>
                <w:jc w:val="center"/>
              </w:trPr>
              <w:tc>
                <w:tcPr>
                  <w:tcW w:w="1501" w:type="dxa"/>
                  <w:shd w:val="clear" w:color="auto" w:fill="DEEAF6"/>
                </w:tcPr>
                <w:p w14:paraId="6576015B" w14:textId="77777777" w:rsidR="008B1B88" w:rsidRPr="009743EA" w:rsidRDefault="008B1B88" w:rsidP="005C72A8">
                  <w:pPr>
                    <w:pStyle w:val="TAL"/>
                    <w:snapToGrid w:val="0"/>
                    <w:jc w:val="center"/>
                    <w:rPr>
                      <w:rFonts w:eastAsia="Calibri"/>
                      <w:szCs w:val="22"/>
                    </w:rPr>
                  </w:pPr>
                  <w:r w:rsidRPr="009743EA">
                    <w:rPr>
                      <w:rFonts w:eastAsia="Calibri"/>
                      <w:szCs w:val="22"/>
                    </w:rPr>
                    <w:t>Content-Type</w:t>
                  </w:r>
                </w:p>
              </w:tc>
              <w:tc>
                <w:tcPr>
                  <w:tcW w:w="4359" w:type="dxa"/>
                  <w:shd w:val="clear" w:color="auto" w:fill="auto"/>
                </w:tcPr>
                <w:p w14:paraId="7B1EFB2A" w14:textId="77777777" w:rsidR="008B1B88" w:rsidRPr="009743EA" w:rsidRDefault="008B1B88" w:rsidP="005C72A8">
                  <w:pPr>
                    <w:pStyle w:val="TAL"/>
                    <w:snapToGrid w:val="0"/>
                    <w:rPr>
                      <w:rFonts w:eastAsia="Calibri"/>
                      <w:szCs w:val="22"/>
                    </w:rPr>
                  </w:pPr>
                  <w:r w:rsidRPr="009743EA">
                    <w:rPr>
                      <w:rFonts w:eastAsia="Calibri"/>
                      <w:szCs w:val="22"/>
                    </w:rPr>
                    <w:t>application/json</w:t>
                  </w:r>
                </w:p>
              </w:tc>
            </w:tr>
            <w:tr w:rsidR="002C2FE0" w:rsidRPr="009743EA" w14:paraId="2974F8F6" w14:textId="77777777" w:rsidTr="005A2D7C">
              <w:trPr>
                <w:jc w:val="center"/>
              </w:trPr>
              <w:tc>
                <w:tcPr>
                  <w:tcW w:w="1501" w:type="dxa"/>
                  <w:shd w:val="clear" w:color="auto" w:fill="DEEAF6"/>
                </w:tcPr>
                <w:p w14:paraId="1AA61811" w14:textId="77777777" w:rsidR="002C2FE0" w:rsidRPr="009743EA" w:rsidRDefault="002C2FE0" w:rsidP="002C2FE0">
                  <w:pPr>
                    <w:pStyle w:val="TAL"/>
                    <w:snapToGrid w:val="0"/>
                    <w:jc w:val="center"/>
                    <w:rPr>
                      <w:rFonts w:eastAsia="Calibri"/>
                      <w:szCs w:val="22"/>
                    </w:rPr>
                  </w:pPr>
                  <w:r w:rsidRPr="009743EA">
                    <w:rPr>
                      <w:rFonts w:eastAsia="Calibri"/>
                      <w:szCs w:val="22"/>
                    </w:rPr>
                    <w:t>X-M2M-RVI</w:t>
                  </w:r>
                </w:p>
              </w:tc>
              <w:tc>
                <w:tcPr>
                  <w:tcW w:w="4359" w:type="dxa"/>
                  <w:shd w:val="clear" w:color="auto" w:fill="auto"/>
                </w:tcPr>
                <w:p w14:paraId="70F606EF" w14:textId="77777777" w:rsidR="002C2FE0" w:rsidRPr="009743EA" w:rsidRDefault="002C2FE0" w:rsidP="002C2FE0">
                  <w:pPr>
                    <w:pStyle w:val="TAL"/>
                    <w:snapToGrid w:val="0"/>
                    <w:rPr>
                      <w:rFonts w:eastAsia="Calibri"/>
                      <w:szCs w:val="22"/>
                    </w:rPr>
                  </w:pPr>
                  <w:r w:rsidRPr="009743EA">
                    <w:rPr>
                      <w:rFonts w:eastAsia="Calibri"/>
                      <w:szCs w:val="22"/>
                    </w:rPr>
                    <w:t>Release</w:t>
                  </w:r>
                  <w:r w:rsidR="006B17BF" w:rsidRPr="009743EA">
                    <w:rPr>
                      <w:rFonts w:eastAsia="Calibri"/>
                      <w:szCs w:val="22"/>
                    </w:rPr>
                    <w:t xml:space="preserve"> </w:t>
                  </w:r>
                  <w:r w:rsidRPr="009743EA">
                    <w:rPr>
                      <w:rFonts w:eastAsia="Calibri"/>
                      <w:szCs w:val="22"/>
                    </w:rPr>
                    <w:t>Version</w:t>
                  </w:r>
                  <w:r w:rsidR="006B17BF" w:rsidRPr="009743EA">
                    <w:rPr>
                      <w:rFonts w:eastAsia="Calibri"/>
                      <w:szCs w:val="22"/>
                    </w:rPr>
                    <w:t xml:space="preserve"> </w:t>
                  </w:r>
                  <w:r w:rsidRPr="009743EA">
                    <w:rPr>
                      <w:rFonts w:eastAsia="Calibri"/>
                      <w:szCs w:val="22"/>
                    </w:rPr>
                    <w:t>Indicator</w:t>
                  </w:r>
                </w:p>
              </w:tc>
            </w:tr>
          </w:tbl>
          <w:p w14:paraId="077FABD8" w14:textId="77777777" w:rsidR="008B1B88" w:rsidRPr="009743EA" w:rsidRDefault="008B1B88" w:rsidP="005C72A8">
            <w:pPr>
              <w:pStyle w:val="TAL"/>
              <w:snapToGrid w:val="0"/>
              <w:jc w:val="center"/>
            </w:pPr>
          </w:p>
        </w:tc>
      </w:tr>
      <w:tr w:rsidR="008B1B88" w:rsidRPr="009743EA" w14:paraId="79774B8B" w14:textId="77777777" w:rsidTr="005A2D7C">
        <w:trPr>
          <w:cantSplit/>
          <w:jc w:val="center"/>
        </w:trPr>
        <w:tc>
          <w:tcPr>
            <w:tcW w:w="1286" w:type="dxa"/>
            <w:tcBorders>
              <w:top w:val="single" w:sz="4" w:space="0" w:color="000000"/>
              <w:left w:val="single" w:sz="4" w:space="0" w:color="000000"/>
              <w:bottom w:val="single" w:sz="4" w:space="0" w:color="000000"/>
            </w:tcBorders>
            <w:shd w:val="clear" w:color="auto" w:fill="E7E6E6"/>
          </w:tcPr>
          <w:p w14:paraId="64E02218" w14:textId="77777777" w:rsidR="008B1B88" w:rsidRPr="009743EA" w:rsidRDefault="008B1B88" w:rsidP="005C72A8">
            <w:pPr>
              <w:pStyle w:val="Default"/>
              <w:overflowPunct w:val="0"/>
              <w:jc w:val="center"/>
              <w:rPr>
                <w:color w:val="auto"/>
              </w:rPr>
            </w:pPr>
          </w:p>
          <w:p w14:paraId="0588CFEF" w14:textId="77777777" w:rsidR="008B1B88" w:rsidRPr="009743EA" w:rsidRDefault="008B1B88" w:rsidP="005C72A8">
            <w:pPr>
              <w:pStyle w:val="Default"/>
              <w:overflowPunct w:val="0"/>
              <w:jc w:val="center"/>
              <w:rPr>
                <w:b/>
                <w:sz w:val="20"/>
                <w:szCs w:val="20"/>
              </w:rPr>
            </w:pPr>
          </w:p>
          <w:p w14:paraId="6C9DB5CD" w14:textId="77777777" w:rsidR="008B1B88" w:rsidRPr="009743EA" w:rsidRDefault="008B1B88" w:rsidP="005C72A8">
            <w:pPr>
              <w:pStyle w:val="Default"/>
              <w:overflowPunct w:val="0"/>
              <w:jc w:val="center"/>
              <w:rPr>
                <w:b/>
                <w:sz w:val="20"/>
                <w:szCs w:val="20"/>
              </w:rPr>
            </w:pPr>
          </w:p>
          <w:p w14:paraId="7954593A" w14:textId="77777777" w:rsidR="008B1B88" w:rsidRPr="009743EA" w:rsidRDefault="008B1B88" w:rsidP="005C72A8">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33F00BAB" w14:textId="77777777" w:rsidR="008B1B88" w:rsidRPr="009743EA" w:rsidRDefault="008B1B88" w:rsidP="005C72A8">
            <w:pPr>
              <w:pStyle w:val="Default"/>
              <w:overflowPunct w:val="0"/>
              <w:jc w:val="center"/>
              <w:rPr>
                <w:b/>
                <w:kern w:val="1"/>
              </w:rPr>
            </w:pPr>
            <w:r w:rsidRPr="009743EA">
              <w:rPr>
                <w:rFonts w:ascii="Arial" w:eastAsia="Malgun Gothic" w:hAnsi="Arial"/>
                <w:b/>
                <w:color w:val="auto"/>
                <w:kern w:val="1"/>
                <w:sz w:val="18"/>
                <w:szCs w:val="20"/>
              </w:rPr>
              <w:t>RCN=0</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1AFC73DE" w14:textId="77777777" w:rsidR="00A04D9C" w:rsidRPr="005A2D7C" w:rsidRDefault="00A04D9C" w:rsidP="005A2D7C">
            <w:pPr>
              <w:pStyle w:val="TAL"/>
              <w:rPr>
                <w:rFonts w:eastAsia="Calibri Light"/>
              </w:rPr>
            </w:pPr>
          </w:p>
          <w:p w14:paraId="61F5CFD5" w14:textId="77777777" w:rsidR="008B1B88" w:rsidRPr="009743EA" w:rsidRDefault="00A04D9C" w:rsidP="007C39B4">
            <w:pPr>
              <w:widowControl w:val="0"/>
              <w:spacing w:after="0"/>
              <w:ind w:left="284"/>
              <w:jc w:val="both"/>
              <w:textAlignment w:val="auto"/>
              <w:rPr>
                <w:b/>
                <w:sz w:val="24"/>
              </w:rPr>
            </w:pPr>
            <w:r w:rsidRPr="009743EA">
              <w:rPr>
                <w:rFonts w:eastAsia="Calibri Light"/>
                <w:b/>
                <w:sz w:val="24"/>
              </w:rPr>
              <w:t>API/TS/UPD/001_RCN0</w:t>
            </w:r>
          </w:p>
          <w:p w14:paraId="2E330375" w14:textId="77777777" w:rsidR="008B1B88" w:rsidRPr="009743EA" w:rsidRDefault="008B1B88" w:rsidP="005C72A8">
            <w:pPr>
              <w:widowControl w:val="0"/>
              <w:spacing w:after="0"/>
              <w:ind w:left="284"/>
              <w:jc w:val="both"/>
              <w:textAlignment w:val="auto"/>
              <w:rPr>
                <w:rFonts w:ascii="Arial" w:hAnsi="Arial"/>
                <w:b/>
                <w:color w:val="0070C0"/>
                <w:sz w:val="18"/>
              </w:rPr>
            </w:pPr>
          </w:p>
          <w:p w14:paraId="76187A9D" w14:textId="77777777" w:rsidR="008B1B88" w:rsidRPr="009743EA" w:rsidRDefault="008B1B88" w:rsidP="005C72A8">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2424D472" w14:textId="77777777" w:rsidR="008B1B88" w:rsidRPr="009743EA" w:rsidRDefault="008B1B88" w:rsidP="005C72A8">
            <w:pPr>
              <w:pStyle w:val="TAL"/>
              <w:snapToGrid w:val="0"/>
              <w:ind w:left="284"/>
              <w:jc w:val="both"/>
              <w:rPr>
                <w:color w:val="0070C0"/>
              </w:rPr>
            </w:pPr>
          </w:p>
          <w:p w14:paraId="33F6D32F" w14:textId="77777777" w:rsidR="008B1B88" w:rsidRPr="009743EA" w:rsidRDefault="008B1B88" w:rsidP="005C72A8">
            <w:pPr>
              <w:pStyle w:val="TAL"/>
              <w:snapToGrid w:val="0"/>
              <w:ind w:left="284"/>
              <w:jc w:val="both"/>
              <w:rPr>
                <w:color w:val="0070C0"/>
              </w:rPr>
            </w:pPr>
            <w:r w:rsidRPr="009743EA">
              <w:rPr>
                <w:color w:val="0070C0"/>
              </w:rPr>
              <w:t>PUT /mn-name/ae_sensor/</w:t>
            </w:r>
            <w:r w:rsidRPr="009743EA">
              <w:rPr>
                <w:rFonts w:hint="eastAsia"/>
                <w:color w:val="0070C0"/>
                <w:lang w:eastAsia="ko-KR"/>
              </w:rPr>
              <w:t>timeSeries_cont</w:t>
            </w:r>
            <w:r w:rsidRPr="009743EA">
              <w:rPr>
                <w:color w:val="0070C0"/>
              </w:rPr>
              <w:t>?rcn=0 HTTP/1.1</w:t>
            </w:r>
          </w:p>
          <w:p w14:paraId="1F108DA4" w14:textId="77777777" w:rsidR="008B1B88" w:rsidRPr="009743EA" w:rsidRDefault="008B1B88" w:rsidP="005C72A8">
            <w:pPr>
              <w:pStyle w:val="TAL"/>
              <w:snapToGrid w:val="0"/>
              <w:ind w:left="284"/>
              <w:jc w:val="both"/>
              <w:rPr>
                <w:color w:val="0070C0"/>
              </w:rPr>
            </w:pPr>
            <w:r w:rsidRPr="009743EA">
              <w:rPr>
                <w:color w:val="0070C0"/>
              </w:rPr>
              <w:t>Host: 192.168.0.10:8282</w:t>
            </w:r>
          </w:p>
          <w:p w14:paraId="59167EB4" w14:textId="77777777" w:rsidR="008B1B88" w:rsidRPr="009743EA" w:rsidRDefault="008B1B88" w:rsidP="005C72A8">
            <w:pPr>
              <w:pStyle w:val="TAL"/>
              <w:snapToGrid w:val="0"/>
              <w:ind w:left="284"/>
              <w:jc w:val="both"/>
              <w:rPr>
                <w:color w:val="0070C0"/>
              </w:rPr>
            </w:pPr>
            <w:r w:rsidRPr="009743EA">
              <w:rPr>
                <w:color w:val="0070C0"/>
              </w:rPr>
              <w:t>X-M2M-Origin: CAE5630283216026458665</w:t>
            </w:r>
          </w:p>
          <w:p w14:paraId="4F07AD16" w14:textId="77777777" w:rsidR="008B1B88" w:rsidRPr="009743EA" w:rsidRDefault="008B1B88" w:rsidP="005C72A8">
            <w:pPr>
              <w:pStyle w:val="TAL"/>
              <w:snapToGrid w:val="0"/>
              <w:ind w:left="284"/>
              <w:jc w:val="both"/>
              <w:rPr>
                <w:color w:val="0070C0"/>
              </w:rPr>
            </w:pPr>
            <w:r w:rsidRPr="009743EA">
              <w:rPr>
                <w:color w:val="0070C0"/>
              </w:rPr>
              <w:t>Content-Type: application/json</w:t>
            </w:r>
          </w:p>
          <w:p w14:paraId="7487FBD5" w14:textId="77777777" w:rsidR="008B1B88" w:rsidRPr="009743EA" w:rsidRDefault="008B1B88" w:rsidP="005C72A8">
            <w:pPr>
              <w:pStyle w:val="TAL"/>
              <w:snapToGrid w:val="0"/>
              <w:ind w:left="284"/>
              <w:jc w:val="both"/>
              <w:rPr>
                <w:color w:val="0070C0"/>
              </w:rPr>
            </w:pPr>
            <w:r w:rsidRPr="009743EA">
              <w:rPr>
                <w:color w:val="0070C0"/>
              </w:rPr>
              <w:t>X-M2M-RI: 1234</w:t>
            </w:r>
          </w:p>
          <w:p w14:paraId="1FD5083A" w14:textId="77777777" w:rsidR="00436590" w:rsidRPr="009743EA" w:rsidRDefault="00436590" w:rsidP="00436590">
            <w:pPr>
              <w:widowControl w:val="0"/>
              <w:overflowPunct/>
              <w:spacing w:after="0"/>
              <w:ind w:left="284"/>
              <w:jc w:val="both"/>
              <w:textAlignment w:val="auto"/>
              <w:rPr>
                <w:color w:val="0070C0"/>
              </w:rPr>
            </w:pPr>
            <w:r w:rsidRPr="009743EA">
              <w:rPr>
                <w:rFonts w:ascii="Arial" w:hAnsi="Arial"/>
                <w:color w:val="0070C0"/>
                <w:sz w:val="18"/>
              </w:rPr>
              <w:t>X-M2M-RVI: 2a</w:t>
            </w:r>
          </w:p>
          <w:p w14:paraId="4AA957A3" w14:textId="77777777" w:rsidR="008B1B88" w:rsidRPr="009743EA" w:rsidRDefault="008B1B88" w:rsidP="005C72A8">
            <w:pPr>
              <w:pStyle w:val="TAL"/>
              <w:snapToGrid w:val="0"/>
              <w:ind w:left="284"/>
              <w:jc w:val="both"/>
              <w:rPr>
                <w:color w:val="0070C0"/>
              </w:rPr>
            </w:pPr>
          </w:p>
          <w:p w14:paraId="5D93D564" w14:textId="77777777" w:rsidR="008B1B88" w:rsidRPr="009743EA" w:rsidRDefault="008B1B88" w:rsidP="005C72A8">
            <w:pPr>
              <w:pStyle w:val="TAL"/>
              <w:snapToGrid w:val="0"/>
              <w:ind w:left="284"/>
              <w:jc w:val="both"/>
              <w:rPr>
                <w:color w:val="0070C0"/>
              </w:rPr>
            </w:pPr>
            <w:r w:rsidRPr="009743EA">
              <w:rPr>
                <w:color w:val="0070C0"/>
              </w:rPr>
              <w:t>{</w:t>
            </w:r>
          </w:p>
          <w:p w14:paraId="0B6E3A9E" w14:textId="77777777" w:rsidR="008B1B88" w:rsidRPr="009743EA" w:rsidRDefault="00436590" w:rsidP="005C72A8">
            <w:pPr>
              <w:pStyle w:val="TAL"/>
              <w:snapToGrid w:val="0"/>
              <w:ind w:left="284"/>
              <w:jc w:val="both"/>
              <w:rPr>
                <w:color w:val="0070C0"/>
              </w:rPr>
            </w:pPr>
            <w:r w:rsidRPr="009743EA">
              <w:rPr>
                <w:color w:val="0070C0"/>
              </w:rPr>
              <w:t xml:space="preserve">    </w:t>
            </w:r>
            <w:r w:rsidR="008B1B88" w:rsidRPr="009743EA">
              <w:rPr>
                <w:color w:val="0070C0"/>
              </w:rPr>
              <w:t>"m2m:ts": {</w:t>
            </w:r>
          </w:p>
          <w:p w14:paraId="1ECB7859" w14:textId="77777777" w:rsidR="008B1B88" w:rsidRPr="009743EA" w:rsidRDefault="008B1B88" w:rsidP="005C72A8">
            <w:pPr>
              <w:pStyle w:val="TAL"/>
              <w:snapToGrid w:val="0"/>
              <w:ind w:left="284"/>
              <w:jc w:val="both"/>
              <w:rPr>
                <w:color w:val="0070C0"/>
              </w:rPr>
            </w:pPr>
            <w:r w:rsidRPr="009743EA">
              <w:rPr>
                <w:rFonts w:hint="eastAsia"/>
                <w:color w:val="0070C0"/>
                <w:lang w:eastAsia="ko-KR"/>
              </w:rPr>
              <w:t xml:space="preserve">    </w:t>
            </w:r>
            <w:r w:rsidRPr="009743EA">
              <w:rPr>
                <w:color w:val="0070C0"/>
              </w:rPr>
              <w:t xml:space="preserve">   </w:t>
            </w:r>
            <w:r w:rsidR="00A62903" w:rsidRPr="009743EA">
              <w:rPr>
                <w:color w:val="0070C0"/>
              </w:rPr>
              <w:t xml:space="preserve"> </w:t>
            </w:r>
            <w:r w:rsidRPr="009743EA">
              <w:rPr>
                <w:color w:val="0070C0"/>
              </w:rPr>
              <w:t>"mdt": 2</w:t>
            </w:r>
          </w:p>
          <w:p w14:paraId="7ED4A39A" w14:textId="77777777" w:rsidR="008B1B88" w:rsidRPr="009743EA" w:rsidRDefault="008B1B88" w:rsidP="005C72A8">
            <w:pPr>
              <w:pStyle w:val="TAL"/>
              <w:snapToGrid w:val="0"/>
              <w:ind w:left="284"/>
              <w:jc w:val="both"/>
              <w:rPr>
                <w:color w:val="0070C0"/>
              </w:rPr>
            </w:pPr>
            <w:r w:rsidRPr="009743EA">
              <w:rPr>
                <w:color w:val="0070C0"/>
              </w:rPr>
              <w:t xml:space="preserve">    }</w:t>
            </w:r>
          </w:p>
          <w:p w14:paraId="3E9550C5" w14:textId="77777777" w:rsidR="008B1B88" w:rsidRPr="009743EA" w:rsidRDefault="008B1B88" w:rsidP="005C72A8">
            <w:pPr>
              <w:pStyle w:val="TAL"/>
              <w:snapToGrid w:val="0"/>
              <w:ind w:left="284"/>
              <w:jc w:val="both"/>
              <w:rPr>
                <w:color w:val="0070C0"/>
              </w:rPr>
            </w:pPr>
            <w:r w:rsidRPr="009743EA">
              <w:rPr>
                <w:color w:val="0070C0"/>
              </w:rPr>
              <w:t>}</w:t>
            </w:r>
          </w:p>
          <w:p w14:paraId="014858EE" w14:textId="77777777" w:rsidR="008B1B88" w:rsidRPr="009743EA" w:rsidRDefault="008B1B88" w:rsidP="005C72A8">
            <w:pPr>
              <w:pStyle w:val="TAL"/>
              <w:snapToGrid w:val="0"/>
              <w:ind w:left="284"/>
              <w:jc w:val="both"/>
              <w:rPr>
                <w:color w:val="0070C0"/>
                <w:lang w:eastAsia="ko-KR"/>
              </w:rPr>
            </w:pPr>
          </w:p>
          <w:p w14:paraId="4F886140" w14:textId="77777777" w:rsidR="008B1B88" w:rsidRPr="009743EA" w:rsidRDefault="008B1B88" w:rsidP="005C72A8">
            <w:pPr>
              <w:widowControl w:val="0"/>
              <w:spacing w:after="0"/>
              <w:ind w:left="284"/>
              <w:jc w:val="both"/>
              <w:textAlignment w:val="auto"/>
              <w:rPr>
                <w:rFonts w:ascii="Arial" w:hAnsi="Arial"/>
                <w:b/>
                <w:color w:val="0070C0"/>
                <w:sz w:val="18"/>
              </w:rPr>
            </w:pPr>
          </w:p>
          <w:p w14:paraId="3E07B655" w14:textId="77777777" w:rsidR="008B1B88" w:rsidRPr="009743EA" w:rsidRDefault="008B1B88" w:rsidP="005C72A8">
            <w:pPr>
              <w:widowControl w:val="0"/>
              <w:spacing w:after="0"/>
              <w:ind w:left="284"/>
              <w:jc w:val="both"/>
              <w:textAlignment w:val="auto"/>
              <w:rPr>
                <w:rFonts w:ascii="Arial" w:hAnsi="Arial"/>
                <w:b/>
                <w:color w:val="0070C0"/>
                <w:sz w:val="18"/>
              </w:rPr>
            </w:pPr>
            <w:r w:rsidRPr="009743EA">
              <w:rPr>
                <w:rFonts w:ascii="Arial" w:hAnsi="Arial"/>
                <w:b/>
                <w:color w:val="0070C0"/>
                <w:sz w:val="18"/>
              </w:rPr>
              <w:t>HTTP Response:</w:t>
            </w:r>
          </w:p>
          <w:p w14:paraId="48EAB744" w14:textId="77777777" w:rsidR="008B1B88" w:rsidRPr="009743EA" w:rsidRDefault="008B1B88" w:rsidP="005C72A8">
            <w:pPr>
              <w:widowControl w:val="0"/>
              <w:spacing w:after="0"/>
              <w:ind w:left="284"/>
              <w:textAlignment w:val="auto"/>
              <w:rPr>
                <w:rFonts w:ascii="Arial" w:hAnsi="Arial"/>
                <w:color w:val="0070C0"/>
                <w:sz w:val="18"/>
              </w:rPr>
            </w:pPr>
          </w:p>
          <w:p w14:paraId="6F85841E" w14:textId="77777777" w:rsidR="008B1B88" w:rsidRPr="009743EA" w:rsidRDefault="008B1B88" w:rsidP="005C72A8">
            <w:pPr>
              <w:widowControl w:val="0"/>
              <w:spacing w:after="0"/>
              <w:ind w:left="284"/>
              <w:textAlignment w:val="auto"/>
              <w:rPr>
                <w:rFonts w:ascii="Arial" w:hAnsi="Arial"/>
                <w:color w:val="0070C0"/>
                <w:sz w:val="18"/>
              </w:rPr>
            </w:pPr>
            <w:r w:rsidRPr="009743EA">
              <w:rPr>
                <w:rFonts w:ascii="Arial" w:hAnsi="Arial"/>
                <w:color w:val="0070C0"/>
                <w:sz w:val="18"/>
              </w:rPr>
              <w:t>200 OK</w:t>
            </w:r>
          </w:p>
          <w:p w14:paraId="702A599F" w14:textId="77777777" w:rsidR="008B1B88" w:rsidRPr="009743EA" w:rsidRDefault="008B1B88" w:rsidP="005C72A8">
            <w:pPr>
              <w:pStyle w:val="TAL"/>
              <w:snapToGrid w:val="0"/>
              <w:ind w:left="284"/>
              <w:rPr>
                <w:color w:val="0070C0"/>
              </w:rPr>
            </w:pPr>
            <w:r w:rsidRPr="009743EA">
              <w:rPr>
                <w:color w:val="0070C0"/>
              </w:rPr>
              <w:t>Content-Location: mn-name/ae_sensor/timeSeries_cont</w:t>
            </w:r>
          </w:p>
          <w:p w14:paraId="23BD2A2A" w14:textId="77777777" w:rsidR="008B1B88" w:rsidRPr="009743EA" w:rsidRDefault="008B1B88" w:rsidP="005C72A8">
            <w:pPr>
              <w:pStyle w:val="TAL"/>
              <w:snapToGrid w:val="0"/>
              <w:ind w:left="284"/>
              <w:rPr>
                <w:color w:val="0070C0"/>
              </w:rPr>
            </w:pPr>
            <w:r w:rsidRPr="009743EA">
              <w:rPr>
                <w:color w:val="0070C0"/>
              </w:rPr>
              <w:t>Content-Type: application/json</w:t>
            </w:r>
          </w:p>
          <w:p w14:paraId="2B075B69" w14:textId="77777777" w:rsidR="008B1B88" w:rsidRPr="009743EA" w:rsidRDefault="008B1B88" w:rsidP="005C72A8">
            <w:pPr>
              <w:pStyle w:val="TAL"/>
              <w:snapToGrid w:val="0"/>
              <w:ind w:left="284"/>
              <w:rPr>
                <w:color w:val="0070C0"/>
              </w:rPr>
            </w:pPr>
            <w:r w:rsidRPr="009743EA">
              <w:rPr>
                <w:color w:val="0070C0"/>
              </w:rPr>
              <w:t>X-M2M-RI: 1234</w:t>
            </w:r>
          </w:p>
          <w:p w14:paraId="544A8FEE" w14:textId="77777777" w:rsidR="00436590" w:rsidRPr="009743EA" w:rsidRDefault="00436590" w:rsidP="00436590">
            <w:pPr>
              <w:widowControl w:val="0"/>
              <w:overflowPunct/>
              <w:spacing w:after="0"/>
              <w:ind w:left="284"/>
              <w:jc w:val="both"/>
              <w:textAlignment w:val="auto"/>
              <w:rPr>
                <w:color w:val="0070C0"/>
              </w:rPr>
            </w:pPr>
            <w:r w:rsidRPr="009743EA">
              <w:rPr>
                <w:rFonts w:ascii="Arial" w:hAnsi="Arial"/>
                <w:color w:val="0070C0"/>
                <w:sz w:val="18"/>
              </w:rPr>
              <w:t>X-M2M-RVI: 2a</w:t>
            </w:r>
          </w:p>
          <w:p w14:paraId="4B806D8F" w14:textId="77777777" w:rsidR="008B1B88" w:rsidRPr="009743EA" w:rsidRDefault="008B1B88" w:rsidP="005C72A8">
            <w:pPr>
              <w:pStyle w:val="TAL"/>
              <w:snapToGrid w:val="0"/>
              <w:ind w:left="284"/>
              <w:rPr>
                <w:color w:val="0070C0"/>
              </w:rPr>
            </w:pPr>
            <w:r w:rsidRPr="009743EA">
              <w:rPr>
                <w:color w:val="0070C0"/>
              </w:rPr>
              <w:t>X-M2M-RSC: 2004</w:t>
            </w:r>
          </w:p>
          <w:p w14:paraId="18F7E776" w14:textId="77777777" w:rsidR="008B1B88" w:rsidRPr="009743EA" w:rsidRDefault="008B1B88" w:rsidP="005C72A8">
            <w:pPr>
              <w:pStyle w:val="TAL"/>
              <w:snapToGrid w:val="0"/>
              <w:ind w:left="284"/>
              <w:jc w:val="both"/>
              <w:rPr>
                <w:color w:val="0070C0"/>
              </w:rPr>
            </w:pPr>
          </w:p>
        </w:tc>
      </w:tr>
      <w:tr w:rsidR="008B1B88" w:rsidRPr="009743EA" w14:paraId="6A8020F9"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7099FDBE"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5EA851BD"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7A54B944"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1F545E57"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02B3F42B"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4CAAD0D0"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5019A86F" w14:textId="77777777" w:rsidR="008B1B88" w:rsidRPr="009743EA" w:rsidRDefault="008B1B88" w:rsidP="005C72A8">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035F9840" w14:textId="77777777" w:rsidR="008B1B88" w:rsidRPr="009743EA" w:rsidRDefault="008B1B88" w:rsidP="005C72A8">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no RCN or</w:t>
            </w:r>
          </w:p>
          <w:p w14:paraId="05606E46" w14:textId="77777777" w:rsidR="008B1B88" w:rsidRPr="009743EA" w:rsidRDefault="008B1B88" w:rsidP="005C72A8">
            <w:pPr>
              <w:pStyle w:val="TAL"/>
              <w:snapToGrid w:val="0"/>
              <w:jc w:val="center"/>
              <w:rPr>
                <w:b/>
                <w:kern w:val="1"/>
              </w:rPr>
            </w:pPr>
            <w:r w:rsidRPr="009743EA">
              <w:rPr>
                <w:b/>
                <w:kern w:val="1"/>
              </w:rPr>
              <w:t>RCN=1</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5F732E8C" w14:textId="77777777" w:rsidR="00A80E83" w:rsidRPr="005A2D7C" w:rsidRDefault="00A80E83" w:rsidP="005A2D7C">
            <w:pPr>
              <w:pStyle w:val="TAL"/>
              <w:rPr>
                <w:rFonts w:eastAsia="Calibri Light"/>
              </w:rPr>
            </w:pPr>
          </w:p>
          <w:p w14:paraId="60CD96C3" w14:textId="77777777" w:rsidR="008B1B88" w:rsidRPr="009743EA" w:rsidRDefault="00A80E83" w:rsidP="005C72A8">
            <w:pPr>
              <w:pStyle w:val="TAL"/>
              <w:snapToGrid w:val="0"/>
              <w:ind w:left="284"/>
              <w:rPr>
                <w:rFonts w:ascii="Times New Roman" w:eastAsia="Calibri Light" w:hAnsi="Times New Roman"/>
                <w:b/>
                <w:sz w:val="24"/>
              </w:rPr>
            </w:pPr>
            <w:r w:rsidRPr="009743EA">
              <w:rPr>
                <w:rFonts w:ascii="Times New Roman" w:eastAsia="Calibri Light" w:hAnsi="Times New Roman"/>
                <w:b/>
                <w:sz w:val="24"/>
              </w:rPr>
              <w:t>API/TS/UPD/001</w:t>
            </w:r>
          </w:p>
          <w:p w14:paraId="4A1D91E1" w14:textId="77777777" w:rsidR="008B1B88" w:rsidRPr="009743EA" w:rsidRDefault="00A80E83" w:rsidP="007C39B4">
            <w:pPr>
              <w:pStyle w:val="TAL"/>
              <w:snapToGrid w:val="0"/>
              <w:ind w:left="284"/>
              <w:rPr>
                <w:rFonts w:ascii="Times New Roman" w:eastAsia="Calibri Light" w:hAnsi="Times New Roman"/>
                <w:b/>
                <w:sz w:val="24"/>
              </w:rPr>
            </w:pPr>
            <w:r w:rsidRPr="009743EA">
              <w:rPr>
                <w:rFonts w:ascii="Times New Roman" w:eastAsia="Calibri Light" w:hAnsi="Times New Roman"/>
                <w:b/>
                <w:sz w:val="24"/>
              </w:rPr>
              <w:t>API/TS/UPD/001_RCN1</w:t>
            </w:r>
          </w:p>
          <w:p w14:paraId="6B7232D0" w14:textId="77777777" w:rsidR="008B1B88" w:rsidRPr="009743EA" w:rsidRDefault="008B1B88" w:rsidP="005C72A8">
            <w:pPr>
              <w:widowControl w:val="0"/>
              <w:spacing w:after="0"/>
              <w:ind w:left="284"/>
              <w:jc w:val="both"/>
              <w:textAlignment w:val="auto"/>
              <w:rPr>
                <w:rFonts w:ascii="Arial" w:hAnsi="Arial"/>
                <w:b/>
                <w:color w:val="0070C0"/>
                <w:sz w:val="18"/>
              </w:rPr>
            </w:pPr>
          </w:p>
          <w:p w14:paraId="171439BF" w14:textId="77777777" w:rsidR="008B1B88" w:rsidRPr="009743EA" w:rsidRDefault="008B1B88" w:rsidP="005C72A8">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7DF80250" w14:textId="77777777" w:rsidR="008B1B88" w:rsidRPr="009743EA" w:rsidRDefault="008B1B88" w:rsidP="005C72A8">
            <w:pPr>
              <w:pStyle w:val="TAL"/>
              <w:snapToGrid w:val="0"/>
              <w:ind w:left="284"/>
              <w:jc w:val="both"/>
              <w:rPr>
                <w:color w:val="0070C0"/>
              </w:rPr>
            </w:pPr>
          </w:p>
          <w:p w14:paraId="2E7DC487" w14:textId="77777777" w:rsidR="008B1B88" w:rsidRPr="009743EA" w:rsidRDefault="008B1B88" w:rsidP="005C72A8">
            <w:pPr>
              <w:pStyle w:val="TAL"/>
              <w:snapToGrid w:val="0"/>
              <w:ind w:left="284"/>
              <w:jc w:val="both"/>
              <w:rPr>
                <w:color w:val="0070C0"/>
              </w:rPr>
            </w:pPr>
            <w:r w:rsidRPr="009743EA">
              <w:rPr>
                <w:color w:val="0070C0"/>
              </w:rPr>
              <w:t>PUT /mn-name/ae_sensor/timeSeries_cont?rcn=1 HTTP/1.1</w:t>
            </w:r>
          </w:p>
          <w:p w14:paraId="29E9467C" w14:textId="77777777" w:rsidR="008B1B88" w:rsidRPr="009743EA" w:rsidRDefault="008B1B88" w:rsidP="005C72A8">
            <w:pPr>
              <w:pStyle w:val="TAL"/>
              <w:snapToGrid w:val="0"/>
              <w:ind w:left="284"/>
              <w:jc w:val="both"/>
              <w:rPr>
                <w:color w:val="0070C0"/>
              </w:rPr>
            </w:pPr>
            <w:r w:rsidRPr="009743EA">
              <w:rPr>
                <w:color w:val="0070C0"/>
              </w:rPr>
              <w:t>Host: 192.168.0.10:8282</w:t>
            </w:r>
          </w:p>
          <w:p w14:paraId="7541DBE9" w14:textId="77777777" w:rsidR="008B1B88" w:rsidRPr="009743EA" w:rsidRDefault="008B1B88" w:rsidP="005C72A8">
            <w:pPr>
              <w:pStyle w:val="TAL"/>
              <w:snapToGrid w:val="0"/>
              <w:ind w:left="284"/>
              <w:jc w:val="both"/>
              <w:rPr>
                <w:color w:val="0070C0"/>
              </w:rPr>
            </w:pPr>
            <w:r w:rsidRPr="009743EA">
              <w:rPr>
                <w:color w:val="0070C0"/>
              </w:rPr>
              <w:t>X-M2M-Origin: CAE5630283216026458665</w:t>
            </w:r>
          </w:p>
          <w:p w14:paraId="7A9E63D1" w14:textId="77777777" w:rsidR="008B1B88" w:rsidRPr="009743EA" w:rsidRDefault="008B1B88" w:rsidP="005C72A8">
            <w:pPr>
              <w:pStyle w:val="TAL"/>
              <w:snapToGrid w:val="0"/>
              <w:ind w:left="284"/>
              <w:jc w:val="both"/>
              <w:rPr>
                <w:color w:val="0070C0"/>
              </w:rPr>
            </w:pPr>
            <w:r w:rsidRPr="009743EA">
              <w:rPr>
                <w:color w:val="0070C0"/>
              </w:rPr>
              <w:t>Content-Type: application/json</w:t>
            </w:r>
          </w:p>
          <w:p w14:paraId="2968319A" w14:textId="77777777" w:rsidR="008B1B88" w:rsidRPr="009743EA" w:rsidRDefault="008B1B88" w:rsidP="005C72A8">
            <w:pPr>
              <w:pStyle w:val="TAL"/>
              <w:snapToGrid w:val="0"/>
              <w:ind w:left="284"/>
              <w:jc w:val="both"/>
              <w:rPr>
                <w:color w:val="0070C0"/>
              </w:rPr>
            </w:pPr>
            <w:r w:rsidRPr="009743EA">
              <w:rPr>
                <w:color w:val="0070C0"/>
              </w:rPr>
              <w:t>X-M2M-RI: 1234</w:t>
            </w:r>
          </w:p>
          <w:p w14:paraId="1D43B159" w14:textId="77777777" w:rsidR="00436590" w:rsidRPr="009743EA" w:rsidRDefault="00436590" w:rsidP="00436590">
            <w:pPr>
              <w:widowControl w:val="0"/>
              <w:overflowPunct/>
              <w:spacing w:after="0"/>
              <w:ind w:left="284"/>
              <w:jc w:val="both"/>
              <w:textAlignment w:val="auto"/>
              <w:rPr>
                <w:color w:val="0070C0"/>
              </w:rPr>
            </w:pPr>
            <w:r w:rsidRPr="009743EA">
              <w:rPr>
                <w:rFonts w:ascii="Arial" w:hAnsi="Arial"/>
                <w:color w:val="0070C0"/>
                <w:sz w:val="18"/>
              </w:rPr>
              <w:t>X-M2M-RVI: 2a</w:t>
            </w:r>
          </w:p>
          <w:p w14:paraId="48F752FC" w14:textId="77777777" w:rsidR="008B1B88" w:rsidRPr="009743EA" w:rsidRDefault="008B1B88" w:rsidP="005C72A8">
            <w:pPr>
              <w:pStyle w:val="TAL"/>
              <w:snapToGrid w:val="0"/>
              <w:ind w:left="284"/>
              <w:jc w:val="both"/>
              <w:rPr>
                <w:color w:val="0070C0"/>
              </w:rPr>
            </w:pPr>
          </w:p>
          <w:p w14:paraId="53377B77" w14:textId="77777777" w:rsidR="008B1B88" w:rsidRPr="009743EA" w:rsidRDefault="008B1B88" w:rsidP="005C72A8">
            <w:pPr>
              <w:pStyle w:val="TAL"/>
              <w:snapToGrid w:val="0"/>
              <w:ind w:left="284"/>
              <w:jc w:val="both"/>
              <w:rPr>
                <w:color w:val="0070C0"/>
              </w:rPr>
            </w:pPr>
            <w:r w:rsidRPr="009743EA">
              <w:rPr>
                <w:color w:val="0070C0"/>
              </w:rPr>
              <w:t>{</w:t>
            </w:r>
          </w:p>
          <w:p w14:paraId="12886FFB" w14:textId="77777777" w:rsidR="008B1B88" w:rsidRPr="009743EA" w:rsidRDefault="00436590" w:rsidP="005C72A8">
            <w:pPr>
              <w:pStyle w:val="TAL"/>
              <w:snapToGrid w:val="0"/>
              <w:ind w:left="284"/>
              <w:jc w:val="both"/>
              <w:rPr>
                <w:color w:val="0070C0"/>
              </w:rPr>
            </w:pPr>
            <w:r w:rsidRPr="009743EA">
              <w:rPr>
                <w:color w:val="0070C0"/>
              </w:rPr>
              <w:t xml:space="preserve">    </w:t>
            </w:r>
            <w:r w:rsidR="008B1B88" w:rsidRPr="009743EA">
              <w:rPr>
                <w:color w:val="0070C0"/>
              </w:rPr>
              <w:t>"m2m:ts": {</w:t>
            </w:r>
          </w:p>
          <w:p w14:paraId="173CAB4E" w14:textId="77777777" w:rsidR="008B1B88" w:rsidRPr="009743EA" w:rsidRDefault="008B1B88" w:rsidP="005C72A8">
            <w:pPr>
              <w:pStyle w:val="TAL"/>
              <w:snapToGrid w:val="0"/>
              <w:ind w:left="284"/>
              <w:jc w:val="both"/>
              <w:rPr>
                <w:color w:val="0070C0"/>
              </w:rPr>
            </w:pPr>
            <w:r w:rsidRPr="009743EA">
              <w:rPr>
                <w:rFonts w:hint="eastAsia"/>
                <w:color w:val="0070C0"/>
                <w:lang w:eastAsia="ko-KR"/>
              </w:rPr>
              <w:t xml:space="preserve">    </w:t>
            </w:r>
            <w:r w:rsidRPr="009743EA">
              <w:rPr>
                <w:color w:val="0070C0"/>
              </w:rPr>
              <w:t xml:space="preserve">    "mdt": 2</w:t>
            </w:r>
          </w:p>
          <w:p w14:paraId="0D848EE1" w14:textId="77777777" w:rsidR="008B1B88" w:rsidRPr="009743EA" w:rsidRDefault="008B1B88" w:rsidP="005C72A8">
            <w:pPr>
              <w:pStyle w:val="TAL"/>
              <w:snapToGrid w:val="0"/>
              <w:ind w:left="284"/>
              <w:jc w:val="both"/>
              <w:rPr>
                <w:color w:val="0070C0"/>
              </w:rPr>
            </w:pPr>
            <w:r w:rsidRPr="009743EA">
              <w:rPr>
                <w:color w:val="0070C0"/>
              </w:rPr>
              <w:t xml:space="preserve">    }</w:t>
            </w:r>
          </w:p>
          <w:p w14:paraId="316A026A" w14:textId="77777777" w:rsidR="008B1B88" w:rsidRPr="009743EA" w:rsidRDefault="008B1B88" w:rsidP="005C72A8">
            <w:pPr>
              <w:pStyle w:val="TAL"/>
              <w:snapToGrid w:val="0"/>
              <w:ind w:left="284"/>
              <w:jc w:val="both"/>
              <w:rPr>
                <w:color w:val="0070C0"/>
              </w:rPr>
            </w:pPr>
            <w:r w:rsidRPr="009743EA">
              <w:rPr>
                <w:color w:val="0070C0"/>
              </w:rPr>
              <w:t>}</w:t>
            </w:r>
          </w:p>
          <w:p w14:paraId="4AEB6A95" w14:textId="77777777" w:rsidR="008B1B88" w:rsidRPr="009743EA" w:rsidRDefault="008B1B88" w:rsidP="005C72A8">
            <w:pPr>
              <w:pStyle w:val="TAL"/>
              <w:snapToGrid w:val="0"/>
              <w:ind w:left="284"/>
              <w:jc w:val="both"/>
              <w:rPr>
                <w:color w:val="0070C0"/>
              </w:rPr>
            </w:pPr>
          </w:p>
          <w:p w14:paraId="4464BA4F" w14:textId="77777777" w:rsidR="008B1B88" w:rsidRPr="009743EA" w:rsidRDefault="008B1B88" w:rsidP="005C72A8">
            <w:pPr>
              <w:widowControl w:val="0"/>
              <w:spacing w:after="0"/>
              <w:ind w:left="284"/>
              <w:jc w:val="both"/>
              <w:textAlignment w:val="auto"/>
              <w:rPr>
                <w:rFonts w:ascii="Arial" w:hAnsi="Arial"/>
                <w:b/>
                <w:color w:val="0070C0"/>
                <w:sz w:val="18"/>
              </w:rPr>
            </w:pPr>
          </w:p>
          <w:p w14:paraId="674C3CEB" w14:textId="77777777" w:rsidR="008B1B88" w:rsidRPr="009743EA" w:rsidRDefault="008B1B88" w:rsidP="005C72A8">
            <w:pPr>
              <w:widowControl w:val="0"/>
              <w:spacing w:after="0"/>
              <w:ind w:left="284"/>
              <w:jc w:val="both"/>
              <w:textAlignment w:val="auto"/>
              <w:rPr>
                <w:rFonts w:ascii="Arial" w:hAnsi="Arial"/>
                <w:b/>
                <w:color w:val="0070C0"/>
                <w:sz w:val="18"/>
              </w:rPr>
            </w:pPr>
            <w:r w:rsidRPr="009743EA">
              <w:rPr>
                <w:rFonts w:ascii="Arial" w:hAnsi="Arial"/>
                <w:b/>
                <w:color w:val="0070C0"/>
                <w:sz w:val="18"/>
              </w:rPr>
              <w:t>HTTP Response:</w:t>
            </w:r>
          </w:p>
          <w:p w14:paraId="72C9E380" w14:textId="77777777" w:rsidR="008B1B88" w:rsidRPr="009743EA" w:rsidRDefault="008B1B88" w:rsidP="005C72A8">
            <w:pPr>
              <w:widowControl w:val="0"/>
              <w:spacing w:after="0"/>
              <w:ind w:left="284"/>
              <w:textAlignment w:val="auto"/>
              <w:rPr>
                <w:rFonts w:ascii="Arial" w:hAnsi="Arial"/>
                <w:color w:val="0070C0"/>
                <w:sz w:val="18"/>
              </w:rPr>
            </w:pPr>
          </w:p>
          <w:p w14:paraId="4629A76D" w14:textId="77777777" w:rsidR="008B1B88" w:rsidRPr="009743EA" w:rsidRDefault="008B1B88" w:rsidP="005C72A8">
            <w:pPr>
              <w:widowControl w:val="0"/>
              <w:spacing w:after="0"/>
              <w:ind w:left="284"/>
              <w:textAlignment w:val="auto"/>
              <w:rPr>
                <w:rFonts w:ascii="Arial" w:hAnsi="Arial"/>
                <w:color w:val="0070C0"/>
                <w:sz w:val="18"/>
              </w:rPr>
            </w:pPr>
            <w:r w:rsidRPr="009743EA">
              <w:rPr>
                <w:rFonts w:ascii="Arial" w:hAnsi="Arial"/>
                <w:color w:val="0070C0"/>
                <w:sz w:val="18"/>
              </w:rPr>
              <w:t>200 OK</w:t>
            </w:r>
          </w:p>
          <w:p w14:paraId="4708D93D" w14:textId="77777777" w:rsidR="008B1B88" w:rsidRPr="009743EA" w:rsidRDefault="008B1B88" w:rsidP="005C72A8">
            <w:pPr>
              <w:pStyle w:val="TAL"/>
              <w:snapToGrid w:val="0"/>
              <w:ind w:left="284"/>
              <w:rPr>
                <w:color w:val="0070C0"/>
              </w:rPr>
            </w:pPr>
            <w:r w:rsidRPr="009743EA">
              <w:rPr>
                <w:color w:val="0070C0"/>
              </w:rPr>
              <w:t>Content-Location: mn-name/ae_sensor/timeSeries_cont</w:t>
            </w:r>
          </w:p>
          <w:p w14:paraId="3982CE6E" w14:textId="77777777" w:rsidR="008B1B88" w:rsidRPr="009743EA" w:rsidRDefault="008B1B88" w:rsidP="005C72A8">
            <w:pPr>
              <w:pStyle w:val="TAL"/>
              <w:snapToGrid w:val="0"/>
              <w:ind w:left="284"/>
              <w:rPr>
                <w:color w:val="0070C0"/>
              </w:rPr>
            </w:pPr>
            <w:r w:rsidRPr="009743EA">
              <w:rPr>
                <w:color w:val="0070C0"/>
              </w:rPr>
              <w:t>Content-Type: application/json</w:t>
            </w:r>
          </w:p>
          <w:p w14:paraId="6A36208F" w14:textId="77777777" w:rsidR="008B1B88" w:rsidRPr="009743EA" w:rsidRDefault="008B1B88" w:rsidP="005C72A8">
            <w:pPr>
              <w:pStyle w:val="TAL"/>
              <w:snapToGrid w:val="0"/>
              <w:ind w:left="284"/>
              <w:rPr>
                <w:color w:val="0070C0"/>
              </w:rPr>
            </w:pPr>
            <w:r w:rsidRPr="009743EA">
              <w:rPr>
                <w:color w:val="0070C0"/>
              </w:rPr>
              <w:t>X-M2M-RI: 1234</w:t>
            </w:r>
          </w:p>
          <w:p w14:paraId="398BFC8B" w14:textId="77777777" w:rsidR="00436590" w:rsidRPr="009743EA" w:rsidRDefault="00436590" w:rsidP="00436590">
            <w:pPr>
              <w:widowControl w:val="0"/>
              <w:overflowPunct/>
              <w:spacing w:after="0"/>
              <w:ind w:left="284"/>
              <w:jc w:val="both"/>
              <w:textAlignment w:val="auto"/>
              <w:rPr>
                <w:color w:val="0070C0"/>
              </w:rPr>
            </w:pPr>
            <w:r w:rsidRPr="009743EA">
              <w:rPr>
                <w:rFonts w:ascii="Arial" w:hAnsi="Arial"/>
                <w:color w:val="0070C0"/>
                <w:sz w:val="18"/>
              </w:rPr>
              <w:t>X-M2M-RVI: 2a</w:t>
            </w:r>
          </w:p>
          <w:p w14:paraId="4A643E3B" w14:textId="77777777" w:rsidR="008B1B88" w:rsidRPr="009743EA" w:rsidRDefault="008B1B88" w:rsidP="005C72A8">
            <w:pPr>
              <w:pStyle w:val="TAL"/>
              <w:snapToGrid w:val="0"/>
              <w:ind w:left="284"/>
              <w:rPr>
                <w:color w:val="0070C0"/>
              </w:rPr>
            </w:pPr>
            <w:r w:rsidRPr="009743EA">
              <w:rPr>
                <w:color w:val="0070C0"/>
              </w:rPr>
              <w:t>X-M2M-RSC: 2004</w:t>
            </w:r>
          </w:p>
          <w:p w14:paraId="02B44031" w14:textId="77777777" w:rsidR="008B1B88" w:rsidRPr="009743EA" w:rsidRDefault="008B1B88" w:rsidP="005C72A8">
            <w:pPr>
              <w:pStyle w:val="TAL"/>
              <w:snapToGrid w:val="0"/>
              <w:ind w:left="284"/>
              <w:rPr>
                <w:color w:val="0070C0"/>
              </w:rPr>
            </w:pPr>
          </w:p>
          <w:p w14:paraId="580F5AB6" w14:textId="77777777" w:rsidR="008B1B88" w:rsidRPr="00325791" w:rsidRDefault="008B1B88" w:rsidP="005C72A8">
            <w:pPr>
              <w:pStyle w:val="TAL"/>
              <w:snapToGrid w:val="0"/>
              <w:ind w:left="284"/>
              <w:rPr>
                <w:color w:val="0070C0"/>
                <w:lang w:val="fr-FR"/>
              </w:rPr>
            </w:pPr>
            <w:r w:rsidRPr="00325791">
              <w:rPr>
                <w:color w:val="0070C0"/>
                <w:lang w:val="fr-FR"/>
              </w:rPr>
              <w:t>{</w:t>
            </w:r>
          </w:p>
          <w:p w14:paraId="6017D9D3" w14:textId="77777777" w:rsidR="008B1B88" w:rsidRPr="00325791" w:rsidRDefault="008B1B88" w:rsidP="005C72A8">
            <w:pPr>
              <w:pStyle w:val="TAL"/>
              <w:snapToGrid w:val="0"/>
              <w:ind w:left="284"/>
              <w:rPr>
                <w:color w:val="0070C0"/>
                <w:lang w:val="fr-FR"/>
              </w:rPr>
            </w:pPr>
            <w:r w:rsidRPr="00325791">
              <w:rPr>
                <w:color w:val="0070C0"/>
                <w:lang w:val="fr-FR"/>
              </w:rPr>
              <w:t xml:space="preserve">    "m2m:ts": {</w:t>
            </w:r>
          </w:p>
          <w:p w14:paraId="0E0C5F1A" w14:textId="77777777" w:rsidR="008B1B88" w:rsidRPr="00325791" w:rsidRDefault="008B1B88" w:rsidP="005C72A8">
            <w:pPr>
              <w:pStyle w:val="TAL"/>
              <w:snapToGrid w:val="0"/>
              <w:ind w:left="284"/>
              <w:rPr>
                <w:color w:val="0070C0"/>
                <w:lang w:val="fr-FR"/>
              </w:rPr>
            </w:pPr>
            <w:r w:rsidRPr="00325791">
              <w:rPr>
                <w:color w:val="0070C0"/>
                <w:lang w:val="fr-FR"/>
              </w:rPr>
              <w:t xml:space="preserve">        "rn": "timeSeries_cont",</w:t>
            </w:r>
          </w:p>
          <w:p w14:paraId="0BA92E0F" w14:textId="77777777" w:rsidR="008B1B88" w:rsidRPr="00325791" w:rsidRDefault="008B1B88" w:rsidP="005C72A8">
            <w:pPr>
              <w:pStyle w:val="TAL"/>
              <w:snapToGrid w:val="0"/>
              <w:ind w:left="284"/>
              <w:rPr>
                <w:color w:val="0070C0"/>
                <w:lang w:val="fr-FR"/>
              </w:rPr>
            </w:pPr>
            <w:r w:rsidRPr="00325791">
              <w:rPr>
                <w:color w:val="0070C0"/>
                <w:lang w:val="fr-FR"/>
              </w:rPr>
              <w:t xml:space="preserve">        "ty": 29,</w:t>
            </w:r>
          </w:p>
          <w:p w14:paraId="74589F1B" w14:textId="77777777" w:rsidR="008B1B88" w:rsidRPr="00325791" w:rsidRDefault="008B1B88" w:rsidP="005C72A8">
            <w:pPr>
              <w:pStyle w:val="TAL"/>
              <w:snapToGrid w:val="0"/>
              <w:ind w:left="284"/>
              <w:rPr>
                <w:color w:val="0070C0"/>
                <w:lang w:val="fr-FR"/>
              </w:rPr>
            </w:pPr>
            <w:r w:rsidRPr="00325791">
              <w:rPr>
                <w:color w:val="0070C0"/>
                <w:lang w:val="fr-FR"/>
              </w:rPr>
              <w:t xml:space="preserve">        "ri": "TS792482146823489621",</w:t>
            </w:r>
          </w:p>
          <w:p w14:paraId="06DCCEB7" w14:textId="77777777" w:rsidR="008B1B88" w:rsidRPr="00325791" w:rsidRDefault="008B1B88" w:rsidP="005C72A8">
            <w:pPr>
              <w:pStyle w:val="TAL"/>
              <w:snapToGrid w:val="0"/>
              <w:ind w:left="284"/>
              <w:rPr>
                <w:color w:val="0070C0"/>
                <w:lang w:val="fr-FR"/>
              </w:rPr>
            </w:pPr>
            <w:r w:rsidRPr="00325791">
              <w:rPr>
                <w:color w:val="0070C0"/>
                <w:lang w:val="fr-FR"/>
              </w:rPr>
              <w:t xml:space="preserve">        "pi": "CAE5630283216026458665",</w:t>
            </w:r>
          </w:p>
          <w:p w14:paraId="5FF2F85A" w14:textId="77777777" w:rsidR="008B1B88" w:rsidRPr="00325791" w:rsidRDefault="008B1B88" w:rsidP="005C72A8">
            <w:pPr>
              <w:pStyle w:val="TAL"/>
              <w:snapToGrid w:val="0"/>
              <w:ind w:left="284"/>
              <w:rPr>
                <w:color w:val="0070C0"/>
                <w:lang w:val="fr-FR"/>
              </w:rPr>
            </w:pPr>
            <w:r w:rsidRPr="00325791">
              <w:rPr>
                <w:color w:val="0070C0"/>
                <w:lang w:val="fr-FR"/>
              </w:rPr>
              <w:t xml:space="preserve">        "ct": "20171212T170445",</w:t>
            </w:r>
          </w:p>
          <w:p w14:paraId="072E858B" w14:textId="77777777" w:rsidR="008B1B88" w:rsidRPr="00325791" w:rsidRDefault="008B1B88" w:rsidP="005C72A8">
            <w:pPr>
              <w:pStyle w:val="TAL"/>
              <w:snapToGrid w:val="0"/>
              <w:ind w:left="284"/>
              <w:rPr>
                <w:color w:val="0070C0"/>
                <w:lang w:val="fr-FR"/>
              </w:rPr>
            </w:pPr>
            <w:r w:rsidRPr="00325791">
              <w:rPr>
                <w:color w:val="0070C0"/>
                <w:lang w:val="fr-FR"/>
              </w:rPr>
              <w:t xml:space="preserve">        "lt": "20171212T170445",</w:t>
            </w:r>
          </w:p>
          <w:p w14:paraId="1EC5C7BE" w14:textId="77777777" w:rsidR="008B1B88" w:rsidRPr="00325791" w:rsidRDefault="008B1B88" w:rsidP="005C72A8">
            <w:pPr>
              <w:pStyle w:val="TAL"/>
              <w:snapToGrid w:val="0"/>
              <w:ind w:left="284"/>
              <w:rPr>
                <w:color w:val="0070C0"/>
                <w:lang w:val="fr-FR"/>
              </w:rPr>
            </w:pPr>
            <w:r w:rsidRPr="00325791">
              <w:rPr>
                <w:color w:val="0070C0"/>
                <w:lang w:val="fr-FR"/>
              </w:rPr>
              <w:t xml:space="preserve">        "et": "2021212T170445",</w:t>
            </w:r>
          </w:p>
          <w:p w14:paraId="248C77E0" w14:textId="77777777" w:rsidR="008B1B88" w:rsidRPr="009743EA" w:rsidRDefault="008B1B88" w:rsidP="005C72A8">
            <w:pPr>
              <w:pStyle w:val="TAL"/>
              <w:snapToGrid w:val="0"/>
              <w:ind w:left="284"/>
              <w:rPr>
                <w:color w:val="0070C0"/>
              </w:rPr>
            </w:pPr>
            <w:r w:rsidRPr="00325791">
              <w:rPr>
                <w:color w:val="0070C0"/>
                <w:lang w:val="fr-FR"/>
              </w:rPr>
              <w:t xml:space="preserve">        </w:t>
            </w:r>
            <w:r w:rsidRPr="009743EA">
              <w:rPr>
                <w:color w:val="0070C0"/>
              </w:rPr>
              <w:t>"st": 0,</w:t>
            </w:r>
          </w:p>
          <w:p w14:paraId="3BDF9A87" w14:textId="77777777" w:rsidR="008B1B88" w:rsidRPr="009743EA" w:rsidRDefault="008B1B88" w:rsidP="005C72A8">
            <w:pPr>
              <w:pStyle w:val="TAL"/>
              <w:snapToGrid w:val="0"/>
              <w:ind w:left="284"/>
              <w:rPr>
                <w:color w:val="0070C0"/>
              </w:rPr>
            </w:pPr>
            <w:r w:rsidRPr="009743EA">
              <w:rPr>
                <w:color w:val="0070C0"/>
              </w:rPr>
              <w:lastRenderedPageBreak/>
              <w:t xml:space="preserve">        "mni": 3153600000,</w:t>
            </w:r>
          </w:p>
          <w:p w14:paraId="0C37F1D5" w14:textId="77777777" w:rsidR="008B1B88" w:rsidRPr="009743EA" w:rsidRDefault="008B1B88" w:rsidP="005C72A8">
            <w:pPr>
              <w:pStyle w:val="TAL"/>
              <w:snapToGrid w:val="0"/>
              <w:ind w:left="284"/>
              <w:rPr>
                <w:color w:val="0070C0"/>
              </w:rPr>
            </w:pPr>
            <w:r w:rsidRPr="009743EA">
              <w:rPr>
                <w:color w:val="0070C0"/>
              </w:rPr>
              <w:t xml:space="preserve">        "mbs": 3153600000,</w:t>
            </w:r>
          </w:p>
          <w:p w14:paraId="5945221D" w14:textId="77777777" w:rsidR="008B1B88" w:rsidRPr="009743EA" w:rsidRDefault="008B1B88" w:rsidP="005C72A8">
            <w:pPr>
              <w:pStyle w:val="TAL"/>
              <w:snapToGrid w:val="0"/>
              <w:ind w:left="284"/>
              <w:rPr>
                <w:color w:val="0070C0"/>
              </w:rPr>
            </w:pPr>
            <w:r w:rsidRPr="009743EA">
              <w:rPr>
                <w:color w:val="0070C0"/>
              </w:rPr>
              <w:t xml:space="preserve">        "mia": 31536000,</w:t>
            </w:r>
          </w:p>
          <w:p w14:paraId="4C3A930B" w14:textId="77777777" w:rsidR="008B1B88" w:rsidRPr="009743EA" w:rsidRDefault="008B1B88" w:rsidP="005C72A8">
            <w:pPr>
              <w:pStyle w:val="TAL"/>
              <w:snapToGrid w:val="0"/>
              <w:ind w:left="284"/>
              <w:rPr>
                <w:color w:val="0070C0"/>
              </w:rPr>
            </w:pPr>
            <w:r w:rsidRPr="009743EA">
              <w:rPr>
                <w:color w:val="0070C0"/>
              </w:rPr>
              <w:t xml:space="preserve">        "cni": 0,</w:t>
            </w:r>
          </w:p>
          <w:p w14:paraId="7E27E509" w14:textId="77777777" w:rsidR="008B1B88" w:rsidRPr="005A2D7C" w:rsidRDefault="008B1B88" w:rsidP="005C72A8">
            <w:pPr>
              <w:pStyle w:val="TAL"/>
              <w:snapToGrid w:val="0"/>
              <w:ind w:left="284"/>
              <w:rPr>
                <w:color w:val="0070C0"/>
              </w:rPr>
            </w:pPr>
            <w:r w:rsidRPr="009743EA">
              <w:rPr>
                <w:color w:val="0070C0"/>
              </w:rPr>
              <w:t xml:space="preserve">        </w:t>
            </w:r>
            <w:r w:rsidRPr="005A2D7C">
              <w:rPr>
                <w:color w:val="0070C0"/>
              </w:rPr>
              <w:t>"cbs": 0,</w:t>
            </w:r>
          </w:p>
          <w:p w14:paraId="5B8A7484" w14:textId="77777777" w:rsidR="008B1B88" w:rsidRPr="005A2D7C" w:rsidRDefault="008B1B88" w:rsidP="005C72A8">
            <w:pPr>
              <w:pStyle w:val="TAL"/>
              <w:snapToGrid w:val="0"/>
              <w:ind w:left="284"/>
              <w:rPr>
                <w:color w:val="0070C0"/>
              </w:rPr>
            </w:pPr>
            <w:r w:rsidRPr="005A2D7C">
              <w:rPr>
                <w:color w:val="0070C0"/>
              </w:rPr>
              <w:t xml:space="preserve">        "pei": 1,</w:t>
            </w:r>
          </w:p>
          <w:p w14:paraId="69A4DBAB" w14:textId="77777777" w:rsidR="008B1B88" w:rsidRPr="005A2D7C" w:rsidRDefault="008B1B88" w:rsidP="005C72A8">
            <w:pPr>
              <w:pStyle w:val="TAL"/>
              <w:snapToGrid w:val="0"/>
              <w:ind w:left="284"/>
              <w:rPr>
                <w:color w:val="0070C0"/>
              </w:rPr>
            </w:pPr>
            <w:r w:rsidRPr="005A2D7C">
              <w:rPr>
                <w:color w:val="0070C0"/>
              </w:rPr>
              <w:t xml:space="preserve">        "mdd": "ture",</w:t>
            </w:r>
          </w:p>
          <w:p w14:paraId="748C28A7" w14:textId="77777777" w:rsidR="008B1B88" w:rsidRPr="005A2D7C" w:rsidRDefault="008B1B88" w:rsidP="005C72A8">
            <w:pPr>
              <w:pStyle w:val="TAL"/>
              <w:snapToGrid w:val="0"/>
              <w:ind w:left="284"/>
              <w:rPr>
                <w:color w:val="0070C0"/>
              </w:rPr>
            </w:pPr>
            <w:r w:rsidRPr="005A2D7C">
              <w:rPr>
                <w:color w:val="0070C0"/>
              </w:rPr>
              <w:t xml:space="preserve">        "mdn": 1000,</w:t>
            </w:r>
          </w:p>
          <w:p w14:paraId="40008056" w14:textId="77777777" w:rsidR="008B1B88" w:rsidRPr="005A2D7C" w:rsidRDefault="008B1B88" w:rsidP="005C72A8">
            <w:pPr>
              <w:pStyle w:val="TAL"/>
              <w:snapToGrid w:val="0"/>
              <w:ind w:left="284"/>
              <w:rPr>
                <w:color w:val="0070C0"/>
              </w:rPr>
            </w:pPr>
            <w:r w:rsidRPr="005A2D7C">
              <w:rPr>
                <w:color w:val="0070C0"/>
              </w:rPr>
              <w:t xml:space="preserve">        "mdc": 0,</w:t>
            </w:r>
          </w:p>
          <w:p w14:paraId="6E482BD8" w14:textId="77777777" w:rsidR="008B1B88" w:rsidRPr="005A2D7C" w:rsidRDefault="008B1B88" w:rsidP="005C72A8">
            <w:pPr>
              <w:pStyle w:val="TAL"/>
              <w:snapToGrid w:val="0"/>
              <w:ind w:left="284"/>
              <w:rPr>
                <w:color w:val="0070C0"/>
              </w:rPr>
            </w:pPr>
            <w:r w:rsidRPr="005A2D7C">
              <w:rPr>
                <w:color w:val="0070C0"/>
              </w:rPr>
              <w:t xml:space="preserve">        "mdt": 2</w:t>
            </w:r>
          </w:p>
          <w:p w14:paraId="61C6FE0B" w14:textId="77777777" w:rsidR="008B1B88" w:rsidRPr="005A2D7C" w:rsidRDefault="008B1B88" w:rsidP="005C72A8">
            <w:pPr>
              <w:pStyle w:val="TAL"/>
              <w:snapToGrid w:val="0"/>
              <w:ind w:left="284"/>
              <w:rPr>
                <w:color w:val="0070C0"/>
              </w:rPr>
            </w:pPr>
            <w:r w:rsidRPr="005A2D7C">
              <w:rPr>
                <w:color w:val="0070C0"/>
              </w:rPr>
              <w:t xml:space="preserve">    }</w:t>
            </w:r>
          </w:p>
          <w:p w14:paraId="2A0CE083" w14:textId="77777777" w:rsidR="008B1B88" w:rsidRPr="005A2D7C" w:rsidRDefault="008B1B88" w:rsidP="005C72A8">
            <w:pPr>
              <w:pStyle w:val="TAL"/>
              <w:snapToGrid w:val="0"/>
              <w:ind w:left="284"/>
              <w:rPr>
                <w:color w:val="0070C0"/>
              </w:rPr>
            </w:pPr>
            <w:r w:rsidRPr="005A2D7C">
              <w:rPr>
                <w:color w:val="0070C0"/>
              </w:rPr>
              <w:t>}</w:t>
            </w:r>
          </w:p>
          <w:p w14:paraId="4B0DC660" w14:textId="77777777" w:rsidR="008B1B88" w:rsidRPr="009743EA" w:rsidRDefault="008B1B88" w:rsidP="005C72A8">
            <w:pPr>
              <w:pStyle w:val="TAL"/>
              <w:snapToGrid w:val="0"/>
              <w:ind w:left="284"/>
            </w:pPr>
          </w:p>
        </w:tc>
      </w:tr>
    </w:tbl>
    <w:p w14:paraId="507DD0F7" w14:textId="77777777" w:rsidR="008B1B88" w:rsidRPr="005A2D7C" w:rsidRDefault="008B1B88" w:rsidP="008B1B88"/>
    <w:p w14:paraId="05C66BC6" w14:textId="77777777" w:rsidR="008B1B88" w:rsidRPr="009743EA" w:rsidRDefault="008B1B88" w:rsidP="008B1B88">
      <w:pPr>
        <w:pStyle w:val="Heading4"/>
      </w:pPr>
      <w:bookmarkStart w:id="612" w:name="_Toc49420769"/>
      <w:bookmarkStart w:id="613" w:name="_Toc49507583"/>
      <w:bookmarkStart w:id="614" w:name="_Toc49507695"/>
      <w:bookmarkStart w:id="615" w:name="_Toc532286395"/>
      <w:bookmarkStart w:id="616" w:name="_Toc532286531"/>
      <w:bookmarkStart w:id="617" w:name="_Toc46154438"/>
      <w:bookmarkStart w:id="618" w:name="_Toc57298399"/>
      <w:r w:rsidRPr="009743EA">
        <w:t>6.2.11.4</w:t>
      </w:r>
      <w:r w:rsidRPr="009743EA">
        <w:tab/>
        <w:t>API-TS-DEL</w:t>
      </w:r>
      <w:bookmarkEnd w:id="612"/>
      <w:bookmarkEnd w:id="613"/>
      <w:bookmarkEnd w:id="614"/>
      <w:bookmarkEnd w:id="615"/>
      <w:bookmarkEnd w:id="616"/>
      <w:bookmarkEnd w:id="617"/>
      <w:bookmarkEnd w:id="618"/>
    </w:p>
    <w:tbl>
      <w:tblPr>
        <w:tblW w:w="9659" w:type="dxa"/>
        <w:jc w:val="center"/>
        <w:tblLayout w:type="fixed"/>
        <w:tblCellMar>
          <w:left w:w="28" w:type="dxa"/>
        </w:tblCellMar>
        <w:tblLook w:val="0000" w:firstRow="0" w:lastRow="0" w:firstColumn="0" w:lastColumn="0" w:noHBand="0" w:noVBand="0"/>
      </w:tblPr>
      <w:tblGrid>
        <w:gridCol w:w="1286"/>
        <w:gridCol w:w="8373"/>
      </w:tblGrid>
      <w:tr w:rsidR="008B1B88" w:rsidRPr="009743EA" w14:paraId="302257CC"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28214ED1" w14:textId="77777777" w:rsidR="008B1B88" w:rsidRPr="009743EA" w:rsidRDefault="008B1B88" w:rsidP="005C72A8">
            <w:pPr>
              <w:pStyle w:val="TAL"/>
              <w:snapToGrid w:val="0"/>
              <w:jc w:val="center"/>
              <w:rPr>
                <w:b/>
              </w:rPr>
            </w:pPr>
          </w:p>
          <w:p w14:paraId="20D97122" w14:textId="77777777" w:rsidR="008B1B88" w:rsidRPr="009743EA" w:rsidRDefault="008B1B88" w:rsidP="005C72A8">
            <w:pPr>
              <w:pStyle w:val="TAL"/>
              <w:snapToGrid w:val="0"/>
              <w:jc w:val="center"/>
              <w:rPr>
                <w:b/>
              </w:rPr>
            </w:pPr>
            <w:r w:rsidRPr="009743EA">
              <w:rPr>
                <w:b/>
              </w:rPr>
              <w:t>API Id</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50D5EA96" w14:textId="77777777" w:rsidR="008B1B88" w:rsidRPr="005A2D7C" w:rsidRDefault="008B1B88" w:rsidP="005A2D7C">
            <w:pPr>
              <w:pStyle w:val="TAL"/>
              <w:rPr>
                <w:rFonts w:eastAsia="Calibri Light"/>
              </w:rPr>
            </w:pPr>
            <w:r w:rsidRPr="005A2D7C">
              <w:rPr>
                <w:rFonts w:eastAsia="Calibri Light"/>
              </w:rPr>
              <w:t>API/TS/DEL/001</w:t>
            </w:r>
          </w:p>
          <w:p w14:paraId="3995500A" w14:textId="77777777" w:rsidR="008B1B88" w:rsidRPr="005A2D7C" w:rsidRDefault="008B1B88" w:rsidP="005A2D7C">
            <w:pPr>
              <w:pStyle w:val="TAL"/>
              <w:rPr>
                <w:rFonts w:eastAsia="Calibri Light"/>
              </w:rPr>
            </w:pPr>
            <w:r w:rsidRPr="005A2D7C">
              <w:rPr>
                <w:rFonts w:eastAsia="Calibri Light"/>
              </w:rPr>
              <w:t>API/TS/DEL/001_RCN0</w:t>
            </w:r>
          </w:p>
          <w:p w14:paraId="302C576A" w14:textId="77777777" w:rsidR="008B1B88" w:rsidRPr="005A2D7C" w:rsidRDefault="008B1B88" w:rsidP="005A2D7C">
            <w:pPr>
              <w:pStyle w:val="TAL"/>
            </w:pPr>
            <w:r w:rsidRPr="005A2D7C">
              <w:rPr>
                <w:rFonts w:eastAsia="Calibri Light"/>
              </w:rPr>
              <w:t>API/TS/DEL/001_RCN1</w:t>
            </w:r>
          </w:p>
        </w:tc>
      </w:tr>
      <w:tr w:rsidR="008B1B88" w:rsidRPr="009743EA" w14:paraId="593B598E"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308F023B" w14:textId="77777777" w:rsidR="008B1B88" w:rsidRPr="009743EA" w:rsidRDefault="008B1B88" w:rsidP="005C72A8">
            <w:pPr>
              <w:pStyle w:val="TAL"/>
              <w:snapToGrid w:val="0"/>
              <w:jc w:val="center"/>
              <w:rPr>
                <w:b/>
                <w:kern w:val="1"/>
              </w:rPr>
            </w:pPr>
            <w:r w:rsidRPr="009743EA">
              <w:rPr>
                <w:b/>
                <w:kern w:val="1"/>
              </w:rPr>
              <w:t>API Name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555218" w14:textId="77777777" w:rsidR="008B1B88" w:rsidRPr="005A2D7C" w:rsidRDefault="008B1B88" w:rsidP="005A2D7C">
            <w:pPr>
              <w:pStyle w:val="TAL"/>
              <w:rPr>
                <w:rFonts w:eastAsia="Calibri Light"/>
              </w:rPr>
            </w:pPr>
            <w:r w:rsidRPr="005A2D7C">
              <w:rPr>
                <w:rFonts w:eastAsia="Calibri Light"/>
              </w:rPr>
              <w:t xml:space="preserve">&lt;timeSeries&gt; resource DELETE with </w:t>
            </w:r>
            <w:r w:rsidR="00984FEF" w:rsidRPr="005A2D7C">
              <w:rPr>
                <w:rFonts w:eastAsia="Calibri Light"/>
              </w:rPr>
              <w:t>resultContent</w:t>
            </w:r>
            <w:r w:rsidRPr="005A2D7C">
              <w:rPr>
                <w:rFonts w:eastAsia="Calibri Light"/>
              </w:rPr>
              <w:t xml:space="preserve"> parameter</w:t>
            </w:r>
          </w:p>
        </w:tc>
      </w:tr>
      <w:tr w:rsidR="008B1B88" w:rsidRPr="009743EA" w14:paraId="526C34A5" w14:textId="77777777" w:rsidTr="005A2D7C">
        <w:trPr>
          <w:jc w:val="center"/>
        </w:trPr>
        <w:tc>
          <w:tcPr>
            <w:tcW w:w="1286" w:type="dxa"/>
            <w:tcBorders>
              <w:top w:val="single" w:sz="4" w:space="0" w:color="000000"/>
              <w:left w:val="single" w:sz="4" w:space="0" w:color="000000"/>
              <w:bottom w:val="single" w:sz="4" w:space="0" w:color="000000"/>
            </w:tcBorders>
            <w:shd w:val="clear" w:color="auto" w:fill="E7E6E6"/>
          </w:tcPr>
          <w:p w14:paraId="54E779B9" w14:textId="77777777" w:rsidR="008B1B88" w:rsidRPr="009743EA" w:rsidRDefault="008B1B88" w:rsidP="005C72A8">
            <w:pPr>
              <w:pStyle w:val="TAL"/>
              <w:snapToGrid w:val="0"/>
              <w:jc w:val="center"/>
              <w:rPr>
                <w:b/>
                <w:kern w:val="1"/>
              </w:rPr>
            </w:pPr>
            <w:r w:rsidRPr="009743EA">
              <w:rPr>
                <w:b/>
                <w:kern w:val="1"/>
              </w:rPr>
              <w:t>Target Resource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4F357F94" w14:textId="77777777" w:rsidR="008B1B88" w:rsidRPr="005A2D7C" w:rsidRDefault="008B1B88" w:rsidP="005A2D7C">
            <w:pPr>
              <w:pStyle w:val="TAL"/>
              <w:rPr>
                <w:rFonts w:eastAsia="Calibri Light"/>
              </w:rPr>
            </w:pPr>
            <w:r w:rsidRPr="005A2D7C">
              <w:rPr>
                <w:rFonts w:eastAsia="Calibri Light"/>
              </w:rPr>
              <w:t>Requested &lt;timeSeries&gt; resource</w:t>
            </w:r>
          </w:p>
        </w:tc>
      </w:tr>
      <w:tr w:rsidR="008B1B88" w:rsidRPr="009743EA" w14:paraId="10D82FD7"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1C2C7CA7" w14:textId="77777777" w:rsidR="008B1B88" w:rsidRPr="009743EA" w:rsidRDefault="008B1B88" w:rsidP="005C72A8">
            <w:pPr>
              <w:pStyle w:val="TAL"/>
              <w:snapToGrid w:val="0"/>
              <w:jc w:val="center"/>
              <w:rPr>
                <w:b/>
                <w:kern w:val="1"/>
              </w:rPr>
            </w:pPr>
          </w:p>
          <w:p w14:paraId="71B6DCEB" w14:textId="77777777" w:rsidR="008B1B88" w:rsidRPr="009743EA" w:rsidRDefault="008B1B88" w:rsidP="005C72A8">
            <w:pPr>
              <w:pStyle w:val="TAL"/>
              <w:snapToGrid w:val="0"/>
              <w:jc w:val="center"/>
              <w:rPr>
                <w:b/>
                <w:kern w:val="1"/>
              </w:rPr>
            </w:pPr>
            <w:r w:rsidRPr="009743EA">
              <w:rPr>
                <w:b/>
                <w:kern w:val="1"/>
              </w:rPr>
              <w:t>Description</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0F4623CD" w14:textId="257E867B" w:rsidR="008B1B88" w:rsidRPr="005A2D7C" w:rsidRDefault="008B1B88" w:rsidP="005A2D7C">
            <w:pPr>
              <w:pStyle w:val="TAL"/>
            </w:pPr>
            <w:r w:rsidRPr="000D6D95">
              <w:t xml:space="preserve">The interface is used to send a &lt;timeSeries&gt; DELETE request attached with </w:t>
            </w:r>
            <w:r w:rsidR="00984FEF" w:rsidRPr="009743EA">
              <w:t>resultContent</w:t>
            </w:r>
            <w:r w:rsidRPr="009743EA">
              <w:t xml:space="preserve"> to the Registrar CSE, and the Registrar CSE updates a &lt;timeSeries&gt; resource and sends back a response</w:t>
            </w:r>
            <w:r w:rsidR="00424F10" w:rsidRPr="009743EA">
              <w:t>.</w:t>
            </w:r>
          </w:p>
        </w:tc>
      </w:tr>
      <w:tr w:rsidR="008B1B88" w:rsidRPr="009743EA" w14:paraId="6B86DC7C"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50AFFFB4" w14:textId="77777777" w:rsidR="008B1B88" w:rsidRPr="009743EA" w:rsidRDefault="008B1B88" w:rsidP="005C72A8">
            <w:pPr>
              <w:pStyle w:val="TAL"/>
              <w:snapToGrid w:val="0"/>
              <w:jc w:val="center"/>
              <w:rPr>
                <w:b/>
                <w:kern w:val="1"/>
              </w:rPr>
            </w:pPr>
          </w:p>
          <w:p w14:paraId="0AF189DD" w14:textId="77777777" w:rsidR="008B1B88" w:rsidRPr="009743EA" w:rsidRDefault="008B1B88" w:rsidP="005C72A8">
            <w:pPr>
              <w:pStyle w:val="TAL"/>
              <w:snapToGrid w:val="0"/>
              <w:jc w:val="center"/>
              <w:rPr>
                <w:b/>
                <w:kern w:val="1"/>
              </w:rPr>
            </w:pPr>
          </w:p>
          <w:p w14:paraId="6F42A538" w14:textId="77777777" w:rsidR="008B1B88" w:rsidRPr="009743EA" w:rsidRDefault="008B1B88" w:rsidP="005C72A8">
            <w:pPr>
              <w:pStyle w:val="TAL"/>
              <w:snapToGrid w:val="0"/>
              <w:jc w:val="center"/>
              <w:rPr>
                <w:b/>
                <w:kern w:val="1"/>
              </w:rPr>
            </w:pPr>
          </w:p>
          <w:p w14:paraId="6AC94F8D" w14:textId="77777777" w:rsidR="008B1B88" w:rsidRPr="009743EA" w:rsidRDefault="008B1B88" w:rsidP="005C72A8">
            <w:pPr>
              <w:pStyle w:val="TAL"/>
              <w:snapToGrid w:val="0"/>
              <w:jc w:val="center"/>
              <w:rPr>
                <w:b/>
                <w:kern w:val="1"/>
              </w:rPr>
            </w:pPr>
            <w:r w:rsidRPr="009743EA">
              <w:rPr>
                <w:b/>
                <w:kern w:val="1"/>
              </w:rPr>
              <w:t>Resource Structure before Sending Request</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47FDB7F4" w14:textId="01F9DE53" w:rsidR="008B1B88" w:rsidRPr="009743EA" w:rsidRDefault="00654563" w:rsidP="005A2D7C">
            <w:pPr>
              <w:pStyle w:val="FL"/>
              <w:rPr>
                <w:lang w:eastAsia="ko-KR"/>
              </w:rPr>
            </w:pPr>
            <w:r w:rsidRPr="005A2D7C">
              <w:rPr>
                <w:rFonts w:eastAsia="Calibri"/>
                <w:color w:val="000000"/>
                <w:sz w:val="24"/>
                <w:szCs w:val="24"/>
              </w:rPr>
            </w:r>
            <w:r w:rsidRPr="005A2D7C">
              <w:rPr>
                <w:rFonts w:eastAsia="Calibri"/>
                <w:color w:val="000000"/>
                <w:sz w:val="24"/>
                <w:szCs w:val="24"/>
              </w:rPr>
              <w:pict w14:anchorId="13126677">
                <v:group id="그룹 10" o:spid="_x0000_s1056" style="width:3in;height:87.85pt;mso-position-horizontal-relative:char;mso-position-vertical-relative:line" coordsize="27431,11158">
                  <v:line id="직선 연결선 2" o:spid="_x0000_s1057" style="position:absolute;flip:x;visibility:visible" from="13700,7389" to="13700,9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" strokecolor="windowText" strokeweight=".5pt">
                    <v:stroke joinstyle="miter"/>
                  </v:line>
                  <v:rect id="직사각형 3" o:spid="_x0000_s1058" style="position:absolute;width:11683;height:3652;visibility:visible;v-text-anchor:middle" filled="f" strokecolor="windowText">
                    <v:textbox inset="0,0,0,0">
                      <w:txbxContent>
                        <w:p w14:paraId="794A6240" w14:textId="77777777" w:rsidR="004A00AF" w:rsidRDefault="004A00AF" w:rsidP="008B1B88">
                          <w:pPr>
                            <w:pStyle w:val="NormalWeb"/>
                            <w:wordWrap w:val="0"/>
                            <w:spacing w:after="0"/>
                            <w:jc w:val="center"/>
                            <w:rPr>
                              <w:b/>
                              <w:bCs/>
                              <w:color w:val="000000"/>
                              <w:kern w:val="24"/>
                              <w:sz w:val="20"/>
                              <w:szCs w:val="20"/>
                            </w:rPr>
                          </w:pPr>
                          <w:r w:rsidRPr="005B6D67">
                            <w:rPr>
                              <w:b/>
                              <w:bCs/>
                              <w:color w:val="000000"/>
                              <w:kern w:val="24"/>
                              <w:sz w:val="20"/>
                              <w:szCs w:val="20"/>
                            </w:rPr>
                            <w:t>mn</w:t>
                          </w:r>
                          <w:r>
                            <w:rPr>
                              <w:b/>
                              <w:bCs/>
                              <w:color w:val="000000"/>
                              <w:kern w:val="24"/>
                              <w:sz w:val="20"/>
                              <w:szCs w:val="20"/>
                            </w:rPr>
                            <w:t>-name</w:t>
                          </w:r>
                        </w:p>
                        <w:p w14:paraId="35A835E0" w14:textId="77777777" w:rsidR="004A00AF" w:rsidRDefault="004A00AF" w:rsidP="008B1B88">
                          <w:pPr>
                            <w:pStyle w:val="NormalWeb"/>
                            <w:wordWrap w:val="0"/>
                            <w:spacing w:after="0"/>
                            <w:jc w:val="center"/>
                          </w:pPr>
                          <w:r>
                            <w:rPr>
                              <w:b/>
                              <w:bCs/>
                              <w:color w:val="000000"/>
                              <w:kern w:val="24"/>
                              <w:sz w:val="20"/>
                              <w:szCs w:val="20"/>
                            </w:rPr>
                            <w:t>(CSEBase)</w:t>
                          </w:r>
                        </w:p>
                      </w:txbxContent>
                    </v:textbox>
                  </v:rect>
                  <v:line id="직선 연결선 4" o:spid="_x0000_s1059" style="position:absolute;flip:x;visibility:visible" from="5778,3636" to="5778,6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" strokecolor="windowText" strokeweight=".5pt">
                    <v:stroke joinstyle="miter"/>
                  </v:line>
                  <v:rect id="직사각형 5" o:spid="_x0000_s1060" style="position:absolute;left:7842;top:4874;width:11684;height:253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" filled="f" strokecolor="windowText">
                    <v:textbox inset="0,0,0,0">
                      <w:txbxContent>
                        <w:p w14:paraId="37322C3E" w14:textId="77777777" w:rsidR="004A00AF" w:rsidRDefault="004A00AF" w:rsidP="008B1B88">
                          <w:pPr>
                            <w:pStyle w:val="NormalWeb"/>
                            <w:wordWrap w:val="0"/>
                            <w:spacing w:after="0"/>
                            <w:jc w:val="center"/>
                            <w:rPr>
                              <w:b/>
                              <w:bCs/>
                              <w:color w:val="000000"/>
                              <w:kern w:val="24"/>
                              <w:sz w:val="18"/>
                              <w:szCs w:val="18"/>
                            </w:rPr>
                          </w:pPr>
                          <w:r>
                            <w:rPr>
                              <w:b/>
                              <w:bCs/>
                              <w:color w:val="000000"/>
                              <w:kern w:val="24"/>
                              <w:sz w:val="18"/>
                              <w:szCs w:val="18"/>
                            </w:rPr>
                            <w:t>ae</w:t>
                          </w:r>
                          <w:r w:rsidRPr="005B6D67">
                            <w:rPr>
                              <w:b/>
                              <w:bCs/>
                              <w:color w:val="000000"/>
                              <w:kern w:val="24"/>
                              <w:sz w:val="18"/>
                              <w:szCs w:val="18"/>
                            </w:rPr>
                            <w:t xml:space="preserve">_sensor </w:t>
                          </w:r>
                        </w:p>
                        <w:p w14:paraId="1AD8229D" w14:textId="77777777" w:rsidR="004A00AF" w:rsidRDefault="004A00AF" w:rsidP="008B1B88">
                          <w:pPr>
                            <w:pStyle w:val="NormalWeb"/>
                            <w:wordWrap w:val="0"/>
                            <w:spacing w:after="0"/>
                            <w:jc w:val="center"/>
                          </w:pPr>
                          <w:r w:rsidRPr="005B6D67">
                            <w:rPr>
                              <w:b/>
                              <w:bCs/>
                              <w:color w:val="000000"/>
                              <w:kern w:val="24"/>
                              <w:sz w:val="18"/>
                              <w:szCs w:val="18"/>
                            </w:rPr>
                            <w:t>(AE)</w:t>
                          </w:r>
                        </w:p>
                      </w:txbxContent>
                    </v:textbox>
                  </v:rect>
                  <v:line id="직선 연결선 6" o:spid="_x0000_s1061" style="position:absolute;visibility:visible" from="5778,6097" to="7842,6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" strokecolor="windowText" strokeweight=".5pt">
                    <v:stroke joinstyle="miter"/>
                  </v:line>
                  <v:line id="직선 연결선 7" o:spid="_x0000_s1062" style="position:absolute;visibility:visible" from="13684,9850" to="15747,9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" strokecolor="windowText" strokeweight=".5pt">
                    <v:stroke joinstyle="miter"/>
                  </v:line>
                  <v:rect id="직사각형 8" o:spid="_x0000_s1063" style="position:absolute;left:15747;top:8628;width:11684;height:25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" filled="f" strokecolor="windowText">
                    <v:textbox inset="0,0,0,0">
                      <w:txbxContent>
                        <w:p w14:paraId="5C0E079D" w14:textId="77777777" w:rsidR="004A00AF" w:rsidRDefault="004A00AF" w:rsidP="008B1B88">
                          <w:pPr>
                            <w:pStyle w:val="NormalWeb"/>
                            <w:wordWrap w:val="0"/>
                            <w:spacing w:after="0"/>
                            <w:jc w:val="center"/>
                          </w:pPr>
                          <w:r w:rsidRPr="005B6D67">
                            <w:rPr>
                              <w:b/>
                              <w:bCs/>
                              <w:color w:val="000000"/>
                              <w:kern w:val="24"/>
                              <w:sz w:val="16"/>
                              <w:szCs w:val="16"/>
                            </w:rPr>
                            <w:t>timeSeries_cnt</w:t>
                          </w:r>
                        </w:p>
                        <w:p w14:paraId="2146EB94" w14:textId="77777777" w:rsidR="004A00AF" w:rsidRDefault="004A00AF" w:rsidP="008B1B88">
                          <w:pPr>
                            <w:pStyle w:val="NormalWeb"/>
                            <w:wordWrap w:val="0"/>
                            <w:spacing w:after="0"/>
                            <w:jc w:val="center"/>
                          </w:pPr>
                          <w:r w:rsidRPr="005B6D67">
                            <w:rPr>
                              <w:b/>
                              <w:bCs/>
                              <w:color w:val="000000"/>
                              <w:kern w:val="24"/>
                              <w:sz w:val="16"/>
                              <w:szCs w:val="16"/>
                            </w:rPr>
                            <w:t>(timeSeries)</w:t>
                          </w:r>
                        </w:p>
                      </w:txbxContent>
                    </v:textbox>
                  </v:rect>
                  <w10:wrap type="none"/>
                  <w10:anchorlock/>
                </v:group>
              </w:pict>
            </w:r>
          </w:p>
        </w:tc>
      </w:tr>
      <w:tr w:rsidR="008B1B88" w:rsidRPr="009743EA" w14:paraId="16E1A75A"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2FC580E0" w14:textId="77777777" w:rsidR="008B1B88" w:rsidRPr="009743EA" w:rsidRDefault="008B1B88" w:rsidP="005C72A8">
            <w:pPr>
              <w:pStyle w:val="TAL"/>
              <w:snapToGrid w:val="0"/>
              <w:jc w:val="center"/>
              <w:rPr>
                <w:b/>
                <w:kern w:val="1"/>
              </w:rPr>
            </w:pPr>
          </w:p>
          <w:p w14:paraId="46EDE6B8" w14:textId="77777777" w:rsidR="008B1B88" w:rsidRPr="009743EA" w:rsidRDefault="008B1B88" w:rsidP="005C72A8">
            <w:pPr>
              <w:pStyle w:val="TAL"/>
              <w:snapToGrid w:val="0"/>
              <w:jc w:val="center"/>
              <w:rPr>
                <w:b/>
                <w:kern w:val="1"/>
              </w:rPr>
            </w:pPr>
          </w:p>
          <w:p w14:paraId="2FB8F66A" w14:textId="77777777" w:rsidR="008B1B88" w:rsidRPr="009743EA" w:rsidRDefault="008B1B88" w:rsidP="005C72A8">
            <w:pPr>
              <w:pStyle w:val="TAL"/>
              <w:snapToGrid w:val="0"/>
              <w:jc w:val="center"/>
              <w:rPr>
                <w:b/>
                <w:kern w:val="1"/>
              </w:rPr>
            </w:pPr>
          </w:p>
          <w:p w14:paraId="65D2049E" w14:textId="77777777" w:rsidR="008B1B88" w:rsidRPr="009743EA" w:rsidRDefault="008B1B88" w:rsidP="005C72A8">
            <w:pPr>
              <w:pStyle w:val="TAL"/>
              <w:snapToGrid w:val="0"/>
              <w:jc w:val="center"/>
              <w:rPr>
                <w:b/>
                <w:kern w:val="1"/>
              </w:rPr>
            </w:pPr>
          </w:p>
          <w:p w14:paraId="4507FF82" w14:textId="77777777" w:rsidR="008B1B88" w:rsidRPr="009743EA" w:rsidRDefault="008B1B88" w:rsidP="005C72A8">
            <w:pPr>
              <w:pStyle w:val="TAL"/>
              <w:snapToGrid w:val="0"/>
              <w:jc w:val="center"/>
              <w:rPr>
                <w:b/>
                <w:kern w:val="1"/>
              </w:rPr>
            </w:pPr>
          </w:p>
          <w:p w14:paraId="5EE1FD75" w14:textId="77777777" w:rsidR="008B1B88" w:rsidRPr="009743EA" w:rsidRDefault="008B1B88" w:rsidP="005C72A8">
            <w:pPr>
              <w:pStyle w:val="TAL"/>
              <w:snapToGrid w:val="0"/>
              <w:jc w:val="center"/>
              <w:rPr>
                <w:b/>
                <w:kern w:val="1"/>
              </w:rPr>
            </w:pPr>
            <w:r w:rsidRPr="009743EA">
              <w:rPr>
                <w:b/>
                <w:kern w:val="1"/>
              </w:rPr>
              <w:t>Call Flow</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1EC56C8A" w14:textId="69D2CE1F" w:rsidR="008B1B88" w:rsidRPr="005A2D7C" w:rsidRDefault="00654563" w:rsidP="005A2D7C">
            <w:pPr>
              <w:pStyle w:val="FL"/>
            </w:pPr>
            <w:r w:rsidRPr="005A2D7C">
              <w:rPr>
                <w:sz w:val="18"/>
              </w:rPr>
            </w:r>
            <w:r w:rsidRPr="005A2D7C">
              <w:rPr>
                <w:sz w:val="18"/>
              </w:rPr>
              <w:pict w14:anchorId="43F18CBE">
                <v:group id="_x0000_s1205" style="width:261pt;height:133.25pt;mso-position-horizontal-relative:char;mso-position-vertical-relative:line" coordsize="33147,16922">
                  <v:roundrect id="모서리가 둥근 직사각형 2" o:spid="_x0000_s1206" style="position:absolute;width:9398;height:6810;visibility:visible;v-text-anchor:middle" arcsize="10923f" fillcolor="#5b9bd5" strokecolor="#d9d9d9" strokeweight=".5pt">
                    <v:stroke joinstyle="miter"/>
                    <v:textbox>
                      <w:txbxContent>
                        <w:p w14:paraId="75AE782F" w14:textId="77777777" w:rsidR="004A00AF" w:rsidRPr="00D4467B" w:rsidRDefault="004A00AF" w:rsidP="008B1B88">
                          <w:pPr>
                            <w:pStyle w:val="NormalWeb"/>
                            <w:wordWrap w:val="0"/>
                            <w:spacing w:after="0"/>
                            <w:jc w:val="center"/>
                            <w:rPr>
                              <w:rFonts w:ascii="Malgun Gothic" w:hAnsi="Malgun Gothic"/>
                              <w:color w:val="FFFFFF"/>
                              <w:kern w:val="24"/>
                              <w:sz w:val="10"/>
                              <w:szCs w:val="10"/>
                            </w:rPr>
                          </w:pPr>
                        </w:p>
                        <w:p w14:paraId="4145962A" w14:textId="77777777" w:rsidR="004A00AF" w:rsidRPr="00D4467B" w:rsidRDefault="004A00AF" w:rsidP="008B1B88">
                          <w:pPr>
                            <w:pStyle w:val="NormalWeb"/>
                            <w:wordWrap w:val="0"/>
                            <w:spacing w:after="0"/>
                            <w:jc w:val="center"/>
                          </w:pPr>
                          <w:r w:rsidRPr="00D4467B">
                            <w:rPr>
                              <w:rFonts w:ascii="Malgun Gothic" w:hAnsi="Malgun Gothic" w:hint="eastAsia"/>
                              <w:color w:val="FFFFFF"/>
                              <w:kern w:val="24"/>
                            </w:rPr>
                            <w:t>originator</w:t>
                          </w:r>
                        </w:p>
                      </w:txbxContent>
                    </v:textbox>
                  </v:roundrect>
                  <v:line id="직선 연결선 3" o:spid="_x0000_s1207" style="position:absolute;visibility:visible" from="4826,6810" to="4826,16922" o:connectortype="straight" strokecolor="windowText" strokeweight=".5pt">
                    <v:stroke dashstyle="longDash" joinstyle="miter"/>
                  </v:line>
                  <v:shape id="직선 화살표 연결선 4" o:spid="_x0000_s1208" type="#_x0000_t32" style="position:absolute;left:5524;top:10810;width:22082;height:32;visibility:visible" o:connectortype="straight" strokecolor="#5b9bd5" strokeweight="1.5pt">
                    <v:stroke endarrow="block" endarrowlength="long" joinstyle="miter" endcap="round"/>
                  </v:shape>
                  <v:shape id="TextBox 36" o:spid="_x0000_s1209" type="#_x0000_t202" style="position:absolute;left:10160;top:9067;width:12807;height:2451;visibility:visible" filled="f" stroked="f">
                    <v:textbox style="mso-fit-shape-to-text:t">
                      <w:txbxContent>
                        <w:p w14:paraId="51E3C7C1" w14:textId="77777777" w:rsidR="004A00AF" w:rsidRDefault="004A00AF" w:rsidP="008B1B88">
                          <w:pPr>
                            <w:pStyle w:val="NormalWeb"/>
                            <w:wordWrap w:val="0"/>
                            <w:spacing w:after="0"/>
                          </w:pPr>
                          <w:r w:rsidRPr="00D4467B">
                            <w:rPr>
                              <w:rFonts w:ascii="Malgun Gothic" w:hAnsi="Malgun Gothic" w:hint="eastAsia"/>
                              <w:color w:val="5B9BD5"/>
                              <w:kern w:val="24"/>
                              <w:sz w:val="14"/>
                              <w:szCs w:val="14"/>
                            </w:rPr>
                            <w:t>timeSeries delete request</w:t>
                          </w:r>
                        </w:p>
                      </w:txbxContent>
                    </v:textbox>
                  </v:shape>
                  <v:shape id="TextBox 37" o:spid="_x0000_s1210" type="#_x0000_t202" style="position:absolute;left:5027;top:12890;width:22777;height:2451;visibility:visible" filled="f" stroked="f">
                    <v:textbox style="mso-fit-shape-to-text:t">
                      <w:txbxContent>
                        <w:p w14:paraId="1B4CF317" w14:textId="77777777" w:rsidR="004A00AF" w:rsidRDefault="004A00AF" w:rsidP="008B1B88">
                          <w:pPr>
                            <w:pStyle w:val="NormalWeb"/>
                            <w:wordWrap w:val="0"/>
                            <w:spacing w:after="0"/>
                            <w:jc w:val="center"/>
                          </w:pPr>
                          <w:r w:rsidRPr="00D4467B">
                            <w:rPr>
                              <w:rFonts w:ascii="Malgun Gothic" w:hAnsi="Malgun Gothic" w:hint="eastAsia"/>
                              <w:color w:val="5B9BD5"/>
                              <w:kern w:val="24"/>
                              <w:sz w:val="14"/>
                              <w:szCs w:val="14"/>
                            </w:rPr>
                            <w:t>Response</w:t>
                          </w:r>
                        </w:p>
                      </w:txbxContent>
                    </v:textbox>
                  </v:shape>
                  <v:shape id="직선 화살표 연결선 7" o:spid="_x0000_s1211" type="#_x0000_t32" style="position:absolute;left:5873;top:14636;width:21733;height:64;flip:x y;visibility:visible" o:connectortype="straight" strokecolor="#5b9bd5" strokeweight="1.5pt">
                    <v:stroke endarrow="block" endarrowlength="long" joinstyle="miter" endcap="round"/>
                  </v:shape>
                  <v:roundrect id="모서리가 둥근 직사각형 8" o:spid="_x0000_s1212" style="position:absolute;left:23749;width:9398;height:6810;visibility:visible;v-text-anchor:middle" arcsize="10923f" fillcolor="#5b9bd5" strokecolor="#d9d9d9" strokeweight=".5pt">
                    <v:stroke joinstyle="miter"/>
                    <v:textbox>
                      <w:txbxContent>
                        <w:p w14:paraId="64FD4F26" w14:textId="77777777" w:rsidR="004A00AF" w:rsidRPr="003F3895" w:rsidRDefault="004A00AF" w:rsidP="008B1B88">
                          <w:pPr>
                            <w:pStyle w:val="NormalWeb"/>
                            <w:wordWrap w:val="0"/>
                            <w:spacing w:after="0"/>
                            <w:jc w:val="center"/>
                            <w:rPr>
                              <w:rFonts w:ascii="Malgun Gothic" w:hAnsi="Malgun Gothic"/>
                              <w:color w:val="FFFFFF"/>
                              <w:kern w:val="24"/>
                              <w:sz w:val="10"/>
                              <w:szCs w:val="10"/>
                            </w:rPr>
                          </w:pPr>
                        </w:p>
                        <w:p w14:paraId="64D245D6" w14:textId="77777777" w:rsidR="004A00AF" w:rsidRPr="00D4467B" w:rsidRDefault="004A00AF" w:rsidP="008B1B88">
                          <w:pPr>
                            <w:pStyle w:val="NormalWeb"/>
                            <w:wordWrap w:val="0"/>
                            <w:spacing w:after="0"/>
                            <w:jc w:val="center"/>
                          </w:pPr>
                          <w:r w:rsidRPr="003F3895">
                            <w:rPr>
                              <w:rFonts w:ascii="Malgun Gothic" w:hAnsi="Malgun Gothic" w:hint="eastAsia"/>
                              <w:color w:val="FFFFFF"/>
                              <w:kern w:val="24"/>
                            </w:rPr>
                            <w:t>mn</w:t>
                          </w:r>
                          <w:r w:rsidRPr="003F3895">
                            <w:rPr>
                              <w:rFonts w:ascii="Malgun Gothic" w:hAnsi="Malgun Gothic"/>
                              <w:color w:val="FFFFFF"/>
                              <w:kern w:val="24"/>
                            </w:rPr>
                            <w:t>-name</w:t>
                          </w:r>
                        </w:p>
                      </w:txbxContent>
                    </v:textbox>
                  </v:roundrect>
                  <v:line id="직선 연결선 9" o:spid="_x0000_s1213" style="position:absolute;visibility:visible" from="28575,6810" to="28575,16922" o:connectortype="straight" strokecolor="windowText" strokeweight=".5pt">
                    <v:stroke dashstyle="longDash" joinstyle="miter"/>
                  </v:line>
                  <w10:wrap type="none"/>
                  <w10:anchorlock/>
                </v:group>
              </w:pict>
            </w:r>
          </w:p>
        </w:tc>
      </w:tr>
      <w:tr w:rsidR="008B1B88" w:rsidRPr="009743EA" w14:paraId="3BBAD2A9"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69DDEA87" w14:textId="77777777" w:rsidR="008B1B88" w:rsidRPr="009743EA" w:rsidRDefault="008B1B88" w:rsidP="005C72A8">
            <w:pPr>
              <w:pStyle w:val="TAL"/>
              <w:snapToGrid w:val="0"/>
              <w:jc w:val="center"/>
              <w:rPr>
                <w:b/>
                <w:kern w:val="1"/>
              </w:rPr>
            </w:pPr>
          </w:p>
          <w:p w14:paraId="017B3E26" w14:textId="77777777" w:rsidR="008B1B88" w:rsidRPr="009743EA" w:rsidRDefault="008B1B88" w:rsidP="005C72A8">
            <w:pPr>
              <w:pStyle w:val="TAL"/>
              <w:snapToGrid w:val="0"/>
              <w:jc w:val="center"/>
              <w:rPr>
                <w:b/>
                <w:kern w:val="1"/>
              </w:rPr>
            </w:pPr>
          </w:p>
          <w:p w14:paraId="700BEA01" w14:textId="77777777" w:rsidR="008B1B88" w:rsidRPr="009743EA" w:rsidRDefault="008B1B88" w:rsidP="005C72A8">
            <w:pPr>
              <w:pStyle w:val="TAL"/>
              <w:snapToGrid w:val="0"/>
              <w:jc w:val="center"/>
              <w:rPr>
                <w:b/>
                <w:kern w:val="1"/>
              </w:rPr>
            </w:pPr>
            <w:r w:rsidRPr="009743EA">
              <w:rPr>
                <w:b/>
                <w:kern w:val="1"/>
              </w:rPr>
              <w:t>HTTP Header Information</w:t>
            </w:r>
          </w:p>
          <w:p w14:paraId="141D1D08" w14:textId="77777777" w:rsidR="008B1B88" w:rsidRPr="009743EA" w:rsidRDefault="008B1B88" w:rsidP="005C72A8">
            <w:pPr>
              <w:pStyle w:val="TAL"/>
              <w:snapToGrid w:val="0"/>
              <w:jc w:val="center"/>
              <w:rPr>
                <w:b/>
                <w:kern w:val="1"/>
              </w:rPr>
            </w:pPr>
          </w:p>
          <w:p w14:paraId="3BEF73E1" w14:textId="77777777" w:rsidR="00FE3B5F" w:rsidRPr="009743EA" w:rsidRDefault="00FE3B5F" w:rsidP="005C72A8">
            <w:pPr>
              <w:pStyle w:val="TAL"/>
              <w:snapToGrid w:val="0"/>
              <w:jc w:val="center"/>
              <w:rPr>
                <w:b/>
                <w:kern w:val="1"/>
              </w:rPr>
            </w:pPr>
          </w:p>
          <w:p w14:paraId="6C3D4C83" w14:textId="77777777" w:rsidR="008B1B88" w:rsidRPr="009743EA" w:rsidRDefault="008B1B88" w:rsidP="00424F10">
            <w:pPr>
              <w:pStyle w:val="TAL"/>
              <w:snapToGrid w:val="0"/>
              <w:jc w:val="center"/>
              <w:rPr>
                <w:b/>
                <w:kern w:val="1"/>
              </w:rP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06AD2C43" w14:textId="77777777" w:rsidR="008B1B88" w:rsidRPr="009743EA" w:rsidRDefault="008B1B88" w:rsidP="005C72A8">
            <w:pPr>
              <w:pStyle w:val="TAL"/>
              <w:snapToGrid w:val="0"/>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01"/>
              <w:gridCol w:w="4359"/>
            </w:tblGrid>
            <w:tr w:rsidR="008B1B88" w:rsidRPr="009743EA" w14:paraId="2CAC2303" w14:textId="77777777" w:rsidTr="005A2D7C">
              <w:trPr>
                <w:jc w:val="center"/>
              </w:trPr>
              <w:tc>
                <w:tcPr>
                  <w:tcW w:w="1501" w:type="dxa"/>
                  <w:shd w:val="clear" w:color="auto" w:fill="9CC2E5"/>
                </w:tcPr>
                <w:p w14:paraId="3C87C4C1" w14:textId="77777777" w:rsidR="008B1B88" w:rsidRPr="009743EA" w:rsidRDefault="008B1B88" w:rsidP="005C72A8">
                  <w:pPr>
                    <w:pStyle w:val="TAL"/>
                    <w:snapToGrid w:val="0"/>
                    <w:jc w:val="center"/>
                    <w:rPr>
                      <w:rFonts w:eastAsia="Calibri"/>
                      <w:b/>
                      <w:szCs w:val="22"/>
                    </w:rPr>
                  </w:pPr>
                  <w:r w:rsidRPr="009743EA">
                    <w:rPr>
                      <w:rFonts w:eastAsia="Calibri"/>
                      <w:b/>
                      <w:szCs w:val="22"/>
                    </w:rPr>
                    <w:t>Header</w:t>
                  </w:r>
                </w:p>
              </w:tc>
              <w:tc>
                <w:tcPr>
                  <w:tcW w:w="4359" w:type="dxa"/>
                  <w:shd w:val="clear" w:color="auto" w:fill="9CC2E5"/>
                </w:tcPr>
                <w:p w14:paraId="3F9405B7" w14:textId="77777777" w:rsidR="008B1B88" w:rsidRPr="009743EA" w:rsidRDefault="008B1B88" w:rsidP="005C72A8">
                  <w:pPr>
                    <w:pStyle w:val="TAL"/>
                    <w:snapToGrid w:val="0"/>
                    <w:jc w:val="center"/>
                    <w:rPr>
                      <w:rFonts w:eastAsia="Calibri"/>
                      <w:b/>
                      <w:szCs w:val="22"/>
                    </w:rPr>
                  </w:pPr>
                  <w:r w:rsidRPr="009743EA">
                    <w:rPr>
                      <w:rFonts w:eastAsia="Calibri"/>
                      <w:b/>
                      <w:szCs w:val="22"/>
                    </w:rPr>
                    <w:t>Value</w:t>
                  </w:r>
                </w:p>
              </w:tc>
            </w:tr>
            <w:tr w:rsidR="008B1B88" w:rsidRPr="009743EA" w14:paraId="3AD89FD5" w14:textId="77777777" w:rsidTr="005A2D7C">
              <w:trPr>
                <w:jc w:val="center"/>
              </w:trPr>
              <w:tc>
                <w:tcPr>
                  <w:tcW w:w="1501" w:type="dxa"/>
                  <w:shd w:val="clear" w:color="auto" w:fill="DEEAF6"/>
                </w:tcPr>
                <w:p w14:paraId="62C7E249" w14:textId="77777777" w:rsidR="008B1B88" w:rsidRPr="009743EA" w:rsidRDefault="008B1B88" w:rsidP="005C72A8">
                  <w:pPr>
                    <w:pStyle w:val="TAL"/>
                    <w:snapToGrid w:val="0"/>
                    <w:jc w:val="center"/>
                    <w:rPr>
                      <w:rFonts w:eastAsia="Calibri"/>
                      <w:szCs w:val="22"/>
                    </w:rPr>
                  </w:pPr>
                  <w:r w:rsidRPr="009743EA">
                    <w:rPr>
                      <w:rFonts w:eastAsia="Calibri"/>
                      <w:szCs w:val="22"/>
                    </w:rPr>
                    <w:t>Accept</w:t>
                  </w:r>
                </w:p>
              </w:tc>
              <w:tc>
                <w:tcPr>
                  <w:tcW w:w="4359" w:type="dxa"/>
                  <w:shd w:val="clear" w:color="auto" w:fill="auto"/>
                </w:tcPr>
                <w:p w14:paraId="2940ED34" w14:textId="77777777" w:rsidR="008B1B88" w:rsidRPr="009743EA" w:rsidRDefault="008B1B88" w:rsidP="005C72A8">
                  <w:pPr>
                    <w:pStyle w:val="TAL"/>
                    <w:snapToGrid w:val="0"/>
                    <w:rPr>
                      <w:rFonts w:eastAsia="Calibri"/>
                      <w:szCs w:val="22"/>
                    </w:rPr>
                  </w:pPr>
                  <w:r w:rsidRPr="009743EA">
                    <w:rPr>
                      <w:rFonts w:eastAsia="Calibri"/>
                      <w:szCs w:val="22"/>
                    </w:rPr>
                    <w:t>application/json</w:t>
                  </w:r>
                </w:p>
              </w:tc>
            </w:tr>
            <w:tr w:rsidR="008B1B88" w:rsidRPr="009743EA" w14:paraId="51D30759" w14:textId="77777777" w:rsidTr="005A2D7C">
              <w:trPr>
                <w:jc w:val="center"/>
              </w:trPr>
              <w:tc>
                <w:tcPr>
                  <w:tcW w:w="1501" w:type="dxa"/>
                  <w:shd w:val="clear" w:color="auto" w:fill="DEEAF6"/>
                </w:tcPr>
                <w:p w14:paraId="23789435" w14:textId="77777777" w:rsidR="008B1B88" w:rsidRPr="009743EA" w:rsidRDefault="008B1B88" w:rsidP="005C72A8">
                  <w:pPr>
                    <w:pStyle w:val="TAL"/>
                    <w:snapToGrid w:val="0"/>
                    <w:jc w:val="center"/>
                    <w:rPr>
                      <w:rFonts w:eastAsia="Calibri"/>
                      <w:szCs w:val="22"/>
                    </w:rPr>
                  </w:pPr>
                  <w:r w:rsidRPr="009743EA">
                    <w:rPr>
                      <w:rFonts w:eastAsia="Calibri"/>
                      <w:szCs w:val="22"/>
                    </w:rPr>
                    <w:t>X-M2M-RI</w:t>
                  </w:r>
                </w:p>
              </w:tc>
              <w:tc>
                <w:tcPr>
                  <w:tcW w:w="4359" w:type="dxa"/>
                  <w:shd w:val="clear" w:color="auto" w:fill="auto"/>
                </w:tcPr>
                <w:p w14:paraId="63DA8952" w14:textId="77777777" w:rsidR="008B1B88" w:rsidRPr="009743EA" w:rsidRDefault="008B1B88" w:rsidP="005C72A8">
                  <w:pPr>
                    <w:pStyle w:val="TAL"/>
                    <w:snapToGrid w:val="0"/>
                    <w:rPr>
                      <w:rFonts w:eastAsia="Calibri"/>
                      <w:szCs w:val="22"/>
                    </w:rPr>
                  </w:pPr>
                  <w:r w:rsidRPr="009743EA">
                    <w:rPr>
                      <w:rFonts w:eastAsia="Calibri"/>
                      <w:szCs w:val="22"/>
                    </w:rPr>
                    <w:t>Request</w:t>
                  </w:r>
                  <w:r w:rsidR="00424F10" w:rsidRPr="009743EA">
                    <w:rPr>
                      <w:rFonts w:eastAsia="Calibri"/>
                      <w:szCs w:val="22"/>
                    </w:rPr>
                    <w:t xml:space="preserve"> </w:t>
                  </w:r>
                  <w:r w:rsidRPr="009743EA">
                    <w:rPr>
                      <w:rFonts w:eastAsia="Calibri"/>
                      <w:szCs w:val="22"/>
                    </w:rPr>
                    <w:t>ID</w:t>
                  </w:r>
                  <w:r w:rsidR="00424F10" w:rsidRPr="009743EA">
                    <w:rPr>
                      <w:rFonts w:eastAsia="Calibri"/>
                      <w:szCs w:val="22"/>
                    </w:rPr>
                    <w:t xml:space="preserve"> </w:t>
                  </w:r>
                </w:p>
              </w:tc>
            </w:tr>
            <w:tr w:rsidR="008B1B88" w:rsidRPr="009743EA" w14:paraId="45F501E1" w14:textId="77777777" w:rsidTr="005A2D7C">
              <w:trPr>
                <w:jc w:val="center"/>
              </w:trPr>
              <w:tc>
                <w:tcPr>
                  <w:tcW w:w="1501" w:type="dxa"/>
                  <w:shd w:val="clear" w:color="auto" w:fill="DEEAF6"/>
                </w:tcPr>
                <w:p w14:paraId="27CDC523" w14:textId="77777777" w:rsidR="008B1B88" w:rsidRPr="009743EA" w:rsidRDefault="008B1B88" w:rsidP="005C72A8">
                  <w:pPr>
                    <w:pStyle w:val="TAL"/>
                    <w:snapToGrid w:val="0"/>
                    <w:jc w:val="center"/>
                    <w:rPr>
                      <w:rFonts w:eastAsia="Calibri"/>
                      <w:szCs w:val="22"/>
                    </w:rPr>
                  </w:pPr>
                  <w:r w:rsidRPr="009743EA">
                    <w:rPr>
                      <w:rFonts w:eastAsia="Calibri"/>
                      <w:szCs w:val="22"/>
                    </w:rPr>
                    <w:t>X-M2M-Origin</w:t>
                  </w:r>
                </w:p>
              </w:tc>
              <w:tc>
                <w:tcPr>
                  <w:tcW w:w="4359" w:type="dxa"/>
                  <w:shd w:val="clear" w:color="auto" w:fill="auto"/>
                </w:tcPr>
                <w:p w14:paraId="1C10A775" w14:textId="77777777" w:rsidR="008B1B88" w:rsidRPr="009743EA" w:rsidRDefault="008B1B88" w:rsidP="005C72A8">
                  <w:pPr>
                    <w:pStyle w:val="TAL"/>
                    <w:snapToGrid w:val="0"/>
                    <w:rPr>
                      <w:rFonts w:eastAsia="Calibri"/>
                      <w:szCs w:val="22"/>
                    </w:rPr>
                  </w:pPr>
                  <w:r w:rsidRPr="009743EA">
                    <w:rPr>
                      <w:rFonts w:eastAsia="Calibri"/>
                      <w:szCs w:val="22"/>
                    </w:rPr>
                    <w:t>AE-ID</w:t>
                  </w:r>
                  <w:r w:rsidR="00424F10" w:rsidRPr="009743EA">
                    <w:rPr>
                      <w:rFonts w:eastAsia="Calibri"/>
                      <w:szCs w:val="22"/>
                    </w:rPr>
                    <w:t xml:space="preserve"> </w:t>
                  </w:r>
                  <w:r w:rsidRPr="009743EA">
                    <w:rPr>
                      <w:rFonts w:eastAsia="Calibri"/>
                      <w:szCs w:val="22"/>
                    </w:rPr>
                    <w:t>of</w:t>
                  </w:r>
                  <w:r w:rsidR="00424F10" w:rsidRPr="009743EA">
                    <w:rPr>
                      <w:rFonts w:eastAsia="Calibri"/>
                      <w:szCs w:val="22"/>
                    </w:rPr>
                    <w:t xml:space="preserve"> </w:t>
                  </w:r>
                  <w:r w:rsidRPr="009743EA">
                    <w:rPr>
                      <w:rFonts w:eastAsia="Calibri"/>
                      <w:szCs w:val="22"/>
                    </w:rPr>
                    <w:t>request</w:t>
                  </w:r>
                  <w:r w:rsidR="00424F10" w:rsidRPr="009743EA">
                    <w:rPr>
                      <w:rFonts w:eastAsia="Calibri"/>
                      <w:szCs w:val="22"/>
                    </w:rPr>
                    <w:t xml:space="preserve"> </w:t>
                  </w:r>
                  <w:r w:rsidRPr="009743EA">
                    <w:rPr>
                      <w:rFonts w:eastAsia="Calibri"/>
                      <w:szCs w:val="22"/>
                    </w:rPr>
                    <w:t>originator</w:t>
                  </w:r>
                </w:p>
              </w:tc>
            </w:tr>
            <w:tr w:rsidR="002C2FE0" w:rsidRPr="009743EA" w14:paraId="4D4F4F4C" w14:textId="77777777" w:rsidTr="005A2D7C">
              <w:trPr>
                <w:jc w:val="center"/>
              </w:trPr>
              <w:tc>
                <w:tcPr>
                  <w:tcW w:w="1501" w:type="dxa"/>
                  <w:shd w:val="clear" w:color="auto" w:fill="DEEAF6"/>
                </w:tcPr>
                <w:p w14:paraId="6355EE6D" w14:textId="77777777" w:rsidR="002C2FE0" w:rsidRPr="009743EA" w:rsidRDefault="002C2FE0" w:rsidP="002C2FE0">
                  <w:pPr>
                    <w:pStyle w:val="TAL"/>
                    <w:snapToGrid w:val="0"/>
                    <w:jc w:val="center"/>
                    <w:rPr>
                      <w:rFonts w:eastAsia="Calibri"/>
                      <w:szCs w:val="22"/>
                    </w:rPr>
                  </w:pPr>
                  <w:r w:rsidRPr="009743EA">
                    <w:rPr>
                      <w:rFonts w:eastAsia="Calibri"/>
                      <w:szCs w:val="22"/>
                    </w:rPr>
                    <w:t>X-M2M-RVI</w:t>
                  </w:r>
                </w:p>
              </w:tc>
              <w:tc>
                <w:tcPr>
                  <w:tcW w:w="4359" w:type="dxa"/>
                  <w:shd w:val="clear" w:color="auto" w:fill="auto"/>
                </w:tcPr>
                <w:p w14:paraId="72A8B5B1" w14:textId="77777777" w:rsidR="002C2FE0" w:rsidRPr="009743EA" w:rsidRDefault="002C2FE0" w:rsidP="002C2FE0">
                  <w:pPr>
                    <w:pStyle w:val="TAL"/>
                    <w:snapToGrid w:val="0"/>
                    <w:rPr>
                      <w:rFonts w:eastAsia="Calibri"/>
                      <w:szCs w:val="22"/>
                    </w:rPr>
                  </w:pPr>
                  <w:r w:rsidRPr="009743EA">
                    <w:rPr>
                      <w:rFonts w:eastAsia="Calibri"/>
                      <w:szCs w:val="22"/>
                    </w:rPr>
                    <w:t>Release</w:t>
                  </w:r>
                  <w:r w:rsidR="00424F10" w:rsidRPr="009743EA">
                    <w:rPr>
                      <w:rFonts w:eastAsia="Calibri"/>
                      <w:szCs w:val="22"/>
                    </w:rPr>
                    <w:t xml:space="preserve"> </w:t>
                  </w:r>
                  <w:r w:rsidRPr="009743EA">
                    <w:rPr>
                      <w:rFonts w:eastAsia="Calibri"/>
                      <w:szCs w:val="22"/>
                    </w:rPr>
                    <w:t>Version</w:t>
                  </w:r>
                  <w:r w:rsidR="00424F10" w:rsidRPr="009743EA">
                    <w:rPr>
                      <w:rFonts w:eastAsia="Calibri"/>
                      <w:szCs w:val="22"/>
                    </w:rPr>
                    <w:t xml:space="preserve"> </w:t>
                  </w:r>
                  <w:r w:rsidRPr="009743EA">
                    <w:rPr>
                      <w:rFonts w:eastAsia="Calibri"/>
                      <w:szCs w:val="22"/>
                    </w:rPr>
                    <w:t>Indicator</w:t>
                  </w:r>
                </w:p>
              </w:tc>
            </w:tr>
          </w:tbl>
          <w:p w14:paraId="76A1E428" w14:textId="77777777" w:rsidR="008B1B88" w:rsidRPr="009743EA" w:rsidRDefault="008B1B88" w:rsidP="005C72A8">
            <w:pPr>
              <w:pStyle w:val="TAL"/>
              <w:snapToGrid w:val="0"/>
              <w:jc w:val="center"/>
            </w:pPr>
          </w:p>
        </w:tc>
      </w:tr>
      <w:tr w:rsidR="008B1B88" w:rsidRPr="009743EA" w14:paraId="5AC06AF7"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09306840" w14:textId="77777777" w:rsidR="008B1B88" w:rsidRPr="009743EA" w:rsidRDefault="008B1B88" w:rsidP="005C72A8">
            <w:pPr>
              <w:pStyle w:val="Default"/>
              <w:overflowPunct w:val="0"/>
              <w:jc w:val="center"/>
              <w:rPr>
                <w:color w:val="auto"/>
              </w:rPr>
            </w:pPr>
          </w:p>
          <w:p w14:paraId="211C2456" w14:textId="77777777" w:rsidR="008B1B88" w:rsidRPr="009743EA" w:rsidRDefault="008B1B88" w:rsidP="005C72A8">
            <w:pPr>
              <w:pStyle w:val="Default"/>
              <w:overflowPunct w:val="0"/>
              <w:jc w:val="center"/>
              <w:rPr>
                <w:b/>
                <w:sz w:val="20"/>
                <w:szCs w:val="20"/>
              </w:rPr>
            </w:pPr>
          </w:p>
          <w:p w14:paraId="4FAABCDA" w14:textId="77777777" w:rsidR="008B1B88" w:rsidRPr="009743EA" w:rsidRDefault="008B1B88" w:rsidP="005C72A8">
            <w:pPr>
              <w:pStyle w:val="Default"/>
              <w:overflowPunct w:val="0"/>
              <w:jc w:val="center"/>
              <w:rPr>
                <w:b/>
                <w:sz w:val="20"/>
                <w:szCs w:val="20"/>
              </w:rPr>
            </w:pPr>
          </w:p>
          <w:p w14:paraId="641BC738" w14:textId="77777777" w:rsidR="008B1B88" w:rsidRPr="009743EA" w:rsidRDefault="008B1B88" w:rsidP="005C72A8">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18B688E3" w14:textId="77777777" w:rsidR="008B1B88" w:rsidRPr="009743EA" w:rsidRDefault="008B1B88" w:rsidP="005C72A8">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no RCN or</w:t>
            </w:r>
          </w:p>
          <w:p w14:paraId="2DAE2244" w14:textId="77777777" w:rsidR="008B1B88" w:rsidRPr="009743EA" w:rsidRDefault="008B1B88" w:rsidP="005C72A8">
            <w:pPr>
              <w:pStyle w:val="Default"/>
              <w:overflowPunct w:val="0"/>
              <w:jc w:val="center"/>
              <w:rPr>
                <w:b/>
                <w:kern w:val="1"/>
              </w:rPr>
            </w:pPr>
            <w:r w:rsidRPr="009743EA">
              <w:rPr>
                <w:rFonts w:ascii="Arial" w:eastAsia="Malgun Gothic" w:hAnsi="Arial"/>
                <w:b/>
                <w:color w:val="auto"/>
                <w:kern w:val="1"/>
                <w:sz w:val="18"/>
                <w:szCs w:val="20"/>
              </w:rPr>
              <w:t>RCN=0</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0C654E38" w14:textId="77777777" w:rsidR="00E20297" w:rsidRPr="005A2D7C" w:rsidRDefault="00E20297" w:rsidP="005A2D7C">
            <w:pPr>
              <w:pStyle w:val="TAL"/>
              <w:rPr>
                <w:rFonts w:eastAsia="Calibri Light"/>
              </w:rPr>
            </w:pPr>
          </w:p>
          <w:p w14:paraId="257660B6" w14:textId="77777777" w:rsidR="008B1B88" w:rsidRPr="009743EA" w:rsidRDefault="00E20297" w:rsidP="005C72A8">
            <w:pPr>
              <w:widowControl w:val="0"/>
              <w:spacing w:after="0"/>
              <w:ind w:left="284"/>
              <w:jc w:val="both"/>
              <w:textAlignment w:val="auto"/>
              <w:rPr>
                <w:rFonts w:eastAsia="Calibri Light"/>
                <w:b/>
                <w:sz w:val="24"/>
              </w:rPr>
            </w:pPr>
            <w:r w:rsidRPr="009743EA">
              <w:rPr>
                <w:rFonts w:eastAsia="Calibri Light"/>
                <w:b/>
                <w:sz w:val="24"/>
              </w:rPr>
              <w:t>API/TS/DEL/001</w:t>
            </w:r>
          </w:p>
          <w:p w14:paraId="4968D998" w14:textId="77777777" w:rsidR="00E20297" w:rsidRPr="009743EA" w:rsidRDefault="00E20297" w:rsidP="005C72A8">
            <w:pPr>
              <w:widowControl w:val="0"/>
              <w:spacing w:after="0"/>
              <w:ind w:left="284"/>
              <w:jc w:val="both"/>
              <w:textAlignment w:val="auto"/>
              <w:rPr>
                <w:rFonts w:ascii="Arial" w:hAnsi="Arial"/>
                <w:color w:val="0070C0"/>
                <w:sz w:val="18"/>
              </w:rPr>
            </w:pPr>
            <w:r w:rsidRPr="009743EA">
              <w:rPr>
                <w:rFonts w:eastAsia="Calibri Light"/>
                <w:b/>
                <w:sz w:val="24"/>
              </w:rPr>
              <w:t>API/TS/DEL/001_RCN0</w:t>
            </w:r>
          </w:p>
          <w:p w14:paraId="56706DE4" w14:textId="77777777" w:rsidR="00E20297" w:rsidRPr="009743EA" w:rsidRDefault="00E20297" w:rsidP="005C72A8">
            <w:pPr>
              <w:widowControl w:val="0"/>
              <w:spacing w:after="0"/>
              <w:ind w:left="284"/>
              <w:jc w:val="both"/>
              <w:textAlignment w:val="auto"/>
              <w:rPr>
                <w:rFonts w:eastAsia="Calibri Light"/>
                <w:b/>
              </w:rPr>
            </w:pPr>
          </w:p>
          <w:p w14:paraId="32349D38" w14:textId="77777777" w:rsidR="008B1B88" w:rsidRPr="009743EA" w:rsidRDefault="008B1B88" w:rsidP="005C72A8">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27803B92" w14:textId="77777777" w:rsidR="008B1B88" w:rsidRPr="009743EA" w:rsidRDefault="008B1B88" w:rsidP="005C72A8">
            <w:pPr>
              <w:pStyle w:val="TAL"/>
              <w:snapToGrid w:val="0"/>
              <w:ind w:left="284"/>
              <w:jc w:val="both"/>
              <w:rPr>
                <w:color w:val="0070C0"/>
              </w:rPr>
            </w:pPr>
          </w:p>
          <w:p w14:paraId="7D7A1BCA" w14:textId="77777777" w:rsidR="008B1B88" w:rsidRPr="009743EA" w:rsidRDefault="008B1B88" w:rsidP="005C72A8">
            <w:pPr>
              <w:pStyle w:val="TAL"/>
              <w:snapToGrid w:val="0"/>
              <w:ind w:left="284"/>
              <w:jc w:val="both"/>
              <w:rPr>
                <w:color w:val="0070C0"/>
              </w:rPr>
            </w:pPr>
            <w:r w:rsidRPr="009743EA">
              <w:rPr>
                <w:color w:val="0070C0"/>
              </w:rPr>
              <w:t>DELETE /mn-name/ae_sensor/</w:t>
            </w:r>
            <w:r w:rsidRPr="009743EA">
              <w:rPr>
                <w:rFonts w:hint="eastAsia"/>
                <w:color w:val="0070C0"/>
                <w:lang w:eastAsia="ko-KR"/>
              </w:rPr>
              <w:t>timeSeries_cont</w:t>
            </w:r>
            <w:r w:rsidRPr="009743EA">
              <w:rPr>
                <w:color w:val="0070C0"/>
              </w:rPr>
              <w:t>?rcn=0 HTTP/1.1</w:t>
            </w:r>
          </w:p>
          <w:p w14:paraId="508906B9" w14:textId="77777777" w:rsidR="008B1B88" w:rsidRPr="009743EA" w:rsidRDefault="008B1B88" w:rsidP="005C72A8">
            <w:pPr>
              <w:pStyle w:val="TAL"/>
              <w:snapToGrid w:val="0"/>
              <w:ind w:left="284"/>
              <w:jc w:val="both"/>
              <w:rPr>
                <w:color w:val="0070C0"/>
              </w:rPr>
            </w:pPr>
            <w:r w:rsidRPr="009743EA">
              <w:rPr>
                <w:color w:val="0070C0"/>
              </w:rPr>
              <w:t>Host: 192.168.0.10:8282</w:t>
            </w:r>
          </w:p>
          <w:p w14:paraId="33D3C83E" w14:textId="77777777" w:rsidR="008B1B88" w:rsidRPr="009743EA" w:rsidRDefault="008B1B88" w:rsidP="005C72A8">
            <w:pPr>
              <w:pStyle w:val="TAL"/>
              <w:snapToGrid w:val="0"/>
              <w:ind w:left="284"/>
              <w:jc w:val="both"/>
              <w:rPr>
                <w:color w:val="0070C0"/>
              </w:rPr>
            </w:pPr>
            <w:r w:rsidRPr="009743EA">
              <w:rPr>
                <w:color w:val="0070C0"/>
              </w:rPr>
              <w:t>X-M2M-Origin: CAE5630283216026458665</w:t>
            </w:r>
          </w:p>
          <w:p w14:paraId="5EB5AE9D" w14:textId="77777777" w:rsidR="00B76FCC" w:rsidRPr="009743EA" w:rsidRDefault="00B76FCC" w:rsidP="00B76FCC">
            <w:pPr>
              <w:pStyle w:val="TAL"/>
              <w:snapToGrid w:val="0"/>
              <w:ind w:left="284"/>
              <w:jc w:val="both"/>
              <w:rPr>
                <w:color w:val="0070C0"/>
              </w:rPr>
            </w:pPr>
            <w:r w:rsidRPr="009743EA">
              <w:rPr>
                <w:color w:val="0070C0"/>
              </w:rPr>
              <w:t>Accept: application/json</w:t>
            </w:r>
          </w:p>
          <w:p w14:paraId="7AF8B0CC" w14:textId="77777777" w:rsidR="008B1B88" w:rsidRPr="009743EA" w:rsidRDefault="008B1B88" w:rsidP="005C72A8">
            <w:pPr>
              <w:pStyle w:val="TAL"/>
              <w:snapToGrid w:val="0"/>
              <w:ind w:left="284"/>
              <w:jc w:val="both"/>
              <w:rPr>
                <w:color w:val="0070C0"/>
              </w:rPr>
            </w:pPr>
            <w:r w:rsidRPr="009743EA">
              <w:rPr>
                <w:color w:val="0070C0"/>
              </w:rPr>
              <w:lastRenderedPageBreak/>
              <w:t>X-M2M-RI: 1234</w:t>
            </w:r>
          </w:p>
          <w:p w14:paraId="31A3744D" w14:textId="77777777" w:rsidR="00436590" w:rsidRPr="009743EA" w:rsidRDefault="00436590" w:rsidP="00436590">
            <w:pPr>
              <w:widowControl w:val="0"/>
              <w:overflowPunct/>
              <w:spacing w:after="0"/>
              <w:ind w:left="284"/>
              <w:jc w:val="both"/>
              <w:textAlignment w:val="auto"/>
              <w:rPr>
                <w:color w:val="0070C0"/>
              </w:rPr>
            </w:pPr>
            <w:r w:rsidRPr="009743EA">
              <w:rPr>
                <w:rFonts w:ascii="Arial" w:hAnsi="Arial"/>
                <w:color w:val="0070C0"/>
                <w:sz w:val="18"/>
              </w:rPr>
              <w:t>X-M2M-RVI: 2a</w:t>
            </w:r>
          </w:p>
          <w:p w14:paraId="66B180EB" w14:textId="77777777" w:rsidR="008B1B88" w:rsidRPr="009743EA" w:rsidRDefault="008B1B88" w:rsidP="005C72A8">
            <w:pPr>
              <w:pStyle w:val="TAL"/>
              <w:snapToGrid w:val="0"/>
              <w:ind w:left="284"/>
              <w:jc w:val="both"/>
              <w:rPr>
                <w:color w:val="0070C0"/>
              </w:rPr>
            </w:pPr>
          </w:p>
          <w:p w14:paraId="42AB9422" w14:textId="77777777" w:rsidR="008B1B88" w:rsidRPr="009743EA" w:rsidRDefault="008B1B88" w:rsidP="005C72A8">
            <w:pPr>
              <w:pStyle w:val="TAL"/>
              <w:snapToGrid w:val="0"/>
              <w:ind w:left="284"/>
              <w:jc w:val="both"/>
              <w:rPr>
                <w:color w:val="0070C0"/>
                <w:lang w:eastAsia="ko-KR"/>
              </w:rPr>
            </w:pPr>
          </w:p>
          <w:p w14:paraId="4B5EB13F" w14:textId="77777777" w:rsidR="008B1B88" w:rsidRPr="009743EA" w:rsidRDefault="008B1B88" w:rsidP="005C72A8">
            <w:pPr>
              <w:widowControl w:val="0"/>
              <w:spacing w:after="0"/>
              <w:ind w:left="284"/>
              <w:jc w:val="both"/>
              <w:textAlignment w:val="auto"/>
              <w:rPr>
                <w:rFonts w:ascii="Arial" w:hAnsi="Arial"/>
                <w:b/>
                <w:color w:val="0070C0"/>
                <w:sz w:val="18"/>
              </w:rPr>
            </w:pPr>
            <w:r w:rsidRPr="009743EA">
              <w:rPr>
                <w:rFonts w:ascii="Arial" w:hAnsi="Arial"/>
                <w:b/>
                <w:color w:val="0070C0"/>
                <w:sz w:val="18"/>
              </w:rPr>
              <w:t>HTTP Response:</w:t>
            </w:r>
          </w:p>
          <w:p w14:paraId="0AC29003" w14:textId="77777777" w:rsidR="008B1B88" w:rsidRPr="009743EA" w:rsidRDefault="008B1B88" w:rsidP="005C72A8">
            <w:pPr>
              <w:widowControl w:val="0"/>
              <w:spacing w:after="0"/>
              <w:ind w:left="284"/>
              <w:textAlignment w:val="auto"/>
              <w:rPr>
                <w:rFonts w:ascii="Arial" w:hAnsi="Arial"/>
                <w:color w:val="0070C0"/>
                <w:sz w:val="18"/>
              </w:rPr>
            </w:pPr>
          </w:p>
          <w:p w14:paraId="651B7990" w14:textId="77777777" w:rsidR="008B1B88" w:rsidRPr="009743EA" w:rsidRDefault="008B1B88" w:rsidP="005C72A8">
            <w:pPr>
              <w:widowControl w:val="0"/>
              <w:spacing w:after="0"/>
              <w:ind w:left="284"/>
              <w:textAlignment w:val="auto"/>
              <w:rPr>
                <w:rFonts w:ascii="Arial" w:hAnsi="Arial"/>
                <w:color w:val="0070C0"/>
                <w:sz w:val="18"/>
              </w:rPr>
            </w:pPr>
            <w:r w:rsidRPr="009743EA">
              <w:rPr>
                <w:rFonts w:ascii="Arial" w:hAnsi="Arial"/>
                <w:color w:val="0070C0"/>
                <w:sz w:val="18"/>
              </w:rPr>
              <w:t>200 OK</w:t>
            </w:r>
          </w:p>
          <w:p w14:paraId="6A13652C" w14:textId="77777777" w:rsidR="008B1B88" w:rsidRPr="009743EA" w:rsidRDefault="008B1B88" w:rsidP="005C72A8">
            <w:pPr>
              <w:pStyle w:val="TAL"/>
              <w:snapToGrid w:val="0"/>
              <w:ind w:left="284"/>
              <w:rPr>
                <w:color w:val="0070C0"/>
              </w:rPr>
            </w:pPr>
            <w:r w:rsidRPr="009743EA">
              <w:rPr>
                <w:color w:val="0070C0"/>
              </w:rPr>
              <w:t>Content-Location: mn-name/ae_sensor/timeSeries_cont</w:t>
            </w:r>
          </w:p>
          <w:p w14:paraId="051D3D5A" w14:textId="77777777" w:rsidR="008B1B88" w:rsidRPr="00325791" w:rsidRDefault="008B1B88" w:rsidP="005C72A8">
            <w:pPr>
              <w:pStyle w:val="TAL"/>
              <w:snapToGrid w:val="0"/>
              <w:ind w:left="284"/>
              <w:rPr>
                <w:color w:val="0070C0"/>
                <w:lang w:val="fr-FR"/>
              </w:rPr>
            </w:pPr>
            <w:r w:rsidRPr="00325791">
              <w:rPr>
                <w:color w:val="0070C0"/>
                <w:lang w:val="fr-FR"/>
              </w:rPr>
              <w:t>Content-Type: application/json</w:t>
            </w:r>
          </w:p>
          <w:p w14:paraId="4DC75C8B" w14:textId="77777777" w:rsidR="008B1B88" w:rsidRPr="00325791" w:rsidRDefault="008B1B88" w:rsidP="005C72A8">
            <w:pPr>
              <w:pStyle w:val="TAL"/>
              <w:snapToGrid w:val="0"/>
              <w:ind w:left="284"/>
              <w:rPr>
                <w:color w:val="0070C0"/>
                <w:lang w:val="fr-FR"/>
              </w:rPr>
            </w:pPr>
            <w:r w:rsidRPr="00325791">
              <w:rPr>
                <w:color w:val="0070C0"/>
                <w:lang w:val="fr-FR"/>
              </w:rPr>
              <w:t>X-M2M-RI: 1234</w:t>
            </w:r>
          </w:p>
          <w:p w14:paraId="743618D5" w14:textId="77777777" w:rsidR="00436590" w:rsidRPr="009743EA" w:rsidRDefault="00436590" w:rsidP="00436590">
            <w:pPr>
              <w:widowControl w:val="0"/>
              <w:overflowPunct/>
              <w:spacing w:after="0"/>
              <w:ind w:left="284"/>
              <w:jc w:val="both"/>
              <w:textAlignment w:val="auto"/>
              <w:rPr>
                <w:color w:val="0070C0"/>
              </w:rPr>
            </w:pPr>
            <w:r w:rsidRPr="009743EA">
              <w:rPr>
                <w:rFonts w:ascii="Arial" w:hAnsi="Arial"/>
                <w:color w:val="0070C0"/>
                <w:sz w:val="18"/>
              </w:rPr>
              <w:t>X-M2M-RVI: 2a</w:t>
            </w:r>
          </w:p>
          <w:p w14:paraId="5A63A980" w14:textId="77777777" w:rsidR="008B1B88" w:rsidRPr="009743EA" w:rsidRDefault="008B1B88" w:rsidP="005C72A8">
            <w:pPr>
              <w:pStyle w:val="TAL"/>
              <w:snapToGrid w:val="0"/>
              <w:ind w:left="284"/>
              <w:rPr>
                <w:color w:val="0070C0"/>
              </w:rPr>
            </w:pPr>
            <w:r w:rsidRPr="009743EA">
              <w:rPr>
                <w:color w:val="0070C0"/>
              </w:rPr>
              <w:t>X-M2M-RSC: 2002</w:t>
            </w:r>
          </w:p>
          <w:p w14:paraId="3C6A72BC" w14:textId="77777777" w:rsidR="008B1B88" w:rsidRPr="009743EA" w:rsidRDefault="008B1B88" w:rsidP="005C72A8">
            <w:pPr>
              <w:pStyle w:val="TAL"/>
              <w:snapToGrid w:val="0"/>
              <w:ind w:left="284"/>
              <w:jc w:val="both"/>
              <w:rPr>
                <w:color w:val="0070C0"/>
              </w:rPr>
            </w:pPr>
          </w:p>
        </w:tc>
      </w:tr>
      <w:tr w:rsidR="008B1B88" w:rsidRPr="009743EA" w14:paraId="3BC11AEA"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22D46950"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49D8E4E6"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20D2264C"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3913E3D0"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4B1770DD"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5D51A101"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1F9A9196" w14:textId="77777777" w:rsidR="008B1B88" w:rsidRPr="009743EA" w:rsidRDefault="008B1B88" w:rsidP="005C72A8">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07CFE264" w14:textId="77777777" w:rsidR="008B1B88" w:rsidRPr="009743EA" w:rsidRDefault="008B1B88" w:rsidP="005C72A8">
            <w:pPr>
              <w:pStyle w:val="TAL"/>
              <w:snapToGrid w:val="0"/>
              <w:jc w:val="center"/>
              <w:rPr>
                <w:b/>
                <w:kern w:val="1"/>
              </w:rPr>
            </w:pPr>
            <w:r w:rsidRPr="009743EA">
              <w:rPr>
                <w:b/>
                <w:kern w:val="1"/>
              </w:rPr>
              <w:t>RCN=1</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4D2CC0F6" w14:textId="77777777" w:rsidR="00B26970" w:rsidRPr="005A2D7C" w:rsidRDefault="00B26970" w:rsidP="005A2D7C">
            <w:pPr>
              <w:pStyle w:val="TAL"/>
              <w:rPr>
                <w:rFonts w:eastAsia="Calibri Light"/>
              </w:rPr>
            </w:pPr>
          </w:p>
          <w:p w14:paraId="48F384C5" w14:textId="77777777" w:rsidR="008B1B88" w:rsidRPr="009743EA" w:rsidRDefault="00B26970" w:rsidP="007C39B4">
            <w:pPr>
              <w:pStyle w:val="TAL"/>
              <w:snapToGrid w:val="0"/>
              <w:ind w:left="284"/>
              <w:rPr>
                <w:b/>
                <w:sz w:val="24"/>
              </w:rPr>
            </w:pPr>
            <w:r w:rsidRPr="009743EA">
              <w:rPr>
                <w:rFonts w:ascii="Times New Roman" w:eastAsia="Calibri Light" w:hAnsi="Times New Roman"/>
                <w:b/>
                <w:sz w:val="24"/>
              </w:rPr>
              <w:t>API/TS/DEL/001_RCN1</w:t>
            </w:r>
          </w:p>
          <w:p w14:paraId="41394685" w14:textId="77777777" w:rsidR="008B1B88" w:rsidRPr="009743EA" w:rsidRDefault="008B1B88" w:rsidP="005C72A8">
            <w:pPr>
              <w:widowControl w:val="0"/>
              <w:spacing w:after="0"/>
              <w:ind w:left="284"/>
              <w:jc w:val="both"/>
              <w:textAlignment w:val="auto"/>
              <w:rPr>
                <w:rFonts w:ascii="Arial" w:hAnsi="Arial"/>
                <w:b/>
                <w:color w:val="0070C0"/>
                <w:sz w:val="18"/>
              </w:rPr>
            </w:pPr>
          </w:p>
          <w:p w14:paraId="4D5324B2" w14:textId="77777777" w:rsidR="008B1B88" w:rsidRPr="009743EA" w:rsidRDefault="008B1B88" w:rsidP="005C72A8">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09B3AC57" w14:textId="77777777" w:rsidR="008B1B88" w:rsidRPr="009743EA" w:rsidRDefault="008B1B88" w:rsidP="005C72A8">
            <w:pPr>
              <w:pStyle w:val="TAL"/>
              <w:snapToGrid w:val="0"/>
              <w:ind w:left="284"/>
              <w:jc w:val="both"/>
              <w:rPr>
                <w:color w:val="0070C0"/>
              </w:rPr>
            </w:pPr>
          </w:p>
          <w:p w14:paraId="4CE739C1" w14:textId="77777777" w:rsidR="008B1B88" w:rsidRPr="009743EA" w:rsidRDefault="008B1B88" w:rsidP="005C72A8">
            <w:pPr>
              <w:pStyle w:val="TAL"/>
              <w:snapToGrid w:val="0"/>
              <w:ind w:left="284"/>
              <w:jc w:val="both"/>
              <w:rPr>
                <w:color w:val="0070C0"/>
              </w:rPr>
            </w:pPr>
            <w:r w:rsidRPr="009743EA">
              <w:rPr>
                <w:color w:val="0070C0"/>
              </w:rPr>
              <w:t>DELETE /mn-name/ae_sensor/timeSeries_cont?rcn=1 HTTP/1.1</w:t>
            </w:r>
          </w:p>
          <w:p w14:paraId="5D9F8B23" w14:textId="77777777" w:rsidR="008B1B88" w:rsidRPr="009743EA" w:rsidRDefault="008B1B88" w:rsidP="005C72A8">
            <w:pPr>
              <w:pStyle w:val="TAL"/>
              <w:snapToGrid w:val="0"/>
              <w:ind w:left="284"/>
              <w:jc w:val="both"/>
              <w:rPr>
                <w:color w:val="0070C0"/>
              </w:rPr>
            </w:pPr>
            <w:r w:rsidRPr="009743EA">
              <w:rPr>
                <w:color w:val="0070C0"/>
              </w:rPr>
              <w:t>Host: 192.168.0.10:8282</w:t>
            </w:r>
          </w:p>
          <w:p w14:paraId="4CA99861" w14:textId="77777777" w:rsidR="008B1B88" w:rsidRPr="009743EA" w:rsidRDefault="008B1B88" w:rsidP="005C72A8">
            <w:pPr>
              <w:pStyle w:val="TAL"/>
              <w:snapToGrid w:val="0"/>
              <w:ind w:left="284"/>
              <w:jc w:val="both"/>
              <w:rPr>
                <w:color w:val="0070C0"/>
              </w:rPr>
            </w:pPr>
            <w:r w:rsidRPr="009743EA">
              <w:rPr>
                <w:color w:val="0070C0"/>
              </w:rPr>
              <w:t>X-M2M-Origin: CAE5630283216026458665</w:t>
            </w:r>
          </w:p>
          <w:p w14:paraId="214792D6" w14:textId="77777777" w:rsidR="00B76FCC" w:rsidRPr="009743EA" w:rsidRDefault="00B76FCC" w:rsidP="00B76FCC">
            <w:pPr>
              <w:pStyle w:val="TAL"/>
              <w:snapToGrid w:val="0"/>
              <w:ind w:left="284"/>
              <w:jc w:val="both"/>
              <w:rPr>
                <w:color w:val="0070C0"/>
              </w:rPr>
            </w:pPr>
            <w:r w:rsidRPr="009743EA">
              <w:rPr>
                <w:color w:val="0070C0"/>
              </w:rPr>
              <w:t>Accept: application/json</w:t>
            </w:r>
          </w:p>
          <w:p w14:paraId="51D8EE2A" w14:textId="77777777" w:rsidR="008B1B88" w:rsidRPr="009743EA" w:rsidRDefault="008B1B88" w:rsidP="005C72A8">
            <w:pPr>
              <w:pStyle w:val="TAL"/>
              <w:snapToGrid w:val="0"/>
              <w:ind w:left="284"/>
              <w:jc w:val="both"/>
              <w:rPr>
                <w:color w:val="0070C0"/>
              </w:rPr>
            </w:pPr>
            <w:r w:rsidRPr="009743EA">
              <w:rPr>
                <w:color w:val="0070C0"/>
              </w:rPr>
              <w:t>X-M2M-RI: 1234</w:t>
            </w:r>
          </w:p>
          <w:p w14:paraId="0A35939C" w14:textId="77777777" w:rsidR="00436590" w:rsidRPr="009743EA" w:rsidRDefault="00436590" w:rsidP="00436590">
            <w:pPr>
              <w:widowControl w:val="0"/>
              <w:overflowPunct/>
              <w:spacing w:after="0"/>
              <w:ind w:left="284"/>
              <w:jc w:val="both"/>
              <w:textAlignment w:val="auto"/>
              <w:rPr>
                <w:color w:val="0070C0"/>
              </w:rPr>
            </w:pPr>
            <w:r w:rsidRPr="009743EA">
              <w:rPr>
                <w:rFonts w:ascii="Arial" w:hAnsi="Arial"/>
                <w:color w:val="0070C0"/>
                <w:sz w:val="18"/>
              </w:rPr>
              <w:t>X-M2M-RVI: 2a</w:t>
            </w:r>
          </w:p>
          <w:p w14:paraId="446C6CB0" w14:textId="77777777" w:rsidR="008B1B88" w:rsidRPr="009743EA" w:rsidRDefault="008B1B88" w:rsidP="005C72A8">
            <w:pPr>
              <w:pStyle w:val="TAL"/>
              <w:snapToGrid w:val="0"/>
              <w:ind w:left="284"/>
              <w:jc w:val="both"/>
              <w:rPr>
                <w:color w:val="0070C0"/>
              </w:rPr>
            </w:pPr>
          </w:p>
          <w:p w14:paraId="0E926B71" w14:textId="77777777" w:rsidR="008B1B88" w:rsidRPr="009743EA" w:rsidRDefault="008B1B88" w:rsidP="005C72A8">
            <w:pPr>
              <w:widowControl w:val="0"/>
              <w:spacing w:after="0"/>
              <w:ind w:left="284"/>
              <w:jc w:val="both"/>
              <w:textAlignment w:val="auto"/>
              <w:rPr>
                <w:rFonts w:ascii="Arial" w:hAnsi="Arial"/>
                <w:b/>
                <w:color w:val="0070C0"/>
                <w:sz w:val="18"/>
              </w:rPr>
            </w:pPr>
          </w:p>
          <w:p w14:paraId="223076D0" w14:textId="77777777" w:rsidR="008B1B88" w:rsidRPr="009743EA" w:rsidRDefault="008B1B88" w:rsidP="005C72A8">
            <w:pPr>
              <w:widowControl w:val="0"/>
              <w:spacing w:after="0"/>
              <w:ind w:left="284"/>
              <w:jc w:val="both"/>
              <w:textAlignment w:val="auto"/>
              <w:rPr>
                <w:rFonts w:ascii="Arial" w:hAnsi="Arial"/>
                <w:b/>
                <w:color w:val="0070C0"/>
                <w:sz w:val="18"/>
              </w:rPr>
            </w:pPr>
            <w:r w:rsidRPr="009743EA">
              <w:rPr>
                <w:rFonts w:ascii="Arial" w:hAnsi="Arial"/>
                <w:b/>
                <w:color w:val="0070C0"/>
                <w:sz w:val="18"/>
              </w:rPr>
              <w:t>HTTP Response:</w:t>
            </w:r>
          </w:p>
          <w:p w14:paraId="384ADC36" w14:textId="77777777" w:rsidR="008B1B88" w:rsidRPr="009743EA" w:rsidRDefault="008B1B88" w:rsidP="005C72A8">
            <w:pPr>
              <w:widowControl w:val="0"/>
              <w:spacing w:after="0"/>
              <w:ind w:left="284"/>
              <w:textAlignment w:val="auto"/>
              <w:rPr>
                <w:rFonts w:ascii="Arial" w:hAnsi="Arial"/>
                <w:color w:val="0070C0"/>
                <w:sz w:val="18"/>
              </w:rPr>
            </w:pPr>
          </w:p>
          <w:p w14:paraId="2AEEC482" w14:textId="77777777" w:rsidR="008B1B88" w:rsidRPr="009743EA" w:rsidRDefault="008B1B88" w:rsidP="005C72A8">
            <w:pPr>
              <w:widowControl w:val="0"/>
              <w:spacing w:after="0"/>
              <w:ind w:left="284"/>
              <w:textAlignment w:val="auto"/>
              <w:rPr>
                <w:rFonts w:ascii="Arial" w:hAnsi="Arial"/>
                <w:color w:val="0070C0"/>
                <w:sz w:val="18"/>
              </w:rPr>
            </w:pPr>
            <w:r w:rsidRPr="009743EA">
              <w:rPr>
                <w:rFonts w:ascii="Arial" w:hAnsi="Arial"/>
                <w:color w:val="0070C0"/>
                <w:sz w:val="18"/>
              </w:rPr>
              <w:t>200 OK</w:t>
            </w:r>
          </w:p>
          <w:p w14:paraId="24F56E3E" w14:textId="77777777" w:rsidR="008B1B88" w:rsidRPr="009743EA" w:rsidRDefault="008B1B88" w:rsidP="005C72A8">
            <w:pPr>
              <w:pStyle w:val="TAL"/>
              <w:snapToGrid w:val="0"/>
              <w:ind w:left="284"/>
              <w:rPr>
                <w:color w:val="0070C0"/>
              </w:rPr>
            </w:pPr>
            <w:r w:rsidRPr="009743EA">
              <w:rPr>
                <w:color w:val="0070C0"/>
              </w:rPr>
              <w:t>Content-Location: mn-name/ae_sensor/timeSeries_cont</w:t>
            </w:r>
          </w:p>
          <w:p w14:paraId="76931125" w14:textId="77777777" w:rsidR="008B1B88" w:rsidRPr="00325791" w:rsidRDefault="008B1B88" w:rsidP="005C72A8">
            <w:pPr>
              <w:pStyle w:val="TAL"/>
              <w:snapToGrid w:val="0"/>
              <w:ind w:left="284"/>
              <w:rPr>
                <w:color w:val="0070C0"/>
                <w:lang w:val="fr-FR"/>
              </w:rPr>
            </w:pPr>
            <w:r w:rsidRPr="00325791">
              <w:rPr>
                <w:color w:val="0070C0"/>
                <w:lang w:val="fr-FR"/>
              </w:rPr>
              <w:t>Content-Type: application/json</w:t>
            </w:r>
          </w:p>
          <w:p w14:paraId="0305A35E" w14:textId="77777777" w:rsidR="008B1B88" w:rsidRPr="00325791" w:rsidRDefault="008B1B88" w:rsidP="005C72A8">
            <w:pPr>
              <w:pStyle w:val="TAL"/>
              <w:snapToGrid w:val="0"/>
              <w:ind w:left="284"/>
              <w:rPr>
                <w:color w:val="0070C0"/>
                <w:lang w:val="fr-FR"/>
              </w:rPr>
            </w:pPr>
            <w:r w:rsidRPr="00325791">
              <w:rPr>
                <w:color w:val="0070C0"/>
                <w:lang w:val="fr-FR"/>
              </w:rPr>
              <w:t>X-M2M-RI: 1234</w:t>
            </w:r>
          </w:p>
          <w:p w14:paraId="0A59086C" w14:textId="77777777" w:rsidR="00436590" w:rsidRPr="009743EA" w:rsidRDefault="00436590" w:rsidP="00436590">
            <w:pPr>
              <w:widowControl w:val="0"/>
              <w:overflowPunct/>
              <w:spacing w:after="0"/>
              <w:ind w:left="284"/>
              <w:jc w:val="both"/>
              <w:textAlignment w:val="auto"/>
              <w:rPr>
                <w:color w:val="0070C0"/>
              </w:rPr>
            </w:pPr>
            <w:r w:rsidRPr="009743EA">
              <w:rPr>
                <w:rFonts w:ascii="Arial" w:hAnsi="Arial"/>
                <w:color w:val="0070C0"/>
                <w:sz w:val="18"/>
              </w:rPr>
              <w:t>X-M2M-RVI: 2a</w:t>
            </w:r>
          </w:p>
          <w:p w14:paraId="14A4BE5A" w14:textId="77777777" w:rsidR="008B1B88" w:rsidRPr="009743EA" w:rsidRDefault="008B1B88" w:rsidP="005C72A8">
            <w:pPr>
              <w:pStyle w:val="TAL"/>
              <w:snapToGrid w:val="0"/>
              <w:ind w:left="284"/>
              <w:rPr>
                <w:color w:val="0070C0"/>
              </w:rPr>
            </w:pPr>
            <w:r w:rsidRPr="009743EA">
              <w:rPr>
                <w:color w:val="0070C0"/>
              </w:rPr>
              <w:t>X-M2M-RSC: 2002</w:t>
            </w:r>
          </w:p>
          <w:p w14:paraId="0F274620" w14:textId="77777777" w:rsidR="008B1B88" w:rsidRPr="009743EA" w:rsidRDefault="008B1B88" w:rsidP="005C72A8">
            <w:pPr>
              <w:pStyle w:val="TAL"/>
              <w:snapToGrid w:val="0"/>
              <w:ind w:left="284"/>
              <w:rPr>
                <w:color w:val="0070C0"/>
              </w:rPr>
            </w:pPr>
          </w:p>
          <w:p w14:paraId="70B9F022" w14:textId="77777777" w:rsidR="008B1B88" w:rsidRPr="00325791" w:rsidRDefault="008B1B88" w:rsidP="005C72A8">
            <w:pPr>
              <w:pStyle w:val="TAL"/>
              <w:snapToGrid w:val="0"/>
              <w:ind w:left="284"/>
              <w:rPr>
                <w:color w:val="0070C0"/>
                <w:lang w:val="fr-FR"/>
              </w:rPr>
            </w:pPr>
            <w:r w:rsidRPr="00325791">
              <w:rPr>
                <w:color w:val="0070C0"/>
                <w:lang w:val="fr-FR"/>
              </w:rPr>
              <w:t>{</w:t>
            </w:r>
          </w:p>
          <w:p w14:paraId="283E3AE2" w14:textId="77777777" w:rsidR="008B1B88" w:rsidRPr="00325791" w:rsidRDefault="008B1B88" w:rsidP="005C72A8">
            <w:pPr>
              <w:pStyle w:val="TAL"/>
              <w:snapToGrid w:val="0"/>
              <w:ind w:left="284"/>
              <w:rPr>
                <w:color w:val="0070C0"/>
                <w:lang w:val="fr-FR"/>
              </w:rPr>
            </w:pPr>
            <w:r w:rsidRPr="00325791">
              <w:rPr>
                <w:color w:val="0070C0"/>
                <w:lang w:val="fr-FR"/>
              </w:rPr>
              <w:t xml:space="preserve">    "m2m:ts": {</w:t>
            </w:r>
          </w:p>
          <w:p w14:paraId="7665A8F8" w14:textId="77777777" w:rsidR="008B1B88" w:rsidRPr="00325791" w:rsidRDefault="008B1B88" w:rsidP="005C72A8">
            <w:pPr>
              <w:pStyle w:val="TAL"/>
              <w:snapToGrid w:val="0"/>
              <w:ind w:left="284"/>
              <w:rPr>
                <w:color w:val="0070C0"/>
                <w:lang w:val="fr-FR"/>
              </w:rPr>
            </w:pPr>
            <w:r w:rsidRPr="00325791">
              <w:rPr>
                <w:color w:val="0070C0"/>
                <w:lang w:val="fr-FR"/>
              </w:rPr>
              <w:t xml:space="preserve">        "rn": "timeSeries_cont",</w:t>
            </w:r>
          </w:p>
          <w:p w14:paraId="35102D21" w14:textId="77777777" w:rsidR="008B1B88" w:rsidRPr="00325791" w:rsidRDefault="008B1B88" w:rsidP="005C72A8">
            <w:pPr>
              <w:pStyle w:val="TAL"/>
              <w:snapToGrid w:val="0"/>
              <w:ind w:left="284"/>
              <w:rPr>
                <w:color w:val="0070C0"/>
                <w:lang w:val="fr-FR"/>
              </w:rPr>
            </w:pPr>
            <w:r w:rsidRPr="00325791">
              <w:rPr>
                <w:color w:val="0070C0"/>
                <w:lang w:val="fr-FR"/>
              </w:rPr>
              <w:t xml:space="preserve">        "ty": 29,</w:t>
            </w:r>
          </w:p>
          <w:p w14:paraId="48A0085B" w14:textId="77777777" w:rsidR="008B1B88" w:rsidRPr="00325791" w:rsidRDefault="008B1B88" w:rsidP="005C72A8">
            <w:pPr>
              <w:pStyle w:val="TAL"/>
              <w:snapToGrid w:val="0"/>
              <w:ind w:left="284"/>
              <w:rPr>
                <w:color w:val="0070C0"/>
                <w:lang w:val="fr-FR"/>
              </w:rPr>
            </w:pPr>
            <w:r w:rsidRPr="00325791">
              <w:rPr>
                <w:color w:val="0070C0"/>
                <w:lang w:val="fr-FR"/>
              </w:rPr>
              <w:t xml:space="preserve">        "ri": "TS792482146823489621",</w:t>
            </w:r>
          </w:p>
          <w:p w14:paraId="3E6D5BD5" w14:textId="77777777" w:rsidR="008B1B88" w:rsidRPr="00325791" w:rsidRDefault="008B1B88" w:rsidP="005C72A8">
            <w:pPr>
              <w:pStyle w:val="TAL"/>
              <w:snapToGrid w:val="0"/>
              <w:ind w:left="284"/>
              <w:rPr>
                <w:color w:val="0070C0"/>
                <w:lang w:val="fr-FR"/>
              </w:rPr>
            </w:pPr>
            <w:r w:rsidRPr="00325791">
              <w:rPr>
                <w:color w:val="0070C0"/>
                <w:lang w:val="fr-FR"/>
              </w:rPr>
              <w:t xml:space="preserve">        "pi": "CAE5630283216026458665",</w:t>
            </w:r>
          </w:p>
          <w:p w14:paraId="0468CCE1" w14:textId="77777777" w:rsidR="008B1B88" w:rsidRPr="00325791" w:rsidRDefault="008B1B88" w:rsidP="005C72A8">
            <w:pPr>
              <w:pStyle w:val="TAL"/>
              <w:snapToGrid w:val="0"/>
              <w:ind w:left="284"/>
              <w:rPr>
                <w:color w:val="0070C0"/>
                <w:lang w:val="fr-FR"/>
              </w:rPr>
            </w:pPr>
            <w:r w:rsidRPr="00325791">
              <w:rPr>
                <w:color w:val="0070C0"/>
                <w:lang w:val="fr-FR"/>
              </w:rPr>
              <w:t xml:space="preserve">        "ct": "20171212T170445",</w:t>
            </w:r>
          </w:p>
          <w:p w14:paraId="438886B1" w14:textId="77777777" w:rsidR="008B1B88" w:rsidRPr="00325791" w:rsidRDefault="008B1B88" w:rsidP="005C72A8">
            <w:pPr>
              <w:pStyle w:val="TAL"/>
              <w:snapToGrid w:val="0"/>
              <w:ind w:left="284"/>
              <w:rPr>
                <w:color w:val="0070C0"/>
                <w:lang w:val="fr-FR"/>
              </w:rPr>
            </w:pPr>
            <w:r w:rsidRPr="00325791">
              <w:rPr>
                <w:color w:val="0070C0"/>
                <w:lang w:val="fr-FR"/>
              </w:rPr>
              <w:t xml:space="preserve">        "lt": "20171212T170445",</w:t>
            </w:r>
          </w:p>
          <w:p w14:paraId="67A3FB8E" w14:textId="77777777" w:rsidR="008B1B88" w:rsidRPr="00325791" w:rsidRDefault="008B1B88" w:rsidP="005C72A8">
            <w:pPr>
              <w:pStyle w:val="TAL"/>
              <w:snapToGrid w:val="0"/>
              <w:ind w:left="284"/>
              <w:rPr>
                <w:color w:val="0070C0"/>
                <w:lang w:val="fr-FR"/>
              </w:rPr>
            </w:pPr>
            <w:r w:rsidRPr="00325791">
              <w:rPr>
                <w:color w:val="0070C0"/>
                <w:lang w:val="fr-FR"/>
              </w:rPr>
              <w:t xml:space="preserve">        "et": "2021212T170445",</w:t>
            </w:r>
          </w:p>
          <w:p w14:paraId="18F66CD3" w14:textId="77777777" w:rsidR="008B1B88" w:rsidRPr="009743EA" w:rsidRDefault="008B1B88" w:rsidP="005C72A8">
            <w:pPr>
              <w:pStyle w:val="TAL"/>
              <w:snapToGrid w:val="0"/>
              <w:ind w:left="284"/>
              <w:rPr>
                <w:color w:val="0070C0"/>
              </w:rPr>
            </w:pPr>
            <w:r w:rsidRPr="00325791">
              <w:rPr>
                <w:color w:val="0070C0"/>
                <w:lang w:val="fr-FR"/>
              </w:rPr>
              <w:t xml:space="preserve">        </w:t>
            </w:r>
            <w:r w:rsidRPr="009743EA">
              <w:rPr>
                <w:color w:val="0070C0"/>
              </w:rPr>
              <w:t>"st": 0,</w:t>
            </w:r>
          </w:p>
          <w:p w14:paraId="40B9A641" w14:textId="77777777" w:rsidR="008B1B88" w:rsidRPr="009743EA" w:rsidRDefault="008B1B88" w:rsidP="005C72A8">
            <w:pPr>
              <w:pStyle w:val="TAL"/>
              <w:snapToGrid w:val="0"/>
              <w:ind w:left="284"/>
              <w:rPr>
                <w:color w:val="0070C0"/>
              </w:rPr>
            </w:pPr>
            <w:r w:rsidRPr="009743EA">
              <w:rPr>
                <w:color w:val="0070C0"/>
              </w:rPr>
              <w:t xml:space="preserve">        "mni": 3153600000,</w:t>
            </w:r>
          </w:p>
          <w:p w14:paraId="2D2BF005" w14:textId="77777777" w:rsidR="008B1B88" w:rsidRPr="009743EA" w:rsidRDefault="008B1B88" w:rsidP="005C72A8">
            <w:pPr>
              <w:pStyle w:val="TAL"/>
              <w:snapToGrid w:val="0"/>
              <w:ind w:left="284"/>
              <w:rPr>
                <w:color w:val="0070C0"/>
              </w:rPr>
            </w:pPr>
            <w:r w:rsidRPr="009743EA">
              <w:rPr>
                <w:color w:val="0070C0"/>
              </w:rPr>
              <w:t xml:space="preserve">        "mbs": 3153600000,</w:t>
            </w:r>
          </w:p>
          <w:p w14:paraId="09A3B295" w14:textId="77777777" w:rsidR="008B1B88" w:rsidRPr="009743EA" w:rsidRDefault="008B1B88" w:rsidP="005C72A8">
            <w:pPr>
              <w:pStyle w:val="TAL"/>
              <w:snapToGrid w:val="0"/>
              <w:ind w:left="284"/>
              <w:rPr>
                <w:color w:val="0070C0"/>
              </w:rPr>
            </w:pPr>
            <w:r w:rsidRPr="009743EA">
              <w:rPr>
                <w:color w:val="0070C0"/>
              </w:rPr>
              <w:t xml:space="preserve">        "mia": 31536000,</w:t>
            </w:r>
          </w:p>
          <w:p w14:paraId="6806AB89" w14:textId="77777777" w:rsidR="008B1B88" w:rsidRPr="009743EA" w:rsidRDefault="008B1B88" w:rsidP="005C72A8">
            <w:pPr>
              <w:pStyle w:val="TAL"/>
              <w:snapToGrid w:val="0"/>
              <w:ind w:left="284"/>
              <w:rPr>
                <w:color w:val="0070C0"/>
              </w:rPr>
            </w:pPr>
            <w:r w:rsidRPr="009743EA">
              <w:rPr>
                <w:color w:val="0070C0"/>
              </w:rPr>
              <w:t xml:space="preserve">        "cni": 0,</w:t>
            </w:r>
          </w:p>
          <w:p w14:paraId="62EF8374" w14:textId="77777777" w:rsidR="008B1B88" w:rsidRPr="009743EA" w:rsidRDefault="008B1B88" w:rsidP="005C72A8">
            <w:pPr>
              <w:pStyle w:val="TAL"/>
              <w:snapToGrid w:val="0"/>
              <w:ind w:left="284"/>
              <w:rPr>
                <w:color w:val="0070C0"/>
              </w:rPr>
            </w:pPr>
            <w:r w:rsidRPr="009743EA">
              <w:rPr>
                <w:color w:val="0070C0"/>
              </w:rPr>
              <w:t xml:space="preserve">        "cbs": 0,</w:t>
            </w:r>
          </w:p>
          <w:p w14:paraId="1992ED6F" w14:textId="77777777" w:rsidR="008B1B88" w:rsidRPr="009743EA" w:rsidRDefault="008B1B88" w:rsidP="005C72A8">
            <w:pPr>
              <w:pStyle w:val="TAL"/>
              <w:snapToGrid w:val="0"/>
              <w:ind w:left="284"/>
              <w:rPr>
                <w:color w:val="0070C0"/>
              </w:rPr>
            </w:pPr>
            <w:r w:rsidRPr="009743EA">
              <w:rPr>
                <w:color w:val="0070C0"/>
              </w:rPr>
              <w:t xml:space="preserve">        "pei": 1,</w:t>
            </w:r>
          </w:p>
          <w:p w14:paraId="34AB6B34" w14:textId="77777777" w:rsidR="008B1B88" w:rsidRPr="009743EA" w:rsidRDefault="008B1B88" w:rsidP="005C72A8">
            <w:pPr>
              <w:pStyle w:val="TAL"/>
              <w:snapToGrid w:val="0"/>
              <w:ind w:left="284"/>
              <w:rPr>
                <w:color w:val="0070C0"/>
              </w:rPr>
            </w:pPr>
            <w:r w:rsidRPr="009743EA">
              <w:rPr>
                <w:color w:val="0070C0"/>
              </w:rPr>
              <w:t xml:space="preserve">        "mdd": "ture",h</w:t>
            </w:r>
          </w:p>
          <w:p w14:paraId="2F3C865A" w14:textId="77777777" w:rsidR="008B1B88" w:rsidRPr="009743EA" w:rsidRDefault="008B1B88" w:rsidP="005C72A8">
            <w:pPr>
              <w:pStyle w:val="TAL"/>
              <w:snapToGrid w:val="0"/>
              <w:ind w:left="284"/>
              <w:rPr>
                <w:color w:val="0070C0"/>
              </w:rPr>
            </w:pPr>
            <w:r w:rsidRPr="009743EA">
              <w:rPr>
                <w:rFonts w:hint="eastAsia"/>
                <w:color w:val="0070C0"/>
                <w:lang w:eastAsia="ko-KR"/>
              </w:rPr>
              <w:t xml:space="preserve">        </w:t>
            </w:r>
            <w:r w:rsidRPr="009743EA">
              <w:rPr>
                <w:color w:val="0070C0"/>
              </w:rPr>
              <w:t>"mdn": 1000,</w:t>
            </w:r>
          </w:p>
          <w:p w14:paraId="3FFB0A14" w14:textId="77777777" w:rsidR="008B1B88" w:rsidRPr="009743EA" w:rsidRDefault="008B1B88" w:rsidP="005C72A8">
            <w:pPr>
              <w:pStyle w:val="TAL"/>
              <w:snapToGrid w:val="0"/>
              <w:ind w:left="284"/>
              <w:rPr>
                <w:color w:val="0070C0"/>
              </w:rPr>
            </w:pPr>
            <w:r w:rsidRPr="009743EA">
              <w:rPr>
                <w:color w:val="0070C0"/>
              </w:rPr>
              <w:t xml:space="preserve">        "mdc": 0,</w:t>
            </w:r>
          </w:p>
          <w:p w14:paraId="1CBE83E0" w14:textId="77777777" w:rsidR="008B1B88" w:rsidRPr="009743EA" w:rsidRDefault="008B1B88" w:rsidP="005C72A8">
            <w:pPr>
              <w:pStyle w:val="TAL"/>
              <w:snapToGrid w:val="0"/>
              <w:ind w:left="284"/>
              <w:rPr>
                <w:color w:val="0070C0"/>
              </w:rPr>
            </w:pPr>
            <w:r w:rsidRPr="009743EA">
              <w:rPr>
                <w:color w:val="0070C0"/>
              </w:rPr>
              <w:t xml:space="preserve">        "mdt": 2</w:t>
            </w:r>
          </w:p>
          <w:p w14:paraId="53D5DD59" w14:textId="77777777" w:rsidR="008B1B88" w:rsidRPr="009743EA" w:rsidRDefault="008B1B88" w:rsidP="005C72A8">
            <w:pPr>
              <w:pStyle w:val="TAL"/>
              <w:snapToGrid w:val="0"/>
              <w:ind w:left="284"/>
              <w:rPr>
                <w:color w:val="0070C0"/>
              </w:rPr>
            </w:pPr>
            <w:r w:rsidRPr="009743EA">
              <w:rPr>
                <w:color w:val="0070C0"/>
              </w:rPr>
              <w:t xml:space="preserve">    }</w:t>
            </w:r>
          </w:p>
          <w:p w14:paraId="4E998948" w14:textId="77777777" w:rsidR="008B1B88" w:rsidRPr="009743EA" w:rsidRDefault="008B1B88" w:rsidP="005C72A8">
            <w:pPr>
              <w:pStyle w:val="TAL"/>
              <w:snapToGrid w:val="0"/>
              <w:ind w:left="284"/>
              <w:rPr>
                <w:color w:val="0070C0"/>
              </w:rPr>
            </w:pPr>
            <w:r w:rsidRPr="009743EA">
              <w:rPr>
                <w:color w:val="0070C0"/>
              </w:rPr>
              <w:t>}</w:t>
            </w:r>
          </w:p>
          <w:p w14:paraId="733462D9" w14:textId="77777777" w:rsidR="008B1B88" w:rsidRPr="009743EA" w:rsidRDefault="008B1B88" w:rsidP="005C72A8">
            <w:pPr>
              <w:pStyle w:val="TAL"/>
              <w:snapToGrid w:val="0"/>
              <w:ind w:left="284"/>
            </w:pPr>
          </w:p>
        </w:tc>
      </w:tr>
    </w:tbl>
    <w:p w14:paraId="7A32550D" w14:textId="77777777" w:rsidR="008B1B88" w:rsidRPr="005A2D7C" w:rsidRDefault="008B1B88" w:rsidP="008B1B88"/>
    <w:p w14:paraId="77F5CFF3" w14:textId="573A6F67" w:rsidR="008B1B88" w:rsidRPr="009743EA" w:rsidRDefault="008B1B88" w:rsidP="008B1B88">
      <w:pPr>
        <w:pStyle w:val="Heading3"/>
        <w:rPr>
          <w:color w:val="000000"/>
        </w:rPr>
      </w:pPr>
      <w:bookmarkStart w:id="619" w:name="_Toc49507584"/>
      <w:bookmarkStart w:id="620" w:name="_Toc49507696"/>
      <w:bookmarkStart w:id="621" w:name="_Toc532286396"/>
      <w:bookmarkStart w:id="622" w:name="_Toc532286532"/>
      <w:bookmarkStart w:id="623" w:name="_Toc46154439"/>
      <w:bookmarkStart w:id="624" w:name="_Toc49420770"/>
      <w:bookmarkStart w:id="625" w:name="_Toc57298400"/>
      <w:r w:rsidRPr="009743EA">
        <w:rPr>
          <w:color w:val="000000"/>
        </w:rPr>
        <w:t>6.2.12</w:t>
      </w:r>
      <w:r w:rsidRPr="009743EA">
        <w:rPr>
          <w:color w:val="000000"/>
        </w:rPr>
        <w:tab/>
      </w:r>
      <w:r w:rsidR="000F6DB0" w:rsidRPr="009743EA">
        <w:rPr>
          <w:color w:val="000000"/>
        </w:rPr>
        <w:t xml:space="preserve">Resource Type </w:t>
      </w:r>
      <w:r w:rsidR="00356AB6" w:rsidRPr="009743EA">
        <w:rPr>
          <w:i/>
          <w:color w:val="000000"/>
        </w:rPr>
        <w:t>timeSeriesInstance</w:t>
      </w:r>
      <w:bookmarkEnd w:id="619"/>
      <w:bookmarkEnd w:id="620"/>
      <w:bookmarkEnd w:id="621"/>
      <w:bookmarkEnd w:id="622"/>
      <w:bookmarkEnd w:id="623"/>
      <w:bookmarkEnd w:id="625"/>
      <w:r w:rsidRPr="009743EA">
        <w:rPr>
          <w:color w:val="000000"/>
        </w:rPr>
        <w:t xml:space="preserve"> </w:t>
      </w:r>
      <w:bookmarkEnd w:id="624"/>
    </w:p>
    <w:p w14:paraId="2C37A3C6" w14:textId="77777777" w:rsidR="00356AB6" w:rsidRPr="009743EA" w:rsidRDefault="00356AB6" w:rsidP="00356AB6">
      <w:pPr>
        <w:pStyle w:val="Heading4"/>
      </w:pPr>
      <w:bookmarkStart w:id="626" w:name="_Toc49420771"/>
      <w:bookmarkStart w:id="627" w:name="_Toc49507585"/>
      <w:bookmarkStart w:id="628" w:name="_Toc49507697"/>
      <w:bookmarkStart w:id="629" w:name="_Toc532286397"/>
      <w:bookmarkStart w:id="630" w:name="_Toc532286533"/>
      <w:bookmarkStart w:id="631" w:name="_Toc46154440"/>
      <w:bookmarkStart w:id="632" w:name="_Toc57298401"/>
      <w:r w:rsidRPr="009743EA">
        <w:t>6.2.12.0</w:t>
      </w:r>
      <w:r w:rsidRPr="009743EA">
        <w:tab/>
        <w:t>Introduction</w:t>
      </w:r>
      <w:bookmarkEnd w:id="626"/>
      <w:bookmarkEnd w:id="627"/>
      <w:bookmarkEnd w:id="628"/>
      <w:bookmarkEnd w:id="629"/>
      <w:bookmarkEnd w:id="630"/>
      <w:bookmarkEnd w:id="631"/>
      <w:bookmarkEnd w:id="632"/>
    </w:p>
    <w:p w14:paraId="6D92BE91" w14:textId="77777777" w:rsidR="008B1B88" w:rsidRPr="009743EA" w:rsidRDefault="008B1B88" w:rsidP="008B1B88">
      <w:pPr>
        <w:rPr>
          <w:lang w:eastAsia="zh-CN"/>
        </w:rPr>
      </w:pPr>
      <w:r w:rsidRPr="009743EA">
        <w:t xml:space="preserve">The </w:t>
      </w:r>
      <w:r w:rsidRPr="009743EA">
        <w:rPr>
          <w:rFonts w:hint="eastAsia"/>
          <w:lang w:eastAsia="zh-CN"/>
        </w:rPr>
        <w:t>&lt;timeSeries</w:t>
      </w:r>
      <w:r w:rsidRPr="009743EA">
        <w:t>Instance</w:t>
      </w:r>
      <w:r w:rsidRPr="009743EA">
        <w:rPr>
          <w:rFonts w:hint="eastAsia"/>
          <w:lang w:eastAsia="zh-CN"/>
        </w:rPr>
        <w:t>&gt;</w:t>
      </w:r>
      <w:r w:rsidRPr="009743EA">
        <w:t xml:space="preserve"> resource represents a data instance in the </w:t>
      </w:r>
      <w:r w:rsidRPr="009743EA">
        <w:rPr>
          <w:rFonts w:hint="eastAsia"/>
          <w:lang w:eastAsia="zh-CN"/>
        </w:rPr>
        <w:t xml:space="preserve">&lt;timeSeries&gt; </w:t>
      </w:r>
      <w:r w:rsidRPr="009743EA">
        <w:t xml:space="preserve">resource. </w:t>
      </w:r>
    </w:p>
    <w:p w14:paraId="31A5A023" w14:textId="77777777" w:rsidR="008B1B88" w:rsidRPr="009743EA" w:rsidRDefault="008B1B88" w:rsidP="008B1B88">
      <w:pPr>
        <w:pStyle w:val="Heading4"/>
      </w:pPr>
      <w:bookmarkStart w:id="633" w:name="_Toc49420772"/>
      <w:bookmarkStart w:id="634" w:name="_Toc49507586"/>
      <w:bookmarkStart w:id="635" w:name="_Toc49507698"/>
      <w:bookmarkStart w:id="636" w:name="_Toc532286398"/>
      <w:bookmarkStart w:id="637" w:name="_Toc532286534"/>
      <w:bookmarkStart w:id="638" w:name="_Toc46154441"/>
      <w:bookmarkStart w:id="639" w:name="_Toc57298402"/>
      <w:r w:rsidRPr="009743EA">
        <w:lastRenderedPageBreak/>
        <w:t>6.2.12.1</w:t>
      </w:r>
      <w:r w:rsidRPr="009743EA">
        <w:tab/>
        <w:t>API-TSI-CRE</w:t>
      </w:r>
      <w:bookmarkEnd w:id="633"/>
      <w:bookmarkEnd w:id="634"/>
      <w:bookmarkEnd w:id="635"/>
      <w:bookmarkEnd w:id="636"/>
      <w:bookmarkEnd w:id="637"/>
      <w:bookmarkEnd w:id="638"/>
      <w:bookmarkEnd w:id="639"/>
    </w:p>
    <w:tbl>
      <w:tblPr>
        <w:tblW w:w="9659" w:type="dxa"/>
        <w:jc w:val="center"/>
        <w:tblLayout w:type="fixed"/>
        <w:tblCellMar>
          <w:left w:w="28" w:type="dxa"/>
        </w:tblCellMar>
        <w:tblLook w:val="0000" w:firstRow="0" w:lastRow="0" w:firstColumn="0" w:lastColumn="0" w:noHBand="0" w:noVBand="0"/>
      </w:tblPr>
      <w:tblGrid>
        <w:gridCol w:w="1286"/>
        <w:gridCol w:w="8373"/>
      </w:tblGrid>
      <w:tr w:rsidR="008B1B88" w:rsidRPr="009743EA" w14:paraId="5C83DA61"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39FD2213" w14:textId="77777777" w:rsidR="008B1B88" w:rsidRPr="009743EA" w:rsidRDefault="008B1B88" w:rsidP="005C72A8">
            <w:pPr>
              <w:pStyle w:val="TAL"/>
              <w:snapToGrid w:val="0"/>
              <w:jc w:val="center"/>
              <w:rPr>
                <w:b/>
              </w:rPr>
            </w:pPr>
          </w:p>
          <w:p w14:paraId="3F11180E" w14:textId="77777777" w:rsidR="008B1B88" w:rsidRPr="009743EA" w:rsidRDefault="008B1B88" w:rsidP="005C72A8">
            <w:pPr>
              <w:pStyle w:val="TAL"/>
              <w:snapToGrid w:val="0"/>
              <w:jc w:val="center"/>
              <w:rPr>
                <w:b/>
              </w:rPr>
            </w:pPr>
          </w:p>
          <w:p w14:paraId="0DD4B32C" w14:textId="77777777" w:rsidR="008B1B88" w:rsidRPr="009743EA" w:rsidRDefault="008B1B88" w:rsidP="005C72A8">
            <w:pPr>
              <w:pStyle w:val="TAL"/>
              <w:snapToGrid w:val="0"/>
              <w:jc w:val="center"/>
              <w:rPr>
                <w:b/>
              </w:rPr>
            </w:pPr>
            <w:r w:rsidRPr="009743EA">
              <w:rPr>
                <w:b/>
              </w:rPr>
              <w:t>API Id</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33EA498B" w14:textId="77777777" w:rsidR="008B1B88" w:rsidRPr="005A2D7C" w:rsidRDefault="008B1B88" w:rsidP="005A2D7C">
            <w:pPr>
              <w:pStyle w:val="TAL"/>
              <w:rPr>
                <w:rFonts w:eastAsia="Calibri Light"/>
              </w:rPr>
            </w:pPr>
            <w:r w:rsidRPr="005A2D7C">
              <w:rPr>
                <w:rFonts w:eastAsia="Calibri Light"/>
              </w:rPr>
              <w:t>API/TSI/CRE/001</w:t>
            </w:r>
          </w:p>
          <w:p w14:paraId="3E1439EE" w14:textId="77777777" w:rsidR="008B1B88" w:rsidRPr="005A2D7C" w:rsidRDefault="008B1B88" w:rsidP="005A2D7C">
            <w:pPr>
              <w:pStyle w:val="TAL"/>
              <w:rPr>
                <w:rFonts w:eastAsia="Calibri Light"/>
              </w:rPr>
            </w:pPr>
            <w:r w:rsidRPr="005A2D7C">
              <w:rPr>
                <w:rFonts w:eastAsia="Calibri Light"/>
              </w:rPr>
              <w:t>API/TSI/CRE/001_RCN0</w:t>
            </w:r>
          </w:p>
          <w:p w14:paraId="28FF3089" w14:textId="77777777" w:rsidR="008B1B88" w:rsidRPr="005A2D7C" w:rsidRDefault="008B1B88" w:rsidP="005A2D7C">
            <w:pPr>
              <w:pStyle w:val="TAL"/>
              <w:rPr>
                <w:rFonts w:eastAsia="Calibri Light"/>
              </w:rPr>
            </w:pPr>
            <w:r w:rsidRPr="005A2D7C">
              <w:rPr>
                <w:rFonts w:eastAsia="Calibri Light"/>
              </w:rPr>
              <w:t>API/TSI/CRE/001_RCN1</w:t>
            </w:r>
          </w:p>
          <w:p w14:paraId="60F5BFC6" w14:textId="77777777" w:rsidR="008B1B88" w:rsidRPr="005A2D7C" w:rsidRDefault="008B1B88" w:rsidP="005A2D7C">
            <w:pPr>
              <w:pStyle w:val="TAL"/>
              <w:rPr>
                <w:rFonts w:eastAsia="Calibri Light"/>
              </w:rPr>
            </w:pPr>
            <w:r w:rsidRPr="005A2D7C">
              <w:rPr>
                <w:rFonts w:eastAsia="Calibri Light"/>
              </w:rPr>
              <w:t>API/TSI/CRE/001_RCN2</w:t>
            </w:r>
          </w:p>
          <w:p w14:paraId="4ECAFE1F" w14:textId="77777777" w:rsidR="008B1B88" w:rsidRPr="005A2D7C" w:rsidRDefault="008B1B88" w:rsidP="005A2D7C">
            <w:pPr>
              <w:pStyle w:val="TAL"/>
            </w:pPr>
            <w:r w:rsidRPr="005A2D7C">
              <w:rPr>
                <w:rFonts w:eastAsia="Calibri Light"/>
              </w:rPr>
              <w:t>API/TSI/CRE/001_RCN3</w:t>
            </w:r>
          </w:p>
        </w:tc>
      </w:tr>
      <w:tr w:rsidR="008B1B88" w:rsidRPr="009743EA" w14:paraId="6BD35EB1"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495DA363" w14:textId="77777777" w:rsidR="008B1B88" w:rsidRPr="009743EA" w:rsidRDefault="008B1B88" w:rsidP="005C72A8">
            <w:pPr>
              <w:pStyle w:val="TAL"/>
              <w:snapToGrid w:val="0"/>
              <w:jc w:val="center"/>
              <w:rPr>
                <w:b/>
                <w:kern w:val="1"/>
              </w:rPr>
            </w:pPr>
            <w:r w:rsidRPr="009743EA">
              <w:rPr>
                <w:b/>
                <w:kern w:val="1"/>
              </w:rPr>
              <w:t>API Name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51F93D" w14:textId="77777777" w:rsidR="008B1B88" w:rsidRPr="005A2D7C" w:rsidRDefault="008B1B88" w:rsidP="005A2D7C">
            <w:pPr>
              <w:pStyle w:val="TAL"/>
              <w:rPr>
                <w:rFonts w:eastAsia="Calibri Light"/>
              </w:rPr>
            </w:pPr>
            <w:r w:rsidRPr="005A2D7C">
              <w:rPr>
                <w:rFonts w:eastAsia="Calibri Light"/>
              </w:rPr>
              <w:t xml:space="preserve">&lt;timeSeriesInstance&gt; resource CREATE with </w:t>
            </w:r>
            <w:r w:rsidR="00984FEF" w:rsidRPr="005A2D7C">
              <w:rPr>
                <w:rFonts w:eastAsia="Calibri Light"/>
              </w:rPr>
              <w:t>resultContent</w:t>
            </w:r>
            <w:r w:rsidRPr="005A2D7C">
              <w:rPr>
                <w:rFonts w:eastAsia="Calibri Light"/>
              </w:rPr>
              <w:t xml:space="preserve"> parameter</w:t>
            </w:r>
          </w:p>
        </w:tc>
      </w:tr>
      <w:tr w:rsidR="008B1B88" w:rsidRPr="009743EA" w14:paraId="6E607385" w14:textId="77777777" w:rsidTr="005A2D7C">
        <w:trPr>
          <w:jc w:val="center"/>
        </w:trPr>
        <w:tc>
          <w:tcPr>
            <w:tcW w:w="1286" w:type="dxa"/>
            <w:tcBorders>
              <w:top w:val="single" w:sz="4" w:space="0" w:color="000000"/>
              <w:left w:val="single" w:sz="4" w:space="0" w:color="000000"/>
              <w:bottom w:val="single" w:sz="4" w:space="0" w:color="000000"/>
            </w:tcBorders>
            <w:shd w:val="clear" w:color="auto" w:fill="E7E6E6"/>
          </w:tcPr>
          <w:p w14:paraId="26E49BB9" w14:textId="77777777" w:rsidR="008B1B88" w:rsidRPr="009743EA" w:rsidRDefault="008B1B88" w:rsidP="005C72A8">
            <w:pPr>
              <w:pStyle w:val="TAL"/>
              <w:snapToGrid w:val="0"/>
              <w:jc w:val="center"/>
              <w:rPr>
                <w:b/>
                <w:kern w:val="1"/>
              </w:rPr>
            </w:pPr>
            <w:r w:rsidRPr="009743EA">
              <w:rPr>
                <w:b/>
                <w:kern w:val="1"/>
              </w:rPr>
              <w:t>Target Resource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2B36BF95" w14:textId="77777777" w:rsidR="008B1B88" w:rsidRPr="005A2D7C" w:rsidRDefault="008B1B88" w:rsidP="005A2D7C">
            <w:pPr>
              <w:pStyle w:val="TAL"/>
              <w:rPr>
                <w:rFonts w:eastAsia="Calibri Light"/>
              </w:rPr>
            </w:pPr>
            <w:r w:rsidRPr="005A2D7C">
              <w:rPr>
                <w:rFonts w:eastAsia="Calibri Light"/>
              </w:rPr>
              <w:t>&lt;timeSeries&gt; resource of the requested &lt;timeSeriesInstance&gt; resource</w:t>
            </w:r>
          </w:p>
        </w:tc>
      </w:tr>
      <w:tr w:rsidR="008B1B88" w:rsidRPr="009743EA" w14:paraId="33DA3B0B"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053C9E98" w14:textId="77777777" w:rsidR="008B1B88" w:rsidRPr="009743EA" w:rsidRDefault="008B1B88" w:rsidP="005C72A8">
            <w:pPr>
              <w:pStyle w:val="TAL"/>
              <w:snapToGrid w:val="0"/>
              <w:jc w:val="center"/>
              <w:rPr>
                <w:b/>
                <w:kern w:val="1"/>
              </w:rPr>
            </w:pPr>
          </w:p>
          <w:p w14:paraId="019CE8A4" w14:textId="77777777" w:rsidR="008B1B88" w:rsidRPr="009743EA" w:rsidRDefault="008B1B88" w:rsidP="005C72A8">
            <w:pPr>
              <w:pStyle w:val="TAL"/>
              <w:snapToGrid w:val="0"/>
              <w:jc w:val="center"/>
              <w:rPr>
                <w:b/>
                <w:kern w:val="1"/>
              </w:rPr>
            </w:pPr>
            <w:r w:rsidRPr="009743EA">
              <w:rPr>
                <w:b/>
                <w:kern w:val="1"/>
              </w:rPr>
              <w:t>Description</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7B9590A0" w14:textId="77D0A1B9" w:rsidR="008B1B88" w:rsidRPr="005A2D7C" w:rsidRDefault="008B1B88" w:rsidP="005A2D7C">
            <w:pPr>
              <w:pStyle w:val="TAL"/>
            </w:pPr>
            <w:r w:rsidRPr="000D6D95">
              <w:t xml:space="preserve">The interface is used to send a &lt;timeSeriesInstance&gt; CREATE request attached with </w:t>
            </w:r>
            <w:r w:rsidR="00984FEF" w:rsidRPr="009743EA">
              <w:t>resultContent</w:t>
            </w:r>
            <w:r w:rsidRPr="009743EA">
              <w:t xml:space="preserve"> to the Registrar CSE, and the Registrar CSE creates a &lt;timeSeriesInstance&gt; resource and sends back a response</w:t>
            </w:r>
            <w:r w:rsidR="00424F10" w:rsidRPr="009743EA">
              <w:t>.</w:t>
            </w:r>
          </w:p>
        </w:tc>
      </w:tr>
      <w:tr w:rsidR="008B1B88" w:rsidRPr="009743EA" w14:paraId="55D45754"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5617F02F" w14:textId="77777777" w:rsidR="008B1B88" w:rsidRPr="009743EA" w:rsidRDefault="008B1B88" w:rsidP="005C72A8">
            <w:pPr>
              <w:pStyle w:val="TAL"/>
              <w:snapToGrid w:val="0"/>
              <w:jc w:val="center"/>
              <w:rPr>
                <w:b/>
                <w:kern w:val="1"/>
              </w:rPr>
            </w:pPr>
          </w:p>
          <w:p w14:paraId="6F661715" w14:textId="77777777" w:rsidR="008B1B88" w:rsidRPr="009743EA" w:rsidRDefault="008B1B88" w:rsidP="005C72A8">
            <w:pPr>
              <w:pStyle w:val="TAL"/>
              <w:snapToGrid w:val="0"/>
              <w:jc w:val="center"/>
              <w:rPr>
                <w:b/>
                <w:kern w:val="1"/>
              </w:rPr>
            </w:pPr>
          </w:p>
          <w:p w14:paraId="3A9082EE" w14:textId="77777777" w:rsidR="008B1B88" w:rsidRPr="009743EA" w:rsidRDefault="008B1B88" w:rsidP="005C72A8">
            <w:pPr>
              <w:pStyle w:val="TAL"/>
              <w:snapToGrid w:val="0"/>
              <w:jc w:val="center"/>
              <w:rPr>
                <w:b/>
                <w:kern w:val="1"/>
              </w:rPr>
            </w:pPr>
          </w:p>
          <w:p w14:paraId="54FBB981" w14:textId="77777777" w:rsidR="008B1B88" w:rsidRPr="009743EA" w:rsidRDefault="008B1B88" w:rsidP="005C72A8">
            <w:pPr>
              <w:pStyle w:val="TAL"/>
              <w:snapToGrid w:val="0"/>
              <w:jc w:val="center"/>
              <w:rPr>
                <w:b/>
                <w:kern w:val="1"/>
              </w:rPr>
            </w:pPr>
            <w:r w:rsidRPr="009743EA">
              <w:rPr>
                <w:b/>
                <w:kern w:val="1"/>
              </w:rPr>
              <w:t>Resource Structure before Sending Request</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580869EC" w14:textId="19D93836" w:rsidR="008B1B88" w:rsidRPr="009743EA" w:rsidRDefault="00654563" w:rsidP="005A2D7C">
            <w:pPr>
              <w:pStyle w:val="FL"/>
              <w:rPr>
                <w:lang w:eastAsia="ko-KR"/>
              </w:rPr>
            </w:pPr>
            <w:r w:rsidRPr="005A2D7C">
              <w:rPr>
                <w:rFonts w:eastAsia="Calibri"/>
                <w:color w:val="000000"/>
                <w:sz w:val="24"/>
                <w:szCs w:val="24"/>
              </w:rPr>
            </w:r>
            <w:r w:rsidRPr="005A2D7C">
              <w:rPr>
                <w:rFonts w:eastAsia="Calibri"/>
                <w:color w:val="000000"/>
                <w:sz w:val="24"/>
                <w:szCs w:val="24"/>
              </w:rPr>
              <w:pict w14:anchorId="24B12C21">
                <v:group id="그룹 11" o:spid="_x0000_s1249" style="width:217.8pt;height:87.95pt;mso-position-horizontal-relative:char;mso-position-vertical-relative:line" coordsize="27662,11170">
                  <v:rect id="직사각형 2" o:spid="_x0000_s1250" style="position:absolute;width:11683;height:3652;visibility:visible;v-text-anchor:middle" filled="f">
                    <v:textbox inset="0,0,0,0">
                      <w:txbxContent>
                        <w:p w14:paraId="07AA42EF" w14:textId="77777777" w:rsidR="004A00AF" w:rsidRDefault="004A00AF" w:rsidP="008B1B88">
                          <w:pPr>
                            <w:pStyle w:val="NormalWeb"/>
                            <w:wordWrap w:val="0"/>
                            <w:spacing w:after="0"/>
                            <w:jc w:val="center"/>
                            <w:rPr>
                              <w:b/>
                              <w:bCs/>
                              <w:color w:val="000000"/>
                              <w:kern w:val="24"/>
                              <w:sz w:val="20"/>
                              <w:szCs w:val="20"/>
                            </w:rPr>
                          </w:pPr>
                          <w:r w:rsidRPr="005B6D67">
                            <w:rPr>
                              <w:b/>
                              <w:bCs/>
                              <w:color w:val="000000"/>
                              <w:kern w:val="24"/>
                              <w:sz w:val="20"/>
                              <w:szCs w:val="20"/>
                            </w:rPr>
                            <w:t>mn</w:t>
                          </w:r>
                          <w:r>
                            <w:rPr>
                              <w:b/>
                              <w:bCs/>
                              <w:color w:val="000000"/>
                              <w:kern w:val="24"/>
                              <w:sz w:val="20"/>
                              <w:szCs w:val="20"/>
                            </w:rPr>
                            <w:t>-name</w:t>
                          </w:r>
                        </w:p>
                        <w:p w14:paraId="29D6705D" w14:textId="77777777" w:rsidR="004A00AF" w:rsidRDefault="004A00AF" w:rsidP="008B1B88">
                          <w:pPr>
                            <w:pStyle w:val="NormalWeb"/>
                            <w:wordWrap w:val="0"/>
                            <w:spacing w:after="0"/>
                            <w:jc w:val="center"/>
                          </w:pPr>
                          <w:r>
                            <w:rPr>
                              <w:b/>
                              <w:bCs/>
                              <w:color w:val="000000"/>
                              <w:kern w:val="24"/>
                              <w:sz w:val="20"/>
                              <w:szCs w:val="20"/>
                            </w:rPr>
                            <w:t>(CSEBase)</w:t>
                          </w:r>
                        </w:p>
                      </w:txbxContent>
                    </v:textbox>
                  </v:rect>
                  <v:line id="직선 연결선 3" o:spid="_x0000_s1251" style="position:absolute;flip:x;visibility:visible" from="6008,3620" to="6008,6097" o:connectortype="straight" strokeweight=".5pt">
                    <v:stroke joinstyle="miter"/>
                  </v:line>
                  <v:rect id="직사각형 4" o:spid="_x0000_s1252" style="position:absolute;left:8072;top:4859;width:11684;height:2530;visibility:visible;v-text-anchor:middle" filled="f">
                    <v:textbox inset="0,0,0,0">
                      <w:txbxContent>
                        <w:p w14:paraId="27C6A0AB" w14:textId="77777777" w:rsidR="004A00AF" w:rsidRDefault="004A00AF" w:rsidP="008B1B88">
                          <w:pPr>
                            <w:pStyle w:val="NormalWeb"/>
                            <w:wordWrap w:val="0"/>
                            <w:spacing w:after="0"/>
                            <w:jc w:val="center"/>
                            <w:rPr>
                              <w:b/>
                              <w:bCs/>
                              <w:color w:val="000000"/>
                              <w:kern w:val="24"/>
                              <w:sz w:val="18"/>
                              <w:szCs w:val="18"/>
                            </w:rPr>
                          </w:pPr>
                          <w:r w:rsidRPr="005B6D67">
                            <w:rPr>
                              <w:b/>
                              <w:bCs/>
                              <w:color w:val="000000"/>
                              <w:kern w:val="24"/>
                              <w:sz w:val="18"/>
                              <w:szCs w:val="18"/>
                            </w:rPr>
                            <w:t xml:space="preserve">temp_sensor </w:t>
                          </w:r>
                        </w:p>
                        <w:p w14:paraId="0A0E9565" w14:textId="77777777" w:rsidR="004A00AF" w:rsidRDefault="004A00AF" w:rsidP="008B1B88">
                          <w:pPr>
                            <w:pStyle w:val="NormalWeb"/>
                            <w:wordWrap w:val="0"/>
                            <w:spacing w:after="0"/>
                            <w:jc w:val="center"/>
                          </w:pPr>
                          <w:r w:rsidRPr="005B6D67">
                            <w:rPr>
                              <w:b/>
                              <w:bCs/>
                              <w:color w:val="000000"/>
                              <w:kern w:val="24"/>
                              <w:sz w:val="18"/>
                              <w:szCs w:val="18"/>
                            </w:rPr>
                            <w:t>(AE)</w:t>
                          </w:r>
                        </w:p>
                      </w:txbxContent>
                    </v:textbox>
                  </v:rect>
                  <v:line id="직선 연결선 5" o:spid="_x0000_s1253" style="position:absolute;flip:x;visibility:visible" from="13930,7401" to="13930,9879" o:connectortype="straight" strokeweight=".5pt">
                    <v:stroke joinstyle="miter"/>
                  </v:line>
                  <v:line id="직선 연결선 6" o:spid="_x0000_s1254" style="position:absolute;visibility:visible" from="6008,6081" to="8072,6097" o:connectortype="straight" strokeweight=".5pt">
                    <v:stroke joinstyle="miter"/>
                  </v:line>
                  <v:line id="직선 연결선 7" o:spid="_x0000_s1255" style="position:absolute;visibility:visible" from="13914,9863" to="15978,9879" o:connectortype="straight" strokeweight=".5pt">
                    <v:stroke joinstyle="miter"/>
                  </v:line>
                  <v:rect id="직사각형 8" o:spid="_x0000_s1256" style="position:absolute;left:15978;top:8640;width:11684;height:2530;visibility:visible;v-text-anchor:middle" filled="f">
                    <v:textbox inset="0,0,0,0">
                      <w:txbxContent>
                        <w:p w14:paraId="68B8D1B1" w14:textId="77777777" w:rsidR="004A00AF" w:rsidRPr="000071D7" w:rsidRDefault="004A00AF" w:rsidP="008B1B88">
                          <w:pPr>
                            <w:pStyle w:val="NormalWeb"/>
                            <w:wordWrap w:val="0"/>
                            <w:spacing w:after="0"/>
                            <w:jc w:val="center"/>
                            <w:rPr>
                              <w:b/>
                              <w:bCs/>
                              <w:color w:val="000000"/>
                              <w:kern w:val="24"/>
                              <w:sz w:val="16"/>
                              <w:szCs w:val="16"/>
                            </w:rPr>
                          </w:pPr>
                          <w:r w:rsidRPr="000071D7">
                            <w:rPr>
                              <w:b/>
                              <w:bCs/>
                              <w:color w:val="000000"/>
                              <w:kern w:val="24"/>
                              <w:sz w:val="16"/>
                              <w:szCs w:val="16"/>
                            </w:rPr>
                            <w:t>timeSeries_cont</w:t>
                          </w:r>
                        </w:p>
                        <w:p w14:paraId="1551510A" w14:textId="77777777" w:rsidR="004A00AF" w:rsidRPr="0014097E" w:rsidRDefault="004A00AF" w:rsidP="008B1B88">
                          <w:pPr>
                            <w:pStyle w:val="NormalWeb"/>
                            <w:wordWrap w:val="0"/>
                            <w:spacing w:after="0"/>
                            <w:jc w:val="center"/>
                            <w:rPr>
                              <w:b/>
                              <w:sz w:val="16"/>
                              <w:lang w:eastAsia="ko-KR"/>
                            </w:rPr>
                          </w:pPr>
                          <w:r w:rsidRPr="0014097E">
                            <w:rPr>
                              <w:b/>
                              <w:sz w:val="16"/>
                              <w:lang w:eastAsia="ko-KR"/>
                            </w:rPr>
                            <w:t>(timeSereis)</w:t>
                          </w:r>
                        </w:p>
                      </w:txbxContent>
                    </v:textbox>
                  </v:rect>
                  <w10:wrap type="none"/>
                  <w10:anchorlock/>
                </v:group>
              </w:pict>
            </w:r>
          </w:p>
        </w:tc>
      </w:tr>
      <w:tr w:rsidR="008B1B88" w:rsidRPr="009743EA" w14:paraId="69692F06"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4E270E20" w14:textId="77777777" w:rsidR="008B1B88" w:rsidRPr="009743EA" w:rsidRDefault="008B1B88" w:rsidP="005C72A8">
            <w:pPr>
              <w:pStyle w:val="TAL"/>
              <w:snapToGrid w:val="0"/>
              <w:jc w:val="center"/>
              <w:rPr>
                <w:b/>
                <w:kern w:val="1"/>
              </w:rPr>
            </w:pPr>
          </w:p>
          <w:p w14:paraId="4B55CEF2" w14:textId="77777777" w:rsidR="008B1B88" w:rsidRPr="009743EA" w:rsidRDefault="008B1B88" w:rsidP="005C72A8">
            <w:pPr>
              <w:pStyle w:val="TAL"/>
              <w:snapToGrid w:val="0"/>
              <w:jc w:val="center"/>
              <w:rPr>
                <w:b/>
                <w:kern w:val="1"/>
              </w:rPr>
            </w:pPr>
          </w:p>
          <w:p w14:paraId="35F0F447" w14:textId="77777777" w:rsidR="008B1B88" w:rsidRPr="009743EA" w:rsidRDefault="008B1B88" w:rsidP="005C72A8">
            <w:pPr>
              <w:pStyle w:val="TAL"/>
              <w:snapToGrid w:val="0"/>
              <w:jc w:val="center"/>
              <w:rPr>
                <w:b/>
                <w:kern w:val="1"/>
              </w:rPr>
            </w:pPr>
          </w:p>
          <w:p w14:paraId="77D823E0" w14:textId="77777777" w:rsidR="008B1B88" w:rsidRPr="009743EA" w:rsidRDefault="008B1B88" w:rsidP="005C72A8">
            <w:pPr>
              <w:pStyle w:val="TAL"/>
              <w:snapToGrid w:val="0"/>
              <w:jc w:val="center"/>
              <w:rPr>
                <w:b/>
                <w:kern w:val="1"/>
              </w:rPr>
            </w:pPr>
          </w:p>
          <w:p w14:paraId="39E551A5" w14:textId="77777777" w:rsidR="008B1B88" w:rsidRPr="009743EA" w:rsidRDefault="008B1B88" w:rsidP="005C72A8">
            <w:pPr>
              <w:pStyle w:val="TAL"/>
              <w:snapToGrid w:val="0"/>
              <w:jc w:val="center"/>
              <w:rPr>
                <w:b/>
                <w:kern w:val="1"/>
              </w:rPr>
            </w:pPr>
          </w:p>
          <w:p w14:paraId="2D79F7CA" w14:textId="77777777" w:rsidR="008B1B88" w:rsidRPr="009743EA" w:rsidRDefault="008B1B88" w:rsidP="005C72A8">
            <w:pPr>
              <w:pStyle w:val="TAL"/>
              <w:snapToGrid w:val="0"/>
              <w:jc w:val="center"/>
              <w:rPr>
                <w:b/>
                <w:kern w:val="1"/>
              </w:rPr>
            </w:pPr>
            <w:r w:rsidRPr="009743EA">
              <w:rPr>
                <w:b/>
                <w:kern w:val="1"/>
              </w:rPr>
              <w:t>Call Flow</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3B23D9D9" w14:textId="3D4E28CA" w:rsidR="008B1B88" w:rsidRPr="005A2D7C" w:rsidRDefault="00654563" w:rsidP="005A2D7C">
            <w:pPr>
              <w:pStyle w:val="FL"/>
            </w:pPr>
            <w:r w:rsidRPr="005A2D7C">
              <w:rPr>
                <w:sz w:val="18"/>
              </w:rPr>
            </w:r>
            <w:r w:rsidRPr="005A2D7C">
              <w:rPr>
                <w:sz w:val="18"/>
              </w:rPr>
              <w:pict w14:anchorId="3BF6BAB7">
                <v:group id="_x0000_s1142" style="width:261pt;height:133.25pt;mso-position-horizontal-relative:char;mso-position-vertical-relative:line" coordsize="33147,16922">
                  <v:roundrect id="모서리가 둥근 직사각형 2" o:spid="_x0000_s1143" style="position:absolute;width:9398;height:6810;visibility:visible;v-text-anchor:middle" arcsize="10923f" fillcolor="#5b9bd5" strokecolor="#d9d9d9" strokeweight=".5pt">
                    <v:stroke joinstyle="miter"/>
                    <v:textbox>
                      <w:txbxContent>
                        <w:p w14:paraId="40C73474" w14:textId="77777777" w:rsidR="004A00AF" w:rsidRPr="00B658BD" w:rsidRDefault="004A00AF" w:rsidP="008B1B88">
                          <w:pPr>
                            <w:pStyle w:val="NormalWeb"/>
                            <w:wordWrap w:val="0"/>
                            <w:spacing w:after="0"/>
                            <w:jc w:val="center"/>
                            <w:rPr>
                              <w:rFonts w:ascii="Malgun Gothic" w:hAnsi="Malgun Gothic"/>
                              <w:color w:val="FFFFFF"/>
                              <w:kern w:val="24"/>
                              <w:sz w:val="10"/>
                              <w:szCs w:val="10"/>
                            </w:rPr>
                          </w:pPr>
                        </w:p>
                        <w:p w14:paraId="353427EC" w14:textId="77777777" w:rsidR="004A00AF" w:rsidRPr="00B658BD" w:rsidRDefault="004A00AF" w:rsidP="008B1B88">
                          <w:pPr>
                            <w:pStyle w:val="NormalWeb"/>
                            <w:wordWrap w:val="0"/>
                            <w:spacing w:after="0"/>
                            <w:jc w:val="center"/>
                            <w:rPr>
                              <w:sz w:val="36"/>
                            </w:rPr>
                          </w:pPr>
                          <w:r w:rsidRPr="00B658BD">
                            <w:rPr>
                              <w:rFonts w:ascii="Malgun Gothic" w:hAnsi="Malgun Gothic" w:hint="eastAsia"/>
                              <w:color w:val="FFFFFF"/>
                              <w:kern w:val="24"/>
                              <w:szCs w:val="19"/>
                            </w:rPr>
                            <w:t>originator</w:t>
                          </w:r>
                        </w:p>
                      </w:txbxContent>
                    </v:textbox>
                  </v:roundrect>
                  <v:line id="직선 연결선 3" o:spid="_x0000_s1144" style="position:absolute;visibility:visible" from="4826,6810" to="4826,16922" o:connectortype="straight" strokecolor="windowText" strokeweight=".5pt">
                    <v:stroke dashstyle="longDash" joinstyle="miter"/>
                  </v:line>
                  <v:shape id="직선 화살표 연결선 4" o:spid="_x0000_s1145" type="#_x0000_t32" style="position:absolute;left:5524;top:10810;width:22082;height:32;visibility:visible" o:connectortype="straight" strokecolor="#5b9bd5" strokeweight="1.5pt">
                    <v:stroke endarrow="block" endarrowlength="long" joinstyle="miter" endcap="round"/>
                  </v:shape>
                  <v:shape id="TextBox 36" o:spid="_x0000_s1146" type="#_x0000_t202" style="position:absolute;left:8337;top:8938;width:16459;height:2451;visibility:visible" filled="f" stroked="f">
                    <v:textbox style="mso-fit-shape-to-text:t">
                      <w:txbxContent>
                        <w:p w14:paraId="03CAD05D" w14:textId="77777777" w:rsidR="004A00AF" w:rsidRDefault="004A00AF" w:rsidP="008B1B88">
                          <w:pPr>
                            <w:pStyle w:val="NormalWeb"/>
                            <w:wordWrap w:val="0"/>
                            <w:spacing w:after="0"/>
                          </w:pPr>
                          <w:r>
                            <w:rPr>
                              <w:rFonts w:ascii="Malgun Gothic" w:hAnsi="Malgun Gothic" w:hint="eastAsia"/>
                              <w:color w:val="5B9BD5"/>
                              <w:kern w:val="24"/>
                              <w:sz w:val="14"/>
                              <w:szCs w:val="14"/>
                            </w:rPr>
                            <w:t>timeSeriesInstance create</w:t>
                          </w:r>
                          <w:r w:rsidRPr="00B658BD">
                            <w:rPr>
                              <w:rFonts w:ascii="Malgun Gothic" w:hAnsi="Malgun Gothic" w:hint="eastAsia"/>
                              <w:color w:val="5B9BD5"/>
                              <w:kern w:val="24"/>
                              <w:sz w:val="14"/>
                              <w:szCs w:val="14"/>
                            </w:rPr>
                            <w:t xml:space="preserve"> request</w:t>
                          </w:r>
                        </w:p>
                      </w:txbxContent>
                    </v:textbox>
                  </v:shape>
                  <v:shape id="TextBox 37" o:spid="_x0000_s1147" type="#_x0000_t202" style="position:absolute;left:14382;top:12889;width:6160;height:2452;visibility:visible" filled="f" stroked="f">
                    <v:textbox style="mso-fit-shape-to-text:t">
                      <w:txbxContent>
                        <w:p w14:paraId="4C3994BB" w14:textId="77777777" w:rsidR="004A00AF" w:rsidRDefault="004A00AF" w:rsidP="008B1B88">
                          <w:pPr>
                            <w:pStyle w:val="NormalWeb"/>
                            <w:wordWrap w:val="0"/>
                            <w:spacing w:after="0"/>
                          </w:pPr>
                          <w:r w:rsidRPr="00B658BD">
                            <w:rPr>
                              <w:rFonts w:ascii="Malgun Gothic" w:hAnsi="Malgun Gothic" w:hint="eastAsia"/>
                              <w:color w:val="5B9BD5"/>
                              <w:kern w:val="24"/>
                              <w:sz w:val="14"/>
                              <w:szCs w:val="14"/>
                            </w:rPr>
                            <w:t>Response</w:t>
                          </w:r>
                        </w:p>
                      </w:txbxContent>
                    </v:textbox>
                  </v:shape>
                  <v:shape id="직선 화살표 연결선 7" o:spid="_x0000_s1148" type="#_x0000_t32" style="position:absolute;left:5873;top:14636;width:21733;height:64;flip:x y;visibility:visible" o:connectortype="straight" strokecolor="#5b9bd5" strokeweight="1.5pt">
                    <v:stroke endarrow="block" endarrowlength="long" joinstyle="miter" endcap="round"/>
                  </v:shape>
                  <v:roundrect id="모서리가 둥근 직사각형 8" o:spid="_x0000_s1149" style="position:absolute;left:23749;width:9398;height:6810;visibility:visible;v-text-anchor:middle" arcsize="10923f" fillcolor="#5b9bd5" strokecolor="#d9d9d9" strokeweight=".5pt">
                    <v:stroke joinstyle="miter"/>
                    <v:textbox>
                      <w:txbxContent>
                        <w:p w14:paraId="4FE4A821" w14:textId="77777777" w:rsidR="004A00AF" w:rsidRPr="00B658BD" w:rsidRDefault="004A00AF" w:rsidP="008B1B88">
                          <w:pPr>
                            <w:pStyle w:val="NormalWeb"/>
                            <w:wordWrap w:val="0"/>
                            <w:spacing w:after="0"/>
                            <w:jc w:val="center"/>
                            <w:rPr>
                              <w:rFonts w:ascii="Malgun Gothic" w:hAnsi="Malgun Gothic"/>
                              <w:color w:val="FFFFFF"/>
                              <w:kern w:val="24"/>
                              <w:sz w:val="10"/>
                            </w:rPr>
                          </w:pPr>
                        </w:p>
                        <w:p w14:paraId="1212DBD9" w14:textId="77777777" w:rsidR="004A00AF" w:rsidRPr="00B658BD" w:rsidRDefault="004A00AF" w:rsidP="008B1B88">
                          <w:pPr>
                            <w:pStyle w:val="NormalWeb"/>
                            <w:wordWrap w:val="0"/>
                            <w:spacing w:after="0"/>
                            <w:jc w:val="center"/>
                          </w:pPr>
                          <w:r w:rsidRPr="00B658BD">
                            <w:rPr>
                              <w:rFonts w:ascii="Malgun Gothic" w:hAnsi="Malgun Gothic" w:hint="eastAsia"/>
                              <w:color w:val="FFFFFF"/>
                              <w:kern w:val="24"/>
                            </w:rPr>
                            <w:t>mn</w:t>
                          </w:r>
                          <w:r w:rsidRPr="00B658BD">
                            <w:rPr>
                              <w:rFonts w:ascii="Malgun Gothic" w:hAnsi="Malgun Gothic"/>
                              <w:color w:val="FFFFFF"/>
                              <w:kern w:val="24"/>
                            </w:rPr>
                            <w:t>-name</w:t>
                          </w:r>
                        </w:p>
                      </w:txbxContent>
                    </v:textbox>
                  </v:roundrect>
                  <v:line id="직선 연결선 9" o:spid="_x0000_s1150" style="position:absolute;visibility:visible" from="28575,6810" to="28575,16922" o:connectortype="straight" strokecolor="windowText" strokeweight=".5pt">
                    <v:stroke dashstyle="longDash" joinstyle="miter"/>
                  </v:line>
                  <w10:wrap type="none"/>
                  <w10:anchorlock/>
                </v:group>
              </w:pict>
            </w:r>
          </w:p>
        </w:tc>
      </w:tr>
      <w:tr w:rsidR="008B1B88" w:rsidRPr="009743EA" w14:paraId="6BBED681"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033DE72E" w14:textId="77777777" w:rsidR="008B1B88" w:rsidRPr="009743EA" w:rsidRDefault="008B1B88" w:rsidP="005C72A8">
            <w:pPr>
              <w:pStyle w:val="TAL"/>
              <w:snapToGrid w:val="0"/>
              <w:jc w:val="center"/>
              <w:rPr>
                <w:b/>
                <w:kern w:val="1"/>
              </w:rPr>
            </w:pPr>
          </w:p>
          <w:p w14:paraId="78DA75B2" w14:textId="77777777" w:rsidR="008B1B88" w:rsidRPr="009743EA" w:rsidRDefault="008B1B88" w:rsidP="005C72A8">
            <w:pPr>
              <w:pStyle w:val="TAL"/>
              <w:snapToGrid w:val="0"/>
              <w:jc w:val="center"/>
              <w:rPr>
                <w:b/>
                <w:kern w:val="1"/>
              </w:rPr>
            </w:pPr>
          </w:p>
          <w:p w14:paraId="6FE23163" w14:textId="77777777" w:rsidR="008B1B88" w:rsidRPr="009743EA" w:rsidRDefault="008B1B88" w:rsidP="005C72A8">
            <w:pPr>
              <w:pStyle w:val="TAL"/>
              <w:snapToGrid w:val="0"/>
              <w:jc w:val="center"/>
              <w:rPr>
                <w:b/>
                <w:kern w:val="1"/>
              </w:rPr>
            </w:pPr>
            <w:r w:rsidRPr="009743EA">
              <w:rPr>
                <w:b/>
                <w:kern w:val="1"/>
              </w:rPr>
              <w:t>HTTP Header Information</w:t>
            </w:r>
          </w:p>
          <w:p w14:paraId="538DA052" w14:textId="77777777" w:rsidR="008B1B88" w:rsidRPr="009743EA" w:rsidRDefault="008B1B88" w:rsidP="005C72A8">
            <w:pPr>
              <w:pStyle w:val="TAL"/>
              <w:snapToGrid w:val="0"/>
              <w:jc w:val="center"/>
              <w:rPr>
                <w:b/>
                <w:kern w:val="1"/>
              </w:rPr>
            </w:pPr>
          </w:p>
          <w:p w14:paraId="7B4C3F47" w14:textId="77777777" w:rsidR="00FE3B5F" w:rsidRPr="009743EA" w:rsidRDefault="00FE3B5F" w:rsidP="005C72A8">
            <w:pPr>
              <w:pStyle w:val="TAL"/>
              <w:snapToGrid w:val="0"/>
              <w:jc w:val="center"/>
              <w:rPr>
                <w:b/>
                <w:kern w:val="1"/>
              </w:rPr>
            </w:pPr>
          </w:p>
          <w:p w14:paraId="372490A9" w14:textId="77777777" w:rsidR="008B1B88" w:rsidRPr="009743EA" w:rsidRDefault="008B1B88" w:rsidP="00424F10">
            <w:pPr>
              <w:pStyle w:val="TAL"/>
              <w:snapToGrid w:val="0"/>
              <w:jc w:val="center"/>
              <w:rPr>
                <w:b/>
                <w:kern w:val="1"/>
              </w:rP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10CE85A1" w14:textId="77777777" w:rsidR="008B1B88" w:rsidRPr="009743EA" w:rsidRDefault="008B1B88" w:rsidP="005C72A8">
            <w:pPr>
              <w:pStyle w:val="TAL"/>
              <w:snapToGrid w:val="0"/>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01"/>
              <w:gridCol w:w="4359"/>
            </w:tblGrid>
            <w:tr w:rsidR="008B1B88" w:rsidRPr="009743EA" w14:paraId="75E3A47B" w14:textId="77777777" w:rsidTr="005A2D7C">
              <w:trPr>
                <w:jc w:val="center"/>
              </w:trPr>
              <w:tc>
                <w:tcPr>
                  <w:tcW w:w="1501" w:type="dxa"/>
                  <w:shd w:val="clear" w:color="auto" w:fill="9CC2E5"/>
                </w:tcPr>
                <w:p w14:paraId="5DE929FC" w14:textId="77777777" w:rsidR="008B1B88" w:rsidRPr="009743EA" w:rsidRDefault="008B1B88" w:rsidP="005C72A8">
                  <w:pPr>
                    <w:pStyle w:val="TAL"/>
                    <w:snapToGrid w:val="0"/>
                    <w:jc w:val="center"/>
                    <w:rPr>
                      <w:rFonts w:eastAsia="Calibri"/>
                      <w:b/>
                      <w:szCs w:val="22"/>
                    </w:rPr>
                  </w:pPr>
                  <w:r w:rsidRPr="009743EA">
                    <w:rPr>
                      <w:rFonts w:eastAsia="Calibri"/>
                      <w:b/>
                      <w:szCs w:val="22"/>
                    </w:rPr>
                    <w:t>Header</w:t>
                  </w:r>
                </w:p>
              </w:tc>
              <w:tc>
                <w:tcPr>
                  <w:tcW w:w="4359" w:type="dxa"/>
                  <w:shd w:val="clear" w:color="auto" w:fill="9CC2E5"/>
                </w:tcPr>
                <w:p w14:paraId="54FC80BD" w14:textId="77777777" w:rsidR="008B1B88" w:rsidRPr="009743EA" w:rsidRDefault="008B1B88" w:rsidP="005C72A8">
                  <w:pPr>
                    <w:pStyle w:val="TAL"/>
                    <w:snapToGrid w:val="0"/>
                    <w:jc w:val="center"/>
                    <w:rPr>
                      <w:rFonts w:eastAsia="Calibri"/>
                      <w:b/>
                      <w:szCs w:val="22"/>
                    </w:rPr>
                  </w:pPr>
                  <w:r w:rsidRPr="009743EA">
                    <w:rPr>
                      <w:rFonts w:eastAsia="Calibri"/>
                      <w:b/>
                      <w:szCs w:val="22"/>
                    </w:rPr>
                    <w:t>Value</w:t>
                  </w:r>
                </w:p>
              </w:tc>
            </w:tr>
            <w:tr w:rsidR="008B1B88" w:rsidRPr="009743EA" w14:paraId="4F00F446" w14:textId="77777777" w:rsidTr="005A2D7C">
              <w:trPr>
                <w:jc w:val="center"/>
              </w:trPr>
              <w:tc>
                <w:tcPr>
                  <w:tcW w:w="1501" w:type="dxa"/>
                  <w:shd w:val="clear" w:color="auto" w:fill="DEEAF6"/>
                </w:tcPr>
                <w:p w14:paraId="3929EA03" w14:textId="77777777" w:rsidR="008B1B88" w:rsidRPr="009743EA" w:rsidRDefault="008B1B88" w:rsidP="005C72A8">
                  <w:pPr>
                    <w:pStyle w:val="TAL"/>
                    <w:snapToGrid w:val="0"/>
                    <w:jc w:val="center"/>
                    <w:rPr>
                      <w:rFonts w:eastAsia="Calibri"/>
                      <w:szCs w:val="22"/>
                    </w:rPr>
                  </w:pPr>
                  <w:r w:rsidRPr="009743EA">
                    <w:rPr>
                      <w:rFonts w:eastAsia="Calibri"/>
                      <w:szCs w:val="22"/>
                    </w:rPr>
                    <w:t>X-M2M-RI</w:t>
                  </w:r>
                </w:p>
              </w:tc>
              <w:tc>
                <w:tcPr>
                  <w:tcW w:w="4359" w:type="dxa"/>
                  <w:shd w:val="clear" w:color="auto" w:fill="auto"/>
                </w:tcPr>
                <w:p w14:paraId="18033B27" w14:textId="77777777" w:rsidR="008B1B88" w:rsidRPr="009743EA" w:rsidRDefault="008B1B88" w:rsidP="005C72A8">
                  <w:pPr>
                    <w:pStyle w:val="TAL"/>
                    <w:snapToGrid w:val="0"/>
                    <w:rPr>
                      <w:rFonts w:eastAsia="Calibri"/>
                      <w:szCs w:val="22"/>
                    </w:rPr>
                  </w:pPr>
                  <w:r w:rsidRPr="009743EA">
                    <w:rPr>
                      <w:rFonts w:eastAsia="Calibri"/>
                      <w:szCs w:val="22"/>
                    </w:rPr>
                    <w:t>Request</w:t>
                  </w:r>
                  <w:r w:rsidR="00424F10" w:rsidRPr="009743EA">
                    <w:rPr>
                      <w:rFonts w:eastAsia="Calibri"/>
                      <w:szCs w:val="22"/>
                    </w:rPr>
                    <w:t xml:space="preserve"> </w:t>
                  </w:r>
                  <w:r w:rsidRPr="009743EA">
                    <w:rPr>
                      <w:rFonts w:eastAsia="Calibri"/>
                      <w:szCs w:val="22"/>
                    </w:rPr>
                    <w:t>ID</w:t>
                  </w:r>
                  <w:r w:rsidR="00424F10" w:rsidRPr="009743EA">
                    <w:rPr>
                      <w:rFonts w:eastAsia="Calibri"/>
                      <w:szCs w:val="22"/>
                    </w:rPr>
                    <w:t xml:space="preserve"> </w:t>
                  </w:r>
                </w:p>
              </w:tc>
            </w:tr>
            <w:tr w:rsidR="008B1B88" w:rsidRPr="009743EA" w14:paraId="5EAB6796" w14:textId="77777777" w:rsidTr="005A2D7C">
              <w:trPr>
                <w:jc w:val="center"/>
              </w:trPr>
              <w:tc>
                <w:tcPr>
                  <w:tcW w:w="1501" w:type="dxa"/>
                  <w:shd w:val="clear" w:color="auto" w:fill="DEEAF6"/>
                </w:tcPr>
                <w:p w14:paraId="72A8089A" w14:textId="77777777" w:rsidR="008B1B88" w:rsidRPr="009743EA" w:rsidRDefault="008B1B88" w:rsidP="005C72A8">
                  <w:pPr>
                    <w:pStyle w:val="TAL"/>
                    <w:snapToGrid w:val="0"/>
                    <w:jc w:val="center"/>
                    <w:rPr>
                      <w:rFonts w:eastAsia="Calibri"/>
                      <w:szCs w:val="22"/>
                    </w:rPr>
                  </w:pPr>
                  <w:r w:rsidRPr="009743EA">
                    <w:rPr>
                      <w:rFonts w:eastAsia="Calibri"/>
                      <w:szCs w:val="22"/>
                    </w:rPr>
                    <w:t>X-M2M-Origin</w:t>
                  </w:r>
                </w:p>
              </w:tc>
              <w:tc>
                <w:tcPr>
                  <w:tcW w:w="4359" w:type="dxa"/>
                  <w:shd w:val="clear" w:color="auto" w:fill="auto"/>
                </w:tcPr>
                <w:p w14:paraId="335F00B8" w14:textId="77777777" w:rsidR="008B1B88" w:rsidRPr="009743EA" w:rsidRDefault="008B1B88" w:rsidP="005C72A8">
                  <w:pPr>
                    <w:pStyle w:val="TAL"/>
                    <w:snapToGrid w:val="0"/>
                    <w:rPr>
                      <w:rFonts w:eastAsia="Calibri"/>
                      <w:szCs w:val="22"/>
                    </w:rPr>
                  </w:pPr>
                  <w:r w:rsidRPr="009743EA">
                    <w:rPr>
                      <w:rFonts w:eastAsia="Calibri"/>
                      <w:szCs w:val="22"/>
                    </w:rPr>
                    <w:t>AE-ID</w:t>
                  </w:r>
                  <w:r w:rsidR="00424F10" w:rsidRPr="009743EA">
                    <w:rPr>
                      <w:rFonts w:eastAsia="Calibri"/>
                      <w:szCs w:val="22"/>
                    </w:rPr>
                    <w:t xml:space="preserve"> </w:t>
                  </w:r>
                  <w:r w:rsidRPr="009743EA">
                    <w:rPr>
                      <w:rFonts w:eastAsia="Calibri"/>
                      <w:szCs w:val="22"/>
                    </w:rPr>
                    <w:t>of</w:t>
                  </w:r>
                  <w:r w:rsidR="00424F10" w:rsidRPr="009743EA">
                    <w:rPr>
                      <w:rFonts w:eastAsia="Calibri"/>
                      <w:szCs w:val="22"/>
                    </w:rPr>
                    <w:t xml:space="preserve"> </w:t>
                  </w:r>
                  <w:r w:rsidRPr="009743EA">
                    <w:rPr>
                      <w:rFonts w:eastAsia="Calibri"/>
                      <w:szCs w:val="22"/>
                    </w:rPr>
                    <w:t>request</w:t>
                  </w:r>
                  <w:r w:rsidR="00424F10" w:rsidRPr="009743EA">
                    <w:rPr>
                      <w:rFonts w:eastAsia="Calibri"/>
                      <w:szCs w:val="22"/>
                    </w:rPr>
                    <w:t xml:space="preserve"> </w:t>
                  </w:r>
                  <w:r w:rsidRPr="009743EA">
                    <w:rPr>
                      <w:rFonts w:eastAsia="Calibri"/>
                      <w:szCs w:val="22"/>
                    </w:rPr>
                    <w:t>originator</w:t>
                  </w:r>
                </w:p>
              </w:tc>
            </w:tr>
            <w:tr w:rsidR="008B1B88" w:rsidRPr="009743EA" w14:paraId="0466C54F" w14:textId="77777777" w:rsidTr="005A2D7C">
              <w:trPr>
                <w:jc w:val="center"/>
              </w:trPr>
              <w:tc>
                <w:tcPr>
                  <w:tcW w:w="1501" w:type="dxa"/>
                  <w:shd w:val="clear" w:color="auto" w:fill="DEEAF6"/>
                </w:tcPr>
                <w:p w14:paraId="70B1D00A" w14:textId="77777777" w:rsidR="008B1B88" w:rsidRPr="009743EA" w:rsidRDefault="008B1B88" w:rsidP="005C72A8">
                  <w:pPr>
                    <w:pStyle w:val="TAL"/>
                    <w:snapToGrid w:val="0"/>
                    <w:jc w:val="center"/>
                    <w:rPr>
                      <w:rFonts w:eastAsia="Calibri"/>
                      <w:szCs w:val="22"/>
                    </w:rPr>
                  </w:pPr>
                  <w:r w:rsidRPr="009743EA">
                    <w:rPr>
                      <w:rFonts w:eastAsia="Calibri"/>
                      <w:szCs w:val="22"/>
                    </w:rPr>
                    <w:t>Content-Type</w:t>
                  </w:r>
                </w:p>
              </w:tc>
              <w:tc>
                <w:tcPr>
                  <w:tcW w:w="4359" w:type="dxa"/>
                  <w:shd w:val="clear" w:color="auto" w:fill="auto"/>
                </w:tcPr>
                <w:p w14:paraId="7086F4B5" w14:textId="77777777" w:rsidR="008B1B88" w:rsidRPr="009743EA" w:rsidRDefault="00E45F9B" w:rsidP="005C72A8">
                  <w:pPr>
                    <w:pStyle w:val="TAL"/>
                    <w:snapToGrid w:val="0"/>
                    <w:rPr>
                      <w:rFonts w:eastAsia="Calibri"/>
                      <w:szCs w:val="22"/>
                    </w:rPr>
                  </w:pPr>
                  <w:r w:rsidRPr="009743EA">
                    <w:rPr>
                      <w:rFonts w:eastAsia="Calibri"/>
                      <w:szCs w:val="22"/>
                    </w:rPr>
                    <w:t>application/json;ty</w:t>
                  </w:r>
                  <w:r w:rsidR="008B1B88" w:rsidRPr="009743EA">
                    <w:rPr>
                      <w:rFonts w:eastAsia="Calibri"/>
                      <w:szCs w:val="22"/>
                    </w:rPr>
                    <w:t>=</w:t>
                  </w:r>
                  <w:r w:rsidR="008B1B88" w:rsidRPr="009743EA">
                    <w:rPr>
                      <w:rFonts w:eastAsia="Calibri"/>
                      <w:b/>
                      <w:szCs w:val="22"/>
                    </w:rPr>
                    <w:t>30</w:t>
                  </w:r>
                </w:p>
              </w:tc>
            </w:tr>
            <w:tr w:rsidR="008A2C83" w:rsidRPr="009743EA" w14:paraId="5DD984ED" w14:textId="77777777" w:rsidTr="005A2D7C">
              <w:trPr>
                <w:jc w:val="center"/>
              </w:trPr>
              <w:tc>
                <w:tcPr>
                  <w:tcW w:w="1501" w:type="dxa"/>
                  <w:shd w:val="clear" w:color="auto" w:fill="DEEAF6"/>
                </w:tcPr>
                <w:p w14:paraId="75AC1D6B" w14:textId="77777777" w:rsidR="008A2C83" w:rsidRPr="009743EA" w:rsidRDefault="008A2C83" w:rsidP="008A2C83">
                  <w:pPr>
                    <w:pStyle w:val="TAL"/>
                    <w:snapToGrid w:val="0"/>
                    <w:jc w:val="center"/>
                    <w:rPr>
                      <w:rFonts w:eastAsia="Calibri"/>
                      <w:szCs w:val="22"/>
                    </w:rPr>
                  </w:pPr>
                  <w:r w:rsidRPr="009743EA">
                    <w:rPr>
                      <w:rFonts w:eastAsia="Calibri"/>
                      <w:szCs w:val="22"/>
                    </w:rPr>
                    <w:t>X-M2M-RVI</w:t>
                  </w:r>
                </w:p>
              </w:tc>
              <w:tc>
                <w:tcPr>
                  <w:tcW w:w="4359" w:type="dxa"/>
                  <w:shd w:val="clear" w:color="auto" w:fill="auto"/>
                </w:tcPr>
                <w:p w14:paraId="66F19B23" w14:textId="77777777" w:rsidR="008A2C83" w:rsidRPr="009743EA" w:rsidRDefault="008A2C83" w:rsidP="008A2C83">
                  <w:pPr>
                    <w:pStyle w:val="TAL"/>
                    <w:snapToGrid w:val="0"/>
                    <w:rPr>
                      <w:rFonts w:eastAsia="Calibri"/>
                      <w:szCs w:val="22"/>
                    </w:rPr>
                  </w:pPr>
                  <w:r w:rsidRPr="009743EA">
                    <w:rPr>
                      <w:rFonts w:eastAsia="Calibri"/>
                      <w:szCs w:val="22"/>
                    </w:rPr>
                    <w:t>Release</w:t>
                  </w:r>
                  <w:r w:rsidR="00424F10" w:rsidRPr="009743EA">
                    <w:rPr>
                      <w:rFonts w:eastAsia="Calibri"/>
                      <w:szCs w:val="22"/>
                    </w:rPr>
                    <w:t xml:space="preserve"> </w:t>
                  </w:r>
                  <w:r w:rsidRPr="009743EA">
                    <w:rPr>
                      <w:rFonts w:eastAsia="Calibri"/>
                      <w:szCs w:val="22"/>
                    </w:rPr>
                    <w:t>Version</w:t>
                  </w:r>
                  <w:r w:rsidR="00424F10" w:rsidRPr="009743EA">
                    <w:rPr>
                      <w:rFonts w:eastAsia="Calibri"/>
                      <w:szCs w:val="22"/>
                    </w:rPr>
                    <w:t xml:space="preserve"> </w:t>
                  </w:r>
                  <w:r w:rsidRPr="009743EA">
                    <w:rPr>
                      <w:rFonts w:eastAsia="Calibri"/>
                      <w:szCs w:val="22"/>
                    </w:rPr>
                    <w:t>Indicator</w:t>
                  </w:r>
                </w:p>
              </w:tc>
            </w:tr>
          </w:tbl>
          <w:p w14:paraId="7CCD518F" w14:textId="77777777" w:rsidR="008B1B88" w:rsidRPr="009743EA" w:rsidRDefault="008B1B88" w:rsidP="005C72A8">
            <w:pPr>
              <w:pStyle w:val="TAL"/>
              <w:snapToGrid w:val="0"/>
              <w:jc w:val="center"/>
            </w:pPr>
          </w:p>
        </w:tc>
      </w:tr>
      <w:tr w:rsidR="008B1B88" w:rsidRPr="009743EA" w14:paraId="03D5CE38"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133800F0" w14:textId="77777777" w:rsidR="008B1B88" w:rsidRPr="009743EA" w:rsidRDefault="008B1B88" w:rsidP="005C72A8">
            <w:pPr>
              <w:pStyle w:val="Default"/>
              <w:overflowPunct w:val="0"/>
              <w:jc w:val="center"/>
              <w:rPr>
                <w:color w:val="auto"/>
              </w:rPr>
            </w:pPr>
          </w:p>
          <w:p w14:paraId="6688A438" w14:textId="77777777" w:rsidR="008B1B88" w:rsidRPr="009743EA" w:rsidRDefault="008B1B88" w:rsidP="005C72A8">
            <w:pPr>
              <w:pStyle w:val="Default"/>
              <w:overflowPunct w:val="0"/>
              <w:jc w:val="center"/>
              <w:rPr>
                <w:b/>
                <w:sz w:val="20"/>
                <w:szCs w:val="20"/>
              </w:rPr>
            </w:pPr>
          </w:p>
          <w:p w14:paraId="2310D88E" w14:textId="77777777" w:rsidR="008B1B88" w:rsidRPr="009743EA" w:rsidRDefault="008B1B88" w:rsidP="005C72A8">
            <w:pPr>
              <w:pStyle w:val="Default"/>
              <w:overflowPunct w:val="0"/>
              <w:jc w:val="center"/>
              <w:rPr>
                <w:b/>
                <w:sz w:val="20"/>
                <w:szCs w:val="20"/>
              </w:rPr>
            </w:pPr>
          </w:p>
          <w:p w14:paraId="58507BC1" w14:textId="77777777" w:rsidR="008B1B88" w:rsidRPr="009743EA" w:rsidRDefault="008B1B88" w:rsidP="005C72A8">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22A86F7C" w14:textId="77777777" w:rsidR="008B1B88" w:rsidRPr="009743EA" w:rsidRDefault="008B1B88" w:rsidP="005C72A8">
            <w:pPr>
              <w:pStyle w:val="Default"/>
              <w:overflowPunct w:val="0"/>
              <w:jc w:val="center"/>
              <w:rPr>
                <w:b/>
                <w:kern w:val="1"/>
              </w:rPr>
            </w:pPr>
            <w:r w:rsidRPr="009743EA">
              <w:rPr>
                <w:rFonts w:ascii="Arial" w:eastAsia="Malgun Gothic" w:hAnsi="Arial"/>
                <w:b/>
                <w:color w:val="auto"/>
                <w:kern w:val="1"/>
                <w:sz w:val="18"/>
                <w:szCs w:val="20"/>
              </w:rPr>
              <w:t>RCN=0</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32C9AFC1" w14:textId="77777777" w:rsidR="009067C7" w:rsidRPr="005A2D7C" w:rsidRDefault="009067C7" w:rsidP="005A2D7C">
            <w:pPr>
              <w:pStyle w:val="TAL"/>
              <w:rPr>
                <w:rFonts w:eastAsia="Calibri Light"/>
              </w:rPr>
            </w:pPr>
          </w:p>
          <w:p w14:paraId="7E68526E" w14:textId="77777777" w:rsidR="008B1B88" w:rsidRPr="009743EA" w:rsidRDefault="009067C7" w:rsidP="007C39B4">
            <w:pPr>
              <w:widowControl w:val="0"/>
              <w:spacing w:after="0"/>
              <w:ind w:left="284"/>
              <w:jc w:val="both"/>
              <w:textAlignment w:val="auto"/>
              <w:rPr>
                <w:b/>
                <w:sz w:val="24"/>
              </w:rPr>
            </w:pPr>
            <w:r w:rsidRPr="009743EA">
              <w:rPr>
                <w:rFonts w:eastAsia="Calibri Light"/>
                <w:b/>
                <w:sz w:val="24"/>
              </w:rPr>
              <w:t>API/TSI/CRE/001_RCN0</w:t>
            </w:r>
          </w:p>
          <w:p w14:paraId="032F4591" w14:textId="77777777" w:rsidR="008B1B88" w:rsidRPr="009743EA" w:rsidRDefault="008B1B88" w:rsidP="005C72A8">
            <w:pPr>
              <w:widowControl w:val="0"/>
              <w:spacing w:after="0"/>
              <w:ind w:left="284"/>
              <w:jc w:val="both"/>
              <w:textAlignment w:val="auto"/>
              <w:rPr>
                <w:rFonts w:ascii="Arial" w:hAnsi="Arial"/>
                <w:b/>
                <w:color w:val="0070C0"/>
                <w:sz w:val="18"/>
              </w:rPr>
            </w:pPr>
          </w:p>
          <w:p w14:paraId="478C8C0A" w14:textId="77777777" w:rsidR="008B1B88" w:rsidRPr="009743EA" w:rsidRDefault="008B1B88" w:rsidP="005C72A8">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75E53698" w14:textId="77777777" w:rsidR="008B1B88" w:rsidRPr="009743EA" w:rsidRDefault="008B1B88" w:rsidP="005C72A8">
            <w:pPr>
              <w:pStyle w:val="TAL"/>
              <w:snapToGrid w:val="0"/>
              <w:ind w:left="284"/>
              <w:jc w:val="both"/>
              <w:rPr>
                <w:color w:val="0070C0"/>
              </w:rPr>
            </w:pPr>
          </w:p>
          <w:p w14:paraId="756C69B0" w14:textId="77777777" w:rsidR="008B1B88" w:rsidRPr="009743EA" w:rsidRDefault="008B1B88" w:rsidP="005C72A8">
            <w:pPr>
              <w:pStyle w:val="TAL"/>
              <w:snapToGrid w:val="0"/>
              <w:ind w:left="284"/>
              <w:jc w:val="both"/>
              <w:rPr>
                <w:color w:val="0070C0"/>
              </w:rPr>
            </w:pPr>
            <w:r w:rsidRPr="009743EA">
              <w:rPr>
                <w:color w:val="0070C0"/>
              </w:rPr>
              <w:t>POST /mn-name/ae_sensor/timeSeries_cont?rcn=0 HTTP/1.1</w:t>
            </w:r>
          </w:p>
          <w:p w14:paraId="5B1F8A89" w14:textId="77777777" w:rsidR="008B1B88" w:rsidRPr="009743EA" w:rsidRDefault="008B1B88" w:rsidP="005C72A8">
            <w:pPr>
              <w:pStyle w:val="TAL"/>
              <w:snapToGrid w:val="0"/>
              <w:ind w:left="284"/>
              <w:jc w:val="both"/>
              <w:rPr>
                <w:color w:val="0070C0"/>
              </w:rPr>
            </w:pPr>
            <w:r w:rsidRPr="009743EA">
              <w:rPr>
                <w:color w:val="0070C0"/>
              </w:rPr>
              <w:t>Host: 192.168.0.10:8282</w:t>
            </w:r>
          </w:p>
          <w:p w14:paraId="64127E83" w14:textId="77777777" w:rsidR="008B1B88" w:rsidRPr="00325791" w:rsidRDefault="008B1B88" w:rsidP="005C72A8">
            <w:pPr>
              <w:pStyle w:val="TAL"/>
              <w:snapToGrid w:val="0"/>
              <w:ind w:left="284"/>
              <w:jc w:val="both"/>
              <w:rPr>
                <w:color w:val="0070C0"/>
                <w:lang w:val="fr-FR"/>
              </w:rPr>
            </w:pPr>
            <w:r w:rsidRPr="00325791">
              <w:rPr>
                <w:color w:val="0070C0"/>
                <w:lang w:val="fr-FR"/>
              </w:rPr>
              <w:t>X-M2M-Origin: CAE5630283216026458665</w:t>
            </w:r>
          </w:p>
          <w:p w14:paraId="348C5224" w14:textId="77777777" w:rsidR="008B1B88" w:rsidRPr="00325791" w:rsidRDefault="008B1B88" w:rsidP="005C72A8">
            <w:pPr>
              <w:pStyle w:val="TAL"/>
              <w:snapToGrid w:val="0"/>
              <w:ind w:left="284"/>
              <w:jc w:val="both"/>
              <w:rPr>
                <w:color w:val="0070C0"/>
                <w:lang w:val="fr-FR"/>
              </w:rPr>
            </w:pPr>
            <w:r w:rsidRPr="00325791">
              <w:rPr>
                <w:color w:val="0070C0"/>
                <w:lang w:val="fr-FR"/>
              </w:rPr>
              <w:t xml:space="preserve">Content-Type: </w:t>
            </w:r>
            <w:r w:rsidR="00E45F9B" w:rsidRPr="00325791">
              <w:rPr>
                <w:color w:val="0070C0"/>
                <w:lang w:val="fr-FR"/>
              </w:rPr>
              <w:t>application/json;ty</w:t>
            </w:r>
            <w:r w:rsidRPr="00325791">
              <w:rPr>
                <w:color w:val="0070C0"/>
                <w:lang w:val="fr-FR"/>
              </w:rPr>
              <w:t>=30</w:t>
            </w:r>
          </w:p>
          <w:p w14:paraId="0637EDCC" w14:textId="77777777" w:rsidR="008B1B88" w:rsidRPr="00325791" w:rsidRDefault="008B1B88" w:rsidP="005C72A8">
            <w:pPr>
              <w:pStyle w:val="TAL"/>
              <w:snapToGrid w:val="0"/>
              <w:ind w:left="284"/>
              <w:jc w:val="both"/>
              <w:rPr>
                <w:color w:val="0070C0"/>
                <w:lang w:val="fr-FR"/>
              </w:rPr>
            </w:pPr>
            <w:r w:rsidRPr="00325791">
              <w:rPr>
                <w:color w:val="0070C0"/>
                <w:lang w:val="fr-FR"/>
              </w:rPr>
              <w:t>X-M2M-RI: 1234</w:t>
            </w:r>
          </w:p>
          <w:p w14:paraId="2AAA5FDC" w14:textId="77777777" w:rsidR="00436590" w:rsidRPr="00325791" w:rsidRDefault="00436590" w:rsidP="00436590">
            <w:pPr>
              <w:widowControl w:val="0"/>
              <w:overflowPunct/>
              <w:spacing w:after="0"/>
              <w:ind w:left="284"/>
              <w:jc w:val="both"/>
              <w:textAlignment w:val="auto"/>
              <w:rPr>
                <w:color w:val="0070C0"/>
                <w:lang w:val="fr-FR"/>
              </w:rPr>
            </w:pPr>
            <w:r w:rsidRPr="00325791">
              <w:rPr>
                <w:rFonts w:ascii="Arial" w:hAnsi="Arial"/>
                <w:color w:val="0070C0"/>
                <w:sz w:val="18"/>
                <w:lang w:val="fr-FR"/>
              </w:rPr>
              <w:t>X-M2M-RVI: 2a</w:t>
            </w:r>
          </w:p>
          <w:p w14:paraId="652C4FF7" w14:textId="77777777" w:rsidR="008B1B88" w:rsidRPr="00325791" w:rsidRDefault="008B1B88" w:rsidP="005C72A8">
            <w:pPr>
              <w:pStyle w:val="TAL"/>
              <w:snapToGrid w:val="0"/>
              <w:ind w:left="284"/>
              <w:jc w:val="both"/>
              <w:rPr>
                <w:color w:val="0070C0"/>
                <w:lang w:val="fr-FR"/>
              </w:rPr>
            </w:pPr>
          </w:p>
          <w:p w14:paraId="700496C9" w14:textId="77777777" w:rsidR="008B1B88" w:rsidRPr="00325791" w:rsidRDefault="008B1B88" w:rsidP="005C72A8">
            <w:pPr>
              <w:pStyle w:val="TAL"/>
              <w:snapToGrid w:val="0"/>
              <w:ind w:left="284"/>
              <w:jc w:val="both"/>
              <w:rPr>
                <w:color w:val="0070C0"/>
                <w:lang w:val="fr-FR"/>
              </w:rPr>
            </w:pPr>
            <w:r w:rsidRPr="00325791">
              <w:rPr>
                <w:color w:val="0070C0"/>
                <w:lang w:val="fr-FR"/>
              </w:rPr>
              <w:t>{</w:t>
            </w:r>
          </w:p>
          <w:p w14:paraId="7B1997F9" w14:textId="77777777" w:rsidR="008B1B88" w:rsidRPr="00325791" w:rsidRDefault="00436590" w:rsidP="005C72A8">
            <w:pPr>
              <w:pStyle w:val="TAL"/>
              <w:snapToGrid w:val="0"/>
              <w:ind w:left="284"/>
              <w:jc w:val="both"/>
              <w:rPr>
                <w:color w:val="0070C0"/>
                <w:lang w:val="fr-FR"/>
              </w:rPr>
            </w:pPr>
            <w:r w:rsidRPr="00325791">
              <w:rPr>
                <w:color w:val="0070C0"/>
                <w:lang w:val="fr-FR"/>
              </w:rPr>
              <w:t xml:space="preserve">    </w:t>
            </w:r>
            <w:r w:rsidR="008B1B88" w:rsidRPr="00325791">
              <w:rPr>
                <w:color w:val="0070C0"/>
                <w:lang w:val="fr-FR"/>
              </w:rPr>
              <w:t>"m2m:tsi": {</w:t>
            </w:r>
          </w:p>
          <w:p w14:paraId="1FE82E82" w14:textId="77777777" w:rsidR="008B1B88" w:rsidRPr="00325791" w:rsidRDefault="008B1B88" w:rsidP="005C72A8">
            <w:pPr>
              <w:pStyle w:val="TAL"/>
              <w:snapToGrid w:val="0"/>
              <w:ind w:left="284"/>
              <w:jc w:val="both"/>
              <w:rPr>
                <w:color w:val="0070C0"/>
                <w:lang w:val="fr-FR"/>
              </w:rPr>
            </w:pPr>
            <w:r w:rsidRPr="00325791">
              <w:rPr>
                <w:color w:val="0070C0"/>
                <w:lang w:val="fr-FR"/>
              </w:rPr>
              <w:t xml:space="preserve">        "dgt": "20180307T123456",</w:t>
            </w:r>
          </w:p>
          <w:p w14:paraId="294CFF3B" w14:textId="77777777" w:rsidR="008B1B88" w:rsidRPr="009743EA" w:rsidRDefault="008B1B88" w:rsidP="005C72A8">
            <w:pPr>
              <w:pStyle w:val="TAL"/>
              <w:snapToGrid w:val="0"/>
              <w:ind w:left="284"/>
              <w:jc w:val="both"/>
              <w:rPr>
                <w:color w:val="0070C0"/>
              </w:rPr>
            </w:pPr>
            <w:r w:rsidRPr="00325791">
              <w:rPr>
                <w:color w:val="0070C0"/>
                <w:lang w:val="fr-FR"/>
              </w:rPr>
              <w:t xml:space="preserve">        </w:t>
            </w:r>
            <w:r w:rsidRPr="009743EA">
              <w:rPr>
                <w:color w:val="0070C0"/>
              </w:rPr>
              <w:t>"con": "DATA_TACK"</w:t>
            </w:r>
          </w:p>
          <w:p w14:paraId="09E83149" w14:textId="77777777" w:rsidR="008B1B88" w:rsidRPr="009743EA" w:rsidRDefault="008B1B88" w:rsidP="005C72A8">
            <w:pPr>
              <w:pStyle w:val="TAL"/>
              <w:snapToGrid w:val="0"/>
              <w:ind w:left="284"/>
              <w:jc w:val="both"/>
              <w:rPr>
                <w:color w:val="0070C0"/>
              </w:rPr>
            </w:pPr>
            <w:r w:rsidRPr="009743EA">
              <w:rPr>
                <w:color w:val="0070C0"/>
              </w:rPr>
              <w:t xml:space="preserve">    }</w:t>
            </w:r>
          </w:p>
          <w:p w14:paraId="2BB76F80" w14:textId="77777777" w:rsidR="008B1B88" w:rsidRPr="009743EA" w:rsidRDefault="008B1B88" w:rsidP="005C72A8">
            <w:pPr>
              <w:pStyle w:val="TAL"/>
              <w:snapToGrid w:val="0"/>
              <w:ind w:left="284"/>
              <w:jc w:val="both"/>
              <w:rPr>
                <w:color w:val="0070C0"/>
              </w:rPr>
            </w:pPr>
            <w:r w:rsidRPr="009743EA">
              <w:rPr>
                <w:color w:val="0070C0"/>
              </w:rPr>
              <w:t>}</w:t>
            </w:r>
          </w:p>
          <w:p w14:paraId="373D3AE5" w14:textId="77777777" w:rsidR="008B1B88" w:rsidRPr="009743EA" w:rsidRDefault="008B1B88" w:rsidP="005C72A8">
            <w:pPr>
              <w:pStyle w:val="TAL"/>
              <w:snapToGrid w:val="0"/>
              <w:ind w:left="284"/>
              <w:jc w:val="both"/>
              <w:rPr>
                <w:color w:val="0070C0"/>
                <w:lang w:eastAsia="ko-KR"/>
              </w:rPr>
            </w:pPr>
          </w:p>
          <w:p w14:paraId="43094247" w14:textId="77777777" w:rsidR="008B1B88" w:rsidRPr="009743EA" w:rsidRDefault="008B1B88" w:rsidP="005C72A8">
            <w:pPr>
              <w:widowControl w:val="0"/>
              <w:spacing w:after="0"/>
              <w:ind w:left="284"/>
              <w:jc w:val="both"/>
              <w:textAlignment w:val="auto"/>
              <w:rPr>
                <w:rFonts w:ascii="Arial" w:hAnsi="Arial"/>
                <w:b/>
                <w:color w:val="0070C0"/>
                <w:sz w:val="18"/>
              </w:rPr>
            </w:pPr>
          </w:p>
          <w:p w14:paraId="55406486" w14:textId="77777777" w:rsidR="008B1B88" w:rsidRPr="009743EA" w:rsidRDefault="008B1B88" w:rsidP="005C72A8">
            <w:pPr>
              <w:widowControl w:val="0"/>
              <w:spacing w:after="0"/>
              <w:ind w:left="284"/>
              <w:jc w:val="both"/>
              <w:textAlignment w:val="auto"/>
              <w:rPr>
                <w:rFonts w:ascii="Arial" w:hAnsi="Arial"/>
                <w:b/>
                <w:color w:val="0070C0"/>
                <w:sz w:val="18"/>
              </w:rPr>
            </w:pPr>
            <w:r w:rsidRPr="009743EA">
              <w:rPr>
                <w:rFonts w:ascii="Arial" w:hAnsi="Arial"/>
                <w:b/>
                <w:color w:val="0070C0"/>
                <w:sz w:val="18"/>
              </w:rPr>
              <w:t>HTTP Response:</w:t>
            </w:r>
          </w:p>
          <w:p w14:paraId="225D5481" w14:textId="77777777" w:rsidR="008B1B88" w:rsidRPr="009743EA" w:rsidRDefault="008B1B88" w:rsidP="005C72A8">
            <w:pPr>
              <w:widowControl w:val="0"/>
              <w:spacing w:after="0"/>
              <w:ind w:left="284"/>
              <w:textAlignment w:val="auto"/>
              <w:rPr>
                <w:rFonts w:ascii="Arial" w:hAnsi="Arial"/>
                <w:color w:val="0070C0"/>
                <w:sz w:val="18"/>
              </w:rPr>
            </w:pPr>
          </w:p>
          <w:p w14:paraId="717F9AF3" w14:textId="77777777" w:rsidR="008B1B88" w:rsidRPr="009743EA" w:rsidRDefault="008B1B88" w:rsidP="005C72A8">
            <w:pPr>
              <w:widowControl w:val="0"/>
              <w:spacing w:after="0"/>
              <w:ind w:left="284"/>
              <w:textAlignment w:val="auto"/>
              <w:rPr>
                <w:rFonts w:ascii="Arial" w:hAnsi="Arial"/>
                <w:color w:val="0070C0"/>
                <w:sz w:val="18"/>
              </w:rPr>
            </w:pPr>
            <w:r w:rsidRPr="009743EA">
              <w:rPr>
                <w:rFonts w:ascii="Arial" w:hAnsi="Arial"/>
                <w:color w:val="0070C0"/>
                <w:sz w:val="18"/>
              </w:rPr>
              <w:t>201 Created</w:t>
            </w:r>
          </w:p>
          <w:p w14:paraId="47683E0F" w14:textId="77777777" w:rsidR="008B1B88" w:rsidRPr="009743EA" w:rsidRDefault="008B1B88" w:rsidP="005C72A8">
            <w:pPr>
              <w:pStyle w:val="TAL"/>
              <w:snapToGrid w:val="0"/>
              <w:ind w:left="284"/>
              <w:rPr>
                <w:color w:val="0070C0"/>
              </w:rPr>
            </w:pPr>
            <w:r w:rsidRPr="009743EA">
              <w:rPr>
                <w:color w:val="0070C0"/>
              </w:rPr>
              <w:t>Content-Location: mn-name/ae_sensor/timeSeries_cont/tsi_value1</w:t>
            </w:r>
          </w:p>
          <w:p w14:paraId="0521A0F1" w14:textId="77777777" w:rsidR="008B1B88" w:rsidRPr="00325791" w:rsidRDefault="008B1B88" w:rsidP="005C72A8">
            <w:pPr>
              <w:pStyle w:val="TAL"/>
              <w:snapToGrid w:val="0"/>
              <w:ind w:left="284"/>
              <w:rPr>
                <w:color w:val="0070C0"/>
                <w:lang w:val="fr-FR"/>
              </w:rPr>
            </w:pPr>
            <w:r w:rsidRPr="00325791">
              <w:rPr>
                <w:color w:val="0070C0"/>
                <w:lang w:val="fr-FR"/>
              </w:rPr>
              <w:lastRenderedPageBreak/>
              <w:t>Content-Type: application/json</w:t>
            </w:r>
          </w:p>
          <w:p w14:paraId="7627E8B5" w14:textId="77777777" w:rsidR="008B1B88" w:rsidRPr="00325791" w:rsidRDefault="008B1B88" w:rsidP="005C72A8">
            <w:pPr>
              <w:pStyle w:val="TAL"/>
              <w:snapToGrid w:val="0"/>
              <w:ind w:left="284"/>
              <w:rPr>
                <w:color w:val="0070C0"/>
                <w:lang w:val="fr-FR"/>
              </w:rPr>
            </w:pPr>
            <w:r w:rsidRPr="00325791">
              <w:rPr>
                <w:color w:val="0070C0"/>
                <w:lang w:val="fr-FR"/>
              </w:rPr>
              <w:t>X-M2M-RI: 1234</w:t>
            </w:r>
          </w:p>
          <w:p w14:paraId="74175991" w14:textId="77777777" w:rsidR="00436590" w:rsidRPr="009743EA" w:rsidRDefault="00436590" w:rsidP="00436590">
            <w:pPr>
              <w:widowControl w:val="0"/>
              <w:overflowPunct/>
              <w:spacing w:after="0"/>
              <w:ind w:left="284"/>
              <w:jc w:val="both"/>
              <w:textAlignment w:val="auto"/>
              <w:rPr>
                <w:color w:val="0070C0"/>
              </w:rPr>
            </w:pPr>
            <w:r w:rsidRPr="009743EA">
              <w:rPr>
                <w:rFonts w:ascii="Arial" w:hAnsi="Arial"/>
                <w:color w:val="0070C0"/>
                <w:sz w:val="18"/>
              </w:rPr>
              <w:t>X-M2M-RVI: 2a</w:t>
            </w:r>
          </w:p>
          <w:p w14:paraId="3ED40C95" w14:textId="77777777" w:rsidR="008B1B88" w:rsidRPr="009743EA" w:rsidRDefault="008B1B88" w:rsidP="005C72A8">
            <w:pPr>
              <w:pStyle w:val="TAL"/>
              <w:snapToGrid w:val="0"/>
              <w:ind w:left="284"/>
              <w:rPr>
                <w:color w:val="0070C0"/>
              </w:rPr>
            </w:pPr>
            <w:r w:rsidRPr="009743EA">
              <w:rPr>
                <w:color w:val="0070C0"/>
              </w:rPr>
              <w:t>X-M2M-RSC: 2001</w:t>
            </w:r>
          </w:p>
          <w:p w14:paraId="67F3822C" w14:textId="77777777" w:rsidR="008B1B88" w:rsidRPr="009743EA" w:rsidRDefault="008B1B88" w:rsidP="005C72A8">
            <w:pPr>
              <w:pStyle w:val="TAL"/>
              <w:snapToGrid w:val="0"/>
              <w:ind w:left="284"/>
              <w:jc w:val="both"/>
              <w:rPr>
                <w:color w:val="0070C0"/>
              </w:rPr>
            </w:pPr>
          </w:p>
        </w:tc>
      </w:tr>
      <w:tr w:rsidR="008B1B88" w:rsidRPr="009743EA" w14:paraId="36F63BFF"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3C54F3F7"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2220185C"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44533BCB"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4829A154"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001EF168"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3E1FC6BF"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64186E6B" w14:textId="77777777" w:rsidR="008B1B88" w:rsidRPr="009743EA" w:rsidRDefault="008B1B88" w:rsidP="005C72A8">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1850EFB7" w14:textId="77777777" w:rsidR="008B1B88" w:rsidRPr="009743EA" w:rsidRDefault="008B1B88" w:rsidP="005C72A8">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no RCN or</w:t>
            </w:r>
          </w:p>
          <w:p w14:paraId="74090815" w14:textId="77777777" w:rsidR="008B1B88" w:rsidRPr="009743EA" w:rsidRDefault="008B1B88" w:rsidP="005C72A8">
            <w:pPr>
              <w:pStyle w:val="TAL"/>
              <w:snapToGrid w:val="0"/>
              <w:jc w:val="center"/>
              <w:rPr>
                <w:b/>
                <w:kern w:val="1"/>
              </w:rPr>
            </w:pPr>
            <w:r w:rsidRPr="009743EA">
              <w:rPr>
                <w:b/>
                <w:kern w:val="1"/>
              </w:rPr>
              <w:t>RCN=1</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19880E35" w14:textId="77777777" w:rsidR="0087727E" w:rsidRPr="005A2D7C" w:rsidRDefault="0087727E" w:rsidP="005A2D7C">
            <w:pPr>
              <w:pStyle w:val="TAL"/>
              <w:rPr>
                <w:rFonts w:eastAsia="Calibri Light"/>
              </w:rPr>
            </w:pPr>
          </w:p>
          <w:p w14:paraId="1395D568" w14:textId="77777777" w:rsidR="008B1B88" w:rsidRPr="009743EA" w:rsidRDefault="0087727E" w:rsidP="005C72A8">
            <w:pPr>
              <w:pStyle w:val="TAL"/>
              <w:snapToGrid w:val="0"/>
              <w:ind w:left="284"/>
              <w:rPr>
                <w:rFonts w:ascii="Times New Roman" w:eastAsia="Calibri Light" w:hAnsi="Times New Roman"/>
                <w:b/>
                <w:sz w:val="24"/>
              </w:rPr>
            </w:pPr>
            <w:r w:rsidRPr="009743EA">
              <w:rPr>
                <w:rFonts w:ascii="Times New Roman" w:eastAsia="Calibri Light" w:hAnsi="Times New Roman"/>
                <w:b/>
                <w:sz w:val="24"/>
              </w:rPr>
              <w:t>API/TSI/CRE/001</w:t>
            </w:r>
          </w:p>
          <w:p w14:paraId="7628BB90" w14:textId="77777777" w:rsidR="008B1B88" w:rsidRPr="009743EA" w:rsidRDefault="0087727E" w:rsidP="007C39B4">
            <w:pPr>
              <w:pStyle w:val="TAL"/>
              <w:snapToGrid w:val="0"/>
              <w:ind w:left="284"/>
              <w:rPr>
                <w:rFonts w:ascii="Times New Roman" w:eastAsia="Calibri Light" w:hAnsi="Times New Roman"/>
                <w:b/>
                <w:sz w:val="24"/>
              </w:rPr>
            </w:pPr>
            <w:r w:rsidRPr="009743EA">
              <w:rPr>
                <w:rFonts w:ascii="Times New Roman" w:eastAsia="Calibri Light" w:hAnsi="Times New Roman"/>
                <w:b/>
                <w:sz w:val="24"/>
              </w:rPr>
              <w:t>API/TSI/CRE/001_RCN1</w:t>
            </w:r>
          </w:p>
          <w:p w14:paraId="13B079C7" w14:textId="77777777" w:rsidR="008B1B88" w:rsidRPr="009743EA" w:rsidRDefault="008B1B88" w:rsidP="005C72A8">
            <w:pPr>
              <w:widowControl w:val="0"/>
              <w:spacing w:after="0"/>
              <w:ind w:left="284"/>
              <w:jc w:val="both"/>
              <w:textAlignment w:val="auto"/>
              <w:rPr>
                <w:rFonts w:ascii="Arial" w:hAnsi="Arial"/>
                <w:b/>
                <w:color w:val="0070C0"/>
                <w:sz w:val="18"/>
              </w:rPr>
            </w:pPr>
          </w:p>
          <w:p w14:paraId="743C8182" w14:textId="77777777" w:rsidR="008B1B88" w:rsidRPr="009743EA" w:rsidRDefault="008B1B88" w:rsidP="005C72A8">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50415D99" w14:textId="77777777" w:rsidR="008B1B88" w:rsidRPr="009743EA" w:rsidRDefault="008B1B88" w:rsidP="005C72A8">
            <w:pPr>
              <w:pStyle w:val="TAL"/>
              <w:snapToGrid w:val="0"/>
              <w:ind w:left="284"/>
              <w:jc w:val="both"/>
              <w:rPr>
                <w:color w:val="0070C0"/>
              </w:rPr>
            </w:pPr>
          </w:p>
          <w:p w14:paraId="76B09CB5" w14:textId="77777777" w:rsidR="008B1B88" w:rsidRPr="009743EA" w:rsidRDefault="008B1B88" w:rsidP="005C72A8">
            <w:pPr>
              <w:pStyle w:val="TAL"/>
              <w:snapToGrid w:val="0"/>
              <w:ind w:left="284"/>
              <w:jc w:val="both"/>
              <w:rPr>
                <w:color w:val="0070C0"/>
              </w:rPr>
            </w:pPr>
            <w:r w:rsidRPr="009743EA">
              <w:rPr>
                <w:color w:val="0070C0"/>
              </w:rPr>
              <w:t>POST /mn-name/ae_sensor/timeSeries_cont HTTP/1.1</w:t>
            </w:r>
          </w:p>
          <w:p w14:paraId="7078BBB2" w14:textId="77777777" w:rsidR="008B1B88" w:rsidRPr="009743EA" w:rsidRDefault="008B1B88" w:rsidP="005C72A8">
            <w:pPr>
              <w:pStyle w:val="TAL"/>
              <w:snapToGrid w:val="0"/>
              <w:ind w:left="284"/>
              <w:jc w:val="both"/>
              <w:rPr>
                <w:color w:val="0070C0"/>
              </w:rPr>
            </w:pPr>
            <w:r w:rsidRPr="009743EA">
              <w:rPr>
                <w:color w:val="0070C0"/>
              </w:rPr>
              <w:t>Host: 192.168.0.10:8282</w:t>
            </w:r>
          </w:p>
          <w:p w14:paraId="62C583E3" w14:textId="77777777" w:rsidR="008B1B88" w:rsidRPr="009743EA" w:rsidRDefault="008B1B88" w:rsidP="005C72A8">
            <w:pPr>
              <w:pStyle w:val="TAL"/>
              <w:snapToGrid w:val="0"/>
              <w:ind w:left="284"/>
              <w:jc w:val="both"/>
              <w:rPr>
                <w:color w:val="0070C0"/>
              </w:rPr>
            </w:pPr>
            <w:r w:rsidRPr="009743EA">
              <w:rPr>
                <w:color w:val="0070C0"/>
              </w:rPr>
              <w:t>X-M2M-Origin: CAE5630283216026458665</w:t>
            </w:r>
          </w:p>
          <w:p w14:paraId="4E618EC7" w14:textId="77777777" w:rsidR="008B1B88" w:rsidRPr="00325791" w:rsidRDefault="008B1B88" w:rsidP="005C72A8">
            <w:pPr>
              <w:pStyle w:val="TAL"/>
              <w:snapToGrid w:val="0"/>
              <w:ind w:left="284"/>
              <w:jc w:val="both"/>
              <w:rPr>
                <w:color w:val="0070C0"/>
                <w:lang w:val="fr-FR"/>
              </w:rPr>
            </w:pPr>
            <w:r w:rsidRPr="00325791">
              <w:rPr>
                <w:color w:val="0070C0"/>
                <w:lang w:val="fr-FR"/>
              </w:rPr>
              <w:t xml:space="preserve">Content-Type: </w:t>
            </w:r>
            <w:r w:rsidR="00E45F9B" w:rsidRPr="00325791">
              <w:rPr>
                <w:color w:val="0070C0"/>
                <w:lang w:val="fr-FR"/>
              </w:rPr>
              <w:t>application/json;ty</w:t>
            </w:r>
            <w:r w:rsidRPr="00325791">
              <w:rPr>
                <w:color w:val="0070C0"/>
                <w:lang w:val="fr-FR"/>
              </w:rPr>
              <w:t>=30</w:t>
            </w:r>
          </w:p>
          <w:p w14:paraId="0FAF570A" w14:textId="77777777" w:rsidR="008B1B88" w:rsidRPr="009743EA" w:rsidRDefault="008B1B88" w:rsidP="005C72A8">
            <w:pPr>
              <w:pStyle w:val="TAL"/>
              <w:snapToGrid w:val="0"/>
              <w:ind w:left="284"/>
              <w:jc w:val="both"/>
              <w:rPr>
                <w:color w:val="0070C0"/>
              </w:rPr>
            </w:pPr>
            <w:r w:rsidRPr="009743EA">
              <w:rPr>
                <w:color w:val="0070C0"/>
              </w:rPr>
              <w:t>X-M2M-RI: 1234</w:t>
            </w:r>
          </w:p>
          <w:p w14:paraId="54AADFF1" w14:textId="77777777" w:rsidR="00436590" w:rsidRPr="009743EA" w:rsidRDefault="00436590" w:rsidP="00436590">
            <w:pPr>
              <w:widowControl w:val="0"/>
              <w:overflowPunct/>
              <w:spacing w:after="0"/>
              <w:ind w:left="284"/>
              <w:jc w:val="both"/>
              <w:textAlignment w:val="auto"/>
              <w:rPr>
                <w:color w:val="0070C0"/>
              </w:rPr>
            </w:pPr>
            <w:r w:rsidRPr="009743EA">
              <w:rPr>
                <w:rFonts w:ascii="Arial" w:hAnsi="Arial"/>
                <w:color w:val="0070C0"/>
                <w:sz w:val="18"/>
              </w:rPr>
              <w:t>X-M2M-RVI: 2a</w:t>
            </w:r>
          </w:p>
          <w:p w14:paraId="3A5DFB11" w14:textId="77777777" w:rsidR="008B1B88" w:rsidRPr="009743EA" w:rsidRDefault="008B1B88" w:rsidP="005C72A8">
            <w:pPr>
              <w:pStyle w:val="TAL"/>
              <w:snapToGrid w:val="0"/>
              <w:ind w:left="284"/>
              <w:jc w:val="both"/>
              <w:rPr>
                <w:color w:val="0070C0"/>
              </w:rPr>
            </w:pPr>
          </w:p>
          <w:p w14:paraId="42757ED6" w14:textId="77777777" w:rsidR="008B1B88" w:rsidRPr="009743EA" w:rsidRDefault="008B1B88" w:rsidP="005C72A8">
            <w:pPr>
              <w:pStyle w:val="TAL"/>
              <w:snapToGrid w:val="0"/>
              <w:ind w:left="284"/>
              <w:jc w:val="both"/>
              <w:rPr>
                <w:color w:val="0070C0"/>
              </w:rPr>
            </w:pPr>
            <w:r w:rsidRPr="009743EA">
              <w:rPr>
                <w:color w:val="0070C0"/>
              </w:rPr>
              <w:t>{</w:t>
            </w:r>
          </w:p>
          <w:p w14:paraId="308FB268" w14:textId="77777777" w:rsidR="008B1B88" w:rsidRPr="009743EA" w:rsidRDefault="00436590" w:rsidP="005C72A8">
            <w:pPr>
              <w:pStyle w:val="TAL"/>
              <w:snapToGrid w:val="0"/>
              <w:ind w:left="284"/>
              <w:jc w:val="both"/>
              <w:rPr>
                <w:color w:val="0070C0"/>
              </w:rPr>
            </w:pPr>
            <w:r w:rsidRPr="009743EA">
              <w:rPr>
                <w:color w:val="0070C0"/>
              </w:rPr>
              <w:t xml:space="preserve">    </w:t>
            </w:r>
            <w:r w:rsidR="008B1B88" w:rsidRPr="009743EA">
              <w:rPr>
                <w:color w:val="0070C0"/>
              </w:rPr>
              <w:t>"m2m:tsi": {</w:t>
            </w:r>
          </w:p>
          <w:p w14:paraId="13BC1162" w14:textId="77777777" w:rsidR="008B1B88" w:rsidRPr="009743EA" w:rsidRDefault="008B1B88" w:rsidP="005C72A8">
            <w:pPr>
              <w:pStyle w:val="TAL"/>
              <w:snapToGrid w:val="0"/>
              <w:ind w:left="284"/>
              <w:jc w:val="both"/>
              <w:rPr>
                <w:color w:val="0070C0"/>
              </w:rPr>
            </w:pPr>
            <w:r w:rsidRPr="009743EA">
              <w:rPr>
                <w:color w:val="0070C0"/>
              </w:rPr>
              <w:t xml:space="preserve">        "rn": "tsi_value1",</w:t>
            </w:r>
          </w:p>
          <w:p w14:paraId="30F388A9" w14:textId="77777777" w:rsidR="008B1B88" w:rsidRPr="009743EA" w:rsidRDefault="008B1B88" w:rsidP="005C72A8">
            <w:pPr>
              <w:pStyle w:val="TAL"/>
              <w:snapToGrid w:val="0"/>
              <w:ind w:left="284"/>
              <w:jc w:val="both"/>
              <w:rPr>
                <w:color w:val="0070C0"/>
              </w:rPr>
            </w:pPr>
            <w:r w:rsidRPr="009743EA">
              <w:rPr>
                <w:color w:val="0070C0"/>
              </w:rPr>
              <w:t xml:space="preserve">        "dgt": "20180307T123456",</w:t>
            </w:r>
          </w:p>
          <w:p w14:paraId="09CE8DBF" w14:textId="77777777" w:rsidR="008B1B88" w:rsidRPr="009743EA" w:rsidRDefault="008B1B88" w:rsidP="005C72A8">
            <w:pPr>
              <w:pStyle w:val="TAL"/>
              <w:snapToGrid w:val="0"/>
              <w:ind w:left="284"/>
              <w:jc w:val="both"/>
              <w:rPr>
                <w:color w:val="0070C0"/>
              </w:rPr>
            </w:pPr>
            <w:r w:rsidRPr="009743EA">
              <w:rPr>
                <w:color w:val="0070C0"/>
              </w:rPr>
              <w:t xml:space="preserve">        "con": "DATA_TACK"</w:t>
            </w:r>
          </w:p>
          <w:p w14:paraId="54207D67" w14:textId="77777777" w:rsidR="008B1B88" w:rsidRPr="009743EA" w:rsidRDefault="008B1B88" w:rsidP="005C72A8">
            <w:pPr>
              <w:pStyle w:val="TAL"/>
              <w:snapToGrid w:val="0"/>
              <w:ind w:left="284"/>
              <w:jc w:val="both"/>
              <w:rPr>
                <w:color w:val="0070C0"/>
              </w:rPr>
            </w:pPr>
            <w:r w:rsidRPr="009743EA">
              <w:rPr>
                <w:color w:val="0070C0"/>
              </w:rPr>
              <w:t xml:space="preserve">    }</w:t>
            </w:r>
          </w:p>
          <w:p w14:paraId="7D77A7EA" w14:textId="77777777" w:rsidR="008B1B88" w:rsidRPr="009743EA" w:rsidRDefault="008B1B88" w:rsidP="005C72A8">
            <w:pPr>
              <w:pStyle w:val="TAL"/>
              <w:snapToGrid w:val="0"/>
              <w:ind w:left="284"/>
              <w:jc w:val="both"/>
              <w:rPr>
                <w:color w:val="0070C0"/>
              </w:rPr>
            </w:pPr>
            <w:r w:rsidRPr="009743EA">
              <w:rPr>
                <w:color w:val="0070C0"/>
              </w:rPr>
              <w:t>}</w:t>
            </w:r>
          </w:p>
          <w:p w14:paraId="7271B17E" w14:textId="77777777" w:rsidR="008B1B88" w:rsidRPr="009743EA" w:rsidRDefault="008B1B88" w:rsidP="005C72A8">
            <w:pPr>
              <w:pStyle w:val="TAL"/>
              <w:snapToGrid w:val="0"/>
              <w:ind w:left="284"/>
              <w:jc w:val="both"/>
              <w:rPr>
                <w:color w:val="0070C0"/>
              </w:rPr>
            </w:pPr>
          </w:p>
          <w:p w14:paraId="0EB327C9" w14:textId="77777777" w:rsidR="008B1B88" w:rsidRPr="009743EA" w:rsidRDefault="008B1B88" w:rsidP="005C72A8">
            <w:pPr>
              <w:widowControl w:val="0"/>
              <w:spacing w:after="0"/>
              <w:ind w:left="284"/>
              <w:jc w:val="both"/>
              <w:textAlignment w:val="auto"/>
              <w:rPr>
                <w:rFonts w:ascii="Arial" w:hAnsi="Arial"/>
                <w:b/>
                <w:color w:val="0070C0"/>
                <w:sz w:val="18"/>
              </w:rPr>
            </w:pPr>
          </w:p>
          <w:p w14:paraId="0A0A0AFC" w14:textId="77777777" w:rsidR="008B1B88" w:rsidRPr="009743EA" w:rsidRDefault="008B1B88" w:rsidP="005C72A8">
            <w:pPr>
              <w:widowControl w:val="0"/>
              <w:spacing w:after="0"/>
              <w:ind w:left="284"/>
              <w:jc w:val="both"/>
              <w:textAlignment w:val="auto"/>
              <w:rPr>
                <w:rFonts w:ascii="Arial" w:hAnsi="Arial"/>
                <w:b/>
                <w:color w:val="0070C0"/>
                <w:sz w:val="18"/>
              </w:rPr>
            </w:pPr>
            <w:r w:rsidRPr="009743EA">
              <w:rPr>
                <w:rFonts w:ascii="Arial" w:hAnsi="Arial"/>
                <w:b/>
                <w:color w:val="0070C0"/>
                <w:sz w:val="18"/>
              </w:rPr>
              <w:t>HTTP Response:</w:t>
            </w:r>
          </w:p>
          <w:p w14:paraId="3E542B88" w14:textId="77777777" w:rsidR="008B1B88" w:rsidRPr="009743EA" w:rsidRDefault="008B1B88" w:rsidP="005C72A8">
            <w:pPr>
              <w:widowControl w:val="0"/>
              <w:spacing w:after="0"/>
              <w:ind w:left="284"/>
              <w:textAlignment w:val="auto"/>
              <w:rPr>
                <w:rFonts w:ascii="Arial" w:hAnsi="Arial"/>
                <w:color w:val="0070C0"/>
                <w:sz w:val="18"/>
              </w:rPr>
            </w:pPr>
          </w:p>
          <w:p w14:paraId="3E16CCE9" w14:textId="77777777" w:rsidR="008B1B88" w:rsidRPr="009743EA" w:rsidRDefault="008B1B88" w:rsidP="005C72A8">
            <w:pPr>
              <w:widowControl w:val="0"/>
              <w:spacing w:after="0"/>
              <w:ind w:left="284"/>
              <w:textAlignment w:val="auto"/>
              <w:rPr>
                <w:rFonts w:ascii="Arial" w:hAnsi="Arial"/>
                <w:color w:val="0070C0"/>
                <w:sz w:val="18"/>
              </w:rPr>
            </w:pPr>
            <w:r w:rsidRPr="009743EA">
              <w:rPr>
                <w:rFonts w:ascii="Arial" w:hAnsi="Arial"/>
                <w:color w:val="0070C0"/>
                <w:sz w:val="18"/>
              </w:rPr>
              <w:t>201 Created</w:t>
            </w:r>
          </w:p>
          <w:p w14:paraId="0BBFCB95" w14:textId="77777777" w:rsidR="008B1B88" w:rsidRPr="009743EA" w:rsidRDefault="008B1B88" w:rsidP="005C72A8">
            <w:pPr>
              <w:pStyle w:val="TAL"/>
              <w:snapToGrid w:val="0"/>
              <w:ind w:left="284"/>
              <w:rPr>
                <w:color w:val="0070C0"/>
              </w:rPr>
            </w:pPr>
            <w:r w:rsidRPr="009743EA">
              <w:rPr>
                <w:color w:val="0070C0"/>
              </w:rPr>
              <w:t>Content-Location: mn-name/ae_sensor/timeSeries_cont</w:t>
            </w:r>
          </w:p>
          <w:p w14:paraId="57F1CACD" w14:textId="77777777" w:rsidR="008B1B88" w:rsidRPr="009743EA" w:rsidRDefault="008B1B88" w:rsidP="005C72A8">
            <w:pPr>
              <w:pStyle w:val="TAL"/>
              <w:snapToGrid w:val="0"/>
              <w:ind w:left="284"/>
              <w:rPr>
                <w:color w:val="0070C0"/>
              </w:rPr>
            </w:pPr>
            <w:r w:rsidRPr="009743EA">
              <w:rPr>
                <w:color w:val="0070C0"/>
              </w:rPr>
              <w:t>Content-Type: application/json</w:t>
            </w:r>
          </w:p>
          <w:p w14:paraId="71FDF2BC" w14:textId="77777777" w:rsidR="008B1B88" w:rsidRPr="009743EA" w:rsidRDefault="008B1B88" w:rsidP="005C72A8">
            <w:pPr>
              <w:pStyle w:val="TAL"/>
              <w:snapToGrid w:val="0"/>
              <w:ind w:left="284"/>
              <w:rPr>
                <w:color w:val="0070C0"/>
              </w:rPr>
            </w:pPr>
            <w:r w:rsidRPr="009743EA">
              <w:rPr>
                <w:color w:val="0070C0"/>
              </w:rPr>
              <w:t>X-M2M-Origin: CAE5630283216026458665</w:t>
            </w:r>
          </w:p>
          <w:p w14:paraId="36561573" w14:textId="77777777" w:rsidR="008B1B88" w:rsidRPr="009743EA" w:rsidRDefault="008B1B88" w:rsidP="005C72A8">
            <w:pPr>
              <w:pStyle w:val="TAL"/>
              <w:snapToGrid w:val="0"/>
              <w:ind w:left="284"/>
              <w:rPr>
                <w:color w:val="0070C0"/>
              </w:rPr>
            </w:pPr>
            <w:r w:rsidRPr="009743EA">
              <w:rPr>
                <w:color w:val="0070C0"/>
              </w:rPr>
              <w:t>X-M2M-RI: 1234</w:t>
            </w:r>
          </w:p>
          <w:p w14:paraId="1F81C00F" w14:textId="77777777" w:rsidR="00436590" w:rsidRPr="009743EA" w:rsidRDefault="00436590" w:rsidP="00436590">
            <w:pPr>
              <w:widowControl w:val="0"/>
              <w:overflowPunct/>
              <w:spacing w:after="0"/>
              <w:ind w:left="284"/>
              <w:jc w:val="both"/>
              <w:textAlignment w:val="auto"/>
              <w:rPr>
                <w:color w:val="0070C0"/>
              </w:rPr>
            </w:pPr>
            <w:r w:rsidRPr="009743EA">
              <w:rPr>
                <w:rFonts w:ascii="Arial" w:hAnsi="Arial"/>
                <w:color w:val="0070C0"/>
                <w:sz w:val="18"/>
              </w:rPr>
              <w:t>X-M2M-RVI: 2a</w:t>
            </w:r>
          </w:p>
          <w:p w14:paraId="4FB1CCC6" w14:textId="77777777" w:rsidR="008B1B88" w:rsidRPr="00325791" w:rsidRDefault="008B1B88" w:rsidP="005C72A8">
            <w:pPr>
              <w:pStyle w:val="TAL"/>
              <w:snapToGrid w:val="0"/>
              <w:ind w:left="284"/>
              <w:rPr>
                <w:color w:val="0070C0"/>
                <w:lang w:val="fr-FR"/>
              </w:rPr>
            </w:pPr>
            <w:r w:rsidRPr="00325791">
              <w:rPr>
                <w:color w:val="0070C0"/>
                <w:lang w:val="fr-FR"/>
              </w:rPr>
              <w:t>X-M2M-RSC: 2001</w:t>
            </w:r>
          </w:p>
          <w:p w14:paraId="7309B326" w14:textId="77777777" w:rsidR="008B1B88" w:rsidRPr="00325791" w:rsidRDefault="008B1B88" w:rsidP="005C72A8">
            <w:pPr>
              <w:pStyle w:val="TAL"/>
              <w:snapToGrid w:val="0"/>
              <w:ind w:left="284"/>
              <w:rPr>
                <w:color w:val="0070C0"/>
                <w:lang w:val="fr-FR"/>
              </w:rPr>
            </w:pPr>
          </w:p>
          <w:p w14:paraId="562AB63C" w14:textId="77777777" w:rsidR="008B1B88" w:rsidRPr="00325791" w:rsidRDefault="008B1B88" w:rsidP="005C72A8">
            <w:pPr>
              <w:pStyle w:val="TAL"/>
              <w:snapToGrid w:val="0"/>
              <w:ind w:left="284"/>
              <w:rPr>
                <w:color w:val="0070C0"/>
                <w:lang w:val="fr-FR"/>
              </w:rPr>
            </w:pPr>
            <w:r w:rsidRPr="00325791">
              <w:rPr>
                <w:color w:val="0070C0"/>
                <w:lang w:val="fr-FR"/>
              </w:rPr>
              <w:t>{</w:t>
            </w:r>
          </w:p>
          <w:p w14:paraId="3F9DF855" w14:textId="77777777" w:rsidR="008B1B88" w:rsidRPr="00325791" w:rsidRDefault="008B1B88" w:rsidP="005C72A8">
            <w:pPr>
              <w:pStyle w:val="TAL"/>
              <w:snapToGrid w:val="0"/>
              <w:ind w:left="284"/>
              <w:rPr>
                <w:color w:val="0070C0"/>
                <w:lang w:val="fr-FR"/>
              </w:rPr>
            </w:pPr>
            <w:r w:rsidRPr="00325791">
              <w:rPr>
                <w:color w:val="0070C0"/>
                <w:lang w:val="fr-FR"/>
              </w:rPr>
              <w:t xml:space="preserve">    "m2m:tsi": {</w:t>
            </w:r>
          </w:p>
          <w:p w14:paraId="2A4CBB3C" w14:textId="77777777" w:rsidR="008B1B88" w:rsidRPr="009743EA" w:rsidRDefault="008B1B88" w:rsidP="005C72A8">
            <w:pPr>
              <w:pStyle w:val="TAL"/>
              <w:snapToGrid w:val="0"/>
              <w:ind w:left="284"/>
              <w:rPr>
                <w:color w:val="0070C0"/>
              </w:rPr>
            </w:pPr>
            <w:r w:rsidRPr="00325791">
              <w:rPr>
                <w:color w:val="0070C0"/>
                <w:lang w:val="fr-FR"/>
              </w:rPr>
              <w:t xml:space="preserve">        </w:t>
            </w:r>
            <w:r w:rsidRPr="009743EA">
              <w:rPr>
                <w:color w:val="0070C0"/>
              </w:rPr>
              <w:t>"rn": "tsi_value1",</w:t>
            </w:r>
          </w:p>
          <w:p w14:paraId="5CB7A4EB" w14:textId="77777777" w:rsidR="008B1B88" w:rsidRPr="009743EA" w:rsidRDefault="008B1B88" w:rsidP="005C72A8">
            <w:pPr>
              <w:pStyle w:val="TAL"/>
              <w:snapToGrid w:val="0"/>
              <w:ind w:left="284"/>
              <w:rPr>
                <w:color w:val="0070C0"/>
              </w:rPr>
            </w:pPr>
            <w:r w:rsidRPr="009743EA">
              <w:rPr>
                <w:color w:val="0070C0"/>
              </w:rPr>
              <w:t xml:space="preserve">        "ty": 30,</w:t>
            </w:r>
          </w:p>
          <w:p w14:paraId="0C3EA716" w14:textId="77777777" w:rsidR="008B1B88" w:rsidRPr="009743EA" w:rsidRDefault="008B1B88" w:rsidP="005C72A8">
            <w:pPr>
              <w:pStyle w:val="TAL"/>
              <w:snapToGrid w:val="0"/>
              <w:ind w:left="284"/>
              <w:rPr>
                <w:color w:val="0070C0"/>
              </w:rPr>
            </w:pPr>
            <w:r w:rsidRPr="009743EA">
              <w:rPr>
                <w:color w:val="0070C0"/>
              </w:rPr>
              <w:t xml:space="preserve">        "pi": "CAE5630283216026458665",</w:t>
            </w:r>
          </w:p>
          <w:p w14:paraId="5A9CB70E" w14:textId="77777777" w:rsidR="008B1B88" w:rsidRPr="00325791" w:rsidRDefault="008B1B88" w:rsidP="005C72A8">
            <w:pPr>
              <w:pStyle w:val="TAL"/>
              <w:snapToGrid w:val="0"/>
              <w:ind w:left="284"/>
              <w:rPr>
                <w:color w:val="0070C0"/>
                <w:lang w:val="fr-FR"/>
              </w:rPr>
            </w:pPr>
            <w:r w:rsidRPr="009743EA">
              <w:rPr>
                <w:color w:val="0070C0"/>
              </w:rPr>
              <w:t xml:space="preserve">        </w:t>
            </w:r>
            <w:r w:rsidRPr="00325791">
              <w:rPr>
                <w:color w:val="0070C0"/>
                <w:lang w:val="fr-FR"/>
              </w:rPr>
              <w:t>"ri": "TSI840674869203617594",</w:t>
            </w:r>
          </w:p>
          <w:p w14:paraId="4927798A" w14:textId="77777777" w:rsidR="008B1B88" w:rsidRPr="00325791" w:rsidRDefault="008B1B88" w:rsidP="005C72A8">
            <w:pPr>
              <w:pStyle w:val="TAL"/>
              <w:snapToGrid w:val="0"/>
              <w:ind w:left="284"/>
              <w:rPr>
                <w:color w:val="0070C0"/>
                <w:lang w:val="fr-FR"/>
              </w:rPr>
            </w:pPr>
            <w:r w:rsidRPr="00325791">
              <w:rPr>
                <w:color w:val="0070C0"/>
                <w:lang w:val="fr-FR"/>
              </w:rPr>
              <w:t xml:space="preserve">        "ct": "20180307T012211",</w:t>
            </w:r>
          </w:p>
          <w:p w14:paraId="0A6E7ABA" w14:textId="77777777" w:rsidR="008B1B88" w:rsidRPr="00325791" w:rsidRDefault="008B1B88" w:rsidP="005C72A8">
            <w:pPr>
              <w:pStyle w:val="TAL"/>
              <w:snapToGrid w:val="0"/>
              <w:ind w:left="284"/>
              <w:rPr>
                <w:color w:val="0070C0"/>
                <w:lang w:val="fr-FR"/>
              </w:rPr>
            </w:pPr>
            <w:r w:rsidRPr="00325791">
              <w:rPr>
                <w:color w:val="0070C0"/>
                <w:lang w:val="fr-FR"/>
              </w:rPr>
              <w:t xml:space="preserve">        "lt": "20180307T012211",</w:t>
            </w:r>
          </w:p>
          <w:p w14:paraId="4B66F202" w14:textId="77777777" w:rsidR="008B1B88" w:rsidRPr="00325791" w:rsidRDefault="008B1B88" w:rsidP="005C72A8">
            <w:pPr>
              <w:pStyle w:val="TAL"/>
              <w:snapToGrid w:val="0"/>
              <w:ind w:left="284"/>
              <w:rPr>
                <w:color w:val="0070C0"/>
                <w:lang w:val="fr-FR"/>
              </w:rPr>
            </w:pPr>
            <w:r w:rsidRPr="00325791">
              <w:rPr>
                <w:rFonts w:hint="eastAsia"/>
                <w:color w:val="0070C0"/>
                <w:lang w:val="fr-FR" w:eastAsia="ko-KR"/>
              </w:rPr>
              <w:t xml:space="preserve"> </w:t>
            </w:r>
            <w:r w:rsidRPr="00325791">
              <w:rPr>
                <w:color w:val="0070C0"/>
                <w:lang w:val="fr-FR" w:eastAsia="ko-KR"/>
              </w:rPr>
              <w:t xml:space="preserve">      </w:t>
            </w:r>
            <w:r w:rsidRPr="00325791">
              <w:rPr>
                <w:color w:val="0070C0"/>
                <w:lang w:val="fr-FR"/>
              </w:rPr>
              <w:t xml:space="preserve"> "et": "20210307T012211",</w:t>
            </w:r>
          </w:p>
          <w:p w14:paraId="475F18A8" w14:textId="77777777" w:rsidR="008B1B88" w:rsidRPr="00325791" w:rsidRDefault="008B1B88" w:rsidP="005C72A8">
            <w:pPr>
              <w:pStyle w:val="TAL"/>
              <w:snapToGrid w:val="0"/>
              <w:ind w:left="284"/>
              <w:rPr>
                <w:color w:val="0070C0"/>
                <w:lang w:val="fr-FR"/>
              </w:rPr>
            </w:pPr>
            <w:r w:rsidRPr="00325791">
              <w:rPr>
                <w:color w:val="0070C0"/>
                <w:lang w:val="fr-FR"/>
              </w:rPr>
              <w:t xml:space="preserve">        "dgt": "20180307T123456"</w:t>
            </w:r>
          </w:p>
          <w:p w14:paraId="2641CE62" w14:textId="77777777" w:rsidR="008B1B88" w:rsidRPr="00325791" w:rsidRDefault="008B1B88" w:rsidP="005C72A8">
            <w:pPr>
              <w:pStyle w:val="TAL"/>
              <w:snapToGrid w:val="0"/>
              <w:ind w:left="284"/>
              <w:rPr>
                <w:color w:val="0070C0"/>
                <w:lang w:val="fr-FR"/>
              </w:rPr>
            </w:pPr>
            <w:r w:rsidRPr="00325791">
              <w:rPr>
                <w:color w:val="0070C0"/>
                <w:lang w:val="fr-FR"/>
              </w:rPr>
              <w:t xml:space="preserve">        "con": "DATA_TACK",</w:t>
            </w:r>
          </w:p>
          <w:p w14:paraId="459747EA" w14:textId="77777777" w:rsidR="008B1B88" w:rsidRPr="009743EA" w:rsidRDefault="008B1B88" w:rsidP="005C72A8">
            <w:pPr>
              <w:pStyle w:val="TAL"/>
              <w:snapToGrid w:val="0"/>
              <w:ind w:left="284"/>
              <w:rPr>
                <w:color w:val="0070C0"/>
              </w:rPr>
            </w:pPr>
            <w:r w:rsidRPr="00325791">
              <w:rPr>
                <w:color w:val="0070C0"/>
                <w:lang w:val="fr-FR"/>
              </w:rPr>
              <w:t xml:space="preserve">        </w:t>
            </w:r>
            <w:r w:rsidRPr="009743EA">
              <w:rPr>
                <w:color w:val="0070C0"/>
              </w:rPr>
              <w:t>"cs": 9,</w:t>
            </w:r>
          </w:p>
          <w:p w14:paraId="57AEAC54" w14:textId="77777777" w:rsidR="008B1B88" w:rsidRPr="009743EA" w:rsidRDefault="008B1B88" w:rsidP="005C72A8">
            <w:pPr>
              <w:pStyle w:val="TAL"/>
              <w:snapToGrid w:val="0"/>
              <w:ind w:left="284"/>
              <w:rPr>
                <w:color w:val="0070C0"/>
              </w:rPr>
            </w:pPr>
            <w:r w:rsidRPr="009743EA">
              <w:rPr>
                <w:color w:val="0070C0"/>
              </w:rPr>
              <w:t xml:space="preserve">        "st": 7</w:t>
            </w:r>
          </w:p>
          <w:p w14:paraId="631607ED" w14:textId="77777777" w:rsidR="008B1B88" w:rsidRPr="005A2D7C" w:rsidRDefault="008B1B88" w:rsidP="005C72A8">
            <w:pPr>
              <w:pStyle w:val="TAL"/>
              <w:snapToGrid w:val="0"/>
              <w:ind w:left="284"/>
              <w:rPr>
                <w:color w:val="0070C0"/>
              </w:rPr>
            </w:pPr>
            <w:r w:rsidRPr="009743EA">
              <w:rPr>
                <w:color w:val="0070C0"/>
              </w:rPr>
              <w:t xml:space="preserve">    </w:t>
            </w:r>
            <w:r w:rsidRPr="005A2D7C">
              <w:rPr>
                <w:color w:val="0070C0"/>
              </w:rPr>
              <w:t>}</w:t>
            </w:r>
          </w:p>
          <w:p w14:paraId="5F3B0123" w14:textId="77777777" w:rsidR="008B1B88" w:rsidRPr="005A2D7C" w:rsidRDefault="008B1B88" w:rsidP="005C72A8">
            <w:pPr>
              <w:pStyle w:val="TAL"/>
              <w:snapToGrid w:val="0"/>
              <w:ind w:left="284"/>
              <w:rPr>
                <w:color w:val="0070C0"/>
              </w:rPr>
            </w:pPr>
            <w:r w:rsidRPr="005A2D7C">
              <w:rPr>
                <w:color w:val="0070C0"/>
              </w:rPr>
              <w:t>}</w:t>
            </w:r>
          </w:p>
          <w:p w14:paraId="75A78716" w14:textId="77777777" w:rsidR="008B1B88" w:rsidRPr="005A2D7C" w:rsidRDefault="008B1B88" w:rsidP="005C72A8">
            <w:pPr>
              <w:pStyle w:val="TAL"/>
              <w:snapToGrid w:val="0"/>
              <w:ind w:left="284"/>
            </w:pPr>
          </w:p>
        </w:tc>
      </w:tr>
      <w:tr w:rsidR="008B1B88" w:rsidRPr="009743EA" w14:paraId="581F6CD8"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1F6879C9" w14:textId="77777777" w:rsidR="008B1B88" w:rsidRPr="005A2D7C" w:rsidRDefault="008B1B88" w:rsidP="005C72A8">
            <w:pPr>
              <w:pStyle w:val="Default"/>
              <w:overflowPunct w:val="0"/>
              <w:jc w:val="center"/>
              <w:rPr>
                <w:rFonts w:ascii="Arial" w:hAnsi="Arial"/>
                <w:b/>
                <w:color w:val="auto"/>
                <w:kern w:val="1"/>
                <w:sz w:val="18"/>
              </w:rPr>
            </w:pPr>
          </w:p>
          <w:p w14:paraId="0614C6D3" w14:textId="77777777" w:rsidR="008B1B88" w:rsidRPr="005A2D7C" w:rsidRDefault="008B1B88" w:rsidP="005C72A8">
            <w:pPr>
              <w:pStyle w:val="Default"/>
              <w:overflowPunct w:val="0"/>
              <w:jc w:val="center"/>
              <w:rPr>
                <w:rFonts w:ascii="Arial" w:hAnsi="Arial"/>
                <w:b/>
                <w:color w:val="auto"/>
                <w:kern w:val="1"/>
                <w:sz w:val="18"/>
              </w:rPr>
            </w:pPr>
          </w:p>
          <w:p w14:paraId="661C45F8" w14:textId="77777777" w:rsidR="008B1B88" w:rsidRPr="005A2D7C" w:rsidRDefault="008B1B88" w:rsidP="005C72A8">
            <w:pPr>
              <w:pStyle w:val="Default"/>
              <w:overflowPunct w:val="0"/>
              <w:jc w:val="center"/>
              <w:rPr>
                <w:rFonts w:ascii="Arial" w:hAnsi="Arial"/>
                <w:b/>
                <w:color w:val="auto"/>
                <w:kern w:val="1"/>
                <w:sz w:val="18"/>
              </w:rPr>
            </w:pPr>
          </w:p>
          <w:p w14:paraId="65B53992" w14:textId="77777777" w:rsidR="008B1B88" w:rsidRPr="005A2D7C" w:rsidRDefault="008B1B88" w:rsidP="005C72A8">
            <w:pPr>
              <w:pStyle w:val="Default"/>
              <w:overflowPunct w:val="0"/>
              <w:jc w:val="center"/>
              <w:rPr>
                <w:rFonts w:ascii="Arial" w:hAnsi="Arial"/>
                <w:b/>
                <w:color w:val="auto"/>
                <w:kern w:val="1"/>
                <w:sz w:val="18"/>
              </w:rPr>
            </w:pPr>
          </w:p>
          <w:p w14:paraId="746E8741" w14:textId="77777777" w:rsidR="008B1B88" w:rsidRPr="009743EA" w:rsidRDefault="008B1B88" w:rsidP="005C72A8">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4F47B40F" w14:textId="77777777" w:rsidR="008B1B88" w:rsidRPr="009743EA" w:rsidRDefault="008B1B88" w:rsidP="005C72A8">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RCN=2</w:t>
            </w:r>
          </w:p>
          <w:p w14:paraId="0CD38F93" w14:textId="77777777" w:rsidR="008B1B88" w:rsidRPr="009743EA" w:rsidRDefault="008B1B88" w:rsidP="005C72A8">
            <w:pPr>
              <w:pStyle w:val="Default"/>
              <w:overflowPunct w:val="0"/>
              <w:jc w:val="center"/>
              <w:rPr>
                <w:rFonts w:ascii="Arial" w:eastAsia="Malgun Gothic" w:hAnsi="Arial"/>
                <w:b/>
                <w:color w:val="auto"/>
                <w:kern w:val="1"/>
                <w:sz w:val="18"/>
                <w:szCs w:val="20"/>
              </w:rP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2B37B200" w14:textId="77777777" w:rsidR="00FB0C3B" w:rsidRPr="005A2D7C" w:rsidRDefault="00FB0C3B" w:rsidP="005A2D7C">
            <w:pPr>
              <w:pStyle w:val="TAL"/>
              <w:rPr>
                <w:rFonts w:eastAsia="Calibri Light"/>
              </w:rPr>
            </w:pPr>
          </w:p>
          <w:p w14:paraId="12B47B4D" w14:textId="77777777" w:rsidR="008B1B88" w:rsidRPr="009743EA" w:rsidRDefault="00FB0C3B" w:rsidP="007C39B4">
            <w:pPr>
              <w:pStyle w:val="TAL"/>
              <w:snapToGrid w:val="0"/>
              <w:ind w:left="284"/>
              <w:rPr>
                <w:rFonts w:ascii="Times New Roman" w:eastAsia="Calibri Light" w:hAnsi="Times New Roman"/>
                <w:b/>
                <w:sz w:val="24"/>
              </w:rPr>
            </w:pPr>
            <w:r w:rsidRPr="009743EA">
              <w:rPr>
                <w:rFonts w:ascii="Times New Roman" w:eastAsia="Calibri Light" w:hAnsi="Times New Roman"/>
                <w:b/>
                <w:sz w:val="24"/>
              </w:rPr>
              <w:t>API/TSI/CRE/001_RCN2</w:t>
            </w:r>
          </w:p>
          <w:p w14:paraId="30EAEF86" w14:textId="77777777" w:rsidR="008B1B88" w:rsidRPr="009743EA" w:rsidRDefault="008B1B88" w:rsidP="005C72A8">
            <w:pPr>
              <w:widowControl w:val="0"/>
              <w:spacing w:after="0"/>
              <w:ind w:left="284"/>
              <w:jc w:val="both"/>
              <w:textAlignment w:val="auto"/>
              <w:rPr>
                <w:rFonts w:ascii="Arial" w:hAnsi="Arial"/>
                <w:b/>
                <w:color w:val="0070C0"/>
                <w:sz w:val="18"/>
              </w:rPr>
            </w:pPr>
          </w:p>
          <w:p w14:paraId="3FF3A426" w14:textId="77777777" w:rsidR="008B1B88" w:rsidRPr="009743EA" w:rsidRDefault="008B1B88" w:rsidP="005C72A8">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00ED0FB0" w14:textId="77777777" w:rsidR="008B1B88" w:rsidRPr="009743EA" w:rsidRDefault="008B1B88" w:rsidP="005C72A8">
            <w:pPr>
              <w:pStyle w:val="TAL"/>
              <w:snapToGrid w:val="0"/>
              <w:ind w:left="284"/>
              <w:jc w:val="both"/>
              <w:rPr>
                <w:color w:val="0070C0"/>
              </w:rPr>
            </w:pPr>
          </w:p>
          <w:p w14:paraId="217F8A29" w14:textId="77777777" w:rsidR="008B1B88" w:rsidRPr="009743EA" w:rsidRDefault="008B1B88" w:rsidP="005C72A8">
            <w:pPr>
              <w:pStyle w:val="TAL"/>
              <w:snapToGrid w:val="0"/>
              <w:ind w:left="284"/>
              <w:jc w:val="both"/>
              <w:rPr>
                <w:color w:val="0070C0"/>
              </w:rPr>
            </w:pPr>
            <w:r w:rsidRPr="009743EA">
              <w:rPr>
                <w:color w:val="0070C0"/>
              </w:rPr>
              <w:t>POST /mn-name/ae_sensor/timeSeries_cont?rcn=2 HTTP/1.1</w:t>
            </w:r>
          </w:p>
          <w:p w14:paraId="34E41BB7" w14:textId="77777777" w:rsidR="008B1B88" w:rsidRPr="009743EA" w:rsidRDefault="008B1B88" w:rsidP="005C72A8">
            <w:pPr>
              <w:pStyle w:val="TAL"/>
              <w:snapToGrid w:val="0"/>
              <w:ind w:left="284"/>
              <w:jc w:val="both"/>
              <w:rPr>
                <w:color w:val="0070C0"/>
              </w:rPr>
            </w:pPr>
            <w:r w:rsidRPr="009743EA">
              <w:rPr>
                <w:color w:val="0070C0"/>
              </w:rPr>
              <w:t>Host: 192.168.0.10:8282</w:t>
            </w:r>
          </w:p>
          <w:p w14:paraId="2E081223" w14:textId="77777777" w:rsidR="008B1B88" w:rsidRPr="009743EA" w:rsidRDefault="008B1B88" w:rsidP="005C72A8">
            <w:pPr>
              <w:pStyle w:val="TAL"/>
              <w:snapToGrid w:val="0"/>
              <w:ind w:left="284"/>
              <w:jc w:val="both"/>
              <w:rPr>
                <w:color w:val="0070C0"/>
              </w:rPr>
            </w:pPr>
            <w:r w:rsidRPr="009743EA">
              <w:rPr>
                <w:color w:val="0070C0"/>
              </w:rPr>
              <w:t>X-M2M-Origin: CAE5630283216026458665</w:t>
            </w:r>
          </w:p>
          <w:p w14:paraId="06AC91F6" w14:textId="77777777" w:rsidR="008B1B88" w:rsidRPr="009743EA" w:rsidRDefault="008B1B88" w:rsidP="005C72A8">
            <w:pPr>
              <w:pStyle w:val="TAL"/>
              <w:snapToGrid w:val="0"/>
              <w:ind w:left="284"/>
              <w:jc w:val="both"/>
              <w:rPr>
                <w:color w:val="0070C0"/>
              </w:rPr>
            </w:pPr>
            <w:r w:rsidRPr="009743EA">
              <w:rPr>
                <w:color w:val="0070C0"/>
              </w:rPr>
              <w:t xml:space="preserve">Content-Type: </w:t>
            </w:r>
            <w:r w:rsidR="00E45F9B" w:rsidRPr="009743EA">
              <w:rPr>
                <w:color w:val="0070C0"/>
              </w:rPr>
              <w:t>application/json;ty</w:t>
            </w:r>
            <w:r w:rsidRPr="009743EA">
              <w:rPr>
                <w:color w:val="0070C0"/>
              </w:rPr>
              <w:t>=30</w:t>
            </w:r>
          </w:p>
          <w:p w14:paraId="25683FE8" w14:textId="77777777" w:rsidR="008B1B88" w:rsidRPr="009743EA" w:rsidRDefault="008B1B88" w:rsidP="005C72A8">
            <w:pPr>
              <w:pStyle w:val="TAL"/>
              <w:snapToGrid w:val="0"/>
              <w:ind w:left="284"/>
              <w:jc w:val="both"/>
              <w:rPr>
                <w:color w:val="0070C0"/>
              </w:rPr>
            </w:pPr>
            <w:r w:rsidRPr="009743EA">
              <w:rPr>
                <w:color w:val="0070C0"/>
              </w:rPr>
              <w:t>X-M2M-RI: 1234</w:t>
            </w:r>
          </w:p>
          <w:p w14:paraId="2B686596" w14:textId="77777777" w:rsidR="00436590" w:rsidRPr="009743EA" w:rsidRDefault="00436590" w:rsidP="00436590">
            <w:pPr>
              <w:widowControl w:val="0"/>
              <w:overflowPunct/>
              <w:spacing w:after="0"/>
              <w:ind w:left="284"/>
              <w:jc w:val="both"/>
              <w:textAlignment w:val="auto"/>
              <w:rPr>
                <w:color w:val="0070C0"/>
              </w:rPr>
            </w:pPr>
            <w:r w:rsidRPr="009743EA">
              <w:rPr>
                <w:rFonts w:ascii="Arial" w:hAnsi="Arial"/>
                <w:color w:val="0070C0"/>
                <w:sz w:val="18"/>
              </w:rPr>
              <w:t>X-M2M-RVI: 2a</w:t>
            </w:r>
          </w:p>
          <w:p w14:paraId="5F0DF376" w14:textId="77777777" w:rsidR="008B1B88" w:rsidRPr="009743EA" w:rsidRDefault="008B1B88" w:rsidP="005C72A8">
            <w:pPr>
              <w:pStyle w:val="TAL"/>
              <w:snapToGrid w:val="0"/>
              <w:ind w:left="284"/>
              <w:jc w:val="both"/>
              <w:rPr>
                <w:color w:val="0070C0"/>
              </w:rPr>
            </w:pPr>
          </w:p>
          <w:p w14:paraId="3541CE65" w14:textId="77777777" w:rsidR="008B1B88" w:rsidRPr="009743EA" w:rsidRDefault="008B1B88" w:rsidP="005C72A8">
            <w:pPr>
              <w:pStyle w:val="TAL"/>
              <w:snapToGrid w:val="0"/>
              <w:ind w:left="284"/>
              <w:jc w:val="both"/>
              <w:rPr>
                <w:color w:val="0070C0"/>
              </w:rPr>
            </w:pPr>
            <w:r w:rsidRPr="009743EA">
              <w:rPr>
                <w:color w:val="0070C0"/>
              </w:rPr>
              <w:t>{</w:t>
            </w:r>
          </w:p>
          <w:p w14:paraId="3897D6A7" w14:textId="77777777" w:rsidR="008B1B88" w:rsidRPr="009743EA" w:rsidRDefault="00436590" w:rsidP="005C72A8">
            <w:pPr>
              <w:pStyle w:val="TAL"/>
              <w:snapToGrid w:val="0"/>
              <w:ind w:left="284"/>
              <w:jc w:val="both"/>
              <w:rPr>
                <w:color w:val="0070C0"/>
              </w:rPr>
            </w:pPr>
            <w:r w:rsidRPr="009743EA">
              <w:rPr>
                <w:color w:val="0070C0"/>
              </w:rPr>
              <w:t xml:space="preserve">    </w:t>
            </w:r>
            <w:r w:rsidR="008B1B88" w:rsidRPr="009743EA">
              <w:rPr>
                <w:color w:val="0070C0"/>
              </w:rPr>
              <w:t>"m2m:tsi": {</w:t>
            </w:r>
          </w:p>
          <w:p w14:paraId="341295F7" w14:textId="77777777" w:rsidR="008B1B88" w:rsidRPr="009743EA" w:rsidRDefault="008B1B88" w:rsidP="005C72A8">
            <w:pPr>
              <w:pStyle w:val="TAL"/>
              <w:snapToGrid w:val="0"/>
              <w:ind w:left="284"/>
              <w:jc w:val="both"/>
              <w:rPr>
                <w:color w:val="0070C0"/>
              </w:rPr>
            </w:pPr>
            <w:r w:rsidRPr="009743EA">
              <w:rPr>
                <w:color w:val="0070C0"/>
              </w:rPr>
              <w:lastRenderedPageBreak/>
              <w:t xml:space="preserve">        "rn": "tsi_value1",</w:t>
            </w:r>
          </w:p>
          <w:p w14:paraId="481001A4" w14:textId="77777777" w:rsidR="008B1B88" w:rsidRPr="009743EA" w:rsidRDefault="008B1B88" w:rsidP="005C72A8">
            <w:pPr>
              <w:pStyle w:val="TAL"/>
              <w:snapToGrid w:val="0"/>
              <w:ind w:left="284"/>
              <w:jc w:val="both"/>
              <w:rPr>
                <w:color w:val="0070C0"/>
              </w:rPr>
            </w:pPr>
            <w:r w:rsidRPr="009743EA">
              <w:rPr>
                <w:color w:val="0070C0"/>
              </w:rPr>
              <w:t xml:space="preserve">        "dgt": "20180307T123456",</w:t>
            </w:r>
          </w:p>
          <w:p w14:paraId="291BD369" w14:textId="77777777" w:rsidR="008B1B88" w:rsidRPr="009743EA" w:rsidRDefault="008B1B88" w:rsidP="005C72A8">
            <w:pPr>
              <w:pStyle w:val="TAL"/>
              <w:snapToGrid w:val="0"/>
              <w:ind w:left="284"/>
              <w:jc w:val="both"/>
              <w:rPr>
                <w:color w:val="0070C0"/>
              </w:rPr>
            </w:pPr>
            <w:r w:rsidRPr="009743EA">
              <w:rPr>
                <w:color w:val="0070C0"/>
              </w:rPr>
              <w:t xml:space="preserve">        "con": "DATA_TACK"</w:t>
            </w:r>
          </w:p>
          <w:p w14:paraId="2B8A2D07" w14:textId="77777777" w:rsidR="008B1B88" w:rsidRPr="009743EA" w:rsidRDefault="008B1B88" w:rsidP="005C72A8">
            <w:pPr>
              <w:pStyle w:val="TAL"/>
              <w:snapToGrid w:val="0"/>
              <w:ind w:left="284"/>
              <w:jc w:val="both"/>
              <w:rPr>
                <w:color w:val="0070C0"/>
              </w:rPr>
            </w:pPr>
            <w:r w:rsidRPr="009743EA">
              <w:rPr>
                <w:color w:val="0070C0"/>
              </w:rPr>
              <w:t xml:space="preserve">    }</w:t>
            </w:r>
          </w:p>
          <w:p w14:paraId="6EEE1CC3" w14:textId="77777777" w:rsidR="008B1B88" w:rsidRPr="009743EA" w:rsidRDefault="008B1B88" w:rsidP="005C72A8">
            <w:pPr>
              <w:pStyle w:val="TAL"/>
              <w:snapToGrid w:val="0"/>
              <w:ind w:left="284"/>
              <w:jc w:val="both"/>
              <w:rPr>
                <w:color w:val="0070C0"/>
              </w:rPr>
            </w:pPr>
            <w:r w:rsidRPr="009743EA">
              <w:rPr>
                <w:color w:val="0070C0"/>
              </w:rPr>
              <w:t>}</w:t>
            </w:r>
          </w:p>
          <w:p w14:paraId="3FD26006" w14:textId="77777777" w:rsidR="008B1B88" w:rsidRPr="009743EA" w:rsidRDefault="008B1B88" w:rsidP="005C72A8">
            <w:pPr>
              <w:pStyle w:val="TAL"/>
              <w:snapToGrid w:val="0"/>
              <w:ind w:left="284"/>
              <w:jc w:val="both"/>
              <w:rPr>
                <w:color w:val="0070C0"/>
              </w:rPr>
            </w:pPr>
          </w:p>
          <w:p w14:paraId="04BA9156" w14:textId="77777777" w:rsidR="008B1B88" w:rsidRPr="009743EA" w:rsidRDefault="008B1B88" w:rsidP="005C72A8">
            <w:pPr>
              <w:widowControl w:val="0"/>
              <w:spacing w:after="0"/>
              <w:ind w:left="284"/>
              <w:jc w:val="both"/>
              <w:textAlignment w:val="auto"/>
              <w:rPr>
                <w:rFonts w:ascii="Arial" w:hAnsi="Arial"/>
                <w:b/>
                <w:color w:val="0070C0"/>
                <w:sz w:val="18"/>
              </w:rPr>
            </w:pPr>
          </w:p>
          <w:p w14:paraId="04664AD7" w14:textId="77777777" w:rsidR="008B1B88" w:rsidRPr="009743EA" w:rsidRDefault="008B1B88" w:rsidP="005C72A8">
            <w:pPr>
              <w:widowControl w:val="0"/>
              <w:spacing w:after="0"/>
              <w:ind w:left="284"/>
              <w:jc w:val="both"/>
              <w:textAlignment w:val="auto"/>
              <w:rPr>
                <w:rFonts w:ascii="Arial" w:hAnsi="Arial"/>
                <w:b/>
                <w:color w:val="0070C0"/>
                <w:sz w:val="18"/>
              </w:rPr>
            </w:pPr>
            <w:r w:rsidRPr="009743EA">
              <w:rPr>
                <w:rFonts w:ascii="Arial" w:hAnsi="Arial"/>
                <w:b/>
                <w:color w:val="0070C0"/>
                <w:sz w:val="18"/>
              </w:rPr>
              <w:t>HTTP Response:</w:t>
            </w:r>
          </w:p>
          <w:p w14:paraId="6351CF3A" w14:textId="77777777" w:rsidR="008B1B88" w:rsidRPr="009743EA" w:rsidRDefault="008B1B88" w:rsidP="005C72A8">
            <w:pPr>
              <w:widowControl w:val="0"/>
              <w:spacing w:after="0"/>
              <w:ind w:left="284"/>
              <w:textAlignment w:val="auto"/>
              <w:rPr>
                <w:rFonts w:ascii="Arial" w:hAnsi="Arial"/>
                <w:color w:val="0070C0"/>
                <w:sz w:val="18"/>
              </w:rPr>
            </w:pPr>
          </w:p>
          <w:p w14:paraId="5487DBF4" w14:textId="77777777" w:rsidR="008B1B88" w:rsidRPr="009743EA" w:rsidRDefault="008B1B88" w:rsidP="005C72A8">
            <w:pPr>
              <w:widowControl w:val="0"/>
              <w:spacing w:after="0"/>
              <w:ind w:left="284"/>
              <w:textAlignment w:val="auto"/>
              <w:rPr>
                <w:rFonts w:ascii="Arial" w:hAnsi="Arial"/>
                <w:color w:val="0070C0"/>
                <w:sz w:val="18"/>
              </w:rPr>
            </w:pPr>
            <w:r w:rsidRPr="009743EA">
              <w:rPr>
                <w:rFonts w:ascii="Arial" w:hAnsi="Arial"/>
                <w:color w:val="0070C0"/>
                <w:sz w:val="18"/>
              </w:rPr>
              <w:t>201 Created</w:t>
            </w:r>
          </w:p>
          <w:p w14:paraId="7B0E1174" w14:textId="77777777" w:rsidR="008B1B88" w:rsidRPr="009743EA" w:rsidRDefault="008B1B88" w:rsidP="005C72A8">
            <w:pPr>
              <w:pStyle w:val="TAL"/>
              <w:snapToGrid w:val="0"/>
              <w:ind w:left="284"/>
              <w:rPr>
                <w:color w:val="0070C0"/>
              </w:rPr>
            </w:pPr>
            <w:r w:rsidRPr="009743EA">
              <w:rPr>
                <w:color w:val="0070C0"/>
              </w:rPr>
              <w:t>Content-Location: mn-name/ae_sensor/timeSeries_cont/tsi_value1</w:t>
            </w:r>
          </w:p>
          <w:p w14:paraId="65C08BF8" w14:textId="77777777" w:rsidR="008B1B88" w:rsidRPr="009743EA" w:rsidRDefault="008B1B88" w:rsidP="005C72A8">
            <w:pPr>
              <w:pStyle w:val="TAL"/>
              <w:snapToGrid w:val="0"/>
              <w:ind w:left="284"/>
              <w:rPr>
                <w:color w:val="0070C0"/>
              </w:rPr>
            </w:pPr>
            <w:r w:rsidRPr="009743EA">
              <w:rPr>
                <w:color w:val="0070C0"/>
              </w:rPr>
              <w:t>Content-Type: application/json</w:t>
            </w:r>
          </w:p>
          <w:p w14:paraId="26C69A9D" w14:textId="77777777" w:rsidR="008B1B88" w:rsidRPr="009743EA" w:rsidRDefault="008B1B88" w:rsidP="005C72A8">
            <w:pPr>
              <w:pStyle w:val="TAL"/>
              <w:snapToGrid w:val="0"/>
              <w:ind w:left="284"/>
              <w:rPr>
                <w:color w:val="0070C0"/>
              </w:rPr>
            </w:pPr>
            <w:r w:rsidRPr="009743EA">
              <w:rPr>
                <w:color w:val="0070C0"/>
              </w:rPr>
              <w:t>X-M2M-RI: 1234</w:t>
            </w:r>
          </w:p>
          <w:p w14:paraId="2C2633A1" w14:textId="77777777" w:rsidR="00436590" w:rsidRPr="009743EA" w:rsidRDefault="00436590" w:rsidP="00436590">
            <w:pPr>
              <w:widowControl w:val="0"/>
              <w:overflowPunct/>
              <w:spacing w:after="0"/>
              <w:ind w:left="284"/>
              <w:jc w:val="both"/>
              <w:textAlignment w:val="auto"/>
              <w:rPr>
                <w:color w:val="0070C0"/>
              </w:rPr>
            </w:pPr>
            <w:r w:rsidRPr="009743EA">
              <w:rPr>
                <w:rFonts w:ascii="Arial" w:hAnsi="Arial"/>
                <w:color w:val="0070C0"/>
                <w:sz w:val="18"/>
              </w:rPr>
              <w:t>X-M2M-RVI: 2a</w:t>
            </w:r>
          </w:p>
          <w:p w14:paraId="509782FA" w14:textId="77777777" w:rsidR="008B1B88" w:rsidRPr="009743EA" w:rsidRDefault="008B1B88" w:rsidP="005C72A8">
            <w:pPr>
              <w:pStyle w:val="TAL"/>
              <w:snapToGrid w:val="0"/>
              <w:ind w:left="284"/>
              <w:rPr>
                <w:color w:val="0070C0"/>
              </w:rPr>
            </w:pPr>
            <w:r w:rsidRPr="009743EA">
              <w:rPr>
                <w:color w:val="0070C0"/>
              </w:rPr>
              <w:t>X-M2M-RSC: 2001</w:t>
            </w:r>
          </w:p>
          <w:p w14:paraId="5F888257" w14:textId="77777777" w:rsidR="008B1B88" w:rsidRPr="009743EA" w:rsidRDefault="008B1B88" w:rsidP="005C72A8">
            <w:pPr>
              <w:pStyle w:val="TAL"/>
              <w:snapToGrid w:val="0"/>
              <w:ind w:left="284"/>
              <w:rPr>
                <w:color w:val="0070C0"/>
              </w:rPr>
            </w:pPr>
          </w:p>
          <w:p w14:paraId="12FD356D" w14:textId="77777777" w:rsidR="008B1B88" w:rsidRPr="009743EA" w:rsidRDefault="008B1B88" w:rsidP="005C72A8">
            <w:pPr>
              <w:pStyle w:val="TAL"/>
              <w:snapToGrid w:val="0"/>
              <w:ind w:left="284"/>
              <w:rPr>
                <w:color w:val="0070C0"/>
              </w:rPr>
            </w:pPr>
            <w:r w:rsidRPr="009743EA">
              <w:rPr>
                <w:color w:val="0070C0"/>
              </w:rPr>
              <w:t>{</w:t>
            </w:r>
          </w:p>
          <w:p w14:paraId="16F746B4" w14:textId="77777777" w:rsidR="008B1B88" w:rsidRPr="009743EA" w:rsidRDefault="008B1B88" w:rsidP="005C72A8">
            <w:pPr>
              <w:pStyle w:val="TAL"/>
              <w:snapToGrid w:val="0"/>
              <w:ind w:left="284"/>
              <w:rPr>
                <w:color w:val="0070C0"/>
              </w:rPr>
            </w:pPr>
            <w:r w:rsidRPr="009743EA">
              <w:rPr>
                <w:color w:val="0070C0"/>
              </w:rPr>
              <w:t xml:space="preserve">    "m2m:</w:t>
            </w:r>
            <w:r w:rsidRPr="009743EA">
              <w:rPr>
                <w:rFonts w:hint="eastAsia"/>
                <w:color w:val="0070C0"/>
                <w:lang w:eastAsia="ko-KR"/>
              </w:rPr>
              <w:t>uri</w:t>
            </w:r>
            <w:r w:rsidRPr="009743EA">
              <w:rPr>
                <w:color w:val="0070C0"/>
              </w:rPr>
              <w:t>": "</w:t>
            </w:r>
            <w:r w:rsidRPr="009743EA">
              <w:rPr>
                <w:color w:val="0070C0"/>
                <w:lang w:eastAsia="ko-KR"/>
              </w:rPr>
              <w:t>mn-name/ae_sensor/</w:t>
            </w:r>
            <w:r w:rsidRPr="009743EA">
              <w:rPr>
                <w:color w:val="0070C0"/>
              </w:rPr>
              <w:t>timeSeries_cont/tsi_value1"</w:t>
            </w:r>
          </w:p>
          <w:p w14:paraId="27603265" w14:textId="77777777" w:rsidR="008B1B88" w:rsidRPr="009743EA" w:rsidRDefault="008B1B88" w:rsidP="005C72A8">
            <w:pPr>
              <w:pStyle w:val="TAL"/>
              <w:snapToGrid w:val="0"/>
              <w:ind w:left="284"/>
            </w:pPr>
            <w:r w:rsidRPr="005A2D7C">
              <w:rPr>
                <w:color w:val="0070C0"/>
              </w:rPr>
              <w:t>}</w:t>
            </w:r>
          </w:p>
          <w:p w14:paraId="307A1FB7" w14:textId="77777777" w:rsidR="008B1B88" w:rsidRPr="009743EA" w:rsidRDefault="008B1B88" w:rsidP="005C72A8">
            <w:pPr>
              <w:pStyle w:val="TAL"/>
              <w:snapToGrid w:val="0"/>
              <w:ind w:left="284"/>
            </w:pPr>
          </w:p>
        </w:tc>
      </w:tr>
      <w:tr w:rsidR="008B1B88" w:rsidRPr="009743EA" w14:paraId="0F64B032"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489F919B"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2CA1B9CE"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5361ED26"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6ED3B86C"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4B56FD79" w14:textId="77777777" w:rsidR="008B1B88" w:rsidRPr="009743EA" w:rsidRDefault="008B1B88" w:rsidP="005C72A8">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6346D6B5" w14:textId="77777777" w:rsidR="008B1B88" w:rsidRPr="009743EA" w:rsidRDefault="008B1B88" w:rsidP="005C72A8">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RCN=3</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2FA7D019" w14:textId="77777777" w:rsidR="00FB0C3B" w:rsidRPr="005A2D7C" w:rsidRDefault="00FB0C3B" w:rsidP="005A2D7C">
            <w:pPr>
              <w:pStyle w:val="TAL"/>
              <w:rPr>
                <w:rFonts w:eastAsia="Calibri Light"/>
              </w:rPr>
            </w:pPr>
          </w:p>
          <w:p w14:paraId="53E7099A" w14:textId="77777777" w:rsidR="008B1B88" w:rsidRPr="009743EA" w:rsidRDefault="00FB0C3B" w:rsidP="007C39B4">
            <w:pPr>
              <w:pStyle w:val="TAL"/>
              <w:snapToGrid w:val="0"/>
              <w:ind w:left="284"/>
              <w:rPr>
                <w:rFonts w:ascii="Times New Roman" w:eastAsia="Calibri Light" w:hAnsi="Times New Roman"/>
                <w:b/>
                <w:sz w:val="24"/>
              </w:rPr>
            </w:pPr>
            <w:r w:rsidRPr="009743EA">
              <w:rPr>
                <w:rFonts w:ascii="Times New Roman" w:eastAsia="Calibri Light" w:hAnsi="Times New Roman"/>
                <w:b/>
                <w:sz w:val="24"/>
              </w:rPr>
              <w:t>API/TSI/CRE/001_RCN3</w:t>
            </w:r>
          </w:p>
          <w:p w14:paraId="61682D76" w14:textId="77777777" w:rsidR="008B1B88" w:rsidRPr="009743EA" w:rsidRDefault="008B1B88" w:rsidP="005C72A8">
            <w:pPr>
              <w:widowControl w:val="0"/>
              <w:spacing w:after="0"/>
              <w:ind w:left="284"/>
              <w:jc w:val="both"/>
              <w:textAlignment w:val="auto"/>
              <w:rPr>
                <w:rFonts w:ascii="Arial" w:hAnsi="Arial"/>
                <w:b/>
                <w:color w:val="0070C0"/>
                <w:sz w:val="18"/>
              </w:rPr>
            </w:pPr>
          </w:p>
          <w:p w14:paraId="74A503DF" w14:textId="77777777" w:rsidR="008B1B88" w:rsidRPr="009743EA" w:rsidRDefault="008B1B88" w:rsidP="005C72A8">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79927373" w14:textId="77777777" w:rsidR="008B1B88" w:rsidRPr="009743EA" w:rsidRDefault="008B1B88" w:rsidP="005C72A8">
            <w:pPr>
              <w:pStyle w:val="TAL"/>
              <w:snapToGrid w:val="0"/>
              <w:ind w:left="284"/>
              <w:jc w:val="both"/>
              <w:rPr>
                <w:color w:val="0070C0"/>
              </w:rPr>
            </w:pPr>
          </w:p>
          <w:p w14:paraId="02640349" w14:textId="77777777" w:rsidR="008B1B88" w:rsidRPr="009743EA" w:rsidRDefault="008B1B88" w:rsidP="005C72A8">
            <w:pPr>
              <w:pStyle w:val="TAL"/>
              <w:snapToGrid w:val="0"/>
              <w:ind w:left="284"/>
              <w:jc w:val="both"/>
              <w:rPr>
                <w:color w:val="0070C0"/>
              </w:rPr>
            </w:pPr>
            <w:r w:rsidRPr="009743EA">
              <w:rPr>
                <w:color w:val="0070C0"/>
              </w:rPr>
              <w:t>POST /mn-name/ae_sensor/timeSeries_cont?rcn=3 HTTP/1.1</w:t>
            </w:r>
          </w:p>
          <w:p w14:paraId="51DEA86A" w14:textId="77777777" w:rsidR="008B1B88" w:rsidRPr="009743EA" w:rsidRDefault="008B1B88" w:rsidP="005C72A8">
            <w:pPr>
              <w:pStyle w:val="TAL"/>
              <w:snapToGrid w:val="0"/>
              <w:ind w:left="284"/>
              <w:jc w:val="both"/>
              <w:rPr>
                <w:color w:val="0070C0"/>
              </w:rPr>
            </w:pPr>
            <w:r w:rsidRPr="009743EA">
              <w:rPr>
                <w:color w:val="0070C0"/>
              </w:rPr>
              <w:t>Host: 192.168.0.10:8282</w:t>
            </w:r>
          </w:p>
          <w:p w14:paraId="65EFBA62" w14:textId="77777777" w:rsidR="008B1B88" w:rsidRPr="009743EA" w:rsidRDefault="008B1B88" w:rsidP="005C72A8">
            <w:pPr>
              <w:pStyle w:val="TAL"/>
              <w:snapToGrid w:val="0"/>
              <w:ind w:left="284"/>
              <w:jc w:val="both"/>
              <w:rPr>
                <w:color w:val="0070C0"/>
              </w:rPr>
            </w:pPr>
            <w:r w:rsidRPr="009743EA">
              <w:rPr>
                <w:color w:val="0070C0"/>
              </w:rPr>
              <w:t>X-M2M-Origin: CAE5630283216026458665</w:t>
            </w:r>
          </w:p>
          <w:p w14:paraId="38CE2435" w14:textId="77777777" w:rsidR="008B1B88" w:rsidRPr="009743EA" w:rsidRDefault="008B1B88" w:rsidP="005C72A8">
            <w:pPr>
              <w:pStyle w:val="TAL"/>
              <w:snapToGrid w:val="0"/>
              <w:ind w:left="284"/>
              <w:jc w:val="both"/>
              <w:rPr>
                <w:color w:val="0070C0"/>
              </w:rPr>
            </w:pPr>
            <w:r w:rsidRPr="009743EA">
              <w:rPr>
                <w:color w:val="0070C0"/>
              </w:rPr>
              <w:t xml:space="preserve">Content-Type: </w:t>
            </w:r>
            <w:r w:rsidR="00E45F9B" w:rsidRPr="009743EA">
              <w:rPr>
                <w:color w:val="0070C0"/>
              </w:rPr>
              <w:t>application/json;ty</w:t>
            </w:r>
            <w:r w:rsidRPr="009743EA">
              <w:rPr>
                <w:color w:val="0070C0"/>
              </w:rPr>
              <w:t>=30</w:t>
            </w:r>
          </w:p>
          <w:p w14:paraId="574FE097" w14:textId="77777777" w:rsidR="008B1B88" w:rsidRPr="009743EA" w:rsidRDefault="008B1B88" w:rsidP="005C72A8">
            <w:pPr>
              <w:pStyle w:val="TAL"/>
              <w:snapToGrid w:val="0"/>
              <w:ind w:left="284"/>
              <w:jc w:val="both"/>
              <w:rPr>
                <w:color w:val="0070C0"/>
              </w:rPr>
            </w:pPr>
            <w:r w:rsidRPr="009743EA">
              <w:rPr>
                <w:color w:val="0070C0"/>
              </w:rPr>
              <w:t>X-M2M-RI: 1234</w:t>
            </w:r>
          </w:p>
          <w:p w14:paraId="2E67EACE" w14:textId="77777777" w:rsidR="00436590" w:rsidRPr="009743EA" w:rsidRDefault="00436590" w:rsidP="00436590">
            <w:pPr>
              <w:widowControl w:val="0"/>
              <w:overflowPunct/>
              <w:spacing w:after="0"/>
              <w:ind w:left="284"/>
              <w:jc w:val="both"/>
              <w:textAlignment w:val="auto"/>
              <w:rPr>
                <w:color w:val="0070C0"/>
              </w:rPr>
            </w:pPr>
            <w:r w:rsidRPr="009743EA">
              <w:rPr>
                <w:rFonts w:ascii="Arial" w:hAnsi="Arial"/>
                <w:color w:val="0070C0"/>
                <w:sz w:val="18"/>
              </w:rPr>
              <w:t>X-M2M-RVI: 2a</w:t>
            </w:r>
          </w:p>
          <w:p w14:paraId="63A7B487" w14:textId="77777777" w:rsidR="008B1B88" w:rsidRPr="009743EA" w:rsidRDefault="008B1B88" w:rsidP="005C72A8">
            <w:pPr>
              <w:pStyle w:val="TAL"/>
              <w:snapToGrid w:val="0"/>
              <w:ind w:left="284"/>
              <w:jc w:val="both"/>
              <w:rPr>
                <w:color w:val="0070C0"/>
              </w:rPr>
            </w:pPr>
          </w:p>
          <w:p w14:paraId="33C59B20" w14:textId="77777777" w:rsidR="008B1B88" w:rsidRPr="009743EA" w:rsidRDefault="008B1B88" w:rsidP="005C72A8">
            <w:pPr>
              <w:pStyle w:val="TAL"/>
              <w:snapToGrid w:val="0"/>
              <w:ind w:left="284"/>
              <w:jc w:val="both"/>
              <w:rPr>
                <w:color w:val="0070C0"/>
              </w:rPr>
            </w:pPr>
            <w:r w:rsidRPr="009743EA">
              <w:rPr>
                <w:color w:val="0070C0"/>
              </w:rPr>
              <w:t>{</w:t>
            </w:r>
          </w:p>
          <w:p w14:paraId="3EDCECAC" w14:textId="77777777" w:rsidR="008B1B88" w:rsidRPr="009743EA" w:rsidRDefault="00436590" w:rsidP="005C72A8">
            <w:pPr>
              <w:pStyle w:val="TAL"/>
              <w:snapToGrid w:val="0"/>
              <w:ind w:left="284"/>
              <w:jc w:val="both"/>
              <w:rPr>
                <w:color w:val="0070C0"/>
              </w:rPr>
            </w:pPr>
            <w:r w:rsidRPr="009743EA">
              <w:rPr>
                <w:color w:val="0070C0"/>
              </w:rPr>
              <w:t xml:space="preserve">    </w:t>
            </w:r>
            <w:r w:rsidR="008B1B88" w:rsidRPr="009743EA">
              <w:rPr>
                <w:color w:val="0070C0"/>
              </w:rPr>
              <w:t>"m2m:tsi": {</w:t>
            </w:r>
          </w:p>
          <w:p w14:paraId="3C70585A" w14:textId="77777777" w:rsidR="008B1B88" w:rsidRPr="009743EA" w:rsidRDefault="008B1B88" w:rsidP="005C72A8">
            <w:pPr>
              <w:pStyle w:val="TAL"/>
              <w:snapToGrid w:val="0"/>
              <w:ind w:left="284"/>
              <w:jc w:val="both"/>
              <w:rPr>
                <w:color w:val="0070C0"/>
              </w:rPr>
            </w:pPr>
            <w:r w:rsidRPr="009743EA">
              <w:rPr>
                <w:color w:val="0070C0"/>
              </w:rPr>
              <w:t xml:space="preserve">        "rn": "tsi_value1",</w:t>
            </w:r>
          </w:p>
          <w:p w14:paraId="3CFA54AE" w14:textId="77777777" w:rsidR="008B1B88" w:rsidRPr="009743EA" w:rsidRDefault="008B1B88" w:rsidP="005C72A8">
            <w:pPr>
              <w:pStyle w:val="TAL"/>
              <w:snapToGrid w:val="0"/>
              <w:ind w:left="284"/>
              <w:jc w:val="both"/>
              <w:rPr>
                <w:color w:val="0070C0"/>
              </w:rPr>
            </w:pPr>
            <w:r w:rsidRPr="009743EA">
              <w:rPr>
                <w:color w:val="0070C0"/>
              </w:rPr>
              <w:t xml:space="preserve">        "dgt": "20180307T123456",</w:t>
            </w:r>
          </w:p>
          <w:p w14:paraId="6A8F64D6" w14:textId="77777777" w:rsidR="008B1B88" w:rsidRPr="009743EA" w:rsidRDefault="008B1B88" w:rsidP="005C72A8">
            <w:pPr>
              <w:pStyle w:val="TAL"/>
              <w:snapToGrid w:val="0"/>
              <w:ind w:left="284"/>
              <w:jc w:val="both"/>
              <w:rPr>
                <w:color w:val="0070C0"/>
              </w:rPr>
            </w:pPr>
            <w:r w:rsidRPr="009743EA">
              <w:rPr>
                <w:color w:val="0070C0"/>
              </w:rPr>
              <w:t xml:space="preserve">        "con": "DATA_TACK"</w:t>
            </w:r>
          </w:p>
          <w:p w14:paraId="1A1C467A" w14:textId="77777777" w:rsidR="008B1B88" w:rsidRPr="009743EA" w:rsidRDefault="008B1B88" w:rsidP="005C72A8">
            <w:pPr>
              <w:pStyle w:val="TAL"/>
              <w:snapToGrid w:val="0"/>
              <w:ind w:left="284"/>
              <w:jc w:val="both"/>
              <w:rPr>
                <w:color w:val="0070C0"/>
              </w:rPr>
            </w:pPr>
            <w:r w:rsidRPr="009743EA">
              <w:rPr>
                <w:color w:val="0070C0"/>
              </w:rPr>
              <w:t xml:space="preserve">    }</w:t>
            </w:r>
          </w:p>
          <w:p w14:paraId="49C87CE7" w14:textId="77777777" w:rsidR="008B1B88" w:rsidRPr="009743EA" w:rsidRDefault="008B1B88" w:rsidP="005C72A8">
            <w:pPr>
              <w:pStyle w:val="TAL"/>
              <w:snapToGrid w:val="0"/>
              <w:ind w:left="284"/>
              <w:jc w:val="both"/>
              <w:rPr>
                <w:color w:val="0070C0"/>
              </w:rPr>
            </w:pPr>
            <w:r w:rsidRPr="009743EA">
              <w:rPr>
                <w:color w:val="0070C0"/>
              </w:rPr>
              <w:t>}</w:t>
            </w:r>
          </w:p>
          <w:p w14:paraId="2B6C87CE" w14:textId="77777777" w:rsidR="008B1B88" w:rsidRPr="009743EA" w:rsidRDefault="008B1B88" w:rsidP="005C72A8">
            <w:pPr>
              <w:pStyle w:val="TAL"/>
              <w:snapToGrid w:val="0"/>
              <w:ind w:left="284"/>
              <w:jc w:val="both"/>
              <w:rPr>
                <w:color w:val="0070C0"/>
              </w:rPr>
            </w:pPr>
          </w:p>
          <w:p w14:paraId="7DA2B429" w14:textId="77777777" w:rsidR="008B1B88" w:rsidRPr="009743EA" w:rsidRDefault="008B1B88" w:rsidP="005C72A8">
            <w:pPr>
              <w:widowControl w:val="0"/>
              <w:spacing w:after="0"/>
              <w:ind w:left="284"/>
              <w:jc w:val="both"/>
              <w:textAlignment w:val="auto"/>
              <w:rPr>
                <w:rFonts w:ascii="Arial" w:hAnsi="Arial"/>
                <w:b/>
                <w:color w:val="0070C0"/>
                <w:sz w:val="18"/>
              </w:rPr>
            </w:pPr>
          </w:p>
          <w:p w14:paraId="65E6904A" w14:textId="77777777" w:rsidR="008B1B88" w:rsidRPr="009743EA" w:rsidRDefault="008B1B88" w:rsidP="005C72A8">
            <w:pPr>
              <w:widowControl w:val="0"/>
              <w:spacing w:after="0"/>
              <w:ind w:left="284"/>
              <w:jc w:val="both"/>
              <w:textAlignment w:val="auto"/>
              <w:rPr>
                <w:rFonts w:ascii="Arial" w:hAnsi="Arial"/>
                <w:b/>
                <w:color w:val="0070C0"/>
                <w:sz w:val="18"/>
              </w:rPr>
            </w:pPr>
            <w:r w:rsidRPr="009743EA">
              <w:rPr>
                <w:rFonts w:ascii="Arial" w:hAnsi="Arial"/>
                <w:b/>
                <w:color w:val="0070C0"/>
                <w:sz w:val="18"/>
              </w:rPr>
              <w:t>HTTP Response:</w:t>
            </w:r>
          </w:p>
          <w:p w14:paraId="593A496A" w14:textId="77777777" w:rsidR="008B1B88" w:rsidRPr="009743EA" w:rsidRDefault="008B1B88" w:rsidP="005C72A8">
            <w:pPr>
              <w:widowControl w:val="0"/>
              <w:spacing w:after="0"/>
              <w:ind w:left="284"/>
              <w:textAlignment w:val="auto"/>
              <w:rPr>
                <w:rFonts w:ascii="Arial" w:hAnsi="Arial"/>
                <w:color w:val="0070C0"/>
                <w:sz w:val="18"/>
              </w:rPr>
            </w:pPr>
          </w:p>
          <w:p w14:paraId="2C1F3BE1" w14:textId="77777777" w:rsidR="008B1B88" w:rsidRPr="009743EA" w:rsidRDefault="008B1B88" w:rsidP="005C72A8">
            <w:pPr>
              <w:widowControl w:val="0"/>
              <w:spacing w:after="0"/>
              <w:ind w:left="284"/>
              <w:textAlignment w:val="auto"/>
              <w:rPr>
                <w:rFonts w:ascii="Arial" w:hAnsi="Arial"/>
                <w:color w:val="0070C0"/>
                <w:sz w:val="18"/>
              </w:rPr>
            </w:pPr>
            <w:r w:rsidRPr="009743EA">
              <w:rPr>
                <w:rFonts w:ascii="Arial" w:hAnsi="Arial"/>
                <w:color w:val="0070C0"/>
                <w:sz w:val="18"/>
              </w:rPr>
              <w:t>201 Created</w:t>
            </w:r>
          </w:p>
          <w:p w14:paraId="4548EE72" w14:textId="77777777" w:rsidR="008B1B88" w:rsidRPr="009743EA" w:rsidRDefault="008B1B88" w:rsidP="005C72A8">
            <w:pPr>
              <w:pStyle w:val="TAL"/>
              <w:snapToGrid w:val="0"/>
              <w:ind w:left="284"/>
              <w:rPr>
                <w:color w:val="0070C0"/>
              </w:rPr>
            </w:pPr>
            <w:r w:rsidRPr="009743EA">
              <w:rPr>
                <w:color w:val="0070C0"/>
              </w:rPr>
              <w:t>Content-Location: mn-name/ae_sensor/timeSeries_cont/tsi_value1</w:t>
            </w:r>
          </w:p>
          <w:p w14:paraId="19F05EBD" w14:textId="77777777" w:rsidR="008B1B88" w:rsidRPr="009743EA" w:rsidRDefault="008B1B88" w:rsidP="005C72A8">
            <w:pPr>
              <w:pStyle w:val="TAL"/>
              <w:snapToGrid w:val="0"/>
              <w:ind w:left="284"/>
              <w:rPr>
                <w:color w:val="0070C0"/>
              </w:rPr>
            </w:pPr>
            <w:r w:rsidRPr="009743EA">
              <w:rPr>
                <w:color w:val="0070C0"/>
              </w:rPr>
              <w:t>Content-Type: application/json</w:t>
            </w:r>
          </w:p>
          <w:p w14:paraId="356F2B8A" w14:textId="77777777" w:rsidR="008B1B88" w:rsidRPr="009743EA" w:rsidRDefault="008B1B88" w:rsidP="005C72A8">
            <w:pPr>
              <w:pStyle w:val="TAL"/>
              <w:snapToGrid w:val="0"/>
              <w:ind w:left="284"/>
              <w:rPr>
                <w:color w:val="0070C0"/>
              </w:rPr>
            </w:pPr>
            <w:r w:rsidRPr="009743EA">
              <w:rPr>
                <w:color w:val="0070C0"/>
              </w:rPr>
              <w:t>X-M2M-RI: 1234</w:t>
            </w:r>
          </w:p>
          <w:p w14:paraId="04E60D6D" w14:textId="77777777" w:rsidR="00436590" w:rsidRPr="009743EA" w:rsidRDefault="00436590" w:rsidP="00436590">
            <w:pPr>
              <w:widowControl w:val="0"/>
              <w:overflowPunct/>
              <w:spacing w:after="0"/>
              <w:ind w:left="284"/>
              <w:jc w:val="both"/>
              <w:textAlignment w:val="auto"/>
              <w:rPr>
                <w:color w:val="0070C0"/>
              </w:rPr>
            </w:pPr>
            <w:r w:rsidRPr="009743EA">
              <w:rPr>
                <w:rFonts w:ascii="Arial" w:hAnsi="Arial"/>
                <w:color w:val="0070C0"/>
                <w:sz w:val="18"/>
              </w:rPr>
              <w:t>X-M2M-RVI: 2a</w:t>
            </w:r>
          </w:p>
          <w:p w14:paraId="089DBC3C" w14:textId="77777777" w:rsidR="008B1B88" w:rsidRPr="009743EA" w:rsidRDefault="008B1B88" w:rsidP="005C72A8">
            <w:pPr>
              <w:pStyle w:val="TAL"/>
              <w:snapToGrid w:val="0"/>
              <w:ind w:left="284"/>
              <w:rPr>
                <w:color w:val="0070C0"/>
              </w:rPr>
            </w:pPr>
            <w:r w:rsidRPr="009743EA">
              <w:rPr>
                <w:color w:val="0070C0"/>
              </w:rPr>
              <w:t>X-M2M-RSC: 2001</w:t>
            </w:r>
          </w:p>
          <w:p w14:paraId="264AEEAA" w14:textId="77777777" w:rsidR="008B1B88" w:rsidRPr="009743EA" w:rsidRDefault="008B1B88" w:rsidP="005C72A8">
            <w:pPr>
              <w:pStyle w:val="TAL"/>
              <w:snapToGrid w:val="0"/>
              <w:ind w:left="284"/>
              <w:rPr>
                <w:color w:val="0070C0"/>
              </w:rPr>
            </w:pPr>
          </w:p>
          <w:p w14:paraId="23B2B152" w14:textId="77777777" w:rsidR="008B1B88" w:rsidRPr="009743EA" w:rsidRDefault="008B1B88" w:rsidP="005C72A8">
            <w:pPr>
              <w:pStyle w:val="TAL"/>
              <w:snapToGrid w:val="0"/>
              <w:ind w:left="284"/>
              <w:rPr>
                <w:color w:val="0070C0"/>
              </w:rPr>
            </w:pPr>
            <w:r w:rsidRPr="009743EA">
              <w:rPr>
                <w:color w:val="0070C0"/>
              </w:rPr>
              <w:t>{</w:t>
            </w:r>
          </w:p>
          <w:p w14:paraId="19496E28" w14:textId="77777777" w:rsidR="008B1B88" w:rsidRPr="009743EA" w:rsidRDefault="008B1B88" w:rsidP="005C72A8">
            <w:pPr>
              <w:pStyle w:val="TAL"/>
              <w:snapToGrid w:val="0"/>
              <w:ind w:left="284"/>
              <w:rPr>
                <w:color w:val="0070C0"/>
              </w:rPr>
            </w:pPr>
            <w:r w:rsidRPr="009743EA">
              <w:rPr>
                <w:color w:val="0070C0"/>
              </w:rPr>
              <w:t xml:space="preserve">    "m2m:</w:t>
            </w:r>
            <w:r w:rsidRPr="009743EA">
              <w:rPr>
                <w:rFonts w:hint="eastAsia"/>
                <w:color w:val="0070C0"/>
                <w:lang w:eastAsia="ko-KR"/>
              </w:rPr>
              <w:t>rc</w:t>
            </w:r>
            <w:r w:rsidRPr="009743EA">
              <w:rPr>
                <w:color w:val="0070C0"/>
                <w:lang w:eastAsia="ko-KR"/>
              </w:rPr>
              <w:t>e</w:t>
            </w:r>
            <w:r w:rsidRPr="009743EA">
              <w:rPr>
                <w:color w:val="0070C0"/>
              </w:rPr>
              <w:t>": {</w:t>
            </w:r>
          </w:p>
          <w:p w14:paraId="3113C66E" w14:textId="77777777" w:rsidR="008B1B88" w:rsidRPr="009743EA" w:rsidRDefault="008B1B88" w:rsidP="005C72A8">
            <w:pPr>
              <w:pStyle w:val="TAL"/>
              <w:snapToGrid w:val="0"/>
              <w:ind w:left="284"/>
              <w:rPr>
                <w:color w:val="0070C0"/>
              </w:rPr>
            </w:pPr>
            <w:r w:rsidRPr="009743EA">
              <w:rPr>
                <w:color w:val="0070C0"/>
              </w:rPr>
              <w:t xml:space="preserve">        "m2m:ts</w:t>
            </w:r>
            <w:r w:rsidRPr="009743EA">
              <w:rPr>
                <w:rFonts w:hint="eastAsia"/>
                <w:color w:val="0070C0"/>
                <w:lang w:eastAsia="ko-KR"/>
              </w:rPr>
              <w:t>i</w:t>
            </w:r>
            <w:r w:rsidRPr="009743EA">
              <w:rPr>
                <w:color w:val="0070C0"/>
              </w:rPr>
              <w:t>": {</w:t>
            </w:r>
          </w:p>
          <w:p w14:paraId="5EB031E4" w14:textId="77777777" w:rsidR="008B1B88" w:rsidRPr="009743EA" w:rsidRDefault="008B1B88" w:rsidP="005C72A8">
            <w:pPr>
              <w:pStyle w:val="TAL"/>
              <w:snapToGrid w:val="0"/>
              <w:ind w:left="284"/>
              <w:rPr>
                <w:color w:val="0070C0"/>
              </w:rPr>
            </w:pPr>
            <w:r w:rsidRPr="009743EA">
              <w:rPr>
                <w:color w:val="0070C0"/>
              </w:rPr>
              <w:t xml:space="preserve">            "rn": "tsi_value1",</w:t>
            </w:r>
          </w:p>
          <w:p w14:paraId="2876E00E" w14:textId="77777777" w:rsidR="008B1B88" w:rsidRPr="009743EA" w:rsidRDefault="008B1B88" w:rsidP="005C72A8">
            <w:pPr>
              <w:pStyle w:val="TAL"/>
              <w:snapToGrid w:val="0"/>
              <w:ind w:left="284"/>
              <w:rPr>
                <w:color w:val="0070C0"/>
              </w:rPr>
            </w:pPr>
            <w:r w:rsidRPr="009743EA">
              <w:rPr>
                <w:color w:val="0070C0"/>
              </w:rPr>
              <w:t xml:space="preserve">            "ty": 30,</w:t>
            </w:r>
          </w:p>
          <w:p w14:paraId="737E45F6" w14:textId="77777777" w:rsidR="008B1B88" w:rsidRPr="009743EA" w:rsidRDefault="008B1B88" w:rsidP="005C72A8">
            <w:pPr>
              <w:pStyle w:val="TAL"/>
              <w:snapToGrid w:val="0"/>
              <w:ind w:left="284"/>
              <w:rPr>
                <w:color w:val="0070C0"/>
              </w:rPr>
            </w:pPr>
            <w:r w:rsidRPr="009743EA">
              <w:rPr>
                <w:color w:val="0070C0"/>
              </w:rPr>
              <w:t xml:space="preserve">            "pi": "CAE5630283216026458665",</w:t>
            </w:r>
          </w:p>
          <w:p w14:paraId="4E4ED624" w14:textId="77777777" w:rsidR="008B1B88" w:rsidRPr="00325791" w:rsidRDefault="008B1B88" w:rsidP="005C72A8">
            <w:pPr>
              <w:pStyle w:val="TAL"/>
              <w:snapToGrid w:val="0"/>
              <w:ind w:left="284"/>
              <w:rPr>
                <w:color w:val="0070C0"/>
                <w:lang w:val="fr-FR"/>
              </w:rPr>
            </w:pPr>
            <w:r w:rsidRPr="009743EA">
              <w:rPr>
                <w:color w:val="0070C0"/>
              </w:rPr>
              <w:t xml:space="preserve">            </w:t>
            </w:r>
            <w:r w:rsidRPr="00325791">
              <w:rPr>
                <w:color w:val="0070C0"/>
                <w:lang w:val="fr-FR"/>
              </w:rPr>
              <w:t>"ri": "TSI840674869203617594",</w:t>
            </w:r>
          </w:p>
          <w:p w14:paraId="417A12F2" w14:textId="77777777" w:rsidR="008B1B88" w:rsidRPr="00325791" w:rsidRDefault="008B1B88" w:rsidP="005C72A8">
            <w:pPr>
              <w:pStyle w:val="TAL"/>
              <w:snapToGrid w:val="0"/>
              <w:ind w:left="284"/>
              <w:rPr>
                <w:color w:val="0070C0"/>
                <w:lang w:val="fr-FR"/>
              </w:rPr>
            </w:pPr>
            <w:r w:rsidRPr="00325791">
              <w:rPr>
                <w:color w:val="0070C0"/>
                <w:lang w:val="fr-FR"/>
              </w:rPr>
              <w:t xml:space="preserve">            "ct": "20180307T012211",</w:t>
            </w:r>
          </w:p>
          <w:p w14:paraId="0335AF06" w14:textId="77777777" w:rsidR="008B1B88" w:rsidRPr="00325791" w:rsidRDefault="008B1B88" w:rsidP="005C72A8">
            <w:pPr>
              <w:pStyle w:val="TAL"/>
              <w:snapToGrid w:val="0"/>
              <w:ind w:left="284"/>
              <w:rPr>
                <w:color w:val="0070C0"/>
                <w:lang w:val="fr-FR"/>
              </w:rPr>
            </w:pPr>
            <w:r w:rsidRPr="00325791">
              <w:rPr>
                <w:color w:val="0070C0"/>
                <w:lang w:val="fr-FR"/>
              </w:rPr>
              <w:t xml:space="preserve">            "lt": "20180307T012211",</w:t>
            </w:r>
          </w:p>
          <w:p w14:paraId="3D883C3E" w14:textId="77777777" w:rsidR="008B1B88" w:rsidRPr="00325791" w:rsidRDefault="008B1B88" w:rsidP="005C72A8">
            <w:pPr>
              <w:pStyle w:val="TAL"/>
              <w:snapToGrid w:val="0"/>
              <w:ind w:left="284"/>
              <w:rPr>
                <w:color w:val="0070C0"/>
                <w:lang w:val="fr-FR"/>
              </w:rPr>
            </w:pPr>
            <w:r w:rsidRPr="00325791">
              <w:rPr>
                <w:rFonts w:hint="eastAsia"/>
                <w:color w:val="0070C0"/>
                <w:lang w:val="fr-FR" w:eastAsia="ko-KR"/>
              </w:rPr>
              <w:t xml:space="preserve"> </w:t>
            </w:r>
            <w:r w:rsidRPr="00325791">
              <w:rPr>
                <w:color w:val="0070C0"/>
                <w:lang w:val="fr-FR" w:eastAsia="ko-KR"/>
              </w:rPr>
              <w:t xml:space="preserve">      </w:t>
            </w:r>
            <w:r w:rsidRPr="00325791">
              <w:rPr>
                <w:color w:val="0070C0"/>
                <w:lang w:val="fr-FR"/>
              </w:rPr>
              <w:t xml:space="preserve">     "et": "2n0210307T012211",</w:t>
            </w:r>
          </w:p>
          <w:p w14:paraId="2E7BDFCF" w14:textId="77777777" w:rsidR="008B1B88" w:rsidRPr="00325791" w:rsidRDefault="008B1B88" w:rsidP="005C72A8">
            <w:pPr>
              <w:pStyle w:val="TAL"/>
              <w:snapToGrid w:val="0"/>
              <w:ind w:left="284"/>
              <w:rPr>
                <w:color w:val="0070C0"/>
                <w:lang w:val="fr-FR"/>
              </w:rPr>
            </w:pPr>
            <w:r w:rsidRPr="00325791">
              <w:rPr>
                <w:color w:val="0070C0"/>
                <w:lang w:val="fr-FR"/>
              </w:rPr>
              <w:t xml:space="preserve">            "dgt": "20180307T123456"</w:t>
            </w:r>
          </w:p>
          <w:p w14:paraId="6145C50A" w14:textId="77777777" w:rsidR="008B1B88" w:rsidRPr="00325791" w:rsidRDefault="008B1B88" w:rsidP="005C72A8">
            <w:pPr>
              <w:pStyle w:val="TAL"/>
              <w:snapToGrid w:val="0"/>
              <w:ind w:left="284"/>
              <w:rPr>
                <w:color w:val="0070C0"/>
                <w:lang w:val="fr-FR"/>
              </w:rPr>
            </w:pPr>
            <w:r w:rsidRPr="00325791">
              <w:rPr>
                <w:color w:val="0070C0"/>
                <w:lang w:val="fr-FR"/>
              </w:rPr>
              <w:t xml:space="preserve">            "con": "DATA_TACK",</w:t>
            </w:r>
          </w:p>
          <w:p w14:paraId="4CA4FD5A" w14:textId="77777777" w:rsidR="008B1B88" w:rsidRPr="009743EA" w:rsidRDefault="008B1B88" w:rsidP="005C72A8">
            <w:pPr>
              <w:pStyle w:val="TAL"/>
              <w:snapToGrid w:val="0"/>
              <w:ind w:left="284"/>
              <w:rPr>
                <w:color w:val="0070C0"/>
              </w:rPr>
            </w:pPr>
            <w:r w:rsidRPr="00325791">
              <w:rPr>
                <w:color w:val="0070C0"/>
                <w:lang w:val="fr-FR"/>
              </w:rPr>
              <w:t xml:space="preserve">            </w:t>
            </w:r>
            <w:r w:rsidRPr="009743EA">
              <w:rPr>
                <w:color w:val="0070C0"/>
              </w:rPr>
              <w:t>"cs": 9,</w:t>
            </w:r>
          </w:p>
          <w:p w14:paraId="70985509" w14:textId="77777777" w:rsidR="008B1B88" w:rsidRPr="009743EA" w:rsidRDefault="008B1B88" w:rsidP="005C72A8">
            <w:pPr>
              <w:pStyle w:val="TAL"/>
              <w:snapToGrid w:val="0"/>
              <w:ind w:left="284"/>
              <w:rPr>
                <w:color w:val="0070C0"/>
              </w:rPr>
            </w:pPr>
            <w:r w:rsidRPr="009743EA">
              <w:rPr>
                <w:color w:val="0070C0"/>
              </w:rPr>
              <w:t xml:space="preserve">            "st": 7</w:t>
            </w:r>
          </w:p>
          <w:p w14:paraId="1F033754" w14:textId="77777777" w:rsidR="008B1B88" w:rsidRPr="009743EA" w:rsidRDefault="008B1B88" w:rsidP="005C72A8">
            <w:pPr>
              <w:pStyle w:val="TAL"/>
              <w:snapToGrid w:val="0"/>
              <w:ind w:left="284"/>
              <w:rPr>
                <w:color w:val="0070C0"/>
              </w:rPr>
            </w:pPr>
            <w:r w:rsidRPr="009743EA">
              <w:rPr>
                <w:color w:val="0070C0"/>
              </w:rPr>
              <w:t xml:space="preserve">        }</w:t>
            </w:r>
          </w:p>
          <w:p w14:paraId="596E4B22" w14:textId="77777777" w:rsidR="008B1B88" w:rsidRPr="009743EA" w:rsidRDefault="008B1B88" w:rsidP="005A2D7C">
            <w:pPr>
              <w:pStyle w:val="TAL"/>
              <w:keepNext w:val="0"/>
              <w:keepLines w:val="0"/>
              <w:snapToGrid w:val="0"/>
              <w:ind w:left="284"/>
              <w:rPr>
                <w:color w:val="0070C0"/>
              </w:rPr>
            </w:pPr>
            <w:r w:rsidRPr="009743EA">
              <w:rPr>
                <w:color w:val="0070C0"/>
              </w:rPr>
              <w:t xml:space="preserve">    "m2m:</w:t>
            </w:r>
            <w:r w:rsidRPr="009743EA">
              <w:rPr>
                <w:rFonts w:hint="eastAsia"/>
                <w:color w:val="0070C0"/>
                <w:lang w:eastAsia="ko-KR"/>
              </w:rPr>
              <w:t>uri</w:t>
            </w:r>
            <w:r w:rsidRPr="009743EA">
              <w:rPr>
                <w:color w:val="0070C0"/>
              </w:rPr>
              <w:t>": "</w:t>
            </w:r>
            <w:r w:rsidRPr="009743EA">
              <w:rPr>
                <w:color w:val="0070C0"/>
                <w:lang w:eastAsia="ko-KR"/>
              </w:rPr>
              <w:t>mn-name/ae_sensor/</w:t>
            </w:r>
            <w:r w:rsidRPr="009743EA">
              <w:rPr>
                <w:color w:val="0070C0"/>
              </w:rPr>
              <w:t>timeSeries_cont/tsi_value1"</w:t>
            </w:r>
          </w:p>
          <w:p w14:paraId="77454B56" w14:textId="77777777" w:rsidR="008B1B88" w:rsidRPr="005A2D7C" w:rsidRDefault="008B1B88" w:rsidP="005A2D7C">
            <w:pPr>
              <w:pStyle w:val="TAL"/>
              <w:keepNext w:val="0"/>
              <w:keepLines w:val="0"/>
              <w:snapToGrid w:val="0"/>
              <w:ind w:left="284"/>
              <w:rPr>
                <w:color w:val="0070C0"/>
              </w:rPr>
            </w:pPr>
            <w:r w:rsidRPr="009743EA">
              <w:rPr>
                <w:color w:val="0070C0"/>
              </w:rPr>
              <w:t xml:space="preserve">    </w:t>
            </w:r>
            <w:r w:rsidRPr="005A2D7C">
              <w:rPr>
                <w:color w:val="0070C0"/>
              </w:rPr>
              <w:t>}</w:t>
            </w:r>
          </w:p>
          <w:p w14:paraId="38682957" w14:textId="77777777" w:rsidR="008B1B88" w:rsidRPr="005A2D7C" w:rsidRDefault="008B1B88" w:rsidP="005A2D7C">
            <w:pPr>
              <w:pStyle w:val="TAL"/>
              <w:keepNext w:val="0"/>
              <w:keepLines w:val="0"/>
              <w:snapToGrid w:val="0"/>
              <w:ind w:left="284"/>
              <w:rPr>
                <w:color w:val="0070C0"/>
              </w:rPr>
            </w:pPr>
            <w:r w:rsidRPr="005A2D7C">
              <w:rPr>
                <w:color w:val="0070C0"/>
              </w:rPr>
              <w:t xml:space="preserve">}      </w:t>
            </w:r>
          </w:p>
          <w:p w14:paraId="0F06B544" w14:textId="77777777" w:rsidR="008B1B88" w:rsidRPr="009743EA" w:rsidRDefault="008B1B88" w:rsidP="005C72A8">
            <w:pPr>
              <w:pStyle w:val="TAL"/>
              <w:snapToGrid w:val="0"/>
              <w:ind w:left="284"/>
            </w:pPr>
          </w:p>
        </w:tc>
      </w:tr>
    </w:tbl>
    <w:p w14:paraId="24C83460" w14:textId="77777777" w:rsidR="008B1B88" w:rsidRPr="005A2D7C" w:rsidRDefault="008B1B88" w:rsidP="008B1B88"/>
    <w:p w14:paraId="2F8E01EB" w14:textId="77777777" w:rsidR="008B1B88" w:rsidRPr="009743EA" w:rsidRDefault="008B1B88" w:rsidP="008B1B88">
      <w:pPr>
        <w:pStyle w:val="Heading4"/>
      </w:pPr>
      <w:bookmarkStart w:id="640" w:name="_Toc49420773"/>
      <w:bookmarkStart w:id="641" w:name="_Toc49507587"/>
      <w:bookmarkStart w:id="642" w:name="_Toc49507699"/>
      <w:bookmarkStart w:id="643" w:name="_Toc532286399"/>
      <w:bookmarkStart w:id="644" w:name="_Toc532286535"/>
      <w:bookmarkStart w:id="645" w:name="_Toc46154442"/>
      <w:bookmarkStart w:id="646" w:name="_Toc57298403"/>
      <w:r w:rsidRPr="009743EA">
        <w:t>6.2.12.2</w:t>
      </w:r>
      <w:r w:rsidRPr="009743EA">
        <w:tab/>
        <w:t>API-TSI-RET</w:t>
      </w:r>
      <w:bookmarkEnd w:id="640"/>
      <w:bookmarkEnd w:id="641"/>
      <w:bookmarkEnd w:id="642"/>
      <w:bookmarkEnd w:id="643"/>
      <w:bookmarkEnd w:id="644"/>
      <w:bookmarkEnd w:id="645"/>
      <w:bookmarkEnd w:id="646"/>
    </w:p>
    <w:tbl>
      <w:tblPr>
        <w:tblW w:w="9659" w:type="dxa"/>
        <w:jc w:val="center"/>
        <w:tblLayout w:type="fixed"/>
        <w:tblCellMar>
          <w:left w:w="28" w:type="dxa"/>
        </w:tblCellMar>
        <w:tblLook w:val="0000" w:firstRow="0" w:lastRow="0" w:firstColumn="0" w:lastColumn="0" w:noHBand="0" w:noVBand="0"/>
      </w:tblPr>
      <w:tblGrid>
        <w:gridCol w:w="1286"/>
        <w:gridCol w:w="8373"/>
      </w:tblGrid>
      <w:tr w:rsidR="008B1B88" w:rsidRPr="000D6D95" w14:paraId="18B2A030"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75EC734D" w14:textId="77777777" w:rsidR="008B1B88" w:rsidRPr="009743EA" w:rsidRDefault="008B1B88" w:rsidP="005C72A8">
            <w:pPr>
              <w:pStyle w:val="TAL"/>
              <w:snapToGrid w:val="0"/>
              <w:jc w:val="center"/>
              <w:rPr>
                <w:b/>
              </w:rPr>
            </w:pPr>
            <w:r w:rsidRPr="009743EA">
              <w:rPr>
                <w:b/>
              </w:rPr>
              <w:t>API Id</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0B105680" w14:textId="77777777" w:rsidR="008B1B88" w:rsidRPr="005A2D7C" w:rsidRDefault="008B1B88" w:rsidP="005A2D7C">
            <w:pPr>
              <w:pStyle w:val="TAL"/>
              <w:rPr>
                <w:rFonts w:eastAsia="Calibri Light"/>
                <w:lang w:val="fr-FR"/>
              </w:rPr>
            </w:pPr>
            <w:r w:rsidRPr="005A2D7C">
              <w:rPr>
                <w:rFonts w:eastAsia="Calibri Light"/>
                <w:lang w:val="fr-FR"/>
              </w:rPr>
              <w:t>API/TSI/RET/001</w:t>
            </w:r>
          </w:p>
          <w:p w14:paraId="0CD313FE" w14:textId="77777777" w:rsidR="008B1B88" w:rsidRPr="005A2D7C" w:rsidRDefault="008B1B88" w:rsidP="005A2D7C">
            <w:pPr>
              <w:pStyle w:val="TAL"/>
              <w:rPr>
                <w:lang w:val="fr-FR"/>
              </w:rPr>
            </w:pPr>
            <w:r w:rsidRPr="005A2D7C">
              <w:rPr>
                <w:rFonts w:eastAsia="Calibri Light"/>
                <w:lang w:val="fr-FR"/>
              </w:rPr>
              <w:t>API/TSI/RET/001_RCN1</w:t>
            </w:r>
          </w:p>
        </w:tc>
      </w:tr>
      <w:tr w:rsidR="008B1B88" w:rsidRPr="009743EA" w14:paraId="524864C2"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17B80BA9" w14:textId="77777777" w:rsidR="008B1B88" w:rsidRPr="009743EA" w:rsidRDefault="008B1B88" w:rsidP="005C72A8">
            <w:pPr>
              <w:pStyle w:val="TAL"/>
              <w:snapToGrid w:val="0"/>
              <w:jc w:val="center"/>
              <w:rPr>
                <w:b/>
                <w:kern w:val="1"/>
              </w:rPr>
            </w:pPr>
            <w:r w:rsidRPr="009743EA">
              <w:rPr>
                <w:b/>
                <w:kern w:val="1"/>
              </w:rPr>
              <w:t>API Name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A40B0B" w14:textId="77777777" w:rsidR="008B1B88" w:rsidRPr="005A2D7C" w:rsidRDefault="008B1B88" w:rsidP="005A2D7C">
            <w:pPr>
              <w:pStyle w:val="TAL"/>
              <w:rPr>
                <w:rFonts w:eastAsia="Calibri Light"/>
              </w:rPr>
            </w:pPr>
            <w:r w:rsidRPr="005A2D7C">
              <w:rPr>
                <w:rFonts w:eastAsia="Calibri Light"/>
              </w:rPr>
              <w:t xml:space="preserve">&lt;timeSeriesInstance&gt; resource RETRIEVE with </w:t>
            </w:r>
            <w:r w:rsidR="00984FEF" w:rsidRPr="005A2D7C">
              <w:rPr>
                <w:rFonts w:eastAsia="Calibri Light"/>
              </w:rPr>
              <w:t>resultContent</w:t>
            </w:r>
            <w:r w:rsidRPr="005A2D7C">
              <w:rPr>
                <w:rFonts w:eastAsia="Calibri Light"/>
              </w:rPr>
              <w:t xml:space="preserve"> parameter</w:t>
            </w:r>
          </w:p>
        </w:tc>
      </w:tr>
      <w:tr w:rsidR="008B1B88" w:rsidRPr="009743EA" w14:paraId="2B53DF38" w14:textId="77777777" w:rsidTr="005A2D7C">
        <w:trPr>
          <w:jc w:val="center"/>
        </w:trPr>
        <w:tc>
          <w:tcPr>
            <w:tcW w:w="1286" w:type="dxa"/>
            <w:tcBorders>
              <w:top w:val="single" w:sz="4" w:space="0" w:color="000000"/>
              <w:left w:val="single" w:sz="4" w:space="0" w:color="000000"/>
              <w:bottom w:val="single" w:sz="4" w:space="0" w:color="000000"/>
            </w:tcBorders>
            <w:shd w:val="clear" w:color="auto" w:fill="E7E6E6"/>
          </w:tcPr>
          <w:p w14:paraId="3E4E566B" w14:textId="77777777" w:rsidR="008B1B88" w:rsidRPr="009743EA" w:rsidRDefault="008B1B88" w:rsidP="005C72A8">
            <w:pPr>
              <w:pStyle w:val="TAL"/>
              <w:snapToGrid w:val="0"/>
              <w:jc w:val="center"/>
              <w:rPr>
                <w:b/>
                <w:kern w:val="1"/>
              </w:rPr>
            </w:pPr>
            <w:r w:rsidRPr="009743EA">
              <w:rPr>
                <w:b/>
                <w:kern w:val="1"/>
              </w:rPr>
              <w:t>Target Resource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5E562EF2" w14:textId="77777777" w:rsidR="008B1B88" w:rsidRPr="005A2D7C" w:rsidRDefault="008B1B88" w:rsidP="005A2D7C">
            <w:pPr>
              <w:pStyle w:val="TAL"/>
              <w:rPr>
                <w:rFonts w:eastAsia="Calibri Light"/>
              </w:rPr>
            </w:pPr>
            <w:r w:rsidRPr="005A2D7C">
              <w:rPr>
                <w:rFonts w:eastAsia="Calibri Light"/>
              </w:rPr>
              <w:t>Requested &lt;timeSeriesInstance&gt; resource</w:t>
            </w:r>
          </w:p>
        </w:tc>
      </w:tr>
      <w:tr w:rsidR="008B1B88" w:rsidRPr="009743EA" w14:paraId="20B78DB9"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4BA730FF" w14:textId="77777777" w:rsidR="008B1B88" w:rsidRPr="009743EA" w:rsidRDefault="008B1B88" w:rsidP="005C72A8">
            <w:pPr>
              <w:pStyle w:val="TAL"/>
              <w:snapToGrid w:val="0"/>
              <w:jc w:val="center"/>
              <w:rPr>
                <w:b/>
                <w:kern w:val="1"/>
              </w:rPr>
            </w:pPr>
          </w:p>
          <w:p w14:paraId="680F95AE" w14:textId="77777777" w:rsidR="008B1B88" w:rsidRPr="009743EA" w:rsidRDefault="008B1B88" w:rsidP="005C72A8">
            <w:pPr>
              <w:pStyle w:val="TAL"/>
              <w:snapToGrid w:val="0"/>
              <w:jc w:val="center"/>
              <w:rPr>
                <w:b/>
                <w:kern w:val="1"/>
              </w:rPr>
            </w:pPr>
            <w:r w:rsidRPr="009743EA">
              <w:rPr>
                <w:b/>
                <w:kern w:val="1"/>
              </w:rPr>
              <w:t>Description</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38EE1565" w14:textId="77777777" w:rsidR="008B1B88" w:rsidRPr="005A2D7C" w:rsidRDefault="008B1B88" w:rsidP="005A2D7C">
            <w:pPr>
              <w:pStyle w:val="TAL"/>
            </w:pPr>
            <w:r w:rsidRPr="005A2D7C">
              <w:t xml:space="preserve">The interface is used to send a &lt;timeSeriesInstance&gt; RETRIEVE request attached with </w:t>
            </w:r>
            <w:r w:rsidR="00984FEF" w:rsidRPr="005A2D7C">
              <w:t>resultContent</w:t>
            </w:r>
            <w:r w:rsidRPr="005A2D7C">
              <w:t xml:space="preserve"> set to 1 to the Registrar CSE and sends back a response</w:t>
            </w:r>
            <w:r w:rsidR="00424F10" w:rsidRPr="009743EA">
              <w:t>.</w:t>
            </w:r>
          </w:p>
        </w:tc>
      </w:tr>
      <w:tr w:rsidR="008B1B88" w:rsidRPr="009743EA" w14:paraId="60B46ABB"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3CC4B75E" w14:textId="77777777" w:rsidR="008B1B88" w:rsidRPr="009743EA" w:rsidRDefault="008B1B88" w:rsidP="005C72A8">
            <w:pPr>
              <w:pStyle w:val="TAL"/>
              <w:snapToGrid w:val="0"/>
              <w:jc w:val="center"/>
              <w:rPr>
                <w:b/>
                <w:kern w:val="1"/>
              </w:rPr>
            </w:pPr>
          </w:p>
          <w:p w14:paraId="61BB5DB9" w14:textId="77777777" w:rsidR="008B1B88" w:rsidRPr="009743EA" w:rsidRDefault="008B1B88" w:rsidP="005C72A8">
            <w:pPr>
              <w:pStyle w:val="TAL"/>
              <w:snapToGrid w:val="0"/>
              <w:jc w:val="center"/>
              <w:rPr>
                <w:b/>
                <w:kern w:val="1"/>
              </w:rPr>
            </w:pPr>
          </w:p>
          <w:p w14:paraId="6C077478" w14:textId="77777777" w:rsidR="008B1B88" w:rsidRPr="009743EA" w:rsidRDefault="008B1B88" w:rsidP="005C72A8">
            <w:pPr>
              <w:pStyle w:val="TAL"/>
              <w:snapToGrid w:val="0"/>
              <w:jc w:val="center"/>
              <w:rPr>
                <w:b/>
                <w:kern w:val="1"/>
              </w:rPr>
            </w:pPr>
          </w:p>
          <w:p w14:paraId="750C1FDE" w14:textId="77777777" w:rsidR="008B1B88" w:rsidRPr="009743EA" w:rsidRDefault="008B1B88" w:rsidP="005C72A8">
            <w:pPr>
              <w:pStyle w:val="TAL"/>
              <w:snapToGrid w:val="0"/>
              <w:jc w:val="center"/>
              <w:rPr>
                <w:b/>
                <w:kern w:val="1"/>
              </w:rPr>
            </w:pPr>
          </w:p>
          <w:p w14:paraId="6D2F86A6" w14:textId="77777777" w:rsidR="008B1B88" w:rsidRPr="009743EA" w:rsidRDefault="008B1B88" w:rsidP="005C72A8">
            <w:pPr>
              <w:pStyle w:val="TAL"/>
              <w:snapToGrid w:val="0"/>
              <w:jc w:val="center"/>
              <w:rPr>
                <w:b/>
                <w:kern w:val="1"/>
              </w:rPr>
            </w:pPr>
            <w:r w:rsidRPr="009743EA">
              <w:rPr>
                <w:b/>
                <w:kern w:val="1"/>
              </w:rPr>
              <w:t>Resource Structure before Sending Request</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534D8A03" w14:textId="7A7F978F" w:rsidR="008B1B88" w:rsidRPr="009743EA" w:rsidRDefault="00654563" w:rsidP="005A2D7C">
            <w:pPr>
              <w:pStyle w:val="FL"/>
              <w:rPr>
                <w:lang w:eastAsia="ko-KR"/>
              </w:rPr>
            </w:pPr>
            <w:r>
              <w:rPr>
                <w:rFonts w:eastAsia="Calibri"/>
                <w:color w:val="000000"/>
                <w:sz w:val="24"/>
                <w:szCs w:val="24"/>
              </w:rPr>
            </w:r>
            <w:r>
              <w:rPr>
                <w:rFonts w:eastAsia="Calibri"/>
                <w:color w:val="000000"/>
                <w:sz w:val="24"/>
                <w:szCs w:val="24"/>
              </w:rPr>
              <w:pict w14:anchorId="0365D853">
                <v:group id="_x0000_s1257" style="width:280.05pt;height:143.15pt;mso-position-horizontal-relative:char;mso-position-vertical-relative:line" coordsize="35567,18181">
                  <v:rect id="직사각형 2" o:spid="_x0000_s1258" style="position:absolute;width:11683;height:3652;visibility:visible;v-text-anchor:middle" filled="f">
                    <v:textbox inset="0,0,0,0">
                      <w:txbxContent>
                        <w:p w14:paraId="339AA4A1" w14:textId="77777777" w:rsidR="004A00AF" w:rsidRDefault="004A00AF" w:rsidP="008B1B88">
                          <w:pPr>
                            <w:pStyle w:val="NormalWeb"/>
                            <w:wordWrap w:val="0"/>
                            <w:spacing w:after="0"/>
                            <w:jc w:val="center"/>
                            <w:rPr>
                              <w:b/>
                              <w:bCs/>
                              <w:color w:val="000000"/>
                              <w:kern w:val="24"/>
                              <w:sz w:val="20"/>
                              <w:szCs w:val="20"/>
                            </w:rPr>
                          </w:pPr>
                          <w:r w:rsidRPr="00D9583F">
                            <w:rPr>
                              <w:b/>
                              <w:bCs/>
                              <w:color w:val="000000"/>
                              <w:kern w:val="24"/>
                              <w:sz w:val="20"/>
                              <w:szCs w:val="20"/>
                            </w:rPr>
                            <w:t>mn</w:t>
                          </w:r>
                          <w:r>
                            <w:rPr>
                              <w:b/>
                              <w:bCs/>
                              <w:color w:val="000000"/>
                              <w:kern w:val="24"/>
                              <w:sz w:val="20"/>
                              <w:szCs w:val="20"/>
                            </w:rPr>
                            <w:t>-name</w:t>
                          </w:r>
                        </w:p>
                        <w:p w14:paraId="4EAA8470" w14:textId="77777777" w:rsidR="004A00AF" w:rsidRDefault="004A00AF" w:rsidP="008B1B88">
                          <w:pPr>
                            <w:pStyle w:val="NormalWeb"/>
                            <w:wordWrap w:val="0"/>
                            <w:spacing w:after="0"/>
                            <w:jc w:val="center"/>
                          </w:pPr>
                          <w:r>
                            <w:rPr>
                              <w:b/>
                              <w:bCs/>
                              <w:color w:val="000000"/>
                              <w:kern w:val="24"/>
                              <w:sz w:val="20"/>
                              <w:szCs w:val="20"/>
                            </w:rPr>
                            <w:t>(CSEBase)</w:t>
                          </w:r>
                        </w:p>
                      </w:txbxContent>
                    </v:textbox>
                  </v:rect>
                  <v:line id="직선 연결선 3" o:spid="_x0000_s1259" style="position:absolute;flip:x;visibility:visible" from="6008,3620" to="6008,6097" o:connectortype="straight" strokeweight=".5pt">
                    <v:stroke joinstyle="miter"/>
                  </v:line>
                  <v:rect id="직사각형 4" o:spid="_x0000_s1260" style="position:absolute;left:8072;top:4859;width:11684;height:2530;visibility:visible;v-text-anchor:middle" filled="f">
                    <v:textbox inset="0,0,0,0">
                      <w:txbxContent>
                        <w:p w14:paraId="7D2FB742" w14:textId="77777777" w:rsidR="004A00AF" w:rsidRDefault="004A00AF" w:rsidP="008B1B88">
                          <w:pPr>
                            <w:pStyle w:val="NormalWeb"/>
                            <w:wordWrap w:val="0"/>
                            <w:spacing w:after="0"/>
                            <w:jc w:val="center"/>
                            <w:rPr>
                              <w:b/>
                              <w:bCs/>
                              <w:color w:val="000000"/>
                              <w:kern w:val="24"/>
                              <w:sz w:val="18"/>
                              <w:szCs w:val="18"/>
                            </w:rPr>
                          </w:pPr>
                          <w:r>
                            <w:rPr>
                              <w:b/>
                              <w:bCs/>
                              <w:color w:val="000000"/>
                              <w:kern w:val="24"/>
                              <w:sz w:val="18"/>
                              <w:szCs w:val="18"/>
                            </w:rPr>
                            <w:t>ae</w:t>
                          </w:r>
                          <w:r w:rsidRPr="00D9583F">
                            <w:rPr>
                              <w:b/>
                              <w:bCs/>
                              <w:color w:val="000000"/>
                              <w:kern w:val="24"/>
                              <w:sz w:val="18"/>
                              <w:szCs w:val="18"/>
                            </w:rPr>
                            <w:t xml:space="preserve">_sensor </w:t>
                          </w:r>
                        </w:p>
                        <w:p w14:paraId="2A96488D" w14:textId="77777777" w:rsidR="004A00AF" w:rsidRDefault="004A00AF" w:rsidP="008B1B88">
                          <w:pPr>
                            <w:pStyle w:val="NormalWeb"/>
                            <w:wordWrap w:val="0"/>
                            <w:spacing w:after="0"/>
                            <w:jc w:val="center"/>
                          </w:pPr>
                          <w:r w:rsidRPr="00D9583F">
                            <w:rPr>
                              <w:b/>
                              <w:bCs/>
                              <w:color w:val="000000"/>
                              <w:kern w:val="24"/>
                              <w:sz w:val="18"/>
                              <w:szCs w:val="18"/>
                            </w:rPr>
                            <w:t>(AE)</w:t>
                          </w:r>
                        </w:p>
                      </w:txbxContent>
                    </v:textbox>
                  </v:rect>
                  <v:line id="직선 연결선 5" o:spid="_x0000_s1261" style="position:absolute;flip:x;visibility:visible" from="13930,7401" to="13930,9879" o:connectortype="straight" strokeweight=".5pt">
                    <v:stroke joinstyle="miter"/>
                  </v:line>
                  <v:line id="직선 연결선 6" o:spid="_x0000_s1262" style="position:absolute;visibility:visible" from="6008,6081" to="8072,6097" o:connectortype="straight" strokeweight=".5pt">
                    <v:stroke joinstyle="miter"/>
                  </v:line>
                  <v:line id="직선 연결선 7" o:spid="_x0000_s1263" style="position:absolute;visibility:visible" from="13914,9863" to="15978,9879" o:connectortype="straight" strokeweight=".5pt">
                    <v:stroke joinstyle="miter"/>
                  </v:line>
                  <v:rect id="직사각형 8" o:spid="_x0000_s1264" style="position:absolute;left:15978;top:8640;width:11684;height:2530;visibility:visible;v-text-anchor:middle" filled="f">
                    <v:textbox inset="0,0,0,0">
                      <w:txbxContent>
                        <w:p w14:paraId="1C6E32E2" w14:textId="77777777" w:rsidR="004A00AF" w:rsidRPr="000071D7" w:rsidRDefault="004A00AF" w:rsidP="008B1B88">
                          <w:pPr>
                            <w:pStyle w:val="NormalWeb"/>
                            <w:wordWrap w:val="0"/>
                            <w:spacing w:after="0"/>
                            <w:jc w:val="center"/>
                            <w:rPr>
                              <w:b/>
                              <w:bCs/>
                              <w:color w:val="000000"/>
                              <w:kern w:val="24"/>
                              <w:sz w:val="16"/>
                              <w:szCs w:val="16"/>
                            </w:rPr>
                          </w:pPr>
                          <w:r w:rsidRPr="000071D7">
                            <w:rPr>
                              <w:b/>
                              <w:bCs/>
                              <w:color w:val="000000"/>
                              <w:kern w:val="24"/>
                              <w:sz w:val="16"/>
                              <w:szCs w:val="16"/>
                            </w:rPr>
                            <w:t>timeSeries_cont</w:t>
                          </w:r>
                        </w:p>
                        <w:p w14:paraId="4AA2D427" w14:textId="77777777" w:rsidR="004A00AF" w:rsidRPr="0014097E" w:rsidRDefault="004A00AF" w:rsidP="008B1B88">
                          <w:pPr>
                            <w:pStyle w:val="NormalWeb"/>
                            <w:wordWrap w:val="0"/>
                            <w:spacing w:after="0"/>
                            <w:jc w:val="center"/>
                            <w:rPr>
                              <w:b/>
                              <w:sz w:val="16"/>
                              <w:lang w:eastAsia="ko-KR"/>
                            </w:rPr>
                          </w:pPr>
                          <w:r w:rsidRPr="0014097E">
                            <w:rPr>
                              <w:b/>
                              <w:sz w:val="16"/>
                              <w:lang w:eastAsia="ko-KR"/>
                            </w:rPr>
                            <w:t>(timeSeries)</w:t>
                          </w:r>
                        </w:p>
                      </w:txbxContent>
                    </v:textbox>
                  </v:rect>
                  <v:line id="직선 연결선 9" o:spid="_x0000_s1265" style="position:absolute;flip:x;visibility:visible" from="21820,11182" to="21820,13840" o:connectortype="straight" strokeweight=".5pt">
                    <v:stroke joinstyle="miter"/>
                  </v:line>
                  <v:line id="직선 연결선 10" o:spid="_x0000_s1266" style="position:absolute;visibility:visible" from="21820,13840" to="23884,13856" o:connectortype="straight" strokeweight=".5pt">
                    <v:stroke joinstyle="miter"/>
                  </v:line>
                  <v:rect id="직사각형 11" o:spid="_x0000_s1267" style="position:absolute;left:23868;top:12421;width:11684;height:2530;visibility:visible;v-text-anchor:middle" filled="f">
                    <v:textbox inset="0,0,0,0">
                      <w:txbxContent>
                        <w:p w14:paraId="35B9C437" w14:textId="77777777" w:rsidR="004A00AF" w:rsidRDefault="004A00AF" w:rsidP="008B1B88">
                          <w:pPr>
                            <w:pStyle w:val="NormalWeb"/>
                            <w:wordWrap w:val="0"/>
                            <w:spacing w:after="0"/>
                            <w:jc w:val="center"/>
                            <w:rPr>
                              <w:b/>
                              <w:bCs/>
                              <w:color w:val="000000"/>
                              <w:kern w:val="24"/>
                              <w:sz w:val="16"/>
                              <w:szCs w:val="16"/>
                              <w:lang w:eastAsia="ko-KR"/>
                            </w:rPr>
                          </w:pPr>
                          <w:r>
                            <w:rPr>
                              <w:rFonts w:hint="eastAsia"/>
                              <w:b/>
                              <w:bCs/>
                              <w:color w:val="000000"/>
                              <w:kern w:val="24"/>
                              <w:sz w:val="16"/>
                              <w:szCs w:val="16"/>
                              <w:lang w:eastAsia="ko-KR"/>
                            </w:rPr>
                            <w:t>tsi_</w:t>
                          </w:r>
                          <w:r>
                            <w:rPr>
                              <w:b/>
                              <w:bCs/>
                              <w:color w:val="000000"/>
                              <w:kern w:val="24"/>
                              <w:sz w:val="16"/>
                              <w:szCs w:val="16"/>
                              <w:lang w:eastAsia="ko-KR"/>
                            </w:rPr>
                            <w:t>value1</w:t>
                          </w:r>
                        </w:p>
                        <w:p w14:paraId="32A94800" w14:textId="77777777" w:rsidR="004A00AF" w:rsidRDefault="004A00AF" w:rsidP="008B1B88">
                          <w:pPr>
                            <w:pStyle w:val="NormalWeb"/>
                            <w:wordWrap w:val="0"/>
                            <w:spacing w:after="0"/>
                            <w:jc w:val="center"/>
                          </w:pPr>
                          <w:r>
                            <w:rPr>
                              <w:b/>
                              <w:bCs/>
                              <w:color w:val="000000"/>
                              <w:kern w:val="24"/>
                              <w:sz w:val="16"/>
                              <w:szCs w:val="16"/>
                            </w:rPr>
                            <w:t>(</w:t>
                          </w:r>
                          <w:r w:rsidRPr="00D9583F">
                            <w:rPr>
                              <w:b/>
                              <w:bCs/>
                              <w:color w:val="000000"/>
                              <w:kern w:val="24"/>
                              <w:sz w:val="16"/>
                              <w:szCs w:val="16"/>
                            </w:rPr>
                            <w:t>timeSeries_instance</w:t>
                          </w:r>
                          <w:r>
                            <w:rPr>
                              <w:b/>
                              <w:bCs/>
                              <w:color w:val="000000"/>
                              <w:kern w:val="24"/>
                              <w:sz w:val="16"/>
                              <w:szCs w:val="16"/>
                            </w:rPr>
                            <w:t>)</w:t>
                          </w:r>
                        </w:p>
                      </w:txbxContent>
                    </v:textbox>
                  </v:rect>
                  <v:line id="직선 연결선 12" o:spid="_x0000_s1268" style="position:absolute;visibility:visible" from="21841,13840" to="21857,16889" o:connectortype="straight" strokeweight=".5pt">
                    <v:stroke joinstyle="miter"/>
                  </v:line>
                  <v:line id="직선 연결선 13" o:spid="_x0000_s1269" style="position:absolute;visibility:visible" from="21841,16873" to="23905,16889" o:connectortype="straight" strokeweight=".5pt">
                    <v:stroke joinstyle="miter"/>
                  </v:line>
                  <v:rect id="직사각형 14" o:spid="_x0000_s1270" style="position:absolute;left:23884;top:15650;width:11683;height:2531;visibility:visible;v-text-anchor:middle" filled="f">
                    <v:textbox inset="0,0,0,0">
                      <w:txbxContent>
                        <w:p w14:paraId="4D620655" w14:textId="77777777" w:rsidR="004A00AF" w:rsidRDefault="004A00AF" w:rsidP="008B1B88">
                          <w:pPr>
                            <w:pStyle w:val="NormalWeb"/>
                            <w:wordWrap w:val="0"/>
                            <w:spacing w:after="0"/>
                            <w:jc w:val="center"/>
                            <w:rPr>
                              <w:b/>
                              <w:bCs/>
                              <w:color w:val="000000"/>
                              <w:kern w:val="24"/>
                              <w:sz w:val="16"/>
                              <w:szCs w:val="16"/>
                              <w:lang w:eastAsia="ko-KR"/>
                            </w:rPr>
                          </w:pPr>
                          <w:r>
                            <w:rPr>
                              <w:rFonts w:hint="eastAsia"/>
                              <w:b/>
                              <w:bCs/>
                              <w:color w:val="000000"/>
                              <w:kern w:val="24"/>
                              <w:sz w:val="16"/>
                              <w:szCs w:val="16"/>
                              <w:lang w:eastAsia="ko-KR"/>
                            </w:rPr>
                            <w:t>tsi_</w:t>
                          </w:r>
                          <w:r>
                            <w:rPr>
                              <w:b/>
                              <w:bCs/>
                              <w:color w:val="000000"/>
                              <w:kern w:val="24"/>
                              <w:sz w:val="16"/>
                              <w:szCs w:val="16"/>
                              <w:lang w:eastAsia="ko-KR"/>
                            </w:rPr>
                            <w:t>value2</w:t>
                          </w:r>
                        </w:p>
                        <w:p w14:paraId="4499CC5C" w14:textId="77777777" w:rsidR="004A00AF" w:rsidRDefault="004A00AF" w:rsidP="008B1B88">
                          <w:pPr>
                            <w:pStyle w:val="NormalWeb"/>
                            <w:wordWrap w:val="0"/>
                            <w:spacing w:after="0"/>
                            <w:jc w:val="center"/>
                          </w:pPr>
                          <w:r>
                            <w:rPr>
                              <w:b/>
                              <w:bCs/>
                              <w:color w:val="000000"/>
                              <w:kern w:val="24"/>
                              <w:sz w:val="16"/>
                              <w:szCs w:val="16"/>
                            </w:rPr>
                            <w:t>(</w:t>
                          </w:r>
                          <w:r w:rsidRPr="00D9583F">
                            <w:rPr>
                              <w:b/>
                              <w:bCs/>
                              <w:color w:val="000000"/>
                              <w:kern w:val="24"/>
                              <w:sz w:val="16"/>
                              <w:szCs w:val="16"/>
                            </w:rPr>
                            <w:t>timeSeries_instance</w:t>
                          </w:r>
                          <w:r>
                            <w:rPr>
                              <w:b/>
                              <w:bCs/>
                              <w:color w:val="000000"/>
                              <w:kern w:val="24"/>
                              <w:sz w:val="16"/>
                              <w:szCs w:val="16"/>
                            </w:rPr>
                            <w:t>)</w:t>
                          </w:r>
                        </w:p>
                      </w:txbxContent>
                    </v:textbox>
                  </v:rect>
                  <w10:wrap type="none"/>
                  <w10:anchorlock/>
                </v:group>
              </w:pict>
            </w:r>
          </w:p>
        </w:tc>
      </w:tr>
      <w:tr w:rsidR="008B1B88" w:rsidRPr="009743EA" w14:paraId="0B89136E"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046F7961" w14:textId="77777777" w:rsidR="008B1B88" w:rsidRPr="009743EA" w:rsidRDefault="008B1B88" w:rsidP="005C72A8">
            <w:pPr>
              <w:pStyle w:val="TAL"/>
              <w:snapToGrid w:val="0"/>
              <w:jc w:val="center"/>
              <w:rPr>
                <w:b/>
                <w:kern w:val="1"/>
              </w:rPr>
            </w:pPr>
          </w:p>
          <w:p w14:paraId="439031DD" w14:textId="77777777" w:rsidR="008B1B88" w:rsidRPr="009743EA" w:rsidRDefault="008B1B88" w:rsidP="005C72A8">
            <w:pPr>
              <w:pStyle w:val="TAL"/>
              <w:snapToGrid w:val="0"/>
              <w:jc w:val="center"/>
              <w:rPr>
                <w:b/>
                <w:kern w:val="1"/>
              </w:rPr>
            </w:pPr>
          </w:p>
          <w:p w14:paraId="0DD5CAE6" w14:textId="77777777" w:rsidR="008B1B88" w:rsidRPr="009743EA" w:rsidRDefault="008B1B88" w:rsidP="005C72A8">
            <w:pPr>
              <w:pStyle w:val="TAL"/>
              <w:snapToGrid w:val="0"/>
              <w:jc w:val="center"/>
              <w:rPr>
                <w:b/>
                <w:kern w:val="1"/>
              </w:rPr>
            </w:pPr>
          </w:p>
          <w:p w14:paraId="5DD58456" w14:textId="77777777" w:rsidR="008B1B88" w:rsidRPr="009743EA" w:rsidRDefault="008B1B88" w:rsidP="005C72A8">
            <w:pPr>
              <w:pStyle w:val="TAL"/>
              <w:snapToGrid w:val="0"/>
              <w:jc w:val="center"/>
              <w:rPr>
                <w:b/>
                <w:kern w:val="1"/>
              </w:rPr>
            </w:pPr>
          </w:p>
          <w:p w14:paraId="6342CC94" w14:textId="77777777" w:rsidR="008B1B88" w:rsidRPr="009743EA" w:rsidRDefault="008B1B88" w:rsidP="005C72A8">
            <w:pPr>
              <w:pStyle w:val="TAL"/>
              <w:snapToGrid w:val="0"/>
              <w:jc w:val="center"/>
              <w:rPr>
                <w:b/>
                <w:kern w:val="1"/>
              </w:rPr>
            </w:pPr>
          </w:p>
          <w:p w14:paraId="14AF34D7" w14:textId="77777777" w:rsidR="008B1B88" w:rsidRPr="009743EA" w:rsidRDefault="008B1B88" w:rsidP="005C72A8">
            <w:pPr>
              <w:pStyle w:val="TAL"/>
              <w:snapToGrid w:val="0"/>
              <w:jc w:val="center"/>
              <w:rPr>
                <w:b/>
                <w:kern w:val="1"/>
              </w:rPr>
            </w:pPr>
            <w:r w:rsidRPr="009743EA">
              <w:rPr>
                <w:b/>
                <w:kern w:val="1"/>
              </w:rPr>
              <w:t>Call Flow</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208AE53D" w14:textId="0BE64269" w:rsidR="008B1B88" w:rsidRPr="005A2D7C" w:rsidRDefault="00654563" w:rsidP="005A2D7C">
            <w:pPr>
              <w:pStyle w:val="FL"/>
            </w:pPr>
            <w:r>
              <w:rPr>
                <w:sz w:val="18"/>
              </w:rPr>
            </w:r>
            <w:r>
              <w:rPr>
                <w:sz w:val="18"/>
              </w:rPr>
              <w:pict w14:anchorId="75289375">
                <v:group id="_x0000_s1151" style="width:261pt;height:133.25pt;mso-position-horizontal-relative:char;mso-position-vertical-relative:line" coordsize="33147,16922">
                  <v:roundrect id="모서리가 둥근 직사각형 2" o:spid="_x0000_s1152" style="position:absolute;width:9398;height:6810;visibility:visible;v-text-anchor:middle" arcsize="10923f" fillcolor="#5b9bd5" strokecolor="#d9d9d9" strokeweight=".5pt">
                    <v:stroke joinstyle="miter"/>
                    <v:textbox>
                      <w:txbxContent>
                        <w:p w14:paraId="06220A32" w14:textId="77777777" w:rsidR="004A00AF" w:rsidRPr="00B658BD" w:rsidRDefault="004A00AF" w:rsidP="008B1B88">
                          <w:pPr>
                            <w:pStyle w:val="NormalWeb"/>
                            <w:wordWrap w:val="0"/>
                            <w:spacing w:after="0"/>
                            <w:jc w:val="center"/>
                            <w:rPr>
                              <w:rFonts w:ascii="Malgun Gothic" w:hAnsi="Malgun Gothic"/>
                              <w:color w:val="FFFFFF"/>
                              <w:kern w:val="24"/>
                              <w:sz w:val="10"/>
                              <w:szCs w:val="10"/>
                            </w:rPr>
                          </w:pPr>
                        </w:p>
                        <w:p w14:paraId="62EDC7E0" w14:textId="77777777" w:rsidR="004A00AF" w:rsidRPr="00B658BD" w:rsidRDefault="004A00AF" w:rsidP="008B1B88">
                          <w:pPr>
                            <w:pStyle w:val="NormalWeb"/>
                            <w:wordWrap w:val="0"/>
                            <w:spacing w:after="0"/>
                            <w:jc w:val="center"/>
                            <w:rPr>
                              <w:sz w:val="36"/>
                            </w:rPr>
                          </w:pPr>
                          <w:r w:rsidRPr="00B658BD">
                            <w:rPr>
                              <w:rFonts w:ascii="Malgun Gothic" w:hAnsi="Malgun Gothic" w:hint="eastAsia"/>
                              <w:color w:val="FFFFFF"/>
                              <w:kern w:val="24"/>
                              <w:szCs w:val="19"/>
                            </w:rPr>
                            <w:t>originator</w:t>
                          </w:r>
                        </w:p>
                      </w:txbxContent>
                    </v:textbox>
                  </v:roundrect>
                  <v:line id="직선 연결선 3" o:spid="_x0000_s1153" style="position:absolute;visibility:visible" from="4826,6810" to="4826,16922" o:connectortype="straight" strokecolor="windowText" strokeweight=".5pt">
                    <v:stroke dashstyle="longDash" joinstyle="miter"/>
                  </v:line>
                  <v:shape id="직선 화살표 연결선 4" o:spid="_x0000_s1154" type="#_x0000_t32" style="position:absolute;left:5524;top:10810;width:22082;height:32;visibility:visible" o:connectortype="straight" strokecolor="#5b9bd5" strokeweight="1.5pt">
                    <v:stroke endarrow="block" endarrowlength="long" joinstyle="miter" endcap="round"/>
                  </v:shape>
                  <v:shape id="TextBox 36" o:spid="_x0000_s1155" type="#_x0000_t202" style="position:absolute;left:8337;top:8938;width:16459;height:2451;visibility:visible" filled="f" stroked="f">
                    <v:textbox style="mso-fit-shape-to-text:t">
                      <w:txbxContent>
                        <w:p w14:paraId="11FCDBCF" w14:textId="77777777" w:rsidR="004A00AF" w:rsidRDefault="004A00AF" w:rsidP="008B1B88">
                          <w:pPr>
                            <w:pStyle w:val="NormalWeb"/>
                            <w:wordWrap w:val="0"/>
                            <w:spacing w:after="0"/>
                          </w:pPr>
                          <w:r>
                            <w:rPr>
                              <w:rFonts w:ascii="Malgun Gothic" w:hAnsi="Malgun Gothic" w:hint="eastAsia"/>
                              <w:color w:val="5B9BD5"/>
                              <w:kern w:val="24"/>
                              <w:sz w:val="14"/>
                              <w:szCs w:val="14"/>
                            </w:rPr>
                            <w:t xml:space="preserve">timeSeriesInstance </w:t>
                          </w:r>
                          <w:r>
                            <w:rPr>
                              <w:rFonts w:ascii="Malgun Gothic" w:hAnsi="Malgun Gothic"/>
                              <w:color w:val="5B9BD5"/>
                              <w:kern w:val="24"/>
                              <w:sz w:val="14"/>
                              <w:szCs w:val="14"/>
                            </w:rPr>
                            <w:t>retrieve</w:t>
                          </w:r>
                          <w:r w:rsidRPr="00B658BD">
                            <w:rPr>
                              <w:rFonts w:ascii="Malgun Gothic" w:hAnsi="Malgun Gothic" w:hint="eastAsia"/>
                              <w:color w:val="5B9BD5"/>
                              <w:kern w:val="24"/>
                              <w:sz w:val="14"/>
                              <w:szCs w:val="14"/>
                            </w:rPr>
                            <w:t xml:space="preserve"> request</w:t>
                          </w:r>
                        </w:p>
                      </w:txbxContent>
                    </v:textbox>
                  </v:shape>
                  <v:shape id="TextBox 37" o:spid="_x0000_s1156" type="#_x0000_t202" style="position:absolute;left:14382;top:12889;width:6160;height:2452;visibility:visible" filled="f" stroked="f">
                    <v:textbox style="mso-fit-shape-to-text:t">
                      <w:txbxContent>
                        <w:p w14:paraId="2A80FEA8" w14:textId="77777777" w:rsidR="004A00AF" w:rsidRDefault="004A00AF" w:rsidP="008B1B88">
                          <w:pPr>
                            <w:pStyle w:val="NormalWeb"/>
                            <w:wordWrap w:val="0"/>
                            <w:spacing w:after="0"/>
                          </w:pPr>
                          <w:r w:rsidRPr="00B658BD">
                            <w:rPr>
                              <w:rFonts w:ascii="Malgun Gothic" w:hAnsi="Malgun Gothic" w:hint="eastAsia"/>
                              <w:color w:val="5B9BD5"/>
                              <w:kern w:val="24"/>
                              <w:sz w:val="14"/>
                              <w:szCs w:val="14"/>
                            </w:rPr>
                            <w:t>Response</w:t>
                          </w:r>
                        </w:p>
                      </w:txbxContent>
                    </v:textbox>
                  </v:shape>
                  <v:shape id="직선 화살표 연결선 7" o:spid="_x0000_s1157" type="#_x0000_t32" style="position:absolute;left:5873;top:14636;width:21733;height:64;flip:x y;visibility:visible" o:connectortype="straight" strokecolor="#5b9bd5" strokeweight="1.5pt">
                    <v:stroke endarrow="block" endarrowlength="long" joinstyle="miter" endcap="round"/>
                  </v:shape>
                  <v:roundrect id="모서리가 둥근 직사각형 8" o:spid="_x0000_s1158" style="position:absolute;left:23749;width:9398;height:6810;visibility:visible;v-text-anchor:middle" arcsize="10923f" fillcolor="#5b9bd5" strokecolor="#d9d9d9" strokeweight=".5pt">
                    <v:stroke joinstyle="miter"/>
                    <v:textbox>
                      <w:txbxContent>
                        <w:p w14:paraId="397C1B03" w14:textId="77777777" w:rsidR="004A00AF" w:rsidRPr="00B658BD" w:rsidRDefault="004A00AF" w:rsidP="008B1B88">
                          <w:pPr>
                            <w:pStyle w:val="NormalWeb"/>
                            <w:wordWrap w:val="0"/>
                            <w:spacing w:after="0"/>
                            <w:jc w:val="center"/>
                            <w:rPr>
                              <w:rFonts w:ascii="Malgun Gothic" w:hAnsi="Malgun Gothic"/>
                              <w:color w:val="FFFFFF"/>
                              <w:kern w:val="24"/>
                              <w:sz w:val="10"/>
                            </w:rPr>
                          </w:pPr>
                        </w:p>
                        <w:p w14:paraId="692518EE" w14:textId="77777777" w:rsidR="004A00AF" w:rsidRPr="00B658BD" w:rsidRDefault="004A00AF" w:rsidP="008B1B88">
                          <w:pPr>
                            <w:pStyle w:val="NormalWeb"/>
                            <w:wordWrap w:val="0"/>
                            <w:spacing w:after="0"/>
                            <w:jc w:val="center"/>
                          </w:pPr>
                          <w:r w:rsidRPr="00B658BD">
                            <w:rPr>
                              <w:rFonts w:ascii="Malgun Gothic" w:hAnsi="Malgun Gothic" w:hint="eastAsia"/>
                              <w:color w:val="FFFFFF"/>
                              <w:kern w:val="24"/>
                            </w:rPr>
                            <w:t>mn</w:t>
                          </w:r>
                          <w:r w:rsidRPr="00B658BD">
                            <w:rPr>
                              <w:rFonts w:ascii="Malgun Gothic" w:hAnsi="Malgun Gothic"/>
                              <w:color w:val="FFFFFF"/>
                              <w:kern w:val="24"/>
                            </w:rPr>
                            <w:t>-name</w:t>
                          </w:r>
                        </w:p>
                      </w:txbxContent>
                    </v:textbox>
                  </v:roundrect>
                  <v:line id="직선 연결선 9" o:spid="_x0000_s1159" style="position:absolute;visibility:visible" from="28575,6810" to="28575,16922" o:connectortype="straight" strokecolor="windowText" strokeweight=".5pt">
                    <v:stroke dashstyle="longDash" joinstyle="miter"/>
                  </v:line>
                  <w10:wrap type="none"/>
                  <w10:anchorlock/>
                </v:group>
              </w:pict>
            </w:r>
          </w:p>
        </w:tc>
      </w:tr>
      <w:tr w:rsidR="008B1B88" w:rsidRPr="009743EA" w14:paraId="311343F8"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24BB1444" w14:textId="77777777" w:rsidR="008B1B88" w:rsidRPr="009743EA" w:rsidRDefault="008B1B88" w:rsidP="005C72A8">
            <w:pPr>
              <w:pStyle w:val="TAL"/>
              <w:snapToGrid w:val="0"/>
              <w:jc w:val="center"/>
              <w:rPr>
                <w:b/>
                <w:kern w:val="1"/>
              </w:rPr>
            </w:pPr>
          </w:p>
          <w:p w14:paraId="38053C1C" w14:textId="77777777" w:rsidR="008B1B88" w:rsidRPr="009743EA" w:rsidRDefault="008B1B88" w:rsidP="005C72A8">
            <w:pPr>
              <w:pStyle w:val="TAL"/>
              <w:snapToGrid w:val="0"/>
              <w:jc w:val="center"/>
              <w:rPr>
                <w:b/>
                <w:kern w:val="1"/>
              </w:rPr>
            </w:pPr>
          </w:p>
          <w:p w14:paraId="3BDFDBFC" w14:textId="77777777" w:rsidR="008B1B88" w:rsidRPr="009743EA" w:rsidRDefault="008B1B88" w:rsidP="005C72A8">
            <w:pPr>
              <w:pStyle w:val="TAL"/>
              <w:snapToGrid w:val="0"/>
              <w:jc w:val="center"/>
              <w:rPr>
                <w:b/>
                <w:kern w:val="1"/>
              </w:rPr>
            </w:pPr>
            <w:r w:rsidRPr="009743EA">
              <w:rPr>
                <w:b/>
                <w:kern w:val="1"/>
              </w:rPr>
              <w:t>HTTP Header Information</w:t>
            </w:r>
          </w:p>
          <w:p w14:paraId="160715E9" w14:textId="77777777" w:rsidR="008B1B88" w:rsidRPr="009743EA" w:rsidRDefault="008B1B88" w:rsidP="005C72A8">
            <w:pPr>
              <w:pStyle w:val="TAL"/>
              <w:snapToGrid w:val="0"/>
              <w:jc w:val="center"/>
              <w:rPr>
                <w:b/>
                <w:kern w:val="1"/>
              </w:rPr>
            </w:pPr>
          </w:p>
          <w:p w14:paraId="28E04A70" w14:textId="77777777" w:rsidR="00FE3B5F" w:rsidRPr="009743EA" w:rsidRDefault="00FE3B5F" w:rsidP="005C72A8">
            <w:pPr>
              <w:pStyle w:val="TAL"/>
              <w:snapToGrid w:val="0"/>
              <w:jc w:val="center"/>
              <w:rPr>
                <w:b/>
                <w:kern w:val="1"/>
              </w:rPr>
            </w:pPr>
          </w:p>
          <w:p w14:paraId="3F946668" w14:textId="77777777" w:rsidR="008B1B88" w:rsidRPr="009743EA" w:rsidRDefault="008B1B88" w:rsidP="00424F10">
            <w:pPr>
              <w:pStyle w:val="TAL"/>
              <w:snapToGrid w:val="0"/>
              <w:jc w:val="center"/>
              <w:rPr>
                <w:b/>
                <w:kern w:val="1"/>
              </w:rP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3B2974B4" w14:textId="77777777" w:rsidR="008B1B88" w:rsidRPr="009743EA" w:rsidRDefault="008B1B88" w:rsidP="005C72A8">
            <w:pPr>
              <w:pStyle w:val="TAL"/>
              <w:snapToGrid w:val="0"/>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01"/>
              <w:gridCol w:w="4359"/>
            </w:tblGrid>
            <w:tr w:rsidR="008B1B88" w:rsidRPr="009743EA" w14:paraId="5DB49F93" w14:textId="77777777" w:rsidTr="005A2D7C">
              <w:trPr>
                <w:jc w:val="center"/>
              </w:trPr>
              <w:tc>
                <w:tcPr>
                  <w:tcW w:w="1501" w:type="dxa"/>
                  <w:shd w:val="clear" w:color="auto" w:fill="9CC2E5"/>
                </w:tcPr>
                <w:p w14:paraId="406EFDD3" w14:textId="77777777" w:rsidR="008B1B88" w:rsidRPr="009743EA" w:rsidRDefault="008B1B88" w:rsidP="005C72A8">
                  <w:pPr>
                    <w:pStyle w:val="TAL"/>
                    <w:snapToGrid w:val="0"/>
                    <w:jc w:val="center"/>
                    <w:rPr>
                      <w:rFonts w:eastAsia="Calibri"/>
                      <w:b/>
                      <w:szCs w:val="22"/>
                    </w:rPr>
                  </w:pPr>
                  <w:r w:rsidRPr="009743EA">
                    <w:rPr>
                      <w:rFonts w:eastAsia="Calibri"/>
                      <w:b/>
                      <w:szCs w:val="22"/>
                    </w:rPr>
                    <w:t>Header</w:t>
                  </w:r>
                </w:p>
              </w:tc>
              <w:tc>
                <w:tcPr>
                  <w:tcW w:w="4359" w:type="dxa"/>
                  <w:shd w:val="clear" w:color="auto" w:fill="9CC2E5"/>
                </w:tcPr>
                <w:p w14:paraId="7D0C58B9" w14:textId="77777777" w:rsidR="008B1B88" w:rsidRPr="009743EA" w:rsidRDefault="008B1B88" w:rsidP="005C72A8">
                  <w:pPr>
                    <w:pStyle w:val="TAL"/>
                    <w:snapToGrid w:val="0"/>
                    <w:jc w:val="center"/>
                    <w:rPr>
                      <w:rFonts w:eastAsia="Calibri"/>
                      <w:b/>
                      <w:szCs w:val="22"/>
                    </w:rPr>
                  </w:pPr>
                  <w:r w:rsidRPr="009743EA">
                    <w:rPr>
                      <w:rFonts w:eastAsia="Calibri"/>
                      <w:b/>
                      <w:szCs w:val="22"/>
                    </w:rPr>
                    <w:t>Value</w:t>
                  </w:r>
                </w:p>
              </w:tc>
            </w:tr>
            <w:tr w:rsidR="008B1B88" w:rsidRPr="009743EA" w14:paraId="582D9448" w14:textId="77777777" w:rsidTr="005A2D7C">
              <w:trPr>
                <w:jc w:val="center"/>
              </w:trPr>
              <w:tc>
                <w:tcPr>
                  <w:tcW w:w="1501" w:type="dxa"/>
                  <w:shd w:val="clear" w:color="auto" w:fill="DEEAF6"/>
                </w:tcPr>
                <w:p w14:paraId="755AB9AB" w14:textId="77777777" w:rsidR="008B1B88" w:rsidRPr="009743EA" w:rsidRDefault="008B1B88" w:rsidP="005C72A8">
                  <w:pPr>
                    <w:pStyle w:val="TAL"/>
                    <w:snapToGrid w:val="0"/>
                    <w:jc w:val="center"/>
                    <w:rPr>
                      <w:rFonts w:eastAsia="Calibri"/>
                      <w:szCs w:val="22"/>
                    </w:rPr>
                  </w:pPr>
                  <w:r w:rsidRPr="009743EA">
                    <w:rPr>
                      <w:rFonts w:eastAsia="Calibri"/>
                      <w:szCs w:val="22"/>
                    </w:rPr>
                    <w:t>Accept</w:t>
                  </w:r>
                </w:p>
              </w:tc>
              <w:tc>
                <w:tcPr>
                  <w:tcW w:w="4359" w:type="dxa"/>
                  <w:shd w:val="clear" w:color="auto" w:fill="auto"/>
                </w:tcPr>
                <w:p w14:paraId="3491CB36" w14:textId="77777777" w:rsidR="008B1B88" w:rsidRPr="009743EA" w:rsidRDefault="008B1B88" w:rsidP="005C72A8">
                  <w:pPr>
                    <w:pStyle w:val="TAL"/>
                    <w:snapToGrid w:val="0"/>
                    <w:rPr>
                      <w:rFonts w:eastAsia="Calibri"/>
                      <w:szCs w:val="22"/>
                    </w:rPr>
                  </w:pPr>
                  <w:r w:rsidRPr="009743EA">
                    <w:rPr>
                      <w:rFonts w:eastAsia="Calibri"/>
                      <w:szCs w:val="22"/>
                    </w:rPr>
                    <w:t>application/json</w:t>
                  </w:r>
                </w:p>
              </w:tc>
            </w:tr>
            <w:tr w:rsidR="008B1B88" w:rsidRPr="009743EA" w14:paraId="554649A5" w14:textId="77777777" w:rsidTr="005A2D7C">
              <w:trPr>
                <w:jc w:val="center"/>
              </w:trPr>
              <w:tc>
                <w:tcPr>
                  <w:tcW w:w="1501" w:type="dxa"/>
                  <w:shd w:val="clear" w:color="auto" w:fill="DEEAF6"/>
                </w:tcPr>
                <w:p w14:paraId="679E7ACD" w14:textId="77777777" w:rsidR="008B1B88" w:rsidRPr="009743EA" w:rsidRDefault="008B1B88" w:rsidP="005C72A8">
                  <w:pPr>
                    <w:pStyle w:val="TAL"/>
                    <w:snapToGrid w:val="0"/>
                    <w:jc w:val="center"/>
                    <w:rPr>
                      <w:rFonts w:eastAsia="Calibri"/>
                      <w:szCs w:val="22"/>
                    </w:rPr>
                  </w:pPr>
                  <w:r w:rsidRPr="009743EA">
                    <w:rPr>
                      <w:rFonts w:eastAsia="Calibri"/>
                      <w:szCs w:val="22"/>
                    </w:rPr>
                    <w:t>X-M2M-RI</w:t>
                  </w:r>
                </w:p>
              </w:tc>
              <w:tc>
                <w:tcPr>
                  <w:tcW w:w="4359" w:type="dxa"/>
                  <w:shd w:val="clear" w:color="auto" w:fill="auto"/>
                </w:tcPr>
                <w:p w14:paraId="45D9F2D9" w14:textId="77777777" w:rsidR="008B1B88" w:rsidRPr="009743EA" w:rsidRDefault="008B1B88" w:rsidP="005C72A8">
                  <w:pPr>
                    <w:pStyle w:val="TAL"/>
                    <w:snapToGrid w:val="0"/>
                    <w:rPr>
                      <w:rFonts w:eastAsia="Calibri"/>
                      <w:szCs w:val="22"/>
                    </w:rPr>
                  </w:pPr>
                  <w:r w:rsidRPr="009743EA">
                    <w:rPr>
                      <w:rFonts w:eastAsia="Calibri"/>
                      <w:szCs w:val="22"/>
                    </w:rPr>
                    <w:t>Request</w:t>
                  </w:r>
                  <w:r w:rsidR="00424F10" w:rsidRPr="009743EA">
                    <w:rPr>
                      <w:rFonts w:eastAsia="Calibri"/>
                      <w:szCs w:val="22"/>
                    </w:rPr>
                    <w:t xml:space="preserve"> </w:t>
                  </w:r>
                  <w:r w:rsidRPr="009743EA">
                    <w:rPr>
                      <w:rFonts w:eastAsia="Calibri"/>
                      <w:szCs w:val="22"/>
                    </w:rPr>
                    <w:t>ID</w:t>
                  </w:r>
                  <w:r w:rsidR="00424F10" w:rsidRPr="009743EA">
                    <w:rPr>
                      <w:rFonts w:eastAsia="Calibri"/>
                      <w:szCs w:val="22"/>
                    </w:rPr>
                    <w:t xml:space="preserve"> </w:t>
                  </w:r>
                </w:p>
              </w:tc>
            </w:tr>
            <w:tr w:rsidR="008B1B88" w:rsidRPr="009743EA" w14:paraId="09F71999" w14:textId="77777777" w:rsidTr="005A2D7C">
              <w:trPr>
                <w:jc w:val="center"/>
              </w:trPr>
              <w:tc>
                <w:tcPr>
                  <w:tcW w:w="1501" w:type="dxa"/>
                  <w:shd w:val="clear" w:color="auto" w:fill="DEEAF6"/>
                </w:tcPr>
                <w:p w14:paraId="04841E7B" w14:textId="77777777" w:rsidR="008B1B88" w:rsidRPr="009743EA" w:rsidRDefault="008B1B88" w:rsidP="005C72A8">
                  <w:pPr>
                    <w:pStyle w:val="TAL"/>
                    <w:snapToGrid w:val="0"/>
                    <w:jc w:val="center"/>
                    <w:rPr>
                      <w:rFonts w:eastAsia="Calibri"/>
                      <w:szCs w:val="22"/>
                    </w:rPr>
                  </w:pPr>
                  <w:r w:rsidRPr="009743EA">
                    <w:rPr>
                      <w:rFonts w:eastAsia="Calibri"/>
                      <w:szCs w:val="22"/>
                    </w:rPr>
                    <w:t>X-M2M-Origin</w:t>
                  </w:r>
                </w:p>
              </w:tc>
              <w:tc>
                <w:tcPr>
                  <w:tcW w:w="4359" w:type="dxa"/>
                  <w:shd w:val="clear" w:color="auto" w:fill="auto"/>
                </w:tcPr>
                <w:p w14:paraId="5B91F87F" w14:textId="77777777" w:rsidR="008B1B88" w:rsidRPr="009743EA" w:rsidRDefault="008B1B88" w:rsidP="005C72A8">
                  <w:pPr>
                    <w:pStyle w:val="TAL"/>
                    <w:snapToGrid w:val="0"/>
                    <w:rPr>
                      <w:rFonts w:eastAsia="Calibri"/>
                      <w:szCs w:val="22"/>
                    </w:rPr>
                  </w:pPr>
                  <w:r w:rsidRPr="009743EA">
                    <w:rPr>
                      <w:rFonts w:eastAsia="Calibri"/>
                      <w:szCs w:val="22"/>
                    </w:rPr>
                    <w:t>AE-ID</w:t>
                  </w:r>
                  <w:r w:rsidR="00424F10" w:rsidRPr="009743EA">
                    <w:rPr>
                      <w:rFonts w:eastAsia="Calibri"/>
                      <w:szCs w:val="22"/>
                    </w:rPr>
                    <w:t xml:space="preserve"> </w:t>
                  </w:r>
                  <w:r w:rsidRPr="009743EA">
                    <w:rPr>
                      <w:rFonts w:eastAsia="Calibri"/>
                      <w:szCs w:val="22"/>
                    </w:rPr>
                    <w:t>of</w:t>
                  </w:r>
                  <w:r w:rsidR="00424F10" w:rsidRPr="009743EA">
                    <w:rPr>
                      <w:rFonts w:eastAsia="Calibri"/>
                      <w:szCs w:val="22"/>
                    </w:rPr>
                    <w:t xml:space="preserve"> </w:t>
                  </w:r>
                  <w:r w:rsidRPr="009743EA">
                    <w:rPr>
                      <w:rFonts w:eastAsia="Calibri"/>
                      <w:szCs w:val="22"/>
                    </w:rPr>
                    <w:t>request</w:t>
                  </w:r>
                  <w:r w:rsidR="00424F10" w:rsidRPr="009743EA">
                    <w:rPr>
                      <w:rFonts w:eastAsia="Calibri"/>
                      <w:szCs w:val="22"/>
                    </w:rPr>
                    <w:t xml:space="preserve"> </w:t>
                  </w:r>
                  <w:r w:rsidRPr="009743EA">
                    <w:rPr>
                      <w:rFonts w:eastAsia="Calibri"/>
                      <w:szCs w:val="22"/>
                    </w:rPr>
                    <w:t>originator</w:t>
                  </w:r>
                </w:p>
              </w:tc>
            </w:tr>
            <w:tr w:rsidR="00B1793C" w:rsidRPr="009743EA" w14:paraId="2C25A30D" w14:textId="77777777" w:rsidTr="005A2D7C">
              <w:trPr>
                <w:jc w:val="center"/>
              </w:trPr>
              <w:tc>
                <w:tcPr>
                  <w:tcW w:w="1501" w:type="dxa"/>
                  <w:shd w:val="clear" w:color="auto" w:fill="DEEAF6"/>
                </w:tcPr>
                <w:p w14:paraId="679DC6EA" w14:textId="77777777" w:rsidR="00B1793C" w:rsidRPr="009743EA" w:rsidRDefault="00B1793C" w:rsidP="00B1793C">
                  <w:pPr>
                    <w:pStyle w:val="TAL"/>
                    <w:snapToGrid w:val="0"/>
                    <w:jc w:val="center"/>
                    <w:rPr>
                      <w:rFonts w:eastAsia="Calibri"/>
                      <w:szCs w:val="22"/>
                    </w:rPr>
                  </w:pPr>
                  <w:r w:rsidRPr="009743EA">
                    <w:rPr>
                      <w:rFonts w:eastAsia="Calibri"/>
                      <w:szCs w:val="22"/>
                    </w:rPr>
                    <w:t>X-M2M-RVI</w:t>
                  </w:r>
                </w:p>
              </w:tc>
              <w:tc>
                <w:tcPr>
                  <w:tcW w:w="4359" w:type="dxa"/>
                  <w:shd w:val="clear" w:color="auto" w:fill="auto"/>
                </w:tcPr>
                <w:p w14:paraId="2AE4F206" w14:textId="77777777" w:rsidR="00B1793C" w:rsidRPr="009743EA" w:rsidRDefault="00B1793C" w:rsidP="00B1793C">
                  <w:pPr>
                    <w:pStyle w:val="TAL"/>
                    <w:snapToGrid w:val="0"/>
                    <w:rPr>
                      <w:rFonts w:eastAsia="Calibri"/>
                      <w:szCs w:val="22"/>
                    </w:rPr>
                  </w:pPr>
                  <w:r w:rsidRPr="009743EA">
                    <w:rPr>
                      <w:rFonts w:eastAsia="Calibri"/>
                      <w:szCs w:val="22"/>
                    </w:rPr>
                    <w:t>Release</w:t>
                  </w:r>
                  <w:r w:rsidR="00424F10" w:rsidRPr="009743EA">
                    <w:rPr>
                      <w:rFonts w:eastAsia="Calibri"/>
                      <w:szCs w:val="22"/>
                    </w:rPr>
                    <w:t xml:space="preserve"> </w:t>
                  </w:r>
                  <w:r w:rsidRPr="009743EA">
                    <w:rPr>
                      <w:rFonts w:eastAsia="Calibri"/>
                      <w:szCs w:val="22"/>
                    </w:rPr>
                    <w:t>Version</w:t>
                  </w:r>
                  <w:r w:rsidR="00424F10" w:rsidRPr="009743EA">
                    <w:rPr>
                      <w:rFonts w:eastAsia="Calibri"/>
                      <w:szCs w:val="22"/>
                    </w:rPr>
                    <w:t xml:space="preserve"> </w:t>
                  </w:r>
                  <w:r w:rsidRPr="009743EA">
                    <w:rPr>
                      <w:rFonts w:eastAsia="Calibri"/>
                      <w:szCs w:val="22"/>
                    </w:rPr>
                    <w:t>Indicator</w:t>
                  </w:r>
                </w:p>
              </w:tc>
            </w:tr>
          </w:tbl>
          <w:p w14:paraId="3AECFF84" w14:textId="77777777" w:rsidR="008B1B88" w:rsidRPr="009743EA" w:rsidRDefault="008B1B88" w:rsidP="005C72A8">
            <w:pPr>
              <w:pStyle w:val="TAL"/>
              <w:snapToGrid w:val="0"/>
              <w:jc w:val="center"/>
            </w:pPr>
          </w:p>
        </w:tc>
      </w:tr>
      <w:tr w:rsidR="008B1B88" w:rsidRPr="009743EA" w14:paraId="6F23CDED"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4B2352D7" w14:textId="77777777" w:rsidR="008B1B88" w:rsidRPr="009743EA" w:rsidRDefault="008B1B88" w:rsidP="005C72A8">
            <w:pPr>
              <w:pStyle w:val="Default"/>
              <w:overflowPunct w:val="0"/>
              <w:jc w:val="center"/>
              <w:rPr>
                <w:color w:val="auto"/>
              </w:rPr>
            </w:pPr>
          </w:p>
          <w:p w14:paraId="252DE277" w14:textId="77777777" w:rsidR="008B1B88" w:rsidRPr="009743EA" w:rsidRDefault="008B1B88" w:rsidP="005C72A8">
            <w:pPr>
              <w:pStyle w:val="Default"/>
              <w:overflowPunct w:val="0"/>
              <w:jc w:val="center"/>
              <w:rPr>
                <w:b/>
                <w:sz w:val="20"/>
                <w:szCs w:val="20"/>
              </w:rPr>
            </w:pPr>
          </w:p>
          <w:p w14:paraId="6C55B955" w14:textId="77777777" w:rsidR="008B1B88" w:rsidRPr="009743EA" w:rsidRDefault="008B1B88" w:rsidP="005C72A8">
            <w:pPr>
              <w:pStyle w:val="Default"/>
              <w:overflowPunct w:val="0"/>
              <w:jc w:val="center"/>
              <w:rPr>
                <w:b/>
                <w:sz w:val="20"/>
                <w:szCs w:val="20"/>
              </w:rPr>
            </w:pPr>
          </w:p>
          <w:p w14:paraId="2FB3E45F" w14:textId="77777777" w:rsidR="008B1B88" w:rsidRPr="009743EA" w:rsidRDefault="008B1B88" w:rsidP="005C72A8">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234CD8F8" w14:textId="77777777" w:rsidR="008B1B88" w:rsidRPr="009743EA" w:rsidRDefault="008B1B88" w:rsidP="005C72A8">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no RCN or</w:t>
            </w:r>
          </w:p>
          <w:p w14:paraId="562C6E5F" w14:textId="77777777" w:rsidR="008B1B88" w:rsidRPr="009743EA" w:rsidRDefault="008B1B88" w:rsidP="005C72A8">
            <w:pPr>
              <w:pStyle w:val="Default"/>
              <w:overflowPunct w:val="0"/>
              <w:jc w:val="center"/>
              <w:rPr>
                <w:b/>
                <w:kern w:val="1"/>
              </w:rPr>
            </w:pPr>
            <w:r w:rsidRPr="009743EA">
              <w:rPr>
                <w:rFonts w:ascii="Arial" w:eastAsia="Malgun Gothic" w:hAnsi="Arial"/>
                <w:b/>
                <w:color w:val="auto"/>
                <w:kern w:val="1"/>
                <w:sz w:val="18"/>
                <w:szCs w:val="20"/>
              </w:rPr>
              <w:t>RCN=1</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019308E8" w14:textId="77777777" w:rsidR="00A4167A" w:rsidRPr="005A2D7C" w:rsidRDefault="00A4167A" w:rsidP="005A2D7C">
            <w:pPr>
              <w:pStyle w:val="TAL"/>
              <w:rPr>
                <w:rFonts w:eastAsia="Calibri Light"/>
              </w:rPr>
            </w:pPr>
          </w:p>
          <w:p w14:paraId="00C97052" w14:textId="77777777" w:rsidR="008B1B88" w:rsidRPr="00325791" w:rsidRDefault="00A4167A" w:rsidP="005C72A8">
            <w:pPr>
              <w:widowControl w:val="0"/>
              <w:spacing w:after="0"/>
              <w:ind w:left="284"/>
              <w:jc w:val="both"/>
              <w:textAlignment w:val="auto"/>
              <w:rPr>
                <w:rFonts w:eastAsia="Calibri Light"/>
                <w:b/>
                <w:sz w:val="24"/>
                <w:lang w:val="fr-FR"/>
              </w:rPr>
            </w:pPr>
            <w:r w:rsidRPr="00325791">
              <w:rPr>
                <w:rFonts w:eastAsia="Calibri Light"/>
                <w:b/>
                <w:sz w:val="24"/>
                <w:lang w:val="fr-FR"/>
              </w:rPr>
              <w:t>API/TSI/RET/001</w:t>
            </w:r>
          </w:p>
          <w:p w14:paraId="4AE6AA91" w14:textId="77777777" w:rsidR="008B1B88" w:rsidRPr="00325791" w:rsidRDefault="00A4167A" w:rsidP="007C39B4">
            <w:pPr>
              <w:widowControl w:val="0"/>
              <w:spacing w:after="0"/>
              <w:ind w:left="284"/>
              <w:jc w:val="both"/>
              <w:textAlignment w:val="auto"/>
              <w:rPr>
                <w:rFonts w:eastAsia="Calibri Light"/>
                <w:b/>
                <w:sz w:val="24"/>
                <w:lang w:val="fr-FR"/>
              </w:rPr>
            </w:pPr>
            <w:r w:rsidRPr="00325791">
              <w:rPr>
                <w:rFonts w:eastAsia="Calibri Light"/>
                <w:b/>
                <w:sz w:val="24"/>
                <w:lang w:val="fr-FR"/>
              </w:rPr>
              <w:t>API/TSI/RET/001_RCN1</w:t>
            </w:r>
          </w:p>
          <w:p w14:paraId="0E2A6B89" w14:textId="77777777" w:rsidR="008B1B88" w:rsidRPr="00325791" w:rsidRDefault="008B1B88" w:rsidP="005C72A8">
            <w:pPr>
              <w:widowControl w:val="0"/>
              <w:spacing w:after="0"/>
              <w:ind w:left="284"/>
              <w:jc w:val="both"/>
              <w:textAlignment w:val="auto"/>
              <w:rPr>
                <w:rFonts w:ascii="Arial" w:hAnsi="Arial"/>
                <w:b/>
                <w:color w:val="0070C0"/>
                <w:sz w:val="18"/>
                <w:lang w:val="fr-FR"/>
              </w:rPr>
            </w:pPr>
          </w:p>
          <w:p w14:paraId="0C6C0C63" w14:textId="77777777" w:rsidR="008B1B88" w:rsidRPr="009743EA" w:rsidRDefault="008B1B88" w:rsidP="005C72A8">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2823EC7C" w14:textId="77777777" w:rsidR="008B1B88" w:rsidRPr="009743EA" w:rsidRDefault="008B1B88" w:rsidP="005C72A8">
            <w:pPr>
              <w:pStyle w:val="TAL"/>
              <w:snapToGrid w:val="0"/>
              <w:ind w:left="284"/>
              <w:jc w:val="both"/>
              <w:rPr>
                <w:color w:val="0070C0"/>
              </w:rPr>
            </w:pPr>
          </w:p>
          <w:p w14:paraId="05342592" w14:textId="77777777" w:rsidR="008B1B88" w:rsidRPr="009743EA" w:rsidRDefault="008B1B88" w:rsidP="005C72A8">
            <w:pPr>
              <w:pStyle w:val="TAL"/>
              <w:snapToGrid w:val="0"/>
              <w:ind w:left="284"/>
              <w:jc w:val="both"/>
              <w:rPr>
                <w:color w:val="0070C0"/>
              </w:rPr>
            </w:pPr>
            <w:r w:rsidRPr="009743EA">
              <w:rPr>
                <w:color w:val="0070C0"/>
              </w:rPr>
              <w:t>GET /mn-name/ae_sensor/timeSeries_cont/tsi_value1?rcn=1 HTTP/1.1</w:t>
            </w:r>
          </w:p>
          <w:p w14:paraId="3C920152" w14:textId="77777777" w:rsidR="008B1B88" w:rsidRPr="009743EA" w:rsidRDefault="008B1B88" w:rsidP="005C72A8">
            <w:pPr>
              <w:pStyle w:val="TAL"/>
              <w:snapToGrid w:val="0"/>
              <w:ind w:left="284"/>
              <w:jc w:val="both"/>
              <w:rPr>
                <w:color w:val="0070C0"/>
              </w:rPr>
            </w:pPr>
            <w:r w:rsidRPr="009743EA">
              <w:rPr>
                <w:color w:val="0070C0"/>
              </w:rPr>
              <w:t>Host: 192.168.0.10:8282</w:t>
            </w:r>
          </w:p>
          <w:p w14:paraId="484971DE" w14:textId="77777777" w:rsidR="008B1B88" w:rsidRPr="009743EA" w:rsidRDefault="008B1B88" w:rsidP="005C72A8">
            <w:pPr>
              <w:pStyle w:val="TAL"/>
              <w:snapToGrid w:val="0"/>
              <w:ind w:left="284"/>
              <w:jc w:val="both"/>
              <w:rPr>
                <w:color w:val="0070C0"/>
              </w:rPr>
            </w:pPr>
            <w:r w:rsidRPr="009743EA">
              <w:rPr>
                <w:color w:val="0070C0"/>
              </w:rPr>
              <w:t>X-M2M-Origin: CAE5630283216026458665</w:t>
            </w:r>
          </w:p>
          <w:p w14:paraId="44A22BA3" w14:textId="77777777" w:rsidR="00B76FCC" w:rsidRPr="009743EA" w:rsidRDefault="00B76FCC" w:rsidP="00B76FCC">
            <w:pPr>
              <w:pStyle w:val="TAL"/>
              <w:snapToGrid w:val="0"/>
              <w:ind w:left="284"/>
              <w:jc w:val="both"/>
              <w:rPr>
                <w:color w:val="0070C0"/>
              </w:rPr>
            </w:pPr>
            <w:r w:rsidRPr="009743EA">
              <w:rPr>
                <w:color w:val="0070C0"/>
              </w:rPr>
              <w:t>Accept: application/json</w:t>
            </w:r>
          </w:p>
          <w:p w14:paraId="1C70EBD3" w14:textId="77777777" w:rsidR="008B1B88" w:rsidRPr="009743EA" w:rsidRDefault="008B1B88" w:rsidP="005C72A8">
            <w:pPr>
              <w:pStyle w:val="TAL"/>
              <w:snapToGrid w:val="0"/>
              <w:ind w:left="284"/>
              <w:jc w:val="both"/>
              <w:rPr>
                <w:color w:val="0070C0"/>
              </w:rPr>
            </w:pPr>
            <w:r w:rsidRPr="009743EA">
              <w:rPr>
                <w:color w:val="0070C0"/>
              </w:rPr>
              <w:t>X-M2M-RI: 1234</w:t>
            </w:r>
          </w:p>
          <w:p w14:paraId="3313CECD" w14:textId="77777777" w:rsidR="00184F47" w:rsidRPr="009743EA" w:rsidRDefault="00184F47" w:rsidP="00184F47">
            <w:pPr>
              <w:widowControl w:val="0"/>
              <w:overflowPunct/>
              <w:spacing w:after="0"/>
              <w:ind w:left="284"/>
              <w:jc w:val="both"/>
              <w:textAlignment w:val="auto"/>
              <w:rPr>
                <w:color w:val="0070C0"/>
              </w:rPr>
            </w:pPr>
            <w:r w:rsidRPr="009743EA">
              <w:rPr>
                <w:rFonts w:ascii="Arial" w:hAnsi="Arial"/>
                <w:color w:val="0070C0"/>
                <w:sz w:val="18"/>
              </w:rPr>
              <w:t>X-M2M-RVI: 2a</w:t>
            </w:r>
          </w:p>
          <w:p w14:paraId="19F15D73" w14:textId="77777777" w:rsidR="008B1B88" w:rsidRPr="009743EA" w:rsidRDefault="008B1B88" w:rsidP="005C72A8">
            <w:pPr>
              <w:pStyle w:val="TAL"/>
              <w:snapToGrid w:val="0"/>
              <w:ind w:left="284"/>
              <w:jc w:val="both"/>
              <w:rPr>
                <w:color w:val="0070C0"/>
                <w:lang w:eastAsia="ko-KR"/>
              </w:rPr>
            </w:pPr>
          </w:p>
          <w:p w14:paraId="5B9AC97C" w14:textId="77777777" w:rsidR="008B1B88" w:rsidRPr="009743EA" w:rsidRDefault="008B1B88" w:rsidP="005C72A8">
            <w:pPr>
              <w:widowControl w:val="0"/>
              <w:spacing w:after="0"/>
              <w:ind w:left="284"/>
              <w:jc w:val="both"/>
              <w:textAlignment w:val="auto"/>
              <w:rPr>
                <w:rFonts w:ascii="Arial" w:hAnsi="Arial"/>
                <w:b/>
                <w:color w:val="0070C0"/>
                <w:sz w:val="18"/>
              </w:rPr>
            </w:pPr>
          </w:p>
          <w:p w14:paraId="5C30898A" w14:textId="77777777" w:rsidR="008B1B88" w:rsidRPr="009743EA" w:rsidRDefault="008B1B88" w:rsidP="005C72A8">
            <w:pPr>
              <w:widowControl w:val="0"/>
              <w:spacing w:after="0"/>
              <w:ind w:left="284"/>
              <w:jc w:val="both"/>
              <w:textAlignment w:val="auto"/>
              <w:rPr>
                <w:rFonts w:ascii="Arial" w:hAnsi="Arial"/>
                <w:b/>
                <w:color w:val="0070C0"/>
                <w:sz w:val="18"/>
              </w:rPr>
            </w:pPr>
            <w:r w:rsidRPr="009743EA">
              <w:rPr>
                <w:rFonts w:ascii="Arial" w:hAnsi="Arial"/>
                <w:b/>
                <w:color w:val="0070C0"/>
                <w:sz w:val="18"/>
              </w:rPr>
              <w:t>HTTP Response:</w:t>
            </w:r>
          </w:p>
          <w:p w14:paraId="4D1957C3" w14:textId="77777777" w:rsidR="008B1B88" w:rsidRPr="009743EA" w:rsidRDefault="008B1B88" w:rsidP="005C72A8">
            <w:pPr>
              <w:widowControl w:val="0"/>
              <w:spacing w:after="0"/>
              <w:ind w:left="284"/>
              <w:textAlignment w:val="auto"/>
              <w:rPr>
                <w:rFonts w:ascii="Arial" w:hAnsi="Arial"/>
                <w:color w:val="0070C0"/>
                <w:sz w:val="18"/>
              </w:rPr>
            </w:pPr>
          </w:p>
          <w:p w14:paraId="6048AB81" w14:textId="77777777" w:rsidR="008B1B88" w:rsidRPr="009743EA" w:rsidRDefault="008B1B88" w:rsidP="005C72A8">
            <w:pPr>
              <w:widowControl w:val="0"/>
              <w:spacing w:after="0"/>
              <w:ind w:left="284"/>
              <w:textAlignment w:val="auto"/>
              <w:rPr>
                <w:rFonts w:ascii="Arial" w:hAnsi="Arial"/>
                <w:color w:val="0070C0"/>
                <w:sz w:val="18"/>
              </w:rPr>
            </w:pPr>
            <w:r w:rsidRPr="009743EA">
              <w:rPr>
                <w:rFonts w:ascii="Arial" w:hAnsi="Arial"/>
                <w:color w:val="0070C0"/>
                <w:sz w:val="18"/>
              </w:rPr>
              <w:t>200 OK</w:t>
            </w:r>
          </w:p>
          <w:p w14:paraId="5EE861A2" w14:textId="77777777" w:rsidR="008B1B88" w:rsidRPr="009743EA" w:rsidRDefault="008B1B88" w:rsidP="005C72A8">
            <w:pPr>
              <w:pStyle w:val="TAL"/>
              <w:snapToGrid w:val="0"/>
              <w:ind w:left="284"/>
              <w:rPr>
                <w:color w:val="0070C0"/>
              </w:rPr>
            </w:pPr>
            <w:r w:rsidRPr="009743EA">
              <w:rPr>
                <w:color w:val="0070C0"/>
              </w:rPr>
              <w:t>Content-Location: mn-name/ae_sensor/timeSeries_cont/tsi_value1</w:t>
            </w:r>
          </w:p>
          <w:p w14:paraId="13F661AA" w14:textId="77777777" w:rsidR="008B1B88" w:rsidRPr="00325791" w:rsidRDefault="008B1B88" w:rsidP="005C72A8">
            <w:pPr>
              <w:pStyle w:val="TAL"/>
              <w:snapToGrid w:val="0"/>
              <w:ind w:left="284"/>
              <w:rPr>
                <w:color w:val="0070C0"/>
                <w:lang w:val="fr-FR"/>
              </w:rPr>
            </w:pPr>
            <w:r w:rsidRPr="00325791">
              <w:rPr>
                <w:color w:val="0070C0"/>
                <w:lang w:val="fr-FR"/>
              </w:rPr>
              <w:lastRenderedPageBreak/>
              <w:t>Content-Type: application/json</w:t>
            </w:r>
          </w:p>
          <w:p w14:paraId="6E0D7A1E" w14:textId="77777777" w:rsidR="008B1B88" w:rsidRPr="00325791" w:rsidRDefault="008B1B88" w:rsidP="005C72A8">
            <w:pPr>
              <w:pStyle w:val="TAL"/>
              <w:snapToGrid w:val="0"/>
              <w:ind w:left="284"/>
              <w:rPr>
                <w:color w:val="0070C0"/>
                <w:lang w:val="fr-FR"/>
              </w:rPr>
            </w:pPr>
            <w:r w:rsidRPr="00325791">
              <w:rPr>
                <w:color w:val="0070C0"/>
                <w:lang w:val="fr-FR"/>
              </w:rPr>
              <w:t>X-M2M-RI: 1234</w:t>
            </w:r>
          </w:p>
          <w:p w14:paraId="1612B60E" w14:textId="77777777" w:rsidR="00184F47" w:rsidRPr="009743EA" w:rsidRDefault="00184F47" w:rsidP="00184F47">
            <w:pPr>
              <w:widowControl w:val="0"/>
              <w:overflowPunct/>
              <w:spacing w:after="0"/>
              <w:ind w:left="284"/>
              <w:jc w:val="both"/>
              <w:textAlignment w:val="auto"/>
              <w:rPr>
                <w:color w:val="0070C0"/>
              </w:rPr>
            </w:pPr>
            <w:r w:rsidRPr="009743EA">
              <w:rPr>
                <w:rFonts w:ascii="Arial" w:hAnsi="Arial"/>
                <w:color w:val="0070C0"/>
                <w:sz w:val="18"/>
              </w:rPr>
              <w:t>X-M2M-RVI: 2a</w:t>
            </w:r>
          </w:p>
          <w:p w14:paraId="66DEF2F4" w14:textId="77777777" w:rsidR="008B1B88" w:rsidRPr="009743EA" w:rsidRDefault="008B1B88" w:rsidP="005C72A8">
            <w:pPr>
              <w:pStyle w:val="TAL"/>
              <w:snapToGrid w:val="0"/>
              <w:ind w:left="284"/>
              <w:rPr>
                <w:color w:val="0070C0"/>
              </w:rPr>
            </w:pPr>
            <w:r w:rsidRPr="009743EA">
              <w:rPr>
                <w:color w:val="0070C0"/>
              </w:rPr>
              <w:t>X-M2M-RSC: 2000</w:t>
            </w:r>
          </w:p>
          <w:p w14:paraId="121B5981" w14:textId="77777777" w:rsidR="008B1B88" w:rsidRPr="009743EA" w:rsidRDefault="008B1B88" w:rsidP="005C72A8">
            <w:pPr>
              <w:pStyle w:val="TAL"/>
              <w:snapToGrid w:val="0"/>
              <w:ind w:left="284"/>
              <w:jc w:val="both"/>
              <w:rPr>
                <w:color w:val="0070C0"/>
              </w:rPr>
            </w:pPr>
          </w:p>
          <w:p w14:paraId="3E455BB1" w14:textId="77777777" w:rsidR="008B1B88" w:rsidRPr="009743EA" w:rsidRDefault="008B1B88" w:rsidP="005C72A8">
            <w:pPr>
              <w:pStyle w:val="TAL"/>
              <w:snapToGrid w:val="0"/>
              <w:ind w:left="284"/>
              <w:rPr>
                <w:color w:val="0070C0"/>
              </w:rPr>
            </w:pPr>
            <w:r w:rsidRPr="009743EA">
              <w:rPr>
                <w:color w:val="0070C0"/>
              </w:rPr>
              <w:t>{</w:t>
            </w:r>
          </w:p>
          <w:p w14:paraId="05DB6720" w14:textId="77777777" w:rsidR="008B1B88" w:rsidRPr="009743EA" w:rsidRDefault="008B1B88" w:rsidP="005C72A8">
            <w:pPr>
              <w:pStyle w:val="TAL"/>
              <w:snapToGrid w:val="0"/>
              <w:ind w:left="284"/>
              <w:rPr>
                <w:color w:val="0070C0"/>
              </w:rPr>
            </w:pPr>
            <w:r w:rsidRPr="009743EA">
              <w:rPr>
                <w:color w:val="0070C0"/>
              </w:rPr>
              <w:t xml:space="preserve">    "m2m:tsi": {</w:t>
            </w:r>
          </w:p>
          <w:p w14:paraId="4D0FF796" w14:textId="77777777" w:rsidR="008B1B88" w:rsidRPr="009743EA" w:rsidRDefault="008B1B88" w:rsidP="005C72A8">
            <w:pPr>
              <w:pStyle w:val="TAL"/>
              <w:snapToGrid w:val="0"/>
              <w:ind w:left="284"/>
              <w:rPr>
                <w:color w:val="0070C0"/>
              </w:rPr>
            </w:pPr>
            <w:r w:rsidRPr="009743EA">
              <w:rPr>
                <w:color w:val="0070C0"/>
              </w:rPr>
              <w:t xml:space="preserve">        "rn": "tsi_value1",</w:t>
            </w:r>
          </w:p>
          <w:p w14:paraId="789A21D6" w14:textId="77777777" w:rsidR="008B1B88" w:rsidRPr="009743EA" w:rsidRDefault="008B1B88" w:rsidP="005C72A8">
            <w:pPr>
              <w:pStyle w:val="TAL"/>
              <w:snapToGrid w:val="0"/>
              <w:ind w:left="284"/>
              <w:rPr>
                <w:color w:val="0070C0"/>
              </w:rPr>
            </w:pPr>
            <w:r w:rsidRPr="009743EA">
              <w:rPr>
                <w:color w:val="0070C0"/>
              </w:rPr>
              <w:t xml:space="preserve">        "ty": 30,</w:t>
            </w:r>
          </w:p>
          <w:p w14:paraId="4C11019B" w14:textId="77777777" w:rsidR="008B1B88" w:rsidRPr="009743EA" w:rsidRDefault="008B1B88" w:rsidP="005C72A8">
            <w:pPr>
              <w:pStyle w:val="TAL"/>
              <w:snapToGrid w:val="0"/>
              <w:ind w:left="284"/>
              <w:rPr>
                <w:color w:val="0070C0"/>
              </w:rPr>
            </w:pPr>
            <w:r w:rsidRPr="009743EA">
              <w:rPr>
                <w:color w:val="0070C0"/>
              </w:rPr>
              <w:t xml:space="preserve">        "pi": "CAE5630283216026458665",</w:t>
            </w:r>
          </w:p>
          <w:p w14:paraId="437782AE" w14:textId="77777777" w:rsidR="008B1B88" w:rsidRPr="009743EA" w:rsidRDefault="008B1B88" w:rsidP="005C72A8">
            <w:pPr>
              <w:pStyle w:val="TAL"/>
              <w:snapToGrid w:val="0"/>
              <w:ind w:left="284"/>
              <w:rPr>
                <w:color w:val="0070C0"/>
              </w:rPr>
            </w:pPr>
            <w:r w:rsidRPr="009743EA">
              <w:rPr>
                <w:color w:val="0070C0"/>
              </w:rPr>
              <w:t xml:space="preserve">        "ri": "TSI840674869203617594",</w:t>
            </w:r>
          </w:p>
          <w:p w14:paraId="5ADD3237" w14:textId="77777777" w:rsidR="008B1B88" w:rsidRPr="00325791" w:rsidRDefault="008B1B88" w:rsidP="005C72A8">
            <w:pPr>
              <w:pStyle w:val="TAL"/>
              <w:snapToGrid w:val="0"/>
              <w:ind w:left="284"/>
              <w:rPr>
                <w:color w:val="0070C0"/>
                <w:lang w:val="fr-FR"/>
              </w:rPr>
            </w:pPr>
            <w:r w:rsidRPr="009743EA">
              <w:rPr>
                <w:color w:val="0070C0"/>
              </w:rPr>
              <w:t xml:space="preserve">        </w:t>
            </w:r>
            <w:r w:rsidRPr="00325791">
              <w:rPr>
                <w:color w:val="0070C0"/>
                <w:lang w:val="fr-FR"/>
              </w:rPr>
              <w:t>"ct": "20180307T012211",</w:t>
            </w:r>
          </w:p>
          <w:p w14:paraId="72DC3C1F" w14:textId="77777777" w:rsidR="008B1B88" w:rsidRPr="00325791" w:rsidRDefault="008B1B88" w:rsidP="005C72A8">
            <w:pPr>
              <w:pStyle w:val="TAL"/>
              <w:snapToGrid w:val="0"/>
              <w:ind w:left="284"/>
              <w:rPr>
                <w:color w:val="0070C0"/>
                <w:lang w:val="fr-FR"/>
              </w:rPr>
            </w:pPr>
            <w:r w:rsidRPr="00325791">
              <w:rPr>
                <w:color w:val="0070C0"/>
                <w:lang w:val="fr-FR"/>
              </w:rPr>
              <w:t xml:space="preserve">        "lt": "20180307T012211",</w:t>
            </w:r>
          </w:p>
          <w:p w14:paraId="05FB70CB" w14:textId="77777777" w:rsidR="008B1B88" w:rsidRPr="00325791" w:rsidRDefault="008B1B88" w:rsidP="005C72A8">
            <w:pPr>
              <w:pStyle w:val="TAL"/>
              <w:snapToGrid w:val="0"/>
              <w:ind w:left="284"/>
              <w:rPr>
                <w:color w:val="0070C0"/>
                <w:lang w:val="fr-FR"/>
              </w:rPr>
            </w:pPr>
            <w:r w:rsidRPr="00325791">
              <w:rPr>
                <w:rFonts w:hint="eastAsia"/>
                <w:color w:val="0070C0"/>
                <w:lang w:val="fr-FR" w:eastAsia="ko-KR"/>
              </w:rPr>
              <w:t xml:space="preserve"> </w:t>
            </w:r>
            <w:r w:rsidRPr="00325791">
              <w:rPr>
                <w:color w:val="0070C0"/>
                <w:lang w:val="fr-FR" w:eastAsia="ko-KR"/>
              </w:rPr>
              <w:t xml:space="preserve">      </w:t>
            </w:r>
            <w:r w:rsidRPr="00325791">
              <w:rPr>
                <w:color w:val="0070C0"/>
                <w:lang w:val="fr-FR"/>
              </w:rPr>
              <w:t xml:space="preserve"> "et": "2n0210307T012211",</w:t>
            </w:r>
          </w:p>
          <w:p w14:paraId="1A22D538" w14:textId="77777777" w:rsidR="008B1B88" w:rsidRPr="009743EA" w:rsidRDefault="008B1B88" w:rsidP="005C72A8">
            <w:pPr>
              <w:pStyle w:val="TAL"/>
              <w:snapToGrid w:val="0"/>
              <w:ind w:left="284"/>
              <w:rPr>
                <w:color w:val="0070C0"/>
              </w:rPr>
            </w:pPr>
            <w:r w:rsidRPr="00325791">
              <w:rPr>
                <w:color w:val="0070C0"/>
                <w:lang w:val="fr-FR"/>
              </w:rPr>
              <w:t xml:space="preserve">        </w:t>
            </w:r>
            <w:r w:rsidRPr="009743EA">
              <w:rPr>
                <w:color w:val="0070C0"/>
              </w:rPr>
              <w:t>"dgt": "20180307T123456"</w:t>
            </w:r>
          </w:p>
          <w:p w14:paraId="455A8508" w14:textId="77777777" w:rsidR="008B1B88" w:rsidRPr="009743EA" w:rsidRDefault="008B1B88" w:rsidP="005C72A8">
            <w:pPr>
              <w:pStyle w:val="TAL"/>
              <w:snapToGrid w:val="0"/>
              <w:ind w:left="284"/>
              <w:rPr>
                <w:color w:val="0070C0"/>
              </w:rPr>
            </w:pPr>
            <w:r w:rsidRPr="009743EA">
              <w:rPr>
                <w:color w:val="0070C0"/>
              </w:rPr>
              <w:t xml:space="preserve">        "con": "DATA_TACK",</w:t>
            </w:r>
          </w:p>
          <w:p w14:paraId="3CAE6CE2" w14:textId="77777777" w:rsidR="008B1B88" w:rsidRPr="009743EA" w:rsidRDefault="008B1B88" w:rsidP="005C72A8">
            <w:pPr>
              <w:pStyle w:val="TAL"/>
              <w:snapToGrid w:val="0"/>
              <w:ind w:left="284"/>
              <w:rPr>
                <w:color w:val="0070C0"/>
              </w:rPr>
            </w:pPr>
            <w:r w:rsidRPr="009743EA">
              <w:rPr>
                <w:color w:val="0070C0"/>
              </w:rPr>
              <w:t xml:space="preserve">        "cs": 9,</w:t>
            </w:r>
          </w:p>
          <w:p w14:paraId="0A93DFF0" w14:textId="77777777" w:rsidR="008B1B88" w:rsidRPr="005A2D7C" w:rsidRDefault="008B1B88" w:rsidP="005C72A8">
            <w:pPr>
              <w:pStyle w:val="TAL"/>
              <w:snapToGrid w:val="0"/>
              <w:ind w:left="284"/>
              <w:rPr>
                <w:color w:val="0070C0"/>
              </w:rPr>
            </w:pPr>
            <w:r w:rsidRPr="009743EA">
              <w:rPr>
                <w:color w:val="0070C0"/>
              </w:rPr>
              <w:t xml:space="preserve">        </w:t>
            </w:r>
            <w:r w:rsidRPr="005A2D7C">
              <w:rPr>
                <w:color w:val="0070C0"/>
              </w:rPr>
              <w:t>"st": 7</w:t>
            </w:r>
          </w:p>
          <w:p w14:paraId="6602B8C0" w14:textId="77777777" w:rsidR="008B1B88" w:rsidRPr="005A2D7C" w:rsidRDefault="008B1B88" w:rsidP="005C72A8">
            <w:pPr>
              <w:pStyle w:val="TAL"/>
              <w:snapToGrid w:val="0"/>
              <w:ind w:left="284"/>
              <w:rPr>
                <w:color w:val="0070C0"/>
              </w:rPr>
            </w:pPr>
            <w:r w:rsidRPr="005A2D7C">
              <w:rPr>
                <w:color w:val="0070C0"/>
              </w:rPr>
              <w:t xml:space="preserve">    }</w:t>
            </w:r>
          </w:p>
          <w:p w14:paraId="1176914B" w14:textId="77777777" w:rsidR="008B1B88" w:rsidRPr="005A2D7C" w:rsidRDefault="008B1B88" w:rsidP="005C72A8">
            <w:pPr>
              <w:pStyle w:val="TAL"/>
              <w:snapToGrid w:val="0"/>
              <w:ind w:left="284"/>
              <w:rPr>
                <w:color w:val="0070C0"/>
              </w:rPr>
            </w:pPr>
            <w:r w:rsidRPr="005A2D7C">
              <w:rPr>
                <w:color w:val="0070C0"/>
              </w:rPr>
              <w:t>}</w:t>
            </w:r>
          </w:p>
          <w:p w14:paraId="0CB0A12C" w14:textId="77777777" w:rsidR="008B1B88" w:rsidRPr="005A2D7C" w:rsidRDefault="008B1B88" w:rsidP="005C72A8">
            <w:pPr>
              <w:pStyle w:val="TAL"/>
              <w:snapToGrid w:val="0"/>
              <w:ind w:left="284"/>
              <w:jc w:val="both"/>
              <w:rPr>
                <w:color w:val="0070C0"/>
              </w:rPr>
            </w:pPr>
          </w:p>
        </w:tc>
      </w:tr>
    </w:tbl>
    <w:p w14:paraId="4B9FFF19" w14:textId="77777777" w:rsidR="008B1B88" w:rsidRPr="005A2D7C" w:rsidRDefault="008B1B88" w:rsidP="008B1B88"/>
    <w:p w14:paraId="540A419D" w14:textId="77777777" w:rsidR="008B1B88" w:rsidRPr="009743EA" w:rsidRDefault="008B1B88" w:rsidP="008B1B88">
      <w:pPr>
        <w:pStyle w:val="Heading4"/>
      </w:pPr>
      <w:bookmarkStart w:id="647" w:name="_Toc49420774"/>
      <w:bookmarkStart w:id="648" w:name="_Toc49507588"/>
      <w:bookmarkStart w:id="649" w:name="_Toc49507700"/>
      <w:bookmarkStart w:id="650" w:name="_Toc532286400"/>
      <w:bookmarkStart w:id="651" w:name="_Toc532286536"/>
      <w:bookmarkStart w:id="652" w:name="_Toc46154443"/>
      <w:bookmarkStart w:id="653" w:name="_Toc57298404"/>
      <w:r w:rsidRPr="009743EA">
        <w:t>6.2.12.3</w:t>
      </w:r>
      <w:r w:rsidRPr="009743EA">
        <w:tab/>
        <w:t>API-TSI-UPD</w:t>
      </w:r>
      <w:bookmarkEnd w:id="647"/>
      <w:bookmarkEnd w:id="648"/>
      <w:bookmarkEnd w:id="649"/>
      <w:bookmarkEnd w:id="650"/>
      <w:bookmarkEnd w:id="651"/>
      <w:bookmarkEnd w:id="652"/>
      <w:bookmarkEnd w:id="653"/>
    </w:p>
    <w:tbl>
      <w:tblPr>
        <w:tblW w:w="9659" w:type="dxa"/>
        <w:jc w:val="center"/>
        <w:tblLayout w:type="fixed"/>
        <w:tblCellMar>
          <w:left w:w="28" w:type="dxa"/>
        </w:tblCellMar>
        <w:tblLook w:val="0000" w:firstRow="0" w:lastRow="0" w:firstColumn="0" w:lastColumn="0" w:noHBand="0" w:noVBand="0"/>
      </w:tblPr>
      <w:tblGrid>
        <w:gridCol w:w="1286"/>
        <w:gridCol w:w="8373"/>
      </w:tblGrid>
      <w:tr w:rsidR="008B1B88" w:rsidRPr="009743EA" w14:paraId="675C969E"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28841494" w14:textId="77777777" w:rsidR="008B1B88" w:rsidRPr="009743EA" w:rsidRDefault="008B1B88" w:rsidP="005C72A8">
            <w:pPr>
              <w:pStyle w:val="TAL"/>
              <w:snapToGrid w:val="0"/>
              <w:jc w:val="center"/>
              <w:rPr>
                <w:b/>
              </w:rPr>
            </w:pPr>
            <w:r w:rsidRPr="009743EA">
              <w:rPr>
                <w:b/>
              </w:rPr>
              <w:t>API Id</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6E1644DC" w14:textId="77777777" w:rsidR="008B1B88" w:rsidRPr="005A2D7C" w:rsidRDefault="008B1B88" w:rsidP="005A2D7C">
            <w:pPr>
              <w:pStyle w:val="TAL"/>
            </w:pPr>
            <w:r w:rsidRPr="005A2D7C">
              <w:rPr>
                <w:rFonts w:eastAsia="Calibri Light"/>
              </w:rPr>
              <w:t>API/TSI/UPD</w:t>
            </w:r>
          </w:p>
        </w:tc>
      </w:tr>
      <w:tr w:rsidR="008B1B88" w:rsidRPr="009743EA" w14:paraId="6D47AE07"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660B1E69" w14:textId="77777777" w:rsidR="008B1B88" w:rsidRPr="009743EA" w:rsidRDefault="008B1B88" w:rsidP="005C72A8">
            <w:pPr>
              <w:pStyle w:val="TAL"/>
              <w:snapToGrid w:val="0"/>
              <w:jc w:val="center"/>
              <w:rPr>
                <w:b/>
                <w:kern w:val="1"/>
              </w:rPr>
            </w:pPr>
            <w:r w:rsidRPr="009743EA">
              <w:rPr>
                <w:b/>
                <w:kern w:val="1"/>
              </w:rPr>
              <w:t>API Name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9A9B61" w14:textId="77777777" w:rsidR="008B1B88" w:rsidRPr="005A2D7C" w:rsidRDefault="008B1B88" w:rsidP="005A2D7C">
            <w:pPr>
              <w:pStyle w:val="TAL"/>
              <w:rPr>
                <w:rFonts w:eastAsia="Calibri Light"/>
              </w:rPr>
            </w:pPr>
            <w:r w:rsidRPr="005A2D7C">
              <w:rPr>
                <w:rFonts w:eastAsia="Calibri Light"/>
              </w:rPr>
              <w:t>&lt;timeSeriesInstance&gt; resource UPDATE</w:t>
            </w:r>
          </w:p>
        </w:tc>
      </w:tr>
      <w:tr w:rsidR="008B1B88" w:rsidRPr="009743EA" w14:paraId="00166B1F" w14:textId="77777777" w:rsidTr="005A2D7C">
        <w:trPr>
          <w:jc w:val="center"/>
        </w:trPr>
        <w:tc>
          <w:tcPr>
            <w:tcW w:w="1286" w:type="dxa"/>
            <w:tcBorders>
              <w:top w:val="single" w:sz="4" w:space="0" w:color="000000"/>
              <w:left w:val="single" w:sz="4" w:space="0" w:color="000000"/>
              <w:bottom w:val="single" w:sz="4" w:space="0" w:color="000000"/>
            </w:tcBorders>
            <w:shd w:val="clear" w:color="auto" w:fill="E7E6E6"/>
          </w:tcPr>
          <w:p w14:paraId="71EC41EB" w14:textId="77777777" w:rsidR="008B1B88" w:rsidRPr="009743EA" w:rsidRDefault="008B1B88" w:rsidP="005C72A8">
            <w:pPr>
              <w:pStyle w:val="TAL"/>
              <w:snapToGrid w:val="0"/>
              <w:jc w:val="center"/>
              <w:rPr>
                <w:b/>
                <w:kern w:val="1"/>
              </w:rPr>
            </w:pPr>
            <w:r w:rsidRPr="009743EA">
              <w:rPr>
                <w:b/>
                <w:kern w:val="1"/>
              </w:rPr>
              <w:t>Target Resource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0FA9CC7C" w14:textId="77777777" w:rsidR="008B1B88" w:rsidRPr="005A2D7C" w:rsidRDefault="008B1B88" w:rsidP="005A2D7C">
            <w:pPr>
              <w:pStyle w:val="TAL"/>
              <w:rPr>
                <w:rFonts w:eastAsia="Calibri Light"/>
              </w:rPr>
            </w:pPr>
            <w:r w:rsidRPr="005A2D7C">
              <w:rPr>
                <w:rFonts w:eastAsia="Calibri Light"/>
              </w:rPr>
              <w:t>Requested &lt;timeSeriesInstance&gt; resource</w:t>
            </w:r>
          </w:p>
        </w:tc>
      </w:tr>
      <w:tr w:rsidR="008B1B88" w:rsidRPr="009743EA" w14:paraId="19D381C6"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77182EF8" w14:textId="77777777" w:rsidR="008B1B88" w:rsidRPr="009743EA" w:rsidRDefault="008B1B88" w:rsidP="005C72A8">
            <w:pPr>
              <w:pStyle w:val="TAL"/>
              <w:snapToGrid w:val="0"/>
              <w:jc w:val="center"/>
              <w:rPr>
                <w:b/>
                <w:kern w:val="1"/>
              </w:rPr>
            </w:pPr>
            <w:r w:rsidRPr="009743EA">
              <w:rPr>
                <w:b/>
                <w:kern w:val="1"/>
              </w:rPr>
              <w:t>Description</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75CECE76" w14:textId="77777777" w:rsidR="008B1B88" w:rsidRPr="005A2D7C" w:rsidRDefault="008B1B88" w:rsidP="005A2D7C">
            <w:pPr>
              <w:pStyle w:val="TAL"/>
            </w:pPr>
            <w:r w:rsidRPr="005A2D7C">
              <w:t>Update operation is not allowed in &lt;timeSeriesInstance&gt; resource</w:t>
            </w:r>
          </w:p>
        </w:tc>
      </w:tr>
    </w:tbl>
    <w:p w14:paraId="62265AF9" w14:textId="77777777" w:rsidR="008B1B88" w:rsidRPr="005A2D7C" w:rsidRDefault="008B1B88" w:rsidP="008B1B88"/>
    <w:p w14:paraId="747CFEAF" w14:textId="77777777" w:rsidR="008B1B88" w:rsidRPr="009743EA" w:rsidRDefault="008B1B88" w:rsidP="008B1B88">
      <w:pPr>
        <w:pStyle w:val="Heading4"/>
      </w:pPr>
      <w:bookmarkStart w:id="654" w:name="_Toc49420775"/>
      <w:bookmarkStart w:id="655" w:name="_Toc49507589"/>
      <w:bookmarkStart w:id="656" w:name="_Toc49507701"/>
      <w:bookmarkStart w:id="657" w:name="_Toc532286401"/>
      <w:bookmarkStart w:id="658" w:name="_Toc532286537"/>
      <w:bookmarkStart w:id="659" w:name="_Toc46154444"/>
      <w:bookmarkStart w:id="660" w:name="_Toc57298405"/>
      <w:r w:rsidRPr="009743EA">
        <w:lastRenderedPageBreak/>
        <w:t>6.2.12.4</w:t>
      </w:r>
      <w:r w:rsidRPr="009743EA">
        <w:tab/>
        <w:t>API-TSI-DEL</w:t>
      </w:r>
      <w:bookmarkEnd w:id="654"/>
      <w:bookmarkEnd w:id="655"/>
      <w:bookmarkEnd w:id="656"/>
      <w:bookmarkEnd w:id="657"/>
      <w:bookmarkEnd w:id="658"/>
      <w:bookmarkEnd w:id="659"/>
      <w:bookmarkEnd w:id="660"/>
    </w:p>
    <w:tbl>
      <w:tblPr>
        <w:tblW w:w="9659" w:type="dxa"/>
        <w:jc w:val="center"/>
        <w:tblLayout w:type="fixed"/>
        <w:tblCellMar>
          <w:left w:w="28" w:type="dxa"/>
        </w:tblCellMar>
        <w:tblLook w:val="0000" w:firstRow="0" w:lastRow="0" w:firstColumn="0" w:lastColumn="0" w:noHBand="0" w:noVBand="0"/>
      </w:tblPr>
      <w:tblGrid>
        <w:gridCol w:w="1286"/>
        <w:gridCol w:w="8373"/>
      </w:tblGrid>
      <w:tr w:rsidR="008B1B88" w:rsidRPr="009743EA" w14:paraId="3A9FFA23"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7A4385EB" w14:textId="77777777" w:rsidR="008B1B88" w:rsidRPr="009743EA" w:rsidRDefault="008B1B88" w:rsidP="005C72A8">
            <w:pPr>
              <w:pStyle w:val="TAL"/>
              <w:snapToGrid w:val="0"/>
              <w:jc w:val="center"/>
              <w:rPr>
                <w:b/>
              </w:rPr>
            </w:pPr>
          </w:p>
          <w:p w14:paraId="0B757C70" w14:textId="77777777" w:rsidR="008B1B88" w:rsidRPr="009743EA" w:rsidRDefault="008B1B88" w:rsidP="005C72A8">
            <w:pPr>
              <w:pStyle w:val="TAL"/>
              <w:snapToGrid w:val="0"/>
              <w:jc w:val="center"/>
              <w:rPr>
                <w:b/>
              </w:rPr>
            </w:pPr>
            <w:r w:rsidRPr="009743EA">
              <w:rPr>
                <w:b/>
              </w:rPr>
              <w:t>API Id</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3533961A" w14:textId="77777777" w:rsidR="009B02AE" w:rsidRPr="005A2D7C" w:rsidRDefault="009B02AE" w:rsidP="005A2D7C">
            <w:pPr>
              <w:pStyle w:val="TAL"/>
              <w:rPr>
                <w:rFonts w:eastAsia="Calibri Light"/>
              </w:rPr>
            </w:pPr>
            <w:r w:rsidRPr="005A2D7C">
              <w:rPr>
                <w:rFonts w:eastAsia="Calibri Light"/>
              </w:rPr>
              <w:t>API/TSI/D</w:t>
            </w:r>
            <w:r w:rsidRPr="005A2D7C">
              <w:t>EL</w:t>
            </w:r>
            <w:r w:rsidRPr="005A2D7C">
              <w:rPr>
                <w:rFonts w:eastAsia="Calibri Light"/>
              </w:rPr>
              <w:t>/001</w:t>
            </w:r>
          </w:p>
          <w:p w14:paraId="17122CE1" w14:textId="77777777" w:rsidR="008B1B88" w:rsidRPr="005A2D7C" w:rsidRDefault="008B1B88" w:rsidP="005A2D7C">
            <w:pPr>
              <w:pStyle w:val="TAL"/>
              <w:rPr>
                <w:rFonts w:eastAsia="Calibri Light"/>
              </w:rPr>
            </w:pPr>
            <w:r w:rsidRPr="005A2D7C">
              <w:rPr>
                <w:rFonts w:eastAsia="Calibri Light"/>
              </w:rPr>
              <w:t>API/TSI/D</w:t>
            </w:r>
            <w:r w:rsidRPr="005A2D7C">
              <w:t>EL</w:t>
            </w:r>
            <w:r w:rsidRPr="005A2D7C">
              <w:rPr>
                <w:rFonts w:eastAsia="Calibri Light"/>
              </w:rPr>
              <w:t>/001_RCN0</w:t>
            </w:r>
          </w:p>
          <w:p w14:paraId="2F506784" w14:textId="77777777" w:rsidR="008B1B88" w:rsidRPr="005A2D7C" w:rsidRDefault="008B1B88" w:rsidP="005A2D7C">
            <w:pPr>
              <w:pStyle w:val="TAL"/>
            </w:pPr>
            <w:r w:rsidRPr="005A2D7C">
              <w:rPr>
                <w:rFonts w:eastAsia="Calibri Light"/>
              </w:rPr>
              <w:t>API/TSI/DEL/001_RCN1</w:t>
            </w:r>
          </w:p>
        </w:tc>
      </w:tr>
      <w:tr w:rsidR="008B1B88" w:rsidRPr="009743EA" w14:paraId="5F631113"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264BD99F" w14:textId="77777777" w:rsidR="008B1B88" w:rsidRPr="009743EA" w:rsidRDefault="008B1B88" w:rsidP="005C72A8">
            <w:pPr>
              <w:pStyle w:val="TAL"/>
              <w:snapToGrid w:val="0"/>
              <w:jc w:val="center"/>
              <w:rPr>
                <w:b/>
                <w:kern w:val="1"/>
              </w:rPr>
            </w:pPr>
            <w:r w:rsidRPr="009743EA">
              <w:rPr>
                <w:b/>
                <w:kern w:val="1"/>
              </w:rPr>
              <w:t>API Name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E8787C" w14:textId="77777777" w:rsidR="008B1B88" w:rsidRPr="005A2D7C" w:rsidRDefault="008B1B88" w:rsidP="005A2D7C">
            <w:pPr>
              <w:pStyle w:val="TAL"/>
              <w:rPr>
                <w:rFonts w:eastAsia="Calibri Light"/>
              </w:rPr>
            </w:pPr>
            <w:r w:rsidRPr="005A2D7C">
              <w:rPr>
                <w:rFonts w:eastAsia="Calibri Light"/>
              </w:rPr>
              <w:t xml:space="preserve">&lt;timeSeriesInstance&gt; resource DELETE with </w:t>
            </w:r>
            <w:r w:rsidR="00984FEF" w:rsidRPr="005A2D7C">
              <w:rPr>
                <w:rFonts w:eastAsia="Calibri Light"/>
              </w:rPr>
              <w:t>resultContent</w:t>
            </w:r>
            <w:r w:rsidRPr="005A2D7C">
              <w:rPr>
                <w:rFonts w:eastAsia="Calibri Light"/>
              </w:rPr>
              <w:t xml:space="preserve"> parameter</w:t>
            </w:r>
          </w:p>
        </w:tc>
      </w:tr>
      <w:tr w:rsidR="008B1B88" w:rsidRPr="009743EA" w14:paraId="222151B0" w14:textId="77777777" w:rsidTr="005A2D7C">
        <w:trPr>
          <w:jc w:val="center"/>
        </w:trPr>
        <w:tc>
          <w:tcPr>
            <w:tcW w:w="1286" w:type="dxa"/>
            <w:tcBorders>
              <w:top w:val="single" w:sz="4" w:space="0" w:color="000000"/>
              <w:left w:val="single" w:sz="4" w:space="0" w:color="000000"/>
              <w:bottom w:val="single" w:sz="4" w:space="0" w:color="000000"/>
            </w:tcBorders>
            <w:shd w:val="clear" w:color="auto" w:fill="E7E6E6"/>
          </w:tcPr>
          <w:p w14:paraId="7692F28C" w14:textId="77777777" w:rsidR="008B1B88" w:rsidRPr="009743EA" w:rsidRDefault="008B1B88" w:rsidP="005C72A8">
            <w:pPr>
              <w:pStyle w:val="TAL"/>
              <w:snapToGrid w:val="0"/>
              <w:jc w:val="center"/>
              <w:rPr>
                <w:b/>
                <w:kern w:val="1"/>
              </w:rPr>
            </w:pPr>
            <w:r w:rsidRPr="009743EA">
              <w:rPr>
                <w:b/>
                <w:kern w:val="1"/>
              </w:rPr>
              <w:t>Target Resource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7E6FCD3B" w14:textId="77777777" w:rsidR="008B1B88" w:rsidRPr="005A2D7C" w:rsidRDefault="008B1B88" w:rsidP="005A2D7C">
            <w:pPr>
              <w:pStyle w:val="TAL"/>
              <w:rPr>
                <w:rFonts w:eastAsia="Calibri Light"/>
              </w:rPr>
            </w:pPr>
            <w:r w:rsidRPr="005A2D7C">
              <w:rPr>
                <w:rFonts w:eastAsia="Calibri Light"/>
              </w:rPr>
              <w:t>Requested &lt;timeSeriesInstance&gt; resource</w:t>
            </w:r>
          </w:p>
        </w:tc>
      </w:tr>
      <w:tr w:rsidR="008B1B88" w:rsidRPr="009743EA" w14:paraId="72F0D023"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73478D26" w14:textId="77777777" w:rsidR="008B1B88" w:rsidRPr="009743EA" w:rsidRDefault="008B1B88" w:rsidP="005C72A8">
            <w:pPr>
              <w:pStyle w:val="TAL"/>
              <w:snapToGrid w:val="0"/>
              <w:jc w:val="center"/>
              <w:rPr>
                <w:b/>
                <w:kern w:val="1"/>
              </w:rPr>
            </w:pPr>
          </w:p>
          <w:p w14:paraId="1AFEDE32" w14:textId="77777777" w:rsidR="008B1B88" w:rsidRPr="009743EA" w:rsidRDefault="008B1B88" w:rsidP="005C72A8">
            <w:pPr>
              <w:pStyle w:val="TAL"/>
              <w:snapToGrid w:val="0"/>
              <w:jc w:val="center"/>
              <w:rPr>
                <w:b/>
                <w:kern w:val="1"/>
              </w:rPr>
            </w:pPr>
            <w:r w:rsidRPr="009743EA">
              <w:rPr>
                <w:b/>
                <w:kern w:val="1"/>
              </w:rPr>
              <w:t>Description</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3E9EF383" w14:textId="77777777" w:rsidR="008B1B88" w:rsidRPr="005A2D7C" w:rsidRDefault="008B1B88" w:rsidP="005A2D7C">
            <w:pPr>
              <w:pStyle w:val="TAL"/>
              <w:rPr>
                <w:rFonts w:eastAsia="Calibri Light"/>
              </w:rPr>
            </w:pPr>
            <w:r w:rsidRPr="005A2D7C">
              <w:t xml:space="preserve">The interface is used to send a &lt;timeSeriesInstance&gt; DELETE request attached with </w:t>
            </w:r>
            <w:r w:rsidR="00984FEF" w:rsidRPr="005A2D7C">
              <w:t>resultContent</w:t>
            </w:r>
            <w:r w:rsidRPr="005A2D7C">
              <w:t xml:space="preserve"> to the Registrar CSE, and the Registrar CSE creates a &lt;timeSeriesInstance&gt; resource and sends back a response</w:t>
            </w:r>
            <w:r w:rsidR="008E2B7F" w:rsidRPr="009743EA">
              <w:t>.</w:t>
            </w:r>
          </w:p>
        </w:tc>
      </w:tr>
      <w:tr w:rsidR="008B1B88" w:rsidRPr="009743EA" w14:paraId="47915C4E"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1B6DCFF8" w14:textId="77777777" w:rsidR="008B1B88" w:rsidRPr="009743EA" w:rsidRDefault="008B1B88" w:rsidP="005C72A8">
            <w:pPr>
              <w:pStyle w:val="TAL"/>
              <w:snapToGrid w:val="0"/>
              <w:jc w:val="center"/>
              <w:rPr>
                <w:b/>
                <w:kern w:val="1"/>
              </w:rPr>
            </w:pPr>
          </w:p>
          <w:p w14:paraId="5ED01D4E" w14:textId="77777777" w:rsidR="008B1B88" w:rsidRPr="009743EA" w:rsidRDefault="008B1B88" w:rsidP="005C72A8">
            <w:pPr>
              <w:pStyle w:val="TAL"/>
              <w:snapToGrid w:val="0"/>
              <w:jc w:val="center"/>
              <w:rPr>
                <w:b/>
                <w:kern w:val="1"/>
              </w:rPr>
            </w:pPr>
          </w:p>
          <w:p w14:paraId="71012CB9" w14:textId="77777777" w:rsidR="008B1B88" w:rsidRPr="009743EA" w:rsidRDefault="008B1B88" w:rsidP="005C72A8">
            <w:pPr>
              <w:pStyle w:val="TAL"/>
              <w:snapToGrid w:val="0"/>
              <w:jc w:val="center"/>
              <w:rPr>
                <w:b/>
                <w:kern w:val="1"/>
              </w:rPr>
            </w:pPr>
          </w:p>
          <w:p w14:paraId="551DAAEB" w14:textId="77777777" w:rsidR="008B1B88" w:rsidRPr="009743EA" w:rsidRDefault="008B1B88" w:rsidP="005C72A8">
            <w:pPr>
              <w:pStyle w:val="TAL"/>
              <w:snapToGrid w:val="0"/>
              <w:jc w:val="center"/>
              <w:rPr>
                <w:b/>
                <w:kern w:val="1"/>
              </w:rPr>
            </w:pPr>
          </w:p>
          <w:p w14:paraId="6E32E0FF" w14:textId="77777777" w:rsidR="008B1B88" w:rsidRPr="009743EA" w:rsidRDefault="008B1B88" w:rsidP="005C72A8">
            <w:pPr>
              <w:pStyle w:val="TAL"/>
              <w:snapToGrid w:val="0"/>
              <w:jc w:val="center"/>
              <w:rPr>
                <w:b/>
                <w:kern w:val="1"/>
              </w:rPr>
            </w:pPr>
            <w:r w:rsidRPr="009743EA">
              <w:rPr>
                <w:b/>
                <w:kern w:val="1"/>
              </w:rPr>
              <w:t>Resource Structure before Sending Request</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30EE787F" w14:textId="1B8E7A8E" w:rsidR="008B1B88" w:rsidRPr="009743EA" w:rsidRDefault="00654563" w:rsidP="005A2D7C">
            <w:pPr>
              <w:pStyle w:val="FL"/>
              <w:rPr>
                <w:lang w:eastAsia="ko-KR"/>
              </w:rPr>
            </w:pPr>
            <w:r w:rsidRPr="005A2D7C">
              <w:rPr>
                <w:rFonts w:eastAsia="Calibri"/>
                <w:color w:val="000000"/>
                <w:sz w:val="24"/>
                <w:szCs w:val="24"/>
              </w:rPr>
            </w:r>
            <w:r w:rsidRPr="005A2D7C">
              <w:rPr>
                <w:rFonts w:eastAsia="Calibri"/>
                <w:color w:val="000000"/>
                <w:sz w:val="24"/>
                <w:szCs w:val="24"/>
              </w:rPr>
              <w:pict w14:anchorId="30ADEF42">
                <v:group id="그룹 31" o:spid="_x0000_s1042" style="width:280.05pt;height:143.15pt;mso-position-horizontal-relative:char;mso-position-vertical-relative:line" coordsize="35567,18181">
                  <v:rect id="직사각형 2" o:spid="_x0000_s1043" style="position:absolute;width:11683;height:3652;visibility:visible;v-text-anchor:middle" filled="f">
                    <v:textbox inset="0,0,0,0">
                      <w:txbxContent>
                        <w:p w14:paraId="0B27A51E" w14:textId="77777777" w:rsidR="004A00AF" w:rsidRDefault="004A00AF" w:rsidP="008B1B88">
                          <w:pPr>
                            <w:pStyle w:val="NormalWeb"/>
                            <w:wordWrap w:val="0"/>
                            <w:spacing w:after="0"/>
                            <w:jc w:val="center"/>
                            <w:rPr>
                              <w:b/>
                              <w:bCs/>
                              <w:color w:val="000000"/>
                              <w:kern w:val="24"/>
                              <w:sz w:val="20"/>
                              <w:szCs w:val="20"/>
                            </w:rPr>
                          </w:pPr>
                          <w:r w:rsidRPr="00D9583F">
                            <w:rPr>
                              <w:b/>
                              <w:bCs/>
                              <w:color w:val="000000"/>
                              <w:kern w:val="24"/>
                              <w:sz w:val="20"/>
                              <w:szCs w:val="20"/>
                            </w:rPr>
                            <w:t>mn</w:t>
                          </w:r>
                          <w:r>
                            <w:rPr>
                              <w:b/>
                              <w:bCs/>
                              <w:color w:val="000000"/>
                              <w:kern w:val="24"/>
                              <w:sz w:val="20"/>
                              <w:szCs w:val="20"/>
                            </w:rPr>
                            <w:t>-name</w:t>
                          </w:r>
                        </w:p>
                        <w:p w14:paraId="0AF62F24" w14:textId="77777777" w:rsidR="004A00AF" w:rsidRDefault="004A00AF" w:rsidP="008B1B88">
                          <w:pPr>
                            <w:pStyle w:val="NormalWeb"/>
                            <w:wordWrap w:val="0"/>
                            <w:spacing w:after="0"/>
                            <w:jc w:val="center"/>
                          </w:pPr>
                          <w:r>
                            <w:rPr>
                              <w:b/>
                              <w:bCs/>
                              <w:color w:val="000000"/>
                              <w:kern w:val="24"/>
                              <w:sz w:val="20"/>
                              <w:szCs w:val="20"/>
                            </w:rPr>
                            <w:t>(CSEBase)</w:t>
                          </w:r>
                        </w:p>
                      </w:txbxContent>
                    </v:textbox>
                  </v:rect>
                  <v:line id="직선 연결선 3" o:spid="_x0000_s1044" style="position:absolute;flip:x;visibility:visible" from="6008,3620" to="6008,6097" o:connectortype="straight" strokeweight=".5pt">
                    <v:stroke joinstyle="miter"/>
                  </v:line>
                  <v:rect id="직사각형 4" o:spid="_x0000_s1045" style="position:absolute;left:8072;top:4859;width:11684;height:2530;visibility:visible;v-text-anchor:middle" filled="f">
                    <v:textbox inset="0,0,0,0">
                      <w:txbxContent>
                        <w:p w14:paraId="0F032416" w14:textId="77777777" w:rsidR="004A00AF" w:rsidRDefault="004A00AF" w:rsidP="008B1B88">
                          <w:pPr>
                            <w:pStyle w:val="NormalWeb"/>
                            <w:wordWrap w:val="0"/>
                            <w:spacing w:after="0"/>
                            <w:jc w:val="center"/>
                            <w:rPr>
                              <w:b/>
                              <w:bCs/>
                              <w:color w:val="000000"/>
                              <w:kern w:val="24"/>
                              <w:sz w:val="18"/>
                              <w:szCs w:val="18"/>
                            </w:rPr>
                          </w:pPr>
                          <w:r>
                            <w:rPr>
                              <w:b/>
                              <w:bCs/>
                              <w:color w:val="000000"/>
                              <w:kern w:val="24"/>
                              <w:sz w:val="18"/>
                              <w:szCs w:val="18"/>
                            </w:rPr>
                            <w:t>ae</w:t>
                          </w:r>
                          <w:r w:rsidRPr="00D9583F">
                            <w:rPr>
                              <w:b/>
                              <w:bCs/>
                              <w:color w:val="000000"/>
                              <w:kern w:val="24"/>
                              <w:sz w:val="18"/>
                              <w:szCs w:val="18"/>
                            </w:rPr>
                            <w:t xml:space="preserve">_sensor </w:t>
                          </w:r>
                        </w:p>
                        <w:p w14:paraId="068C1C50" w14:textId="77777777" w:rsidR="004A00AF" w:rsidRDefault="004A00AF" w:rsidP="008B1B88">
                          <w:pPr>
                            <w:pStyle w:val="NormalWeb"/>
                            <w:wordWrap w:val="0"/>
                            <w:spacing w:after="0"/>
                            <w:jc w:val="center"/>
                          </w:pPr>
                          <w:r w:rsidRPr="00D9583F">
                            <w:rPr>
                              <w:b/>
                              <w:bCs/>
                              <w:color w:val="000000"/>
                              <w:kern w:val="24"/>
                              <w:sz w:val="18"/>
                              <w:szCs w:val="18"/>
                            </w:rPr>
                            <w:t>(AE)</w:t>
                          </w:r>
                        </w:p>
                      </w:txbxContent>
                    </v:textbox>
                  </v:rect>
                  <v:line id="직선 연결선 5" o:spid="_x0000_s1046" style="position:absolute;flip:x;visibility:visible" from="13930,7401" to="13930,9879" o:connectortype="straight" strokeweight=".5pt">
                    <v:stroke joinstyle="miter"/>
                  </v:line>
                  <v:line id="직선 연결선 6" o:spid="_x0000_s1047" style="position:absolute;visibility:visible" from="6008,6081" to="8072,6097" o:connectortype="straight" strokeweight=".5pt">
                    <v:stroke joinstyle="miter"/>
                  </v:line>
                  <v:line id="직선 연결선 7" o:spid="_x0000_s1048" style="position:absolute;visibility:visible" from="13914,9863" to="15978,9879" o:connectortype="straight" strokeweight=".5pt">
                    <v:stroke joinstyle="miter"/>
                  </v:line>
                  <v:rect id="직사각형 8" o:spid="_x0000_s1049" style="position:absolute;left:15978;top:8640;width:11684;height:2530;visibility:visible;v-text-anchor:middle" filled="f">
                    <v:textbox inset="0,0,0,0">
                      <w:txbxContent>
                        <w:p w14:paraId="172C3D32" w14:textId="77777777" w:rsidR="004A00AF" w:rsidRPr="000071D7" w:rsidRDefault="004A00AF" w:rsidP="008B1B88">
                          <w:pPr>
                            <w:pStyle w:val="NormalWeb"/>
                            <w:wordWrap w:val="0"/>
                            <w:spacing w:after="0"/>
                            <w:jc w:val="center"/>
                            <w:rPr>
                              <w:b/>
                              <w:bCs/>
                              <w:color w:val="000000"/>
                              <w:kern w:val="24"/>
                              <w:sz w:val="16"/>
                              <w:szCs w:val="16"/>
                            </w:rPr>
                          </w:pPr>
                          <w:r w:rsidRPr="000071D7">
                            <w:rPr>
                              <w:b/>
                              <w:bCs/>
                              <w:color w:val="000000"/>
                              <w:kern w:val="24"/>
                              <w:sz w:val="16"/>
                              <w:szCs w:val="16"/>
                            </w:rPr>
                            <w:t>timeSeries_cont</w:t>
                          </w:r>
                        </w:p>
                        <w:p w14:paraId="173454E0" w14:textId="77777777" w:rsidR="004A00AF" w:rsidRPr="0014097E" w:rsidRDefault="004A00AF" w:rsidP="008B1B88">
                          <w:pPr>
                            <w:pStyle w:val="NormalWeb"/>
                            <w:wordWrap w:val="0"/>
                            <w:spacing w:after="0"/>
                            <w:jc w:val="center"/>
                            <w:rPr>
                              <w:b/>
                              <w:sz w:val="16"/>
                              <w:lang w:eastAsia="ko-KR"/>
                            </w:rPr>
                          </w:pPr>
                          <w:r w:rsidRPr="0014097E">
                            <w:rPr>
                              <w:b/>
                              <w:sz w:val="16"/>
                              <w:lang w:eastAsia="ko-KR"/>
                            </w:rPr>
                            <w:t>(timeSeries)</w:t>
                          </w:r>
                        </w:p>
                      </w:txbxContent>
                    </v:textbox>
                  </v:rect>
                  <v:line id="직선 연결선 9" o:spid="_x0000_s1050" style="position:absolute;flip:x;visibility:visible" from="21820,11182" to="21820,13840" o:connectortype="straight" strokeweight=".5pt">
                    <v:stroke joinstyle="miter"/>
                  </v:line>
                  <v:line id="직선 연결선 10" o:spid="_x0000_s1051" style="position:absolute;visibility:visible" from="21820,13840" to="23884,13856" o:connectortype="straight" strokeweight=".5pt">
                    <v:stroke joinstyle="miter"/>
                  </v:line>
                  <v:rect id="직사각형 11" o:spid="_x0000_s1052" style="position:absolute;left:23868;top:12421;width:11684;height:2530;visibility:visible;v-text-anchor:middle" filled="f">
                    <v:textbox inset="0,0,0,0">
                      <w:txbxContent>
                        <w:p w14:paraId="5E08F20F" w14:textId="77777777" w:rsidR="004A00AF" w:rsidRDefault="004A00AF" w:rsidP="008B1B88">
                          <w:pPr>
                            <w:pStyle w:val="NormalWeb"/>
                            <w:wordWrap w:val="0"/>
                            <w:spacing w:after="0"/>
                            <w:jc w:val="center"/>
                            <w:rPr>
                              <w:b/>
                              <w:bCs/>
                              <w:color w:val="000000"/>
                              <w:kern w:val="24"/>
                              <w:sz w:val="16"/>
                              <w:szCs w:val="16"/>
                              <w:lang w:eastAsia="ko-KR"/>
                            </w:rPr>
                          </w:pPr>
                          <w:r>
                            <w:rPr>
                              <w:rFonts w:hint="eastAsia"/>
                              <w:b/>
                              <w:bCs/>
                              <w:color w:val="000000"/>
                              <w:kern w:val="24"/>
                              <w:sz w:val="16"/>
                              <w:szCs w:val="16"/>
                              <w:lang w:eastAsia="ko-KR"/>
                            </w:rPr>
                            <w:t>tsi_</w:t>
                          </w:r>
                          <w:r>
                            <w:rPr>
                              <w:b/>
                              <w:bCs/>
                              <w:color w:val="000000"/>
                              <w:kern w:val="24"/>
                              <w:sz w:val="16"/>
                              <w:szCs w:val="16"/>
                              <w:lang w:eastAsia="ko-KR"/>
                            </w:rPr>
                            <w:t>value1</w:t>
                          </w:r>
                        </w:p>
                        <w:p w14:paraId="183B0131" w14:textId="77777777" w:rsidR="004A00AF" w:rsidRDefault="004A00AF" w:rsidP="008B1B88">
                          <w:pPr>
                            <w:pStyle w:val="NormalWeb"/>
                            <w:wordWrap w:val="0"/>
                            <w:spacing w:after="0"/>
                            <w:jc w:val="center"/>
                          </w:pPr>
                          <w:r>
                            <w:rPr>
                              <w:b/>
                              <w:bCs/>
                              <w:color w:val="000000"/>
                              <w:kern w:val="24"/>
                              <w:sz w:val="16"/>
                              <w:szCs w:val="16"/>
                            </w:rPr>
                            <w:t>(</w:t>
                          </w:r>
                          <w:r w:rsidRPr="00D9583F">
                            <w:rPr>
                              <w:b/>
                              <w:bCs/>
                              <w:color w:val="000000"/>
                              <w:kern w:val="24"/>
                              <w:sz w:val="16"/>
                              <w:szCs w:val="16"/>
                            </w:rPr>
                            <w:t>timeSeries_instance</w:t>
                          </w:r>
                          <w:r>
                            <w:rPr>
                              <w:b/>
                              <w:bCs/>
                              <w:color w:val="000000"/>
                              <w:kern w:val="24"/>
                              <w:sz w:val="16"/>
                              <w:szCs w:val="16"/>
                            </w:rPr>
                            <w:t>)</w:t>
                          </w:r>
                        </w:p>
                      </w:txbxContent>
                    </v:textbox>
                  </v:rect>
                  <v:line id="직선 연결선 12" o:spid="_x0000_s1053" style="position:absolute;visibility:visible" from="21841,13840" to="21857,16889" o:connectortype="straight" strokeweight=".5pt">
                    <v:stroke joinstyle="miter"/>
                  </v:line>
                  <v:line id="직선 연결선 13" o:spid="_x0000_s1054" style="position:absolute;visibility:visible" from="21841,16873" to="23905,16889" o:connectortype="straight" strokeweight=".5pt">
                    <v:stroke joinstyle="miter"/>
                  </v:line>
                  <v:rect id="직사각형 14" o:spid="_x0000_s1055" style="position:absolute;left:23884;top:15650;width:11683;height:2531;visibility:visible;v-text-anchor:middle" filled="f">
                    <v:textbox inset="0,0,0,0">
                      <w:txbxContent>
                        <w:p w14:paraId="441A2F09" w14:textId="77777777" w:rsidR="004A00AF" w:rsidRDefault="004A00AF" w:rsidP="008B1B88">
                          <w:pPr>
                            <w:pStyle w:val="NormalWeb"/>
                            <w:wordWrap w:val="0"/>
                            <w:spacing w:after="0"/>
                            <w:jc w:val="center"/>
                            <w:rPr>
                              <w:b/>
                              <w:bCs/>
                              <w:color w:val="000000"/>
                              <w:kern w:val="24"/>
                              <w:sz w:val="16"/>
                              <w:szCs w:val="16"/>
                              <w:lang w:eastAsia="ko-KR"/>
                            </w:rPr>
                          </w:pPr>
                          <w:r>
                            <w:rPr>
                              <w:rFonts w:hint="eastAsia"/>
                              <w:b/>
                              <w:bCs/>
                              <w:color w:val="000000"/>
                              <w:kern w:val="24"/>
                              <w:sz w:val="16"/>
                              <w:szCs w:val="16"/>
                              <w:lang w:eastAsia="ko-KR"/>
                            </w:rPr>
                            <w:t>tsi_</w:t>
                          </w:r>
                          <w:r>
                            <w:rPr>
                              <w:b/>
                              <w:bCs/>
                              <w:color w:val="000000"/>
                              <w:kern w:val="24"/>
                              <w:sz w:val="16"/>
                              <w:szCs w:val="16"/>
                              <w:lang w:eastAsia="ko-KR"/>
                            </w:rPr>
                            <w:t>value2</w:t>
                          </w:r>
                        </w:p>
                        <w:p w14:paraId="3B8B565E" w14:textId="77777777" w:rsidR="004A00AF" w:rsidRDefault="004A00AF" w:rsidP="008B1B88">
                          <w:pPr>
                            <w:pStyle w:val="NormalWeb"/>
                            <w:wordWrap w:val="0"/>
                            <w:spacing w:after="0"/>
                            <w:jc w:val="center"/>
                          </w:pPr>
                          <w:r>
                            <w:rPr>
                              <w:b/>
                              <w:bCs/>
                              <w:color w:val="000000"/>
                              <w:kern w:val="24"/>
                              <w:sz w:val="16"/>
                              <w:szCs w:val="16"/>
                            </w:rPr>
                            <w:t>(</w:t>
                          </w:r>
                          <w:r w:rsidRPr="00D9583F">
                            <w:rPr>
                              <w:b/>
                              <w:bCs/>
                              <w:color w:val="000000"/>
                              <w:kern w:val="24"/>
                              <w:sz w:val="16"/>
                              <w:szCs w:val="16"/>
                            </w:rPr>
                            <w:t>timeSeries_instance</w:t>
                          </w:r>
                          <w:r>
                            <w:rPr>
                              <w:b/>
                              <w:bCs/>
                              <w:color w:val="000000"/>
                              <w:kern w:val="24"/>
                              <w:sz w:val="16"/>
                              <w:szCs w:val="16"/>
                            </w:rPr>
                            <w:t>)</w:t>
                          </w:r>
                        </w:p>
                      </w:txbxContent>
                    </v:textbox>
                  </v:rect>
                  <w10:wrap type="none"/>
                  <w10:anchorlock/>
                </v:group>
              </w:pict>
            </w:r>
          </w:p>
        </w:tc>
      </w:tr>
      <w:tr w:rsidR="008B1B88" w:rsidRPr="009743EA" w14:paraId="2F61BEED"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2E8EF0B5" w14:textId="77777777" w:rsidR="008B1B88" w:rsidRPr="009743EA" w:rsidRDefault="008B1B88" w:rsidP="005C72A8">
            <w:pPr>
              <w:pStyle w:val="TAL"/>
              <w:snapToGrid w:val="0"/>
              <w:jc w:val="center"/>
              <w:rPr>
                <w:b/>
                <w:kern w:val="1"/>
              </w:rPr>
            </w:pPr>
          </w:p>
          <w:p w14:paraId="3CB51776" w14:textId="77777777" w:rsidR="008B1B88" w:rsidRPr="009743EA" w:rsidRDefault="008B1B88" w:rsidP="005C72A8">
            <w:pPr>
              <w:pStyle w:val="TAL"/>
              <w:snapToGrid w:val="0"/>
              <w:jc w:val="center"/>
              <w:rPr>
                <w:b/>
                <w:kern w:val="1"/>
              </w:rPr>
            </w:pPr>
          </w:p>
          <w:p w14:paraId="0A51DD31" w14:textId="77777777" w:rsidR="008B1B88" w:rsidRPr="009743EA" w:rsidRDefault="008B1B88" w:rsidP="005C72A8">
            <w:pPr>
              <w:pStyle w:val="TAL"/>
              <w:snapToGrid w:val="0"/>
              <w:jc w:val="center"/>
              <w:rPr>
                <w:b/>
                <w:kern w:val="1"/>
              </w:rPr>
            </w:pPr>
          </w:p>
          <w:p w14:paraId="019F53AE" w14:textId="77777777" w:rsidR="008B1B88" w:rsidRPr="009743EA" w:rsidRDefault="008B1B88" w:rsidP="005C72A8">
            <w:pPr>
              <w:pStyle w:val="TAL"/>
              <w:snapToGrid w:val="0"/>
              <w:jc w:val="center"/>
              <w:rPr>
                <w:b/>
                <w:kern w:val="1"/>
              </w:rPr>
            </w:pPr>
          </w:p>
          <w:p w14:paraId="5859FA80" w14:textId="77777777" w:rsidR="008B1B88" w:rsidRPr="009743EA" w:rsidRDefault="008B1B88" w:rsidP="005C72A8">
            <w:pPr>
              <w:pStyle w:val="TAL"/>
              <w:snapToGrid w:val="0"/>
              <w:jc w:val="center"/>
              <w:rPr>
                <w:b/>
                <w:kern w:val="1"/>
              </w:rPr>
            </w:pPr>
          </w:p>
          <w:p w14:paraId="0EEBD480" w14:textId="77777777" w:rsidR="008B1B88" w:rsidRPr="009743EA" w:rsidRDefault="008B1B88" w:rsidP="005C72A8">
            <w:pPr>
              <w:pStyle w:val="TAL"/>
              <w:snapToGrid w:val="0"/>
              <w:jc w:val="center"/>
              <w:rPr>
                <w:b/>
                <w:kern w:val="1"/>
              </w:rPr>
            </w:pPr>
            <w:r w:rsidRPr="009743EA">
              <w:rPr>
                <w:b/>
                <w:kern w:val="1"/>
              </w:rPr>
              <w:t>Call Flow</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0843E2D5" w14:textId="44006D35" w:rsidR="008B1B88" w:rsidRPr="005A2D7C" w:rsidRDefault="00654563" w:rsidP="005A2D7C">
            <w:pPr>
              <w:pStyle w:val="FL"/>
            </w:pPr>
            <w:r w:rsidRPr="005A2D7C">
              <w:rPr>
                <w:sz w:val="18"/>
              </w:rPr>
            </w:r>
            <w:r w:rsidRPr="005A2D7C">
              <w:rPr>
                <w:sz w:val="18"/>
              </w:rPr>
              <w:pict w14:anchorId="1BC08547">
                <v:group id="_x0000_s1160" style="width:261pt;height:133.25pt;mso-position-horizontal-relative:char;mso-position-vertical-relative:line" coordsize="33147,16922">
                  <v:roundrect id="모서리가 둥근 직사각형 2" o:spid="_x0000_s1161" style="position:absolute;width:9398;height:6810;visibility:visible;v-text-anchor:middle" arcsize="10923f" fillcolor="#5b9bd5" strokecolor="#d9d9d9" strokeweight=".5pt">
                    <v:stroke joinstyle="miter"/>
                    <v:textbox>
                      <w:txbxContent>
                        <w:p w14:paraId="3D850722" w14:textId="77777777" w:rsidR="004A00AF" w:rsidRPr="00B658BD" w:rsidRDefault="004A00AF" w:rsidP="008B1B88">
                          <w:pPr>
                            <w:pStyle w:val="NormalWeb"/>
                            <w:wordWrap w:val="0"/>
                            <w:spacing w:after="0"/>
                            <w:jc w:val="center"/>
                            <w:rPr>
                              <w:rFonts w:ascii="Malgun Gothic" w:hAnsi="Malgun Gothic"/>
                              <w:color w:val="FFFFFF"/>
                              <w:kern w:val="24"/>
                              <w:sz w:val="10"/>
                              <w:szCs w:val="10"/>
                            </w:rPr>
                          </w:pPr>
                        </w:p>
                        <w:p w14:paraId="336F764C" w14:textId="77777777" w:rsidR="004A00AF" w:rsidRPr="00B658BD" w:rsidRDefault="004A00AF" w:rsidP="008B1B88">
                          <w:pPr>
                            <w:pStyle w:val="NormalWeb"/>
                            <w:wordWrap w:val="0"/>
                            <w:spacing w:after="0"/>
                            <w:jc w:val="center"/>
                            <w:rPr>
                              <w:sz w:val="36"/>
                            </w:rPr>
                          </w:pPr>
                          <w:r w:rsidRPr="00B658BD">
                            <w:rPr>
                              <w:rFonts w:ascii="Malgun Gothic" w:hAnsi="Malgun Gothic" w:hint="eastAsia"/>
                              <w:color w:val="FFFFFF"/>
                              <w:kern w:val="24"/>
                              <w:szCs w:val="19"/>
                            </w:rPr>
                            <w:t>originator</w:t>
                          </w:r>
                        </w:p>
                      </w:txbxContent>
                    </v:textbox>
                  </v:roundrect>
                  <v:line id="직선 연결선 3" o:spid="_x0000_s1162" style="position:absolute;visibility:visible" from="4826,6810" to="4826,16922" o:connectortype="straight" strokecolor="windowText" strokeweight=".5pt">
                    <v:stroke dashstyle="longDash" joinstyle="miter"/>
                  </v:line>
                  <v:shape id="직선 화살표 연결선 4" o:spid="_x0000_s1163" type="#_x0000_t32" style="position:absolute;left:5524;top:10810;width:22082;height:32;visibility:visible" o:connectortype="straight" strokecolor="#5b9bd5" strokeweight="1.5pt">
                    <v:stroke endarrow="block" endarrowlength="long" joinstyle="miter" endcap="round"/>
                  </v:shape>
                  <v:shape id="TextBox 36" o:spid="_x0000_s1164" type="#_x0000_t202" style="position:absolute;left:8337;top:8938;width:16459;height:2451;visibility:visible" filled="f" stroked="f">
                    <v:textbox style="mso-fit-shape-to-text:t">
                      <w:txbxContent>
                        <w:p w14:paraId="430BF768" w14:textId="77777777" w:rsidR="004A00AF" w:rsidRDefault="004A00AF" w:rsidP="008B1B88">
                          <w:pPr>
                            <w:pStyle w:val="NormalWeb"/>
                            <w:wordWrap w:val="0"/>
                            <w:spacing w:after="0"/>
                          </w:pPr>
                          <w:r>
                            <w:rPr>
                              <w:rFonts w:ascii="Malgun Gothic" w:hAnsi="Malgun Gothic"/>
                              <w:color w:val="5B9BD5"/>
                              <w:kern w:val="24"/>
                              <w:sz w:val="14"/>
                              <w:szCs w:val="14"/>
                            </w:rPr>
                            <w:t>timeSeriesInstance delete</w:t>
                          </w:r>
                          <w:r w:rsidRPr="00B658BD">
                            <w:rPr>
                              <w:rFonts w:ascii="Malgun Gothic" w:hAnsi="Malgun Gothic" w:hint="eastAsia"/>
                              <w:color w:val="5B9BD5"/>
                              <w:kern w:val="24"/>
                              <w:sz w:val="14"/>
                              <w:szCs w:val="14"/>
                            </w:rPr>
                            <w:t xml:space="preserve"> request</w:t>
                          </w:r>
                        </w:p>
                      </w:txbxContent>
                    </v:textbox>
                  </v:shape>
                  <v:shape id="TextBox 37" o:spid="_x0000_s1165" type="#_x0000_t202" style="position:absolute;left:14382;top:12889;width:6160;height:2452;visibility:visible" filled="f" stroked="f">
                    <v:textbox style="mso-fit-shape-to-text:t">
                      <w:txbxContent>
                        <w:p w14:paraId="6E8AD4C0" w14:textId="77777777" w:rsidR="004A00AF" w:rsidRDefault="004A00AF" w:rsidP="008B1B88">
                          <w:pPr>
                            <w:pStyle w:val="NormalWeb"/>
                            <w:wordWrap w:val="0"/>
                            <w:spacing w:after="0"/>
                          </w:pPr>
                          <w:r w:rsidRPr="00B658BD">
                            <w:rPr>
                              <w:rFonts w:ascii="Malgun Gothic" w:hAnsi="Malgun Gothic" w:hint="eastAsia"/>
                              <w:color w:val="5B9BD5"/>
                              <w:kern w:val="24"/>
                              <w:sz w:val="14"/>
                              <w:szCs w:val="14"/>
                            </w:rPr>
                            <w:t>Response</w:t>
                          </w:r>
                        </w:p>
                      </w:txbxContent>
                    </v:textbox>
                  </v:shape>
                  <v:shape id="직선 화살표 연결선 7" o:spid="_x0000_s1166" type="#_x0000_t32" style="position:absolute;left:5873;top:14636;width:21733;height:64;flip:x y;visibility:visible" o:connectortype="straight" strokecolor="#5b9bd5" strokeweight="1.5pt">
                    <v:stroke endarrow="block" endarrowlength="long" joinstyle="miter" endcap="round"/>
                  </v:shape>
                  <v:roundrect id="모서리가 둥근 직사각형 8" o:spid="_x0000_s1167" style="position:absolute;left:23749;width:9398;height:6810;visibility:visible;v-text-anchor:middle" arcsize="10923f" fillcolor="#5b9bd5" strokecolor="#d9d9d9" strokeweight=".5pt">
                    <v:stroke joinstyle="miter"/>
                    <v:textbox>
                      <w:txbxContent>
                        <w:p w14:paraId="226E03F9" w14:textId="77777777" w:rsidR="004A00AF" w:rsidRPr="00B658BD" w:rsidRDefault="004A00AF" w:rsidP="008B1B88">
                          <w:pPr>
                            <w:pStyle w:val="NormalWeb"/>
                            <w:wordWrap w:val="0"/>
                            <w:spacing w:after="0"/>
                            <w:jc w:val="center"/>
                            <w:rPr>
                              <w:rFonts w:ascii="Malgun Gothic" w:hAnsi="Malgun Gothic"/>
                              <w:color w:val="FFFFFF"/>
                              <w:kern w:val="24"/>
                              <w:sz w:val="10"/>
                            </w:rPr>
                          </w:pPr>
                        </w:p>
                        <w:p w14:paraId="719B2C3D" w14:textId="77777777" w:rsidR="004A00AF" w:rsidRPr="00B658BD" w:rsidRDefault="004A00AF" w:rsidP="008B1B88">
                          <w:pPr>
                            <w:pStyle w:val="NormalWeb"/>
                            <w:wordWrap w:val="0"/>
                            <w:spacing w:after="0"/>
                            <w:jc w:val="center"/>
                          </w:pPr>
                          <w:r w:rsidRPr="00B658BD">
                            <w:rPr>
                              <w:rFonts w:ascii="Malgun Gothic" w:hAnsi="Malgun Gothic" w:hint="eastAsia"/>
                              <w:color w:val="FFFFFF"/>
                              <w:kern w:val="24"/>
                            </w:rPr>
                            <w:t>mn</w:t>
                          </w:r>
                          <w:r w:rsidRPr="00B658BD">
                            <w:rPr>
                              <w:rFonts w:ascii="Malgun Gothic" w:hAnsi="Malgun Gothic"/>
                              <w:color w:val="FFFFFF"/>
                              <w:kern w:val="24"/>
                            </w:rPr>
                            <w:t>-name</w:t>
                          </w:r>
                        </w:p>
                      </w:txbxContent>
                    </v:textbox>
                  </v:roundrect>
                  <v:line id="직선 연결선 9" o:spid="_x0000_s1168" style="position:absolute;visibility:visible" from="28575,6810" to="28575,16922" o:connectortype="straight" strokecolor="windowText" strokeweight=".5pt">
                    <v:stroke dashstyle="longDash" joinstyle="miter"/>
                  </v:line>
                  <w10:wrap type="none"/>
                  <w10:anchorlock/>
                </v:group>
              </w:pict>
            </w:r>
          </w:p>
        </w:tc>
      </w:tr>
      <w:tr w:rsidR="008B1B88" w:rsidRPr="009743EA" w14:paraId="6E65EE90"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53E650C1" w14:textId="77777777" w:rsidR="008B1B88" w:rsidRPr="009743EA" w:rsidRDefault="008B1B88" w:rsidP="005C72A8">
            <w:pPr>
              <w:pStyle w:val="TAL"/>
              <w:snapToGrid w:val="0"/>
              <w:jc w:val="center"/>
              <w:rPr>
                <w:b/>
                <w:kern w:val="1"/>
              </w:rPr>
            </w:pPr>
          </w:p>
          <w:p w14:paraId="45B4E0F7" w14:textId="77777777" w:rsidR="008B1B88" w:rsidRPr="009743EA" w:rsidRDefault="008B1B88" w:rsidP="005C72A8">
            <w:pPr>
              <w:pStyle w:val="TAL"/>
              <w:snapToGrid w:val="0"/>
              <w:jc w:val="center"/>
              <w:rPr>
                <w:b/>
                <w:kern w:val="1"/>
              </w:rPr>
            </w:pPr>
          </w:p>
          <w:p w14:paraId="4727504D" w14:textId="77777777" w:rsidR="008B1B88" w:rsidRPr="009743EA" w:rsidRDefault="008B1B88" w:rsidP="005C72A8">
            <w:pPr>
              <w:pStyle w:val="TAL"/>
              <w:snapToGrid w:val="0"/>
              <w:jc w:val="center"/>
              <w:rPr>
                <w:b/>
                <w:kern w:val="1"/>
              </w:rPr>
            </w:pPr>
            <w:r w:rsidRPr="009743EA">
              <w:rPr>
                <w:b/>
                <w:kern w:val="1"/>
              </w:rPr>
              <w:t>HTTP Header Information</w:t>
            </w:r>
          </w:p>
          <w:p w14:paraId="4A407B61" w14:textId="77777777" w:rsidR="008B1B88" w:rsidRPr="009743EA" w:rsidRDefault="008B1B88" w:rsidP="005C72A8">
            <w:pPr>
              <w:pStyle w:val="TAL"/>
              <w:snapToGrid w:val="0"/>
              <w:jc w:val="center"/>
              <w:rPr>
                <w:b/>
                <w:kern w:val="1"/>
              </w:rPr>
            </w:pPr>
          </w:p>
          <w:p w14:paraId="26CA172D" w14:textId="77777777" w:rsidR="008B1B88" w:rsidRPr="009743EA" w:rsidRDefault="008B1B88" w:rsidP="008E2B7F">
            <w:pPr>
              <w:pStyle w:val="TAL"/>
              <w:snapToGrid w:val="0"/>
              <w:jc w:val="center"/>
              <w:rPr>
                <w:b/>
                <w:kern w:val="1"/>
              </w:rPr>
            </w:pPr>
          </w:p>
          <w:p w14:paraId="31E7D225" w14:textId="77777777" w:rsidR="00FE3B5F" w:rsidRPr="009743EA" w:rsidRDefault="00FE3B5F" w:rsidP="008E2B7F">
            <w:pPr>
              <w:pStyle w:val="TAL"/>
              <w:snapToGrid w:val="0"/>
              <w:jc w:val="center"/>
              <w:rPr>
                <w:b/>
                <w:kern w:val="1"/>
              </w:rP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2575A325" w14:textId="77777777" w:rsidR="008B1B88" w:rsidRPr="009743EA" w:rsidRDefault="008B1B88" w:rsidP="005C72A8">
            <w:pPr>
              <w:pStyle w:val="TAL"/>
              <w:snapToGrid w:val="0"/>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01"/>
              <w:gridCol w:w="4359"/>
            </w:tblGrid>
            <w:tr w:rsidR="008B1B88" w:rsidRPr="009743EA" w14:paraId="44772729" w14:textId="77777777" w:rsidTr="005A2D7C">
              <w:trPr>
                <w:jc w:val="center"/>
              </w:trPr>
              <w:tc>
                <w:tcPr>
                  <w:tcW w:w="1501" w:type="dxa"/>
                  <w:shd w:val="clear" w:color="auto" w:fill="9CC2E5"/>
                </w:tcPr>
                <w:p w14:paraId="2D0083C8" w14:textId="77777777" w:rsidR="008B1B88" w:rsidRPr="009743EA" w:rsidRDefault="008B1B88" w:rsidP="005C72A8">
                  <w:pPr>
                    <w:pStyle w:val="TAL"/>
                    <w:snapToGrid w:val="0"/>
                    <w:jc w:val="center"/>
                    <w:rPr>
                      <w:rFonts w:eastAsia="Calibri"/>
                      <w:b/>
                      <w:szCs w:val="22"/>
                    </w:rPr>
                  </w:pPr>
                  <w:r w:rsidRPr="009743EA">
                    <w:rPr>
                      <w:rFonts w:eastAsia="Calibri"/>
                      <w:b/>
                      <w:szCs w:val="22"/>
                    </w:rPr>
                    <w:t>Header</w:t>
                  </w:r>
                </w:p>
              </w:tc>
              <w:tc>
                <w:tcPr>
                  <w:tcW w:w="4359" w:type="dxa"/>
                  <w:shd w:val="clear" w:color="auto" w:fill="9CC2E5"/>
                </w:tcPr>
                <w:p w14:paraId="07CC521F" w14:textId="77777777" w:rsidR="008B1B88" w:rsidRPr="009743EA" w:rsidRDefault="008B1B88" w:rsidP="005C72A8">
                  <w:pPr>
                    <w:pStyle w:val="TAL"/>
                    <w:snapToGrid w:val="0"/>
                    <w:jc w:val="center"/>
                    <w:rPr>
                      <w:rFonts w:eastAsia="Calibri"/>
                      <w:b/>
                      <w:szCs w:val="22"/>
                    </w:rPr>
                  </w:pPr>
                  <w:r w:rsidRPr="009743EA">
                    <w:rPr>
                      <w:rFonts w:eastAsia="Calibri"/>
                      <w:b/>
                      <w:szCs w:val="22"/>
                    </w:rPr>
                    <w:t>Value</w:t>
                  </w:r>
                </w:p>
              </w:tc>
            </w:tr>
            <w:tr w:rsidR="008B1B88" w:rsidRPr="009743EA" w14:paraId="00020D42" w14:textId="77777777" w:rsidTr="005A2D7C">
              <w:trPr>
                <w:jc w:val="center"/>
              </w:trPr>
              <w:tc>
                <w:tcPr>
                  <w:tcW w:w="1501" w:type="dxa"/>
                  <w:shd w:val="clear" w:color="auto" w:fill="DEEAF6"/>
                </w:tcPr>
                <w:p w14:paraId="2A2616B4" w14:textId="77777777" w:rsidR="008B1B88" w:rsidRPr="009743EA" w:rsidRDefault="008B1B88" w:rsidP="005C72A8">
                  <w:pPr>
                    <w:pStyle w:val="TAL"/>
                    <w:snapToGrid w:val="0"/>
                    <w:jc w:val="center"/>
                    <w:rPr>
                      <w:rFonts w:eastAsia="Calibri"/>
                      <w:szCs w:val="22"/>
                    </w:rPr>
                  </w:pPr>
                  <w:r w:rsidRPr="009743EA">
                    <w:rPr>
                      <w:rFonts w:eastAsia="Calibri"/>
                      <w:szCs w:val="22"/>
                    </w:rPr>
                    <w:t>Accept</w:t>
                  </w:r>
                </w:p>
              </w:tc>
              <w:tc>
                <w:tcPr>
                  <w:tcW w:w="4359" w:type="dxa"/>
                  <w:shd w:val="clear" w:color="auto" w:fill="auto"/>
                </w:tcPr>
                <w:p w14:paraId="1241C3D2" w14:textId="77777777" w:rsidR="008B1B88" w:rsidRPr="009743EA" w:rsidRDefault="008B1B88" w:rsidP="005C72A8">
                  <w:pPr>
                    <w:pStyle w:val="TAL"/>
                    <w:snapToGrid w:val="0"/>
                    <w:rPr>
                      <w:rFonts w:eastAsia="Calibri"/>
                      <w:szCs w:val="22"/>
                    </w:rPr>
                  </w:pPr>
                  <w:r w:rsidRPr="009743EA">
                    <w:rPr>
                      <w:rFonts w:eastAsia="Calibri"/>
                      <w:szCs w:val="22"/>
                    </w:rPr>
                    <w:t>application/json</w:t>
                  </w:r>
                </w:p>
              </w:tc>
            </w:tr>
            <w:tr w:rsidR="008B1B88" w:rsidRPr="009743EA" w14:paraId="2DA853AE" w14:textId="77777777" w:rsidTr="005A2D7C">
              <w:trPr>
                <w:jc w:val="center"/>
              </w:trPr>
              <w:tc>
                <w:tcPr>
                  <w:tcW w:w="1501" w:type="dxa"/>
                  <w:shd w:val="clear" w:color="auto" w:fill="DEEAF6"/>
                </w:tcPr>
                <w:p w14:paraId="69C358C4" w14:textId="77777777" w:rsidR="008B1B88" w:rsidRPr="009743EA" w:rsidRDefault="008B1B88" w:rsidP="005C72A8">
                  <w:pPr>
                    <w:pStyle w:val="TAL"/>
                    <w:snapToGrid w:val="0"/>
                    <w:jc w:val="center"/>
                    <w:rPr>
                      <w:rFonts w:eastAsia="Calibri"/>
                      <w:szCs w:val="22"/>
                    </w:rPr>
                  </w:pPr>
                  <w:r w:rsidRPr="009743EA">
                    <w:rPr>
                      <w:rFonts w:eastAsia="Calibri"/>
                      <w:szCs w:val="22"/>
                    </w:rPr>
                    <w:t>X-M2M-RI</w:t>
                  </w:r>
                </w:p>
              </w:tc>
              <w:tc>
                <w:tcPr>
                  <w:tcW w:w="4359" w:type="dxa"/>
                  <w:shd w:val="clear" w:color="auto" w:fill="auto"/>
                </w:tcPr>
                <w:p w14:paraId="06315576" w14:textId="77777777" w:rsidR="008B1B88" w:rsidRPr="009743EA" w:rsidRDefault="008B1B88" w:rsidP="005C72A8">
                  <w:pPr>
                    <w:pStyle w:val="TAL"/>
                    <w:snapToGrid w:val="0"/>
                    <w:rPr>
                      <w:rFonts w:eastAsia="Calibri"/>
                      <w:szCs w:val="22"/>
                    </w:rPr>
                  </w:pPr>
                  <w:r w:rsidRPr="009743EA">
                    <w:rPr>
                      <w:rFonts w:eastAsia="Calibri"/>
                      <w:szCs w:val="22"/>
                    </w:rPr>
                    <w:t>Request</w:t>
                  </w:r>
                  <w:r w:rsidR="008E2B7F" w:rsidRPr="009743EA">
                    <w:rPr>
                      <w:rFonts w:eastAsia="Calibri"/>
                      <w:szCs w:val="22"/>
                    </w:rPr>
                    <w:t xml:space="preserve"> </w:t>
                  </w:r>
                  <w:r w:rsidRPr="009743EA">
                    <w:rPr>
                      <w:rFonts w:eastAsia="Calibri"/>
                      <w:szCs w:val="22"/>
                    </w:rPr>
                    <w:t>ID</w:t>
                  </w:r>
                  <w:r w:rsidR="008E2B7F" w:rsidRPr="009743EA">
                    <w:rPr>
                      <w:rFonts w:eastAsia="Calibri"/>
                      <w:szCs w:val="22"/>
                    </w:rPr>
                    <w:t xml:space="preserve"> </w:t>
                  </w:r>
                </w:p>
              </w:tc>
            </w:tr>
            <w:tr w:rsidR="008B1B88" w:rsidRPr="009743EA" w14:paraId="1F979886" w14:textId="77777777" w:rsidTr="005A2D7C">
              <w:trPr>
                <w:jc w:val="center"/>
              </w:trPr>
              <w:tc>
                <w:tcPr>
                  <w:tcW w:w="1501" w:type="dxa"/>
                  <w:shd w:val="clear" w:color="auto" w:fill="DEEAF6"/>
                </w:tcPr>
                <w:p w14:paraId="2D9EFC73" w14:textId="77777777" w:rsidR="008B1B88" w:rsidRPr="009743EA" w:rsidRDefault="008B1B88" w:rsidP="005C72A8">
                  <w:pPr>
                    <w:pStyle w:val="TAL"/>
                    <w:snapToGrid w:val="0"/>
                    <w:jc w:val="center"/>
                    <w:rPr>
                      <w:rFonts w:eastAsia="Calibri"/>
                      <w:szCs w:val="22"/>
                    </w:rPr>
                  </w:pPr>
                  <w:r w:rsidRPr="009743EA">
                    <w:rPr>
                      <w:rFonts w:eastAsia="Calibri"/>
                      <w:szCs w:val="22"/>
                    </w:rPr>
                    <w:t>X-M2M-Origin</w:t>
                  </w:r>
                </w:p>
              </w:tc>
              <w:tc>
                <w:tcPr>
                  <w:tcW w:w="4359" w:type="dxa"/>
                  <w:shd w:val="clear" w:color="auto" w:fill="auto"/>
                </w:tcPr>
                <w:p w14:paraId="47479122" w14:textId="77777777" w:rsidR="008B1B88" w:rsidRPr="009743EA" w:rsidRDefault="008B1B88" w:rsidP="005C72A8">
                  <w:pPr>
                    <w:pStyle w:val="TAL"/>
                    <w:snapToGrid w:val="0"/>
                    <w:rPr>
                      <w:rFonts w:eastAsia="Calibri"/>
                      <w:szCs w:val="22"/>
                    </w:rPr>
                  </w:pPr>
                  <w:r w:rsidRPr="009743EA">
                    <w:rPr>
                      <w:rFonts w:eastAsia="Calibri"/>
                      <w:szCs w:val="22"/>
                    </w:rPr>
                    <w:t>AE-ID</w:t>
                  </w:r>
                  <w:r w:rsidR="008E2B7F" w:rsidRPr="009743EA">
                    <w:rPr>
                      <w:rFonts w:eastAsia="Calibri"/>
                      <w:szCs w:val="22"/>
                    </w:rPr>
                    <w:t xml:space="preserve"> </w:t>
                  </w:r>
                  <w:r w:rsidRPr="009743EA">
                    <w:rPr>
                      <w:rFonts w:eastAsia="Calibri"/>
                      <w:szCs w:val="22"/>
                    </w:rPr>
                    <w:t>of</w:t>
                  </w:r>
                  <w:r w:rsidR="008E2B7F" w:rsidRPr="009743EA">
                    <w:rPr>
                      <w:rFonts w:eastAsia="Calibri"/>
                      <w:szCs w:val="22"/>
                    </w:rPr>
                    <w:t xml:space="preserve"> </w:t>
                  </w:r>
                  <w:r w:rsidRPr="009743EA">
                    <w:rPr>
                      <w:rFonts w:eastAsia="Calibri"/>
                      <w:szCs w:val="22"/>
                    </w:rPr>
                    <w:t>request</w:t>
                  </w:r>
                  <w:r w:rsidR="008E2B7F" w:rsidRPr="009743EA">
                    <w:rPr>
                      <w:rFonts w:eastAsia="Calibri"/>
                      <w:szCs w:val="22"/>
                    </w:rPr>
                    <w:t xml:space="preserve"> </w:t>
                  </w:r>
                  <w:r w:rsidRPr="009743EA">
                    <w:rPr>
                      <w:rFonts w:eastAsia="Calibri"/>
                      <w:szCs w:val="22"/>
                    </w:rPr>
                    <w:t>originator</w:t>
                  </w:r>
                </w:p>
              </w:tc>
            </w:tr>
            <w:tr w:rsidR="00B1793C" w:rsidRPr="009743EA" w14:paraId="445CBD83" w14:textId="77777777" w:rsidTr="005A2D7C">
              <w:trPr>
                <w:jc w:val="center"/>
              </w:trPr>
              <w:tc>
                <w:tcPr>
                  <w:tcW w:w="1501" w:type="dxa"/>
                  <w:shd w:val="clear" w:color="auto" w:fill="DEEAF6"/>
                </w:tcPr>
                <w:p w14:paraId="15C317FC" w14:textId="77777777" w:rsidR="00B1793C" w:rsidRPr="009743EA" w:rsidRDefault="00B1793C" w:rsidP="00B1793C">
                  <w:pPr>
                    <w:pStyle w:val="TAL"/>
                    <w:snapToGrid w:val="0"/>
                    <w:jc w:val="center"/>
                    <w:rPr>
                      <w:rFonts w:eastAsia="Calibri"/>
                      <w:szCs w:val="22"/>
                    </w:rPr>
                  </w:pPr>
                  <w:r w:rsidRPr="009743EA">
                    <w:rPr>
                      <w:rFonts w:eastAsia="Calibri"/>
                      <w:szCs w:val="22"/>
                    </w:rPr>
                    <w:t>X-M2M-RVI</w:t>
                  </w:r>
                </w:p>
              </w:tc>
              <w:tc>
                <w:tcPr>
                  <w:tcW w:w="4359" w:type="dxa"/>
                  <w:shd w:val="clear" w:color="auto" w:fill="auto"/>
                </w:tcPr>
                <w:p w14:paraId="787BE713" w14:textId="77777777" w:rsidR="00B1793C" w:rsidRPr="009743EA" w:rsidRDefault="00B1793C" w:rsidP="00B1793C">
                  <w:pPr>
                    <w:pStyle w:val="TAL"/>
                    <w:snapToGrid w:val="0"/>
                    <w:rPr>
                      <w:rFonts w:eastAsia="Calibri"/>
                      <w:szCs w:val="22"/>
                    </w:rPr>
                  </w:pPr>
                  <w:r w:rsidRPr="009743EA">
                    <w:rPr>
                      <w:rFonts w:eastAsia="Calibri"/>
                      <w:szCs w:val="22"/>
                    </w:rPr>
                    <w:t>Release</w:t>
                  </w:r>
                  <w:r w:rsidR="008E2B7F" w:rsidRPr="009743EA">
                    <w:rPr>
                      <w:rFonts w:eastAsia="Calibri"/>
                      <w:szCs w:val="22"/>
                    </w:rPr>
                    <w:t xml:space="preserve"> </w:t>
                  </w:r>
                  <w:r w:rsidRPr="009743EA">
                    <w:rPr>
                      <w:rFonts w:eastAsia="Calibri"/>
                      <w:szCs w:val="22"/>
                    </w:rPr>
                    <w:t>Version</w:t>
                  </w:r>
                  <w:r w:rsidR="008E2B7F" w:rsidRPr="009743EA">
                    <w:rPr>
                      <w:rFonts w:eastAsia="Calibri"/>
                      <w:szCs w:val="22"/>
                    </w:rPr>
                    <w:t xml:space="preserve"> </w:t>
                  </w:r>
                  <w:r w:rsidRPr="009743EA">
                    <w:rPr>
                      <w:rFonts w:eastAsia="Calibri"/>
                      <w:szCs w:val="22"/>
                    </w:rPr>
                    <w:t>Indicator</w:t>
                  </w:r>
                </w:p>
              </w:tc>
            </w:tr>
          </w:tbl>
          <w:p w14:paraId="34DF1CF0" w14:textId="77777777" w:rsidR="008B1B88" w:rsidRPr="009743EA" w:rsidRDefault="008B1B88" w:rsidP="005C72A8">
            <w:pPr>
              <w:pStyle w:val="TAL"/>
              <w:snapToGrid w:val="0"/>
              <w:jc w:val="center"/>
            </w:pPr>
          </w:p>
        </w:tc>
      </w:tr>
      <w:tr w:rsidR="008B1B88" w:rsidRPr="009743EA" w14:paraId="0AD079BB"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577E002C" w14:textId="77777777" w:rsidR="008B1B88" w:rsidRPr="009743EA" w:rsidRDefault="008B1B88" w:rsidP="005C72A8">
            <w:pPr>
              <w:pStyle w:val="Default"/>
              <w:overflowPunct w:val="0"/>
              <w:jc w:val="center"/>
              <w:rPr>
                <w:color w:val="auto"/>
              </w:rPr>
            </w:pPr>
          </w:p>
          <w:p w14:paraId="17D98D8D" w14:textId="77777777" w:rsidR="008B1B88" w:rsidRPr="009743EA" w:rsidRDefault="008B1B88" w:rsidP="005C72A8">
            <w:pPr>
              <w:pStyle w:val="Default"/>
              <w:overflowPunct w:val="0"/>
              <w:jc w:val="center"/>
              <w:rPr>
                <w:b/>
                <w:sz w:val="20"/>
                <w:szCs w:val="20"/>
              </w:rPr>
            </w:pPr>
          </w:p>
          <w:p w14:paraId="10180D7A" w14:textId="77777777" w:rsidR="008B1B88" w:rsidRPr="009743EA" w:rsidRDefault="008B1B88" w:rsidP="005C72A8">
            <w:pPr>
              <w:pStyle w:val="Default"/>
              <w:overflowPunct w:val="0"/>
              <w:jc w:val="center"/>
              <w:rPr>
                <w:b/>
                <w:sz w:val="20"/>
                <w:szCs w:val="20"/>
              </w:rPr>
            </w:pPr>
          </w:p>
          <w:p w14:paraId="05C9BE17" w14:textId="77777777" w:rsidR="008B1B88" w:rsidRPr="009743EA" w:rsidRDefault="008B1B88" w:rsidP="005C72A8">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278E37BF" w14:textId="77777777" w:rsidR="008B1B88" w:rsidRPr="009743EA" w:rsidRDefault="008B1B88" w:rsidP="005C72A8">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no RCN or</w:t>
            </w:r>
          </w:p>
          <w:p w14:paraId="15FD677E" w14:textId="77777777" w:rsidR="008B1B88" w:rsidRPr="009743EA" w:rsidRDefault="008B1B88" w:rsidP="005C72A8">
            <w:pPr>
              <w:pStyle w:val="Default"/>
              <w:overflowPunct w:val="0"/>
              <w:jc w:val="center"/>
              <w:rPr>
                <w:b/>
                <w:kern w:val="1"/>
              </w:rPr>
            </w:pPr>
            <w:r w:rsidRPr="009743EA">
              <w:rPr>
                <w:rFonts w:ascii="Arial" w:eastAsia="Malgun Gothic" w:hAnsi="Arial"/>
                <w:b/>
                <w:color w:val="auto"/>
                <w:kern w:val="1"/>
                <w:sz w:val="18"/>
                <w:szCs w:val="20"/>
              </w:rPr>
              <w:t>RCN=0</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3577FCBB" w14:textId="77777777" w:rsidR="00272ECD" w:rsidRPr="005A2D7C" w:rsidRDefault="00272ECD" w:rsidP="005A2D7C">
            <w:pPr>
              <w:pStyle w:val="TAL"/>
              <w:rPr>
                <w:rFonts w:eastAsia="Calibri Light"/>
              </w:rPr>
            </w:pPr>
          </w:p>
          <w:p w14:paraId="57274F00" w14:textId="77777777" w:rsidR="008B1B88" w:rsidRPr="009743EA" w:rsidRDefault="00272ECD" w:rsidP="005C72A8">
            <w:pPr>
              <w:widowControl w:val="0"/>
              <w:spacing w:after="0"/>
              <w:ind w:left="284"/>
              <w:jc w:val="both"/>
              <w:textAlignment w:val="auto"/>
              <w:rPr>
                <w:rFonts w:eastAsia="Calibri Light"/>
                <w:b/>
                <w:sz w:val="24"/>
              </w:rPr>
            </w:pPr>
            <w:r w:rsidRPr="009743EA">
              <w:rPr>
                <w:rFonts w:eastAsia="Calibri Light"/>
                <w:b/>
                <w:sz w:val="24"/>
              </w:rPr>
              <w:t>API/TSI/DEL/001</w:t>
            </w:r>
          </w:p>
          <w:p w14:paraId="1A0E8E44" w14:textId="77777777" w:rsidR="008B1B88" w:rsidRPr="009743EA" w:rsidRDefault="00272ECD" w:rsidP="007C39B4">
            <w:pPr>
              <w:widowControl w:val="0"/>
              <w:spacing w:after="0"/>
              <w:ind w:left="284"/>
              <w:jc w:val="both"/>
              <w:textAlignment w:val="auto"/>
              <w:rPr>
                <w:rFonts w:eastAsia="Calibri Light"/>
                <w:b/>
                <w:sz w:val="24"/>
              </w:rPr>
            </w:pPr>
            <w:r w:rsidRPr="009743EA">
              <w:rPr>
                <w:rFonts w:eastAsia="Calibri Light"/>
                <w:b/>
                <w:sz w:val="24"/>
              </w:rPr>
              <w:t>API/TSI/DEL/001_RCN0</w:t>
            </w:r>
          </w:p>
          <w:p w14:paraId="3B748352" w14:textId="77777777" w:rsidR="008B1B88" w:rsidRPr="009743EA" w:rsidRDefault="008B1B88" w:rsidP="005C72A8">
            <w:pPr>
              <w:widowControl w:val="0"/>
              <w:spacing w:after="0"/>
              <w:ind w:left="284"/>
              <w:jc w:val="both"/>
              <w:textAlignment w:val="auto"/>
              <w:rPr>
                <w:rFonts w:ascii="Arial" w:hAnsi="Arial"/>
                <w:b/>
                <w:color w:val="0070C0"/>
                <w:sz w:val="18"/>
              </w:rPr>
            </w:pPr>
          </w:p>
          <w:p w14:paraId="7FDEB89A" w14:textId="77777777" w:rsidR="008B1B88" w:rsidRPr="009743EA" w:rsidRDefault="008B1B88" w:rsidP="005C72A8">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1E5CE7A8" w14:textId="77777777" w:rsidR="008B1B88" w:rsidRPr="009743EA" w:rsidRDefault="008B1B88" w:rsidP="005C72A8">
            <w:pPr>
              <w:pStyle w:val="TAL"/>
              <w:snapToGrid w:val="0"/>
              <w:ind w:left="284"/>
              <w:jc w:val="both"/>
              <w:rPr>
                <w:color w:val="0070C0"/>
              </w:rPr>
            </w:pPr>
          </w:p>
          <w:p w14:paraId="6D2FC74F" w14:textId="77777777" w:rsidR="008B1B88" w:rsidRPr="009743EA" w:rsidRDefault="008B1B88" w:rsidP="005C72A8">
            <w:pPr>
              <w:pStyle w:val="TAL"/>
              <w:snapToGrid w:val="0"/>
              <w:ind w:left="284"/>
              <w:jc w:val="both"/>
              <w:rPr>
                <w:color w:val="0070C0"/>
              </w:rPr>
            </w:pPr>
            <w:r w:rsidRPr="009743EA">
              <w:rPr>
                <w:color w:val="0070C0"/>
              </w:rPr>
              <w:t>DELETE /mn-name/ae_sensor/timeSeries_cont/tsi_value1?rcn=0 HTTP/1.1</w:t>
            </w:r>
          </w:p>
          <w:p w14:paraId="5CFE1324" w14:textId="77777777" w:rsidR="008B1B88" w:rsidRPr="009743EA" w:rsidRDefault="008B1B88" w:rsidP="005C72A8">
            <w:pPr>
              <w:pStyle w:val="TAL"/>
              <w:snapToGrid w:val="0"/>
              <w:ind w:left="284"/>
              <w:jc w:val="both"/>
              <w:rPr>
                <w:color w:val="0070C0"/>
              </w:rPr>
            </w:pPr>
            <w:r w:rsidRPr="009743EA">
              <w:rPr>
                <w:color w:val="0070C0"/>
              </w:rPr>
              <w:t>Host: 192.168.0.10:8282</w:t>
            </w:r>
          </w:p>
          <w:p w14:paraId="1A312638" w14:textId="77777777" w:rsidR="008B1B88" w:rsidRPr="009743EA" w:rsidRDefault="008B1B88" w:rsidP="005C72A8">
            <w:pPr>
              <w:pStyle w:val="TAL"/>
              <w:snapToGrid w:val="0"/>
              <w:ind w:left="284"/>
              <w:jc w:val="both"/>
              <w:rPr>
                <w:color w:val="0070C0"/>
              </w:rPr>
            </w:pPr>
            <w:r w:rsidRPr="009743EA">
              <w:rPr>
                <w:color w:val="0070C0"/>
              </w:rPr>
              <w:t>X-M2M-Origin: CAE5630283216026458665</w:t>
            </w:r>
          </w:p>
          <w:p w14:paraId="6A93F986" w14:textId="77777777" w:rsidR="00B76FCC" w:rsidRPr="009743EA" w:rsidRDefault="00B76FCC" w:rsidP="00B76FCC">
            <w:pPr>
              <w:pStyle w:val="TAL"/>
              <w:snapToGrid w:val="0"/>
              <w:ind w:left="284"/>
              <w:jc w:val="both"/>
              <w:rPr>
                <w:color w:val="0070C0"/>
              </w:rPr>
            </w:pPr>
            <w:r w:rsidRPr="009743EA">
              <w:rPr>
                <w:color w:val="0070C0"/>
              </w:rPr>
              <w:t>Accept: application/json</w:t>
            </w:r>
          </w:p>
          <w:p w14:paraId="49D878F3" w14:textId="77777777" w:rsidR="008B1B88" w:rsidRPr="009743EA" w:rsidRDefault="008B1B88" w:rsidP="005C72A8">
            <w:pPr>
              <w:pStyle w:val="TAL"/>
              <w:snapToGrid w:val="0"/>
              <w:ind w:left="284"/>
              <w:jc w:val="both"/>
              <w:rPr>
                <w:color w:val="0070C0"/>
              </w:rPr>
            </w:pPr>
            <w:r w:rsidRPr="009743EA">
              <w:rPr>
                <w:color w:val="0070C0"/>
              </w:rPr>
              <w:t>X-M2M-RI: 1234</w:t>
            </w:r>
          </w:p>
          <w:p w14:paraId="10A4D201" w14:textId="77777777" w:rsidR="00184F47" w:rsidRPr="009743EA" w:rsidRDefault="00184F47" w:rsidP="00184F47">
            <w:pPr>
              <w:widowControl w:val="0"/>
              <w:overflowPunct/>
              <w:spacing w:after="0"/>
              <w:ind w:left="284"/>
              <w:jc w:val="both"/>
              <w:textAlignment w:val="auto"/>
              <w:rPr>
                <w:color w:val="0070C0"/>
              </w:rPr>
            </w:pPr>
            <w:r w:rsidRPr="009743EA">
              <w:rPr>
                <w:rFonts w:ascii="Arial" w:hAnsi="Arial"/>
                <w:color w:val="0070C0"/>
                <w:sz w:val="18"/>
              </w:rPr>
              <w:t>X-M2M-RVI: 2a</w:t>
            </w:r>
          </w:p>
          <w:p w14:paraId="1E192E08" w14:textId="77777777" w:rsidR="008B1B88" w:rsidRPr="009743EA" w:rsidRDefault="008B1B88" w:rsidP="005C72A8">
            <w:pPr>
              <w:pStyle w:val="TAL"/>
              <w:snapToGrid w:val="0"/>
              <w:ind w:left="284"/>
              <w:jc w:val="both"/>
              <w:rPr>
                <w:color w:val="0070C0"/>
                <w:lang w:eastAsia="ko-KR"/>
              </w:rPr>
            </w:pPr>
          </w:p>
          <w:p w14:paraId="4707AF30" w14:textId="77777777" w:rsidR="008B1B88" w:rsidRPr="009743EA" w:rsidRDefault="008B1B88" w:rsidP="005C72A8">
            <w:pPr>
              <w:widowControl w:val="0"/>
              <w:spacing w:after="0"/>
              <w:ind w:left="284"/>
              <w:jc w:val="both"/>
              <w:textAlignment w:val="auto"/>
              <w:rPr>
                <w:rFonts w:ascii="Arial" w:hAnsi="Arial"/>
                <w:b/>
                <w:color w:val="0070C0"/>
                <w:sz w:val="18"/>
              </w:rPr>
            </w:pPr>
          </w:p>
          <w:p w14:paraId="0CD8ACD1" w14:textId="77777777" w:rsidR="008B1B88" w:rsidRPr="009743EA" w:rsidRDefault="008B1B88" w:rsidP="005C72A8">
            <w:pPr>
              <w:widowControl w:val="0"/>
              <w:spacing w:after="0"/>
              <w:ind w:left="284"/>
              <w:jc w:val="both"/>
              <w:textAlignment w:val="auto"/>
              <w:rPr>
                <w:rFonts w:ascii="Arial" w:hAnsi="Arial"/>
                <w:b/>
                <w:color w:val="0070C0"/>
                <w:sz w:val="18"/>
              </w:rPr>
            </w:pPr>
            <w:r w:rsidRPr="009743EA">
              <w:rPr>
                <w:rFonts w:ascii="Arial" w:hAnsi="Arial"/>
                <w:b/>
                <w:color w:val="0070C0"/>
                <w:sz w:val="18"/>
              </w:rPr>
              <w:t>HTTP Response:</w:t>
            </w:r>
          </w:p>
          <w:p w14:paraId="6F6A825F" w14:textId="77777777" w:rsidR="008B1B88" w:rsidRPr="009743EA" w:rsidRDefault="008B1B88" w:rsidP="005C72A8">
            <w:pPr>
              <w:widowControl w:val="0"/>
              <w:spacing w:after="0"/>
              <w:ind w:left="284"/>
              <w:textAlignment w:val="auto"/>
              <w:rPr>
                <w:rFonts w:ascii="Arial" w:hAnsi="Arial"/>
                <w:color w:val="0070C0"/>
                <w:sz w:val="18"/>
              </w:rPr>
            </w:pPr>
          </w:p>
          <w:p w14:paraId="64187C68" w14:textId="77777777" w:rsidR="008B1B88" w:rsidRPr="009743EA" w:rsidRDefault="008B1B88" w:rsidP="005C72A8">
            <w:pPr>
              <w:widowControl w:val="0"/>
              <w:spacing w:after="0"/>
              <w:ind w:left="284"/>
              <w:textAlignment w:val="auto"/>
              <w:rPr>
                <w:rFonts w:ascii="Arial" w:hAnsi="Arial"/>
                <w:color w:val="0070C0"/>
                <w:sz w:val="18"/>
              </w:rPr>
            </w:pPr>
            <w:r w:rsidRPr="009743EA">
              <w:rPr>
                <w:rFonts w:ascii="Arial" w:hAnsi="Arial"/>
                <w:color w:val="0070C0"/>
                <w:sz w:val="18"/>
              </w:rPr>
              <w:t>200 OK</w:t>
            </w:r>
          </w:p>
          <w:p w14:paraId="1A699267" w14:textId="77777777" w:rsidR="008B1B88" w:rsidRPr="009743EA" w:rsidRDefault="008B1B88" w:rsidP="005C72A8">
            <w:pPr>
              <w:pStyle w:val="TAL"/>
              <w:snapToGrid w:val="0"/>
              <w:ind w:left="284"/>
              <w:rPr>
                <w:color w:val="0070C0"/>
              </w:rPr>
            </w:pPr>
            <w:r w:rsidRPr="009743EA">
              <w:rPr>
                <w:color w:val="0070C0"/>
              </w:rPr>
              <w:t>Content-Location: mn-name/ae_sensor/timeSeries_cont/tsi_value1</w:t>
            </w:r>
          </w:p>
          <w:p w14:paraId="5F222D1E" w14:textId="77777777" w:rsidR="008B1B88" w:rsidRPr="00325791" w:rsidRDefault="008B1B88" w:rsidP="005C72A8">
            <w:pPr>
              <w:pStyle w:val="TAL"/>
              <w:snapToGrid w:val="0"/>
              <w:ind w:left="284"/>
              <w:rPr>
                <w:color w:val="0070C0"/>
                <w:lang w:val="fr-FR"/>
              </w:rPr>
            </w:pPr>
            <w:r w:rsidRPr="00325791">
              <w:rPr>
                <w:color w:val="0070C0"/>
                <w:lang w:val="fr-FR"/>
              </w:rPr>
              <w:t>Content-Type: application/json</w:t>
            </w:r>
          </w:p>
          <w:p w14:paraId="3D29BE7A" w14:textId="77777777" w:rsidR="008B1B88" w:rsidRPr="00325791" w:rsidRDefault="008B1B88" w:rsidP="005C72A8">
            <w:pPr>
              <w:pStyle w:val="TAL"/>
              <w:snapToGrid w:val="0"/>
              <w:ind w:left="284"/>
              <w:rPr>
                <w:color w:val="0070C0"/>
                <w:lang w:val="fr-FR"/>
              </w:rPr>
            </w:pPr>
            <w:r w:rsidRPr="00325791">
              <w:rPr>
                <w:color w:val="0070C0"/>
                <w:lang w:val="fr-FR"/>
              </w:rPr>
              <w:t>X-M2M-RI: 1234</w:t>
            </w:r>
          </w:p>
          <w:p w14:paraId="057D1B5A" w14:textId="77777777" w:rsidR="00184F47" w:rsidRPr="009743EA" w:rsidRDefault="00184F47" w:rsidP="00184F47">
            <w:pPr>
              <w:widowControl w:val="0"/>
              <w:overflowPunct/>
              <w:spacing w:after="0"/>
              <w:ind w:left="284"/>
              <w:jc w:val="both"/>
              <w:textAlignment w:val="auto"/>
              <w:rPr>
                <w:color w:val="0070C0"/>
              </w:rPr>
            </w:pPr>
            <w:r w:rsidRPr="009743EA">
              <w:rPr>
                <w:rFonts w:ascii="Arial" w:hAnsi="Arial"/>
                <w:color w:val="0070C0"/>
                <w:sz w:val="18"/>
              </w:rPr>
              <w:lastRenderedPageBreak/>
              <w:t>X-M2M-RVI: 2a</w:t>
            </w:r>
          </w:p>
          <w:p w14:paraId="2B8EF4AF" w14:textId="77777777" w:rsidR="008B1B88" w:rsidRPr="009743EA" w:rsidRDefault="008B1B88" w:rsidP="005C72A8">
            <w:pPr>
              <w:pStyle w:val="TAL"/>
              <w:snapToGrid w:val="0"/>
              <w:ind w:left="284"/>
              <w:rPr>
                <w:color w:val="0070C0"/>
              </w:rPr>
            </w:pPr>
            <w:r w:rsidRPr="009743EA">
              <w:rPr>
                <w:color w:val="0070C0"/>
              </w:rPr>
              <w:t>X-M2M-RSC: 2002</w:t>
            </w:r>
          </w:p>
          <w:p w14:paraId="264D9EC4" w14:textId="77777777" w:rsidR="008B1B88" w:rsidRPr="009743EA" w:rsidRDefault="008B1B88" w:rsidP="005C72A8">
            <w:pPr>
              <w:pStyle w:val="TAL"/>
              <w:snapToGrid w:val="0"/>
              <w:ind w:left="284"/>
              <w:jc w:val="both"/>
              <w:rPr>
                <w:color w:val="0070C0"/>
              </w:rPr>
            </w:pPr>
          </w:p>
        </w:tc>
      </w:tr>
      <w:tr w:rsidR="008B1B88" w:rsidRPr="009743EA" w14:paraId="03C5AD97"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7ADABB12"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34478DF6"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381DE9EA"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6EA37DC9"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111D88AD"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351103AE"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68C6F1D7" w14:textId="77777777" w:rsidR="008B1B88" w:rsidRPr="009743EA" w:rsidRDefault="008B1B88" w:rsidP="005C72A8">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3338B7D2" w14:textId="77777777" w:rsidR="008B1B88" w:rsidRPr="009743EA" w:rsidRDefault="008B1B88" w:rsidP="005C72A8">
            <w:pPr>
              <w:pStyle w:val="TAL"/>
              <w:snapToGrid w:val="0"/>
              <w:jc w:val="center"/>
              <w:rPr>
                <w:b/>
                <w:kern w:val="1"/>
              </w:rPr>
            </w:pPr>
            <w:r w:rsidRPr="009743EA">
              <w:rPr>
                <w:b/>
                <w:kern w:val="1"/>
              </w:rPr>
              <w:t>RCN=1</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21F0D0A7" w14:textId="77777777" w:rsidR="00D67F84" w:rsidRPr="005A2D7C" w:rsidRDefault="00D67F84" w:rsidP="005A2D7C">
            <w:pPr>
              <w:pStyle w:val="TAL"/>
              <w:rPr>
                <w:rFonts w:eastAsia="Calibri Light"/>
              </w:rPr>
            </w:pPr>
          </w:p>
          <w:p w14:paraId="2E815695" w14:textId="77777777" w:rsidR="008B1B88" w:rsidRPr="009743EA" w:rsidRDefault="00D67F84" w:rsidP="007C39B4">
            <w:pPr>
              <w:pStyle w:val="TAL"/>
              <w:snapToGrid w:val="0"/>
              <w:ind w:left="284"/>
              <w:rPr>
                <w:b/>
                <w:sz w:val="24"/>
              </w:rPr>
            </w:pPr>
            <w:r w:rsidRPr="009743EA">
              <w:rPr>
                <w:rFonts w:ascii="Times New Roman" w:eastAsia="Calibri Light" w:hAnsi="Times New Roman"/>
                <w:b/>
                <w:sz w:val="24"/>
              </w:rPr>
              <w:t>API/TSI/DEL/001_RCN1</w:t>
            </w:r>
          </w:p>
          <w:p w14:paraId="32E369A5" w14:textId="77777777" w:rsidR="008B1B88" w:rsidRPr="009743EA" w:rsidRDefault="008B1B88" w:rsidP="005C72A8">
            <w:pPr>
              <w:widowControl w:val="0"/>
              <w:spacing w:after="0"/>
              <w:ind w:left="284"/>
              <w:jc w:val="both"/>
              <w:textAlignment w:val="auto"/>
              <w:rPr>
                <w:rFonts w:ascii="Arial" w:hAnsi="Arial"/>
                <w:b/>
                <w:color w:val="0070C0"/>
                <w:sz w:val="18"/>
              </w:rPr>
            </w:pPr>
          </w:p>
          <w:p w14:paraId="5958BEC6" w14:textId="77777777" w:rsidR="008B1B88" w:rsidRPr="009743EA" w:rsidRDefault="008B1B88" w:rsidP="005C72A8">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3C9B97FC" w14:textId="77777777" w:rsidR="008B1B88" w:rsidRPr="009743EA" w:rsidRDefault="008B1B88" w:rsidP="005C72A8">
            <w:pPr>
              <w:pStyle w:val="TAL"/>
              <w:snapToGrid w:val="0"/>
              <w:ind w:left="284"/>
              <w:jc w:val="both"/>
              <w:rPr>
                <w:color w:val="0070C0"/>
              </w:rPr>
            </w:pPr>
          </w:p>
          <w:p w14:paraId="38226129" w14:textId="77777777" w:rsidR="008B1B88" w:rsidRPr="009743EA" w:rsidRDefault="008B1B88" w:rsidP="005C72A8">
            <w:pPr>
              <w:pStyle w:val="TAL"/>
              <w:snapToGrid w:val="0"/>
              <w:ind w:left="284"/>
              <w:jc w:val="both"/>
              <w:rPr>
                <w:color w:val="0070C0"/>
              </w:rPr>
            </w:pPr>
            <w:r w:rsidRPr="009743EA">
              <w:rPr>
                <w:color w:val="0070C0"/>
              </w:rPr>
              <w:t>DELETE /mn-name/ae_sensor/timeSeries_cont/tsi_value1?rcn=1 HTTP/1.1</w:t>
            </w:r>
          </w:p>
          <w:p w14:paraId="19F627BB" w14:textId="77777777" w:rsidR="008B1B88" w:rsidRPr="009743EA" w:rsidRDefault="008B1B88" w:rsidP="005C72A8">
            <w:pPr>
              <w:pStyle w:val="TAL"/>
              <w:snapToGrid w:val="0"/>
              <w:ind w:left="284"/>
              <w:jc w:val="both"/>
              <w:rPr>
                <w:color w:val="0070C0"/>
              </w:rPr>
            </w:pPr>
            <w:r w:rsidRPr="009743EA">
              <w:rPr>
                <w:color w:val="0070C0"/>
              </w:rPr>
              <w:t>Host: 192.168.0.10:8282</w:t>
            </w:r>
          </w:p>
          <w:p w14:paraId="135EEF80" w14:textId="77777777" w:rsidR="008B1B88" w:rsidRPr="009743EA" w:rsidRDefault="008B1B88" w:rsidP="005C72A8">
            <w:pPr>
              <w:pStyle w:val="TAL"/>
              <w:snapToGrid w:val="0"/>
              <w:ind w:left="284"/>
              <w:jc w:val="both"/>
              <w:rPr>
                <w:color w:val="0070C0"/>
              </w:rPr>
            </w:pPr>
            <w:r w:rsidRPr="009743EA">
              <w:rPr>
                <w:color w:val="0070C0"/>
              </w:rPr>
              <w:t>X-M2M-Origin: CAE5630283216026458665</w:t>
            </w:r>
          </w:p>
          <w:p w14:paraId="3C16CEAD" w14:textId="77777777" w:rsidR="00B76FCC" w:rsidRPr="009743EA" w:rsidRDefault="00B76FCC" w:rsidP="00B76FCC">
            <w:pPr>
              <w:pStyle w:val="TAL"/>
              <w:snapToGrid w:val="0"/>
              <w:ind w:left="284"/>
              <w:jc w:val="both"/>
              <w:rPr>
                <w:color w:val="0070C0"/>
              </w:rPr>
            </w:pPr>
            <w:r w:rsidRPr="009743EA">
              <w:rPr>
                <w:color w:val="0070C0"/>
              </w:rPr>
              <w:t>Accept: application/json</w:t>
            </w:r>
          </w:p>
          <w:p w14:paraId="5203A022" w14:textId="77777777" w:rsidR="008B1B88" w:rsidRPr="009743EA" w:rsidRDefault="008B1B88" w:rsidP="005C72A8">
            <w:pPr>
              <w:pStyle w:val="TAL"/>
              <w:snapToGrid w:val="0"/>
              <w:ind w:left="284"/>
              <w:jc w:val="both"/>
              <w:rPr>
                <w:color w:val="0070C0"/>
              </w:rPr>
            </w:pPr>
            <w:r w:rsidRPr="009743EA">
              <w:rPr>
                <w:color w:val="0070C0"/>
              </w:rPr>
              <w:t>X-M2M-RI: 1234</w:t>
            </w:r>
          </w:p>
          <w:p w14:paraId="702317A8" w14:textId="77777777" w:rsidR="00184F47" w:rsidRPr="009743EA" w:rsidRDefault="00184F47" w:rsidP="00184F47">
            <w:pPr>
              <w:widowControl w:val="0"/>
              <w:overflowPunct/>
              <w:spacing w:after="0"/>
              <w:ind w:left="284"/>
              <w:jc w:val="both"/>
              <w:textAlignment w:val="auto"/>
              <w:rPr>
                <w:color w:val="0070C0"/>
              </w:rPr>
            </w:pPr>
            <w:r w:rsidRPr="009743EA">
              <w:rPr>
                <w:rFonts w:ascii="Arial" w:hAnsi="Arial"/>
                <w:color w:val="0070C0"/>
                <w:sz w:val="18"/>
              </w:rPr>
              <w:t>X-M2M-RVI: 2a</w:t>
            </w:r>
          </w:p>
          <w:p w14:paraId="0D4F8A09" w14:textId="77777777" w:rsidR="008B1B88" w:rsidRPr="009743EA" w:rsidRDefault="008B1B88" w:rsidP="005C72A8">
            <w:pPr>
              <w:pStyle w:val="TAL"/>
              <w:snapToGrid w:val="0"/>
              <w:ind w:left="284"/>
              <w:jc w:val="both"/>
              <w:rPr>
                <w:color w:val="0070C0"/>
              </w:rPr>
            </w:pPr>
          </w:p>
          <w:p w14:paraId="3F6F3471" w14:textId="77777777" w:rsidR="008B1B88" w:rsidRPr="009743EA" w:rsidRDefault="008B1B88" w:rsidP="005C72A8">
            <w:pPr>
              <w:widowControl w:val="0"/>
              <w:spacing w:after="0"/>
              <w:ind w:left="284"/>
              <w:jc w:val="both"/>
              <w:textAlignment w:val="auto"/>
              <w:rPr>
                <w:rFonts w:ascii="Arial" w:hAnsi="Arial"/>
                <w:b/>
                <w:color w:val="0070C0"/>
                <w:sz w:val="18"/>
              </w:rPr>
            </w:pPr>
          </w:p>
          <w:p w14:paraId="283B9D3B" w14:textId="77777777" w:rsidR="008B1B88" w:rsidRPr="009743EA" w:rsidRDefault="008B1B88" w:rsidP="005C72A8">
            <w:pPr>
              <w:widowControl w:val="0"/>
              <w:spacing w:after="0"/>
              <w:ind w:left="284"/>
              <w:jc w:val="both"/>
              <w:textAlignment w:val="auto"/>
              <w:rPr>
                <w:rFonts w:ascii="Arial" w:hAnsi="Arial"/>
                <w:b/>
                <w:color w:val="0070C0"/>
                <w:sz w:val="18"/>
              </w:rPr>
            </w:pPr>
            <w:r w:rsidRPr="009743EA">
              <w:rPr>
                <w:rFonts w:ascii="Arial" w:hAnsi="Arial"/>
                <w:b/>
                <w:color w:val="0070C0"/>
                <w:sz w:val="18"/>
              </w:rPr>
              <w:t>HTTP Response:</w:t>
            </w:r>
          </w:p>
          <w:p w14:paraId="120BB388" w14:textId="77777777" w:rsidR="008B1B88" w:rsidRPr="009743EA" w:rsidRDefault="008B1B88" w:rsidP="005C72A8">
            <w:pPr>
              <w:widowControl w:val="0"/>
              <w:spacing w:after="0"/>
              <w:ind w:left="284"/>
              <w:textAlignment w:val="auto"/>
              <w:rPr>
                <w:rFonts w:ascii="Arial" w:hAnsi="Arial"/>
                <w:color w:val="0070C0"/>
                <w:sz w:val="18"/>
              </w:rPr>
            </w:pPr>
          </w:p>
          <w:p w14:paraId="65F32CBD" w14:textId="77777777" w:rsidR="008B1B88" w:rsidRPr="009743EA" w:rsidRDefault="008B1B88" w:rsidP="005C72A8">
            <w:pPr>
              <w:widowControl w:val="0"/>
              <w:spacing w:after="0"/>
              <w:ind w:left="284"/>
              <w:textAlignment w:val="auto"/>
              <w:rPr>
                <w:rFonts w:ascii="Arial" w:hAnsi="Arial"/>
                <w:color w:val="0070C0"/>
                <w:sz w:val="18"/>
              </w:rPr>
            </w:pPr>
            <w:r w:rsidRPr="009743EA">
              <w:rPr>
                <w:rFonts w:ascii="Arial" w:hAnsi="Arial"/>
                <w:color w:val="0070C0"/>
                <w:sz w:val="18"/>
              </w:rPr>
              <w:t>200 OK</w:t>
            </w:r>
          </w:p>
          <w:p w14:paraId="3D0841AD" w14:textId="77777777" w:rsidR="008B1B88" w:rsidRPr="009743EA" w:rsidRDefault="008B1B88" w:rsidP="005C72A8">
            <w:pPr>
              <w:pStyle w:val="TAL"/>
              <w:snapToGrid w:val="0"/>
              <w:ind w:left="284"/>
              <w:rPr>
                <w:color w:val="0070C0"/>
              </w:rPr>
            </w:pPr>
            <w:r w:rsidRPr="009743EA">
              <w:rPr>
                <w:color w:val="0070C0"/>
              </w:rPr>
              <w:t>Content-Location: mn-name/ae_sensor/timeSeries_cont/tsi_value1</w:t>
            </w:r>
          </w:p>
          <w:p w14:paraId="00CC5CB9" w14:textId="77777777" w:rsidR="008B1B88" w:rsidRPr="009743EA" w:rsidRDefault="008B1B88" w:rsidP="005C72A8">
            <w:pPr>
              <w:pStyle w:val="TAL"/>
              <w:snapToGrid w:val="0"/>
              <w:ind w:left="284"/>
              <w:rPr>
                <w:color w:val="0070C0"/>
              </w:rPr>
            </w:pPr>
            <w:r w:rsidRPr="009743EA">
              <w:rPr>
                <w:color w:val="0070C0"/>
              </w:rPr>
              <w:t>Content-Type: application/json</w:t>
            </w:r>
          </w:p>
          <w:p w14:paraId="3B0DD4A3" w14:textId="77777777" w:rsidR="008B1B88" w:rsidRPr="009743EA" w:rsidRDefault="008B1B88" w:rsidP="005C72A8">
            <w:pPr>
              <w:pStyle w:val="TAL"/>
              <w:snapToGrid w:val="0"/>
              <w:ind w:left="284"/>
              <w:rPr>
                <w:color w:val="0070C0"/>
              </w:rPr>
            </w:pPr>
            <w:r w:rsidRPr="009743EA">
              <w:rPr>
                <w:color w:val="0070C0"/>
              </w:rPr>
              <w:t>X-M2M-Origin: CAE5630283216026458665</w:t>
            </w:r>
          </w:p>
          <w:p w14:paraId="1CA34A3C" w14:textId="77777777" w:rsidR="008B1B88" w:rsidRPr="009743EA" w:rsidRDefault="008B1B88" w:rsidP="005C72A8">
            <w:pPr>
              <w:pStyle w:val="TAL"/>
              <w:snapToGrid w:val="0"/>
              <w:ind w:left="284"/>
              <w:rPr>
                <w:color w:val="0070C0"/>
              </w:rPr>
            </w:pPr>
            <w:r w:rsidRPr="009743EA">
              <w:rPr>
                <w:color w:val="0070C0"/>
              </w:rPr>
              <w:t>X-M2M-RI: 1234</w:t>
            </w:r>
          </w:p>
          <w:p w14:paraId="3F6396A5" w14:textId="77777777" w:rsidR="00184F47" w:rsidRPr="009743EA" w:rsidRDefault="00184F47" w:rsidP="00184F47">
            <w:pPr>
              <w:widowControl w:val="0"/>
              <w:overflowPunct/>
              <w:spacing w:after="0"/>
              <w:ind w:left="284"/>
              <w:jc w:val="both"/>
              <w:textAlignment w:val="auto"/>
              <w:rPr>
                <w:color w:val="0070C0"/>
              </w:rPr>
            </w:pPr>
            <w:r w:rsidRPr="009743EA">
              <w:rPr>
                <w:rFonts w:ascii="Arial" w:hAnsi="Arial"/>
                <w:color w:val="0070C0"/>
                <w:sz w:val="18"/>
              </w:rPr>
              <w:t>X-M2M-RVI: 2a</w:t>
            </w:r>
          </w:p>
          <w:p w14:paraId="6A971048" w14:textId="77777777" w:rsidR="008B1B88" w:rsidRPr="009743EA" w:rsidRDefault="008B1B88" w:rsidP="005C72A8">
            <w:pPr>
              <w:pStyle w:val="TAL"/>
              <w:snapToGrid w:val="0"/>
              <w:ind w:left="284"/>
              <w:rPr>
                <w:color w:val="0070C0"/>
              </w:rPr>
            </w:pPr>
            <w:r w:rsidRPr="009743EA">
              <w:rPr>
                <w:color w:val="0070C0"/>
              </w:rPr>
              <w:t>X-M2M-RSC: 2002</w:t>
            </w:r>
          </w:p>
          <w:p w14:paraId="405879EA" w14:textId="77777777" w:rsidR="008B1B88" w:rsidRPr="009743EA" w:rsidRDefault="008B1B88" w:rsidP="005C72A8">
            <w:pPr>
              <w:pStyle w:val="TAL"/>
              <w:snapToGrid w:val="0"/>
              <w:ind w:left="284"/>
              <w:rPr>
                <w:color w:val="0070C0"/>
              </w:rPr>
            </w:pPr>
          </w:p>
          <w:p w14:paraId="1D49E518" w14:textId="77777777" w:rsidR="008B1B88" w:rsidRPr="009743EA" w:rsidRDefault="008B1B88" w:rsidP="005C72A8">
            <w:pPr>
              <w:pStyle w:val="TAL"/>
              <w:snapToGrid w:val="0"/>
              <w:ind w:left="284"/>
              <w:rPr>
                <w:color w:val="0070C0"/>
              </w:rPr>
            </w:pPr>
            <w:r w:rsidRPr="009743EA">
              <w:rPr>
                <w:color w:val="0070C0"/>
              </w:rPr>
              <w:t>{</w:t>
            </w:r>
          </w:p>
          <w:p w14:paraId="36E69074" w14:textId="77777777" w:rsidR="008B1B88" w:rsidRPr="009743EA" w:rsidRDefault="008B1B88" w:rsidP="005C72A8">
            <w:pPr>
              <w:pStyle w:val="TAL"/>
              <w:snapToGrid w:val="0"/>
              <w:ind w:left="284"/>
              <w:rPr>
                <w:color w:val="0070C0"/>
              </w:rPr>
            </w:pPr>
            <w:r w:rsidRPr="009743EA">
              <w:rPr>
                <w:color w:val="0070C0"/>
              </w:rPr>
              <w:t xml:space="preserve">    "m2m:tsi": {</w:t>
            </w:r>
          </w:p>
          <w:p w14:paraId="46407799" w14:textId="77777777" w:rsidR="008B1B88" w:rsidRPr="009743EA" w:rsidRDefault="008B1B88" w:rsidP="005C72A8">
            <w:pPr>
              <w:pStyle w:val="TAL"/>
              <w:snapToGrid w:val="0"/>
              <w:ind w:left="284"/>
              <w:rPr>
                <w:color w:val="0070C0"/>
              </w:rPr>
            </w:pPr>
            <w:r w:rsidRPr="009743EA">
              <w:rPr>
                <w:color w:val="0070C0"/>
              </w:rPr>
              <w:t xml:space="preserve">        "rn": "tsi_value1",</w:t>
            </w:r>
          </w:p>
          <w:p w14:paraId="32391109" w14:textId="77777777" w:rsidR="008B1B88" w:rsidRPr="009743EA" w:rsidRDefault="008B1B88" w:rsidP="005C72A8">
            <w:pPr>
              <w:pStyle w:val="TAL"/>
              <w:snapToGrid w:val="0"/>
              <w:ind w:left="284"/>
              <w:rPr>
                <w:color w:val="0070C0"/>
              </w:rPr>
            </w:pPr>
            <w:r w:rsidRPr="009743EA">
              <w:rPr>
                <w:color w:val="0070C0"/>
              </w:rPr>
              <w:t xml:space="preserve">        "ty": 30,</w:t>
            </w:r>
          </w:p>
          <w:p w14:paraId="524F41B0" w14:textId="77777777" w:rsidR="008B1B88" w:rsidRPr="009743EA" w:rsidRDefault="008B1B88" w:rsidP="005C72A8">
            <w:pPr>
              <w:pStyle w:val="TAL"/>
              <w:snapToGrid w:val="0"/>
              <w:ind w:left="284"/>
              <w:rPr>
                <w:color w:val="0070C0"/>
              </w:rPr>
            </w:pPr>
            <w:r w:rsidRPr="009743EA">
              <w:rPr>
                <w:color w:val="0070C0"/>
              </w:rPr>
              <w:t xml:space="preserve">        "pi": "CAE5630283216026458665",</w:t>
            </w:r>
          </w:p>
          <w:p w14:paraId="4597D85A" w14:textId="77777777" w:rsidR="008B1B88" w:rsidRPr="00325791" w:rsidRDefault="008B1B88" w:rsidP="005C72A8">
            <w:pPr>
              <w:pStyle w:val="TAL"/>
              <w:snapToGrid w:val="0"/>
              <w:ind w:left="284"/>
              <w:rPr>
                <w:color w:val="0070C0"/>
                <w:lang w:val="fr-FR"/>
              </w:rPr>
            </w:pPr>
            <w:r w:rsidRPr="009743EA">
              <w:rPr>
                <w:color w:val="0070C0"/>
              </w:rPr>
              <w:t xml:space="preserve">        </w:t>
            </w:r>
            <w:r w:rsidRPr="00325791">
              <w:rPr>
                <w:color w:val="0070C0"/>
                <w:lang w:val="fr-FR"/>
              </w:rPr>
              <w:t>"ri": "TSI840674869203617594",</w:t>
            </w:r>
          </w:p>
          <w:p w14:paraId="6D53BF3F" w14:textId="77777777" w:rsidR="008B1B88" w:rsidRPr="00325791" w:rsidRDefault="008B1B88" w:rsidP="005C72A8">
            <w:pPr>
              <w:pStyle w:val="TAL"/>
              <w:snapToGrid w:val="0"/>
              <w:ind w:left="284"/>
              <w:rPr>
                <w:color w:val="0070C0"/>
                <w:lang w:val="fr-FR"/>
              </w:rPr>
            </w:pPr>
            <w:r w:rsidRPr="00325791">
              <w:rPr>
                <w:color w:val="0070C0"/>
                <w:lang w:val="fr-FR"/>
              </w:rPr>
              <w:t xml:space="preserve">        "ct": "20180307T012211",</w:t>
            </w:r>
          </w:p>
          <w:p w14:paraId="40DCC9D3" w14:textId="77777777" w:rsidR="008B1B88" w:rsidRPr="00325791" w:rsidRDefault="008B1B88" w:rsidP="005C72A8">
            <w:pPr>
              <w:pStyle w:val="TAL"/>
              <w:snapToGrid w:val="0"/>
              <w:ind w:left="284"/>
              <w:rPr>
                <w:color w:val="0070C0"/>
                <w:lang w:val="fr-FR"/>
              </w:rPr>
            </w:pPr>
            <w:r w:rsidRPr="00325791">
              <w:rPr>
                <w:color w:val="0070C0"/>
                <w:lang w:val="fr-FR"/>
              </w:rPr>
              <w:t xml:space="preserve">        "lt": "20180307T012211",</w:t>
            </w:r>
          </w:p>
          <w:p w14:paraId="713779E4" w14:textId="77777777" w:rsidR="008B1B88" w:rsidRPr="00325791" w:rsidRDefault="008B1B88" w:rsidP="005C72A8">
            <w:pPr>
              <w:pStyle w:val="TAL"/>
              <w:snapToGrid w:val="0"/>
              <w:ind w:left="284"/>
              <w:rPr>
                <w:color w:val="0070C0"/>
                <w:lang w:val="fr-FR"/>
              </w:rPr>
            </w:pPr>
            <w:r w:rsidRPr="00325791">
              <w:rPr>
                <w:rFonts w:hint="eastAsia"/>
                <w:color w:val="0070C0"/>
                <w:lang w:val="fr-FR" w:eastAsia="ko-KR"/>
              </w:rPr>
              <w:t xml:space="preserve"> </w:t>
            </w:r>
            <w:r w:rsidRPr="00325791">
              <w:rPr>
                <w:color w:val="0070C0"/>
                <w:lang w:val="fr-FR" w:eastAsia="ko-KR"/>
              </w:rPr>
              <w:t xml:space="preserve">      </w:t>
            </w:r>
            <w:r w:rsidRPr="00325791">
              <w:rPr>
                <w:color w:val="0070C0"/>
                <w:lang w:val="fr-FR"/>
              </w:rPr>
              <w:t xml:space="preserve"> "et": "2n0210307T012211",</w:t>
            </w:r>
          </w:p>
          <w:p w14:paraId="784C22A6" w14:textId="77777777" w:rsidR="008B1B88" w:rsidRPr="00325791" w:rsidRDefault="008B1B88" w:rsidP="005C72A8">
            <w:pPr>
              <w:pStyle w:val="TAL"/>
              <w:snapToGrid w:val="0"/>
              <w:ind w:left="284"/>
              <w:rPr>
                <w:color w:val="0070C0"/>
                <w:lang w:val="fr-FR"/>
              </w:rPr>
            </w:pPr>
            <w:r w:rsidRPr="00325791">
              <w:rPr>
                <w:color w:val="0070C0"/>
                <w:lang w:val="fr-FR"/>
              </w:rPr>
              <w:t xml:space="preserve">        "dgt": "20180307T123456"</w:t>
            </w:r>
          </w:p>
          <w:p w14:paraId="1BDA4034" w14:textId="77777777" w:rsidR="008B1B88" w:rsidRPr="00325791" w:rsidRDefault="008B1B88" w:rsidP="005C72A8">
            <w:pPr>
              <w:pStyle w:val="TAL"/>
              <w:snapToGrid w:val="0"/>
              <w:ind w:left="284"/>
              <w:rPr>
                <w:color w:val="0070C0"/>
                <w:lang w:val="fr-FR"/>
              </w:rPr>
            </w:pPr>
            <w:r w:rsidRPr="00325791">
              <w:rPr>
                <w:color w:val="0070C0"/>
                <w:lang w:val="fr-FR"/>
              </w:rPr>
              <w:t xml:space="preserve">        "con": "DATA_TACK",</w:t>
            </w:r>
          </w:p>
          <w:p w14:paraId="1EDDD526" w14:textId="77777777" w:rsidR="008B1B88" w:rsidRPr="009743EA" w:rsidRDefault="008B1B88" w:rsidP="005C72A8">
            <w:pPr>
              <w:pStyle w:val="TAL"/>
              <w:snapToGrid w:val="0"/>
              <w:ind w:left="284"/>
              <w:rPr>
                <w:color w:val="0070C0"/>
              </w:rPr>
            </w:pPr>
            <w:r w:rsidRPr="00325791">
              <w:rPr>
                <w:color w:val="0070C0"/>
                <w:lang w:val="fr-FR"/>
              </w:rPr>
              <w:t xml:space="preserve">        </w:t>
            </w:r>
            <w:r w:rsidRPr="009743EA">
              <w:rPr>
                <w:color w:val="0070C0"/>
              </w:rPr>
              <w:t>"cs": 9,</w:t>
            </w:r>
          </w:p>
          <w:p w14:paraId="3F46C681" w14:textId="77777777" w:rsidR="008B1B88" w:rsidRPr="009743EA" w:rsidRDefault="008B1B88" w:rsidP="005C72A8">
            <w:pPr>
              <w:pStyle w:val="TAL"/>
              <w:snapToGrid w:val="0"/>
              <w:ind w:left="284"/>
              <w:rPr>
                <w:color w:val="0070C0"/>
              </w:rPr>
            </w:pPr>
            <w:r w:rsidRPr="009743EA">
              <w:rPr>
                <w:color w:val="0070C0"/>
              </w:rPr>
              <w:t xml:space="preserve">        "st": 7</w:t>
            </w:r>
          </w:p>
          <w:p w14:paraId="193A2971" w14:textId="77777777" w:rsidR="008B1B88" w:rsidRPr="005A2D7C" w:rsidRDefault="008B1B88" w:rsidP="005C72A8">
            <w:pPr>
              <w:pStyle w:val="TAL"/>
              <w:snapToGrid w:val="0"/>
              <w:ind w:left="284"/>
              <w:rPr>
                <w:color w:val="0070C0"/>
              </w:rPr>
            </w:pPr>
            <w:r w:rsidRPr="009743EA">
              <w:rPr>
                <w:color w:val="0070C0"/>
              </w:rPr>
              <w:t xml:space="preserve">    </w:t>
            </w:r>
            <w:r w:rsidRPr="005A2D7C">
              <w:rPr>
                <w:color w:val="0070C0"/>
              </w:rPr>
              <w:t>}</w:t>
            </w:r>
          </w:p>
          <w:p w14:paraId="6754A113" w14:textId="77777777" w:rsidR="008B1B88" w:rsidRPr="005A2D7C" w:rsidRDefault="008B1B88" w:rsidP="005C72A8">
            <w:pPr>
              <w:pStyle w:val="TAL"/>
              <w:snapToGrid w:val="0"/>
              <w:ind w:left="284"/>
              <w:rPr>
                <w:color w:val="0070C0"/>
              </w:rPr>
            </w:pPr>
            <w:r w:rsidRPr="005A2D7C">
              <w:rPr>
                <w:color w:val="0070C0"/>
              </w:rPr>
              <w:t>}</w:t>
            </w:r>
          </w:p>
          <w:p w14:paraId="34B44B9E" w14:textId="77777777" w:rsidR="008B1B88" w:rsidRPr="005A2D7C" w:rsidRDefault="008B1B88" w:rsidP="005C72A8">
            <w:pPr>
              <w:pStyle w:val="TAL"/>
              <w:snapToGrid w:val="0"/>
              <w:ind w:left="284"/>
            </w:pPr>
          </w:p>
        </w:tc>
      </w:tr>
    </w:tbl>
    <w:p w14:paraId="51A12E61" w14:textId="77777777" w:rsidR="008B1B88" w:rsidRPr="005A2D7C" w:rsidRDefault="008B1B88" w:rsidP="008B1B88"/>
    <w:p w14:paraId="2F7D25BE" w14:textId="5F6A5900" w:rsidR="008B1B88" w:rsidRPr="009743EA" w:rsidRDefault="008B1B88" w:rsidP="008B1B88">
      <w:pPr>
        <w:pStyle w:val="Heading3"/>
        <w:rPr>
          <w:color w:val="000000"/>
        </w:rPr>
      </w:pPr>
      <w:bookmarkStart w:id="661" w:name="_Toc49420776"/>
      <w:bookmarkStart w:id="662" w:name="_Toc49507590"/>
      <w:bookmarkStart w:id="663" w:name="_Toc49507702"/>
      <w:bookmarkStart w:id="664" w:name="_Toc532286402"/>
      <w:bookmarkStart w:id="665" w:name="_Toc532286538"/>
      <w:bookmarkStart w:id="666" w:name="_Toc46154445"/>
      <w:bookmarkStart w:id="667" w:name="_Toc57298406"/>
      <w:r w:rsidRPr="009743EA">
        <w:rPr>
          <w:color w:val="000000"/>
        </w:rPr>
        <w:t>6.2.13</w:t>
      </w:r>
      <w:r w:rsidRPr="009743EA">
        <w:rPr>
          <w:color w:val="000000"/>
        </w:rPr>
        <w:tab/>
      </w:r>
      <w:r w:rsidR="000F6DB0" w:rsidRPr="009743EA">
        <w:rPr>
          <w:color w:val="000000"/>
        </w:rPr>
        <w:t xml:space="preserve">Resource Type </w:t>
      </w:r>
      <w:r w:rsidR="00356AB6" w:rsidRPr="009743EA">
        <w:rPr>
          <w:i/>
          <w:color w:val="000000"/>
        </w:rPr>
        <w:t>accessControlPolicy</w:t>
      </w:r>
      <w:bookmarkEnd w:id="661"/>
      <w:bookmarkEnd w:id="662"/>
      <w:bookmarkEnd w:id="663"/>
      <w:bookmarkEnd w:id="664"/>
      <w:bookmarkEnd w:id="665"/>
      <w:bookmarkEnd w:id="666"/>
      <w:bookmarkEnd w:id="667"/>
    </w:p>
    <w:p w14:paraId="6F1DB014" w14:textId="77777777" w:rsidR="00356AB6" w:rsidRPr="009743EA" w:rsidRDefault="00356AB6" w:rsidP="00356AB6">
      <w:pPr>
        <w:pStyle w:val="Heading4"/>
      </w:pPr>
      <w:bookmarkStart w:id="668" w:name="_Toc49420777"/>
      <w:bookmarkStart w:id="669" w:name="_Toc49507591"/>
      <w:bookmarkStart w:id="670" w:name="_Toc49507703"/>
      <w:bookmarkStart w:id="671" w:name="_Toc532286403"/>
      <w:bookmarkStart w:id="672" w:name="_Toc532286539"/>
      <w:bookmarkStart w:id="673" w:name="_Toc46154446"/>
      <w:bookmarkStart w:id="674" w:name="_Toc57298407"/>
      <w:r w:rsidRPr="009743EA">
        <w:t>6.2.13.0</w:t>
      </w:r>
      <w:r w:rsidRPr="009743EA">
        <w:tab/>
        <w:t>Introduction</w:t>
      </w:r>
      <w:bookmarkEnd w:id="668"/>
      <w:bookmarkEnd w:id="669"/>
      <w:bookmarkEnd w:id="670"/>
      <w:bookmarkEnd w:id="671"/>
      <w:bookmarkEnd w:id="672"/>
      <w:bookmarkEnd w:id="673"/>
      <w:bookmarkEnd w:id="674"/>
    </w:p>
    <w:p w14:paraId="60F8E919" w14:textId="0DE55189" w:rsidR="008B1B88" w:rsidRPr="009743EA" w:rsidRDefault="008B1B88" w:rsidP="008B1B88">
      <w:r w:rsidRPr="009743EA">
        <w:t xml:space="preserve">The &lt;accessControlPolicy&gt; resource is defined to contain a set of access control rules defining for which entities have which privilege to perform operations such as CREATE, RETRIEVE, UPDATE and DELETE. The allowed operations are defined by an attribute accessControlOperations that associated with each &lt;accessControlPolicy&gt; resource. </w:t>
      </w:r>
    </w:p>
    <w:p w14:paraId="48134B68" w14:textId="77777777" w:rsidR="008B1B88" w:rsidRPr="009743EA" w:rsidRDefault="008B1B88" w:rsidP="008B1B88">
      <w:pPr>
        <w:pStyle w:val="Heading4"/>
      </w:pPr>
      <w:bookmarkStart w:id="675" w:name="_Toc49420778"/>
      <w:bookmarkStart w:id="676" w:name="_Toc49507592"/>
      <w:bookmarkStart w:id="677" w:name="_Toc49507704"/>
      <w:bookmarkStart w:id="678" w:name="_Toc532286404"/>
      <w:bookmarkStart w:id="679" w:name="_Toc532286540"/>
      <w:bookmarkStart w:id="680" w:name="_Toc46154447"/>
      <w:bookmarkStart w:id="681" w:name="_Toc57298408"/>
      <w:r w:rsidRPr="009743EA">
        <w:lastRenderedPageBreak/>
        <w:t>6.2.1</w:t>
      </w:r>
      <w:r w:rsidR="00356AB6" w:rsidRPr="009743EA">
        <w:t>3</w:t>
      </w:r>
      <w:r w:rsidRPr="009743EA">
        <w:t>.1</w:t>
      </w:r>
      <w:r w:rsidRPr="009743EA">
        <w:tab/>
        <w:t>API-ACP-CRE</w:t>
      </w:r>
      <w:bookmarkEnd w:id="675"/>
      <w:bookmarkEnd w:id="676"/>
      <w:bookmarkEnd w:id="677"/>
      <w:bookmarkEnd w:id="678"/>
      <w:bookmarkEnd w:id="679"/>
      <w:bookmarkEnd w:id="680"/>
      <w:bookmarkEnd w:id="681"/>
    </w:p>
    <w:tbl>
      <w:tblPr>
        <w:tblW w:w="9659" w:type="dxa"/>
        <w:jc w:val="center"/>
        <w:tblLayout w:type="fixed"/>
        <w:tblCellMar>
          <w:left w:w="28" w:type="dxa"/>
        </w:tblCellMar>
        <w:tblLook w:val="0000" w:firstRow="0" w:lastRow="0" w:firstColumn="0" w:lastColumn="0" w:noHBand="0" w:noVBand="0"/>
      </w:tblPr>
      <w:tblGrid>
        <w:gridCol w:w="1286"/>
        <w:gridCol w:w="8373"/>
      </w:tblGrid>
      <w:tr w:rsidR="008B1B88" w:rsidRPr="009743EA" w14:paraId="28F7767C"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2740C121" w14:textId="77777777" w:rsidR="008B1B88" w:rsidRPr="009743EA" w:rsidRDefault="008B1B88" w:rsidP="005C72A8">
            <w:pPr>
              <w:pStyle w:val="TAL"/>
              <w:snapToGrid w:val="0"/>
              <w:jc w:val="center"/>
              <w:rPr>
                <w:b/>
              </w:rPr>
            </w:pPr>
          </w:p>
          <w:p w14:paraId="7A3DDB7D" w14:textId="77777777" w:rsidR="008B1B88" w:rsidRPr="009743EA" w:rsidRDefault="008B1B88" w:rsidP="005C72A8">
            <w:pPr>
              <w:pStyle w:val="TAL"/>
              <w:snapToGrid w:val="0"/>
              <w:jc w:val="center"/>
              <w:rPr>
                <w:b/>
              </w:rPr>
            </w:pPr>
          </w:p>
          <w:p w14:paraId="321A35B5" w14:textId="77777777" w:rsidR="008B1B88" w:rsidRPr="009743EA" w:rsidRDefault="008B1B88" w:rsidP="005C72A8">
            <w:pPr>
              <w:pStyle w:val="TAL"/>
              <w:snapToGrid w:val="0"/>
              <w:jc w:val="center"/>
              <w:rPr>
                <w:b/>
              </w:rPr>
            </w:pPr>
            <w:r w:rsidRPr="009743EA">
              <w:rPr>
                <w:b/>
              </w:rPr>
              <w:t>API Id</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328B3ECA" w14:textId="77777777" w:rsidR="008B1B88" w:rsidRPr="005A2D7C" w:rsidRDefault="008B1B88" w:rsidP="005A2D7C">
            <w:pPr>
              <w:pStyle w:val="TAL"/>
            </w:pPr>
            <w:r w:rsidRPr="005A2D7C">
              <w:rPr>
                <w:rFonts w:eastAsia="Calibri Light"/>
              </w:rPr>
              <w:t>API/ACP/CRE/001</w:t>
            </w:r>
          </w:p>
          <w:p w14:paraId="22F4A3A7" w14:textId="77777777" w:rsidR="008B1B88" w:rsidRPr="005A2D7C" w:rsidRDefault="008B1B88" w:rsidP="005A2D7C">
            <w:pPr>
              <w:pStyle w:val="TAL"/>
              <w:rPr>
                <w:rFonts w:eastAsia="Calibri Light"/>
              </w:rPr>
            </w:pPr>
            <w:r w:rsidRPr="005A2D7C">
              <w:rPr>
                <w:rFonts w:eastAsia="Calibri Light"/>
              </w:rPr>
              <w:t>API/ACP/CRE/001_RCN0</w:t>
            </w:r>
          </w:p>
          <w:p w14:paraId="1E36F019" w14:textId="77777777" w:rsidR="008B1B88" w:rsidRPr="005A2D7C" w:rsidRDefault="008B1B88" w:rsidP="005A2D7C">
            <w:pPr>
              <w:pStyle w:val="TAL"/>
              <w:rPr>
                <w:rFonts w:eastAsia="Calibri Light"/>
              </w:rPr>
            </w:pPr>
            <w:r w:rsidRPr="005A2D7C">
              <w:rPr>
                <w:rFonts w:eastAsia="Calibri Light"/>
              </w:rPr>
              <w:t>API/ACP/CRE/001_RCN1</w:t>
            </w:r>
          </w:p>
          <w:p w14:paraId="3CA5ABED" w14:textId="77777777" w:rsidR="008B1B88" w:rsidRPr="005A2D7C" w:rsidRDefault="008B1B88" w:rsidP="005A2D7C">
            <w:pPr>
              <w:pStyle w:val="TAL"/>
              <w:rPr>
                <w:rFonts w:eastAsia="Calibri Light"/>
              </w:rPr>
            </w:pPr>
            <w:r w:rsidRPr="005A2D7C">
              <w:rPr>
                <w:rFonts w:eastAsia="Calibri Light"/>
              </w:rPr>
              <w:t>API/ACP/CRE/001_RCN2</w:t>
            </w:r>
          </w:p>
          <w:p w14:paraId="3AC16975" w14:textId="77777777" w:rsidR="008B1B88" w:rsidRPr="005A2D7C" w:rsidRDefault="008B1B88" w:rsidP="005A2D7C">
            <w:pPr>
              <w:pStyle w:val="TAL"/>
            </w:pPr>
            <w:r w:rsidRPr="005A2D7C">
              <w:rPr>
                <w:rFonts w:eastAsia="Calibri Light"/>
              </w:rPr>
              <w:t>API/ACP/CRE/001_RCN3</w:t>
            </w:r>
          </w:p>
        </w:tc>
      </w:tr>
      <w:tr w:rsidR="008B1B88" w:rsidRPr="009743EA" w14:paraId="4C3522B2"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388949BD" w14:textId="77777777" w:rsidR="008B1B88" w:rsidRPr="009743EA" w:rsidRDefault="008B1B88" w:rsidP="005C72A8">
            <w:pPr>
              <w:pStyle w:val="TAL"/>
              <w:snapToGrid w:val="0"/>
              <w:jc w:val="center"/>
              <w:rPr>
                <w:b/>
                <w:kern w:val="1"/>
              </w:rPr>
            </w:pPr>
            <w:r w:rsidRPr="009743EA">
              <w:rPr>
                <w:b/>
                <w:kern w:val="1"/>
              </w:rPr>
              <w:t>API Name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DEB792" w14:textId="77777777" w:rsidR="008B1B88" w:rsidRPr="005A2D7C" w:rsidRDefault="008B1B88" w:rsidP="005A2D7C">
            <w:pPr>
              <w:pStyle w:val="TAL"/>
              <w:rPr>
                <w:rFonts w:eastAsia="Calibri Light"/>
              </w:rPr>
            </w:pPr>
            <w:r w:rsidRPr="005A2D7C">
              <w:rPr>
                <w:rFonts w:eastAsia="Calibri Light"/>
              </w:rPr>
              <w:t xml:space="preserve">&lt;accessControlPolicy&gt; resource CREATE with </w:t>
            </w:r>
            <w:r w:rsidR="00984FEF" w:rsidRPr="005A2D7C">
              <w:rPr>
                <w:rFonts w:eastAsia="Calibri Light"/>
              </w:rPr>
              <w:t>resultContent</w:t>
            </w:r>
            <w:r w:rsidRPr="005A2D7C">
              <w:rPr>
                <w:rFonts w:eastAsia="Calibri Light"/>
              </w:rPr>
              <w:t xml:space="preserve"> parameter</w:t>
            </w:r>
          </w:p>
        </w:tc>
      </w:tr>
      <w:tr w:rsidR="008B1B88" w:rsidRPr="009743EA" w14:paraId="0D71DD17" w14:textId="77777777" w:rsidTr="005A2D7C">
        <w:trPr>
          <w:jc w:val="center"/>
        </w:trPr>
        <w:tc>
          <w:tcPr>
            <w:tcW w:w="1286" w:type="dxa"/>
            <w:tcBorders>
              <w:top w:val="single" w:sz="4" w:space="0" w:color="000000"/>
              <w:left w:val="single" w:sz="4" w:space="0" w:color="000000"/>
              <w:bottom w:val="single" w:sz="4" w:space="0" w:color="000000"/>
            </w:tcBorders>
            <w:shd w:val="clear" w:color="auto" w:fill="E7E6E6"/>
          </w:tcPr>
          <w:p w14:paraId="2D80EB85" w14:textId="77777777" w:rsidR="008B1B88" w:rsidRPr="009743EA" w:rsidRDefault="008B1B88" w:rsidP="005C72A8">
            <w:pPr>
              <w:pStyle w:val="TAL"/>
              <w:snapToGrid w:val="0"/>
              <w:jc w:val="center"/>
              <w:rPr>
                <w:b/>
                <w:kern w:val="1"/>
              </w:rPr>
            </w:pPr>
            <w:r w:rsidRPr="009743EA">
              <w:rPr>
                <w:b/>
                <w:kern w:val="1"/>
              </w:rPr>
              <w:t>Target Resource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45D81386" w14:textId="77777777" w:rsidR="008B1B88" w:rsidRPr="005A2D7C" w:rsidRDefault="008B1B88" w:rsidP="005A2D7C">
            <w:pPr>
              <w:pStyle w:val="TAL"/>
              <w:rPr>
                <w:rFonts w:eastAsia="Calibri Light"/>
              </w:rPr>
            </w:pPr>
            <w:r w:rsidRPr="005A2D7C">
              <w:rPr>
                <w:rFonts w:eastAsia="Calibri Light"/>
              </w:rPr>
              <w:t>&lt;CSEBase&gt; of the requested &lt;accessControlPolicy&gt; resource</w:t>
            </w:r>
          </w:p>
        </w:tc>
      </w:tr>
      <w:tr w:rsidR="008B1B88" w:rsidRPr="009743EA" w14:paraId="6FC11B8C"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643B73ED" w14:textId="77777777" w:rsidR="008B1B88" w:rsidRPr="009743EA" w:rsidRDefault="008B1B88" w:rsidP="005C72A8">
            <w:pPr>
              <w:pStyle w:val="TAL"/>
              <w:snapToGrid w:val="0"/>
              <w:jc w:val="center"/>
              <w:rPr>
                <w:b/>
                <w:kern w:val="1"/>
              </w:rPr>
            </w:pPr>
          </w:p>
          <w:p w14:paraId="57DB2A41" w14:textId="77777777" w:rsidR="008B1B88" w:rsidRPr="009743EA" w:rsidRDefault="008B1B88" w:rsidP="005C72A8">
            <w:pPr>
              <w:pStyle w:val="TAL"/>
              <w:snapToGrid w:val="0"/>
              <w:jc w:val="center"/>
              <w:rPr>
                <w:b/>
                <w:kern w:val="1"/>
              </w:rPr>
            </w:pPr>
            <w:r w:rsidRPr="009743EA">
              <w:rPr>
                <w:b/>
                <w:kern w:val="1"/>
              </w:rPr>
              <w:t>Description</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0DF0F3AE" w14:textId="3175A3E7" w:rsidR="008B1B88" w:rsidRPr="005A2D7C" w:rsidRDefault="008B1B88" w:rsidP="005A2D7C">
            <w:pPr>
              <w:pStyle w:val="TAL"/>
            </w:pPr>
            <w:r w:rsidRPr="000D6D95">
              <w:t xml:space="preserve">The interface is used to send a &lt;accessControlPolicy&gt; CREATE request attached with </w:t>
            </w:r>
            <w:r w:rsidR="00984FEF" w:rsidRPr="009743EA">
              <w:t>resultContent</w:t>
            </w:r>
            <w:r w:rsidRPr="009743EA">
              <w:t xml:space="preserve"> to the Registrar CSE, and the Registrar CSE creates a &lt;accessControlPolicy&gt; resource, and sends back a response</w:t>
            </w:r>
            <w:r w:rsidR="008E2B7F" w:rsidRPr="009743EA">
              <w:t>.</w:t>
            </w:r>
          </w:p>
        </w:tc>
      </w:tr>
      <w:tr w:rsidR="008B1B88" w:rsidRPr="009743EA" w14:paraId="6BFB4A93"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5E4AB2AF" w14:textId="77777777" w:rsidR="008B1B88" w:rsidRPr="009743EA" w:rsidRDefault="008B1B88" w:rsidP="005C72A8">
            <w:pPr>
              <w:pStyle w:val="TAL"/>
              <w:snapToGrid w:val="0"/>
              <w:jc w:val="center"/>
              <w:rPr>
                <w:b/>
                <w:kern w:val="1"/>
              </w:rPr>
            </w:pPr>
          </w:p>
          <w:p w14:paraId="72B5C1E8" w14:textId="77777777" w:rsidR="008B1B88" w:rsidRPr="009743EA" w:rsidRDefault="008B1B88" w:rsidP="005C72A8">
            <w:pPr>
              <w:pStyle w:val="TAL"/>
              <w:snapToGrid w:val="0"/>
              <w:jc w:val="center"/>
              <w:rPr>
                <w:b/>
                <w:kern w:val="1"/>
              </w:rPr>
            </w:pPr>
          </w:p>
          <w:p w14:paraId="41DCD56C" w14:textId="77777777" w:rsidR="008B1B88" w:rsidRPr="009743EA" w:rsidRDefault="008B1B88" w:rsidP="005C72A8">
            <w:pPr>
              <w:pStyle w:val="TAL"/>
              <w:snapToGrid w:val="0"/>
              <w:jc w:val="center"/>
              <w:rPr>
                <w:b/>
                <w:kern w:val="1"/>
              </w:rPr>
            </w:pPr>
            <w:r w:rsidRPr="009743EA">
              <w:rPr>
                <w:b/>
                <w:kern w:val="1"/>
              </w:rPr>
              <w:t>Resource Structure before Sending Request</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4FF458B0" w14:textId="091D9210" w:rsidR="008B1B88" w:rsidRPr="009743EA" w:rsidRDefault="00654563" w:rsidP="005A2D7C">
            <w:pPr>
              <w:pStyle w:val="FL"/>
              <w:rPr>
                <w:rFonts w:eastAsia="Malgun Gothic"/>
                <w:lang w:eastAsia="ko-KR"/>
              </w:rPr>
            </w:pPr>
            <w:r>
              <w:rPr>
                <w:rFonts w:eastAsia="Calibri"/>
                <w:color w:val="000000"/>
                <w:sz w:val="24"/>
                <w:szCs w:val="24"/>
              </w:rPr>
            </w:r>
            <w:r>
              <w:rPr>
                <w:rFonts w:eastAsia="Calibri"/>
                <w:color w:val="000000"/>
                <w:sz w:val="24"/>
                <w:szCs w:val="24"/>
              </w:rPr>
              <w:pict w14:anchorId="43C5C784">
                <v:group id="그룹 2" o:spid="_x0000_s1271" style="width:158.8pt;height:59.25pt;mso-position-horizontal-relative:char;mso-position-vertical-relative:line" coordsize="20169,7526">
                  <v:rect id="직사각형 2" o:spid="_x0000_s1272" style="position:absolute;width:11683;height:3652;visibility:visible;v-text-anchor:middle" filled="f" strokecolor="windowText">
                    <v:textbox inset="0,0,0,0">
                      <w:txbxContent>
                        <w:p w14:paraId="5059B258" w14:textId="77777777" w:rsidR="004A00AF" w:rsidRDefault="004A00AF" w:rsidP="008B1B88">
                          <w:pPr>
                            <w:pStyle w:val="NormalWeb"/>
                            <w:wordWrap w:val="0"/>
                            <w:spacing w:after="0"/>
                            <w:jc w:val="center"/>
                            <w:rPr>
                              <w:b/>
                              <w:bCs/>
                              <w:color w:val="000000"/>
                              <w:kern w:val="24"/>
                              <w:sz w:val="20"/>
                              <w:szCs w:val="20"/>
                            </w:rPr>
                          </w:pPr>
                          <w:r w:rsidRPr="000071D7">
                            <w:rPr>
                              <w:b/>
                              <w:bCs/>
                              <w:color w:val="000000"/>
                              <w:kern w:val="24"/>
                              <w:sz w:val="20"/>
                              <w:szCs w:val="20"/>
                            </w:rPr>
                            <w:t>mn</w:t>
                          </w:r>
                          <w:r>
                            <w:rPr>
                              <w:b/>
                              <w:bCs/>
                              <w:color w:val="000000"/>
                              <w:kern w:val="24"/>
                              <w:sz w:val="20"/>
                              <w:szCs w:val="20"/>
                            </w:rPr>
                            <w:t>-name</w:t>
                          </w:r>
                        </w:p>
                        <w:p w14:paraId="1C1BB8FB" w14:textId="77777777" w:rsidR="004A00AF" w:rsidRDefault="004A00AF" w:rsidP="008B1B88">
                          <w:pPr>
                            <w:pStyle w:val="NormalWeb"/>
                            <w:wordWrap w:val="0"/>
                            <w:spacing w:after="0"/>
                            <w:jc w:val="center"/>
                          </w:pPr>
                          <w:r>
                            <w:rPr>
                              <w:b/>
                              <w:bCs/>
                              <w:color w:val="000000"/>
                              <w:kern w:val="24"/>
                              <w:sz w:val="20"/>
                              <w:szCs w:val="20"/>
                            </w:rPr>
                            <w:t>(CSEBase)</w:t>
                          </w:r>
                        </w:p>
                      </w:txbxContent>
                    </v:textbox>
                  </v:rect>
                  <v:line id="직선 연결선 4" o:spid="_x0000_s1273" style="position:absolute;flip:x;visibility:visible" from="5842,3758" to="5842,6235" o:connectortype="straight" strokecolor="windowText" strokeweight=".5pt">
                    <v:stroke joinstyle="miter"/>
                  </v:line>
                  <v:rect id="직사각형 5" o:spid="_x0000_s1274" style="position:absolute;left:7905;top:4996;width:12264;height:2530;visibility:visible;v-text-anchor:middle" filled="f" strokecolor="windowText">
                    <v:textbox inset="0,0,0,0">
                      <w:txbxContent>
                        <w:p w14:paraId="46C017DB" w14:textId="77777777" w:rsidR="004A00AF" w:rsidRDefault="004A00AF" w:rsidP="008B1B88">
                          <w:pPr>
                            <w:pStyle w:val="NormalWeb"/>
                            <w:wordWrap w:val="0"/>
                            <w:spacing w:after="0"/>
                            <w:jc w:val="center"/>
                            <w:rPr>
                              <w:b/>
                              <w:bCs/>
                              <w:color w:val="000000"/>
                              <w:kern w:val="24"/>
                              <w:sz w:val="18"/>
                              <w:szCs w:val="18"/>
                            </w:rPr>
                          </w:pPr>
                          <w:r>
                            <w:rPr>
                              <w:b/>
                              <w:bCs/>
                              <w:color w:val="000000"/>
                              <w:kern w:val="24"/>
                              <w:sz w:val="18"/>
                              <w:szCs w:val="18"/>
                            </w:rPr>
                            <w:t>ae</w:t>
                          </w:r>
                          <w:r w:rsidRPr="000071D7">
                            <w:rPr>
                              <w:b/>
                              <w:bCs/>
                              <w:color w:val="000000"/>
                              <w:kern w:val="24"/>
                              <w:sz w:val="18"/>
                              <w:szCs w:val="18"/>
                            </w:rPr>
                            <w:t xml:space="preserve">_sensor </w:t>
                          </w:r>
                        </w:p>
                        <w:p w14:paraId="526014C8" w14:textId="77777777" w:rsidR="004A00AF" w:rsidRDefault="004A00AF" w:rsidP="008B1B88">
                          <w:pPr>
                            <w:pStyle w:val="NormalWeb"/>
                            <w:wordWrap w:val="0"/>
                            <w:spacing w:after="0"/>
                            <w:jc w:val="center"/>
                          </w:pPr>
                          <w:r w:rsidRPr="000071D7">
                            <w:rPr>
                              <w:b/>
                              <w:bCs/>
                              <w:color w:val="000000"/>
                              <w:kern w:val="24"/>
                              <w:sz w:val="18"/>
                              <w:szCs w:val="18"/>
                            </w:rPr>
                            <w:t>(AE)</w:t>
                          </w:r>
                        </w:p>
                      </w:txbxContent>
                    </v:textbox>
                  </v:rect>
                  <v:line id="직선 연결선 6" o:spid="_x0000_s1275" style="position:absolute;visibility:visible" from="5842,6235" to="7905,6251" o:connectortype="straight" strokecolor="windowText" strokeweight=".5pt">
                    <v:stroke joinstyle="miter"/>
                  </v:line>
                  <w10:wrap type="none"/>
                  <w10:anchorlock/>
                </v:group>
              </w:pict>
            </w:r>
          </w:p>
        </w:tc>
      </w:tr>
      <w:tr w:rsidR="008B1B88" w:rsidRPr="009743EA" w14:paraId="2B65D9D0"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2268E629" w14:textId="77777777" w:rsidR="008B1B88" w:rsidRPr="009743EA" w:rsidRDefault="008B1B88" w:rsidP="005C72A8">
            <w:pPr>
              <w:pStyle w:val="TAL"/>
              <w:snapToGrid w:val="0"/>
              <w:jc w:val="center"/>
              <w:rPr>
                <w:b/>
                <w:kern w:val="1"/>
              </w:rPr>
            </w:pPr>
          </w:p>
          <w:p w14:paraId="2D527701" w14:textId="77777777" w:rsidR="008B1B88" w:rsidRPr="009743EA" w:rsidRDefault="008B1B88" w:rsidP="005C72A8">
            <w:pPr>
              <w:pStyle w:val="TAL"/>
              <w:snapToGrid w:val="0"/>
              <w:jc w:val="center"/>
              <w:rPr>
                <w:b/>
                <w:kern w:val="1"/>
              </w:rPr>
            </w:pPr>
          </w:p>
          <w:p w14:paraId="4FAC3F79" w14:textId="77777777" w:rsidR="008B1B88" w:rsidRPr="009743EA" w:rsidRDefault="008B1B88" w:rsidP="005C72A8">
            <w:pPr>
              <w:pStyle w:val="TAL"/>
              <w:snapToGrid w:val="0"/>
              <w:jc w:val="center"/>
              <w:rPr>
                <w:b/>
                <w:kern w:val="1"/>
              </w:rPr>
            </w:pPr>
          </w:p>
          <w:p w14:paraId="1E0BE431" w14:textId="77777777" w:rsidR="008B1B88" w:rsidRPr="009743EA" w:rsidRDefault="008B1B88" w:rsidP="005C72A8">
            <w:pPr>
              <w:pStyle w:val="TAL"/>
              <w:snapToGrid w:val="0"/>
              <w:jc w:val="center"/>
              <w:rPr>
                <w:b/>
                <w:kern w:val="1"/>
              </w:rPr>
            </w:pPr>
          </w:p>
          <w:p w14:paraId="493E0078" w14:textId="77777777" w:rsidR="008B1B88" w:rsidRPr="009743EA" w:rsidRDefault="008B1B88" w:rsidP="005C72A8">
            <w:pPr>
              <w:pStyle w:val="TAL"/>
              <w:snapToGrid w:val="0"/>
              <w:jc w:val="center"/>
              <w:rPr>
                <w:b/>
                <w:kern w:val="1"/>
              </w:rPr>
            </w:pPr>
          </w:p>
          <w:p w14:paraId="6AA4DF2C" w14:textId="77777777" w:rsidR="008B1B88" w:rsidRPr="009743EA" w:rsidRDefault="008B1B88" w:rsidP="005C72A8">
            <w:pPr>
              <w:pStyle w:val="TAL"/>
              <w:snapToGrid w:val="0"/>
              <w:jc w:val="center"/>
              <w:rPr>
                <w:b/>
                <w:kern w:val="1"/>
              </w:rPr>
            </w:pPr>
            <w:r w:rsidRPr="009743EA">
              <w:rPr>
                <w:b/>
                <w:kern w:val="1"/>
              </w:rPr>
              <w:t>Call Flow</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5212842F" w14:textId="4E792BAE" w:rsidR="008B1B88" w:rsidRPr="005A2D7C" w:rsidRDefault="00654563" w:rsidP="005A2D7C">
            <w:pPr>
              <w:pStyle w:val="FL"/>
            </w:pPr>
            <w:r>
              <w:rPr>
                <w:sz w:val="18"/>
              </w:rPr>
            </w:r>
            <w:r>
              <w:rPr>
                <w:sz w:val="18"/>
              </w:rPr>
              <w:pict w14:anchorId="1583DAD0">
                <v:group id="_x0000_s1196" style="width:261pt;height:133.25pt;mso-position-horizontal-relative:char;mso-position-vertical-relative:line" coordsize="33147,16922">
                  <v:roundrect id="모서리가 둥근 직사각형 2" o:spid="_x0000_s1197" style="position:absolute;width:9398;height:6810;visibility:visible;v-text-anchor:middle" arcsize="10923f" fillcolor="#5b9bd5" strokecolor="#d9d9d9" strokeweight=".5pt">
                    <v:stroke joinstyle="miter"/>
                    <v:textbox>
                      <w:txbxContent>
                        <w:p w14:paraId="60DC4BF7" w14:textId="77777777" w:rsidR="004A00AF" w:rsidRPr="00B658BD" w:rsidRDefault="004A00AF" w:rsidP="008B1B88">
                          <w:pPr>
                            <w:pStyle w:val="NormalWeb"/>
                            <w:wordWrap w:val="0"/>
                            <w:spacing w:after="0"/>
                            <w:jc w:val="center"/>
                            <w:rPr>
                              <w:rFonts w:ascii="Malgun Gothic" w:hAnsi="Malgun Gothic"/>
                              <w:color w:val="FFFFFF"/>
                              <w:kern w:val="24"/>
                              <w:sz w:val="10"/>
                              <w:szCs w:val="10"/>
                            </w:rPr>
                          </w:pPr>
                        </w:p>
                        <w:p w14:paraId="7E5B3285" w14:textId="77777777" w:rsidR="004A00AF" w:rsidRPr="00B658BD" w:rsidRDefault="004A00AF" w:rsidP="008B1B88">
                          <w:pPr>
                            <w:pStyle w:val="NormalWeb"/>
                            <w:wordWrap w:val="0"/>
                            <w:spacing w:after="0"/>
                            <w:jc w:val="center"/>
                            <w:rPr>
                              <w:sz w:val="36"/>
                            </w:rPr>
                          </w:pPr>
                          <w:r w:rsidRPr="00B658BD">
                            <w:rPr>
                              <w:rFonts w:ascii="Malgun Gothic" w:hAnsi="Malgun Gothic" w:hint="eastAsia"/>
                              <w:color w:val="FFFFFF"/>
                              <w:kern w:val="24"/>
                              <w:szCs w:val="19"/>
                            </w:rPr>
                            <w:t>originator</w:t>
                          </w:r>
                        </w:p>
                      </w:txbxContent>
                    </v:textbox>
                  </v:roundrect>
                  <v:line id="직선 연결선 3" o:spid="_x0000_s1198" style="position:absolute;visibility:visible" from="4826,6810" to="4826,16922" o:connectortype="straight" strokecolor="windowText" strokeweight=".5pt">
                    <v:stroke dashstyle="longDash" joinstyle="miter"/>
                  </v:line>
                  <v:shape id="직선 화살표 연결선 4" o:spid="_x0000_s1199" type="#_x0000_t32" style="position:absolute;left:5524;top:10810;width:22082;height:32;visibility:visible" o:connectortype="straight" strokecolor="#5b9bd5" strokeweight="1.5pt">
                    <v:stroke endarrow="block" endarrowlength="long" joinstyle="miter" endcap="round"/>
                  </v:shape>
                  <v:shape id="TextBox 36" o:spid="_x0000_s1200" type="#_x0000_t202" style="position:absolute;left:8337;top:8938;width:16459;height:2451;visibility:visible" filled="f" stroked="f">
                    <v:textbox style="mso-fit-shape-to-text:t">
                      <w:txbxContent>
                        <w:p w14:paraId="30FAF78C" w14:textId="77777777" w:rsidR="004A00AF" w:rsidRDefault="004A00AF" w:rsidP="008B1B88">
                          <w:pPr>
                            <w:pStyle w:val="NormalWeb"/>
                            <w:wordWrap w:val="0"/>
                            <w:spacing w:after="0"/>
                          </w:pPr>
                          <w:r w:rsidRPr="00B658BD">
                            <w:rPr>
                              <w:rFonts w:ascii="Malgun Gothic" w:hAnsi="Malgun Gothic" w:hint="eastAsia"/>
                              <w:color w:val="5B9BD5"/>
                              <w:kern w:val="24"/>
                              <w:sz w:val="14"/>
                              <w:szCs w:val="14"/>
                            </w:rPr>
                            <w:t>accessControlPolicy create request</w:t>
                          </w:r>
                        </w:p>
                      </w:txbxContent>
                    </v:textbox>
                  </v:shape>
                  <v:shape id="TextBox 37" o:spid="_x0000_s1201" type="#_x0000_t202" style="position:absolute;left:14382;top:12889;width:6160;height:2452;visibility:visible" filled="f" stroked="f">
                    <v:textbox style="mso-fit-shape-to-text:t">
                      <w:txbxContent>
                        <w:p w14:paraId="00D248E7" w14:textId="77777777" w:rsidR="004A00AF" w:rsidRDefault="004A00AF" w:rsidP="008B1B88">
                          <w:pPr>
                            <w:pStyle w:val="NormalWeb"/>
                            <w:wordWrap w:val="0"/>
                            <w:spacing w:after="0"/>
                          </w:pPr>
                          <w:r w:rsidRPr="00B658BD">
                            <w:rPr>
                              <w:rFonts w:ascii="Malgun Gothic" w:hAnsi="Malgun Gothic" w:hint="eastAsia"/>
                              <w:color w:val="5B9BD5"/>
                              <w:kern w:val="24"/>
                              <w:sz w:val="14"/>
                              <w:szCs w:val="14"/>
                            </w:rPr>
                            <w:t>Response</w:t>
                          </w:r>
                        </w:p>
                      </w:txbxContent>
                    </v:textbox>
                  </v:shape>
                  <v:shape id="직선 화살표 연결선 7" o:spid="_x0000_s1202" type="#_x0000_t32" style="position:absolute;left:5873;top:14636;width:21733;height:64;flip:x y;visibility:visible" o:connectortype="straight" strokecolor="#5b9bd5" strokeweight="1.5pt">
                    <v:stroke endarrow="block" endarrowlength="long" joinstyle="miter" endcap="round"/>
                  </v:shape>
                  <v:roundrect id="모서리가 둥근 직사각형 8" o:spid="_x0000_s1203" style="position:absolute;left:23749;width:9398;height:6810;visibility:visible;v-text-anchor:middle" arcsize="10923f" fillcolor="#5b9bd5" strokecolor="#d9d9d9" strokeweight=".5pt">
                    <v:stroke joinstyle="miter"/>
                    <v:textbox>
                      <w:txbxContent>
                        <w:p w14:paraId="1F2A3722" w14:textId="77777777" w:rsidR="004A00AF" w:rsidRPr="00B658BD" w:rsidRDefault="004A00AF" w:rsidP="008B1B88">
                          <w:pPr>
                            <w:pStyle w:val="NormalWeb"/>
                            <w:wordWrap w:val="0"/>
                            <w:spacing w:after="0"/>
                            <w:jc w:val="center"/>
                            <w:rPr>
                              <w:rFonts w:ascii="Malgun Gothic" w:hAnsi="Malgun Gothic"/>
                              <w:color w:val="FFFFFF"/>
                              <w:kern w:val="24"/>
                              <w:sz w:val="10"/>
                            </w:rPr>
                          </w:pPr>
                        </w:p>
                        <w:p w14:paraId="3191CC43" w14:textId="77777777" w:rsidR="004A00AF" w:rsidRPr="00B658BD" w:rsidRDefault="004A00AF" w:rsidP="008B1B88">
                          <w:pPr>
                            <w:pStyle w:val="NormalWeb"/>
                            <w:wordWrap w:val="0"/>
                            <w:spacing w:after="0"/>
                            <w:jc w:val="center"/>
                          </w:pPr>
                          <w:r w:rsidRPr="00B658BD">
                            <w:rPr>
                              <w:rFonts w:ascii="Malgun Gothic" w:hAnsi="Malgun Gothic" w:hint="eastAsia"/>
                              <w:color w:val="FFFFFF"/>
                              <w:kern w:val="24"/>
                            </w:rPr>
                            <w:t>mn</w:t>
                          </w:r>
                          <w:r w:rsidRPr="00B658BD">
                            <w:rPr>
                              <w:rFonts w:ascii="Malgun Gothic" w:hAnsi="Malgun Gothic"/>
                              <w:color w:val="FFFFFF"/>
                              <w:kern w:val="24"/>
                            </w:rPr>
                            <w:t>-name</w:t>
                          </w:r>
                        </w:p>
                      </w:txbxContent>
                    </v:textbox>
                  </v:roundrect>
                  <v:line id="직선 연결선 9" o:spid="_x0000_s1204" style="position:absolute;visibility:visible" from="28575,6810" to="28575,16922" o:connectortype="straight" strokecolor="windowText" strokeweight=".5pt">
                    <v:stroke dashstyle="longDash" joinstyle="miter"/>
                  </v:line>
                  <w10:wrap type="none"/>
                  <w10:anchorlock/>
                </v:group>
              </w:pict>
            </w:r>
          </w:p>
        </w:tc>
      </w:tr>
      <w:tr w:rsidR="008B1B88" w:rsidRPr="009743EA" w14:paraId="3BF29B04"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7D61D920" w14:textId="77777777" w:rsidR="008B1B88" w:rsidRPr="009743EA" w:rsidRDefault="008B1B88" w:rsidP="005C72A8">
            <w:pPr>
              <w:pStyle w:val="TAL"/>
              <w:snapToGrid w:val="0"/>
              <w:jc w:val="center"/>
              <w:rPr>
                <w:b/>
                <w:kern w:val="1"/>
              </w:rPr>
            </w:pPr>
          </w:p>
          <w:p w14:paraId="2DD3954A" w14:textId="77777777" w:rsidR="008B1B88" w:rsidRPr="009743EA" w:rsidRDefault="008B1B88" w:rsidP="005C72A8">
            <w:pPr>
              <w:pStyle w:val="TAL"/>
              <w:snapToGrid w:val="0"/>
              <w:jc w:val="center"/>
              <w:rPr>
                <w:b/>
                <w:kern w:val="1"/>
              </w:rPr>
            </w:pPr>
          </w:p>
          <w:p w14:paraId="29130AAE" w14:textId="77777777" w:rsidR="008B1B88" w:rsidRPr="009743EA" w:rsidRDefault="008B1B88" w:rsidP="005C72A8">
            <w:pPr>
              <w:pStyle w:val="TAL"/>
              <w:snapToGrid w:val="0"/>
              <w:jc w:val="center"/>
              <w:rPr>
                <w:b/>
                <w:kern w:val="1"/>
              </w:rPr>
            </w:pPr>
          </w:p>
          <w:p w14:paraId="5A8D8409" w14:textId="77777777" w:rsidR="008B1B88" w:rsidRPr="009743EA" w:rsidRDefault="008B1B88" w:rsidP="005C72A8">
            <w:pPr>
              <w:pStyle w:val="TAL"/>
              <w:snapToGrid w:val="0"/>
              <w:jc w:val="center"/>
              <w:rPr>
                <w:b/>
                <w:kern w:val="1"/>
              </w:rPr>
            </w:pPr>
            <w:r w:rsidRPr="009743EA">
              <w:rPr>
                <w:b/>
                <w:kern w:val="1"/>
              </w:rPr>
              <w:t>HTTP Header Information</w:t>
            </w:r>
          </w:p>
          <w:p w14:paraId="020F2A69" w14:textId="77777777" w:rsidR="008B1B88" w:rsidRPr="009743EA" w:rsidRDefault="008B1B88" w:rsidP="005C72A8">
            <w:pPr>
              <w:pStyle w:val="TAL"/>
              <w:snapToGrid w:val="0"/>
              <w:jc w:val="center"/>
              <w:rPr>
                <w:b/>
                <w:kern w:val="1"/>
              </w:rPr>
            </w:pPr>
          </w:p>
          <w:p w14:paraId="1ADAA928" w14:textId="77777777" w:rsidR="00FE3B5F" w:rsidRPr="009743EA" w:rsidRDefault="00FE3B5F" w:rsidP="005C72A8">
            <w:pPr>
              <w:pStyle w:val="TAL"/>
              <w:snapToGrid w:val="0"/>
              <w:jc w:val="center"/>
              <w:rPr>
                <w:b/>
                <w:kern w:val="1"/>
              </w:rPr>
            </w:pPr>
          </w:p>
          <w:p w14:paraId="5198210D" w14:textId="77777777" w:rsidR="008B1B88" w:rsidRPr="009743EA" w:rsidRDefault="008B1B88" w:rsidP="008E2B7F">
            <w:pPr>
              <w:pStyle w:val="TAL"/>
              <w:snapToGrid w:val="0"/>
              <w:jc w:val="center"/>
              <w:rPr>
                <w:b/>
                <w:kern w:val="1"/>
              </w:rP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5438BF12" w14:textId="77777777" w:rsidR="008B1B88" w:rsidRPr="009743EA" w:rsidRDefault="008B1B88" w:rsidP="005C72A8">
            <w:pPr>
              <w:pStyle w:val="TAL"/>
              <w:snapToGrid w:val="0"/>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01"/>
              <w:gridCol w:w="4359"/>
            </w:tblGrid>
            <w:tr w:rsidR="008B1B88" w:rsidRPr="009743EA" w14:paraId="6CB5CF06" w14:textId="77777777" w:rsidTr="005A2D7C">
              <w:trPr>
                <w:jc w:val="center"/>
              </w:trPr>
              <w:tc>
                <w:tcPr>
                  <w:tcW w:w="1501" w:type="dxa"/>
                  <w:shd w:val="clear" w:color="auto" w:fill="9CC2E5"/>
                </w:tcPr>
                <w:p w14:paraId="2006FD18" w14:textId="77777777" w:rsidR="008B1B88" w:rsidRPr="009743EA" w:rsidRDefault="008B1B88" w:rsidP="005C72A8">
                  <w:pPr>
                    <w:pStyle w:val="TAL"/>
                    <w:snapToGrid w:val="0"/>
                    <w:jc w:val="center"/>
                    <w:rPr>
                      <w:rFonts w:eastAsia="Calibri"/>
                      <w:b/>
                      <w:szCs w:val="22"/>
                    </w:rPr>
                  </w:pPr>
                  <w:r w:rsidRPr="009743EA">
                    <w:rPr>
                      <w:rFonts w:eastAsia="Calibri"/>
                      <w:b/>
                      <w:szCs w:val="22"/>
                    </w:rPr>
                    <w:t>Header</w:t>
                  </w:r>
                </w:p>
              </w:tc>
              <w:tc>
                <w:tcPr>
                  <w:tcW w:w="4359" w:type="dxa"/>
                  <w:shd w:val="clear" w:color="auto" w:fill="9CC2E5"/>
                </w:tcPr>
                <w:p w14:paraId="4728363E" w14:textId="77777777" w:rsidR="008B1B88" w:rsidRPr="009743EA" w:rsidRDefault="008B1B88" w:rsidP="005C72A8">
                  <w:pPr>
                    <w:pStyle w:val="TAL"/>
                    <w:snapToGrid w:val="0"/>
                    <w:jc w:val="center"/>
                    <w:rPr>
                      <w:rFonts w:eastAsia="Calibri"/>
                      <w:b/>
                      <w:szCs w:val="22"/>
                    </w:rPr>
                  </w:pPr>
                  <w:r w:rsidRPr="009743EA">
                    <w:rPr>
                      <w:rFonts w:eastAsia="Calibri"/>
                      <w:b/>
                      <w:szCs w:val="22"/>
                    </w:rPr>
                    <w:t>Value</w:t>
                  </w:r>
                </w:p>
              </w:tc>
            </w:tr>
            <w:tr w:rsidR="008B1B88" w:rsidRPr="009743EA" w14:paraId="319D818E" w14:textId="77777777" w:rsidTr="005A2D7C">
              <w:trPr>
                <w:jc w:val="center"/>
              </w:trPr>
              <w:tc>
                <w:tcPr>
                  <w:tcW w:w="1501" w:type="dxa"/>
                  <w:shd w:val="clear" w:color="auto" w:fill="DEEAF6"/>
                </w:tcPr>
                <w:p w14:paraId="15D4059B" w14:textId="77777777" w:rsidR="008B1B88" w:rsidRPr="009743EA" w:rsidRDefault="008B1B88" w:rsidP="005C72A8">
                  <w:pPr>
                    <w:pStyle w:val="TAL"/>
                    <w:snapToGrid w:val="0"/>
                    <w:jc w:val="center"/>
                    <w:rPr>
                      <w:rFonts w:eastAsia="Calibri"/>
                      <w:szCs w:val="22"/>
                    </w:rPr>
                  </w:pPr>
                  <w:r w:rsidRPr="009743EA">
                    <w:rPr>
                      <w:rFonts w:eastAsia="Calibri"/>
                      <w:szCs w:val="22"/>
                    </w:rPr>
                    <w:t>Accept</w:t>
                  </w:r>
                </w:p>
              </w:tc>
              <w:tc>
                <w:tcPr>
                  <w:tcW w:w="4359" w:type="dxa"/>
                  <w:shd w:val="clear" w:color="auto" w:fill="auto"/>
                </w:tcPr>
                <w:p w14:paraId="01E7B87F" w14:textId="77777777" w:rsidR="008B1B88" w:rsidRPr="009743EA" w:rsidRDefault="008B1B88" w:rsidP="005C72A8">
                  <w:pPr>
                    <w:pStyle w:val="TAL"/>
                    <w:snapToGrid w:val="0"/>
                    <w:rPr>
                      <w:rFonts w:eastAsia="Calibri"/>
                      <w:szCs w:val="22"/>
                    </w:rPr>
                  </w:pPr>
                  <w:r w:rsidRPr="009743EA">
                    <w:rPr>
                      <w:rFonts w:eastAsia="Calibri"/>
                      <w:szCs w:val="22"/>
                    </w:rPr>
                    <w:t>application/json</w:t>
                  </w:r>
                </w:p>
              </w:tc>
            </w:tr>
            <w:tr w:rsidR="008B1B88" w:rsidRPr="009743EA" w14:paraId="5895BD19" w14:textId="77777777" w:rsidTr="005A2D7C">
              <w:trPr>
                <w:jc w:val="center"/>
              </w:trPr>
              <w:tc>
                <w:tcPr>
                  <w:tcW w:w="1501" w:type="dxa"/>
                  <w:shd w:val="clear" w:color="auto" w:fill="DEEAF6"/>
                </w:tcPr>
                <w:p w14:paraId="027FFEE2" w14:textId="77777777" w:rsidR="008B1B88" w:rsidRPr="009743EA" w:rsidRDefault="008B1B88" w:rsidP="005C72A8">
                  <w:pPr>
                    <w:pStyle w:val="TAL"/>
                    <w:snapToGrid w:val="0"/>
                    <w:jc w:val="center"/>
                    <w:rPr>
                      <w:rFonts w:eastAsia="Calibri"/>
                      <w:szCs w:val="22"/>
                    </w:rPr>
                  </w:pPr>
                  <w:r w:rsidRPr="009743EA">
                    <w:rPr>
                      <w:rFonts w:eastAsia="Calibri"/>
                      <w:szCs w:val="22"/>
                    </w:rPr>
                    <w:t>X-M2M-RI</w:t>
                  </w:r>
                </w:p>
              </w:tc>
              <w:tc>
                <w:tcPr>
                  <w:tcW w:w="4359" w:type="dxa"/>
                  <w:shd w:val="clear" w:color="auto" w:fill="auto"/>
                </w:tcPr>
                <w:p w14:paraId="0361C380" w14:textId="77777777" w:rsidR="008B1B88" w:rsidRPr="009743EA" w:rsidRDefault="008B1B88" w:rsidP="005C72A8">
                  <w:pPr>
                    <w:pStyle w:val="TAL"/>
                    <w:snapToGrid w:val="0"/>
                    <w:rPr>
                      <w:rFonts w:eastAsia="Calibri"/>
                      <w:szCs w:val="22"/>
                    </w:rPr>
                  </w:pPr>
                  <w:r w:rsidRPr="009743EA">
                    <w:rPr>
                      <w:rFonts w:eastAsia="Calibri"/>
                      <w:szCs w:val="22"/>
                    </w:rPr>
                    <w:t>Request</w:t>
                  </w:r>
                  <w:r w:rsidR="008E2B7F" w:rsidRPr="009743EA">
                    <w:rPr>
                      <w:rFonts w:eastAsia="Calibri"/>
                      <w:szCs w:val="22"/>
                    </w:rPr>
                    <w:t xml:space="preserve"> </w:t>
                  </w:r>
                  <w:r w:rsidRPr="009743EA">
                    <w:rPr>
                      <w:rFonts w:eastAsia="Calibri"/>
                      <w:szCs w:val="22"/>
                    </w:rPr>
                    <w:t>ID</w:t>
                  </w:r>
                  <w:r w:rsidR="008E2B7F" w:rsidRPr="009743EA">
                    <w:rPr>
                      <w:rFonts w:eastAsia="Calibri"/>
                      <w:szCs w:val="22"/>
                    </w:rPr>
                    <w:t xml:space="preserve"> </w:t>
                  </w:r>
                </w:p>
              </w:tc>
            </w:tr>
            <w:tr w:rsidR="008B1B88" w:rsidRPr="009743EA" w14:paraId="1DB77EE2" w14:textId="77777777" w:rsidTr="005A2D7C">
              <w:trPr>
                <w:jc w:val="center"/>
              </w:trPr>
              <w:tc>
                <w:tcPr>
                  <w:tcW w:w="1501" w:type="dxa"/>
                  <w:shd w:val="clear" w:color="auto" w:fill="DEEAF6"/>
                </w:tcPr>
                <w:p w14:paraId="03845060" w14:textId="77777777" w:rsidR="008B1B88" w:rsidRPr="009743EA" w:rsidRDefault="008B1B88" w:rsidP="005C72A8">
                  <w:pPr>
                    <w:pStyle w:val="TAL"/>
                    <w:snapToGrid w:val="0"/>
                    <w:jc w:val="center"/>
                    <w:rPr>
                      <w:rFonts w:eastAsia="Calibri"/>
                      <w:szCs w:val="22"/>
                    </w:rPr>
                  </w:pPr>
                  <w:r w:rsidRPr="009743EA">
                    <w:rPr>
                      <w:rFonts w:eastAsia="Calibri"/>
                      <w:szCs w:val="22"/>
                    </w:rPr>
                    <w:t>X-M2M-Origin</w:t>
                  </w:r>
                </w:p>
              </w:tc>
              <w:tc>
                <w:tcPr>
                  <w:tcW w:w="4359" w:type="dxa"/>
                  <w:shd w:val="clear" w:color="auto" w:fill="auto"/>
                </w:tcPr>
                <w:p w14:paraId="060C3770" w14:textId="77777777" w:rsidR="008B1B88" w:rsidRPr="009743EA" w:rsidRDefault="008B1B88" w:rsidP="005C72A8">
                  <w:pPr>
                    <w:pStyle w:val="TAL"/>
                    <w:snapToGrid w:val="0"/>
                    <w:rPr>
                      <w:rFonts w:eastAsia="Calibri"/>
                      <w:szCs w:val="22"/>
                    </w:rPr>
                  </w:pPr>
                  <w:r w:rsidRPr="009743EA">
                    <w:rPr>
                      <w:rFonts w:eastAsia="Calibri"/>
                      <w:szCs w:val="22"/>
                    </w:rPr>
                    <w:t>AE-ID</w:t>
                  </w:r>
                  <w:r w:rsidR="008E2B7F" w:rsidRPr="009743EA">
                    <w:rPr>
                      <w:rFonts w:eastAsia="Calibri"/>
                      <w:szCs w:val="22"/>
                    </w:rPr>
                    <w:t xml:space="preserve"> </w:t>
                  </w:r>
                  <w:r w:rsidRPr="009743EA">
                    <w:rPr>
                      <w:rFonts w:eastAsia="Calibri"/>
                      <w:szCs w:val="22"/>
                    </w:rPr>
                    <w:t>of</w:t>
                  </w:r>
                  <w:r w:rsidR="008E2B7F" w:rsidRPr="009743EA">
                    <w:rPr>
                      <w:rFonts w:eastAsia="Calibri"/>
                      <w:szCs w:val="22"/>
                    </w:rPr>
                    <w:t xml:space="preserve"> </w:t>
                  </w:r>
                  <w:r w:rsidRPr="009743EA">
                    <w:rPr>
                      <w:rFonts w:eastAsia="Calibri"/>
                      <w:szCs w:val="22"/>
                    </w:rPr>
                    <w:t>request</w:t>
                  </w:r>
                  <w:r w:rsidR="008E2B7F" w:rsidRPr="009743EA">
                    <w:rPr>
                      <w:rFonts w:eastAsia="Calibri"/>
                      <w:szCs w:val="22"/>
                    </w:rPr>
                    <w:t xml:space="preserve"> </w:t>
                  </w:r>
                  <w:r w:rsidRPr="009743EA">
                    <w:rPr>
                      <w:rFonts w:eastAsia="Calibri"/>
                      <w:szCs w:val="22"/>
                    </w:rPr>
                    <w:t>originator</w:t>
                  </w:r>
                </w:p>
              </w:tc>
            </w:tr>
            <w:tr w:rsidR="008B1B88" w:rsidRPr="009743EA" w14:paraId="432DA44E" w14:textId="77777777" w:rsidTr="005A2D7C">
              <w:trPr>
                <w:jc w:val="center"/>
              </w:trPr>
              <w:tc>
                <w:tcPr>
                  <w:tcW w:w="1501" w:type="dxa"/>
                  <w:shd w:val="clear" w:color="auto" w:fill="DEEAF6"/>
                </w:tcPr>
                <w:p w14:paraId="238B6A9C" w14:textId="77777777" w:rsidR="008B1B88" w:rsidRPr="009743EA" w:rsidRDefault="008B1B88" w:rsidP="005C72A8">
                  <w:pPr>
                    <w:pStyle w:val="TAL"/>
                    <w:snapToGrid w:val="0"/>
                    <w:jc w:val="center"/>
                    <w:rPr>
                      <w:rFonts w:eastAsia="Calibri"/>
                      <w:szCs w:val="22"/>
                    </w:rPr>
                  </w:pPr>
                  <w:r w:rsidRPr="009743EA">
                    <w:rPr>
                      <w:rFonts w:eastAsia="Calibri"/>
                      <w:szCs w:val="22"/>
                    </w:rPr>
                    <w:t>Content-Type</w:t>
                  </w:r>
                </w:p>
              </w:tc>
              <w:tc>
                <w:tcPr>
                  <w:tcW w:w="4359" w:type="dxa"/>
                  <w:shd w:val="clear" w:color="auto" w:fill="auto"/>
                </w:tcPr>
                <w:p w14:paraId="3685B997" w14:textId="77777777" w:rsidR="008B1B88" w:rsidRPr="009743EA" w:rsidRDefault="00E45F9B" w:rsidP="005C72A8">
                  <w:pPr>
                    <w:pStyle w:val="TAL"/>
                    <w:snapToGrid w:val="0"/>
                    <w:rPr>
                      <w:rFonts w:eastAsia="Calibri"/>
                      <w:szCs w:val="22"/>
                    </w:rPr>
                  </w:pPr>
                  <w:r w:rsidRPr="009743EA">
                    <w:rPr>
                      <w:rFonts w:eastAsia="Calibri"/>
                      <w:szCs w:val="22"/>
                    </w:rPr>
                    <w:t>application/json;ty</w:t>
                  </w:r>
                  <w:r w:rsidR="008B1B88" w:rsidRPr="009743EA">
                    <w:rPr>
                      <w:rFonts w:eastAsia="Calibri"/>
                      <w:szCs w:val="22"/>
                    </w:rPr>
                    <w:t>=</w:t>
                  </w:r>
                  <w:r w:rsidR="008B1B88" w:rsidRPr="009743EA">
                    <w:rPr>
                      <w:rFonts w:eastAsia="Calibri"/>
                      <w:b/>
                      <w:szCs w:val="22"/>
                    </w:rPr>
                    <w:t>1</w:t>
                  </w:r>
                </w:p>
              </w:tc>
            </w:tr>
            <w:tr w:rsidR="00283598" w:rsidRPr="009743EA" w14:paraId="09BB1B43" w14:textId="77777777" w:rsidTr="005A2D7C">
              <w:trPr>
                <w:jc w:val="center"/>
              </w:trPr>
              <w:tc>
                <w:tcPr>
                  <w:tcW w:w="1501" w:type="dxa"/>
                  <w:shd w:val="clear" w:color="auto" w:fill="DEEAF6"/>
                </w:tcPr>
                <w:p w14:paraId="490524FE" w14:textId="77777777" w:rsidR="00283598" w:rsidRPr="009743EA" w:rsidRDefault="00283598" w:rsidP="00283598">
                  <w:pPr>
                    <w:pStyle w:val="TAL"/>
                    <w:snapToGrid w:val="0"/>
                    <w:jc w:val="center"/>
                    <w:rPr>
                      <w:rFonts w:eastAsia="Calibri"/>
                      <w:szCs w:val="22"/>
                    </w:rPr>
                  </w:pPr>
                  <w:r w:rsidRPr="009743EA">
                    <w:rPr>
                      <w:rFonts w:eastAsia="Calibri"/>
                      <w:szCs w:val="22"/>
                    </w:rPr>
                    <w:t>X-M2M-RVI</w:t>
                  </w:r>
                </w:p>
              </w:tc>
              <w:tc>
                <w:tcPr>
                  <w:tcW w:w="4359" w:type="dxa"/>
                  <w:shd w:val="clear" w:color="auto" w:fill="auto"/>
                </w:tcPr>
                <w:p w14:paraId="65690A40" w14:textId="77777777" w:rsidR="00283598" w:rsidRPr="009743EA" w:rsidRDefault="00283598" w:rsidP="00283598">
                  <w:pPr>
                    <w:pStyle w:val="TAL"/>
                    <w:snapToGrid w:val="0"/>
                    <w:rPr>
                      <w:rFonts w:eastAsia="Calibri"/>
                      <w:szCs w:val="22"/>
                    </w:rPr>
                  </w:pPr>
                  <w:r w:rsidRPr="009743EA">
                    <w:rPr>
                      <w:rFonts w:eastAsia="Calibri"/>
                      <w:szCs w:val="22"/>
                    </w:rPr>
                    <w:t>Release</w:t>
                  </w:r>
                  <w:r w:rsidR="008E2B7F" w:rsidRPr="009743EA">
                    <w:rPr>
                      <w:rFonts w:eastAsia="Calibri"/>
                      <w:szCs w:val="22"/>
                    </w:rPr>
                    <w:t xml:space="preserve"> </w:t>
                  </w:r>
                  <w:r w:rsidRPr="009743EA">
                    <w:rPr>
                      <w:rFonts w:eastAsia="Calibri"/>
                      <w:szCs w:val="22"/>
                    </w:rPr>
                    <w:t>Version</w:t>
                  </w:r>
                  <w:r w:rsidR="008E2B7F" w:rsidRPr="009743EA">
                    <w:rPr>
                      <w:rFonts w:eastAsia="Calibri"/>
                      <w:szCs w:val="22"/>
                    </w:rPr>
                    <w:t xml:space="preserve"> </w:t>
                  </w:r>
                  <w:r w:rsidRPr="009743EA">
                    <w:rPr>
                      <w:rFonts w:eastAsia="Calibri"/>
                      <w:szCs w:val="22"/>
                    </w:rPr>
                    <w:t>Indicator</w:t>
                  </w:r>
                </w:p>
              </w:tc>
            </w:tr>
          </w:tbl>
          <w:p w14:paraId="6A117CEE" w14:textId="77777777" w:rsidR="008B1B88" w:rsidRPr="009743EA" w:rsidRDefault="008B1B88" w:rsidP="005C72A8">
            <w:pPr>
              <w:pStyle w:val="TAL"/>
              <w:snapToGrid w:val="0"/>
              <w:jc w:val="center"/>
            </w:pPr>
          </w:p>
        </w:tc>
      </w:tr>
      <w:tr w:rsidR="008B1B88" w:rsidRPr="009743EA" w14:paraId="5C417486"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6531B926" w14:textId="77777777" w:rsidR="008B1B88" w:rsidRPr="009743EA" w:rsidRDefault="008B1B88" w:rsidP="005C72A8">
            <w:pPr>
              <w:pStyle w:val="Default"/>
              <w:overflowPunct w:val="0"/>
              <w:jc w:val="center"/>
              <w:rPr>
                <w:color w:val="auto"/>
              </w:rPr>
            </w:pPr>
          </w:p>
          <w:p w14:paraId="3F98D8B2" w14:textId="77777777" w:rsidR="008B1B88" w:rsidRPr="009743EA" w:rsidRDefault="008B1B88" w:rsidP="005C72A8">
            <w:pPr>
              <w:pStyle w:val="Default"/>
              <w:overflowPunct w:val="0"/>
              <w:jc w:val="center"/>
              <w:rPr>
                <w:b/>
                <w:sz w:val="20"/>
                <w:szCs w:val="20"/>
              </w:rPr>
            </w:pPr>
          </w:p>
          <w:p w14:paraId="65BE0219" w14:textId="77777777" w:rsidR="008B1B88" w:rsidRPr="009743EA" w:rsidRDefault="008B1B88" w:rsidP="005C72A8">
            <w:pPr>
              <w:pStyle w:val="Default"/>
              <w:overflowPunct w:val="0"/>
              <w:jc w:val="center"/>
              <w:rPr>
                <w:b/>
                <w:sz w:val="20"/>
                <w:szCs w:val="20"/>
              </w:rPr>
            </w:pPr>
          </w:p>
          <w:p w14:paraId="45636654" w14:textId="77777777" w:rsidR="008B1B88" w:rsidRPr="009743EA" w:rsidRDefault="008B1B88" w:rsidP="005C72A8">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115977EA" w14:textId="77777777" w:rsidR="008B1B88" w:rsidRPr="009743EA" w:rsidRDefault="008B1B88" w:rsidP="005C72A8">
            <w:pPr>
              <w:pStyle w:val="Default"/>
              <w:overflowPunct w:val="0"/>
              <w:jc w:val="center"/>
              <w:rPr>
                <w:b/>
                <w:kern w:val="1"/>
              </w:rPr>
            </w:pPr>
            <w:r w:rsidRPr="009743EA">
              <w:rPr>
                <w:rFonts w:ascii="Arial" w:eastAsia="Malgun Gothic" w:hAnsi="Arial"/>
                <w:b/>
                <w:color w:val="auto"/>
                <w:kern w:val="1"/>
                <w:sz w:val="18"/>
                <w:szCs w:val="20"/>
              </w:rPr>
              <w:t>RCN=0</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305A05DB" w14:textId="77777777" w:rsidR="008143DF" w:rsidRPr="005A2D7C" w:rsidRDefault="008143DF" w:rsidP="005A2D7C">
            <w:pPr>
              <w:pStyle w:val="TAL"/>
              <w:rPr>
                <w:rFonts w:eastAsia="Calibri Light"/>
              </w:rPr>
            </w:pPr>
          </w:p>
          <w:p w14:paraId="089F5EBB" w14:textId="77777777" w:rsidR="008B1B88" w:rsidRPr="009743EA" w:rsidRDefault="008143DF" w:rsidP="007C39B4">
            <w:pPr>
              <w:widowControl w:val="0"/>
              <w:spacing w:after="0"/>
              <w:ind w:left="284"/>
              <w:jc w:val="both"/>
              <w:textAlignment w:val="auto"/>
              <w:rPr>
                <w:b/>
                <w:sz w:val="24"/>
              </w:rPr>
            </w:pPr>
            <w:r w:rsidRPr="009743EA">
              <w:rPr>
                <w:rFonts w:eastAsia="Calibri Light"/>
                <w:b/>
                <w:sz w:val="24"/>
              </w:rPr>
              <w:t>API/ACP/CRE/001_RCN0</w:t>
            </w:r>
          </w:p>
          <w:p w14:paraId="6501D9F0" w14:textId="77777777" w:rsidR="008B1B88" w:rsidRPr="009743EA" w:rsidRDefault="008B1B88" w:rsidP="005C72A8">
            <w:pPr>
              <w:widowControl w:val="0"/>
              <w:spacing w:after="0"/>
              <w:ind w:left="284"/>
              <w:jc w:val="both"/>
              <w:textAlignment w:val="auto"/>
              <w:rPr>
                <w:rFonts w:ascii="Arial" w:hAnsi="Arial"/>
                <w:b/>
                <w:color w:val="0070C0"/>
                <w:sz w:val="18"/>
              </w:rPr>
            </w:pPr>
          </w:p>
          <w:p w14:paraId="1312BA43" w14:textId="77777777" w:rsidR="008B1B88" w:rsidRPr="009743EA" w:rsidRDefault="008B1B88" w:rsidP="005C72A8">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5080494C" w14:textId="77777777" w:rsidR="008B1B88" w:rsidRPr="009743EA" w:rsidRDefault="008B1B88" w:rsidP="005C72A8">
            <w:pPr>
              <w:pStyle w:val="TAL"/>
              <w:snapToGrid w:val="0"/>
              <w:ind w:left="284"/>
              <w:jc w:val="both"/>
              <w:rPr>
                <w:color w:val="0070C0"/>
              </w:rPr>
            </w:pPr>
          </w:p>
          <w:p w14:paraId="6488C1D9" w14:textId="77777777" w:rsidR="008B1B88" w:rsidRPr="009743EA" w:rsidRDefault="008B1B88" w:rsidP="005C72A8">
            <w:pPr>
              <w:pStyle w:val="TAL"/>
              <w:snapToGrid w:val="0"/>
              <w:ind w:left="284"/>
              <w:jc w:val="both"/>
              <w:rPr>
                <w:color w:val="0070C0"/>
              </w:rPr>
            </w:pPr>
            <w:r w:rsidRPr="009743EA">
              <w:rPr>
                <w:color w:val="0070C0"/>
              </w:rPr>
              <w:t>POST /mn-name?rcn=0 HTTP/1.1</w:t>
            </w:r>
          </w:p>
          <w:p w14:paraId="6D81887B" w14:textId="77777777" w:rsidR="008B1B88" w:rsidRPr="009743EA" w:rsidRDefault="008B1B88" w:rsidP="005C72A8">
            <w:pPr>
              <w:pStyle w:val="TAL"/>
              <w:snapToGrid w:val="0"/>
              <w:ind w:left="284"/>
              <w:jc w:val="both"/>
              <w:rPr>
                <w:color w:val="0070C0"/>
              </w:rPr>
            </w:pPr>
            <w:r w:rsidRPr="009743EA">
              <w:rPr>
                <w:color w:val="0070C0"/>
              </w:rPr>
              <w:t>Host: 192.168.0.10:8282</w:t>
            </w:r>
          </w:p>
          <w:p w14:paraId="1D5DD10B" w14:textId="77777777" w:rsidR="008B1B88" w:rsidRPr="009743EA" w:rsidRDefault="008B1B88" w:rsidP="005C72A8">
            <w:pPr>
              <w:pStyle w:val="TAL"/>
              <w:snapToGrid w:val="0"/>
              <w:ind w:left="284"/>
              <w:rPr>
                <w:color w:val="0070C0"/>
              </w:rPr>
            </w:pPr>
            <w:r w:rsidRPr="009743EA">
              <w:rPr>
                <w:color w:val="0070C0"/>
              </w:rPr>
              <w:t>X-M2M-Origin: CAE5630283216026458665</w:t>
            </w:r>
          </w:p>
          <w:p w14:paraId="33295E4D" w14:textId="77777777" w:rsidR="008B1B88" w:rsidRPr="009743EA" w:rsidRDefault="008B1B88" w:rsidP="005C72A8">
            <w:pPr>
              <w:pStyle w:val="TAL"/>
              <w:snapToGrid w:val="0"/>
              <w:ind w:left="284"/>
              <w:jc w:val="both"/>
              <w:rPr>
                <w:color w:val="0070C0"/>
              </w:rPr>
            </w:pPr>
            <w:r w:rsidRPr="009743EA">
              <w:rPr>
                <w:color w:val="0070C0"/>
              </w:rPr>
              <w:t xml:space="preserve">Content-Type: </w:t>
            </w:r>
            <w:r w:rsidR="00E45F9B" w:rsidRPr="009743EA">
              <w:rPr>
                <w:color w:val="0070C0"/>
              </w:rPr>
              <w:t>application/json;ty</w:t>
            </w:r>
            <w:r w:rsidRPr="009743EA">
              <w:rPr>
                <w:color w:val="0070C0"/>
              </w:rPr>
              <w:t>=1</w:t>
            </w:r>
          </w:p>
          <w:p w14:paraId="55137881" w14:textId="77777777" w:rsidR="00B76FCC" w:rsidRPr="009743EA" w:rsidRDefault="00B76FCC" w:rsidP="00B76FCC">
            <w:pPr>
              <w:pStyle w:val="TAL"/>
              <w:snapToGrid w:val="0"/>
              <w:ind w:left="284"/>
              <w:jc w:val="both"/>
              <w:rPr>
                <w:color w:val="0070C0"/>
              </w:rPr>
            </w:pPr>
            <w:r w:rsidRPr="009743EA">
              <w:rPr>
                <w:color w:val="0070C0"/>
              </w:rPr>
              <w:t>Accept: application/json</w:t>
            </w:r>
          </w:p>
          <w:p w14:paraId="6702C01B" w14:textId="77777777" w:rsidR="008B1B88" w:rsidRPr="009743EA" w:rsidRDefault="008B1B88" w:rsidP="005C72A8">
            <w:pPr>
              <w:pStyle w:val="TAL"/>
              <w:snapToGrid w:val="0"/>
              <w:ind w:left="284"/>
              <w:jc w:val="both"/>
              <w:rPr>
                <w:color w:val="0070C0"/>
              </w:rPr>
            </w:pPr>
            <w:r w:rsidRPr="009743EA">
              <w:rPr>
                <w:color w:val="0070C0"/>
              </w:rPr>
              <w:t>X-M2M-RI: 1234</w:t>
            </w:r>
          </w:p>
          <w:p w14:paraId="6F90C471" w14:textId="77777777" w:rsidR="00184F47" w:rsidRPr="009743EA" w:rsidRDefault="00184F47" w:rsidP="00184F47">
            <w:pPr>
              <w:widowControl w:val="0"/>
              <w:overflowPunct/>
              <w:spacing w:after="0"/>
              <w:ind w:left="284"/>
              <w:jc w:val="both"/>
              <w:textAlignment w:val="auto"/>
              <w:rPr>
                <w:color w:val="0070C0"/>
              </w:rPr>
            </w:pPr>
            <w:r w:rsidRPr="009743EA">
              <w:rPr>
                <w:rFonts w:ascii="Arial" w:hAnsi="Arial"/>
                <w:color w:val="0070C0"/>
                <w:sz w:val="18"/>
              </w:rPr>
              <w:t>X-M2M-RVI: 2a</w:t>
            </w:r>
          </w:p>
          <w:p w14:paraId="1FCD0DD3" w14:textId="77777777" w:rsidR="008B1B88" w:rsidRPr="009743EA" w:rsidRDefault="008B1B88" w:rsidP="005C72A8">
            <w:pPr>
              <w:pStyle w:val="TAL"/>
              <w:snapToGrid w:val="0"/>
              <w:ind w:left="284"/>
              <w:jc w:val="both"/>
              <w:rPr>
                <w:color w:val="0070C0"/>
              </w:rPr>
            </w:pPr>
          </w:p>
          <w:p w14:paraId="18982B5A" w14:textId="77777777" w:rsidR="008B1B88" w:rsidRPr="009743EA" w:rsidRDefault="008B1B88" w:rsidP="005C72A8">
            <w:pPr>
              <w:pStyle w:val="TAL"/>
              <w:snapToGrid w:val="0"/>
              <w:ind w:left="284"/>
              <w:jc w:val="both"/>
              <w:rPr>
                <w:color w:val="0070C0"/>
              </w:rPr>
            </w:pPr>
            <w:r w:rsidRPr="009743EA">
              <w:rPr>
                <w:color w:val="0070C0"/>
              </w:rPr>
              <w:t>{</w:t>
            </w:r>
          </w:p>
          <w:p w14:paraId="20C3CB0D" w14:textId="77777777" w:rsidR="008B1B88" w:rsidRPr="00325791" w:rsidRDefault="008B1B88" w:rsidP="005C72A8">
            <w:pPr>
              <w:pStyle w:val="TAL"/>
              <w:snapToGrid w:val="0"/>
              <w:ind w:left="284"/>
              <w:jc w:val="both"/>
              <w:rPr>
                <w:color w:val="0070C0"/>
                <w:lang w:val="fr-FR"/>
              </w:rPr>
            </w:pPr>
            <w:r w:rsidRPr="009743EA">
              <w:rPr>
                <w:color w:val="0070C0"/>
              </w:rPr>
              <w:t xml:space="preserve">   </w:t>
            </w:r>
            <w:r w:rsidR="00184F47" w:rsidRPr="009743EA">
              <w:rPr>
                <w:color w:val="0070C0"/>
              </w:rPr>
              <w:t xml:space="preserve"> </w:t>
            </w:r>
            <w:r w:rsidRPr="00325791">
              <w:rPr>
                <w:color w:val="0070C0"/>
                <w:lang w:val="fr-FR"/>
              </w:rPr>
              <w:t>"m2m:acp" : {</w:t>
            </w:r>
          </w:p>
          <w:p w14:paraId="125183C6" w14:textId="77777777" w:rsidR="008B1B88" w:rsidRPr="00325791" w:rsidRDefault="008B1B88" w:rsidP="005C72A8">
            <w:pPr>
              <w:pStyle w:val="TAL"/>
              <w:snapToGrid w:val="0"/>
              <w:ind w:left="284"/>
              <w:rPr>
                <w:color w:val="0070C0"/>
                <w:lang w:val="fr-FR"/>
              </w:rPr>
            </w:pPr>
            <w:r w:rsidRPr="00325791">
              <w:rPr>
                <w:color w:val="0070C0"/>
                <w:lang w:val="fr-FR"/>
              </w:rPr>
              <w:t xml:space="preserve">        "rn": "accessControlPolicy",</w:t>
            </w:r>
          </w:p>
          <w:p w14:paraId="5C38F26F" w14:textId="77777777" w:rsidR="008B1B88" w:rsidRPr="00325791" w:rsidRDefault="008B1B88" w:rsidP="005C72A8">
            <w:pPr>
              <w:pStyle w:val="TAL"/>
              <w:snapToGrid w:val="0"/>
              <w:ind w:left="284"/>
              <w:jc w:val="both"/>
              <w:rPr>
                <w:color w:val="0070C0"/>
                <w:lang w:val="fr-FR"/>
              </w:rPr>
            </w:pPr>
            <w:r w:rsidRPr="00325791">
              <w:rPr>
                <w:color w:val="0070C0"/>
                <w:lang w:val="fr-FR"/>
              </w:rPr>
              <w:t xml:space="preserve">        "et" : "20201221T064952",</w:t>
            </w:r>
          </w:p>
          <w:p w14:paraId="0FB96C50" w14:textId="77777777" w:rsidR="008B1B88" w:rsidRPr="009743EA" w:rsidRDefault="008B1B88" w:rsidP="005C72A8">
            <w:pPr>
              <w:pStyle w:val="TAL"/>
              <w:snapToGrid w:val="0"/>
              <w:ind w:left="284"/>
              <w:jc w:val="both"/>
              <w:rPr>
                <w:color w:val="0070C0"/>
              </w:rPr>
            </w:pPr>
            <w:r w:rsidRPr="00325791">
              <w:rPr>
                <w:color w:val="0070C0"/>
                <w:lang w:val="fr-FR"/>
              </w:rPr>
              <w:t xml:space="preserve">        </w:t>
            </w:r>
            <w:r w:rsidRPr="009743EA">
              <w:rPr>
                <w:color w:val="0070C0"/>
              </w:rPr>
              <w:t>"pv" : {</w:t>
            </w:r>
          </w:p>
          <w:p w14:paraId="577CE053" w14:textId="77777777" w:rsidR="008B1B88" w:rsidRPr="009743EA" w:rsidRDefault="008B1B88" w:rsidP="005C72A8">
            <w:pPr>
              <w:pStyle w:val="TAL"/>
              <w:snapToGrid w:val="0"/>
              <w:ind w:left="284"/>
              <w:jc w:val="both"/>
              <w:rPr>
                <w:color w:val="0070C0"/>
              </w:rPr>
            </w:pPr>
            <w:r w:rsidRPr="009743EA">
              <w:rPr>
                <w:color w:val="0070C0"/>
              </w:rPr>
              <w:t xml:space="preserve">            "acr" : </w:t>
            </w:r>
            <w:r w:rsidRPr="00C072AF">
              <w:rPr>
                <w:color w:val="0070C0"/>
              </w:rPr>
              <w:t>[</w:t>
            </w:r>
          </w:p>
          <w:p w14:paraId="6CB6B0E2" w14:textId="77777777" w:rsidR="008B1B88" w:rsidRPr="009743EA" w:rsidRDefault="008B1B88" w:rsidP="005C72A8">
            <w:pPr>
              <w:pStyle w:val="TAL"/>
              <w:snapToGrid w:val="0"/>
              <w:ind w:left="284"/>
              <w:jc w:val="both"/>
              <w:rPr>
                <w:color w:val="0070C0"/>
              </w:rPr>
            </w:pPr>
            <w:r w:rsidRPr="009743EA">
              <w:rPr>
                <w:color w:val="0070C0"/>
              </w:rPr>
              <w:t xml:space="preserve">                {</w:t>
            </w:r>
          </w:p>
          <w:p w14:paraId="37ACBB0C" w14:textId="77777777" w:rsidR="008B1B88" w:rsidRPr="009743EA" w:rsidRDefault="008B1B88" w:rsidP="005C72A8">
            <w:pPr>
              <w:pStyle w:val="TAL"/>
              <w:snapToGrid w:val="0"/>
              <w:ind w:left="284"/>
              <w:jc w:val="both"/>
              <w:rPr>
                <w:color w:val="0070C0"/>
              </w:rPr>
            </w:pPr>
            <w:r w:rsidRPr="009743EA">
              <w:rPr>
                <w:color w:val="0070C0"/>
              </w:rPr>
              <w:t xml:space="preserve">                    "acco" : </w:t>
            </w:r>
            <w:r w:rsidRPr="00C072AF">
              <w:rPr>
                <w:color w:val="0070C0"/>
              </w:rPr>
              <w:t>[]</w:t>
            </w:r>
            <w:r w:rsidRPr="009743EA">
              <w:rPr>
                <w:color w:val="0070C0"/>
              </w:rPr>
              <w:t>,</w:t>
            </w:r>
          </w:p>
          <w:p w14:paraId="78909964" w14:textId="77777777" w:rsidR="008B1B88" w:rsidRPr="009743EA" w:rsidRDefault="008B1B88" w:rsidP="005C72A8">
            <w:pPr>
              <w:pStyle w:val="TAL"/>
              <w:snapToGrid w:val="0"/>
              <w:ind w:left="284"/>
              <w:jc w:val="both"/>
              <w:rPr>
                <w:color w:val="0070C0"/>
              </w:rPr>
            </w:pPr>
            <w:r w:rsidRPr="009743EA">
              <w:rPr>
                <w:color w:val="0070C0"/>
              </w:rPr>
              <w:t xml:space="preserve">                    "acop" : 63,</w:t>
            </w:r>
          </w:p>
          <w:p w14:paraId="5E598FF5" w14:textId="77777777" w:rsidR="008B1B88" w:rsidRPr="009743EA" w:rsidRDefault="008B1B88" w:rsidP="005C72A8">
            <w:pPr>
              <w:pStyle w:val="TAL"/>
              <w:snapToGrid w:val="0"/>
              <w:ind w:left="284"/>
              <w:jc w:val="both"/>
              <w:rPr>
                <w:color w:val="0070C0"/>
              </w:rPr>
            </w:pPr>
            <w:r w:rsidRPr="009743EA">
              <w:rPr>
                <w:color w:val="0070C0"/>
              </w:rPr>
              <w:t xml:space="preserve">                    "acor" : [ "CAE1", "CAE2" ]</w:t>
            </w:r>
          </w:p>
          <w:p w14:paraId="2CF482F2" w14:textId="77777777" w:rsidR="008B1B88" w:rsidRPr="009743EA" w:rsidRDefault="008B1B88" w:rsidP="005C72A8">
            <w:pPr>
              <w:pStyle w:val="TAL"/>
              <w:snapToGrid w:val="0"/>
              <w:ind w:left="284"/>
              <w:jc w:val="both"/>
              <w:rPr>
                <w:color w:val="0070C0"/>
              </w:rPr>
            </w:pPr>
            <w:r w:rsidRPr="009743EA">
              <w:rPr>
                <w:color w:val="0070C0"/>
              </w:rPr>
              <w:t xml:space="preserve">                }</w:t>
            </w:r>
          </w:p>
          <w:p w14:paraId="3B5048B1" w14:textId="77777777" w:rsidR="008B1B88" w:rsidRPr="009743EA" w:rsidRDefault="008B1B88" w:rsidP="005C72A8">
            <w:pPr>
              <w:pStyle w:val="TAL"/>
              <w:snapToGrid w:val="0"/>
              <w:ind w:left="284"/>
              <w:jc w:val="both"/>
              <w:rPr>
                <w:color w:val="0070C0"/>
              </w:rPr>
            </w:pPr>
            <w:r w:rsidRPr="009743EA">
              <w:rPr>
                <w:color w:val="0070C0"/>
              </w:rPr>
              <w:t xml:space="preserve">            ]</w:t>
            </w:r>
          </w:p>
          <w:p w14:paraId="120192C8" w14:textId="77777777" w:rsidR="008B1B88" w:rsidRPr="009743EA" w:rsidRDefault="008B1B88" w:rsidP="005C72A8">
            <w:pPr>
              <w:pStyle w:val="TAL"/>
              <w:snapToGrid w:val="0"/>
              <w:ind w:left="284"/>
              <w:jc w:val="both"/>
              <w:rPr>
                <w:color w:val="0070C0"/>
              </w:rPr>
            </w:pPr>
            <w:r w:rsidRPr="009743EA">
              <w:rPr>
                <w:color w:val="0070C0"/>
              </w:rPr>
              <w:lastRenderedPageBreak/>
              <w:t xml:space="preserve">        },</w:t>
            </w:r>
          </w:p>
          <w:p w14:paraId="6168CC62" w14:textId="77777777" w:rsidR="008B1B88" w:rsidRPr="009743EA" w:rsidRDefault="008B1B88" w:rsidP="005C72A8">
            <w:pPr>
              <w:pStyle w:val="TAL"/>
              <w:snapToGrid w:val="0"/>
              <w:ind w:left="284"/>
              <w:jc w:val="both"/>
              <w:rPr>
                <w:color w:val="0070C0"/>
              </w:rPr>
            </w:pPr>
            <w:r w:rsidRPr="009743EA">
              <w:rPr>
                <w:color w:val="0070C0"/>
              </w:rPr>
              <w:t xml:space="preserve">        "pvs" : {</w:t>
            </w:r>
          </w:p>
          <w:p w14:paraId="0C75C19E" w14:textId="77777777" w:rsidR="008B1B88" w:rsidRPr="009743EA" w:rsidRDefault="008B1B88" w:rsidP="005C72A8">
            <w:pPr>
              <w:pStyle w:val="TAL"/>
              <w:snapToGrid w:val="0"/>
              <w:ind w:left="284"/>
              <w:jc w:val="both"/>
              <w:rPr>
                <w:color w:val="0070C0"/>
              </w:rPr>
            </w:pPr>
            <w:r w:rsidRPr="009743EA">
              <w:rPr>
                <w:color w:val="0070C0"/>
              </w:rPr>
              <w:t xml:space="preserve">            "acr" : </w:t>
            </w:r>
            <w:r w:rsidRPr="00C072AF">
              <w:rPr>
                <w:color w:val="0070C0"/>
              </w:rPr>
              <w:t>[</w:t>
            </w:r>
          </w:p>
          <w:p w14:paraId="1C918119" w14:textId="77777777" w:rsidR="008B1B88" w:rsidRPr="009743EA" w:rsidRDefault="008B1B88" w:rsidP="005C72A8">
            <w:pPr>
              <w:pStyle w:val="TAL"/>
              <w:snapToGrid w:val="0"/>
              <w:ind w:left="284"/>
              <w:jc w:val="both"/>
              <w:rPr>
                <w:color w:val="0070C0"/>
              </w:rPr>
            </w:pPr>
            <w:r w:rsidRPr="009743EA">
              <w:rPr>
                <w:color w:val="0070C0"/>
              </w:rPr>
              <w:t xml:space="preserve">               </w:t>
            </w:r>
            <w:r w:rsidR="00184F47" w:rsidRPr="009743EA">
              <w:rPr>
                <w:color w:val="0070C0"/>
              </w:rPr>
              <w:t xml:space="preserve"> </w:t>
            </w:r>
            <w:r w:rsidRPr="009743EA">
              <w:rPr>
                <w:color w:val="0070C0"/>
              </w:rPr>
              <w:t>{</w:t>
            </w:r>
          </w:p>
          <w:p w14:paraId="1512667D" w14:textId="77777777" w:rsidR="008B1B88" w:rsidRPr="009743EA" w:rsidRDefault="008B1B88" w:rsidP="005C72A8">
            <w:pPr>
              <w:pStyle w:val="TAL"/>
              <w:snapToGrid w:val="0"/>
              <w:ind w:left="284"/>
              <w:jc w:val="both"/>
              <w:rPr>
                <w:color w:val="0070C0"/>
              </w:rPr>
            </w:pPr>
            <w:r w:rsidRPr="009743EA">
              <w:rPr>
                <w:color w:val="0070C0"/>
              </w:rPr>
              <w:t xml:space="preserve">                     "acco" : </w:t>
            </w:r>
            <w:r w:rsidRPr="00C072AF">
              <w:rPr>
                <w:color w:val="0070C0"/>
              </w:rPr>
              <w:t>[]</w:t>
            </w:r>
            <w:r w:rsidRPr="009743EA">
              <w:rPr>
                <w:color w:val="0070C0"/>
              </w:rPr>
              <w:t>,</w:t>
            </w:r>
          </w:p>
          <w:p w14:paraId="7DF28B0B" w14:textId="77777777" w:rsidR="008B1B88" w:rsidRPr="009743EA" w:rsidRDefault="008B1B88" w:rsidP="005C72A8">
            <w:pPr>
              <w:pStyle w:val="TAL"/>
              <w:snapToGrid w:val="0"/>
              <w:ind w:left="284"/>
              <w:jc w:val="both"/>
              <w:rPr>
                <w:color w:val="0070C0"/>
              </w:rPr>
            </w:pPr>
            <w:r w:rsidRPr="009743EA">
              <w:rPr>
                <w:color w:val="0070C0"/>
              </w:rPr>
              <w:t xml:space="preserve">                     "acop" : 63,</w:t>
            </w:r>
          </w:p>
          <w:p w14:paraId="5CCD29B1" w14:textId="77777777" w:rsidR="008B1B88" w:rsidRPr="009743EA" w:rsidRDefault="008B1B88" w:rsidP="005C72A8">
            <w:pPr>
              <w:pStyle w:val="TAL"/>
              <w:snapToGrid w:val="0"/>
              <w:ind w:left="284"/>
              <w:jc w:val="both"/>
              <w:rPr>
                <w:color w:val="0070C0"/>
              </w:rPr>
            </w:pPr>
            <w:r w:rsidRPr="009743EA">
              <w:rPr>
                <w:color w:val="0070C0"/>
              </w:rPr>
              <w:t xml:space="preserve">                     "acor" : [ "all" ]</w:t>
            </w:r>
          </w:p>
          <w:p w14:paraId="45C55F84" w14:textId="77777777" w:rsidR="008B1B88" w:rsidRPr="009743EA" w:rsidRDefault="008B1B88" w:rsidP="005C72A8">
            <w:pPr>
              <w:pStyle w:val="TAL"/>
              <w:snapToGrid w:val="0"/>
              <w:ind w:left="284"/>
              <w:jc w:val="both"/>
              <w:rPr>
                <w:color w:val="0070C0"/>
              </w:rPr>
            </w:pPr>
            <w:r w:rsidRPr="009743EA">
              <w:rPr>
                <w:color w:val="0070C0"/>
              </w:rPr>
              <w:t xml:space="preserve">                }</w:t>
            </w:r>
          </w:p>
          <w:p w14:paraId="3FEE1A3A" w14:textId="77777777" w:rsidR="008B1B88" w:rsidRPr="009743EA" w:rsidRDefault="008B1B88" w:rsidP="005C72A8">
            <w:pPr>
              <w:pStyle w:val="TAL"/>
              <w:snapToGrid w:val="0"/>
              <w:ind w:left="284"/>
              <w:jc w:val="both"/>
              <w:rPr>
                <w:color w:val="0070C0"/>
              </w:rPr>
            </w:pPr>
            <w:r w:rsidRPr="009743EA">
              <w:rPr>
                <w:color w:val="0070C0"/>
              </w:rPr>
              <w:t xml:space="preserve">            ]</w:t>
            </w:r>
          </w:p>
          <w:p w14:paraId="2C7103A8" w14:textId="77777777" w:rsidR="008B1B88" w:rsidRPr="009743EA" w:rsidRDefault="008B1B88" w:rsidP="005C72A8">
            <w:pPr>
              <w:pStyle w:val="TAL"/>
              <w:snapToGrid w:val="0"/>
              <w:ind w:left="284"/>
              <w:jc w:val="both"/>
              <w:rPr>
                <w:color w:val="0070C0"/>
              </w:rPr>
            </w:pPr>
            <w:r w:rsidRPr="009743EA">
              <w:rPr>
                <w:color w:val="0070C0"/>
              </w:rPr>
              <w:t xml:space="preserve">        }</w:t>
            </w:r>
          </w:p>
          <w:p w14:paraId="06A5FCAE" w14:textId="77777777" w:rsidR="00184F47" w:rsidRPr="009743EA" w:rsidRDefault="00184F47" w:rsidP="005C72A8">
            <w:pPr>
              <w:pStyle w:val="TAL"/>
              <w:snapToGrid w:val="0"/>
              <w:ind w:left="284"/>
              <w:jc w:val="both"/>
              <w:rPr>
                <w:color w:val="0070C0"/>
              </w:rPr>
            </w:pPr>
            <w:r w:rsidRPr="009743EA">
              <w:rPr>
                <w:color w:val="0070C0"/>
              </w:rPr>
              <w:t xml:space="preserve">    }</w:t>
            </w:r>
          </w:p>
          <w:p w14:paraId="28DB5EFA" w14:textId="77777777" w:rsidR="008B1B88" w:rsidRPr="009743EA" w:rsidRDefault="008B1B88" w:rsidP="005C72A8">
            <w:pPr>
              <w:pStyle w:val="TAL"/>
              <w:snapToGrid w:val="0"/>
              <w:ind w:left="284"/>
              <w:jc w:val="both"/>
              <w:rPr>
                <w:color w:val="0070C0"/>
              </w:rPr>
            </w:pPr>
            <w:r w:rsidRPr="009743EA">
              <w:rPr>
                <w:color w:val="0070C0"/>
              </w:rPr>
              <w:t>}</w:t>
            </w:r>
          </w:p>
          <w:p w14:paraId="02D76667" w14:textId="77777777" w:rsidR="008B1B88" w:rsidRPr="009743EA" w:rsidRDefault="008B1B88" w:rsidP="005C72A8">
            <w:pPr>
              <w:pStyle w:val="TAL"/>
              <w:snapToGrid w:val="0"/>
              <w:ind w:left="284"/>
              <w:jc w:val="both"/>
              <w:rPr>
                <w:color w:val="0070C0"/>
                <w:lang w:eastAsia="ko-KR"/>
              </w:rPr>
            </w:pPr>
          </w:p>
          <w:p w14:paraId="1C803F22" w14:textId="77777777" w:rsidR="008B1B88" w:rsidRPr="009743EA" w:rsidRDefault="008B1B88" w:rsidP="005C72A8">
            <w:pPr>
              <w:widowControl w:val="0"/>
              <w:spacing w:after="0"/>
              <w:ind w:left="284"/>
              <w:jc w:val="both"/>
              <w:textAlignment w:val="auto"/>
              <w:rPr>
                <w:rFonts w:ascii="Arial" w:hAnsi="Arial"/>
                <w:b/>
                <w:color w:val="0070C0"/>
                <w:sz w:val="18"/>
              </w:rPr>
            </w:pPr>
          </w:p>
          <w:p w14:paraId="7F02BA4A" w14:textId="77777777" w:rsidR="008B1B88" w:rsidRPr="009743EA" w:rsidRDefault="008B1B88" w:rsidP="005C72A8">
            <w:pPr>
              <w:widowControl w:val="0"/>
              <w:spacing w:after="0"/>
              <w:ind w:left="284"/>
              <w:jc w:val="both"/>
              <w:textAlignment w:val="auto"/>
              <w:rPr>
                <w:rFonts w:ascii="Arial" w:hAnsi="Arial"/>
                <w:b/>
                <w:color w:val="0070C0"/>
                <w:sz w:val="18"/>
              </w:rPr>
            </w:pPr>
            <w:r w:rsidRPr="009743EA">
              <w:rPr>
                <w:rFonts w:ascii="Arial" w:hAnsi="Arial"/>
                <w:b/>
                <w:color w:val="0070C0"/>
                <w:sz w:val="18"/>
              </w:rPr>
              <w:t>HTTP Response:</w:t>
            </w:r>
          </w:p>
          <w:p w14:paraId="26B1AFE8" w14:textId="77777777" w:rsidR="008B1B88" w:rsidRPr="009743EA" w:rsidRDefault="008B1B88" w:rsidP="005C72A8">
            <w:pPr>
              <w:widowControl w:val="0"/>
              <w:spacing w:after="0"/>
              <w:ind w:left="284"/>
              <w:textAlignment w:val="auto"/>
              <w:rPr>
                <w:rFonts w:ascii="Arial" w:hAnsi="Arial"/>
                <w:color w:val="0070C0"/>
                <w:sz w:val="18"/>
              </w:rPr>
            </w:pPr>
          </w:p>
          <w:p w14:paraId="09B6170D" w14:textId="77777777" w:rsidR="008B1B88" w:rsidRPr="009743EA" w:rsidRDefault="008B1B88" w:rsidP="005C72A8">
            <w:pPr>
              <w:widowControl w:val="0"/>
              <w:spacing w:after="0"/>
              <w:ind w:left="284"/>
              <w:textAlignment w:val="auto"/>
              <w:rPr>
                <w:rFonts w:ascii="Arial" w:hAnsi="Arial"/>
                <w:color w:val="0070C0"/>
                <w:sz w:val="18"/>
              </w:rPr>
            </w:pPr>
            <w:r w:rsidRPr="009743EA">
              <w:rPr>
                <w:rFonts w:ascii="Arial" w:hAnsi="Arial"/>
                <w:color w:val="0070C0"/>
                <w:sz w:val="18"/>
              </w:rPr>
              <w:t>201 Created</w:t>
            </w:r>
          </w:p>
          <w:p w14:paraId="299EF0F1" w14:textId="77777777" w:rsidR="008B1B88" w:rsidRPr="009743EA" w:rsidRDefault="008B1B88" w:rsidP="005C72A8">
            <w:pPr>
              <w:pStyle w:val="TAL"/>
              <w:snapToGrid w:val="0"/>
              <w:ind w:left="284"/>
              <w:rPr>
                <w:color w:val="0070C0"/>
              </w:rPr>
            </w:pPr>
            <w:r w:rsidRPr="009743EA">
              <w:rPr>
                <w:color w:val="0070C0"/>
              </w:rPr>
              <w:t>Content-Location: mn-name/accessControlPolicy</w:t>
            </w:r>
          </w:p>
          <w:p w14:paraId="518E0F43" w14:textId="77777777" w:rsidR="008B1B88" w:rsidRPr="00325791" w:rsidRDefault="008B1B88" w:rsidP="005C72A8">
            <w:pPr>
              <w:pStyle w:val="TAL"/>
              <w:snapToGrid w:val="0"/>
              <w:ind w:left="284"/>
              <w:rPr>
                <w:color w:val="0070C0"/>
                <w:lang w:val="fr-FR"/>
              </w:rPr>
            </w:pPr>
            <w:r w:rsidRPr="00325791">
              <w:rPr>
                <w:color w:val="0070C0"/>
                <w:lang w:val="fr-FR"/>
              </w:rPr>
              <w:t>Content-Type: application/json</w:t>
            </w:r>
          </w:p>
          <w:p w14:paraId="51EC62A4" w14:textId="77777777" w:rsidR="008B1B88" w:rsidRPr="00325791" w:rsidRDefault="008B1B88" w:rsidP="005C72A8">
            <w:pPr>
              <w:pStyle w:val="TAL"/>
              <w:snapToGrid w:val="0"/>
              <w:ind w:left="284"/>
              <w:rPr>
                <w:color w:val="0070C0"/>
                <w:lang w:val="fr-FR"/>
              </w:rPr>
            </w:pPr>
            <w:r w:rsidRPr="00325791">
              <w:rPr>
                <w:color w:val="0070C0"/>
                <w:lang w:val="fr-FR"/>
              </w:rPr>
              <w:t>X-M2M-RI: 1234</w:t>
            </w:r>
          </w:p>
          <w:p w14:paraId="74911D98" w14:textId="77777777" w:rsidR="002C214A" w:rsidRPr="009743EA" w:rsidRDefault="002C214A" w:rsidP="002C214A">
            <w:pPr>
              <w:widowControl w:val="0"/>
              <w:overflowPunct/>
              <w:spacing w:after="0"/>
              <w:ind w:left="284"/>
              <w:jc w:val="both"/>
              <w:textAlignment w:val="auto"/>
              <w:rPr>
                <w:color w:val="0070C0"/>
              </w:rPr>
            </w:pPr>
            <w:r w:rsidRPr="009743EA">
              <w:rPr>
                <w:rFonts w:ascii="Arial" w:hAnsi="Arial"/>
                <w:color w:val="0070C0"/>
                <w:sz w:val="18"/>
              </w:rPr>
              <w:t>X-M2M-RVI: 2a</w:t>
            </w:r>
          </w:p>
          <w:p w14:paraId="7E293F42" w14:textId="77777777" w:rsidR="008B1B88" w:rsidRPr="009743EA" w:rsidRDefault="008B1B88" w:rsidP="005C72A8">
            <w:pPr>
              <w:pStyle w:val="TAL"/>
              <w:snapToGrid w:val="0"/>
              <w:ind w:left="284"/>
              <w:rPr>
                <w:color w:val="0070C0"/>
              </w:rPr>
            </w:pPr>
            <w:r w:rsidRPr="009743EA">
              <w:rPr>
                <w:color w:val="0070C0"/>
              </w:rPr>
              <w:t>X-M2M-RSC: 2001</w:t>
            </w:r>
          </w:p>
          <w:p w14:paraId="0F6CCEAD" w14:textId="77777777" w:rsidR="008B1B88" w:rsidRPr="009743EA" w:rsidRDefault="008B1B88" w:rsidP="005C72A8">
            <w:pPr>
              <w:pStyle w:val="TAL"/>
              <w:snapToGrid w:val="0"/>
              <w:ind w:left="284"/>
              <w:jc w:val="both"/>
              <w:rPr>
                <w:color w:val="0070C0"/>
              </w:rPr>
            </w:pPr>
          </w:p>
        </w:tc>
      </w:tr>
      <w:tr w:rsidR="008B1B88" w:rsidRPr="009743EA" w14:paraId="46397D00"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562022ED"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29E8CDAB"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6326DE5A"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652D1C9A"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0EAF2E18"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718802A4"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09DA4910" w14:textId="77777777" w:rsidR="008B1B88" w:rsidRPr="009743EA" w:rsidRDefault="008B1B88" w:rsidP="005C72A8">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1631AB7A" w14:textId="77777777" w:rsidR="008B1B88" w:rsidRPr="009743EA" w:rsidRDefault="008B1B88" w:rsidP="005C72A8">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no RCN or</w:t>
            </w:r>
          </w:p>
          <w:p w14:paraId="0A8C37CC" w14:textId="77777777" w:rsidR="008B1B88" w:rsidRPr="009743EA" w:rsidRDefault="008B1B88" w:rsidP="005C72A8">
            <w:pPr>
              <w:pStyle w:val="TAL"/>
              <w:snapToGrid w:val="0"/>
              <w:jc w:val="center"/>
              <w:rPr>
                <w:b/>
                <w:kern w:val="1"/>
              </w:rPr>
            </w:pPr>
            <w:r w:rsidRPr="009743EA">
              <w:rPr>
                <w:b/>
                <w:kern w:val="1"/>
              </w:rPr>
              <w:t>RCN=1</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404543BB" w14:textId="77777777" w:rsidR="00801A3D" w:rsidRPr="005A2D7C" w:rsidRDefault="00801A3D" w:rsidP="00C072AF">
            <w:pPr>
              <w:pStyle w:val="TAL"/>
              <w:snapToGrid w:val="0"/>
              <w:ind w:left="284"/>
              <w:rPr>
                <w:color w:val="0070C0"/>
              </w:rPr>
            </w:pPr>
          </w:p>
          <w:p w14:paraId="3C4446BC" w14:textId="77777777" w:rsidR="008B1B88" w:rsidRPr="005A2D7C" w:rsidRDefault="00801A3D" w:rsidP="00C072AF">
            <w:pPr>
              <w:pStyle w:val="TAL"/>
              <w:snapToGrid w:val="0"/>
              <w:ind w:left="284"/>
              <w:rPr>
                <w:color w:val="0070C0"/>
              </w:rPr>
            </w:pPr>
            <w:r w:rsidRPr="005A2D7C">
              <w:rPr>
                <w:color w:val="0070C0"/>
              </w:rPr>
              <w:t>API/ACP/CRE/001</w:t>
            </w:r>
          </w:p>
          <w:p w14:paraId="225A600F" w14:textId="77777777" w:rsidR="008B1B88" w:rsidRPr="005A2D7C" w:rsidRDefault="00801A3D" w:rsidP="00C072AF">
            <w:pPr>
              <w:pStyle w:val="TAL"/>
              <w:snapToGrid w:val="0"/>
              <w:ind w:left="284"/>
              <w:rPr>
                <w:color w:val="0070C0"/>
              </w:rPr>
            </w:pPr>
            <w:r w:rsidRPr="005A2D7C">
              <w:rPr>
                <w:color w:val="0070C0"/>
              </w:rPr>
              <w:t>API/ACP/CRE/001_RCN1</w:t>
            </w:r>
          </w:p>
          <w:p w14:paraId="0023D70D" w14:textId="77777777" w:rsidR="008B1B88" w:rsidRPr="005A2D7C" w:rsidRDefault="008B1B88" w:rsidP="005A2D7C">
            <w:pPr>
              <w:widowControl w:val="0"/>
              <w:snapToGrid w:val="0"/>
              <w:spacing w:after="0"/>
              <w:ind w:left="284"/>
              <w:jc w:val="both"/>
              <w:textAlignment w:val="auto"/>
              <w:rPr>
                <w:rFonts w:ascii="Arial" w:hAnsi="Arial"/>
                <w:color w:val="0070C0"/>
                <w:sz w:val="18"/>
              </w:rPr>
            </w:pPr>
          </w:p>
          <w:p w14:paraId="79FDB8A7" w14:textId="77777777" w:rsidR="008B1B88" w:rsidRPr="005A2D7C" w:rsidRDefault="008B1B88" w:rsidP="005A2D7C">
            <w:pPr>
              <w:widowControl w:val="0"/>
              <w:snapToGrid w:val="0"/>
              <w:spacing w:after="0"/>
              <w:ind w:left="284"/>
              <w:jc w:val="both"/>
              <w:textAlignment w:val="auto"/>
              <w:rPr>
                <w:rFonts w:ascii="Arial" w:eastAsia="Malgun Gothic" w:hAnsi="Arial"/>
                <w:color w:val="0070C0"/>
                <w:sz w:val="18"/>
              </w:rPr>
            </w:pPr>
            <w:r w:rsidRPr="005A2D7C">
              <w:rPr>
                <w:rFonts w:ascii="Arial" w:hAnsi="Arial"/>
                <w:color w:val="0070C0"/>
                <w:sz w:val="18"/>
              </w:rPr>
              <w:t>HTTP Request:</w:t>
            </w:r>
          </w:p>
          <w:p w14:paraId="15A1E1F2" w14:textId="77777777" w:rsidR="008B1B88" w:rsidRPr="000D6D95" w:rsidRDefault="008B1B88" w:rsidP="00C072AF">
            <w:pPr>
              <w:pStyle w:val="TAL"/>
              <w:snapToGrid w:val="0"/>
              <w:ind w:left="284"/>
              <w:jc w:val="both"/>
              <w:rPr>
                <w:color w:val="0070C0"/>
              </w:rPr>
            </w:pPr>
          </w:p>
          <w:p w14:paraId="7E65CBC4" w14:textId="77777777" w:rsidR="008B1B88" w:rsidRPr="000D6D95" w:rsidRDefault="008B1B88" w:rsidP="00C072AF">
            <w:pPr>
              <w:pStyle w:val="TAL"/>
              <w:snapToGrid w:val="0"/>
              <w:ind w:left="284"/>
              <w:jc w:val="both"/>
              <w:rPr>
                <w:color w:val="0070C0"/>
              </w:rPr>
            </w:pPr>
            <w:r w:rsidRPr="000D6D95">
              <w:rPr>
                <w:color w:val="0070C0"/>
              </w:rPr>
              <w:t>POST /mn-name?rcn=1 HTTP/1.1</w:t>
            </w:r>
          </w:p>
          <w:p w14:paraId="224709A7" w14:textId="77777777" w:rsidR="008B1B88" w:rsidRPr="000D6D95" w:rsidRDefault="008B1B88" w:rsidP="00C072AF">
            <w:pPr>
              <w:pStyle w:val="TAL"/>
              <w:snapToGrid w:val="0"/>
              <w:ind w:left="284"/>
              <w:jc w:val="both"/>
              <w:rPr>
                <w:color w:val="0070C0"/>
              </w:rPr>
            </w:pPr>
            <w:r w:rsidRPr="000D6D95">
              <w:rPr>
                <w:color w:val="0070C0"/>
              </w:rPr>
              <w:t>Host: 192.168.0.10:8282</w:t>
            </w:r>
          </w:p>
          <w:p w14:paraId="1A4A116E" w14:textId="77777777" w:rsidR="008B1B88" w:rsidRPr="000D6D95" w:rsidRDefault="008B1B88" w:rsidP="00C072AF">
            <w:pPr>
              <w:pStyle w:val="TAL"/>
              <w:snapToGrid w:val="0"/>
              <w:ind w:left="284"/>
              <w:rPr>
                <w:color w:val="0070C0"/>
              </w:rPr>
            </w:pPr>
            <w:r w:rsidRPr="000D6D95">
              <w:rPr>
                <w:color w:val="0070C0"/>
              </w:rPr>
              <w:t>X-M2M-Origin: CAE5630283216026458665</w:t>
            </w:r>
          </w:p>
          <w:p w14:paraId="268B608F" w14:textId="77777777" w:rsidR="008B1B88" w:rsidRPr="000D6D95" w:rsidRDefault="008B1B88" w:rsidP="00C072AF">
            <w:pPr>
              <w:pStyle w:val="TAL"/>
              <w:snapToGrid w:val="0"/>
              <w:ind w:left="284"/>
              <w:jc w:val="both"/>
              <w:rPr>
                <w:color w:val="0070C0"/>
              </w:rPr>
            </w:pPr>
            <w:r w:rsidRPr="000D6D95">
              <w:rPr>
                <w:color w:val="0070C0"/>
              </w:rPr>
              <w:t xml:space="preserve">Content-Type: </w:t>
            </w:r>
            <w:r w:rsidR="00E45F9B" w:rsidRPr="000D6D95">
              <w:rPr>
                <w:color w:val="0070C0"/>
              </w:rPr>
              <w:t>application/json;ty</w:t>
            </w:r>
            <w:r w:rsidRPr="000D6D95">
              <w:rPr>
                <w:color w:val="0070C0"/>
              </w:rPr>
              <w:t>=1</w:t>
            </w:r>
          </w:p>
          <w:p w14:paraId="4C041F3F" w14:textId="77777777" w:rsidR="00B76FCC" w:rsidRPr="000D6D95" w:rsidRDefault="00B76FCC" w:rsidP="00C072AF">
            <w:pPr>
              <w:pStyle w:val="TAL"/>
              <w:snapToGrid w:val="0"/>
              <w:ind w:left="284"/>
              <w:jc w:val="both"/>
              <w:rPr>
                <w:color w:val="0070C0"/>
              </w:rPr>
            </w:pPr>
            <w:r w:rsidRPr="000D6D95">
              <w:rPr>
                <w:color w:val="0070C0"/>
              </w:rPr>
              <w:t>Accept: application/json</w:t>
            </w:r>
          </w:p>
          <w:p w14:paraId="552F90CC" w14:textId="77777777" w:rsidR="008B1B88" w:rsidRPr="000D6D95" w:rsidRDefault="008B1B88" w:rsidP="00C072AF">
            <w:pPr>
              <w:pStyle w:val="TAL"/>
              <w:snapToGrid w:val="0"/>
              <w:ind w:left="284"/>
              <w:jc w:val="both"/>
              <w:rPr>
                <w:color w:val="0070C0"/>
              </w:rPr>
            </w:pPr>
            <w:r w:rsidRPr="000D6D95">
              <w:rPr>
                <w:color w:val="0070C0"/>
              </w:rPr>
              <w:t>X-M2M-RI: 1234</w:t>
            </w:r>
          </w:p>
          <w:p w14:paraId="1CD2C4F1" w14:textId="77777777" w:rsidR="002C214A" w:rsidRPr="005A2D7C" w:rsidRDefault="002C214A" w:rsidP="005A2D7C">
            <w:pPr>
              <w:widowControl w:val="0"/>
              <w:overflowPunct/>
              <w:snapToGrid w:val="0"/>
              <w:spacing w:after="0"/>
              <w:ind w:left="284"/>
              <w:jc w:val="both"/>
              <w:textAlignment w:val="auto"/>
              <w:rPr>
                <w:rFonts w:ascii="Arial" w:eastAsia="Malgun Gothic" w:hAnsi="Arial"/>
                <w:color w:val="0070C0"/>
                <w:sz w:val="18"/>
              </w:rPr>
            </w:pPr>
            <w:r w:rsidRPr="000D6D95">
              <w:rPr>
                <w:rFonts w:ascii="Arial" w:hAnsi="Arial"/>
                <w:color w:val="0070C0"/>
                <w:sz w:val="18"/>
              </w:rPr>
              <w:t>X-M2M-RVI: 2a</w:t>
            </w:r>
          </w:p>
          <w:p w14:paraId="5CDA1B6E" w14:textId="77777777" w:rsidR="008B1B88" w:rsidRPr="000D6D95" w:rsidRDefault="008B1B88" w:rsidP="00C072AF">
            <w:pPr>
              <w:pStyle w:val="TAL"/>
              <w:snapToGrid w:val="0"/>
              <w:ind w:left="284"/>
              <w:jc w:val="both"/>
              <w:rPr>
                <w:color w:val="0070C0"/>
              </w:rPr>
            </w:pPr>
          </w:p>
          <w:p w14:paraId="365B288C" w14:textId="77777777" w:rsidR="008B1B88" w:rsidRPr="000D6D95" w:rsidRDefault="008B1B88" w:rsidP="00C072AF">
            <w:pPr>
              <w:pStyle w:val="TAL"/>
              <w:snapToGrid w:val="0"/>
              <w:ind w:left="284"/>
              <w:jc w:val="both"/>
              <w:rPr>
                <w:color w:val="0070C0"/>
              </w:rPr>
            </w:pPr>
            <w:r w:rsidRPr="000D6D95">
              <w:rPr>
                <w:color w:val="0070C0"/>
              </w:rPr>
              <w:t>{</w:t>
            </w:r>
          </w:p>
          <w:p w14:paraId="622F57AD" w14:textId="77777777" w:rsidR="008B1B88" w:rsidRPr="00325791" w:rsidRDefault="008B1B88" w:rsidP="00C072AF">
            <w:pPr>
              <w:pStyle w:val="TAL"/>
              <w:snapToGrid w:val="0"/>
              <w:ind w:left="284"/>
              <w:jc w:val="both"/>
              <w:rPr>
                <w:color w:val="0070C0"/>
                <w:lang w:val="fr-FR"/>
              </w:rPr>
            </w:pPr>
            <w:r w:rsidRPr="000D6D95">
              <w:rPr>
                <w:color w:val="0070C0"/>
              </w:rPr>
              <w:t xml:space="preserve">   </w:t>
            </w:r>
            <w:r w:rsidR="00184F47" w:rsidRPr="000D6D95">
              <w:rPr>
                <w:color w:val="0070C0"/>
              </w:rPr>
              <w:t xml:space="preserve"> </w:t>
            </w:r>
            <w:r w:rsidRPr="00325791">
              <w:rPr>
                <w:color w:val="0070C0"/>
                <w:lang w:val="fr-FR"/>
              </w:rPr>
              <w:t>"m2m:acp" : {</w:t>
            </w:r>
          </w:p>
          <w:p w14:paraId="4D43795D" w14:textId="77777777" w:rsidR="008B1B88" w:rsidRPr="00325791" w:rsidRDefault="008B1B88" w:rsidP="00C072AF">
            <w:pPr>
              <w:pStyle w:val="TAL"/>
              <w:snapToGrid w:val="0"/>
              <w:ind w:left="284"/>
              <w:rPr>
                <w:color w:val="0070C0"/>
                <w:lang w:val="fr-FR"/>
              </w:rPr>
            </w:pPr>
            <w:r w:rsidRPr="00325791">
              <w:rPr>
                <w:color w:val="0070C0"/>
                <w:lang w:val="fr-FR"/>
              </w:rPr>
              <w:t xml:space="preserve">        "rn": "accessControlPolicy",</w:t>
            </w:r>
          </w:p>
          <w:p w14:paraId="3093C5BE" w14:textId="77777777" w:rsidR="008B1B88" w:rsidRPr="00325791" w:rsidRDefault="008B1B88" w:rsidP="00C072AF">
            <w:pPr>
              <w:pStyle w:val="TAL"/>
              <w:snapToGrid w:val="0"/>
              <w:ind w:left="284"/>
              <w:jc w:val="both"/>
              <w:rPr>
                <w:color w:val="0070C0"/>
                <w:lang w:val="fr-FR"/>
              </w:rPr>
            </w:pPr>
            <w:r w:rsidRPr="00325791">
              <w:rPr>
                <w:color w:val="0070C0"/>
                <w:lang w:val="fr-FR"/>
              </w:rPr>
              <w:t xml:space="preserve">        "et" : "20201221T064952",</w:t>
            </w:r>
          </w:p>
          <w:p w14:paraId="3015E583" w14:textId="77777777" w:rsidR="008B1B88" w:rsidRPr="000D6D95" w:rsidRDefault="008B1B88" w:rsidP="00C072AF">
            <w:pPr>
              <w:pStyle w:val="TAL"/>
              <w:snapToGrid w:val="0"/>
              <w:ind w:left="284"/>
              <w:jc w:val="both"/>
              <w:rPr>
                <w:color w:val="0070C0"/>
              </w:rPr>
            </w:pPr>
            <w:r w:rsidRPr="00325791">
              <w:rPr>
                <w:color w:val="0070C0"/>
                <w:lang w:val="fr-FR"/>
              </w:rPr>
              <w:t xml:space="preserve">        </w:t>
            </w:r>
            <w:r w:rsidRPr="000D6D95">
              <w:rPr>
                <w:color w:val="0070C0"/>
              </w:rPr>
              <w:t>"pv" : {</w:t>
            </w:r>
          </w:p>
          <w:p w14:paraId="5312A41C" w14:textId="77777777" w:rsidR="008B1B88" w:rsidRPr="000D6D95" w:rsidRDefault="008B1B88" w:rsidP="00C072AF">
            <w:pPr>
              <w:pStyle w:val="TAL"/>
              <w:snapToGrid w:val="0"/>
              <w:ind w:left="284"/>
              <w:jc w:val="both"/>
              <w:rPr>
                <w:color w:val="0070C0"/>
              </w:rPr>
            </w:pPr>
            <w:r w:rsidRPr="000D6D95">
              <w:rPr>
                <w:color w:val="0070C0"/>
              </w:rPr>
              <w:t xml:space="preserve">            "acr" : [</w:t>
            </w:r>
          </w:p>
          <w:p w14:paraId="0D2EB7FE" w14:textId="77777777" w:rsidR="008B1B88" w:rsidRPr="000D6D95" w:rsidRDefault="008B1B88" w:rsidP="00C072AF">
            <w:pPr>
              <w:pStyle w:val="TAL"/>
              <w:snapToGrid w:val="0"/>
              <w:ind w:left="284"/>
              <w:jc w:val="both"/>
              <w:rPr>
                <w:color w:val="0070C0"/>
              </w:rPr>
            </w:pPr>
            <w:r w:rsidRPr="000D6D95">
              <w:rPr>
                <w:color w:val="0070C0"/>
              </w:rPr>
              <w:t xml:space="preserve">                {</w:t>
            </w:r>
          </w:p>
          <w:p w14:paraId="54553B60" w14:textId="77777777" w:rsidR="008B1B88" w:rsidRPr="000D6D95" w:rsidRDefault="008B1B88" w:rsidP="00C072AF">
            <w:pPr>
              <w:pStyle w:val="TAL"/>
              <w:snapToGrid w:val="0"/>
              <w:ind w:left="284"/>
              <w:jc w:val="both"/>
              <w:rPr>
                <w:color w:val="0070C0"/>
              </w:rPr>
            </w:pPr>
            <w:r w:rsidRPr="000D6D95">
              <w:rPr>
                <w:color w:val="0070C0"/>
              </w:rPr>
              <w:t xml:space="preserve">                    "acco" : [],</w:t>
            </w:r>
          </w:p>
          <w:p w14:paraId="64D3C33D" w14:textId="77777777" w:rsidR="008B1B88" w:rsidRPr="000D6D95" w:rsidRDefault="008B1B88" w:rsidP="00C072AF">
            <w:pPr>
              <w:pStyle w:val="TAL"/>
              <w:snapToGrid w:val="0"/>
              <w:ind w:left="284"/>
              <w:jc w:val="both"/>
              <w:rPr>
                <w:color w:val="0070C0"/>
              </w:rPr>
            </w:pPr>
            <w:r w:rsidRPr="000D6D95">
              <w:rPr>
                <w:color w:val="0070C0"/>
              </w:rPr>
              <w:t xml:space="preserve">                    "acop" : 63,</w:t>
            </w:r>
          </w:p>
          <w:p w14:paraId="2AF5F48C" w14:textId="77777777" w:rsidR="008B1B88" w:rsidRPr="000D6D95" w:rsidRDefault="008B1B88" w:rsidP="00C072AF">
            <w:pPr>
              <w:pStyle w:val="TAL"/>
              <w:snapToGrid w:val="0"/>
              <w:ind w:left="284"/>
              <w:jc w:val="both"/>
              <w:rPr>
                <w:color w:val="0070C0"/>
              </w:rPr>
            </w:pPr>
            <w:r w:rsidRPr="000D6D95">
              <w:rPr>
                <w:color w:val="0070C0"/>
              </w:rPr>
              <w:t xml:space="preserve">                    "acor" : [ "CAE1", "CAE2" ]</w:t>
            </w:r>
          </w:p>
          <w:p w14:paraId="38B35C3A" w14:textId="77777777" w:rsidR="008B1B88" w:rsidRPr="000D6D95" w:rsidRDefault="008B1B88" w:rsidP="00C072AF">
            <w:pPr>
              <w:pStyle w:val="TAL"/>
              <w:snapToGrid w:val="0"/>
              <w:ind w:left="284"/>
              <w:jc w:val="both"/>
              <w:rPr>
                <w:color w:val="0070C0"/>
              </w:rPr>
            </w:pPr>
            <w:r w:rsidRPr="000D6D95">
              <w:rPr>
                <w:color w:val="0070C0"/>
              </w:rPr>
              <w:t xml:space="preserve">                }</w:t>
            </w:r>
          </w:p>
          <w:p w14:paraId="53E5EDD8" w14:textId="77777777" w:rsidR="008B1B88" w:rsidRPr="000D6D95" w:rsidRDefault="008B1B88" w:rsidP="00C072AF">
            <w:pPr>
              <w:pStyle w:val="TAL"/>
              <w:snapToGrid w:val="0"/>
              <w:ind w:left="284"/>
              <w:jc w:val="both"/>
              <w:rPr>
                <w:color w:val="0070C0"/>
              </w:rPr>
            </w:pPr>
            <w:r w:rsidRPr="000D6D95">
              <w:rPr>
                <w:color w:val="0070C0"/>
              </w:rPr>
              <w:t xml:space="preserve">            ]</w:t>
            </w:r>
          </w:p>
          <w:p w14:paraId="36E249F7" w14:textId="77777777" w:rsidR="008B1B88" w:rsidRPr="000D6D95" w:rsidRDefault="008B1B88" w:rsidP="00C072AF">
            <w:pPr>
              <w:pStyle w:val="TAL"/>
              <w:snapToGrid w:val="0"/>
              <w:ind w:left="284"/>
              <w:jc w:val="both"/>
              <w:rPr>
                <w:color w:val="0070C0"/>
              </w:rPr>
            </w:pPr>
            <w:r w:rsidRPr="000D6D95">
              <w:rPr>
                <w:color w:val="0070C0"/>
              </w:rPr>
              <w:t xml:space="preserve">       </w:t>
            </w:r>
            <w:r w:rsidR="00184F47" w:rsidRPr="000D6D95">
              <w:rPr>
                <w:color w:val="0070C0"/>
              </w:rPr>
              <w:t xml:space="preserve"> </w:t>
            </w:r>
            <w:r w:rsidRPr="000D6D95">
              <w:rPr>
                <w:color w:val="0070C0"/>
              </w:rPr>
              <w:t>},</w:t>
            </w:r>
          </w:p>
          <w:p w14:paraId="223C620C" w14:textId="77777777" w:rsidR="008B1B88" w:rsidRPr="000D6D95" w:rsidRDefault="008B1B88" w:rsidP="00C072AF">
            <w:pPr>
              <w:pStyle w:val="TAL"/>
              <w:snapToGrid w:val="0"/>
              <w:ind w:left="284"/>
              <w:jc w:val="both"/>
              <w:rPr>
                <w:color w:val="0070C0"/>
              </w:rPr>
            </w:pPr>
            <w:r w:rsidRPr="000D6D95">
              <w:rPr>
                <w:color w:val="0070C0"/>
              </w:rPr>
              <w:t xml:space="preserve">        "pvs" : {</w:t>
            </w:r>
          </w:p>
          <w:p w14:paraId="018A2D9F" w14:textId="77777777" w:rsidR="008B1B88" w:rsidRPr="000D6D95" w:rsidRDefault="008B1B88" w:rsidP="00C072AF">
            <w:pPr>
              <w:pStyle w:val="TAL"/>
              <w:snapToGrid w:val="0"/>
              <w:ind w:left="284"/>
              <w:jc w:val="both"/>
              <w:rPr>
                <w:color w:val="0070C0"/>
              </w:rPr>
            </w:pPr>
            <w:r w:rsidRPr="000D6D95">
              <w:rPr>
                <w:color w:val="0070C0"/>
              </w:rPr>
              <w:t xml:space="preserve">            "acr" : [</w:t>
            </w:r>
          </w:p>
          <w:p w14:paraId="2D04D646" w14:textId="77777777" w:rsidR="008B1B88" w:rsidRPr="000D6D95" w:rsidRDefault="008B1B88" w:rsidP="00C072AF">
            <w:pPr>
              <w:pStyle w:val="TAL"/>
              <w:snapToGrid w:val="0"/>
              <w:ind w:left="284"/>
              <w:jc w:val="both"/>
              <w:rPr>
                <w:color w:val="0070C0"/>
              </w:rPr>
            </w:pPr>
            <w:r w:rsidRPr="000D6D95">
              <w:rPr>
                <w:color w:val="0070C0"/>
              </w:rPr>
              <w:t xml:space="preserve">                {</w:t>
            </w:r>
          </w:p>
          <w:p w14:paraId="2D9D0709" w14:textId="77777777" w:rsidR="008B1B88" w:rsidRPr="000D6D95" w:rsidRDefault="008B1B88" w:rsidP="00C072AF">
            <w:pPr>
              <w:pStyle w:val="TAL"/>
              <w:snapToGrid w:val="0"/>
              <w:ind w:left="284"/>
              <w:jc w:val="both"/>
              <w:rPr>
                <w:color w:val="0070C0"/>
              </w:rPr>
            </w:pPr>
            <w:r w:rsidRPr="000D6D95">
              <w:rPr>
                <w:color w:val="0070C0"/>
              </w:rPr>
              <w:t xml:space="preserve">                    "acco" : [],</w:t>
            </w:r>
          </w:p>
          <w:p w14:paraId="7C23ADCF" w14:textId="77777777" w:rsidR="008B1B88" w:rsidRPr="000D6D95" w:rsidRDefault="008B1B88" w:rsidP="00C072AF">
            <w:pPr>
              <w:pStyle w:val="TAL"/>
              <w:snapToGrid w:val="0"/>
              <w:ind w:left="284"/>
              <w:jc w:val="both"/>
              <w:rPr>
                <w:color w:val="0070C0"/>
              </w:rPr>
            </w:pPr>
            <w:r w:rsidRPr="000D6D95">
              <w:rPr>
                <w:color w:val="0070C0"/>
              </w:rPr>
              <w:t xml:space="preserve">                    "acop" : 63,</w:t>
            </w:r>
          </w:p>
          <w:p w14:paraId="7FCFD5F8" w14:textId="77777777" w:rsidR="008B1B88" w:rsidRPr="000D6D95" w:rsidRDefault="008B1B88" w:rsidP="00C072AF">
            <w:pPr>
              <w:pStyle w:val="TAL"/>
              <w:snapToGrid w:val="0"/>
              <w:ind w:left="284"/>
              <w:jc w:val="both"/>
              <w:rPr>
                <w:color w:val="0070C0"/>
              </w:rPr>
            </w:pPr>
            <w:r w:rsidRPr="000D6D95">
              <w:rPr>
                <w:color w:val="0070C0"/>
              </w:rPr>
              <w:t xml:space="preserve">                    "acor" : [ "all" ]</w:t>
            </w:r>
          </w:p>
          <w:p w14:paraId="635085C0" w14:textId="77777777" w:rsidR="008B1B88" w:rsidRPr="000D6D95" w:rsidRDefault="008B1B88" w:rsidP="00C072AF">
            <w:pPr>
              <w:pStyle w:val="TAL"/>
              <w:snapToGrid w:val="0"/>
              <w:ind w:left="284"/>
              <w:jc w:val="both"/>
              <w:rPr>
                <w:color w:val="0070C0"/>
              </w:rPr>
            </w:pPr>
            <w:r w:rsidRPr="000D6D95">
              <w:rPr>
                <w:color w:val="0070C0"/>
              </w:rPr>
              <w:t xml:space="preserve">                }</w:t>
            </w:r>
          </w:p>
          <w:p w14:paraId="2327FDEE" w14:textId="77777777" w:rsidR="008B1B88" w:rsidRPr="000D6D95" w:rsidRDefault="008B1B88" w:rsidP="00C072AF">
            <w:pPr>
              <w:pStyle w:val="TAL"/>
              <w:snapToGrid w:val="0"/>
              <w:ind w:left="284"/>
              <w:jc w:val="both"/>
              <w:rPr>
                <w:color w:val="0070C0"/>
              </w:rPr>
            </w:pPr>
            <w:r w:rsidRPr="000D6D95">
              <w:rPr>
                <w:color w:val="0070C0"/>
              </w:rPr>
              <w:t xml:space="preserve">            ]</w:t>
            </w:r>
          </w:p>
          <w:p w14:paraId="50454B82" w14:textId="77777777" w:rsidR="008B1B88" w:rsidRPr="000D6D95" w:rsidRDefault="008B1B88" w:rsidP="00C072AF">
            <w:pPr>
              <w:pStyle w:val="TAL"/>
              <w:snapToGrid w:val="0"/>
              <w:ind w:left="284"/>
              <w:jc w:val="both"/>
              <w:rPr>
                <w:color w:val="0070C0"/>
              </w:rPr>
            </w:pPr>
            <w:r w:rsidRPr="000D6D95">
              <w:rPr>
                <w:color w:val="0070C0"/>
              </w:rPr>
              <w:t xml:space="preserve">       </w:t>
            </w:r>
            <w:r w:rsidR="00184F47" w:rsidRPr="000D6D95">
              <w:rPr>
                <w:color w:val="0070C0"/>
              </w:rPr>
              <w:t xml:space="preserve"> </w:t>
            </w:r>
            <w:r w:rsidRPr="000D6D95">
              <w:rPr>
                <w:color w:val="0070C0"/>
              </w:rPr>
              <w:t>}</w:t>
            </w:r>
          </w:p>
          <w:p w14:paraId="0D6E8EF9" w14:textId="77777777" w:rsidR="00184F47" w:rsidRPr="000D6D95" w:rsidRDefault="00184F47" w:rsidP="00C072AF">
            <w:pPr>
              <w:pStyle w:val="TAL"/>
              <w:snapToGrid w:val="0"/>
              <w:ind w:left="284"/>
              <w:jc w:val="both"/>
              <w:rPr>
                <w:color w:val="0070C0"/>
              </w:rPr>
            </w:pPr>
            <w:r w:rsidRPr="000D6D95">
              <w:rPr>
                <w:color w:val="0070C0"/>
              </w:rPr>
              <w:t xml:space="preserve">    }</w:t>
            </w:r>
          </w:p>
          <w:p w14:paraId="656FAAA4" w14:textId="77777777" w:rsidR="008B1B88" w:rsidRPr="000D6D95" w:rsidRDefault="008B1B88" w:rsidP="00C072AF">
            <w:pPr>
              <w:pStyle w:val="TAL"/>
              <w:snapToGrid w:val="0"/>
              <w:ind w:left="284"/>
              <w:jc w:val="both"/>
              <w:rPr>
                <w:color w:val="0070C0"/>
              </w:rPr>
            </w:pPr>
            <w:r w:rsidRPr="000D6D95">
              <w:rPr>
                <w:color w:val="0070C0"/>
              </w:rPr>
              <w:t>}</w:t>
            </w:r>
          </w:p>
          <w:p w14:paraId="07F23AA9" w14:textId="77777777" w:rsidR="008B1B88" w:rsidRPr="000D6D95" w:rsidRDefault="008B1B88" w:rsidP="00C072AF">
            <w:pPr>
              <w:pStyle w:val="TAL"/>
              <w:snapToGrid w:val="0"/>
              <w:ind w:left="284"/>
              <w:jc w:val="both"/>
              <w:rPr>
                <w:color w:val="0070C0"/>
              </w:rPr>
            </w:pPr>
          </w:p>
          <w:p w14:paraId="72C11A24" w14:textId="77777777" w:rsidR="008B1B88" w:rsidRPr="005A2D7C" w:rsidRDefault="008B1B88" w:rsidP="005A2D7C">
            <w:pPr>
              <w:widowControl w:val="0"/>
              <w:snapToGrid w:val="0"/>
              <w:spacing w:after="0"/>
              <w:ind w:left="284"/>
              <w:jc w:val="both"/>
              <w:textAlignment w:val="auto"/>
              <w:rPr>
                <w:rFonts w:ascii="Arial" w:hAnsi="Arial"/>
                <w:color w:val="0070C0"/>
                <w:sz w:val="18"/>
              </w:rPr>
            </w:pPr>
          </w:p>
          <w:p w14:paraId="7514D27B" w14:textId="77777777" w:rsidR="008B1B88" w:rsidRPr="005A2D7C" w:rsidRDefault="008B1B88" w:rsidP="005A2D7C">
            <w:pPr>
              <w:widowControl w:val="0"/>
              <w:snapToGrid w:val="0"/>
              <w:spacing w:after="0"/>
              <w:ind w:left="284"/>
              <w:jc w:val="both"/>
              <w:textAlignment w:val="auto"/>
              <w:rPr>
                <w:rFonts w:ascii="Arial" w:eastAsia="Malgun Gothic" w:hAnsi="Arial"/>
                <w:color w:val="0070C0"/>
                <w:sz w:val="18"/>
              </w:rPr>
            </w:pPr>
            <w:r w:rsidRPr="005A2D7C">
              <w:rPr>
                <w:rFonts w:ascii="Arial" w:hAnsi="Arial"/>
                <w:color w:val="0070C0"/>
                <w:sz w:val="18"/>
              </w:rPr>
              <w:t>HTTP Response:</w:t>
            </w:r>
          </w:p>
          <w:p w14:paraId="3ADBBF2E" w14:textId="77777777" w:rsidR="008B1B88" w:rsidRPr="000D6D95" w:rsidRDefault="008B1B88" w:rsidP="005A2D7C">
            <w:pPr>
              <w:widowControl w:val="0"/>
              <w:snapToGrid w:val="0"/>
              <w:spacing w:after="0"/>
              <w:ind w:left="284"/>
              <w:textAlignment w:val="auto"/>
              <w:rPr>
                <w:rFonts w:ascii="Arial" w:hAnsi="Arial"/>
                <w:color w:val="0070C0"/>
                <w:sz w:val="18"/>
              </w:rPr>
            </w:pPr>
          </w:p>
          <w:p w14:paraId="1B42235A" w14:textId="77777777" w:rsidR="008B1B88" w:rsidRPr="005A2D7C" w:rsidRDefault="008B1B88" w:rsidP="005A2D7C">
            <w:pPr>
              <w:widowControl w:val="0"/>
              <w:snapToGrid w:val="0"/>
              <w:spacing w:after="0"/>
              <w:ind w:left="284"/>
              <w:textAlignment w:val="auto"/>
              <w:rPr>
                <w:rFonts w:ascii="Arial" w:eastAsia="Malgun Gothic" w:hAnsi="Arial"/>
                <w:color w:val="0070C0"/>
                <w:sz w:val="18"/>
              </w:rPr>
            </w:pPr>
            <w:r w:rsidRPr="000D6D95">
              <w:rPr>
                <w:rFonts w:ascii="Arial" w:hAnsi="Arial"/>
                <w:color w:val="0070C0"/>
                <w:sz w:val="18"/>
              </w:rPr>
              <w:t>201 Created</w:t>
            </w:r>
          </w:p>
          <w:p w14:paraId="5352ECCA" w14:textId="77777777" w:rsidR="008B1B88" w:rsidRPr="000D6D95" w:rsidRDefault="008B1B88" w:rsidP="00C072AF">
            <w:pPr>
              <w:pStyle w:val="TAL"/>
              <w:snapToGrid w:val="0"/>
              <w:ind w:left="284"/>
              <w:rPr>
                <w:color w:val="0070C0"/>
              </w:rPr>
            </w:pPr>
            <w:r w:rsidRPr="000D6D95">
              <w:rPr>
                <w:color w:val="0070C0"/>
              </w:rPr>
              <w:t>Content-Location: mn-name/accessControlPolicy</w:t>
            </w:r>
          </w:p>
          <w:p w14:paraId="2F52EAF5" w14:textId="77777777" w:rsidR="008B1B88" w:rsidRPr="00325791" w:rsidRDefault="008B1B88" w:rsidP="00C072AF">
            <w:pPr>
              <w:pStyle w:val="TAL"/>
              <w:snapToGrid w:val="0"/>
              <w:ind w:left="284"/>
              <w:rPr>
                <w:color w:val="0070C0"/>
                <w:lang w:val="fr-FR"/>
              </w:rPr>
            </w:pPr>
            <w:r w:rsidRPr="00325791">
              <w:rPr>
                <w:color w:val="0070C0"/>
                <w:lang w:val="fr-FR"/>
              </w:rPr>
              <w:t>Content-Type: application/json</w:t>
            </w:r>
          </w:p>
          <w:p w14:paraId="1B0C9039" w14:textId="77777777" w:rsidR="008B1B88" w:rsidRPr="00325791" w:rsidRDefault="008B1B88" w:rsidP="00C072AF">
            <w:pPr>
              <w:pStyle w:val="TAL"/>
              <w:snapToGrid w:val="0"/>
              <w:ind w:left="284"/>
              <w:rPr>
                <w:color w:val="0070C0"/>
                <w:lang w:val="fr-FR"/>
              </w:rPr>
            </w:pPr>
            <w:r w:rsidRPr="00325791">
              <w:rPr>
                <w:color w:val="0070C0"/>
                <w:lang w:val="fr-FR"/>
              </w:rPr>
              <w:lastRenderedPageBreak/>
              <w:t>X-M2M-RI: 1234</w:t>
            </w:r>
          </w:p>
          <w:p w14:paraId="4C059EAB" w14:textId="77777777" w:rsidR="002C214A" w:rsidRPr="005A2D7C" w:rsidRDefault="002C214A" w:rsidP="005A2D7C">
            <w:pPr>
              <w:widowControl w:val="0"/>
              <w:overflowPunct/>
              <w:snapToGrid w:val="0"/>
              <w:spacing w:after="0"/>
              <w:ind w:left="284"/>
              <w:jc w:val="both"/>
              <w:textAlignment w:val="auto"/>
              <w:rPr>
                <w:rFonts w:ascii="Arial" w:hAnsi="Arial"/>
                <w:color w:val="0070C0"/>
                <w:sz w:val="18"/>
              </w:rPr>
            </w:pPr>
            <w:r w:rsidRPr="000D6D95">
              <w:rPr>
                <w:rFonts w:ascii="Arial" w:hAnsi="Arial"/>
                <w:color w:val="0070C0"/>
                <w:sz w:val="18"/>
              </w:rPr>
              <w:t>X-M2M-RVI: 2a</w:t>
            </w:r>
          </w:p>
          <w:p w14:paraId="0EA4D64C" w14:textId="77777777" w:rsidR="008B1B88" w:rsidRPr="000D6D95" w:rsidRDefault="008B1B88" w:rsidP="00C072AF">
            <w:pPr>
              <w:pStyle w:val="TAL"/>
              <w:snapToGrid w:val="0"/>
              <w:ind w:left="284"/>
              <w:rPr>
                <w:color w:val="0070C0"/>
              </w:rPr>
            </w:pPr>
            <w:r w:rsidRPr="000D6D95">
              <w:rPr>
                <w:color w:val="0070C0"/>
              </w:rPr>
              <w:t>X-M2M-RSC: 2001</w:t>
            </w:r>
          </w:p>
          <w:p w14:paraId="64BDE2B8" w14:textId="77777777" w:rsidR="008B1B88" w:rsidRPr="000D6D95" w:rsidRDefault="008B1B88" w:rsidP="00C072AF">
            <w:pPr>
              <w:pStyle w:val="TAL"/>
              <w:snapToGrid w:val="0"/>
              <w:ind w:left="284"/>
              <w:rPr>
                <w:color w:val="0070C0"/>
              </w:rPr>
            </w:pPr>
          </w:p>
          <w:p w14:paraId="63AFA720" w14:textId="77777777" w:rsidR="008B1B88" w:rsidRPr="000D6D95" w:rsidRDefault="008B1B88" w:rsidP="00C072AF">
            <w:pPr>
              <w:pStyle w:val="TAL"/>
              <w:snapToGrid w:val="0"/>
              <w:ind w:left="284"/>
              <w:rPr>
                <w:color w:val="0070C0"/>
              </w:rPr>
            </w:pPr>
            <w:r w:rsidRPr="000D6D95">
              <w:rPr>
                <w:color w:val="0070C0"/>
              </w:rPr>
              <w:t>{</w:t>
            </w:r>
          </w:p>
          <w:p w14:paraId="64AB613F" w14:textId="77777777" w:rsidR="008B1B88" w:rsidRPr="000D6D95" w:rsidRDefault="008B1B88" w:rsidP="00C072AF">
            <w:pPr>
              <w:pStyle w:val="TAL"/>
              <w:snapToGrid w:val="0"/>
              <w:ind w:left="284"/>
              <w:rPr>
                <w:color w:val="0070C0"/>
              </w:rPr>
            </w:pPr>
            <w:r w:rsidRPr="000D6D95">
              <w:rPr>
                <w:color w:val="0070C0"/>
              </w:rPr>
              <w:t xml:space="preserve">    "m2m:acp": {</w:t>
            </w:r>
          </w:p>
          <w:p w14:paraId="1DBE99F0" w14:textId="77777777" w:rsidR="008B1B88" w:rsidRPr="000D6D95" w:rsidRDefault="008B1B88" w:rsidP="00C072AF">
            <w:pPr>
              <w:pStyle w:val="TAL"/>
              <w:snapToGrid w:val="0"/>
              <w:ind w:left="284"/>
              <w:rPr>
                <w:color w:val="0070C0"/>
              </w:rPr>
            </w:pPr>
            <w:r w:rsidRPr="000D6D95">
              <w:rPr>
                <w:color w:val="0070C0"/>
              </w:rPr>
              <w:t xml:space="preserve">        "rn": "accessControlPolicy",</w:t>
            </w:r>
          </w:p>
          <w:p w14:paraId="34243CD1" w14:textId="77777777" w:rsidR="008B1B88" w:rsidRPr="000D6D95" w:rsidRDefault="008B1B88" w:rsidP="00C072AF">
            <w:pPr>
              <w:pStyle w:val="TAL"/>
              <w:snapToGrid w:val="0"/>
              <w:ind w:left="284"/>
              <w:rPr>
                <w:color w:val="0070C0"/>
              </w:rPr>
            </w:pPr>
            <w:r w:rsidRPr="000D6D95">
              <w:rPr>
                <w:color w:val="0070C0"/>
              </w:rPr>
              <w:t xml:space="preserve">        "ty": 1,</w:t>
            </w:r>
          </w:p>
          <w:p w14:paraId="6D3DF357" w14:textId="77777777" w:rsidR="008B1B88" w:rsidRPr="00325791" w:rsidRDefault="008B1B88" w:rsidP="00C072AF">
            <w:pPr>
              <w:pStyle w:val="TAL"/>
              <w:snapToGrid w:val="0"/>
              <w:ind w:left="284"/>
              <w:rPr>
                <w:color w:val="0070C0"/>
                <w:lang w:val="fr-FR"/>
              </w:rPr>
            </w:pPr>
            <w:r w:rsidRPr="000D6D95">
              <w:rPr>
                <w:color w:val="0070C0"/>
              </w:rPr>
              <w:t xml:space="preserve">        </w:t>
            </w:r>
            <w:r w:rsidRPr="00325791">
              <w:rPr>
                <w:color w:val="0070C0"/>
                <w:lang w:val="fr-FR"/>
              </w:rPr>
              <w:t>"ri": "ACP503720698362418574",</w:t>
            </w:r>
          </w:p>
          <w:p w14:paraId="7CAD5380" w14:textId="77777777" w:rsidR="008B1B88" w:rsidRPr="00325791" w:rsidRDefault="008B1B88" w:rsidP="00C072AF">
            <w:pPr>
              <w:pStyle w:val="TAL"/>
              <w:snapToGrid w:val="0"/>
              <w:ind w:left="284"/>
              <w:rPr>
                <w:color w:val="0070C0"/>
                <w:lang w:val="fr-FR"/>
              </w:rPr>
            </w:pPr>
            <w:r w:rsidRPr="00325791">
              <w:rPr>
                <w:color w:val="0070C0"/>
                <w:lang w:val="fr-FR"/>
              </w:rPr>
              <w:t xml:space="preserve">        "pi": "mnID",</w:t>
            </w:r>
          </w:p>
          <w:p w14:paraId="2069624B" w14:textId="77777777" w:rsidR="008B1B88" w:rsidRPr="00325791" w:rsidRDefault="008B1B88" w:rsidP="00C072AF">
            <w:pPr>
              <w:pStyle w:val="TAL"/>
              <w:snapToGrid w:val="0"/>
              <w:ind w:left="284"/>
              <w:rPr>
                <w:color w:val="0070C0"/>
                <w:lang w:val="fr-FR"/>
              </w:rPr>
            </w:pPr>
            <w:r w:rsidRPr="00325791">
              <w:rPr>
                <w:color w:val="0070C0"/>
                <w:lang w:val="fr-FR"/>
              </w:rPr>
              <w:t xml:space="preserve">        "ct": "20180308T115922",</w:t>
            </w:r>
          </w:p>
          <w:p w14:paraId="05EC966A" w14:textId="77777777" w:rsidR="008B1B88" w:rsidRPr="00325791" w:rsidRDefault="008B1B88" w:rsidP="00C072AF">
            <w:pPr>
              <w:pStyle w:val="TAL"/>
              <w:snapToGrid w:val="0"/>
              <w:ind w:left="284"/>
              <w:rPr>
                <w:color w:val="0070C0"/>
                <w:lang w:val="fr-FR"/>
              </w:rPr>
            </w:pPr>
            <w:r w:rsidRPr="00325791">
              <w:rPr>
                <w:color w:val="0070C0"/>
                <w:lang w:val="fr-FR"/>
              </w:rPr>
              <w:t xml:space="preserve">        "lt": "20180308T115922",</w:t>
            </w:r>
          </w:p>
          <w:p w14:paraId="605318B4" w14:textId="77777777" w:rsidR="008B1B88" w:rsidRPr="00325791" w:rsidRDefault="008B1B88" w:rsidP="00C072AF">
            <w:pPr>
              <w:pStyle w:val="TAL"/>
              <w:snapToGrid w:val="0"/>
              <w:ind w:left="284"/>
              <w:rPr>
                <w:color w:val="0070C0"/>
                <w:lang w:val="fr-FR"/>
              </w:rPr>
            </w:pPr>
            <w:r w:rsidRPr="00325791">
              <w:rPr>
                <w:color w:val="0070C0"/>
                <w:lang w:val="fr-FR"/>
              </w:rPr>
              <w:t xml:space="preserve">        "et": "20201221T064952",</w:t>
            </w:r>
          </w:p>
          <w:p w14:paraId="6EE79412" w14:textId="77777777" w:rsidR="008B1B88" w:rsidRPr="00325791" w:rsidRDefault="008B1B88" w:rsidP="00C072AF">
            <w:pPr>
              <w:pStyle w:val="TAL"/>
              <w:snapToGrid w:val="0"/>
              <w:ind w:left="284"/>
              <w:rPr>
                <w:color w:val="0070C0"/>
                <w:lang w:val="fr-FR"/>
              </w:rPr>
            </w:pPr>
            <w:r w:rsidRPr="00325791">
              <w:rPr>
                <w:color w:val="0070C0"/>
                <w:lang w:val="fr-FR"/>
              </w:rPr>
              <w:t xml:space="preserve">        "pv": {</w:t>
            </w:r>
          </w:p>
          <w:p w14:paraId="452858D8" w14:textId="77777777" w:rsidR="008B1B88" w:rsidRPr="00325791" w:rsidRDefault="008B1B88" w:rsidP="00C072AF">
            <w:pPr>
              <w:pStyle w:val="TAL"/>
              <w:snapToGrid w:val="0"/>
              <w:ind w:left="284"/>
              <w:rPr>
                <w:color w:val="0070C0"/>
                <w:lang w:val="fr-FR"/>
              </w:rPr>
            </w:pPr>
            <w:r w:rsidRPr="00325791">
              <w:rPr>
                <w:color w:val="0070C0"/>
                <w:lang w:val="fr-FR"/>
              </w:rPr>
              <w:t xml:space="preserve">            "acr": </w:t>
            </w:r>
            <w:r w:rsidRPr="00C072AF">
              <w:rPr>
                <w:color w:val="0070C0"/>
                <w:lang w:val="fr-FR"/>
              </w:rPr>
              <w:t>[</w:t>
            </w:r>
          </w:p>
          <w:p w14:paraId="37E53C4C" w14:textId="77777777" w:rsidR="008B1B88" w:rsidRPr="000D6D95" w:rsidRDefault="008B1B88" w:rsidP="00C072AF">
            <w:pPr>
              <w:pStyle w:val="TAL"/>
              <w:snapToGrid w:val="0"/>
              <w:ind w:left="284"/>
              <w:rPr>
                <w:color w:val="0070C0"/>
              </w:rPr>
            </w:pPr>
            <w:r w:rsidRPr="00325791">
              <w:rPr>
                <w:color w:val="0070C0"/>
                <w:lang w:val="fr-FR"/>
              </w:rPr>
              <w:t xml:space="preserve">                </w:t>
            </w:r>
            <w:r w:rsidRPr="000D6D95">
              <w:rPr>
                <w:color w:val="0070C0"/>
              </w:rPr>
              <w:t>{</w:t>
            </w:r>
          </w:p>
          <w:p w14:paraId="704703AD" w14:textId="77777777" w:rsidR="008B1B88" w:rsidRPr="000D6D95" w:rsidRDefault="008B1B88" w:rsidP="00C072AF">
            <w:pPr>
              <w:pStyle w:val="TAL"/>
              <w:snapToGrid w:val="0"/>
              <w:ind w:left="284"/>
              <w:rPr>
                <w:color w:val="0070C0"/>
              </w:rPr>
            </w:pPr>
            <w:r w:rsidRPr="000D6D95">
              <w:rPr>
                <w:color w:val="0070C0"/>
              </w:rPr>
              <w:t xml:space="preserve">                    "acco": [],</w:t>
            </w:r>
          </w:p>
          <w:p w14:paraId="6F64FC68" w14:textId="77777777" w:rsidR="008B1B88" w:rsidRPr="000D6D95" w:rsidRDefault="008B1B88" w:rsidP="00C072AF">
            <w:pPr>
              <w:pStyle w:val="TAL"/>
              <w:snapToGrid w:val="0"/>
              <w:ind w:left="284"/>
              <w:rPr>
                <w:color w:val="0070C0"/>
              </w:rPr>
            </w:pPr>
            <w:r w:rsidRPr="000D6D95">
              <w:rPr>
                <w:color w:val="0070C0"/>
              </w:rPr>
              <w:t xml:space="preserve">                    "acop": 63,</w:t>
            </w:r>
          </w:p>
          <w:p w14:paraId="103405AA" w14:textId="77777777" w:rsidR="008B1B88" w:rsidRPr="000D6D95" w:rsidRDefault="008B1B88" w:rsidP="00C072AF">
            <w:pPr>
              <w:pStyle w:val="TAL"/>
              <w:snapToGrid w:val="0"/>
              <w:ind w:left="284"/>
              <w:rPr>
                <w:color w:val="0070C0"/>
              </w:rPr>
            </w:pPr>
            <w:r w:rsidRPr="000D6D95">
              <w:rPr>
                <w:color w:val="0070C0"/>
              </w:rPr>
              <w:t xml:space="preserve">                    "acor": [</w:t>
            </w:r>
          </w:p>
          <w:p w14:paraId="36CA032E" w14:textId="77777777" w:rsidR="008B1B88" w:rsidRPr="000D6D95" w:rsidRDefault="008B1B88" w:rsidP="00C072AF">
            <w:pPr>
              <w:pStyle w:val="TAL"/>
              <w:snapToGrid w:val="0"/>
              <w:ind w:left="284"/>
              <w:rPr>
                <w:color w:val="0070C0"/>
              </w:rPr>
            </w:pPr>
            <w:r w:rsidRPr="000D6D95">
              <w:rPr>
                <w:color w:val="0070C0"/>
              </w:rPr>
              <w:t xml:space="preserve">                        "CAE1",</w:t>
            </w:r>
          </w:p>
          <w:p w14:paraId="7EE8CCEE" w14:textId="77777777" w:rsidR="008B1B88" w:rsidRPr="000D6D95" w:rsidRDefault="008B1B88" w:rsidP="00C072AF">
            <w:pPr>
              <w:pStyle w:val="TAL"/>
              <w:snapToGrid w:val="0"/>
              <w:ind w:left="284"/>
              <w:rPr>
                <w:color w:val="0070C0"/>
              </w:rPr>
            </w:pPr>
            <w:r w:rsidRPr="000D6D95">
              <w:rPr>
                <w:color w:val="0070C0"/>
              </w:rPr>
              <w:t xml:space="preserve">                        "CAE2"</w:t>
            </w:r>
          </w:p>
          <w:p w14:paraId="440AC2C4" w14:textId="77777777" w:rsidR="008B1B88" w:rsidRPr="000D6D95" w:rsidRDefault="008B1B88" w:rsidP="00C072AF">
            <w:pPr>
              <w:pStyle w:val="TAL"/>
              <w:snapToGrid w:val="0"/>
              <w:ind w:left="284"/>
              <w:rPr>
                <w:color w:val="0070C0"/>
              </w:rPr>
            </w:pPr>
            <w:r w:rsidRPr="000D6D95">
              <w:rPr>
                <w:color w:val="0070C0"/>
              </w:rPr>
              <w:t xml:space="preserve">                    ]</w:t>
            </w:r>
          </w:p>
          <w:p w14:paraId="6BDEC03A" w14:textId="77777777" w:rsidR="008B1B88" w:rsidRPr="000D6D95" w:rsidRDefault="008B1B88" w:rsidP="00C072AF">
            <w:pPr>
              <w:pStyle w:val="TAL"/>
              <w:snapToGrid w:val="0"/>
              <w:ind w:left="284"/>
              <w:rPr>
                <w:color w:val="0070C0"/>
              </w:rPr>
            </w:pPr>
            <w:r w:rsidRPr="000D6D95">
              <w:rPr>
                <w:color w:val="0070C0"/>
              </w:rPr>
              <w:t xml:space="preserve">                }</w:t>
            </w:r>
          </w:p>
          <w:p w14:paraId="5B8167E8" w14:textId="77777777" w:rsidR="008B1B88" w:rsidRPr="000D6D95" w:rsidRDefault="008B1B88" w:rsidP="00C072AF">
            <w:pPr>
              <w:pStyle w:val="TAL"/>
              <w:snapToGrid w:val="0"/>
              <w:ind w:left="284"/>
              <w:rPr>
                <w:color w:val="0070C0"/>
              </w:rPr>
            </w:pPr>
            <w:r w:rsidRPr="000D6D95">
              <w:rPr>
                <w:color w:val="0070C0"/>
              </w:rPr>
              <w:t xml:space="preserve">            ]</w:t>
            </w:r>
          </w:p>
          <w:p w14:paraId="0E7C0C6C" w14:textId="77777777" w:rsidR="008B1B88" w:rsidRPr="000D6D95" w:rsidRDefault="008B1B88" w:rsidP="00C072AF">
            <w:pPr>
              <w:pStyle w:val="TAL"/>
              <w:snapToGrid w:val="0"/>
              <w:ind w:left="284"/>
              <w:rPr>
                <w:color w:val="0070C0"/>
              </w:rPr>
            </w:pPr>
            <w:r w:rsidRPr="000D6D95">
              <w:rPr>
                <w:color w:val="0070C0"/>
              </w:rPr>
              <w:t xml:space="preserve">        },</w:t>
            </w:r>
          </w:p>
          <w:p w14:paraId="47F5363E" w14:textId="77777777" w:rsidR="008B1B88" w:rsidRPr="000D6D95" w:rsidRDefault="008B1B88" w:rsidP="00C072AF">
            <w:pPr>
              <w:pStyle w:val="TAL"/>
              <w:snapToGrid w:val="0"/>
              <w:ind w:left="284"/>
              <w:rPr>
                <w:color w:val="0070C0"/>
              </w:rPr>
            </w:pPr>
            <w:r w:rsidRPr="000D6D95">
              <w:rPr>
                <w:color w:val="0070C0"/>
              </w:rPr>
              <w:t xml:space="preserve">        "pvs": {</w:t>
            </w:r>
          </w:p>
          <w:p w14:paraId="252ECC68" w14:textId="77777777" w:rsidR="008B1B88" w:rsidRPr="000D6D95" w:rsidRDefault="008B1B88" w:rsidP="00C072AF">
            <w:pPr>
              <w:pStyle w:val="TAL"/>
              <w:snapToGrid w:val="0"/>
              <w:ind w:left="284"/>
              <w:rPr>
                <w:color w:val="0070C0"/>
              </w:rPr>
            </w:pPr>
            <w:r w:rsidRPr="000D6D95">
              <w:rPr>
                <w:color w:val="0070C0"/>
              </w:rPr>
              <w:t xml:space="preserve">            "acr": [</w:t>
            </w:r>
          </w:p>
          <w:p w14:paraId="0F646A21" w14:textId="77777777" w:rsidR="008B1B88" w:rsidRPr="000D6D95" w:rsidRDefault="008B1B88" w:rsidP="00C072AF">
            <w:pPr>
              <w:pStyle w:val="TAL"/>
              <w:snapToGrid w:val="0"/>
              <w:ind w:left="284"/>
              <w:rPr>
                <w:color w:val="0070C0"/>
              </w:rPr>
            </w:pPr>
            <w:r w:rsidRPr="000D6D95">
              <w:rPr>
                <w:color w:val="0070C0"/>
              </w:rPr>
              <w:t xml:space="preserve">                {</w:t>
            </w:r>
          </w:p>
          <w:p w14:paraId="1A483E3F" w14:textId="77777777" w:rsidR="008B1B88" w:rsidRPr="000D6D95" w:rsidRDefault="008B1B88" w:rsidP="00C072AF">
            <w:pPr>
              <w:pStyle w:val="TAL"/>
              <w:snapToGrid w:val="0"/>
              <w:ind w:left="284"/>
              <w:rPr>
                <w:color w:val="0070C0"/>
              </w:rPr>
            </w:pPr>
            <w:r w:rsidRPr="000D6D95">
              <w:rPr>
                <w:color w:val="0070C0"/>
              </w:rPr>
              <w:t xml:space="preserve">                    "acco": [],</w:t>
            </w:r>
          </w:p>
          <w:p w14:paraId="6088AA96" w14:textId="77777777" w:rsidR="008B1B88" w:rsidRPr="000D6D95" w:rsidRDefault="008B1B88" w:rsidP="00C072AF">
            <w:pPr>
              <w:pStyle w:val="TAL"/>
              <w:snapToGrid w:val="0"/>
              <w:ind w:left="284"/>
              <w:rPr>
                <w:color w:val="0070C0"/>
              </w:rPr>
            </w:pPr>
            <w:r w:rsidRPr="000D6D95">
              <w:rPr>
                <w:color w:val="0070C0"/>
              </w:rPr>
              <w:t xml:space="preserve">                    "acop": 63,</w:t>
            </w:r>
          </w:p>
          <w:p w14:paraId="76052311" w14:textId="77777777" w:rsidR="008B1B88" w:rsidRPr="000D6D95" w:rsidRDefault="008B1B88" w:rsidP="00C072AF">
            <w:pPr>
              <w:pStyle w:val="TAL"/>
              <w:snapToGrid w:val="0"/>
              <w:ind w:left="284"/>
              <w:rPr>
                <w:color w:val="0070C0"/>
              </w:rPr>
            </w:pPr>
            <w:r w:rsidRPr="000D6D95">
              <w:rPr>
                <w:color w:val="0070C0"/>
              </w:rPr>
              <w:t xml:space="preserve">                    "acor": [</w:t>
            </w:r>
          </w:p>
          <w:p w14:paraId="3E1F3691" w14:textId="77777777" w:rsidR="008B1B88" w:rsidRPr="00C072AF" w:rsidRDefault="008B1B88" w:rsidP="00C072AF">
            <w:pPr>
              <w:pStyle w:val="TAL"/>
              <w:snapToGrid w:val="0"/>
              <w:ind w:left="284"/>
              <w:rPr>
                <w:color w:val="0070C0"/>
                <w:lang w:val="fr-FR"/>
              </w:rPr>
            </w:pPr>
            <w:r w:rsidRPr="000D6D95">
              <w:rPr>
                <w:color w:val="0070C0"/>
              </w:rPr>
              <w:t xml:space="preserve">                        </w:t>
            </w:r>
            <w:r w:rsidRPr="00C072AF">
              <w:rPr>
                <w:color w:val="0070C0"/>
                <w:lang w:val="fr-FR"/>
              </w:rPr>
              <w:t>"all"</w:t>
            </w:r>
          </w:p>
          <w:p w14:paraId="4E7D2806" w14:textId="77777777" w:rsidR="008B1B88" w:rsidRPr="00C072AF" w:rsidRDefault="008B1B88" w:rsidP="00C072AF">
            <w:pPr>
              <w:pStyle w:val="TAL"/>
              <w:snapToGrid w:val="0"/>
              <w:ind w:left="284"/>
              <w:rPr>
                <w:color w:val="0070C0"/>
                <w:lang w:val="fr-FR"/>
              </w:rPr>
            </w:pPr>
            <w:r w:rsidRPr="00C072AF">
              <w:rPr>
                <w:color w:val="0070C0"/>
                <w:lang w:val="fr-FR"/>
              </w:rPr>
              <w:t xml:space="preserve">                    ]</w:t>
            </w:r>
          </w:p>
          <w:p w14:paraId="327555BB" w14:textId="77777777" w:rsidR="008B1B88" w:rsidRPr="00C072AF" w:rsidRDefault="008B1B88" w:rsidP="00C072AF">
            <w:pPr>
              <w:pStyle w:val="TAL"/>
              <w:snapToGrid w:val="0"/>
              <w:ind w:left="284"/>
              <w:rPr>
                <w:color w:val="0070C0"/>
                <w:lang w:val="fr-FR"/>
              </w:rPr>
            </w:pPr>
            <w:r w:rsidRPr="00C072AF">
              <w:rPr>
                <w:color w:val="0070C0"/>
                <w:lang w:val="fr-FR"/>
              </w:rPr>
              <w:t xml:space="preserve">                }</w:t>
            </w:r>
          </w:p>
          <w:p w14:paraId="5A66C1D2" w14:textId="77777777" w:rsidR="008B1B88" w:rsidRPr="00C072AF" w:rsidRDefault="008B1B88" w:rsidP="00C072AF">
            <w:pPr>
              <w:pStyle w:val="TAL"/>
              <w:snapToGrid w:val="0"/>
              <w:ind w:left="284"/>
              <w:rPr>
                <w:color w:val="0070C0"/>
                <w:lang w:val="fr-FR"/>
              </w:rPr>
            </w:pPr>
            <w:r w:rsidRPr="00C072AF">
              <w:rPr>
                <w:color w:val="0070C0"/>
                <w:lang w:val="fr-FR"/>
              </w:rPr>
              <w:t xml:space="preserve">            ]</w:t>
            </w:r>
          </w:p>
          <w:p w14:paraId="33267BCB" w14:textId="77777777" w:rsidR="008B1B88" w:rsidRPr="00C072AF" w:rsidRDefault="008B1B88" w:rsidP="00C072AF">
            <w:pPr>
              <w:pStyle w:val="TAL"/>
              <w:snapToGrid w:val="0"/>
              <w:ind w:left="284"/>
              <w:rPr>
                <w:color w:val="0070C0"/>
                <w:lang w:val="fr-FR"/>
              </w:rPr>
            </w:pPr>
            <w:r w:rsidRPr="00C072AF">
              <w:rPr>
                <w:color w:val="0070C0"/>
                <w:lang w:val="fr-FR"/>
              </w:rPr>
              <w:t xml:space="preserve">        }</w:t>
            </w:r>
          </w:p>
          <w:p w14:paraId="6667E0CD" w14:textId="77777777" w:rsidR="008B1B88" w:rsidRPr="00C072AF" w:rsidRDefault="008B1B88" w:rsidP="00C072AF">
            <w:pPr>
              <w:pStyle w:val="TAL"/>
              <w:snapToGrid w:val="0"/>
              <w:ind w:left="284"/>
              <w:rPr>
                <w:color w:val="0070C0"/>
                <w:lang w:val="fr-FR"/>
              </w:rPr>
            </w:pPr>
            <w:r w:rsidRPr="00C072AF">
              <w:rPr>
                <w:color w:val="0070C0"/>
                <w:lang w:val="fr-FR"/>
              </w:rPr>
              <w:t xml:space="preserve">    }</w:t>
            </w:r>
          </w:p>
          <w:p w14:paraId="3A28124F" w14:textId="77777777" w:rsidR="008B1B88" w:rsidRPr="00C072AF" w:rsidRDefault="008B1B88" w:rsidP="00C072AF">
            <w:pPr>
              <w:pStyle w:val="TAL"/>
              <w:snapToGrid w:val="0"/>
              <w:ind w:left="284"/>
              <w:rPr>
                <w:color w:val="0070C0"/>
                <w:lang w:val="fr-FR"/>
              </w:rPr>
            </w:pPr>
            <w:r w:rsidRPr="00C072AF">
              <w:rPr>
                <w:color w:val="0070C0"/>
                <w:lang w:val="fr-FR"/>
              </w:rPr>
              <w:t>}</w:t>
            </w:r>
          </w:p>
          <w:p w14:paraId="2E532183" w14:textId="77777777" w:rsidR="008B1B88" w:rsidRPr="005A2D7C" w:rsidRDefault="008B1B88" w:rsidP="00C072AF">
            <w:pPr>
              <w:pStyle w:val="TAL"/>
              <w:snapToGrid w:val="0"/>
              <w:ind w:left="284"/>
              <w:rPr>
                <w:color w:val="0070C0"/>
                <w:lang w:val="fr-FR"/>
              </w:rPr>
            </w:pPr>
          </w:p>
        </w:tc>
      </w:tr>
      <w:tr w:rsidR="008B1B88" w:rsidRPr="009743EA" w14:paraId="23D1D41E"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267D3DBF" w14:textId="77777777" w:rsidR="008B1B88" w:rsidRPr="005A2D7C" w:rsidRDefault="008B1B88" w:rsidP="005C72A8">
            <w:pPr>
              <w:pStyle w:val="Default"/>
              <w:overflowPunct w:val="0"/>
              <w:jc w:val="center"/>
              <w:rPr>
                <w:rFonts w:ascii="Arial" w:hAnsi="Arial"/>
                <w:b/>
                <w:color w:val="auto"/>
                <w:kern w:val="1"/>
                <w:sz w:val="18"/>
              </w:rPr>
            </w:pPr>
          </w:p>
          <w:p w14:paraId="2DB68C93" w14:textId="77777777" w:rsidR="008B1B88" w:rsidRPr="005A2D7C" w:rsidRDefault="008B1B88" w:rsidP="005C72A8">
            <w:pPr>
              <w:pStyle w:val="Default"/>
              <w:overflowPunct w:val="0"/>
              <w:jc w:val="center"/>
              <w:rPr>
                <w:rFonts w:ascii="Arial" w:hAnsi="Arial"/>
                <w:b/>
                <w:color w:val="auto"/>
                <w:kern w:val="1"/>
                <w:sz w:val="18"/>
              </w:rPr>
            </w:pPr>
          </w:p>
          <w:p w14:paraId="4F3BA21E" w14:textId="77777777" w:rsidR="008B1B88" w:rsidRPr="005A2D7C" w:rsidRDefault="008B1B88" w:rsidP="005C72A8">
            <w:pPr>
              <w:pStyle w:val="Default"/>
              <w:overflowPunct w:val="0"/>
              <w:jc w:val="center"/>
              <w:rPr>
                <w:rFonts w:ascii="Arial" w:hAnsi="Arial"/>
                <w:b/>
                <w:color w:val="auto"/>
                <w:kern w:val="1"/>
                <w:sz w:val="18"/>
              </w:rPr>
            </w:pPr>
          </w:p>
          <w:p w14:paraId="3DC73403" w14:textId="77777777" w:rsidR="008B1B88" w:rsidRPr="005A2D7C" w:rsidRDefault="008B1B88" w:rsidP="005C72A8">
            <w:pPr>
              <w:pStyle w:val="Default"/>
              <w:overflowPunct w:val="0"/>
              <w:jc w:val="center"/>
              <w:rPr>
                <w:rFonts w:ascii="Arial" w:hAnsi="Arial"/>
                <w:b/>
                <w:color w:val="auto"/>
                <w:kern w:val="1"/>
                <w:sz w:val="18"/>
              </w:rPr>
            </w:pPr>
          </w:p>
          <w:p w14:paraId="1E232C23" w14:textId="77777777" w:rsidR="008B1B88" w:rsidRPr="009743EA" w:rsidRDefault="008B1B88" w:rsidP="005C72A8">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4660F469" w14:textId="77777777" w:rsidR="008B1B88" w:rsidRPr="009743EA" w:rsidRDefault="008B1B88" w:rsidP="005C72A8">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RCN=2</w:t>
            </w:r>
          </w:p>
          <w:p w14:paraId="108D34BE" w14:textId="77777777" w:rsidR="008B1B88" w:rsidRPr="009743EA" w:rsidRDefault="008B1B88" w:rsidP="005C72A8">
            <w:pPr>
              <w:pStyle w:val="Default"/>
              <w:overflowPunct w:val="0"/>
              <w:jc w:val="center"/>
              <w:rPr>
                <w:rFonts w:ascii="Arial" w:eastAsia="Malgun Gothic" w:hAnsi="Arial"/>
                <w:b/>
                <w:color w:val="auto"/>
                <w:kern w:val="1"/>
                <w:sz w:val="18"/>
                <w:szCs w:val="20"/>
              </w:rP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142D1346" w14:textId="77777777" w:rsidR="0094095C" w:rsidRPr="005A2D7C" w:rsidRDefault="0094095C" w:rsidP="005A2D7C">
            <w:pPr>
              <w:pStyle w:val="TAL"/>
              <w:rPr>
                <w:rFonts w:eastAsia="Calibri Light"/>
              </w:rPr>
            </w:pPr>
          </w:p>
          <w:p w14:paraId="20492B64" w14:textId="77777777" w:rsidR="008B1B88" w:rsidRPr="009743EA" w:rsidRDefault="0094095C" w:rsidP="007C39B4">
            <w:pPr>
              <w:pStyle w:val="TAL"/>
              <w:snapToGrid w:val="0"/>
              <w:ind w:left="284"/>
              <w:rPr>
                <w:rFonts w:ascii="Times New Roman" w:eastAsia="Calibri Light" w:hAnsi="Times New Roman"/>
                <w:b/>
                <w:sz w:val="24"/>
              </w:rPr>
            </w:pPr>
            <w:r w:rsidRPr="009743EA">
              <w:rPr>
                <w:rFonts w:ascii="Times New Roman" w:eastAsia="Calibri Light" w:hAnsi="Times New Roman"/>
                <w:b/>
                <w:sz w:val="24"/>
              </w:rPr>
              <w:t>API/ACP/CRE/001_RCN2</w:t>
            </w:r>
          </w:p>
          <w:p w14:paraId="32124F54" w14:textId="77777777" w:rsidR="008B1B88" w:rsidRPr="009743EA" w:rsidRDefault="008B1B88" w:rsidP="005C72A8">
            <w:pPr>
              <w:widowControl w:val="0"/>
              <w:spacing w:after="0"/>
              <w:ind w:left="284"/>
              <w:jc w:val="both"/>
              <w:textAlignment w:val="auto"/>
              <w:rPr>
                <w:rFonts w:ascii="Arial" w:hAnsi="Arial"/>
                <w:b/>
                <w:color w:val="0070C0"/>
                <w:sz w:val="18"/>
              </w:rPr>
            </w:pPr>
          </w:p>
          <w:p w14:paraId="037A259B" w14:textId="77777777" w:rsidR="008B1B88" w:rsidRPr="009743EA" w:rsidRDefault="008B1B88" w:rsidP="005C72A8">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000167DB" w14:textId="77777777" w:rsidR="008B1B88" w:rsidRPr="009743EA" w:rsidRDefault="008B1B88" w:rsidP="005C72A8">
            <w:pPr>
              <w:pStyle w:val="TAL"/>
              <w:snapToGrid w:val="0"/>
              <w:ind w:left="284"/>
              <w:jc w:val="both"/>
              <w:rPr>
                <w:color w:val="0070C0"/>
              </w:rPr>
            </w:pPr>
          </w:p>
          <w:p w14:paraId="50F9E70B" w14:textId="77777777" w:rsidR="008B1B88" w:rsidRPr="009743EA" w:rsidRDefault="008B1B88" w:rsidP="005C72A8">
            <w:pPr>
              <w:pStyle w:val="TAL"/>
              <w:snapToGrid w:val="0"/>
              <w:ind w:left="284"/>
              <w:jc w:val="both"/>
              <w:rPr>
                <w:color w:val="0070C0"/>
              </w:rPr>
            </w:pPr>
            <w:r w:rsidRPr="009743EA">
              <w:rPr>
                <w:color w:val="0070C0"/>
              </w:rPr>
              <w:t>POST /mn-name?rcn=2 HTTP/1.1</w:t>
            </w:r>
          </w:p>
          <w:p w14:paraId="1E216A77" w14:textId="77777777" w:rsidR="008B1B88" w:rsidRPr="009743EA" w:rsidRDefault="008B1B88" w:rsidP="005C72A8">
            <w:pPr>
              <w:pStyle w:val="TAL"/>
              <w:snapToGrid w:val="0"/>
              <w:ind w:left="284"/>
              <w:jc w:val="both"/>
              <w:rPr>
                <w:color w:val="0070C0"/>
              </w:rPr>
            </w:pPr>
            <w:r w:rsidRPr="009743EA">
              <w:rPr>
                <w:color w:val="0070C0"/>
              </w:rPr>
              <w:t>Host: 192.168.0.10:8282</w:t>
            </w:r>
          </w:p>
          <w:p w14:paraId="02FE13ED" w14:textId="77777777" w:rsidR="008B1B88" w:rsidRPr="009743EA" w:rsidRDefault="008B1B88" w:rsidP="005C72A8">
            <w:pPr>
              <w:pStyle w:val="TAL"/>
              <w:snapToGrid w:val="0"/>
              <w:ind w:left="284"/>
              <w:rPr>
                <w:color w:val="0070C0"/>
              </w:rPr>
            </w:pPr>
            <w:r w:rsidRPr="009743EA">
              <w:rPr>
                <w:color w:val="0070C0"/>
              </w:rPr>
              <w:t>X-M2M-Origin: CAE5630283216026458665</w:t>
            </w:r>
          </w:p>
          <w:p w14:paraId="684F2384" w14:textId="77777777" w:rsidR="008B1B88" w:rsidRPr="009743EA" w:rsidRDefault="008B1B88" w:rsidP="005C72A8">
            <w:pPr>
              <w:pStyle w:val="TAL"/>
              <w:snapToGrid w:val="0"/>
              <w:ind w:left="284"/>
              <w:jc w:val="both"/>
              <w:rPr>
                <w:color w:val="0070C0"/>
              </w:rPr>
            </w:pPr>
            <w:r w:rsidRPr="009743EA">
              <w:rPr>
                <w:color w:val="0070C0"/>
              </w:rPr>
              <w:t xml:space="preserve">Content-Type: </w:t>
            </w:r>
            <w:r w:rsidR="00E45F9B" w:rsidRPr="009743EA">
              <w:rPr>
                <w:color w:val="0070C0"/>
              </w:rPr>
              <w:t>application/json;ty</w:t>
            </w:r>
            <w:r w:rsidRPr="009743EA">
              <w:rPr>
                <w:color w:val="0070C0"/>
              </w:rPr>
              <w:t>=1</w:t>
            </w:r>
          </w:p>
          <w:p w14:paraId="3F12768B" w14:textId="77777777" w:rsidR="00B76FCC" w:rsidRPr="009743EA" w:rsidRDefault="00B76FCC" w:rsidP="00B76FCC">
            <w:pPr>
              <w:pStyle w:val="TAL"/>
              <w:snapToGrid w:val="0"/>
              <w:ind w:left="284"/>
              <w:jc w:val="both"/>
              <w:rPr>
                <w:color w:val="0070C0"/>
              </w:rPr>
            </w:pPr>
            <w:r w:rsidRPr="009743EA">
              <w:rPr>
                <w:color w:val="0070C0"/>
              </w:rPr>
              <w:t>Accept: application/json</w:t>
            </w:r>
          </w:p>
          <w:p w14:paraId="425A7914" w14:textId="77777777" w:rsidR="008B1B88" w:rsidRPr="009743EA" w:rsidRDefault="008B1B88" w:rsidP="005C72A8">
            <w:pPr>
              <w:pStyle w:val="TAL"/>
              <w:snapToGrid w:val="0"/>
              <w:ind w:left="284"/>
              <w:jc w:val="both"/>
              <w:rPr>
                <w:color w:val="0070C0"/>
              </w:rPr>
            </w:pPr>
            <w:r w:rsidRPr="009743EA">
              <w:rPr>
                <w:color w:val="0070C0"/>
              </w:rPr>
              <w:t>X-M2M-RI: 1234</w:t>
            </w:r>
          </w:p>
          <w:p w14:paraId="23E3D227" w14:textId="77777777" w:rsidR="002C214A" w:rsidRPr="009743EA" w:rsidRDefault="002C214A" w:rsidP="002C214A">
            <w:pPr>
              <w:widowControl w:val="0"/>
              <w:overflowPunct/>
              <w:spacing w:after="0"/>
              <w:ind w:left="284"/>
              <w:jc w:val="both"/>
              <w:textAlignment w:val="auto"/>
              <w:rPr>
                <w:color w:val="0070C0"/>
              </w:rPr>
            </w:pPr>
            <w:r w:rsidRPr="009743EA">
              <w:rPr>
                <w:rFonts w:ascii="Arial" w:hAnsi="Arial"/>
                <w:color w:val="0070C0"/>
                <w:sz w:val="18"/>
              </w:rPr>
              <w:t>X-M2M-RVI: 2a</w:t>
            </w:r>
          </w:p>
          <w:p w14:paraId="7601EC7E" w14:textId="77777777" w:rsidR="008B1B88" w:rsidRPr="009743EA" w:rsidRDefault="008B1B88" w:rsidP="005C72A8">
            <w:pPr>
              <w:pStyle w:val="TAL"/>
              <w:snapToGrid w:val="0"/>
              <w:ind w:left="284"/>
              <w:jc w:val="both"/>
              <w:rPr>
                <w:color w:val="0070C0"/>
              </w:rPr>
            </w:pPr>
          </w:p>
          <w:p w14:paraId="42DAA52B" w14:textId="77777777" w:rsidR="008B1B88" w:rsidRPr="009743EA" w:rsidRDefault="008B1B88" w:rsidP="005C72A8">
            <w:pPr>
              <w:pStyle w:val="TAL"/>
              <w:snapToGrid w:val="0"/>
              <w:ind w:left="284"/>
              <w:jc w:val="both"/>
              <w:rPr>
                <w:color w:val="0070C0"/>
              </w:rPr>
            </w:pPr>
            <w:r w:rsidRPr="009743EA">
              <w:rPr>
                <w:color w:val="0070C0"/>
              </w:rPr>
              <w:t>{</w:t>
            </w:r>
          </w:p>
          <w:p w14:paraId="58FF4527" w14:textId="77777777" w:rsidR="008B1B88" w:rsidRPr="00325791" w:rsidRDefault="008B1B88" w:rsidP="005C72A8">
            <w:pPr>
              <w:pStyle w:val="TAL"/>
              <w:snapToGrid w:val="0"/>
              <w:ind w:left="284"/>
              <w:jc w:val="both"/>
              <w:rPr>
                <w:color w:val="0070C0"/>
                <w:lang w:val="fr-FR"/>
              </w:rPr>
            </w:pPr>
            <w:r w:rsidRPr="009743EA">
              <w:rPr>
                <w:color w:val="0070C0"/>
              </w:rPr>
              <w:t xml:space="preserve">   </w:t>
            </w:r>
            <w:r w:rsidR="00F62667" w:rsidRPr="009743EA">
              <w:rPr>
                <w:color w:val="0070C0"/>
              </w:rPr>
              <w:t xml:space="preserve"> </w:t>
            </w:r>
            <w:r w:rsidRPr="00325791">
              <w:rPr>
                <w:color w:val="0070C0"/>
                <w:lang w:val="fr-FR"/>
              </w:rPr>
              <w:t>"m2m:acp" : {</w:t>
            </w:r>
          </w:p>
          <w:p w14:paraId="540CBD89" w14:textId="77777777" w:rsidR="008B1B88" w:rsidRPr="00325791" w:rsidRDefault="008B1B88" w:rsidP="005C72A8">
            <w:pPr>
              <w:pStyle w:val="TAL"/>
              <w:snapToGrid w:val="0"/>
              <w:ind w:left="284"/>
              <w:rPr>
                <w:color w:val="0070C0"/>
                <w:lang w:val="fr-FR"/>
              </w:rPr>
            </w:pPr>
            <w:r w:rsidRPr="00325791">
              <w:rPr>
                <w:color w:val="0070C0"/>
                <w:lang w:val="fr-FR"/>
              </w:rPr>
              <w:t xml:space="preserve">        "rn": "accessControlPolicy",</w:t>
            </w:r>
          </w:p>
          <w:p w14:paraId="07D01ED8" w14:textId="77777777" w:rsidR="008B1B88" w:rsidRPr="00325791" w:rsidRDefault="008B1B88" w:rsidP="005C72A8">
            <w:pPr>
              <w:pStyle w:val="TAL"/>
              <w:snapToGrid w:val="0"/>
              <w:ind w:left="284"/>
              <w:jc w:val="both"/>
              <w:rPr>
                <w:color w:val="0070C0"/>
                <w:lang w:val="fr-FR"/>
              </w:rPr>
            </w:pPr>
            <w:r w:rsidRPr="00325791">
              <w:rPr>
                <w:color w:val="0070C0"/>
                <w:lang w:val="fr-FR"/>
              </w:rPr>
              <w:t xml:space="preserve">        "et" : "20201221T064952",</w:t>
            </w:r>
          </w:p>
          <w:p w14:paraId="563BF16D" w14:textId="77777777" w:rsidR="008B1B88" w:rsidRPr="009743EA" w:rsidRDefault="008B1B88" w:rsidP="005C72A8">
            <w:pPr>
              <w:pStyle w:val="TAL"/>
              <w:snapToGrid w:val="0"/>
              <w:ind w:left="284"/>
              <w:jc w:val="both"/>
              <w:rPr>
                <w:color w:val="0070C0"/>
              </w:rPr>
            </w:pPr>
            <w:r w:rsidRPr="00325791">
              <w:rPr>
                <w:color w:val="0070C0"/>
                <w:lang w:val="fr-FR"/>
              </w:rPr>
              <w:t xml:space="preserve">        </w:t>
            </w:r>
            <w:r w:rsidRPr="009743EA">
              <w:rPr>
                <w:color w:val="0070C0"/>
              </w:rPr>
              <w:t>"pv" : {</w:t>
            </w:r>
          </w:p>
          <w:p w14:paraId="54A9BBD6" w14:textId="77777777" w:rsidR="008B1B88" w:rsidRPr="009743EA" w:rsidRDefault="008B1B88" w:rsidP="005C72A8">
            <w:pPr>
              <w:pStyle w:val="TAL"/>
              <w:snapToGrid w:val="0"/>
              <w:ind w:left="284"/>
              <w:jc w:val="both"/>
              <w:rPr>
                <w:color w:val="0070C0"/>
              </w:rPr>
            </w:pPr>
            <w:r w:rsidRPr="009743EA">
              <w:rPr>
                <w:color w:val="0070C0"/>
              </w:rPr>
              <w:t xml:space="preserve">            "acr" : </w:t>
            </w:r>
            <w:r w:rsidRPr="00C072AF">
              <w:rPr>
                <w:color w:val="0070C0"/>
              </w:rPr>
              <w:t>[</w:t>
            </w:r>
          </w:p>
          <w:p w14:paraId="0E97E766" w14:textId="77777777" w:rsidR="008B1B88" w:rsidRPr="009743EA" w:rsidRDefault="008B1B88" w:rsidP="005C72A8">
            <w:pPr>
              <w:pStyle w:val="TAL"/>
              <w:snapToGrid w:val="0"/>
              <w:ind w:left="284"/>
              <w:jc w:val="both"/>
              <w:rPr>
                <w:color w:val="0070C0"/>
              </w:rPr>
            </w:pPr>
            <w:r w:rsidRPr="009743EA">
              <w:rPr>
                <w:color w:val="0070C0"/>
              </w:rPr>
              <w:t xml:space="preserve">                {</w:t>
            </w:r>
          </w:p>
          <w:p w14:paraId="7494E1AF" w14:textId="77777777" w:rsidR="008B1B88" w:rsidRPr="009743EA" w:rsidRDefault="008B1B88" w:rsidP="005C72A8">
            <w:pPr>
              <w:pStyle w:val="TAL"/>
              <w:snapToGrid w:val="0"/>
              <w:ind w:left="284"/>
              <w:jc w:val="both"/>
              <w:rPr>
                <w:color w:val="0070C0"/>
              </w:rPr>
            </w:pPr>
            <w:r w:rsidRPr="009743EA">
              <w:rPr>
                <w:color w:val="0070C0"/>
              </w:rPr>
              <w:t xml:space="preserve">                    "acco" : </w:t>
            </w:r>
            <w:r w:rsidRPr="00C072AF">
              <w:rPr>
                <w:color w:val="0070C0"/>
              </w:rPr>
              <w:t>[]</w:t>
            </w:r>
            <w:r w:rsidRPr="009743EA">
              <w:rPr>
                <w:color w:val="0070C0"/>
              </w:rPr>
              <w:t>,</w:t>
            </w:r>
          </w:p>
          <w:p w14:paraId="0EA2E82B" w14:textId="77777777" w:rsidR="008B1B88" w:rsidRPr="009743EA" w:rsidRDefault="008B1B88" w:rsidP="005C72A8">
            <w:pPr>
              <w:pStyle w:val="TAL"/>
              <w:snapToGrid w:val="0"/>
              <w:ind w:left="284"/>
              <w:jc w:val="both"/>
              <w:rPr>
                <w:color w:val="0070C0"/>
              </w:rPr>
            </w:pPr>
            <w:r w:rsidRPr="009743EA">
              <w:rPr>
                <w:color w:val="0070C0"/>
              </w:rPr>
              <w:t xml:space="preserve">                    "acop" : 63,</w:t>
            </w:r>
          </w:p>
          <w:p w14:paraId="1AB17B30" w14:textId="77777777" w:rsidR="008B1B88" w:rsidRPr="009743EA" w:rsidRDefault="008B1B88" w:rsidP="005C72A8">
            <w:pPr>
              <w:pStyle w:val="TAL"/>
              <w:snapToGrid w:val="0"/>
              <w:ind w:left="284"/>
              <w:jc w:val="both"/>
              <w:rPr>
                <w:color w:val="0070C0"/>
              </w:rPr>
            </w:pPr>
            <w:r w:rsidRPr="009743EA">
              <w:rPr>
                <w:color w:val="0070C0"/>
              </w:rPr>
              <w:t xml:space="preserve">                    "acor" : [ "CAE1", "CAE2" ]</w:t>
            </w:r>
          </w:p>
          <w:p w14:paraId="25CF9171" w14:textId="77777777" w:rsidR="008B1B88" w:rsidRPr="009743EA" w:rsidRDefault="008B1B88" w:rsidP="005C72A8">
            <w:pPr>
              <w:pStyle w:val="TAL"/>
              <w:snapToGrid w:val="0"/>
              <w:ind w:left="284"/>
              <w:jc w:val="both"/>
              <w:rPr>
                <w:color w:val="0070C0"/>
              </w:rPr>
            </w:pPr>
            <w:r w:rsidRPr="009743EA">
              <w:rPr>
                <w:color w:val="0070C0"/>
              </w:rPr>
              <w:t xml:space="preserve">                }</w:t>
            </w:r>
          </w:p>
          <w:p w14:paraId="270B6DF3" w14:textId="77777777" w:rsidR="008B1B88" w:rsidRPr="009743EA" w:rsidRDefault="008B1B88" w:rsidP="005C72A8">
            <w:pPr>
              <w:pStyle w:val="TAL"/>
              <w:snapToGrid w:val="0"/>
              <w:ind w:left="284"/>
              <w:jc w:val="both"/>
              <w:rPr>
                <w:color w:val="0070C0"/>
              </w:rPr>
            </w:pPr>
            <w:r w:rsidRPr="009743EA">
              <w:rPr>
                <w:color w:val="0070C0"/>
              </w:rPr>
              <w:t xml:space="preserve">            ]</w:t>
            </w:r>
          </w:p>
          <w:p w14:paraId="7C85CB35" w14:textId="77777777" w:rsidR="008B1B88" w:rsidRPr="009743EA" w:rsidRDefault="008B1B88" w:rsidP="005C72A8">
            <w:pPr>
              <w:pStyle w:val="TAL"/>
              <w:snapToGrid w:val="0"/>
              <w:ind w:left="284"/>
              <w:jc w:val="both"/>
              <w:rPr>
                <w:color w:val="0070C0"/>
              </w:rPr>
            </w:pPr>
            <w:r w:rsidRPr="009743EA">
              <w:rPr>
                <w:color w:val="0070C0"/>
              </w:rPr>
              <w:t xml:space="preserve">        },</w:t>
            </w:r>
          </w:p>
          <w:p w14:paraId="33D1987B" w14:textId="77777777" w:rsidR="008B1B88" w:rsidRPr="009743EA" w:rsidRDefault="008B1B88" w:rsidP="005C72A8">
            <w:pPr>
              <w:pStyle w:val="TAL"/>
              <w:snapToGrid w:val="0"/>
              <w:ind w:left="284"/>
              <w:jc w:val="both"/>
              <w:rPr>
                <w:color w:val="0070C0"/>
              </w:rPr>
            </w:pPr>
            <w:r w:rsidRPr="009743EA">
              <w:rPr>
                <w:color w:val="0070C0"/>
              </w:rPr>
              <w:t xml:space="preserve">        "pvs" : {</w:t>
            </w:r>
          </w:p>
          <w:p w14:paraId="0AD373A3" w14:textId="77777777" w:rsidR="008B1B88" w:rsidRPr="009743EA" w:rsidRDefault="008B1B88" w:rsidP="005C72A8">
            <w:pPr>
              <w:pStyle w:val="TAL"/>
              <w:snapToGrid w:val="0"/>
              <w:ind w:left="284"/>
              <w:jc w:val="both"/>
              <w:rPr>
                <w:color w:val="0070C0"/>
              </w:rPr>
            </w:pPr>
            <w:r w:rsidRPr="009743EA">
              <w:rPr>
                <w:color w:val="0070C0"/>
              </w:rPr>
              <w:t xml:space="preserve">            "acr" : </w:t>
            </w:r>
            <w:r w:rsidRPr="00C072AF">
              <w:rPr>
                <w:color w:val="0070C0"/>
              </w:rPr>
              <w:t>[</w:t>
            </w:r>
          </w:p>
          <w:p w14:paraId="6D07FC98" w14:textId="77777777" w:rsidR="008B1B88" w:rsidRPr="009743EA" w:rsidRDefault="008B1B88" w:rsidP="005C72A8">
            <w:pPr>
              <w:pStyle w:val="TAL"/>
              <w:snapToGrid w:val="0"/>
              <w:ind w:left="284"/>
              <w:jc w:val="both"/>
              <w:rPr>
                <w:color w:val="0070C0"/>
              </w:rPr>
            </w:pPr>
            <w:r w:rsidRPr="009743EA">
              <w:rPr>
                <w:color w:val="0070C0"/>
              </w:rPr>
              <w:t xml:space="preserve">                {</w:t>
            </w:r>
          </w:p>
          <w:p w14:paraId="66723EE4" w14:textId="77777777" w:rsidR="008B1B88" w:rsidRPr="009743EA" w:rsidRDefault="008B1B88" w:rsidP="005C72A8">
            <w:pPr>
              <w:pStyle w:val="TAL"/>
              <w:snapToGrid w:val="0"/>
              <w:ind w:left="284"/>
              <w:jc w:val="both"/>
              <w:rPr>
                <w:color w:val="0070C0"/>
              </w:rPr>
            </w:pPr>
            <w:r w:rsidRPr="009743EA">
              <w:rPr>
                <w:color w:val="0070C0"/>
              </w:rPr>
              <w:lastRenderedPageBreak/>
              <w:t xml:space="preserve">                    "acco" : </w:t>
            </w:r>
            <w:r w:rsidRPr="00C072AF">
              <w:rPr>
                <w:color w:val="0070C0"/>
              </w:rPr>
              <w:t>[]</w:t>
            </w:r>
            <w:r w:rsidRPr="009743EA">
              <w:rPr>
                <w:color w:val="0070C0"/>
              </w:rPr>
              <w:t>,</w:t>
            </w:r>
          </w:p>
          <w:p w14:paraId="47E38B6B" w14:textId="77777777" w:rsidR="008B1B88" w:rsidRPr="009743EA" w:rsidRDefault="008B1B88" w:rsidP="005C72A8">
            <w:pPr>
              <w:pStyle w:val="TAL"/>
              <w:snapToGrid w:val="0"/>
              <w:ind w:left="284"/>
              <w:jc w:val="both"/>
              <w:rPr>
                <w:color w:val="0070C0"/>
              </w:rPr>
            </w:pPr>
            <w:r w:rsidRPr="009743EA">
              <w:rPr>
                <w:color w:val="0070C0"/>
              </w:rPr>
              <w:t xml:space="preserve">                    "acop" : 63,</w:t>
            </w:r>
          </w:p>
          <w:p w14:paraId="7F68527F" w14:textId="77777777" w:rsidR="008B1B88" w:rsidRPr="009743EA" w:rsidRDefault="008B1B88" w:rsidP="005C72A8">
            <w:pPr>
              <w:pStyle w:val="TAL"/>
              <w:snapToGrid w:val="0"/>
              <w:ind w:left="284"/>
              <w:jc w:val="both"/>
              <w:rPr>
                <w:color w:val="0070C0"/>
              </w:rPr>
            </w:pPr>
            <w:r w:rsidRPr="009743EA">
              <w:rPr>
                <w:color w:val="0070C0"/>
              </w:rPr>
              <w:t xml:space="preserve">                    "acor" : [ "all" ]</w:t>
            </w:r>
          </w:p>
          <w:p w14:paraId="6031CF0A" w14:textId="77777777" w:rsidR="008B1B88" w:rsidRPr="009743EA" w:rsidRDefault="008B1B88" w:rsidP="005C72A8">
            <w:pPr>
              <w:pStyle w:val="TAL"/>
              <w:snapToGrid w:val="0"/>
              <w:ind w:left="284"/>
              <w:jc w:val="both"/>
              <w:rPr>
                <w:color w:val="0070C0"/>
              </w:rPr>
            </w:pPr>
            <w:r w:rsidRPr="009743EA">
              <w:rPr>
                <w:color w:val="0070C0"/>
              </w:rPr>
              <w:t xml:space="preserve">                }</w:t>
            </w:r>
          </w:p>
          <w:p w14:paraId="71E0AB0A" w14:textId="77777777" w:rsidR="008B1B88" w:rsidRPr="009743EA" w:rsidRDefault="008B1B88" w:rsidP="005C72A8">
            <w:pPr>
              <w:pStyle w:val="TAL"/>
              <w:snapToGrid w:val="0"/>
              <w:ind w:left="284"/>
              <w:jc w:val="both"/>
              <w:rPr>
                <w:color w:val="0070C0"/>
              </w:rPr>
            </w:pPr>
            <w:r w:rsidRPr="009743EA">
              <w:rPr>
                <w:color w:val="0070C0"/>
              </w:rPr>
              <w:t xml:space="preserve">            ]</w:t>
            </w:r>
          </w:p>
          <w:p w14:paraId="530E9ADD" w14:textId="77777777" w:rsidR="00F62667" w:rsidRPr="009743EA" w:rsidRDefault="008B1B88" w:rsidP="005C72A8">
            <w:pPr>
              <w:pStyle w:val="TAL"/>
              <w:snapToGrid w:val="0"/>
              <w:ind w:left="284"/>
              <w:jc w:val="both"/>
              <w:rPr>
                <w:color w:val="0070C0"/>
              </w:rPr>
            </w:pPr>
            <w:r w:rsidRPr="009743EA">
              <w:rPr>
                <w:color w:val="0070C0"/>
              </w:rPr>
              <w:t xml:space="preserve">        }</w:t>
            </w:r>
          </w:p>
          <w:p w14:paraId="7257F06A" w14:textId="77777777" w:rsidR="00F62667" w:rsidRPr="009743EA" w:rsidRDefault="00F62667" w:rsidP="005C72A8">
            <w:pPr>
              <w:pStyle w:val="TAL"/>
              <w:snapToGrid w:val="0"/>
              <w:ind w:left="284"/>
              <w:jc w:val="both"/>
              <w:rPr>
                <w:color w:val="0070C0"/>
              </w:rPr>
            </w:pPr>
            <w:r w:rsidRPr="009743EA">
              <w:rPr>
                <w:color w:val="0070C0"/>
              </w:rPr>
              <w:t xml:space="preserve">    }</w:t>
            </w:r>
          </w:p>
          <w:p w14:paraId="32AF146F" w14:textId="77777777" w:rsidR="008B1B88" w:rsidRPr="009743EA" w:rsidRDefault="008B1B88" w:rsidP="005C72A8">
            <w:pPr>
              <w:pStyle w:val="TAL"/>
              <w:snapToGrid w:val="0"/>
              <w:ind w:left="284"/>
              <w:jc w:val="both"/>
              <w:rPr>
                <w:color w:val="0070C0"/>
              </w:rPr>
            </w:pPr>
            <w:r w:rsidRPr="009743EA">
              <w:rPr>
                <w:color w:val="0070C0"/>
              </w:rPr>
              <w:t>}</w:t>
            </w:r>
          </w:p>
          <w:p w14:paraId="01AFBEF8" w14:textId="77777777" w:rsidR="008B1B88" w:rsidRPr="009743EA" w:rsidRDefault="008B1B88" w:rsidP="005C72A8">
            <w:pPr>
              <w:pStyle w:val="TAL"/>
              <w:snapToGrid w:val="0"/>
              <w:ind w:left="284"/>
              <w:jc w:val="both"/>
              <w:rPr>
                <w:color w:val="0070C0"/>
              </w:rPr>
            </w:pPr>
          </w:p>
          <w:p w14:paraId="4E3DDF00" w14:textId="77777777" w:rsidR="008B1B88" w:rsidRPr="009743EA" w:rsidRDefault="008B1B88" w:rsidP="005C72A8">
            <w:pPr>
              <w:widowControl w:val="0"/>
              <w:spacing w:after="0"/>
              <w:ind w:left="284"/>
              <w:jc w:val="both"/>
              <w:textAlignment w:val="auto"/>
              <w:rPr>
                <w:rFonts w:ascii="Arial" w:hAnsi="Arial"/>
                <w:b/>
                <w:color w:val="0070C0"/>
                <w:sz w:val="18"/>
              </w:rPr>
            </w:pPr>
          </w:p>
          <w:p w14:paraId="36A0D19A" w14:textId="77777777" w:rsidR="008B1B88" w:rsidRPr="009743EA" w:rsidRDefault="008B1B88" w:rsidP="005C72A8">
            <w:pPr>
              <w:widowControl w:val="0"/>
              <w:spacing w:after="0"/>
              <w:ind w:left="284"/>
              <w:jc w:val="both"/>
              <w:textAlignment w:val="auto"/>
              <w:rPr>
                <w:rFonts w:ascii="Arial" w:hAnsi="Arial"/>
                <w:b/>
                <w:color w:val="0070C0"/>
                <w:sz w:val="18"/>
              </w:rPr>
            </w:pPr>
            <w:r w:rsidRPr="009743EA">
              <w:rPr>
                <w:rFonts w:ascii="Arial" w:hAnsi="Arial"/>
                <w:b/>
                <w:color w:val="0070C0"/>
                <w:sz w:val="18"/>
              </w:rPr>
              <w:t>HTTP Response:</w:t>
            </w:r>
          </w:p>
          <w:p w14:paraId="5295E02E" w14:textId="77777777" w:rsidR="008B1B88" w:rsidRPr="009743EA" w:rsidRDefault="008B1B88" w:rsidP="005C72A8">
            <w:pPr>
              <w:widowControl w:val="0"/>
              <w:spacing w:after="0"/>
              <w:ind w:left="284"/>
              <w:textAlignment w:val="auto"/>
              <w:rPr>
                <w:rFonts w:ascii="Arial" w:hAnsi="Arial"/>
                <w:color w:val="0070C0"/>
                <w:sz w:val="18"/>
              </w:rPr>
            </w:pPr>
          </w:p>
          <w:p w14:paraId="5AC61961" w14:textId="77777777" w:rsidR="008B1B88" w:rsidRPr="009743EA" w:rsidRDefault="008B1B88" w:rsidP="005C72A8">
            <w:pPr>
              <w:widowControl w:val="0"/>
              <w:spacing w:after="0"/>
              <w:ind w:left="284"/>
              <w:textAlignment w:val="auto"/>
              <w:rPr>
                <w:rFonts w:ascii="Arial" w:hAnsi="Arial"/>
                <w:color w:val="0070C0"/>
                <w:sz w:val="18"/>
              </w:rPr>
            </w:pPr>
            <w:r w:rsidRPr="009743EA">
              <w:rPr>
                <w:rFonts w:ascii="Arial" w:hAnsi="Arial"/>
                <w:color w:val="0070C0"/>
                <w:sz w:val="18"/>
              </w:rPr>
              <w:t>201 Created</w:t>
            </w:r>
          </w:p>
          <w:p w14:paraId="7CC881D1" w14:textId="77777777" w:rsidR="008B1B88" w:rsidRPr="009743EA" w:rsidRDefault="008B1B88" w:rsidP="005C72A8">
            <w:pPr>
              <w:pStyle w:val="TAL"/>
              <w:snapToGrid w:val="0"/>
              <w:ind w:left="284"/>
              <w:rPr>
                <w:color w:val="0070C0"/>
              </w:rPr>
            </w:pPr>
            <w:r w:rsidRPr="009743EA">
              <w:rPr>
                <w:color w:val="0070C0"/>
              </w:rPr>
              <w:t>Content-Location: mn-name/accessControlPolicy</w:t>
            </w:r>
          </w:p>
          <w:p w14:paraId="33291820" w14:textId="77777777" w:rsidR="008B1B88" w:rsidRPr="00325791" w:rsidRDefault="008B1B88" w:rsidP="005C72A8">
            <w:pPr>
              <w:pStyle w:val="TAL"/>
              <w:snapToGrid w:val="0"/>
              <w:ind w:left="284"/>
              <w:rPr>
                <w:color w:val="0070C0"/>
                <w:lang w:val="fr-FR"/>
              </w:rPr>
            </w:pPr>
            <w:r w:rsidRPr="00325791">
              <w:rPr>
                <w:color w:val="0070C0"/>
                <w:lang w:val="fr-FR"/>
              </w:rPr>
              <w:t>Content-Type: application/json</w:t>
            </w:r>
          </w:p>
          <w:p w14:paraId="4A8F5E5D" w14:textId="77777777" w:rsidR="008B1B88" w:rsidRPr="00325791" w:rsidRDefault="008B1B88" w:rsidP="005C72A8">
            <w:pPr>
              <w:pStyle w:val="TAL"/>
              <w:snapToGrid w:val="0"/>
              <w:ind w:left="284"/>
              <w:rPr>
                <w:color w:val="0070C0"/>
                <w:lang w:val="fr-FR"/>
              </w:rPr>
            </w:pPr>
            <w:r w:rsidRPr="00325791">
              <w:rPr>
                <w:color w:val="0070C0"/>
                <w:lang w:val="fr-FR"/>
              </w:rPr>
              <w:t>X-M2M-RI: 1234</w:t>
            </w:r>
          </w:p>
          <w:p w14:paraId="7923EE59" w14:textId="77777777" w:rsidR="002C214A" w:rsidRPr="009743EA" w:rsidRDefault="002C214A" w:rsidP="002C214A">
            <w:pPr>
              <w:widowControl w:val="0"/>
              <w:overflowPunct/>
              <w:spacing w:after="0"/>
              <w:ind w:left="284"/>
              <w:jc w:val="both"/>
              <w:textAlignment w:val="auto"/>
              <w:rPr>
                <w:color w:val="0070C0"/>
              </w:rPr>
            </w:pPr>
            <w:r w:rsidRPr="009743EA">
              <w:rPr>
                <w:rFonts w:ascii="Arial" w:hAnsi="Arial"/>
                <w:color w:val="0070C0"/>
                <w:sz w:val="18"/>
              </w:rPr>
              <w:t>X-M2M-RVI: 2a</w:t>
            </w:r>
          </w:p>
          <w:p w14:paraId="727BC0FE" w14:textId="77777777" w:rsidR="008B1B88" w:rsidRPr="009743EA" w:rsidRDefault="008B1B88" w:rsidP="005C72A8">
            <w:pPr>
              <w:pStyle w:val="TAL"/>
              <w:snapToGrid w:val="0"/>
              <w:ind w:left="284"/>
              <w:rPr>
                <w:color w:val="0070C0"/>
              </w:rPr>
            </w:pPr>
            <w:r w:rsidRPr="009743EA">
              <w:rPr>
                <w:color w:val="0070C0"/>
              </w:rPr>
              <w:t>X-M2M-RSC: 2001</w:t>
            </w:r>
          </w:p>
          <w:p w14:paraId="10A7C970" w14:textId="77777777" w:rsidR="008B1B88" w:rsidRPr="009743EA" w:rsidRDefault="008B1B88" w:rsidP="005C72A8">
            <w:pPr>
              <w:pStyle w:val="TAL"/>
              <w:snapToGrid w:val="0"/>
              <w:ind w:left="284"/>
              <w:rPr>
                <w:color w:val="0070C0"/>
              </w:rPr>
            </w:pPr>
          </w:p>
          <w:p w14:paraId="0FE7763A" w14:textId="77777777" w:rsidR="008B1B88" w:rsidRPr="009743EA" w:rsidRDefault="008B1B88" w:rsidP="005C72A8">
            <w:pPr>
              <w:pStyle w:val="TAL"/>
              <w:snapToGrid w:val="0"/>
              <w:ind w:left="284"/>
              <w:rPr>
                <w:color w:val="0070C0"/>
              </w:rPr>
            </w:pPr>
            <w:r w:rsidRPr="009743EA">
              <w:rPr>
                <w:color w:val="0070C0"/>
              </w:rPr>
              <w:t>{</w:t>
            </w:r>
          </w:p>
          <w:p w14:paraId="3DAF4CD0" w14:textId="77777777" w:rsidR="008B1B88" w:rsidRPr="009743EA" w:rsidRDefault="008B1B88" w:rsidP="005C72A8">
            <w:pPr>
              <w:pStyle w:val="TAL"/>
              <w:snapToGrid w:val="0"/>
              <w:ind w:left="284"/>
              <w:rPr>
                <w:color w:val="0070C0"/>
              </w:rPr>
            </w:pPr>
            <w:r w:rsidRPr="009743EA">
              <w:rPr>
                <w:color w:val="0070C0"/>
              </w:rPr>
              <w:t xml:space="preserve">    "m2m:</w:t>
            </w:r>
            <w:r w:rsidRPr="009743EA">
              <w:rPr>
                <w:rFonts w:hint="eastAsia"/>
                <w:color w:val="0070C0"/>
                <w:lang w:eastAsia="ko-KR"/>
              </w:rPr>
              <w:t>uri</w:t>
            </w:r>
            <w:r w:rsidRPr="009743EA">
              <w:rPr>
                <w:color w:val="0070C0"/>
              </w:rPr>
              <w:t>": "</w:t>
            </w:r>
            <w:r w:rsidRPr="009743EA">
              <w:rPr>
                <w:color w:val="0070C0"/>
                <w:lang w:eastAsia="ko-KR"/>
              </w:rPr>
              <w:t>mn-name/accessControlPolicy</w:t>
            </w:r>
            <w:r w:rsidRPr="009743EA">
              <w:rPr>
                <w:color w:val="0070C0"/>
              </w:rPr>
              <w:t>"</w:t>
            </w:r>
          </w:p>
          <w:p w14:paraId="092294D1" w14:textId="77777777" w:rsidR="008B1B88" w:rsidRPr="009743EA" w:rsidRDefault="008B1B88" w:rsidP="005C72A8">
            <w:pPr>
              <w:pStyle w:val="TAL"/>
              <w:snapToGrid w:val="0"/>
              <w:ind w:left="284"/>
            </w:pPr>
            <w:r w:rsidRPr="005A2D7C">
              <w:rPr>
                <w:color w:val="0070C0"/>
              </w:rPr>
              <w:t>}</w:t>
            </w:r>
          </w:p>
          <w:p w14:paraId="0EB3D3D2" w14:textId="77777777" w:rsidR="008B1B88" w:rsidRPr="009743EA" w:rsidRDefault="008B1B88" w:rsidP="005C72A8">
            <w:pPr>
              <w:pStyle w:val="TAL"/>
              <w:snapToGrid w:val="0"/>
              <w:ind w:left="284"/>
            </w:pPr>
          </w:p>
        </w:tc>
      </w:tr>
      <w:tr w:rsidR="008B1B88" w:rsidRPr="009743EA" w14:paraId="5B59AF48"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43C3388C"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335D2ECC"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18D91D15"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5C3D615B"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39CCB8C6" w14:textId="77777777" w:rsidR="008B1B88" w:rsidRPr="009743EA" w:rsidRDefault="008B1B88" w:rsidP="005C72A8">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7DD9602A" w14:textId="77777777" w:rsidR="008B1B88" w:rsidRPr="009743EA" w:rsidRDefault="008B1B88" w:rsidP="005C72A8">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RCN=3</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174B1C1A" w14:textId="77777777" w:rsidR="00B01122" w:rsidRPr="005A2D7C" w:rsidRDefault="00B01122" w:rsidP="005A2D7C">
            <w:pPr>
              <w:pStyle w:val="TAL"/>
              <w:rPr>
                <w:rFonts w:eastAsia="Calibri Light"/>
              </w:rPr>
            </w:pPr>
          </w:p>
          <w:p w14:paraId="3781DA34" w14:textId="77777777" w:rsidR="008B1B88" w:rsidRPr="009743EA" w:rsidRDefault="00B01122" w:rsidP="007C39B4">
            <w:pPr>
              <w:pStyle w:val="TAL"/>
              <w:snapToGrid w:val="0"/>
              <w:ind w:left="284"/>
              <w:rPr>
                <w:rFonts w:ascii="Times New Roman" w:eastAsia="Calibri Light" w:hAnsi="Times New Roman"/>
                <w:b/>
                <w:sz w:val="24"/>
              </w:rPr>
            </w:pPr>
            <w:r w:rsidRPr="009743EA">
              <w:rPr>
                <w:rFonts w:ascii="Times New Roman" w:eastAsia="Calibri Light" w:hAnsi="Times New Roman"/>
                <w:b/>
                <w:sz w:val="24"/>
              </w:rPr>
              <w:t>API/ACP/CRE/001_RCN3</w:t>
            </w:r>
          </w:p>
          <w:p w14:paraId="0B9CBEAE" w14:textId="77777777" w:rsidR="008B1B88" w:rsidRPr="009743EA" w:rsidRDefault="008B1B88" w:rsidP="005C72A8">
            <w:pPr>
              <w:widowControl w:val="0"/>
              <w:spacing w:after="0"/>
              <w:ind w:left="284"/>
              <w:jc w:val="both"/>
              <w:textAlignment w:val="auto"/>
              <w:rPr>
                <w:rFonts w:ascii="Arial" w:hAnsi="Arial"/>
                <w:b/>
                <w:color w:val="0070C0"/>
                <w:sz w:val="18"/>
              </w:rPr>
            </w:pPr>
          </w:p>
          <w:p w14:paraId="174BDF1F" w14:textId="77777777" w:rsidR="008B1B88" w:rsidRPr="009743EA" w:rsidRDefault="008B1B88" w:rsidP="005C72A8">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54BB6DCB" w14:textId="77777777" w:rsidR="008B1B88" w:rsidRPr="009743EA" w:rsidRDefault="008B1B88" w:rsidP="005C72A8">
            <w:pPr>
              <w:pStyle w:val="TAL"/>
              <w:snapToGrid w:val="0"/>
              <w:ind w:left="284"/>
              <w:jc w:val="both"/>
              <w:rPr>
                <w:color w:val="0070C0"/>
              </w:rPr>
            </w:pPr>
          </w:p>
          <w:p w14:paraId="356FF42A" w14:textId="77777777" w:rsidR="008B1B88" w:rsidRPr="009743EA" w:rsidRDefault="008B1B88" w:rsidP="005C72A8">
            <w:pPr>
              <w:pStyle w:val="TAL"/>
              <w:snapToGrid w:val="0"/>
              <w:ind w:left="284"/>
              <w:jc w:val="both"/>
              <w:rPr>
                <w:color w:val="0070C0"/>
              </w:rPr>
            </w:pPr>
            <w:r w:rsidRPr="009743EA">
              <w:rPr>
                <w:color w:val="0070C0"/>
              </w:rPr>
              <w:t>POST /mn-name?rcn=3 HTTP/1.1</w:t>
            </w:r>
          </w:p>
          <w:p w14:paraId="22F6CCEC" w14:textId="77777777" w:rsidR="008B1B88" w:rsidRPr="009743EA" w:rsidRDefault="008B1B88" w:rsidP="005C72A8">
            <w:pPr>
              <w:pStyle w:val="TAL"/>
              <w:snapToGrid w:val="0"/>
              <w:ind w:left="284"/>
              <w:jc w:val="both"/>
              <w:rPr>
                <w:color w:val="0070C0"/>
              </w:rPr>
            </w:pPr>
            <w:r w:rsidRPr="009743EA">
              <w:rPr>
                <w:color w:val="0070C0"/>
              </w:rPr>
              <w:t>Host: 192.168.0.10:8282</w:t>
            </w:r>
          </w:p>
          <w:p w14:paraId="71202F28" w14:textId="77777777" w:rsidR="008B1B88" w:rsidRPr="009743EA" w:rsidRDefault="008B1B88" w:rsidP="005C72A8">
            <w:pPr>
              <w:pStyle w:val="TAL"/>
              <w:snapToGrid w:val="0"/>
              <w:ind w:left="284"/>
              <w:rPr>
                <w:color w:val="0070C0"/>
              </w:rPr>
            </w:pPr>
            <w:r w:rsidRPr="009743EA">
              <w:rPr>
                <w:color w:val="0070C0"/>
              </w:rPr>
              <w:t>X-M2M-Origin: CAE5630283216026458665</w:t>
            </w:r>
          </w:p>
          <w:p w14:paraId="7ABDFEEC" w14:textId="77777777" w:rsidR="008B1B88" w:rsidRPr="009743EA" w:rsidRDefault="008B1B88" w:rsidP="005C72A8">
            <w:pPr>
              <w:pStyle w:val="TAL"/>
              <w:snapToGrid w:val="0"/>
              <w:ind w:left="284"/>
              <w:jc w:val="both"/>
              <w:rPr>
                <w:color w:val="0070C0"/>
              </w:rPr>
            </w:pPr>
            <w:r w:rsidRPr="009743EA">
              <w:rPr>
                <w:color w:val="0070C0"/>
              </w:rPr>
              <w:t xml:space="preserve">Content-Type: </w:t>
            </w:r>
            <w:r w:rsidR="00E45F9B" w:rsidRPr="009743EA">
              <w:rPr>
                <w:color w:val="0070C0"/>
              </w:rPr>
              <w:t>application/json;ty</w:t>
            </w:r>
            <w:r w:rsidRPr="009743EA">
              <w:rPr>
                <w:color w:val="0070C0"/>
              </w:rPr>
              <w:t>=1</w:t>
            </w:r>
          </w:p>
          <w:p w14:paraId="65E9AB6D" w14:textId="77777777" w:rsidR="00B76FCC" w:rsidRPr="009743EA" w:rsidRDefault="00B76FCC" w:rsidP="00B76FCC">
            <w:pPr>
              <w:pStyle w:val="TAL"/>
              <w:snapToGrid w:val="0"/>
              <w:ind w:left="284"/>
              <w:jc w:val="both"/>
              <w:rPr>
                <w:color w:val="0070C0"/>
              </w:rPr>
            </w:pPr>
            <w:r w:rsidRPr="009743EA">
              <w:rPr>
                <w:color w:val="0070C0"/>
              </w:rPr>
              <w:t>Accept: application/json</w:t>
            </w:r>
          </w:p>
          <w:p w14:paraId="50627300" w14:textId="77777777" w:rsidR="008B1B88" w:rsidRPr="009743EA" w:rsidRDefault="008B1B88" w:rsidP="005C72A8">
            <w:pPr>
              <w:pStyle w:val="TAL"/>
              <w:snapToGrid w:val="0"/>
              <w:ind w:left="284"/>
              <w:jc w:val="both"/>
              <w:rPr>
                <w:color w:val="0070C0"/>
              </w:rPr>
            </w:pPr>
            <w:r w:rsidRPr="009743EA">
              <w:rPr>
                <w:color w:val="0070C0"/>
              </w:rPr>
              <w:t>X-M2M-RI: 1234</w:t>
            </w:r>
          </w:p>
          <w:p w14:paraId="6BE2B13F" w14:textId="77777777" w:rsidR="002C214A" w:rsidRPr="009743EA" w:rsidRDefault="002C214A" w:rsidP="002C214A">
            <w:pPr>
              <w:widowControl w:val="0"/>
              <w:overflowPunct/>
              <w:spacing w:after="0"/>
              <w:ind w:left="284"/>
              <w:jc w:val="both"/>
              <w:textAlignment w:val="auto"/>
              <w:rPr>
                <w:color w:val="0070C0"/>
              </w:rPr>
            </w:pPr>
            <w:r w:rsidRPr="009743EA">
              <w:rPr>
                <w:rFonts w:ascii="Arial" w:hAnsi="Arial"/>
                <w:color w:val="0070C0"/>
                <w:sz w:val="18"/>
              </w:rPr>
              <w:t>X-M2M-RVI: 2a</w:t>
            </w:r>
          </w:p>
          <w:p w14:paraId="72B6AD74" w14:textId="77777777" w:rsidR="008B1B88" w:rsidRPr="009743EA" w:rsidRDefault="008B1B88" w:rsidP="005C72A8">
            <w:pPr>
              <w:pStyle w:val="TAL"/>
              <w:snapToGrid w:val="0"/>
              <w:ind w:left="284"/>
              <w:jc w:val="both"/>
              <w:rPr>
                <w:color w:val="0070C0"/>
              </w:rPr>
            </w:pPr>
          </w:p>
          <w:p w14:paraId="652926D0" w14:textId="77777777" w:rsidR="008B1B88" w:rsidRPr="009743EA" w:rsidRDefault="008B1B88" w:rsidP="005C72A8">
            <w:pPr>
              <w:pStyle w:val="TAL"/>
              <w:snapToGrid w:val="0"/>
              <w:ind w:left="284"/>
              <w:jc w:val="both"/>
              <w:rPr>
                <w:color w:val="0070C0"/>
              </w:rPr>
            </w:pPr>
            <w:r w:rsidRPr="009743EA">
              <w:rPr>
                <w:color w:val="0070C0"/>
              </w:rPr>
              <w:t>{</w:t>
            </w:r>
          </w:p>
          <w:p w14:paraId="76C2D426" w14:textId="77777777" w:rsidR="008B1B88" w:rsidRPr="00325791" w:rsidRDefault="008B1B88" w:rsidP="005C72A8">
            <w:pPr>
              <w:pStyle w:val="TAL"/>
              <w:snapToGrid w:val="0"/>
              <w:ind w:left="284"/>
              <w:jc w:val="both"/>
              <w:rPr>
                <w:color w:val="0070C0"/>
                <w:lang w:val="fr-FR"/>
              </w:rPr>
            </w:pPr>
            <w:r w:rsidRPr="009743EA">
              <w:rPr>
                <w:color w:val="0070C0"/>
              </w:rPr>
              <w:t xml:space="preserve">   </w:t>
            </w:r>
            <w:r w:rsidR="002533C0" w:rsidRPr="009743EA">
              <w:rPr>
                <w:color w:val="0070C0"/>
              </w:rPr>
              <w:t xml:space="preserve"> </w:t>
            </w:r>
            <w:r w:rsidRPr="00325791">
              <w:rPr>
                <w:color w:val="0070C0"/>
                <w:lang w:val="fr-FR"/>
              </w:rPr>
              <w:t>"m2m:acp" : {</w:t>
            </w:r>
          </w:p>
          <w:p w14:paraId="2B51A6CC" w14:textId="77777777" w:rsidR="002533C0" w:rsidRPr="00325791" w:rsidRDefault="008B1B88" w:rsidP="005C72A8">
            <w:pPr>
              <w:pStyle w:val="TAL"/>
              <w:snapToGrid w:val="0"/>
              <w:ind w:left="284"/>
              <w:jc w:val="both"/>
              <w:rPr>
                <w:color w:val="0070C0"/>
                <w:lang w:val="fr-FR"/>
              </w:rPr>
            </w:pPr>
            <w:r w:rsidRPr="00325791">
              <w:rPr>
                <w:color w:val="0070C0"/>
                <w:lang w:val="fr-FR"/>
              </w:rPr>
              <w:t xml:space="preserve">        "rn": "accessControlPolicy",           </w:t>
            </w:r>
          </w:p>
          <w:p w14:paraId="7678B6A6" w14:textId="77777777" w:rsidR="008B1B88" w:rsidRPr="00325791" w:rsidRDefault="002533C0" w:rsidP="005C72A8">
            <w:pPr>
              <w:pStyle w:val="TAL"/>
              <w:snapToGrid w:val="0"/>
              <w:ind w:left="284"/>
              <w:jc w:val="both"/>
              <w:rPr>
                <w:color w:val="0070C0"/>
                <w:lang w:val="fr-FR"/>
              </w:rPr>
            </w:pPr>
            <w:r w:rsidRPr="00325791">
              <w:rPr>
                <w:color w:val="0070C0"/>
                <w:lang w:val="fr-FR"/>
              </w:rPr>
              <w:t xml:space="preserve">        </w:t>
            </w:r>
            <w:r w:rsidR="008B1B88" w:rsidRPr="00325791">
              <w:rPr>
                <w:color w:val="0070C0"/>
                <w:lang w:val="fr-FR"/>
              </w:rPr>
              <w:t>"et" : "20201221T064952",</w:t>
            </w:r>
          </w:p>
          <w:p w14:paraId="1003F6A5" w14:textId="77777777" w:rsidR="008B1B88" w:rsidRPr="009743EA" w:rsidRDefault="008B1B88" w:rsidP="005C72A8">
            <w:pPr>
              <w:pStyle w:val="TAL"/>
              <w:snapToGrid w:val="0"/>
              <w:ind w:left="284"/>
              <w:jc w:val="both"/>
              <w:rPr>
                <w:color w:val="0070C0"/>
              </w:rPr>
            </w:pPr>
            <w:r w:rsidRPr="00325791">
              <w:rPr>
                <w:color w:val="0070C0"/>
                <w:lang w:val="fr-FR"/>
              </w:rPr>
              <w:t xml:space="preserve">        </w:t>
            </w:r>
            <w:r w:rsidRPr="009743EA">
              <w:rPr>
                <w:color w:val="0070C0"/>
              </w:rPr>
              <w:t>"pv" : {</w:t>
            </w:r>
          </w:p>
          <w:p w14:paraId="0319C0A2" w14:textId="77777777" w:rsidR="008B1B88" w:rsidRPr="000D6D95" w:rsidRDefault="008B1B88" w:rsidP="005C72A8">
            <w:pPr>
              <w:pStyle w:val="TAL"/>
              <w:snapToGrid w:val="0"/>
              <w:ind w:left="284"/>
              <w:jc w:val="both"/>
              <w:rPr>
                <w:color w:val="0070C0"/>
              </w:rPr>
            </w:pPr>
            <w:r w:rsidRPr="009743EA">
              <w:rPr>
                <w:color w:val="0070C0"/>
              </w:rPr>
              <w:t xml:space="preserve">            </w:t>
            </w:r>
            <w:r w:rsidRPr="000D6D95">
              <w:rPr>
                <w:color w:val="0070C0"/>
              </w:rPr>
              <w:t>"acr" : [</w:t>
            </w:r>
          </w:p>
          <w:p w14:paraId="0DFFAC2B" w14:textId="77777777" w:rsidR="008B1B88" w:rsidRPr="000D6D95" w:rsidRDefault="008B1B88" w:rsidP="005C72A8">
            <w:pPr>
              <w:pStyle w:val="TAL"/>
              <w:snapToGrid w:val="0"/>
              <w:ind w:left="284"/>
              <w:jc w:val="both"/>
              <w:rPr>
                <w:color w:val="0070C0"/>
              </w:rPr>
            </w:pPr>
            <w:r w:rsidRPr="000D6D95">
              <w:rPr>
                <w:color w:val="0070C0"/>
              </w:rPr>
              <w:t xml:space="preserve">                {</w:t>
            </w:r>
          </w:p>
          <w:p w14:paraId="247CB2A2" w14:textId="77777777" w:rsidR="008B1B88" w:rsidRPr="000D6D95" w:rsidRDefault="008B1B88" w:rsidP="005C72A8">
            <w:pPr>
              <w:pStyle w:val="TAL"/>
              <w:snapToGrid w:val="0"/>
              <w:ind w:left="284"/>
              <w:jc w:val="both"/>
              <w:rPr>
                <w:color w:val="0070C0"/>
              </w:rPr>
            </w:pPr>
            <w:r w:rsidRPr="000D6D95">
              <w:rPr>
                <w:color w:val="0070C0"/>
              </w:rPr>
              <w:t xml:space="preserve">                    "acco" : [],</w:t>
            </w:r>
          </w:p>
          <w:p w14:paraId="5EDDC67E" w14:textId="77777777" w:rsidR="008B1B88" w:rsidRPr="000D6D95" w:rsidRDefault="008B1B88" w:rsidP="005C72A8">
            <w:pPr>
              <w:pStyle w:val="TAL"/>
              <w:snapToGrid w:val="0"/>
              <w:ind w:left="284"/>
              <w:jc w:val="both"/>
              <w:rPr>
                <w:color w:val="0070C0"/>
              </w:rPr>
            </w:pPr>
            <w:r w:rsidRPr="000D6D95">
              <w:rPr>
                <w:color w:val="0070C0"/>
              </w:rPr>
              <w:t xml:space="preserve">                    "acop" : 63,</w:t>
            </w:r>
          </w:p>
          <w:p w14:paraId="7D14C136" w14:textId="77777777" w:rsidR="008B1B88" w:rsidRPr="000D6D95" w:rsidRDefault="008B1B88" w:rsidP="005C72A8">
            <w:pPr>
              <w:pStyle w:val="TAL"/>
              <w:snapToGrid w:val="0"/>
              <w:ind w:left="284"/>
              <w:jc w:val="both"/>
              <w:rPr>
                <w:color w:val="0070C0"/>
              </w:rPr>
            </w:pPr>
            <w:r w:rsidRPr="000D6D95">
              <w:rPr>
                <w:color w:val="0070C0"/>
              </w:rPr>
              <w:t xml:space="preserve">                    "acor" : [ "CAE1", "CAE2" ]</w:t>
            </w:r>
          </w:p>
          <w:p w14:paraId="204534F9" w14:textId="77777777" w:rsidR="008B1B88" w:rsidRPr="000D6D95" w:rsidRDefault="008B1B88" w:rsidP="005C72A8">
            <w:pPr>
              <w:pStyle w:val="TAL"/>
              <w:snapToGrid w:val="0"/>
              <w:ind w:left="284"/>
              <w:jc w:val="both"/>
              <w:rPr>
                <w:color w:val="0070C0"/>
              </w:rPr>
            </w:pPr>
            <w:r w:rsidRPr="000D6D95">
              <w:rPr>
                <w:color w:val="0070C0"/>
              </w:rPr>
              <w:t xml:space="preserve">                }</w:t>
            </w:r>
          </w:p>
          <w:p w14:paraId="1A0DEDC8" w14:textId="77777777" w:rsidR="008B1B88" w:rsidRPr="009743EA" w:rsidRDefault="008B1B88" w:rsidP="005C72A8">
            <w:pPr>
              <w:pStyle w:val="TAL"/>
              <w:snapToGrid w:val="0"/>
              <w:ind w:left="284"/>
              <w:jc w:val="both"/>
              <w:rPr>
                <w:color w:val="0070C0"/>
              </w:rPr>
            </w:pPr>
            <w:r w:rsidRPr="009743EA">
              <w:rPr>
                <w:color w:val="0070C0"/>
              </w:rPr>
              <w:t xml:space="preserve">            ]</w:t>
            </w:r>
          </w:p>
          <w:p w14:paraId="2367C369" w14:textId="77777777" w:rsidR="008B1B88" w:rsidRPr="009743EA" w:rsidRDefault="008B1B88" w:rsidP="005C72A8">
            <w:pPr>
              <w:pStyle w:val="TAL"/>
              <w:snapToGrid w:val="0"/>
              <w:ind w:left="284"/>
              <w:jc w:val="both"/>
              <w:rPr>
                <w:color w:val="0070C0"/>
              </w:rPr>
            </w:pPr>
            <w:r w:rsidRPr="009743EA">
              <w:rPr>
                <w:color w:val="0070C0"/>
              </w:rPr>
              <w:t xml:space="preserve">        },</w:t>
            </w:r>
          </w:p>
          <w:p w14:paraId="5EC05DFF" w14:textId="77777777" w:rsidR="008B1B88" w:rsidRPr="000D6D95" w:rsidRDefault="008B1B88" w:rsidP="005C72A8">
            <w:pPr>
              <w:pStyle w:val="TAL"/>
              <w:snapToGrid w:val="0"/>
              <w:ind w:left="284"/>
              <w:jc w:val="both"/>
              <w:rPr>
                <w:color w:val="0070C0"/>
              </w:rPr>
            </w:pPr>
            <w:r w:rsidRPr="009743EA">
              <w:rPr>
                <w:color w:val="0070C0"/>
              </w:rPr>
              <w:t xml:space="preserve">        "pvs" </w:t>
            </w:r>
            <w:r w:rsidRPr="000D6D95">
              <w:rPr>
                <w:color w:val="0070C0"/>
              </w:rPr>
              <w:t>: {</w:t>
            </w:r>
          </w:p>
          <w:p w14:paraId="14E2EB16" w14:textId="77777777" w:rsidR="008B1B88" w:rsidRPr="000D6D95" w:rsidRDefault="008B1B88" w:rsidP="005C72A8">
            <w:pPr>
              <w:pStyle w:val="TAL"/>
              <w:snapToGrid w:val="0"/>
              <w:ind w:left="284"/>
              <w:jc w:val="both"/>
              <w:rPr>
                <w:color w:val="0070C0"/>
              </w:rPr>
            </w:pPr>
            <w:r w:rsidRPr="000D6D95">
              <w:rPr>
                <w:color w:val="0070C0"/>
              </w:rPr>
              <w:t xml:space="preserve">            "acr" : [</w:t>
            </w:r>
          </w:p>
          <w:p w14:paraId="60617099" w14:textId="77777777" w:rsidR="008B1B88" w:rsidRPr="000D6D95" w:rsidRDefault="008B1B88" w:rsidP="005C72A8">
            <w:pPr>
              <w:pStyle w:val="TAL"/>
              <w:snapToGrid w:val="0"/>
              <w:ind w:left="284"/>
              <w:jc w:val="both"/>
              <w:rPr>
                <w:color w:val="0070C0"/>
              </w:rPr>
            </w:pPr>
            <w:r w:rsidRPr="000D6D95">
              <w:rPr>
                <w:color w:val="0070C0"/>
              </w:rPr>
              <w:t xml:space="preserve">                {</w:t>
            </w:r>
          </w:p>
          <w:p w14:paraId="152993F9" w14:textId="77777777" w:rsidR="008B1B88" w:rsidRPr="000D6D95" w:rsidRDefault="008B1B88" w:rsidP="005C72A8">
            <w:pPr>
              <w:pStyle w:val="TAL"/>
              <w:snapToGrid w:val="0"/>
              <w:ind w:left="284"/>
              <w:jc w:val="both"/>
              <w:rPr>
                <w:color w:val="0070C0"/>
              </w:rPr>
            </w:pPr>
            <w:r w:rsidRPr="000D6D95">
              <w:rPr>
                <w:color w:val="0070C0"/>
              </w:rPr>
              <w:t xml:space="preserve">                    "acco" : [],</w:t>
            </w:r>
          </w:p>
          <w:p w14:paraId="771E6AA1" w14:textId="77777777" w:rsidR="008B1B88" w:rsidRPr="000D6D95" w:rsidRDefault="008B1B88" w:rsidP="005C72A8">
            <w:pPr>
              <w:pStyle w:val="TAL"/>
              <w:snapToGrid w:val="0"/>
              <w:ind w:left="284"/>
              <w:jc w:val="both"/>
              <w:rPr>
                <w:color w:val="0070C0"/>
              </w:rPr>
            </w:pPr>
            <w:r w:rsidRPr="000D6D95">
              <w:rPr>
                <w:color w:val="0070C0"/>
              </w:rPr>
              <w:t xml:space="preserve">                    "acop" : 63,</w:t>
            </w:r>
          </w:p>
          <w:p w14:paraId="64EDA503" w14:textId="77777777" w:rsidR="008B1B88" w:rsidRPr="000D6D95" w:rsidRDefault="008B1B88" w:rsidP="005C72A8">
            <w:pPr>
              <w:pStyle w:val="TAL"/>
              <w:snapToGrid w:val="0"/>
              <w:ind w:left="284"/>
              <w:jc w:val="both"/>
              <w:rPr>
                <w:color w:val="0070C0"/>
              </w:rPr>
            </w:pPr>
            <w:r w:rsidRPr="000D6D95">
              <w:rPr>
                <w:color w:val="0070C0"/>
              </w:rPr>
              <w:t xml:space="preserve">                    "acor" : [ "all" ]</w:t>
            </w:r>
          </w:p>
          <w:p w14:paraId="0BE04E1E" w14:textId="77777777" w:rsidR="008B1B88" w:rsidRPr="000D6D95" w:rsidRDefault="008B1B88" w:rsidP="005C72A8">
            <w:pPr>
              <w:pStyle w:val="TAL"/>
              <w:snapToGrid w:val="0"/>
              <w:ind w:left="284"/>
              <w:jc w:val="both"/>
              <w:rPr>
                <w:color w:val="0070C0"/>
              </w:rPr>
            </w:pPr>
            <w:r w:rsidRPr="000D6D95">
              <w:rPr>
                <w:color w:val="0070C0"/>
              </w:rPr>
              <w:t xml:space="preserve">                }</w:t>
            </w:r>
          </w:p>
          <w:p w14:paraId="37218933" w14:textId="77777777" w:rsidR="008B1B88" w:rsidRPr="009743EA" w:rsidRDefault="008B1B88" w:rsidP="005C72A8">
            <w:pPr>
              <w:pStyle w:val="TAL"/>
              <w:snapToGrid w:val="0"/>
              <w:ind w:left="284"/>
              <w:jc w:val="both"/>
              <w:rPr>
                <w:color w:val="0070C0"/>
              </w:rPr>
            </w:pPr>
            <w:r w:rsidRPr="009743EA">
              <w:rPr>
                <w:color w:val="0070C0"/>
              </w:rPr>
              <w:t xml:space="preserve">            ]</w:t>
            </w:r>
          </w:p>
          <w:p w14:paraId="1C993B20" w14:textId="77777777" w:rsidR="008B1B88" w:rsidRPr="009743EA" w:rsidRDefault="008B1B88" w:rsidP="005C72A8">
            <w:pPr>
              <w:pStyle w:val="TAL"/>
              <w:snapToGrid w:val="0"/>
              <w:ind w:left="284"/>
              <w:jc w:val="both"/>
              <w:rPr>
                <w:color w:val="0070C0"/>
              </w:rPr>
            </w:pPr>
            <w:r w:rsidRPr="009743EA">
              <w:rPr>
                <w:color w:val="0070C0"/>
              </w:rPr>
              <w:t xml:space="preserve">        }</w:t>
            </w:r>
          </w:p>
          <w:p w14:paraId="3D7E0D0C" w14:textId="77777777" w:rsidR="002533C0" w:rsidRPr="009743EA" w:rsidRDefault="002533C0" w:rsidP="005C72A8">
            <w:pPr>
              <w:pStyle w:val="TAL"/>
              <w:snapToGrid w:val="0"/>
              <w:ind w:left="284"/>
              <w:jc w:val="both"/>
              <w:rPr>
                <w:color w:val="0070C0"/>
              </w:rPr>
            </w:pPr>
            <w:r w:rsidRPr="009743EA">
              <w:rPr>
                <w:color w:val="0070C0"/>
              </w:rPr>
              <w:t xml:space="preserve">    }</w:t>
            </w:r>
          </w:p>
          <w:p w14:paraId="27C757B5" w14:textId="77777777" w:rsidR="008B1B88" w:rsidRPr="009743EA" w:rsidRDefault="008B1B88" w:rsidP="005C72A8">
            <w:pPr>
              <w:pStyle w:val="TAL"/>
              <w:snapToGrid w:val="0"/>
              <w:ind w:left="284"/>
              <w:jc w:val="both"/>
              <w:rPr>
                <w:color w:val="0070C0"/>
              </w:rPr>
            </w:pPr>
            <w:r w:rsidRPr="009743EA">
              <w:rPr>
                <w:color w:val="0070C0"/>
              </w:rPr>
              <w:t>}</w:t>
            </w:r>
          </w:p>
          <w:p w14:paraId="257C8622" w14:textId="77777777" w:rsidR="008B1B88" w:rsidRPr="009743EA" w:rsidRDefault="008B1B88" w:rsidP="005C72A8">
            <w:pPr>
              <w:pStyle w:val="TAL"/>
              <w:snapToGrid w:val="0"/>
              <w:ind w:left="284"/>
              <w:jc w:val="both"/>
              <w:rPr>
                <w:color w:val="0070C0"/>
              </w:rPr>
            </w:pPr>
          </w:p>
          <w:p w14:paraId="353295DA" w14:textId="77777777" w:rsidR="008B1B88" w:rsidRPr="009743EA" w:rsidRDefault="008B1B88" w:rsidP="005C72A8">
            <w:pPr>
              <w:widowControl w:val="0"/>
              <w:spacing w:after="0"/>
              <w:ind w:left="284"/>
              <w:jc w:val="both"/>
              <w:textAlignment w:val="auto"/>
              <w:rPr>
                <w:rFonts w:ascii="Arial" w:hAnsi="Arial"/>
                <w:b/>
                <w:color w:val="0070C0"/>
                <w:sz w:val="18"/>
              </w:rPr>
            </w:pPr>
          </w:p>
          <w:p w14:paraId="70AB9B51" w14:textId="77777777" w:rsidR="008B1B88" w:rsidRPr="009743EA" w:rsidRDefault="008B1B88" w:rsidP="005C72A8">
            <w:pPr>
              <w:widowControl w:val="0"/>
              <w:spacing w:after="0"/>
              <w:ind w:left="284"/>
              <w:jc w:val="both"/>
              <w:textAlignment w:val="auto"/>
              <w:rPr>
                <w:rFonts w:ascii="Arial" w:hAnsi="Arial"/>
                <w:b/>
                <w:color w:val="0070C0"/>
                <w:sz w:val="18"/>
              </w:rPr>
            </w:pPr>
            <w:r w:rsidRPr="009743EA">
              <w:rPr>
                <w:rFonts w:ascii="Arial" w:hAnsi="Arial"/>
                <w:b/>
                <w:color w:val="0070C0"/>
                <w:sz w:val="18"/>
              </w:rPr>
              <w:t>HTTP Response:</w:t>
            </w:r>
          </w:p>
          <w:p w14:paraId="02726B70" w14:textId="77777777" w:rsidR="008B1B88" w:rsidRPr="009743EA" w:rsidRDefault="008B1B88" w:rsidP="005C72A8">
            <w:pPr>
              <w:widowControl w:val="0"/>
              <w:spacing w:after="0"/>
              <w:ind w:left="284"/>
              <w:textAlignment w:val="auto"/>
              <w:rPr>
                <w:rFonts w:ascii="Arial" w:hAnsi="Arial"/>
                <w:color w:val="0070C0"/>
                <w:sz w:val="18"/>
              </w:rPr>
            </w:pPr>
          </w:p>
          <w:p w14:paraId="7A9068A6" w14:textId="77777777" w:rsidR="008B1B88" w:rsidRPr="009743EA" w:rsidRDefault="008B1B88" w:rsidP="005C72A8">
            <w:pPr>
              <w:widowControl w:val="0"/>
              <w:spacing w:after="0"/>
              <w:ind w:left="284"/>
              <w:textAlignment w:val="auto"/>
              <w:rPr>
                <w:rFonts w:ascii="Arial" w:hAnsi="Arial"/>
                <w:color w:val="0070C0"/>
                <w:sz w:val="18"/>
              </w:rPr>
            </w:pPr>
            <w:r w:rsidRPr="009743EA">
              <w:rPr>
                <w:rFonts w:ascii="Arial" w:hAnsi="Arial"/>
                <w:color w:val="0070C0"/>
                <w:sz w:val="18"/>
              </w:rPr>
              <w:t>201 Created</w:t>
            </w:r>
          </w:p>
          <w:p w14:paraId="110B94A8" w14:textId="77777777" w:rsidR="008B1B88" w:rsidRPr="009743EA" w:rsidRDefault="008B1B88" w:rsidP="005C72A8">
            <w:pPr>
              <w:pStyle w:val="TAL"/>
              <w:snapToGrid w:val="0"/>
              <w:ind w:left="284"/>
              <w:rPr>
                <w:color w:val="0070C0"/>
              </w:rPr>
            </w:pPr>
            <w:r w:rsidRPr="009743EA">
              <w:rPr>
                <w:color w:val="0070C0"/>
              </w:rPr>
              <w:t>Content-Location: mn-name/accessControlPolicy</w:t>
            </w:r>
          </w:p>
          <w:p w14:paraId="0452AE40" w14:textId="77777777" w:rsidR="008B1B88" w:rsidRPr="00325791" w:rsidRDefault="008B1B88" w:rsidP="005C72A8">
            <w:pPr>
              <w:pStyle w:val="TAL"/>
              <w:snapToGrid w:val="0"/>
              <w:ind w:left="284"/>
              <w:rPr>
                <w:color w:val="0070C0"/>
                <w:lang w:val="fr-FR"/>
              </w:rPr>
            </w:pPr>
            <w:r w:rsidRPr="00325791">
              <w:rPr>
                <w:color w:val="0070C0"/>
                <w:lang w:val="fr-FR"/>
              </w:rPr>
              <w:t>Content-Type: application/json</w:t>
            </w:r>
          </w:p>
          <w:p w14:paraId="72F39015" w14:textId="77777777" w:rsidR="008B1B88" w:rsidRPr="00325791" w:rsidRDefault="008B1B88" w:rsidP="005C72A8">
            <w:pPr>
              <w:pStyle w:val="TAL"/>
              <w:snapToGrid w:val="0"/>
              <w:ind w:left="284"/>
              <w:rPr>
                <w:color w:val="0070C0"/>
                <w:lang w:val="fr-FR"/>
              </w:rPr>
            </w:pPr>
            <w:r w:rsidRPr="00325791">
              <w:rPr>
                <w:color w:val="0070C0"/>
                <w:lang w:val="fr-FR"/>
              </w:rPr>
              <w:t>X-M2M-RI: 1234</w:t>
            </w:r>
          </w:p>
          <w:p w14:paraId="04EB76BC" w14:textId="77777777" w:rsidR="002C214A" w:rsidRPr="009743EA" w:rsidRDefault="002C214A" w:rsidP="002C214A">
            <w:pPr>
              <w:widowControl w:val="0"/>
              <w:overflowPunct/>
              <w:spacing w:after="0"/>
              <w:ind w:left="284"/>
              <w:jc w:val="both"/>
              <w:textAlignment w:val="auto"/>
              <w:rPr>
                <w:color w:val="0070C0"/>
              </w:rPr>
            </w:pPr>
            <w:r w:rsidRPr="009743EA">
              <w:rPr>
                <w:rFonts w:ascii="Arial" w:hAnsi="Arial"/>
                <w:color w:val="0070C0"/>
                <w:sz w:val="18"/>
              </w:rPr>
              <w:lastRenderedPageBreak/>
              <w:t>X-M2M-RVI: 2a</w:t>
            </w:r>
          </w:p>
          <w:p w14:paraId="5836BC93" w14:textId="77777777" w:rsidR="008B1B88" w:rsidRPr="009743EA" w:rsidRDefault="008B1B88" w:rsidP="005C72A8">
            <w:pPr>
              <w:pStyle w:val="TAL"/>
              <w:snapToGrid w:val="0"/>
              <w:ind w:left="284"/>
              <w:rPr>
                <w:color w:val="0070C0"/>
              </w:rPr>
            </w:pPr>
            <w:r w:rsidRPr="009743EA">
              <w:rPr>
                <w:color w:val="0070C0"/>
              </w:rPr>
              <w:t>X-M2M-RSC: 2001</w:t>
            </w:r>
          </w:p>
          <w:p w14:paraId="46ED28AC" w14:textId="77777777" w:rsidR="008B1B88" w:rsidRPr="009743EA" w:rsidRDefault="008B1B88" w:rsidP="005C72A8">
            <w:pPr>
              <w:pStyle w:val="TAL"/>
              <w:snapToGrid w:val="0"/>
              <w:ind w:left="284"/>
              <w:rPr>
                <w:color w:val="0070C0"/>
              </w:rPr>
            </w:pPr>
          </w:p>
          <w:p w14:paraId="133E1D16" w14:textId="77777777" w:rsidR="008B1B88" w:rsidRPr="009743EA" w:rsidRDefault="008B1B88" w:rsidP="005C72A8">
            <w:pPr>
              <w:pStyle w:val="TAL"/>
              <w:snapToGrid w:val="0"/>
              <w:ind w:left="284"/>
              <w:rPr>
                <w:color w:val="0070C0"/>
              </w:rPr>
            </w:pPr>
            <w:r w:rsidRPr="009743EA">
              <w:rPr>
                <w:color w:val="0070C0"/>
              </w:rPr>
              <w:t>{</w:t>
            </w:r>
          </w:p>
          <w:p w14:paraId="50EE9D39" w14:textId="77777777" w:rsidR="008B1B88" w:rsidRPr="009743EA" w:rsidRDefault="008B1B88" w:rsidP="005C72A8">
            <w:pPr>
              <w:pStyle w:val="TAL"/>
              <w:snapToGrid w:val="0"/>
              <w:ind w:left="284"/>
              <w:rPr>
                <w:color w:val="0070C0"/>
              </w:rPr>
            </w:pPr>
            <w:r w:rsidRPr="009743EA">
              <w:rPr>
                <w:color w:val="0070C0"/>
              </w:rPr>
              <w:t xml:space="preserve">    "m2m:</w:t>
            </w:r>
            <w:r w:rsidRPr="009743EA">
              <w:rPr>
                <w:rFonts w:hint="eastAsia"/>
                <w:color w:val="0070C0"/>
                <w:lang w:eastAsia="ko-KR"/>
              </w:rPr>
              <w:t>rc</w:t>
            </w:r>
            <w:r w:rsidRPr="009743EA">
              <w:rPr>
                <w:color w:val="0070C0"/>
                <w:lang w:eastAsia="ko-KR"/>
              </w:rPr>
              <w:t>e</w:t>
            </w:r>
            <w:r w:rsidRPr="009743EA">
              <w:rPr>
                <w:color w:val="0070C0"/>
              </w:rPr>
              <w:t>": {</w:t>
            </w:r>
          </w:p>
          <w:p w14:paraId="6D127171" w14:textId="77777777" w:rsidR="008B1B88" w:rsidRPr="009743EA" w:rsidRDefault="008B1B88" w:rsidP="005C72A8">
            <w:pPr>
              <w:pStyle w:val="TAL"/>
              <w:snapToGrid w:val="0"/>
              <w:ind w:left="284"/>
              <w:rPr>
                <w:color w:val="0070C0"/>
              </w:rPr>
            </w:pPr>
            <w:r w:rsidRPr="009743EA">
              <w:rPr>
                <w:color w:val="0070C0"/>
              </w:rPr>
              <w:t xml:space="preserve">        "m2m:acp": {</w:t>
            </w:r>
          </w:p>
          <w:p w14:paraId="7796DECE" w14:textId="77777777" w:rsidR="008B1B88" w:rsidRPr="009743EA" w:rsidRDefault="008B1B88" w:rsidP="005C72A8">
            <w:pPr>
              <w:pStyle w:val="TAL"/>
              <w:snapToGrid w:val="0"/>
              <w:ind w:left="284"/>
              <w:rPr>
                <w:color w:val="0070C0"/>
              </w:rPr>
            </w:pPr>
            <w:r w:rsidRPr="009743EA">
              <w:rPr>
                <w:color w:val="0070C0"/>
              </w:rPr>
              <w:t xml:space="preserve">            "rn": "accessControlPolicy",</w:t>
            </w:r>
          </w:p>
          <w:p w14:paraId="71EE6E42" w14:textId="77777777" w:rsidR="008B1B88" w:rsidRPr="009743EA" w:rsidRDefault="008B1B88" w:rsidP="005C72A8">
            <w:pPr>
              <w:pStyle w:val="TAL"/>
              <w:snapToGrid w:val="0"/>
              <w:ind w:left="284"/>
              <w:rPr>
                <w:color w:val="0070C0"/>
              </w:rPr>
            </w:pPr>
            <w:r w:rsidRPr="009743EA">
              <w:rPr>
                <w:color w:val="0070C0"/>
              </w:rPr>
              <w:t xml:space="preserve">            "ty": 1,</w:t>
            </w:r>
          </w:p>
          <w:p w14:paraId="6308C9B1" w14:textId="77777777" w:rsidR="008B1B88" w:rsidRPr="009743EA" w:rsidRDefault="008B1B88" w:rsidP="005C72A8">
            <w:pPr>
              <w:pStyle w:val="TAL"/>
              <w:snapToGrid w:val="0"/>
              <w:ind w:left="284"/>
              <w:rPr>
                <w:color w:val="0070C0"/>
              </w:rPr>
            </w:pPr>
            <w:r w:rsidRPr="009743EA">
              <w:rPr>
                <w:color w:val="0070C0"/>
              </w:rPr>
              <w:t xml:space="preserve">            "ri": "ACP503720698362418574",</w:t>
            </w:r>
          </w:p>
          <w:p w14:paraId="632E84E8" w14:textId="77777777" w:rsidR="008B1B88" w:rsidRPr="009743EA" w:rsidRDefault="008B1B88" w:rsidP="005C72A8">
            <w:pPr>
              <w:pStyle w:val="TAL"/>
              <w:snapToGrid w:val="0"/>
              <w:ind w:left="284"/>
              <w:rPr>
                <w:color w:val="0070C0"/>
              </w:rPr>
            </w:pPr>
            <w:r w:rsidRPr="009743EA">
              <w:rPr>
                <w:color w:val="0070C0"/>
              </w:rPr>
              <w:t xml:space="preserve">            "pi": "mnID",</w:t>
            </w:r>
          </w:p>
          <w:p w14:paraId="0AADB0EB" w14:textId="77777777" w:rsidR="008B1B88" w:rsidRPr="00325791" w:rsidRDefault="008B1B88" w:rsidP="005C72A8">
            <w:pPr>
              <w:pStyle w:val="TAL"/>
              <w:snapToGrid w:val="0"/>
              <w:ind w:left="284"/>
              <w:rPr>
                <w:color w:val="0070C0"/>
                <w:lang w:val="fr-FR"/>
              </w:rPr>
            </w:pPr>
            <w:r w:rsidRPr="009743EA">
              <w:rPr>
                <w:color w:val="0070C0"/>
              </w:rPr>
              <w:t xml:space="preserve">            </w:t>
            </w:r>
            <w:r w:rsidRPr="00325791">
              <w:rPr>
                <w:color w:val="0070C0"/>
                <w:lang w:val="fr-FR"/>
              </w:rPr>
              <w:t>"ct": "20180308T115922",</w:t>
            </w:r>
          </w:p>
          <w:p w14:paraId="4468EBC8" w14:textId="77777777" w:rsidR="008B1B88" w:rsidRPr="00325791" w:rsidRDefault="008B1B88" w:rsidP="005C72A8">
            <w:pPr>
              <w:pStyle w:val="TAL"/>
              <w:snapToGrid w:val="0"/>
              <w:ind w:left="284"/>
              <w:rPr>
                <w:color w:val="0070C0"/>
                <w:lang w:val="fr-FR"/>
              </w:rPr>
            </w:pPr>
            <w:r w:rsidRPr="00325791">
              <w:rPr>
                <w:color w:val="0070C0"/>
                <w:lang w:val="fr-FR"/>
              </w:rPr>
              <w:t xml:space="preserve">            "lt": "20180308T115922",</w:t>
            </w:r>
          </w:p>
          <w:p w14:paraId="082A2B48" w14:textId="77777777" w:rsidR="008B1B88" w:rsidRPr="00325791" w:rsidRDefault="008B1B88" w:rsidP="005C72A8">
            <w:pPr>
              <w:pStyle w:val="TAL"/>
              <w:snapToGrid w:val="0"/>
              <w:ind w:left="284"/>
              <w:rPr>
                <w:color w:val="0070C0"/>
                <w:lang w:val="fr-FR"/>
              </w:rPr>
            </w:pPr>
            <w:r w:rsidRPr="00325791">
              <w:rPr>
                <w:color w:val="0070C0"/>
                <w:lang w:val="fr-FR"/>
              </w:rPr>
              <w:t xml:space="preserve">            "et": "20201221T064952",</w:t>
            </w:r>
          </w:p>
          <w:p w14:paraId="54CB118B" w14:textId="77777777" w:rsidR="008B1B88" w:rsidRPr="00325791" w:rsidRDefault="008B1B88" w:rsidP="005C72A8">
            <w:pPr>
              <w:pStyle w:val="TAL"/>
              <w:snapToGrid w:val="0"/>
              <w:ind w:left="284"/>
              <w:rPr>
                <w:color w:val="0070C0"/>
                <w:lang w:val="fr-FR"/>
              </w:rPr>
            </w:pPr>
            <w:r w:rsidRPr="00325791">
              <w:rPr>
                <w:color w:val="0070C0"/>
                <w:lang w:val="fr-FR"/>
              </w:rPr>
              <w:t xml:space="preserve">            "pv": {</w:t>
            </w:r>
          </w:p>
          <w:p w14:paraId="0D6CD7AB" w14:textId="77777777" w:rsidR="008B1B88" w:rsidRPr="000D6D95" w:rsidRDefault="008B1B88" w:rsidP="005C72A8">
            <w:pPr>
              <w:pStyle w:val="TAL"/>
              <w:snapToGrid w:val="0"/>
              <w:ind w:left="284"/>
              <w:rPr>
                <w:color w:val="0070C0"/>
              </w:rPr>
            </w:pPr>
            <w:r w:rsidRPr="00325791">
              <w:rPr>
                <w:color w:val="0070C0"/>
                <w:lang w:val="fr-FR"/>
              </w:rPr>
              <w:t xml:space="preserve">                </w:t>
            </w:r>
            <w:r w:rsidRPr="009743EA">
              <w:rPr>
                <w:color w:val="0070C0"/>
              </w:rPr>
              <w:t>"ac</w:t>
            </w:r>
            <w:r w:rsidRPr="000D6D95">
              <w:rPr>
                <w:color w:val="0070C0"/>
              </w:rPr>
              <w:t>r": [</w:t>
            </w:r>
          </w:p>
          <w:p w14:paraId="239A6A41" w14:textId="77777777" w:rsidR="008B1B88" w:rsidRPr="000D6D95" w:rsidRDefault="008B1B88" w:rsidP="005C72A8">
            <w:pPr>
              <w:pStyle w:val="TAL"/>
              <w:snapToGrid w:val="0"/>
              <w:ind w:left="284"/>
              <w:rPr>
                <w:color w:val="0070C0"/>
              </w:rPr>
            </w:pPr>
            <w:r w:rsidRPr="000D6D95">
              <w:rPr>
                <w:color w:val="0070C0"/>
              </w:rPr>
              <w:t xml:space="preserve">                    {</w:t>
            </w:r>
          </w:p>
          <w:p w14:paraId="75EAFCC0" w14:textId="77777777" w:rsidR="008B1B88" w:rsidRPr="000D6D95" w:rsidRDefault="008B1B88" w:rsidP="005C72A8">
            <w:pPr>
              <w:pStyle w:val="TAL"/>
              <w:snapToGrid w:val="0"/>
              <w:ind w:left="284"/>
              <w:rPr>
                <w:color w:val="0070C0"/>
              </w:rPr>
            </w:pPr>
            <w:r w:rsidRPr="000D6D95">
              <w:rPr>
                <w:color w:val="0070C0"/>
              </w:rPr>
              <w:t xml:space="preserve">                        "acco": [],</w:t>
            </w:r>
          </w:p>
          <w:p w14:paraId="52EF5A58" w14:textId="77777777" w:rsidR="008B1B88" w:rsidRPr="000D6D95" w:rsidRDefault="008B1B88" w:rsidP="005C72A8">
            <w:pPr>
              <w:pStyle w:val="TAL"/>
              <w:snapToGrid w:val="0"/>
              <w:ind w:left="284"/>
              <w:rPr>
                <w:color w:val="0070C0"/>
              </w:rPr>
            </w:pPr>
            <w:r w:rsidRPr="000D6D95">
              <w:rPr>
                <w:color w:val="0070C0"/>
              </w:rPr>
              <w:t xml:space="preserve">                        "acop": 63,</w:t>
            </w:r>
          </w:p>
          <w:p w14:paraId="4369C0E7" w14:textId="77777777" w:rsidR="008B1B88" w:rsidRPr="000D6D95" w:rsidRDefault="008B1B88" w:rsidP="005C72A8">
            <w:pPr>
              <w:pStyle w:val="TAL"/>
              <w:snapToGrid w:val="0"/>
              <w:ind w:left="284"/>
              <w:rPr>
                <w:color w:val="0070C0"/>
              </w:rPr>
            </w:pPr>
            <w:r w:rsidRPr="000D6D95">
              <w:rPr>
                <w:color w:val="0070C0"/>
              </w:rPr>
              <w:t xml:space="preserve">                        "acor": [</w:t>
            </w:r>
          </w:p>
          <w:p w14:paraId="4B1A3D14" w14:textId="77777777" w:rsidR="008B1B88" w:rsidRPr="000D6D95" w:rsidRDefault="008B1B88" w:rsidP="005C72A8">
            <w:pPr>
              <w:pStyle w:val="TAL"/>
              <w:snapToGrid w:val="0"/>
              <w:ind w:left="284"/>
              <w:rPr>
                <w:color w:val="0070C0"/>
              </w:rPr>
            </w:pPr>
            <w:r w:rsidRPr="000D6D95">
              <w:rPr>
                <w:color w:val="0070C0"/>
              </w:rPr>
              <w:t xml:space="preserve">                            "CAE1",</w:t>
            </w:r>
          </w:p>
          <w:p w14:paraId="48A5F5F7" w14:textId="77777777" w:rsidR="008B1B88" w:rsidRPr="000D6D95" w:rsidRDefault="008B1B88" w:rsidP="005C72A8">
            <w:pPr>
              <w:pStyle w:val="TAL"/>
              <w:snapToGrid w:val="0"/>
              <w:ind w:left="284"/>
              <w:rPr>
                <w:color w:val="0070C0"/>
              </w:rPr>
            </w:pPr>
            <w:r w:rsidRPr="000D6D95">
              <w:rPr>
                <w:color w:val="0070C0"/>
              </w:rPr>
              <w:t xml:space="preserve">                            "CAE2"</w:t>
            </w:r>
          </w:p>
          <w:p w14:paraId="21D9EC6F" w14:textId="77777777" w:rsidR="008B1B88" w:rsidRPr="000D6D95" w:rsidRDefault="008B1B88" w:rsidP="005C72A8">
            <w:pPr>
              <w:pStyle w:val="TAL"/>
              <w:snapToGrid w:val="0"/>
              <w:ind w:left="284"/>
              <w:rPr>
                <w:color w:val="0070C0"/>
              </w:rPr>
            </w:pPr>
            <w:r w:rsidRPr="000D6D95">
              <w:rPr>
                <w:color w:val="0070C0"/>
              </w:rPr>
              <w:t xml:space="preserve">                        ]</w:t>
            </w:r>
          </w:p>
          <w:p w14:paraId="405020C9" w14:textId="77777777" w:rsidR="008B1B88" w:rsidRPr="009743EA" w:rsidRDefault="008B1B88" w:rsidP="005C72A8">
            <w:pPr>
              <w:pStyle w:val="TAL"/>
              <w:snapToGrid w:val="0"/>
              <w:ind w:left="284"/>
              <w:rPr>
                <w:color w:val="0070C0"/>
              </w:rPr>
            </w:pPr>
            <w:r w:rsidRPr="009743EA">
              <w:rPr>
                <w:color w:val="0070C0"/>
              </w:rPr>
              <w:t xml:space="preserve">                    }</w:t>
            </w:r>
          </w:p>
          <w:p w14:paraId="5D069D47" w14:textId="77777777" w:rsidR="008B1B88" w:rsidRPr="009743EA" w:rsidRDefault="008B1B88" w:rsidP="005C72A8">
            <w:pPr>
              <w:pStyle w:val="TAL"/>
              <w:snapToGrid w:val="0"/>
              <w:ind w:left="284"/>
              <w:rPr>
                <w:color w:val="0070C0"/>
              </w:rPr>
            </w:pPr>
            <w:r w:rsidRPr="009743EA">
              <w:rPr>
                <w:color w:val="0070C0"/>
              </w:rPr>
              <w:t xml:space="preserve">                ]</w:t>
            </w:r>
          </w:p>
          <w:p w14:paraId="61CC99F6" w14:textId="77777777" w:rsidR="008B1B88" w:rsidRPr="009743EA" w:rsidRDefault="008B1B88" w:rsidP="005C72A8">
            <w:pPr>
              <w:pStyle w:val="TAL"/>
              <w:snapToGrid w:val="0"/>
              <w:ind w:left="284"/>
              <w:rPr>
                <w:color w:val="0070C0"/>
              </w:rPr>
            </w:pPr>
            <w:r w:rsidRPr="009743EA">
              <w:rPr>
                <w:color w:val="0070C0"/>
              </w:rPr>
              <w:t xml:space="preserve">            },</w:t>
            </w:r>
          </w:p>
          <w:p w14:paraId="013B6529" w14:textId="77777777" w:rsidR="008B1B88" w:rsidRPr="009743EA" w:rsidRDefault="008B1B88" w:rsidP="005C72A8">
            <w:pPr>
              <w:pStyle w:val="TAL"/>
              <w:snapToGrid w:val="0"/>
              <w:ind w:left="284"/>
              <w:rPr>
                <w:color w:val="0070C0"/>
              </w:rPr>
            </w:pPr>
            <w:r w:rsidRPr="009743EA">
              <w:rPr>
                <w:color w:val="0070C0"/>
              </w:rPr>
              <w:t xml:space="preserve">            "pvs": {</w:t>
            </w:r>
          </w:p>
          <w:p w14:paraId="5EA493DC" w14:textId="77777777" w:rsidR="008B1B88" w:rsidRPr="000D6D95" w:rsidRDefault="008B1B88" w:rsidP="005C72A8">
            <w:pPr>
              <w:pStyle w:val="TAL"/>
              <w:snapToGrid w:val="0"/>
              <w:ind w:left="284"/>
              <w:rPr>
                <w:color w:val="0070C0"/>
              </w:rPr>
            </w:pPr>
            <w:r w:rsidRPr="009743EA">
              <w:rPr>
                <w:color w:val="0070C0"/>
              </w:rPr>
              <w:t xml:space="preserve">                </w:t>
            </w:r>
            <w:r w:rsidRPr="000D6D95">
              <w:rPr>
                <w:color w:val="0070C0"/>
              </w:rPr>
              <w:t>"acr": [</w:t>
            </w:r>
          </w:p>
          <w:p w14:paraId="6AC94114" w14:textId="77777777" w:rsidR="008B1B88" w:rsidRPr="000D6D95" w:rsidRDefault="008B1B88" w:rsidP="005C72A8">
            <w:pPr>
              <w:pStyle w:val="TAL"/>
              <w:snapToGrid w:val="0"/>
              <w:ind w:left="284"/>
              <w:rPr>
                <w:color w:val="0070C0"/>
              </w:rPr>
            </w:pPr>
            <w:r w:rsidRPr="000D6D95">
              <w:rPr>
                <w:color w:val="0070C0"/>
              </w:rPr>
              <w:t xml:space="preserve">                    {</w:t>
            </w:r>
          </w:p>
          <w:p w14:paraId="45D27F9F" w14:textId="77777777" w:rsidR="008B1B88" w:rsidRPr="000D6D95" w:rsidRDefault="008B1B88" w:rsidP="005C72A8">
            <w:pPr>
              <w:pStyle w:val="TAL"/>
              <w:snapToGrid w:val="0"/>
              <w:ind w:left="284"/>
              <w:rPr>
                <w:color w:val="0070C0"/>
              </w:rPr>
            </w:pPr>
            <w:r w:rsidRPr="000D6D95">
              <w:rPr>
                <w:color w:val="0070C0"/>
              </w:rPr>
              <w:t xml:space="preserve">                        "acco": [],</w:t>
            </w:r>
          </w:p>
          <w:p w14:paraId="3776CB35" w14:textId="77777777" w:rsidR="008B1B88" w:rsidRPr="000D6D95" w:rsidRDefault="008B1B88" w:rsidP="005C72A8">
            <w:pPr>
              <w:pStyle w:val="TAL"/>
              <w:snapToGrid w:val="0"/>
              <w:ind w:left="284"/>
              <w:rPr>
                <w:color w:val="0070C0"/>
              </w:rPr>
            </w:pPr>
            <w:r w:rsidRPr="000D6D95">
              <w:rPr>
                <w:color w:val="0070C0"/>
              </w:rPr>
              <w:t xml:space="preserve">                        "acop": 63,</w:t>
            </w:r>
          </w:p>
          <w:p w14:paraId="635E7EED" w14:textId="77777777" w:rsidR="008B1B88" w:rsidRPr="000D6D95" w:rsidRDefault="008B1B88" w:rsidP="005C72A8">
            <w:pPr>
              <w:pStyle w:val="TAL"/>
              <w:snapToGrid w:val="0"/>
              <w:ind w:left="284"/>
              <w:rPr>
                <w:color w:val="0070C0"/>
              </w:rPr>
            </w:pPr>
            <w:r w:rsidRPr="000D6D95">
              <w:rPr>
                <w:color w:val="0070C0"/>
              </w:rPr>
              <w:t xml:space="preserve">                        "acor": [</w:t>
            </w:r>
          </w:p>
          <w:p w14:paraId="3B383FA9" w14:textId="77777777" w:rsidR="008B1B88" w:rsidRPr="000D6D95" w:rsidRDefault="008B1B88" w:rsidP="005C72A8">
            <w:pPr>
              <w:pStyle w:val="TAL"/>
              <w:snapToGrid w:val="0"/>
              <w:ind w:left="284"/>
              <w:rPr>
                <w:color w:val="0070C0"/>
              </w:rPr>
            </w:pPr>
            <w:r w:rsidRPr="000D6D95">
              <w:rPr>
                <w:color w:val="0070C0"/>
              </w:rPr>
              <w:t xml:space="preserve">                            "all"</w:t>
            </w:r>
          </w:p>
          <w:p w14:paraId="77EF1001" w14:textId="77777777" w:rsidR="008B1B88" w:rsidRPr="000D6D95" w:rsidRDefault="008B1B88" w:rsidP="005C72A8">
            <w:pPr>
              <w:pStyle w:val="TAL"/>
              <w:snapToGrid w:val="0"/>
              <w:ind w:left="284"/>
              <w:rPr>
                <w:color w:val="0070C0"/>
              </w:rPr>
            </w:pPr>
            <w:r w:rsidRPr="000D6D95">
              <w:rPr>
                <w:color w:val="0070C0"/>
              </w:rPr>
              <w:t xml:space="preserve">                        ]</w:t>
            </w:r>
          </w:p>
          <w:p w14:paraId="2945FFDC" w14:textId="77777777" w:rsidR="008B1B88" w:rsidRPr="000D6D95" w:rsidRDefault="008B1B88" w:rsidP="005C72A8">
            <w:pPr>
              <w:pStyle w:val="TAL"/>
              <w:snapToGrid w:val="0"/>
              <w:ind w:left="284"/>
              <w:rPr>
                <w:color w:val="0070C0"/>
              </w:rPr>
            </w:pPr>
            <w:r w:rsidRPr="000D6D95">
              <w:rPr>
                <w:color w:val="0070C0"/>
              </w:rPr>
              <w:t xml:space="preserve">                    }</w:t>
            </w:r>
          </w:p>
          <w:p w14:paraId="7D755A62" w14:textId="77777777" w:rsidR="008B1B88" w:rsidRPr="000D6D95" w:rsidRDefault="008B1B88" w:rsidP="005C72A8">
            <w:pPr>
              <w:pStyle w:val="TAL"/>
              <w:snapToGrid w:val="0"/>
              <w:ind w:left="284"/>
              <w:rPr>
                <w:color w:val="0070C0"/>
              </w:rPr>
            </w:pPr>
            <w:r w:rsidRPr="000D6D95">
              <w:rPr>
                <w:color w:val="0070C0"/>
              </w:rPr>
              <w:t xml:space="preserve">                ]</w:t>
            </w:r>
          </w:p>
          <w:p w14:paraId="1A195C09" w14:textId="77777777" w:rsidR="008B1B88" w:rsidRPr="000D6D95" w:rsidRDefault="008B1B88" w:rsidP="005C72A8">
            <w:pPr>
              <w:pStyle w:val="TAL"/>
              <w:snapToGrid w:val="0"/>
              <w:ind w:left="284"/>
              <w:rPr>
                <w:color w:val="0070C0"/>
              </w:rPr>
            </w:pPr>
            <w:r w:rsidRPr="000D6D95">
              <w:rPr>
                <w:color w:val="0070C0"/>
              </w:rPr>
              <w:t xml:space="preserve">            }</w:t>
            </w:r>
          </w:p>
          <w:p w14:paraId="59EC979D" w14:textId="77777777" w:rsidR="008B1B88" w:rsidRPr="009743EA" w:rsidRDefault="008B1B88" w:rsidP="005C72A8">
            <w:pPr>
              <w:pStyle w:val="TAL"/>
              <w:snapToGrid w:val="0"/>
              <w:ind w:left="284"/>
              <w:rPr>
                <w:color w:val="0070C0"/>
              </w:rPr>
            </w:pPr>
            <w:r w:rsidRPr="009743EA">
              <w:rPr>
                <w:color w:val="0070C0"/>
              </w:rPr>
              <w:t xml:space="preserve">    </w:t>
            </w:r>
            <w:r w:rsidR="006A6968" w:rsidRPr="009743EA">
              <w:rPr>
                <w:color w:val="0070C0"/>
              </w:rPr>
              <w:t xml:space="preserve">        </w:t>
            </w:r>
            <w:r w:rsidRPr="009743EA">
              <w:rPr>
                <w:color w:val="0070C0"/>
              </w:rPr>
              <w:t>"m2m:</w:t>
            </w:r>
            <w:r w:rsidRPr="009743EA">
              <w:rPr>
                <w:rFonts w:hint="eastAsia"/>
                <w:color w:val="0070C0"/>
                <w:lang w:eastAsia="ko-KR"/>
              </w:rPr>
              <w:t>uri</w:t>
            </w:r>
            <w:r w:rsidRPr="009743EA">
              <w:rPr>
                <w:color w:val="0070C0"/>
              </w:rPr>
              <w:t>": "</w:t>
            </w:r>
            <w:r w:rsidRPr="009743EA">
              <w:rPr>
                <w:color w:val="0070C0"/>
                <w:lang w:eastAsia="ko-KR"/>
              </w:rPr>
              <w:t>mn-name/accessControlPolicy</w:t>
            </w:r>
            <w:r w:rsidRPr="009743EA">
              <w:rPr>
                <w:color w:val="0070C0"/>
              </w:rPr>
              <w:t>"</w:t>
            </w:r>
          </w:p>
          <w:p w14:paraId="648153C6" w14:textId="77777777" w:rsidR="008B1B88" w:rsidRPr="005A2D7C" w:rsidRDefault="008B1B88" w:rsidP="005C72A8">
            <w:pPr>
              <w:pStyle w:val="TAL"/>
              <w:snapToGrid w:val="0"/>
              <w:ind w:left="284"/>
              <w:rPr>
                <w:color w:val="0070C0"/>
              </w:rPr>
            </w:pPr>
            <w:r w:rsidRPr="009743EA">
              <w:rPr>
                <w:color w:val="0070C0"/>
              </w:rPr>
              <w:t xml:space="preserve">    </w:t>
            </w:r>
            <w:r w:rsidR="006A6968" w:rsidRPr="009743EA">
              <w:rPr>
                <w:color w:val="0070C0"/>
              </w:rPr>
              <w:t xml:space="preserve">    </w:t>
            </w:r>
            <w:r w:rsidRPr="005A2D7C">
              <w:rPr>
                <w:color w:val="0070C0"/>
              </w:rPr>
              <w:t>}</w:t>
            </w:r>
          </w:p>
          <w:p w14:paraId="5077C8CB" w14:textId="77777777" w:rsidR="006A6968" w:rsidRPr="005A2D7C" w:rsidRDefault="006A6968" w:rsidP="005C72A8">
            <w:pPr>
              <w:pStyle w:val="TAL"/>
              <w:snapToGrid w:val="0"/>
              <w:ind w:left="284"/>
              <w:rPr>
                <w:color w:val="0070C0"/>
              </w:rPr>
            </w:pPr>
            <w:r w:rsidRPr="005A2D7C">
              <w:rPr>
                <w:color w:val="0070C0"/>
              </w:rPr>
              <w:t xml:space="preserve">    }</w:t>
            </w:r>
          </w:p>
          <w:p w14:paraId="1E5EE2DF" w14:textId="77777777" w:rsidR="008B1B88" w:rsidRPr="005A2D7C" w:rsidRDefault="008B1B88" w:rsidP="005C72A8">
            <w:pPr>
              <w:pStyle w:val="TAL"/>
              <w:snapToGrid w:val="0"/>
              <w:ind w:left="284"/>
              <w:rPr>
                <w:color w:val="0070C0"/>
              </w:rPr>
            </w:pPr>
            <w:r w:rsidRPr="005A2D7C">
              <w:rPr>
                <w:color w:val="0070C0"/>
              </w:rPr>
              <w:t xml:space="preserve">}  </w:t>
            </w:r>
          </w:p>
          <w:p w14:paraId="393257A9" w14:textId="77777777" w:rsidR="008B1B88" w:rsidRPr="009743EA" w:rsidRDefault="008B1B88" w:rsidP="005C72A8">
            <w:pPr>
              <w:pStyle w:val="TAL"/>
              <w:snapToGrid w:val="0"/>
              <w:ind w:left="284"/>
            </w:pPr>
          </w:p>
        </w:tc>
      </w:tr>
    </w:tbl>
    <w:p w14:paraId="1AA64289" w14:textId="77777777" w:rsidR="008B1B88" w:rsidRPr="005A2D7C" w:rsidRDefault="008B1B88" w:rsidP="008B1B88"/>
    <w:p w14:paraId="77535264" w14:textId="77777777" w:rsidR="008B1B88" w:rsidRPr="009743EA" w:rsidRDefault="008B1B88" w:rsidP="008B1B88">
      <w:pPr>
        <w:pStyle w:val="Heading4"/>
      </w:pPr>
      <w:bookmarkStart w:id="682" w:name="_Toc49420779"/>
      <w:bookmarkStart w:id="683" w:name="_Toc49507593"/>
      <w:bookmarkStart w:id="684" w:name="_Toc49507705"/>
      <w:bookmarkStart w:id="685" w:name="_Toc532286405"/>
      <w:bookmarkStart w:id="686" w:name="_Toc532286541"/>
      <w:bookmarkStart w:id="687" w:name="_Toc46154448"/>
      <w:bookmarkStart w:id="688" w:name="_Toc57298409"/>
      <w:r w:rsidRPr="009743EA">
        <w:lastRenderedPageBreak/>
        <w:t>6.2.12.2</w:t>
      </w:r>
      <w:r w:rsidRPr="009743EA">
        <w:tab/>
        <w:t>API-ACP-RET</w:t>
      </w:r>
      <w:bookmarkEnd w:id="682"/>
      <w:bookmarkEnd w:id="683"/>
      <w:bookmarkEnd w:id="684"/>
      <w:bookmarkEnd w:id="685"/>
      <w:bookmarkEnd w:id="686"/>
      <w:bookmarkEnd w:id="687"/>
      <w:bookmarkEnd w:id="688"/>
    </w:p>
    <w:tbl>
      <w:tblPr>
        <w:tblW w:w="9659" w:type="dxa"/>
        <w:jc w:val="center"/>
        <w:tblLayout w:type="fixed"/>
        <w:tblCellMar>
          <w:left w:w="28" w:type="dxa"/>
        </w:tblCellMar>
        <w:tblLook w:val="0000" w:firstRow="0" w:lastRow="0" w:firstColumn="0" w:lastColumn="0" w:noHBand="0" w:noVBand="0"/>
      </w:tblPr>
      <w:tblGrid>
        <w:gridCol w:w="1286"/>
        <w:gridCol w:w="8373"/>
      </w:tblGrid>
      <w:tr w:rsidR="008B1B88" w:rsidRPr="009743EA" w14:paraId="35BCCCB6"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528CB140" w14:textId="77777777" w:rsidR="008B1B88" w:rsidRPr="009743EA" w:rsidRDefault="008B1B88" w:rsidP="005C72A8">
            <w:pPr>
              <w:pStyle w:val="TAL"/>
              <w:snapToGrid w:val="0"/>
              <w:jc w:val="center"/>
              <w:rPr>
                <w:b/>
              </w:rPr>
            </w:pPr>
            <w:r w:rsidRPr="009743EA">
              <w:rPr>
                <w:b/>
              </w:rPr>
              <w:t>API Id</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7A78C5E1" w14:textId="77777777" w:rsidR="008B1B88" w:rsidRPr="005A2D7C" w:rsidRDefault="008B1B88" w:rsidP="005A2D7C">
            <w:pPr>
              <w:pStyle w:val="TAL"/>
              <w:rPr>
                <w:rFonts w:eastAsia="Calibri Light"/>
              </w:rPr>
            </w:pPr>
            <w:r w:rsidRPr="005A2D7C">
              <w:rPr>
                <w:rFonts w:eastAsia="Calibri Light"/>
              </w:rPr>
              <w:t>API/ACP/RET/001</w:t>
            </w:r>
          </w:p>
          <w:p w14:paraId="064C3C95" w14:textId="77777777" w:rsidR="008B1B88" w:rsidRPr="005A2D7C" w:rsidRDefault="008B1B88" w:rsidP="005A2D7C">
            <w:pPr>
              <w:pStyle w:val="TAL"/>
            </w:pPr>
            <w:r w:rsidRPr="005A2D7C">
              <w:rPr>
                <w:rFonts w:eastAsia="Calibri Light"/>
              </w:rPr>
              <w:t>API/ACP/RET/001_RCN1</w:t>
            </w:r>
          </w:p>
        </w:tc>
      </w:tr>
      <w:tr w:rsidR="008B1B88" w:rsidRPr="009743EA" w14:paraId="6582A2F9"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27063EE1" w14:textId="77777777" w:rsidR="008B1B88" w:rsidRPr="009743EA" w:rsidRDefault="008B1B88" w:rsidP="005C72A8">
            <w:pPr>
              <w:pStyle w:val="TAL"/>
              <w:snapToGrid w:val="0"/>
              <w:jc w:val="center"/>
              <w:rPr>
                <w:b/>
                <w:kern w:val="1"/>
              </w:rPr>
            </w:pPr>
            <w:r w:rsidRPr="009743EA">
              <w:rPr>
                <w:b/>
                <w:kern w:val="1"/>
              </w:rPr>
              <w:t>API Name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A712A2" w14:textId="77777777" w:rsidR="008B1B88" w:rsidRPr="005A2D7C" w:rsidRDefault="008B1B88" w:rsidP="005A2D7C">
            <w:pPr>
              <w:pStyle w:val="TAL"/>
              <w:rPr>
                <w:rFonts w:eastAsia="Calibri Light"/>
              </w:rPr>
            </w:pPr>
            <w:r w:rsidRPr="005A2D7C">
              <w:rPr>
                <w:rFonts w:eastAsia="Calibri Light"/>
              </w:rPr>
              <w:t xml:space="preserve">&lt;accessControlPolicy&gt; resource RETRIEVE with </w:t>
            </w:r>
            <w:r w:rsidR="00984FEF" w:rsidRPr="005A2D7C">
              <w:rPr>
                <w:rFonts w:eastAsia="Calibri Light"/>
              </w:rPr>
              <w:t>resultContent</w:t>
            </w:r>
            <w:r w:rsidRPr="005A2D7C">
              <w:rPr>
                <w:rFonts w:eastAsia="Calibri Light"/>
              </w:rPr>
              <w:t xml:space="preserve"> parameter</w:t>
            </w:r>
          </w:p>
        </w:tc>
      </w:tr>
      <w:tr w:rsidR="008B1B88" w:rsidRPr="009743EA" w14:paraId="0F43942D" w14:textId="77777777" w:rsidTr="005A2D7C">
        <w:trPr>
          <w:jc w:val="center"/>
        </w:trPr>
        <w:tc>
          <w:tcPr>
            <w:tcW w:w="1286" w:type="dxa"/>
            <w:tcBorders>
              <w:top w:val="single" w:sz="4" w:space="0" w:color="000000"/>
              <w:left w:val="single" w:sz="4" w:space="0" w:color="000000"/>
              <w:bottom w:val="single" w:sz="4" w:space="0" w:color="000000"/>
            </w:tcBorders>
            <w:shd w:val="clear" w:color="auto" w:fill="E7E6E6"/>
          </w:tcPr>
          <w:p w14:paraId="5FB3074B" w14:textId="77777777" w:rsidR="008B1B88" w:rsidRPr="009743EA" w:rsidRDefault="008B1B88" w:rsidP="005C72A8">
            <w:pPr>
              <w:pStyle w:val="TAL"/>
              <w:snapToGrid w:val="0"/>
              <w:jc w:val="center"/>
              <w:rPr>
                <w:b/>
                <w:kern w:val="1"/>
              </w:rPr>
            </w:pPr>
            <w:r w:rsidRPr="009743EA">
              <w:rPr>
                <w:b/>
                <w:kern w:val="1"/>
              </w:rPr>
              <w:t>Target Resource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722BA41B" w14:textId="77777777" w:rsidR="008B1B88" w:rsidRPr="005A2D7C" w:rsidRDefault="008B1B88" w:rsidP="005A2D7C">
            <w:pPr>
              <w:pStyle w:val="TAL"/>
              <w:rPr>
                <w:rFonts w:eastAsia="Calibri Light"/>
              </w:rPr>
            </w:pPr>
            <w:r w:rsidRPr="005A2D7C">
              <w:rPr>
                <w:rFonts w:eastAsia="Calibri Light"/>
              </w:rPr>
              <w:t>&lt;CSEBase&gt; of the requested &lt;accessControlPolicy&gt; resource</w:t>
            </w:r>
          </w:p>
        </w:tc>
      </w:tr>
      <w:tr w:rsidR="008B1B88" w:rsidRPr="009743EA" w14:paraId="01D28A0D"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2E983946" w14:textId="77777777" w:rsidR="008B1B88" w:rsidRPr="009743EA" w:rsidRDefault="008B1B88" w:rsidP="005C72A8">
            <w:pPr>
              <w:pStyle w:val="TAL"/>
              <w:snapToGrid w:val="0"/>
              <w:jc w:val="center"/>
              <w:rPr>
                <w:b/>
                <w:kern w:val="1"/>
              </w:rPr>
            </w:pPr>
          </w:p>
          <w:p w14:paraId="20D9EB61" w14:textId="77777777" w:rsidR="008B1B88" w:rsidRPr="009743EA" w:rsidRDefault="008B1B88" w:rsidP="005C72A8">
            <w:pPr>
              <w:pStyle w:val="TAL"/>
              <w:snapToGrid w:val="0"/>
              <w:jc w:val="center"/>
              <w:rPr>
                <w:b/>
                <w:kern w:val="1"/>
              </w:rPr>
            </w:pPr>
            <w:r w:rsidRPr="009743EA">
              <w:rPr>
                <w:b/>
                <w:kern w:val="1"/>
              </w:rPr>
              <w:t>Description</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63279D83" w14:textId="77777777" w:rsidR="008B1B88" w:rsidRPr="005A2D7C" w:rsidRDefault="008B1B88" w:rsidP="005A2D7C">
            <w:pPr>
              <w:pStyle w:val="TAL"/>
              <w:rPr>
                <w:rFonts w:eastAsia="Calibri Light"/>
              </w:rPr>
            </w:pPr>
            <w:r w:rsidRPr="005A2D7C">
              <w:t>The interface is used to send a &lt;</w:t>
            </w:r>
            <w:r w:rsidRPr="005A2D7C">
              <w:rPr>
                <w:rFonts w:eastAsia="Calibri Light"/>
              </w:rPr>
              <w:t>accessControlPolicy</w:t>
            </w:r>
            <w:r w:rsidRPr="005A2D7C">
              <w:t xml:space="preserve">&gt; </w:t>
            </w:r>
            <w:r w:rsidRPr="005A2D7C">
              <w:rPr>
                <w:rFonts w:eastAsia="Calibri Light"/>
              </w:rPr>
              <w:t>RETRIEVE</w:t>
            </w:r>
            <w:r w:rsidRPr="005A2D7C">
              <w:t xml:space="preserve"> request attached with </w:t>
            </w:r>
            <w:r w:rsidR="00984FEF" w:rsidRPr="005A2D7C">
              <w:t>resultContent</w:t>
            </w:r>
            <w:r w:rsidRPr="005A2D7C">
              <w:t xml:space="preserve"> set to 1 to the Registrar CSE and sends back a response</w:t>
            </w:r>
            <w:r w:rsidR="008E2B7F" w:rsidRPr="009743EA">
              <w:t>.</w:t>
            </w:r>
          </w:p>
        </w:tc>
      </w:tr>
      <w:tr w:rsidR="008B1B88" w:rsidRPr="009743EA" w14:paraId="7114D36D"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0506D7F0" w14:textId="77777777" w:rsidR="008B1B88" w:rsidRPr="009743EA" w:rsidRDefault="008B1B88" w:rsidP="005C72A8">
            <w:pPr>
              <w:pStyle w:val="TAL"/>
              <w:snapToGrid w:val="0"/>
              <w:jc w:val="center"/>
              <w:rPr>
                <w:b/>
                <w:kern w:val="1"/>
              </w:rPr>
            </w:pPr>
          </w:p>
          <w:p w14:paraId="7296C30A" w14:textId="77777777" w:rsidR="008B1B88" w:rsidRPr="009743EA" w:rsidRDefault="008B1B88" w:rsidP="005C72A8">
            <w:pPr>
              <w:pStyle w:val="TAL"/>
              <w:snapToGrid w:val="0"/>
              <w:jc w:val="center"/>
              <w:rPr>
                <w:b/>
                <w:kern w:val="1"/>
              </w:rPr>
            </w:pPr>
          </w:p>
          <w:p w14:paraId="1CC557F4" w14:textId="77777777" w:rsidR="008B1B88" w:rsidRPr="009743EA" w:rsidRDefault="008B1B88" w:rsidP="005C72A8">
            <w:pPr>
              <w:pStyle w:val="TAL"/>
              <w:snapToGrid w:val="0"/>
              <w:jc w:val="center"/>
              <w:rPr>
                <w:b/>
                <w:kern w:val="1"/>
              </w:rPr>
            </w:pPr>
          </w:p>
          <w:p w14:paraId="59CBE39C" w14:textId="77777777" w:rsidR="008B1B88" w:rsidRPr="009743EA" w:rsidRDefault="008B1B88" w:rsidP="005C72A8">
            <w:pPr>
              <w:pStyle w:val="TAL"/>
              <w:snapToGrid w:val="0"/>
              <w:jc w:val="center"/>
              <w:rPr>
                <w:b/>
                <w:kern w:val="1"/>
              </w:rPr>
            </w:pPr>
          </w:p>
          <w:p w14:paraId="7DE7CBCF" w14:textId="77777777" w:rsidR="008B1B88" w:rsidRPr="009743EA" w:rsidRDefault="008B1B88" w:rsidP="005C72A8">
            <w:pPr>
              <w:pStyle w:val="TAL"/>
              <w:snapToGrid w:val="0"/>
              <w:jc w:val="center"/>
              <w:rPr>
                <w:b/>
                <w:kern w:val="1"/>
              </w:rPr>
            </w:pPr>
            <w:r w:rsidRPr="009743EA">
              <w:rPr>
                <w:b/>
                <w:kern w:val="1"/>
              </w:rPr>
              <w:t>Resource Structure before Sending Request</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4082B2DE" w14:textId="670337BA" w:rsidR="008B1B88" w:rsidRPr="009743EA" w:rsidRDefault="00654563" w:rsidP="005A2D7C">
            <w:pPr>
              <w:pStyle w:val="FL"/>
              <w:rPr>
                <w:lang w:eastAsia="ko-KR"/>
              </w:rPr>
            </w:pPr>
            <w:r>
              <w:rPr>
                <w:rFonts w:eastAsia="Calibri"/>
                <w:color w:val="000000"/>
                <w:sz w:val="24"/>
                <w:szCs w:val="24"/>
              </w:rPr>
            </w:r>
            <w:r>
              <w:rPr>
                <w:rFonts w:eastAsia="Calibri"/>
                <w:color w:val="000000"/>
                <w:sz w:val="24"/>
                <w:szCs w:val="24"/>
              </w:rPr>
              <w:pict w14:anchorId="7E6E1874">
                <v:group id="_x0000_s1276" style="width:158.8pt;height:89.5pt;mso-position-horizontal-relative:char;mso-position-vertical-relative:line" coordsize="20169,11364">
                  <v:rect id="직사각형 2" o:spid="_x0000_s1277" style="position:absolute;width:11683;height:3652;visibility:visible;v-text-anchor:middle" filled="f">
                    <v:textbox inset="0,0,0,0">
                      <w:txbxContent>
                        <w:p w14:paraId="18312A67" w14:textId="77777777" w:rsidR="004A00AF" w:rsidRDefault="004A00AF" w:rsidP="008B1B88">
                          <w:pPr>
                            <w:pStyle w:val="NormalWeb"/>
                            <w:wordWrap w:val="0"/>
                            <w:spacing w:after="0"/>
                            <w:jc w:val="center"/>
                            <w:rPr>
                              <w:b/>
                              <w:bCs/>
                              <w:color w:val="000000"/>
                              <w:kern w:val="24"/>
                              <w:sz w:val="20"/>
                              <w:szCs w:val="20"/>
                            </w:rPr>
                          </w:pPr>
                          <w:r w:rsidRPr="003B3A03">
                            <w:rPr>
                              <w:b/>
                              <w:bCs/>
                              <w:color w:val="000000"/>
                              <w:kern w:val="24"/>
                              <w:sz w:val="20"/>
                              <w:szCs w:val="20"/>
                            </w:rPr>
                            <w:t>mn</w:t>
                          </w:r>
                          <w:r>
                            <w:rPr>
                              <w:b/>
                              <w:bCs/>
                              <w:color w:val="000000"/>
                              <w:kern w:val="24"/>
                              <w:sz w:val="20"/>
                              <w:szCs w:val="20"/>
                            </w:rPr>
                            <w:t>-name</w:t>
                          </w:r>
                        </w:p>
                        <w:p w14:paraId="31347468" w14:textId="77777777" w:rsidR="004A00AF" w:rsidRDefault="004A00AF" w:rsidP="008B1B88">
                          <w:pPr>
                            <w:pStyle w:val="NormalWeb"/>
                            <w:wordWrap w:val="0"/>
                            <w:spacing w:after="0"/>
                            <w:jc w:val="center"/>
                          </w:pPr>
                          <w:r>
                            <w:rPr>
                              <w:b/>
                              <w:bCs/>
                              <w:color w:val="000000"/>
                              <w:kern w:val="24"/>
                              <w:sz w:val="20"/>
                              <w:szCs w:val="20"/>
                            </w:rPr>
                            <w:t>(CSEBase)</w:t>
                          </w:r>
                        </w:p>
                      </w:txbxContent>
                    </v:textbox>
                  </v:rect>
                  <v:line id="직선 연결선 3" o:spid="_x0000_s1278" style="position:absolute;flip:x;visibility:visible" from="5842,3758" to="5842,6235" o:connectortype="straight" strokeweight=".5pt">
                    <v:stroke joinstyle="miter"/>
                  </v:line>
                  <v:rect id="직사각형 4" o:spid="_x0000_s1279" style="position:absolute;left:7905;top:4996;width:12264;height:2530;visibility:visible;v-text-anchor:middle" filled="f">
                    <v:textbox inset="0,0,0,0">
                      <w:txbxContent>
                        <w:p w14:paraId="113F750C" w14:textId="77777777" w:rsidR="004A00AF" w:rsidRDefault="004A00AF" w:rsidP="008B1B88">
                          <w:pPr>
                            <w:pStyle w:val="NormalWeb"/>
                            <w:wordWrap w:val="0"/>
                            <w:spacing w:after="0"/>
                            <w:jc w:val="center"/>
                            <w:rPr>
                              <w:b/>
                              <w:bCs/>
                              <w:color w:val="000000"/>
                              <w:kern w:val="24"/>
                              <w:sz w:val="18"/>
                              <w:szCs w:val="18"/>
                            </w:rPr>
                          </w:pPr>
                          <w:r>
                            <w:rPr>
                              <w:b/>
                              <w:bCs/>
                              <w:color w:val="000000"/>
                              <w:kern w:val="24"/>
                              <w:sz w:val="18"/>
                              <w:szCs w:val="18"/>
                            </w:rPr>
                            <w:t>ae</w:t>
                          </w:r>
                          <w:r w:rsidRPr="003B3A03">
                            <w:rPr>
                              <w:b/>
                              <w:bCs/>
                              <w:color w:val="000000"/>
                              <w:kern w:val="24"/>
                              <w:sz w:val="18"/>
                              <w:szCs w:val="18"/>
                            </w:rPr>
                            <w:t xml:space="preserve">_sensor </w:t>
                          </w:r>
                        </w:p>
                        <w:p w14:paraId="4A79F60C" w14:textId="77777777" w:rsidR="004A00AF" w:rsidRDefault="004A00AF" w:rsidP="008B1B88">
                          <w:pPr>
                            <w:pStyle w:val="NormalWeb"/>
                            <w:wordWrap w:val="0"/>
                            <w:spacing w:after="0"/>
                            <w:jc w:val="center"/>
                          </w:pPr>
                          <w:r w:rsidRPr="003B3A03">
                            <w:rPr>
                              <w:b/>
                              <w:bCs/>
                              <w:color w:val="000000"/>
                              <w:kern w:val="24"/>
                              <w:sz w:val="18"/>
                              <w:szCs w:val="18"/>
                            </w:rPr>
                            <w:t>(AE)</w:t>
                          </w:r>
                        </w:p>
                      </w:txbxContent>
                    </v:textbox>
                  </v:rect>
                  <v:line id="직선 연결선 5" o:spid="_x0000_s1280" style="position:absolute;visibility:visible" from="5842,6235" to="7905,6251" o:connectortype="straight" strokeweight=".5pt">
                    <v:stroke joinstyle="miter"/>
                  </v:line>
                  <v:line id="직선 연결선 6" o:spid="_x0000_s1281" style="position:absolute;visibility:visible" from="5842,6251" to="5842,10073" o:connectortype="straight" strokeweight=".5pt">
                    <v:stroke joinstyle="miter"/>
                  </v:line>
                  <v:rect id="직사각형 8" o:spid="_x0000_s1282" style="position:absolute;left:7905;top:8834;width:12264;height:2530;visibility:visible;v-text-anchor:middle" filled="f">
                    <v:textbox inset="0,0,0,0">
                      <w:txbxContent>
                        <w:p w14:paraId="284BA2A5" w14:textId="77777777" w:rsidR="004A00AF" w:rsidRDefault="004A00AF" w:rsidP="008B1B88">
                          <w:pPr>
                            <w:pStyle w:val="NormalWeb"/>
                            <w:wordWrap w:val="0"/>
                            <w:spacing w:after="0"/>
                            <w:jc w:val="center"/>
                          </w:pPr>
                          <w:r w:rsidRPr="003B3A03">
                            <w:rPr>
                              <w:b/>
                              <w:bCs/>
                              <w:color w:val="000000"/>
                              <w:kern w:val="24"/>
                              <w:sz w:val="18"/>
                              <w:szCs w:val="18"/>
                            </w:rPr>
                            <w:t>accessControlPolicy</w:t>
                          </w:r>
                        </w:p>
                      </w:txbxContent>
                    </v:textbox>
                  </v:rect>
                  <v:line id="직선 연결선 9" o:spid="_x0000_s1283" style="position:absolute;visibility:visible" from="5842,10057" to="7905,10073" o:connectortype="straight" strokeweight=".5pt">
                    <v:stroke joinstyle="miter"/>
                  </v:line>
                  <w10:wrap type="none"/>
                  <w10:anchorlock/>
                </v:group>
              </w:pict>
            </w:r>
          </w:p>
        </w:tc>
      </w:tr>
      <w:tr w:rsidR="008B1B88" w:rsidRPr="009743EA" w14:paraId="50B66185"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46FFE233" w14:textId="77777777" w:rsidR="008B1B88" w:rsidRPr="009743EA" w:rsidRDefault="008B1B88" w:rsidP="005C72A8">
            <w:pPr>
              <w:pStyle w:val="TAL"/>
              <w:snapToGrid w:val="0"/>
              <w:jc w:val="center"/>
              <w:rPr>
                <w:b/>
                <w:kern w:val="1"/>
              </w:rPr>
            </w:pPr>
          </w:p>
          <w:p w14:paraId="6195A40E" w14:textId="77777777" w:rsidR="008B1B88" w:rsidRPr="009743EA" w:rsidRDefault="008B1B88" w:rsidP="005C72A8">
            <w:pPr>
              <w:pStyle w:val="TAL"/>
              <w:snapToGrid w:val="0"/>
              <w:jc w:val="center"/>
              <w:rPr>
                <w:b/>
                <w:kern w:val="1"/>
              </w:rPr>
            </w:pPr>
          </w:p>
          <w:p w14:paraId="44C38BA5" w14:textId="77777777" w:rsidR="008B1B88" w:rsidRPr="009743EA" w:rsidRDefault="008B1B88" w:rsidP="005C72A8">
            <w:pPr>
              <w:pStyle w:val="TAL"/>
              <w:snapToGrid w:val="0"/>
              <w:jc w:val="center"/>
              <w:rPr>
                <w:b/>
                <w:kern w:val="1"/>
              </w:rPr>
            </w:pPr>
          </w:p>
          <w:p w14:paraId="1CD11BA0" w14:textId="77777777" w:rsidR="008B1B88" w:rsidRPr="009743EA" w:rsidRDefault="008B1B88" w:rsidP="005C72A8">
            <w:pPr>
              <w:pStyle w:val="TAL"/>
              <w:snapToGrid w:val="0"/>
              <w:jc w:val="center"/>
              <w:rPr>
                <w:b/>
                <w:kern w:val="1"/>
              </w:rPr>
            </w:pPr>
          </w:p>
          <w:p w14:paraId="1D1D8512" w14:textId="77777777" w:rsidR="008B1B88" w:rsidRPr="009743EA" w:rsidRDefault="008B1B88" w:rsidP="005C72A8">
            <w:pPr>
              <w:pStyle w:val="TAL"/>
              <w:snapToGrid w:val="0"/>
              <w:jc w:val="center"/>
              <w:rPr>
                <w:b/>
                <w:kern w:val="1"/>
              </w:rPr>
            </w:pPr>
          </w:p>
          <w:p w14:paraId="1086C302" w14:textId="77777777" w:rsidR="008B1B88" w:rsidRPr="009743EA" w:rsidRDefault="008B1B88" w:rsidP="005C72A8">
            <w:pPr>
              <w:pStyle w:val="TAL"/>
              <w:snapToGrid w:val="0"/>
              <w:jc w:val="center"/>
              <w:rPr>
                <w:b/>
                <w:kern w:val="1"/>
              </w:rPr>
            </w:pPr>
            <w:r w:rsidRPr="009743EA">
              <w:rPr>
                <w:b/>
                <w:kern w:val="1"/>
              </w:rPr>
              <w:t>Call Flow</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1CF3D16F" w14:textId="017DD2C2" w:rsidR="008B1B88" w:rsidRPr="009743EA" w:rsidRDefault="00654563" w:rsidP="005A2D7C">
            <w:pPr>
              <w:pStyle w:val="FL"/>
              <w:rPr>
                <w:color w:val="000000"/>
              </w:rPr>
            </w:pPr>
            <w:r>
              <w:rPr>
                <w:sz w:val="18"/>
              </w:rPr>
            </w:r>
            <w:r>
              <w:rPr>
                <w:sz w:val="18"/>
              </w:rPr>
              <w:pict w14:anchorId="60AD1180">
                <v:group id="_x0000_s1187" style="width:261pt;height:133.25pt;mso-position-horizontal-relative:char;mso-position-vertical-relative:line" coordsize="33147,16922">
                  <v:roundrect id="모서리가 둥근 직사각형 2" o:spid="_x0000_s1188" style="position:absolute;width:9398;height:6810;visibility:visible;v-text-anchor:middle" arcsize="10923f" fillcolor="#5b9bd5" strokecolor="#d9d9d9" strokeweight=".5pt">
                    <v:stroke joinstyle="miter"/>
                    <v:textbox>
                      <w:txbxContent>
                        <w:p w14:paraId="5F8BF246" w14:textId="77777777" w:rsidR="004A00AF" w:rsidRPr="00B658BD" w:rsidRDefault="004A00AF" w:rsidP="008B1B88">
                          <w:pPr>
                            <w:pStyle w:val="NormalWeb"/>
                            <w:wordWrap w:val="0"/>
                            <w:spacing w:after="0"/>
                            <w:jc w:val="center"/>
                            <w:rPr>
                              <w:rFonts w:ascii="Malgun Gothic" w:hAnsi="Malgun Gothic"/>
                              <w:color w:val="FFFFFF"/>
                              <w:kern w:val="24"/>
                              <w:sz w:val="10"/>
                              <w:szCs w:val="10"/>
                            </w:rPr>
                          </w:pPr>
                        </w:p>
                        <w:p w14:paraId="16DA40AC" w14:textId="77777777" w:rsidR="004A00AF" w:rsidRPr="00B658BD" w:rsidRDefault="004A00AF" w:rsidP="008B1B88">
                          <w:pPr>
                            <w:pStyle w:val="NormalWeb"/>
                            <w:wordWrap w:val="0"/>
                            <w:spacing w:after="0"/>
                            <w:jc w:val="center"/>
                            <w:rPr>
                              <w:sz w:val="36"/>
                            </w:rPr>
                          </w:pPr>
                          <w:r w:rsidRPr="00B658BD">
                            <w:rPr>
                              <w:rFonts w:ascii="Malgun Gothic" w:hAnsi="Malgun Gothic" w:hint="eastAsia"/>
                              <w:color w:val="FFFFFF"/>
                              <w:kern w:val="24"/>
                              <w:szCs w:val="19"/>
                            </w:rPr>
                            <w:t>originator</w:t>
                          </w:r>
                        </w:p>
                      </w:txbxContent>
                    </v:textbox>
                  </v:roundrect>
                  <v:line id="직선 연결선 3" o:spid="_x0000_s1189" style="position:absolute;visibility:visible" from="4826,6810" to="4826,16922" o:connectortype="straight" strokecolor="windowText" strokeweight=".5pt">
                    <v:stroke dashstyle="longDash" joinstyle="miter"/>
                  </v:line>
                  <v:shape id="직선 화살표 연결선 4" o:spid="_x0000_s1190" type="#_x0000_t32" style="position:absolute;left:5524;top:10810;width:22082;height:32;visibility:visible" o:connectortype="straight" strokecolor="#5b9bd5" strokeweight="1.5pt">
                    <v:stroke endarrow="block" endarrowlength="long" joinstyle="miter" endcap="round"/>
                  </v:shape>
                  <v:shape id="TextBox 36" o:spid="_x0000_s1191" type="#_x0000_t202" style="position:absolute;left:8337;top:8938;width:16459;height:2451;visibility:visible" filled="f" stroked="f">
                    <v:textbox style="mso-fit-shape-to-text:t">
                      <w:txbxContent>
                        <w:p w14:paraId="02A96DEE" w14:textId="77777777" w:rsidR="004A00AF" w:rsidRDefault="004A00AF" w:rsidP="008B1B88">
                          <w:pPr>
                            <w:pStyle w:val="NormalWeb"/>
                            <w:wordWrap w:val="0"/>
                            <w:spacing w:after="0"/>
                          </w:pPr>
                          <w:r w:rsidRPr="00B658BD">
                            <w:rPr>
                              <w:rFonts w:ascii="Malgun Gothic" w:hAnsi="Malgun Gothic" w:hint="eastAsia"/>
                              <w:color w:val="5B9BD5"/>
                              <w:kern w:val="24"/>
                              <w:sz w:val="14"/>
                              <w:szCs w:val="14"/>
                            </w:rPr>
                            <w:t>a</w:t>
                          </w:r>
                          <w:r>
                            <w:rPr>
                              <w:rFonts w:ascii="Malgun Gothic" w:hAnsi="Malgun Gothic" w:hint="eastAsia"/>
                              <w:color w:val="5B9BD5"/>
                              <w:kern w:val="24"/>
                              <w:sz w:val="14"/>
                              <w:szCs w:val="14"/>
                            </w:rPr>
                            <w:t xml:space="preserve">ccessControlPolicy </w:t>
                          </w:r>
                          <w:r>
                            <w:rPr>
                              <w:rFonts w:ascii="Malgun Gothic" w:hAnsi="Malgun Gothic"/>
                              <w:color w:val="5B9BD5"/>
                              <w:kern w:val="24"/>
                              <w:sz w:val="14"/>
                              <w:szCs w:val="14"/>
                            </w:rPr>
                            <w:t>retrieve</w:t>
                          </w:r>
                          <w:r w:rsidRPr="00B658BD">
                            <w:rPr>
                              <w:rFonts w:ascii="Malgun Gothic" w:hAnsi="Malgun Gothic" w:hint="eastAsia"/>
                              <w:color w:val="5B9BD5"/>
                              <w:kern w:val="24"/>
                              <w:sz w:val="14"/>
                              <w:szCs w:val="14"/>
                            </w:rPr>
                            <w:t xml:space="preserve"> request</w:t>
                          </w:r>
                        </w:p>
                      </w:txbxContent>
                    </v:textbox>
                  </v:shape>
                  <v:shape id="TextBox 37" o:spid="_x0000_s1192" type="#_x0000_t202" style="position:absolute;left:14382;top:12889;width:6160;height:2452;visibility:visible" filled="f" stroked="f">
                    <v:textbox style="mso-fit-shape-to-text:t">
                      <w:txbxContent>
                        <w:p w14:paraId="26DFA015" w14:textId="77777777" w:rsidR="004A00AF" w:rsidRDefault="004A00AF" w:rsidP="008B1B88">
                          <w:pPr>
                            <w:pStyle w:val="NormalWeb"/>
                            <w:wordWrap w:val="0"/>
                            <w:spacing w:after="0"/>
                          </w:pPr>
                          <w:r w:rsidRPr="00B658BD">
                            <w:rPr>
                              <w:rFonts w:ascii="Malgun Gothic" w:hAnsi="Malgun Gothic" w:hint="eastAsia"/>
                              <w:color w:val="5B9BD5"/>
                              <w:kern w:val="24"/>
                              <w:sz w:val="14"/>
                              <w:szCs w:val="14"/>
                            </w:rPr>
                            <w:t>Response</w:t>
                          </w:r>
                        </w:p>
                      </w:txbxContent>
                    </v:textbox>
                  </v:shape>
                  <v:shape id="직선 화살표 연결선 7" o:spid="_x0000_s1193" type="#_x0000_t32" style="position:absolute;left:5873;top:14636;width:21733;height:64;flip:x y;visibility:visible" o:connectortype="straight" strokecolor="#5b9bd5" strokeweight="1.5pt">
                    <v:stroke endarrow="block" endarrowlength="long" joinstyle="miter" endcap="round"/>
                  </v:shape>
                  <v:roundrect id="모서리가 둥근 직사각형 8" o:spid="_x0000_s1194" style="position:absolute;left:23749;width:9398;height:6810;visibility:visible;v-text-anchor:middle" arcsize="10923f" fillcolor="#5b9bd5" strokecolor="#d9d9d9" strokeweight=".5pt">
                    <v:stroke joinstyle="miter"/>
                    <v:textbox>
                      <w:txbxContent>
                        <w:p w14:paraId="4BD0EF0B" w14:textId="77777777" w:rsidR="004A00AF" w:rsidRPr="00B658BD" w:rsidRDefault="004A00AF" w:rsidP="008B1B88">
                          <w:pPr>
                            <w:pStyle w:val="NormalWeb"/>
                            <w:wordWrap w:val="0"/>
                            <w:spacing w:after="0"/>
                            <w:jc w:val="center"/>
                            <w:rPr>
                              <w:rFonts w:ascii="Malgun Gothic" w:hAnsi="Malgun Gothic"/>
                              <w:color w:val="FFFFFF"/>
                              <w:kern w:val="24"/>
                              <w:sz w:val="10"/>
                            </w:rPr>
                          </w:pPr>
                        </w:p>
                        <w:p w14:paraId="296F681E" w14:textId="77777777" w:rsidR="004A00AF" w:rsidRPr="00B658BD" w:rsidRDefault="004A00AF" w:rsidP="008B1B88">
                          <w:pPr>
                            <w:pStyle w:val="NormalWeb"/>
                            <w:wordWrap w:val="0"/>
                            <w:spacing w:after="0"/>
                            <w:jc w:val="center"/>
                          </w:pPr>
                          <w:r w:rsidRPr="00B658BD">
                            <w:rPr>
                              <w:rFonts w:ascii="Malgun Gothic" w:hAnsi="Malgun Gothic" w:hint="eastAsia"/>
                              <w:color w:val="FFFFFF"/>
                              <w:kern w:val="24"/>
                            </w:rPr>
                            <w:t>mn</w:t>
                          </w:r>
                          <w:r w:rsidRPr="00B658BD">
                            <w:rPr>
                              <w:rFonts w:ascii="Malgun Gothic" w:hAnsi="Malgun Gothic"/>
                              <w:color w:val="FFFFFF"/>
                              <w:kern w:val="24"/>
                            </w:rPr>
                            <w:t>-name</w:t>
                          </w:r>
                        </w:p>
                      </w:txbxContent>
                    </v:textbox>
                  </v:roundrect>
                  <v:line id="직선 연결선 9" o:spid="_x0000_s1195" style="position:absolute;visibility:visible" from="28575,6810" to="28575,16922" o:connectortype="straight" strokecolor="windowText" strokeweight=".5pt">
                    <v:stroke dashstyle="longDash" joinstyle="miter"/>
                  </v:line>
                  <w10:wrap type="none"/>
                  <w10:anchorlock/>
                </v:group>
              </w:pict>
            </w:r>
          </w:p>
        </w:tc>
      </w:tr>
      <w:tr w:rsidR="008B1B88" w:rsidRPr="009743EA" w14:paraId="2F79FB2B"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7FC80F1E" w14:textId="77777777" w:rsidR="008B1B88" w:rsidRPr="009743EA" w:rsidRDefault="008B1B88" w:rsidP="005C72A8">
            <w:pPr>
              <w:pStyle w:val="TAL"/>
              <w:snapToGrid w:val="0"/>
              <w:jc w:val="center"/>
              <w:rPr>
                <w:b/>
                <w:kern w:val="1"/>
              </w:rPr>
            </w:pPr>
          </w:p>
          <w:p w14:paraId="38F8F001" w14:textId="77777777" w:rsidR="008B1B88" w:rsidRPr="009743EA" w:rsidRDefault="008B1B88" w:rsidP="005C72A8">
            <w:pPr>
              <w:pStyle w:val="TAL"/>
              <w:snapToGrid w:val="0"/>
              <w:jc w:val="center"/>
              <w:rPr>
                <w:b/>
                <w:kern w:val="1"/>
              </w:rPr>
            </w:pPr>
          </w:p>
          <w:p w14:paraId="411C24D0" w14:textId="77777777" w:rsidR="008B1B88" w:rsidRPr="009743EA" w:rsidRDefault="008B1B88" w:rsidP="005C72A8">
            <w:pPr>
              <w:pStyle w:val="TAL"/>
              <w:snapToGrid w:val="0"/>
              <w:jc w:val="center"/>
              <w:rPr>
                <w:b/>
                <w:kern w:val="1"/>
              </w:rPr>
            </w:pPr>
            <w:r w:rsidRPr="009743EA">
              <w:rPr>
                <w:b/>
                <w:kern w:val="1"/>
              </w:rPr>
              <w:t>HTTP Header Information</w:t>
            </w:r>
          </w:p>
          <w:p w14:paraId="6FBD2038" w14:textId="77777777" w:rsidR="008B1B88" w:rsidRPr="009743EA" w:rsidRDefault="008B1B88" w:rsidP="005C72A8">
            <w:pPr>
              <w:pStyle w:val="TAL"/>
              <w:snapToGrid w:val="0"/>
              <w:jc w:val="center"/>
              <w:rPr>
                <w:b/>
                <w:kern w:val="1"/>
              </w:rPr>
            </w:pPr>
          </w:p>
          <w:p w14:paraId="4589EA52" w14:textId="77777777" w:rsidR="00FE3B5F" w:rsidRPr="009743EA" w:rsidRDefault="00FE3B5F" w:rsidP="005C72A8">
            <w:pPr>
              <w:pStyle w:val="TAL"/>
              <w:snapToGrid w:val="0"/>
              <w:jc w:val="center"/>
              <w:rPr>
                <w:b/>
                <w:kern w:val="1"/>
              </w:rPr>
            </w:pPr>
          </w:p>
          <w:p w14:paraId="56EF2DDE" w14:textId="77777777" w:rsidR="008B1B88" w:rsidRPr="009743EA" w:rsidRDefault="008B1B88" w:rsidP="008E2B7F">
            <w:pPr>
              <w:pStyle w:val="TAL"/>
              <w:snapToGrid w:val="0"/>
              <w:jc w:val="center"/>
              <w:rPr>
                <w:b/>
                <w:kern w:val="1"/>
              </w:rP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30BF94EF" w14:textId="77777777" w:rsidR="008B1B88" w:rsidRPr="009743EA" w:rsidRDefault="008B1B88" w:rsidP="005C72A8">
            <w:pPr>
              <w:pStyle w:val="TAL"/>
              <w:snapToGrid w:val="0"/>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01"/>
              <w:gridCol w:w="4359"/>
            </w:tblGrid>
            <w:tr w:rsidR="008B1B88" w:rsidRPr="009743EA" w14:paraId="477258BB" w14:textId="77777777" w:rsidTr="005A2D7C">
              <w:trPr>
                <w:jc w:val="center"/>
              </w:trPr>
              <w:tc>
                <w:tcPr>
                  <w:tcW w:w="1501" w:type="dxa"/>
                  <w:shd w:val="clear" w:color="auto" w:fill="9CC2E5"/>
                </w:tcPr>
                <w:p w14:paraId="40C17542" w14:textId="77777777" w:rsidR="008B1B88" w:rsidRPr="009743EA" w:rsidRDefault="008B1B88" w:rsidP="005C72A8">
                  <w:pPr>
                    <w:pStyle w:val="TAL"/>
                    <w:snapToGrid w:val="0"/>
                    <w:jc w:val="center"/>
                    <w:rPr>
                      <w:rFonts w:eastAsia="Calibri"/>
                      <w:b/>
                      <w:szCs w:val="22"/>
                    </w:rPr>
                  </w:pPr>
                  <w:r w:rsidRPr="009743EA">
                    <w:rPr>
                      <w:rFonts w:eastAsia="Calibri"/>
                      <w:b/>
                      <w:szCs w:val="22"/>
                    </w:rPr>
                    <w:t>Header</w:t>
                  </w:r>
                </w:p>
              </w:tc>
              <w:tc>
                <w:tcPr>
                  <w:tcW w:w="4359" w:type="dxa"/>
                  <w:shd w:val="clear" w:color="auto" w:fill="9CC2E5"/>
                </w:tcPr>
                <w:p w14:paraId="58BC360C" w14:textId="77777777" w:rsidR="008B1B88" w:rsidRPr="009743EA" w:rsidRDefault="008B1B88" w:rsidP="005C72A8">
                  <w:pPr>
                    <w:pStyle w:val="TAL"/>
                    <w:snapToGrid w:val="0"/>
                    <w:jc w:val="center"/>
                    <w:rPr>
                      <w:rFonts w:eastAsia="Calibri"/>
                      <w:b/>
                      <w:szCs w:val="22"/>
                    </w:rPr>
                  </w:pPr>
                  <w:r w:rsidRPr="009743EA">
                    <w:rPr>
                      <w:rFonts w:eastAsia="Calibri"/>
                      <w:b/>
                      <w:szCs w:val="22"/>
                    </w:rPr>
                    <w:t>Value</w:t>
                  </w:r>
                </w:p>
              </w:tc>
            </w:tr>
            <w:tr w:rsidR="008B1B88" w:rsidRPr="009743EA" w14:paraId="22674028" w14:textId="77777777" w:rsidTr="005A2D7C">
              <w:trPr>
                <w:jc w:val="center"/>
              </w:trPr>
              <w:tc>
                <w:tcPr>
                  <w:tcW w:w="1501" w:type="dxa"/>
                  <w:shd w:val="clear" w:color="auto" w:fill="DEEAF6"/>
                </w:tcPr>
                <w:p w14:paraId="08C2C6C5" w14:textId="77777777" w:rsidR="008B1B88" w:rsidRPr="009743EA" w:rsidRDefault="008B1B88" w:rsidP="005C72A8">
                  <w:pPr>
                    <w:pStyle w:val="TAL"/>
                    <w:snapToGrid w:val="0"/>
                    <w:jc w:val="center"/>
                    <w:rPr>
                      <w:rFonts w:eastAsia="Calibri"/>
                      <w:szCs w:val="22"/>
                    </w:rPr>
                  </w:pPr>
                  <w:r w:rsidRPr="009743EA">
                    <w:rPr>
                      <w:rFonts w:eastAsia="Calibri"/>
                      <w:szCs w:val="22"/>
                    </w:rPr>
                    <w:t>Accept</w:t>
                  </w:r>
                </w:p>
              </w:tc>
              <w:tc>
                <w:tcPr>
                  <w:tcW w:w="4359" w:type="dxa"/>
                  <w:shd w:val="clear" w:color="auto" w:fill="auto"/>
                </w:tcPr>
                <w:p w14:paraId="335015F6" w14:textId="77777777" w:rsidR="008B1B88" w:rsidRPr="009743EA" w:rsidRDefault="008B1B88" w:rsidP="005C72A8">
                  <w:pPr>
                    <w:pStyle w:val="TAL"/>
                    <w:snapToGrid w:val="0"/>
                    <w:rPr>
                      <w:rFonts w:eastAsia="Calibri"/>
                      <w:szCs w:val="22"/>
                    </w:rPr>
                  </w:pPr>
                  <w:r w:rsidRPr="009743EA">
                    <w:rPr>
                      <w:rFonts w:eastAsia="Calibri"/>
                      <w:szCs w:val="22"/>
                    </w:rPr>
                    <w:t>application/json</w:t>
                  </w:r>
                </w:p>
              </w:tc>
            </w:tr>
            <w:tr w:rsidR="008B1B88" w:rsidRPr="009743EA" w14:paraId="4C19CB8C" w14:textId="77777777" w:rsidTr="005A2D7C">
              <w:trPr>
                <w:jc w:val="center"/>
              </w:trPr>
              <w:tc>
                <w:tcPr>
                  <w:tcW w:w="1501" w:type="dxa"/>
                  <w:shd w:val="clear" w:color="auto" w:fill="DEEAF6"/>
                </w:tcPr>
                <w:p w14:paraId="6E150470" w14:textId="77777777" w:rsidR="008B1B88" w:rsidRPr="009743EA" w:rsidRDefault="008B1B88" w:rsidP="005C72A8">
                  <w:pPr>
                    <w:pStyle w:val="TAL"/>
                    <w:snapToGrid w:val="0"/>
                    <w:jc w:val="center"/>
                    <w:rPr>
                      <w:rFonts w:eastAsia="Calibri"/>
                      <w:szCs w:val="22"/>
                    </w:rPr>
                  </w:pPr>
                  <w:r w:rsidRPr="009743EA">
                    <w:rPr>
                      <w:rFonts w:eastAsia="Calibri"/>
                      <w:szCs w:val="22"/>
                    </w:rPr>
                    <w:t>X-M2M-RI</w:t>
                  </w:r>
                </w:p>
              </w:tc>
              <w:tc>
                <w:tcPr>
                  <w:tcW w:w="4359" w:type="dxa"/>
                  <w:shd w:val="clear" w:color="auto" w:fill="auto"/>
                </w:tcPr>
                <w:p w14:paraId="37582896" w14:textId="77777777" w:rsidR="008B1B88" w:rsidRPr="009743EA" w:rsidRDefault="008B1B88" w:rsidP="005C72A8">
                  <w:pPr>
                    <w:pStyle w:val="TAL"/>
                    <w:snapToGrid w:val="0"/>
                    <w:rPr>
                      <w:rFonts w:eastAsia="Calibri"/>
                      <w:szCs w:val="22"/>
                    </w:rPr>
                  </w:pPr>
                  <w:r w:rsidRPr="009743EA">
                    <w:rPr>
                      <w:rFonts w:eastAsia="Calibri"/>
                      <w:szCs w:val="22"/>
                    </w:rPr>
                    <w:t>Request</w:t>
                  </w:r>
                  <w:r w:rsidR="008E2B7F" w:rsidRPr="009743EA">
                    <w:rPr>
                      <w:rFonts w:eastAsia="Calibri"/>
                      <w:szCs w:val="22"/>
                    </w:rPr>
                    <w:t xml:space="preserve"> </w:t>
                  </w:r>
                  <w:r w:rsidRPr="009743EA">
                    <w:rPr>
                      <w:rFonts w:eastAsia="Calibri"/>
                      <w:szCs w:val="22"/>
                    </w:rPr>
                    <w:t>ID</w:t>
                  </w:r>
                  <w:r w:rsidR="008E2B7F" w:rsidRPr="009743EA">
                    <w:rPr>
                      <w:rFonts w:eastAsia="Calibri"/>
                      <w:szCs w:val="22"/>
                    </w:rPr>
                    <w:t xml:space="preserve"> </w:t>
                  </w:r>
                </w:p>
              </w:tc>
            </w:tr>
            <w:tr w:rsidR="008B1B88" w:rsidRPr="009743EA" w14:paraId="3A19C3D7" w14:textId="77777777" w:rsidTr="005A2D7C">
              <w:trPr>
                <w:jc w:val="center"/>
              </w:trPr>
              <w:tc>
                <w:tcPr>
                  <w:tcW w:w="1501" w:type="dxa"/>
                  <w:shd w:val="clear" w:color="auto" w:fill="DEEAF6"/>
                </w:tcPr>
                <w:p w14:paraId="14A29786" w14:textId="77777777" w:rsidR="008B1B88" w:rsidRPr="009743EA" w:rsidRDefault="008B1B88" w:rsidP="005C72A8">
                  <w:pPr>
                    <w:pStyle w:val="TAL"/>
                    <w:snapToGrid w:val="0"/>
                    <w:jc w:val="center"/>
                    <w:rPr>
                      <w:rFonts w:eastAsia="Calibri"/>
                      <w:szCs w:val="22"/>
                    </w:rPr>
                  </w:pPr>
                  <w:r w:rsidRPr="009743EA">
                    <w:rPr>
                      <w:rFonts w:eastAsia="Calibri"/>
                      <w:szCs w:val="22"/>
                    </w:rPr>
                    <w:t>X-M2M-Origin</w:t>
                  </w:r>
                </w:p>
              </w:tc>
              <w:tc>
                <w:tcPr>
                  <w:tcW w:w="4359" w:type="dxa"/>
                  <w:shd w:val="clear" w:color="auto" w:fill="auto"/>
                </w:tcPr>
                <w:p w14:paraId="3C9BA51B" w14:textId="77777777" w:rsidR="008B1B88" w:rsidRPr="009743EA" w:rsidRDefault="008B1B88" w:rsidP="005C72A8">
                  <w:pPr>
                    <w:pStyle w:val="TAL"/>
                    <w:snapToGrid w:val="0"/>
                    <w:rPr>
                      <w:rFonts w:eastAsia="Calibri"/>
                      <w:szCs w:val="22"/>
                    </w:rPr>
                  </w:pPr>
                  <w:r w:rsidRPr="009743EA">
                    <w:rPr>
                      <w:rFonts w:eastAsia="Calibri"/>
                      <w:szCs w:val="22"/>
                    </w:rPr>
                    <w:t>AE-ID</w:t>
                  </w:r>
                  <w:r w:rsidR="008E2B7F" w:rsidRPr="009743EA">
                    <w:rPr>
                      <w:rFonts w:eastAsia="Calibri"/>
                      <w:szCs w:val="22"/>
                    </w:rPr>
                    <w:t xml:space="preserve"> </w:t>
                  </w:r>
                  <w:r w:rsidRPr="009743EA">
                    <w:rPr>
                      <w:rFonts w:eastAsia="Calibri"/>
                      <w:szCs w:val="22"/>
                    </w:rPr>
                    <w:t>of</w:t>
                  </w:r>
                  <w:r w:rsidR="008E2B7F" w:rsidRPr="009743EA">
                    <w:rPr>
                      <w:rFonts w:eastAsia="Calibri"/>
                      <w:szCs w:val="22"/>
                    </w:rPr>
                    <w:t xml:space="preserve"> </w:t>
                  </w:r>
                  <w:r w:rsidRPr="009743EA">
                    <w:rPr>
                      <w:rFonts w:eastAsia="Calibri"/>
                      <w:szCs w:val="22"/>
                    </w:rPr>
                    <w:t>request</w:t>
                  </w:r>
                  <w:r w:rsidR="008E2B7F" w:rsidRPr="009743EA">
                    <w:rPr>
                      <w:rFonts w:eastAsia="Calibri"/>
                      <w:szCs w:val="22"/>
                    </w:rPr>
                    <w:t xml:space="preserve"> </w:t>
                  </w:r>
                  <w:r w:rsidRPr="009743EA">
                    <w:rPr>
                      <w:rFonts w:eastAsia="Calibri"/>
                      <w:szCs w:val="22"/>
                    </w:rPr>
                    <w:t>originator</w:t>
                  </w:r>
                </w:p>
              </w:tc>
            </w:tr>
            <w:tr w:rsidR="00283598" w:rsidRPr="009743EA" w14:paraId="1F5F79F3" w14:textId="77777777" w:rsidTr="005A2D7C">
              <w:trPr>
                <w:jc w:val="center"/>
              </w:trPr>
              <w:tc>
                <w:tcPr>
                  <w:tcW w:w="1501" w:type="dxa"/>
                  <w:shd w:val="clear" w:color="auto" w:fill="DEEAF6"/>
                </w:tcPr>
                <w:p w14:paraId="097AF071" w14:textId="77777777" w:rsidR="00283598" w:rsidRPr="009743EA" w:rsidRDefault="00283598" w:rsidP="00283598">
                  <w:pPr>
                    <w:pStyle w:val="TAL"/>
                    <w:snapToGrid w:val="0"/>
                    <w:jc w:val="center"/>
                    <w:rPr>
                      <w:rFonts w:eastAsia="Calibri"/>
                      <w:szCs w:val="22"/>
                    </w:rPr>
                  </w:pPr>
                  <w:r w:rsidRPr="009743EA">
                    <w:rPr>
                      <w:rFonts w:eastAsia="Calibri"/>
                      <w:szCs w:val="22"/>
                    </w:rPr>
                    <w:t>X-M2M-RVI</w:t>
                  </w:r>
                </w:p>
              </w:tc>
              <w:tc>
                <w:tcPr>
                  <w:tcW w:w="4359" w:type="dxa"/>
                  <w:shd w:val="clear" w:color="auto" w:fill="auto"/>
                </w:tcPr>
                <w:p w14:paraId="4C66D0A7" w14:textId="77777777" w:rsidR="00283598" w:rsidRPr="009743EA" w:rsidRDefault="00283598" w:rsidP="00283598">
                  <w:pPr>
                    <w:pStyle w:val="TAL"/>
                    <w:snapToGrid w:val="0"/>
                    <w:rPr>
                      <w:rFonts w:eastAsia="Calibri"/>
                      <w:szCs w:val="22"/>
                    </w:rPr>
                  </w:pPr>
                  <w:r w:rsidRPr="009743EA">
                    <w:rPr>
                      <w:rFonts w:eastAsia="Calibri"/>
                      <w:szCs w:val="22"/>
                    </w:rPr>
                    <w:t>Release</w:t>
                  </w:r>
                  <w:r w:rsidR="008E2B7F" w:rsidRPr="009743EA">
                    <w:rPr>
                      <w:rFonts w:eastAsia="Calibri"/>
                      <w:szCs w:val="22"/>
                    </w:rPr>
                    <w:t xml:space="preserve"> </w:t>
                  </w:r>
                  <w:r w:rsidRPr="009743EA">
                    <w:rPr>
                      <w:rFonts w:eastAsia="Calibri"/>
                      <w:szCs w:val="22"/>
                    </w:rPr>
                    <w:t>Version</w:t>
                  </w:r>
                  <w:r w:rsidR="008E2B7F" w:rsidRPr="009743EA">
                    <w:rPr>
                      <w:rFonts w:eastAsia="Calibri"/>
                      <w:szCs w:val="22"/>
                    </w:rPr>
                    <w:t xml:space="preserve"> </w:t>
                  </w:r>
                  <w:r w:rsidRPr="009743EA">
                    <w:rPr>
                      <w:rFonts w:eastAsia="Calibri"/>
                      <w:szCs w:val="22"/>
                    </w:rPr>
                    <w:t>Indicator</w:t>
                  </w:r>
                </w:p>
              </w:tc>
            </w:tr>
          </w:tbl>
          <w:p w14:paraId="2CD62C9B" w14:textId="77777777" w:rsidR="008B1B88" w:rsidRPr="009743EA" w:rsidRDefault="008B1B88" w:rsidP="005C72A8">
            <w:pPr>
              <w:pStyle w:val="TAL"/>
              <w:snapToGrid w:val="0"/>
              <w:jc w:val="center"/>
            </w:pPr>
          </w:p>
        </w:tc>
      </w:tr>
      <w:tr w:rsidR="008B1B88" w:rsidRPr="009743EA" w14:paraId="1504E78A"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75A577AF"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67ED7752"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1C0783A5"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67521845"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537A0C45"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0C35A0EA"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006AEF6D" w14:textId="77777777" w:rsidR="008B1B88" w:rsidRPr="009743EA" w:rsidRDefault="008B1B88" w:rsidP="005C72A8">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216FE7D7" w14:textId="77777777" w:rsidR="008B1B88" w:rsidRPr="009743EA" w:rsidRDefault="008B1B88" w:rsidP="005C72A8">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no RCN or</w:t>
            </w:r>
          </w:p>
          <w:p w14:paraId="5D1DE245" w14:textId="77777777" w:rsidR="008B1B88" w:rsidRPr="009743EA" w:rsidRDefault="008B1B88" w:rsidP="005C72A8">
            <w:pPr>
              <w:pStyle w:val="TAL"/>
              <w:snapToGrid w:val="0"/>
              <w:jc w:val="center"/>
              <w:rPr>
                <w:b/>
                <w:kern w:val="1"/>
              </w:rPr>
            </w:pPr>
            <w:r w:rsidRPr="009743EA">
              <w:rPr>
                <w:b/>
                <w:kern w:val="1"/>
              </w:rPr>
              <w:t>RCN=1</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5E7E5B20" w14:textId="77777777" w:rsidR="00A606F5" w:rsidRPr="009743EA" w:rsidRDefault="00A606F5" w:rsidP="005C72A8">
            <w:pPr>
              <w:pStyle w:val="TAL"/>
              <w:snapToGrid w:val="0"/>
              <w:ind w:left="284"/>
              <w:rPr>
                <w:rFonts w:ascii="Times New Roman" w:eastAsia="Calibri Light" w:hAnsi="Times New Roman"/>
                <w:b/>
                <w:sz w:val="24"/>
              </w:rPr>
            </w:pPr>
          </w:p>
          <w:p w14:paraId="307ACBEB" w14:textId="77777777" w:rsidR="008B1B88" w:rsidRPr="009743EA" w:rsidRDefault="00A606F5" w:rsidP="005C72A8">
            <w:pPr>
              <w:pStyle w:val="TAL"/>
              <w:snapToGrid w:val="0"/>
              <w:ind w:left="284"/>
              <w:rPr>
                <w:rFonts w:ascii="Times New Roman" w:eastAsia="Calibri Light" w:hAnsi="Times New Roman"/>
                <w:b/>
                <w:sz w:val="24"/>
              </w:rPr>
            </w:pPr>
            <w:r w:rsidRPr="009743EA">
              <w:rPr>
                <w:rFonts w:ascii="Times New Roman" w:eastAsia="Calibri Light" w:hAnsi="Times New Roman"/>
                <w:b/>
                <w:sz w:val="24"/>
              </w:rPr>
              <w:t>API/ACP/RET/001</w:t>
            </w:r>
          </w:p>
          <w:p w14:paraId="71EDC26C" w14:textId="77777777" w:rsidR="008B1B88" w:rsidRPr="009743EA" w:rsidRDefault="00A606F5" w:rsidP="007C39B4">
            <w:pPr>
              <w:pStyle w:val="TAL"/>
              <w:snapToGrid w:val="0"/>
              <w:ind w:left="284"/>
              <w:rPr>
                <w:rFonts w:ascii="Times New Roman" w:eastAsia="Calibri Light" w:hAnsi="Times New Roman"/>
                <w:b/>
                <w:sz w:val="24"/>
              </w:rPr>
            </w:pPr>
            <w:r w:rsidRPr="009743EA">
              <w:rPr>
                <w:rFonts w:ascii="Times New Roman" w:eastAsia="Calibri Light" w:hAnsi="Times New Roman"/>
                <w:b/>
                <w:sz w:val="24"/>
              </w:rPr>
              <w:t>API/ACP/RET/001_RCN1</w:t>
            </w:r>
          </w:p>
          <w:p w14:paraId="49489116" w14:textId="77777777" w:rsidR="008B1B88" w:rsidRPr="009743EA" w:rsidRDefault="008B1B88" w:rsidP="005C72A8">
            <w:pPr>
              <w:widowControl w:val="0"/>
              <w:spacing w:after="0"/>
              <w:ind w:left="284"/>
              <w:jc w:val="both"/>
              <w:textAlignment w:val="auto"/>
              <w:rPr>
                <w:rFonts w:ascii="Arial" w:hAnsi="Arial"/>
                <w:b/>
                <w:color w:val="0070C0"/>
                <w:sz w:val="18"/>
              </w:rPr>
            </w:pPr>
          </w:p>
          <w:p w14:paraId="7FF2C989" w14:textId="77777777" w:rsidR="008B1B88" w:rsidRPr="009743EA" w:rsidRDefault="008B1B88" w:rsidP="005C72A8">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202A9717" w14:textId="77777777" w:rsidR="008B1B88" w:rsidRPr="009743EA" w:rsidRDefault="008B1B88" w:rsidP="005C72A8">
            <w:pPr>
              <w:pStyle w:val="TAL"/>
              <w:snapToGrid w:val="0"/>
              <w:ind w:left="284"/>
              <w:jc w:val="both"/>
              <w:rPr>
                <w:color w:val="0070C0"/>
              </w:rPr>
            </w:pPr>
          </w:p>
          <w:p w14:paraId="1CF30CD2" w14:textId="77777777" w:rsidR="008B1B88" w:rsidRPr="009743EA" w:rsidRDefault="008B1B88" w:rsidP="005C72A8">
            <w:pPr>
              <w:pStyle w:val="TAL"/>
              <w:snapToGrid w:val="0"/>
              <w:ind w:left="284"/>
              <w:jc w:val="both"/>
              <w:rPr>
                <w:color w:val="0070C0"/>
              </w:rPr>
            </w:pPr>
            <w:r w:rsidRPr="009743EA">
              <w:rPr>
                <w:color w:val="0070C0"/>
              </w:rPr>
              <w:t>GET /mn-name/accessControlPolicy?rcn=1 HTTP/1.1</w:t>
            </w:r>
          </w:p>
          <w:p w14:paraId="333FA85C" w14:textId="77777777" w:rsidR="008B1B88" w:rsidRPr="009743EA" w:rsidRDefault="008B1B88" w:rsidP="005C72A8">
            <w:pPr>
              <w:pStyle w:val="TAL"/>
              <w:snapToGrid w:val="0"/>
              <w:ind w:left="284"/>
              <w:jc w:val="both"/>
              <w:rPr>
                <w:color w:val="0070C0"/>
              </w:rPr>
            </w:pPr>
            <w:r w:rsidRPr="009743EA">
              <w:rPr>
                <w:color w:val="0070C0"/>
              </w:rPr>
              <w:t>Host: 192.168.0.10:8282</w:t>
            </w:r>
          </w:p>
          <w:p w14:paraId="2C2AA39F" w14:textId="77777777" w:rsidR="008B1B88" w:rsidRPr="009743EA" w:rsidRDefault="008B1B88" w:rsidP="007C39B4">
            <w:pPr>
              <w:pStyle w:val="TAL"/>
              <w:snapToGrid w:val="0"/>
              <w:ind w:left="284"/>
              <w:rPr>
                <w:color w:val="0070C0"/>
              </w:rPr>
            </w:pPr>
            <w:r w:rsidRPr="009743EA">
              <w:rPr>
                <w:color w:val="0070C0"/>
              </w:rPr>
              <w:t>X-M2M-Origin: CAE5630283216026458665</w:t>
            </w:r>
          </w:p>
          <w:p w14:paraId="7AD3C833" w14:textId="77777777" w:rsidR="00B76FCC" w:rsidRPr="009743EA" w:rsidRDefault="00B76FCC" w:rsidP="00B76FCC">
            <w:pPr>
              <w:pStyle w:val="TAL"/>
              <w:snapToGrid w:val="0"/>
              <w:ind w:left="284"/>
              <w:jc w:val="both"/>
              <w:rPr>
                <w:color w:val="0070C0"/>
              </w:rPr>
            </w:pPr>
            <w:r w:rsidRPr="009743EA">
              <w:rPr>
                <w:color w:val="0070C0"/>
              </w:rPr>
              <w:t>Accept: application/json</w:t>
            </w:r>
          </w:p>
          <w:p w14:paraId="29B44AA2" w14:textId="77777777" w:rsidR="008B1B88" w:rsidRPr="009743EA" w:rsidRDefault="008B1B88" w:rsidP="005C72A8">
            <w:pPr>
              <w:pStyle w:val="TAL"/>
              <w:snapToGrid w:val="0"/>
              <w:ind w:left="284"/>
              <w:jc w:val="both"/>
              <w:rPr>
                <w:color w:val="0070C0"/>
              </w:rPr>
            </w:pPr>
            <w:r w:rsidRPr="009743EA">
              <w:rPr>
                <w:color w:val="0070C0"/>
              </w:rPr>
              <w:t>X-M2M-RI: 1234</w:t>
            </w:r>
          </w:p>
          <w:p w14:paraId="049FF74E" w14:textId="77777777" w:rsidR="002C214A" w:rsidRPr="009743EA" w:rsidRDefault="002C214A" w:rsidP="002C214A">
            <w:pPr>
              <w:widowControl w:val="0"/>
              <w:overflowPunct/>
              <w:spacing w:after="0"/>
              <w:ind w:left="284"/>
              <w:jc w:val="both"/>
              <w:textAlignment w:val="auto"/>
              <w:rPr>
                <w:color w:val="0070C0"/>
              </w:rPr>
            </w:pPr>
            <w:r w:rsidRPr="009743EA">
              <w:rPr>
                <w:rFonts w:ascii="Arial" w:hAnsi="Arial"/>
                <w:color w:val="0070C0"/>
                <w:sz w:val="18"/>
              </w:rPr>
              <w:t>X-M2M-RVI: 2a</w:t>
            </w:r>
          </w:p>
          <w:p w14:paraId="07DF25A2" w14:textId="77777777" w:rsidR="008B1B88" w:rsidRPr="009743EA" w:rsidRDefault="008B1B88" w:rsidP="005C72A8">
            <w:pPr>
              <w:pStyle w:val="TAL"/>
              <w:snapToGrid w:val="0"/>
              <w:ind w:left="284"/>
              <w:jc w:val="both"/>
              <w:rPr>
                <w:color w:val="0070C0"/>
              </w:rPr>
            </w:pPr>
          </w:p>
          <w:p w14:paraId="16B37778" w14:textId="77777777" w:rsidR="008B1B88" w:rsidRPr="009743EA" w:rsidRDefault="008B1B88" w:rsidP="005C72A8">
            <w:pPr>
              <w:widowControl w:val="0"/>
              <w:spacing w:after="0"/>
              <w:ind w:left="284"/>
              <w:jc w:val="both"/>
              <w:textAlignment w:val="auto"/>
              <w:rPr>
                <w:rFonts w:ascii="Arial" w:hAnsi="Arial"/>
                <w:b/>
                <w:color w:val="0070C0"/>
                <w:sz w:val="18"/>
              </w:rPr>
            </w:pPr>
          </w:p>
          <w:p w14:paraId="7DFAF23C" w14:textId="77777777" w:rsidR="008B1B88" w:rsidRPr="009743EA" w:rsidRDefault="008B1B88" w:rsidP="005C72A8">
            <w:pPr>
              <w:widowControl w:val="0"/>
              <w:spacing w:after="0"/>
              <w:ind w:left="284"/>
              <w:jc w:val="both"/>
              <w:textAlignment w:val="auto"/>
              <w:rPr>
                <w:rFonts w:ascii="Arial" w:hAnsi="Arial"/>
                <w:b/>
                <w:color w:val="0070C0"/>
                <w:sz w:val="18"/>
              </w:rPr>
            </w:pPr>
            <w:r w:rsidRPr="009743EA">
              <w:rPr>
                <w:rFonts w:ascii="Arial" w:hAnsi="Arial"/>
                <w:b/>
                <w:color w:val="0070C0"/>
                <w:sz w:val="18"/>
              </w:rPr>
              <w:t>HTTP Response:</w:t>
            </w:r>
          </w:p>
          <w:p w14:paraId="1F2BD81E" w14:textId="77777777" w:rsidR="008B1B88" w:rsidRPr="009743EA" w:rsidRDefault="008B1B88" w:rsidP="005C72A8">
            <w:pPr>
              <w:widowControl w:val="0"/>
              <w:spacing w:after="0"/>
              <w:ind w:left="284"/>
              <w:textAlignment w:val="auto"/>
              <w:rPr>
                <w:rFonts w:ascii="Arial" w:hAnsi="Arial"/>
                <w:color w:val="0070C0"/>
                <w:sz w:val="18"/>
              </w:rPr>
            </w:pPr>
          </w:p>
          <w:p w14:paraId="700EB529" w14:textId="77777777" w:rsidR="008B1B88" w:rsidRPr="009743EA" w:rsidRDefault="008B1B88" w:rsidP="005C72A8">
            <w:pPr>
              <w:widowControl w:val="0"/>
              <w:spacing w:after="0"/>
              <w:ind w:left="284"/>
              <w:textAlignment w:val="auto"/>
              <w:rPr>
                <w:rFonts w:ascii="Arial" w:hAnsi="Arial"/>
                <w:color w:val="0070C0"/>
                <w:sz w:val="18"/>
              </w:rPr>
            </w:pPr>
            <w:r w:rsidRPr="009743EA">
              <w:rPr>
                <w:rFonts w:ascii="Arial" w:hAnsi="Arial"/>
                <w:color w:val="0070C0"/>
                <w:sz w:val="18"/>
              </w:rPr>
              <w:t>200 OK</w:t>
            </w:r>
          </w:p>
          <w:p w14:paraId="7F48E3EC" w14:textId="77777777" w:rsidR="008B1B88" w:rsidRPr="009743EA" w:rsidRDefault="008B1B88" w:rsidP="005C72A8">
            <w:pPr>
              <w:pStyle w:val="TAL"/>
              <w:snapToGrid w:val="0"/>
              <w:ind w:left="284"/>
              <w:rPr>
                <w:color w:val="0070C0"/>
              </w:rPr>
            </w:pPr>
            <w:r w:rsidRPr="009743EA">
              <w:rPr>
                <w:color w:val="0070C0"/>
              </w:rPr>
              <w:t>Content-Location: mn-name/accessControlPolicy</w:t>
            </w:r>
          </w:p>
          <w:p w14:paraId="2A5CC2A8" w14:textId="77777777" w:rsidR="008B1B88" w:rsidRPr="00325791" w:rsidRDefault="008B1B88" w:rsidP="005C72A8">
            <w:pPr>
              <w:pStyle w:val="TAL"/>
              <w:snapToGrid w:val="0"/>
              <w:ind w:left="284"/>
              <w:rPr>
                <w:color w:val="0070C0"/>
                <w:lang w:val="fr-FR"/>
              </w:rPr>
            </w:pPr>
            <w:r w:rsidRPr="00325791">
              <w:rPr>
                <w:color w:val="0070C0"/>
                <w:lang w:val="fr-FR"/>
              </w:rPr>
              <w:t>Content-Type: application/json</w:t>
            </w:r>
          </w:p>
          <w:p w14:paraId="43A46C7D" w14:textId="77777777" w:rsidR="008B1B88" w:rsidRPr="00325791" w:rsidRDefault="008B1B88" w:rsidP="005C72A8">
            <w:pPr>
              <w:pStyle w:val="TAL"/>
              <w:snapToGrid w:val="0"/>
              <w:ind w:left="284"/>
              <w:rPr>
                <w:color w:val="0070C0"/>
                <w:lang w:val="fr-FR"/>
              </w:rPr>
            </w:pPr>
            <w:r w:rsidRPr="00325791">
              <w:rPr>
                <w:color w:val="0070C0"/>
                <w:lang w:val="fr-FR"/>
              </w:rPr>
              <w:t>X-M2M-RI: 1234</w:t>
            </w:r>
          </w:p>
          <w:p w14:paraId="15E2DFDD" w14:textId="77777777" w:rsidR="002C214A" w:rsidRPr="009743EA" w:rsidRDefault="002C214A" w:rsidP="002C214A">
            <w:pPr>
              <w:widowControl w:val="0"/>
              <w:overflowPunct/>
              <w:spacing w:after="0"/>
              <w:ind w:left="284"/>
              <w:jc w:val="both"/>
              <w:textAlignment w:val="auto"/>
              <w:rPr>
                <w:color w:val="0070C0"/>
              </w:rPr>
            </w:pPr>
            <w:r w:rsidRPr="009743EA">
              <w:rPr>
                <w:rFonts w:ascii="Arial" w:hAnsi="Arial"/>
                <w:color w:val="0070C0"/>
                <w:sz w:val="18"/>
              </w:rPr>
              <w:t>X-M2M-RVI: 2a</w:t>
            </w:r>
          </w:p>
          <w:p w14:paraId="3BB2DCB4" w14:textId="77777777" w:rsidR="008B1B88" w:rsidRPr="009743EA" w:rsidRDefault="008B1B88" w:rsidP="005C72A8">
            <w:pPr>
              <w:pStyle w:val="TAL"/>
              <w:snapToGrid w:val="0"/>
              <w:ind w:left="284"/>
              <w:rPr>
                <w:color w:val="0070C0"/>
              </w:rPr>
            </w:pPr>
            <w:r w:rsidRPr="009743EA">
              <w:rPr>
                <w:color w:val="0070C0"/>
              </w:rPr>
              <w:t>X-M2M-RSC: 2000</w:t>
            </w:r>
          </w:p>
          <w:p w14:paraId="57C9C0CD" w14:textId="77777777" w:rsidR="008B1B88" w:rsidRPr="009743EA" w:rsidRDefault="008B1B88" w:rsidP="005C72A8">
            <w:pPr>
              <w:pStyle w:val="TAL"/>
              <w:snapToGrid w:val="0"/>
              <w:ind w:left="284"/>
              <w:rPr>
                <w:color w:val="0070C0"/>
              </w:rPr>
            </w:pPr>
          </w:p>
          <w:p w14:paraId="71F66963" w14:textId="77777777" w:rsidR="008B1B88" w:rsidRPr="009743EA" w:rsidRDefault="008B1B88" w:rsidP="005C72A8">
            <w:pPr>
              <w:pStyle w:val="TAL"/>
              <w:snapToGrid w:val="0"/>
              <w:ind w:left="284"/>
              <w:rPr>
                <w:color w:val="0070C0"/>
              </w:rPr>
            </w:pPr>
            <w:r w:rsidRPr="009743EA">
              <w:rPr>
                <w:color w:val="0070C0"/>
              </w:rPr>
              <w:t>{</w:t>
            </w:r>
          </w:p>
          <w:p w14:paraId="1535F0E8" w14:textId="77777777" w:rsidR="008B1B88" w:rsidRPr="009743EA" w:rsidRDefault="008B1B88" w:rsidP="005C72A8">
            <w:pPr>
              <w:pStyle w:val="TAL"/>
              <w:snapToGrid w:val="0"/>
              <w:ind w:left="284"/>
              <w:rPr>
                <w:color w:val="0070C0"/>
              </w:rPr>
            </w:pPr>
            <w:r w:rsidRPr="009743EA">
              <w:rPr>
                <w:color w:val="0070C0"/>
              </w:rPr>
              <w:t xml:space="preserve">    "m2m:acp": {</w:t>
            </w:r>
          </w:p>
          <w:p w14:paraId="5167A429" w14:textId="77777777" w:rsidR="008B1B88" w:rsidRPr="009743EA" w:rsidRDefault="008B1B88" w:rsidP="005C72A8">
            <w:pPr>
              <w:pStyle w:val="TAL"/>
              <w:snapToGrid w:val="0"/>
              <w:ind w:left="284"/>
              <w:rPr>
                <w:color w:val="0070C0"/>
              </w:rPr>
            </w:pPr>
            <w:r w:rsidRPr="009743EA">
              <w:rPr>
                <w:color w:val="0070C0"/>
              </w:rPr>
              <w:t xml:space="preserve">        "rn": "accessControlPolicy",</w:t>
            </w:r>
          </w:p>
          <w:p w14:paraId="1011955C" w14:textId="77777777" w:rsidR="008B1B88" w:rsidRPr="009743EA" w:rsidRDefault="008B1B88" w:rsidP="005C72A8">
            <w:pPr>
              <w:pStyle w:val="TAL"/>
              <w:snapToGrid w:val="0"/>
              <w:ind w:left="284"/>
              <w:rPr>
                <w:color w:val="0070C0"/>
              </w:rPr>
            </w:pPr>
            <w:r w:rsidRPr="009743EA">
              <w:rPr>
                <w:color w:val="0070C0"/>
              </w:rPr>
              <w:t xml:space="preserve">        "ty": 1,</w:t>
            </w:r>
          </w:p>
          <w:p w14:paraId="0D9BA372" w14:textId="77777777" w:rsidR="008B1B88" w:rsidRPr="00325791" w:rsidRDefault="008B1B88" w:rsidP="005C72A8">
            <w:pPr>
              <w:pStyle w:val="TAL"/>
              <w:snapToGrid w:val="0"/>
              <w:ind w:left="284"/>
              <w:rPr>
                <w:color w:val="0070C0"/>
                <w:lang w:val="fr-FR"/>
              </w:rPr>
            </w:pPr>
            <w:r w:rsidRPr="009743EA">
              <w:rPr>
                <w:color w:val="0070C0"/>
              </w:rPr>
              <w:lastRenderedPageBreak/>
              <w:t xml:space="preserve">        </w:t>
            </w:r>
            <w:r w:rsidRPr="00325791">
              <w:rPr>
                <w:color w:val="0070C0"/>
                <w:lang w:val="fr-FR"/>
              </w:rPr>
              <w:t>"ri": "ACP503720698362418574",</w:t>
            </w:r>
          </w:p>
          <w:p w14:paraId="26DA08A9" w14:textId="77777777" w:rsidR="008B1B88" w:rsidRPr="00325791" w:rsidRDefault="008B1B88" w:rsidP="005C72A8">
            <w:pPr>
              <w:pStyle w:val="TAL"/>
              <w:snapToGrid w:val="0"/>
              <w:ind w:left="284"/>
              <w:rPr>
                <w:color w:val="0070C0"/>
                <w:lang w:val="fr-FR"/>
              </w:rPr>
            </w:pPr>
            <w:r w:rsidRPr="00325791">
              <w:rPr>
                <w:color w:val="0070C0"/>
                <w:lang w:val="fr-FR"/>
              </w:rPr>
              <w:t xml:space="preserve">        "pi": "mnID",</w:t>
            </w:r>
          </w:p>
          <w:p w14:paraId="158AF05F" w14:textId="77777777" w:rsidR="008B1B88" w:rsidRPr="00325791" w:rsidRDefault="008B1B88" w:rsidP="005C72A8">
            <w:pPr>
              <w:pStyle w:val="TAL"/>
              <w:snapToGrid w:val="0"/>
              <w:ind w:left="284"/>
              <w:rPr>
                <w:color w:val="0070C0"/>
                <w:lang w:val="fr-FR"/>
              </w:rPr>
            </w:pPr>
            <w:r w:rsidRPr="00325791">
              <w:rPr>
                <w:color w:val="0070C0"/>
                <w:lang w:val="fr-FR"/>
              </w:rPr>
              <w:t xml:space="preserve">        "ct": "20180308T115922",</w:t>
            </w:r>
          </w:p>
          <w:p w14:paraId="0E34301A" w14:textId="77777777" w:rsidR="008B1B88" w:rsidRPr="00325791" w:rsidRDefault="008B1B88" w:rsidP="005C72A8">
            <w:pPr>
              <w:pStyle w:val="TAL"/>
              <w:snapToGrid w:val="0"/>
              <w:ind w:left="284"/>
              <w:rPr>
                <w:color w:val="0070C0"/>
                <w:lang w:val="fr-FR"/>
              </w:rPr>
            </w:pPr>
            <w:r w:rsidRPr="00325791">
              <w:rPr>
                <w:color w:val="0070C0"/>
                <w:lang w:val="fr-FR"/>
              </w:rPr>
              <w:t xml:space="preserve">        "lt": "20180308T115922",</w:t>
            </w:r>
          </w:p>
          <w:p w14:paraId="032602C8" w14:textId="77777777" w:rsidR="008B1B88" w:rsidRPr="00325791" w:rsidRDefault="008B1B88" w:rsidP="005C72A8">
            <w:pPr>
              <w:pStyle w:val="TAL"/>
              <w:snapToGrid w:val="0"/>
              <w:ind w:left="284"/>
              <w:rPr>
                <w:color w:val="0070C0"/>
                <w:lang w:val="fr-FR"/>
              </w:rPr>
            </w:pPr>
            <w:r w:rsidRPr="00325791">
              <w:rPr>
                <w:color w:val="0070C0"/>
                <w:lang w:val="fr-FR"/>
              </w:rPr>
              <w:t xml:space="preserve">        "et": "20201221T064952",</w:t>
            </w:r>
          </w:p>
          <w:p w14:paraId="64456202" w14:textId="77777777" w:rsidR="008B1B88" w:rsidRPr="00325791" w:rsidRDefault="008B1B88" w:rsidP="005C72A8">
            <w:pPr>
              <w:pStyle w:val="TAL"/>
              <w:snapToGrid w:val="0"/>
              <w:ind w:left="284"/>
              <w:rPr>
                <w:color w:val="0070C0"/>
                <w:lang w:val="fr-FR"/>
              </w:rPr>
            </w:pPr>
            <w:r w:rsidRPr="00325791">
              <w:rPr>
                <w:color w:val="0070C0"/>
                <w:lang w:val="fr-FR"/>
              </w:rPr>
              <w:t xml:space="preserve">        "pv": {</w:t>
            </w:r>
          </w:p>
          <w:p w14:paraId="54CDDF23" w14:textId="77777777" w:rsidR="008B1B88" w:rsidRPr="00325791" w:rsidRDefault="008B1B88" w:rsidP="005C72A8">
            <w:pPr>
              <w:pStyle w:val="TAL"/>
              <w:snapToGrid w:val="0"/>
              <w:ind w:left="284"/>
              <w:rPr>
                <w:color w:val="0070C0"/>
                <w:lang w:val="fr-FR"/>
              </w:rPr>
            </w:pPr>
            <w:r w:rsidRPr="00325791">
              <w:rPr>
                <w:color w:val="0070C0"/>
                <w:lang w:val="fr-FR"/>
              </w:rPr>
              <w:t xml:space="preserve">            "acr": </w:t>
            </w:r>
            <w:r w:rsidRPr="00C072AF">
              <w:rPr>
                <w:color w:val="0070C0"/>
                <w:lang w:val="fr-FR"/>
              </w:rPr>
              <w:t>[</w:t>
            </w:r>
          </w:p>
          <w:p w14:paraId="78F62E95" w14:textId="77777777" w:rsidR="008B1B88" w:rsidRPr="000D6D95" w:rsidRDefault="008B1B88" w:rsidP="005C72A8">
            <w:pPr>
              <w:pStyle w:val="TAL"/>
              <w:snapToGrid w:val="0"/>
              <w:ind w:left="284"/>
              <w:rPr>
                <w:color w:val="0070C0"/>
              </w:rPr>
            </w:pPr>
            <w:r w:rsidRPr="00325791">
              <w:rPr>
                <w:color w:val="0070C0"/>
                <w:lang w:val="fr-FR"/>
              </w:rPr>
              <w:t xml:space="preserve">                </w:t>
            </w:r>
            <w:r w:rsidRPr="000D6D95">
              <w:rPr>
                <w:color w:val="0070C0"/>
              </w:rPr>
              <w:t>{</w:t>
            </w:r>
          </w:p>
          <w:p w14:paraId="17660769" w14:textId="77777777" w:rsidR="008B1B88" w:rsidRPr="000D6D95" w:rsidRDefault="008B1B88" w:rsidP="005C72A8">
            <w:pPr>
              <w:pStyle w:val="TAL"/>
              <w:snapToGrid w:val="0"/>
              <w:ind w:left="284"/>
              <w:rPr>
                <w:color w:val="0070C0"/>
              </w:rPr>
            </w:pPr>
            <w:r w:rsidRPr="000D6D95">
              <w:rPr>
                <w:color w:val="0070C0"/>
              </w:rPr>
              <w:t xml:space="preserve">                    "acco": [],</w:t>
            </w:r>
          </w:p>
          <w:p w14:paraId="40371598" w14:textId="77777777" w:rsidR="008B1B88" w:rsidRPr="000D6D95" w:rsidRDefault="008B1B88" w:rsidP="005C72A8">
            <w:pPr>
              <w:pStyle w:val="TAL"/>
              <w:snapToGrid w:val="0"/>
              <w:ind w:left="284"/>
              <w:rPr>
                <w:color w:val="0070C0"/>
              </w:rPr>
            </w:pPr>
            <w:r w:rsidRPr="000D6D95">
              <w:rPr>
                <w:color w:val="0070C0"/>
              </w:rPr>
              <w:t xml:space="preserve">                    "acop": 63,</w:t>
            </w:r>
          </w:p>
          <w:p w14:paraId="1C4448E1" w14:textId="77777777" w:rsidR="008B1B88" w:rsidRPr="000D6D95" w:rsidRDefault="008B1B88" w:rsidP="005C72A8">
            <w:pPr>
              <w:pStyle w:val="TAL"/>
              <w:snapToGrid w:val="0"/>
              <w:ind w:left="284"/>
              <w:rPr>
                <w:color w:val="0070C0"/>
              </w:rPr>
            </w:pPr>
            <w:r w:rsidRPr="000D6D95">
              <w:rPr>
                <w:color w:val="0070C0"/>
              </w:rPr>
              <w:t xml:space="preserve">                    "acor": [</w:t>
            </w:r>
          </w:p>
          <w:p w14:paraId="02AC9F5B" w14:textId="77777777" w:rsidR="008B1B88" w:rsidRPr="000D6D95" w:rsidRDefault="008B1B88" w:rsidP="005C72A8">
            <w:pPr>
              <w:pStyle w:val="TAL"/>
              <w:snapToGrid w:val="0"/>
              <w:ind w:left="284"/>
              <w:rPr>
                <w:color w:val="0070C0"/>
              </w:rPr>
            </w:pPr>
            <w:r w:rsidRPr="000D6D95">
              <w:rPr>
                <w:color w:val="0070C0"/>
              </w:rPr>
              <w:t xml:space="preserve">                        "CAE1",</w:t>
            </w:r>
          </w:p>
          <w:p w14:paraId="336A21B4" w14:textId="77777777" w:rsidR="008B1B88" w:rsidRPr="000D6D95" w:rsidRDefault="008B1B88" w:rsidP="005C72A8">
            <w:pPr>
              <w:pStyle w:val="TAL"/>
              <w:snapToGrid w:val="0"/>
              <w:ind w:left="284"/>
              <w:rPr>
                <w:color w:val="0070C0"/>
              </w:rPr>
            </w:pPr>
            <w:r w:rsidRPr="000D6D95">
              <w:rPr>
                <w:color w:val="0070C0"/>
              </w:rPr>
              <w:t xml:space="preserve">                        "CAE2"</w:t>
            </w:r>
          </w:p>
          <w:p w14:paraId="099BC05A" w14:textId="77777777" w:rsidR="008B1B88" w:rsidRPr="000D6D95" w:rsidRDefault="008B1B88" w:rsidP="005C72A8">
            <w:pPr>
              <w:pStyle w:val="TAL"/>
              <w:snapToGrid w:val="0"/>
              <w:ind w:left="284"/>
              <w:rPr>
                <w:color w:val="0070C0"/>
              </w:rPr>
            </w:pPr>
            <w:r w:rsidRPr="000D6D95">
              <w:rPr>
                <w:color w:val="0070C0"/>
              </w:rPr>
              <w:t xml:space="preserve">                    ]</w:t>
            </w:r>
          </w:p>
          <w:p w14:paraId="372EEB87" w14:textId="77777777" w:rsidR="008B1B88" w:rsidRPr="009743EA" w:rsidRDefault="008B1B88" w:rsidP="005C72A8">
            <w:pPr>
              <w:pStyle w:val="TAL"/>
              <w:snapToGrid w:val="0"/>
              <w:ind w:left="284"/>
              <w:rPr>
                <w:color w:val="0070C0"/>
              </w:rPr>
            </w:pPr>
            <w:r w:rsidRPr="009743EA">
              <w:rPr>
                <w:color w:val="0070C0"/>
              </w:rPr>
              <w:t xml:space="preserve">                }</w:t>
            </w:r>
          </w:p>
          <w:p w14:paraId="1E0E61AD" w14:textId="77777777" w:rsidR="008B1B88" w:rsidRPr="009743EA" w:rsidRDefault="008B1B88" w:rsidP="005C72A8">
            <w:pPr>
              <w:pStyle w:val="TAL"/>
              <w:snapToGrid w:val="0"/>
              <w:ind w:left="284"/>
              <w:rPr>
                <w:color w:val="0070C0"/>
              </w:rPr>
            </w:pPr>
            <w:r w:rsidRPr="009743EA">
              <w:rPr>
                <w:color w:val="0070C0"/>
              </w:rPr>
              <w:t xml:space="preserve">            ]</w:t>
            </w:r>
          </w:p>
          <w:p w14:paraId="28C5F634" w14:textId="77777777" w:rsidR="008B1B88" w:rsidRPr="009743EA" w:rsidRDefault="008B1B88" w:rsidP="005C72A8">
            <w:pPr>
              <w:pStyle w:val="TAL"/>
              <w:snapToGrid w:val="0"/>
              <w:ind w:left="284"/>
              <w:rPr>
                <w:color w:val="0070C0"/>
              </w:rPr>
            </w:pPr>
            <w:r w:rsidRPr="009743EA">
              <w:rPr>
                <w:color w:val="0070C0"/>
              </w:rPr>
              <w:t xml:space="preserve">        },</w:t>
            </w:r>
          </w:p>
          <w:p w14:paraId="4D82DFE3" w14:textId="77777777" w:rsidR="008B1B88" w:rsidRPr="009743EA" w:rsidRDefault="008B1B88" w:rsidP="005C72A8">
            <w:pPr>
              <w:pStyle w:val="TAL"/>
              <w:snapToGrid w:val="0"/>
              <w:ind w:left="284"/>
              <w:rPr>
                <w:color w:val="0070C0"/>
              </w:rPr>
            </w:pPr>
            <w:r w:rsidRPr="009743EA">
              <w:rPr>
                <w:color w:val="0070C0"/>
              </w:rPr>
              <w:t xml:space="preserve">        "pvs": {</w:t>
            </w:r>
          </w:p>
          <w:p w14:paraId="30D3EDBE" w14:textId="77777777" w:rsidR="008B1B88" w:rsidRPr="009743EA" w:rsidRDefault="008B1B88" w:rsidP="005C72A8">
            <w:pPr>
              <w:pStyle w:val="TAL"/>
              <w:snapToGrid w:val="0"/>
              <w:ind w:left="284"/>
              <w:rPr>
                <w:color w:val="0070C0"/>
              </w:rPr>
            </w:pPr>
            <w:r w:rsidRPr="009743EA">
              <w:rPr>
                <w:color w:val="0070C0"/>
              </w:rPr>
              <w:t xml:space="preserve">            "acr": </w:t>
            </w:r>
            <w:r w:rsidRPr="00C072AF">
              <w:rPr>
                <w:color w:val="0070C0"/>
              </w:rPr>
              <w:t>[</w:t>
            </w:r>
          </w:p>
          <w:p w14:paraId="4D54698A" w14:textId="77777777" w:rsidR="008B1B88" w:rsidRPr="009743EA" w:rsidRDefault="008B1B88" w:rsidP="005C72A8">
            <w:pPr>
              <w:pStyle w:val="TAL"/>
              <w:snapToGrid w:val="0"/>
              <w:ind w:left="284"/>
              <w:rPr>
                <w:color w:val="0070C0"/>
              </w:rPr>
            </w:pPr>
            <w:r w:rsidRPr="009743EA">
              <w:rPr>
                <w:color w:val="0070C0"/>
              </w:rPr>
              <w:t xml:space="preserve">                {</w:t>
            </w:r>
          </w:p>
          <w:p w14:paraId="3A61B2F7" w14:textId="77777777" w:rsidR="008B1B88" w:rsidRPr="009743EA" w:rsidRDefault="008B1B88" w:rsidP="005C72A8">
            <w:pPr>
              <w:pStyle w:val="TAL"/>
              <w:snapToGrid w:val="0"/>
              <w:ind w:left="284"/>
              <w:rPr>
                <w:color w:val="0070C0"/>
              </w:rPr>
            </w:pPr>
            <w:r w:rsidRPr="009743EA">
              <w:rPr>
                <w:color w:val="0070C0"/>
              </w:rPr>
              <w:t xml:space="preserve">                    "acco": </w:t>
            </w:r>
            <w:r w:rsidRPr="00C072AF">
              <w:rPr>
                <w:color w:val="0070C0"/>
              </w:rPr>
              <w:t>[]</w:t>
            </w:r>
            <w:r w:rsidRPr="009743EA">
              <w:rPr>
                <w:color w:val="0070C0"/>
              </w:rPr>
              <w:t>,</w:t>
            </w:r>
          </w:p>
          <w:p w14:paraId="511B93C8" w14:textId="77777777" w:rsidR="008B1B88" w:rsidRPr="009743EA" w:rsidRDefault="008B1B88" w:rsidP="005C72A8">
            <w:pPr>
              <w:pStyle w:val="TAL"/>
              <w:snapToGrid w:val="0"/>
              <w:ind w:left="284"/>
              <w:rPr>
                <w:color w:val="0070C0"/>
              </w:rPr>
            </w:pPr>
            <w:r w:rsidRPr="009743EA">
              <w:rPr>
                <w:color w:val="0070C0"/>
              </w:rPr>
              <w:t xml:space="preserve">                    "acop": 63,</w:t>
            </w:r>
          </w:p>
          <w:p w14:paraId="2A0148A2" w14:textId="77777777" w:rsidR="008B1B88" w:rsidRPr="009743EA" w:rsidRDefault="008B1B88" w:rsidP="005C72A8">
            <w:pPr>
              <w:pStyle w:val="TAL"/>
              <w:snapToGrid w:val="0"/>
              <w:ind w:left="284"/>
              <w:rPr>
                <w:color w:val="0070C0"/>
              </w:rPr>
            </w:pPr>
            <w:r w:rsidRPr="009743EA">
              <w:rPr>
                <w:color w:val="0070C0"/>
              </w:rPr>
              <w:t xml:space="preserve">                    "acor": </w:t>
            </w:r>
            <w:r w:rsidRPr="00C072AF">
              <w:rPr>
                <w:color w:val="0070C0"/>
              </w:rPr>
              <w:t>[</w:t>
            </w:r>
          </w:p>
          <w:p w14:paraId="0E4C34B0" w14:textId="77777777" w:rsidR="008B1B88" w:rsidRPr="005A2D7C" w:rsidRDefault="008B1B88" w:rsidP="005C72A8">
            <w:pPr>
              <w:pStyle w:val="TAL"/>
              <w:snapToGrid w:val="0"/>
              <w:ind w:left="284"/>
              <w:rPr>
                <w:color w:val="0070C0"/>
              </w:rPr>
            </w:pPr>
            <w:r w:rsidRPr="009743EA">
              <w:rPr>
                <w:color w:val="0070C0"/>
              </w:rPr>
              <w:t xml:space="preserve">                        </w:t>
            </w:r>
            <w:r w:rsidRPr="005A2D7C">
              <w:rPr>
                <w:color w:val="0070C0"/>
              </w:rPr>
              <w:t>"all"</w:t>
            </w:r>
          </w:p>
          <w:p w14:paraId="1C8E0281" w14:textId="77777777" w:rsidR="008B1B88" w:rsidRPr="005A2D7C" w:rsidRDefault="008B1B88" w:rsidP="005C72A8">
            <w:pPr>
              <w:pStyle w:val="TAL"/>
              <w:snapToGrid w:val="0"/>
              <w:ind w:left="284"/>
              <w:rPr>
                <w:color w:val="0070C0"/>
              </w:rPr>
            </w:pPr>
            <w:r w:rsidRPr="005A2D7C">
              <w:rPr>
                <w:color w:val="0070C0"/>
              </w:rPr>
              <w:t xml:space="preserve">                    ]</w:t>
            </w:r>
          </w:p>
          <w:p w14:paraId="0F02DC0B" w14:textId="77777777" w:rsidR="008B1B88" w:rsidRPr="005A2D7C" w:rsidRDefault="008B1B88" w:rsidP="005C72A8">
            <w:pPr>
              <w:pStyle w:val="TAL"/>
              <w:snapToGrid w:val="0"/>
              <w:ind w:left="284"/>
              <w:rPr>
                <w:color w:val="0070C0"/>
              </w:rPr>
            </w:pPr>
            <w:r w:rsidRPr="005A2D7C">
              <w:rPr>
                <w:color w:val="0070C0"/>
              </w:rPr>
              <w:t xml:space="preserve">                }</w:t>
            </w:r>
          </w:p>
          <w:p w14:paraId="7BC048EA" w14:textId="77777777" w:rsidR="008B1B88" w:rsidRPr="005A2D7C" w:rsidRDefault="008B1B88" w:rsidP="005C72A8">
            <w:pPr>
              <w:pStyle w:val="TAL"/>
              <w:snapToGrid w:val="0"/>
              <w:ind w:left="284"/>
              <w:rPr>
                <w:color w:val="0070C0"/>
              </w:rPr>
            </w:pPr>
            <w:r w:rsidRPr="005A2D7C">
              <w:rPr>
                <w:color w:val="0070C0"/>
              </w:rPr>
              <w:t xml:space="preserve">            ]</w:t>
            </w:r>
          </w:p>
          <w:p w14:paraId="1ABA3EAF" w14:textId="77777777" w:rsidR="008B1B88" w:rsidRPr="005A2D7C" w:rsidRDefault="008B1B88" w:rsidP="005C72A8">
            <w:pPr>
              <w:pStyle w:val="TAL"/>
              <w:snapToGrid w:val="0"/>
              <w:ind w:left="284"/>
              <w:rPr>
                <w:color w:val="0070C0"/>
              </w:rPr>
            </w:pPr>
            <w:r w:rsidRPr="005A2D7C">
              <w:rPr>
                <w:color w:val="0070C0"/>
              </w:rPr>
              <w:t xml:space="preserve">        }</w:t>
            </w:r>
          </w:p>
          <w:p w14:paraId="760374D8" w14:textId="77777777" w:rsidR="008B1B88" w:rsidRPr="005A2D7C" w:rsidRDefault="008B1B88" w:rsidP="005C72A8">
            <w:pPr>
              <w:pStyle w:val="TAL"/>
              <w:snapToGrid w:val="0"/>
              <w:ind w:left="284"/>
              <w:rPr>
                <w:color w:val="0070C0"/>
              </w:rPr>
            </w:pPr>
            <w:r w:rsidRPr="005A2D7C">
              <w:rPr>
                <w:color w:val="0070C0"/>
              </w:rPr>
              <w:t xml:space="preserve">    }</w:t>
            </w:r>
          </w:p>
          <w:p w14:paraId="7DA6884A" w14:textId="77777777" w:rsidR="008B1B88" w:rsidRPr="005A2D7C" w:rsidRDefault="008B1B88" w:rsidP="005C72A8">
            <w:pPr>
              <w:pStyle w:val="TAL"/>
              <w:snapToGrid w:val="0"/>
              <w:ind w:left="284"/>
              <w:rPr>
                <w:color w:val="0070C0"/>
              </w:rPr>
            </w:pPr>
            <w:r w:rsidRPr="005A2D7C">
              <w:rPr>
                <w:color w:val="0070C0"/>
              </w:rPr>
              <w:t>}</w:t>
            </w:r>
          </w:p>
          <w:p w14:paraId="78C7689A" w14:textId="77777777" w:rsidR="008B1B88" w:rsidRPr="005A2D7C" w:rsidRDefault="008B1B88" w:rsidP="005C72A8">
            <w:pPr>
              <w:pStyle w:val="TAL"/>
              <w:snapToGrid w:val="0"/>
              <w:ind w:left="284"/>
            </w:pPr>
          </w:p>
        </w:tc>
      </w:tr>
    </w:tbl>
    <w:p w14:paraId="78335BE4" w14:textId="77777777" w:rsidR="008B1B88" w:rsidRPr="005A2D7C" w:rsidRDefault="008B1B88" w:rsidP="008B1B88"/>
    <w:p w14:paraId="655933F6" w14:textId="77777777" w:rsidR="008B1B88" w:rsidRPr="009743EA" w:rsidRDefault="008B1B88" w:rsidP="008B1B88">
      <w:pPr>
        <w:pStyle w:val="Heading4"/>
      </w:pPr>
      <w:bookmarkStart w:id="689" w:name="_Toc49420780"/>
      <w:bookmarkStart w:id="690" w:name="_Toc49507594"/>
      <w:bookmarkStart w:id="691" w:name="_Toc49507706"/>
      <w:bookmarkStart w:id="692" w:name="_Toc532286406"/>
      <w:bookmarkStart w:id="693" w:name="_Toc532286542"/>
      <w:bookmarkStart w:id="694" w:name="_Toc46154449"/>
      <w:bookmarkStart w:id="695" w:name="_Toc57298410"/>
      <w:r w:rsidRPr="009743EA">
        <w:lastRenderedPageBreak/>
        <w:t>6.2.12.3</w:t>
      </w:r>
      <w:r w:rsidRPr="009743EA">
        <w:tab/>
        <w:t>API-ACP-UPD</w:t>
      </w:r>
      <w:bookmarkEnd w:id="689"/>
      <w:bookmarkEnd w:id="690"/>
      <w:bookmarkEnd w:id="691"/>
      <w:bookmarkEnd w:id="692"/>
      <w:bookmarkEnd w:id="693"/>
      <w:bookmarkEnd w:id="694"/>
      <w:bookmarkEnd w:id="695"/>
    </w:p>
    <w:tbl>
      <w:tblPr>
        <w:tblW w:w="9659" w:type="dxa"/>
        <w:jc w:val="center"/>
        <w:tblLayout w:type="fixed"/>
        <w:tblCellMar>
          <w:left w:w="28" w:type="dxa"/>
        </w:tblCellMar>
        <w:tblLook w:val="0000" w:firstRow="0" w:lastRow="0" w:firstColumn="0" w:lastColumn="0" w:noHBand="0" w:noVBand="0"/>
      </w:tblPr>
      <w:tblGrid>
        <w:gridCol w:w="1286"/>
        <w:gridCol w:w="8373"/>
      </w:tblGrid>
      <w:tr w:rsidR="008B1B88" w:rsidRPr="009743EA" w14:paraId="3613EC54"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2A2B4134" w14:textId="77777777" w:rsidR="008B1B88" w:rsidRPr="009743EA" w:rsidRDefault="008B1B88" w:rsidP="005C72A8">
            <w:pPr>
              <w:pStyle w:val="TAL"/>
              <w:snapToGrid w:val="0"/>
              <w:jc w:val="center"/>
              <w:rPr>
                <w:b/>
              </w:rPr>
            </w:pPr>
          </w:p>
          <w:p w14:paraId="587143C0" w14:textId="77777777" w:rsidR="008B1B88" w:rsidRPr="009743EA" w:rsidRDefault="008B1B88" w:rsidP="005C72A8">
            <w:pPr>
              <w:pStyle w:val="TAL"/>
              <w:snapToGrid w:val="0"/>
              <w:jc w:val="center"/>
              <w:rPr>
                <w:b/>
              </w:rPr>
            </w:pPr>
            <w:r w:rsidRPr="009743EA">
              <w:rPr>
                <w:b/>
              </w:rPr>
              <w:t>API Id</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0C41111E" w14:textId="77777777" w:rsidR="008B1B88" w:rsidRPr="005A2D7C" w:rsidRDefault="008B1B88" w:rsidP="005A2D7C">
            <w:pPr>
              <w:pStyle w:val="TAL"/>
            </w:pPr>
            <w:r w:rsidRPr="005A2D7C">
              <w:rPr>
                <w:rFonts w:eastAsia="Calibri Light"/>
              </w:rPr>
              <w:t>API/ACP/UPD/001</w:t>
            </w:r>
          </w:p>
          <w:p w14:paraId="373A62BF" w14:textId="77777777" w:rsidR="008B1B88" w:rsidRPr="005A2D7C" w:rsidRDefault="008B1B88" w:rsidP="005A2D7C">
            <w:pPr>
              <w:pStyle w:val="TAL"/>
              <w:rPr>
                <w:rFonts w:eastAsia="Calibri Light"/>
              </w:rPr>
            </w:pPr>
            <w:r w:rsidRPr="005A2D7C">
              <w:rPr>
                <w:rFonts w:eastAsia="Calibri Light"/>
              </w:rPr>
              <w:t>API/ACP/UPD/001_RCN0</w:t>
            </w:r>
          </w:p>
          <w:p w14:paraId="55EB11BA" w14:textId="77777777" w:rsidR="008B1B88" w:rsidRPr="005A2D7C" w:rsidRDefault="008B1B88" w:rsidP="005A2D7C">
            <w:pPr>
              <w:pStyle w:val="TAL"/>
            </w:pPr>
            <w:r w:rsidRPr="005A2D7C">
              <w:rPr>
                <w:rFonts w:eastAsia="Calibri Light"/>
              </w:rPr>
              <w:t>API/ACP/UPD/001_RCN1</w:t>
            </w:r>
          </w:p>
        </w:tc>
      </w:tr>
      <w:tr w:rsidR="008B1B88" w:rsidRPr="009743EA" w14:paraId="49AA83AB"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355E319A" w14:textId="77777777" w:rsidR="008B1B88" w:rsidRPr="009743EA" w:rsidRDefault="008B1B88" w:rsidP="005C72A8">
            <w:pPr>
              <w:pStyle w:val="TAL"/>
              <w:snapToGrid w:val="0"/>
              <w:jc w:val="center"/>
              <w:rPr>
                <w:b/>
                <w:kern w:val="1"/>
              </w:rPr>
            </w:pPr>
            <w:r w:rsidRPr="009743EA">
              <w:rPr>
                <w:b/>
                <w:kern w:val="1"/>
              </w:rPr>
              <w:t>API Name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A1A7AD" w14:textId="77777777" w:rsidR="008B1B88" w:rsidRPr="005A2D7C" w:rsidRDefault="008B1B88" w:rsidP="005A2D7C">
            <w:pPr>
              <w:pStyle w:val="TAL"/>
              <w:rPr>
                <w:rFonts w:eastAsia="Calibri Light"/>
              </w:rPr>
            </w:pPr>
            <w:r w:rsidRPr="005A2D7C">
              <w:rPr>
                <w:rFonts w:eastAsia="Calibri Light"/>
              </w:rPr>
              <w:t xml:space="preserve">&lt;accessControlPolicy&gt; resource UPDATE with </w:t>
            </w:r>
            <w:r w:rsidR="00984FEF" w:rsidRPr="005A2D7C">
              <w:rPr>
                <w:rFonts w:eastAsia="Calibri Light"/>
              </w:rPr>
              <w:t>resultContent</w:t>
            </w:r>
            <w:r w:rsidRPr="005A2D7C">
              <w:rPr>
                <w:rFonts w:eastAsia="Calibri Light"/>
              </w:rPr>
              <w:t xml:space="preserve"> parameter</w:t>
            </w:r>
          </w:p>
        </w:tc>
      </w:tr>
      <w:tr w:rsidR="008B1B88" w:rsidRPr="009743EA" w14:paraId="69348E97" w14:textId="77777777" w:rsidTr="005A2D7C">
        <w:trPr>
          <w:jc w:val="center"/>
        </w:trPr>
        <w:tc>
          <w:tcPr>
            <w:tcW w:w="1286" w:type="dxa"/>
            <w:tcBorders>
              <w:top w:val="single" w:sz="4" w:space="0" w:color="000000"/>
              <w:left w:val="single" w:sz="4" w:space="0" w:color="000000"/>
              <w:bottom w:val="single" w:sz="4" w:space="0" w:color="000000"/>
            </w:tcBorders>
            <w:shd w:val="clear" w:color="auto" w:fill="E7E6E6"/>
          </w:tcPr>
          <w:p w14:paraId="2D8A1FA6" w14:textId="77777777" w:rsidR="008B1B88" w:rsidRPr="009743EA" w:rsidRDefault="008B1B88" w:rsidP="005C72A8">
            <w:pPr>
              <w:pStyle w:val="TAL"/>
              <w:snapToGrid w:val="0"/>
              <w:jc w:val="center"/>
              <w:rPr>
                <w:b/>
                <w:kern w:val="1"/>
              </w:rPr>
            </w:pPr>
            <w:r w:rsidRPr="009743EA">
              <w:rPr>
                <w:b/>
                <w:kern w:val="1"/>
              </w:rPr>
              <w:t>Target Resource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26ECE5B1" w14:textId="77777777" w:rsidR="008B1B88" w:rsidRPr="005A2D7C" w:rsidRDefault="008B1B88" w:rsidP="005A2D7C">
            <w:pPr>
              <w:pStyle w:val="TAL"/>
              <w:rPr>
                <w:rFonts w:eastAsia="Calibri Light"/>
              </w:rPr>
            </w:pPr>
            <w:r w:rsidRPr="005A2D7C">
              <w:rPr>
                <w:rFonts w:eastAsia="Calibri Light"/>
              </w:rPr>
              <w:t>&lt;accessControlPolicy&gt; resource</w:t>
            </w:r>
          </w:p>
        </w:tc>
      </w:tr>
      <w:tr w:rsidR="008B1B88" w:rsidRPr="009743EA" w14:paraId="5FC7AE8A"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204F2826" w14:textId="77777777" w:rsidR="008B1B88" w:rsidRPr="009743EA" w:rsidRDefault="008B1B88" w:rsidP="005C72A8">
            <w:pPr>
              <w:pStyle w:val="TAL"/>
              <w:snapToGrid w:val="0"/>
              <w:jc w:val="center"/>
              <w:rPr>
                <w:b/>
                <w:kern w:val="1"/>
              </w:rPr>
            </w:pPr>
          </w:p>
          <w:p w14:paraId="17C405DC" w14:textId="77777777" w:rsidR="008B1B88" w:rsidRPr="009743EA" w:rsidRDefault="008B1B88" w:rsidP="005C72A8">
            <w:pPr>
              <w:pStyle w:val="TAL"/>
              <w:snapToGrid w:val="0"/>
              <w:jc w:val="center"/>
              <w:rPr>
                <w:b/>
                <w:kern w:val="1"/>
              </w:rPr>
            </w:pPr>
            <w:r w:rsidRPr="009743EA">
              <w:rPr>
                <w:b/>
                <w:kern w:val="1"/>
              </w:rPr>
              <w:t>Description</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56218A68" w14:textId="77777777" w:rsidR="008B1B88" w:rsidRPr="005A2D7C" w:rsidRDefault="008B1B88" w:rsidP="005A2D7C">
            <w:pPr>
              <w:pStyle w:val="TAL"/>
              <w:rPr>
                <w:rFonts w:eastAsia="Calibri Light"/>
              </w:rPr>
            </w:pPr>
            <w:r w:rsidRPr="005A2D7C">
              <w:t>The interface is used to send a &lt;</w:t>
            </w:r>
            <w:r w:rsidRPr="005A2D7C">
              <w:rPr>
                <w:rFonts w:eastAsia="Calibri Light"/>
              </w:rPr>
              <w:t>accessControlPolicy</w:t>
            </w:r>
            <w:r w:rsidRPr="005A2D7C">
              <w:t xml:space="preserve">&gt; </w:t>
            </w:r>
            <w:r w:rsidRPr="005A2D7C">
              <w:rPr>
                <w:rFonts w:eastAsia="Calibri Light"/>
              </w:rPr>
              <w:t>UPDATE</w:t>
            </w:r>
            <w:r w:rsidRPr="005A2D7C">
              <w:t xml:space="preserve"> request attached with </w:t>
            </w:r>
            <w:r w:rsidR="00984FEF" w:rsidRPr="005A2D7C">
              <w:t>resultContent</w:t>
            </w:r>
            <w:r w:rsidRPr="005A2D7C">
              <w:t xml:space="preserve"> to the Registrar CSE, and the Registrar CSE creates a &lt;</w:t>
            </w:r>
            <w:r w:rsidRPr="005A2D7C">
              <w:rPr>
                <w:rFonts w:eastAsia="Calibri Light"/>
              </w:rPr>
              <w:t>accessControlPolicy</w:t>
            </w:r>
            <w:r w:rsidRPr="005A2D7C">
              <w:t>&gt; resource and sends back a response</w:t>
            </w:r>
            <w:r w:rsidR="008E2B7F" w:rsidRPr="009743EA">
              <w:t>.</w:t>
            </w:r>
          </w:p>
        </w:tc>
      </w:tr>
      <w:tr w:rsidR="008B1B88" w:rsidRPr="009743EA" w14:paraId="3F61ECC4"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0A7FE084" w14:textId="77777777" w:rsidR="008B1B88" w:rsidRPr="009743EA" w:rsidRDefault="008B1B88" w:rsidP="005C72A8">
            <w:pPr>
              <w:pStyle w:val="TAL"/>
              <w:snapToGrid w:val="0"/>
              <w:jc w:val="center"/>
              <w:rPr>
                <w:b/>
                <w:kern w:val="1"/>
              </w:rPr>
            </w:pPr>
          </w:p>
          <w:p w14:paraId="66D4EF82" w14:textId="77777777" w:rsidR="008B1B88" w:rsidRPr="009743EA" w:rsidRDefault="008B1B88" w:rsidP="005C72A8">
            <w:pPr>
              <w:pStyle w:val="TAL"/>
              <w:snapToGrid w:val="0"/>
              <w:jc w:val="center"/>
              <w:rPr>
                <w:b/>
                <w:kern w:val="1"/>
              </w:rPr>
            </w:pPr>
          </w:p>
          <w:p w14:paraId="11F539FA" w14:textId="77777777" w:rsidR="008B1B88" w:rsidRPr="009743EA" w:rsidRDefault="008B1B88" w:rsidP="005C72A8">
            <w:pPr>
              <w:pStyle w:val="TAL"/>
              <w:snapToGrid w:val="0"/>
              <w:jc w:val="center"/>
              <w:rPr>
                <w:b/>
                <w:kern w:val="1"/>
              </w:rPr>
            </w:pPr>
          </w:p>
          <w:p w14:paraId="07BDE6F1" w14:textId="77777777" w:rsidR="008B1B88" w:rsidRPr="009743EA" w:rsidRDefault="008B1B88" w:rsidP="005C72A8">
            <w:pPr>
              <w:pStyle w:val="TAL"/>
              <w:snapToGrid w:val="0"/>
              <w:jc w:val="center"/>
              <w:rPr>
                <w:b/>
                <w:kern w:val="1"/>
              </w:rPr>
            </w:pPr>
          </w:p>
          <w:p w14:paraId="1B516B18" w14:textId="77777777" w:rsidR="008B1B88" w:rsidRPr="009743EA" w:rsidRDefault="008B1B88" w:rsidP="005C72A8">
            <w:pPr>
              <w:pStyle w:val="TAL"/>
              <w:snapToGrid w:val="0"/>
              <w:jc w:val="center"/>
              <w:rPr>
                <w:b/>
                <w:kern w:val="1"/>
              </w:rPr>
            </w:pPr>
            <w:r w:rsidRPr="009743EA">
              <w:rPr>
                <w:b/>
                <w:kern w:val="1"/>
              </w:rPr>
              <w:t>Resource Structure before Sending Request</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1D862C65" w14:textId="6C753E08" w:rsidR="008B1B88" w:rsidRPr="009743EA" w:rsidRDefault="00654563" w:rsidP="005A2D7C">
            <w:pPr>
              <w:pStyle w:val="FL"/>
              <w:rPr>
                <w:lang w:eastAsia="ko-KR"/>
              </w:rPr>
            </w:pPr>
            <w:r>
              <w:rPr>
                <w:rFonts w:eastAsia="Calibri"/>
                <w:color w:val="000000"/>
                <w:sz w:val="24"/>
                <w:szCs w:val="24"/>
              </w:rPr>
            </w:r>
            <w:r>
              <w:rPr>
                <w:rFonts w:eastAsia="Calibri"/>
                <w:color w:val="000000"/>
                <w:sz w:val="24"/>
                <w:szCs w:val="24"/>
              </w:rPr>
              <w:pict w14:anchorId="6A8542F9">
                <v:group id="_x0000_s1034" style="width:158.8pt;height:89.5pt;mso-position-horizontal-relative:char;mso-position-vertical-relative:line" coordsize="20169,11364">
                  <v:rect id="직사각형 2" o:spid="_x0000_s1035" style="position:absolute;width:11683;height:3652;visibility:visible;v-text-anchor:middle" filled="f">
                    <v:textbox inset="0,0,0,0">
                      <w:txbxContent>
                        <w:p w14:paraId="602C0DD8" w14:textId="77777777" w:rsidR="004A00AF" w:rsidRDefault="004A00AF" w:rsidP="008B1B88">
                          <w:pPr>
                            <w:pStyle w:val="NormalWeb"/>
                            <w:wordWrap w:val="0"/>
                            <w:spacing w:after="0"/>
                            <w:jc w:val="center"/>
                            <w:rPr>
                              <w:b/>
                              <w:bCs/>
                              <w:color w:val="000000"/>
                              <w:kern w:val="24"/>
                              <w:sz w:val="20"/>
                              <w:szCs w:val="20"/>
                            </w:rPr>
                          </w:pPr>
                          <w:r w:rsidRPr="003B3A03">
                            <w:rPr>
                              <w:b/>
                              <w:bCs/>
                              <w:color w:val="000000"/>
                              <w:kern w:val="24"/>
                              <w:sz w:val="20"/>
                              <w:szCs w:val="20"/>
                            </w:rPr>
                            <w:t>mn</w:t>
                          </w:r>
                          <w:r>
                            <w:rPr>
                              <w:b/>
                              <w:bCs/>
                              <w:color w:val="000000"/>
                              <w:kern w:val="24"/>
                              <w:sz w:val="20"/>
                              <w:szCs w:val="20"/>
                            </w:rPr>
                            <w:t>-name</w:t>
                          </w:r>
                        </w:p>
                        <w:p w14:paraId="151C035E" w14:textId="77777777" w:rsidR="004A00AF" w:rsidRDefault="004A00AF" w:rsidP="008B1B88">
                          <w:pPr>
                            <w:pStyle w:val="NormalWeb"/>
                            <w:wordWrap w:val="0"/>
                            <w:spacing w:after="0"/>
                            <w:jc w:val="center"/>
                          </w:pPr>
                          <w:r>
                            <w:rPr>
                              <w:b/>
                              <w:bCs/>
                              <w:color w:val="000000"/>
                              <w:kern w:val="24"/>
                              <w:sz w:val="20"/>
                              <w:szCs w:val="20"/>
                            </w:rPr>
                            <w:t>(CSEBase)</w:t>
                          </w:r>
                        </w:p>
                      </w:txbxContent>
                    </v:textbox>
                  </v:rect>
                  <v:line id="직선 연결선 3" o:spid="_x0000_s1036" style="position:absolute;flip:x;visibility:visible" from="5842,3758" to="5842,6235" o:connectortype="straight" strokeweight=".5pt">
                    <v:stroke joinstyle="miter"/>
                  </v:line>
                  <v:rect id="직사각형 4" o:spid="_x0000_s1037" style="position:absolute;left:7905;top:4996;width:12264;height:2530;visibility:visible;v-text-anchor:middle" filled="f">
                    <v:textbox inset="0,0,0,0">
                      <w:txbxContent>
                        <w:p w14:paraId="6F27068C" w14:textId="77777777" w:rsidR="004A00AF" w:rsidRDefault="004A00AF" w:rsidP="008B1B88">
                          <w:pPr>
                            <w:pStyle w:val="NormalWeb"/>
                            <w:wordWrap w:val="0"/>
                            <w:spacing w:after="0"/>
                            <w:jc w:val="center"/>
                            <w:rPr>
                              <w:b/>
                              <w:bCs/>
                              <w:color w:val="000000"/>
                              <w:kern w:val="24"/>
                              <w:sz w:val="18"/>
                              <w:szCs w:val="18"/>
                            </w:rPr>
                          </w:pPr>
                          <w:r>
                            <w:rPr>
                              <w:b/>
                              <w:bCs/>
                              <w:color w:val="000000"/>
                              <w:kern w:val="24"/>
                              <w:sz w:val="18"/>
                              <w:szCs w:val="18"/>
                            </w:rPr>
                            <w:t>ae</w:t>
                          </w:r>
                          <w:r w:rsidRPr="003B3A03">
                            <w:rPr>
                              <w:b/>
                              <w:bCs/>
                              <w:color w:val="000000"/>
                              <w:kern w:val="24"/>
                              <w:sz w:val="18"/>
                              <w:szCs w:val="18"/>
                            </w:rPr>
                            <w:t xml:space="preserve">_sensor </w:t>
                          </w:r>
                        </w:p>
                        <w:p w14:paraId="47332B29" w14:textId="77777777" w:rsidR="004A00AF" w:rsidRDefault="004A00AF" w:rsidP="008B1B88">
                          <w:pPr>
                            <w:pStyle w:val="NormalWeb"/>
                            <w:wordWrap w:val="0"/>
                            <w:spacing w:after="0"/>
                            <w:jc w:val="center"/>
                          </w:pPr>
                          <w:r w:rsidRPr="003B3A03">
                            <w:rPr>
                              <w:b/>
                              <w:bCs/>
                              <w:color w:val="000000"/>
                              <w:kern w:val="24"/>
                              <w:sz w:val="18"/>
                              <w:szCs w:val="18"/>
                            </w:rPr>
                            <w:t>(AE)</w:t>
                          </w:r>
                        </w:p>
                      </w:txbxContent>
                    </v:textbox>
                  </v:rect>
                  <v:line id="직선 연결선 5" o:spid="_x0000_s1038" style="position:absolute;visibility:visible" from="5842,6235" to="7905,6251" o:connectortype="straight" strokeweight=".5pt">
                    <v:stroke joinstyle="miter"/>
                  </v:line>
                  <v:line id="직선 연결선 6" o:spid="_x0000_s1039" style="position:absolute;visibility:visible" from="5842,6251" to="5842,10073" o:connectortype="straight" strokeweight=".5pt">
                    <v:stroke joinstyle="miter"/>
                  </v:line>
                  <v:rect id="직사각형 8" o:spid="_x0000_s1040" style="position:absolute;left:7905;top:8834;width:12264;height:2530;visibility:visible;v-text-anchor:middle" filled="f">
                    <v:textbox inset="0,0,0,0">
                      <w:txbxContent>
                        <w:p w14:paraId="04F70F40" w14:textId="77777777" w:rsidR="004A00AF" w:rsidRDefault="004A00AF" w:rsidP="008B1B88">
                          <w:pPr>
                            <w:pStyle w:val="NormalWeb"/>
                            <w:wordWrap w:val="0"/>
                            <w:spacing w:after="0"/>
                            <w:jc w:val="center"/>
                          </w:pPr>
                          <w:r w:rsidRPr="003B3A03">
                            <w:rPr>
                              <w:b/>
                              <w:bCs/>
                              <w:color w:val="000000"/>
                              <w:kern w:val="24"/>
                              <w:sz w:val="18"/>
                              <w:szCs w:val="18"/>
                            </w:rPr>
                            <w:t>accessControlPolicy</w:t>
                          </w:r>
                        </w:p>
                      </w:txbxContent>
                    </v:textbox>
                  </v:rect>
                  <v:line id="직선 연결선 9" o:spid="_x0000_s1041" style="position:absolute;visibility:visible" from="5842,10057" to="7905,10073" o:connectortype="straight" strokeweight=".5pt">
                    <v:stroke joinstyle="miter"/>
                  </v:line>
                  <w10:wrap type="none"/>
                  <w10:anchorlock/>
                </v:group>
              </w:pict>
            </w:r>
          </w:p>
        </w:tc>
      </w:tr>
      <w:tr w:rsidR="008B1B88" w:rsidRPr="009743EA" w14:paraId="62A9E3C5"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2AC4FF62" w14:textId="77777777" w:rsidR="008B1B88" w:rsidRPr="009743EA" w:rsidRDefault="008B1B88" w:rsidP="005C72A8">
            <w:pPr>
              <w:pStyle w:val="TAL"/>
              <w:snapToGrid w:val="0"/>
              <w:jc w:val="center"/>
              <w:rPr>
                <w:b/>
                <w:kern w:val="1"/>
              </w:rPr>
            </w:pPr>
          </w:p>
          <w:p w14:paraId="628626D2" w14:textId="77777777" w:rsidR="008B1B88" w:rsidRPr="009743EA" w:rsidRDefault="008B1B88" w:rsidP="005C72A8">
            <w:pPr>
              <w:pStyle w:val="TAL"/>
              <w:snapToGrid w:val="0"/>
              <w:jc w:val="center"/>
              <w:rPr>
                <w:b/>
                <w:kern w:val="1"/>
              </w:rPr>
            </w:pPr>
          </w:p>
          <w:p w14:paraId="4F8C266C" w14:textId="77777777" w:rsidR="008B1B88" w:rsidRPr="009743EA" w:rsidRDefault="008B1B88" w:rsidP="005C72A8">
            <w:pPr>
              <w:pStyle w:val="TAL"/>
              <w:snapToGrid w:val="0"/>
              <w:jc w:val="center"/>
              <w:rPr>
                <w:b/>
                <w:kern w:val="1"/>
              </w:rPr>
            </w:pPr>
          </w:p>
          <w:p w14:paraId="4EAAD8CC" w14:textId="77777777" w:rsidR="008B1B88" w:rsidRPr="009743EA" w:rsidRDefault="008B1B88" w:rsidP="005C72A8">
            <w:pPr>
              <w:pStyle w:val="TAL"/>
              <w:snapToGrid w:val="0"/>
              <w:jc w:val="center"/>
              <w:rPr>
                <w:b/>
                <w:kern w:val="1"/>
              </w:rPr>
            </w:pPr>
          </w:p>
          <w:p w14:paraId="0B4BE29A" w14:textId="77777777" w:rsidR="008B1B88" w:rsidRPr="009743EA" w:rsidRDefault="008B1B88" w:rsidP="005C72A8">
            <w:pPr>
              <w:pStyle w:val="TAL"/>
              <w:snapToGrid w:val="0"/>
              <w:jc w:val="center"/>
              <w:rPr>
                <w:b/>
                <w:kern w:val="1"/>
              </w:rPr>
            </w:pPr>
          </w:p>
          <w:p w14:paraId="7940F546" w14:textId="77777777" w:rsidR="008B1B88" w:rsidRPr="009743EA" w:rsidRDefault="008B1B88" w:rsidP="005C72A8">
            <w:pPr>
              <w:pStyle w:val="TAL"/>
              <w:snapToGrid w:val="0"/>
              <w:jc w:val="center"/>
              <w:rPr>
                <w:b/>
                <w:kern w:val="1"/>
              </w:rPr>
            </w:pPr>
            <w:r w:rsidRPr="009743EA">
              <w:rPr>
                <w:b/>
                <w:kern w:val="1"/>
              </w:rPr>
              <w:t>Call Flow</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4C0E7BA2" w14:textId="68D9B73C" w:rsidR="008B1B88" w:rsidRPr="005A2D7C" w:rsidRDefault="00654563" w:rsidP="005A2D7C">
            <w:pPr>
              <w:pStyle w:val="FL"/>
            </w:pPr>
            <w:r>
              <w:rPr>
                <w:sz w:val="18"/>
              </w:rPr>
            </w:r>
            <w:r>
              <w:rPr>
                <w:sz w:val="18"/>
              </w:rPr>
              <w:pict w14:anchorId="156744BE">
                <v:group id="_x0000_s1178" style="width:261pt;height:133.25pt;mso-position-horizontal-relative:char;mso-position-vertical-relative:line" coordsize="33147,16922">
                  <v:roundrect id="모서리가 둥근 직사각형 2" o:spid="_x0000_s1179" style="position:absolute;width:9398;height:6810;visibility:visible;v-text-anchor:middle" arcsize="10923f" fillcolor="#5b9bd5" strokecolor="#d9d9d9" strokeweight=".5pt">
                    <v:stroke joinstyle="miter"/>
                    <v:textbox>
                      <w:txbxContent>
                        <w:p w14:paraId="3D82234C" w14:textId="77777777" w:rsidR="004A00AF" w:rsidRPr="00B658BD" w:rsidRDefault="004A00AF" w:rsidP="008B1B88">
                          <w:pPr>
                            <w:pStyle w:val="NormalWeb"/>
                            <w:wordWrap w:val="0"/>
                            <w:spacing w:after="0"/>
                            <w:jc w:val="center"/>
                            <w:rPr>
                              <w:rFonts w:ascii="Malgun Gothic" w:hAnsi="Malgun Gothic"/>
                              <w:color w:val="FFFFFF"/>
                              <w:kern w:val="24"/>
                              <w:sz w:val="10"/>
                              <w:szCs w:val="10"/>
                            </w:rPr>
                          </w:pPr>
                        </w:p>
                        <w:p w14:paraId="4490E191" w14:textId="77777777" w:rsidR="004A00AF" w:rsidRPr="00B658BD" w:rsidRDefault="004A00AF" w:rsidP="008B1B88">
                          <w:pPr>
                            <w:pStyle w:val="NormalWeb"/>
                            <w:wordWrap w:val="0"/>
                            <w:spacing w:after="0"/>
                            <w:jc w:val="center"/>
                            <w:rPr>
                              <w:sz w:val="36"/>
                            </w:rPr>
                          </w:pPr>
                          <w:r w:rsidRPr="00B658BD">
                            <w:rPr>
                              <w:rFonts w:ascii="Malgun Gothic" w:hAnsi="Malgun Gothic" w:hint="eastAsia"/>
                              <w:color w:val="FFFFFF"/>
                              <w:kern w:val="24"/>
                              <w:szCs w:val="19"/>
                            </w:rPr>
                            <w:t>originator</w:t>
                          </w:r>
                        </w:p>
                      </w:txbxContent>
                    </v:textbox>
                  </v:roundrect>
                  <v:line id="직선 연결선 3" o:spid="_x0000_s1180" style="position:absolute;visibility:visible" from="4826,6810" to="4826,16922" o:connectortype="straight" strokecolor="windowText" strokeweight=".5pt">
                    <v:stroke dashstyle="longDash" joinstyle="miter"/>
                  </v:line>
                  <v:shape id="직선 화살표 연결선 4" o:spid="_x0000_s1181" type="#_x0000_t32" style="position:absolute;left:5524;top:10810;width:22082;height:32;visibility:visible" o:connectortype="straight" strokecolor="#5b9bd5" strokeweight="1.5pt">
                    <v:stroke endarrow="block" endarrowlength="long" joinstyle="miter" endcap="round"/>
                  </v:shape>
                  <v:shape id="TextBox 36" o:spid="_x0000_s1182" type="#_x0000_t202" style="position:absolute;left:8337;top:8938;width:16459;height:2451;visibility:visible" filled="f" stroked="f">
                    <v:textbox style="mso-fit-shape-to-text:t">
                      <w:txbxContent>
                        <w:p w14:paraId="439A25B8" w14:textId="77777777" w:rsidR="004A00AF" w:rsidRDefault="004A00AF" w:rsidP="008B1B88">
                          <w:pPr>
                            <w:pStyle w:val="NormalWeb"/>
                            <w:wordWrap w:val="0"/>
                            <w:spacing w:after="0"/>
                          </w:pPr>
                          <w:r w:rsidRPr="00B658BD">
                            <w:rPr>
                              <w:rFonts w:ascii="Malgun Gothic" w:hAnsi="Malgun Gothic" w:hint="eastAsia"/>
                              <w:color w:val="5B9BD5"/>
                              <w:kern w:val="24"/>
                              <w:sz w:val="14"/>
                              <w:szCs w:val="14"/>
                            </w:rPr>
                            <w:t>a</w:t>
                          </w:r>
                          <w:r>
                            <w:rPr>
                              <w:rFonts w:ascii="Malgun Gothic" w:hAnsi="Malgun Gothic" w:hint="eastAsia"/>
                              <w:color w:val="5B9BD5"/>
                              <w:kern w:val="24"/>
                              <w:sz w:val="14"/>
                              <w:szCs w:val="14"/>
                            </w:rPr>
                            <w:t xml:space="preserve">ccessControlPolicy </w:t>
                          </w:r>
                          <w:r>
                            <w:rPr>
                              <w:rFonts w:ascii="Malgun Gothic" w:hAnsi="Malgun Gothic"/>
                              <w:color w:val="5B9BD5"/>
                              <w:kern w:val="24"/>
                              <w:sz w:val="14"/>
                              <w:szCs w:val="14"/>
                            </w:rPr>
                            <w:t>update</w:t>
                          </w:r>
                          <w:r w:rsidRPr="00B658BD">
                            <w:rPr>
                              <w:rFonts w:ascii="Malgun Gothic" w:hAnsi="Malgun Gothic" w:hint="eastAsia"/>
                              <w:color w:val="5B9BD5"/>
                              <w:kern w:val="24"/>
                              <w:sz w:val="14"/>
                              <w:szCs w:val="14"/>
                            </w:rPr>
                            <w:t xml:space="preserve"> request</w:t>
                          </w:r>
                        </w:p>
                      </w:txbxContent>
                    </v:textbox>
                  </v:shape>
                  <v:shape id="TextBox 37" o:spid="_x0000_s1183" type="#_x0000_t202" style="position:absolute;left:14382;top:12889;width:6160;height:2452;visibility:visible" filled="f" stroked="f">
                    <v:textbox style="mso-fit-shape-to-text:t">
                      <w:txbxContent>
                        <w:p w14:paraId="76922498" w14:textId="77777777" w:rsidR="004A00AF" w:rsidRDefault="004A00AF" w:rsidP="008B1B88">
                          <w:pPr>
                            <w:pStyle w:val="NormalWeb"/>
                            <w:wordWrap w:val="0"/>
                            <w:spacing w:after="0"/>
                          </w:pPr>
                          <w:r w:rsidRPr="00B658BD">
                            <w:rPr>
                              <w:rFonts w:ascii="Malgun Gothic" w:hAnsi="Malgun Gothic" w:hint="eastAsia"/>
                              <w:color w:val="5B9BD5"/>
                              <w:kern w:val="24"/>
                              <w:sz w:val="14"/>
                              <w:szCs w:val="14"/>
                            </w:rPr>
                            <w:t>Response</w:t>
                          </w:r>
                        </w:p>
                      </w:txbxContent>
                    </v:textbox>
                  </v:shape>
                  <v:shape id="직선 화살표 연결선 7" o:spid="_x0000_s1184" type="#_x0000_t32" style="position:absolute;left:5873;top:14636;width:21733;height:64;flip:x y;visibility:visible" o:connectortype="straight" strokecolor="#5b9bd5" strokeweight="1.5pt">
                    <v:stroke endarrow="block" endarrowlength="long" joinstyle="miter" endcap="round"/>
                  </v:shape>
                  <v:roundrect id="모서리가 둥근 직사각형 8" o:spid="_x0000_s1185" style="position:absolute;left:23749;width:9398;height:6810;visibility:visible;v-text-anchor:middle" arcsize="10923f" fillcolor="#5b9bd5" strokecolor="#d9d9d9" strokeweight=".5pt">
                    <v:stroke joinstyle="miter"/>
                    <v:textbox>
                      <w:txbxContent>
                        <w:p w14:paraId="1FEA30B4" w14:textId="77777777" w:rsidR="004A00AF" w:rsidRPr="00B658BD" w:rsidRDefault="004A00AF" w:rsidP="008B1B88">
                          <w:pPr>
                            <w:pStyle w:val="NormalWeb"/>
                            <w:wordWrap w:val="0"/>
                            <w:spacing w:after="0"/>
                            <w:jc w:val="center"/>
                            <w:rPr>
                              <w:rFonts w:ascii="Malgun Gothic" w:hAnsi="Malgun Gothic"/>
                              <w:color w:val="FFFFFF"/>
                              <w:kern w:val="24"/>
                              <w:sz w:val="10"/>
                            </w:rPr>
                          </w:pPr>
                        </w:p>
                        <w:p w14:paraId="765B3EF5" w14:textId="77777777" w:rsidR="004A00AF" w:rsidRPr="00B658BD" w:rsidRDefault="004A00AF" w:rsidP="008B1B88">
                          <w:pPr>
                            <w:pStyle w:val="NormalWeb"/>
                            <w:wordWrap w:val="0"/>
                            <w:spacing w:after="0"/>
                            <w:jc w:val="center"/>
                          </w:pPr>
                          <w:r w:rsidRPr="00B658BD">
                            <w:rPr>
                              <w:rFonts w:ascii="Malgun Gothic" w:hAnsi="Malgun Gothic" w:hint="eastAsia"/>
                              <w:color w:val="FFFFFF"/>
                              <w:kern w:val="24"/>
                            </w:rPr>
                            <w:t>mn</w:t>
                          </w:r>
                          <w:r w:rsidRPr="00B658BD">
                            <w:rPr>
                              <w:rFonts w:ascii="Malgun Gothic" w:hAnsi="Malgun Gothic"/>
                              <w:color w:val="FFFFFF"/>
                              <w:kern w:val="24"/>
                            </w:rPr>
                            <w:t>-name</w:t>
                          </w:r>
                        </w:p>
                      </w:txbxContent>
                    </v:textbox>
                  </v:roundrect>
                  <v:line id="직선 연결선 9" o:spid="_x0000_s1186" style="position:absolute;visibility:visible" from="28575,6810" to="28575,16922" o:connectortype="straight" strokecolor="windowText" strokeweight=".5pt">
                    <v:stroke dashstyle="longDash" joinstyle="miter"/>
                  </v:line>
                  <w10:wrap type="none"/>
                  <w10:anchorlock/>
                </v:group>
              </w:pict>
            </w:r>
          </w:p>
        </w:tc>
      </w:tr>
      <w:tr w:rsidR="008B1B88" w:rsidRPr="009743EA" w14:paraId="078888D8"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2A93E851" w14:textId="77777777" w:rsidR="008B1B88" w:rsidRPr="009743EA" w:rsidRDefault="008B1B88" w:rsidP="005C72A8">
            <w:pPr>
              <w:pStyle w:val="TAL"/>
              <w:snapToGrid w:val="0"/>
              <w:jc w:val="center"/>
              <w:rPr>
                <w:b/>
                <w:kern w:val="1"/>
              </w:rPr>
            </w:pPr>
          </w:p>
          <w:p w14:paraId="0744268C" w14:textId="77777777" w:rsidR="008B1B88" w:rsidRPr="009743EA" w:rsidRDefault="008B1B88" w:rsidP="005C72A8">
            <w:pPr>
              <w:pStyle w:val="TAL"/>
              <w:snapToGrid w:val="0"/>
              <w:jc w:val="center"/>
              <w:rPr>
                <w:b/>
                <w:kern w:val="1"/>
              </w:rPr>
            </w:pPr>
          </w:p>
          <w:p w14:paraId="5C878866" w14:textId="77777777" w:rsidR="008B1B88" w:rsidRPr="009743EA" w:rsidRDefault="008B1B88" w:rsidP="005C72A8">
            <w:pPr>
              <w:pStyle w:val="TAL"/>
              <w:snapToGrid w:val="0"/>
              <w:jc w:val="center"/>
              <w:rPr>
                <w:b/>
                <w:kern w:val="1"/>
              </w:rPr>
            </w:pPr>
            <w:r w:rsidRPr="009743EA">
              <w:rPr>
                <w:b/>
                <w:kern w:val="1"/>
              </w:rPr>
              <w:t>HTTP Header Information</w:t>
            </w:r>
          </w:p>
          <w:p w14:paraId="56888C17" w14:textId="77777777" w:rsidR="008B1B88" w:rsidRPr="009743EA" w:rsidRDefault="008B1B88" w:rsidP="005C72A8">
            <w:pPr>
              <w:pStyle w:val="TAL"/>
              <w:snapToGrid w:val="0"/>
              <w:jc w:val="center"/>
              <w:rPr>
                <w:b/>
                <w:kern w:val="1"/>
              </w:rPr>
            </w:pPr>
          </w:p>
          <w:p w14:paraId="4F7342CB" w14:textId="77777777" w:rsidR="008B1B88" w:rsidRPr="009743EA" w:rsidRDefault="008B1B88" w:rsidP="008E2B7F">
            <w:pPr>
              <w:pStyle w:val="TAL"/>
              <w:snapToGrid w:val="0"/>
              <w:jc w:val="center"/>
              <w:rPr>
                <w:b/>
                <w:kern w:val="1"/>
              </w:rPr>
            </w:pPr>
          </w:p>
          <w:p w14:paraId="13D649EE" w14:textId="77777777" w:rsidR="00FE3B5F" w:rsidRPr="009743EA" w:rsidRDefault="00FE3B5F" w:rsidP="008E2B7F">
            <w:pPr>
              <w:pStyle w:val="TAL"/>
              <w:snapToGrid w:val="0"/>
              <w:jc w:val="center"/>
              <w:rPr>
                <w:b/>
                <w:kern w:val="1"/>
              </w:rP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1EDEDD52" w14:textId="77777777" w:rsidR="008B1B88" w:rsidRPr="009743EA" w:rsidRDefault="008B1B88" w:rsidP="005C72A8">
            <w:pPr>
              <w:pStyle w:val="TAL"/>
              <w:snapToGrid w:val="0"/>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01"/>
              <w:gridCol w:w="4359"/>
            </w:tblGrid>
            <w:tr w:rsidR="008B1B88" w:rsidRPr="009743EA" w14:paraId="6647AB14" w14:textId="77777777" w:rsidTr="005A2D7C">
              <w:trPr>
                <w:jc w:val="center"/>
              </w:trPr>
              <w:tc>
                <w:tcPr>
                  <w:tcW w:w="1501" w:type="dxa"/>
                  <w:shd w:val="clear" w:color="auto" w:fill="9CC2E5"/>
                </w:tcPr>
                <w:p w14:paraId="66DD4C8F" w14:textId="77777777" w:rsidR="008B1B88" w:rsidRPr="009743EA" w:rsidRDefault="008B1B88" w:rsidP="005C72A8">
                  <w:pPr>
                    <w:pStyle w:val="TAL"/>
                    <w:snapToGrid w:val="0"/>
                    <w:jc w:val="center"/>
                    <w:rPr>
                      <w:rFonts w:eastAsia="Calibri"/>
                      <w:b/>
                      <w:szCs w:val="22"/>
                    </w:rPr>
                  </w:pPr>
                  <w:r w:rsidRPr="009743EA">
                    <w:rPr>
                      <w:rFonts w:eastAsia="Calibri"/>
                      <w:b/>
                      <w:szCs w:val="22"/>
                    </w:rPr>
                    <w:t>Header</w:t>
                  </w:r>
                </w:p>
              </w:tc>
              <w:tc>
                <w:tcPr>
                  <w:tcW w:w="4359" w:type="dxa"/>
                  <w:shd w:val="clear" w:color="auto" w:fill="9CC2E5"/>
                </w:tcPr>
                <w:p w14:paraId="52CEE583" w14:textId="77777777" w:rsidR="008B1B88" w:rsidRPr="009743EA" w:rsidRDefault="008B1B88" w:rsidP="005C72A8">
                  <w:pPr>
                    <w:pStyle w:val="TAL"/>
                    <w:snapToGrid w:val="0"/>
                    <w:jc w:val="center"/>
                    <w:rPr>
                      <w:rFonts w:eastAsia="Calibri"/>
                      <w:b/>
                      <w:szCs w:val="22"/>
                    </w:rPr>
                  </w:pPr>
                  <w:r w:rsidRPr="009743EA">
                    <w:rPr>
                      <w:rFonts w:eastAsia="Calibri"/>
                      <w:b/>
                      <w:szCs w:val="22"/>
                    </w:rPr>
                    <w:t>Value</w:t>
                  </w:r>
                </w:p>
              </w:tc>
            </w:tr>
            <w:tr w:rsidR="008B1B88" w:rsidRPr="009743EA" w14:paraId="5F95E619" w14:textId="77777777" w:rsidTr="005A2D7C">
              <w:trPr>
                <w:jc w:val="center"/>
              </w:trPr>
              <w:tc>
                <w:tcPr>
                  <w:tcW w:w="1501" w:type="dxa"/>
                  <w:shd w:val="clear" w:color="auto" w:fill="DEEAF6"/>
                </w:tcPr>
                <w:p w14:paraId="667B0BF5" w14:textId="77777777" w:rsidR="008B1B88" w:rsidRPr="009743EA" w:rsidRDefault="008B1B88" w:rsidP="005C72A8">
                  <w:pPr>
                    <w:pStyle w:val="TAL"/>
                    <w:snapToGrid w:val="0"/>
                    <w:jc w:val="center"/>
                    <w:rPr>
                      <w:rFonts w:eastAsia="Calibri"/>
                      <w:szCs w:val="22"/>
                    </w:rPr>
                  </w:pPr>
                  <w:r w:rsidRPr="009743EA">
                    <w:rPr>
                      <w:rFonts w:eastAsia="Calibri"/>
                      <w:szCs w:val="22"/>
                    </w:rPr>
                    <w:t>X-M2M-RI</w:t>
                  </w:r>
                </w:p>
              </w:tc>
              <w:tc>
                <w:tcPr>
                  <w:tcW w:w="4359" w:type="dxa"/>
                  <w:shd w:val="clear" w:color="auto" w:fill="auto"/>
                </w:tcPr>
                <w:p w14:paraId="1986B336" w14:textId="77777777" w:rsidR="008B1B88" w:rsidRPr="009743EA" w:rsidRDefault="008B1B88" w:rsidP="005C72A8">
                  <w:pPr>
                    <w:pStyle w:val="TAL"/>
                    <w:snapToGrid w:val="0"/>
                    <w:rPr>
                      <w:rFonts w:eastAsia="Calibri"/>
                      <w:szCs w:val="22"/>
                    </w:rPr>
                  </w:pPr>
                  <w:r w:rsidRPr="009743EA">
                    <w:rPr>
                      <w:rFonts w:eastAsia="Calibri"/>
                      <w:szCs w:val="22"/>
                    </w:rPr>
                    <w:t>Request</w:t>
                  </w:r>
                  <w:r w:rsidR="008E2B7F" w:rsidRPr="009743EA">
                    <w:rPr>
                      <w:rFonts w:eastAsia="Calibri"/>
                      <w:szCs w:val="22"/>
                    </w:rPr>
                    <w:t xml:space="preserve"> </w:t>
                  </w:r>
                  <w:r w:rsidRPr="009743EA">
                    <w:rPr>
                      <w:rFonts w:eastAsia="Calibri"/>
                      <w:szCs w:val="22"/>
                    </w:rPr>
                    <w:t>ID</w:t>
                  </w:r>
                  <w:r w:rsidR="008E2B7F" w:rsidRPr="009743EA">
                    <w:rPr>
                      <w:rFonts w:eastAsia="Calibri"/>
                      <w:szCs w:val="22"/>
                    </w:rPr>
                    <w:t xml:space="preserve"> </w:t>
                  </w:r>
                </w:p>
              </w:tc>
            </w:tr>
            <w:tr w:rsidR="008B1B88" w:rsidRPr="009743EA" w14:paraId="7A9CBC34" w14:textId="77777777" w:rsidTr="005A2D7C">
              <w:trPr>
                <w:jc w:val="center"/>
              </w:trPr>
              <w:tc>
                <w:tcPr>
                  <w:tcW w:w="1501" w:type="dxa"/>
                  <w:shd w:val="clear" w:color="auto" w:fill="DEEAF6"/>
                </w:tcPr>
                <w:p w14:paraId="14A931DD" w14:textId="77777777" w:rsidR="008B1B88" w:rsidRPr="009743EA" w:rsidRDefault="008B1B88" w:rsidP="005C72A8">
                  <w:pPr>
                    <w:pStyle w:val="TAL"/>
                    <w:snapToGrid w:val="0"/>
                    <w:jc w:val="center"/>
                    <w:rPr>
                      <w:rFonts w:eastAsia="Calibri"/>
                      <w:szCs w:val="22"/>
                    </w:rPr>
                  </w:pPr>
                  <w:r w:rsidRPr="009743EA">
                    <w:rPr>
                      <w:rFonts w:eastAsia="Calibri"/>
                      <w:szCs w:val="22"/>
                    </w:rPr>
                    <w:t>X-M2M-Origin</w:t>
                  </w:r>
                </w:p>
              </w:tc>
              <w:tc>
                <w:tcPr>
                  <w:tcW w:w="4359" w:type="dxa"/>
                  <w:shd w:val="clear" w:color="auto" w:fill="auto"/>
                </w:tcPr>
                <w:p w14:paraId="39EAAA86" w14:textId="77777777" w:rsidR="008B1B88" w:rsidRPr="009743EA" w:rsidRDefault="008B1B88" w:rsidP="005C72A8">
                  <w:pPr>
                    <w:pStyle w:val="TAL"/>
                    <w:snapToGrid w:val="0"/>
                    <w:rPr>
                      <w:rFonts w:eastAsia="Calibri"/>
                      <w:szCs w:val="22"/>
                    </w:rPr>
                  </w:pPr>
                  <w:r w:rsidRPr="009743EA">
                    <w:rPr>
                      <w:rFonts w:eastAsia="Calibri"/>
                      <w:szCs w:val="22"/>
                    </w:rPr>
                    <w:t>AE-ID</w:t>
                  </w:r>
                  <w:r w:rsidR="008E2B7F" w:rsidRPr="009743EA">
                    <w:rPr>
                      <w:rFonts w:eastAsia="Calibri"/>
                      <w:szCs w:val="22"/>
                    </w:rPr>
                    <w:t xml:space="preserve"> </w:t>
                  </w:r>
                  <w:r w:rsidRPr="009743EA">
                    <w:rPr>
                      <w:rFonts w:eastAsia="Calibri"/>
                      <w:szCs w:val="22"/>
                    </w:rPr>
                    <w:t>of</w:t>
                  </w:r>
                  <w:r w:rsidR="008E2B7F" w:rsidRPr="009743EA">
                    <w:rPr>
                      <w:rFonts w:eastAsia="Calibri"/>
                      <w:szCs w:val="22"/>
                    </w:rPr>
                    <w:t xml:space="preserve"> </w:t>
                  </w:r>
                  <w:r w:rsidRPr="009743EA">
                    <w:rPr>
                      <w:rFonts w:eastAsia="Calibri"/>
                      <w:szCs w:val="22"/>
                    </w:rPr>
                    <w:t>request</w:t>
                  </w:r>
                  <w:r w:rsidR="008E2B7F" w:rsidRPr="009743EA">
                    <w:rPr>
                      <w:rFonts w:eastAsia="Calibri"/>
                      <w:szCs w:val="22"/>
                    </w:rPr>
                    <w:t xml:space="preserve"> </w:t>
                  </w:r>
                  <w:r w:rsidRPr="009743EA">
                    <w:rPr>
                      <w:rFonts w:eastAsia="Calibri"/>
                      <w:szCs w:val="22"/>
                    </w:rPr>
                    <w:t>originator</w:t>
                  </w:r>
                </w:p>
              </w:tc>
            </w:tr>
            <w:tr w:rsidR="008B1B88" w:rsidRPr="009743EA" w14:paraId="614A3592" w14:textId="77777777" w:rsidTr="005A2D7C">
              <w:trPr>
                <w:jc w:val="center"/>
              </w:trPr>
              <w:tc>
                <w:tcPr>
                  <w:tcW w:w="1501" w:type="dxa"/>
                  <w:shd w:val="clear" w:color="auto" w:fill="DEEAF6"/>
                </w:tcPr>
                <w:p w14:paraId="69ED1BD0" w14:textId="77777777" w:rsidR="008B1B88" w:rsidRPr="009743EA" w:rsidRDefault="008B1B88" w:rsidP="005C72A8">
                  <w:pPr>
                    <w:pStyle w:val="TAL"/>
                    <w:snapToGrid w:val="0"/>
                    <w:jc w:val="center"/>
                    <w:rPr>
                      <w:rFonts w:eastAsia="Calibri"/>
                      <w:szCs w:val="22"/>
                    </w:rPr>
                  </w:pPr>
                  <w:r w:rsidRPr="009743EA">
                    <w:rPr>
                      <w:rFonts w:eastAsia="Calibri"/>
                      <w:szCs w:val="22"/>
                    </w:rPr>
                    <w:t>Content-Type</w:t>
                  </w:r>
                </w:p>
              </w:tc>
              <w:tc>
                <w:tcPr>
                  <w:tcW w:w="4359" w:type="dxa"/>
                  <w:shd w:val="clear" w:color="auto" w:fill="auto"/>
                </w:tcPr>
                <w:p w14:paraId="4850DD65" w14:textId="77777777" w:rsidR="008B1B88" w:rsidRPr="009743EA" w:rsidRDefault="008B1B88" w:rsidP="005C72A8">
                  <w:pPr>
                    <w:pStyle w:val="TAL"/>
                    <w:snapToGrid w:val="0"/>
                    <w:rPr>
                      <w:rFonts w:eastAsia="Calibri"/>
                      <w:szCs w:val="22"/>
                    </w:rPr>
                  </w:pPr>
                  <w:r w:rsidRPr="009743EA">
                    <w:rPr>
                      <w:rFonts w:eastAsia="Calibri"/>
                      <w:szCs w:val="22"/>
                    </w:rPr>
                    <w:t>application/json</w:t>
                  </w:r>
                </w:p>
              </w:tc>
            </w:tr>
            <w:tr w:rsidR="00283598" w:rsidRPr="009743EA" w14:paraId="338C1C11" w14:textId="77777777" w:rsidTr="005A2D7C">
              <w:trPr>
                <w:jc w:val="center"/>
              </w:trPr>
              <w:tc>
                <w:tcPr>
                  <w:tcW w:w="1501" w:type="dxa"/>
                  <w:shd w:val="clear" w:color="auto" w:fill="DEEAF6"/>
                </w:tcPr>
                <w:p w14:paraId="76F5FF9F" w14:textId="77777777" w:rsidR="00283598" w:rsidRPr="009743EA" w:rsidRDefault="00283598" w:rsidP="00283598">
                  <w:pPr>
                    <w:pStyle w:val="TAL"/>
                    <w:snapToGrid w:val="0"/>
                    <w:jc w:val="center"/>
                    <w:rPr>
                      <w:rFonts w:eastAsia="Calibri"/>
                      <w:szCs w:val="22"/>
                    </w:rPr>
                  </w:pPr>
                  <w:r w:rsidRPr="009743EA">
                    <w:rPr>
                      <w:rFonts w:eastAsia="Calibri"/>
                      <w:szCs w:val="22"/>
                    </w:rPr>
                    <w:t>X-M2M-RVI</w:t>
                  </w:r>
                </w:p>
              </w:tc>
              <w:tc>
                <w:tcPr>
                  <w:tcW w:w="4359" w:type="dxa"/>
                  <w:shd w:val="clear" w:color="auto" w:fill="auto"/>
                </w:tcPr>
                <w:p w14:paraId="565C71F1" w14:textId="77777777" w:rsidR="00283598" w:rsidRPr="009743EA" w:rsidRDefault="00283598" w:rsidP="00283598">
                  <w:pPr>
                    <w:pStyle w:val="TAL"/>
                    <w:snapToGrid w:val="0"/>
                    <w:rPr>
                      <w:rFonts w:eastAsia="Calibri"/>
                      <w:szCs w:val="22"/>
                    </w:rPr>
                  </w:pPr>
                  <w:r w:rsidRPr="009743EA">
                    <w:rPr>
                      <w:rFonts w:eastAsia="Calibri"/>
                      <w:szCs w:val="22"/>
                    </w:rPr>
                    <w:t>Release</w:t>
                  </w:r>
                  <w:r w:rsidR="008E2B7F" w:rsidRPr="009743EA">
                    <w:rPr>
                      <w:rFonts w:eastAsia="Calibri"/>
                      <w:szCs w:val="22"/>
                    </w:rPr>
                    <w:t xml:space="preserve"> </w:t>
                  </w:r>
                  <w:r w:rsidRPr="009743EA">
                    <w:rPr>
                      <w:rFonts w:eastAsia="Calibri"/>
                      <w:szCs w:val="22"/>
                    </w:rPr>
                    <w:t>Version</w:t>
                  </w:r>
                  <w:r w:rsidR="008E2B7F" w:rsidRPr="009743EA">
                    <w:rPr>
                      <w:rFonts w:eastAsia="Calibri"/>
                      <w:szCs w:val="22"/>
                    </w:rPr>
                    <w:t xml:space="preserve"> </w:t>
                  </w:r>
                  <w:r w:rsidRPr="009743EA">
                    <w:rPr>
                      <w:rFonts w:eastAsia="Calibri"/>
                      <w:szCs w:val="22"/>
                    </w:rPr>
                    <w:t>Indicator</w:t>
                  </w:r>
                </w:p>
              </w:tc>
            </w:tr>
          </w:tbl>
          <w:p w14:paraId="211D9923" w14:textId="77777777" w:rsidR="008B1B88" w:rsidRPr="009743EA" w:rsidRDefault="008B1B88" w:rsidP="005C72A8">
            <w:pPr>
              <w:pStyle w:val="TAL"/>
              <w:snapToGrid w:val="0"/>
              <w:jc w:val="center"/>
            </w:pPr>
          </w:p>
        </w:tc>
      </w:tr>
      <w:tr w:rsidR="008B1B88" w:rsidRPr="009743EA" w14:paraId="2262582C"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1BF671A1" w14:textId="77777777" w:rsidR="008B1B88" w:rsidRPr="009743EA" w:rsidRDefault="008B1B88" w:rsidP="005C72A8">
            <w:pPr>
              <w:pStyle w:val="Default"/>
              <w:overflowPunct w:val="0"/>
              <w:jc w:val="center"/>
              <w:rPr>
                <w:color w:val="auto"/>
              </w:rPr>
            </w:pPr>
          </w:p>
          <w:p w14:paraId="5871F8F1" w14:textId="77777777" w:rsidR="008B1B88" w:rsidRPr="009743EA" w:rsidRDefault="008B1B88" w:rsidP="005C72A8">
            <w:pPr>
              <w:pStyle w:val="Default"/>
              <w:overflowPunct w:val="0"/>
              <w:jc w:val="center"/>
              <w:rPr>
                <w:b/>
                <w:sz w:val="20"/>
                <w:szCs w:val="20"/>
              </w:rPr>
            </w:pPr>
          </w:p>
          <w:p w14:paraId="27680C05" w14:textId="77777777" w:rsidR="008B1B88" w:rsidRPr="009743EA" w:rsidRDefault="008B1B88" w:rsidP="005C72A8">
            <w:pPr>
              <w:pStyle w:val="Default"/>
              <w:overflowPunct w:val="0"/>
              <w:jc w:val="center"/>
              <w:rPr>
                <w:b/>
                <w:sz w:val="20"/>
                <w:szCs w:val="20"/>
              </w:rPr>
            </w:pPr>
          </w:p>
          <w:p w14:paraId="5DA1E6D1" w14:textId="77777777" w:rsidR="008B1B88" w:rsidRPr="009743EA" w:rsidRDefault="008B1B88" w:rsidP="005C72A8">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2720D950" w14:textId="77777777" w:rsidR="008B1B88" w:rsidRPr="009743EA" w:rsidRDefault="008B1B88" w:rsidP="005C72A8">
            <w:pPr>
              <w:pStyle w:val="Default"/>
              <w:overflowPunct w:val="0"/>
              <w:jc w:val="center"/>
              <w:rPr>
                <w:b/>
                <w:kern w:val="1"/>
              </w:rPr>
            </w:pPr>
            <w:r w:rsidRPr="009743EA">
              <w:rPr>
                <w:rFonts w:ascii="Arial" w:eastAsia="Malgun Gothic" w:hAnsi="Arial"/>
                <w:b/>
                <w:color w:val="auto"/>
                <w:kern w:val="1"/>
                <w:sz w:val="18"/>
                <w:szCs w:val="20"/>
              </w:rPr>
              <w:t>RCN=0</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323D8F6E" w14:textId="77777777" w:rsidR="00924EB3" w:rsidRPr="009743EA" w:rsidRDefault="00924EB3" w:rsidP="007C39B4">
            <w:pPr>
              <w:widowControl w:val="0"/>
              <w:spacing w:after="0"/>
              <w:ind w:left="284"/>
              <w:jc w:val="both"/>
              <w:textAlignment w:val="auto"/>
              <w:rPr>
                <w:rFonts w:eastAsia="Calibri Light"/>
                <w:b/>
                <w:sz w:val="24"/>
              </w:rPr>
            </w:pPr>
          </w:p>
          <w:p w14:paraId="7EB43FBB" w14:textId="77777777" w:rsidR="008B1B88" w:rsidRPr="009743EA" w:rsidRDefault="00924EB3" w:rsidP="007C39B4">
            <w:pPr>
              <w:widowControl w:val="0"/>
              <w:spacing w:after="0"/>
              <w:ind w:left="284"/>
              <w:jc w:val="both"/>
              <w:textAlignment w:val="auto"/>
              <w:rPr>
                <w:rFonts w:eastAsia="Calibri Light"/>
                <w:b/>
                <w:sz w:val="24"/>
              </w:rPr>
            </w:pPr>
            <w:r w:rsidRPr="009743EA">
              <w:rPr>
                <w:rFonts w:eastAsia="Calibri Light"/>
                <w:b/>
                <w:sz w:val="24"/>
              </w:rPr>
              <w:t>API/ACP/UPD/001_RCN0</w:t>
            </w:r>
          </w:p>
          <w:p w14:paraId="63FDE1CB" w14:textId="77777777" w:rsidR="008B1B88" w:rsidRPr="009743EA" w:rsidRDefault="008B1B88" w:rsidP="005C72A8">
            <w:pPr>
              <w:widowControl w:val="0"/>
              <w:spacing w:after="0"/>
              <w:ind w:left="284"/>
              <w:jc w:val="both"/>
              <w:textAlignment w:val="auto"/>
              <w:rPr>
                <w:rFonts w:ascii="Arial" w:hAnsi="Arial"/>
                <w:b/>
                <w:color w:val="0070C0"/>
                <w:sz w:val="18"/>
              </w:rPr>
            </w:pPr>
          </w:p>
          <w:p w14:paraId="1DCC0223" w14:textId="77777777" w:rsidR="008B1B88" w:rsidRPr="009743EA" w:rsidRDefault="008B1B88" w:rsidP="005C72A8">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367AC6F1" w14:textId="77777777" w:rsidR="008B1B88" w:rsidRPr="009743EA" w:rsidRDefault="008B1B88" w:rsidP="005C72A8">
            <w:pPr>
              <w:pStyle w:val="TAL"/>
              <w:snapToGrid w:val="0"/>
              <w:ind w:left="284"/>
              <w:jc w:val="both"/>
              <w:rPr>
                <w:color w:val="0070C0"/>
              </w:rPr>
            </w:pPr>
          </w:p>
          <w:p w14:paraId="1F2ED74E" w14:textId="77777777" w:rsidR="008B1B88" w:rsidRPr="009743EA" w:rsidRDefault="008B1B88" w:rsidP="005C72A8">
            <w:pPr>
              <w:pStyle w:val="TAL"/>
              <w:snapToGrid w:val="0"/>
              <w:ind w:left="284"/>
              <w:jc w:val="both"/>
              <w:rPr>
                <w:color w:val="0070C0"/>
              </w:rPr>
            </w:pPr>
            <w:r w:rsidRPr="009743EA">
              <w:rPr>
                <w:color w:val="0070C0"/>
              </w:rPr>
              <w:t>PUT /mn-name/accessControlPolicy?rcn=0 HTTP/1.1</w:t>
            </w:r>
          </w:p>
          <w:p w14:paraId="63069750" w14:textId="77777777" w:rsidR="008B1B88" w:rsidRPr="009743EA" w:rsidRDefault="008B1B88" w:rsidP="005C72A8">
            <w:pPr>
              <w:pStyle w:val="TAL"/>
              <w:snapToGrid w:val="0"/>
              <w:ind w:left="284"/>
              <w:jc w:val="both"/>
              <w:rPr>
                <w:color w:val="0070C0"/>
              </w:rPr>
            </w:pPr>
            <w:r w:rsidRPr="009743EA">
              <w:rPr>
                <w:color w:val="0070C0"/>
              </w:rPr>
              <w:t>Host: 192.168.0.10:8282</w:t>
            </w:r>
          </w:p>
          <w:p w14:paraId="0EE7B8F3" w14:textId="77777777" w:rsidR="008B1B88" w:rsidRPr="009743EA" w:rsidRDefault="008B1B88" w:rsidP="005C72A8">
            <w:pPr>
              <w:pStyle w:val="TAL"/>
              <w:snapToGrid w:val="0"/>
              <w:ind w:left="284"/>
              <w:rPr>
                <w:color w:val="0070C0"/>
              </w:rPr>
            </w:pPr>
            <w:r w:rsidRPr="009743EA">
              <w:rPr>
                <w:color w:val="0070C0"/>
              </w:rPr>
              <w:t>X-M2M-Origin: CAE5630283216026458665</w:t>
            </w:r>
          </w:p>
          <w:p w14:paraId="6AAEF06E" w14:textId="77777777" w:rsidR="008B1B88" w:rsidRPr="009743EA" w:rsidRDefault="008B1B88" w:rsidP="005C72A8">
            <w:pPr>
              <w:pStyle w:val="TAL"/>
              <w:snapToGrid w:val="0"/>
              <w:ind w:left="284"/>
              <w:jc w:val="both"/>
              <w:rPr>
                <w:color w:val="0070C0"/>
              </w:rPr>
            </w:pPr>
            <w:r w:rsidRPr="009743EA">
              <w:rPr>
                <w:color w:val="0070C0"/>
              </w:rPr>
              <w:t>Content-Type: application/json</w:t>
            </w:r>
          </w:p>
          <w:p w14:paraId="544AA7F7" w14:textId="77777777" w:rsidR="008B1B88" w:rsidRPr="009743EA" w:rsidRDefault="008B1B88" w:rsidP="005C72A8">
            <w:pPr>
              <w:pStyle w:val="TAL"/>
              <w:snapToGrid w:val="0"/>
              <w:ind w:left="284"/>
              <w:jc w:val="both"/>
              <w:rPr>
                <w:color w:val="0070C0"/>
              </w:rPr>
            </w:pPr>
            <w:r w:rsidRPr="009743EA">
              <w:rPr>
                <w:color w:val="0070C0"/>
              </w:rPr>
              <w:t>X-M2M-RI: 1234</w:t>
            </w:r>
          </w:p>
          <w:p w14:paraId="4F1AA02C" w14:textId="77777777" w:rsidR="002C214A" w:rsidRPr="009743EA" w:rsidRDefault="002C214A" w:rsidP="002C214A">
            <w:pPr>
              <w:widowControl w:val="0"/>
              <w:overflowPunct/>
              <w:spacing w:after="0"/>
              <w:ind w:left="284"/>
              <w:jc w:val="both"/>
              <w:textAlignment w:val="auto"/>
              <w:rPr>
                <w:color w:val="0070C0"/>
              </w:rPr>
            </w:pPr>
            <w:r w:rsidRPr="009743EA">
              <w:rPr>
                <w:rFonts w:ascii="Arial" w:hAnsi="Arial"/>
                <w:color w:val="0070C0"/>
                <w:sz w:val="18"/>
              </w:rPr>
              <w:t>X-M2M-RVI: 2a</w:t>
            </w:r>
          </w:p>
          <w:p w14:paraId="4B7F91F9" w14:textId="77777777" w:rsidR="008B1B88" w:rsidRPr="009743EA" w:rsidRDefault="008B1B88" w:rsidP="005C72A8">
            <w:pPr>
              <w:pStyle w:val="TAL"/>
              <w:snapToGrid w:val="0"/>
              <w:ind w:left="284"/>
              <w:jc w:val="both"/>
              <w:rPr>
                <w:color w:val="0070C0"/>
              </w:rPr>
            </w:pPr>
          </w:p>
          <w:p w14:paraId="780FDD10" w14:textId="77777777" w:rsidR="008B1B88" w:rsidRPr="009743EA" w:rsidRDefault="008B1B88" w:rsidP="005C72A8">
            <w:pPr>
              <w:pStyle w:val="TAL"/>
              <w:snapToGrid w:val="0"/>
              <w:ind w:left="284"/>
              <w:jc w:val="both"/>
              <w:rPr>
                <w:color w:val="0070C0"/>
              </w:rPr>
            </w:pPr>
            <w:r w:rsidRPr="009743EA">
              <w:rPr>
                <w:color w:val="0070C0"/>
              </w:rPr>
              <w:t>{</w:t>
            </w:r>
          </w:p>
          <w:p w14:paraId="13A0A653" w14:textId="77777777" w:rsidR="008B1B88" w:rsidRPr="009743EA" w:rsidRDefault="008B1B88" w:rsidP="005C72A8">
            <w:pPr>
              <w:pStyle w:val="TAL"/>
              <w:snapToGrid w:val="0"/>
              <w:ind w:left="284"/>
              <w:jc w:val="both"/>
              <w:rPr>
                <w:color w:val="0070C0"/>
              </w:rPr>
            </w:pPr>
            <w:r w:rsidRPr="009743EA">
              <w:rPr>
                <w:color w:val="0070C0"/>
              </w:rPr>
              <w:t xml:space="preserve">   </w:t>
            </w:r>
            <w:r w:rsidR="002C214A" w:rsidRPr="009743EA">
              <w:rPr>
                <w:color w:val="0070C0"/>
              </w:rPr>
              <w:t xml:space="preserve"> </w:t>
            </w:r>
            <w:r w:rsidRPr="009743EA">
              <w:rPr>
                <w:color w:val="0070C0"/>
              </w:rPr>
              <w:t>"m2m:acp" : {</w:t>
            </w:r>
          </w:p>
          <w:p w14:paraId="15198D34" w14:textId="77777777" w:rsidR="008B1B88" w:rsidRPr="009743EA" w:rsidRDefault="008B1B88" w:rsidP="005C72A8">
            <w:pPr>
              <w:pStyle w:val="TAL"/>
              <w:snapToGrid w:val="0"/>
              <w:ind w:left="284"/>
              <w:jc w:val="both"/>
              <w:rPr>
                <w:color w:val="0070C0"/>
              </w:rPr>
            </w:pPr>
            <w:r w:rsidRPr="009743EA">
              <w:rPr>
                <w:color w:val="0070C0"/>
              </w:rPr>
              <w:t xml:space="preserve">        "pv" : {</w:t>
            </w:r>
          </w:p>
          <w:p w14:paraId="104ACF92" w14:textId="77777777" w:rsidR="008B1B88" w:rsidRPr="009743EA" w:rsidRDefault="008B1B88" w:rsidP="005C72A8">
            <w:pPr>
              <w:pStyle w:val="TAL"/>
              <w:snapToGrid w:val="0"/>
              <w:ind w:left="284"/>
              <w:jc w:val="both"/>
              <w:rPr>
                <w:color w:val="0070C0"/>
              </w:rPr>
            </w:pPr>
            <w:r w:rsidRPr="009743EA">
              <w:rPr>
                <w:color w:val="0070C0"/>
              </w:rPr>
              <w:t xml:space="preserve">            "acr" : </w:t>
            </w:r>
            <w:r w:rsidRPr="00C072AF">
              <w:rPr>
                <w:color w:val="0070C0"/>
              </w:rPr>
              <w:t>[</w:t>
            </w:r>
          </w:p>
          <w:p w14:paraId="2109D90D" w14:textId="77777777" w:rsidR="008B1B88" w:rsidRPr="009743EA" w:rsidRDefault="008B1B88" w:rsidP="005C72A8">
            <w:pPr>
              <w:pStyle w:val="TAL"/>
              <w:snapToGrid w:val="0"/>
              <w:ind w:left="284"/>
              <w:jc w:val="both"/>
              <w:rPr>
                <w:color w:val="0070C0"/>
              </w:rPr>
            </w:pPr>
            <w:r w:rsidRPr="009743EA">
              <w:rPr>
                <w:color w:val="0070C0"/>
              </w:rPr>
              <w:t xml:space="preserve">                {</w:t>
            </w:r>
          </w:p>
          <w:p w14:paraId="11D8865E" w14:textId="77777777" w:rsidR="008B1B88" w:rsidRPr="009743EA" w:rsidRDefault="008B1B88" w:rsidP="005C72A8">
            <w:pPr>
              <w:pStyle w:val="TAL"/>
              <w:snapToGrid w:val="0"/>
              <w:ind w:left="284"/>
              <w:jc w:val="both"/>
              <w:rPr>
                <w:color w:val="0070C0"/>
              </w:rPr>
            </w:pPr>
            <w:r w:rsidRPr="009743EA">
              <w:rPr>
                <w:color w:val="0070C0"/>
              </w:rPr>
              <w:t xml:space="preserve">                    "acor" : [ "CAE_A", "CAE_B" ]</w:t>
            </w:r>
          </w:p>
          <w:p w14:paraId="3AA771EE" w14:textId="77777777" w:rsidR="008B1B88" w:rsidRPr="009743EA" w:rsidRDefault="008B1B88" w:rsidP="005C72A8">
            <w:pPr>
              <w:pStyle w:val="TAL"/>
              <w:snapToGrid w:val="0"/>
              <w:ind w:left="284"/>
              <w:jc w:val="both"/>
              <w:rPr>
                <w:color w:val="0070C0"/>
              </w:rPr>
            </w:pPr>
            <w:r w:rsidRPr="009743EA">
              <w:rPr>
                <w:color w:val="0070C0"/>
              </w:rPr>
              <w:t xml:space="preserve">                }</w:t>
            </w:r>
          </w:p>
          <w:p w14:paraId="44CA90A0" w14:textId="77777777" w:rsidR="008B1B88" w:rsidRPr="009743EA" w:rsidRDefault="008B1B88" w:rsidP="005C72A8">
            <w:pPr>
              <w:pStyle w:val="TAL"/>
              <w:snapToGrid w:val="0"/>
              <w:ind w:left="284"/>
              <w:jc w:val="both"/>
              <w:rPr>
                <w:color w:val="0070C0"/>
              </w:rPr>
            </w:pPr>
            <w:r w:rsidRPr="009743EA">
              <w:rPr>
                <w:color w:val="0070C0"/>
              </w:rPr>
              <w:t xml:space="preserve">            ]</w:t>
            </w:r>
          </w:p>
          <w:p w14:paraId="2A1B29CF" w14:textId="77777777" w:rsidR="008B1B88" w:rsidRPr="009743EA" w:rsidRDefault="008B1B88" w:rsidP="005C72A8">
            <w:pPr>
              <w:pStyle w:val="TAL"/>
              <w:snapToGrid w:val="0"/>
              <w:ind w:left="284"/>
              <w:jc w:val="both"/>
              <w:rPr>
                <w:color w:val="0070C0"/>
              </w:rPr>
            </w:pPr>
            <w:r w:rsidRPr="009743EA">
              <w:rPr>
                <w:color w:val="0070C0"/>
              </w:rPr>
              <w:t xml:space="preserve">        },</w:t>
            </w:r>
          </w:p>
          <w:p w14:paraId="6F1FC250" w14:textId="77777777" w:rsidR="008B1B88" w:rsidRPr="009743EA" w:rsidRDefault="008B1B88" w:rsidP="005C72A8">
            <w:pPr>
              <w:pStyle w:val="TAL"/>
              <w:snapToGrid w:val="0"/>
              <w:ind w:left="284"/>
              <w:jc w:val="both"/>
              <w:rPr>
                <w:color w:val="0070C0"/>
              </w:rPr>
            </w:pPr>
            <w:r w:rsidRPr="009743EA">
              <w:rPr>
                <w:color w:val="0070C0"/>
              </w:rPr>
              <w:t xml:space="preserve">        "pvs" : {</w:t>
            </w:r>
          </w:p>
          <w:p w14:paraId="306E6848" w14:textId="77777777" w:rsidR="008B1B88" w:rsidRPr="009743EA" w:rsidRDefault="008B1B88" w:rsidP="005C72A8">
            <w:pPr>
              <w:pStyle w:val="TAL"/>
              <w:snapToGrid w:val="0"/>
              <w:ind w:left="284"/>
              <w:jc w:val="both"/>
              <w:rPr>
                <w:color w:val="0070C0"/>
              </w:rPr>
            </w:pPr>
            <w:r w:rsidRPr="009743EA">
              <w:rPr>
                <w:color w:val="0070C0"/>
              </w:rPr>
              <w:t xml:space="preserve">            "acr" : </w:t>
            </w:r>
            <w:r w:rsidRPr="00C072AF">
              <w:rPr>
                <w:color w:val="0070C0"/>
              </w:rPr>
              <w:t>[</w:t>
            </w:r>
          </w:p>
          <w:p w14:paraId="16A35751" w14:textId="77777777" w:rsidR="008B1B88" w:rsidRPr="009743EA" w:rsidRDefault="008B1B88" w:rsidP="005C72A8">
            <w:pPr>
              <w:pStyle w:val="TAL"/>
              <w:snapToGrid w:val="0"/>
              <w:ind w:left="284"/>
              <w:jc w:val="both"/>
              <w:rPr>
                <w:color w:val="0070C0"/>
              </w:rPr>
            </w:pPr>
            <w:r w:rsidRPr="009743EA">
              <w:rPr>
                <w:color w:val="0070C0"/>
              </w:rPr>
              <w:t xml:space="preserve">                {</w:t>
            </w:r>
          </w:p>
          <w:p w14:paraId="13598B01" w14:textId="77777777" w:rsidR="008B1B88" w:rsidRPr="009743EA" w:rsidRDefault="008B1B88" w:rsidP="005C72A8">
            <w:pPr>
              <w:pStyle w:val="TAL"/>
              <w:snapToGrid w:val="0"/>
              <w:ind w:left="284"/>
              <w:jc w:val="both"/>
              <w:rPr>
                <w:color w:val="0070C0"/>
              </w:rPr>
            </w:pPr>
            <w:r w:rsidRPr="009743EA">
              <w:rPr>
                <w:color w:val="0070C0"/>
              </w:rPr>
              <w:t xml:space="preserve">                    "acor" : [ "CAE_C", "CAE_D" ]</w:t>
            </w:r>
          </w:p>
          <w:p w14:paraId="6D367143" w14:textId="77777777" w:rsidR="008B1B88" w:rsidRPr="009743EA" w:rsidRDefault="008B1B88" w:rsidP="005C72A8">
            <w:pPr>
              <w:pStyle w:val="TAL"/>
              <w:snapToGrid w:val="0"/>
              <w:ind w:left="284"/>
              <w:jc w:val="both"/>
              <w:rPr>
                <w:color w:val="0070C0"/>
              </w:rPr>
            </w:pPr>
            <w:r w:rsidRPr="009743EA">
              <w:rPr>
                <w:color w:val="0070C0"/>
              </w:rPr>
              <w:lastRenderedPageBreak/>
              <w:t xml:space="preserve">                }</w:t>
            </w:r>
          </w:p>
          <w:p w14:paraId="5CA4179E" w14:textId="77777777" w:rsidR="008B1B88" w:rsidRPr="009743EA" w:rsidRDefault="008B1B88" w:rsidP="005C72A8">
            <w:pPr>
              <w:pStyle w:val="TAL"/>
              <w:snapToGrid w:val="0"/>
              <w:ind w:left="284"/>
              <w:jc w:val="both"/>
              <w:rPr>
                <w:color w:val="0070C0"/>
              </w:rPr>
            </w:pPr>
            <w:r w:rsidRPr="009743EA">
              <w:rPr>
                <w:color w:val="0070C0"/>
              </w:rPr>
              <w:t xml:space="preserve">            ]</w:t>
            </w:r>
          </w:p>
          <w:p w14:paraId="1E2AE10A" w14:textId="77777777" w:rsidR="008B1B88" w:rsidRPr="009743EA" w:rsidRDefault="008B1B88" w:rsidP="005C72A8">
            <w:pPr>
              <w:pStyle w:val="TAL"/>
              <w:snapToGrid w:val="0"/>
              <w:ind w:left="284"/>
              <w:jc w:val="both"/>
              <w:rPr>
                <w:color w:val="0070C0"/>
              </w:rPr>
            </w:pPr>
            <w:r w:rsidRPr="009743EA">
              <w:rPr>
                <w:color w:val="0070C0"/>
              </w:rPr>
              <w:t xml:space="preserve">        }</w:t>
            </w:r>
          </w:p>
          <w:p w14:paraId="6E0811E6" w14:textId="77777777" w:rsidR="008B1B88" w:rsidRPr="009743EA" w:rsidRDefault="002C214A" w:rsidP="005C72A8">
            <w:pPr>
              <w:pStyle w:val="TAL"/>
              <w:snapToGrid w:val="0"/>
              <w:ind w:left="284"/>
              <w:jc w:val="both"/>
              <w:rPr>
                <w:color w:val="0070C0"/>
              </w:rPr>
            </w:pPr>
            <w:r w:rsidRPr="009743EA">
              <w:rPr>
                <w:color w:val="0070C0"/>
              </w:rPr>
              <w:t xml:space="preserve">    </w:t>
            </w:r>
            <w:r w:rsidR="008B1B88" w:rsidRPr="009743EA">
              <w:rPr>
                <w:color w:val="0070C0"/>
              </w:rPr>
              <w:t>}</w:t>
            </w:r>
          </w:p>
          <w:p w14:paraId="46A39985" w14:textId="77777777" w:rsidR="008B1B88" w:rsidRPr="009743EA" w:rsidRDefault="002C214A" w:rsidP="005C72A8">
            <w:pPr>
              <w:pStyle w:val="TAL"/>
              <w:snapToGrid w:val="0"/>
              <w:ind w:left="284"/>
              <w:jc w:val="both"/>
              <w:rPr>
                <w:color w:val="0070C0"/>
                <w:lang w:eastAsia="ko-KR"/>
              </w:rPr>
            </w:pPr>
            <w:r w:rsidRPr="009743EA">
              <w:rPr>
                <w:rFonts w:hint="eastAsia"/>
                <w:color w:val="0070C0"/>
                <w:lang w:eastAsia="ko-KR"/>
              </w:rPr>
              <w:t>}</w:t>
            </w:r>
          </w:p>
          <w:p w14:paraId="0D454BA0" w14:textId="77777777" w:rsidR="008B1B88" w:rsidRPr="009743EA" w:rsidRDefault="008B1B88" w:rsidP="005C72A8">
            <w:pPr>
              <w:widowControl w:val="0"/>
              <w:spacing w:after="0"/>
              <w:ind w:left="284"/>
              <w:jc w:val="both"/>
              <w:textAlignment w:val="auto"/>
              <w:rPr>
                <w:rFonts w:ascii="Arial" w:hAnsi="Arial"/>
                <w:b/>
                <w:color w:val="0070C0"/>
                <w:sz w:val="18"/>
              </w:rPr>
            </w:pPr>
          </w:p>
          <w:p w14:paraId="3672F777" w14:textId="77777777" w:rsidR="002C214A" w:rsidRPr="009743EA" w:rsidRDefault="002C214A" w:rsidP="005C72A8">
            <w:pPr>
              <w:widowControl w:val="0"/>
              <w:spacing w:after="0"/>
              <w:ind w:left="284"/>
              <w:jc w:val="both"/>
              <w:textAlignment w:val="auto"/>
              <w:rPr>
                <w:rFonts w:ascii="Arial" w:hAnsi="Arial"/>
                <w:b/>
                <w:color w:val="0070C0"/>
                <w:sz w:val="18"/>
              </w:rPr>
            </w:pPr>
          </w:p>
          <w:p w14:paraId="738C6EDD" w14:textId="77777777" w:rsidR="008B1B88" w:rsidRPr="009743EA" w:rsidRDefault="008B1B88" w:rsidP="005C72A8">
            <w:pPr>
              <w:widowControl w:val="0"/>
              <w:spacing w:after="0"/>
              <w:ind w:left="284"/>
              <w:jc w:val="both"/>
              <w:textAlignment w:val="auto"/>
              <w:rPr>
                <w:rFonts w:ascii="Arial" w:hAnsi="Arial"/>
                <w:b/>
                <w:color w:val="0070C0"/>
                <w:sz w:val="18"/>
              </w:rPr>
            </w:pPr>
            <w:r w:rsidRPr="009743EA">
              <w:rPr>
                <w:rFonts w:ascii="Arial" w:hAnsi="Arial"/>
                <w:b/>
                <w:color w:val="0070C0"/>
                <w:sz w:val="18"/>
              </w:rPr>
              <w:t>HTTP Response:</w:t>
            </w:r>
          </w:p>
          <w:p w14:paraId="6D85FDEE" w14:textId="77777777" w:rsidR="008B1B88" w:rsidRPr="009743EA" w:rsidRDefault="008B1B88" w:rsidP="005C72A8">
            <w:pPr>
              <w:widowControl w:val="0"/>
              <w:spacing w:after="0"/>
              <w:ind w:left="284"/>
              <w:textAlignment w:val="auto"/>
              <w:rPr>
                <w:rFonts w:ascii="Arial" w:hAnsi="Arial"/>
                <w:color w:val="0070C0"/>
                <w:sz w:val="18"/>
              </w:rPr>
            </w:pPr>
          </w:p>
          <w:p w14:paraId="486B9829" w14:textId="77777777" w:rsidR="008B1B88" w:rsidRPr="009743EA" w:rsidRDefault="008B1B88" w:rsidP="005C72A8">
            <w:pPr>
              <w:widowControl w:val="0"/>
              <w:spacing w:after="0"/>
              <w:ind w:left="284"/>
              <w:textAlignment w:val="auto"/>
              <w:rPr>
                <w:rFonts w:ascii="Arial" w:hAnsi="Arial"/>
                <w:color w:val="0070C0"/>
                <w:sz w:val="18"/>
              </w:rPr>
            </w:pPr>
            <w:r w:rsidRPr="009743EA">
              <w:rPr>
                <w:rFonts w:ascii="Arial" w:hAnsi="Arial"/>
                <w:color w:val="0070C0"/>
                <w:sz w:val="18"/>
              </w:rPr>
              <w:t>200 OK</w:t>
            </w:r>
          </w:p>
          <w:p w14:paraId="62B92ABE" w14:textId="77777777" w:rsidR="008B1B88" w:rsidRPr="009743EA" w:rsidRDefault="008B1B88" w:rsidP="005C72A8">
            <w:pPr>
              <w:pStyle w:val="TAL"/>
              <w:snapToGrid w:val="0"/>
              <w:ind w:left="284"/>
              <w:rPr>
                <w:color w:val="0070C0"/>
              </w:rPr>
            </w:pPr>
            <w:r w:rsidRPr="009743EA">
              <w:rPr>
                <w:color w:val="0070C0"/>
              </w:rPr>
              <w:t>Content-Location: mn-name/accessControlPolicy</w:t>
            </w:r>
          </w:p>
          <w:p w14:paraId="74A9B0A8" w14:textId="77777777" w:rsidR="008B1B88" w:rsidRPr="009743EA" w:rsidRDefault="008B1B88" w:rsidP="005C72A8">
            <w:pPr>
              <w:pStyle w:val="TAL"/>
              <w:snapToGrid w:val="0"/>
              <w:ind w:left="284"/>
              <w:rPr>
                <w:color w:val="0070C0"/>
              </w:rPr>
            </w:pPr>
            <w:r w:rsidRPr="009743EA">
              <w:rPr>
                <w:color w:val="0070C0"/>
              </w:rPr>
              <w:t>Content-Type: application/json</w:t>
            </w:r>
          </w:p>
          <w:p w14:paraId="2CEB23FB" w14:textId="77777777" w:rsidR="008B1B88" w:rsidRPr="009743EA" w:rsidRDefault="008B1B88" w:rsidP="005C72A8">
            <w:pPr>
              <w:pStyle w:val="TAL"/>
              <w:snapToGrid w:val="0"/>
              <w:ind w:left="284"/>
              <w:rPr>
                <w:color w:val="0070C0"/>
              </w:rPr>
            </w:pPr>
            <w:r w:rsidRPr="009743EA">
              <w:rPr>
                <w:color w:val="0070C0"/>
              </w:rPr>
              <w:t>X-M2M-RI: 1234</w:t>
            </w:r>
          </w:p>
          <w:p w14:paraId="53D00CE7" w14:textId="77777777" w:rsidR="002C214A" w:rsidRPr="009743EA" w:rsidRDefault="002C214A" w:rsidP="002C214A">
            <w:pPr>
              <w:widowControl w:val="0"/>
              <w:overflowPunct/>
              <w:spacing w:after="0"/>
              <w:ind w:left="284"/>
              <w:jc w:val="both"/>
              <w:textAlignment w:val="auto"/>
              <w:rPr>
                <w:color w:val="0070C0"/>
              </w:rPr>
            </w:pPr>
            <w:r w:rsidRPr="009743EA">
              <w:rPr>
                <w:rFonts w:ascii="Arial" w:hAnsi="Arial"/>
                <w:color w:val="0070C0"/>
                <w:sz w:val="18"/>
              </w:rPr>
              <w:t>X-M2M-RVI: 2a</w:t>
            </w:r>
          </w:p>
          <w:p w14:paraId="6F8BE703" w14:textId="77777777" w:rsidR="008B1B88" w:rsidRPr="009743EA" w:rsidRDefault="008B1B88" w:rsidP="005C72A8">
            <w:pPr>
              <w:pStyle w:val="TAL"/>
              <w:snapToGrid w:val="0"/>
              <w:ind w:left="284"/>
              <w:rPr>
                <w:color w:val="0070C0"/>
              </w:rPr>
            </w:pPr>
            <w:r w:rsidRPr="009743EA">
              <w:rPr>
                <w:color w:val="0070C0"/>
              </w:rPr>
              <w:t>X-M2M-RSC: 2004</w:t>
            </w:r>
          </w:p>
          <w:p w14:paraId="652A49E9" w14:textId="77777777" w:rsidR="008B1B88" w:rsidRPr="009743EA" w:rsidRDefault="008B1B88" w:rsidP="005C72A8">
            <w:pPr>
              <w:pStyle w:val="TAL"/>
              <w:snapToGrid w:val="0"/>
              <w:ind w:left="284"/>
              <w:jc w:val="both"/>
              <w:rPr>
                <w:color w:val="0070C0"/>
              </w:rPr>
            </w:pPr>
          </w:p>
        </w:tc>
      </w:tr>
      <w:tr w:rsidR="008B1B88" w:rsidRPr="009743EA" w14:paraId="41560E66"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31DD525F"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12ADDDCE"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3322F2C4"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5EC81541"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3CE44677"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1C7013A2"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12ADDD82" w14:textId="77777777" w:rsidR="008B1B88" w:rsidRPr="009743EA" w:rsidRDefault="008B1B88" w:rsidP="005C72A8">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33178BC9" w14:textId="77777777" w:rsidR="008B1B88" w:rsidRPr="009743EA" w:rsidRDefault="008B1B88" w:rsidP="005C72A8">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no RCN or</w:t>
            </w:r>
          </w:p>
          <w:p w14:paraId="295A6368" w14:textId="77777777" w:rsidR="008B1B88" w:rsidRPr="009743EA" w:rsidRDefault="008B1B88" w:rsidP="005C72A8">
            <w:pPr>
              <w:pStyle w:val="TAL"/>
              <w:snapToGrid w:val="0"/>
              <w:jc w:val="center"/>
              <w:rPr>
                <w:b/>
                <w:kern w:val="1"/>
              </w:rPr>
            </w:pPr>
            <w:r w:rsidRPr="009743EA">
              <w:rPr>
                <w:b/>
                <w:kern w:val="1"/>
              </w:rPr>
              <w:t>RCN=1</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0BA447E7" w14:textId="77777777" w:rsidR="00516360" w:rsidRPr="009743EA" w:rsidRDefault="00516360" w:rsidP="005C72A8">
            <w:pPr>
              <w:pStyle w:val="TAL"/>
              <w:snapToGrid w:val="0"/>
              <w:ind w:left="284"/>
              <w:rPr>
                <w:rFonts w:ascii="Times New Roman" w:eastAsia="Calibri Light" w:hAnsi="Times New Roman"/>
                <w:b/>
                <w:sz w:val="24"/>
              </w:rPr>
            </w:pPr>
          </w:p>
          <w:p w14:paraId="38672875" w14:textId="77777777" w:rsidR="008B1B88" w:rsidRPr="009743EA" w:rsidRDefault="00516360" w:rsidP="005C72A8">
            <w:pPr>
              <w:pStyle w:val="TAL"/>
              <w:snapToGrid w:val="0"/>
              <w:ind w:left="284"/>
              <w:rPr>
                <w:rFonts w:ascii="Times New Roman" w:eastAsia="Calibri Light" w:hAnsi="Times New Roman"/>
                <w:b/>
                <w:sz w:val="24"/>
              </w:rPr>
            </w:pPr>
            <w:r w:rsidRPr="009743EA">
              <w:rPr>
                <w:rFonts w:ascii="Times New Roman" w:eastAsia="Calibri Light" w:hAnsi="Times New Roman"/>
                <w:b/>
                <w:sz w:val="24"/>
              </w:rPr>
              <w:t>API/ACP/UPD/001</w:t>
            </w:r>
          </w:p>
          <w:p w14:paraId="6887EB8A" w14:textId="77777777" w:rsidR="008B1B88" w:rsidRPr="009743EA" w:rsidRDefault="00516360" w:rsidP="007C39B4">
            <w:pPr>
              <w:pStyle w:val="TAL"/>
              <w:snapToGrid w:val="0"/>
              <w:ind w:left="284"/>
              <w:rPr>
                <w:rFonts w:ascii="Times New Roman" w:eastAsia="Calibri Light" w:hAnsi="Times New Roman"/>
                <w:b/>
                <w:sz w:val="24"/>
              </w:rPr>
            </w:pPr>
            <w:r w:rsidRPr="009743EA">
              <w:rPr>
                <w:rFonts w:ascii="Times New Roman" w:eastAsia="Calibri Light" w:hAnsi="Times New Roman"/>
                <w:b/>
                <w:sz w:val="24"/>
              </w:rPr>
              <w:t>API/ACP/UPD/001_RCN1</w:t>
            </w:r>
          </w:p>
          <w:p w14:paraId="41640192" w14:textId="77777777" w:rsidR="008B1B88" w:rsidRPr="009743EA" w:rsidRDefault="008B1B88" w:rsidP="005C72A8">
            <w:pPr>
              <w:widowControl w:val="0"/>
              <w:spacing w:after="0"/>
              <w:ind w:left="284"/>
              <w:jc w:val="both"/>
              <w:textAlignment w:val="auto"/>
              <w:rPr>
                <w:rFonts w:ascii="Arial" w:hAnsi="Arial"/>
                <w:b/>
                <w:color w:val="0070C0"/>
                <w:sz w:val="18"/>
              </w:rPr>
            </w:pPr>
          </w:p>
          <w:p w14:paraId="349D2238" w14:textId="77777777" w:rsidR="008B1B88" w:rsidRPr="009743EA" w:rsidRDefault="008B1B88" w:rsidP="005C72A8">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0B369291" w14:textId="77777777" w:rsidR="008B1B88" w:rsidRPr="009743EA" w:rsidRDefault="008B1B88" w:rsidP="005C72A8">
            <w:pPr>
              <w:pStyle w:val="TAL"/>
              <w:snapToGrid w:val="0"/>
              <w:ind w:left="284"/>
              <w:jc w:val="both"/>
              <w:rPr>
                <w:color w:val="0070C0"/>
              </w:rPr>
            </w:pPr>
          </w:p>
          <w:p w14:paraId="47A17E72" w14:textId="77777777" w:rsidR="008B1B88" w:rsidRPr="009743EA" w:rsidRDefault="008B1B88" w:rsidP="005C72A8">
            <w:pPr>
              <w:pStyle w:val="TAL"/>
              <w:snapToGrid w:val="0"/>
              <w:ind w:left="284"/>
              <w:jc w:val="both"/>
              <w:rPr>
                <w:color w:val="0070C0"/>
              </w:rPr>
            </w:pPr>
            <w:r w:rsidRPr="009743EA">
              <w:rPr>
                <w:color w:val="0070C0"/>
              </w:rPr>
              <w:t>PUT /mn-name/accessControlPolicy?rcn=1 HTTP/1.1</w:t>
            </w:r>
          </w:p>
          <w:p w14:paraId="197CB6FB" w14:textId="77777777" w:rsidR="008B1B88" w:rsidRPr="009743EA" w:rsidRDefault="008B1B88" w:rsidP="005C72A8">
            <w:pPr>
              <w:pStyle w:val="TAL"/>
              <w:snapToGrid w:val="0"/>
              <w:ind w:left="284"/>
              <w:jc w:val="both"/>
              <w:rPr>
                <w:color w:val="0070C0"/>
              </w:rPr>
            </w:pPr>
            <w:r w:rsidRPr="009743EA">
              <w:rPr>
                <w:color w:val="0070C0"/>
              </w:rPr>
              <w:t>Host: 192.168.0.10:8282</w:t>
            </w:r>
          </w:p>
          <w:p w14:paraId="60846D4F" w14:textId="77777777" w:rsidR="008B1B88" w:rsidRPr="009743EA" w:rsidRDefault="008B1B88" w:rsidP="005C72A8">
            <w:pPr>
              <w:pStyle w:val="TAL"/>
              <w:snapToGrid w:val="0"/>
              <w:ind w:left="284"/>
              <w:rPr>
                <w:color w:val="0070C0"/>
              </w:rPr>
            </w:pPr>
            <w:r w:rsidRPr="009743EA">
              <w:rPr>
                <w:color w:val="0070C0"/>
              </w:rPr>
              <w:t>X-M2M-Origin: CAE5630283216026458665</w:t>
            </w:r>
          </w:p>
          <w:p w14:paraId="53625D65" w14:textId="77777777" w:rsidR="008B1B88" w:rsidRPr="009743EA" w:rsidRDefault="008B1B88" w:rsidP="005C72A8">
            <w:pPr>
              <w:pStyle w:val="TAL"/>
              <w:snapToGrid w:val="0"/>
              <w:ind w:left="284"/>
              <w:jc w:val="both"/>
              <w:rPr>
                <w:color w:val="0070C0"/>
              </w:rPr>
            </w:pPr>
            <w:r w:rsidRPr="009743EA">
              <w:rPr>
                <w:color w:val="0070C0"/>
              </w:rPr>
              <w:t>Content-Type: application/json</w:t>
            </w:r>
          </w:p>
          <w:p w14:paraId="7FA5C288" w14:textId="77777777" w:rsidR="008B1B88" w:rsidRPr="009743EA" w:rsidRDefault="008B1B88" w:rsidP="005C72A8">
            <w:pPr>
              <w:pStyle w:val="TAL"/>
              <w:snapToGrid w:val="0"/>
              <w:ind w:left="284"/>
              <w:jc w:val="both"/>
              <w:rPr>
                <w:color w:val="0070C0"/>
              </w:rPr>
            </w:pPr>
            <w:r w:rsidRPr="009743EA">
              <w:rPr>
                <w:color w:val="0070C0"/>
              </w:rPr>
              <w:t>X-M2M-RI: 1234</w:t>
            </w:r>
          </w:p>
          <w:p w14:paraId="1524C941" w14:textId="77777777" w:rsidR="00B76FCC" w:rsidRPr="009743EA" w:rsidRDefault="00B76FCC" w:rsidP="00B76FCC">
            <w:pPr>
              <w:widowControl w:val="0"/>
              <w:overflowPunct/>
              <w:spacing w:after="0"/>
              <w:ind w:left="284"/>
              <w:jc w:val="both"/>
              <w:textAlignment w:val="auto"/>
              <w:rPr>
                <w:color w:val="0070C0"/>
              </w:rPr>
            </w:pPr>
            <w:r w:rsidRPr="009743EA">
              <w:rPr>
                <w:rFonts w:ascii="Arial" w:hAnsi="Arial"/>
                <w:color w:val="0070C0"/>
                <w:sz w:val="18"/>
              </w:rPr>
              <w:t>X-M2M-RVI: 2a</w:t>
            </w:r>
          </w:p>
          <w:p w14:paraId="3F49812E" w14:textId="77777777" w:rsidR="008B1B88" w:rsidRPr="009743EA" w:rsidRDefault="008B1B88" w:rsidP="005C72A8">
            <w:pPr>
              <w:pStyle w:val="TAL"/>
              <w:snapToGrid w:val="0"/>
              <w:ind w:left="284"/>
              <w:jc w:val="both"/>
              <w:rPr>
                <w:color w:val="0070C0"/>
              </w:rPr>
            </w:pPr>
          </w:p>
          <w:p w14:paraId="01ED8EE4" w14:textId="77777777" w:rsidR="008B1B88" w:rsidRPr="009743EA" w:rsidRDefault="008B1B88" w:rsidP="005C72A8">
            <w:pPr>
              <w:pStyle w:val="TAL"/>
              <w:snapToGrid w:val="0"/>
              <w:ind w:left="284"/>
              <w:jc w:val="both"/>
              <w:rPr>
                <w:color w:val="0070C0"/>
              </w:rPr>
            </w:pPr>
            <w:r w:rsidRPr="009743EA">
              <w:rPr>
                <w:color w:val="0070C0"/>
              </w:rPr>
              <w:t>{</w:t>
            </w:r>
          </w:p>
          <w:p w14:paraId="118F77C1" w14:textId="77777777" w:rsidR="008B1B88" w:rsidRPr="009743EA" w:rsidRDefault="008B1B88" w:rsidP="005C72A8">
            <w:pPr>
              <w:pStyle w:val="TAL"/>
              <w:snapToGrid w:val="0"/>
              <w:ind w:left="284"/>
              <w:jc w:val="both"/>
              <w:rPr>
                <w:color w:val="0070C0"/>
              </w:rPr>
            </w:pPr>
            <w:r w:rsidRPr="009743EA">
              <w:rPr>
                <w:color w:val="0070C0"/>
              </w:rPr>
              <w:t xml:space="preserve">   </w:t>
            </w:r>
            <w:r w:rsidR="002C214A" w:rsidRPr="009743EA">
              <w:rPr>
                <w:color w:val="0070C0"/>
              </w:rPr>
              <w:t xml:space="preserve"> </w:t>
            </w:r>
            <w:r w:rsidRPr="009743EA">
              <w:rPr>
                <w:color w:val="0070C0"/>
              </w:rPr>
              <w:t>"m2m:acp" : {</w:t>
            </w:r>
          </w:p>
          <w:p w14:paraId="47F1E010" w14:textId="77777777" w:rsidR="008B1B88" w:rsidRPr="009743EA" w:rsidRDefault="008B1B88" w:rsidP="005C72A8">
            <w:pPr>
              <w:pStyle w:val="TAL"/>
              <w:snapToGrid w:val="0"/>
              <w:ind w:left="284"/>
              <w:jc w:val="both"/>
              <w:rPr>
                <w:color w:val="0070C0"/>
              </w:rPr>
            </w:pPr>
            <w:r w:rsidRPr="009743EA">
              <w:rPr>
                <w:color w:val="0070C0"/>
              </w:rPr>
              <w:t xml:space="preserve">        "pv" : {</w:t>
            </w:r>
          </w:p>
          <w:p w14:paraId="252D9217" w14:textId="77777777" w:rsidR="008B1B88" w:rsidRPr="009743EA" w:rsidRDefault="008B1B88" w:rsidP="005C72A8">
            <w:pPr>
              <w:pStyle w:val="TAL"/>
              <w:snapToGrid w:val="0"/>
              <w:ind w:left="284"/>
              <w:jc w:val="both"/>
              <w:rPr>
                <w:color w:val="0070C0"/>
              </w:rPr>
            </w:pPr>
            <w:r w:rsidRPr="009743EA">
              <w:rPr>
                <w:color w:val="0070C0"/>
              </w:rPr>
              <w:t xml:space="preserve">            "acr" : </w:t>
            </w:r>
            <w:r w:rsidRPr="00C072AF">
              <w:rPr>
                <w:color w:val="0070C0"/>
              </w:rPr>
              <w:t>[</w:t>
            </w:r>
          </w:p>
          <w:p w14:paraId="604A52BF" w14:textId="77777777" w:rsidR="008B1B88" w:rsidRPr="009743EA" w:rsidRDefault="008B1B88" w:rsidP="005C72A8">
            <w:pPr>
              <w:pStyle w:val="TAL"/>
              <w:snapToGrid w:val="0"/>
              <w:ind w:left="284"/>
              <w:jc w:val="both"/>
              <w:rPr>
                <w:color w:val="0070C0"/>
              </w:rPr>
            </w:pPr>
            <w:r w:rsidRPr="009743EA">
              <w:rPr>
                <w:color w:val="0070C0"/>
              </w:rPr>
              <w:t xml:space="preserve">                {</w:t>
            </w:r>
          </w:p>
          <w:p w14:paraId="1E5553CA" w14:textId="77777777" w:rsidR="008B1B88" w:rsidRPr="009743EA" w:rsidRDefault="008B1B88" w:rsidP="005C72A8">
            <w:pPr>
              <w:pStyle w:val="TAL"/>
              <w:snapToGrid w:val="0"/>
              <w:ind w:left="284"/>
              <w:jc w:val="both"/>
              <w:rPr>
                <w:color w:val="0070C0"/>
              </w:rPr>
            </w:pPr>
            <w:r w:rsidRPr="009743EA">
              <w:rPr>
                <w:color w:val="0070C0"/>
              </w:rPr>
              <w:t xml:space="preserve">                    "acor" : [ "CAE_A", "CAE_B" ]</w:t>
            </w:r>
          </w:p>
          <w:p w14:paraId="4A7C1D29" w14:textId="77777777" w:rsidR="008B1B88" w:rsidRPr="009743EA" w:rsidRDefault="008B1B88" w:rsidP="005C72A8">
            <w:pPr>
              <w:pStyle w:val="TAL"/>
              <w:snapToGrid w:val="0"/>
              <w:ind w:left="284"/>
              <w:jc w:val="both"/>
              <w:rPr>
                <w:color w:val="0070C0"/>
              </w:rPr>
            </w:pPr>
            <w:r w:rsidRPr="009743EA">
              <w:rPr>
                <w:color w:val="0070C0"/>
              </w:rPr>
              <w:t xml:space="preserve">                }</w:t>
            </w:r>
          </w:p>
          <w:p w14:paraId="16779141" w14:textId="77777777" w:rsidR="008B1B88" w:rsidRPr="009743EA" w:rsidRDefault="008B1B88" w:rsidP="005C72A8">
            <w:pPr>
              <w:pStyle w:val="TAL"/>
              <w:snapToGrid w:val="0"/>
              <w:ind w:left="284"/>
              <w:jc w:val="both"/>
              <w:rPr>
                <w:color w:val="0070C0"/>
              </w:rPr>
            </w:pPr>
            <w:r w:rsidRPr="009743EA">
              <w:rPr>
                <w:color w:val="0070C0"/>
              </w:rPr>
              <w:t xml:space="preserve">            ]</w:t>
            </w:r>
          </w:p>
          <w:p w14:paraId="040C188C" w14:textId="77777777" w:rsidR="008B1B88" w:rsidRPr="009743EA" w:rsidRDefault="008B1B88" w:rsidP="005C72A8">
            <w:pPr>
              <w:pStyle w:val="TAL"/>
              <w:snapToGrid w:val="0"/>
              <w:ind w:left="284"/>
              <w:jc w:val="both"/>
              <w:rPr>
                <w:color w:val="0070C0"/>
              </w:rPr>
            </w:pPr>
            <w:r w:rsidRPr="009743EA">
              <w:rPr>
                <w:color w:val="0070C0"/>
              </w:rPr>
              <w:t xml:space="preserve">        },</w:t>
            </w:r>
          </w:p>
          <w:p w14:paraId="5F167399" w14:textId="77777777" w:rsidR="008B1B88" w:rsidRPr="009743EA" w:rsidRDefault="008B1B88" w:rsidP="005C72A8">
            <w:pPr>
              <w:pStyle w:val="TAL"/>
              <w:snapToGrid w:val="0"/>
              <w:ind w:left="284"/>
              <w:jc w:val="both"/>
              <w:rPr>
                <w:color w:val="0070C0"/>
              </w:rPr>
            </w:pPr>
            <w:r w:rsidRPr="009743EA">
              <w:rPr>
                <w:color w:val="0070C0"/>
              </w:rPr>
              <w:t xml:space="preserve">        "pvs" : {</w:t>
            </w:r>
          </w:p>
          <w:p w14:paraId="7B5D8C05" w14:textId="77777777" w:rsidR="008B1B88" w:rsidRPr="009743EA" w:rsidRDefault="008B1B88" w:rsidP="005C72A8">
            <w:pPr>
              <w:pStyle w:val="TAL"/>
              <w:snapToGrid w:val="0"/>
              <w:ind w:left="284"/>
              <w:jc w:val="both"/>
              <w:rPr>
                <w:color w:val="0070C0"/>
              </w:rPr>
            </w:pPr>
            <w:r w:rsidRPr="009743EA">
              <w:rPr>
                <w:color w:val="0070C0"/>
              </w:rPr>
              <w:t xml:space="preserve">            "acr" : </w:t>
            </w:r>
            <w:r w:rsidRPr="00C072AF">
              <w:rPr>
                <w:color w:val="0070C0"/>
              </w:rPr>
              <w:t>[</w:t>
            </w:r>
          </w:p>
          <w:p w14:paraId="4ED19B0B" w14:textId="77777777" w:rsidR="008B1B88" w:rsidRPr="009743EA" w:rsidRDefault="008B1B88" w:rsidP="005C72A8">
            <w:pPr>
              <w:pStyle w:val="TAL"/>
              <w:snapToGrid w:val="0"/>
              <w:ind w:left="284"/>
              <w:jc w:val="both"/>
              <w:rPr>
                <w:color w:val="0070C0"/>
              </w:rPr>
            </w:pPr>
            <w:r w:rsidRPr="009743EA">
              <w:rPr>
                <w:color w:val="0070C0"/>
              </w:rPr>
              <w:t xml:space="preserve">                {</w:t>
            </w:r>
          </w:p>
          <w:p w14:paraId="5A35DF51" w14:textId="77777777" w:rsidR="008B1B88" w:rsidRPr="009743EA" w:rsidRDefault="008B1B88" w:rsidP="005C72A8">
            <w:pPr>
              <w:pStyle w:val="TAL"/>
              <w:snapToGrid w:val="0"/>
              <w:ind w:left="284"/>
              <w:jc w:val="both"/>
              <w:rPr>
                <w:color w:val="0070C0"/>
              </w:rPr>
            </w:pPr>
            <w:r w:rsidRPr="009743EA">
              <w:rPr>
                <w:color w:val="0070C0"/>
              </w:rPr>
              <w:t xml:space="preserve">                    "acor" : [ "CAE_C", "CAE_D" ]</w:t>
            </w:r>
          </w:p>
          <w:p w14:paraId="5FC51CF6" w14:textId="77777777" w:rsidR="008B1B88" w:rsidRPr="009743EA" w:rsidRDefault="008B1B88" w:rsidP="005C72A8">
            <w:pPr>
              <w:pStyle w:val="TAL"/>
              <w:snapToGrid w:val="0"/>
              <w:ind w:left="284"/>
              <w:jc w:val="both"/>
              <w:rPr>
                <w:color w:val="0070C0"/>
              </w:rPr>
            </w:pPr>
            <w:r w:rsidRPr="009743EA">
              <w:rPr>
                <w:color w:val="0070C0"/>
              </w:rPr>
              <w:t xml:space="preserve">                }</w:t>
            </w:r>
          </w:p>
          <w:p w14:paraId="27F4F0D8" w14:textId="77777777" w:rsidR="008B1B88" w:rsidRPr="009743EA" w:rsidRDefault="008B1B88" w:rsidP="005C72A8">
            <w:pPr>
              <w:pStyle w:val="TAL"/>
              <w:snapToGrid w:val="0"/>
              <w:ind w:left="284"/>
              <w:jc w:val="both"/>
              <w:rPr>
                <w:color w:val="0070C0"/>
              </w:rPr>
            </w:pPr>
            <w:r w:rsidRPr="009743EA">
              <w:rPr>
                <w:color w:val="0070C0"/>
              </w:rPr>
              <w:t xml:space="preserve">            ]</w:t>
            </w:r>
          </w:p>
          <w:p w14:paraId="7AC86263" w14:textId="77777777" w:rsidR="008B1B88" w:rsidRPr="009743EA" w:rsidRDefault="008B1B88" w:rsidP="005C72A8">
            <w:pPr>
              <w:pStyle w:val="TAL"/>
              <w:snapToGrid w:val="0"/>
              <w:ind w:left="284"/>
              <w:jc w:val="both"/>
              <w:rPr>
                <w:color w:val="0070C0"/>
              </w:rPr>
            </w:pPr>
            <w:r w:rsidRPr="009743EA">
              <w:rPr>
                <w:color w:val="0070C0"/>
              </w:rPr>
              <w:t xml:space="preserve">        }</w:t>
            </w:r>
          </w:p>
          <w:p w14:paraId="74735A96" w14:textId="77777777" w:rsidR="008B1B88" w:rsidRPr="009743EA" w:rsidRDefault="002C214A" w:rsidP="005C72A8">
            <w:pPr>
              <w:pStyle w:val="TAL"/>
              <w:snapToGrid w:val="0"/>
              <w:ind w:left="284"/>
              <w:jc w:val="both"/>
              <w:rPr>
                <w:color w:val="0070C0"/>
              </w:rPr>
            </w:pPr>
            <w:r w:rsidRPr="009743EA">
              <w:rPr>
                <w:color w:val="0070C0"/>
              </w:rPr>
              <w:t xml:space="preserve">    </w:t>
            </w:r>
            <w:r w:rsidR="008B1B88" w:rsidRPr="009743EA">
              <w:rPr>
                <w:color w:val="0070C0"/>
              </w:rPr>
              <w:t>}</w:t>
            </w:r>
          </w:p>
          <w:p w14:paraId="0867189E" w14:textId="77777777" w:rsidR="002C214A" w:rsidRPr="009743EA" w:rsidRDefault="002C214A" w:rsidP="005C72A8">
            <w:pPr>
              <w:pStyle w:val="TAL"/>
              <w:snapToGrid w:val="0"/>
              <w:ind w:left="284"/>
              <w:jc w:val="both"/>
              <w:rPr>
                <w:color w:val="0070C0"/>
              </w:rPr>
            </w:pPr>
            <w:r w:rsidRPr="009743EA">
              <w:rPr>
                <w:color w:val="0070C0"/>
              </w:rPr>
              <w:t>}</w:t>
            </w:r>
          </w:p>
          <w:p w14:paraId="76281D11" w14:textId="77777777" w:rsidR="008B1B88" w:rsidRPr="009743EA" w:rsidRDefault="008B1B88" w:rsidP="005C72A8">
            <w:pPr>
              <w:pStyle w:val="TAL"/>
              <w:snapToGrid w:val="0"/>
              <w:ind w:left="284"/>
              <w:jc w:val="both"/>
              <w:rPr>
                <w:color w:val="0070C0"/>
              </w:rPr>
            </w:pPr>
          </w:p>
          <w:p w14:paraId="7BF013CD" w14:textId="77777777" w:rsidR="008B1B88" w:rsidRPr="005A2D7C" w:rsidRDefault="008B1B88" w:rsidP="005A2D7C">
            <w:pPr>
              <w:pStyle w:val="TAL"/>
              <w:snapToGrid w:val="0"/>
              <w:ind w:left="284"/>
              <w:jc w:val="both"/>
              <w:rPr>
                <w:color w:val="0070C0"/>
              </w:rPr>
            </w:pPr>
          </w:p>
          <w:p w14:paraId="44349EC7" w14:textId="77777777" w:rsidR="008B1B88" w:rsidRPr="005A2D7C" w:rsidRDefault="008B1B88" w:rsidP="005A2D7C">
            <w:pPr>
              <w:pStyle w:val="TAL"/>
              <w:snapToGrid w:val="0"/>
              <w:ind w:left="284"/>
              <w:jc w:val="both"/>
              <w:rPr>
                <w:color w:val="0070C0"/>
              </w:rPr>
            </w:pPr>
            <w:r w:rsidRPr="005A2D7C">
              <w:rPr>
                <w:color w:val="0070C0"/>
              </w:rPr>
              <w:t>HTTP Response:</w:t>
            </w:r>
          </w:p>
          <w:p w14:paraId="31BC0326" w14:textId="77777777" w:rsidR="008B1B88" w:rsidRPr="004A2BF0" w:rsidRDefault="008B1B88" w:rsidP="005A2D7C">
            <w:pPr>
              <w:pStyle w:val="TAL"/>
              <w:snapToGrid w:val="0"/>
              <w:ind w:left="284"/>
              <w:jc w:val="both"/>
              <w:rPr>
                <w:color w:val="0070C0"/>
              </w:rPr>
            </w:pPr>
          </w:p>
          <w:p w14:paraId="14D18DE4" w14:textId="77777777" w:rsidR="008B1B88" w:rsidRPr="004A2BF0" w:rsidRDefault="008B1B88" w:rsidP="005A2D7C">
            <w:pPr>
              <w:pStyle w:val="TAL"/>
              <w:snapToGrid w:val="0"/>
              <w:ind w:left="284"/>
              <w:jc w:val="both"/>
              <w:rPr>
                <w:color w:val="0070C0"/>
              </w:rPr>
            </w:pPr>
            <w:r w:rsidRPr="004A2BF0">
              <w:rPr>
                <w:color w:val="0070C0"/>
              </w:rPr>
              <w:t>200 OK</w:t>
            </w:r>
          </w:p>
          <w:p w14:paraId="463D2970" w14:textId="77777777" w:rsidR="008B1B88" w:rsidRPr="009743EA" w:rsidRDefault="008B1B88" w:rsidP="005C72A8">
            <w:pPr>
              <w:pStyle w:val="TAL"/>
              <w:snapToGrid w:val="0"/>
              <w:ind w:left="284"/>
              <w:rPr>
                <w:color w:val="0070C0"/>
              </w:rPr>
            </w:pPr>
            <w:r w:rsidRPr="009743EA">
              <w:rPr>
                <w:color w:val="0070C0"/>
              </w:rPr>
              <w:t>Content-Location: mn-name/accessControlPolicy</w:t>
            </w:r>
          </w:p>
          <w:p w14:paraId="336B7DB6" w14:textId="77777777" w:rsidR="008B1B88" w:rsidRPr="009743EA" w:rsidRDefault="008B1B88" w:rsidP="005C72A8">
            <w:pPr>
              <w:pStyle w:val="TAL"/>
              <w:snapToGrid w:val="0"/>
              <w:ind w:left="284"/>
              <w:rPr>
                <w:color w:val="0070C0"/>
              </w:rPr>
            </w:pPr>
            <w:r w:rsidRPr="009743EA">
              <w:rPr>
                <w:color w:val="0070C0"/>
              </w:rPr>
              <w:t>Content-Type: application/json</w:t>
            </w:r>
          </w:p>
          <w:p w14:paraId="3DC288A8" w14:textId="77777777" w:rsidR="008B1B88" w:rsidRPr="009743EA" w:rsidRDefault="008B1B88" w:rsidP="005C72A8">
            <w:pPr>
              <w:pStyle w:val="TAL"/>
              <w:snapToGrid w:val="0"/>
              <w:ind w:left="284"/>
              <w:rPr>
                <w:color w:val="0070C0"/>
              </w:rPr>
            </w:pPr>
            <w:r w:rsidRPr="009743EA">
              <w:rPr>
                <w:color w:val="0070C0"/>
              </w:rPr>
              <w:t>X-M2M-RI: 1234</w:t>
            </w:r>
          </w:p>
          <w:p w14:paraId="6B017131" w14:textId="77777777" w:rsidR="002C214A" w:rsidRPr="009743EA" w:rsidRDefault="002C214A" w:rsidP="002C214A">
            <w:pPr>
              <w:widowControl w:val="0"/>
              <w:overflowPunct/>
              <w:spacing w:after="0"/>
              <w:ind w:left="284"/>
              <w:jc w:val="both"/>
              <w:textAlignment w:val="auto"/>
              <w:rPr>
                <w:color w:val="0070C0"/>
              </w:rPr>
            </w:pPr>
            <w:r w:rsidRPr="009743EA">
              <w:rPr>
                <w:rFonts w:ascii="Arial" w:hAnsi="Arial"/>
                <w:color w:val="0070C0"/>
                <w:sz w:val="18"/>
              </w:rPr>
              <w:t>X-M2M-RVI: 2a</w:t>
            </w:r>
          </w:p>
          <w:p w14:paraId="31604EAD" w14:textId="77777777" w:rsidR="008B1B88" w:rsidRPr="009743EA" w:rsidRDefault="008B1B88" w:rsidP="005C72A8">
            <w:pPr>
              <w:pStyle w:val="TAL"/>
              <w:snapToGrid w:val="0"/>
              <w:ind w:left="284"/>
              <w:rPr>
                <w:color w:val="0070C0"/>
              </w:rPr>
            </w:pPr>
            <w:r w:rsidRPr="009743EA">
              <w:rPr>
                <w:color w:val="0070C0"/>
              </w:rPr>
              <w:t>X-M2M-RSC: 2004</w:t>
            </w:r>
          </w:p>
          <w:p w14:paraId="56B70FA6" w14:textId="77777777" w:rsidR="008B1B88" w:rsidRPr="009743EA" w:rsidRDefault="008B1B88" w:rsidP="005C72A8">
            <w:pPr>
              <w:pStyle w:val="TAL"/>
              <w:snapToGrid w:val="0"/>
              <w:ind w:left="284"/>
              <w:rPr>
                <w:color w:val="0070C0"/>
              </w:rPr>
            </w:pPr>
          </w:p>
          <w:p w14:paraId="47E0341D" w14:textId="77777777" w:rsidR="008B1B88" w:rsidRPr="009743EA" w:rsidRDefault="008B1B88" w:rsidP="005C72A8">
            <w:pPr>
              <w:pStyle w:val="TAL"/>
              <w:snapToGrid w:val="0"/>
              <w:ind w:left="284"/>
              <w:rPr>
                <w:color w:val="0070C0"/>
              </w:rPr>
            </w:pPr>
            <w:r w:rsidRPr="009743EA">
              <w:rPr>
                <w:color w:val="0070C0"/>
              </w:rPr>
              <w:t>{</w:t>
            </w:r>
          </w:p>
          <w:p w14:paraId="7F3C0A15" w14:textId="77777777" w:rsidR="008B1B88" w:rsidRPr="009743EA" w:rsidRDefault="008B1B88" w:rsidP="005C72A8">
            <w:pPr>
              <w:pStyle w:val="TAL"/>
              <w:snapToGrid w:val="0"/>
              <w:ind w:left="284"/>
              <w:rPr>
                <w:color w:val="0070C0"/>
              </w:rPr>
            </w:pPr>
            <w:r w:rsidRPr="009743EA">
              <w:rPr>
                <w:color w:val="0070C0"/>
              </w:rPr>
              <w:t xml:space="preserve">    "m2m:acp": {</w:t>
            </w:r>
          </w:p>
          <w:p w14:paraId="3D5BC7C2" w14:textId="77777777" w:rsidR="008B1B88" w:rsidRPr="009743EA" w:rsidRDefault="008B1B88" w:rsidP="005C72A8">
            <w:pPr>
              <w:pStyle w:val="TAL"/>
              <w:snapToGrid w:val="0"/>
              <w:ind w:left="284"/>
              <w:rPr>
                <w:color w:val="0070C0"/>
              </w:rPr>
            </w:pPr>
            <w:r w:rsidRPr="009743EA">
              <w:rPr>
                <w:color w:val="0070C0"/>
              </w:rPr>
              <w:t xml:space="preserve">        "rn": "accessControlPolicy",</w:t>
            </w:r>
          </w:p>
          <w:p w14:paraId="050B2855" w14:textId="77777777" w:rsidR="008B1B88" w:rsidRPr="009743EA" w:rsidRDefault="008B1B88" w:rsidP="005C72A8">
            <w:pPr>
              <w:pStyle w:val="TAL"/>
              <w:snapToGrid w:val="0"/>
              <w:ind w:left="284"/>
              <w:rPr>
                <w:color w:val="0070C0"/>
              </w:rPr>
            </w:pPr>
            <w:r w:rsidRPr="009743EA">
              <w:rPr>
                <w:color w:val="0070C0"/>
              </w:rPr>
              <w:t xml:space="preserve">        "ty": 1,</w:t>
            </w:r>
          </w:p>
          <w:p w14:paraId="181709F7" w14:textId="77777777" w:rsidR="008B1B88" w:rsidRPr="00325791" w:rsidRDefault="008B1B88" w:rsidP="005C72A8">
            <w:pPr>
              <w:pStyle w:val="TAL"/>
              <w:snapToGrid w:val="0"/>
              <w:ind w:left="284"/>
              <w:rPr>
                <w:color w:val="0070C0"/>
                <w:lang w:val="fr-FR"/>
              </w:rPr>
            </w:pPr>
            <w:r w:rsidRPr="009743EA">
              <w:rPr>
                <w:color w:val="0070C0"/>
              </w:rPr>
              <w:t xml:space="preserve">        </w:t>
            </w:r>
            <w:r w:rsidRPr="00325791">
              <w:rPr>
                <w:color w:val="0070C0"/>
                <w:lang w:val="fr-FR"/>
              </w:rPr>
              <w:t>"ri": "ACP503720698362418574",</w:t>
            </w:r>
          </w:p>
          <w:p w14:paraId="46E60E57" w14:textId="77777777" w:rsidR="008B1B88" w:rsidRPr="00325791" w:rsidRDefault="008B1B88" w:rsidP="005C72A8">
            <w:pPr>
              <w:pStyle w:val="TAL"/>
              <w:snapToGrid w:val="0"/>
              <w:ind w:left="284"/>
              <w:rPr>
                <w:color w:val="0070C0"/>
                <w:lang w:val="fr-FR"/>
              </w:rPr>
            </w:pPr>
            <w:r w:rsidRPr="00325791">
              <w:rPr>
                <w:color w:val="0070C0"/>
                <w:lang w:val="fr-FR"/>
              </w:rPr>
              <w:t xml:space="preserve">        "pi": "mnID",</w:t>
            </w:r>
          </w:p>
          <w:p w14:paraId="02C0EFA2" w14:textId="77777777" w:rsidR="008B1B88" w:rsidRPr="00325791" w:rsidRDefault="008B1B88" w:rsidP="005C72A8">
            <w:pPr>
              <w:pStyle w:val="TAL"/>
              <w:snapToGrid w:val="0"/>
              <w:ind w:left="284"/>
              <w:rPr>
                <w:color w:val="0070C0"/>
                <w:lang w:val="fr-FR"/>
              </w:rPr>
            </w:pPr>
            <w:r w:rsidRPr="00325791">
              <w:rPr>
                <w:color w:val="0070C0"/>
                <w:lang w:val="fr-FR"/>
              </w:rPr>
              <w:t xml:space="preserve">        "ct": "20180308T115922",</w:t>
            </w:r>
          </w:p>
          <w:p w14:paraId="3EB5CD07" w14:textId="77777777" w:rsidR="008B1B88" w:rsidRPr="00325791" w:rsidRDefault="008B1B88" w:rsidP="005C72A8">
            <w:pPr>
              <w:pStyle w:val="TAL"/>
              <w:snapToGrid w:val="0"/>
              <w:ind w:left="284"/>
              <w:rPr>
                <w:color w:val="0070C0"/>
                <w:lang w:val="fr-FR"/>
              </w:rPr>
            </w:pPr>
            <w:r w:rsidRPr="00325791">
              <w:rPr>
                <w:color w:val="0070C0"/>
                <w:lang w:val="fr-FR"/>
              </w:rPr>
              <w:t xml:space="preserve">        "lt": "20180308T115922",</w:t>
            </w:r>
          </w:p>
          <w:p w14:paraId="5F8761B5" w14:textId="77777777" w:rsidR="008B1B88" w:rsidRPr="00325791" w:rsidRDefault="008B1B88" w:rsidP="005C72A8">
            <w:pPr>
              <w:pStyle w:val="TAL"/>
              <w:snapToGrid w:val="0"/>
              <w:ind w:left="284"/>
              <w:rPr>
                <w:color w:val="0070C0"/>
                <w:lang w:val="fr-FR"/>
              </w:rPr>
            </w:pPr>
            <w:r w:rsidRPr="00325791">
              <w:rPr>
                <w:color w:val="0070C0"/>
                <w:lang w:val="fr-FR"/>
              </w:rPr>
              <w:t xml:space="preserve">        "et": "20201221T064952",</w:t>
            </w:r>
          </w:p>
          <w:p w14:paraId="67BC3744" w14:textId="77777777" w:rsidR="008B1B88" w:rsidRPr="00325791" w:rsidRDefault="008B1B88" w:rsidP="005C72A8">
            <w:pPr>
              <w:pStyle w:val="TAL"/>
              <w:snapToGrid w:val="0"/>
              <w:ind w:left="284"/>
              <w:rPr>
                <w:color w:val="0070C0"/>
                <w:lang w:val="fr-FR"/>
              </w:rPr>
            </w:pPr>
            <w:r w:rsidRPr="00325791">
              <w:rPr>
                <w:color w:val="0070C0"/>
                <w:lang w:val="fr-FR"/>
              </w:rPr>
              <w:lastRenderedPageBreak/>
              <w:t xml:space="preserve">        "pv": {</w:t>
            </w:r>
          </w:p>
          <w:p w14:paraId="3AA115BA" w14:textId="77777777" w:rsidR="008B1B88" w:rsidRPr="00325791" w:rsidRDefault="008B1B88" w:rsidP="005C72A8">
            <w:pPr>
              <w:pStyle w:val="TAL"/>
              <w:snapToGrid w:val="0"/>
              <w:ind w:left="284"/>
              <w:rPr>
                <w:color w:val="0070C0"/>
                <w:lang w:val="fr-FR"/>
              </w:rPr>
            </w:pPr>
            <w:r w:rsidRPr="00325791">
              <w:rPr>
                <w:color w:val="0070C0"/>
                <w:lang w:val="fr-FR"/>
              </w:rPr>
              <w:t xml:space="preserve">            "acr": </w:t>
            </w:r>
            <w:r w:rsidRPr="00C072AF">
              <w:rPr>
                <w:color w:val="0070C0"/>
                <w:lang w:val="fr-FR"/>
              </w:rPr>
              <w:t>[</w:t>
            </w:r>
          </w:p>
          <w:p w14:paraId="50CB5B3C" w14:textId="77777777" w:rsidR="008B1B88" w:rsidRPr="000D6D95" w:rsidRDefault="008B1B88" w:rsidP="005C72A8">
            <w:pPr>
              <w:pStyle w:val="TAL"/>
              <w:snapToGrid w:val="0"/>
              <w:ind w:left="284"/>
              <w:rPr>
                <w:color w:val="0070C0"/>
              </w:rPr>
            </w:pPr>
            <w:r w:rsidRPr="00325791">
              <w:rPr>
                <w:color w:val="0070C0"/>
                <w:lang w:val="fr-FR"/>
              </w:rPr>
              <w:t xml:space="preserve">                </w:t>
            </w:r>
            <w:r w:rsidRPr="000D6D95">
              <w:rPr>
                <w:color w:val="0070C0"/>
              </w:rPr>
              <w:t>{</w:t>
            </w:r>
          </w:p>
          <w:p w14:paraId="2477DE65" w14:textId="77777777" w:rsidR="008B1B88" w:rsidRPr="000D6D95" w:rsidRDefault="008B1B88" w:rsidP="005C72A8">
            <w:pPr>
              <w:pStyle w:val="TAL"/>
              <w:snapToGrid w:val="0"/>
              <w:ind w:left="284"/>
              <w:rPr>
                <w:color w:val="0070C0"/>
              </w:rPr>
            </w:pPr>
            <w:r w:rsidRPr="000D6D95">
              <w:rPr>
                <w:color w:val="0070C0"/>
              </w:rPr>
              <w:t xml:space="preserve">                    "acco": [],</w:t>
            </w:r>
          </w:p>
          <w:p w14:paraId="259B9B1D" w14:textId="77777777" w:rsidR="008B1B88" w:rsidRPr="000D6D95" w:rsidRDefault="008B1B88" w:rsidP="005C72A8">
            <w:pPr>
              <w:pStyle w:val="TAL"/>
              <w:snapToGrid w:val="0"/>
              <w:ind w:left="284"/>
              <w:rPr>
                <w:color w:val="0070C0"/>
              </w:rPr>
            </w:pPr>
            <w:r w:rsidRPr="000D6D95">
              <w:rPr>
                <w:color w:val="0070C0"/>
              </w:rPr>
              <w:t xml:space="preserve">                    "acop": 63,</w:t>
            </w:r>
          </w:p>
          <w:p w14:paraId="5D9A79E1" w14:textId="77777777" w:rsidR="008B1B88" w:rsidRPr="000D6D95" w:rsidRDefault="008B1B88" w:rsidP="005C72A8">
            <w:pPr>
              <w:pStyle w:val="TAL"/>
              <w:snapToGrid w:val="0"/>
              <w:ind w:left="284"/>
              <w:rPr>
                <w:color w:val="0070C0"/>
              </w:rPr>
            </w:pPr>
            <w:r w:rsidRPr="000D6D95">
              <w:rPr>
                <w:color w:val="0070C0"/>
              </w:rPr>
              <w:t xml:space="preserve">                    "acor": [</w:t>
            </w:r>
          </w:p>
          <w:p w14:paraId="0A429E7C" w14:textId="77777777" w:rsidR="008B1B88" w:rsidRPr="000D6D95" w:rsidRDefault="008B1B88" w:rsidP="005C72A8">
            <w:pPr>
              <w:pStyle w:val="TAL"/>
              <w:snapToGrid w:val="0"/>
              <w:ind w:left="284"/>
              <w:rPr>
                <w:color w:val="0070C0"/>
              </w:rPr>
            </w:pPr>
            <w:r w:rsidRPr="000D6D95">
              <w:rPr>
                <w:color w:val="0070C0"/>
              </w:rPr>
              <w:t xml:space="preserve">                        "CAE_A",</w:t>
            </w:r>
          </w:p>
          <w:p w14:paraId="38C6A42F" w14:textId="77777777" w:rsidR="008B1B88" w:rsidRPr="000D6D95" w:rsidRDefault="008B1B88" w:rsidP="005C72A8">
            <w:pPr>
              <w:pStyle w:val="TAL"/>
              <w:snapToGrid w:val="0"/>
              <w:ind w:left="284"/>
              <w:rPr>
                <w:color w:val="0070C0"/>
              </w:rPr>
            </w:pPr>
            <w:r w:rsidRPr="000D6D95">
              <w:rPr>
                <w:color w:val="0070C0"/>
              </w:rPr>
              <w:t xml:space="preserve">                        "CAE_B"</w:t>
            </w:r>
          </w:p>
          <w:p w14:paraId="37956E33" w14:textId="77777777" w:rsidR="008B1B88" w:rsidRPr="000D6D95" w:rsidRDefault="008B1B88" w:rsidP="005C72A8">
            <w:pPr>
              <w:pStyle w:val="TAL"/>
              <w:snapToGrid w:val="0"/>
              <w:ind w:left="284"/>
              <w:rPr>
                <w:color w:val="0070C0"/>
              </w:rPr>
            </w:pPr>
            <w:r w:rsidRPr="000D6D95">
              <w:rPr>
                <w:color w:val="0070C0"/>
              </w:rPr>
              <w:t xml:space="preserve">                    ]</w:t>
            </w:r>
          </w:p>
          <w:p w14:paraId="7AB16D2C" w14:textId="77777777" w:rsidR="008B1B88" w:rsidRPr="000D6D95" w:rsidRDefault="008B1B88" w:rsidP="005C72A8">
            <w:pPr>
              <w:pStyle w:val="TAL"/>
              <w:snapToGrid w:val="0"/>
              <w:ind w:left="284"/>
              <w:rPr>
                <w:color w:val="0070C0"/>
              </w:rPr>
            </w:pPr>
            <w:r w:rsidRPr="000D6D95">
              <w:rPr>
                <w:color w:val="0070C0"/>
              </w:rPr>
              <w:t xml:space="preserve">                }</w:t>
            </w:r>
          </w:p>
          <w:p w14:paraId="03B6183D" w14:textId="77777777" w:rsidR="008B1B88" w:rsidRPr="000D6D95" w:rsidRDefault="008B1B88" w:rsidP="005C72A8">
            <w:pPr>
              <w:pStyle w:val="TAL"/>
              <w:snapToGrid w:val="0"/>
              <w:ind w:left="284"/>
              <w:rPr>
                <w:color w:val="0070C0"/>
              </w:rPr>
            </w:pPr>
            <w:r w:rsidRPr="000D6D95">
              <w:rPr>
                <w:color w:val="0070C0"/>
              </w:rPr>
              <w:t xml:space="preserve">            ]</w:t>
            </w:r>
          </w:p>
          <w:p w14:paraId="7BCC9B52" w14:textId="77777777" w:rsidR="008B1B88" w:rsidRPr="000D6D95" w:rsidRDefault="008B1B88" w:rsidP="005C72A8">
            <w:pPr>
              <w:pStyle w:val="TAL"/>
              <w:snapToGrid w:val="0"/>
              <w:ind w:left="284"/>
              <w:rPr>
                <w:color w:val="0070C0"/>
              </w:rPr>
            </w:pPr>
            <w:r w:rsidRPr="000D6D95">
              <w:rPr>
                <w:color w:val="0070C0"/>
              </w:rPr>
              <w:t xml:space="preserve">        },</w:t>
            </w:r>
          </w:p>
          <w:p w14:paraId="736F9DB6" w14:textId="77777777" w:rsidR="008B1B88" w:rsidRPr="000D6D95" w:rsidRDefault="008B1B88" w:rsidP="005C72A8">
            <w:pPr>
              <w:pStyle w:val="TAL"/>
              <w:snapToGrid w:val="0"/>
              <w:ind w:left="284"/>
              <w:rPr>
                <w:color w:val="0070C0"/>
              </w:rPr>
            </w:pPr>
            <w:r w:rsidRPr="000D6D95">
              <w:rPr>
                <w:color w:val="0070C0"/>
              </w:rPr>
              <w:t xml:space="preserve">        "pvs": {</w:t>
            </w:r>
          </w:p>
          <w:p w14:paraId="1C0231F3" w14:textId="77777777" w:rsidR="008B1B88" w:rsidRPr="000D6D95" w:rsidRDefault="008B1B88" w:rsidP="005C72A8">
            <w:pPr>
              <w:pStyle w:val="TAL"/>
              <w:snapToGrid w:val="0"/>
              <w:ind w:left="284"/>
              <w:rPr>
                <w:color w:val="0070C0"/>
              </w:rPr>
            </w:pPr>
            <w:r w:rsidRPr="000D6D95">
              <w:rPr>
                <w:color w:val="0070C0"/>
              </w:rPr>
              <w:t xml:space="preserve">            "acr": [</w:t>
            </w:r>
          </w:p>
          <w:p w14:paraId="1B43013C" w14:textId="77777777" w:rsidR="008B1B88" w:rsidRPr="000D6D95" w:rsidRDefault="008B1B88" w:rsidP="005C72A8">
            <w:pPr>
              <w:pStyle w:val="TAL"/>
              <w:snapToGrid w:val="0"/>
              <w:ind w:left="284"/>
              <w:rPr>
                <w:color w:val="0070C0"/>
              </w:rPr>
            </w:pPr>
            <w:r w:rsidRPr="000D6D95">
              <w:rPr>
                <w:color w:val="0070C0"/>
              </w:rPr>
              <w:t xml:space="preserve">                {</w:t>
            </w:r>
          </w:p>
          <w:p w14:paraId="749318FC" w14:textId="77777777" w:rsidR="008B1B88" w:rsidRPr="000D6D95" w:rsidRDefault="008B1B88" w:rsidP="005C72A8">
            <w:pPr>
              <w:pStyle w:val="TAL"/>
              <w:snapToGrid w:val="0"/>
              <w:ind w:left="284"/>
              <w:rPr>
                <w:color w:val="0070C0"/>
              </w:rPr>
            </w:pPr>
            <w:r w:rsidRPr="000D6D95">
              <w:rPr>
                <w:color w:val="0070C0"/>
              </w:rPr>
              <w:t xml:space="preserve">                    "acco": [],</w:t>
            </w:r>
          </w:p>
          <w:p w14:paraId="4A32729C" w14:textId="77777777" w:rsidR="008B1B88" w:rsidRPr="000D6D95" w:rsidRDefault="008B1B88" w:rsidP="005C72A8">
            <w:pPr>
              <w:pStyle w:val="TAL"/>
              <w:snapToGrid w:val="0"/>
              <w:ind w:left="284"/>
              <w:rPr>
                <w:color w:val="0070C0"/>
              </w:rPr>
            </w:pPr>
            <w:r w:rsidRPr="000D6D95">
              <w:rPr>
                <w:color w:val="0070C0"/>
              </w:rPr>
              <w:t xml:space="preserve">                    "acop": 63,</w:t>
            </w:r>
          </w:p>
          <w:p w14:paraId="0C639647" w14:textId="77777777" w:rsidR="008B1B88" w:rsidRPr="000D6D95" w:rsidRDefault="008B1B88" w:rsidP="005C72A8">
            <w:pPr>
              <w:pStyle w:val="TAL"/>
              <w:snapToGrid w:val="0"/>
              <w:ind w:left="284"/>
              <w:rPr>
                <w:color w:val="0070C0"/>
              </w:rPr>
            </w:pPr>
            <w:r w:rsidRPr="000D6D95">
              <w:rPr>
                <w:color w:val="0070C0"/>
              </w:rPr>
              <w:t xml:space="preserve">                    "acor": [</w:t>
            </w:r>
          </w:p>
          <w:p w14:paraId="6388DFD5" w14:textId="77777777" w:rsidR="008B1B88" w:rsidRPr="000D6D95" w:rsidRDefault="008B1B88" w:rsidP="005C72A8">
            <w:pPr>
              <w:pStyle w:val="TAL"/>
              <w:snapToGrid w:val="0"/>
              <w:ind w:left="284"/>
              <w:rPr>
                <w:color w:val="0070C0"/>
              </w:rPr>
            </w:pPr>
            <w:r w:rsidRPr="000D6D95">
              <w:rPr>
                <w:color w:val="0070C0"/>
              </w:rPr>
              <w:t xml:space="preserve">                        "CAE_C",</w:t>
            </w:r>
          </w:p>
          <w:p w14:paraId="14FFD782" w14:textId="77777777" w:rsidR="008B1B88" w:rsidRPr="000D6D95" w:rsidRDefault="008B1B88" w:rsidP="005C72A8">
            <w:pPr>
              <w:pStyle w:val="TAL"/>
              <w:snapToGrid w:val="0"/>
              <w:ind w:left="284"/>
              <w:rPr>
                <w:color w:val="0070C0"/>
              </w:rPr>
            </w:pPr>
            <w:r w:rsidRPr="000D6D95">
              <w:rPr>
                <w:color w:val="0070C0"/>
              </w:rPr>
              <w:t xml:space="preserve">                        "CAE_D"</w:t>
            </w:r>
          </w:p>
          <w:p w14:paraId="35FB43A2" w14:textId="77777777" w:rsidR="008B1B88" w:rsidRPr="00C072AF" w:rsidRDefault="008B1B88" w:rsidP="005C72A8">
            <w:pPr>
              <w:pStyle w:val="TAL"/>
              <w:snapToGrid w:val="0"/>
              <w:ind w:left="284"/>
              <w:rPr>
                <w:color w:val="0070C0"/>
                <w:lang w:val="fr-FR"/>
              </w:rPr>
            </w:pPr>
            <w:r w:rsidRPr="000D6D95">
              <w:rPr>
                <w:color w:val="0070C0"/>
              </w:rPr>
              <w:t xml:space="preserve">                    </w:t>
            </w:r>
            <w:r w:rsidRPr="00C072AF">
              <w:rPr>
                <w:color w:val="0070C0"/>
                <w:lang w:val="fr-FR"/>
              </w:rPr>
              <w:t>]</w:t>
            </w:r>
          </w:p>
          <w:p w14:paraId="035E7A8B" w14:textId="77777777" w:rsidR="008B1B88" w:rsidRPr="005A2D7C" w:rsidRDefault="008B1B88" w:rsidP="005C72A8">
            <w:pPr>
              <w:pStyle w:val="TAL"/>
              <w:snapToGrid w:val="0"/>
              <w:ind w:left="284"/>
              <w:rPr>
                <w:color w:val="0070C0"/>
              </w:rPr>
            </w:pPr>
            <w:r w:rsidRPr="005A2D7C">
              <w:rPr>
                <w:color w:val="0070C0"/>
              </w:rPr>
              <w:t xml:space="preserve">                }</w:t>
            </w:r>
          </w:p>
          <w:p w14:paraId="5A8FCE0F" w14:textId="77777777" w:rsidR="008B1B88" w:rsidRPr="005A2D7C" w:rsidRDefault="008B1B88" w:rsidP="005C72A8">
            <w:pPr>
              <w:pStyle w:val="TAL"/>
              <w:snapToGrid w:val="0"/>
              <w:ind w:left="284"/>
              <w:rPr>
                <w:color w:val="0070C0"/>
              </w:rPr>
            </w:pPr>
            <w:r w:rsidRPr="005A2D7C">
              <w:rPr>
                <w:color w:val="0070C0"/>
              </w:rPr>
              <w:t xml:space="preserve">            ]</w:t>
            </w:r>
          </w:p>
          <w:p w14:paraId="59E0EBB1" w14:textId="77777777" w:rsidR="008B1B88" w:rsidRPr="005A2D7C" w:rsidRDefault="008B1B88" w:rsidP="005C72A8">
            <w:pPr>
              <w:pStyle w:val="TAL"/>
              <w:snapToGrid w:val="0"/>
              <w:ind w:left="284"/>
              <w:rPr>
                <w:color w:val="0070C0"/>
              </w:rPr>
            </w:pPr>
            <w:r w:rsidRPr="005A2D7C">
              <w:rPr>
                <w:color w:val="0070C0"/>
              </w:rPr>
              <w:t xml:space="preserve">        }</w:t>
            </w:r>
          </w:p>
          <w:p w14:paraId="24BEC1C4" w14:textId="77777777" w:rsidR="008B1B88" w:rsidRPr="005A2D7C" w:rsidRDefault="008B1B88" w:rsidP="005C72A8">
            <w:pPr>
              <w:pStyle w:val="TAL"/>
              <w:snapToGrid w:val="0"/>
              <w:ind w:left="284"/>
              <w:rPr>
                <w:color w:val="0070C0"/>
              </w:rPr>
            </w:pPr>
            <w:r w:rsidRPr="005A2D7C">
              <w:rPr>
                <w:color w:val="0070C0"/>
              </w:rPr>
              <w:t xml:space="preserve">    }</w:t>
            </w:r>
          </w:p>
          <w:p w14:paraId="451C3539" w14:textId="77777777" w:rsidR="008B1B88" w:rsidRPr="005A2D7C" w:rsidRDefault="008B1B88" w:rsidP="005C72A8">
            <w:pPr>
              <w:pStyle w:val="TAL"/>
              <w:snapToGrid w:val="0"/>
              <w:ind w:left="284"/>
              <w:rPr>
                <w:color w:val="0070C0"/>
              </w:rPr>
            </w:pPr>
            <w:r w:rsidRPr="005A2D7C">
              <w:rPr>
                <w:color w:val="0070C0"/>
              </w:rPr>
              <w:t>}</w:t>
            </w:r>
          </w:p>
          <w:p w14:paraId="6632AE50" w14:textId="77777777" w:rsidR="008B1B88" w:rsidRPr="005A2D7C" w:rsidRDefault="008B1B88" w:rsidP="005C72A8">
            <w:pPr>
              <w:pStyle w:val="TAL"/>
              <w:snapToGrid w:val="0"/>
              <w:ind w:left="284"/>
            </w:pPr>
          </w:p>
        </w:tc>
      </w:tr>
    </w:tbl>
    <w:p w14:paraId="1D734901" w14:textId="77777777" w:rsidR="008B1B88" w:rsidRPr="005A2D7C" w:rsidRDefault="008B1B88" w:rsidP="008B1B88"/>
    <w:p w14:paraId="6AC47F0E" w14:textId="77777777" w:rsidR="008B1B88" w:rsidRPr="009743EA" w:rsidRDefault="008B1B88" w:rsidP="008B1B88">
      <w:pPr>
        <w:pStyle w:val="Heading4"/>
      </w:pPr>
      <w:bookmarkStart w:id="696" w:name="_Toc49420781"/>
      <w:bookmarkStart w:id="697" w:name="_Toc49507595"/>
      <w:bookmarkStart w:id="698" w:name="_Toc49507707"/>
      <w:bookmarkStart w:id="699" w:name="_Toc532286407"/>
      <w:bookmarkStart w:id="700" w:name="_Toc532286543"/>
      <w:bookmarkStart w:id="701" w:name="_Toc46154450"/>
      <w:bookmarkStart w:id="702" w:name="_Toc57298411"/>
      <w:r w:rsidRPr="009743EA">
        <w:lastRenderedPageBreak/>
        <w:t>6.2.12.4</w:t>
      </w:r>
      <w:r w:rsidRPr="009743EA">
        <w:tab/>
        <w:t>API-ACP-DEL</w:t>
      </w:r>
      <w:bookmarkEnd w:id="696"/>
      <w:bookmarkEnd w:id="697"/>
      <w:bookmarkEnd w:id="698"/>
      <w:bookmarkEnd w:id="699"/>
      <w:bookmarkEnd w:id="700"/>
      <w:bookmarkEnd w:id="701"/>
      <w:bookmarkEnd w:id="702"/>
    </w:p>
    <w:tbl>
      <w:tblPr>
        <w:tblW w:w="9659" w:type="dxa"/>
        <w:jc w:val="center"/>
        <w:tblLayout w:type="fixed"/>
        <w:tblCellMar>
          <w:left w:w="28" w:type="dxa"/>
        </w:tblCellMar>
        <w:tblLook w:val="0000" w:firstRow="0" w:lastRow="0" w:firstColumn="0" w:lastColumn="0" w:noHBand="0" w:noVBand="0"/>
      </w:tblPr>
      <w:tblGrid>
        <w:gridCol w:w="1286"/>
        <w:gridCol w:w="8373"/>
      </w:tblGrid>
      <w:tr w:rsidR="008B1B88" w:rsidRPr="009743EA" w14:paraId="7C9CBDA8"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0F4B382C" w14:textId="77777777" w:rsidR="008B1B88" w:rsidRPr="009743EA" w:rsidRDefault="008B1B88" w:rsidP="005C72A8">
            <w:pPr>
              <w:pStyle w:val="TAL"/>
              <w:snapToGrid w:val="0"/>
              <w:jc w:val="center"/>
              <w:rPr>
                <w:b/>
              </w:rPr>
            </w:pPr>
          </w:p>
          <w:p w14:paraId="53B69BAB" w14:textId="77777777" w:rsidR="008B1B88" w:rsidRPr="009743EA" w:rsidRDefault="008B1B88" w:rsidP="005C72A8">
            <w:pPr>
              <w:pStyle w:val="TAL"/>
              <w:snapToGrid w:val="0"/>
              <w:jc w:val="center"/>
              <w:rPr>
                <w:b/>
              </w:rPr>
            </w:pPr>
            <w:r w:rsidRPr="009743EA">
              <w:rPr>
                <w:b/>
              </w:rPr>
              <w:t>API Id</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1F7EC4FE" w14:textId="77777777" w:rsidR="008B1B88" w:rsidRPr="005A2D7C" w:rsidRDefault="008B1B88" w:rsidP="005A2D7C">
            <w:pPr>
              <w:pStyle w:val="TAL"/>
            </w:pPr>
            <w:r w:rsidRPr="005A2D7C">
              <w:rPr>
                <w:rFonts w:eastAsia="Calibri Light"/>
              </w:rPr>
              <w:t>API/ACP/DEL/001</w:t>
            </w:r>
          </w:p>
          <w:p w14:paraId="5D57FDE4" w14:textId="77777777" w:rsidR="008B1B88" w:rsidRPr="005A2D7C" w:rsidRDefault="008B1B88" w:rsidP="005A2D7C">
            <w:pPr>
              <w:pStyle w:val="TAL"/>
              <w:rPr>
                <w:rFonts w:eastAsia="Calibri Light"/>
              </w:rPr>
            </w:pPr>
            <w:r w:rsidRPr="005A2D7C">
              <w:rPr>
                <w:rFonts w:eastAsia="Calibri Light"/>
              </w:rPr>
              <w:t>API/ACP/DEL/001_RCN0</w:t>
            </w:r>
          </w:p>
          <w:p w14:paraId="13B407D2" w14:textId="77777777" w:rsidR="008B1B88" w:rsidRPr="005A2D7C" w:rsidRDefault="008B1B88" w:rsidP="005A2D7C">
            <w:pPr>
              <w:pStyle w:val="TAL"/>
            </w:pPr>
            <w:r w:rsidRPr="005A2D7C">
              <w:rPr>
                <w:rFonts w:eastAsia="Calibri Light"/>
              </w:rPr>
              <w:t>API/ACP/DEL/001_RCN1</w:t>
            </w:r>
          </w:p>
        </w:tc>
      </w:tr>
      <w:tr w:rsidR="008B1B88" w:rsidRPr="009743EA" w14:paraId="37047FD3"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2424C2FB" w14:textId="77777777" w:rsidR="008B1B88" w:rsidRPr="009743EA" w:rsidRDefault="008B1B88" w:rsidP="005C72A8">
            <w:pPr>
              <w:pStyle w:val="TAL"/>
              <w:snapToGrid w:val="0"/>
              <w:jc w:val="center"/>
              <w:rPr>
                <w:b/>
                <w:kern w:val="1"/>
              </w:rPr>
            </w:pPr>
            <w:r w:rsidRPr="009743EA">
              <w:rPr>
                <w:b/>
                <w:kern w:val="1"/>
              </w:rPr>
              <w:t>API Name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58CEDB" w14:textId="77777777" w:rsidR="008B1B88" w:rsidRPr="005A2D7C" w:rsidRDefault="008B1B88" w:rsidP="005A2D7C">
            <w:pPr>
              <w:pStyle w:val="TAL"/>
              <w:rPr>
                <w:rFonts w:eastAsia="Calibri Light"/>
              </w:rPr>
            </w:pPr>
            <w:r w:rsidRPr="005A2D7C">
              <w:rPr>
                <w:rFonts w:eastAsia="Calibri Light"/>
              </w:rPr>
              <w:t xml:space="preserve">&lt;accessControlPolicy&gt; resource DELETE with </w:t>
            </w:r>
            <w:r w:rsidR="00984FEF" w:rsidRPr="005A2D7C">
              <w:rPr>
                <w:rFonts w:eastAsia="Calibri Light"/>
              </w:rPr>
              <w:t>resultContent</w:t>
            </w:r>
            <w:r w:rsidRPr="005A2D7C">
              <w:rPr>
                <w:rFonts w:eastAsia="Calibri Light"/>
              </w:rPr>
              <w:t xml:space="preserve"> parameter</w:t>
            </w:r>
          </w:p>
        </w:tc>
      </w:tr>
      <w:tr w:rsidR="008B1B88" w:rsidRPr="009743EA" w14:paraId="182ADE56" w14:textId="77777777" w:rsidTr="005A2D7C">
        <w:trPr>
          <w:jc w:val="center"/>
        </w:trPr>
        <w:tc>
          <w:tcPr>
            <w:tcW w:w="1286" w:type="dxa"/>
            <w:tcBorders>
              <w:top w:val="single" w:sz="4" w:space="0" w:color="000000"/>
              <w:left w:val="single" w:sz="4" w:space="0" w:color="000000"/>
              <w:bottom w:val="single" w:sz="4" w:space="0" w:color="000000"/>
            </w:tcBorders>
            <w:shd w:val="clear" w:color="auto" w:fill="E7E6E6"/>
          </w:tcPr>
          <w:p w14:paraId="42A89A71" w14:textId="77777777" w:rsidR="008B1B88" w:rsidRPr="009743EA" w:rsidRDefault="008B1B88" w:rsidP="005C72A8">
            <w:pPr>
              <w:pStyle w:val="TAL"/>
              <w:snapToGrid w:val="0"/>
              <w:jc w:val="center"/>
              <w:rPr>
                <w:b/>
                <w:kern w:val="1"/>
              </w:rPr>
            </w:pPr>
            <w:r w:rsidRPr="009743EA">
              <w:rPr>
                <w:b/>
                <w:kern w:val="1"/>
              </w:rPr>
              <w:t>Target Resource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5939C441" w14:textId="77777777" w:rsidR="008B1B88" w:rsidRPr="005A2D7C" w:rsidRDefault="008B1B88" w:rsidP="005A2D7C">
            <w:pPr>
              <w:pStyle w:val="TAL"/>
              <w:rPr>
                <w:rFonts w:eastAsia="Calibri Light"/>
              </w:rPr>
            </w:pPr>
            <w:r w:rsidRPr="005A2D7C">
              <w:rPr>
                <w:rFonts w:eastAsia="Calibri Light"/>
              </w:rPr>
              <w:t>&lt;accessControlPolicy&gt; resource</w:t>
            </w:r>
          </w:p>
        </w:tc>
      </w:tr>
      <w:tr w:rsidR="008B1B88" w:rsidRPr="009743EA" w14:paraId="21F41564"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3FA05239" w14:textId="77777777" w:rsidR="008B1B88" w:rsidRPr="009743EA" w:rsidRDefault="008B1B88" w:rsidP="005C72A8">
            <w:pPr>
              <w:pStyle w:val="TAL"/>
              <w:snapToGrid w:val="0"/>
              <w:jc w:val="center"/>
              <w:rPr>
                <w:b/>
                <w:kern w:val="1"/>
              </w:rPr>
            </w:pPr>
          </w:p>
          <w:p w14:paraId="047F2B67" w14:textId="77777777" w:rsidR="008B1B88" w:rsidRPr="009743EA" w:rsidRDefault="008B1B88" w:rsidP="005C72A8">
            <w:pPr>
              <w:pStyle w:val="TAL"/>
              <w:snapToGrid w:val="0"/>
              <w:jc w:val="center"/>
              <w:rPr>
                <w:b/>
                <w:kern w:val="1"/>
              </w:rPr>
            </w:pPr>
            <w:r w:rsidRPr="009743EA">
              <w:rPr>
                <w:b/>
                <w:kern w:val="1"/>
              </w:rPr>
              <w:t>Description</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1DB0C7F7" w14:textId="77777777" w:rsidR="008B1B88" w:rsidRPr="005A2D7C" w:rsidRDefault="008B1B88" w:rsidP="005A2D7C">
            <w:pPr>
              <w:pStyle w:val="TAL"/>
              <w:rPr>
                <w:rFonts w:eastAsia="Calibri Light"/>
              </w:rPr>
            </w:pPr>
            <w:r w:rsidRPr="005A2D7C">
              <w:t>The interface is used to send a &lt;</w:t>
            </w:r>
            <w:r w:rsidRPr="005A2D7C">
              <w:rPr>
                <w:rFonts w:eastAsia="Calibri Light"/>
              </w:rPr>
              <w:t>accessControlPolicy</w:t>
            </w:r>
            <w:r w:rsidRPr="005A2D7C">
              <w:t xml:space="preserve">&gt; </w:t>
            </w:r>
            <w:r w:rsidRPr="005A2D7C">
              <w:rPr>
                <w:rFonts w:eastAsia="Calibri Light"/>
              </w:rPr>
              <w:t>DELETE</w:t>
            </w:r>
            <w:r w:rsidRPr="005A2D7C">
              <w:t xml:space="preserve"> request attached with </w:t>
            </w:r>
            <w:r w:rsidR="00984FEF" w:rsidRPr="005A2D7C">
              <w:t>resultContent</w:t>
            </w:r>
            <w:r w:rsidRPr="005A2D7C">
              <w:t xml:space="preserve"> to the Registrar CSE, and the Registrar CSE creates a &lt;</w:t>
            </w:r>
            <w:r w:rsidRPr="005A2D7C">
              <w:rPr>
                <w:rFonts w:eastAsia="Calibri Light"/>
              </w:rPr>
              <w:t>accessControlPolicy</w:t>
            </w:r>
            <w:r w:rsidRPr="005A2D7C">
              <w:t>&gt; resource and sends back a response</w:t>
            </w:r>
            <w:r w:rsidR="000E08CD" w:rsidRPr="009743EA">
              <w:t>.</w:t>
            </w:r>
            <w:r w:rsidRPr="005A2D7C">
              <w:t xml:space="preserve"> </w:t>
            </w:r>
          </w:p>
        </w:tc>
      </w:tr>
      <w:tr w:rsidR="008B1B88" w:rsidRPr="009743EA" w14:paraId="16D562D0"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2BE55BD2" w14:textId="77777777" w:rsidR="008B1B88" w:rsidRPr="009743EA" w:rsidRDefault="008B1B88" w:rsidP="005C72A8">
            <w:pPr>
              <w:pStyle w:val="TAL"/>
              <w:snapToGrid w:val="0"/>
              <w:jc w:val="center"/>
              <w:rPr>
                <w:b/>
                <w:kern w:val="1"/>
              </w:rPr>
            </w:pPr>
          </w:p>
          <w:p w14:paraId="19004D80" w14:textId="77777777" w:rsidR="008B1B88" w:rsidRPr="009743EA" w:rsidRDefault="008B1B88" w:rsidP="005C72A8">
            <w:pPr>
              <w:pStyle w:val="TAL"/>
              <w:snapToGrid w:val="0"/>
              <w:jc w:val="center"/>
              <w:rPr>
                <w:b/>
                <w:kern w:val="1"/>
              </w:rPr>
            </w:pPr>
          </w:p>
          <w:p w14:paraId="3BA9E28B" w14:textId="77777777" w:rsidR="008B1B88" w:rsidRPr="009743EA" w:rsidRDefault="008B1B88" w:rsidP="005C72A8">
            <w:pPr>
              <w:pStyle w:val="TAL"/>
              <w:snapToGrid w:val="0"/>
              <w:jc w:val="center"/>
              <w:rPr>
                <w:b/>
                <w:kern w:val="1"/>
              </w:rPr>
            </w:pPr>
          </w:p>
          <w:p w14:paraId="7F64CD6D" w14:textId="77777777" w:rsidR="008B1B88" w:rsidRPr="009743EA" w:rsidRDefault="008B1B88" w:rsidP="005C72A8">
            <w:pPr>
              <w:pStyle w:val="TAL"/>
              <w:snapToGrid w:val="0"/>
              <w:jc w:val="center"/>
              <w:rPr>
                <w:b/>
                <w:kern w:val="1"/>
              </w:rPr>
            </w:pPr>
          </w:p>
          <w:p w14:paraId="5929D41E" w14:textId="77777777" w:rsidR="008B1B88" w:rsidRPr="009743EA" w:rsidRDefault="008B1B88" w:rsidP="005C72A8">
            <w:pPr>
              <w:pStyle w:val="TAL"/>
              <w:snapToGrid w:val="0"/>
              <w:jc w:val="center"/>
              <w:rPr>
                <w:b/>
                <w:kern w:val="1"/>
              </w:rPr>
            </w:pPr>
            <w:r w:rsidRPr="009743EA">
              <w:rPr>
                <w:b/>
                <w:kern w:val="1"/>
              </w:rPr>
              <w:t>Resource Structure before Sending Request</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34BB771D" w14:textId="03575C3B" w:rsidR="008B1B88" w:rsidRPr="009743EA" w:rsidRDefault="00654563" w:rsidP="005A2D7C">
            <w:pPr>
              <w:pStyle w:val="FL"/>
              <w:rPr>
                <w:lang w:eastAsia="ko-KR"/>
              </w:rPr>
            </w:pPr>
            <w:r>
              <w:rPr>
                <w:rFonts w:eastAsia="Calibri"/>
                <w:color w:val="000000"/>
                <w:sz w:val="24"/>
                <w:szCs w:val="24"/>
              </w:rPr>
            </w:r>
            <w:r>
              <w:rPr>
                <w:rFonts w:eastAsia="Calibri"/>
                <w:color w:val="000000"/>
                <w:sz w:val="24"/>
                <w:szCs w:val="24"/>
              </w:rPr>
              <w:pict w14:anchorId="35C4F149">
                <v:group id="_x0000_s1026" style="width:158.8pt;height:89.5pt;mso-position-horizontal-relative:char;mso-position-vertical-relative:line" coordsize="20169,11364">
                  <v:rect id="직사각형 2" o:spid="_x0000_s1027" style="position:absolute;width:11683;height:3652;visibility:visible;v-text-anchor:middle" filled="f">
                    <v:textbox inset="0,0,0,0">
                      <w:txbxContent>
                        <w:p w14:paraId="66765181" w14:textId="77777777" w:rsidR="004A00AF" w:rsidRDefault="004A00AF" w:rsidP="008B1B88">
                          <w:pPr>
                            <w:pStyle w:val="NormalWeb"/>
                            <w:wordWrap w:val="0"/>
                            <w:spacing w:after="0"/>
                            <w:jc w:val="center"/>
                            <w:rPr>
                              <w:b/>
                              <w:bCs/>
                              <w:color w:val="000000"/>
                              <w:kern w:val="24"/>
                              <w:sz w:val="20"/>
                              <w:szCs w:val="20"/>
                            </w:rPr>
                          </w:pPr>
                          <w:r w:rsidRPr="003B3A03">
                            <w:rPr>
                              <w:b/>
                              <w:bCs/>
                              <w:color w:val="000000"/>
                              <w:kern w:val="24"/>
                              <w:sz w:val="20"/>
                              <w:szCs w:val="20"/>
                            </w:rPr>
                            <w:t>mn</w:t>
                          </w:r>
                          <w:r>
                            <w:rPr>
                              <w:b/>
                              <w:bCs/>
                              <w:color w:val="000000"/>
                              <w:kern w:val="24"/>
                              <w:sz w:val="20"/>
                              <w:szCs w:val="20"/>
                            </w:rPr>
                            <w:t>-name</w:t>
                          </w:r>
                        </w:p>
                        <w:p w14:paraId="6421A810" w14:textId="77777777" w:rsidR="004A00AF" w:rsidRDefault="004A00AF" w:rsidP="008B1B88">
                          <w:pPr>
                            <w:pStyle w:val="NormalWeb"/>
                            <w:wordWrap w:val="0"/>
                            <w:spacing w:after="0"/>
                            <w:jc w:val="center"/>
                          </w:pPr>
                          <w:r>
                            <w:rPr>
                              <w:b/>
                              <w:bCs/>
                              <w:color w:val="000000"/>
                              <w:kern w:val="24"/>
                              <w:sz w:val="20"/>
                              <w:szCs w:val="20"/>
                            </w:rPr>
                            <w:t>(CSEBase)</w:t>
                          </w:r>
                        </w:p>
                      </w:txbxContent>
                    </v:textbox>
                  </v:rect>
                  <v:line id="직선 연결선 3" o:spid="_x0000_s1028" style="position:absolute;flip:x;visibility:visible" from="5842,3758" to="5842,6235" o:connectortype="straight" strokeweight=".5pt">
                    <v:stroke joinstyle="miter"/>
                  </v:line>
                  <v:rect id="직사각형 4" o:spid="_x0000_s1029" style="position:absolute;left:7905;top:4996;width:12264;height:2530;visibility:visible;v-text-anchor:middle" filled="f">
                    <v:textbox inset="0,0,0,0">
                      <w:txbxContent>
                        <w:p w14:paraId="06D9F12A" w14:textId="77777777" w:rsidR="004A00AF" w:rsidRDefault="004A00AF" w:rsidP="008B1B88">
                          <w:pPr>
                            <w:pStyle w:val="NormalWeb"/>
                            <w:wordWrap w:val="0"/>
                            <w:spacing w:after="0"/>
                            <w:jc w:val="center"/>
                            <w:rPr>
                              <w:b/>
                              <w:bCs/>
                              <w:color w:val="000000"/>
                              <w:kern w:val="24"/>
                              <w:sz w:val="18"/>
                              <w:szCs w:val="18"/>
                            </w:rPr>
                          </w:pPr>
                          <w:r>
                            <w:rPr>
                              <w:b/>
                              <w:bCs/>
                              <w:color w:val="000000"/>
                              <w:kern w:val="24"/>
                              <w:sz w:val="18"/>
                              <w:szCs w:val="18"/>
                            </w:rPr>
                            <w:t>ae</w:t>
                          </w:r>
                          <w:r w:rsidRPr="003B3A03">
                            <w:rPr>
                              <w:b/>
                              <w:bCs/>
                              <w:color w:val="000000"/>
                              <w:kern w:val="24"/>
                              <w:sz w:val="18"/>
                              <w:szCs w:val="18"/>
                            </w:rPr>
                            <w:t xml:space="preserve">_sensor </w:t>
                          </w:r>
                        </w:p>
                        <w:p w14:paraId="720597B8" w14:textId="77777777" w:rsidR="004A00AF" w:rsidRDefault="004A00AF" w:rsidP="008B1B88">
                          <w:pPr>
                            <w:pStyle w:val="NormalWeb"/>
                            <w:wordWrap w:val="0"/>
                            <w:spacing w:after="0"/>
                            <w:jc w:val="center"/>
                          </w:pPr>
                          <w:r w:rsidRPr="003B3A03">
                            <w:rPr>
                              <w:b/>
                              <w:bCs/>
                              <w:color w:val="000000"/>
                              <w:kern w:val="24"/>
                              <w:sz w:val="18"/>
                              <w:szCs w:val="18"/>
                            </w:rPr>
                            <w:t>(AE)</w:t>
                          </w:r>
                        </w:p>
                      </w:txbxContent>
                    </v:textbox>
                  </v:rect>
                  <v:line id="직선 연결선 5" o:spid="_x0000_s1030" style="position:absolute;visibility:visible" from="5842,6235" to="7905,6251" o:connectortype="straight" strokeweight=".5pt">
                    <v:stroke joinstyle="miter"/>
                  </v:line>
                  <v:line id="직선 연결선 6" o:spid="_x0000_s1031" style="position:absolute;visibility:visible" from="5842,6251" to="5842,10073" o:connectortype="straight" strokeweight=".5pt">
                    <v:stroke joinstyle="miter"/>
                  </v:line>
                  <v:rect id="직사각형 8" o:spid="_x0000_s1032" style="position:absolute;left:7905;top:8834;width:12264;height:2530;visibility:visible;v-text-anchor:middle" filled="f">
                    <v:textbox inset="0,0,0,0">
                      <w:txbxContent>
                        <w:p w14:paraId="4D9F3E23" w14:textId="77777777" w:rsidR="004A00AF" w:rsidRDefault="004A00AF" w:rsidP="008B1B88">
                          <w:pPr>
                            <w:pStyle w:val="NormalWeb"/>
                            <w:wordWrap w:val="0"/>
                            <w:spacing w:after="0"/>
                            <w:jc w:val="center"/>
                          </w:pPr>
                          <w:r w:rsidRPr="003B3A03">
                            <w:rPr>
                              <w:b/>
                              <w:bCs/>
                              <w:color w:val="000000"/>
                              <w:kern w:val="24"/>
                              <w:sz w:val="18"/>
                              <w:szCs w:val="18"/>
                            </w:rPr>
                            <w:t>accessControlPolicy</w:t>
                          </w:r>
                        </w:p>
                      </w:txbxContent>
                    </v:textbox>
                  </v:rect>
                  <v:line id="직선 연결선 9" o:spid="_x0000_s1033" style="position:absolute;visibility:visible" from="5842,10057" to="7905,10073" o:connectortype="straight" strokeweight=".5pt">
                    <v:stroke joinstyle="miter"/>
                  </v:line>
                  <w10:wrap type="none"/>
                  <w10:anchorlock/>
                </v:group>
              </w:pict>
            </w:r>
          </w:p>
        </w:tc>
      </w:tr>
      <w:tr w:rsidR="008B1B88" w:rsidRPr="009743EA" w14:paraId="19C2FC4F"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133C7FC9" w14:textId="77777777" w:rsidR="008B1B88" w:rsidRPr="009743EA" w:rsidRDefault="008B1B88" w:rsidP="005C72A8">
            <w:pPr>
              <w:pStyle w:val="TAL"/>
              <w:snapToGrid w:val="0"/>
              <w:jc w:val="center"/>
              <w:rPr>
                <w:b/>
                <w:kern w:val="1"/>
              </w:rPr>
            </w:pPr>
          </w:p>
          <w:p w14:paraId="12FEFAAB" w14:textId="77777777" w:rsidR="008B1B88" w:rsidRPr="009743EA" w:rsidRDefault="008B1B88" w:rsidP="005C72A8">
            <w:pPr>
              <w:pStyle w:val="TAL"/>
              <w:snapToGrid w:val="0"/>
              <w:jc w:val="center"/>
              <w:rPr>
                <w:b/>
                <w:kern w:val="1"/>
              </w:rPr>
            </w:pPr>
          </w:p>
          <w:p w14:paraId="5AE331E2" w14:textId="77777777" w:rsidR="008B1B88" w:rsidRPr="009743EA" w:rsidRDefault="008B1B88" w:rsidP="005C72A8">
            <w:pPr>
              <w:pStyle w:val="TAL"/>
              <w:snapToGrid w:val="0"/>
              <w:jc w:val="center"/>
              <w:rPr>
                <w:b/>
                <w:kern w:val="1"/>
              </w:rPr>
            </w:pPr>
          </w:p>
          <w:p w14:paraId="58FD9B0B" w14:textId="77777777" w:rsidR="008B1B88" w:rsidRPr="009743EA" w:rsidRDefault="008B1B88" w:rsidP="005C72A8">
            <w:pPr>
              <w:pStyle w:val="TAL"/>
              <w:snapToGrid w:val="0"/>
              <w:jc w:val="center"/>
              <w:rPr>
                <w:b/>
                <w:kern w:val="1"/>
              </w:rPr>
            </w:pPr>
          </w:p>
          <w:p w14:paraId="1431DD13" w14:textId="77777777" w:rsidR="008B1B88" w:rsidRPr="009743EA" w:rsidRDefault="008B1B88" w:rsidP="005C72A8">
            <w:pPr>
              <w:pStyle w:val="TAL"/>
              <w:snapToGrid w:val="0"/>
              <w:jc w:val="center"/>
              <w:rPr>
                <w:b/>
                <w:kern w:val="1"/>
              </w:rPr>
            </w:pPr>
          </w:p>
          <w:p w14:paraId="57FAE0D7" w14:textId="77777777" w:rsidR="008B1B88" w:rsidRPr="009743EA" w:rsidRDefault="008B1B88" w:rsidP="005C72A8">
            <w:pPr>
              <w:pStyle w:val="TAL"/>
              <w:snapToGrid w:val="0"/>
              <w:jc w:val="center"/>
              <w:rPr>
                <w:b/>
                <w:kern w:val="1"/>
              </w:rPr>
            </w:pPr>
            <w:r w:rsidRPr="009743EA">
              <w:rPr>
                <w:b/>
                <w:kern w:val="1"/>
              </w:rPr>
              <w:t>Call Flow</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4E90881F" w14:textId="4979F855" w:rsidR="008B1B88" w:rsidRPr="009743EA" w:rsidRDefault="00654563" w:rsidP="005A2D7C">
            <w:pPr>
              <w:pStyle w:val="FL"/>
              <w:rPr>
                <w:color w:val="000000"/>
              </w:rPr>
            </w:pPr>
            <w:r>
              <w:rPr>
                <w:sz w:val="18"/>
              </w:rPr>
            </w:r>
            <w:r>
              <w:rPr>
                <w:sz w:val="18"/>
              </w:rPr>
              <w:pict w14:anchorId="5F694334">
                <v:group id="_x0000_s1169" style="width:261pt;height:133.25pt;mso-position-horizontal-relative:char;mso-position-vertical-relative:line" coordsize="33147,16922">
                  <v:roundrect id="모서리가 둥근 직사각형 2" o:spid="_x0000_s1170" style="position:absolute;width:9398;height:6810;visibility:visible;v-text-anchor:middle" arcsize="10923f" fillcolor="#5b9bd5" strokecolor="#d9d9d9" strokeweight=".5pt">
                    <v:stroke joinstyle="miter"/>
                    <v:textbox>
                      <w:txbxContent>
                        <w:p w14:paraId="68A77600" w14:textId="77777777" w:rsidR="004A00AF" w:rsidRPr="00B658BD" w:rsidRDefault="004A00AF" w:rsidP="008B1B88">
                          <w:pPr>
                            <w:pStyle w:val="NormalWeb"/>
                            <w:wordWrap w:val="0"/>
                            <w:spacing w:after="0"/>
                            <w:jc w:val="center"/>
                            <w:rPr>
                              <w:rFonts w:ascii="Malgun Gothic" w:hAnsi="Malgun Gothic"/>
                              <w:color w:val="FFFFFF"/>
                              <w:kern w:val="24"/>
                              <w:sz w:val="10"/>
                              <w:szCs w:val="10"/>
                            </w:rPr>
                          </w:pPr>
                        </w:p>
                        <w:p w14:paraId="7B66D38F" w14:textId="77777777" w:rsidR="004A00AF" w:rsidRPr="00B658BD" w:rsidRDefault="004A00AF" w:rsidP="008B1B88">
                          <w:pPr>
                            <w:pStyle w:val="NormalWeb"/>
                            <w:wordWrap w:val="0"/>
                            <w:spacing w:after="0"/>
                            <w:jc w:val="center"/>
                            <w:rPr>
                              <w:sz w:val="36"/>
                            </w:rPr>
                          </w:pPr>
                          <w:r w:rsidRPr="00B658BD">
                            <w:rPr>
                              <w:rFonts w:ascii="Malgun Gothic" w:hAnsi="Malgun Gothic" w:hint="eastAsia"/>
                              <w:color w:val="FFFFFF"/>
                              <w:kern w:val="24"/>
                              <w:szCs w:val="19"/>
                            </w:rPr>
                            <w:t>originator</w:t>
                          </w:r>
                        </w:p>
                      </w:txbxContent>
                    </v:textbox>
                  </v:roundrect>
                  <v:line id="직선 연결선 3" o:spid="_x0000_s1171" style="position:absolute;visibility:visible" from="4826,6810" to="4826,16922" o:connectortype="straight" strokecolor="windowText" strokeweight=".5pt">
                    <v:stroke dashstyle="longDash" joinstyle="miter"/>
                  </v:line>
                  <v:shape id="직선 화살표 연결선 4" o:spid="_x0000_s1172" type="#_x0000_t32" style="position:absolute;left:5524;top:10810;width:22082;height:32;visibility:visible" o:connectortype="straight" strokecolor="#5b9bd5" strokeweight="1.5pt">
                    <v:stroke endarrow="block" endarrowlength="long" joinstyle="miter" endcap="round"/>
                  </v:shape>
                  <v:shape id="TextBox 36" o:spid="_x0000_s1173" type="#_x0000_t202" style="position:absolute;left:8337;top:8938;width:16459;height:2451;visibility:visible" filled="f" stroked="f">
                    <v:textbox style="mso-fit-shape-to-text:t">
                      <w:txbxContent>
                        <w:p w14:paraId="4D62AB3A" w14:textId="77777777" w:rsidR="004A00AF" w:rsidRDefault="004A00AF" w:rsidP="008B1B88">
                          <w:pPr>
                            <w:pStyle w:val="NormalWeb"/>
                            <w:wordWrap w:val="0"/>
                            <w:spacing w:after="0"/>
                          </w:pPr>
                          <w:r w:rsidRPr="00B658BD">
                            <w:rPr>
                              <w:rFonts w:ascii="Malgun Gothic" w:hAnsi="Malgun Gothic" w:hint="eastAsia"/>
                              <w:color w:val="5B9BD5"/>
                              <w:kern w:val="24"/>
                              <w:sz w:val="14"/>
                              <w:szCs w:val="14"/>
                            </w:rPr>
                            <w:t>a</w:t>
                          </w:r>
                          <w:r>
                            <w:rPr>
                              <w:rFonts w:ascii="Malgun Gothic" w:hAnsi="Malgun Gothic" w:hint="eastAsia"/>
                              <w:color w:val="5B9BD5"/>
                              <w:kern w:val="24"/>
                              <w:sz w:val="14"/>
                              <w:szCs w:val="14"/>
                            </w:rPr>
                            <w:t xml:space="preserve">ccessControlPolicy </w:t>
                          </w:r>
                          <w:r>
                            <w:rPr>
                              <w:rFonts w:ascii="Malgun Gothic" w:hAnsi="Malgun Gothic"/>
                              <w:color w:val="5B9BD5"/>
                              <w:kern w:val="24"/>
                              <w:sz w:val="14"/>
                              <w:szCs w:val="14"/>
                            </w:rPr>
                            <w:t>delete</w:t>
                          </w:r>
                          <w:r w:rsidRPr="00B658BD">
                            <w:rPr>
                              <w:rFonts w:ascii="Malgun Gothic" w:hAnsi="Malgun Gothic" w:hint="eastAsia"/>
                              <w:color w:val="5B9BD5"/>
                              <w:kern w:val="24"/>
                              <w:sz w:val="14"/>
                              <w:szCs w:val="14"/>
                            </w:rPr>
                            <w:t xml:space="preserve"> request</w:t>
                          </w:r>
                        </w:p>
                      </w:txbxContent>
                    </v:textbox>
                  </v:shape>
                  <v:shape id="TextBox 37" o:spid="_x0000_s1174" type="#_x0000_t202" style="position:absolute;left:14382;top:12889;width:6160;height:2452;visibility:visible" filled="f" stroked="f">
                    <v:textbox style="mso-fit-shape-to-text:t">
                      <w:txbxContent>
                        <w:p w14:paraId="55FF2CC1" w14:textId="77777777" w:rsidR="004A00AF" w:rsidRDefault="004A00AF" w:rsidP="008B1B88">
                          <w:pPr>
                            <w:pStyle w:val="NormalWeb"/>
                            <w:wordWrap w:val="0"/>
                            <w:spacing w:after="0"/>
                          </w:pPr>
                          <w:r w:rsidRPr="00B658BD">
                            <w:rPr>
                              <w:rFonts w:ascii="Malgun Gothic" w:hAnsi="Malgun Gothic" w:hint="eastAsia"/>
                              <w:color w:val="5B9BD5"/>
                              <w:kern w:val="24"/>
                              <w:sz w:val="14"/>
                              <w:szCs w:val="14"/>
                            </w:rPr>
                            <w:t>Response</w:t>
                          </w:r>
                        </w:p>
                      </w:txbxContent>
                    </v:textbox>
                  </v:shape>
                  <v:shape id="직선 화살표 연결선 7" o:spid="_x0000_s1175" type="#_x0000_t32" style="position:absolute;left:5873;top:14636;width:21733;height:64;flip:x y;visibility:visible" o:connectortype="straight" strokecolor="#5b9bd5" strokeweight="1.5pt">
                    <v:stroke endarrow="block" endarrowlength="long" joinstyle="miter" endcap="round"/>
                  </v:shape>
                  <v:roundrect id="모서리가 둥근 직사각형 8" o:spid="_x0000_s1176" style="position:absolute;left:23749;width:9398;height:6810;visibility:visible;v-text-anchor:middle" arcsize="10923f" fillcolor="#5b9bd5" strokecolor="#d9d9d9" strokeweight=".5pt">
                    <v:stroke joinstyle="miter"/>
                    <v:textbox>
                      <w:txbxContent>
                        <w:p w14:paraId="68EA6563" w14:textId="77777777" w:rsidR="004A00AF" w:rsidRPr="00B658BD" w:rsidRDefault="004A00AF" w:rsidP="008B1B88">
                          <w:pPr>
                            <w:pStyle w:val="NormalWeb"/>
                            <w:wordWrap w:val="0"/>
                            <w:spacing w:after="0"/>
                            <w:jc w:val="center"/>
                            <w:rPr>
                              <w:rFonts w:ascii="Malgun Gothic" w:hAnsi="Malgun Gothic"/>
                              <w:color w:val="FFFFFF"/>
                              <w:kern w:val="24"/>
                              <w:sz w:val="10"/>
                            </w:rPr>
                          </w:pPr>
                        </w:p>
                        <w:p w14:paraId="03408898" w14:textId="77777777" w:rsidR="004A00AF" w:rsidRPr="00B658BD" w:rsidRDefault="004A00AF" w:rsidP="008B1B88">
                          <w:pPr>
                            <w:pStyle w:val="NormalWeb"/>
                            <w:wordWrap w:val="0"/>
                            <w:spacing w:after="0"/>
                            <w:jc w:val="center"/>
                          </w:pPr>
                          <w:r w:rsidRPr="00B658BD">
                            <w:rPr>
                              <w:rFonts w:ascii="Malgun Gothic" w:hAnsi="Malgun Gothic" w:hint="eastAsia"/>
                              <w:color w:val="FFFFFF"/>
                              <w:kern w:val="24"/>
                            </w:rPr>
                            <w:t>mn</w:t>
                          </w:r>
                          <w:r w:rsidRPr="00B658BD">
                            <w:rPr>
                              <w:rFonts w:ascii="Malgun Gothic" w:hAnsi="Malgun Gothic"/>
                              <w:color w:val="FFFFFF"/>
                              <w:kern w:val="24"/>
                            </w:rPr>
                            <w:t>-name</w:t>
                          </w:r>
                        </w:p>
                      </w:txbxContent>
                    </v:textbox>
                  </v:roundrect>
                  <v:line id="직선 연결선 9" o:spid="_x0000_s1177" style="position:absolute;visibility:visible" from="28575,6810" to="28575,16922" o:connectortype="straight" strokecolor="windowText" strokeweight=".5pt">
                    <v:stroke dashstyle="longDash" joinstyle="miter"/>
                  </v:line>
                  <w10:wrap type="none"/>
                  <w10:anchorlock/>
                </v:group>
              </w:pict>
            </w:r>
          </w:p>
        </w:tc>
      </w:tr>
      <w:tr w:rsidR="008B1B88" w:rsidRPr="009743EA" w14:paraId="12DFFBBD"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68561D84" w14:textId="77777777" w:rsidR="008B1B88" w:rsidRPr="009743EA" w:rsidRDefault="008B1B88" w:rsidP="005C72A8">
            <w:pPr>
              <w:pStyle w:val="TAL"/>
              <w:snapToGrid w:val="0"/>
              <w:jc w:val="center"/>
              <w:rPr>
                <w:b/>
                <w:kern w:val="1"/>
              </w:rPr>
            </w:pPr>
          </w:p>
          <w:p w14:paraId="4AB74158" w14:textId="77777777" w:rsidR="008B1B88" w:rsidRPr="009743EA" w:rsidRDefault="008B1B88" w:rsidP="005C72A8">
            <w:pPr>
              <w:pStyle w:val="TAL"/>
              <w:snapToGrid w:val="0"/>
              <w:jc w:val="center"/>
              <w:rPr>
                <w:b/>
                <w:kern w:val="1"/>
              </w:rPr>
            </w:pPr>
          </w:p>
          <w:p w14:paraId="7352B87D" w14:textId="77777777" w:rsidR="008B1B88" w:rsidRPr="009743EA" w:rsidRDefault="008B1B88" w:rsidP="005C72A8">
            <w:pPr>
              <w:pStyle w:val="TAL"/>
              <w:snapToGrid w:val="0"/>
              <w:jc w:val="center"/>
              <w:rPr>
                <w:b/>
                <w:kern w:val="1"/>
              </w:rPr>
            </w:pPr>
            <w:r w:rsidRPr="009743EA">
              <w:rPr>
                <w:b/>
                <w:kern w:val="1"/>
              </w:rPr>
              <w:t>HTTP Header Information</w:t>
            </w:r>
          </w:p>
          <w:p w14:paraId="477C865A" w14:textId="77777777" w:rsidR="008B1B88" w:rsidRPr="009743EA" w:rsidRDefault="008B1B88" w:rsidP="005C72A8">
            <w:pPr>
              <w:pStyle w:val="TAL"/>
              <w:snapToGrid w:val="0"/>
              <w:jc w:val="center"/>
              <w:rPr>
                <w:b/>
                <w:kern w:val="1"/>
              </w:rPr>
            </w:pPr>
          </w:p>
          <w:p w14:paraId="0F3AF6C0" w14:textId="77777777" w:rsidR="00FE3B5F" w:rsidRPr="009743EA" w:rsidRDefault="00FE3B5F" w:rsidP="005C72A8">
            <w:pPr>
              <w:pStyle w:val="TAL"/>
              <w:snapToGrid w:val="0"/>
              <w:jc w:val="center"/>
              <w:rPr>
                <w:b/>
                <w:kern w:val="1"/>
              </w:rPr>
            </w:pPr>
          </w:p>
          <w:p w14:paraId="6418E53C" w14:textId="77777777" w:rsidR="008B1B88" w:rsidRPr="009743EA" w:rsidRDefault="008B1B88" w:rsidP="000E08CD">
            <w:pPr>
              <w:pStyle w:val="TAL"/>
              <w:snapToGrid w:val="0"/>
              <w:jc w:val="center"/>
              <w:rPr>
                <w:b/>
                <w:kern w:val="1"/>
              </w:rP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2A1F258F" w14:textId="77777777" w:rsidR="008B1B88" w:rsidRPr="009743EA" w:rsidRDefault="008B1B88" w:rsidP="005C72A8">
            <w:pPr>
              <w:pStyle w:val="TAL"/>
              <w:snapToGrid w:val="0"/>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01"/>
              <w:gridCol w:w="4359"/>
            </w:tblGrid>
            <w:tr w:rsidR="008B1B88" w:rsidRPr="009743EA" w14:paraId="22F1AD0E" w14:textId="77777777" w:rsidTr="005A2D7C">
              <w:trPr>
                <w:jc w:val="center"/>
              </w:trPr>
              <w:tc>
                <w:tcPr>
                  <w:tcW w:w="1501" w:type="dxa"/>
                  <w:shd w:val="clear" w:color="auto" w:fill="9CC2E5"/>
                </w:tcPr>
                <w:p w14:paraId="07F0B4F8" w14:textId="77777777" w:rsidR="008B1B88" w:rsidRPr="009743EA" w:rsidRDefault="008B1B88" w:rsidP="005C72A8">
                  <w:pPr>
                    <w:pStyle w:val="TAL"/>
                    <w:snapToGrid w:val="0"/>
                    <w:jc w:val="center"/>
                    <w:rPr>
                      <w:rFonts w:eastAsia="Calibri"/>
                      <w:b/>
                      <w:szCs w:val="22"/>
                    </w:rPr>
                  </w:pPr>
                  <w:r w:rsidRPr="009743EA">
                    <w:rPr>
                      <w:rFonts w:eastAsia="Calibri"/>
                      <w:b/>
                      <w:szCs w:val="22"/>
                    </w:rPr>
                    <w:t>Header</w:t>
                  </w:r>
                </w:p>
              </w:tc>
              <w:tc>
                <w:tcPr>
                  <w:tcW w:w="4359" w:type="dxa"/>
                  <w:shd w:val="clear" w:color="auto" w:fill="9CC2E5"/>
                </w:tcPr>
                <w:p w14:paraId="385B55A7" w14:textId="77777777" w:rsidR="008B1B88" w:rsidRPr="009743EA" w:rsidRDefault="008B1B88" w:rsidP="005C72A8">
                  <w:pPr>
                    <w:pStyle w:val="TAL"/>
                    <w:snapToGrid w:val="0"/>
                    <w:jc w:val="center"/>
                    <w:rPr>
                      <w:rFonts w:eastAsia="Calibri"/>
                      <w:b/>
                      <w:szCs w:val="22"/>
                    </w:rPr>
                  </w:pPr>
                  <w:r w:rsidRPr="009743EA">
                    <w:rPr>
                      <w:rFonts w:eastAsia="Calibri"/>
                      <w:b/>
                      <w:szCs w:val="22"/>
                    </w:rPr>
                    <w:t>Value</w:t>
                  </w:r>
                </w:p>
              </w:tc>
            </w:tr>
            <w:tr w:rsidR="008B1B88" w:rsidRPr="009743EA" w14:paraId="75D80BC8" w14:textId="77777777" w:rsidTr="005A2D7C">
              <w:trPr>
                <w:jc w:val="center"/>
              </w:trPr>
              <w:tc>
                <w:tcPr>
                  <w:tcW w:w="1501" w:type="dxa"/>
                  <w:shd w:val="clear" w:color="auto" w:fill="DEEAF6"/>
                </w:tcPr>
                <w:p w14:paraId="2C88AD35" w14:textId="77777777" w:rsidR="008B1B88" w:rsidRPr="009743EA" w:rsidRDefault="008B1B88" w:rsidP="005C72A8">
                  <w:pPr>
                    <w:pStyle w:val="TAL"/>
                    <w:snapToGrid w:val="0"/>
                    <w:jc w:val="center"/>
                    <w:rPr>
                      <w:rFonts w:eastAsia="Calibri"/>
                      <w:szCs w:val="22"/>
                    </w:rPr>
                  </w:pPr>
                  <w:r w:rsidRPr="009743EA">
                    <w:rPr>
                      <w:rFonts w:eastAsia="Calibri"/>
                      <w:szCs w:val="22"/>
                    </w:rPr>
                    <w:t>Accept</w:t>
                  </w:r>
                </w:p>
              </w:tc>
              <w:tc>
                <w:tcPr>
                  <w:tcW w:w="4359" w:type="dxa"/>
                  <w:shd w:val="clear" w:color="auto" w:fill="auto"/>
                </w:tcPr>
                <w:p w14:paraId="126989CC" w14:textId="77777777" w:rsidR="008B1B88" w:rsidRPr="009743EA" w:rsidRDefault="008B1B88" w:rsidP="005C72A8">
                  <w:pPr>
                    <w:pStyle w:val="TAL"/>
                    <w:snapToGrid w:val="0"/>
                    <w:rPr>
                      <w:rFonts w:eastAsia="Calibri"/>
                      <w:szCs w:val="22"/>
                    </w:rPr>
                  </w:pPr>
                  <w:r w:rsidRPr="009743EA">
                    <w:rPr>
                      <w:rFonts w:eastAsia="Calibri"/>
                      <w:szCs w:val="22"/>
                    </w:rPr>
                    <w:t>application/json</w:t>
                  </w:r>
                </w:p>
              </w:tc>
            </w:tr>
            <w:tr w:rsidR="008B1B88" w:rsidRPr="009743EA" w14:paraId="62176397" w14:textId="77777777" w:rsidTr="005A2D7C">
              <w:trPr>
                <w:jc w:val="center"/>
              </w:trPr>
              <w:tc>
                <w:tcPr>
                  <w:tcW w:w="1501" w:type="dxa"/>
                  <w:shd w:val="clear" w:color="auto" w:fill="DEEAF6"/>
                </w:tcPr>
                <w:p w14:paraId="7C48EC17" w14:textId="77777777" w:rsidR="008B1B88" w:rsidRPr="009743EA" w:rsidRDefault="008B1B88" w:rsidP="005C72A8">
                  <w:pPr>
                    <w:pStyle w:val="TAL"/>
                    <w:snapToGrid w:val="0"/>
                    <w:jc w:val="center"/>
                    <w:rPr>
                      <w:rFonts w:eastAsia="Calibri"/>
                      <w:szCs w:val="22"/>
                    </w:rPr>
                  </w:pPr>
                  <w:r w:rsidRPr="009743EA">
                    <w:rPr>
                      <w:rFonts w:eastAsia="Calibri"/>
                      <w:szCs w:val="22"/>
                    </w:rPr>
                    <w:t>X-M2M-RI</w:t>
                  </w:r>
                </w:p>
              </w:tc>
              <w:tc>
                <w:tcPr>
                  <w:tcW w:w="4359" w:type="dxa"/>
                  <w:shd w:val="clear" w:color="auto" w:fill="auto"/>
                </w:tcPr>
                <w:p w14:paraId="1496390D" w14:textId="77777777" w:rsidR="008B1B88" w:rsidRPr="009743EA" w:rsidRDefault="008B1B88" w:rsidP="005C72A8">
                  <w:pPr>
                    <w:pStyle w:val="TAL"/>
                    <w:snapToGrid w:val="0"/>
                    <w:rPr>
                      <w:rFonts w:eastAsia="Calibri"/>
                      <w:szCs w:val="22"/>
                    </w:rPr>
                  </w:pPr>
                  <w:r w:rsidRPr="009743EA">
                    <w:rPr>
                      <w:rFonts w:eastAsia="Calibri"/>
                      <w:szCs w:val="22"/>
                    </w:rPr>
                    <w:t>Request</w:t>
                  </w:r>
                  <w:r w:rsidR="000E08CD" w:rsidRPr="009743EA">
                    <w:rPr>
                      <w:rFonts w:eastAsia="Calibri"/>
                      <w:szCs w:val="22"/>
                    </w:rPr>
                    <w:t xml:space="preserve"> </w:t>
                  </w:r>
                  <w:r w:rsidRPr="009743EA">
                    <w:rPr>
                      <w:rFonts w:eastAsia="Calibri"/>
                      <w:szCs w:val="22"/>
                    </w:rPr>
                    <w:t>ID</w:t>
                  </w:r>
                  <w:r w:rsidR="000E08CD" w:rsidRPr="009743EA">
                    <w:rPr>
                      <w:rFonts w:eastAsia="Calibri"/>
                      <w:szCs w:val="22"/>
                    </w:rPr>
                    <w:t xml:space="preserve"> </w:t>
                  </w:r>
                </w:p>
              </w:tc>
            </w:tr>
            <w:tr w:rsidR="008B1B88" w:rsidRPr="009743EA" w14:paraId="004DF24F" w14:textId="77777777" w:rsidTr="005A2D7C">
              <w:trPr>
                <w:jc w:val="center"/>
              </w:trPr>
              <w:tc>
                <w:tcPr>
                  <w:tcW w:w="1501" w:type="dxa"/>
                  <w:shd w:val="clear" w:color="auto" w:fill="DEEAF6"/>
                </w:tcPr>
                <w:p w14:paraId="365476B7" w14:textId="77777777" w:rsidR="008B1B88" w:rsidRPr="009743EA" w:rsidRDefault="008B1B88" w:rsidP="005C72A8">
                  <w:pPr>
                    <w:pStyle w:val="TAL"/>
                    <w:snapToGrid w:val="0"/>
                    <w:jc w:val="center"/>
                    <w:rPr>
                      <w:rFonts w:eastAsia="Calibri"/>
                      <w:szCs w:val="22"/>
                    </w:rPr>
                  </w:pPr>
                  <w:r w:rsidRPr="009743EA">
                    <w:rPr>
                      <w:rFonts w:eastAsia="Calibri"/>
                      <w:szCs w:val="22"/>
                    </w:rPr>
                    <w:t>X-M2M-Origin</w:t>
                  </w:r>
                </w:p>
              </w:tc>
              <w:tc>
                <w:tcPr>
                  <w:tcW w:w="4359" w:type="dxa"/>
                  <w:shd w:val="clear" w:color="auto" w:fill="auto"/>
                </w:tcPr>
                <w:p w14:paraId="615B22AB" w14:textId="77777777" w:rsidR="008B1B88" w:rsidRPr="009743EA" w:rsidRDefault="008B1B88" w:rsidP="005C72A8">
                  <w:pPr>
                    <w:pStyle w:val="TAL"/>
                    <w:snapToGrid w:val="0"/>
                    <w:rPr>
                      <w:rFonts w:eastAsia="Calibri"/>
                      <w:szCs w:val="22"/>
                    </w:rPr>
                  </w:pPr>
                  <w:r w:rsidRPr="009743EA">
                    <w:rPr>
                      <w:rFonts w:eastAsia="Calibri"/>
                      <w:szCs w:val="22"/>
                    </w:rPr>
                    <w:t>AE-ID</w:t>
                  </w:r>
                  <w:r w:rsidR="000E08CD" w:rsidRPr="009743EA">
                    <w:rPr>
                      <w:rFonts w:eastAsia="Calibri"/>
                      <w:szCs w:val="22"/>
                    </w:rPr>
                    <w:t xml:space="preserve"> </w:t>
                  </w:r>
                  <w:r w:rsidRPr="009743EA">
                    <w:rPr>
                      <w:rFonts w:eastAsia="Calibri"/>
                      <w:szCs w:val="22"/>
                    </w:rPr>
                    <w:t>of</w:t>
                  </w:r>
                  <w:r w:rsidR="000E08CD" w:rsidRPr="009743EA">
                    <w:rPr>
                      <w:rFonts w:eastAsia="Calibri"/>
                      <w:szCs w:val="22"/>
                    </w:rPr>
                    <w:t xml:space="preserve"> </w:t>
                  </w:r>
                  <w:r w:rsidRPr="009743EA">
                    <w:rPr>
                      <w:rFonts w:eastAsia="Calibri"/>
                      <w:szCs w:val="22"/>
                    </w:rPr>
                    <w:t>request</w:t>
                  </w:r>
                  <w:r w:rsidR="000E08CD" w:rsidRPr="009743EA">
                    <w:rPr>
                      <w:rFonts w:eastAsia="Calibri"/>
                      <w:szCs w:val="22"/>
                    </w:rPr>
                    <w:t xml:space="preserve"> </w:t>
                  </w:r>
                  <w:r w:rsidRPr="009743EA">
                    <w:rPr>
                      <w:rFonts w:eastAsia="Calibri"/>
                      <w:szCs w:val="22"/>
                    </w:rPr>
                    <w:t>originator</w:t>
                  </w:r>
                </w:p>
              </w:tc>
            </w:tr>
            <w:tr w:rsidR="00283598" w:rsidRPr="009743EA" w14:paraId="18C77FEA" w14:textId="77777777" w:rsidTr="005A2D7C">
              <w:trPr>
                <w:jc w:val="center"/>
              </w:trPr>
              <w:tc>
                <w:tcPr>
                  <w:tcW w:w="1501" w:type="dxa"/>
                  <w:shd w:val="clear" w:color="auto" w:fill="DEEAF6"/>
                </w:tcPr>
                <w:p w14:paraId="495581A9" w14:textId="77777777" w:rsidR="00283598" w:rsidRPr="009743EA" w:rsidRDefault="00283598" w:rsidP="00283598">
                  <w:pPr>
                    <w:pStyle w:val="TAL"/>
                    <w:snapToGrid w:val="0"/>
                    <w:jc w:val="center"/>
                    <w:rPr>
                      <w:rFonts w:eastAsia="Calibri"/>
                      <w:szCs w:val="22"/>
                    </w:rPr>
                  </w:pPr>
                  <w:r w:rsidRPr="009743EA">
                    <w:rPr>
                      <w:rFonts w:eastAsia="Calibri"/>
                      <w:szCs w:val="22"/>
                    </w:rPr>
                    <w:t>X-M2M-RVI</w:t>
                  </w:r>
                </w:p>
              </w:tc>
              <w:tc>
                <w:tcPr>
                  <w:tcW w:w="4359" w:type="dxa"/>
                  <w:shd w:val="clear" w:color="auto" w:fill="auto"/>
                </w:tcPr>
                <w:p w14:paraId="705C1CBD" w14:textId="77777777" w:rsidR="00283598" w:rsidRPr="009743EA" w:rsidRDefault="00283598" w:rsidP="00283598">
                  <w:pPr>
                    <w:pStyle w:val="TAL"/>
                    <w:snapToGrid w:val="0"/>
                    <w:rPr>
                      <w:rFonts w:eastAsia="Calibri"/>
                      <w:szCs w:val="22"/>
                    </w:rPr>
                  </w:pPr>
                  <w:r w:rsidRPr="009743EA">
                    <w:rPr>
                      <w:rFonts w:eastAsia="Calibri"/>
                      <w:szCs w:val="22"/>
                    </w:rPr>
                    <w:t>Release</w:t>
                  </w:r>
                  <w:r w:rsidR="000E08CD" w:rsidRPr="009743EA">
                    <w:rPr>
                      <w:rFonts w:eastAsia="Calibri"/>
                      <w:szCs w:val="22"/>
                    </w:rPr>
                    <w:t xml:space="preserve"> </w:t>
                  </w:r>
                  <w:r w:rsidRPr="009743EA">
                    <w:rPr>
                      <w:rFonts w:eastAsia="Calibri"/>
                      <w:szCs w:val="22"/>
                    </w:rPr>
                    <w:t>Version</w:t>
                  </w:r>
                  <w:r w:rsidR="000E08CD" w:rsidRPr="009743EA">
                    <w:rPr>
                      <w:rFonts w:eastAsia="Calibri"/>
                      <w:szCs w:val="22"/>
                    </w:rPr>
                    <w:t xml:space="preserve"> </w:t>
                  </w:r>
                  <w:r w:rsidRPr="009743EA">
                    <w:rPr>
                      <w:rFonts w:eastAsia="Calibri"/>
                      <w:szCs w:val="22"/>
                    </w:rPr>
                    <w:t>Indicator</w:t>
                  </w:r>
                </w:p>
              </w:tc>
            </w:tr>
          </w:tbl>
          <w:p w14:paraId="3882F439" w14:textId="77777777" w:rsidR="008B1B88" w:rsidRPr="009743EA" w:rsidRDefault="008B1B88" w:rsidP="005C72A8">
            <w:pPr>
              <w:pStyle w:val="TAL"/>
              <w:snapToGrid w:val="0"/>
              <w:jc w:val="center"/>
            </w:pPr>
          </w:p>
        </w:tc>
      </w:tr>
      <w:tr w:rsidR="008B1B88" w:rsidRPr="009743EA" w14:paraId="5ECE4175"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35C92AA6" w14:textId="77777777" w:rsidR="008B1B88" w:rsidRPr="009743EA" w:rsidRDefault="008B1B88" w:rsidP="005C72A8">
            <w:pPr>
              <w:pStyle w:val="Default"/>
              <w:overflowPunct w:val="0"/>
              <w:jc w:val="center"/>
              <w:rPr>
                <w:color w:val="auto"/>
              </w:rPr>
            </w:pPr>
          </w:p>
          <w:p w14:paraId="0175E37F" w14:textId="77777777" w:rsidR="008B1B88" w:rsidRPr="009743EA" w:rsidRDefault="008B1B88" w:rsidP="005C72A8">
            <w:pPr>
              <w:pStyle w:val="Default"/>
              <w:overflowPunct w:val="0"/>
              <w:jc w:val="center"/>
              <w:rPr>
                <w:b/>
                <w:sz w:val="20"/>
                <w:szCs w:val="20"/>
              </w:rPr>
            </w:pPr>
          </w:p>
          <w:p w14:paraId="22A533AA" w14:textId="77777777" w:rsidR="008B1B88" w:rsidRPr="009743EA" w:rsidRDefault="008B1B88" w:rsidP="005C72A8">
            <w:pPr>
              <w:pStyle w:val="Default"/>
              <w:overflowPunct w:val="0"/>
              <w:jc w:val="center"/>
              <w:rPr>
                <w:b/>
                <w:sz w:val="20"/>
                <w:szCs w:val="20"/>
              </w:rPr>
            </w:pPr>
          </w:p>
          <w:p w14:paraId="36BBC0E6" w14:textId="77777777" w:rsidR="008B1B88" w:rsidRPr="009743EA" w:rsidRDefault="008B1B88" w:rsidP="005C72A8">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5BE4091D" w14:textId="77777777" w:rsidR="008B1B88" w:rsidRPr="009743EA" w:rsidRDefault="008B1B88" w:rsidP="005C72A8">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no RCN or</w:t>
            </w:r>
          </w:p>
          <w:p w14:paraId="563E7FB1" w14:textId="77777777" w:rsidR="008B1B88" w:rsidRPr="009743EA" w:rsidRDefault="008B1B88" w:rsidP="005C72A8">
            <w:pPr>
              <w:pStyle w:val="Default"/>
              <w:overflowPunct w:val="0"/>
              <w:jc w:val="center"/>
              <w:rPr>
                <w:b/>
                <w:kern w:val="1"/>
              </w:rPr>
            </w:pPr>
            <w:r w:rsidRPr="009743EA">
              <w:rPr>
                <w:rFonts w:ascii="Arial" w:eastAsia="Malgun Gothic" w:hAnsi="Arial"/>
                <w:b/>
                <w:color w:val="auto"/>
                <w:kern w:val="1"/>
                <w:sz w:val="18"/>
                <w:szCs w:val="20"/>
              </w:rPr>
              <w:t>RCN=0</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36B58131" w14:textId="77777777" w:rsidR="002F032F" w:rsidRPr="005A2D7C" w:rsidRDefault="002F032F" w:rsidP="005A2D7C">
            <w:pPr>
              <w:pStyle w:val="TAL"/>
              <w:rPr>
                <w:rFonts w:eastAsia="Calibri Light"/>
              </w:rPr>
            </w:pPr>
          </w:p>
          <w:p w14:paraId="6C2A111C" w14:textId="77777777" w:rsidR="008B1B88" w:rsidRPr="009743EA" w:rsidRDefault="002F032F" w:rsidP="005C72A8">
            <w:pPr>
              <w:widowControl w:val="0"/>
              <w:spacing w:after="0"/>
              <w:ind w:left="284"/>
              <w:jc w:val="both"/>
              <w:textAlignment w:val="auto"/>
              <w:rPr>
                <w:rFonts w:eastAsia="Calibri Light"/>
                <w:b/>
                <w:sz w:val="24"/>
              </w:rPr>
            </w:pPr>
            <w:r w:rsidRPr="009743EA">
              <w:rPr>
                <w:rFonts w:eastAsia="Calibri Light"/>
                <w:b/>
                <w:sz w:val="24"/>
              </w:rPr>
              <w:t>API/ACP/DEL/001</w:t>
            </w:r>
          </w:p>
          <w:p w14:paraId="24DF56FC" w14:textId="77777777" w:rsidR="008B1B88" w:rsidRPr="009743EA" w:rsidRDefault="002F032F" w:rsidP="007C39B4">
            <w:pPr>
              <w:widowControl w:val="0"/>
              <w:spacing w:after="0"/>
              <w:ind w:left="284"/>
              <w:jc w:val="both"/>
              <w:textAlignment w:val="auto"/>
              <w:rPr>
                <w:rFonts w:eastAsia="Calibri Light"/>
                <w:b/>
                <w:sz w:val="24"/>
              </w:rPr>
            </w:pPr>
            <w:r w:rsidRPr="009743EA">
              <w:rPr>
                <w:rFonts w:eastAsia="Calibri Light"/>
                <w:b/>
                <w:sz w:val="24"/>
              </w:rPr>
              <w:t>API/ACP/DEL/001_RCN0</w:t>
            </w:r>
          </w:p>
          <w:p w14:paraId="2718C61C" w14:textId="77777777" w:rsidR="008B1B88" w:rsidRPr="009743EA" w:rsidRDefault="008B1B88" w:rsidP="005C72A8">
            <w:pPr>
              <w:widowControl w:val="0"/>
              <w:spacing w:after="0"/>
              <w:ind w:left="284"/>
              <w:jc w:val="both"/>
              <w:textAlignment w:val="auto"/>
              <w:rPr>
                <w:rFonts w:ascii="Arial" w:hAnsi="Arial"/>
                <w:b/>
                <w:color w:val="0070C0"/>
                <w:sz w:val="18"/>
              </w:rPr>
            </w:pPr>
          </w:p>
          <w:p w14:paraId="7C74DB5D" w14:textId="77777777" w:rsidR="008B1B88" w:rsidRPr="009743EA" w:rsidRDefault="008B1B88" w:rsidP="005C72A8">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2A106BA8" w14:textId="77777777" w:rsidR="008B1B88" w:rsidRPr="009743EA" w:rsidRDefault="008B1B88" w:rsidP="005C72A8">
            <w:pPr>
              <w:pStyle w:val="TAL"/>
              <w:snapToGrid w:val="0"/>
              <w:ind w:left="284"/>
              <w:jc w:val="both"/>
              <w:rPr>
                <w:color w:val="0070C0"/>
              </w:rPr>
            </w:pPr>
          </w:p>
          <w:p w14:paraId="52FEE306" w14:textId="77777777" w:rsidR="008B1B88" w:rsidRPr="009743EA" w:rsidRDefault="008B1B88" w:rsidP="005C72A8">
            <w:pPr>
              <w:pStyle w:val="TAL"/>
              <w:snapToGrid w:val="0"/>
              <w:ind w:left="284"/>
              <w:jc w:val="both"/>
              <w:rPr>
                <w:color w:val="0070C0"/>
              </w:rPr>
            </w:pPr>
            <w:r w:rsidRPr="009743EA">
              <w:rPr>
                <w:color w:val="0070C0"/>
              </w:rPr>
              <w:t>DELETE /mn-name/accessControlPolicy?rcn=0 HTTP/1.1</w:t>
            </w:r>
          </w:p>
          <w:p w14:paraId="1758329A" w14:textId="77777777" w:rsidR="008B1B88" w:rsidRPr="009743EA" w:rsidRDefault="008B1B88" w:rsidP="005C72A8">
            <w:pPr>
              <w:pStyle w:val="TAL"/>
              <w:snapToGrid w:val="0"/>
              <w:ind w:left="284"/>
              <w:jc w:val="both"/>
              <w:rPr>
                <w:color w:val="0070C0"/>
              </w:rPr>
            </w:pPr>
            <w:r w:rsidRPr="009743EA">
              <w:rPr>
                <w:color w:val="0070C0"/>
              </w:rPr>
              <w:t>Host: 192.168.0.10:8282</w:t>
            </w:r>
          </w:p>
          <w:p w14:paraId="2D99F41F" w14:textId="77777777" w:rsidR="008B1B88" w:rsidRPr="009743EA" w:rsidRDefault="008B1B88" w:rsidP="00A06B31">
            <w:pPr>
              <w:pStyle w:val="TAL"/>
              <w:snapToGrid w:val="0"/>
              <w:ind w:left="284"/>
              <w:jc w:val="both"/>
              <w:rPr>
                <w:color w:val="0070C0"/>
              </w:rPr>
            </w:pPr>
            <w:r w:rsidRPr="009743EA">
              <w:rPr>
                <w:color w:val="0070C0"/>
              </w:rPr>
              <w:t>X-M2M-Origin: CAE5630283216026458665</w:t>
            </w:r>
          </w:p>
          <w:p w14:paraId="06370941" w14:textId="77777777" w:rsidR="00B76FCC" w:rsidRPr="009743EA" w:rsidRDefault="00B76FCC" w:rsidP="00B76FCC">
            <w:pPr>
              <w:pStyle w:val="TAL"/>
              <w:snapToGrid w:val="0"/>
              <w:ind w:left="284"/>
              <w:jc w:val="both"/>
              <w:rPr>
                <w:color w:val="0070C0"/>
              </w:rPr>
            </w:pPr>
            <w:r w:rsidRPr="009743EA">
              <w:rPr>
                <w:color w:val="0070C0"/>
              </w:rPr>
              <w:t>Accept: application/json</w:t>
            </w:r>
          </w:p>
          <w:p w14:paraId="086ABABD" w14:textId="77777777" w:rsidR="008B1B88" w:rsidRPr="009743EA" w:rsidRDefault="008B1B88" w:rsidP="005C72A8">
            <w:pPr>
              <w:pStyle w:val="TAL"/>
              <w:snapToGrid w:val="0"/>
              <w:ind w:left="284"/>
              <w:jc w:val="both"/>
              <w:rPr>
                <w:color w:val="0070C0"/>
              </w:rPr>
            </w:pPr>
            <w:r w:rsidRPr="009743EA">
              <w:rPr>
                <w:color w:val="0070C0"/>
              </w:rPr>
              <w:t>X-M2M-RI: 1234</w:t>
            </w:r>
          </w:p>
          <w:p w14:paraId="018A9A03" w14:textId="77777777" w:rsidR="002C214A" w:rsidRPr="009743EA" w:rsidRDefault="002C214A" w:rsidP="002C214A">
            <w:pPr>
              <w:widowControl w:val="0"/>
              <w:overflowPunct/>
              <w:spacing w:after="0"/>
              <w:ind w:left="284"/>
              <w:jc w:val="both"/>
              <w:textAlignment w:val="auto"/>
              <w:rPr>
                <w:color w:val="0070C0"/>
              </w:rPr>
            </w:pPr>
            <w:r w:rsidRPr="009743EA">
              <w:rPr>
                <w:rFonts w:ascii="Arial" w:hAnsi="Arial"/>
                <w:color w:val="0070C0"/>
                <w:sz w:val="18"/>
              </w:rPr>
              <w:t>X-M2M-RVI: 2a</w:t>
            </w:r>
          </w:p>
          <w:p w14:paraId="3D432527" w14:textId="77777777" w:rsidR="008B1B88" w:rsidRPr="009743EA" w:rsidRDefault="008B1B88" w:rsidP="005C72A8">
            <w:pPr>
              <w:pStyle w:val="TAL"/>
              <w:snapToGrid w:val="0"/>
              <w:ind w:left="284"/>
              <w:jc w:val="both"/>
              <w:rPr>
                <w:color w:val="0070C0"/>
                <w:lang w:eastAsia="ko-KR"/>
              </w:rPr>
            </w:pPr>
          </w:p>
          <w:p w14:paraId="53F52E9F" w14:textId="77777777" w:rsidR="008B1B88" w:rsidRPr="009743EA" w:rsidRDefault="008B1B88" w:rsidP="005C72A8">
            <w:pPr>
              <w:widowControl w:val="0"/>
              <w:spacing w:after="0"/>
              <w:ind w:left="284"/>
              <w:jc w:val="both"/>
              <w:textAlignment w:val="auto"/>
              <w:rPr>
                <w:rFonts w:ascii="Arial" w:hAnsi="Arial"/>
                <w:b/>
                <w:color w:val="0070C0"/>
                <w:sz w:val="18"/>
              </w:rPr>
            </w:pPr>
          </w:p>
          <w:p w14:paraId="000A6CD2" w14:textId="77777777" w:rsidR="008B1B88" w:rsidRPr="009743EA" w:rsidRDefault="008B1B88" w:rsidP="005C72A8">
            <w:pPr>
              <w:widowControl w:val="0"/>
              <w:spacing w:after="0"/>
              <w:ind w:left="284"/>
              <w:jc w:val="both"/>
              <w:textAlignment w:val="auto"/>
              <w:rPr>
                <w:rFonts w:ascii="Arial" w:hAnsi="Arial"/>
                <w:b/>
                <w:color w:val="0070C0"/>
                <w:sz w:val="18"/>
              </w:rPr>
            </w:pPr>
            <w:r w:rsidRPr="009743EA">
              <w:rPr>
                <w:rFonts w:ascii="Arial" w:hAnsi="Arial"/>
                <w:b/>
                <w:color w:val="0070C0"/>
                <w:sz w:val="18"/>
              </w:rPr>
              <w:t>HTTP Response:</w:t>
            </w:r>
          </w:p>
          <w:p w14:paraId="2AFD6CB6" w14:textId="77777777" w:rsidR="008B1B88" w:rsidRPr="009743EA" w:rsidRDefault="008B1B88" w:rsidP="005C72A8">
            <w:pPr>
              <w:widowControl w:val="0"/>
              <w:spacing w:after="0"/>
              <w:ind w:left="284"/>
              <w:textAlignment w:val="auto"/>
              <w:rPr>
                <w:rFonts w:ascii="Arial" w:hAnsi="Arial"/>
                <w:color w:val="0070C0"/>
                <w:sz w:val="18"/>
              </w:rPr>
            </w:pPr>
          </w:p>
          <w:p w14:paraId="57405357" w14:textId="77777777" w:rsidR="008B1B88" w:rsidRPr="009743EA" w:rsidRDefault="008B1B88" w:rsidP="005C72A8">
            <w:pPr>
              <w:widowControl w:val="0"/>
              <w:spacing w:after="0"/>
              <w:ind w:left="284"/>
              <w:textAlignment w:val="auto"/>
              <w:rPr>
                <w:rFonts w:ascii="Arial" w:hAnsi="Arial"/>
                <w:color w:val="0070C0"/>
                <w:sz w:val="18"/>
              </w:rPr>
            </w:pPr>
            <w:r w:rsidRPr="009743EA">
              <w:rPr>
                <w:rFonts w:ascii="Arial" w:hAnsi="Arial"/>
                <w:color w:val="0070C0"/>
                <w:sz w:val="18"/>
              </w:rPr>
              <w:t>200 OK</w:t>
            </w:r>
          </w:p>
          <w:p w14:paraId="59CA142F" w14:textId="77777777" w:rsidR="008B1B88" w:rsidRPr="009743EA" w:rsidRDefault="008B1B88" w:rsidP="005C72A8">
            <w:pPr>
              <w:pStyle w:val="TAL"/>
              <w:snapToGrid w:val="0"/>
              <w:ind w:left="284"/>
              <w:rPr>
                <w:color w:val="0070C0"/>
              </w:rPr>
            </w:pPr>
            <w:r w:rsidRPr="009743EA">
              <w:rPr>
                <w:color w:val="0070C0"/>
              </w:rPr>
              <w:t>Content-Location: mn-name/accessControlPolicy</w:t>
            </w:r>
          </w:p>
          <w:p w14:paraId="38753846" w14:textId="77777777" w:rsidR="008B1B88" w:rsidRPr="00325791" w:rsidRDefault="008B1B88" w:rsidP="005C72A8">
            <w:pPr>
              <w:pStyle w:val="TAL"/>
              <w:snapToGrid w:val="0"/>
              <w:ind w:left="284"/>
              <w:rPr>
                <w:color w:val="0070C0"/>
                <w:lang w:val="fr-FR"/>
              </w:rPr>
            </w:pPr>
            <w:r w:rsidRPr="00325791">
              <w:rPr>
                <w:color w:val="0070C0"/>
                <w:lang w:val="fr-FR"/>
              </w:rPr>
              <w:t>Content-Type: application/json</w:t>
            </w:r>
          </w:p>
          <w:p w14:paraId="03FCB02C" w14:textId="77777777" w:rsidR="008B1B88" w:rsidRPr="00325791" w:rsidRDefault="008B1B88" w:rsidP="005C72A8">
            <w:pPr>
              <w:pStyle w:val="TAL"/>
              <w:snapToGrid w:val="0"/>
              <w:ind w:left="284"/>
              <w:rPr>
                <w:color w:val="0070C0"/>
                <w:lang w:val="fr-FR"/>
              </w:rPr>
            </w:pPr>
            <w:r w:rsidRPr="00325791">
              <w:rPr>
                <w:color w:val="0070C0"/>
                <w:lang w:val="fr-FR"/>
              </w:rPr>
              <w:t>X-M2M-RI: 1234</w:t>
            </w:r>
          </w:p>
          <w:p w14:paraId="0FFF3A31" w14:textId="77777777" w:rsidR="002C214A" w:rsidRPr="009743EA" w:rsidRDefault="002C214A" w:rsidP="002C214A">
            <w:pPr>
              <w:widowControl w:val="0"/>
              <w:overflowPunct/>
              <w:spacing w:after="0"/>
              <w:ind w:left="284"/>
              <w:jc w:val="both"/>
              <w:textAlignment w:val="auto"/>
              <w:rPr>
                <w:color w:val="0070C0"/>
              </w:rPr>
            </w:pPr>
            <w:r w:rsidRPr="009743EA">
              <w:rPr>
                <w:rFonts w:ascii="Arial" w:hAnsi="Arial"/>
                <w:color w:val="0070C0"/>
                <w:sz w:val="18"/>
              </w:rPr>
              <w:t>X-M2M-RVI: 2a</w:t>
            </w:r>
          </w:p>
          <w:p w14:paraId="4D6811BD" w14:textId="77777777" w:rsidR="008B1B88" w:rsidRPr="009743EA" w:rsidRDefault="008B1B88" w:rsidP="005C72A8">
            <w:pPr>
              <w:pStyle w:val="TAL"/>
              <w:snapToGrid w:val="0"/>
              <w:ind w:left="284"/>
              <w:rPr>
                <w:color w:val="0070C0"/>
              </w:rPr>
            </w:pPr>
            <w:r w:rsidRPr="009743EA">
              <w:rPr>
                <w:color w:val="0070C0"/>
              </w:rPr>
              <w:t>X-M2M-RSC: 2002</w:t>
            </w:r>
          </w:p>
          <w:p w14:paraId="2C7D5262" w14:textId="77777777" w:rsidR="008B1B88" w:rsidRPr="009743EA" w:rsidRDefault="008B1B88" w:rsidP="005C72A8">
            <w:pPr>
              <w:pStyle w:val="TAL"/>
              <w:snapToGrid w:val="0"/>
              <w:ind w:left="284"/>
              <w:jc w:val="both"/>
              <w:rPr>
                <w:color w:val="0070C0"/>
              </w:rPr>
            </w:pPr>
          </w:p>
        </w:tc>
      </w:tr>
      <w:tr w:rsidR="008B1B88" w:rsidRPr="009743EA" w14:paraId="333A8F50" w14:textId="77777777" w:rsidTr="005A2D7C">
        <w:trPr>
          <w:cantSplit/>
          <w:jc w:val="center"/>
        </w:trPr>
        <w:tc>
          <w:tcPr>
            <w:tcW w:w="1286" w:type="dxa"/>
            <w:tcBorders>
              <w:top w:val="single" w:sz="4" w:space="0" w:color="000000"/>
              <w:left w:val="single" w:sz="4" w:space="0" w:color="000000"/>
              <w:bottom w:val="single" w:sz="4" w:space="0" w:color="000000"/>
            </w:tcBorders>
            <w:shd w:val="clear" w:color="auto" w:fill="E7E6E6"/>
          </w:tcPr>
          <w:p w14:paraId="29B206C3"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2DBA37D7"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5BFCF424"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122EFC65"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2F957713"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1405D937"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3F6AC722" w14:textId="77777777" w:rsidR="008B1B88" w:rsidRPr="009743EA" w:rsidRDefault="008B1B88" w:rsidP="005C72A8">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7E662702" w14:textId="77777777" w:rsidR="008B1B88" w:rsidRPr="009743EA" w:rsidRDefault="008B1B88" w:rsidP="005C72A8">
            <w:pPr>
              <w:pStyle w:val="TAL"/>
              <w:snapToGrid w:val="0"/>
              <w:jc w:val="center"/>
              <w:rPr>
                <w:b/>
                <w:kern w:val="1"/>
              </w:rPr>
            </w:pPr>
            <w:r w:rsidRPr="009743EA">
              <w:rPr>
                <w:b/>
                <w:kern w:val="1"/>
              </w:rPr>
              <w:t>RCN=1</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2FF378C1" w14:textId="77777777" w:rsidR="0053252F" w:rsidRPr="005A2D7C" w:rsidRDefault="0053252F" w:rsidP="005A2D7C">
            <w:pPr>
              <w:pStyle w:val="TAL"/>
              <w:rPr>
                <w:rFonts w:eastAsia="Calibri Light"/>
              </w:rPr>
            </w:pPr>
          </w:p>
          <w:p w14:paraId="2A6C55DD" w14:textId="77777777" w:rsidR="008B1B88" w:rsidRPr="009743EA" w:rsidRDefault="0053252F" w:rsidP="007C39B4">
            <w:pPr>
              <w:pStyle w:val="TAL"/>
              <w:snapToGrid w:val="0"/>
              <w:ind w:left="284"/>
              <w:rPr>
                <w:rFonts w:ascii="Times New Roman" w:eastAsia="Calibri Light" w:hAnsi="Times New Roman"/>
                <w:b/>
                <w:sz w:val="24"/>
              </w:rPr>
            </w:pPr>
            <w:r w:rsidRPr="009743EA">
              <w:rPr>
                <w:rFonts w:ascii="Times New Roman" w:eastAsia="Calibri Light" w:hAnsi="Times New Roman"/>
                <w:b/>
                <w:sz w:val="24"/>
              </w:rPr>
              <w:t>API/ACP/DEL/001_RCN1</w:t>
            </w:r>
          </w:p>
          <w:p w14:paraId="1926B948" w14:textId="77777777" w:rsidR="008B1B88" w:rsidRPr="009743EA" w:rsidRDefault="008B1B88" w:rsidP="005C72A8">
            <w:pPr>
              <w:widowControl w:val="0"/>
              <w:spacing w:after="0"/>
              <w:ind w:left="284"/>
              <w:jc w:val="both"/>
              <w:textAlignment w:val="auto"/>
              <w:rPr>
                <w:rFonts w:ascii="Arial" w:hAnsi="Arial"/>
                <w:b/>
                <w:color w:val="0070C0"/>
                <w:sz w:val="18"/>
              </w:rPr>
            </w:pPr>
          </w:p>
          <w:p w14:paraId="7D9EC942" w14:textId="77777777" w:rsidR="008B1B88" w:rsidRPr="009743EA" w:rsidRDefault="008B1B88" w:rsidP="005C72A8">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4F9BDB77" w14:textId="77777777" w:rsidR="008B1B88" w:rsidRPr="009743EA" w:rsidRDefault="008B1B88" w:rsidP="005C72A8">
            <w:pPr>
              <w:pStyle w:val="TAL"/>
              <w:snapToGrid w:val="0"/>
              <w:ind w:left="284"/>
              <w:jc w:val="both"/>
              <w:rPr>
                <w:color w:val="0070C0"/>
              </w:rPr>
            </w:pPr>
          </w:p>
          <w:p w14:paraId="293F530D" w14:textId="77777777" w:rsidR="008B1B88" w:rsidRPr="009743EA" w:rsidRDefault="008B1B88" w:rsidP="005C72A8">
            <w:pPr>
              <w:pStyle w:val="TAL"/>
              <w:snapToGrid w:val="0"/>
              <w:ind w:left="284"/>
              <w:jc w:val="both"/>
              <w:rPr>
                <w:color w:val="0070C0"/>
              </w:rPr>
            </w:pPr>
            <w:r w:rsidRPr="009743EA">
              <w:rPr>
                <w:color w:val="0070C0"/>
              </w:rPr>
              <w:t>DELETE /mn-name/accessControlPolicy?rcn=1 HTTP/1.1</w:t>
            </w:r>
          </w:p>
          <w:p w14:paraId="7D61E5FF" w14:textId="77777777" w:rsidR="008B1B88" w:rsidRPr="009743EA" w:rsidRDefault="008B1B88" w:rsidP="005C72A8">
            <w:pPr>
              <w:pStyle w:val="TAL"/>
              <w:snapToGrid w:val="0"/>
              <w:ind w:left="284"/>
              <w:jc w:val="both"/>
              <w:rPr>
                <w:color w:val="0070C0"/>
              </w:rPr>
            </w:pPr>
            <w:r w:rsidRPr="009743EA">
              <w:rPr>
                <w:color w:val="0070C0"/>
              </w:rPr>
              <w:t>Host: 192.168.0.10:8282</w:t>
            </w:r>
          </w:p>
          <w:p w14:paraId="2FC16465" w14:textId="77777777" w:rsidR="008B1B88" w:rsidRPr="009743EA" w:rsidRDefault="008B1B88" w:rsidP="00A06B31">
            <w:pPr>
              <w:pStyle w:val="TAL"/>
              <w:snapToGrid w:val="0"/>
              <w:ind w:left="284"/>
              <w:jc w:val="both"/>
              <w:rPr>
                <w:color w:val="0070C0"/>
              </w:rPr>
            </w:pPr>
            <w:r w:rsidRPr="009743EA">
              <w:rPr>
                <w:color w:val="0070C0"/>
              </w:rPr>
              <w:t>X-M2M-Origin: CAE5630283216026458665</w:t>
            </w:r>
          </w:p>
          <w:p w14:paraId="29353ACE" w14:textId="77777777" w:rsidR="00B76FCC" w:rsidRPr="009743EA" w:rsidRDefault="00B76FCC" w:rsidP="00B76FCC">
            <w:pPr>
              <w:pStyle w:val="TAL"/>
              <w:snapToGrid w:val="0"/>
              <w:ind w:left="284"/>
              <w:jc w:val="both"/>
              <w:rPr>
                <w:color w:val="0070C0"/>
              </w:rPr>
            </w:pPr>
            <w:r w:rsidRPr="009743EA">
              <w:rPr>
                <w:color w:val="0070C0"/>
              </w:rPr>
              <w:t>Accept: application/json</w:t>
            </w:r>
          </w:p>
          <w:p w14:paraId="7A1DA894" w14:textId="77777777" w:rsidR="008B1B88" w:rsidRPr="009743EA" w:rsidRDefault="008B1B88" w:rsidP="005C72A8">
            <w:pPr>
              <w:pStyle w:val="TAL"/>
              <w:snapToGrid w:val="0"/>
              <w:ind w:left="284"/>
              <w:jc w:val="both"/>
              <w:rPr>
                <w:color w:val="0070C0"/>
              </w:rPr>
            </w:pPr>
            <w:r w:rsidRPr="009743EA">
              <w:rPr>
                <w:color w:val="0070C0"/>
              </w:rPr>
              <w:t>X-M2M-RI: 1234</w:t>
            </w:r>
          </w:p>
          <w:p w14:paraId="5ED93B5C" w14:textId="77777777" w:rsidR="002C214A" w:rsidRPr="009743EA" w:rsidRDefault="002C214A" w:rsidP="002C214A">
            <w:pPr>
              <w:widowControl w:val="0"/>
              <w:overflowPunct/>
              <w:spacing w:after="0"/>
              <w:ind w:left="284"/>
              <w:jc w:val="both"/>
              <w:textAlignment w:val="auto"/>
              <w:rPr>
                <w:color w:val="0070C0"/>
              </w:rPr>
            </w:pPr>
            <w:r w:rsidRPr="009743EA">
              <w:rPr>
                <w:rFonts w:ascii="Arial" w:hAnsi="Arial"/>
                <w:color w:val="0070C0"/>
                <w:sz w:val="18"/>
              </w:rPr>
              <w:t>X-M2M-RVI: 2a</w:t>
            </w:r>
          </w:p>
          <w:p w14:paraId="4EC73387" w14:textId="77777777" w:rsidR="008B1B88" w:rsidRPr="009743EA" w:rsidRDefault="008B1B88" w:rsidP="005C72A8">
            <w:pPr>
              <w:pStyle w:val="TAL"/>
              <w:snapToGrid w:val="0"/>
              <w:ind w:left="284"/>
              <w:jc w:val="both"/>
              <w:rPr>
                <w:color w:val="0070C0"/>
              </w:rPr>
            </w:pPr>
          </w:p>
          <w:p w14:paraId="4B10AC97" w14:textId="77777777" w:rsidR="008B1B88" w:rsidRPr="009743EA" w:rsidRDefault="008B1B88" w:rsidP="005C72A8">
            <w:pPr>
              <w:widowControl w:val="0"/>
              <w:spacing w:after="0"/>
              <w:ind w:left="284"/>
              <w:jc w:val="both"/>
              <w:textAlignment w:val="auto"/>
              <w:rPr>
                <w:rFonts w:ascii="Arial" w:hAnsi="Arial"/>
                <w:b/>
                <w:color w:val="0070C0"/>
                <w:sz w:val="18"/>
              </w:rPr>
            </w:pPr>
          </w:p>
          <w:p w14:paraId="59BA01EF" w14:textId="77777777" w:rsidR="008B1B88" w:rsidRPr="009743EA" w:rsidRDefault="008B1B88" w:rsidP="005C72A8">
            <w:pPr>
              <w:widowControl w:val="0"/>
              <w:spacing w:after="0"/>
              <w:ind w:left="284"/>
              <w:jc w:val="both"/>
              <w:textAlignment w:val="auto"/>
              <w:rPr>
                <w:rFonts w:ascii="Arial" w:hAnsi="Arial"/>
                <w:b/>
                <w:color w:val="0070C0"/>
                <w:sz w:val="18"/>
              </w:rPr>
            </w:pPr>
            <w:r w:rsidRPr="009743EA">
              <w:rPr>
                <w:rFonts w:ascii="Arial" w:hAnsi="Arial"/>
                <w:b/>
                <w:color w:val="0070C0"/>
                <w:sz w:val="18"/>
              </w:rPr>
              <w:t>HTTP Response:</w:t>
            </w:r>
          </w:p>
          <w:p w14:paraId="4FE908F0" w14:textId="77777777" w:rsidR="008B1B88" w:rsidRPr="009743EA" w:rsidRDefault="008B1B88" w:rsidP="005C72A8">
            <w:pPr>
              <w:widowControl w:val="0"/>
              <w:spacing w:after="0"/>
              <w:ind w:left="284"/>
              <w:textAlignment w:val="auto"/>
              <w:rPr>
                <w:rFonts w:ascii="Arial" w:hAnsi="Arial"/>
                <w:color w:val="0070C0"/>
                <w:sz w:val="18"/>
              </w:rPr>
            </w:pPr>
          </w:p>
          <w:p w14:paraId="3A08B43B" w14:textId="77777777" w:rsidR="008B1B88" w:rsidRPr="009743EA" w:rsidRDefault="008B1B88" w:rsidP="005C72A8">
            <w:pPr>
              <w:widowControl w:val="0"/>
              <w:spacing w:after="0"/>
              <w:ind w:left="284"/>
              <w:textAlignment w:val="auto"/>
              <w:rPr>
                <w:rFonts w:ascii="Arial" w:hAnsi="Arial"/>
                <w:color w:val="0070C0"/>
                <w:sz w:val="18"/>
              </w:rPr>
            </w:pPr>
            <w:r w:rsidRPr="009743EA">
              <w:rPr>
                <w:rFonts w:ascii="Arial" w:hAnsi="Arial"/>
                <w:color w:val="0070C0"/>
                <w:sz w:val="18"/>
              </w:rPr>
              <w:t>200 OK</w:t>
            </w:r>
          </w:p>
          <w:p w14:paraId="7AF71B7D" w14:textId="77777777" w:rsidR="008B1B88" w:rsidRPr="009743EA" w:rsidRDefault="008B1B88" w:rsidP="005C72A8">
            <w:pPr>
              <w:pStyle w:val="TAL"/>
              <w:snapToGrid w:val="0"/>
              <w:ind w:left="284"/>
              <w:rPr>
                <w:color w:val="0070C0"/>
              </w:rPr>
            </w:pPr>
            <w:r w:rsidRPr="009743EA">
              <w:rPr>
                <w:color w:val="0070C0"/>
              </w:rPr>
              <w:t>Content-Location: mn-name/accessControlPolicy</w:t>
            </w:r>
          </w:p>
          <w:p w14:paraId="74E6855D" w14:textId="77777777" w:rsidR="008B1B88" w:rsidRPr="00325791" w:rsidRDefault="008B1B88" w:rsidP="005C72A8">
            <w:pPr>
              <w:pStyle w:val="TAL"/>
              <w:snapToGrid w:val="0"/>
              <w:ind w:left="284"/>
              <w:rPr>
                <w:color w:val="0070C0"/>
                <w:lang w:val="fr-FR"/>
              </w:rPr>
            </w:pPr>
            <w:r w:rsidRPr="00325791">
              <w:rPr>
                <w:color w:val="0070C0"/>
                <w:lang w:val="fr-FR"/>
              </w:rPr>
              <w:t>Content-Type: application/json</w:t>
            </w:r>
          </w:p>
          <w:p w14:paraId="4A9743D6" w14:textId="77777777" w:rsidR="008B1B88" w:rsidRPr="00325791" w:rsidRDefault="008B1B88" w:rsidP="005C72A8">
            <w:pPr>
              <w:pStyle w:val="TAL"/>
              <w:snapToGrid w:val="0"/>
              <w:ind w:left="284"/>
              <w:rPr>
                <w:color w:val="0070C0"/>
                <w:lang w:val="fr-FR"/>
              </w:rPr>
            </w:pPr>
            <w:r w:rsidRPr="00325791">
              <w:rPr>
                <w:color w:val="0070C0"/>
                <w:lang w:val="fr-FR"/>
              </w:rPr>
              <w:t>X-M2M-RI: 1234</w:t>
            </w:r>
          </w:p>
          <w:p w14:paraId="281236BF" w14:textId="77777777" w:rsidR="002C214A" w:rsidRPr="009743EA" w:rsidRDefault="002C214A" w:rsidP="002C214A">
            <w:pPr>
              <w:widowControl w:val="0"/>
              <w:overflowPunct/>
              <w:spacing w:after="0"/>
              <w:ind w:left="284"/>
              <w:jc w:val="both"/>
              <w:textAlignment w:val="auto"/>
              <w:rPr>
                <w:color w:val="0070C0"/>
              </w:rPr>
            </w:pPr>
            <w:r w:rsidRPr="009743EA">
              <w:rPr>
                <w:rFonts w:ascii="Arial" w:hAnsi="Arial"/>
                <w:color w:val="0070C0"/>
                <w:sz w:val="18"/>
              </w:rPr>
              <w:t>X-M2M-RVI: 2a</w:t>
            </w:r>
          </w:p>
          <w:p w14:paraId="5DCAF43C" w14:textId="77777777" w:rsidR="008B1B88" w:rsidRPr="009743EA" w:rsidRDefault="008B1B88" w:rsidP="005C72A8">
            <w:pPr>
              <w:pStyle w:val="TAL"/>
              <w:snapToGrid w:val="0"/>
              <w:ind w:left="284"/>
              <w:rPr>
                <w:color w:val="0070C0"/>
              </w:rPr>
            </w:pPr>
            <w:r w:rsidRPr="009743EA">
              <w:rPr>
                <w:color w:val="0070C0"/>
              </w:rPr>
              <w:t>X-M2M-RSC: 2002</w:t>
            </w:r>
          </w:p>
          <w:p w14:paraId="4E087A23" w14:textId="77777777" w:rsidR="008B1B88" w:rsidRPr="009743EA" w:rsidRDefault="008B1B88" w:rsidP="005C72A8">
            <w:pPr>
              <w:pStyle w:val="TAL"/>
              <w:snapToGrid w:val="0"/>
              <w:ind w:left="284"/>
              <w:rPr>
                <w:color w:val="0070C0"/>
              </w:rPr>
            </w:pPr>
          </w:p>
          <w:p w14:paraId="36427079" w14:textId="77777777" w:rsidR="008B1B88" w:rsidRPr="009743EA" w:rsidRDefault="008B1B88" w:rsidP="005C72A8">
            <w:pPr>
              <w:pStyle w:val="TAL"/>
              <w:snapToGrid w:val="0"/>
              <w:ind w:left="284"/>
              <w:rPr>
                <w:color w:val="0070C0"/>
              </w:rPr>
            </w:pPr>
            <w:r w:rsidRPr="009743EA">
              <w:rPr>
                <w:color w:val="0070C0"/>
              </w:rPr>
              <w:t>{</w:t>
            </w:r>
          </w:p>
          <w:p w14:paraId="2DE1B10B" w14:textId="77777777" w:rsidR="008B1B88" w:rsidRPr="009743EA" w:rsidRDefault="008B1B88" w:rsidP="005C72A8">
            <w:pPr>
              <w:pStyle w:val="TAL"/>
              <w:snapToGrid w:val="0"/>
              <w:ind w:left="284"/>
              <w:rPr>
                <w:color w:val="0070C0"/>
              </w:rPr>
            </w:pPr>
            <w:r w:rsidRPr="009743EA">
              <w:rPr>
                <w:color w:val="0070C0"/>
              </w:rPr>
              <w:t xml:space="preserve">    "m2m:acp": {</w:t>
            </w:r>
          </w:p>
          <w:p w14:paraId="4651B9BA" w14:textId="77777777" w:rsidR="008B1B88" w:rsidRPr="009743EA" w:rsidRDefault="008B1B88" w:rsidP="005C72A8">
            <w:pPr>
              <w:pStyle w:val="TAL"/>
              <w:snapToGrid w:val="0"/>
              <w:ind w:left="284"/>
              <w:rPr>
                <w:color w:val="0070C0"/>
              </w:rPr>
            </w:pPr>
            <w:r w:rsidRPr="009743EA">
              <w:rPr>
                <w:color w:val="0070C0"/>
              </w:rPr>
              <w:t xml:space="preserve">        "rn": "accessControlPolicy",</w:t>
            </w:r>
          </w:p>
          <w:p w14:paraId="484F0064" w14:textId="77777777" w:rsidR="008B1B88" w:rsidRPr="009743EA" w:rsidRDefault="008B1B88" w:rsidP="005C72A8">
            <w:pPr>
              <w:pStyle w:val="TAL"/>
              <w:snapToGrid w:val="0"/>
              <w:ind w:left="284"/>
              <w:rPr>
                <w:color w:val="0070C0"/>
              </w:rPr>
            </w:pPr>
            <w:r w:rsidRPr="009743EA">
              <w:rPr>
                <w:color w:val="0070C0"/>
              </w:rPr>
              <w:t xml:space="preserve">        "ty": 1,</w:t>
            </w:r>
          </w:p>
          <w:p w14:paraId="19CEE4C8" w14:textId="77777777" w:rsidR="008B1B88" w:rsidRPr="00325791" w:rsidRDefault="008B1B88" w:rsidP="005C72A8">
            <w:pPr>
              <w:pStyle w:val="TAL"/>
              <w:snapToGrid w:val="0"/>
              <w:ind w:left="284"/>
              <w:rPr>
                <w:color w:val="0070C0"/>
                <w:lang w:val="fr-FR"/>
              </w:rPr>
            </w:pPr>
            <w:r w:rsidRPr="009743EA">
              <w:rPr>
                <w:color w:val="0070C0"/>
              </w:rPr>
              <w:t xml:space="preserve">        </w:t>
            </w:r>
            <w:r w:rsidRPr="00325791">
              <w:rPr>
                <w:color w:val="0070C0"/>
                <w:lang w:val="fr-FR"/>
              </w:rPr>
              <w:t>"ri": "ACP503720698362418574",</w:t>
            </w:r>
          </w:p>
          <w:p w14:paraId="312B8813" w14:textId="77777777" w:rsidR="008B1B88" w:rsidRPr="00325791" w:rsidRDefault="008B1B88" w:rsidP="005C72A8">
            <w:pPr>
              <w:pStyle w:val="TAL"/>
              <w:snapToGrid w:val="0"/>
              <w:ind w:left="284"/>
              <w:rPr>
                <w:color w:val="0070C0"/>
                <w:lang w:val="fr-FR"/>
              </w:rPr>
            </w:pPr>
            <w:r w:rsidRPr="00325791">
              <w:rPr>
                <w:color w:val="0070C0"/>
                <w:lang w:val="fr-FR"/>
              </w:rPr>
              <w:t xml:space="preserve">        "pi": "mnID",</w:t>
            </w:r>
          </w:p>
          <w:p w14:paraId="6E101C50" w14:textId="77777777" w:rsidR="008B1B88" w:rsidRPr="00325791" w:rsidRDefault="008B1B88" w:rsidP="005C72A8">
            <w:pPr>
              <w:pStyle w:val="TAL"/>
              <w:snapToGrid w:val="0"/>
              <w:ind w:left="284"/>
              <w:rPr>
                <w:color w:val="0070C0"/>
                <w:lang w:val="fr-FR"/>
              </w:rPr>
            </w:pPr>
            <w:r w:rsidRPr="00325791">
              <w:rPr>
                <w:color w:val="0070C0"/>
                <w:lang w:val="fr-FR"/>
              </w:rPr>
              <w:t xml:space="preserve">        "ct": "20180308T115922",</w:t>
            </w:r>
          </w:p>
          <w:p w14:paraId="7B1B19FA" w14:textId="77777777" w:rsidR="008B1B88" w:rsidRPr="00325791" w:rsidRDefault="008B1B88" w:rsidP="005C72A8">
            <w:pPr>
              <w:pStyle w:val="TAL"/>
              <w:snapToGrid w:val="0"/>
              <w:ind w:left="284"/>
              <w:rPr>
                <w:color w:val="0070C0"/>
                <w:lang w:val="fr-FR"/>
              </w:rPr>
            </w:pPr>
            <w:r w:rsidRPr="00325791">
              <w:rPr>
                <w:color w:val="0070C0"/>
                <w:lang w:val="fr-FR"/>
              </w:rPr>
              <w:t xml:space="preserve">        "lt": "20180308T115922",</w:t>
            </w:r>
          </w:p>
          <w:p w14:paraId="59C081D5" w14:textId="77777777" w:rsidR="008B1B88" w:rsidRPr="00325791" w:rsidRDefault="008B1B88" w:rsidP="005C72A8">
            <w:pPr>
              <w:pStyle w:val="TAL"/>
              <w:snapToGrid w:val="0"/>
              <w:ind w:left="284"/>
              <w:rPr>
                <w:color w:val="0070C0"/>
                <w:lang w:val="fr-FR"/>
              </w:rPr>
            </w:pPr>
            <w:r w:rsidRPr="00325791">
              <w:rPr>
                <w:color w:val="0070C0"/>
                <w:lang w:val="fr-FR"/>
              </w:rPr>
              <w:t xml:space="preserve">        "et": "20201221T064952",</w:t>
            </w:r>
          </w:p>
          <w:p w14:paraId="4941A584" w14:textId="77777777" w:rsidR="008B1B88" w:rsidRPr="00325791" w:rsidRDefault="008B1B88" w:rsidP="005C72A8">
            <w:pPr>
              <w:pStyle w:val="TAL"/>
              <w:snapToGrid w:val="0"/>
              <w:ind w:left="284"/>
              <w:rPr>
                <w:color w:val="0070C0"/>
                <w:lang w:val="fr-FR"/>
              </w:rPr>
            </w:pPr>
            <w:r w:rsidRPr="00325791">
              <w:rPr>
                <w:color w:val="0070C0"/>
                <w:lang w:val="fr-FR"/>
              </w:rPr>
              <w:t xml:space="preserve">        "pv": {</w:t>
            </w:r>
          </w:p>
          <w:p w14:paraId="76778A52" w14:textId="77777777" w:rsidR="008B1B88" w:rsidRPr="00325791" w:rsidRDefault="008B1B88" w:rsidP="005C72A8">
            <w:pPr>
              <w:pStyle w:val="TAL"/>
              <w:snapToGrid w:val="0"/>
              <w:ind w:left="284"/>
              <w:rPr>
                <w:color w:val="0070C0"/>
                <w:lang w:val="fr-FR"/>
              </w:rPr>
            </w:pPr>
            <w:r w:rsidRPr="00325791">
              <w:rPr>
                <w:color w:val="0070C0"/>
                <w:lang w:val="fr-FR"/>
              </w:rPr>
              <w:t xml:space="preserve">            "acr": </w:t>
            </w:r>
            <w:r w:rsidRPr="00C072AF">
              <w:rPr>
                <w:color w:val="0070C0"/>
                <w:lang w:val="fr-FR"/>
              </w:rPr>
              <w:t>[</w:t>
            </w:r>
          </w:p>
          <w:p w14:paraId="63027608" w14:textId="77777777" w:rsidR="008B1B88" w:rsidRPr="000D6D95" w:rsidRDefault="008B1B88" w:rsidP="005C72A8">
            <w:pPr>
              <w:pStyle w:val="TAL"/>
              <w:snapToGrid w:val="0"/>
              <w:ind w:left="284"/>
              <w:rPr>
                <w:color w:val="0070C0"/>
              </w:rPr>
            </w:pPr>
            <w:r w:rsidRPr="00325791">
              <w:rPr>
                <w:color w:val="0070C0"/>
                <w:lang w:val="fr-FR"/>
              </w:rPr>
              <w:t xml:space="preserve">                </w:t>
            </w:r>
            <w:r w:rsidRPr="000D6D95">
              <w:rPr>
                <w:color w:val="0070C0"/>
              </w:rPr>
              <w:t>{</w:t>
            </w:r>
          </w:p>
          <w:p w14:paraId="7076EFB0" w14:textId="77777777" w:rsidR="008B1B88" w:rsidRPr="000D6D95" w:rsidRDefault="008B1B88" w:rsidP="005C72A8">
            <w:pPr>
              <w:pStyle w:val="TAL"/>
              <w:snapToGrid w:val="0"/>
              <w:ind w:left="284"/>
              <w:rPr>
                <w:color w:val="0070C0"/>
              </w:rPr>
            </w:pPr>
            <w:r w:rsidRPr="000D6D95">
              <w:rPr>
                <w:color w:val="0070C0"/>
              </w:rPr>
              <w:t xml:space="preserve">                    "acco": [],</w:t>
            </w:r>
          </w:p>
          <w:p w14:paraId="1DD62A87" w14:textId="77777777" w:rsidR="008B1B88" w:rsidRPr="000D6D95" w:rsidRDefault="008B1B88" w:rsidP="005C72A8">
            <w:pPr>
              <w:pStyle w:val="TAL"/>
              <w:snapToGrid w:val="0"/>
              <w:ind w:left="284"/>
              <w:rPr>
                <w:color w:val="0070C0"/>
              </w:rPr>
            </w:pPr>
            <w:r w:rsidRPr="000D6D95">
              <w:rPr>
                <w:color w:val="0070C0"/>
              </w:rPr>
              <w:t xml:space="preserve">                    "acop": 63,</w:t>
            </w:r>
          </w:p>
          <w:p w14:paraId="3C2A2C9F" w14:textId="77777777" w:rsidR="008B1B88" w:rsidRPr="000D6D95" w:rsidRDefault="008B1B88" w:rsidP="005C72A8">
            <w:pPr>
              <w:pStyle w:val="TAL"/>
              <w:snapToGrid w:val="0"/>
              <w:ind w:left="284"/>
              <w:rPr>
                <w:color w:val="0070C0"/>
              </w:rPr>
            </w:pPr>
            <w:r w:rsidRPr="000D6D95">
              <w:rPr>
                <w:color w:val="0070C0"/>
              </w:rPr>
              <w:t xml:space="preserve">                    "acor": [</w:t>
            </w:r>
          </w:p>
          <w:p w14:paraId="38FEB6B7" w14:textId="77777777" w:rsidR="008B1B88" w:rsidRPr="000D6D95" w:rsidRDefault="008B1B88" w:rsidP="005C72A8">
            <w:pPr>
              <w:pStyle w:val="TAL"/>
              <w:snapToGrid w:val="0"/>
              <w:ind w:left="284"/>
              <w:rPr>
                <w:color w:val="0070C0"/>
              </w:rPr>
            </w:pPr>
            <w:r w:rsidRPr="000D6D95">
              <w:rPr>
                <w:color w:val="0070C0"/>
              </w:rPr>
              <w:t xml:space="preserve">                        "CAE_A",</w:t>
            </w:r>
          </w:p>
          <w:p w14:paraId="1EB453FD" w14:textId="77777777" w:rsidR="008B1B88" w:rsidRPr="000D6D95" w:rsidRDefault="008B1B88" w:rsidP="005C72A8">
            <w:pPr>
              <w:pStyle w:val="TAL"/>
              <w:snapToGrid w:val="0"/>
              <w:ind w:left="284"/>
              <w:rPr>
                <w:color w:val="0070C0"/>
              </w:rPr>
            </w:pPr>
            <w:r w:rsidRPr="000D6D95">
              <w:rPr>
                <w:color w:val="0070C0"/>
              </w:rPr>
              <w:t xml:space="preserve">                        "CAE_B"</w:t>
            </w:r>
          </w:p>
          <w:p w14:paraId="0706CBA8" w14:textId="77777777" w:rsidR="008B1B88" w:rsidRPr="000D6D95" w:rsidRDefault="008B1B88" w:rsidP="005C72A8">
            <w:pPr>
              <w:pStyle w:val="TAL"/>
              <w:snapToGrid w:val="0"/>
              <w:ind w:left="284"/>
              <w:rPr>
                <w:color w:val="0070C0"/>
              </w:rPr>
            </w:pPr>
            <w:r w:rsidRPr="000D6D95">
              <w:rPr>
                <w:color w:val="0070C0"/>
              </w:rPr>
              <w:t xml:space="preserve">                    ]</w:t>
            </w:r>
          </w:p>
          <w:p w14:paraId="2ABFAF18" w14:textId="77777777" w:rsidR="008B1B88" w:rsidRPr="000D6D95" w:rsidRDefault="008B1B88" w:rsidP="005C72A8">
            <w:pPr>
              <w:pStyle w:val="TAL"/>
              <w:snapToGrid w:val="0"/>
              <w:ind w:left="284"/>
              <w:rPr>
                <w:color w:val="0070C0"/>
              </w:rPr>
            </w:pPr>
            <w:r w:rsidRPr="000D6D95">
              <w:rPr>
                <w:color w:val="0070C0"/>
              </w:rPr>
              <w:t xml:space="preserve">                }</w:t>
            </w:r>
          </w:p>
          <w:p w14:paraId="16ACF500" w14:textId="77777777" w:rsidR="008B1B88" w:rsidRPr="000D6D95" w:rsidRDefault="008B1B88" w:rsidP="005C72A8">
            <w:pPr>
              <w:pStyle w:val="TAL"/>
              <w:snapToGrid w:val="0"/>
              <w:ind w:left="284"/>
              <w:rPr>
                <w:color w:val="0070C0"/>
              </w:rPr>
            </w:pPr>
            <w:r w:rsidRPr="000D6D95">
              <w:rPr>
                <w:color w:val="0070C0"/>
              </w:rPr>
              <w:t xml:space="preserve">            ]</w:t>
            </w:r>
          </w:p>
          <w:p w14:paraId="043FCD35" w14:textId="77777777" w:rsidR="008B1B88" w:rsidRPr="000D6D95" w:rsidRDefault="008B1B88" w:rsidP="005C72A8">
            <w:pPr>
              <w:pStyle w:val="TAL"/>
              <w:snapToGrid w:val="0"/>
              <w:ind w:left="284"/>
              <w:rPr>
                <w:color w:val="0070C0"/>
              </w:rPr>
            </w:pPr>
            <w:r w:rsidRPr="000D6D95">
              <w:rPr>
                <w:color w:val="0070C0"/>
              </w:rPr>
              <w:t xml:space="preserve">        },</w:t>
            </w:r>
          </w:p>
          <w:p w14:paraId="1EB01351" w14:textId="77777777" w:rsidR="008B1B88" w:rsidRPr="000D6D95" w:rsidRDefault="008B1B88" w:rsidP="005C72A8">
            <w:pPr>
              <w:pStyle w:val="TAL"/>
              <w:snapToGrid w:val="0"/>
              <w:ind w:left="284"/>
              <w:rPr>
                <w:color w:val="0070C0"/>
              </w:rPr>
            </w:pPr>
            <w:r w:rsidRPr="000D6D95">
              <w:rPr>
                <w:color w:val="0070C0"/>
              </w:rPr>
              <w:t xml:space="preserve">        "pvs": {</w:t>
            </w:r>
          </w:p>
          <w:p w14:paraId="63E1D294" w14:textId="77777777" w:rsidR="008B1B88" w:rsidRPr="000D6D95" w:rsidRDefault="008B1B88" w:rsidP="005C72A8">
            <w:pPr>
              <w:pStyle w:val="TAL"/>
              <w:snapToGrid w:val="0"/>
              <w:ind w:left="284"/>
              <w:rPr>
                <w:color w:val="0070C0"/>
              </w:rPr>
            </w:pPr>
            <w:r w:rsidRPr="000D6D95">
              <w:rPr>
                <w:color w:val="0070C0"/>
              </w:rPr>
              <w:t xml:space="preserve">            "acr": [</w:t>
            </w:r>
          </w:p>
          <w:p w14:paraId="695874E5" w14:textId="77777777" w:rsidR="008B1B88" w:rsidRPr="000D6D95" w:rsidRDefault="008B1B88" w:rsidP="005C72A8">
            <w:pPr>
              <w:pStyle w:val="TAL"/>
              <w:snapToGrid w:val="0"/>
              <w:ind w:left="284"/>
              <w:rPr>
                <w:color w:val="0070C0"/>
              </w:rPr>
            </w:pPr>
            <w:r w:rsidRPr="000D6D95">
              <w:rPr>
                <w:color w:val="0070C0"/>
              </w:rPr>
              <w:t xml:space="preserve">                {</w:t>
            </w:r>
          </w:p>
          <w:p w14:paraId="01895C12" w14:textId="77777777" w:rsidR="008B1B88" w:rsidRPr="000D6D95" w:rsidRDefault="008B1B88" w:rsidP="005C72A8">
            <w:pPr>
              <w:pStyle w:val="TAL"/>
              <w:snapToGrid w:val="0"/>
              <w:ind w:left="284"/>
              <w:rPr>
                <w:color w:val="0070C0"/>
              </w:rPr>
            </w:pPr>
            <w:r w:rsidRPr="000D6D95">
              <w:rPr>
                <w:color w:val="0070C0"/>
              </w:rPr>
              <w:t xml:space="preserve">                    "acco": [],</w:t>
            </w:r>
          </w:p>
          <w:p w14:paraId="0D9DE114" w14:textId="77777777" w:rsidR="008B1B88" w:rsidRPr="000D6D95" w:rsidRDefault="008B1B88" w:rsidP="005C72A8">
            <w:pPr>
              <w:pStyle w:val="TAL"/>
              <w:snapToGrid w:val="0"/>
              <w:ind w:left="284"/>
              <w:rPr>
                <w:color w:val="0070C0"/>
              </w:rPr>
            </w:pPr>
            <w:r w:rsidRPr="000D6D95">
              <w:rPr>
                <w:color w:val="0070C0"/>
              </w:rPr>
              <w:t xml:space="preserve">                    "acop": 63,</w:t>
            </w:r>
          </w:p>
          <w:p w14:paraId="7CD07B21" w14:textId="77777777" w:rsidR="008B1B88" w:rsidRPr="000D6D95" w:rsidRDefault="008B1B88" w:rsidP="005C72A8">
            <w:pPr>
              <w:pStyle w:val="TAL"/>
              <w:snapToGrid w:val="0"/>
              <w:ind w:left="284"/>
              <w:rPr>
                <w:color w:val="0070C0"/>
              </w:rPr>
            </w:pPr>
            <w:r w:rsidRPr="000D6D95">
              <w:rPr>
                <w:color w:val="0070C0"/>
              </w:rPr>
              <w:t xml:space="preserve">                    "acor": [</w:t>
            </w:r>
          </w:p>
          <w:p w14:paraId="6510958A" w14:textId="77777777" w:rsidR="008B1B88" w:rsidRPr="000D6D95" w:rsidRDefault="008B1B88" w:rsidP="005C72A8">
            <w:pPr>
              <w:pStyle w:val="TAL"/>
              <w:snapToGrid w:val="0"/>
              <w:ind w:left="284"/>
              <w:rPr>
                <w:color w:val="0070C0"/>
              </w:rPr>
            </w:pPr>
            <w:r w:rsidRPr="000D6D95">
              <w:rPr>
                <w:color w:val="0070C0"/>
              </w:rPr>
              <w:t xml:space="preserve">                        "CAE_C",</w:t>
            </w:r>
          </w:p>
          <w:p w14:paraId="4845AA9F" w14:textId="77777777" w:rsidR="008B1B88" w:rsidRPr="000D6D95" w:rsidRDefault="008B1B88" w:rsidP="005C72A8">
            <w:pPr>
              <w:pStyle w:val="TAL"/>
              <w:snapToGrid w:val="0"/>
              <w:ind w:left="284"/>
              <w:rPr>
                <w:color w:val="0070C0"/>
              </w:rPr>
            </w:pPr>
            <w:r w:rsidRPr="000D6D95">
              <w:rPr>
                <w:color w:val="0070C0"/>
              </w:rPr>
              <w:t xml:space="preserve">                        "CAE_D"</w:t>
            </w:r>
          </w:p>
          <w:p w14:paraId="33AF6749" w14:textId="77777777" w:rsidR="008B1B88" w:rsidRPr="00C072AF" w:rsidRDefault="008B1B88" w:rsidP="005C72A8">
            <w:pPr>
              <w:pStyle w:val="TAL"/>
              <w:snapToGrid w:val="0"/>
              <w:ind w:left="284"/>
              <w:rPr>
                <w:color w:val="0070C0"/>
                <w:lang w:val="fr-FR"/>
              </w:rPr>
            </w:pPr>
            <w:r w:rsidRPr="000D6D95">
              <w:rPr>
                <w:color w:val="0070C0"/>
              </w:rPr>
              <w:t xml:space="preserve">                    </w:t>
            </w:r>
            <w:r w:rsidRPr="00C072AF">
              <w:rPr>
                <w:color w:val="0070C0"/>
                <w:lang w:val="fr-FR"/>
              </w:rPr>
              <w:t>]</w:t>
            </w:r>
          </w:p>
          <w:p w14:paraId="6B1A26F8" w14:textId="77777777" w:rsidR="008B1B88" w:rsidRPr="005A2D7C" w:rsidRDefault="008B1B88" w:rsidP="005C72A8">
            <w:pPr>
              <w:pStyle w:val="TAL"/>
              <w:snapToGrid w:val="0"/>
              <w:ind w:left="284"/>
              <w:rPr>
                <w:color w:val="0070C0"/>
              </w:rPr>
            </w:pPr>
            <w:r w:rsidRPr="005A2D7C">
              <w:rPr>
                <w:color w:val="0070C0"/>
              </w:rPr>
              <w:t xml:space="preserve">                }</w:t>
            </w:r>
          </w:p>
          <w:p w14:paraId="6555F4EC" w14:textId="77777777" w:rsidR="008B1B88" w:rsidRPr="005A2D7C" w:rsidRDefault="008B1B88" w:rsidP="005C72A8">
            <w:pPr>
              <w:pStyle w:val="TAL"/>
              <w:snapToGrid w:val="0"/>
              <w:ind w:left="284"/>
              <w:rPr>
                <w:color w:val="0070C0"/>
              </w:rPr>
            </w:pPr>
            <w:r w:rsidRPr="005A2D7C">
              <w:rPr>
                <w:color w:val="0070C0"/>
              </w:rPr>
              <w:t xml:space="preserve">            ]</w:t>
            </w:r>
          </w:p>
          <w:p w14:paraId="2DA1F341" w14:textId="77777777" w:rsidR="008B1B88" w:rsidRPr="005A2D7C" w:rsidRDefault="008B1B88" w:rsidP="005C72A8">
            <w:pPr>
              <w:pStyle w:val="TAL"/>
              <w:snapToGrid w:val="0"/>
              <w:ind w:left="284"/>
              <w:rPr>
                <w:color w:val="0070C0"/>
              </w:rPr>
            </w:pPr>
            <w:r w:rsidRPr="005A2D7C">
              <w:rPr>
                <w:color w:val="0070C0"/>
              </w:rPr>
              <w:t xml:space="preserve">        }</w:t>
            </w:r>
          </w:p>
          <w:p w14:paraId="38FDBF35" w14:textId="77777777" w:rsidR="008B1B88" w:rsidRPr="005A2D7C" w:rsidRDefault="008B1B88" w:rsidP="005C72A8">
            <w:pPr>
              <w:pStyle w:val="TAL"/>
              <w:snapToGrid w:val="0"/>
              <w:ind w:left="284"/>
              <w:rPr>
                <w:color w:val="0070C0"/>
              </w:rPr>
            </w:pPr>
            <w:r w:rsidRPr="005A2D7C">
              <w:rPr>
                <w:color w:val="0070C0"/>
              </w:rPr>
              <w:t xml:space="preserve">    }</w:t>
            </w:r>
          </w:p>
          <w:p w14:paraId="799D2FBD" w14:textId="77777777" w:rsidR="008B1B88" w:rsidRPr="005A2D7C" w:rsidRDefault="008B1B88" w:rsidP="005C72A8">
            <w:pPr>
              <w:pStyle w:val="TAL"/>
              <w:snapToGrid w:val="0"/>
              <w:ind w:left="284"/>
              <w:rPr>
                <w:color w:val="0070C0"/>
              </w:rPr>
            </w:pPr>
            <w:r w:rsidRPr="005A2D7C">
              <w:rPr>
                <w:color w:val="0070C0"/>
              </w:rPr>
              <w:t>}</w:t>
            </w:r>
          </w:p>
          <w:p w14:paraId="1E3D5D8C" w14:textId="77777777" w:rsidR="008B1B88" w:rsidRPr="005A2D7C" w:rsidRDefault="008B1B88" w:rsidP="005C72A8">
            <w:pPr>
              <w:pStyle w:val="TAL"/>
              <w:snapToGrid w:val="0"/>
              <w:ind w:left="284"/>
            </w:pPr>
          </w:p>
        </w:tc>
      </w:tr>
    </w:tbl>
    <w:p w14:paraId="6898C687" w14:textId="77777777" w:rsidR="008B1B88" w:rsidRPr="005A2D7C" w:rsidRDefault="008B1B88" w:rsidP="008B1B88"/>
    <w:p w14:paraId="48051A69" w14:textId="6738B7DB" w:rsidR="00E056F7" w:rsidRPr="009743EA" w:rsidRDefault="00E056F7" w:rsidP="00E056F7">
      <w:pPr>
        <w:pStyle w:val="Heading3"/>
        <w:rPr>
          <w:color w:val="000000"/>
        </w:rPr>
      </w:pPr>
      <w:bookmarkStart w:id="703" w:name="_Toc49420782"/>
      <w:bookmarkStart w:id="704" w:name="_Toc49507596"/>
      <w:bookmarkStart w:id="705" w:name="_Toc49507708"/>
      <w:bookmarkStart w:id="706" w:name="_Toc532286408"/>
      <w:bookmarkStart w:id="707" w:name="_Toc532286544"/>
      <w:bookmarkStart w:id="708" w:name="_Toc46154451"/>
      <w:bookmarkStart w:id="709" w:name="_Toc57298412"/>
      <w:r w:rsidRPr="009743EA">
        <w:rPr>
          <w:color w:val="000000"/>
        </w:rPr>
        <w:lastRenderedPageBreak/>
        <w:t>6.2.</w:t>
      </w:r>
      <w:r w:rsidRPr="009743EA">
        <w:rPr>
          <w:color w:val="000000"/>
          <w:lang w:eastAsia="ko-KR"/>
        </w:rPr>
        <w:t>14</w:t>
      </w:r>
      <w:r w:rsidRPr="009743EA">
        <w:rPr>
          <w:color w:val="000000"/>
        </w:rPr>
        <w:tab/>
        <w:t xml:space="preserve">Resource Type </w:t>
      </w:r>
      <w:r w:rsidRPr="009743EA">
        <w:rPr>
          <w:i/>
          <w:color w:val="000000"/>
        </w:rPr>
        <w:t>flexContainer</w:t>
      </w:r>
      <w:bookmarkEnd w:id="703"/>
      <w:bookmarkEnd w:id="704"/>
      <w:bookmarkEnd w:id="705"/>
      <w:bookmarkEnd w:id="706"/>
      <w:bookmarkEnd w:id="707"/>
      <w:bookmarkEnd w:id="708"/>
      <w:bookmarkEnd w:id="709"/>
    </w:p>
    <w:p w14:paraId="06D3012B" w14:textId="77777777" w:rsidR="00E056F7" w:rsidRPr="009743EA" w:rsidRDefault="00E056F7" w:rsidP="00E056F7">
      <w:pPr>
        <w:pStyle w:val="Heading4"/>
      </w:pPr>
      <w:bookmarkStart w:id="710" w:name="_Toc49420783"/>
      <w:bookmarkStart w:id="711" w:name="_Toc49507597"/>
      <w:bookmarkStart w:id="712" w:name="_Toc49507709"/>
      <w:bookmarkStart w:id="713" w:name="_Toc532286409"/>
      <w:bookmarkStart w:id="714" w:name="_Toc532286545"/>
      <w:bookmarkStart w:id="715" w:name="_Toc46154452"/>
      <w:bookmarkStart w:id="716" w:name="_Toc57298413"/>
      <w:r w:rsidRPr="009743EA">
        <w:t>6.2.14.0</w:t>
      </w:r>
      <w:r w:rsidRPr="009743EA">
        <w:tab/>
        <w:t>Introduction</w:t>
      </w:r>
      <w:bookmarkEnd w:id="710"/>
      <w:bookmarkEnd w:id="711"/>
      <w:bookmarkEnd w:id="712"/>
      <w:bookmarkEnd w:id="713"/>
      <w:bookmarkEnd w:id="714"/>
      <w:bookmarkEnd w:id="715"/>
      <w:bookmarkEnd w:id="716"/>
    </w:p>
    <w:p w14:paraId="67E08BFC" w14:textId="3B2A0A01" w:rsidR="00E056F7" w:rsidRPr="009743EA" w:rsidRDefault="00E056F7" w:rsidP="00E056F7">
      <w:pPr>
        <w:keepNext/>
        <w:keepLines/>
        <w:rPr>
          <w:lang w:eastAsia="ko-KR"/>
        </w:rPr>
      </w:pPr>
      <w:r w:rsidRPr="009743EA">
        <w:rPr>
          <w:lang w:eastAsia="ko-KR"/>
        </w:rPr>
        <w:t>The &lt;flexContainer&gt; resource type is a customizable container for data instances. While &lt;contentIns</w:t>
      </w:r>
      <w:r w:rsidR="00062C7A">
        <w:rPr>
          <w:lang w:eastAsia="ko-KR"/>
        </w:rPr>
        <w:t>t</w:t>
      </w:r>
      <w:r w:rsidRPr="009743EA">
        <w:rPr>
          <w:lang w:eastAsia="ko-KR"/>
        </w:rPr>
        <w:t>ance&gt; save the data in content attribute, &lt;flexCon</w:t>
      </w:r>
      <w:r w:rsidR="00062C7A">
        <w:rPr>
          <w:lang w:eastAsia="ko-KR"/>
        </w:rPr>
        <w:t>t</w:t>
      </w:r>
      <w:r w:rsidRPr="009743EA">
        <w:rPr>
          <w:lang w:eastAsia="ko-KR"/>
        </w:rPr>
        <w:t xml:space="preserve">ainer&gt; resource type directly contains the data in the attribute. Since it can have any attribute name, it may be a solution for saving custom data which is defined by the developer or manufacturer. </w:t>
      </w:r>
    </w:p>
    <w:p w14:paraId="2C6739AF" w14:textId="77777777" w:rsidR="00E056F7" w:rsidRPr="009743EA" w:rsidRDefault="00E056F7" w:rsidP="00E056F7">
      <w:pPr>
        <w:keepNext/>
        <w:keepLines/>
        <w:rPr>
          <w:lang w:eastAsia="ko-KR"/>
        </w:rPr>
      </w:pPr>
      <w:r w:rsidRPr="009743EA">
        <w:rPr>
          <w:lang w:eastAsia="ko-KR"/>
        </w:rPr>
        <w:t>The CRUD examples in this clause are written based on the parking lot implementation. As custom attributes, availableSpotNumber, totalSpotNumber are made to save data for the parking lot.</w:t>
      </w:r>
    </w:p>
    <w:p w14:paraId="0F1CC113" w14:textId="77777777" w:rsidR="00E056F7" w:rsidRPr="009743EA" w:rsidRDefault="00E056F7" w:rsidP="00E056F7">
      <w:pPr>
        <w:pStyle w:val="Heading4"/>
      </w:pPr>
      <w:bookmarkStart w:id="717" w:name="_Toc49420784"/>
      <w:bookmarkStart w:id="718" w:name="_Toc49507598"/>
      <w:bookmarkStart w:id="719" w:name="_Toc49507710"/>
      <w:bookmarkStart w:id="720" w:name="_Toc532286410"/>
      <w:bookmarkStart w:id="721" w:name="_Toc532286546"/>
      <w:bookmarkStart w:id="722" w:name="_Toc46154453"/>
      <w:bookmarkStart w:id="723" w:name="_Toc57298414"/>
      <w:r w:rsidRPr="009743EA">
        <w:t>6.2.14.1</w:t>
      </w:r>
      <w:r w:rsidRPr="009743EA">
        <w:tab/>
        <w:t>API-FLX-CRE</w:t>
      </w:r>
      <w:bookmarkEnd w:id="717"/>
      <w:bookmarkEnd w:id="718"/>
      <w:bookmarkEnd w:id="719"/>
      <w:bookmarkEnd w:id="720"/>
      <w:bookmarkEnd w:id="721"/>
      <w:bookmarkEnd w:id="722"/>
      <w:bookmarkEnd w:id="723"/>
    </w:p>
    <w:tbl>
      <w:tblPr>
        <w:tblW w:w="9659" w:type="dxa"/>
        <w:jc w:val="center"/>
        <w:tblLayout w:type="fixed"/>
        <w:tblCellMar>
          <w:left w:w="28" w:type="dxa"/>
        </w:tblCellMar>
        <w:tblLook w:val="0000" w:firstRow="0" w:lastRow="0" w:firstColumn="0" w:lastColumn="0" w:noHBand="0" w:noVBand="0"/>
      </w:tblPr>
      <w:tblGrid>
        <w:gridCol w:w="1286"/>
        <w:gridCol w:w="8373"/>
      </w:tblGrid>
      <w:tr w:rsidR="00E056F7" w:rsidRPr="009743EA" w14:paraId="669913A1" w14:textId="77777777" w:rsidTr="004D7D67">
        <w:trPr>
          <w:jc w:val="center"/>
        </w:trPr>
        <w:tc>
          <w:tcPr>
            <w:tcW w:w="1286" w:type="dxa"/>
            <w:tcBorders>
              <w:top w:val="single" w:sz="4" w:space="0" w:color="000000"/>
              <w:left w:val="single" w:sz="4" w:space="0" w:color="000000"/>
              <w:bottom w:val="single" w:sz="4" w:space="0" w:color="000000"/>
            </w:tcBorders>
            <w:shd w:val="clear" w:color="auto" w:fill="E7E6E6"/>
          </w:tcPr>
          <w:p w14:paraId="5D27A8DA" w14:textId="77777777" w:rsidR="00E056F7" w:rsidRPr="009743EA" w:rsidRDefault="00E056F7" w:rsidP="004D7D67">
            <w:pPr>
              <w:pStyle w:val="TAL"/>
              <w:snapToGrid w:val="0"/>
              <w:jc w:val="center"/>
              <w:rPr>
                <w:b/>
              </w:rPr>
            </w:pPr>
          </w:p>
          <w:p w14:paraId="5585A0D0" w14:textId="77777777" w:rsidR="00E056F7" w:rsidRPr="009743EA" w:rsidRDefault="00E056F7" w:rsidP="004D7D67">
            <w:pPr>
              <w:pStyle w:val="TAL"/>
              <w:snapToGrid w:val="0"/>
              <w:jc w:val="center"/>
              <w:rPr>
                <w:b/>
              </w:rPr>
            </w:pPr>
          </w:p>
          <w:p w14:paraId="027741CE" w14:textId="77777777" w:rsidR="00E056F7" w:rsidRPr="009743EA" w:rsidRDefault="00E056F7" w:rsidP="004D7D67">
            <w:pPr>
              <w:pStyle w:val="TAL"/>
              <w:snapToGrid w:val="0"/>
              <w:jc w:val="center"/>
              <w:rPr>
                <w:b/>
              </w:rPr>
            </w:pPr>
            <w:r w:rsidRPr="009743EA">
              <w:rPr>
                <w:b/>
              </w:rPr>
              <w:t>API Id</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34242114" w14:textId="77777777" w:rsidR="00E056F7" w:rsidRPr="005A2D7C" w:rsidRDefault="00E056F7" w:rsidP="005A2D7C">
            <w:pPr>
              <w:pStyle w:val="TAL"/>
            </w:pPr>
            <w:r w:rsidRPr="005A2D7C">
              <w:rPr>
                <w:rFonts w:eastAsia="Calibri Light"/>
              </w:rPr>
              <w:t>API/FLX/CRE/001</w:t>
            </w:r>
          </w:p>
          <w:p w14:paraId="6915BA4E" w14:textId="77777777" w:rsidR="00E056F7" w:rsidRPr="005A2D7C" w:rsidRDefault="00E056F7" w:rsidP="005A2D7C">
            <w:pPr>
              <w:pStyle w:val="TAL"/>
              <w:rPr>
                <w:rFonts w:eastAsia="Calibri Light"/>
              </w:rPr>
            </w:pPr>
            <w:r w:rsidRPr="005A2D7C">
              <w:rPr>
                <w:rFonts w:eastAsia="Calibri Light"/>
              </w:rPr>
              <w:t>API/FLX/CRE/001_RCN0</w:t>
            </w:r>
          </w:p>
          <w:p w14:paraId="01994278" w14:textId="77777777" w:rsidR="00E056F7" w:rsidRPr="005A2D7C" w:rsidRDefault="00E056F7" w:rsidP="005A2D7C">
            <w:pPr>
              <w:pStyle w:val="TAL"/>
              <w:rPr>
                <w:rFonts w:eastAsia="Calibri Light"/>
              </w:rPr>
            </w:pPr>
            <w:r w:rsidRPr="005A2D7C">
              <w:rPr>
                <w:rFonts w:eastAsia="Calibri Light"/>
              </w:rPr>
              <w:t>API/FLX/CRE/001_RCN1</w:t>
            </w:r>
          </w:p>
          <w:p w14:paraId="6F9799EE" w14:textId="77777777" w:rsidR="00E056F7" w:rsidRPr="005A2D7C" w:rsidRDefault="00E056F7" w:rsidP="005A2D7C">
            <w:pPr>
              <w:pStyle w:val="TAL"/>
              <w:rPr>
                <w:rFonts w:eastAsia="Calibri Light"/>
              </w:rPr>
            </w:pPr>
            <w:r w:rsidRPr="005A2D7C">
              <w:rPr>
                <w:rFonts w:eastAsia="Calibri Light"/>
              </w:rPr>
              <w:t>API/FLX/CRE/001_RCN2</w:t>
            </w:r>
          </w:p>
          <w:p w14:paraId="25F94356" w14:textId="77777777" w:rsidR="00E056F7" w:rsidRPr="005A2D7C" w:rsidRDefault="00E056F7" w:rsidP="005A2D7C">
            <w:pPr>
              <w:pStyle w:val="TAL"/>
            </w:pPr>
            <w:r w:rsidRPr="005A2D7C">
              <w:rPr>
                <w:rFonts w:eastAsia="Calibri Light"/>
              </w:rPr>
              <w:t>API/FLX/CRE/001_RCN3</w:t>
            </w:r>
          </w:p>
        </w:tc>
      </w:tr>
      <w:tr w:rsidR="00E056F7" w:rsidRPr="009743EA" w14:paraId="646026CB" w14:textId="77777777" w:rsidTr="004D7D67">
        <w:trPr>
          <w:jc w:val="center"/>
        </w:trPr>
        <w:tc>
          <w:tcPr>
            <w:tcW w:w="1286" w:type="dxa"/>
            <w:tcBorders>
              <w:top w:val="single" w:sz="4" w:space="0" w:color="000000"/>
              <w:left w:val="single" w:sz="4" w:space="0" w:color="000000"/>
              <w:bottom w:val="single" w:sz="4" w:space="0" w:color="000000"/>
            </w:tcBorders>
            <w:shd w:val="clear" w:color="auto" w:fill="E7E6E6"/>
          </w:tcPr>
          <w:p w14:paraId="1992FC14" w14:textId="77777777" w:rsidR="00E056F7" w:rsidRPr="009743EA" w:rsidRDefault="00E056F7" w:rsidP="004D7D67">
            <w:pPr>
              <w:pStyle w:val="TAL"/>
              <w:snapToGrid w:val="0"/>
              <w:jc w:val="center"/>
              <w:rPr>
                <w:b/>
                <w:kern w:val="1"/>
              </w:rPr>
            </w:pPr>
            <w:r w:rsidRPr="009743EA">
              <w:rPr>
                <w:b/>
                <w:kern w:val="1"/>
              </w:rPr>
              <w:t>API Name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DD5705" w14:textId="77777777" w:rsidR="00E056F7" w:rsidRPr="005A2D7C" w:rsidRDefault="00E056F7" w:rsidP="005A2D7C">
            <w:pPr>
              <w:pStyle w:val="TAL"/>
              <w:rPr>
                <w:rFonts w:eastAsia="Calibri Light"/>
              </w:rPr>
            </w:pPr>
            <w:r w:rsidRPr="005A2D7C">
              <w:rPr>
                <w:rFonts w:eastAsia="Calibri Light"/>
              </w:rPr>
              <w:t>&lt;flexContainer&gt; resource CREATE with resultContent parameter</w:t>
            </w:r>
          </w:p>
        </w:tc>
      </w:tr>
      <w:tr w:rsidR="00E056F7" w:rsidRPr="009743EA" w14:paraId="59838D5E" w14:textId="77777777" w:rsidTr="005A2D7C">
        <w:trPr>
          <w:jc w:val="center"/>
        </w:trPr>
        <w:tc>
          <w:tcPr>
            <w:tcW w:w="1286" w:type="dxa"/>
            <w:tcBorders>
              <w:top w:val="single" w:sz="4" w:space="0" w:color="000000"/>
              <w:left w:val="single" w:sz="4" w:space="0" w:color="000000"/>
              <w:bottom w:val="single" w:sz="4" w:space="0" w:color="000000"/>
            </w:tcBorders>
            <w:shd w:val="clear" w:color="auto" w:fill="E7E6E6"/>
          </w:tcPr>
          <w:p w14:paraId="57BD1AA1" w14:textId="77777777" w:rsidR="00E056F7" w:rsidRPr="009743EA" w:rsidRDefault="00E056F7" w:rsidP="004D7D67">
            <w:pPr>
              <w:pStyle w:val="TAL"/>
              <w:snapToGrid w:val="0"/>
              <w:jc w:val="center"/>
              <w:rPr>
                <w:b/>
                <w:kern w:val="1"/>
              </w:rPr>
            </w:pPr>
            <w:r w:rsidRPr="009743EA">
              <w:rPr>
                <w:b/>
                <w:kern w:val="1"/>
              </w:rPr>
              <w:t>Target Resource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0CB36703" w14:textId="77777777" w:rsidR="00E056F7" w:rsidRPr="005A2D7C" w:rsidRDefault="00E056F7" w:rsidP="005A2D7C">
            <w:pPr>
              <w:pStyle w:val="TAL"/>
              <w:rPr>
                <w:rFonts w:eastAsia="Calibri Light"/>
              </w:rPr>
            </w:pPr>
            <w:r w:rsidRPr="005A2D7C">
              <w:rPr>
                <w:rFonts w:eastAsia="Calibri Light"/>
              </w:rPr>
              <w:t>&lt;CSEBase&gt; of the requested &lt;flexContainer&gt; resource</w:t>
            </w:r>
          </w:p>
        </w:tc>
      </w:tr>
      <w:tr w:rsidR="00E056F7" w:rsidRPr="009743EA" w14:paraId="43C0606A" w14:textId="77777777" w:rsidTr="004D7D67">
        <w:trPr>
          <w:jc w:val="center"/>
        </w:trPr>
        <w:tc>
          <w:tcPr>
            <w:tcW w:w="1286" w:type="dxa"/>
            <w:tcBorders>
              <w:top w:val="single" w:sz="4" w:space="0" w:color="000000"/>
              <w:left w:val="single" w:sz="4" w:space="0" w:color="000000"/>
              <w:bottom w:val="single" w:sz="4" w:space="0" w:color="000000"/>
            </w:tcBorders>
            <w:shd w:val="clear" w:color="auto" w:fill="E7E6E6"/>
          </w:tcPr>
          <w:p w14:paraId="26D34097" w14:textId="77777777" w:rsidR="00E056F7" w:rsidRPr="009743EA" w:rsidRDefault="00E056F7" w:rsidP="004D7D67">
            <w:pPr>
              <w:pStyle w:val="TAL"/>
              <w:snapToGrid w:val="0"/>
              <w:jc w:val="center"/>
              <w:rPr>
                <w:b/>
                <w:kern w:val="1"/>
              </w:rPr>
            </w:pPr>
          </w:p>
          <w:p w14:paraId="1161BAD9" w14:textId="77777777" w:rsidR="00E056F7" w:rsidRPr="009743EA" w:rsidRDefault="00E056F7" w:rsidP="004D7D67">
            <w:pPr>
              <w:pStyle w:val="TAL"/>
              <w:snapToGrid w:val="0"/>
              <w:jc w:val="center"/>
              <w:rPr>
                <w:b/>
                <w:kern w:val="1"/>
              </w:rPr>
            </w:pPr>
            <w:r w:rsidRPr="009743EA">
              <w:rPr>
                <w:b/>
                <w:kern w:val="1"/>
              </w:rPr>
              <w:t>Description</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6D49D013" w14:textId="56CE9DEE" w:rsidR="00E056F7" w:rsidRPr="005A2D7C" w:rsidRDefault="00E056F7" w:rsidP="005A2D7C">
            <w:pPr>
              <w:pStyle w:val="TAL"/>
            </w:pPr>
            <w:r w:rsidRPr="000D6D95">
              <w:t>The interface is used to send a &lt;flexContainer&gt; CREATE request attached with resultContent to the Registrar CSE, and the Registrar CSE creates a &lt;flexContainer&gt; resource, and sends back a response</w:t>
            </w:r>
            <w:r w:rsidR="000E08CD" w:rsidRPr="009743EA">
              <w:t>.</w:t>
            </w:r>
          </w:p>
        </w:tc>
      </w:tr>
      <w:tr w:rsidR="00E056F7" w:rsidRPr="009743EA" w14:paraId="15FEB425" w14:textId="77777777" w:rsidTr="004D7D67">
        <w:trPr>
          <w:jc w:val="center"/>
        </w:trPr>
        <w:tc>
          <w:tcPr>
            <w:tcW w:w="1286" w:type="dxa"/>
            <w:tcBorders>
              <w:top w:val="single" w:sz="4" w:space="0" w:color="000000"/>
              <w:left w:val="single" w:sz="4" w:space="0" w:color="000000"/>
              <w:bottom w:val="single" w:sz="4" w:space="0" w:color="000000"/>
            </w:tcBorders>
            <w:shd w:val="clear" w:color="auto" w:fill="E7E6E6"/>
          </w:tcPr>
          <w:p w14:paraId="463F918F" w14:textId="77777777" w:rsidR="00E056F7" w:rsidRPr="009743EA" w:rsidRDefault="00E056F7" w:rsidP="004D7D67">
            <w:pPr>
              <w:pStyle w:val="TAL"/>
              <w:snapToGrid w:val="0"/>
              <w:jc w:val="center"/>
              <w:rPr>
                <w:b/>
                <w:kern w:val="1"/>
              </w:rPr>
            </w:pPr>
          </w:p>
          <w:p w14:paraId="0FBFE6A1" w14:textId="77777777" w:rsidR="00E056F7" w:rsidRPr="009743EA" w:rsidRDefault="00E056F7" w:rsidP="004D7D67">
            <w:pPr>
              <w:pStyle w:val="TAL"/>
              <w:snapToGrid w:val="0"/>
              <w:jc w:val="center"/>
              <w:rPr>
                <w:b/>
                <w:kern w:val="1"/>
              </w:rPr>
            </w:pPr>
            <w:r w:rsidRPr="009743EA">
              <w:rPr>
                <w:b/>
                <w:kern w:val="1"/>
              </w:rPr>
              <w:t>Resource Structure before Sending Request</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4FFF737F" w14:textId="06F0B7F0" w:rsidR="00E056F7" w:rsidRPr="009743EA" w:rsidRDefault="00654563" w:rsidP="00FE3B5F">
            <w:pPr>
              <w:pStyle w:val="Default"/>
              <w:overflowPunct w:val="0"/>
              <w:jc w:val="center"/>
            </w:pPr>
            <w:r>
              <w:pict w14:anchorId="7AFCBD8B">
                <v:rect id="직사각형 48" o:spid="_x0000_s3131" style="position:absolute;left:0;text-align:left;margin-left:160.8pt;margin-top:14.5pt;width:92pt;height:28.75pt;z-index:25165875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" filled="f">
                  <v:textbox inset="0,0,0,0">
                    <w:txbxContent>
                      <w:p w14:paraId="6698488F" w14:textId="77777777" w:rsidR="00E056F7" w:rsidRDefault="00E056F7" w:rsidP="00E056F7">
                        <w:pPr>
                          <w:pStyle w:val="NormalWeb"/>
                          <w:wordWrap w:val="0"/>
                          <w:spacing w:after="0"/>
                          <w:jc w:val="center"/>
                        </w:pPr>
                        <w:r w:rsidRPr="007A475C">
                          <w:rPr>
                            <w:b/>
                            <w:bCs/>
                            <w:color w:val="000000"/>
                            <w:kern w:val="24"/>
                            <w:sz w:val="20"/>
                            <w:szCs w:val="20"/>
                          </w:rPr>
                          <w:t>mn-name</w:t>
                        </w:r>
                      </w:p>
                      <w:p w14:paraId="7B24824B" w14:textId="77777777" w:rsidR="00E056F7" w:rsidRDefault="00E056F7" w:rsidP="00E056F7">
                        <w:pPr>
                          <w:pStyle w:val="NormalWeb"/>
                          <w:wordWrap w:val="0"/>
                          <w:spacing w:after="0"/>
                          <w:jc w:val="center"/>
                        </w:pPr>
                        <w:r w:rsidRPr="007A475C">
                          <w:rPr>
                            <w:b/>
                            <w:bCs/>
                            <w:color w:val="000000"/>
                            <w:kern w:val="24"/>
                            <w:sz w:val="20"/>
                            <w:szCs w:val="20"/>
                          </w:rPr>
                          <w:t>(CSEBase)</w:t>
                        </w:r>
                      </w:p>
                    </w:txbxContent>
                  </v:textbox>
                </v:rect>
              </w:pict>
            </w:r>
          </w:p>
        </w:tc>
      </w:tr>
      <w:tr w:rsidR="00E056F7" w:rsidRPr="009743EA" w14:paraId="557D96C9" w14:textId="77777777" w:rsidTr="004D7D67">
        <w:trPr>
          <w:jc w:val="center"/>
        </w:trPr>
        <w:tc>
          <w:tcPr>
            <w:tcW w:w="1286" w:type="dxa"/>
            <w:tcBorders>
              <w:top w:val="single" w:sz="4" w:space="0" w:color="000000"/>
              <w:left w:val="single" w:sz="4" w:space="0" w:color="000000"/>
              <w:bottom w:val="single" w:sz="4" w:space="0" w:color="000000"/>
            </w:tcBorders>
            <w:shd w:val="clear" w:color="auto" w:fill="E7E6E6"/>
          </w:tcPr>
          <w:p w14:paraId="67519D38" w14:textId="77777777" w:rsidR="00E056F7" w:rsidRPr="009743EA" w:rsidRDefault="00E056F7" w:rsidP="004D7D67">
            <w:pPr>
              <w:pStyle w:val="TAL"/>
              <w:snapToGrid w:val="0"/>
              <w:jc w:val="center"/>
              <w:rPr>
                <w:b/>
                <w:kern w:val="1"/>
              </w:rPr>
            </w:pPr>
          </w:p>
          <w:p w14:paraId="41096CDF" w14:textId="77777777" w:rsidR="00E056F7" w:rsidRPr="009743EA" w:rsidRDefault="00E056F7" w:rsidP="004D7D67">
            <w:pPr>
              <w:pStyle w:val="TAL"/>
              <w:snapToGrid w:val="0"/>
              <w:jc w:val="center"/>
              <w:rPr>
                <w:b/>
                <w:kern w:val="1"/>
              </w:rPr>
            </w:pPr>
          </w:p>
          <w:p w14:paraId="21A286B3" w14:textId="77777777" w:rsidR="00E056F7" w:rsidRPr="009743EA" w:rsidRDefault="00E056F7" w:rsidP="004D7D67">
            <w:pPr>
              <w:pStyle w:val="TAL"/>
              <w:snapToGrid w:val="0"/>
              <w:jc w:val="center"/>
              <w:rPr>
                <w:b/>
                <w:kern w:val="1"/>
              </w:rPr>
            </w:pPr>
          </w:p>
          <w:p w14:paraId="731632C7" w14:textId="77777777" w:rsidR="00E056F7" w:rsidRPr="009743EA" w:rsidRDefault="00E056F7" w:rsidP="004D7D67">
            <w:pPr>
              <w:pStyle w:val="TAL"/>
              <w:snapToGrid w:val="0"/>
              <w:jc w:val="center"/>
              <w:rPr>
                <w:b/>
                <w:kern w:val="1"/>
              </w:rPr>
            </w:pPr>
          </w:p>
          <w:p w14:paraId="35A6ED83" w14:textId="77777777" w:rsidR="00E056F7" w:rsidRPr="009743EA" w:rsidRDefault="00E056F7" w:rsidP="004D7D67">
            <w:pPr>
              <w:pStyle w:val="TAL"/>
              <w:snapToGrid w:val="0"/>
              <w:jc w:val="center"/>
              <w:rPr>
                <w:b/>
                <w:kern w:val="1"/>
              </w:rPr>
            </w:pPr>
          </w:p>
          <w:p w14:paraId="5FF27FBF" w14:textId="77777777" w:rsidR="00E056F7" w:rsidRPr="009743EA" w:rsidRDefault="00E056F7" w:rsidP="004D7D67">
            <w:pPr>
              <w:pStyle w:val="TAL"/>
              <w:snapToGrid w:val="0"/>
              <w:jc w:val="center"/>
              <w:rPr>
                <w:b/>
                <w:kern w:val="1"/>
              </w:rPr>
            </w:pPr>
            <w:r w:rsidRPr="009743EA">
              <w:rPr>
                <w:b/>
                <w:kern w:val="1"/>
              </w:rPr>
              <w:t>Call Flow</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751BB553" w14:textId="77777777" w:rsidR="00E056F7" w:rsidRPr="009743EA" w:rsidRDefault="00E056F7" w:rsidP="004D7D67">
            <w:pPr>
              <w:pStyle w:val="TAL"/>
              <w:snapToGrid w:val="0"/>
              <w:jc w:val="center"/>
            </w:pPr>
          </w:p>
          <w:p w14:paraId="4308236B" w14:textId="77777777" w:rsidR="00E056F7" w:rsidRPr="009743EA" w:rsidRDefault="00654563" w:rsidP="004D7D67">
            <w:pPr>
              <w:pStyle w:val="TAL"/>
              <w:snapToGrid w:val="0"/>
              <w:jc w:val="center"/>
            </w:pPr>
            <w:r>
              <w:pict w14:anchorId="0EA9F3CE">
                <v:group id="_x0000_s3132" style="position:absolute;left:0;text-align:left;margin-left:76.8pt;margin-top:10.6pt;width:261pt;height:133.25pt;z-index:251659776" coordsize="33147,16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">
                  <v:roundrect id="모서리가 둥근 직사각형 2" o:spid="_x0000_s3133" style="position:absolute;width:9398;height:681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" fillcolor="#5b9bd5" strokecolor="#d9d9d9" strokeweight=".5pt">
                    <v:stroke joinstyle="miter"/>
                    <v:textbox>
                      <w:txbxContent>
                        <w:p w14:paraId="2B9E9F8C" w14:textId="77777777" w:rsidR="00E056F7" w:rsidRPr="007A475C" w:rsidRDefault="00E056F7" w:rsidP="00E056F7">
                          <w:pPr>
                            <w:pStyle w:val="NormalWeb"/>
                            <w:wordWrap w:val="0"/>
                            <w:spacing w:after="0"/>
                            <w:jc w:val="center"/>
                            <w:rPr>
                              <w:rFonts w:ascii="Malgun Gothic" w:hAnsi="Malgun Gothic"/>
                              <w:color w:val="FFFFFF"/>
                              <w:kern w:val="24"/>
                              <w:sz w:val="10"/>
                            </w:rPr>
                          </w:pPr>
                        </w:p>
                        <w:p w14:paraId="7F5B7C7F" w14:textId="77777777" w:rsidR="00E056F7" w:rsidRPr="00711102" w:rsidRDefault="00E056F7" w:rsidP="00E056F7">
                          <w:pPr>
                            <w:pStyle w:val="NormalWeb"/>
                            <w:wordWrap w:val="0"/>
                            <w:spacing w:after="0"/>
                            <w:jc w:val="center"/>
                          </w:pPr>
                          <w:r w:rsidRPr="00711102">
                            <w:rPr>
                              <w:rFonts w:ascii="Malgun Gothic" w:hAnsi="Malgun Gothic" w:hint="eastAsia"/>
                              <w:color w:val="FFFFFF"/>
                              <w:kern w:val="24"/>
                            </w:rPr>
                            <w:t>originator</w:t>
                          </w:r>
                        </w:p>
                        <w:p w14:paraId="73C40EA4" w14:textId="77777777" w:rsidR="00E056F7" w:rsidRDefault="00E056F7" w:rsidP="00E056F7">
                          <w:pPr>
                            <w:pStyle w:val="NormalWeb"/>
                            <w:wordWrap w:val="0"/>
                            <w:spacing w:after="0"/>
                            <w:jc w:val="center"/>
                          </w:pPr>
                        </w:p>
                      </w:txbxContent>
                    </v:textbox>
                  </v:roundrect>
                  <v:line id="직선 연결선 3" o:spid="_x0000_s3134" style="position:absolute;visibility:visible" from="4826,6810" to="4826,16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" strokeweight=".5pt">
                    <v:stroke dashstyle="longDash" joinstyle="miter"/>
                  </v:line>
                  <v:shape id="직선 화살표 연결선 4" o:spid="_x0000_s3135" type="#_x0000_t32" style="position:absolute;left:5524;top:10810;width:22082;height:3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" strokecolor="#5b9bd5" strokeweight="1.5pt">
                    <v:stroke endarrow="block" endarrowlength="long" joinstyle="miter" endcap="round"/>
                  </v:shape>
                  <v:shape id="TextBox 36" o:spid="_x0000_s3136" type="#_x0000_t202" style="position:absolute;left:10564;top:8780;width:13437;height:24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" filled="f" stroked="f">
                    <v:textbox style="mso-fit-shape-to-text:t">
                      <w:txbxContent>
                        <w:p w14:paraId="20D13071" w14:textId="77777777" w:rsidR="00E056F7" w:rsidRDefault="00E056F7" w:rsidP="00E056F7">
                          <w:pPr>
                            <w:pStyle w:val="NormalWeb"/>
                            <w:wordWrap w:val="0"/>
                            <w:spacing w:after="0"/>
                          </w:pPr>
                          <w:r w:rsidRPr="007A475C">
                            <w:rPr>
                              <w:rFonts w:ascii="Malgun Gothic" w:hAnsi="Malgun Gothic" w:hint="eastAsia"/>
                              <w:color w:val="5B9BD5"/>
                              <w:kern w:val="24"/>
                              <w:sz w:val="14"/>
                              <w:szCs w:val="14"/>
                            </w:rPr>
                            <w:t>flexContainer create request</w:t>
                          </w:r>
                        </w:p>
                      </w:txbxContent>
                    </v:textbox>
                  </v:shape>
                  <v:shape id="TextBox 37" o:spid="_x0000_s3137" type="#_x0000_t202" style="position:absolute;left:14200;top:12873;width:6159;height:24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" filled="f" stroked="f">
                    <v:textbox style="mso-fit-shape-to-text:t">
                      <w:txbxContent>
                        <w:p w14:paraId="5FCAB4C6" w14:textId="77777777" w:rsidR="00E056F7" w:rsidRDefault="00E056F7" w:rsidP="00E056F7">
                          <w:pPr>
                            <w:pStyle w:val="NormalWeb"/>
                            <w:wordWrap w:val="0"/>
                            <w:spacing w:after="0"/>
                          </w:pPr>
                          <w:r w:rsidRPr="007A475C">
                            <w:rPr>
                              <w:rFonts w:ascii="Malgun Gothic" w:hAnsi="Malgun Gothic" w:hint="eastAsia"/>
                              <w:color w:val="5B9BD5"/>
                              <w:kern w:val="24"/>
                              <w:sz w:val="14"/>
                              <w:szCs w:val="14"/>
                            </w:rPr>
                            <w:t>Response</w:t>
                          </w:r>
                        </w:p>
                      </w:txbxContent>
                    </v:textbox>
                  </v:shape>
                  <v:shape id="직선 화살표 연결선 7" o:spid="_x0000_s3138" type="#_x0000_t32" style="position:absolute;left:5873;top:14636;width:21733;height:64;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" strokecolor="#5b9bd5" strokeweight="1.5pt">
                    <v:stroke endarrow="block" endarrowlength="long" joinstyle="miter" endcap="round"/>
                  </v:shape>
                  <v:roundrect id="모서리가 둥근 직사각형 8" o:spid="_x0000_s3139" style="position:absolute;left:23749;width:9398;height:681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" fillcolor="#5b9bd5" strokecolor="#d9d9d9" strokeweight=".5pt">
                    <v:stroke joinstyle="miter"/>
                    <v:textbox>
                      <w:txbxContent>
                        <w:p w14:paraId="7490C347" w14:textId="77777777" w:rsidR="00E056F7" w:rsidRPr="007A475C" w:rsidRDefault="00E056F7" w:rsidP="00E056F7">
                          <w:pPr>
                            <w:pStyle w:val="NormalWeb"/>
                            <w:wordWrap w:val="0"/>
                            <w:spacing w:after="0"/>
                            <w:jc w:val="center"/>
                            <w:rPr>
                              <w:rFonts w:ascii="Malgun Gothic" w:hAnsi="Malgun Gothic"/>
                              <w:color w:val="FFFFFF"/>
                              <w:kern w:val="24"/>
                              <w:sz w:val="10"/>
                            </w:rPr>
                          </w:pPr>
                        </w:p>
                        <w:p w14:paraId="70A05E85" w14:textId="77777777" w:rsidR="00E056F7" w:rsidRDefault="00E056F7" w:rsidP="00E056F7">
                          <w:pPr>
                            <w:pStyle w:val="NormalWeb"/>
                            <w:wordWrap w:val="0"/>
                            <w:spacing w:after="0"/>
                            <w:jc w:val="center"/>
                          </w:pPr>
                          <w:r w:rsidRPr="007A475C">
                            <w:rPr>
                              <w:rFonts w:ascii="Malgun Gothic" w:hAnsi="Malgun Gothic" w:hint="eastAsia"/>
                              <w:color w:val="FFFFFF"/>
                              <w:kern w:val="24"/>
                            </w:rPr>
                            <w:t>mn-name</w:t>
                          </w:r>
                        </w:p>
                      </w:txbxContent>
                    </v:textbox>
                  </v:roundrect>
                  <v:line id="직선 연결선 9" o:spid="_x0000_s3140" style="position:absolute;visibility:visible" from="28575,6810" to="28575,16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" strokeweight=".5pt">
                    <v:stroke dashstyle="longDash" joinstyle="miter"/>
                  </v:line>
                </v:group>
              </w:pict>
            </w:r>
          </w:p>
          <w:p w14:paraId="2A4399DD" w14:textId="77777777" w:rsidR="00E056F7" w:rsidRPr="009743EA" w:rsidRDefault="00E056F7" w:rsidP="004D7D67">
            <w:pPr>
              <w:pStyle w:val="TAL"/>
              <w:snapToGrid w:val="0"/>
              <w:jc w:val="center"/>
            </w:pPr>
          </w:p>
          <w:p w14:paraId="7E726C87" w14:textId="77777777" w:rsidR="00E056F7" w:rsidRPr="009743EA" w:rsidRDefault="00E056F7" w:rsidP="004D7D67">
            <w:pPr>
              <w:pStyle w:val="TAL"/>
              <w:snapToGrid w:val="0"/>
              <w:jc w:val="center"/>
            </w:pPr>
          </w:p>
          <w:p w14:paraId="06BA6E8F" w14:textId="77777777" w:rsidR="00E056F7" w:rsidRPr="009743EA" w:rsidRDefault="00E056F7" w:rsidP="004D7D67">
            <w:pPr>
              <w:pStyle w:val="TAL"/>
              <w:snapToGrid w:val="0"/>
              <w:jc w:val="center"/>
            </w:pPr>
          </w:p>
          <w:p w14:paraId="39300CA3" w14:textId="77777777" w:rsidR="00E056F7" w:rsidRPr="009743EA" w:rsidRDefault="00E056F7" w:rsidP="004D7D67">
            <w:pPr>
              <w:pStyle w:val="TAL"/>
              <w:snapToGrid w:val="0"/>
              <w:jc w:val="center"/>
            </w:pPr>
          </w:p>
          <w:p w14:paraId="036194E5" w14:textId="77777777" w:rsidR="00E056F7" w:rsidRPr="009743EA" w:rsidRDefault="00E056F7" w:rsidP="004D7D67">
            <w:pPr>
              <w:pStyle w:val="TAL"/>
              <w:snapToGrid w:val="0"/>
              <w:jc w:val="center"/>
            </w:pPr>
          </w:p>
          <w:p w14:paraId="5199DA33" w14:textId="77777777" w:rsidR="00E056F7" w:rsidRPr="009743EA" w:rsidRDefault="00E056F7" w:rsidP="004D7D67">
            <w:pPr>
              <w:pStyle w:val="TAL"/>
              <w:snapToGrid w:val="0"/>
              <w:jc w:val="center"/>
            </w:pPr>
          </w:p>
          <w:p w14:paraId="1654BB89" w14:textId="77777777" w:rsidR="00E056F7" w:rsidRPr="009743EA" w:rsidRDefault="00E056F7" w:rsidP="004D7D67">
            <w:pPr>
              <w:pStyle w:val="TAL"/>
              <w:snapToGrid w:val="0"/>
              <w:jc w:val="center"/>
            </w:pPr>
          </w:p>
          <w:p w14:paraId="4BAB248D" w14:textId="77777777" w:rsidR="00E056F7" w:rsidRPr="009743EA" w:rsidRDefault="00E056F7" w:rsidP="004D7D67">
            <w:pPr>
              <w:pStyle w:val="TAL"/>
              <w:snapToGrid w:val="0"/>
              <w:jc w:val="center"/>
            </w:pPr>
          </w:p>
          <w:p w14:paraId="7FA60E62" w14:textId="77777777" w:rsidR="00E056F7" w:rsidRPr="009743EA" w:rsidRDefault="00E056F7" w:rsidP="004D7D67">
            <w:pPr>
              <w:pStyle w:val="TAL"/>
              <w:snapToGrid w:val="0"/>
              <w:jc w:val="center"/>
            </w:pPr>
          </w:p>
          <w:p w14:paraId="2082CBA7" w14:textId="77777777" w:rsidR="00E056F7" w:rsidRPr="009743EA" w:rsidRDefault="00E056F7" w:rsidP="004D7D67">
            <w:pPr>
              <w:pStyle w:val="TAL"/>
              <w:snapToGrid w:val="0"/>
              <w:jc w:val="center"/>
            </w:pPr>
          </w:p>
          <w:p w14:paraId="54CB777F" w14:textId="77777777" w:rsidR="00E056F7" w:rsidRPr="009743EA" w:rsidRDefault="00E056F7" w:rsidP="004D7D67">
            <w:pPr>
              <w:pStyle w:val="TAL"/>
              <w:snapToGrid w:val="0"/>
              <w:jc w:val="center"/>
            </w:pPr>
          </w:p>
          <w:p w14:paraId="1CB414F6" w14:textId="77777777" w:rsidR="00E056F7" w:rsidRPr="009743EA" w:rsidRDefault="00E056F7" w:rsidP="004D7D67">
            <w:pPr>
              <w:pStyle w:val="TAL"/>
              <w:snapToGrid w:val="0"/>
              <w:jc w:val="center"/>
            </w:pPr>
          </w:p>
          <w:p w14:paraId="4394E255" w14:textId="77777777" w:rsidR="00E056F7" w:rsidRPr="009743EA" w:rsidRDefault="00E056F7" w:rsidP="004D7D67">
            <w:pPr>
              <w:pStyle w:val="TAL"/>
              <w:snapToGrid w:val="0"/>
              <w:jc w:val="center"/>
            </w:pPr>
          </w:p>
          <w:p w14:paraId="41BB9CDD" w14:textId="77777777" w:rsidR="00E056F7" w:rsidRPr="009743EA" w:rsidRDefault="00E056F7" w:rsidP="004D7D67">
            <w:pPr>
              <w:pStyle w:val="TAL"/>
              <w:snapToGrid w:val="0"/>
              <w:jc w:val="center"/>
              <w:rPr>
                <w:color w:val="000000"/>
              </w:rPr>
            </w:pPr>
          </w:p>
        </w:tc>
      </w:tr>
      <w:tr w:rsidR="00E056F7" w:rsidRPr="009743EA" w14:paraId="19E27A0C" w14:textId="77777777" w:rsidTr="004D7D67">
        <w:trPr>
          <w:jc w:val="center"/>
        </w:trPr>
        <w:tc>
          <w:tcPr>
            <w:tcW w:w="1286" w:type="dxa"/>
            <w:tcBorders>
              <w:top w:val="single" w:sz="4" w:space="0" w:color="000000"/>
              <w:left w:val="single" w:sz="4" w:space="0" w:color="000000"/>
              <w:bottom w:val="single" w:sz="4" w:space="0" w:color="000000"/>
            </w:tcBorders>
            <w:shd w:val="clear" w:color="auto" w:fill="E7E6E6"/>
          </w:tcPr>
          <w:p w14:paraId="4E0E8851" w14:textId="77777777" w:rsidR="00E056F7" w:rsidRPr="009743EA" w:rsidRDefault="00E056F7" w:rsidP="004D7D67">
            <w:pPr>
              <w:pStyle w:val="TAL"/>
              <w:snapToGrid w:val="0"/>
              <w:jc w:val="center"/>
              <w:rPr>
                <w:b/>
                <w:kern w:val="1"/>
              </w:rPr>
            </w:pPr>
          </w:p>
          <w:p w14:paraId="1E906977" w14:textId="77777777" w:rsidR="00E056F7" w:rsidRPr="009743EA" w:rsidRDefault="00E056F7" w:rsidP="004D7D67">
            <w:pPr>
              <w:pStyle w:val="TAL"/>
              <w:snapToGrid w:val="0"/>
              <w:jc w:val="center"/>
              <w:rPr>
                <w:b/>
                <w:kern w:val="1"/>
              </w:rPr>
            </w:pPr>
          </w:p>
          <w:p w14:paraId="252AAC22" w14:textId="77777777" w:rsidR="00E056F7" w:rsidRPr="009743EA" w:rsidRDefault="00E056F7" w:rsidP="004D7D67">
            <w:pPr>
              <w:pStyle w:val="TAL"/>
              <w:snapToGrid w:val="0"/>
              <w:jc w:val="center"/>
              <w:rPr>
                <w:b/>
                <w:kern w:val="1"/>
              </w:rPr>
            </w:pPr>
            <w:r w:rsidRPr="009743EA">
              <w:rPr>
                <w:b/>
                <w:kern w:val="1"/>
              </w:rPr>
              <w:t>HTTP Header Information</w:t>
            </w:r>
          </w:p>
          <w:p w14:paraId="711A6D24" w14:textId="77777777" w:rsidR="00E056F7" w:rsidRPr="009743EA" w:rsidRDefault="00E056F7" w:rsidP="004D7D67">
            <w:pPr>
              <w:pStyle w:val="TAL"/>
              <w:snapToGrid w:val="0"/>
              <w:jc w:val="center"/>
              <w:rPr>
                <w:b/>
                <w:kern w:val="1"/>
              </w:rPr>
            </w:pPr>
          </w:p>
          <w:p w14:paraId="1DD9E149" w14:textId="77777777" w:rsidR="00FE3B5F" w:rsidRPr="009743EA" w:rsidRDefault="00FE3B5F" w:rsidP="004D7D67">
            <w:pPr>
              <w:pStyle w:val="TAL"/>
              <w:snapToGrid w:val="0"/>
              <w:jc w:val="center"/>
              <w:rPr>
                <w:b/>
                <w:kern w:val="1"/>
              </w:rPr>
            </w:pPr>
          </w:p>
          <w:p w14:paraId="4AA473E0" w14:textId="77777777" w:rsidR="00E056F7" w:rsidRPr="009743EA" w:rsidRDefault="00E056F7" w:rsidP="000E08CD">
            <w:pPr>
              <w:pStyle w:val="TAL"/>
              <w:snapToGrid w:val="0"/>
              <w:jc w:val="center"/>
              <w:rPr>
                <w:b/>
                <w:kern w:val="1"/>
              </w:rP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21FE47B8" w14:textId="77777777" w:rsidR="00E056F7" w:rsidRPr="009743EA" w:rsidRDefault="00E056F7" w:rsidP="004D7D67">
            <w:pPr>
              <w:pStyle w:val="TAL"/>
              <w:snapToGrid w:val="0"/>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01"/>
              <w:gridCol w:w="4359"/>
            </w:tblGrid>
            <w:tr w:rsidR="00E056F7" w:rsidRPr="009743EA" w14:paraId="414218DE" w14:textId="77777777" w:rsidTr="005A2D7C">
              <w:trPr>
                <w:jc w:val="center"/>
              </w:trPr>
              <w:tc>
                <w:tcPr>
                  <w:tcW w:w="1501" w:type="dxa"/>
                  <w:shd w:val="clear" w:color="auto" w:fill="9CC2E5"/>
                </w:tcPr>
                <w:p w14:paraId="33123489" w14:textId="77777777" w:rsidR="00E056F7" w:rsidRPr="009743EA" w:rsidRDefault="00E056F7" w:rsidP="004D7D67">
                  <w:pPr>
                    <w:pStyle w:val="TAL"/>
                    <w:snapToGrid w:val="0"/>
                    <w:jc w:val="center"/>
                    <w:rPr>
                      <w:rFonts w:eastAsia="Calibri"/>
                      <w:b/>
                      <w:szCs w:val="22"/>
                    </w:rPr>
                  </w:pPr>
                  <w:r w:rsidRPr="009743EA">
                    <w:rPr>
                      <w:rFonts w:eastAsia="Calibri"/>
                      <w:b/>
                      <w:szCs w:val="22"/>
                    </w:rPr>
                    <w:t>Header</w:t>
                  </w:r>
                </w:p>
              </w:tc>
              <w:tc>
                <w:tcPr>
                  <w:tcW w:w="4359" w:type="dxa"/>
                  <w:shd w:val="clear" w:color="auto" w:fill="9CC2E5"/>
                </w:tcPr>
                <w:p w14:paraId="5C764BAD" w14:textId="77777777" w:rsidR="00E056F7" w:rsidRPr="009743EA" w:rsidRDefault="00E056F7" w:rsidP="004D7D67">
                  <w:pPr>
                    <w:pStyle w:val="TAL"/>
                    <w:snapToGrid w:val="0"/>
                    <w:jc w:val="center"/>
                    <w:rPr>
                      <w:rFonts w:eastAsia="Calibri"/>
                      <w:b/>
                      <w:szCs w:val="22"/>
                    </w:rPr>
                  </w:pPr>
                  <w:r w:rsidRPr="009743EA">
                    <w:rPr>
                      <w:rFonts w:eastAsia="Calibri"/>
                      <w:b/>
                      <w:szCs w:val="22"/>
                    </w:rPr>
                    <w:t>Value</w:t>
                  </w:r>
                </w:p>
              </w:tc>
            </w:tr>
            <w:tr w:rsidR="00E056F7" w:rsidRPr="009743EA" w14:paraId="6D490BF2" w14:textId="77777777" w:rsidTr="005A2D7C">
              <w:trPr>
                <w:jc w:val="center"/>
              </w:trPr>
              <w:tc>
                <w:tcPr>
                  <w:tcW w:w="1501" w:type="dxa"/>
                  <w:shd w:val="clear" w:color="auto" w:fill="DEEAF6"/>
                </w:tcPr>
                <w:p w14:paraId="1FC0E181" w14:textId="77777777" w:rsidR="00E056F7" w:rsidRPr="009743EA" w:rsidRDefault="00E056F7" w:rsidP="004D7D67">
                  <w:pPr>
                    <w:pStyle w:val="TAL"/>
                    <w:snapToGrid w:val="0"/>
                    <w:jc w:val="center"/>
                    <w:rPr>
                      <w:rFonts w:eastAsia="Calibri"/>
                      <w:szCs w:val="22"/>
                    </w:rPr>
                  </w:pPr>
                  <w:r w:rsidRPr="009743EA">
                    <w:rPr>
                      <w:rFonts w:eastAsia="Calibri"/>
                      <w:szCs w:val="22"/>
                    </w:rPr>
                    <w:t>X-M2M-RI</w:t>
                  </w:r>
                </w:p>
              </w:tc>
              <w:tc>
                <w:tcPr>
                  <w:tcW w:w="4359" w:type="dxa"/>
                  <w:shd w:val="clear" w:color="auto" w:fill="auto"/>
                </w:tcPr>
                <w:p w14:paraId="4597D812" w14:textId="77777777" w:rsidR="00E056F7" w:rsidRPr="009743EA" w:rsidRDefault="00E056F7" w:rsidP="004D7D67">
                  <w:pPr>
                    <w:pStyle w:val="TAL"/>
                    <w:snapToGrid w:val="0"/>
                    <w:rPr>
                      <w:rFonts w:eastAsia="Calibri"/>
                      <w:szCs w:val="22"/>
                    </w:rPr>
                  </w:pPr>
                  <w:r w:rsidRPr="009743EA">
                    <w:rPr>
                      <w:rFonts w:eastAsia="Calibri"/>
                      <w:szCs w:val="22"/>
                    </w:rPr>
                    <w:t>Request</w:t>
                  </w:r>
                  <w:r w:rsidR="000E08CD" w:rsidRPr="009743EA">
                    <w:rPr>
                      <w:rFonts w:eastAsia="Calibri"/>
                      <w:szCs w:val="22"/>
                    </w:rPr>
                    <w:t xml:space="preserve"> </w:t>
                  </w:r>
                  <w:r w:rsidRPr="009743EA">
                    <w:rPr>
                      <w:rFonts w:eastAsia="Calibri"/>
                      <w:szCs w:val="22"/>
                    </w:rPr>
                    <w:t>ID</w:t>
                  </w:r>
                  <w:r w:rsidR="000E08CD" w:rsidRPr="009743EA">
                    <w:rPr>
                      <w:rFonts w:eastAsia="Calibri"/>
                      <w:szCs w:val="22"/>
                    </w:rPr>
                    <w:t xml:space="preserve"> </w:t>
                  </w:r>
                </w:p>
              </w:tc>
            </w:tr>
            <w:tr w:rsidR="00E056F7" w:rsidRPr="009743EA" w14:paraId="79179DD7" w14:textId="77777777" w:rsidTr="005A2D7C">
              <w:trPr>
                <w:jc w:val="center"/>
              </w:trPr>
              <w:tc>
                <w:tcPr>
                  <w:tcW w:w="1501" w:type="dxa"/>
                  <w:shd w:val="clear" w:color="auto" w:fill="DEEAF6"/>
                </w:tcPr>
                <w:p w14:paraId="265C21DA" w14:textId="77777777" w:rsidR="00E056F7" w:rsidRPr="009743EA" w:rsidRDefault="00E056F7" w:rsidP="004D7D67">
                  <w:pPr>
                    <w:pStyle w:val="TAL"/>
                    <w:snapToGrid w:val="0"/>
                    <w:jc w:val="center"/>
                    <w:rPr>
                      <w:rFonts w:eastAsia="Calibri"/>
                      <w:szCs w:val="22"/>
                    </w:rPr>
                  </w:pPr>
                  <w:r w:rsidRPr="009743EA">
                    <w:rPr>
                      <w:rFonts w:eastAsia="Calibri"/>
                      <w:szCs w:val="22"/>
                    </w:rPr>
                    <w:t>X-M2M-Origin</w:t>
                  </w:r>
                </w:p>
              </w:tc>
              <w:tc>
                <w:tcPr>
                  <w:tcW w:w="4359" w:type="dxa"/>
                  <w:shd w:val="clear" w:color="auto" w:fill="auto"/>
                </w:tcPr>
                <w:p w14:paraId="378B6111" w14:textId="77777777" w:rsidR="00E056F7" w:rsidRPr="009743EA" w:rsidRDefault="00E056F7" w:rsidP="004D7D67">
                  <w:pPr>
                    <w:pStyle w:val="TAL"/>
                    <w:snapToGrid w:val="0"/>
                    <w:rPr>
                      <w:rFonts w:eastAsia="Calibri"/>
                      <w:szCs w:val="22"/>
                    </w:rPr>
                  </w:pPr>
                  <w:r w:rsidRPr="009743EA">
                    <w:rPr>
                      <w:rFonts w:eastAsia="Calibri"/>
                      <w:szCs w:val="22"/>
                    </w:rPr>
                    <w:t>AE-ID</w:t>
                  </w:r>
                  <w:r w:rsidR="000E08CD" w:rsidRPr="009743EA">
                    <w:rPr>
                      <w:rFonts w:eastAsia="Calibri"/>
                      <w:szCs w:val="22"/>
                    </w:rPr>
                    <w:t xml:space="preserve"> </w:t>
                  </w:r>
                  <w:r w:rsidRPr="009743EA">
                    <w:rPr>
                      <w:rFonts w:eastAsia="Calibri"/>
                      <w:szCs w:val="22"/>
                    </w:rPr>
                    <w:t>of</w:t>
                  </w:r>
                  <w:r w:rsidR="000E08CD" w:rsidRPr="009743EA">
                    <w:rPr>
                      <w:rFonts w:eastAsia="Calibri"/>
                      <w:szCs w:val="22"/>
                    </w:rPr>
                    <w:t xml:space="preserve"> </w:t>
                  </w:r>
                  <w:r w:rsidRPr="009743EA">
                    <w:rPr>
                      <w:rFonts w:eastAsia="Calibri"/>
                      <w:szCs w:val="22"/>
                    </w:rPr>
                    <w:t>request</w:t>
                  </w:r>
                  <w:r w:rsidR="000E08CD" w:rsidRPr="009743EA">
                    <w:rPr>
                      <w:rFonts w:eastAsia="Calibri"/>
                      <w:szCs w:val="22"/>
                    </w:rPr>
                    <w:t xml:space="preserve"> </w:t>
                  </w:r>
                  <w:r w:rsidRPr="009743EA">
                    <w:rPr>
                      <w:rFonts w:eastAsia="Calibri"/>
                      <w:szCs w:val="22"/>
                    </w:rPr>
                    <w:t>originator</w:t>
                  </w:r>
                </w:p>
              </w:tc>
            </w:tr>
            <w:tr w:rsidR="00E056F7" w:rsidRPr="009743EA" w14:paraId="53BBCC8F" w14:textId="77777777" w:rsidTr="005A2D7C">
              <w:trPr>
                <w:jc w:val="center"/>
              </w:trPr>
              <w:tc>
                <w:tcPr>
                  <w:tcW w:w="1501" w:type="dxa"/>
                  <w:shd w:val="clear" w:color="auto" w:fill="DEEAF6"/>
                </w:tcPr>
                <w:p w14:paraId="1A0F4B0D" w14:textId="77777777" w:rsidR="00E056F7" w:rsidRPr="009743EA" w:rsidRDefault="00E056F7" w:rsidP="004D7D67">
                  <w:pPr>
                    <w:pStyle w:val="TAL"/>
                    <w:snapToGrid w:val="0"/>
                    <w:jc w:val="center"/>
                    <w:rPr>
                      <w:rFonts w:eastAsia="Calibri"/>
                      <w:szCs w:val="22"/>
                    </w:rPr>
                  </w:pPr>
                  <w:r w:rsidRPr="009743EA">
                    <w:rPr>
                      <w:rFonts w:eastAsia="Calibri"/>
                      <w:szCs w:val="22"/>
                    </w:rPr>
                    <w:t>Content-Type</w:t>
                  </w:r>
                </w:p>
              </w:tc>
              <w:tc>
                <w:tcPr>
                  <w:tcW w:w="4359" w:type="dxa"/>
                  <w:shd w:val="clear" w:color="auto" w:fill="auto"/>
                </w:tcPr>
                <w:p w14:paraId="57BEF4A2" w14:textId="77777777" w:rsidR="00E056F7" w:rsidRPr="009743EA" w:rsidRDefault="00E45F9B" w:rsidP="004D7D67">
                  <w:pPr>
                    <w:pStyle w:val="TAL"/>
                    <w:snapToGrid w:val="0"/>
                    <w:rPr>
                      <w:rFonts w:eastAsia="Calibri"/>
                      <w:szCs w:val="22"/>
                    </w:rPr>
                  </w:pPr>
                  <w:r w:rsidRPr="009743EA">
                    <w:rPr>
                      <w:rFonts w:eastAsia="Calibri"/>
                      <w:szCs w:val="22"/>
                    </w:rPr>
                    <w:t>application/json;ty</w:t>
                  </w:r>
                  <w:r w:rsidR="00E056F7" w:rsidRPr="009743EA">
                    <w:rPr>
                      <w:rFonts w:eastAsia="Calibri"/>
                      <w:szCs w:val="22"/>
                    </w:rPr>
                    <w:t>=</w:t>
                  </w:r>
                  <w:r w:rsidR="00E056F7" w:rsidRPr="009743EA">
                    <w:rPr>
                      <w:rFonts w:eastAsia="Calibri"/>
                      <w:b/>
                      <w:szCs w:val="22"/>
                    </w:rPr>
                    <w:t>28</w:t>
                  </w:r>
                </w:p>
              </w:tc>
            </w:tr>
            <w:tr w:rsidR="00283598" w:rsidRPr="009743EA" w14:paraId="6EB24058" w14:textId="77777777" w:rsidTr="005A2D7C">
              <w:trPr>
                <w:jc w:val="center"/>
              </w:trPr>
              <w:tc>
                <w:tcPr>
                  <w:tcW w:w="1501" w:type="dxa"/>
                  <w:shd w:val="clear" w:color="auto" w:fill="DEEAF6"/>
                </w:tcPr>
                <w:p w14:paraId="66A35E64" w14:textId="77777777" w:rsidR="00283598" w:rsidRPr="009743EA" w:rsidRDefault="00283598" w:rsidP="00283598">
                  <w:pPr>
                    <w:pStyle w:val="TAL"/>
                    <w:snapToGrid w:val="0"/>
                    <w:jc w:val="center"/>
                    <w:rPr>
                      <w:rFonts w:eastAsia="Calibri"/>
                      <w:szCs w:val="22"/>
                    </w:rPr>
                  </w:pPr>
                  <w:r w:rsidRPr="009743EA">
                    <w:rPr>
                      <w:rFonts w:eastAsia="Calibri"/>
                      <w:szCs w:val="22"/>
                    </w:rPr>
                    <w:t>X-M2M-RVI</w:t>
                  </w:r>
                </w:p>
              </w:tc>
              <w:tc>
                <w:tcPr>
                  <w:tcW w:w="4359" w:type="dxa"/>
                  <w:shd w:val="clear" w:color="auto" w:fill="auto"/>
                </w:tcPr>
                <w:p w14:paraId="2469175E" w14:textId="77777777" w:rsidR="00283598" w:rsidRPr="009743EA" w:rsidRDefault="00283598" w:rsidP="00283598">
                  <w:pPr>
                    <w:pStyle w:val="TAL"/>
                    <w:snapToGrid w:val="0"/>
                    <w:rPr>
                      <w:rFonts w:eastAsia="Calibri"/>
                      <w:szCs w:val="22"/>
                    </w:rPr>
                  </w:pPr>
                  <w:r w:rsidRPr="009743EA">
                    <w:rPr>
                      <w:rFonts w:eastAsia="Calibri"/>
                      <w:szCs w:val="22"/>
                    </w:rPr>
                    <w:t>Release</w:t>
                  </w:r>
                  <w:r w:rsidR="000E08CD" w:rsidRPr="009743EA">
                    <w:rPr>
                      <w:rFonts w:eastAsia="Calibri"/>
                      <w:szCs w:val="22"/>
                    </w:rPr>
                    <w:t xml:space="preserve"> </w:t>
                  </w:r>
                  <w:r w:rsidRPr="009743EA">
                    <w:rPr>
                      <w:rFonts w:eastAsia="Calibri"/>
                      <w:szCs w:val="22"/>
                    </w:rPr>
                    <w:t>Version</w:t>
                  </w:r>
                  <w:r w:rsidR="000E08CD" w:rsidRPr="009743EA">
                    <w:rPr>
                      <w:rFonts w:eastAsia="Calibri"/>
                      <w:szCs w:val="22"/>
                    </w:rPr>
                    <w:t xml:space="preserve"> </w:t>
                  </w:r>
                  <w:r w:rsidRPr="009743EA">
                    <w:rPr>
                      <w:rFonts w:eastAsia="Calibri"/>
                      <w:szCs w:val="22"/>
                    </w:rPr>
                    <w:t>Indicator</w:t>
                  </w:r>
                </w:p>
              </w:tc>
            </w:tr>
          </w:tbl>
          <w:p w14:paraId="475B6FF2" w14:textId="77777777" w:rsidR="00E056F7" w:rsidRPr="009743EA" w:rsidRDefault="00E056F7" w:rsidP="004D7D67">
            <w:pPr>
              <w:pStyle w:val="TAL"/>
              <w:snapToGrid w:val="0"/>
              <w:jc w:val="center"/>
            </w:pPr>
          </w:p>
        </w:tc>
      </w:tr>
      <w:tr w:rsidR="00E056F7" w:rsidRPr="009743EA" w14:paraId="7479269E" w14:textId="77777777" w:rsidTr="004D7D67">
        <w:trPr>
          <w:jc w:val="center"/>
        </w:trPr>
        <w:tc>
          <w:tcPr>
            <w:tcW w:w="1286" w:type="dxa"/>
            <w:tcBorders>
              <w:top w:val="single" w:sz="4" w:space="0" w:color="000000"/>
              <w:left w:val="single" w:sz="4" w:space="0" w:color="000000"/>
              <w:bottom w:val="single" w:sz="4" w:space="0" w:color="000000"/>
            </w:tcBorders>
            <w:shd w:val="clear" w:color="auto" w:fill="E7E6E6"/>
          </w:tcPr>
          <w:p w14:paraId="2070DDC0" w14:textId="77777777" w:rsidR="00E056F7" w:rsidRPr="009743EA" w:rsidRDefault="00E056F7" w:rsidP="004D7D67">
            <w:pPr>
              <w:pStyle w:val="Default"/>
              <w:overflowPunct w:val="0"/>
              <w:jc w:val="center"/>
              <w:rPr>
                <w:color w:val="auto"/>
              </w:rPr>
            </w:pPr>
          </w:p>
          <w:p w14:paraId="24F7DBDA" w14:textId="77777777" w:rsidR="00E056F7" w:rsidRPr="009743EA" w:rsidRDefault="00E056F7" w:rsidP="004D7D67">
            <w:pPr>
              <w:pStyle w:val="Default"/>
              <w:overflowPunct w:val="0"/>
              <w:jc w:val="center"/>
              <w:rPr>
                <w:b/>
                <w:sz w:val="20"/>
                <w:szCs w:val="20"/>
              </w:rPr>
            </w:pPr>
          </w:p>
          <w:p w14:paraId="53BA1083" w14:textId="77777777" w:rsidR="00E056F7" w:rsidRPr="009743EA" w:rsidRDefault="00E056F7" w:rsidP="004D7D67">
            <w:pPr>
              <w:pStyle w:val="Default"/>
              <w:overflowPunct w:val="0"/>
              <w:jc w:val="center"/>
              <w:rPr>
                <w:b/>
                <w:sz w:val="20"/>
                <w:szCs w:val="20"/>
              </w:rPr>
            </w:pPr>
          </w:p>
          <w:p w14:paraId="24185506" w14:textId="77777777" w:rsidR="00E056F7" w:rsidRPr="009743EA" w:rsidRDefault="00E056F7" w:rsidP="004D7D67">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54827C14" w14:textId="77777777" w:rsidR="00E056F7" w:rsidRPr="009743EA" w:rsidRDefault="00E056F7" w:rsidP="004D7D67">
            <w:pPr>
              <w:pStyle w:val="Default"/>
              <w:overflowPunct w:val="0"/>
              <w:jc w:val="center"/>
              <w:rPr>
                <w:b/>
                <w:kern w:val="1"/>
              </w:rPr>
            </w:pPr>
            <w:r w:rsidRPr="009743EA">
              <w:rPr>
                <w:rFonts w:ascii="Arial" w:eastAsia="Malgun Gothic" w:hAnsi="Arial"/>
                <w:b/>
                <w:color w:val="auto"/>
                <w:kern w:val="1"/>
                <w:sz w:val="18"/>
                <w:szCs w:val="20"/>
              </w:rPr>
              <w:t>RCN=0</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2CDEEE3F" w14:textId="77777777" w:rsidR="00E056F7" w:rsidRPr="005A2D7C" w:rsidRDefault="00E056F7" w:rsidP="005A2D7C">
            <w:pPr>
              <w:pStyle w:val="TAL"/>
              <w:rPr>
                <w:rFonts w:eastAsia="Calibri Light"/>
              </w:rPr>
            </w:pPr>
          </w:p>
          <w:p w14:paraId="7F66BEB3" w14:textId="77777777" w:rsidR="00E056F7" w:rsidRPr="009743EA" w:rsidRDefault="00E056F7" w:rsidP="004D7D67">
            <w:pPr>
              <w:widowControl w:val="0"/>
              <w:spacing w:after="0"/>
              <w:ind w:left="284"/>
              <w:jc w:val="both"/>
              <w:textAlignment w:val="auto"/>
              <w:rPr>
                <w:b/>
                <w:sz w:val="24"/>
              </w:rPr>
            </w:pPr>
            <w:r w:rsidRPr="009743EA">
              <w:rPr>
                <w:rFonts w:eastAsia="Calibri Light"/>
                <w:b/>
                <w:sz w:val="24"/>
              </w:rPr>
              <w:t>API/FLX/CRE/001_RCN0</w:t>
            </w:r>
          </w:p>
          <w:p w14:paraId="23AED4BC" w14:textId="77777777" w:rsidR="00E056F7" w:rsidRPr="009743EA" w:rsidRDefault="00E056F7" w:rsidP="004D7D67">
            <w:pPr>
              <w:widowControl w:val="0"/>
              <w:spacing w:after="0"/>
              <w:ind w:left="284"/>
              <w:jc w:val="both"/>
              <w:textAlignment w:val="auto"/>
              <w:rPr>
                <w:rFonts w:ascii="Arial" w:hAnsi="Arial"/>
                <w:b/>
                <w:color w:val="0070C0"/>
                <w:sz w:val="18"/>
              </w:rPr>
            </w:pPr>
          </w:p>
          <w:p w14:paraId="052405F2" w14:textId="77777777" w:rsidR="00E056F7" w:rsidRPr="009743EA" w:rsidRDefault="00E056F7" w:rsidP="004D7D67">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5204B9A1" w14:textId="77777777" w:rsidR="00E056F7" w:rsidRPr="009743EA" w:rsidRDefault="00E056F7" w:rsidP="004D7D67">
            <w:pPr>
              <w:pStyle w:val="TAL"/>
              <w:snapToGrid w:val="0"/>
              <w:ind w:left="284"/>
              <w:jc w:val="both"/>
              <w:rPr>
                <w:color w:val="0070C0"/>
              </w:rPr>
            </w:pPr>
          </w:p>
          <w:p w14:paraId="1A522F7B" w14:textId="77777777" w:rsidR="00E056F7" w:rsidRPr="009743EA" w:rsidRDefault="00E056F7" w:rsidP="004D7D67">
            <w:pPr>
              <w:pStyle w:val="TAL"/>
              <w:snapToGrid w:val="0"/>
              <w:ind w:left="284"/>
              <w:jc w:val="both"/>
              <w:rPr>
                <w:color w:val="0070C0"/>
              </w:rPr>
            </w:pPr>
            <w:r w:rsidRPr="009743EA">
              <w:rPr>
                <w:color w:val="0070C0"/>
              </w:rPr>
              <w:t>POST /mn-name?rcn=0 HTTP/1.1</w:t>
            </w:r>
          </w:p>
          <w:p w14:paraId="5DF43AED" w14:textId="77777777" w:rsidR="00E056F7" w:rsidRPr="009743EA" w:rsidRDefault="00E056F7" w:rsidP="004D7D67">
            <w:pPr>
              <w:pStyle w:val="TAL"/>
              <w:snapToGrid w:val="0"/>
              <w:ind w:left="284"/>
              <w:jc w:val="both"/>
              <w:rPr>
                <w:color w:val="0070C0"/>
              </w:rPr>
            </w:pPr>
            <w:r w:rsidRPr="009743EA">
              <w:rPr>
                <w:color w:val="0070C0"/>
              </w:rPr>
              <w:t>Host: 192.168.0.10:8282</w:t>
            </w:r>
          </w:p>
          <w:p w14:paraId="7D858D9B" w14:textId="77777777" w:rsidR="00E056F7" w:rsidRPr="009743EA" w:rsidRDefault="00E056F7" w:rsidP="004D7D67">
            <w:pPr>
              <w:pStyle w:val="TAL"/>
              <w:snapToGrid w:val="0"/>
              <w:ind w:left="284"/>
              <w:rPr>
                <w:color w:val="0070C0"/>
              </w:rPr>
            </w:pPr>
            <w:r w:rsidRPr="009743EA">
              <w:rPr>
                <w:color w:val="0070C0"/>
              </w:rPr>
              <w:t>X-M2M-Origin: CAE5630283216026458665</w:t>
            </w:r>
          </w:p>
          <w:p w14:paraId="079668A6" w14:textId="77777777" w:rsidR="00E056F7" w:rsidRPr="009743EA" w:rsidRDefault="00E056F7" w:rsidP="004D7D67">
            <w:pPr>
              <w:pStyle w:val="TAL"/>
              <w:snapToGrid w:val="0"/>
              <w:ind w:left="284"/>
              <w:jc w:val="both"/>
              <w:rPr>
                <w:color w:val="0070C0"/>
              </w:rPr>
            </w:pPr>
            <w:r w:rsidRPr="009743EA">
              <w:rPr>
                <w:color w:val="0070C0"/>
              </w:rPr>
              <w:t xml:space="preserve">Content-Type: </w:t>
            </w:r>
            <w:r w:rsidR="00E45F9B" w:rsidRPr="009743EA">
              <w:rPr>
                <w:color w:val="0070C0"/>
              </w:rPr>
              <w:t>application/json;ty</w:t>
            </w:r>
            <w:r w:rsidRPr="009743EA">
              <w:rPr>
                <w:color w:val="0070C0"/>
              </w:rPr>
              <w:t>=28</w:t>
            </w:r>
          </w:p>
          <w:p w14:paraId="30396D2A" w14:textId="77777777" w:rsidR="00E056F7" w:rsidRPr="009743EA" w:rsidRDefault="00E056F7" w:rsidP="004D7D67">
            <w:pPr>
              <w:pStyle w:val="TAL"/>
              <w:snapToGrid w:val="0"/>
              <w:ind w:left="284"/>
              <w:jc w:val="both"/>
              <w:rPr>
                <w:color w:val="0070C0"/>
              </w:rPr>
            </w:pPr>
            <w:r w:rsidRPr="009743EA">
              <w:rPr>
                <w:color w:val="0070C0"/>
              </w:rPr>
              <w:t>X-M2M-RI: 1234</w:t>
            </w:r>
          </w:p>
          <w:p w14:paraId="261DBB54" w14:textId="77777777" w:rsidR="00E056F7" w:rsidRPr="009743EA" w:rsidRDefault="00E056F7" w:rsidP="004D7D67">
            <w:pPr>
              <w:widowControl w:val="0"/>
              <w:overflowPunct/>
              <w:spacing w:after="0"/>
              <w:ind w:left="284"/>
              <w:jc w:val="both"/>
              <w:textAlignment w:val="auto"/>
              <w:rPr>
                <w:color w:val="0070C0"/>
              </w:rPr>
            </w:pPr>
            <w:r w:rsidRPr="009743EA">
              <w:rPr>
                <w:rFonts w:ascii="Arial" w:hAnsi="Arial"/>
                <w:color w:val="0070C0"/>
                <w:sz w:val="18"/>
              </w:rPr>
              <w:t>X-M2M-RVI: 2a</w:t>
            </w:r>
          </w:p>
          <w:p w14:paraId="5DA83B8A" w14:textId="77777777" w:rsidR="00E056F7" w:rsidRPr="009743EA" w:rsidRDefault="00E056F7" w:rsidP="004D7D67">
            <w:pPr>
              <w:pStyle w:val="TAL"/>
              <w:snapToGrid w:val="0"/>
              <w:ind w:left="284"/>
              <w:jc w:val="both"/>
              <w:rPr>
                <w:color w:val="0070C0"/>
              </w:rPr>
            </w:pPr>
          </w:p>
          <w:p w14:paraId="1A00F58D" w14:textId="77777777" w:rsidR="00E056F7" w:rsidRPr="009743EA" w:rsidRDefault="00E056F7" w:rsidP="004D7D67">
            <w:pPr>
              <w:pStyle w:val="TAL"/>
              <w:snapToGrid w:val="0"/>
              <w:ind w:left="284"/>
              <w:jc w:val="both"/>
              <w:rPr>
                <w:color w:val="0070C0"/>
              </w:rPr>
            </w:pPr>
            <w:r w:rsidRPr="009743EA">
              <w:rPr>
                <w:color w:val="0070C0"/>
              </w:rPr>
              <w:lastRenderedPageBreak/>
              <w:t>{</w:t>
            </w:r>
          </w:p>
          <w:p w14:paraId="31D8E296" w14:textId="77777777" w:rsidR="00E056F7" w:rsidRPr="009743EA" w:rsidRDefault="00E056F7" w:rsidP="004D7D67">
            <w:pPr>
              <w:pStyle w:val="TAL"/>
              <w:snapToGrid w:val="0"/>
              <w:ind w:left="284"/>
              <w:jc w:val="both"/>
              <w:rPr>
                <w:color w:val="0070C0"/>
              </w:rPr>
            </w:pPr>
            <w:r w:rsidRPr="009743EA">
              <w:rPr>
                <w:color w:val="0070C0"/>
              </w:rPr>
              <w:t xml:space="preserve">    "m2m:sc_offLot": {</w:t>
            </w:r>
          </w:p>
          <w:p w14:paraId="68796F74" w14:textId="77777777" w:rsidR="00E056F7" w:rsidRPr="009743EA" w:rsidRDefault="00E056F7" w:rsidP="004D7D67">
            <w:pPr>
              <w:pStyle w:val="TAL"/>
              <w:snapToGrid w:val="0"/>
              <w:ind w:left="284"/>
              <w:jc w:val="both"/>
              <w:rPr>
                <w:color w:val="0070C0"/>
              </w:rPr>
            </w:pPr>
            <w:r w:rsidRPr="009743EA">
              <w:rPr>
                <w:color w:val="0070C0"/>
              </w:rPr>
              <w:t xml:space="preserve">        "rn": "yt_lot_1",</w:t>
            </w:r>
          </w:p>
          <w:p w14:paraId="15B5A29D" w14:textId="77777777" w:rsidR="00E056F7" w:rsidRPr="009743EA" w:rsidRDefault="00E056F7" w:rsidP="004D7D67">
            <w:pPr>
              <w:pStyle w:val="TAL"/>
              <w:snapToGrid w:val="0"/>
              <w:ind w:left="284"/>
              <w:jc w:val="both"/>
              <w:rPr>
                <w:color w:val="0070C0"/>
              </w:rPr>
            </w:pPr>
            <w:r w:rsidRPr="009743EA">
              <w:rPr>
                <w:color w:val="0070C0"/>
              </w:rPr>
              <w:t xml:space="preserve">        "lbl": </w:t>
            </w:r>
            <w:r w:rsidRPr="00C072AF">
              <w:rPr>
                <w:color w:val="0070C0"/>
              </w:rPr>
              <w:t>[</w:t>
            </w:r>
          </w:p>
          <w:p w14:paraId="742C22F8" w14:textId="77777777" w:rsidR="00E056F7" w:rsidRPr="009743EA" w:rsidRDefault="00E056F7" w:rsidP="004D7D67">
            <w:pPr>
              <w:pStyle w:val="TAL"/>
              <w:snapToGrid w:val="0"/>
              <w:ind w:left="284"/>
              <w:jc w:val="both"/>
              <w:rPr>
                <w:color w:val="0070C0"/>
              </w:rPr>
            </w:pPr>
            <w:r w:rsidRPr="009743EA">
              <w:rPr>
                <w:color w:val="0070C0"/>
              </w:rPr>
              <w:t xml:space="preserve">            "sc"</w:t>
            </w:r>
          </w:p>
          <w:p w14:paraId="5C467E4D" w14:textId="77777777" w:rsidR="00E056F7" w:rsidRPr="009743EA" w:rsidRDefault="00E056F7" w:rsidP="004D7D67">
            <w:pPr>
              <w:pStyle w:val="TAL"/>
              <w:snapToGrid w:val="0"/>
              <w:ind w:left="284"/>
              <w:jc w:val="both"/>
              <w:rPr>
                <w:color w:val="0070C0"/>
              </w:rPr>
            </w:pPr>
            <w:r w:rsidRPr="009743EA">
              <w:rPr>
                <w:color w:val="0070C0"/>
              </w:rPr>
              <w:t xml:space="preserve">        ],</w:t>
            </w:r>
          </w:p>
          <w:p w14:paraId="176833B4" w14:textId="77777777" w:rsidR="00E056F7" w:rsidRPr="009743EA" w:rsidRDefault="00E056F7" w:rsidP="004D7D67">
            <w:pPr>
              <w:pStyle w:val="TAL"/>
              <w:snapToGrid w:val="0"/>
              <w:ind w:left="284"/>
              <w:jc w:val="both"/>
              <w:rPr>
                <w:color w:val="0070C0"/>
              </w:rPr>
            </w:pPr>
            <w:r w:rsidRPr="009743EA">
              <w:rPr>
                <w:color w:val="0070C0"/>
              </w:rPr>
              <w:t xml:space="preserve">        "cnd": "http://developers.iotocean.org/schema/offStreetParking.xsd",</w:t>
            </w:r>
          </w:p>
          <w:p w14:paraId="1394512B" w14:textId="77777777" w:rsidR="00E056F7" w:rsidRPr="009743EA" w:rsidRDefault="00E056F7" w:rsidP="004D7D67">
            <w:pPr>
              <w:pStyle w:val="TAL"/>
              <w:snapToGrid w:val="0"/>
              <w:ind w:left="284"/>
              <w:jc w:val="both"/>
              <w:rPr>
                <w:color w:val="0070C0"/>
              </w:rPr>
            </w:pPr>
            <w:r w:rsidRPr="009743EA">
              <w:rPr>
                <w:color w:val="0070C0"/>
              </w:rPr>
              <w:t xml:space="preserve">        "type": "OffStreetParking",</w:t>
            </w:r>
          </w:p>
          <w:p w14:paraId="3BFA8AC1" w14:textId="77777777" w:rsidR="00E056F7" w:rsidRPr="009743EA" w:rsidRDefault="00E056F7" w:rsidP="004D7D67">
            <w:pPr>
              <w:pStyle w:val="TAL"/>
              <w:snapToGrid w:val="0"/>
              <w:ind w:left="284"/>
              <w:jc w:val="both"/>
              <w:rPr>
                <w:color w:val="0070C0"/>
              </w:rPr>
            </w:pPr>
            <w:r w:rsidRPr="009743EA">
              <w:rPr>
                <w:color w:val="0070C0"/>
              </w:rPr>
              <w:t xml:space="preserve">        "category": "lot_1",</w:t>
            </w:r>
          </w:p>
          <w:p w14:paraId="15A9E76E" w14:textId="77777777" w:rsidR="00E056F7" w:rsidRPr="009743EA" w:rsidRDefault="00E056F7" w:rsidP="004D7D67">
            <w:pPr>
              <w:pStyle w:val="TAL"/>
              <w:snapToGrid w:val="0"/>
              <w:ind w:left="284"/>
              <w:jc w:val="both"/>
              <w:rPr>
                <w:color w:val="0070C0"/>
              </w:rPr>
            </w:pPr>
            <w:r w:rsidRPr="009743EA">
              <w:rPr>
                <w:color w:val="0070C0"/>
              </w:rPr>
              <w:t xml:space="preserve">        "geolocation": </w:t>
            </w:r>
            <w:r w:rsidRPr="00C072AF">
              <w:rPr>
                <w:color w:val="0070C0"/>
              </w:rPr>
              <w:t>[</w:t>
            </w:r>
          </w:p>
          <w:p w14:paraId="32202E38" w14:textId="77777777" w:rsidR="00E056F7" w:rsidRPr="009743EA" w:rsidRDefault="00E056F7" w:rsidP="004D7D67">
            <w:pPr>
              <w:pStyle w:val="TAL"/>
              <w:snapToGrid w:val="0"/>
              <w:ind w:left="284"/>
              <w:jc w:val="both"/>
              <w:rPr>
                <w:color w:val="0070C0"/>
              </w:rPr>
            </w:pPr>
            <w:r w:rsidRPr="009743EA">
              <w:rPr>
                <w:color w:val="0070C0"/>
              </w:rPr>
              <w:t xml:space="preserve">             37.4114423,</w:t>
            </w:r>
          </w:p>
          <w:p w14:paraId="1799EA38" w14:textId="77777777" w:rsidR="00E056F7" w:rsidRPr="009743EA" w:rsidRDefault="00E056F7" w:rsidP="004D7D67">
            <w:pPr>
              <w:pStyle w:val="TAL"/>
              <w:snapToGrid w:val="0"/>
              <w:ind w:left="284"/>
              <w:jc w:val="both"/>
              <w:rPr>
                <w:color w:val="0070C0"/>
              </w:rPr>
            </w:pPr>
            <w:r w:rsidRPr="009743EA">
              <w:rPr>
                <w:color w:val="0070C0"/>
              </w:rPr>
              <w:t xml:space="preserve">             127.1293735</w:t>
            </w:r>
          </w:p>
          <w:p w14:paraId="06BB31F3" w14:textId="77777777" w:rsidR="00E056F7" w:rsidRPr="009743EA" w:rsidRDefault="00E056F7" w:rsidP="004D7D67">
            <w:pPr>
              <w:pStyle w:val="TAL"/>
              <w:snapToGrid w:val="0"/>
              <w:ind w:left="284"/>
              <w:jc w:val="both"/>
              <w:rPr>
                <w:color w:val="0070C0"/>
              </w:rPr>
            </w:pPr>
            <w:r w:rsidRPr="009743EA">
              <w:rPr>
                <w:color w:val="0070C0"/>
              </w:rPr>
              <w:t xml:space="preserve">        ],</w:t>
            </w:r>
          </w:p>
          <w:p w14:paraId="5677F551" w14:textId="77777777" w:rsidR="00E056F7" w:rsidRPr="009743EA" w:rsidRDefault="00E056F7" w:rsidP="004D7D67">
            <w:pPr>
              <w:pStyle w:val="TAL"/>
              <w:snapToGrid w:val="0"/>
              <w:ind w:left="284"/>
              <w:jc w:val="both"/>
              <w:rPr>
                <w:color w:val="0070C0"/>
              </w:rPr>
            </w:pPr>
            <w:r w:rsidRPr="009743EA">
              <w:rPr>
                <w:color w:val="0070C0"/>
              </w:rPr>
              <w:t xml:space="preserve">        "name": "parkingLot_1",</w:t>
            </w:r>
          </w:p>
          <w:p w14:paraId="530B0D8D" w14:textId="77777777" w:rsidR="00E056F7" w:rsidRPr="009743EA" w:rsidRDefault="00E056F7" w:rsidP="004D7D67">
            <w:pPr>
              <w:pStyle w:val="TAL"/>
              <w:snapToGrid w:val="0"/>
              <w:ind w:left="284"/>
              <w:jc w:val="both"/>
              <w:rPr>
                <w:color w:val="0070C0"/>
              </w:rPr>
            </w:pPr>
            <w:r w:rsidRPr="009743EA">
              <w:rPr>
                <w:color w:val="0070C0"/>
              </w:rPr>
              <w:t xml:space="preserve">        "availableSpotNumber": "3",</w:t>
            </w:r>
          </w:p>
          <w:p w14:paraId="6A13ADFE" w14:textId="77777777" w:rsidR="00E056F7" w:rsidRPr="009743EA" w:rsidRDefault="00E056F7" w:rsidP="004D7D67">
            <w:pPr>
              <w:pStyle w:val="TAL"/>
              <w:snapToGrid w:val="0"/>
              <w:ind w:left="284"/>
              <w:jc w:val="both"/>
              <w:rPr>
                <w:color w:val="0070C0"/>
              </w:rPr>
            </w:pPr>
            <w:r w:rsidRPr="009743EA">
              <w:rPr>
                <w:color w:val="0070C0"/>
              </w:rPr>
              <w:t xml:space="preserve">        "totalSpotNumber": "110"</w:t>
            </w:r>
          </w:p>
          <w:p w14:paraId="1006C5F7" w14:textId="77777777" w:rsidR="00E056F7" w:rsidRPr="009743EA" w:rsidRDefault="00E056F7" w:rsidP="004D7D67">
            <w:pPr>
              <w:pStyle w:val="TAL"/>
              <w:snapToGrid w:val="0"/>
              <w:ind w:left="284"/>
              <w:jc w:val="both"/>
              <w:rPr>
                <w:color w:val="0070C0"/>
              </w:rPr>
            </w:pPr>
            <w:r w:rsidRPr="009743EA">
              <w:rPr>
                <w:color w:val="0070C0"/>
              </w:rPr>
              <w:t xml:space="preserve">    }</w:t>
            </w:r>
          </w:p>
          <w:p w14:paraId="6EE53C4A" w14:textId="77777777" w:rsidR="00E056F7" w:rsidRPr="009743EA" w:rsidRDefault="00E056F7" w:rsidP="004D7D67">
            <w:pPr>
              <w:pStyle w:val="TAL"/>
              <w:snapToGrid w:val="0"/>
              <w:ind w:left="284"/>
              <w:jc w:val="both"/>
              <w:rPr>
                <w:color w:val="0070C0"/>
                <w:lang w:eastAsia="ko-KR"/>
              </w:rPr>
            </w:pPr>
            <w:r w:rsidRPr="009743EA">
              <w:rPr>
                <w:color w:val="0070C0"/>
              </w:rPr>
              <w:t>}</w:t>
            </w:r>
          </w:p>
          <w:p w14:paraId="6B46DF7C" w14:textId="77777777" w:rsidR="00E056F7" w:rsidRPr="009743EA" w:rsidRDefault="00E056F7" w:rsidP="004D7D67">
            <w:pPr>
              <w:widowControl w:val="0"/>
              <w:spacing w:after="0"/>
              <w:ind w:left="284"/>
              <w:jc w:val="both"/>
              <w:textAlignment w:val="auto"/>
              <w:rPr>
                <w:rFonts w:ascii="Arial" w:hAnsi="Arial"/>
                <w:b/>
                <w:color w:val="0070C0"/>
                <w:sz w:val="18"/>
              </w:rPr>
            </w:pPr>
          </w:p>
          <w:p w14:paraId="18F89AF3" w14:textId="77777777" w:rsidR="00E056F7" w:rsidRPr="009743EA" w:rsidRDefault="00E056F7" w:rsidP="004D7D67">
            <w:pPr>
              <w:widowControl w:val="0"/>
              <w:spacing w:after="0"/>
              <w:ind w:left="284"/>
              <w:jc w:val="both"/>
              <w:textAlignment w:val="auto"/>
              <w:rPr>
                <w:rFonts w:ascii="Arial" w:hAnsi="Arial"/>
                <w:b/>
                <w:color w:val="0070C0"/>
                <w:sz w:val="18"/>
              </w:rPr>
            </w:pPr>
            <w:r w:rsidRPr="009743EA">
              <w:rPr>
                <w:rFonts w:ascii="Arial" w:hAnsi="Arial"/>
                <w:b/>
                <w:color w:val="0070C0"/>
                <w:sz w:val="18"/>
              </w:rPr>
              <w:t>HTTP Response:</w:t>
            </w:r>
          </w:p>
          <w:p w14:paraId="145D1C58" w14:textId="77777777" w:rsidR="00E056F7" w:rsidRPr="009743EA" w:rsidRDefault="00E056F7" w:rsidP="004D7D67">
            <w:pPr>
              <w:widowControl w:val="0"/>
              <w:spacing w:after="0"/>
              <w:ind w:left="284"/>
              <w:textAlignment w:val="auto"/>
              <w:rPr>
                <w:rFonts w:ascii="Arial" w:hAnsi="Arial"/>
                <w:color w:val="0070C0"/>
                <w:sz w:val="18"/>
              </w:rPr>
            </w:pPr>
          </w:p>
          <w:p w14:paraId="53151B0F" w14:textId="77777777" w:rsidR="00E056F7" w:rsidRPr="009743EA" w:rsidRDefault="00E056F7" w:rsidP="004D7D67">
            <w:pPr>
              <w:widowControl w:val="0"/>
              <w:spacing w:after="0"/>
              <w:ind w:left="284"/>
              <w:textAlignment w:val="auto"/>
              <w:rPr>
                <w:rFonts w:ascii="Arial" w:hAnsi="Arial"/>
                <w:color w:val="0070C0"/>
                <w:sz w:val="18"/>
              </w:rPr>
            </w:pPr>
            <w:r w:rsidRPr="009743EA">
              <w:rPr>
                <w:rFonts w:ascii="Arial" w:hAnsi="Arial"/>
                <w:color w:val="0070C0"/>
                <w:sz w:val="18"/>
              </w:rPr>
              <w:t>201 Created</w:t>
            </w:r>
          </w:p>
          <w:p w14:paraId="6BBBE60A" w14:textId="77777777" w:rsidR="00E056F7" w:rsidRPr="009743EA" w:rsidRDefault="00E056F7" w:rsidP="004D7D67">
            <w:pPr>
              <w:pStyle w:val="TAL"/>
              <w:snapToGrid w:val="0"/>
              <w:ind w:left="284"/>
              <w:rPr>
                <w:color w:val="0070C0"/>
              </w:rPr>
            </w:pPr>
            <w:r w:rsidRPr="009743EA">
              <w:rPr>
                <w:color w:val="0070C0"/>
              </w:rPr>
              <w:t>Content-Location: mn-name/yt_lot_1</w:t>
            </w:r>
          </w:p>
          <w:p w14:paraId="2274F470" w14:textId="77777777" w:rsidR="00E056F7" w:rsidRPr="00062C7A" w:rsidRDefault="00E056F7" w:rsidP="004D7D67">
            <w:pPr>
              <w:pStyle w:val="TAL"/>
              <w:snapToGrid w:val="0"/>
              <w:ind w:left="284"/>
              <w:rPr>
                <w:color w:val="0070C0"/>
                <w:lang w:val="fr-FR"/>
              </w:rPr>
            </w:pPr>
            <w:r w:rsidRPr="00062C7A">
              <w:rPr>
                <w:color w:val="0070C0"/>
                <w:lang w:val="fr-FR"/>
              </w:rPr>
              <w:t>Content-Type: application/json</w:t>
            </w:r>
          </w:p>
          <w:p w14:paraId="7BD22841" w14:textId="77777777" w:rsidR="00E056F7" w:rsidRPr="00062C7A" w:rsidRDefault="00E056F7" w:rsidP="004D7D67">
            <w:pPr>
              <w:pStyle w:val="TAL"/>
              <w:snapToGrid w:val="0"/>
              <w:ind w:left="284"/>
              <w:rPr>
                <w:color w:val="0070C0"/>
                <w:lang w:val="fr-FR"/>
              </w:rPr>
            </w:pPr>
            <w:r w:rsidRPr="00062C7A">
              <w:rPr>
                <w:color w:val="0070C0"/>
                <w:lang w:val="fr-FR"/>
              </w:rPr>
              <w:t>X-M2M-RI: 1234</w:t>
            </w:r>
          </w:p>
          <w:p w14:paraId="485F2EF6" w14:textId="77777777" w:rsidR="00E056F7" w:rsidRPr="009743EA" w:rsidRDefault="00E056F7" w:rsidP="004D7D67">
            <w:pPr>
              <w:widowControl w:val="0"/>
              <w:overflowPunct/>
              <w:spacing w:after="0"/>
              <w:ind w:left="284"/>
              <w:jc w:val="both"/>
              <w:textAlignment w:val="auto"/>
              <w:rPr>
                <w:color w:val="0070C0"/>
              </w:rPr>
            </w:pPr>
            <w:r w:rsidRPr="009743EA">
              <w:rPr>
                <w:rFonts w:ascii="Arial" w:hAnsi="Arial"/>
                <w:color w:val="0070C0"/>
                <w:sz w:val="18"/>
              </w:rPr>
              <w:t>X-M2M-RVI: 2a</w:t>
            </w:r>
          </w:p>
          <w:p w14:paraId="06997C32" w14:textId="77777777" w:rsidR="00E056F7" w:rsidRPr="009743EA" w:rsidRDefault="00E056F7" w:rsidP="004D7D67">
            <w:pPr>
              <w:pStyle w:val="TAL"/>
              <w:snapToGrid w:val="0"/>
              <w:ind w:left="284"/>
              <w:rPr>
                <w:color w:val="0070C0"/>
              </w:rPr>
            </w:pPr>
            <w:r w:rsidRPr="009743EA">
              <w:rPr>
                <w:color w:val="0070C0"/>
              </w:rPr>
              <w:t>X-M2M-RSC: 2001</w:t>
            </w:r>
          </w:p>
          <w:p w14:paraId="493E420F" w14:textId="77777777" w:rsidR="00E056F7" w:rsidRPr="009743EA" w:rsidRDefault="00E056F7" w:rsidP="004D7D67">
            <w:pPr>
              <w:pStyle w:val="TAL"/>
              <w:snapToGrid w:val="0"/>
              <w:ind w:left="284"/>
              <w:jc w:val="both"/>
              <w:rPr>
                <w:color w:val="0070C0"/>
              </w:rPr>
            </w:pPr>
          </w:p>
        </w:tc>
      </w:tr>
      <w:tr w:rsidR="00E056F7" w:rsidRPr="009743EA" w14:paraId="2A901682" w14:textId="77777777" w:rsidTr="004D7D67">
        <w:trPr>
          <w:jc w:val="center"/>
        </w:trPr>
        <w:tc>
          <w:tcPr>
            <w:tcW w:w="1286" w:type="dxa"/>
            <w:tcBorders>
              <w:top w:val="single" w:sz="4" w:space="0" w:color="000000"/>
              <w:left w:val="single" w:sz="4" w:space="0" w:color="000000"/>
              <w:bottom w:val="single" w:sz="4" w:space="0" w:color="000000"/>
            </w:tcBorders>
            <w:shd w:val="clear" w:color="auto" w:fill="E7E6E6"/>
          </w:tcPr>
          <w:p w14:paraId="66CB6E30" w14:textId="77777777" w:rsidR="00E056F7" w:rsidRPr="009743EA" w:rsidRDefault="00E056F7" w:rsidP="004D7D67">
            <w:pPr>
              <w:pStyle w:val="Default"/>
              <w:overflowPunct w:val="0"/>
              <w:jc w:val="center"/>
              <w:rPr>
                <w:rFonts w:ascii="Arial" w:eastAsia="Malgun Gothic" w:hAnsi="Arial"/>
                <w:b/>
                <w:color w:val="auto"/>
                <w:kern w:val="1"/>
                <w:sz w:val="18"/>
                <w:szCs w:val="20"/>
              </w:rPr>
            </w:pPr>
          </w:p>
          <w:p w14:paraId="254F0BC5" w14:textId="77777777" w:rsidR="00E056F7" w:rsidRPr="009743EA" w:rsidRDefault="00E056F7" w:rsidP="004D7D67">
            <w:pPr>
              <w:pStyle w:val="Default"/>
              <w:overflowPunct w:val="0"/>
              <w:jc w:val="center"/>
              <w:rPr>
                <w:rFonts w:ascii="Arial" w:eastAsia="Malgun Gothic" w:hAnsi="Arial"/>
                <w:b/>
                <w:color w:val="auto"/>
                <w:kern w:val="1"/>
                <w:sz w:val="18"/>
                <w:szCs w:val="20"/>
              </w:rPr>
            </w:pPr>
          </w:p>
          <w:p w14:paraId="6483405B" w14:textId="77777777" w:rsidR="00E056F7" w:rsidRPr="009743EA" w:rsidRDefault="00E056F7" w:rsidP="004D7D67">
            <w:pPr>
              <w:pStyle w:val="Default"/>
              <w:overflowPunct w:val="0"/>
              <w:jc w:val="center"/>
              <w:rPr>
                <w:rFonts w:ascii="Arial" w:eastAsia="Malgun Gothic" w:hAnsi="Arial"/>
                <w:b/>
                <w:color w:val="auto"/>
                <w:kern w:val="1"/>
                <w:sz w:val="18"/>
                <w:szCs w:val="20"/>
              </w:rPr>
            </w:pPr>
          </w:p>
          <w:p w14:paraId="1A48E151" w14:textId="77777777" w:rsidR="00E056F7" w:rsidRPr="009743EA" w:rsidRDefault="00E056F7" w:rsidP="004D7D67">
            <w:pPr>
              <w:pStyle w:val="Default"/>
              <w:overflowPunct w:val="0"/>
              <w:jc w:val="center"/>
              <w:rPr>
                <w:rFonts w:ascii="Arial" w:eastAsia="Malgun Gothic" w:hAnsi="Arial"/>
                <w:b/>
                <w:color w:val="auto"/>
                <w:kern w:val="1"/>
                <w:sz w:val="18"/>
                <w:szCs w:val="20"/>
              </w:rPr>
            </w:pPr>
          </w:p>
          <w:p w14:paraId="78F8965F" w14:textId="77777777" w:rsidR="00E056F7" w:rsidRPr="009743EA" w:rsidRDefault="00E056F7" w:rsidP="004D7D67">
            <w:pPr>
              <w:pStyle w:val="Default"/>
              <w:overflowPunct w:val="0"/>
              <w:jc w:val="center"/>
              <w:rPr>
                <w:rFonts w:ascii="Arial" w:eastAsia="Malgun Gothic" w:hAnsi="Arial"/>
                <w:b/>
                <w:color w:val="auto"/>
                <w:kern w:val="1"/>
                <w:sz w:val="18"/>
                <w:szCs w:val="20"/>
              </w:rPr>
            </w:pPr>
          </w:p>
          <w:p w14:paraId="73ADB252" w14:textId="77777777" w:rsidR="00E056F7" w:rsidRPr="009743EA" w:rsidRDefault="00E056F7" w:rsidP="004D7D67">
            <w:pPr>
              <w:pStyle w:val="Default"/>
              <w:overflowPunct w:val="0"/>
              <w:jc w:val="center"/>
              <w:rPr>
                <w:rFonts w:ascii="Arial" w:eastAsia="Malgun Gothic" w:hAnsi="Arial"/>
                <w:b/>
                <w:color w:val="auto"/>
                <w:kern w:val="1"/>
                <w:sz w:val="18"/>
                <w:szCs w:val="20"/>
              </w:rPr>
            </w:pPr>
          </w:p>
          <w:p w14:paraId="699EDEB6" w14:textId="77777777" w:rsidR="00E056F7" w:rsidRPr="009743EA" w:rsidRDefault="00E056F7" w:rsidP="004D7D67">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0ED2CDC1" w14:textId="77777777" w:rsidR="00E056F7" w:rsidRPr="009743EA" w:rsidRDefault="00E056F7" w:rsidP="004D7D67">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no RCN or</w:t>
            </w:r>
          </w:p>
          <w:p w14:paraId="482C0C3A" w14:textId="77777777" w:rsidR="00E056F7" w:rsidRPr="009743EA" w:rsidRDefault="00E056F7" w:rsidP="004D7D67">
            <w:pPr>
              <w:pStyle w:val="TAL"/>
              <w:snapToGrid w:val="0"/>
              <w:jc w:val="center"/>
              <w:rPr>
                <w:b/>
                <w:kern w:val="1"/>
              </w:rPr>
            </w:pPr>
            <w:r w:rsidRPr="009743EA">
              <w:rPr>
                <w:b/>
                <w:kern w:val="1"/>
              </w:rPr>
              <w:t>RCN=1</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5CDDDFDD" w14:textId="77777777" w:rsidR="00E056F7" w:rsidRPr="005A2D7C" w:rsidRDefault="00E056F7" w:rsidP="005A2D7C">
            <w:pPr>
              <w:pStyle w:val="TAL"/>
              <w:rPr>
                <w:rFonts w:eastAsia="Calibri Light"/>
              </w:rPr>
            </w:pPr>
          </w:p>
          <w:p w14:paraId="46E21679" w14:textId="77777777" w:rsidR="00E056F7" w:rsidRPr="009743EA" w:rsidRDefault="00E056F7" w:rsidP="004D7D67">
            <w:pPr>
              <w:pStyle w:val="TAL"/>
              <w:snapToGrid w:val="0"/>
              <w:ind w:left="284"/>
              <w:rPr>
                <w:rFonts w:ascii="Times New Roman" w:eastAsia="Calibri Light" w:hAnsi="Times New Roman"/>
                <w:b/>
                <w:sz w:val="24"/>
              </w:rPr>
            </w:pPr>
            <w:r w:rsidRPr="009743EA">
              <w:rPr>
                <w:rFonts w:ascii="Times New Roman" w:eastAsia="Calibri Light" w:hAnsi="Times New Roman"/>
                <w:b/>
                <w:sz w:val="24"/>
              </w:rPr>
              <w:t>API/FLX/CRE/001</w:t>
            </w:r>
          </w:p>
          <w:p w14:paraId="6A84FD17" w14:textId="77777777" w:rsidR="00E056F7" w:rsidRPr="009743EA" w:rsidRDefault="00E056F7" w:rsidP="004D7D67">
            <w:pPr>
              <w:pStyle w:val="TAL"/>
              <w:snapToGrid w:val="0"/>
              <w:ind w:left="284"/>
              <w:rPr>
                <w:rFonts w:ascii="Times New Roman" w:eastAsia="Calibri Light" w:hAnsi="Times New Roman"/>
                <w:b/>
                <w:sz w:val="24"/>
              </w:rPr>
            </w:pPr>
            <w:r w:rsidRPr="009743EA">
              <w:rPr>
                <w:rFonts w:ascii="Times New Roman" w:eastAsia="Calibri Light" w:hAnsi="Times New Roman"/>
                <w:b/>
                <w:sz w:val="24"/>
              </w:rPr>
              <w:t>API/FLX/CRE/001_RCN1</w:t>
            </w:r>
          </w:p>
          <w:p w14:paraId="0AEE5318" w14:textId="77777777" w:rsidR="00E056F7" w:rsidRPr="009743EA" w:rsidRDefault="00E056F7" w:rsidP="004D7D67">
            <w:pPr>
              <w:widowControl w:val="0"/>
              <w:spacing w:after="0"/>
              <w:ind w:left="284"/>
              <w:jc w:val="both"/>
              <w:textAlignment w:val="auto"/>
              <w:rPr>
                <w:rFonts w:ascii="Arial" w:hAnsi="Arial"/>
                <w:b/>
                <w:color w:val="0070C0"/>
                <w:sz w:val="18"/>
              </w:rPr>
            </w:pPr>
          </w:p>
          <w:p w14:paraId="73F67D3B" w14:textId="77777777" w:rsidR="00E056F7" w:rsidRPr="009743EA" w:rsidRDefault="00E056F7" w:rsidP="004D7D67">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522F4581" w14:textId="77777777" w:rsidR="00E056F7" w:rsidRPr="009743EA" w:rsidRDefault="00E056F7" w:rsidP="004D7D67">
            <w:pPr>
              <w:pStyle w:val="TAL"/>
              <w:snapToGrid w:val="0"/>
              <w:ind w:left="284"/>
              <w:jc w:val="both"/>
              <w:rPr>
                <w:color w:val="0070C0"/>
              </w:rPr>
            </w:pPr>
          </w:p>
          <w:p w14:paraId="7A8A567A" w14:textId="77777777" w:rsidR="00E056F7" w:rsidRPr="009743EA" w:rsidRDefault="00E056F7" w:rsidP="004D7D67">
            <w:pPr>
              <w:pStyle w:val="TAL"/>
              <w:snapToGrid w:val="0"/>
              <w:ind w:left="284"/>
              <w:jc w:val="both"/>
              <w:rPr>
                <w:color w:val="0070C0"/>
              </w:rPr>
            </w:pPr>
            <w:r w:rsidRPr="009743EA">
              <w:rPr>
                <w:color w:val="0070C0"/>
              </w:rPr>
              <w:t>POST /mn-name?rcn=1 HTTP/1.1</w:t>
            </w:r>
          </w:p>
          <w:p w14:paraId="282486C0" w14:textId="77777777" w:rsidR="00E056F7" w:rsidRPr="009743EA" w:rsidRDefault="00E056F7" w:rsidP="004D7D67">
            <w:pPr>
              <w:pStyle w:val="TAL"/>
              <w:snapToGrid w:val="0"/>
              <w:ind w:left="284"/>
              <w:jc w:val="both"/>
              <w:rPr>
                <w:color w:val="0070C0"/>
              </w:rPr>
            </w:pPr>
            <w:r w:rsidRPr="009743EA">
              <w:rPr>
                <w:color w:val="0070C0"/>
              </w:rPr>
              <w:t>Host: 192.168.0.10:8282</w:t>
            </w:r>
          </w:p>
          <w:p w14:paraId="1C52341E" w14:textId="77777777" w:rsidR="00E056F7" w:rsidRPr="009743EA" w:rsidRDefault="00E056F7" w:rsidP="004D7D67">
            <w:pPr>
              <w:pStyle w:val="TAL"/>
              <w:snapToGrid w:val="0"/>
              <w:ind w:left="284"/>
              <w:rPr>
                <w:color w:val="0070C0"/>
              </w:rPr>
            </w:pPr>
            <w:r w:rsidRPr="009743EA">
              <w:rPr>
                <w:color w:val="0070C0"/>
              </w:rPr>
              <w:t>X-M2M-Origin: CAE5630283216026458665</w:t>
            </w:r>
          </w:p>
          <w:p w14:paraId="18A61780" w14:textId="77777777" w:rsidR="00E056F7" w:rsidRPr="009743EA" w:rsidRDefault="00E056F7" w:rsidP="004D7D67">
            <w:pPr>
              <w:pStyle w:val="TAL"/>
              <w:snapToGrid w:val="0"/>
              <w:ind w:left="284"/>
              <w:jc w:val="both"/>
              <w:rPr>
                <w:color w:val="0070C0"/>
              </w:rPr>
            </w:pPr>
            <w:r w:rsidRPr="009743EA">
              <w:rPr>
                <w:color w:val="0070C0"/>
              </w:rPr>
              <w:t xml:space="preserve">Content-Type: </w:t>
            </w:r>
            <w:r w:rsidR="00E45F9B" w:rsidRPr="009743EA">
              <w:rPr>
                <w:color w:val="0070C0"/>
              </w:rPr>
              <w:t>application/json;ty</w:t>
            </w:r>
            <w:r w:rsidRPr="009743EA">
              <w:rPr>
                <w:color w:val="0070C0"/>
              </w:rPr>
              <w:t>=28</w:t>
            </w:r>
          </w:p>
          <w:p w14:paraId="36E0509C" w14:textId="77777777" w:rsidR="00E056F7" w:rsidRPr="009743EA" w:rsidRDefault="00E056F7" w:rsidP="004D7D67">
            <w:pPr>
              <w:pStyle w:val="TAL"/>
              <w:snapToGrid w:val="0"/>
              <w:ind w:left="284"/>
              <w:jc w:val="both"/>
              <w:rPr>
                <w:color w:val="0070C0"/>
              </w:rPr>
            </w:pPr>
            <w:r w:rsidRPr="009743EA">
              <w:rPr>
                <w:color w:val="0070C0"/>
              </w:rPr>
              <w:t>X-M2M-RI: 1234</w:t>
            </w:r>
          </w:p>
          <w:p w14:paraId="5681329C" w14:textId="77777777" w:rsidR="00E056F7" w:rsidRPr="009743EA" w:rsidRDefault="00E056F7" w:rsidP="004D7D67">
            <w:pPr>
              <w:widowControl w:val="0"/>
              <w:overflowPunct/>
              <w:spacing w:after="0"/>
              <w:ind w:left="284"/>
              <w:jc w:val="both"/>
              <w:textAlignment w:val="auto"/>
              <w:rPr>
                <w:color w:val="0070C0"/>
              </w:rPr>
            </w:pPr>
            <w:r w:rsidRPr="009743EA">
              <w:rPr>
                <w:rFonts w:ascii="Arial" w:hAnsi="Arial"/>
                <w:color w:val="0070C0"/>
                <w:sz w:val="18"/>
              </w:rPr>
              <w:t>X-M2M-RVI: 2a</w:t>
            </w:r>
          </w:p>
          <w:p w14:paraId="357F5E85" w14:textId="77777777" w:rsidR="00E056F7" w:rsidRPr="009743EA" w:rsidRDefault="00E056F7" w:rsidP="004D7D67">
            <w:pPr>
              <w:pStyle w:val="TAL"/>
              <w:snapToGrid w:val="0"/>
              <w:ind w:left="284"/>
              <w:jc w:val="both"/>
              <w:rPr>
                <w:color w:val="0070C0"/>
              </w:rPr>
            </w:pPr>
          </w:p>
          <w:p w14:paraId="7259D19B" w14:textId="77777777" w:rsidR="00E056F7" w:rsidRPr="009743EA" w:rsidRDefault="00E056F7" w:rsidP="004D7D67">
            <w:pPr>
              <w:pStyle w:val="TAL"/>
              <w:snapToGrid w:val="0"/>
              <w:ind w:left="284"/>
              <w:jc w:val="both"/>
              <w:rPr>
                <w:color w:val="0070C0"/>
              </w:rPr>
            </w:pPr>
            <w:r w:rsidRPr="009743EA">
              <w:rPr>
                <w:color w:val="0070C0"/>
              </w:rPr>
              <w:t>{</w:t>
            </w:r>
          </w:p>
          <w:p w14:paraId="7ACB1779" w14:textId="77777777" w:rsidR="00E056F7" w:rsidRPr="009743EA" w:rsidRDefault="00E056F7" w:rsidP="004D7D67">
            <w:pPr>
              <w:pStyle w:val="TAL"/>
              <w:snapToGrid w:val="0"/>
              <w:ind w:left="284"/>
              <w:jc w:val="both"/>
              <w:rPr>
                <w:color w:val="0070C0"/>
              </w:rPr>
            </w:pPr>
            <w:r w:rsidRPr="009743EA">
              <w:rPr>
                <w:color w:val="0070C0"/>
              </w:rPr>
              <w:t xml:space="preserve">    "m2m:sc_offLot": {</w:t>
            </w:r>
          </w:p>
          <w:p w14:paraId="5C507A03" w14:textId="77777777" w:rsidR="00E056F7" w:rsidRPr="009743EA" w:rsidRDefault="00E056F7" w:rsidP="004D7D67">
            <w:pPr>
              <w:pStyle w:val="TAL"/>
              <w:snapToGrid w:val="0"/>
              <w:ind w:left="284"/>
              <w:jc w:val="both"/>
              <w:rPr>
                <w:color w:val="0070C0"/>
              </w:rPr>
            </w:pPr>
            <w:r w:rsidRPr="009743EA">
              <w:rPr>
                <w:color w:val="0070C0"/>
              </w:rPr>
              <w:t xml:space="preserve">        "rn": "yt_lot_1",</w:t>
            </w:r>
          </w:p>
          <w:p w14:paraId="1665A513" w14:textId="77777777" w:rsidR="00E056F7" w:rsidRPr="009743EA" w:rsidRDefault="00E056F7" w:rsidP="004D7D67">
            <w:pPr>
              <w:pStyle w:val="TAL"/>
              <w:snapToGrid w:val="0"/>
              <w:ind w:left="284"/>
              <w:jc w:val="both"/>
              <w:rPr>
                <w:color w:val="0070C0"/>
              </w:rPr>
            </w:pPr>
            <w:r w:rsidRPr="009743EA">
              <w:rPr>
                <w:color w:val="0070C0"/>
              </w:rPr>
              <w:t xml:space="preserve">        "lbl": </w:t>
            </w:r>
            <w:r w:rsidRPr="00C072AF">
              <w:rPr>
                <w:color w:val="0070C0"/>
              </w:rPr>
              <w:t>[</w:t>
            </w:r>
          </w:p>
          <w:p w14:paraId="547A9787" w14:textId="77777777" w:rsidR="00E056F7" w:rsidRPr="009743EA" w:rsidRDefault="00E056F7" w:rsidP="004D7D67">
            <w:pPr>
              <w:pStyle w:val="TAL"/>
              <w:snapToGrid w:val="0"/>
              <w:ind w:left="284"/>
              <w:jc w:val="both"/>
              <w:rPr>
                <w:color w:val="0070C0"/>
              </w:rPr>
            </w:pPr>
            <w:r w:rsidRPr="009743EA">
              <w:rPr>
                <w:color w:val="0070C0"/>
              </w:rPr>
              <w:t xml:space="preserve">            "sc"</w:t>
            </w:r>
          </w:p>
          <w:p w14:paraId="7E13F6C6" w14:textId="77777777" w:rsidR="00E056F7" w:rsidRPr="009743EA" w:rsidRDefault="00E056F7" w:rsidP="004D7D67">
            <w:pPr>
              <w:pStyle w:val="TAL"/>
              <w:snapToGrid w:val="0"/>
              <w:ind w:left="284"/>
              <w:jc w:val="both"/>
              <w:rPr>
                <w:color w:val="0070C0"/>
              </w:rPr>
            </w:pPr>
            <w:r w:rsidRPr="009743EA">
              <w:rPr>
                <w:color w:val="0070C0"/>
              </w:rPr>
              <w:t xml:space="preserve">        ],</w:t>
            </w:r>
          </w:p>
          <w:p w14:paraId="5EEEF6E0" w14:textId="77777777" w:rsidR="00E056F7" w:rsidRPr="009743EA" w:rsidRDefault="00E056F7" w:rsidP="004D7D67">
            <w:pPr>
              <w:pStyle w:val="TAL"/>
              <w:snapToGrid w:val="0"/>
              <w:ind w:left="284"/>
              <w:jc w:val="both"/>
              <w:rPr>
                <w:color w:val="0070C0"/>
              </w:rPr>
            </w:pPr>
            <w:r w:rsidRPr="009743EA">
              <w:rPr>
                <w:color w:val="0070C0"/>
              </w:rPr>
              <w:t xml:space="preserve">        "cnd": "http://developers.iotocean.org/schema/offStreetParking.xsd",</w:t>
            </w:r>
          </w:p>
          <w:p w14:paraId="1081CD6A" w14:textId="77777777" w:rsidR="00E056F7" w:rsidRPr="009743EA" w:rsidRDefault="00E056F7" w:rsidP="004D7D67">
            <w:pPr>
              <w:pStyle w:val="TAL"/>
              <w:snapToGrid w:val="0"/>
              <w:ind w:left="284"/>
              <w:jc w:val="both"/>
              <w:rPr>
                <w:color w:val="0070C0"/>
              </w:rPr>
            </w:pPr>
            <w:r w:rsidRPr="009743EA">
              <w:rPr>
                <w:color w:val="0070C0"/>
              </w:rPr>
              <w:t xml:space="preserve">        "type": "OffStreetParking",</w:t>
            </w:r>
          </w:p>
          <w:p w14:paraId="5EB20D69" w14:textId="77777777" w:rsidR="00E056F7" w:rsidRPr="009743EA" w:rsidRDefault="00E056F7" w:rsidP="004D7D67">
            <w:pPr>
              <w:pStyle w:val="TAL"/>
              <w:snapToGrid w:val="0"/>
              <w:ind w:left="284"/>
              <w:jc w:val="both"/>
              <w:rPr>
                <w:color w:val="0070C0"/>
              </w:rPr>
            </w:pPr>
            <w:r w:rsidRPr="009743EA">
              <w:rPr>
                <w:color w:val="0070C0"/>
              </w:rPr>
              <w:t xml:space="preserve">        "category": "lot_1",</w:t>
            </w:r>
          </w:p>
          <w:p w14:paraId="6FB94DEF" w14:textId="77777777" w:rsidR="00E056F7" w:rsidRPr="009743EA" w:rsidRDefault="00E056F7" w:rsidP="004D7D67">
            <w:pPr>
              <w:pStyle w:val="TAL"/>
              <w:snapToGrid w:val="0"/>
              <w:ind w:left="284"/>
              <w:jc w:val="both"/>
              <w:rPr>
                <w:color w:val="0070C0"/>
              </w:rPr>
            </w:pPr>
            <w:r w:rsidRPr="009743EA">
              <w:rPr>
                <w:color w:val="0070C0"/>
              </w:rPr>
              <w:t xml:space="preserve">        "geolocation": </w:t>
            </w:r>
            <w:r w:rsidRPr="00C072AF">
              <w:rPr>
                <w:color w:val="0070C0"/>
              </w:rPr>
              <w:t>[</w:t>
            </w:r>
          </w:p>
          <w:p w14:paraId="32EFAD08" w14:textId="77777777" w:rsidR="00E056F7" w:rsidRPr="009743EA" w:rsidRDefault="00E056F7" w:rsidP="004D7D67">
            <w:pPr>
              <w:pStyle w:val="TAL"/>
              <w:snapToGrid w:val="0"/>
              <w:ind w:left="284"/>
              <w:jc w:val="both"/>
              <w:rPr>
                <w:color w:val="0070C0"/>
              </w:rPr>
            </w:pPr>
            <w:r w:rsidRPr="009743EA">
              <w:rPr>
                <w:color w:val="0070C0"/>
              </w:rPr>
              <w:t xml:space="preserve">             37.4114423,</w:t>
            </w:r>
          </w:p>
          <w:p w14:paraId="2FCDD244" w14:textId="77777777" w:rsidR="00E056F7" w:rsidRPr="009743EA" w:rsidRDefault="00E056F7" w:rsidP="004D7D67">
            <w:pPr>
              <w:pStyle w:val="TAL"/>
              <w:snapToGrid w:val="0"/>
              <w:ind w:left="284"/>
              <w:jc w:val="both"/>
              <w:rPr>
                <w:color w:val="0070C0"/>
              </w:rPr>
            </w:pPr>
            <w:r w:rsidRPr="009743EA">
              <w:rPr>
                <w:color w:val="0070C0"/>
              </w:rPr>
              <w:t xml:space="preserve">             127.1293735</w:t>
            </w:r>
          </w:p>
          <w:p w14:paraId="060843B0" w14:textId="77777777" w:rsidR="00E056F7" w:rsidRPr="009743EA" w:rsidRDefault="00E056F7" w:rsidP="004D7D67">
            <w:pPr>
              <w:pStyle w:val="TAL"/>
              <w:snapToGrid w:val="0"/>
              <w:ind w:left="284"/>
              <w:jc w:val="both"/>
              <w:rPr>
                <w:color w:val="0070C0"/>
              </w:rPr>
            </w:pPr>
            <w:r w:rsidRPr="009743EA">
              <w:rPr>
                <w:color w:val="0070C0"/>
              </w:rPr>
              <w:t xml:space="preserve">        ],</w:t>
            </w:r>
          </w:p>
          <w:p w14:paraId="06196745" w14:textId="77777777" w:rsidR="00E056F7" w:rsidRPr="009743EA" w:rsidRDefault="00E056F7" w:rsidP="004D7D67">
            <w:pPr>
              <w:pStyle w:val="TAL"/>
              <w:snapToGrid w:val="0"/>
              <w:ind w:left="284"/>
              <w:jc w:val="both"/>
              <w:rPr>
                <w:color w:val="0070C0"/>
              </w:rPr>
            </w:pPr>
            <w:r w:rsidRPr="009743EA">
              <w:rPr>
                <w:color w:val="0070C0"/>
              </w:rPr>
              <w:t xml:space="preserve">        "name": "parkingLot_1",</w:t>
            </w:r>
          </w:p>
          <w:p w14:paraId="179B7B9D" w14:textId="77777777" w:rsidR="00E056F7" w:rsidRPr="009743EA" w:rsidRDefault="00E056F7" w:rsidP="004D7D67">
            <w:pPr>
              <w:pStyle w:val="TAL"/>
              <w:snapToGrid w:val="0"/>
              <w:ind w:left="284"/>
              <w:jc w:val="both"/>
              <w:rPr>
                <w:color w:val="0070C0"/>
              </w:rPr>
            </w:pPr>
            <w:r w:rsidRPr="009743EA">
              <w:rPr>
                <w:color w:val="0070C0"/>
              </w:rPr>
              <w:t xml:space="preserve">        "availableSpotNumber": "3",</w:t>
            </w:r>
          </w:p>
          <w:p w14:paraId="42E1FCB1" w14:textId="77777777" w:rsidR="00E056F7" w:rsidRPr="009743EA" w:rsidRDefault="00E056F7" w:rsidP="004D7D67">
            <w:pPr>
              <w:pStyle w:val="TAL"/>
              <w:snapToGrid w:val="0"/>
              <w:ind w:left="284"/>
              <w:jc w:val="both"/>
              <w:rPr>
                <w:color w:val="0070C0"/>
              </w:rPr>
            </w:pPr>
            <w:r w:rsidRPr="009743EA">
              <w:rPr>
                <w:color w:val="0070C0"/>
              </w:rPr>
              <w:t xml:space="preserve">        "totalSpotNumber": "110"</w:t>
            </w:r>
          </w:p>
          <w:p w14:paraId="72A7F727" w14:textId="77777777" w:rsidR="00E056F7" w:rsidRPr="009743EA" w:rsidRDefault="00E056F7" w:rsidP="004D7D67">
            <w:pPr>
              <w:pStyle w:val="TAL"/>
              <w:snapToGrid w:val="0"/>
              <w:ind w:left="284"/>
              <w:jc w:val="both"/>
              <w:rPr>
                <w:color w:val="0070C0"/>
              </w:rPr>
            </w:pPr>
            <w:r w:rsidRPr="009743EA">
              <w:rPr>
                <w:color w:val="0070C0"/>
              </w:rPr>
              <w:t xml:space="preserve">    }</w:t>
            </w:r>
          </w:p>
          <w:p w14:paraId="30C17FBE" w14:textId="77777777" w:rsidR="00E056F7" w:rsidRPr="009743EA" w:rsidRDefault="00E056F7" w:rsidP="004D7D67">
            <w:pPr>
              <w:pStyle w:val="TAL"/>
              <w:snapToGrid w:val="0"/>
              <w:ind w:left="284"/>
              <w:jc w:val="both"/>
              <w:rPr>
                <w:color w:val="0070C0"/>
                <w:lang w:eastAsia="ko-KR"/>
              </w:rPr>
            </w:pPr>
            <w:r w:rsidRPr="009743EA">
              <w:rPr>
                <w:color w:val="0070C0"/>
              </w:rPr>
              <w:t>}</w:t>
            </w:r>
          </w:p>
          <w:p w14:paraId="0A4E5725" w14:textId="77777777" w:rsidR="00E056F7" w:rsidRPr="009743EA" w:rsidRDefault="00E056F7" w:rsidP="004D7D67">
            <w:pPr>
              <w:pStyle w:val="TAL"/>
              <w:snapToGrid w:val="0"/>
              <w:ind w:left="284"/>
              <w:jc w:val="both"/>
              <w:rPr>
                <w:color w:val="0070C0"/>
              </w:rPr>
            </w:pPr>
          </w:p>
          <w:p w14:paraId="7A71E5FA" w14:textId="77777777" w:rsidR="00E056F7" w:rsidRPr="009743EA" w:rsidRDefault="00E056F7" w:rsidP="004D7D67">
            <w:pPr>
              <w:pStyle w:val="TAL"/>
              <w:snapToGrid w:val="0"/>
              <w:ind w:left="284"/>
              <w:jc w:val="both"/>
              <w:rPr>
                <w:color w:val="0070C0"/>
              </w:rPr>
            </w:pPr>
          </w:p>
          <w:p w14:paraId="7E90A938" w14:textId="77777777" w:rsidR="00E056F7" w:rsidRPr="009743EA" w:rsidRDefault="00E056F7" w:rsidP="004D7D67">
            <w:pPr>
              <w:widowControl w:val="0"/>
              <w:spacing w:after="0"/>
              <w:ind w:left="284"/>
              <w:jc w:val="both"/>
              <w:textAlignment w:val="auto"/>
              <w:rPr>
                <w:rFonts w:ascii="Arial" w:hAnsi="Arial"/>
                <w:b/>
                <w:color w:val="0070C0"/>
                <w:sz w:val="18"/>
              </w:rPr>
            </w:pPr>
          </w:p>
          <w:p w14:paraId="0EB8BDDC" w14:textId="77777777" w:rsidR="00E056F7" w:rsidRPr="009743EA" w:rsidRDefault="00E056F7" w:rsidP="004D7D67">
            <w:pPr>
              <w:widowControl w:val="0"/>
              <w:spacing w:after="0"/>
              <w:ind w:left="284"/>
              <w:jc w:val="both"/>
              <w:textAlignment w:val="auto"/>
              <w:rPr>
                <w:rFonts w:ascii="Arial" w:hAnsi="Arial"/>
                <w:b/>
                <w:color w:val="0070C0"/>
                <w:sz w:val="18"/>
              </w:rPr>
            </w:pPr>
            <w:r w:rsidRPr="009743EA">
              <w:rPr>
                <w:rFonts w:ascii="Arial" w:hAnsi="Arial"/>
                <w:b/>
                <w:color w:val="0070C0"/>
                <w:sz w:val="18"/>
              </w:rPr>
              <w:t>HTTP Response:</w:t>
            </w:r>
          </w:p>
          <w:p w14:paraId="605865C8" w14:textId="77777777" w:rsidR="00E056F7" w:rsidRPr="009743EA" w:rsidRDefault="00E056F7" w:rsidP="004D7D67">
            <w:pPr>
              <w:widowControl w:val="0"/>
              <w:spacing w:after="0"/>
              <w:ind w:left="284"/>
              <w:textAlignment w:val="auto"/>
              <w:rPr>
                <w:rFonts w:ascii="Arial" w:hAnsi="Arial"/>
                <w:color w:val="0070C0"/>
                <w:sz w:val="18"/>
              </w:rPr>
            </w:pPr>
          </w:p>
          <w:p w14:paraId="3A4580B9" w14:textId="77777777" w:rsidR="00E056F7" w:rsidRPr="009743EA" w:rsidRDefault="00E056F7" w:rsidP="004D7D67">
            <w:pPr>
              <w:widowControl w:val="0"/>
              <w:spacing w:after="0"/>
              <w:ind w:left="284"/>
              <w:textAlignment w:val="auto"/>
              <w:rPr>
                <w:rFonts w:ascii="Arial" w:hAnsi="Arial"/>
                <w:color w:val="0070C0"/>
                <w:sz w:val="18"/>
              </w:rPr>
            </w:pPr>
            <w:r w:rsidRPr="009743EA">
              <w:rPr>
                <w:rFonts w:ascii="Arial" w:hAnsi="Arial"/>
                <w:color w:val="0070C0"/>
                <w:sz w:val="18"/>
              </w:rPr>
              <w:t>201 Created</w:t>
            </w:r>
          </w:p>
          <w:p w14:paraId="17681599" w14:textId="77777777" w:rsidR="00E056F7" w:rsidRPr="009743EA" w:rsidRDefault="00E056F7" w:rsidP="004D7D67">
            <w:pPr>
              <w:pStyle w:val="TAL"/>
              <w:snapToGrid w:val="0"/>
              <w:ind w:left="284"/>
              <w:rPr>
                <w:color w:val="0070C0"/>
              </w:rPr>
            </w:pPr>
            <w:r w:rsidRPr="009743EA">
              <w:rPr>
                <w:color w:val="0070C0"/>
              </w:rPr>
              <w:t>Content-Location: mn-name/yt_lot_1</w:t>
            </w:r>
          </w:p>
          <w:p w14:paraId="0F1140A3" w14:textId="77777777" w:rsidR="00E056F7" w:rsidRPr="00062C7A" w:rsidRDefault="00E056F7" w:rsidP="004D7D67">
            <w:pPr>
              <w:pStyle w:val="TAL"/>
              <w:snapToGrid w:val="0"/>
              <w:ind w:left="284"/>
              <w:rPr>
                <w:color w:val="0070C0"/>
                <w:lang w:val="fr-FR"/>
              </w:rPr>
            </w:pPr>
            <w:r w:rsidRPr="00062C7A">
              <w:rPr>
                <w:color w:val="0070C0"/>
                <w:lang w:val="fr-FR"/>
              </w:rPr>
              <w:t>Content-Type: application/json</w:t>
            </w:r>
          </w:p>
          <w:p w14:paraId="23E96D95" w14:textId="77777777" w:rsidR="00E056F7" w:rsidRPr="00062C7A" w:rsidRDefault="00E056F7" w:rsidP="004D7D67">
            <w:pPr>
              <w:pStyle w:val="TAL"/>
              <w:snapToGrid w:val="0"/>
              <w:ind w:left="284"/>
              <w:rPr>
                <w:color w:val="0070C0"/>
                <w:lang w:val="fr-FR"/>
              </w:rPr>
            </w:pPr>
            <w:r w:rsidRPr="00062C7A">
              <w:rPr>
                <w:color w:val="0070C0"/>
                <w:lang w:val="fr-FR"/>
              </w:rPr>
              <w:t>X-M2M-RI: 1234</w:t>
            </w:r>
          </w:p>
          <w:p w14:paraId="4D1DA1BA" w14:textId="77777777" w:rsidR="00E056F7" w:rsidRPr="009743EA" w:rsidRDefault="00E056F7" w:rsidP="004D7D67">
            <w:pPr>
              <w:widowControl w:val="0"/>
              <w:overflowPunct/>
              <w:spacing w:after="0"/>
              <w:ind w:left="284"/>
              <w:jc w:val="both"/>
              <w:textAlignment w:val="auto"/>
              <w:rPr>
                <w:color w:val="0070C0"/>
              </w:rPr>
            </w:pPr>
            <w:r w:rsidRPr="009743EA">
              <w:rPr>
                <w:rFonts w:ascii="Arial" w:hAnsi="Arial"/>
                <w:color w:val="0070C0"/>
                <w:sz w:val="18"/>
              </w:rPr>
              <w:lastRenderedPageBreak/>
              <w:t>X-M2M-RVI: 2a</w:t>
            </w:r>
          </w:p>
          <w:p w14:paraId="04D24A0B" w14:textId="77777777" w:rsidR="00E056F7" w:rsidRPr="009743EA" w:rsidRDefault="00E056F7" w:rsidP="004D7D67">
            <w:pPr>
              <w:pStyle w:val="TAL"/>
              <w:snapToGrid w:val="0"/>
              <w:ind w:left="284"/>
              <w:rPr>
                <w:color w:val="0070C0"/>
              </w:rPr>
            </w:pPr>
            <w:r w:rsidRPr="009743EA">
              <w:rPr>
                <w:color w:val="0070C0"/>
              </w:rPr>
              <w:t>X-M2M-RSC: 2001</w:t>
            </w:r>
          </w:p>
          <w:p w14:paraId="126F49F0" w14:textId="77777777" w:rsidR="00E056F7" w:rsidRPr="009743EA" w:rsidRDefault="00E056F7" w:rsidP="004D7D67">
            <w:pPr>
              <w:pStyle w:val="TAL"/>
              <w:snapToGrid w:val="0"/>
              <w:ind w:left="284"/>
              <w:rPr>
                <w:color w:val="0070C0"/>
              </w:rPr>
            </w:pPr>
          </w:p>
          <w:p w14:paraId="527429AB" w14:textId="77777777" w:rsidR="00E056F7" w:rsidRPr="009743EA" w:rsidRDefault="00E056F7" w:rsidP="004D7D67">
            <w:pPr>
              <w:pStyle w:val="TAL"/>
              <w:snapToGrid w:val="0"/>
              <w:ind w:left="284"/>
              <w:jc w:val="both"/>
              <w:rPr>
                <w:color w:val="0070C0"/>
              </w:rPr>
            </w:pPr>
            <w:r w:rsidRPr="009743EA">
              <w:rPr>
                <w:color w:val="0070C0"/>
              </w:rPr>
              <w:t>{</w:t>
            </w:r>
          </w:p>
          <w:p w14:paraId="4D6F68C6" w14:textId="77777777" w:rsidR="00E056F7" w:rsidRPr="009743EA" w:rsidRDefault="00E056F7" w:rsidP="004D7D67">
            <w:pPr>
              <w:pStyle w:val="TAL"/>
              <w:snapToGrid w:val="0"/>
              <w:ind w:left="284"/>
              <w:jc w:val="both"/>
              <w:rPr>
                <w:color w:val="0070C0"/>
              </w:rPr>
            </w:pPr>
            <w:r w:rsidRPr="009743EA">
              <w:rPr>
                <w:color w:val="0070C0"/>
              </w:rPr>
              <w:t xml:space="preserve">    "m2m:sc_offLot": {</w:t>
            </w:r>
          </w:p>
          <w:p w14:paraId="46136419" w14:textId="77777777" w:rsidR="00E056F7" w:rsidRPr="009743EA" w:rsidRDefault="00E056F7" w:rsidP="004D7D67">
            <w:pPr>
              <w:pStyle w:val="TAL"/>
              <w:snapToGrid w:val="0"/>
              <w:ind w:left="284"/>
              <w:jc w:val="both"/>
              <w:rPr>
                <w:color w:val="0070C0"/>
              </w:rPr>
            </w:pPr>
            <w:r w:rsidRPr="009743EA">
              <w:rPr>
                <w:color w:val="0070C0"/>
              </w:rPr>
              <w:t xml:space="preserve">        "pi": "CAE5630283216026458665",</w:t>
            </w:r>
          </w:p>
          <w:p w14:paraId="70F3E9B2" w14:textId="77777777" w:rsidR="00E056F7" w:rsidRPr="00062C7A" w:rsidRDefault="00E056F7" w:rsidP="004D7D67">
            <w:pPr>
              <w:pStyle w:val="TAL"/>
              <w:snapToGrid w:val="0"/>
              <w:ind w:left="284"/>
              <w:jc w:val="both"/>
              <w:rPr>
                <w:color w:val="0070C0"/>
                <w:lang w:val="fr-FR"/>
              </w:rPr>
            </w:pPr>
            <w:r w:rsidRPr="009743EA">
              <w:rPr>
                <w:color w:val="0070C0"/>
              </w:rPr>
              <w:t xml:space="preserve">        </w:t>
            </w:r>
            <w:r w:rsidRPr="00062C7A">
              <w:rPr>
                <w:color w:val="0070C0"/>
                <w:lang w:val="fr-FR"/>
              </w:rPr>
              <w:t>"ri": "FLX37696264720673421",</w:t>
            </w:r>
          </w:p>
          <w:p w14:paraId="585950F7" w14:textId="77777777" w:rsidR="00E056F7" w:rsidRPr="00062C7A" w:rsidRDefault="00E056F7" w:rsidP="004D7D67">
            <w:pPr>
              <w:pStyle w:val="TAL"/>
              <w:snapToGrid w:val="0"/>
              <w:ind w:left="284"/>
              <w:jc w:val="both"/>
              <w:rPr>
                <w:color w:val="0070C0"/>
                <w:lang w:val="fr-FR"/>
              </w:rPr>
            </w:pPr>
            <w:r w:rsidRPr="00062C7A">
              <w:rPr>
                <w:color w:val="0070C0"/>
                <w:lang w:val="fr-FR"/>
              </w:rPr>
              <w:t xml:space="preserve">        "ty": 28,</w:t>
            </w:r>
          </w:p>
          <w:p w14:paraId="758404F2" w14:textId="77777777" w:rsidR="00E056F7" w:rsidRPr="00062C7A" w:rsidRDefault="00E056F7" w:rsidP="004D7D67">
            <w:pPr>
              <w:pStyle w:val="TAL"/>
              <w:snapToGrid w:val="0"/>
              <w:ind w:left="284"/>
              <w:jc w:val="both"/>
              <w:rPr>
                <w:color w:val="0070C0"/>
                <w:lang w:val="fr-FR"/>
              </w:rPr>
            </w:pPr>
            <w:r w:rsidRPr="00062C7A">
              <w:rPr>
                <w:color w:val="0070C0"/>
                <w:lang w:val="fr-FR"/>
              </w:rPr>
              <w:t xml:space="preserve">        "ct": "20181019T045127",</w:t>
            </w:r>
          </w:p>
          <w:p w14:paraId="64BEA35C" w14:textId="77777777" w:rsidR="00E056F7" w:rsidRPr="009743EA" w:rsidRDefault="00E056F7" w:rsidP="004D7D67">
            <w:pPr>
              <w:pStyle w:val="TAL"/>
              <w:snapToGrid w:val="0"/>
              <w:ind w:left="284"/>
              <w:jc w:val="both"/>
              <w:rPr>
                <w:color w:val="0070C0"/>
              </w:rPr>
            </w:pPr>
            <w:r w:rsidRPr="00062C7A">
              <w:rPr>
                <w:color w:val="0070C0"/>
                <w:lang w:val="fr-FR"/>
              </w:rPr>
              <w:t xml:space="preserve">        </w:t>
            </w:r>
            <w:r w:rsidRPr="009743EA">
              <w:rPr>
                <w:color w:val="0070C0"/>
              </w:rPr>
              <w:t>"st": 15878,</w:t>
            </w:r>
          </w:p>
          <w:p w14:paraId="008DEC8C" w14:textId="77777777" w:rsidR="00E056F7" w:rsidRPr="009743EA" w:rsidRDefault="00E056F7" w:rsidP="004D7D67">
            <w:pPr>
              <w:pStyle w:val="TAL"/>
              <w:snapToGrid w:val="0"/>
              <w:ind w:left="284"/>
              <w:jc w:val="both"/>
              <w:rPr>
                <w:color w:val="0070C0"/>
              </w:rPr>
            </w:pPr>
            <w:r w:rsidRPr="009743EA">
              <w:rPr>
                <w:color w:val="0070C0"/>
              </w:rPr>
              <w:t xml:space="preserve">        "rn": "yt_lot_1",</w:t>
            </w:r>
          </w:p>
          <w:p w14:paraId="5FB86E74" w14:textId="77777777" w:rsidR="00E056F7" w:rsidRPr="009743EA" w:rsidRDefault="00E056F7" w:rsidP="004D7D67">
            <w:pPr>
              <w:pStyle w:val="TAL"/>
              <w:snapToGrid w:val="0"/>
              <w:ind w:left="284"/>
              <w:jc w:val="both"/>
              <w:rPr>
                <w:color w:val="0070C0"/>
              </w:rPr>
            </w:pPr>
            <w:r w:rsidRPr="009743EA">
              <w:rPr>
                <w:color w:val="0070C0"/>
              </w:rPr>
              <w:t xml:space="preserve">        "lt": "20181207T002422",</w:t>
            </w:r>
          </w:p>
          <w:p w14:paraId="41724FCD" w14:textId="77777777" w:rsidR="00E056F7" w:rsidRPr="00325791" w:rsidRDefault="00E056F7" w:rsidP="004D7D67">
            <w:pPr>
              <w:pStyle w:val="TAL"/>
              <w:snapToGrid w:val="0"/>
              <w:ind w:left="284"/>
              <w:jc w:val="both"/>
              <w:rPr>
                <w:color w:val="0070C0"/>
                <w:lang w:val="fr-FR"/>
              </w:rPr>
            </w:pPr>
            <w:r w:rsidRPr="009743EA">
              <w:rPr>
                <w:color w:val="0070C0"/>
              </w:rPr>
              <w:t xml:space="preserve">        </w:t>
            </w:r>
            <w:r w:rsidRPr="00325791">
              <w:rPr>
                <w:color w:val="0070C0"/>
                <w:lang w:val="fr-FR"/>
              </w:rPr>
              <w:t>"et": "20211019T045127",</w:t>
            </w:r>
          </w:p>
          <w:p w14:paraId="596C53D9" w14:textId="77777777" w:rsidR="00E056F7" w:rsidRPr="00325791" w:rsidRDefault="00E056F7" w:rsidP="004D7D67">
            <w:pPr>
              <w:pStyle w:val="TAL"/>
              <w:snapToGrid w:val="0"/>
              <w:ind w:left="284"/>
              <w:jc w:val="both"/>
              <w:rPr>
                <w:color w:val="0070C0"/>
                <w:lang w:val="fr-FR"/>
              </w:rPr>
            </w:pPr>
            <w:r w:rsidRPr="00325791">
              <w:rPr>
                <w:color w:val="0070C0"/>
                <w:lang w:val="fr-FR"/>
              </w:rPr>
              <w:t xml:space="preserve">        "lbl": </w:t>
            </w:r>
            <w:r w:rsidRPr="00C072AF">
              <w:rPr>
                <w:color w:val="0070C0"/>
                <w:lang w:val="fr-FR"/>
              </w:rPr>
              <w:t>[</w:t>
            </w:r>
          </w:p>
          <w:p w14:paraId="2BD986A6" w14:textId="77777777" w:rsidR="00E056F7" w:rsidRPr="00325791" w:rsidRDefault="00E056F7" w:rsidP="004D7D67">
            <w:pPr>
              <w:pStyle w:val="TAL"/>
              <w:snapToGrid w:val="0"/>
              <w:ind w:left="284"/>
              <w:jc w:val="both"/>
              <w:rPr>
                <w:color w:val="0070C0"/>
                <w:lang w:val="fr-FR"/>
              </w:rPr>
            </w:pPr>
            <w:r w:rsidRPr="00325791">
              <w:rPr>
                <w:color w:val="0070C0"/>
                <w:lang w:val="fr-FR"/>
              </w:rPr>
              <w:t xml:space="preserve">            "sc"</w:t>
            </w:r>
          </w:p>
          <w:p w14:paraId="530F4779" w14:textId="77777777" w:rsidR="00E056F7" w:rsidRPr="00325791" w:rsidRDefault="00E056F7" w:rsidP="004D7D67">
            <w:pPr>
              <w:pStyle w:val="TAL"/>
              <w:snapToGrid w:val="0"/>
              <w:ind w:left="284"/>
              <w:jc w:val="both"/>
              <w:rPr>
                <w:color w:val="0070C0"/>
                <w:lang w:val="fr-FR"/>
              </w:rPr>
            </w:pPr>
            <w:r w:rsidRPr="00325791">
              <w:rPr>
                <w:color w:val="0070C0"/>
                <w:lang w:val="fr-FR"/>
              </w:rPr>
              <w:t xml:space="preserve">        ],</w:t>
            </w:r>
          </w:p>
          <w:p w14:paraId="0C35DD81" w14:textId="77777777" w:rsidR="00E056F7" w:rsidRPr="00325791" w:rsidRDefault="00E056F7" w:rsidP="004D7D67">
            <w:pPr>
              <w:pStyle w:val="TAL"/>
              <w:snapToGrid w:val="0"/>
              <w:ind w:left="284"/>
              <w:jc w:val="both"/>
              <w:rPr>
                <w:color w:val="0070C0"/>
                <w:lang w:val="fr-FR"/>
              </w:rPr>
            </w:pPr>
            <w:r w:rsidRPr="00325791">
              <w:rPr>
                <w:color w:val="0070C0"/>
                <w:lang w:val="fr-FR"/>
              </w:rPr>
              <w:t xml:space="preserve">        "cnd": "http://developers.iotocean.org/schema/offStreetParking.xsd",</w:t>
            </w:r>
          </w:p>
          <w:p w14:paraId="097F4A99" w14:textId="77777777" w:rsidR="00E056F7" w:rsidRPr="000D6D95" w:rsidRDefault="00E056F7" w:rsidP="004D7D67">
            <w:pPr>
              <w:pStyle w:val="TAL"/>
              <w:snapToGrid w:val="0"/>
              <w:ind w:left="284"/>
              <w:jc w:val="both"/>
              <w:rPr>
                <w:color w:val="0070C0"/>
              </w:rPr>
            </w:pPr>
            <w:r w:rsidRPr="00325791">
              <w:rPr>
                <w:color w:val="0070C0"/>
                <w:lang w:val="fr-FR"/>
              </w:rPr>
              <w:t xml:space="preserve">        </w:t>
            </w:r>
            <w:r w:rsidRPr="000D6D95">
              <w:rPr>
                <w:color w:val="0070C0"/>
              </w:rPr>
              <w:t>"type": "OffStreetParking",</w:t>
            </w:r>
          </w:p>
          <w:p w14:paraId="735D93EA" w14:textId="77777777" w:rsidR="00E056F7" w:rsidRPr="000D6D95" w:rsidRDefault="00E056F7" w:rsidP="004D7D67">
            <w:pPr>
              <w:pStyle w:val="TAL"/>
              <w:snapToGrid w:val="0"/>
              <w:ind w:left="284"/>
              <w:jc w:val="both"/>
              <w:rPr>
                <w:color w:val="0070C0"/>
              </w:rPr>
            </w:pPr>
            <w:r w:rsidRPr="000D6D95">
              <w:rPr>
                <w:color w:val="0070C0"/>
              </w:rPr>
              <w:t xml:space="preserve">        "category": "lot_1",</w:t>
            </w:r>
          </w:p>
          <w:p w14:paraId="68006B05" w14:textId="77777777" w:rsidR="00E056F7" w:rsidRPr="000D6D95" w:rsidRDefault="00E056F7" w:rsidP="004D7D67">
            <w:pPr>
              <w:pStyle w:val="TAL"/>
              <w:snapToGrid w:val="0"/>
              <w:ind w:left="284"/>
              <w:jc w:val="both"/>
              <w:rPr>
                <w:color w:val="0070C0"/>
              </w:rPr>
            </w:pPr>
            <w:r w:rsidRPr="000D6D95">
              <w:rPr>
                <w:color w:val="0070C0"/>
              </w:rPr>
              <w:t xml:space="preserve">        "geolocation": [</w:t>
            </w:r>
          </w:p>
          <w:p w14:paraId="7316981F" w14:textId="77777777" w:rsidR="00E056F7" w:rsidRPr="005A2D7C" w:rsidRDefault="00E056F7" w:rsidP="004D7D67">
            <w:pPr>
              <w:pStyle w:val="TAL"/>
              <w:snapToGrid w:val="0"/>
              <w:ind w:left="284"/>
              <w:jc w:val="both"/>
              <w:rPr>
                <w:color w:val="0070C0"/>
                <w:lang w:val="fr-FR"/>
              </w:rPr>
            </w:pPr>
            <w:r w:rsidRPr="000D6D95">
              <w:rPr>
                <w:color w:val="0070C0"/>
              </w:rPr>
              <w:t xml:space="preserve">             </w:t>
            </w:r>
            <w:r w:rsidRPr="005A2D7C">
              <w:rPr>
                <w:color w:val="0070C0"/>
                <w:lang w:val="fr-FR"/>
              </w:rPr>
              <w:t>37.4114423,</w:t>
            </w:r>
          </w:p>
          <w:p w14:paraId="44D6E063" w14:textId="77777777" w:rsidR="00E056F7" w:rsidRPr="005A2D7C" w:rsidRDefault="00E056F7" w:rsidP="004D7D67">
            <w:pPr>
              <w:pStyle w:val="TAL"/>
              <w:snapToGrid w:val="0"/>
              <w:ind w:left="284"/>
              <w:jc w:val="both"/>
              <w:rPr>
                <w:color w:val="0070C0"/>
                <w:lang w:val="fr-FR"/>
              </w:rPr>
            </w:pPr>
            <w:r w:rsidRPr="005A2D7C">
              <w:rPr>
                <w:color w:val="0070C0"/>
                <w:lang w:val="fr-FR"/>
              </w:rPr>
              <w:t xml:space="preserve">             127.1293735</w:t>
            </w:r>
          </w:p>
          <w:p w14:paraId="026B0B03" w14:textId="77777777" w:rsidR="00E056F7" w:rsidRPr="005A2D7C" w:rsidRDefault="00E056F7" w:rsidP="004D7D67">
            <w:pPr>
              <w:pStyle w:val="TAL"/>
              <w:snapToGrid w:val="0"/>
              <w:ind w:left="284"/>
              <w:jc w:val="both"/>
              <w:rPr>
                <w:color w:val="0070C0"/>
                <w:lang w:val="fr-FR"/>
              </w:rPr>
            </w:pPr>
            <w:r w:rsidRPr="005A2D7C">
              <w:rPr>
                <w:color w:val="0070C0"/>
                <w:lang w:val="fr-FR"/>
              </w:rPr>
              <w:t xml:space="preserve">        ],</w:t>
            </w:r>
          </w:p>
          <w:p w14:paraId="5F922BC8" w14:textId="77777777" w:rsidR="00E056F7" w:rsidRPr="005A2D7C" w:rsidRDefault="00E056F7" w:rsidP="004D7D67">
            <w:pPr>
              <w:pStyle w:val="TAL"/>
              <w:snapToGrid w:val="0"/>
              <w:ind w:left="284"/>
              <w:jc w:val="both"/>
              <w:rPr>
                <w:color w:val="0070C0"/>
                <w:lang w:val="fr-FR"/>
              </w:rPr>
            </w:pPr>
            <w:r w:rsidRPr="005A2D7C">
              <w:rPr>
                <w:color w:val="0070C0"/>
                <w:lang w:val="fr-FR"/>
              </w:rPr>
              <w:t xml:space="preserve">        "name": "parkingLot_1",</w:t>
            </w:r>
          </w:p>
          <w:p w14:paraId="05A6929F" w14:textId="77777777" w:rsidR="00E056F7" w:rsidRPr="009743EA" w:rsidRDefault="00E056F7" w:rsidP="004D7D67">
            <w:pPr>
              <w:pStyle w:val="TAL"/>
              <w:snapToGrid w:val="0"/>
              <w:ind w:left="284"/>
              <w:jc w:val="both"/>
              <w:rPr>
                <w:color w:val="0070C0"/>
              </w:rPr>
            </w:pPr>
            <w:r w:rsidRPr="009743EA">
              <w:rPr>
                <w:color w:val="0070C0"/>
              </w:rPr>
              <w:t xml:space="preserve">        "availableSpotNumber": "3",</w:t>
            </w:r>
          </w:p>
          <w:p w14:paraId="625384A6" w14:textId="77777777" w:rsidR="00E056F7" w:rsidRPr="009743EA" w:rsidRDefault="00E056F7" w:rsidP="004D7D67">
            <w:pPr>
              <w:pStyle w:val="TAL"/>
              <w:snapToGrid w:val="0"/>
              <w:ind w:left="284"/>
              <w:jc w:val="both"/>
              <w:rPr>
                <w:color w:val="0070C0"/>
              </w:rPr>
            </w:pPr>
            <w:r w:rsidRPr="009743EA">
              <w:rPr>
                <w:color w:val="0070C0"/>
              </w:rPr>
              <w:t xml:space="preserve">        "totalSpotNumber": "110"</w:t>
            </w:r>
          </w:p>
          <w:p w14:paraId="3914B88F" w14:textId="77777777" w:rsidR="00E056F7" w:rsidRPr="009743EA" w:rsidRDefault="00E056F7" w:rsidP="004D7D67">
            <w:pPr>
              <w:pStyle w:val="TAL"/>
              <w:snapToGrid w:val="0"/>
              <w:ind w:left="284"/>
              <w:jc w:val="both"/>
              <w:rPr>
                <w:color w:val="0070C0"/>
              </w:rPr>
            </w:pPr>
            <w:r w:rsidRPr="009743EA">
              <w:rPr>
                <w:color w:val="0070C0"/>
              </w:rPr>
              <w:t xml:space="preserve">    }</w:t>
            </w:r>
          </w:p>
          <w:p w14:paraId="6AF92122" w14:textId="77777777" w:rsidR="00E056F7" w:rsidRPr="005A2D7C" w:rsidRDefault="00E056F7" w:rsidP="004D7D67">
            <w:pPr>
              <w:pStyle w:val="TAL"/>
              <w:snapToGrid w:val="0"/>
              <w:ind w:left="284"/>
              <w:rPr>
                <w:color w:val="0070C0"/>
              </w:rPr>
            </w:pPr>
            <w:r w:rsidRPr="009743EA">
              <w:rPr>
                <w:color w:val="0070C0"/>
              </w:rPr>
              <w:t>}</w:t>
            </w:r>
          </w:p>
          <w:p w14:paraId="727917B9" w14:textId="77777777" w:rsidR="00E056F7" w:rsidRPr="005A2D7C" w:rsidRDefault="00E056F7" w:rsidP="004D7D67">
            <w:pPr>
              <w:pStyle w:val="TAL"/>
              <w:snapToGrid w:val="0"/>
              <w:ind w:left="284"/>
            </w:pPr>
          </w:p>
        </w:tc>
      </w:tr>
      <w:tr w:rsidR="00E056F7" w:rsidRPr="009743EA" w14:paraId="662C3D0D" w14:textId="77777777" w:rsidTr="004D7D67">
        <w:trPr>
          <w:jc w:val="center"/>
        </w:trPr>
        <w:tc>
          <w:tcPr>
            <w:tcW w:w="1286" w:type="dxa"/>
            <w:tcBorders>
              <w:top w:val="single" w:sz="4" w:space="0" w:color="000000"/>
              <w:left w:val="single" w:sz="4" w:space="0" w:color="000000"/>
              <w:bottom w:val="single" w:sz="4" w:space="0" w:color="000000"/>
            </w:tcBorders>
            <w:shd w:val="clear" w:color="auto" w:fill="E7E6E6"/>
          </w:tcPr>
          <w:p w14:paraId="74BC4E44" w14:textId="77777777" w:rsidR="00E056F7" w:rsidRPr="005A2D7C" w:rsidRDefault="00E056F7" w:rsidP="004D7D67">
            <w:pPr>
              <w:pStyle w:val="Default"/>
              <w:overflowPunct w:val="0"/>
              <w:jc w:val="center"/>
              <w:rPr>
                <w:rFonts w:ascii="Arial" w:hAnsi="Arial"/>
                <w:b/>
                <w:color w:val="auto"/>
                <w:kern w:val="1"/>
                <w:sz w:val="18"/>
              </w:rPr>
            </w:pPr>
          </w:p>
          <w:p w14:paraId="77138D1F" w14:textId="77777777" w:rsidR="00E056F7" w:rsidRPr="005A2D7C" w:rsidRDefault="00E056F7" w:rsidP="004D7D67">
            <w:pPr>
              <w:pStyle w:val="Default"/>
              <w:overflowPunct w:val="0"/>
              <w:jc w:val="center"/>
              <w:rPr>
                <w:rFonts w:ascii="Arial" w:hAnsi="Arial"/>
                <w:b/>
                <w:color w:val="auto"/>
                <w:kern w:val="1"/>
                <w:sz w:val="18"/>
              </w:rPr>
            </w:pPr>
          </w:p>
          <w:p w14:paraId="4419D95E" w14:textId="77777777" w:rsidR="00E056F7" w:rsidRPr="005A2D7C" w:rsidRDefault="00E056F7" w:rsidP="004D7D67">
            <w:pPr>
              <w:pStyle w:val="Default"/>
              <w:overflowPunct w:val="0"/>
              <w:jc w:val="center"/>
              <w:rPr>
                <w:rFonts w:ascii="Arial" w:hAnsi="Arial"/>
                <w:b/>
                <w:color w:val="auto"/>
                <w:kern w:val="1"/>
                <w:sz w:val="18"/>
              </w:rPr>
            </w:pPr>
          </w:p>
          <w:p w14:paraId="2EB4D5C6" w14:textId="77777777" w:rsidR="00E056F7" w:rsidRPr="005A2D7C" w:rsidRDefault="00E056F7" w:rsidP="004D7D67">
            <w:pPr>
              <w:pStyle w:val="Default"/>
              <w:overflowPunct w:val="0"/>
              <w:jc w:val="center"/>
              <w:rPr>
                <w:rFonts w:ascii="Arial" w:hAnsi="Arial"/>
                <w:b/>
                <w:color w:val="auto"/>
                <w:kern w:val="1"/>
                <w:sz w:val="18"/>
              </w:rPr>
            </w:pPr>
          </w:p>
          <w:p w14:paraId="6A79D29C" w14:textId="77777777" w:rsidR="00E056F7" w:rsidRPr="009743EA" w:rsidRDefault="00E056F7" w:rsidP="004D7D67">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5E91A806" w14:textId="77777777" w:rsidR="00E056F7" w:rsidRPr="009743EA" w:rsidRDefault="00E056F7" w:rsidP="004D7D67">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RCN=2</w:t>
            </w:r>
          </w:p>
          <w:p w14:paraId="14E7E9F7" w14:textId="77777777" w:rsidR="00E056F7" w:rsidRPr="009743EA" w:rsidRDefault="00E056F7" w:rsidP="004D7D67">
            <w:pPr>
              <w:pStyle w:val="Default"/>
              <w:overflowPunct w:val="0"/>
              <w:jc w:val="center"/>
              <w:rPr>
                <w:rFonts w:ascii="Arial" w:eastAsia="Malgun Gothic" w:hAnsi="Arial"/>
                <w:b/>
                <w:color w:val="auto"/>
                <w:kern w:val="1"/>
                <w:sz w:val="18"/>
                <w:szCs w:val="20"/>
              </w:rP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20075EE8" w14:textId="77777777" w:rsidR="00E056F7" w:rsidRPr="005A2D7C" w:rsidRDefault="00E056F7" w:rsidP="005A2D7C">
            <w:pPr>
              <w:pStyle w:val="TAL"/>
              <w:rPr>
                <w:rFonts w:eastAsia="Calibri Light"/>
              </w:rPr>
            </w:pPr>
          </w:p>
          <w:p w14:paraId="55D0AA45" w14:textId="77777777" w:rsidR="00E056F7" w:rsidRPr="009743EA" w:rsidRDefault="00E056F7" w:rsidP="004D7D67">
            <w:pPr>
              <w:pStyle w:val="TAL"/>
              <w:snapToGrid w:val="0"/>
              <w:ind w:left="284"/>
              <w:rPr>
                <w:rFonts w:ascii="Times New Roman" w:eastAsia="Calibri Light" w:hAnsi="Times New Roman"/>
                <w:b/>
                <w:sz w:val="24"/>
              </w:rPr>
            </w:pPr>
            <w:r w:rsidRPr="009743EA">
              <w:rPr>
                <w:rFonts w:ascii="Times New Roman" w:eastAsia="Calibri Light" w:hAnsi="Times New Roman"/>
                <w:b/>
                <w:sz w:val="24"/>
              </w:rPr>
              <w:t>API/FLX/CRE/001_RCN2</w:t>
            </w:r>
          </w:p>
          <w:p w14:paraId="4120F78D" w14:textId="77777777" w:rsidR="00E056F7" w:rsidRPr="009743EA" w:rsidRDefault="00E056F7" w:rsidP="004D7D67">
            <w:pPr>
              <w:widowControl w:val="0"/>
              <w:spacing w:after="0"/>
              <w:ind w:left="284"/>
              <w:jc w:val="both"/>
              <w:textAlignment w:val="auto"/>
              <w:rPr>
                <w:rFonts w:ascii="Arial" w:hAnsi="Arial"/>
                <w:b/>
                <w:color w:val="0070C0"/>
                <w:sz w:val="18"/>
              </w:rPr>
            </w:pPr>
          </w:p>
          <w:p w14:paraId="28C5B7F0" w14:textId="77777777" w:rsidR="00E056F7" w:rsidRPr="009743EA" w:rsidRDefault="00E056F7" w:rsidP="004D7D67">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442E3240" w14:textId="77777777" w:rsidR="00E056F7" w:rsidRPr="009743EA" w:rsidRDefault="00E056F7" w:rsidP="004D7D67">
            <w:pPr>
              <w:pStyle w:val="TAL"/>
              <w:snapToGrid w:val="0"/>
              <w:ind w:left="284"/>
              <w:jc w:val="both"/>
              <w:rPr>
                <w:color w:val="0070C0"/>
              </w:rPr>
            </w:pPr>
          </w:p>
          <w:p w14:paraId="3B4AA6B4" w14:textId="77777777" w:rsidR="00E056F7" w:rsidRPr="009743EA" w:rsidRDefault="00E056F7" w:rsidP="004D7D67">
            <w:pPr>
              <w:pStyle w:val="TAL"/>
              <w:snapToGrid w:val="0"/>
              <w:ind w:left="284"/>
              <w:jc w:val="both"/>
              <w:rPr>
                <w:color w:val="0070C0"/>
              </w:rPr>
            </w:pPr>
            <w:r w:rsidRPr="009743EA">
              <w:rPr>
                <w:color w:val="0070C0"/>
              </w:rPr>
              <w:t>POST /mn-name?rcn=2 HTTP/1.1</w:t>
            </w:r>
          </w:p>
          <w:p w14:paraId="39EA1EFC" w14:textId="77777777" w:rsidR="00E056F7" w:rsidRPr="009743EA" w:rsidRDefault="00E056F7" w:rsidP="004D7D67">
            <w:pPr>
              <w:pStyle w:val="TAL"/>
              <w:snapToGrid w:val="0"/>
              <w:ind w:left="284"/>
              <w:jc w:val="both"/>
              <w:rPr>
                <w:color w:val="0070C0"/>
              </w:rPr>
            </w:pPr>
            <w:r w:rsidRPr="009743EA">
              <w:rPr>
                <w:color w:val="0070C0"/>
              </w:rPr>
              <w:t>Host: 192.168.0.10:8282</w:t>
            </w:r>
          </w:p>
          <w:p w14:paraId="65B369FC" w14:textId="77777777" w:rsidR="00E056F7" w:rsidRPr="009743EA" w:rsidRDefault="00E056F7" w:rsidP="004D7D67">
            <w:pPr>
              <w:pStyle w:val="TAL"/>
              <w:snapToGrid w:val="0"/>
              <w:ind w:left="284"/>
              <w:rPr>
                <w:color w:val="0070C0"/>
              </w:rPr>
            </w:pPr>
            <w:r w:rsidRPr="009743EA">
              <w:rPr>
                <w:color w:val="0070C0"/>
              </w:rPr>
              <w:t>X-M2M-Origin: CAE5630283216026458665</w:t>
            </w:r>
          </w:p>
          <w:p w14:paraId="2EF5CA7B" w14:textId="77777777" w:rsidR="00E056F7" w:rsidRPr="009743EA" w:rsidRDefault="00E056F7" w:rsidP="004D7D67">
            <w:pPr>
              <w:pStyle w:val="TAL"/>
              <w:snapToGrid w:val="0"/>
              <w:ind w:left="284"/>
              <w:jc w:val="both"/>
              <w:rPr>
                <w:color w:val="0070C0"/>
              </w:rPr>
            </w:pPr>
            <w:r w:rsidRPr="009743EA">
              <w:rPr>
                <w:color w:val="0070C0"/>
              </w:rPr>
              <w:t xml:space="preserve">Content-Type: </w:t>
            </w:r>
            <w:r w:rsidR="00E45F9B" w:rsidRPr="009743EA">
              <w:rPr>
                <w:color w:val="0070C0"/>
              </w:rPr>
              <w:t>application/json;ty</w:t>
            </w:r>
            <w:r w:rsidRPr="009743EA">
              <w:rPr>
                <w:color w:val="0070C0"/>
              </w:rPr>
              <w:t>=28</w:t>
            </w:r>
          </w:p>
          <w:p w14:paraId="266593AC" w14:textId="77777777" w:rsidR="00E056F7" w:rsidRPr="009743EA" w:rsidRDefault="00E056F7" w:rsidP="004D7D67">
            <w:pPr>
              <w:pStyle w:val="TAL"/>
              <w:snapToGrid w:val="0"/>
              <w:ind w:left="284"/>
              <w:jc w:val="both"/>
              <w:rPr>
                <w:color w:val="0070C0"/>
              </w:rPr>
            </w:pPr>
            <w:r w:rsidRPr="009743EA">
              <w:rPr>
                <w:color w:val="0070C0"/>
              </w:rPr>
              <w:t>X-M2M-RI: 1234</w:t>
            </w:r>
          </w:p>
          <w:p w14:paraId="21DEEFCC" w14:textId="77777777" w:rsidR="00E056F7" w:rsidRPr="009743EA" w:rsidRDefault="00E056F7" w:rsidP="004D7D67">
            <w:pPr>
              <w:widowControl w:val="0"/>
              <w:overflowPunct/>
              <w:spacing w:after="0"/>
              <w:ind w:left="284"/>
              <w:jc w:val="both"/>
              <w:textAlignment w:val="auto"/>
              <w:rPr>
                <w:color w:val="0070C0"/>
              </w:rPr>
            </w:pPr>
            <w:r w:rsidRPr="009743EA">
              <w:rPr>
                <w:rFonts w:ascii="Arial" w:hAnsi="Arial"/>
                <w:color w:val="0070C0"/>
                <w:sz w:val="18"/>
              </w:rPr>
              <w:t>X-M2M-RVI: 2a</w:t>
            </w:r>
          </w:p>
          <w:p w14:paraId="00A23570" w14:textId="77777777" w:rsidR="00E056F7" w:rsidRPr="009743EA" w:rsidRDefault="00E056F7" w:rsidP="004D7D67">
            <w:pPr>
              <w:pStyle w:val="TAL"/>
              <w:snapToGrid w:val="0"/>
              <w:ind w:left="284"/>
              <w:jc w:val="both"/>
              <w:rPr>
                <w:color w:val="0070C0"/>
              </w:rPr>
            </w:pPr>
          </w:p>
          <w:p w14:paraId="69E8B25F" w14:textId="77777777" w:rsidR="00E056F7" w:rsidRPr="009743EA" w:rsidRDefault="00E056F7" w:rsidP="004D7D67">
            <w:pPr>
              <w:pStyle w:val="TAL"/>
              <w:snapToGrid w:val="0"/>
              <w:ind w:left="284"/>
              <w:jc w:val="both"/>
              <w:rPr>
                <w:color w:val="0070C0"/>
              </w:rPr>
            </w:pPr>
            <w:r w:rsidRPr="009743EA">
              <w:rPr>
                <w:color w:val="0070C0"/>
              </w:rPr>
              <w:t>{</w:t>
            </w:r>
          </w:p>
          <w:p w14:paraId="1F0FD88E" w14:textId="77777777" w:rsidR="00E056F7" w:rsidRPr="009743EA" w:rsidRDefault="00E056F7" w:rsidP="004D7D67">
            <w:pPr>
              <w:pStyle w:val="TAL"/>
              <w:snapToGrid w:val="0"/>
              <w:ind w:left="284"/>
              <w:jc w:val="both"/>
              <w:rPr>
                <w:color w:val="0070C0"/>
              </w:rPr>
            </w:pPr>
            <w:r w:rsidRPr="009743EA">
              <w:rPr>
                <w:color w:val="0070C0"/>
              </w:rPr>
              <w:t xml:space="preserve">    "m2m:sc_offLot": {</w:t>
            </w:r>
          </w:p>
          <w:p w14:paraId="3DF3900F" w14:textId="77777777" w:rsidR="00E056F7" w:rsidRPr="009743EA" w:rsidRDefault="00E056F7" w:rsidP="004D7D67">
            <w:pPr>
              <w:pStyle w:val="TAL"/>
              <w:snapToGrid w:val="0"/>
              <w:ind w:left="284"/>
              <w:jc w:val="both"/>
              <w:rPr>
                <w:color w:val="0070C0"/>
              </w:rPr>
            </w:pPr>
            <w:r w:rsidRPr="009743EA">
              <w:rPr>
                <w:color w:val="0070C0"/>
              </w:rPr>
              <w:t xml:space="preserve">        "rn": "yt_lot_1",</w:t>
            </w:r>
          </w:p>
          <w:p w14:paraId="43EA6C6F" w14:textId="77777777" w:rsidR="00E056F7" w:rsidRPr="009743EA" w:rsidRDefault="00E056F7" w:rsidP="004D7D67">
            <w:pPr>
              <w:pStyle w:val="TAL"/>
              <w:snapToGrid w:val="0"/>
              <w:ind w:left="284"/>
              <w:jc w:val="both"/>
              <w:rPr>
                <w:color w:val="0070C0"/>
              </w:rPr>
            </w:pPr>
            <w:r w:rsidRPr="009743EA">
              <w:rPr>
                <w:color w:val="0070C0"/>
              </w:rPr>
              <w:t xml:space="preserve">        "lbl": </w:t>
            </w:r>
            <w:r w:rsidRPr="00C072AF">
              <w:rPr>
                <w:color w:val="0070C0"/>
              </w:rPr>
              <w:t>[</w:t>
            </w:r>
          </w:p>
          <w:p w14:paraId="134EC820" w14:textId="77777777" w:rsidR="00E056F7" w:rsidRPr="009743EA" w:rsidRDefault="00E056F7" w:rsidP="004D7D67">
            <w:pPr>
              <w:pStyle w:val="TAL"/>
              <w:snapToGrid w:val="0"/>
              <w:ind w:left="284"/>
              <w:jc w:val="both"/>
              <w:rPr>
                <w:color w:val="0070C0"/>
              </w:rPr>
            </w:pPr>
            <w:r w:rsidRPr="009743EA">
              <w:rPr>
                <w:color w:val="0070C0"/>
              </w:rPr>
              <w:t xml:space="preserve">            "sc"</w:t>
            </w:r>
          </w:p>
          <w:p w14:paraId="50603962" w14:textId="77777777" w:rsidR="00E056F7" w:rsidRPr="009743EA" w:rsidRDefault="00E056F7" w:rsidP="004D7D67">
            <w:pPr>
              <w:pStyle w:val="TAL"/>
              <w:snapToGrid w:val="0"/>
              <w:ind w:left="284"/>
              <w:jc w:val="both"/>
              <w:rPr>
                <w:color w:val="0070C0"/>
              </w:rPr>
            </w:pPr>
            <w:r w:rsidRPr="009743EA">
              <w:rPr>
                <w:color w:val="0070C0"/>
              </w:rPr>
              <w:t xml:space="preserve">        ],</w:t>
            </w:r>
          </w:p>
          <w:p w14:paraId="16864291" w14:textId="77777777" w:rsidR="00E056F7" w:rsidRPr="009743EA" w:rsidRDefault="00E056F7" w:rsidP="004D7D67">
            <w:pPr>
              <w:pStyle w:val="TAL"/>
              <w:snapToGrid w:val="0"/>
              <w:ind w:left="284"/>
              <w:jc w:val="both"/>
              <w:rPr>
                <w:color w:val="0070C0"/>
              </w:rPr>
            </w:pPr>
            <w:r w:rsidRPr="009743EA">
              <w:rPr>
                <w:color w:val="0070C0"/>
              </w:rPr>
              <w:t xml:space="preserve">        "cnd": "http://developers.iotocean.org/schema/offStreetParking.xsd",</w:t>
            </w:r>
          </w:p>
          <w:p w14:paraId="37B45F9C" w14:textId="77777777" w:rsidR="00E056F7" w:rsidRPr="009743EA" w:rsidRDefault="00E056F7" w:rsidP="004D7D67">
            <w:pPr>
              <w:pStyle w:val="TAL"/>
              <w:snapToGrid w:val="0"/>
              <w:ind w:left="284"/>
              <w:jc w:val="both"/>
              <w:rPr>
                <w:color w:val="0070C0"/>
              </w:rPr>
            </w:pPr>
            <w:r w:rsidRPr="009743EA">
              <w:rPr>
                <w:color w:val="0070C0"/>
              </w:rPr>
              <w:t xml:space="preserve">        "type": "OffStreetParking",</w:t>
            </w:r>
          </w:p>
          <w:p w14:paraId="1DC4C096" w14:textId="77777777" w:rsidR="00E056F7" w:rsidRPr="009743EA" w:rsidRDefault="00E056F7" w:rsidP="004D7D67">
            <w:pPr>
              <w:pStyle w:val="TAL"/>
              <w:snapToGrid w:val="0"/>
              <w:ind w:left="284"/>
              <w:jc w:val="both"/>
              <w:rPr>
                <w:color w:val="0070C0"/>
              </w:rPr>
            </w:pPr>
            <w:r w:rsidRPr="009743EA">
              <w:rPr>
                <w:color w:val="0070C0"/>
              </w:rPr>
              <w:t xml:space="preserve">        "category": "lot_1",</w:t>
            </w:r>
          </w:p>
          <w:p w14:paraId="201CF6F6" w14:textId="77777777" w:rsidR="00E056F7" w:rsidRPr="009743EA" w:rsidRDefault="00E056F7" w:rsidP="004D7D67">
            <w:pPr>
              <w:pStyle w:val="TAL"/>
              <w:snapToGrid w:val="0"/>
              <w:ind w:left="284"/>
              <w:jc w:val="both"/>
              <w:rPr>
                <w:color w:val="0070C0"/>
              </w:rPr>
            </w:pPr>
            <w:r w:rsidRPr="009743EA">
              <w:rPr>
                <w:color w:val="0070C0"/>
              </w:rPr>
              <w:t xml:space="preserve">        "geolocation": </w:t>
            </w:r>
            <w:r w:rsidRPr="00C072AF">
              <w:rPr>
                <w:color w:val="0070C0"/>
              </w:rPr>
              <w:t>[</w:t>
            </w:r>
          </w:p>
          <w:p w14:paraId="123B0540" w14:textId="77777777" w:rsidR="00E056F7" w:rsidRPr="009743EA" w:rsidRDefault="00E056F7" w:rsidP="004D7D67">
            <w:pPr>
              <w:pStyle w:val="TAL"/>
              <w:snapToGrid w:val="0"/>
              <w:ind w:left="284"/>
              <w:jc w:val="both"/>
              <w:rPr>
                <w:color w:val="0070C0"/>
              </w:rPr>
            </w:pPr>
            <w:r w:rsidRPr="009743EA">
              <w:rPr>
                <w:color w:val="0070C0"/>
              </w:rPr>
              <w:t xml:space="preserve">             37.4114423,</w:t>
            </w:r>
          </w:p>
          <w:p w14:paraId="7D451F78" w14:textId="77777777" w:rsidR="00E056F7" w:rsidRPr="009743EA" w:rsidRDefault="00E056F7" w:rsidP="004D7D67">
            <w:pPr>
              <w:pStyle w:val="TAL"/>
              <w:snapToGrid w:val="0"/>
              <w:ind w:left="284"/>
              <w:jc w:val="both"/>
              <w:rPr>
                <w:color w:val="0070C0"/>
              </w:rPr>
            </w:pPr>
            <w:r w:rsidRPr="009743EA">
              <w:rPr>
                <w:color w:val="0070C0"/>
              </w:rPr>
              <w:t xml:space="preserve">             127.1293735</w:t>
            </w:r>
          </w:p>
          <w:p w14:paraId="5FD539C6" w14:textId="77777777" w:rsidR="00E056F7" w:rsidRPr="009743EA" w:rsidRDefault="00E056F7" w:rsidP="004D7D67">
            <w:pPr>
              <w:pStyle w:val="TAL"/>
              <w:snapToGrid w:val="0"/>
              <w:ind w:left="284"/>
              <w:jc w:val="both"/>
              <w:rPr>
                <w:color w:val="0070C0"/>
              </w:rPr>
            </w:pPr>
            <w:r w:rsidRPr="009743EA">
              <w:rPr>
                <w:color w:val="0070C0"/>
              </w:rPr>
              <w:t xml:space="preserve">        ],</w:t>
            </w:r>
          </w:p>
          <w:p w14:paraId="12165273" w14:textId="77777777" w:rsidR="00E056F7" w:rsidRPr="009743EA" w:rsidRDefault="00E056F7" w:rsidP="004D7D67">
            <w:pPr>
              <w:pStyle w:val="TAL"/>
              <w:snapToGrid w:val="0"/>
              <w:ind w:left="284"/>
              <w:jc w:val="both"/>
              <w:rPr>
                <w:color w:val="0070C0"/>
              </w:rPr>
            </w:pPr>
            <w:r w:rsidRPr="009743EA">
              <w:rPr>
                <w:color w:val="0070C0"/>
              </w:rPr>
              <w:t xml:space="preserve">        "name": "parkingLot_1",</w:t>
            </w:r>
          </w:p>
          <w:p w14:paraId="7D65C05E" w14:textId="77777777" w:rsidR="00E056F7" w:rsidRPr="009743EA" w:rsidRDefault="00E056F7" w:rsidP="004D7D67">
            <w:pPr>
              <w:pStyle w:val="TAL"/>
              <w:snapToGrid w:val="0"/>
              <w:ind w:left="284"/>
              <w:jc w:val="both"/>
              <w:rPr>
                <w:color w:val="0070C0"/>
              </w:rPr>
            </w:pPr>
            <w:r w:rsidRPr="009743EA">
              <w:rPr>
                <w:color w:val="0070C0"/>
              </w:rPr>
              <w:t xml:space="preserve">        "availableSpotNumber": "3",</w:t>
            </w:r>
          </w:p>
          <w:p w14:paraId="4391D800" w14:textId="77777777" w:rsidR="00E056F7" w:rsidRPr="009743EA" w:rsidRDefault="00E056F7" w:rsidP="004D7D67">
            <w:pPr>
              <w:pStyle w:val="TAL"/>
              <w:snapToGrid w:val="0"/>
              <w:ind w:left="284"/>
              <w:jc w:val="both"/>
              <w:rPr>
                <w:color w:val="0070C0"/>
              </w:rPr>
            </w:pPr>
            <w:r w:rsidRPr="009743EA">
              <w:rPr>
                <w:color w:val="0070C0"/>
              </w:rPr>
              <w:t xml:space="preserve">        "totalSpotNumber": "110"</w:t>
            </w:r>
          </w:p>
          <w:p w14:paraId="4D184999" w14:textId="77777777" w:rsidR="00E056F7" w:rsidRPr="009743EA" w:rsidRDefault="00E056F7" w:rsidP="004D7D67">
            <w:pPr>
              <w:pStyle w:val="TAL"/>
              <w:snapToGrid w:val="0"/>
              <w:ind w:left="284"/>
              <w:jc w:val="both"/>
              <w:rPr>
                <w:color w:val="0070C0"/>
              </w:rPr>
            </w:pPr>
            <w:r w:rsidRPr="009743EA">
              <w:rPr>
                <w:color w:val="0070C0"/>
              </w:rPr>
              <w:t xml:space="preserve">    }</w:t>
            </w:r>
          </w:p>
          <w:p w14:paraId="37CC4501" w14:textId="77777777" w:rsidR="00E056F7" w:rsidRPr="009743EA" w:rsidRDefault="00E056F7" w:rsidP="004D7D67">
            <w:pPr>
              <w:pStyle w:val="TAL"/>
              <w:snapToGrid w:val="0"/>
              <w:ind w:left="284"/>
              <w:jc w:val="both"/>
              <w:rPr>
                <w:color w:val="0070C0"/>
                <w:lang w:eastAsia="ko-KR"/>
              </w:rPr>
            </w:pPr>
            <w:r w:rsidRPr="009743EA">
              <w:rPr>
                <w:color w:val="0070C0"/>
              </w:rPr>
              <w:t>}</w:t>
            </w:r>
          </w:p>
          <w:p w14:paraId="328009B6" w14:textId="77777777" w:rsidR="00E056F7" w:rsidRPr="009743EA" w:rsidRDefault="00E056F7" w:rsidP="004D7D67">
            <w:pPr>
              <w:pStyle w:val="TAL"/>
              <w:snapToGrid w:val="0"/>
              <w:ind w:left="284"/>
              <w:jc w:val="both"/>
              <w:rPr>
                <w:color w:val="0070C0"/>
              </w:rPr>
            </w:pPr>
          </w:p>
          <w:p w14:paraId="7501567E" w14:textId="77777777" w:rsidR="00E056F7" w:rsidRPr="009743EA" w:rsidRDefault="00E056F7" w:rsidP="004D7D67">
            <w:pPr>
              <w:pStyle w:val="TAL"/>
              <w:snapToGrid w:val="0"/>
              <w:ind w:left="284"/>
              <w:jc w:val="both"/>
              <w:rPr>
                <w:color w:val="0070C0"/>
              </w:rPr>
            </w:pPr>
          </w:p>
          <w:p w14:paraId="4F6015A3" w14:textId="77777777" w:rsidR="00E056F7" w:rsidRPr="009743EA" w:rsidRDefault="00E056F7" w:rsidP="004D7D67">
            <w:pPr>
              <w:widowControl w:val="0"/>
              <w:spacing w:after="0"/>
              <w:ind w:left="284"/>
              <w:jc w:val="both"/>
              <w:textAlignment w:val="auto"/>
              <w:rPr>
                <w:rFonts w:ascii="Arial" w:hAnsi="Arial"/>
                <w:b/>
                <w:color w:val="0070C0"/>
                <w:sz w:val="18"/>
              </w:rPr>
            </w:pPr>
          </w:p>
          <w:p w14:paraId="342ADD6A" w14:textId="77777777" w:rsidR="00E056F7" w:rsidRPr="009743EA" w:rsidRDefault="00E056F7" w:rsidP="004D7D67">
            <w:pPr>
              <w:widowControl w:val="0"/>
              <w:spacing w:after="0"/>
              <w:ind w:left="284"/>
              <w:jc w:val="both"/>
              <w:textAlignment w:val="auto"/>
              <w:rPr>
                <w:rFonts w:ascii="Arial" w:hAnsi="Arial"/>
                <w:b/>
                <w:color w:val="0070C0"/>
                <w:sz w:val="18"/>
              </w:rPr>
            </w:pPr>
            <w:r w:rsidRPr="009743EA">
              <w:rPr>
                <w:rFonts w:ascii="Arial" w:hAnsi="Arial"/>
                <w:b/>
                <w:color w:val="0070C0"/>
                <w:sz w:val="18"/>
              </w:rPr>
              <w:t>HTTP Response:</w:t>
            </w:r>
          </w:p>
          <w:p w14:paraId="6B7D051F" w14:textId="77777777" w:rsidR="00E056F7" w:rsidRPr="009743EA" w:rsidRDefault="00E056F7" w:rsidP="004D7D67">
            <w:pPr>
              <w:widowControl w:val="0"/>
              <w:spacing w:after="0"/>
              <w:ind w:left="284"/>
              <w:textAlignment w:val="auto"/>
              <w:rPr>
                <w:rFonts w:ascii="Arial" w:hAnsi="Arial"/>
                <w:color w:val="0070C0"/>
                <w:sz w:val="18"/>
              </w:rPr>
            </w:pPr>
          </w:p>
          <w:p w14:paraId="363A5965" w14:textId="77777777" w:rsidR="00E056F7" w:rsidRPr="009743EA" w:rsidRDefault="00E056F7" w:rsidP="004D7D67">
            <w:pPr>
              <w:widowControl w:val="0"/>
              <w:spacing w:after="0"/>
              <w:ind w:left="284"/>
              <w:textAlignment w:val="auto"/>
              <w:rPr>
                <w:rFonts w:ascii="Arial" w:hAnsi="Arial"/>
                <w:color w:val="0070C0"/>
                <w:sz w:val="18"/>
              </w:rPr>
            </w:pPr>
            <w:r w:rsidRPr="009743EA">
              <w:rPr>
                <w:rFonts w:ascii="Arial" w:hAnsi="Arial"/>
                <w:color w:val="0070C0"/>
                <w:sz w:val="18"/>
              </w:rPr>
              <w:t>201 Created</w:t>
            </w:r>
          </w:p>
          <w:p w14:paraId="77843727" w14:textId="77777777" w:rsidR="00E056F7" w:rsidRPr="009743EA" w:rsidRDefault="00E056F7" w:rsidP="004D7D67">
            <w:pPr>
              <w:pStyle w:val="TAL"/>
              <w:snapToGrid w:val="0"/>
              <w:ind w:left="284"/>
              <w:rPr>
                <w:color w:val="0070C0"/>
              </w:rPr>
            </w:pPr>
            <w:r w:rsidRPr="009743EA">
              <w:rPr>
                <w:color w:val="0070C0"/>
              </w:rPr>
              <w:t>Content-Location: mn-name/yt_lot_1</w:t>
            </w:r>
          </w:p>
          <w:p w14:paraId="2644CD9A" w14:textId="77777777" w:rsidR="00E056F7" w:rsidRPr="00325791" w:rsidRDefault="00E056F7" w:rsidP="004D7D67">
            <w:pPr>
              <w:pStyle w:val="TAL"/>
              <w:snapToGrid w:val="0"/>
              <w:ind w:left="284"/>
              <w:rPr>
                <w:color w:val="0070C0"/>
                <w:lang w:val="fr-FR"/>
              </w:rPr>
            </w:pPr>
            <w:r w:rsidRPr="00325791">
              <w:rPr>
                <w:color w:val="0070C0"/>
                <w:lang w:val="fr-FR"/>
              </w:rPr>
              <w:t>Content-Type: application/json</w:t>
            </w:r>
          </w:p>
          <w:p w14:paraId="38905F4B" w14:textId="77777777" w:rsidR="00E056F7" w:rsidRPr="00325791" w:rsidRDefault="00E056F7" w:rsidP="004D7D67">
            <w:pPr>
              <w:pStyle w:val="TAL"/>
              <w:snapToGrid w:val="0"/>
              <w:ind w:left="284"/>
              <w:rPr>
                <w:color w:val="0070C0"/>
                <w:lang w:val="fr-FR"/>
              </w:rPr>
            </w:pPr>
            <w:r w:rsidRPr="00325791">
              <w:rPr>
                <w:color w:val="0070C0"/>
                <w:lang w:val="fr-FR"/>
              </w:rPr>
              <w:t>X-M2M-RI: 1234</w:t>
            </w:r>
          </w:p>
          <w:p w14:paraId="15A48BA0" w14:textId="77777777" w:rsidR="00E056F7" w:rsidRPr="009743EA" w:rsidRDefault="00E056F7" w:rsidP="004D7D67">
            <w:pPr>
              <w:widowControl w:val="0"/>
              <w:overflowPunct/>
              <w:spacing w:after="0"/>
              <w:ind w:left="284"/>
              <w:jc w:val="both"/>
              <w:textAlignment w:val="auto"/>
              <w:rPr>
                <w:color w:val="0070C0"/>
              </w:rPr>
            </w:pPr>
            <w:r w:rsidRPr="009743EA">
              <w:rPr>
                <w:rFonts w:ascii="Arial" w:hAnsi="Arial"/>
                <w:color w:val="0070C0"/>
                <w:sz w:val="18"/>
              </w:rPr>
              <w:lastRenderedPageBreak/>
              <w:t>X-M2M-RVI: 2a</w:t>
            </w:r>
          </w:p>
          <w:p w14:paraId="648D489F" w14:textId="77777777" w:rsidR="00E056F7" w:rsidRPr="009743EA" w:rsidRDefault="00E056F7" w:rsidP="004D7D67">
            <w:pPr>
              <w:pStyle w:val="TAL"/>
              <w:snapToGrid w:val="0"/>
              <w:ind w:left="284"/>
              <w:rPr>
                <w:color w:val="0070C0"/>
              </w:rPr>
            </w:pPr>
            <w:r w:rsidRPr="009743EA">
              <w:rPr>
                <w:color w:val="0070C0"/>
              </w:rPr>
              <w:t>X-M2M-RSC: 2001</w:t>
            </w:r>
          </w:p>
          <w:p w14:paraId="1B27F140" w14:textId="77777777" w:rsidR="00E056F7" w:rsidRPr="009743EA" w:rsidRDefault="00E056F7" w:rsidP="004D7D67">
            <w:pPr>
              <w:pStyle w:val="TAL"/>
              <w:snapToGrid w:val="0"/>
              <w:ind w:left="284"/>
              <w:rPr>
                <w:color w:val="0070C0"/>
              </w:rPr>
            </w:pPr>
          </w:p>
          <w:p w14:paraId="665EF6E5" w14:textId="77777777" w:rsidR="00E056F7" w:rsidRPr="009743EA" w:rsidRDefault="00E056F7" w:rsidP="004D7D67">
            <w:pPr>
              <w:pStyle w:val="TAL"/>
              <w:snapToGrid w:val="0"/>
              <w:ind w:left="284"/>
              <w:rPr>
                <w:color w:val="0070C0"/>
              </w:rPr>
            </w:pPr>
            <w:r w:rsidRPr="009743EA">
              <w:rPr>
                <w:color w:val="0070C0"/>
              </w:rPr>
              <w:t>{</w:t>
            </w:r>
          </w:p>
          <w:p w14:paraId="64329671" w14:textId="77777777" w:rsidR="00E056F7" w:rsidRPr="009743EA" w:rsidRDefault="00E056F7" w:rsidP="004D7D67">
            <w:pPr>
              <w:pStyle w:val="TAL"/>
              <w:snapToGrid w:val="0"/>
              <w:ind w:left="284"/>
              <w:rPr>
                <w:color w:val="0070C0"/>
              </w:rPr>
            </w:pPr>
            <w:r w:rsidRPr="009743EA">
              <w:rPr>
                <w:color w:val="0070C0"/>
              </w:rPr>
              <w:t xml:space="preserve">    "m2m:</w:t>
            </w:r>
            <w:r w:rsidRPr="009743EA">
              <w:rPr>
                <w:rFonts w:hint="eastAsia"/>
                <w:color w:val="0070C0"/>
                <w:lang w:eastAsia="ko-KR"/>
              </w:rPr>
              <w:t>uri</w:t>
            </w:r>
            <w:r w:rsidRPr="009743EA">
              <w:rPr>
                <w:color w:val="0070C0"/>
              </w:rPr>
              <w:t>": "</w:t>
            </w:r>
            <w:r w:rsidRPr="009743EA">
              <w:rPr>
                <w:color w:val="0070C0"/>
                <w:lang w:eastAsia="ko-KR"/>
              </w:rPr>
              <w:t>mn-name/</w:t>
            </w:r>
            <w:r w:rsidRPr="009743EA">
              <w:rPr>
                <w:color w:val="0070C0"/>
              </w:rPr>
              <w:t>yt_lot_1"</w:t>
            </w:r>
          </w:p>
          <w:p w14:paraId="03C2526F" w14:textId="77777777" w:rsidR="00E056F7" w:rsidRPr="009743EA" w:rsidRDefault="00E056F7" w:rsidP="004D7D67">
            <w:pPr>
              <w:pStyle w:val="TAL"/>
              <w:snapToGrid w:val="0"/>
              <w:ind w:left="284"/>
            </w:pPr>
            <w:r w:rsidRPr="005A2D7C">
              <w:rPr>
                <w:color w:val="0070C0"/>
              </w:rPr>
              <w:t>}</w:t>
            </w:r>
          </w:p>
          <w:p w14:paraId="50E11695" w14:textId="77777777" w:rsidR="00E056F7" w:rsidRPr="009743EA" w:rsidRDefault="00E056F7" w:rsidP="004D7D67">
            <w:pPr>
              <w:pStyle w:val="TAL"/>
              <w:snapToGrid w:val="0"/>
              <w:ind w:left="284"/>
            </w:pPr>
          </w:p>
        </w:tc>
      </w:tr>
      <w:tr w:rsidR="00E056F7" w:rsidRPr="009743EA" w14:paraId="29CE4D97" w14:textId="77777777" w:rsidTr="004D7D67">
        <w:trPr>
          <w:jc w:val="center"/>
        </w:trPr>
        <w:tc>
          <w:tcPr>
            <w:tcW w:w="1286" w:type="dxa"/>
            <w:tcBorders>
              <w:top w:val="single" w:sz="4" w:space="0" w:color="000000"/>
              <w:left w:val="single" w:sz="4" w:space="0" w:color="000000"/>
              <w:bottom w:val="single" w:sz="4" w:space="0" w:color="000000"/>
            </w:tcBorders>
            <w:shd w:val="clear" w:color="auto" w:fill="E7E6E6"/>
          </w:tcPr>
          <w:p w14:paraId="4A2EFD47" w14:textId="77777777" w:rsidR="00E056F7" w:rsidRPr="009743EA" w:rsidRDefault="00E056F7" w:rsidP="004D7D67">
            <w:pPr>
              <w:pStyle w:val="Default"/>
              <w:overflowPunct w:val="0"/>
              <w:jc w:val="center"/>
              <w:rPr>
                <w:rFonts w:ascii="Arial" w:eastAsia="Malgun Gothic" w:hAnsi="Arial"/>
                <w:b/>
                <w:color w:val="auto"/>
                <w:kern w:val="1"/>
                <w:sz w:val="18"/>
                <w:szCs w:val="20"/>
              </w:rPr>
            </w:pPr>
          </w:p>
          <w:p w14:paraId="07B779AB" w14:textId="77777777" w:rsidR="00E056F7" w:rsidRPr="009743EA" w:rsidRDefault="00E056F7" w:rsidP="004D7D67">
            <w:pPr>
              <w:pStyle w:val="Default"/>
              <w:overflowPunct w:val="0"/>
              <w:jc w:val="center"/>
              <w:rPr>
                <w:rFonts w:ascii="Arial" w:eastAsia="Malgun Gothic" w:hAnsi="Arial"/>
                <w:b/>
                <w:color w:val="auto"/>
                <w:kern w:val="1"/>
                <w:sz w:val="18"/>
                <w:szCs w:val="20"/>
              </w:rPr>
            </w:pPr>
          </w:p>
          <w:p w14:paraId="24C345AD" w14:textId="77777777" w:rsidR="00E056F7" w:rsidRPr="009743EA" w:rsidRDefault="00E056F7" w:rsidP="004D7D67">
            <w:pPr>
              <w:pStyle w:val="Default"/>
              <w:overflowPunct w:val="0"/>
              <w:jc w:val="center"/>
              <w:rPr>
                <w:rFonts w:ascii="Arial" w:eastAsia="Malgun Gothic" w:hAnsi="Arial"/>
                <w:b/>
                <w:color w:val="auto"/>
                <w:kern w:val="1"/>
                <w:sz w:val="18"/>
                <w:szCs w:val="20"/>
              </w:rPr>
            </w:pPr>
          </w:p>
          <w:p w14:paraId="7254CC4B" w14:textId="77777777" w:rsidR="00E056F7" w:rsidRPr="009743EA" w:rsidRDefault="00E056F7" w:rsidP="004D7D67">
            <w:pPr>
              <w:pStyle w:val="Default"/>
              <w:overflowPunct w:val="0"/>
              <w:jc w:val="center"/>
              <w:rPr>
                <w:rFonts w:ascii="Arial" w:eastAsia="Malgun Gothic" w:hAnsi="Arial"/>
                <w:b/>
                <w:color w:val="auto"/>
                <w:kern w:val="1"/>
                <w:sz w:val="18"/>
                <w:szCs w:val="20"/>
              </w:rPr>
            </w:pPr>
          </w:p>
          <w:p w14:paraId="3A2E6044" w14:textId="77777777" w:rsidR="00E056F7" w:rsidRPr="009743EA" w:rsidRDefault="00E056F7" w:rsidP="004D7D67">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202FF6D5" w14:textId="77777777" w:rsidR="00E056F7" w:rsidRPr="009743EA" w:rsidRDefault="00E056F7" w:rsidP="004D7D67">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RCN=3</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6B1D12F5" w14:textId="77777777" w:rsidR="00E056F7" w:rsidRPr="005A2D7C" w:rsidRDefault="00E056F7" w:rsidP="005A2D7C">
            <w:pPr>
              <w:pStyle w:val="TAL"/>
              <w:rPr>
                <w:rFonts w:eastAsia="Calibri Light"/>
              </w:rPr>
            </w:pPr>
          </w:p>
          <w:p w14:paraId="556D2914" w14:textId="77777777" w:rsidR="00E056F7" w:rsidRPr="009743EA" w:rsidRDefault="00E056F7" w:rsidP="004D7D67">
            <w:pPr>
              <w:pStyle w:val="TAL"/>
              <w:snapToGrid w:val="0"/>
              <w:ind w:left="284"/>
              <w:rPr>
                <w:rFonts w:ascii="Times New Roman" w:eastAsia="Calibri Light" w:hAnsi="Times New Roman"/>
                <w:b/>
                <w:sz w:val="24"/>
              </w:rPr>
            </w:pPr>
            <w:r w:rsidRPr="009743EA">
              <w:rPr>
                <w:rFonts w:ascii="Times New Roman" w:eastAsia="Calibri Light" w:hAnsi="Times New Roman"/>
                <w:b/>
                <w:sz w:val="24"/>
              </w:rPr>
              <w:t>API/FLX/CRE/001_RCN3</w:t>
            </w:r>
          </w:p>
          <w:p w14:paraId="57CDC9A4" w14:textId="77777777" w:rsidR="00E056F7" w:rsidRPr="009743EA" w:rsidRDefault="00E056F7" w:rsidP="004D7D67">
            <w:pPr>
              <w:widowControl w:val="0"/>
              <w:spacing w:after="0"/>
              <w:ind w:left="284"/>
              <w:jc w:val="both"/>
              <w:textAlignment w:val="auto"/>
              <w:rPr>
                <w:rFonts w:ascii="Arial" w:hAnsi="Arial"/>
                <w:b/>
                <w:color w:val="0070C0"/>
                <w:sz w:val="18"/>
              </w:rPr>
            </w:pPr>
          </w:p>
          <w:p w14:paraId="0CBD8F91" w14:textId="77777777" w:rsidR="00E056F7" w:rsidRPr="009743EA" w:rsidRDefault="00E056F7" w:rsidP="004D7D67">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5F39723C" w14:textId="77777777" w:rsidR="00E056F7" w:rsidRPr="009743EA" w:rsidRDefault="00E056F7" w:rsidP="004D7D67">
            <w:pPr>
              <w:pStyle w:val="TAL"/>
              <w:snapToGrid w:val="0"/>
              <w:ind w:left="284"/>
              <w:jc w:val="both"/>
              <w:rPr>
                <w:color w:val="0070C0"/>
              </w:rPr>
            </w:pPr>
          </w:p>
          <w:p w14:paraId="39E0495B" w14:textId="77777777" w:rsidR="00E056F7" w:rsidRPr="009743EA" w:rsidRDefault="00E056F7" w:rsidP="004D7D67">
            <w:pPr>
              <w:pStyle w:val="TAL"/>
              <w:snapToGrid w:val="0"/>
              <w:ind w:left="284"/>
              <w:jc w:val="both"/>
              <w:rPr>
                <w:color w:val="0070C0"/>
              </w:rPr>
            </w:pPr>
            <w:r w:rsidRPr="009743EA">
              <w:rPr>
                <w:color w:val="0070C0"/>
              </w:rPr>
              <w:t>POST /mn-name?rcn=3 HTTP/1.1</w:t>
            </w:r>
          </w:p>
          <w:p w14:paraId="6C6AEE90" w14:textId="77777777" w:rsidR="00E056F7" w:rsidRPr="009743EA" w:rsidRDefault="00E056F7" w:rsidP="004D7D67">
            <w:pPr>
              <w:pStyle w:val="TAL"/>
              <w:snapToGrid w:val="0"/>
              <w:ind w:left="284"/>
              <w:jc w:val="both"/>
              <w:rPr>
                <w:color w:val="0070C0"/>
              </w:rPr>
            </w:pPr>
            <w:r w:rsidRPr="009743EA">
              <w:rPr>
                <w:color w:val="0070C0"/>
              </w:rPr>
              <w:t>Host: 192.168.0.10:8282</w:t>
            </w:r>
          </w:p>
          <w:p w14:paraId="5D4F0797" w14:textId="77777777" w:rsidR="00E056F7" w:rsidRPr="009743EA" w:rsidRDefault="00E056F7" w:rsidP="004D7D67">
            <w:pPr>
              <w:pStyle w:val="TAL"/>
              <w:snapToGrid w:val="0"/>
              <w:ind w:left="284"/>
              <w:rPr>
                <w:color w:val="0070C0"/>
              </w:rPr>
            </w:pPr>
            <w:r w:rsidRPr="009743EA">
              <w:rPr>
                <w:color w:val="0070C0"/>
              </w:rPr>
              <w:t>X-M2M-Origin: CAE5630283216026458665</w:t>
            </w:r>
          </w:p>
          <w:p w14:paraId="3BE320AB" w14:textId="77777777" w:rsidR="00E056F7" w:rsidRPr="009743EA" w:rsidRDefault="00E056F7" w:rsidP="004D7D67">
            <w:pPr>
              <w:pStyle w:val="TAL"/>
              <w:snapToGrid w:val="0"/>
              <w:ind w:left="284"/>
              <w:jc w:val="both"/>
              <w:rPr>
                <w:color w:val="0070C0"/>
              </w:rPr>
            </w:pPr>
            <w:r w:rsidRPr="009743EA">
              <w:rPr>
                <w:color w:val="0070C0"/>
              </w:rPr>
              <w:t xml:space="preserve">Content-Type: </w:t>
            </w:r>
            <w:r w:rsidR="00E45F9B" w:rsidRPr="009743EA">
              <w:rPr>
                <w:color w:val="0070C0"/>
              </w:rPr>
              <w:t>application/json;ty</w:t>
            </w:r>
            <w:r w:rsidRPr="009743EA">
              <w:rPr>
                <w:color w:val="0070C0"/>
              </w:rPr>
              <w:t>=28</w:t>
            </w:r>
          </w:p>
          <w:p w14:paraId="136920C8" w14:textId="77777777" w:rsidR="00E056F7" w:rsidRPr="009743EA" w:rsidRDefault="00E056F7" w:rsidP="004D7D67">
            <w:pPr>
              <w:pStyle w:val="TAL"/>
              <w:snapToGrid w:val="0"/>
              <w:ind w:left="284"/>
              <w:jc w:val="both"/>
              <w:rPr>
                <w:color w:val="0070C0"/>
              </w:rPr>
            </w:pPr>
            <w:r w:rsidRPr="009743EA">
              <w:rPr>
                <w:color w:val="0070C0"/>
              </w:rPr>
              <w:t>X-M2M-RI: 1234</w:t>
            </w:r>
          </w:p>
          <w:p w14:paraId="431B5845" w14:textId="77777777" w:rsidR="00E056F7" w:rsidRPr="009743EA" w:rsidRDefault="00E056F7" w:rsidP="004D7D67">
            <w:pPr>
              <w:widowControl w:val="0"/>
              <w:overflowPunct/>
              <w:spacing w:after="0"/>
              <w:ind w:left="284"/>
              <w:jc w:val="both"/>
              <w:textAlignment w:val="auto"/>
              <w:rPr>
                <w:color w:val="0070C0"/>
              </w:rPr>
            </w:pPr>
            <w:r w:rsidRPr="009743EA">
              <w:rPr>
                <w:rFonts w:ascii="Arial" w:hAnsi="Arial"/>
                <w:color w:val="0070C0"/>
                <w:sz w:val="18"/>
              </w:rPr>
              <w:t>X-M2M-RVI: 2a</w:t>
            </w:r>
          </w:p>
          <w:p w14:paraId="0B163113" w14:textId="77777777" w:rsidR="00E056F7" w:rsidRPr="009743EA" w:rsidRDefault="00E056F7" w:rsidP="004D7D67">
            <w:pPr>
              <w:pStyle w:val="TAL"/>
              <w:snapToGrid w:val="0"/>
              <w:ind w:left="284"/>
              <w:jc w:val="both"/>
              <w:rPr>
                <w:color w:val="0070C0"/>
              </w:rPr>
            </w:pPr>
          </w:p>
          <w:p w14:paraId="6D656FDB" w14:textId="77777777" w:rsidR="00E056F7" w:rsidRPr="009743EA" w:rsidRDefault="00E056F7" w:rsidP="004D7D67">
            <w:pPr>
              <w:pStyle w:val="TAL"/>
              <w:snapToGrid w:val="0"/>
              <w:ind w:left="284"/>
              <w:jc w:val="both"/>
              <w:rPr>
                <w:color w:val="0070C0"/>
              </w:rPr>
            </w:pPr>
            <w:r w:rsidRPr="009743EA">
              <w:rPr>
                <w:color w:val="0070C0"/>
              </w:rPr>
              <w:t>{</w:t>
            </w:r>
          </w:p>
          <w:p w14:paraId="6781091C" w14:textId="77777777" w:rsidR="00E056F7" w:rsidRPr="009743EA" w:rsidRDefault="00E056F7" w:rsidP="004D7D67">
            <w:pPr>
              <w:pStyle w:val="TAL"/>
              <w:snapToGrid w:val="0"/>
              <w:ind w:left="284"/>
              <w:jc w:val="both"/>
              <w:rPr>
                <w:color w:val="0070C0"/>
              </w:rPr>
            </w:pPr>
            <w:r w:rsidRPr="009743EA">
              <w:rPr>
                <w:color w:val="0070C0"/>
              </w:rPr>
              <w:t xml:space="preserve">    "m2m:sc_offLot": {</w:t>
            </w:r>
          </w:p>
          <w:p w14:paraId="5C476E62" w14:textId="77777777" w:rsidR="00E056F7" w:rsidRPr="009743EA" w:rsidRDefault="00E056F7" w:rsidP="004D7D67">
            <w:pPr>
              <w:pStyle w:val="TAL"/>
              <w:snapToGrid w:val="0"/>
              <w:ind w:left="284"/>
              <w:jc w:val="both"/>
              <w:rPr>
                <w:color w:val="0070C0"/>
              </w:rPr>
            </w:pPr>
            <w:r w:rsidRPr="009743EA">
              <w:rPr>
                <w:color w:val="0070C0"/>
              </w:rPr>
              <w:t xml:space="preserve">        "rn": "yt_lot_1",</w:t>
            </w:r>
          </w:p>
          <w:p w14:paraId="3B627F11" w14:textId="77777777" w:rsidR="00E056F7" w:rsidRPr="009743EA" w:rsidRDefault="00E056F7" w:rsidP="004D7D67">
            <w:pPr>
              <w:pStyle w:val="TAL"/>
              <w:snapToGrid w:val="0"/>
              <w:ind w:left="284"/>
              <w:jc w:val="both"/>
              <w:rPr>
                <w:color w:val="0070C0"/>
              </w:rPr>
            </w:pPr>
            <w:r w:rsidRPr="009743EA">
              <w:rPr>
                <w:color w:val="0070C0"/>
              </w:rPr>
              <w:t xml:space="preserve">        "lbl": </w:t>
            </w:r>
            <w:r w:rsidRPr="00C072AF">
              <w:rPr>
                <w:color w:val="0070C0"/>
              </w:rPr>
              <w:t>[</w:t>
            </w:r>
          </w:p>
          <w:p w14:paraId="4CB1845E" w14:textId="77777777" w:rsidR="00E056F7" w:rsidRPr="009743EA" w:rsidRDefault="00E056F7" w:rsidP="004D7D67">
            <w:pPr>
              <w:pStyle w:val="TAL"/>
              <w:snapToGrid w:val="0"/>
              <w:ind w:left="284"/>
              <w:jc w:val="both"/>
              <w:rPr>
                <w:color w:val="0070C0"/>
              </w:rPr>
            </w:pPr>
            <w:r w:rsidRPr="009743EA">
              <w:rPr>
                <w:color w:val="0070C0"/>
              </w:rPr>
              <w:t xml:space="preserve">            "sc"</w:t>
            </w:r>
          </w:p>
          <w:p w14:paraId="512FF824" w14:textId="77777777" w:rsidR="00E056F7" w:rsidRPr="009743EA" w:rsidRDefault="00E056F7" w:rsidP="004D7D67">
            <w:pPr>
              <w:pStyle w:val="TAL"/>
              <w:snapToGrid w:val="0"/>
              <w:ind w:left="284"/>
              <w:jc w:val="both"/>
              <w:rPr>
                <w:color w:val="0070C0"/>
              </w:rPr>
            </w:pPr>
            <w:r w:rsidRPr="009743EA">
              <w:rPr>
                <w:color w:val="0070C0"/>
              </w:rPr>
              <w:t xml:space="preserve">        ],</w:t>
            </w:r>
          </w:p>
          <w:p w14:paraId="384F6FCB" w14:textId="77777777" w:rsidR="00E056F7" w:rsidRPr="009743EA" w:rsidRDefault="00E056F7" w:rsidP="004D7D67">
            <w:pPr>
              <w:pStyle w:val="TAL"/>
              <w:snapToGrid w:val="0"/>
              <w:ind w:left="284"/>
              <w:jc w:val="both"/>
              <w:rPr>
                <w:color w:val="0070C0"/>
              </w:rPr>
            </w:pPr>
            <w:r w:rsidRPr="009743EA">
              <w:rPr>
                <w:color w:val="0070C0"/>
              </w:rPr>
              <w:t xml:space="preserve">        "cnd": "http://developers.iotocean.org/schema/offStreetParking.xsd",</w:t>
            </w:r>
          </w:p>
          <w:p w14:paraId="5A809C1B" w14:textId="77777777" w:rsidR="00E056F7" w:rsidRPr="009743EA" w:rsidRDefault="00E056F7" w:rsidP="004D7D67">
            <w:pPr>
              <w:pStyle w:val="TAL"/>
              <w:snapToGrid w:val="0"/>
              <w:ind w:left="284"/>
              <w:jc w:val="both"/>
              <w:rPr>
                <w:color w:val="0070C0"/>
              </w:rPr>
            </w:pPr>
            <w:r w:rsidRPr="009743EA">
              <w:rPr>
                <w:color w:val="0070C0"/>
              </w:rPr>
              <w:t xml:space="preserve">        "type": "OffStreetParking",</w:t>
            </w:r>
          </w:p>
          <w:p w14:paraId="12F19E17" w14:textId="77777777" w:rsidR="00E056F7" w:rsidRPr="009743EA" w:rsidRDefault="00E056F7" w:rsidP="004D7D67">
            <w:pPr>
              <w:pStyle w:val="TAL"/>
              <w:snapToGrid w:val="0"/>
              <w:ind w:left="284"/>
              <w:jc w:val="both"/>
              <w:rPr>
                <w:color w:val="0070C0"/>
              </w:rPr>
            </w:pPr>
            <w:r w:rsidRPr="009743EA">
              <w:rPr>
                <w:color w:val="0070C0"/>
              </w:rPr>
              <w:t xml:space="preserve">        "category": "lot_1",</w:t>
            </w:r>
          </w:p>
          <w:p w14:paraId="5A4A8982" w14:textId="77777777" w:rsidR="00E056F7" w:rsidRPr="009743EA" w:rsidRDefault="00E056F7" w:rsidP="004D7D67">
            <w:pPr>
              <w:pStyle w:val="TAL"/>
              <w:snapToGrid w:val="0"/>
              <w:ind w:left="284"/>
              <w:jc w:val="both"/>
              <w:rPr>
                <w:color w:val="0070C0"/>
              </w:rPr>
            </w:pPr>
            <w:r w:rsidRPr="009743EA">
              <w:rPr>
                <w:color w:val="0070C0"/>
              </w:rPr>
              <w:t xml:space="preserve">        "geolocation": </w:t>
            </w:r>
            <w:r w:rsidRPr="00C072AF">
              <w:rPr>
                <w:color w:val="0070C0"/>
              </w:rPr>
              <w:t>[</w:t>
            </w:r>
          </w:p>
          <w:p w14:paraId="788A200F" w14:textId="77777777" w:rsidR="00E056F7" w:rsidRPr="009743EA" w:rsidRDefault="00E056F7" w:rsidP="004D7D67">
            <w:pPr>
              <w:pStyle w:val="TAL"/>
              <w:snapToGrid w:val="0"/>
              <w:ind w:left="284"/>
              <w:jc w:val="both"/>
              <w:rPr>
                <w:color w:val="0070C0"/>
              </w:rPr>
            </w:pPr>
            <w:r w:rsidRPr="009743EA">
              <w:rPr>
                <w:color w:val="0070C0"/>
              </w:rPr>
              <w:t xml:space="preserve">             37.4114423,</w:t>
            </w:r>
          </w:p>
          <w:p w14:paraId="65FCC580" w14:textId="77777777" w:rsidR="00E056F7" w:rsidRPr="009743EA" w:rsidRDefault="00E056F7" w:rsidP="004D7D67">
            <w:pPr>
              <w:pStyle w:val="TAL"/>
              <w:snapToGrid w:val="0"/>
              <w:ind w:left="284"/>
              <w:jc w:val="both"/>
              <w:rPr>
                <w:color w:val="0070C0"/>
              </w:rPr>
            </w:pPr>
            <w:r w:rsidRPr="009743EA">
              <w:rPr>
                <w:color w:val="0070C0"/>
              </w:rPr>
              <w:t xml:space="preserve">             127.1293735</w:t>
            </w:r>
          </w:p>
          <w:p w14:paraId="2D31A8A0" w14:textId="77777777" w:rsidR="00E056F7" w:rsidRPr="009743EA" w:rsidRDefault="00E056F7" w:rsidP="004D7D67">
            <w:pPr>
              <w:pStyle w:val="TAL"/>
              <w:snapToGrid w:val="0"/>
              <w:ind w:left="284"/>
              <w:jc w:val="both"/>
              <w:rPr>
                <w:color w:val="0070C0"/>
              </w:rPr>
            </w:pPr>
            <w:r w:rsidRPr="009743EA">
              <w:rPr>
                <w:color w:val="0070C0"/>
              </w:rPr>
              <w:t xml:space="preserve">        ],</w:t>
            </w:r>
          </w:p>
          <w:p w14:paraId="651ED5E5" w14:textId="77777777" w:rsidR="00E056F7" w:rsidRPr="009743EA" w:rsidRDefault="00E056F7" w:rsidP="004D7D67">
            <w:pPr>
              <w:pStyle w:val="TAL"/>
              <w:snapToGrid w:val="0"/>
              <w:ind w:left="284"/>
              <w:jc w:val="both"/>
              <w:rPr>
                <w:color w:val="0070C0"/>
              </w:rPr>
            </w:pPr>
            <w:r w:rsidRPr="009743EA">
              <w:rPr>
                <w:color w:val="0070C0"/>
              </w:rPr>
              <w:t xml:space="preserve">        "name": "parkingLot_1",</w:t>
            </w:r>
          </w:p>
          <w:p w14:paraId="6B008EE0" w14:textId="77777777" w:rsidR="00E056F7" w:rsidRPr="009743EA" w:rsidRDefault="00E056F7" w:rsidP="004D7D67">
            <w:pPr>
              <w:pStyle w:val="TAL"/>
              <w:snapToGrid w:val="0"/>
              <w:ind w:left="284"/>
              <w:jc w:val="both"/>
              <w:rPr>
                <w:color w:val="0070C0"/>
              </w:rPr>
            </w:pPr>
            <w:r w:rsidRPr="009743EA">
              <w:rPr>
                <w:color w:val="0070C0"/>
              </w:rPr>
              <w:t xml:space="preserve">        "availableSpotNumber": "3",</w:t>
            </w:r>
          </w:p>
          <w:p w14:paraId="0F761BAB" w14:textId="77777777" w:rsidR="00E056F7" w:rsidRPr="009743EA" w:rsidRDefault="00E056F7" w:rsidP="004D7D67">
            <w:pPr>
              <w:pStyle w:val="TAL"/>
              <w:snapToGrid w:val="0"/>
              <w:ind w:left="284"/>
              <w:jc w:val="both"/>
              <w:rPr>
                <w:color w:val="0070C0"/>
              </w:rPr>
            </w:pPr>
            <w:r w:rsidRPr="009743EA">
              <w:rPr>
                <w:color w:val="0070C0"/>
              </w:rPr>
              <w:t xml:space="preserve">        "totalSpotNumber": "110"</w:t>
            </w:r>
          </w:p>
          <w:p w14:paraId="41101F00" w14:textId="77777777" w:rsidR="00E056F7" w:rsidRPr="009743EA" w:rsidRDefault="00E056F7" w:rsidP="004D7D67">
            <w:pPr>
              <w:pStyle w:val="TAL"/>
              <w:snapToGrid w:val="0"/>
              <w:ind w:left="284"/>
              <w:jc w:val="both"/>
              <w:rPr>
                <w:color w:val="0070C0"/>
              </w:rPr>
            </w:pPr>
            <w:r w:rsidRPr="009743EA">
              <w:rPr>
                <w:color w:val="0070C0"/>
              </w:rPr>
              <w:t xml:space="preserve">    }</w:t>
            </w:r>
          </w:p>
          <w:p w14:paraId="22821F77" w14:textId="77777777" w:rsidR="00E056F7" w:rsidRPr="009743EA" w:rsidRDefault="00E056F7" w:rsidP="004D7D67">
            <w:pPr>
              <w:pStyle w:val="TAL"/>
              <w:snapToGrid w:val="0"/>
              <w:ind w:left="284"/>
              <w:jc w:val="both"/>
              <w:rPr>
                <w:color w:val="0070C0"/>
                <w:lang w:eastAsia="ko-KR"/>
              </w:rPr>
            </w:pPr>
            <w:r w:rsidRPr="009743EA">
              <w:rPr>
                <w:color w:val="0070C0"/>
              </w:rPr>
              <w:t>}</w:t>
            </w:r>
          </w:p>
          <w:p w14:paraId="74FDD13F" w14:textId="77777777" w:rsidR="00E056F7" w:rsidRPr="009743EA" w:rsidRDefault="00E056F7" w:rsidP="004D7D67">
            <w:pPr>
              <w:pStyle w:val="TAL"/>
              <w:snapToGrid w:val="0"/>
              <w:ind w:left="284"/>
              <w:jc w:val="both"/>
              <w:rPr>
                <w:color w:val="0070C0"/>
              </w:rPr>
            </w:pPr>
          </w:p>
          <w:p w14:paraId="485166DB" w14:textId="77777777" w:rsidR="00E056F7" w:rsidRPr="009743EA" w:rsidRDefault="00E056F7" w:rsidP="004D7D67">
            <w:pPr>
              <w:pStyle w:val="TAL"/>
              <w:snapToGrid w:val="0"/>
              <w:ind w:left="284"/>
              <w:jc w:val="both"/>
              <w:rPr>
                <w:color w:val="0070C0"/>
              </w:rPr>
            </w:pPr>
          </w:p>
          <w:p w14:paraId="75E3BAE5" w14:textId="77777777" w:rsidR="00E056F7" w:rsidRPr="009743EA" w:rsidRDefault="00E056F7" w:rsidP="004D7D67">
            <w:pPr>
              <w:widowControl w:val="0"/>
              <w:spacing w:after="0"/>
              <w:ind w:left="284"/>
              <w:jc w:val="both"/>
              <w:textAlignment w:val="auto"/>
              <w:rPr>
                <w:rFonts w:ascii="Arial" w:hAnsi="Arial"/>
                <w:b/>
                <w:color w:val="0070C0"/>
                <w:sz w:val="18"/>
              </w:rPr>
            </w:pPr>
          </w:p>
          <w:p w14:paraId="3C85CD24" w14:textId="77777777" w:rsidR="00E056F7" w:rsidRPr="009743EA" w:rsidRDefault="00E056F7" w:rsidP="004D7D67">
            <w:pPr>
              <w:widowControl w:val="0"/>
              <w:spacing w:after="0"/>
              <w:ind w:left="284"/>
              <w:jc w:val="both"/>
              <w:textAlignment w:val="auto"/>
              <w:rPr>
                <w:rFonts w:ascii="Arial" w:hAnsi="Arial"/>
                <w:b/>
                <w:color w:val="0070C0"/>
                <w:sz w:val="18"/>
              </w:rPr>
            </w:pPr>
            <w:r w:rsidRPr="009743EA">
              <w:rPr>
                <w:rFonts w:ascii="Arial" w:hAnsi="Arial"/>
                <w:b/>
                <w:color w:val="0070C0"/>
                <w:sz w:val="18"/>
              </w:rPr>
              <w:t>HTTP Response:</w:t>
            </w:r>
          </w:p>
          <w:p w14:paraId="741BB1EC" w14:textId="77777777" w:rsidR="00E056F7" w:rsidRPr="009743EA" w:rsidRDefault="00E056F7" w:rsidP="004D7D67">
            <w:pPr>
              <w:widowControl w:val="0"/>
              <w:spacing w:after="0"/>
              <w:ind w:left="284"/>
              <w:textAlignment w:val="auto"/>
              <w:rPr>
                <w:rFonts w:ascii="Arial" w:hAnsi="Arial"/>
                <w:color w:val="0070C0"/>
                <w:sz w:val="18"/>
              </w:rPr>
            </w:pPr>
          </w:p>
          <w:p w14:paraId="65858E63" w14:textId="77777777" w:rsidR="00E056F7" w:rsidRPr="009743EA" w:rsidRDefault="00E056F7" w:rsidP="004D7D67">
            <w:pPr>
              <w:widowControl w:val="0"/>
              <w:spacing w:after="0"/>
              <w:ind w:left="284"/>
              <w:textAlignment w:val="auto"/>
              <w:rPr>
                <w:rFonts w:ascii="Arial" w:hAnsi="Arial"/>
                <w:color w:val="0070C0"/>
                <w:sz w:val="18"/>
              </w:rPr>
            </w:pPr>
            <w:r w:rsidRPr="009743EA">
              <w:rPr>
                <w:rFonts w:ascii="Arial" w:hAnsi="Arial"/>
                <w:color w:val="0070C0"/>
                <w:sz w:val="18"/>
              </w:rPr>
              <w:t>201 Created</w:t>
            </w:r>
          </w:p>
          <w:p w14:paraId="4FB45C48" w14:textId="77777777" w:rsidR="00E056F7" w:rsidRPr="009743EA" w:rsidRDefault="00E056F7" w:rsidP="004D7D67">
            <w:pPr>
              <w:pStyle w:val="TAL"/>
              <w:snapToGrid w:val="0"/>
              <w:ind w:left="284"/>
              <w:rPr>
                <w:color w:val="0070C0"/>
              </w:rPr>
            </w:pPr>
            <w:r w:rsidRPr="009743EA">
              <w:rPr>
                <w:color w:val="0070C0"/>
              </w:rPr>
              <w:t>Content-Location: mn-name/yt_lot_1</w:t>
            </w:r>
          </w:p>
          <w:p w14:paraId="55451AB6" w14:textId="77777777" w:rsidR="00E056F7" w:rsidRPr="00325791" w:rsidRDefault="00E056F7" w:rsidP="004D7D67">
            <w:pPr>
              <w:pStyle w:val="TAL"/>
              <w:snapToGrid w:val="0"/>
              <w:ind w:left="284"/>
              <w:rPr>
                <w:color w:val="0070C0"/>
                <w:lang w:val="fr-FR"/>
              </w:rPr>
            </w:pPr>
            <w:r w:rsidRPr="00325791">
              <w:rPr>
                <w:color w:val="0070C0"/>
                <w:lang w:val="fr-FR"/>
              </w:rPr>
              <w:t>Content-Type: application/json</w:t>
            </w:r>
          </w:p>
          <w:p w14:paraId="571E88D0" w14:textId="77777777" w:rsidR="00E056F7" w:rsidRPr="00325791" w:rsidRDefault="00E056F7" w:rsidP="004D7D67">
            <w:pPr>
              <w:pStyle w:val="TAL"/>
              <w:snapToGrid w:val="0"/>
              <w:ind w:left="284"/>
              <w:rPr>
                <w:color w:val="0070C0"/>
                <w:lang w:val="fr-FR"/>
              </w:rPr>
            </w:pPr>
            <w:r w:rsidRPr="00325791">
              <w:rPr>
                <w:color w:val="0070C0"/>
                <w:lang w:val="fr-FR"/>
              </w:rPr>
              <w:t>X-M2M-RI: 1234</w:t>
            </w:r>
          </w:p>
          <w:p w14:paraId="49738574" w14:textId="77777777" w:rsidR="00E056F7" w:rsidRPr="009743EA" w:rsidRDefault="00E056F7" w:rsidP="004D7D67">
            <w:pPr>
              <w:widowControl w:val="0"/>
              <w:overflowPunct/>
              <w:spacing w:after="0"/>
              <w:ind w:left="284"/>
              <w:jc w:val="both"/>
              <w:textAlignment w:val="auto"/>
              <w:rPr>
                <w:color w:val="0070C0"/>
              </w:rPr>
            </w:pPr>
            <w:r w:rsidRPr="009743EA">
              <w:rPr>
                <w:rFonts w:ascii="Arial" w:hAnsi="Arial"/>
                <w:color w:val="0070C0"/>
                <w:sz w:val="18"/>
              </w:rPr>
              <w:t>X-M2M-RVI: 2a</w:t>
            </w:r>
          </w:p>
          <w:p w14:paraId="6FD39093" w14:textId="77777777" w:rsidR="00E056F7" w:rsidRPr="009743EA" w:rsidRDefault="00E056F7" w:rsidP="004D7D67">
            <w:pPr>
              <w:pStyle w:val="TAL"/>
              <w:snapToGrid w:val="0"/>
              <w:ind w:left="284"/>
              <w:rPr>
                <w:color w:val="0070C0"/>
              </w:rPr>
            </w:pPr>
            <w:r w:rsidRPr="009743EA">
              <w:rPr>
                <w:color w:val="0070C0"/>
              </w:rPr>
              <w:t>X-M2M-RSC: 2001</w:t>
            </w:r>
          </w:p>
          <w:p w14:paraId="225E44A6" w14:textId="77777777" w:rsidR="00E056F7" w:rsidRPr="009743EA" w:rsidRDefault="00E056F7" w:rsidP="004D7D67">
            <w:pPr>
              <w:pStyle w:val="TAL"/>
              <w:snapToGrid w:val="0"/>
              <w:ind w:left="284"/>
              <w:rPr>
                <w:color w:val="0070C0"/>
              </w:rPr>
            </w:pPr>
          </w:p>
          <w:p w14:paraId="157C67DA" w14:textId="77777777" w:rsidR="00E056F7" w:rsidRPr="009743EA" w:rsidRDefault="00E056F7" w:rsidP="004D7D67">
            <w:pPr>
              <w:pStyle w:val="TAL"/>
              <w:snapToGrid w:val="0"/>
              <w:ind w:left="284"/>
              <w:rPr>
                <w:color w:val="0070C0"/>
              </w:rPr>
            </w:pPr>
            <w:r w:rsidRPr="009743EA">
              <w:rPr>
                <w:color w:val="0070C0"/>
              </w:rPr>
              <w:t xml:space="preserve">{  </w:t>
            </w:r>
          </w:p>
          <w:p w14:paraId="60A8DDFA" w14:textId="77777777" w:rsidR="00E056F7" w:rsidRPr="009743EA" w:rsidRDefault="00E056F7" w:rsidP="004D7D67">
            <w:pPr>
              <w:pStyle w:val="TAL"/>
              <w:snapToGrid w:val="0"/>
              <w:ind w:left="284"/>
              <w:rPr>
                <w:color w:val="0070C0"/>
              </w:rPr>
            </w:pPr>
            <w:r w:rsidRPr="009743EA">
              <w:rPr>
                <w:color w:val="0070C0"/>
              </w:rPr>
              <w:t xml:space="preserve">    "m2m:rce":{  </w:t>
            </w:r>
          </w:p>
          <w:p w14:paraId="49589A1C" w14:textId="77777777" w:rsidR="00E056F7" w:rsidRPr="009743EA" w:rsidRDefault="00E056F7" w:rsidP="004D7D67">
            <w:pPr>
              <w:pStyle w:val="TAL"/>
              <w:snapToGrid w:val="0"/>
              <w:ind w:left="284"/>
              <w:rPr>
                <w:color w:val="0070C0"/>
              </w:rPr>
            </w:pPr>
            <w:r w:rsidRPr="009743EA">
              <w:rPr>
                <w:color w:val="0070C0"/>
              </w:rPr>
              <w:t xml:space="preserve">        "m2m:sc_offLot":{  </w:t>
            </w:r>
          </w:p>
          <w:p w14:paraId="671CF94A" w14:textId="77777777" w:rsidR="00E056F7" w:rsidRPr="009743EA" w:rsidRDefault="00E056F7" w:rsidP="004D7D67">
            <w:pPr>
              <w:pStyle w:val="TAL"/>
              <w:snapToGrid w:val="0"/>
              <w:ind w:left="284"/>
              <w:rPr>
                <w:color w:val="0070C0"/>
              </w:rPr>
            </w:pPr>
            <w:r w:rsidRPr="009743EA">
              <w:rPr>
                <w:color w:val="0070C0"/>
              </w:rPr>
              <w:t xml:space="preserve">           "pi":"CAE5630283216026458665",</w:t>
            </w:r>
          </w:p>
          <w:p w14:paraId="5D9472E8" w14:textId="77777777" w:rsidR="00E056F7" w:rsidRPr="009743EA" w:rsidRDefault="00E056F7" w:rsidP="004D7D67">
            <w:pPr>
              <w:pStyle w:val="TAL"/>
              <w:snapToGrid w:val="0"/>
              <w:ind w:left="284"/>
              <w:rPr>
                <w:color w:val="0070C0"/>
              </w:rPr>
            </w:pPr>
            <w:r w:rsidRPr="009743EA">
              <w:rPr>
                <w:color w:val="0070C0"/>
              </w:rPr>
              <w:t xml:space="preserve">           "ri":"FLX37696264720673421",</w:t>
            </w:r>
          </w:p>
          <w:p w14:paraId="2309251F" w14:textId="77777777" w:rsidR="00E056F7" w:rsidRPr="009743EA" w:rsidRDefault="00E056F7" w:rsidP="004D7D67">
            <w:pPr>
              <w:pStyle w:val="TAL"/>
              <w:snapToGrid w:val="0"/>
              <w:ind w:left="284"/>
              <w:rPr>
                <w:color w:val="0070C0"/>
              </w:rPr>
            </w:pPr>
            <w:r w:rsidRPr="009743EA">
              <w:rPr>
                <w:color w:val="0070C0"/>
              </w:rPr>
              <w:t xml:space="preserve">           "ty":28,</w:t>
            </w:r>
          </w:p>
          <w:p w14:paraId="30E1CCE3" w14:textId="77777777" w:rsidR="00E056F7" w:rsidRPr="009743EA" w:rsidRDefault="00E056F7" w:rsidP="004D7D67">
            <w:pPr>
              <w:pStyle w:val="TAL"/>
              <w:snapToGrid w:val="0"/>
              <w:ind w:left="284"/>
              <w:rPr>
                <w:color w:val="0070C0"/>
              </w:rPr>
            </w:pPr>
            <w:r w:rsidRPr="009743EA">
              <w:rPr>
                <w:color w:val="0070C0"/>
              </w:rPr>
              <w:t xml:space="preserve">           "ct":"20181019T045127",</w:t>
            </w:r>
          </w:p>
          <w:p w14:paraId="617DE3E6" w14:textId="77777777" w:rsidR="00E056F7" w:rsidRPr="009743EA" w:rsidRDefault="00E056F7" w:rsidP="004D7D67">
            <w:pPr>
              <w:pStyle w:val="TAL"/>
              <w:snapToGrid w:val="0"/>
              <w:ind w:left="284"/>
              <w:rPr>
                <w:color w:val="0070C0"/>
              </w:rPr>
            </w:pPr>
            <w:r w:rsidRPr="009743EA">
              <w:rPr>
                <w:color w:val="0070C0"/>
              </w:rPr>
              <w:t xml:space="preserve">           "st":15878,</w:t>
            </w:r>
          </w:p>
          <w:p w14:paraId="359CDAAD" w14:textId="77777777" w:rsidR="00E056F7" w:rsidRPr="009743EA" w:rsidRDefault="00E056F7" w:rsidP="004D7D67">
            <w:pPr>
              <w:pStyle w:val="TAL"/>
              <w:snapToGrid w:val="0"/>
              <w:ind w:left="284"/>
              <w:rPr>
                <w:color w:val="0070C0"/>
              </w:rPr>
            </w:pPr>
            <w:r w:rsidRPr="009743EA">
              <w:rPr>
                <w:color w:val="0070C0"/>
              </w:rPr>
              <w:t xml:space="preserve">           "rn":"yt_lot_1",</w:t>
            </w:r>
          </w:p>
          <w:p w14:paraId="5D7DFCCE" w14:textId="77777777" w:rsidR="00E056F7" w:rsidRPr="00325791" w:rsidRDefault="00E056F7" w:rsidP="004D7D67">
            <w:pPr>
              <w:pStyle w:val="TAL"/>
              <w:snapToGrid w:val="0"/>
              <w:ind w:left="284"/>
              <w:rPr>
                <w:color w:val="0070C0"/>
                <w:lang w:val="fr-FR"/>
              </w:rPr>
            </w:pPr>
            <w:r w:rsidRPr="009743EA">
              <w:rPr>
                <w:color w:val="0070C0"/>
              </w:rPr>
              <w:t xml:space="preserve">           </w:t>
            </w:r>
            <w:r w:rsidRPr="00325791">
              <w:rPr>
                <w:color w:val="0070C0"/>
                <w:lang w:val="fr-FR"/>
              </w:rPr>
              <w:t>"lt":"20181207T002422",</w:t>
            </w:r>
          </w:p>
          <w:p w14:paraId="4558627F" w14:textId="77777777" w:rsidR="00E056F7" w:rsidRPr="00325791" w:rsidRDefault="00E056F7" w:rsidP="004D7D67">
            <w:pPr>
              <w:pStyle w:val="TAL"/>
              <w:snapToGrid w:val="0"/>
              <w:ind w:left="284"/>
              <w:rPr>
                <w:color w:val="0070C0"/>
                <w:lang w:val="fr-FR"/>
              </w:rPr>
            </w:pPr>
            <w:r w:rsidRPr="00325791">
              <w:rPr>
                <w:color w:val="0070C0"/>
                <w:lang w:val="fr-FR"/>
              </w:rPr>
              <w:t xml:space="preserve">           "et":"20211019T045127",</w:t>
            </w:r>
          </w:p>
          <w:p w14:paraId="6AC77F0C" w14:textId="77777777" w:rsidR="00E056F7" w:rsidRPr="000D6D95" w:rsidRDefault="00E056F7" w:rsidP="004D7D67">
            <w:pPr>
              <w:pStyle w:val="TAL"/>
              <w:snapToGrid w:val="0"/>
              <w:ind w:left="284"/>
              <w:rPr>
                <w:color w:val="0070C0"/>
                <w:lang w:val="fr-FR"/>
              </w:rPr>
            </w:pPr>
            <w:r w:rsidRPr="00325791">
              <w:rPr>
                <w:color w:val="0070C0"/>
                <w:lang w:val="fr-FR"/>
              </w:rPr>
              <w:t xml:space="preserve">           "lb</w:t>
            </w:r>
            <w:r w:rsidRPr="000D6D95">
              <w:rPr>
                <w:color w:val="0070C0"/>
                <w:lang w:val="fr-FR"/>
              </w:rPr>
              <w:t xml:space="preserve">l":[  </w:t>
            </w:r>
          </w:p>
          <w:p w14:paraId="0261D232" w14:textId="77777777" w:rsidR="00E056F7" w:rsidRPr="000D6D95" w:rsidRDefault="00E056F7" w:rsidP="004D7D67">
            <w:pPr>
              <w:pStyle w:val="TAL"/>
              <w:snapToGrid w:val="0"/>
              <w:ind w:left="284"/>
              <w:rPr>
                <w:color w:val="0070C0"/>
                <w:lang w:val="fr-FR"/>
              </w:rPr>
            </w:pPr>
            <w:r w:rsidRPr="000D6D95">
              <w:rPr>
                <w:color w:val="0070C0"/>
                <w:lang w:val="fr-FR"/>
              </w:rPr>
              <w:t xml:space="preserve">              "sc"</w:t>
            </w:r>
          </w:p>
          <w:p w14:paraId="7DC96BC0" w14:textId="77777777" w:rsidR="00E056F7" w:rsidRPr="000D6D95" w:rsidRDefault="00E056F7" w:rsidP="004D7D67">
            <w:pPr>
              <w:pStyle w:val="TAL"/>
              <w:snapToGrid w:val="0"/>
              <w:ind w:left="284"/>
              <w:rPr>
                <w:color w:val="0070C0"/>
                <w:lang w:val="fr-FR"/>
              </w:rPr>
            </w:pPr>
            <w:r w:rsidRPr="000D6D95">
              <w:rPr>
                <w:color w:val="0070C0"/>
                <w:lang w:val="fr-FR"/>
              </w:rPr>
              <w:t xml:space="preserve">           ],</w:t>
            </w:r>
          </w:p>
          <w:p w14:paraId="3337AFAC" w14:textId="77777777" w:rsidR="00E056F7" w:rsidRPr="000D6D95" w:rsidRDefault="00E056F7" w:rsidP="004D7D67">
            <w:pPr>
              <w:pStyle w:val="TAL"/>
              <w:snapToGrid w:val="0"/>
              <w:ind w:left="284"/>
              <w:rPr>
                <w:color w:val="0070C0"/>
                <w:lang w:val="fr-FR"/>
              </w:rPr>
            </w:pPr>
            <w:r w:rsidRPr="000D6D95">
              <w:rPr>
                <w:color w:val="0070C0"/>
                <w:lang w:val="fr-FR"/>
              </w:rPr>
              <w:t xml:space="preserve">           "cnd":"http://developers.iotocean.org/schema/offStreetParking.xsd",</w:t>
            </w:r>
          </w:p>
          <w:p w14:paraId="7A5B1AE5" w14:textId="77777777" w:rsidR="00E056F7" w:rsidRPr="009743EA" w:rsidRDefault="00E056F7" w:rsidP="004D7D67">
            <w:pPr>
              <w:pStyle w:val="TAL"/>
              <w:snapToGrid w:val="0"/>
              <w:ind w:left="284"/>
              <w:rPr>
                <w:color w:val="0070C0"/>
              </w:rPr>
            </w:pPr>
            <w:r w:rsidRPr="000D6D95">
              <w:rPr>
                <w:color w:val="0070C0"/>
                <w:lang w:val="fr-FR"/>
              </w:rPr>
              <w:t xml:space="preserve">           </w:t>
            </w:r>
            <w:r w:rsidRPr="009743EA">
              <w:rPr>
                <w:color w:val="0070C0"/>
              </w:rPr>
              <w:t>"type":"OffStreetParking",</w:t>
            </w:r>
          </w:p>
          <w:p w14:paraId="1423B2FD" w14:textId="77777777" w:rsidR="00E056F7" w:rsidRPr="009743EA" w:rsidRDefault="00E056F7" w:rsidP="004D7D67">
            <w:pPr>
              <w:pStyle w:val="TAL"/>
              <w:snapToGrid w:val="0"/>
              <w:ind w:left="284"/>
              <w:rPr>
                <w:color w:val="0070C0"/>
              </w:rPr>
            </w:pPr>
            <w:r w:rsidRPr="009743EA">
              <w:rPr>
                <w:color w:val="0070C0"/>
              </w:rPr>
              <w:t xml:space="preserve">           "category":"lot_1",</w:t>
            </w:r>
          </w:p>
          <w:p w14:paraId="389647B0" w14:textId="77777777" w:rsidR="00E056F7" w:rsidRPr="009743EA" w:rsidRDefault="00E056F7" w:rsidP="004D7D67">
            <w:pPr>
              <w:pStyle w:val="TAL"/>
              <w:snapToGrid w:val="0"/>
              <w:ind w:left="284"/>
              <w:rPr>
                <w:color w:val="0070C0"/>
              </w:rPr>
            </w:pPr>
            <w:r w:rsidRPr="009743EA">
              <w:rPr>
                <w:color w:val="0070C0"/>
              </w:rPr>
              <w:t xml:space="preserve">           "geolocation":</w:t>
            </w:r>
            <w:r w:rsidRPr="00C072AF">
              <w:rPr>
                <w:color w:val="0070C0"/>
              </w:rPr>
              <w:t>[</w:t>
            </w:r>
            <w:r w:rsidRPr="009743EA">
              <w:rPr>
                <w:color w:val="0070C0"/>
              </w:rPr>
              <w:t xml:space="preserve">  </w:t>
            </w:r>
          </w:p>
          <w:p w14:paraId="7848F21E" w14:textId="77777777" w:rsidR="00E056F7" w:rsidRPr="009743EA" w:rsidRDefault="00E056F7" w:rsidP="004D7D67">
            <w:pPr>
              <w:pStyle w:val="TAL"/>
              <w:snapToGrid w:val="0"/>
              <w:ind w:left="284"/>
              <w:rPr>
                <w:color w:val="0070C0"/>
              </w:rPr>
            </w:pPr>
            <w:r w:rsidRPr="009743EA">
              <w:rPr>
                <w:color w:val="0070C0"/>
              </w:rPr>
              <w:t xml:space="preserve">              37.4114423,</w:t>
            </w:r>
          </w:p>
          <w:p w14:paraId="217D582B" w14:textId="77777777" w:rsidR="00E056F7" w:rsidRPr="009743EA" w:rsidRDefault="00E056F7" w:rsidP="004D7D67">
            <w:pPr>
              <w:pStyle w:val="TAL"/>
              <w:snapToGrid w:val="0"/>
              <w:ind w:left="284"/>
              <w:rPr>
                <w:color w:val="0070C0"/>
              </w:rPr>
            </w:pPr>
            <w:r w:rsidRPr="009743EA">
              <w:rPr>
                <w:color w:val="0070C0"/>
              </w:rPr>
              <w:lastRenderedPageBreak/>
              <w:t xml:space="preserve">              127.1293735</w:t>
            </w:r>
          </w:p>
          <w:p w14:paraId="60AC396B" w14:textId="77777777" w:rsidR="00E056F7" w:rsidRPr="009743EA" w:rsidRDefault="00E056F7" w:rsidP="004D7D67">
            <w:pPr>
              <w:pStyle w:val="TAL"/>
              <w:snapToGrid w:val="0"/>
              <w:ind w:left="284"/>
              <w:rPr>
                <w:color w:val="0070C0"/>
              </w:rPr>
            </w:pPr>
            <w:r w:rsidRPr="009743EA">
              <w:rPr>
                <w:color w:val="0070C0"/>
              </w:rPr>
              <w:t xml:space="preserve">           ],</w:t>
            </w:r>
          </w:p>
          <w:p w14:paraId="4A23A8DE" w14:textId="77777777" w:rsidR="00E056F7" w:rsidRPr="009743EA" w:rsidRDefault="00E056F7" w:rsidP="004D7D67">
            <w:pPr>
              <w:pStyle w:val="TAL"/>
              <w:snapToGrid w:val="0"/>
              <w:ind w:left="284"/>
              <w:rPr>
                <w:color w:val="0070C0"/>
              </w:rPr>
            </w:pPr>
            <w:r w:rsidRPr="009743EA">
              <w:rPr>
                <w:color w:val="0070C0"/>
              </w:rPr>
              <w:t xml:space="preserve">           "name":"parkingLot_1",</w:t>
            </w:r>
          </w:p>
          <w:p w14:paraId="5512352C" w14:textId="77777777" w:rsidR="00E056F7" w:rsidRPr="009743EA" w:rsidRDefault="00E056F7" w:rsidP="004D7D67">
            <w:pPr>
              <w:pStyle w:val="TAL"/>
              <w:snapToGrid w:val="0"/>
              <w:ind w:left="284"/>
              <w:rPr>
                <w:color w:val="0070C0"/>
              </w:rPr>
            </w:pPr>
            <w:r w:rsidRPr="009743EA">
              <w:rPr>
                <w:color w:val="0070C0"/>
              </w:rPr>
              <w:t xml:space="preserve">           "availableSpotNumber":"3",</w:t>
            </w:r>
          </w:p>
          <w:p w14:paraId="368EC1BC" w14:textId="77777777" w:rsidR="00E056F7" w:rsidRPr="009743EA" w:rsidRDefault="00E056F7" w:rsidP="004D7D67">
            <w:pPr>
              <w:pStyle w:val="TAL"/>
              <w:snapToGrid w:val="0"/>
              <w:ind w:left="284"/>
              <w:rPr>
                <w:color w:val="0070C0"/>
              </w:rPr>
            </w:pPr>
            <w:r w:rsidRPr="009743EA">
              <w:rPr>
                <w:color w:val="0070C0"/>
              </w:rPr>
              <w:t xml:space="preserve">           "totalSpotNumber":"110"</w:t>
            </w:r>
          </w:p>
          <w:p w14:paraId="1DAB2097" w14:textId="77777777" w:rsidR="00E056F7" w:rsidRPr="009743EA" w:rsidRDefault="00E056F7" w:rsidP="004D7D67">
            <w:pPr>
              <w:pStyle w:val="TAL"/>
              <w:snapToGrid w:val="0"/>
              <w:ind w:left="284"/>
              <w:rPr>
                <w:color w:val="0070C0"/>
              </w:rPr>
            </w:pPr>
            <w:r w:rsidRPr="009743EA">
              <w:rPr>
                <w:color w:val="0070C0"/>
              </w:rPr>
              <w:t xml:space="preserve">        }</w:t>
            </w:r>
          </w:p>
          <w:p w14:paraId="490E0BC9" w14:textId="77777777" w:rsidR="00E056F7" w:rsidRPr="009743EA" w:rsidRDefault="00E056F7" w:rsidP="004D7D67">
            <w:pPr>
              <w:pStyle w:val="TAL"/>
              <w:snapToGrid w:val="0"/>
              <w:ind w:left="284"/>
              <w:rPr>
                <w:color w:val="0070C0"/>
              </w:rPr>
            </w:pPr>
            <w:r w:rsidRPr="009743EA">
              <w:rPr>
                <w:color w:val="0070C0"/>
              </w:rPr>
              <w:t xml:space="preserve">     },</w:t>
            </w:r>
          </w:p>
          <w:p w14:paraId="3AE6EA13" w14:textId="77777777" w:rsidR="00E056F7" w:rsidRPr="009743EA" w:rsidRDefault="00E056F7" w:rsidP="004D7D67">
            <w:pPr>
              <w:pStyle w:val="TAL"/>
              <w:snapToGrid w:val="0"/>
              <w:ind w:left="284"/>
              <w:rPr>
                <w:color w:val="0070C0"/>
              </w:rPr>
            </w:pPr>
            <w:r w:rsidRPr="009743EA">
              <w:rPr>
                <w:color w:val="0070C0"/>
              </w:rPr>
              <w:t xml:space="preserve">     "m2m:uri":"mn-name/yt_lot_1"</w:t>
            </w:r>
          </w:p>
          <w:p w14:paraId="47AE9C64" w14:textId="77777777" w:rsidR="00E056F7" w:rsidRPr="005A2D7C" w:rsidRDefault="00E056F7" w:rsidP="004D7D67">
            <w:pPr>
              <w:pStyle w:val="TAL"/>
              <w:snapToGrid w:val="0"/>
              <w:ind w:left="284"/>
              <w:rPr>
                <w:color w:val="0070C0"/>
              </w:rPr>
            </w:pPr>
            <w:r w:rsidRPr="009743EA">
              <w:rPr>
                <w:color w:val="0070C0"/>
              </w:rPr>
              <w:t>}</w:t>
            </w:r>
            <w:r w:rsidRPr="005A2D7C">
              <w:rPr>
                <w:color w:val="0070C0"/>
              </w:rPr>
              <w:t xml:space="preserve"> </w:t>
            </w:r>
          </w:p>
          <w:p w14:paraId="10B278BB" w14:textId="77777777" w:rsidR="00E056F7" w:rsidRPr="009743EA" w:rsidRDefault="00E056F7" w:rsidP="004D7D67">
            <w:pPr>
              <w:pStyle w:val="TAL"/>
              <w:snapToGrid w:val="0"/>
              <w:ind w:left="284"/>
            </w:pPr>
          </w:p>
        </w:tc>
      </w:tr>
    </w:tbl>
    <w:p w14:paraId="6A836169" w14:textId="77777777" w:rsidR="00E056F7" w:rsidRPr="005A2D7C" w:rsidRDefault="00E056F7" w:rsidP="00E056F7"/>
    <w:p w14:paraId="4D3CE4E4" w14:textId="77777777" w:rsidR="00E056F7" w:rsidRPr="009743EA" w:rsidRDefault="00E056F7" w:rsidP="00E056F7">
      <w:pPr>
        <w:pStyle w:val="Heading4"/>
      </w:pPr>
      <w:bookmarkStart w:id="724" w:name="_Toc49420785"/>
      <w:bookmarkStart w:id="725" w:name="_Toc49507599"/>
      <w:bookmarkStart w:id="726" w:name="_Toc49507711"/>
      <w:bookmarkStart w:id="727" w:name="_Toc532286411"/>
      <w:bookmarkStart w:id="728" w:name="_Toc532286547"/>
      <w:bookmarkStart w:id="729" w:name="_Toc46154454"/>
      <w:bookmarkStart w:id="730" w:name="_Toc57298415"/>
      <w:r w:rsidRPr="009743EA">
        <w:t>6.2.14.2</w:t>
      </w:r>
      <w:r w:rsidRPr="009743EA">
        <w:tab/>
        <w:t>API-FLX-RET</w:t>
      </w:r>
      <w:bookmarkEnd w:id="724"/>
      <w:bookmarkEnd w:id="725"/>
      <w:bookmarkEnd w:id="726"/>
      <w:bookmarkEnd w:id="727"/>
      <w:bookmarkEnd w:id="728"/>
      <w:bookmarkEnd w:id="729"/>
      <w:bookmarkEnd w:id="730"/>
    </w:p>
    <w:tbl>
      <w:tblPr>
        <w:tblW w:w="9659" w:type="dxa"/>
        <w:jc w:val="center"/>
        <w:tblLayout w:type="fixed"/>
        <w:tblCellMar>
          <w:left w:w="28" w:type="dxa"/>
        </w:tblCellMar>
        <w:tblLook w:val="0000" w:firstRow="0" w:lastRow="0" w:firstColumn="0" w:lastColumn="0" w:noHBand="0" w:noVBand="0"/>
      </w:tblPr>
      <w:tblGrid>
        <w:gridCol w:w="1286"/>
        <w:gridCol w:w="8373"/>
      </w:tblGrid>
      <w:tr w:rsidR="00E056F7" w:rsidRPr="000D6D95" w14:paraId="5589039F" w14:textId="77777777" w:rsidTr="004D7D67">
        <w:trPr>
          <w:jc w:val="center"/>
        </w:trPr>
        <w:tc>
          <w:tcPr>
            <w:tcW w:w="1286" w:type="dxa"/>
            <w:tcBorders>
              <w:top w:val="single" w:sz="4" w:space="0" w:color="000000"/>
              <w:left w:val="single" w:sz="4" w:space="0" w:color="000000"/>
              <w:bottom w:val="single" w:sz="4" w:space="0" w:color="000000"/>
            </w:tcBorders>
            <w:shd w:val="clear" w:color="auto" w:fill="E7E6E6"/>
          </w:tcPr>
          <w:p w14:paraId="3425E050" w14:textId="77777777" w:rsidR="00E056F7" w:rsidRPr="009743EA" w:rsidRDefault="00E056F7" w:rsidP="004D7D67">
            <w:pPr>
              <w:pStyle w:val="TAL"/>
              <w:snapToGrid w:val="0"/>
              <w:jc w:val="center"/>
              <w:rPr>
                <w:b/>
              </w:rPr>
            </w:pPr>
            <w:r w:rsidRPr="009743EA">
              <w:rPr>
                <w:b/>
              </w:rPr>
              <w:t>API Id</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2C1B1C9A" w14:textId="77777777" w:rsidR="00E056F7" w:rsidRPr="005A2D7C" w:rsidRDefault="00E056F7" w:rsidP="005A2D7C">
            <w:pPr>
              <w:pStyle w:val="TAL"/>
              <w:rPr>
                <w:rFonts w:eastAsia="Calibri Light"/>
                <w:lang w:val="fr-FR"/>
              </w:rPr>
            </w:pPr>
            <w:r w:rsidRPr="005A2D7C">
              <w:rPr>
                <w:rFonts w:eastAsia="Calibri Light"/>
                <w:lang w:val="fr-FR"/>
              </w:rPr>
              <w:t>API/FLX/RET/001</w:t>
            </w:r>
          </w:p>
          <w:p w14:paraId="27251AFC" w14:textId="77777777" w:rsidR="00E056F7" w:rsidRPr="005A2D7C" w:rsidRDefault="00E056F7" w:rsidP="005A2D7C">
            <w:pPr>
              <w:pStyle w:val="TAL"/>
              <w:rPr>
                <w:lang w:val="fr-FR"/>
              </w:rPr>
            </w:pPr>
            <w:r w:rsidRPr="005A2D7C">
              <w:rPr>
                <w:rFonts w:eastAsia="Calibri Light"/>
                <w:lang w:val="fr-FR"/>
              </w:rPr>
              <w:t>API/FLX/RET/001_RCN1</w:t>
            </w:r>
          </w:p>
        </w:tc>
      </w:tr>
      <w:tr w:rsidR="00E056F7" w:rsidRPr="009743EA" w14:paraId="62ABB0B3" w14:textId="77777777" w:rsidTr="004D7D67">
        <w:trPr>
          <w:jc w:val="center"/>
        </w:trPr>
        <w:tc>
          <w:tcPr>
            <w:tcW w:w="1286" w:type="dxa"/>
            <w:tcBorders>
              <w:top w:val="single" w:sz="4" w:space="0" w:color="000000"/>
              <w:left w:val="single" w:sz="4" w:space="0" w:color="000000"/>
              <w:bottom w:val="single" w:sz="4" w:space="0" w:color="000000"/>
            </w:tcBorders>
            <w:shd w:val="clear" w:color="auto" w:fill="E7E6E6"/>
          </w:tcPr>
          <w:p w14:paraId="045CCEF2" w14:textId="77777777" w:rsidR="00E056F7" w:rsidRPr="009743EA" w:rsidRDefault="00E056F7" w:rsidP="004D7D67">
            <w:pPr>
              <w:pStyle w:val="TAL"/>
              <w:snapToGrid w:val="0"/>
              <w:jc w:val="center"/>
              <w:rPr>
                <w:b/>
                <w:kern w:val="1"/>
              </w:rPr>
            </w:pPr>
            <w:r w:rsidRPr="009743EA">
              <w:rPr>
                <w:b/>
                <w:kern w:val="1"/>
              </w:rPr>
              <w:t>API Name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7BC7C4" w14:textId="77777777" w:rsidR="00E056F7" w:rsidRPr="005A2D7C" w:rsidRDefault="00E056F7" w:rsidP="005A2D7C">
            <w:pPr>
              <w:pStyle w:val="TAL"/>
              <w:rPr>
                <w:rFonts w:eastAsia="Calibri Light"/>
              </w:rPr>
            </w:pPr>
            <w:r w:rsidRPr="005A2D7C">
              <w:rPr>
                <w:rFonts w:eastAsia="Calibri Light"/>
              </w:rPr>
              <w:t>&lt;flexContainer&gt; resource RETRIEVE with resultContent parameter</w:t>
            </w:r>
          </w:p>
        </w:tc>
      </w:tr>
      <w:tr w:rsidR="00E056F7" w:rsidRPr="009743EA" w14:paraId="37B18AB5" w14:textId="77777777" w:rsidTr="005A2D7C">
        <w:trPr>
          <w:jc w:val="center"/>
        </w:trPr>
        <w:tc>
          <w:tcPr>
            <w:tcW w:w="1286" w:type="dxa"/>
            <w:tcBorders>
              <w:top w:val="single" w:sz="4" w:space="0" w:color="000000"/>
              <w:left w:val="single" w:sz="4" w:space="0" w:color="000000"/>
              <w:bottom w:val="single" w:sz="4" w:space="0" w:color="000000"/>
            </w:tcBorders>
            <w:shd w:val="clear" w:color="auto" w:fill="E7E6E6"/>
          </w:tcPr>
          <w:p w14:paraId="6FA69EA9" w14:textId="77777777" w:rsidR="00E056F7" w:rsidRPr="009743EA" w:rsidRDefault="00E056F7" w:rsidP="004D7D67">
            <w:pPr>
              <w:pStyle w:val="TAL"/>
              <w:snapToGrid w:val="0"/>
              <w:jc w:val="center"/>
              <w:rPr>
                <w:b/>
                <w:kern w:val="1"/>
              </w:rPr>
            </w:pPr>
            <w:r w:rsidRPr="009743EA">
              <w:rPr>
                <w:b/>
                <w:kern w:val="1"/>
              </w:rPr>
              <w:t xml:space="preserve"> Target Resource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6621BF37" w14:textId="77777777" w:rsidR="00E056F7" w:rsidRPr="005A2D7C" w:rsidRDefault="00E056F7" w:rsidP="005A2D7C">
            <w:pPr>
              <w:pStyle w:val="TAL"/>
              <w:rPr>
                <w:rFonts w:eastAsia="Calibri Light"/>
              </w:rPr>
            </w:pPr>
            <w:r w:rsidRPr="005A2D7C">
              <w:rPr>
                <w:rFonts w:eastAsia="Calibri Light"/>
              </w:rPr>
              <w:t>&lt;CSEBase&gt; of the requested &lt;flexContainer&gt; resource</w:t>
            </w:r>
          </w:p>
        </w:tc>
      </w:tr>
      <w:tr w:rsidR="00E056F7" w:rsidRPr="009743EA" w14:paraId="71166C5E" w14:textId="77777777" w:rsidTr="004D7D67">
        <w:trPr>
          <w:jc w:val="center"/>
        </w:trPr>
        <w:tc>
          <w:tcPr>
            <w:tcW w:w="1286" w:type="dxa"/>
            <w:tcBorders>
              <w:top w:val="single" w:sz="4" w:space="0" w:color="000000"/>
              <w:left w:val="single" w:sz="4" w:space="0" w:color="000000"/>
              <w:bottom w:val="single" w:sz="4" w:space="0" w:color="000000"/>
            </w:tcBorders>
            <w:shd w:val="clear" w:color="auto" w:fill="E7E6E6"/>
          </w:tcPr>
          <w:p w14:paraId="3123008C" w14:textId="77777777" w:rsidR="00E056F7" w:rsidRPr="009743EA" w:rsidRDefault="00E056F7" w:rsidP="004D7D67">
            <w:pPr>
              <w:pStyle w:val="TAL"/>
              <w:snapToGrid w:val="0"/>
              <w:jc w:val="center"/>
              <w:rPr>
                <w:b/>
                <w:kern w:val="1"/>
              </w:rPr>
            </w:pPr>
          </w:p>
          <w:p w14:paraId="26D8B694" w14:textId="77777777" w:rsidR="00E056F7" w:rsidRPr="009743EA" w:rsidRDefault="00E056F7" w:rsidP="004D7D67">
            <w:pPr>
              <w:pStyle w:val="TAL"/>
              <w:snapToGrid w:val="0"/>
              <w:jc w:val="center"/>
              <w:rPr>
                <w:b/>
                <w:kern w:val="1"/>
              </w:rPr>
            </w:pPr>
            <w:r w:rsidRPr="009743EA">
              <w:rPr>
                <w:b/>
                <w:kern w:val="1"/>
              </w:rPr>
              <w:t>Description</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62E11CB0" w14:textId="77777777" w:rsidR="00E056F7" w:rsidRPr="005A2D7C" w:rsidRDefault="00E056F7" w:rsidP="005A2D7C">
            <w:pPr>
              <w:pStyle w:val="TAL"/>
              <w:rPr>
                <w:rFonts w:eastAsia="Calibri Light"/>
              </w:rPr>
            </w:pPr>
            <w:r w:rsidRPr="005A2D7C">
              <w:t>The interface is used to send a &lt;</w:t>
            </w:r>
            <w:r w:rsidRPr="005A2D7C">
              <w:rPr>
                <w:rFonts w:eastAsia="Calibri Light"/>
              </w:rPr>
              <w:t>flexContainer</w:t>
            </w:r>
            <w:r w:rsidRPr="005A2D7C">
              <w:t xml:space="preserve">&gt; </w:t>
            </w:r>
            <w:r w:rsidRPr="005A2D7C">
              <w:rPr>
                <w:rFonts w:eastAsia="Calibri Light"/>
              </w:rPr>
              <w:t>RETRIEVE</w:t>
            </w:r>
            <w:r w:rsidRPr="005A2D7C">
              <w:t xml:space="preserve"> request attached with resultContent set to 1 to the Registrar CSE and sends back a response</w:t>
            </w:r>
            <w:r w:rsidR="000E08CD" w:rsidRPr="009743EA">
              <w:t>.</w:t>
            </w:r>
          </w:p>
        </w:tc>
      </w:tr>
      <w:tr w:rsidR="00E056F7" w:rsidRPr="009743EA" w14:paraId="1FF6D287" w14:textId="77777777" w:rsidTr="004D7D67">
        <w:trPr>
          <w:jc w:val="center"/>
        </w:trPr>
        <w:tc>
          <w:tcPr>
            <w:tcW w:w="1286" w:type="dxa"/>
            <w:tcBorders>
              <w:top w:val="single" w:sz="4" w:space="0" w:color="000000"/>
              <w:left w:val="single" w:sz="4" w:space="0" w:color="000000"/>
              <w:bottom w:val="single" w:sz="4" w:space="0" w:color="000000"/>
            </w:tcBorders>
            <w:shd w:val="clear" w:color="auto" w:fill="E7E6E6"/>
          </w:tcPr>
          <w:p w14:paraId="04484997" w14:textId="77777777" w:rsidR="00E056F7" w:rsidRPr="009743EA" w:rsidRDefault="00E056F7" w:rsidP="004D7D67">
            <w:pPr>
              <w:pStyle w:val="TAL"/>
              <w:snapToGrid w:val="0"/>
              <w:jc w:val="center"/>
              <w:rPr>
                <w:b/>
                <w:kern w:val="1"/>
              </w:rPr>
            </w:pPr>
          </w:p>
          <w:p w14:paraId="643BC7A5" w14:textId="77777777" w:rsidR="00E056F7" w:rsidRPr="009743EA" w:rsidRDefault="00E056F7" w:rsidP="004D7D67">
            <w:pPr>
              <w:pStyle w:val="TAL"/>
              <w:snapToGrid w:val="0"/>
              <w:jc w:val="center"/>
              <w:rPr>
                <w:b/>
                <w:kern w:val="1"/>
              </w:rPr>
            </w:pPr>
          </w:p>
          <w:p w14:paraId="64670212" w14:textId="77777777" w:rsidR="00E056F7" w:rsidRPr="009743EA" w:rsidRDefault="00E056F7" w:rsidP="004D7D67">
            <w:pPr>
              <w:pStyle w:val="TAL"/>
              <w:snapToGrid w:val="0"/>
              <w:jc w:val="center"/>
              <w:rPr>
                <w:b/>
                <w:kern w:val="1"/>
              </w:rPr>
            </w:pPr>
          </w:p>
          <w:p w14:paraId="5EC7536A" w14:textId="77777777" w:rsidR="00E056F7" w:rsidRPr="009743EA" w:rsidRDefault="00E056F7" w:rsidP="004D7D67">
            <w:pPr>
              <w:pStyle w:val="TAL"/>
              <w:snapToGrid w:val="0"/>
              <w:jc w:val="center"/>
              <w:rPr>
                <w:b/>
                <w:kern w:val="1"/>
              </w:rPr>
            </w:pPr>
          </w:p>
          <w:p w14:paraId="1FD7F269" w14:textId="77777777" w:rsidR="00E056F7" w:rsidRPr="009743EA" w:rsidRDefault="00E056F7" w:rsidP="004D7D67">
            <w:pPr>
              <w:pStyle w:val="TAL"/>
              <w:snapToGrid w:val="0"/>
              <w:jc w:val="center"/>
              <w:rPr>
                <w:b/>
                <w:kern w:val="1"/>
              </w:rPr>
            </w:pPr>
            <w:r w:rsidRPr="009743EA">
              <w:rPr>
                <w:b/>
                <w:kern w:val="1"/>
              </w:rPr>
              <w:t>Resource Structure before Sending Request</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3A7B6503" w14:textId="77777777" w:rsidR="00E056F7" w:rsidRPr="009743EA" w:rsidRDefault="00E056F7" w:rsidP="005A2D7C">
            <w:pPr>
              <w:pStyle w:val="TAL"/>
            </w:pPr>
          </w:p>
          <w:p w14:paraId="2ADEE6C7" w14:textId="77777777" w:rsidR="00E056F7" w:rsidRPr="009743EA" w:rsidRDefault="00654563" w:rsidP="004D7D67">
            <w:pPr>
              <w:pStyle w:val="Default"/>
              <w:overflowPunct w:val="0"/>
              <w:jc w:val="center"/>
            </w:pPr>
            <w:r>
              <w:pict w14:anchorId="0C24D7A7">
                <v:group id="_x0000_s3141" style="position:absolute;left:0;text-align:left;margin-left:123.1pt;margin-top:1.25pt;width:158.8pt;height:59.25pt;z-index:251660800" coordsize="20169,7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">
                  <v:rect id="직사각형 2" o:spid="_x0000_s3142" style="position:absolute;width:11683;height:365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" filled="f">
                    <v:textbox inset="0,0,0,0">
                      <w:txbxContent>
                        <w:p w14:paraId="4D621395" w14:textId="77777777" w:rsidR="00E056F7" w:rsidRDefault="00E056F7" w:rsidP="00E056F7">
                          <w:pPr>
                            <w:pStyle w:val="NormalWeb"/>
                            <w:wordWrap w:val="0"/>
                            <w:spacing w:after="0"/>
                            <w:jc w:val="center"/>
                          </w:pPr>
                          <w:r w:rsidRPr="000738C6">
                            <w:rPr>
                              <w:b/>
                              <w:bCs/>
                              <w:color w:val="000000"/>
                              <w:kern w:val="24"/>
                              <w:sz w:val="20"/>
                              <w:szCs w:val="20"/>
                            </w:rPr>
                            <w:t>mn-name</w:t>
                          </w:r>
                        </w:p>
                        <w:p w14:paraId="4696174A" w14:textId="77777777" w:rsidR="00E056F7" w:rsidRDefault="00E056F7" w:rsidP="00E056F7">
                          <w:pPr>
                            <w:pStyle w:val="NormalWeb"/>
                            <w:wordWrap w:val="0"/>
                            <w:spacing w:after="0"/>
                            <w:jc w:val="center"/>
                          </w:pPr>
                          <w:r w:rsidRPr="000738C6">
                            <w:rPr>
                              <w:b/>
                              <w:bCs/>
                              <w:color w:val="000000"/>
                              <w:kern w:val="24"/>
                              <w:sz w:val="20"/>
                              <w:szCs w:val="20"/>
                            </w:rPr>
                            <w:t>(CSEBase)</w:t>
                          </w:r>
                        </w:p>
                      </w:txbxContent>
                    </v:textbox>
                  </v:rect>
                  <v:line id="직선 연결선 4" o:spid="_x0000_s3143" style="position:absolute;flip:x;visibility:visible" from="5842,3758" to="5842,6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" strokeweight=".5pt">
                    <v:stroke joinstyle="miter"/>
                  </v:line>
                  <v:rect id="직사각형 5" o:spid="_x0000_s3144" style="position:absolute;left:7905;top:4996;width:12264;height:25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" filled="f">
                    <v:textbox inset="0,0,0,0">
                      <w:txbxContent>
                        <w:p w14:paraId="66B4EE33" w14:textId="77777777" w:rsidR="00E056F7" w:rsidRDefault="00E056F7" w:rsidP="00E056F7">
                          <w:pPr>
                            <w:pStyle w:val="NormalWeb"/>
                            <w:wordWrap w:val="0"/>
                            <w:spacing w:after="0"/>
                            <w:jc w:val="center"/>
                          </w:pPr>
                          <w:r w:rsidRPr="000738C6">
                            <w:rPr>
                              <w:b/>
                              <w:bCs/>
                              <w:color w:val="000000"/>
                              <w:kern w:val="24"/>
                              <w:sz w:val="18"/>
                              <w:szCs w:val="18"/>
                            </w:rPr>
                            <w:t>yt_lot_1</w:t>
                          </w:r>
                        </w:p>
                        <w:p w14:paraId="46231ABB" w14:textId="77777777" w:rsidR="00E056F7" w:rsidRDefault="00E056F7" w:rsidP="00E056F7">
                          <w:pPr>
                            <w:pStyle w:val="NormalWeb"/>
                            <w:wordWrap w:val="0"/>
                            <w:spacing w:after="0"/>
                            <w:jc w:val="center"/>
                          </w:pPr>
                          <w:r w:rsidRPr="000738C6">
                            <w:rPr>
                              <w:b/>
                              <w:bCs/>
                              <w:color w:val="000000"/>
                              <w:kern w:val="24"/>
                              <w:sz w:val="18"/>
                              <w:szCs w:val="18"/>
                            </w:rPr>
                            <w:t>(flexContainer)</w:t>
                          </w:r>
                        </w:p>
                      </w:txbxContent>
                    </v:textbox>
                  </v:rect>
                  <v:line id="직선 연결선 6" o:spid="_x0000_s3145" style="position:absolute;visibility:visible" from="5842,6235" to="7905,6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" strokeweight=".5pt">
                    <v:stroke joinstyle="miter"/>
                  </v:line>
                </v:group>
              </w:pict>
            </w:r>
            <w:r w:rsidR="00E056F7" w:rsidRPr="009743EA">
              <w:rPr>
                <w:rFonts w:eastAsia="Malgun Gothic"/>
                <w:color w:val="auto"/>
                <w:sz w:val="20"/>
                <w:szCs w:val="20"/>
              </w:rPr>
              <w:t xml:space="preserve"> </w:t>
            </w:r>
          </w:p>
          <w:p w14:paraId="44482D18" w14:textId="77777777" w:rsidR="00E056F7" w:rsidRPr="009743EA" w:rsidRDefault="00E056F7" w:rsidP="004D7D67">
            <w:pPr>
              <w:pStyle w:val="Default"/>
              <w:overflowPunct w:val="0"/>
              <w:jc w:val="center"/>
            </w:pPr>
          </w:p>
        </w:tc>
      </w:tr>
      <w:tr w:rsidR="00E056F7" w:rsidRPr="009743EA" w14:paraId="3377EC8F" w14:textId="77777777" w:rsidTr="005A2D7C">
        <w:trPr>
          <w:trHeight w:val="3126"/>
          <w:jc w:val="center"/>
        </w:trPr>
        <w:tc>
          <w:tcPr>
            <w:tcW w:w="1286" w:type="dxa"/>
            <w:tcBorders>
              <w:top w:val="single" w:sz="4" w:space="0" w:color="000000"/>
              <w:left w:val="single" w:sz="4" w:space="0" w:color="000000"/>
              <w:bottom w:val="single" w:sz="4" w:space="0" w:color="000000"/>
            </w:tcBorders>
            <w:shd w:val="clear" w:color="auto" w:fill="E7E6E6"/>
          </w:tcPr>
          <w:p w14:paraId="5AF75298" w14:textId="77777777" w:rsidR="00E056F7" w:rsidRPr="009743EA" w:rsidRDefault="00E056F7" w:rsidP="004D7D67">
            <w:pPr>
              <w:pStyle w:val="TAL"/>
              <w:snapToGrid w:val="0"/>
              <w:jc w:val="center"/>
              <w:rPr>
                <w:b/>
                <w:kern w:val="1"/>
              </w:rPr>
            </w:pPr>
          </w:p>
          <w:p w14:paraId="5D286AFB" w14:textId="77777777" w:rsidR="00E056F7" w:rsidRPr="009743EA" w:rsidRDefault="00E056F7" w:rsidP="004D7D67">
            <w:pPr>
              <w:pStyle w:val="TAL"/>
              <w:snapToGrid w:val="0"/>
              <w:jc w:val="center"/>
              <w:rPr>
                <w:b/>
                <w:kern w:val="1"/>
              </w:rPr>
            </w:pPr>
          </w:p>
          <w:p w14:paraId="729D103F" w14:textId="77777777" w:rsidR="00E056F7" w:rsidRPr="009743EA" w:rsidRDefault="00E056F7" w:rsidP="004D7D67">
            <w:pPr>
              <w:pStyle w:val="TAL"/>
              <w:snapToGrid w:val="0"/>
              <w:jc w:val="center"/>
              <w:rPr>
                <w:b/>
                <w:kern w:val="1"/>
              </w:rPr>
            </w:pPr>
          </w:p>
          <w:p w14:paraId="0E8544C4" w14:textId="77777777" w:rsidR="00E056F7" w:rsidRPr="009743EA" w:rsidRDefault="00E056F7" w:rsidP="004D7D67">
            <w:pPr>
              <w:pStyle w:val="TAL"/>
              <w:snapToGrid w:val="0"/>
              <w:jc w:val="center"/>
              <w:rPr>
                <w:b/>
                <w:kern w:val="1"/>
              </w:rPr>
            </w:pPr>
          </w:p>
          <w:p w14:paraId="29ABBAB1" w14:textId="77777777" w:rsidR="00E056F7" w:rsidRPr="009743EA" w:rsidRDefault="00E056F7" w:rsidP="004D7D67">
            <w:pPr>
              <w:pStyle w:val="TAL"/>
              <w:snapToGrid w:val="0"/>
              <w:jc w:val="center"/>
              <w:rPr>
                <w:b/>
                <w:kern w:val="1"/>
              </w:rPr>
            </w:pPr>
          </w:p>
          <w:p w14:paraId="3C25E793" w14:textId="77777777" w:rsidR="00E056F7" w:rsidRPr="009743EA" w:rsidRDefault="00E056F7" w:rsidP="004D7D67">
            <w:pPr>
              <w:pStyle w:val="TAL"/>
              <w:snapToGrid w:val="0"/>
              <w:jc w:val="center"/>
              <w:rPr>
                <w:b/>
                <w:kern w:val="1"/>
              </w:rPr>
            </w:pPr>
            <w:r w:rsidRPr="009743EA">
              <w:rPr>
                <w:b/>
                <w:kern w:val="1"/>
              </w:rPr>
              <w:t>Call Flow</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1531D2FD" w14:textId="5BCD2B0F" w:rsidR="00E056F7" w:rsidRPr="009743EA" w:rsidRDefault="00654563" w:rsidP="00EA3F33">
            <w:pPr>
              <w:pStyle w:val="TAL"/>
              <w:snapToGrid w:val="0"/>
              <w:jc w:val="center"/>
              <w:rPr>
                <w:color w:val="000000"/>
              </w:rPr>
            </w:pPr>
            <w:r>
              <w:pict w14:anchorId="3DE44219">
                <v:group id="_x0000_s3146" style="position:absolute;left:0;text-align:left;margin-left:70.95pt;margin-top:8.45pt;width:261pt;height:133.25pt;z-index:251661824;mso-position-horizontal-relative:text;mso-position-vertical-relative:text" coordsize="33147,16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">
                  <v:roundrect id="모서리가 둥근 직사각형 2" o:spid="_x0000_s3147" style="position:absolute;width:9398;height:681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" fillcolor="#5b9bd5" strokecolor="#d9d9d9" strokeweight=".5pt">
                    <v:stroke joinstyle="miter"/>
                    <v:textbox>
                      <w:txbxContent>
                        <w:p w14:paraId="6AA598B2" w14:textId="77777777" w:rsidR="00E056F7" w:rsidRPr="007A475C" w:rsidRDefault="00E056F7" w:rsidP="00E056F7">
                          <w:pPr>
                            <w:pStyle w:val="NormalWeb"/>
                            <w:wordWrap w:val="0"/>
                            <w:spacing w:after="0"/>
                            <w:jc w:val="center"/>
                            <w:rPr>
                              <w:rFonts w:ascii="Malgun Gothic" w:hAnsi="Malgun Gothic"/>
                              <w:color w:val="FFFFFF"/>
                              <w:kern w:val="24"/>
                              <w:sz w:val="10"/>
                            </w:rPr>
                          </w:pPr>
                        </w:p>
                        <w:p w14:paraId="6DDFD940" w14:textId="77777777" w:rsidR="00E056F7" w:rsidRDefault="00E056F7" w:rsidP="00E056F7">
                          <w:pPr>
                            <w:pStyle w:val="NormalWeb"/>
                            <w:wordWrap w:val="0"/>
                            <w:spacing w:after="0"/>
                            <w:jc w:val="center"/>
                          </w:pPr>
                          <w:r w:rsidRPr="000738C6">
                            <w:rPr>
                              <w:rFonts w:ascii="Malgun Gothic" w:hAnsi="Malgun Gothic" w:hint="eastAsia"/>
                              <w:color w:val="FFFFFF"/>
                              <w:kern w:val="24"/>
                            </w:rPr>
                            <w:t>originator</w:t>
                          </w:r>
                        </w:p>
                      </w:txbxContent>
                    </v:textbox>
                  </v:roundrect>
                  <v:line id="직선 연결선 3" o:spid="_x0000_s3148" style="position:absolute;visibility:visible" from="4826,6810" to="4826,16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" strokeweight=".5pt">
                    <v:stroke dashstyle="longDash" joinstyle="miter"/>
                  </v:line>
                  <v:shape id="직선 화살표 연결선 4" o:spid="_x0000_s3149" type="#_x0000_t32" style="position:absolute;left:5524;top:10810;width:22082;height:3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" strokecolor="#5b9bd5" strokeweight="1.5pt">
                    <v:stroke endarrow="block" endarrowlength="long" joinstyle="miter" endcap="round"/>
                  </v:shape>
                  <v:shape id="TextBox 36" o:spid="_x0000_s3150" type="#_x0000_t202" style="position:absolute;left:9398;top:8782;width:14605;height:24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" filled="f" stroked="f">
                    <v:textbox style="mso-fit-shape-to-text:t">
                      <w:txbxContent>
                        <w:p w14:paraId="39970834" w14:textId="77777777" w:rsidR="00E056F7" w:rsidRDefault="00E056F7" w:rsidP="00E056F7">
                          <w:pPr>
                            <w:pStyle w:val="NormalWeb"/>
                            <w:wordWrap w:val="0"/>
                            <w:spacing w:after="0"/>
                          </w:pPr>
                          <w:r w:rsidRPr="000738C6">
                            <w:rPr>
                              <w:rFonts w:ascii="Malgun Gothic" w:hAnsi="Malgun Gothic" w:hint="eastAsia"/>
                              <w:color w:val="5B9BD5"/>
                              <w:kern w:val="24"/>
                              <w:sz w:val="14"/>
                              <w:szCs w:val="14"/>
                            </w:rPr>
                            <w:t>flexContainer retrieve request</w:t>
                          </w:r>
                        </w:p>
                      </w:txbxContent>
                    </v:textbox>
                  </v:shape>
                  <v:shape id="TextBox 37" o:spid="_x0000_s3151" type="#_x0000_t202" style="position:absolute;left:14198;top:12871;width:6160;height:24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" filled="f" stroked="f">
                    <v:textbox style="mso-fit-shape-to-text:t">
                      <w:txbxContent>
                        <w:p w14:paraId="2ED77DA3" w14:textId="77777777" w:rsidR="00E056F7" w:rsidRDefault="00E056F7" w:rsidP="00E056F7">
                          <w:pPr>
                            <w:pStyle w:val="NormalWeb"/>
                            <w:wordWrap w:val="0"/>
                            <w:spacing w:after="0"/>
                          </w:pPr>
                          <w:r w:rsidRPr="000738C6">
                            <w:rPr>
                              <w:rFonts w:ascii="Malgun Gothic" w:hAnsi="Malgun Gothic" w:hint="eastAsia"/>
                              <w:color w:val="5B9BD5"/>
                              <w:kern w:val="24"/>
                              <w:sz w:val="14"/>
                              <w:szCs w:val="14"/>
                            </w:rPr>
                            <w:t>Response</w:t>
                          </w:r>
                        </w:p>
                      </w:txbxContent>
                    </v:textbox>
                  </v:shape>
                  <v:shape id="직선 화살표 연결선 7" o:spid="_x0000_s3152" type="#_x0000_t32" style="position:absolute;left:5873;top:14636;width:21733;height:64;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" strokecolor="#5b9bd5" strokeweight="1.5pt">
                    <v:stroke endarrow="block" endarrowlength="long" joinstyle="miter" endcap="round"/>
                  </v:shape>
                  <v:roundrect id="모서리가 둥근 직사각형 8" o:spid="_x0000_s3153" style="position:absolute;left:23749;width:9398;height:681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" fillcolor="#5b9bd5" strokecolor="#d9d9d9" strokeweight=".5pt">
                    <v:stroke joinstyle="miter"/>
                    <v:textbox>
                      <w:txbxContent>
                        <w:p w14:paraId="210E213A" w14:textId="77777777" w:rsidR="00E056F7" w:rsidRPr="007A475C" w:rsidRDefault="00E056F7" w:rsidP="00E056F7">
                          <w:pPr>
                            <w:pStyle w:val="NormalWeb"/>
                            <w:wordWrap w:val="0"/>
                            <w:spacing w:after="0"/>
                            <w:jc w:val="center"/>
                            <w:rPr>
                              <w:rFonts w:ascii="Malgun Gothic" w:hAnsi="Malgun Gothic"/>
                              <w:color w:val="FFFFFF"/>
                              <w:kern w:val="24"/>
                              <w:sz w:val="10"/>
                            </w:rPr>
                          </w:pPr>
                        </w:p>
                        <w:p w14:paraId="361D6F55" w14:textId="77777777" w:rsidR="00E056F7" w:rsidRDefault="00E056F7" w:rsidP="00E056F7">
                          <w:pPr>
                            <w:pStyle w:val="NormalWeb"/>
                            <w:wordWrap w:val="0"/>
                            <w:spacing w:after="0"/>
                            <w:jc w:val="center"/>
                          </w:pPr>
                          <w:r w:rsidRPr="000738C6">
                            <w:rPr>
                              <w:rFonts w:ascii="Malgun Gothic" w:hAnsi="Malgun Gothic" w:hint="eastAsia"/>
                              <w:color w:val="FFFFFF"/>
                              <w:kern w:val="24"/>
                            </w:rPr>
                            <w:t>mn-name</w:t>
                          </w:r>
                        </w:p>
                      </w:txbxContent>
                    </v:textbox>
                  </v:roundrect>
                  <v:line id="직선 연결선 9" o:spid="_x0000_s3154" style="position:absolute;visibility:visible" from="28575,6810" to="28575,16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" strokeweight=".5pt">
                    <v:stroke dashstyle="longDash" joinstyle="miter"/>
                  </v:line>
                </v:group>
              </w:pict>
            </w:r>
          </w:p>
        </w:tc>
      </w:tr>
      <w:tr w:rsidR="00E056F7" w:rsidRPr="009743EA" w14:paraId="7CF88BF2" w14:textId="77777777" w:rsidTr="004D7D67">
        <w:trPr>
          <w:jc w:val="center"/>
        </w:trPr>
        <w:tc>
          <w:tcPr>
            <w:tcW w:w="1286" w:type="dxa"/>
            <w:tcBorders>
              <w:top w:val="single" w:sz="4" w:space="0" w:color="000000"/>
              <w:left w:val="single" w:sz="4" w:space="0" w:color="000000"/>
              <w:bottom w:val="single" w:sz="4" w:space="0" w:color="000000"/>
            </w:tcBorders>
            <w:shd w:val="clear" w:color="auto" w:fill="E7E6E6"/>
          </w:tcPr>
          <w:p w14:paraId="1ABAE9B7" w14:textId="77777777" w:rsidR="00E056F7" w:rsidRPr="009743EA" w:rsidRDefault="00E056F7" w:rsidP="004D7D67">
            <w:pPr>
              <w:pStyle w:val="TAL"/>
              <w:snapToGrid w:val="0"/>
              <w:jc w:val="center"/>
              <w:rPr>
                <w:b/>
                <w:kern w:val="1"/>
              </w:rPr>
            </w:pPr>
          </w:p>
          <w:p w14:paraId="0FA4DB10" w14:textId="77777777" w:rsidR="00E056F7" w:rsidRPr="009743EA" w:rsidRDefault="00E056F7" w:rsidP="004D7D67">
            <w:pPr>
              <w:pStyle w:val="TAL"/>
              <w:snapToGrid w:val="0"/>
              <w:jc w:val="center"/>
              <w:rPr>
                <w:b/>
                <w:kern w:val="1"/>
              </w:rPr>
            </w:pPr>
          </w:p>
          <w:p w14:paraId="4274B686" w14:textId="77777777" w:rsidR="00E056F7" w:rsidRPr="009743EA" w:rsidRDefault="00E056F7" w:rsidP="004D7D67">
            <w:pPr>
              <w:pStyle w:val="TAL"/>
              <w:snapToGrid w:val="0"/>
              <w:jc w:val="center"/>
              <w:rPr>
                <w:b/>
                <w:kern w:val="1"/>
              </w:rPr>
            </w:pPr>
            <w:r w:rsidRPr="009743EA">
              <w:rPr>
                <w:b/>
                <w:kern w:val="1"/>
              </w:rPr>
              <w:t>HTTP Header Information</w:t>
            </w:r>
          </w:p>
          <w:p w14:paraId="128B17FC" w14:textId="77777777" w:rsidR="00E056F7" w:rsidRPr="009743EA" w:rsidRDefault="00E056F7" w:rsidP="004D7D67">
            <w:pPr>
              <w:pStyle w:val="TAL"/>
              <w:snapToGrid w:val="0"/>
              <w:jc w:val="center"/>
              <w:rPr>
                <w:b/>
                <w:kern w:val="1"/>
              </w:rPr>
            </w:pPr>
          </w:p>
          <w:p w14:paraId="7D23E833" w14:textId="77777777" w:rsidR="00E056F7" w:rsidRPr="009743EA" w:rsidRDefault="00E056F7" w:rsidP="000E08CD">
            <w:pPr>
              <w:pStyle w:val="TAL"/>
              <w:snapToGrid w:val="0"/>
              <w:jc w:val="center"/>
              <w:rPr>
                <w:b/>
                <w:kern w:val="1"/>
              </w:rPr>
            </w:pPr>
          </w:p>
          <w:p w14:paraId="658FDB92" w14:textId="77777777" w:rsidR="00FE3B5F" w:rsidRPr="009743EA" w:rsidRDefault="00FE3B5F" w:rsidP="000E08CD">
            <w:pPr>
              <w:pStyle w:val="TAL"/>
              <w:snapToGrid w:val="0"/>
              <w:jc w:val="center"/>
              <w:rPr>
                <w:b/>
                <w:kern w:val="1"/>
              </w:rP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5AE7515F" w14:textId="77777777" w:rsidR="00E056F7" w:rsidRPr="009743EA" w:rsidRDefault="00E056F7" w:rsidP="004D7D67">
            <w:pPr>
              <w:pStyle w:val="TAL"/>
              <w:snapToGrid w:val="0"/>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01"/>
              <w:gridCol w:w="4359"/>
            </w:tblGrid>
            <w:tr w:rsidR="00E056F7" w:rsidRPr="009743EA" w14:paraId="08ABC95A" w14:textId="77777777" w:rsidTr="005A2D7C">
              <w:trPr>
                <w:jc w:val="center"/>
              </w:trPr>
              <w:tc>
                <w:tcPr>
                  <w:tcW w:w="1501" w:type="dxa"/>
                  <w:shd w:val="clear" w:color="auto" w:fill="9CC2E5"/>
                </w:tcPr>
                <w:p w14:paraId="77298179" w14:textId="77777777" w:rsidR="00E056F7" w:rsidRPr="009743EA" w:rsidRDefault="00E056F7" w:rsidP="004D7D67">
                  <w:pPr>
                    <w:pStyle w:val="TAL"/>
                    <w:snapToGrid w:val="0"/>
                    <w:jc w:val="center"/>
                    <w:rPr>
                      <w:rFonts w:eastAsia="Calibri"/>
                      <w:b/>
                      <w:szCs w:val="22"/>
                    </w:rPr>
                  </w:pPr>
                  <w:r w:rsidRPr="009743EA">
                    <w:rPr>
                      <w:rFonts w:eastAsia="Calibri"/>
                      <w:b/>
                      <w:szCs w:val="22"/>
                    </w:rPr>
                    <w:t>Header</w:t>
                  </w:r>
                </w:p>
              </w:tc>
              <w:tc>
                <w:tcPr>
                  <w:tcW w:w="4359" w:type="dxa"/>
                  <w:shd w:val="clear" w:color="auto" w:fill="9CC2E5"/>
                </w:tcPr>
                <w:p w14:paraId="0E59089B" w14:textId="77777777" w:rsidR="00E056F7" w:rsidRPr="009743EA" w:rsidRDefault="00E056F7" w:rsidP="004D7D67">
                  <w:pPr>
                    <w:pStyle w:val="TAL"/>
                    <w:snapToGrid w:val="0"/>
                    <w:jc w:val="center"/>
                    <w:rPr>
                      <w:rFonts w:eastAsia="Calibri"/>
                      <w:b/>
                      <w:szCs w:val="22"/>
                    </w:rPr>
                  </w:pPr>
                  <w:r w:rsidRPr="009743EA">
                    <w:rPr>
                      <w:rFonts w:eastAsia="Calibri"/>
                      <w:b/>
                      <w:szCs w:val="22"/>
                    </w:rPr>
                    <w:t>Value</w:t>
                  </w:r>
                </w:p>
              </w:tc>
            </w:tr>
            <w:tr w:rsidR="00E056F7" w:rsidRPr="009743EA" w14:paraId="3DBC6EDE" w14:textId="77777777" w:rsidTr="005A2D7C">
              <w:trPr>
                <w:jc w:val="center"/>
              </w:trPr>
              <w:tc>
                <w:tcPr>
                  <w:tcW w:w="1501" w:type="dxa"/>
                  <w:shd w:val="clear" w:color="auto" w:fill="DEEAF6"/>
                </w:tcPr>
                <w:p w14:paraId="41582729" w14:textId="77777777" w:rsidR="00E056F7" w:rsidRPr="009743EA" w:rsidRDefault="00E056F7" w:rsidP="004D7D67">
                  <w:pPr>
                    <w:pStyle w:val="TAL"/>
                    <w:snapToGrid w:val="0"/>
                    <w:jc w:val="center"/>
                    <w:rPr>
                      <w:rFonts w:eastAsia="Calibri"/>
                      <w:szCs w:val="22"/>
                    </w:rPr>
                  </w:pPr>
                  <w:r w:rsidRPr="009743EA">
                    <w:rPr>
                      <w:rFonts w:eastAsia="Calibri"/>
                      <w:szCs w:val="22"/>
                    </w:rPr>
                    <w:t>Accept</w:t>
                  </w:r>
                </w:p>
              </w:tc>
              <w:tc>
                <w:tcPr>
                  <w:tcW w:w="4359" w:type="dxa"/>
                  <w:shd w:val="clear" w:color="auto" w:fill="auto"/>
                </w:tcPr>
                <w:p w14:paraId="6DE322D6" w14:textId="77777777" w:rsidR="00E056F7" w:rsidRPr="009743EA" w:rsidRDefault="00E056F7" w:rsidP="004D7D67">
                  <w:pPr>
                    <w:pStyle w:val="TAL"/>
                    <w:snapToGrid w:val="0"/>
                    <w:rPr>
                      <w:rFonts w:eastAsia="Calibri"/>
                      <w:szCs w:val="22"/>
                    </w:rPr>
                  </w:pPr>
                  <w:r w:rsidRPr="009743EA">
                    <w:rPr>
                      <w:rFonts w:eastAsia="Calibri"/>
                      <w:szCs w:val="22"/>
                    </w:rPr>
                    <w:t>application/json</w:t>
                  </w:r>
                </w:p>
              </w:tc>
            </w:tr>
            <w:tr w:rsidR="00E056F7" w:rsidRPr="009743EA" w14:paraId="6CD37304" w14:textId="77777777" w:rsidTr="005A2D7C">
              <w:trPr>
                <w:jc w:val="center"/>
              </w:trPr>
              <w:tc>
                <w:tcPr>
                  <w:tcW w:w="1501" w:type="dxa"/>
                  <w:shd w:val="clear" w:color="auto" w:fill="DEEAF6"/>
                </w:tcPr>
                <w:p w14:paraId="00F60FB2" w14:textId="77777777" w:rsidR="00E056F7" w:rsidRPr="009743EA" w:rsidRDefault="00E056F7" w:rsidP="004D7D67">
                  <w:pPr>
                    <w:pStyle w:val="TAL"/>
                    <w:snapToGrid w:val="0"/>
                    <w:jc w:val="center"/>
                    <w:rPr>
                      <w:rFonts w:eastAsia="Calibri"/>
                      <w:szCs w:val="22"/>
                    </w:rPr>
                  </w:pPr>
                  <w:r w:rsidRPr="009743EA">
                    <w:rPr>
                      <w:rFonts w:eastAsia="Calibri"/>
                      <w:szCs w:val="22"/>
                    </w:rPr>
                    <w:t>X-M2M-RI</w:t>
                  </w:r>
                </w:p>
              </w:tc>
              <w:tc>
                <w:tcPr>
                  <w:tcW w:w="4359" w:type="dxa"/>
                  <w:shd w:val="clear" w:color="auto" w:fill="auto"/>
                </w:tcPr>
                <w:p w14:paraId="7AC4D95B" w14:textId="77777777" w:rsidR="00E056F7" w:rsidRPr="009743EA" w:rsidRDefault="00E056F7" w:rsidP="004D7D67">
                  <w:pPr>
                    <w:pStyle w:val="TAL"/>
                    <w:snapToGrid w:val="0"/>
                    <w:rPr>
                      <w:rFonts w:eastAsia="Calibri"/>
                      <w:szCs w:val="22"/>
                    </w:rPr>
                  </w:pPr>
                  <w:r w:rsidRPr="009743EA">
                    <w:rPr>
                      <w:rFonts w:eastAsia="Calibri"/>
                      <w:szCs w:val="22"/>
                    </w:rPr>
                    <w:t>Request</w:t>
                  </w:r>
                  <w:r w:rsidR="000E08CD" w:rsidRPr="009743EA">
                    <w:rPr>
                      <w:rFonts w:eastAsia="Calibri"/>
                      <w:szCs w:val="22"/>
                    </w:rPr>
                    <w:t xml:space="preserve"> </w:t>
                  </w:r>
                  <w:r w:rsidRPr="009743EA">
                    <w:rPr>
                      <w:rFonts w:eastAsia="Calibri"/>
                      <w:szCs w:val="22"/>
                    </w:rPr>
                    <w:t>ID</w:t>
                  </w:r>
                  <w:r w:rsidR="000E08CD" w:rsidRPr="009743EA">
                    <w:rPr>
                      <w:rFonts w:eastAsia="Calibri"/>
                      <w:szCs w:val="22"/>
                    </w:rPr>
                    <w:t xml:space="preserve"> </w:t>
                  </w:r>
                </w:p>
              </w:tc>
            </w:tr>
            <w:tr w:rsidR="00E056F7" w:rsidRPr="009743EA" w14:paraId="4D42FBA3" w14:textId="77777777" w:rsidTr="005A2D7C">
              <w:trPr>
                <w:jc w:val="center"/>
              </w:trPr>
              <w:tc>
                <w:tcPr>
                  <w:tcW w:w="1501" w:type="dxa"/>
                  <w:shd w:val="clear" w:color="auto" w:fill="DEEAF6"/>
                </w:tcPr>
                <w:p w14:paraId="06F048AF" w14:textId="77777777" w:rsidR="00E056F7" w:rsidRPr="009743EA" w:rsidRDefault="00E056F7" w:rsidP="004D7D67">
                  <w:pPr>
                    <w:pStyle w:val="TAL"/>
                    <w:snapToGrid w:val="0"/>
                    <w:jc w:val="center"/>
                    <w:rPr>
                      <w:rFonts w:eastAsia="Calibri"/>
                      <w:szCs w:val="22"/>
                    </w:rPr>
                  </w:pPr>
                  <w:r w:rsidRPr="009743EA">
                    <w:rPr>
                      <w:rFonts w:eastAsia="Calibri"/>
                      <w:szCs w:val="22"/>
                    </w:rPr>
                    <w:t>X-M2M-Origin</w:t>
                  </w:r>
                </w:p>
              </w:tc>
              <w:tc>
                <w:tcPr>
                  <w:tcW w:w="4359" w:type="dxa"/>
                  <w:shd w:val="clear" w:color="auto" w:fill="auto"/>
                </w:tcPr>
                <w:p w14:paraId="4B210829" w14:textId="77777777" w:rsidR="00E056F7" w:rsidRPr="009743EA" w:rsidRDefault="00E056F7" w:rsidP="004D7D67">
                  <w:pPr>
                    <w:pStyle w:val="TAL"/>
                    <w:snapToGrid w:val="0"/>
                    <w:rPr>
                      <w:rFonts w:eastAsia="Calibri"/>
                      <w:szCs w:val="22"/>
                    </w:rPr>
                  </w:pPr>
                  <w:r w:rsidRPr="009743EA">
                    <w:rPr>
                      <w:rFonts w:eastAsia="Calibri"/>
                      <w:szCs w:val="22"/>
                    </w:rPr>
                    <w:t>AE-ID</w:t>
                  </w:r>
                  <w:r w:rsidR="000E08CD" w:rsidRPr="009743EA">
                    <w:rPr>
                      <w:rFonts w:eastAsia="Calibri"/>
                      <w:szCs w:val="22"/>
                    </w:rPr>
                    <w:t xml:space="preserve"> </w:t>
                  </w:r>
                  <w:r w:rsidRPr="009743EA">
                    <w:rPr>
                      <w:rFonts w:eastAsia="Calibri"/>
                      <w:szCs w:val="22"/>
                    </w:rPr>
                    <w:t>of</w:t>
                  </w:r>
                  <w:r w:rsidR="000E08CD" w:rsidRPr="009743EA">
                    <w:rPr>
                      <w:rFonts w:eastAsia="Calibri"/>
                      <w:szCs w:val="22"/>
                    </w:rPr>
                    <w:t xml:space="preserve"> </w:t>
                  </w:r>
                  <w:r w:rsidRPr="009743EA">
                    <w:rPr>
                      <w:rFonts w:eastAsia="Calibri"/>
                      <w:szCs w:val="22"/>
                    </w:rPr>
                    <w:t>request</w:t>
                  </w:r>
                  <w:r w:rsidR="000E08CD" w:rsidRPr="009743EA">
                    <w:rPr>
                      <w:rFonts w:eastAsia="Calibri"/>
                      <w:szCs w:val="22"/>
                    </w:rPr>
                    <w:t xml:space="preserve"> </w:t>
                  </w:r>
                  <w:r w:rsidRPr="009743EA">
                    <w:rPr>
                      <w:rFonts w:eastAsia="Calibri"/>
                      <w:szCs w:val="22"/>
                    </w:rPr>
                    <w:t>originator</w:t>
                  </w:r>
                </w:p>
              </w:tc>
            </w:tr>
            <w:tr w:rsidR="00283598" w:rsidRPr="009743EA" w14:paraId="31DE05D8" w14:textId="77777777" w:rsidTr="005A2D7C">
              <w:trPr>
                <w:jc w:val="center"/>
              </w:trPr>
              <w:tc>
                <w:tcPr>
                  <w:tcW w:w="1501" w:type="dxa"/>
                  <w:shd w:val="clear" w:color="auto" w:fill="DEEAF6"/>
                </w:tcPr>
                <w:p w14:paraId="1DBC87E4" w14:textId="77777777" w:rsidR="00283598" w:rsidRPr="009743EA" w:rsidRDefault="00283598" w:rsidP="00283598">
                  <w:pPr>
                    <w:pStyle w:val="TAL"/>
                    <w:snapToGrid w:val="0"/>
                    <w:jc w:val="center"/>
                    <w:rPr>
                      <w:rFonts w:eastAsia="Calibri"/>
                      <w:szCs w:val="22"/>
                    </w:rPr>
                  </w:pPr>
                  <w:r w:rsidRPr="009743EA">
                    <w:rPr>
                      <w:rFonts w:eastAsia="Calibri"/>
                      <w:szCs w:val="22"/>
                    </w:rPr>
                    <w:t>X-M2M-RVI</w:t>
                  </w:r>
                </w:p>
              </w:tc>
              <w:tc>
                <w:tcPr>
                  <w:tcW w:w="4359" w:type="dxa"/>
                  <w:shd w:val="clear" w:color="auto" w:fill="auto"/>
                </w:tcPr>
                <w:p w14:paraId="64B5E9FA" w14:textId="77777777" w:rsidR="00283598" w:rsidRPr="009743EA" w:rsidRDefault="00283598" w:rsidP="00283598">
                  <w:pPr>
                    <w:pStyle w:val="TAL"/>
                    <w:snapToGrid w:val="0"/>
                    <w:rPr>
                      <w:rFonts w:eastAsia="Calibri"/>
                      <w:szCs w:val="22"/>
                    </w:rPr>
                  </w:pPr>
                  <w:r w:rsidRPr="009743EA">
                    <w:rPr>
                      <w:rFonts w:eastAsia="Calibri"/>
                      <w:szCs w:val="22"/>
                    </w:rPr>
                    <w:t>Release</w:t>
                  </w:r>
                  <w:r w:rsidR="000E08CD" w:rsidRPr="009743EA">
                    <w:rPr>
                      <w:rFonts w:eastAsia="Calibri"/>
                      <w:szCs w:val="22"/>
                    </w:rPr>
                    <w:t xml:space="preserve"> </w:t>
                  </w:r>
                  <w:r w:rsidRPr="009743EA">
                    <w:rPr>
                      <w:rFonts w:eastAsia="Calibri"/>
                      <w:szCs w:val="22"/>
                    </w:rPr>
                    <w:t>Version</w:t>
                  </w:r>
                  <w:r w:rsidR="000E08CD" w:rsidRPr="009743EA">
                    <w:rPr>
                      <w:rFonts w:eastAsia="Calibri"/>
                      <w:szCs w:val="22"/>
                    </w:rPr>
                    <w:t xml:space="preserve"> </w:t>
                  </w:r>
                  <w:r w:rsidRPr="009743EA">
                    <w:rPr>
                      <w:rFonts w:eastAsia="Calibri"/>
                      <w:szCs w:val="22"/>
                    </w:rPr>
                    <w:t>Indicator</w:t>
                  </w:r>
                </w:p>
              </w:tc>
            </w:tr>
          </w:tbl>
          <w:p w14:paraId="2D930A22" w14:textId="77777777" w:rsidR="00E056F7" w:rsidRPr="005A2D7C" w:rsidRDefault="00E056F7" w:rsidP="004D7D67">
            <w:pPr>
              <w:pStyle w:val="TAL"/>
              <w:snapToGrid w:val="0"/>
              <w:jc w:val="center"/>
            </w:pPr>
          </w:p>
        </w:tc>
      </w:tr>
      <w:tr w:rsidR="00E056F7" w:rsidRPr="009743EA" w14:paraId="15AA04D8" w14:textId="77777777" w:rsidTr="004D7D67">
        <w:trPr>
          <w:jc w:val="center"/>
        </w:trPr>
        <w:tc>
          <w:tcPr>
            <w:tcW w:w="1286" w:type="dxa"/>
            <w:tcBorders>
              <w:top w:val="single" w:sz="4" w:space="0" w:color="000000"/>
              <w:left w:val="single" w:sz="4" w:space="0" w:color="000000"/>
              <w:bottom w:val="single" w:sz="4" w:space="0" w:color="000000"/>
            </w:tcBorders>
            <w:shd w:val="clear" w:color="auto" w:fill="E7E6E6"/>
          </w:tcPr>
          <w:p w14:paraId="661DBBB2" w14:textId="77777777" w:rsidR="00E056F7" w:rsidRPr="009743EA" w:rsidRDefault="00E056F7" w:rsidP="004D7D67">
            <w:pPr>
              <w:pStyle w:val="Default"/>
              <w:overflowPunct w:val="0"/>
              <w:jc w:val="center"/>
              <w:rPr>
                <w:rFonts w:ascii="Arial" w:eastAsia="Malgun Gothic" w:hAnsi="Arial"/>
                <w:b/>
                <w:color w:val="auto"/>
                <w:kern w:val="1"/>
                <w:sz w:val="18"/>
                <w:szCs w:val="20"/>
              </w:rPr>
            </w:pPr>
          </w:p>
          <w:p w14:paraId="1DB69460" w14:textId="77777777" w:rsidR="00E056F7" w:rsidRPr="009743EA" w:rsidRDefault="00E056F7" w:rsidP="004D7D67">
            <w:pPr>
              <w:pStyle w:val="Default"/>
              <w:overflowPunct w:val="0"/>
              <w:jc w:val="center"/>
              <w:rPr>
                <w:rFonts w:ascii="Arial" w:eastAsia="Malgun Gothic" w:hAnsi="Arial"/>
                <w:b/>
                <w:color w:val="auto"/>
                <w:kern w:val="1"/>
                <w:sz w:val="18"/>
                <w:szCs w:val="20"/>
              </w:rPr>
            </w:pPr>
          </w:p>
          <w:p w14:paraId="0066F242" w14:textId="77777777" w:rsidR="00E056F7" w:rsidRPr="009743EA" w:rsidRDefault="00E056F7" w:rsidP="004D7D67">
            <w:pPr>
              <w:pStyle w:val="Default"/>
              <w:overflowPunct w:val="0"/>
              <w:jc w:val="center"/>
              <w:rPr>
                <w:rFonts w:ascii="Arial" w:eastAsia="Malgun Gothic" w:hAnsi="Arial"/>
                <w:b/>
                <w:color w:val="auto"/>
                <w:kern w:val="1"/>
                <w:sz w:val="18"/>
                <w:szCs w:val="20"/>
              </w:rPr>
            </w:pPr>
          </w:p>
          <w:p w14:paraId="0868771E" w14:textId="77777777" w:rsidR="00E056F7" w:rsidRPr="009743EA" w:rsidRDefault="00E056F7" w:rsidP="004D7D67">
            <w:pPr>
              <w:pStyle w:val="Default"/>
              <w:overflowPunct w:val="0"/>
              <w:jc w:val="center"/>
              <w:rPr>
                <w:rFonts w:ascii="Arial" w:eastAsia="Malgun Gothic" w:hAnsi="Arial"/>
                <w:b/>
                <w:color w:val="auto"/>
                <w:kern w:val="1"/>
                <w:sz w:val="18"/>
                <w:szCs w:val="20"/>
              </w:rPr>
            </w:pPr>
          </w:p>
          <w:p w14:paraId="2AAE62AA" w14:textId="77777777" w:rsidR="00E056F7" w:rsidRPr="009743EA" w:rsidRDefault="00E056F7" w:rsidP="004D7D67">
            <w:pPr>
              <w:pStyle w:val="Default"/>
              <w:overflowPunct w:val="0"/>
              <w:jc w:val="center"/>
              <w:rPr>
                <w:rFonts w:ascii="Arial" w:eastAsia="Malgun Gothic" w:hAnsi="Arial"/>
                <w:b/>
                <w:color w:val="auto"/>
                <w:kern w:val="1"/>
                <w:sz w:val="18"/>
                <w:szCs w:val="20"/>
              </w:rPr>
            </w:pPr>
          </w:p>
          <w:p w14:paraId="7F0BCE6A" w14:textId="77777777" w:rsidR="00E056F7" w:rsidRPr="009743EA" w:rsidRDefault="00E056F7" w:rsidP="004D7D67">
            <w:pPr>
              <w:pStyle w:val="Default"/>
              <w:overflowPunct w:val="0"/>
              <w:jc w:val="center"/>
              <w:rPr>
                <w:rFonts w:ascii="Arial" w:eastAsia="Malgun Gothic" w:hAnsi="Arial"/>
                <w:b/>
                <w:color w:val="auto"/>
                <w:kern w:val="1"/>
                <w:sz w:val="18"/>
                <w:szCs w:val="20"/>
              </w:rPr>
            </w:pPr>
          </w:p>
          <w:p w14:paraId="02FAB215" w14:textId="77777777" w:rsidR="00E056F7" w:rsidRPr="009743EA" w:rsidRDefault="00E056F7" w:rsidP="004D7D67">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668E8B58" w14:textId="77777777" w:rsidR="00E056F7" w:rsidRPr="009743EA" w:rsidRDefault="00E056F7" w:rsidP="004D7D67">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no RCN or</w:t>
            </w:r>
          </w:p>
          <w:p w14:paraId="0584A643" w14:textId="77777777" w:rsidR="00E056F7" w:rsidRPr="009743EA" w:rsidRDefault="00E056F7" w:rsidP="004D7D67">
            <w:pPr>
              <w:pStyle w:val="TAL"/>
              <w:snapToGrid w:val="0"/>
              <w:jc w:val="center"/>
              <w:rPr>
                <w:b/>
                <w:kern w:val="1"/>
              </w:rPr>
            </w:pPr>
            <w:r w:rsidRPr="009743EA">
              <w:rPr>
                <w:b/>
                <w:kern w:val="1"/>
              </w:rPr>
              <w:t>RCN=1</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4CEB030C" w14:textId="77777777" w:rsidR="00E056F7" w:rsidRPr="005A2D7C" w:rsidRDefault="00E056F7" w:rsidP="005A2D7C">
            <w:pPr>
              <w:pStyle w:val="TAL"/>
              <w:rPr>
                <w:rFonts w:eastAsia="Calibri Light"/>
              </w:rPr>
            </w:pPr>
          </w:p>
          <w:p w14:paraId="6EE0D1BA" w14:textId="77777777" w:rsidR="00E056F7" w:rsidRPr="00325791" w:rsidRDefault="00E056F7" w:rsidP="004D7D67">
            <w:pPr>
              <w:pStyle w:val="TAL"/>
              <w:snapToGrid w:val="0"/>
              <w:ind w:left="284"/>
              <w:rPr>
                <w:rFonts w:ascii="Times New Roman" w:eastAsia="Calibri Light" w:hAnsi="Times New Roman"/>
                <w:b/>
                <w:sz w:val="24"/>
                <w:lang w:val="fr-FR"/>
              </w:rPr>
            </w:pPr>
            <w:r w:rsidRPr="00325791">
              <w:rPr>
                <w:rFonts w:ascii="Times New Roman" w:eastAsia="Calibri Light" w:hAnsi="Times New Roman"/>
                <w:b/>
                <w:sz w:val="24"/>
                <w:lang w:val="fr-FR"/>
              </w:rPr>
              <w:t>API/FLX/RET/001</w:t>
            </w:r>
          </w:p>
          <w:p w14:paraId="41DABBC4" w14:textId="77777777" w:rsidR="00E056F7" w:rsidRPr="00325791" w:rsidRDefault="00E056F7" w:rsidP="004D7D67">
            <w:pPr>
              <w:pStyle w:val="TAL"/>
              <w:snapToGrid w:val="0"/>
              <w:ind w:left="284"/>
              <w:rPr>
                <w:rFonts w:ascii="Times New Roman" w:eastAsia="Calibri Light" w:hAnsi="Times New Roman"/>
                <w:b/>
                <w:sz w:val="24"/>
                <w:lang w:val="fr-FR"/>
              </w:rPr>
            </w:pPr>
            <w:r w:rsidRPr="00325791">
              <w:rPr>
                <w:rFonts w:ascii="Times New Roman" w:eastAsia="Calibri Light" w:hAnsi="Times New Roman"/>
                <w:b/>
                <w:sz w:val="24"/>
                <w:lang w:val="fr-FR"/>
              </w:rPr>
              <w:t>API/FLX/RET/001_RCN1</w:t>
            </w:r>
          </w:p>
          <w:p w14:paraId="7F6216F4" w14:textId="77777777" w:rsidR="00E056F7" w:rsidRPr="00325791" w:rsidRDefault="00E056F7" w:rsidP="004D7D67">
            <w:pPr>
              <w:widowControl w:val="0"/>
              <w:spacing w:after="0"/>
              <w:ind w:left="284"/>
              <w:jc w:val="both"/>
              <w:textAlignment w:val="auto"/>
              <w:rPr>
                <w:rFonts w:ascii="Arial" w:hAnsi="Arial"/>
                <w:b/>
                <w:color w:val="0070C0"/>
                <w:sz w:val="18"/>
                <w:lang w:val="fr-FR"/>
              </w:rPr>
            </w:pPr>
          </w:p>
          <w:p w14:paraId="71179D27" w14:textId="77777777" w:rsidR="00E056F7" w:rsidRPr="009743EA" w:rsidRDefault="00E056F7" w:rsidP="004D7D67">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31F4CD97" w14:textId="77777777" w:rsidR="00E056F7" w:rsidRPr="009743EA" w:rsidRDefault="00E056F7" w:rsidP="004D7D67">
            <w:pPr>
              <w:pStyle w:val="TAL"/>
              <w:snapToGrid w:val="0"/>
              <w:ind w:left="284"/>
              <w:jc w:val="both"/>
              <w:rPr>
                <w:color w:val="0070C0"/>
              </w:rPr>
            </w:pPr>
          </w:p>
          <w:p w14:paraId="177FED67" w14:textId="77777777" w:rsidR="00E056F7" w:rsidRPr="009743EA" w:rsidRDefault="00E056F7" w:rsidP="004D7D67">
            <w:pPr>
              <w:pStyle w:val="TAL"/>
              <w:snapToGrid w:val="0"/>
              <w:ind w:left="284"/>
              <w:jc w:val="both"/>
              <w:rPr>
                <w:color w:val="0070C0"/>
              </w:rPr>
            </w:pPr>
            <w:r w:rsidRPr="009743EA">
              <w:rPr>
                <w:color w:val="0070C0"/>
              </w:rPr>
              <w:t>GET /mn-name/yt_lot_1?rcn=1 HTTP/1.1</w:t>
            </w:r>
          </w:p>
          <w:p w14:paraId="21C35034" w14:textId="77777777" w:rsidR="00E056F7" w:rsidRPr="009743EA" w:rsidRDefault="00E056F7" w:rsidP="004D7D67">
            <w:pPr>
              <w:pStyle w:val="TAL"/>
              <w:snapToGrid w:val="0"/>
              <w:ind w:left="284"/>
              <w:jc w:val="both"/>
              <w:rPr>
                <w:color w:val="0070C0"/>
              </w:rPr>
            </w:pPr>
            <w:r w:rsidRPr="009743EA">
              <w:rPr>
                <w:color w:val="0070C0"/>
              </w:rPr>
              <w:t>Host: 192.168.0.10:8282</w:t>
            </w:r>
          </w:p>
          <w:p w14:paraId="5CE88ED1" w14:textId="77777777" w:rsidR="00E056F7" w:rsidRPr="009743EA" w:rsidRDefault="00E056F7" w:rsidP="004D7D67">
            <w:pPr>
              <w:pStyle w:val="TAL"/>
              <w:snapToGrid w:val="0"/>
              <w:ind w:left="284"/>
              <w:rPr>
                <w:color w:val="0070C0"/>
              </w:rPr>
            </w:pPr>
            <w:r w:rsidRPr="009743EA">
              <w:rPr>
                <w:color w:val="0070C0"/>
              </w:rPr>
              <w:t>X-M2M-Origin: CAE5630283216026458665</w:t>
            </w:r>
          </w:p>
          <w:p w14:paraId="60BBBD0B" w14:textId="77777777" w:rsidR="00E056F7" w:rsidRPr="009743EA" w:rsidRDefault="00E056F7" w:rsidP="004D7D67">
            <w:pPr>
              <w:pStyle w:val="TAL"/>
              <w:snapToGrid w:val="0"/>
              <w:ind w:left="284"/>
              <w:jc w:val="both"/>
              <w:rPr>
                <w:color w:val="0070C0"/>
              </w:rPr>
            </w:pPr>
            <w:r w:rsidRPr="009743EA">
              <w:rPr>
                <w:color w:val="0070C0"/>
              </w:rPr>
              <w:t>Accept: application/json</w:t>
            </w:r>
          </w:p>
          <w:p w14:paraId="1D503606" w14:textId="77777777" w:rsidR="00E056F7" w:rsidRPr="009743EA" w:rsidRDefault="00E056F7" w:rsidP="004D7D67">
            <w:pPr>
              <w:pStyle w:val="TAL"/>
              <w:snapToGrid w:val="0"/>
              <w:ind w:left="284"/>
              <w:jc w:val="both"/>
              <w:rPr>
                <w:color w:val="0070C0"/>
              </w:rPr>
            </w:pPr>
            <w:r w:rsidRPr="009743EA">
              <w:rPr>
                <w:color w:val="0070C0"/>
              </w:rPr>
              <w:t>X-M2M-RI: 1234</w:t>
            </w:r>
          </w:p>
          <w:p w14:paraId="293554A8" w14:textId="77777777" w:rsidR="00E056F7" w:rsidRPr="009743EA" w:rsidRDefault="00E056F7" w:rsidP="004D7D67">
            <w:pPr>
              <w:widowControl w:val="0"/>
              <w:overflowPunct/>
              <w:spacing w:after="0"/>
              <w:ind w:left="284"/>
              <w:jc w:val="both"/>
              <w:textAlignment w:val="auto"/>
              <w:rPr>
                <w:color w:val="0070C0"/>
              </w:rPr>
            </w:pPr>
            <w:r w:rsidRPr="009743EA">
              <w:rPr>
                <w:rFonts w:ascii="Arial" w:hAnsi="Arial"/>
                <w:color w:val="0070C0"/>
                <w:sz w:val="18"/>
              </w:rPr>
              <w:t>X-M2M-RVI: 2a</w:t>
            </w:r>
          </w:p>
          <w:p w14:paraId="7DFD67A7" w14:textId="77777777" w:rsidR="00E056F7" w:rsidRPr="009743EA" w:rsidRDefault="00E056F7" w:rsidP="004D7D67">
            <w:pPr>
              <w:pStyle w:val="TAL"/>
              <w:snapToGrid w:val="0"/>
              <w:ind w:left="284"/>
              <w:jc w:val="both"/>
              <w:rPr>
                <w:color w:val="0070C0"/>
              </w:rPr>
            </w:pPr>
          </w:p>
          <w:p w14:paraId="7D7E5B77" w14:textId="77777777" w:rsidR="00E056F7" w:rsidRPr="009743EA" w:rsidRDefault="00E056F7" w:rsidP="004D7D67">
            <w:pPr>
              <w:widowControl w:val="0"/>
              <w:spacing w:after="0"/>
              <w:ind w:left="284"/>
              <w:jc w:val="both"/>
              <w:textAlignment w:val="auto"/>
              <w:rPr>
                <w:rFonts w:ascii="Arial" w:hAnsi="Arial"/>
                <w:b/>
                <w:color w:val="0070C0"/>
                <w:sz w:val="18"/>
              </w:rPr>
            </w:pPr>
          </w:p>
          <w:p w14:paraId="7387D059" w14:textId="77777777" w:rsidR="00E056F7" w:rsidRPr="009743EA" w:rsidRDefault="00E056F7" w:rsidP="004D7D67">
            <w:pPr>
              <w:widowControl w:val="0"/>
              <w:spacing w:after="0"/>
              <w:ind w:left="284"/>
              <w:jc w:val="both"/>
              <w:textAlignment w:val="auto"/>
              <w:rPr>
                <w:rFonts w:ascii="Arial" w:hAnsi="Arial"/>
                <w:b/>
                <w:color w:val="0070C0"/>
                <w:sz w:val="18"/>
              </w:rPr>
            </w:pPr>
            <w:r w:rsidRPr="009743EA">
              <w:rPr>
                <w:rFonts w:ascii="Arial" w:hAnsi="Arial"/>
                <w:b/>
                <w:color w:val="0070C0"/>
                <w:sz w:val="18"/>
              </w:rPr>
              <w:lastRenderedPageBreak/>
              <w:t>HTTP Response:</w:t>
            </w:r>
          </w:p>
          <w:p w14:paraId="3C50EABB" w14:textId="77777777" w:rsidR="00E056F7" w:rsidRPr="009743EA" w:rsidRDefault="00E056F7" w:rsidP="004D7D67">
            <w:pPr>
              <w:widowControl w:val="0"/>
              <w:spacing w:after="0"/>
              <w:ind w:left="284"/>
              <w:textAlignment w:val="auto"/>
              <w:rPr>
                <w:rFonts w:ascii="Arial" w:hAnsi="Arial"/>
                <w:color w:val="0070C0"/>
                <w:sz w:val="18"/>
              </w:rPr>
            </w:pPr>
          </w:p>
          <w:p w14:paraId="0749E047" w14:textId="77777777" w:rsidR="00E056F7" w:rsidRPr="009743EA" w:rsidRDefault="00E056F7" w:rsidP="004D7D67">
            <w:pPr>
              <w:widowControl w:val="0"/>
              <w:spacing w:after="0"/>
              <w:ind w:left="284"/>
              <w:textAlignment w:val="auto"/>
              <w:rPr>
                <w:rFonts w:ascii="Arial" w:hAnsi="Arial"/>
                <w:color w:val="0070C0"/>
                <w:sz w:val="18"/>
              </w:rPr>
            </w:pPr>
            <w:r w:rsidRPr="009743EA">
              <w:rPr>
                <w:rFonts w:ascii="Arial" w:hAnsi="Arial"/>
                <w:color w:val="0070C0"/>
                <w:sz w:val="18"/>
              </w:rPr>
              <w:t>200 OK</w:t>
            </w:r>
          </w:p>
          <w:p w14:paraId="382DBD30" w14:textId="77777777" w:rsidR="00E056F7" w:rsidRPr="009743EA" w:rsidRDefault="00E056F7" w:rsidP="004D7D67">
            <w:pPr>
              <w:pStyle w:val="TAL"/>
              <w:snapToGrid w:val="0"/>
              <w:ind w:left="284"/>
              <w:rPr>
                <w:color w:val="0070C0"/>
              </w:rPr>
            </w:pPr>
            <w:r w:rsidRPr="009743EA">
              <w:rPr>
                <w:color w:val="0070C0"/>
              </w:rPr>
              <w:t>Content-Location: mn-name/yt_lot_1</w:t>
            </w:r>
          </w:p>
          <w:p w14:paraId="4DBFB985" w14:textId="77777777" w:rsidR="00E056F7" w:rsidRPr="00325791" w:rsidRDefault="00E056F7" w:rsidP="004D7D67">
            <w:pPr>
              <w:pStyle w:val="TAL"/>
              <w:snapToGrid w:val="0"/>
              <w:ind w:left="284"/>
              <w:rPr>
                <w:color w:val="0070C0"/>
                <w:lang w:val="fr-FR"/>
              </w:rPr>
            </w:pPr>
            <w:r w:rsidRPr="00325791">
              <w:rPr>
                <w:color w:val="0070C0"/>
                <w:lang w:val="fr-FR"/>
              </w:rPr>
              <w:t>Content-Type: application/json</w:t>
            </w:r>
          </w:p>
          <w:p w14:paraId="4F3D1069" w14:textId="77777777" w:rsidR="00E056F7" w:rsidRPr="00325791" w:rsidRDefault="00E056F7" w:rsidP="004D7D67">
            <w:pPr>
              <w:pStyle w:val="TAL"/>
              <w:snapToGrid w:val="0"/>
              <w:ind w:left="284"/>
              <w:rPr>
                <w:color w:val="0070C0"/>
                <w:lang w:val="fr-FR"/>
              </w:rPr>
            </w:pPr>
            <w:r w:rsidRPr="00325791">
              <w:rPr>
                <w:color w:val="0070C0"/>
                <w:lang w:val="fr-FR"/>
              </w:rPr>
              <w:t>X-M2M-RI: 1234</w:t>
            </w:r>
          </w:p>
          <w:p w14:paraId="74AB77F7" w14:textId="77777777" w:rsidR="00E056F7" w:rsidRPr="009743EA" w:rsidRDefault="00E056F7" w:rsidP="004D7D67">
            <w:pPr>
              <w:widowControl w:val="0"/>
              <w:overflowPunct/>
              <w:spacing w:after="0"/>
              <w:ind w:left="284"/>
              <w:jc w:val="both"/>
              <w:textAlignment w:val="auto"/>
              <w:rPr>
                <w:color w:val="0070C0"/>
              </w:rPr>
            </w:pPr>
            <w:r w:rsidRPr="009743EA">
              <w:rPr>
                <w:rFonts w:ascii="Arial" w:hAnsi="Arial"/>
                <w:color w:val="0070C0"/>
                <w:sz w:val="18"/>
              </w:rPr>
              <w:t>X-M2M-RVI: 2a</w:t>
            </w:r>
          </w:p>
          <w:p w14:paraId="7126272E" w14:textId="77777777" w:rsidR="00E056F7" w:rsidRPr="009743EA" w:rsidRDefault="00E056F7" w:rsidP="004D7D67">
            <w:pPr>
              <w:pStyle w:val="TAL"/>
              <w:snapToGrid w:val="0"/>
              <w:ind w:left="284"/>
              <w:rPr>
                <w:color w:val="0070C0"/>
              </w:rPr>
            </w:pPr>
            <w:r w:rsidRPr="009743EA">
              <w:rPr>
                <w:color w:val="0070C0"/>
              </w:rPr>
              <w:t>X-M2M-RSC: 2000</w:t>
            </w:r>
          </w:p>
          <w:p w14:paraId="5FB9F1A4" w14:textId="77777777" w:rsidR="00E056F7" w:rsidRPr="009743EA" w:rsidRDefault="00E056F7" w:rsidP="004D7D67">
            <w:pPr>
              <w:pStyle w:val="TAL"/>
              <w:snapToGrid w:val="0"/>
              <w:ind w:left="284"/>
              <w:rPr>
                <w:color w:val="0070C0"/>
              </w:rPr>
            </w:pPr>
          </w:p>
          <w:p w14:paraId="7B780A00" w14:textId="77777777" w:rsidR="00E056F7" w:rsidRPr="009743EA" w:rsidRDefault="00E056F7" w:rsidP="004D7D67">
            <w:pPr>
              <w:pStyle w:val="TAL"/>
              <w:snapToGrid w:val="0"/>
              <w:ind w:left="284"/>
              <w:jc w:val="both"/>
              <w:rPr>
                <w:color w:val="0070C0"/>
              </w:rPr>
            </w:pPr>
            <w:r w:rsidRPr="009743EA">
              <w:rPr>
                <w:color w:val="0070C0"/>
              </w:rPr>
              <w:t>{</w:t>
            </w:r>
          </w:p>
          <w:p w14:paraId="472491A5" w14:textId="77777777" w:rsidR="00E056F7" w:rsidRPr="009743EA" w:rsidRDefault="00E056F7" w:rsidP="004D7D67">
            <w:pPr>
              <w:pStyle w:val="TAL"/>
              <w:snapToGrid w:val="0"/>
              <w:ind w:left="284"/>
              <w:jc w:val="both"/>
              <w:rPr>
                <w:color w:val="0070C0"/>
              </w:rPr>
            </w:pPr>
            <w:r w:rsidRPr="009743EA">
              <w:rPr>
                <w:color w:val="0070C0"/>
              </w:rPr>
              <w:t xml:space="preserve">    "m2m:sc_offLot": {</w:t>
            </w:r>
          </w:p>
          <w:p w14:paraId="60F4334B" w14:textId="77777777" w:rsidR="00E056F7" w:rsidRPr="009743EA" w:rsidRDefault="00E056F7" w:rsidP="004D7D67">
            <w:pPr>
              <w:pStyle w:val="TAL"/>
              <w:snapToGrid w:val="0"/>
              <w:ind w:left="284"/>
              <w:jc w:val="both"/>
              <w:rPr>
                <w:color w:val="0070C0"/>
              </w:rPr>
            </w:pPr>
            <w:r w:rsidRPr="009743EA">
              <w:rPr>
                <w:color w:val="0070C0"/>
              </w:rPr>
              <w:t xml:space="preserve">        "pi": "CAE5630283216026458665",</w:t>
            </w:r>
          </w:p>
          <w:p w14:paraId="1360A19C" w14:textId="77777777" w:rsidR="00E056F7" w:rsidRPr="00325791" w:rsidRDefault="00E056F7" w:rsidP="004D7D67">
            <w:pPr>
              <w:pStyle w:val="TAL"/>
              <w:snapToGrid w:val="0"/>
              <w:ind w:left="284"/>
              <w:jc w:val="both"/>
              <w:rPr>
                <w:color w:val="0070C0"/>
                <w:lang w:val="fr-FR"/>
              </w:rPr>
            </w:pPr>
            <w:r w:rsidRPr="009743EA">
              <w:rPr>
                <w:color w:val="0070C0"/>
              </w:rPr>
              <w:t xml:space="preserve">        </w:t>
            </w:r>
            <w:r w:rsidRPr="00325791">
              <w:rPr>
                <w:color w:val="0070C0"/>
                <w:lang w:val="fr-FR"/>
              </w:rPr>
              <w:t>"ri": "FLX37696264720673421",</w:t>
            </w:r>
          </w:p>
          <w:p w14:paraId="7D249D95" w14:textId="77777777" w:rsidR="00E056F7" w:rsidRPr="00325791" w:rsidRDefault="00E056F7" w:rsidP="004D7D67">
            <w:pPr>
              <w:pStyle w:val="TAL"/>
              <w:snapToGrid w:val="0"/>
              <w:ind w:left="284"/>
              <w:jc w:val="both"/>
              <w:rPr>
                <w:color w:val="0070C0"/>
                <w:lang w:val="fr-FR"/>
              </w:rPr>
            </w:pPr>
            <w:r w:rsidRPr="00325791">
              <w:rPr>
                <w:color w:val="0070C0"/>
                <w:lang w:val="fr-FR"/>
              </w:rPr>
              <w:t xml:space="preserve">        "ty": 28,</w:t>
            </w:r>
          </w:p>
          <w:p w14:paraId="00BE5B03" w14:textId="77777777" w:rsidR="00E056F7" w:rsidRPr="00325791" w:rsidRDefault="00E056F7" w:rsidP="004D7D67">
            <w:pPr>
              <w:pStyle w:val="TAL"/>
              <w:snapToGrid w:val="0"/>
              <w:ind w:left="284"/>
              <w:jc w:val="both"/>
              <w:rPr>
                <w:color w:val="0070C0"/>
                <w:lang w:val="fr-FR"/>
              </w:rPr>
            </w:pPr>
            <w:r w:rsidRPr="00325791">
              <w:rPr>
                <w:color w:val="0070C0"/>
                <w:lang w:val="fr-FR"/>
              </w:rPr>
              <w:t xml:space="preserve">        "ct": "20181019T045127",</w:t>
            </w:r>
          </w:p>
          <w:p w14:paraId="21B63B90" w14:textId="77777777" w:rsidR="00E056F7" w:rsidRPr="009743EA" w:rsidRDefault="00E056F7" w:rsidP="004D7D67">
            <w:pPr>
              <w:pStyle w:val="TAL"/>
              <w:snapToGrid w:val="0"/>
              <w:ind w:left="284"/>
              <w:jc w:val="both"/>
              <w:rPr>
                <w:color w:val="0070C0"/>
              </w:rPr>
            </w:pPr>
            <w:r w:rsidRPr="00325791">
              <w:rPr>
                <w:color w:val="0070C0"/>
                <w:lang w:val="fr-FR"/>
              </w:rPr>
              <w:t xml:space="preserve">        </w:t>
            </w:r>
            <w:r w:rsidRPr="009743EA">
              <w:rPr>
                <w:color w:val="0070C0"/>
              </w:rPr>
              <w:t>"st": 15878,</w:t>
            </w:r>
          </w:p>
          <w:p w14:paraId="6717C300" w14:textId="77777777" w:rsidR="00E056F7" w:rsidRPr="009743EA" w:rsidRDefault="00E056F7" w:rsidP="004D7D67">
            <w:pPr>
              <w:pStyle w:val="TAL"/>
              <w:snapToGrid w:val="0"/>
              <w:ind w:left="284"/>
              <w:jc w:val="both"/>
              <w:rPr>
                <w:color w:val="0070C0"/>
              </w:rPr>
            </w:pPr>
            <w:r w:rsidRPr="009743EA">
              <w:rPr>
                <w:color w:val="0070C0"/>
              </w:rPr>
              <w:t xml:space="preserve">        "rn": "yt_lot_1",</w:t>
            </w:r>
          </w:p>
          <w:p w14:paraId="15A0CB7B" w14:textId="77777777" w:rsidR="00E056F7" w:rsidRPr="009743EA" w:rsidRDefault="00E056F7" w:rsidP="004D7D67">
            <w:pPr>
              <w:pStyle w:val="TAL"/>
              <w:snapToGrid w:val="0"/>
              <w:ind w:left="284"/>
              <w:jc w:val="both"/>
              <w:rPr>
                <w:color w:val="0070C0"/>
              </w:rPr>
            </w:pPr>
            <w:r w:rsidRPr="009743EA">
              <w:rPr>
                <w:color w:val="0070C0"/>
              </w:rPr>
              <w:t xml:space="preserve">        "lt": "20181207T002422",</w:t>
            </w:r>
          </w:p>
          <w:p w14:paraId="54AADBD7" w14:textId="77777777" w:rsidR="00E056F7" w:rsidRPr="00325791" w:rsidRDefault="00E056F7" w:rsidP="004D7D67">
            <w:pPr>
              <w:pStyle w:val="TAL"/>
              <w:snapToGrid w:val="0"/>
              <w:ind w:left="284"/>
              <w:jc w:val="both"/>
              <w:rPr>
                <w:color w:val="0070C0"/>
                <w:lang w:val="fr-FR"/>
              </w:rPr>
            </w:pPr>
            <w:r w:rsidRPr="009743EA">
              <w:rPr>
                <w:color w:val="0070C0"/>
              </w:rPr>
              <w:t xml:space="preserve">        </w:t>
            </w:r>
            <w:r w:rsidRPr="00325791">
              <w:rPr>
                <w:color w:val="0070C0"/>
                <w:lang w:val="fr-FR"/>
              </w:rPr>
              <w:t>"et": "20211019T045127",</w:t>
            </w:r>
          </w:p>
          <w:p w14:paraId="39C09CC0" w14:textId="77777777" w:rsidR="00E056F7" w:rsidRPr="00325791" w:rsidRDefault="00E056F7" w:rsidP="004D7D67">
            <w:pPr>
              <w:pStyle w:val="TAL"/>
              <w:snapToGrid w:val="0"/>
              <w:ind w:left="284"/>
              <w:jc w:val="both"/>
              <w:rPr>
                <w:color w:val="0070C0"/>
                <w:lang w:val="fr-FR"/>
              </w:rPr>
            </w:pPr>
            <w:r w:rsidRPr="00325791">
              <w:rPr>
                <w:color w:val="0070C0"/>
                <w:lang w:val="fr-FR"/>
              </w:rPr>
              <w:t xml:space="preserve">        "lbl": </w:t>
            </w:r>
            <w:r w:rsidRPr="00C072AF">
              <w:rPr>
                <w:color w:val="0070C0"/>
                <w:lang w:val="fr-FR"/>
              </w:rPr>
              <w:t>[</w:t>
            </w:r>
          </w:p>
          <w:p w14:paraId="2D4A3CD4" w14:textId="77777777" w:rsidR="00E056F7" w:rsidRPr="00325791" w:rsidRDefault="00E056F7" w:rsidP="004D7D67">
            <w:pPr>
              <w:pStyle w:val="TAL"/>
              <w:snapToGrid w:val="0"/>
              <w:ind w:left="284"/>
              <w:jc w:val="both"/>
              <w:rPr>
                <w:color w:val="0070C0"/>
                <w:lang w:val="fr-FR"/>
              </w:rPr>
            </w:pPr>
            <w:r w:rsidRPr="00325791">
              <w:rPr>
                <w:color w:val="0070C0"/>
                <w:lang w:val="fr-FR"/>
              </w:rPr>
              <w:t xml:space="preserve">            "sc"</w:t>
            </w:r>
          </w:p>
          <w:p w14:paraId="140C6B02" w14:textId="77777777" w:rsidR="00E056F7" w:rsidRPr="00325791" w:rsidRDefault="00E056F7" w:rsidP="004D7D67">
            <w:pPr>
              <w:pStyle w:val="TAL"/>
              <w:snapToGrid w:val="0"/>
              <w:ind w:left="284"/>
              <w:jc w:val="both"/>
              <w:rPr>
                <w:color w:val="0070C0"/>
                <w:lang w:val="fr-FR"/>
              </w:rPr>
            </w:pPr>
            <w:r w:rsidRPr="00325791">
              <w:rPr>
                <w:color w:val="0070C0"/>
                <w:lang w:val="fr-FR"/>
              </w:rPr>
              <w:t xml:space="preserve">        ],</w:t>
            </w:r>
          </w:p>
          <w:p w14:paraId="3B71E4F9" w14:textId="77777777" w:rsidR="00E056F7" w:rsidRPr="00325791" w:rsidRDefault="00E056F7" w:rsidP="004D7D67">
            <w:pPr>
              <w:pStyle w:val="TAL"/>
              <w:snapToGrid w:val="0"/>
              <w:ind w:left="284"/>
              <w:jc w:val="both"/>
              <w:rPr>
                <w:color w:val="0070C0"/>
                <w:lang w:val="fr-FR"/>
              </w:rPr>
            </w:pPr>
            <w:r w:rsidRPr="00325791">
              <w:rPr>
                <w:color w:val="0070C0"/>
                <w:lang w:val="fr-FR"/>
              </w:rPr>
              <w:t xml:space="preserve">        "cnd": "http://developers.iotocean.org/schema/offStreetParking.xsd",</w:t>
            </w:r>
          </w:p>
          <w:p w14:paraId="1B69F59B" w14:textId="77777777" w:rsidR="00E056F7" w:rsidRPr="000D6D95" w:rsidRDefault="00E056F7" w:rsidP="004D7D67">
            <w:pPr>
              <w:pStyle w:val="TAL"/>
              <w:snapToGrid w:val="0"/>
              <w:ind w:left="284"/>
              <w:jc w:val="both"/>
              <w:rPr>
                <w:color w:val="0070C0"/>
              </w:rPr>
            </w:pPr>
            <w:r w:rsidRPr="00325791">
              <w:rPr>
                <w:color w:val="0070C0"/>
                <w:lang w:val="fr-FR"/>
              </w:rPr>
              <w:t xml:space="preserve">        </w:t>
            </w:r>
            <w:r w:rsidRPr="000D6D95">
              <w:rPr>
                <w:color w:val="0070C0"/>
              </w:rPr>
              <w:t>"type": "OffStreetParking",</w:t>
            </w:r>
          </w:p>
          <w:p w14:paraId="4B000A48" w14:textId="77777777" w:rsidR="00E056F7" w:rsidRPr="000D6D95" w:rsidRDefault="00E056F7" w:rsidP="004D7D67">
            <w:pPr>
              <w:pStyle w:val="TAL"/>
              <w:snapToGrid w:val="0"/>
              <w:ind w:left="284"/>
              <w:jc w:val="both"/>
              <w:rPr>
                <w:color w:val="0070C0"/>
              </w:rPr>
            </w:pPr>
            <w:r w:rsidRPr="000D6D95">
              <w:rPr>
                <w:color w:val="0070C0"/>
              </w:rPr>
              <w:t xml:space="preserve">        "category": "lot_1",</w:t>
            </w:r>
          </w:p>
          <w:p w14:paraId="5B97573A" w14:textId="77777777" w:rsidR="00E056F7" w:rsidRPr="000D6D95" w:rsidRDefault="00E056F7" w:rsidP="004D7D67">
            <w:pPr>
              <w:pStyle w:val="TAL"/>
              <w:snapToGrid w:val="0"/>
              <w:ind w:left="284"/>
              <w:jc w:val="both"/>
              <w:rPr>
                <w:color w:val="0070C0"/>
              </w:rPr>
            </w:pPr>
            <w:r w:rsidRPr="000D6D95">
              <w:rPr>
                <w:color w:val="0070C0"/>
              </w:rPr>
              <w:t xml:space="preserve">        "geolocation": [</w:t>
            </w:r>
          </w:p>
          <w:p w14:paraId="57FA3B90" w14:textId="77777777" w:rsidR="00E056F7" w:rsidRPr="005A2D7C" w:rsidRDefault="00E056F7" w:rsidP="004D7D67">
            <w:pPr>
              <w:pStyle w:val="TAL"/>
              <w:snapToGrid w:val="0"/>
              <w:ind w:left="284"/>
              <w:jc w:val="both"/>
              <w:rPr>
                <w:color w:val="0070C0"/>
                <w:lang w:val="fr-FR"/>
              </w:rPr>
            </w:pPr>
            <w:r w:rsidRPr="000D6D95">
              <w:rPr>
                <w:color w:val="0070C0"/>
              </w:rPr>
              <w:t xml:space="preserve">             </w:t>
            </w:r>
            <w:r w:rsidRPr="005A2D7C">
              <w:rPr>
                <w:color w:val="0070C0"/>
                <w:lang w:val="fr-FR"/>
              </w:rPr>
              <w:t>37.4114423,</w:t>
            </w:r>
          </w:p>
          <w:p w14:paraId="35CBE7F1" w14:textId="77777777" w:rsidR="00E056F7" w:rsidRPr="005A2D7C" w:rsidRDefault="00E056F7" w:rsidP="004D7D67">
            <w:pPr>
              <w:pStyle w:val="TAL"/>
              <w:snapToGrid w:val="0"/>
              <w:ind w:left="284"/>
              <w:jc w:val="both"/>
              <w:rPr>
                <w:color w:val="0070C0"/>
                <w:lang w:val="fr-FR"/>
              </w:rPr>
            </w:pPr>
            <w:r w:rsidRPr="005A2D7C">
              <w:rPr>
                <w:color w:val="0070C0"/>
                <w:lang w:val="fr-FR"/>
              </w:rPr>
              <w:t xml:space="preserve">             127.1293735</w:t>
            </w:r>
          </w:p>
          <w:p w14:paraId="6A8DE037" w14:textId="77777777" w:rsidR="00E056F7" w:rsidRPr="005A2D7C" w:rsidRDefault="00E056F7" w:rsidP="004D7D67">
            <w:pPr>
              <w:pStyle w:val="TAL"/>
              <w:snapToGrid w:val="0"/>
              <w:ind w:left="284"/>
              <w:jc w:val="both"/>
              <w:rPr>
                <w:color w:val="0070C0"/>
                <w:lang w:val="fr-FR"/>
              </w:rPr>
            </w:pPr>
            <w:r w:rsidRPr="005A2D7C">
              <w:rPr>
                <w:color w:val="0070C0"/>
                <w:lang w:val="fr-FR"/>
              </w:rPr>
              <w:t xml:space="preserve">        ],</w:t>
            </w:r>
          </w:p>
          <w:p w14:paraId="5FDF8BC0" w14:textId="77777777" w:rsidR="00E056F7" w:rsidRPr="009743EA" w:rsidRDefault="00E056F7" w:rsidP="004D7D67">
            <w:pPr>
              <w:pStyle w:val="TAL"/>
              <w:snapToGrid w:val="0"/>
              <w:ind w:left="284"/>
              <w:jc w:val="both"/>
              <w:rPr>
                <w:color w:val="0070C0"/>
              </w:rPr>
            </w:pPr>
            <w:r w:rsidRPr="005A2D7C">
              <w:rPr>
                <w:color w:val="0070C0"/>
                <w:lang w:val="fr-FR"/>
              </w:rPr>
              <w:t xml:space="preserve">        "name": "parking</w:t>
            </w:r>
            <w:r w:rsidRPr="009743EA">
              <w:rPr>
                <w:color w:val="0070C0"/>
              </w:rPr>
              <w:t>Lot_1",</w:t>
            </w:r>
          </w:p>
          <w:p w14:paraId="1E012290" w14:textId="77777777" w:rsidR="00E056F7" w:rsidRPr="009743EA" w:rsidRDefault="00E056F7" w:rsidP="004D7D67">
            <w:pPr>
              <w:pStyle w:val="TAL"/>
              <w:snapToGrid w:val="0"/>
              <w:ind w:left="284"/>
              <w:jc w:val="both"/>
              <w:rPr>
                <w:color w:val="0070C0"/>
              </w:rPr>
            </w:pPr>
            <w:r w:rsidRPr="009743EA">
              <w:rPr>
                <w:color w:val="0070C0"/>
              </w:rPr>
              <w:t xml:space="preserve">        "availableSpotNumber": "3",</w:t>
            </w:r>
          </w:p>
          <w:p w14:paraId="2C97B1AD" w14:textId="77777777" w:rsidR="00E056F7" w:rsidRPr="009743EA" w:rsidRDefault="00E056F7" w:rsidP="004D7D67">
            <w:pPr>
              <w:pStyle w:val="TAL"/>
              <w:snapToGrid w:val="0"/>
              <w:ind w:left="284"/>
              <w:jc w:val="both"/>
              <w:rPr>
                <w:color w:val="0070C0"/>
              </w:rPr>
            </w:pPr>
            <w:r w:rsidRPr="009743EA">
              <w:rPr>
                <w:color w:val="0070C0"/>
              </w:rPr>
              <w:t xml:space="preserve">        "totalSpotNumber": "110"</w:t>
            </w:r>
          </w:p>
          <w:p w14:paraId="5287F8A3" w14:textId="77777777" w:rsidR="00E056F7" w:rsidRPr="009743EA" w:rsidRDefault="00E056F7" w:rsidP="004D7D67">
            <w:pPr>
              <w:pStyle w:val="TAL"/>
              <w:snapToGrid w:val="0"/>
              <w:ind w:left="284"/>
              <w:jc w:val="both"/>
              <w:rPr>
                <w:color w:val="0070C0"/>
              </w:rPr>
            </w:pPr>
            <w:r w:rsidRPr="009743EA">
              <w:rPr>
                <w:color w:val="0070C0"/>
              </w:rPr>
              <w:t xml:space="preserve">    }</w:t>
            </w:r>
          </w:p>
          <w:p w14:paraId="455A674C" w14:textId="77777777" w:rsidR="00E056F7" w:rsidRPr="005A2D7C" w:rsidRDefault="00E056F7" w:rsidP="004D7D67">
            <w:pPr>
              <w:pStyle w:val="TAL"/>
              <w:snapToGrid w:val="0"/>
              <w:ind w:left="284"/>
              <w:rPr>
                <w:color w:val="0070C0"/>
              </w:rPr>
            </w:pPr>
            <w:r w:rsidRPr="009743EA">
              <w:rPr>
                <w:color w:val="0070C0"/>
              </w:rPr>
              <w:t>}</w:t>
            </w:r>
          </w:p>
          <w:p w14:paraId="38399F88" w14:textId="77777777" w:rsidR="00E056F7" w:rsidRPr="005A2D7C" w:rsidRDefault="00E056F7" w:rsidP="004D7D67">
            <w:pPr>
              <w:pStyle w:val="TAL"/>
              <w:snapToGrid w:val="0"/>
              <w:ind w:left="284"/>
            </w:pPr>
          </w:p>
        </w:tc>
      </w:tr>
    </w:tbl>
    <w:p w14:paraId="36887D2E" w14:textId="77777777" w:rsidR="00E056F7" w:rsidRPr="005A2D7C" w:rsidRDefault="00E056F7" w:rsidP="00E056F7"/>
    <w:p w14:paraId="2D3715B8" w14:textId="77777777" w:rsidR="00E056F7" w:rsidRPr="009743EA" w:rsidRDefault="00E056F7" w:rsidP="00E056F7">
      <w:pPr>
        <w:pStyle w:val="Heading4"/>
      </w:pPr>
      <w:bookmarkStart w:id="731" w:name="_Toc49420786"/>
      <w:bookmarkStart w:id="732" w:name="_Toc49507600"/>
      <w:bookmarkStart w:id="733" w:name="_Toc49507712"/>
      <w:bookmarkStart w:id="734" w:name="_Toc532286412"/>
      <w:bookmarkStart w:id="735" w:name="_Toc532286548"/>
      <w:bookmarkStart w:id="736" w:name="_Toc46154455"/>
      <w:bookmarkStart w:id="737" w:name="_Toc57298416"/>
      <w:r w:rsidRPr="009743EA">
        <w:lastRenderedPageBreak/>
        <w:t>6.2.14.3</w:t>
      </w:r>
      <w:r w:rsidRPr="009743EA">
        <w:tab/>
        <w:t>API-FLX-UPD</w:t>
      </w:r>
      <w:bookmarkEnd w:id="731"/>
      <w:bookmarkEnd w:id="732"/>
      <w:bookmarkEnd w:id="733"/>
      <w:bookmarkEnd w:id="734"/>
      <w:bookmarkEnd w:id="735"/>
      <w:bookmarkEnd w:id="736"/>
      <w:bookmarkEnd w:id="737"/>
    </w:p>
    <w:tbl>
      <w:tblPr>
        <w:tblW w:w="9659" w:type="dxa"/>
        <w:jc w:val="center"/>
        <w:tblLayout w:type="fixed"/>
        <w:tblCellMar>
          <w:left w:w="28" w:type="dxa"/>
        </w:tblCellMar>
        <w:tblLook w:val="0000" w:firstRow="0" w:lastRow="0" w:firstColumn="0" w:lastColumn="0" w:noHBand="0" w:noVBand="0"/>
      </w:tblPr>
      <w:tblGrid>
        <w:gridCol w:w="1286"/>
        <w:gridCol w:w="8373"/>
      </w:tblGrid>
      <w:tr w:rsidR="00E056F7" w:rsidRPr="009743EA" w14:paraId="6151B020" w14:textId="77777777" w:rsidTr="004D7D67">
        <w:trPr>
          <w:jc w:val="center"/>
        </w:trPr>
        <w:tc>
          <w:tcPr>
            <w:tcW w:w="1286" w:type="dxa"/>
            <w:tcBorders>
              <w:top w:val="single" w:sz="4" w:space="0" w:color="000000"/>
              <w:left w:val="single" w:sz="4" w:space="0" w:color="000000"/>
              <w:bottom w:val="single" w:sz="4" w:space="0" w:color="000000"/>
            </w:tcBorders>
            <w:shd w:val="clear" w:color="auto" w:fill="E7E6E6"/>
          </w:tcPr>
          <w:p w14:paraId="3548FCAD" w14:textId="77777777" w:rsidR="00E056F7" w:rsidRPr="009743EA" w:rsidRDefault="00E056F7" w:rsidP="004D7D67">
            <w:pPr>
              <w:pStyle w:val="TAL"/>
              <w:snapToGrid w:val="0"/>
              <w:jc w:val="center"/>
              <w:rPr>
                <w:b/>
              </w:rPr>
            </w:pPr>
          </w:p>
          <w:p w14:paraId="4C12419A" w14:textId="77777777" w:rsidR="00E056F7" w:rsidRPr="009743EA" w:rsidRDefault="00E056F7" w:rsidP="004D7D67">
            <w:pPr>
              <w:pStyle w:val="TAL"/>
              <w:snapToGrid w:val="0"/>
              <w:jc w:val="center"/>
              <w:rPr>
                <w:b/>
              </w:rPr>
            </w:pPr>
            <w:r w:rsidRPr="009743EA">
              <w:rPr>
                <w:b/>
              </w:rPr>
              <w:t>API Id</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736B9918" w14:textId="77777777" w:rsidR="00E056F7" w:rsidRPr="005A2D7C" w:rsidRDefault="00E056F7" w:rsidP="005A2D7C">
            <w:pPr>
              <w:pStyle w:val="TAL"/>
            </w:pPr>
            <w:r w:rsidRPr="005A2D7C">
              <w:rPr>
                <w:rFonts w:eastAsia="Calibri Light"/>
              </w:rPr>
              <w:t>API/FLX/UPD/001</w:t>
            </w:r>
          </w:p>
          <w:p w14:paraId="01DD19FF" w14:textId="77777777" w:rsidR="00E056F7" w:rsidRPr="005A2D7C" w:rsidRDefault="00E056F7" w:rsidP="005A2D7C">
            <w:pPr>
              <w:pStyle w:val="TAL"/>
              <w:rPr>
                <w:rFonts w:eastAsia="Calibri Light"/>
              </w:rPr>
            </w:pPr>
            <w:r w:rsidRPr="005A2D7C">
              <w:rPr>
                <w:rFonts w:eastAsia="Calibri Light"/>
              </w:rPr>
              <w:t>API/FLX/UPD/001_RCN0</w:t>
            </w:r>
          </w:p>
          <w:p w14:paraId="1A3AEAE2" w14:textId="77777777" w:rsidR="00E056F7" w:rsidRPr="005A2D7C" w:rsidRDefault="00E056F7" w:rsidP="005A2D7C">
            <w:pPr>
              <w:pStyle w:val="TAL"/>
            </w:pPr>
            <w:r w:rsidRPr="005A2D7C">
              <w:rPr>
                <w:rFonts w:eastAsia="Calibri Light"/>
              </w:rPr>
              <w:t>API/FLX/UPD/001_RCN1</w:t>
            </w:r>
          </w:p>
        </w:tc>
      </w:tr>
      <w:tr w:rsidR="00E056F7" w:rsidRPr="009743EA" w14:paraId="3211172E" w14:textId="77777777" w:rsidTr="004D7D67">
        <w:trPr>
          <w:jc w:val="center"/>
        </w:trPr>
        <w:tc>
          <w:tcPr>
            <w:tcW w:w="1286" w:type="dxa"/>
            <w:tcBorders>
              <w:top w:val="single" w:sz="4" w:space="0" w:color="000000"/>
              <w:left w:val="single" w:sz="4" w:space="0" w:color="000000"/>
              <w:bottom w:val="single" w:sz="4" w:space="0" w:color="000000"/>
            </w:tcBorders>
            <w:shd w:val="clear" w:color="auto" w:fill="E7E6E6"/>
          </w:tcPr>
          <w:p w14:paraId="15DEAC2C" w14:textId="77777777" w:rsidR="00E056F7" w:rsidRPr="009743EA" w:rsidRDefault="00E056F7" w:rsidP="004D7D67">
            <w:pPr>
              <w:pStyle w:val="TAL"/>
              <w:snapToGrid w:val="0"/>
              <w:jc w:val="center"/>
              <w:rPr>
                <w:b/>
                <w:kern w:val="1"/>
              </w:rPr>
            </w:pPr>
            <w:r w:rsidRPr="009743EA">
              <w:rPr>
                <w:b/>
                <w:kern w:val="1"/>
              </w:rPr>
              <w:t>API Name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7FC0B8" w14:textId="77777777" w:rsidR="00E056F7" w:rsidRPr="005A2D7C" w:rsidRDefault="00E056F7" w:rsidP="005A2D7C">
            <w:pPr>
              <w:pStyle w:val="TAL"/>
              <w:rPr>
                <w:rFonts w:eastAsia="Calibri Light"/>
              </w:rPr>
            </w:pPr>
            <w:r w:rsidRPr="005A2D7C">
              <w:rPr>
                <w:rFonts w:eastAsia="Calibri Light"/>
              </w:rPr>
              <w:t>&lt;flexContainer&gt; resource UPDATE with resultContent parameter</w:t>
            </w:r>
          </w:p>
        </w:tc>
      </w:tr>
      <w:tr w:rsidR="00E056F7" w:rsidRPr="009743EA" w14:paraId="111AE8D4" w14:textId="77777777" w:rsidTr="005A2D7C">
        <w:trPr>
          <w:jc w:val="center"/>
        </w:trPr>
        <w:tc>
          <w:tcPr>
            <w:tcW w:w="1286" w:type="dxa"/>
            <w:tcBorders>
              <w:top w:val="single" w:sz="4" w:space="0" w:color="000000"/>
              <w:left w:val="single" w:sz="4" w:space="0" w:color="000000"/>
              <w:bottom w:val="single" w:sz="4" w:space="0" w:color="000000"/>
            </w:tcBorders>
            <w:shd w:val="clear" w:color="auto" w:fill="E7E6E6"/>
          </w:tcPr>
          <w:p w14:paraId="54B30C5D" w14:textId="77777777" w:rsidR="00E056F7" w:rsidRPr="009743EA" w:rsidRDefault="00E056F7" w:rsidP="004D7D67">
            <w:pPr>
              <w:pStyle w:val="TAL"/>
              <w:snapToGrid w:val="0"/>
              <w:jc w:val="center"/>
              <w:rPr>
                <w:b/>
                <w:kern w:val="1"/>
              </w:rPr>
            </w:pPr>
            <w:r w:rsidRPr="009743EA">
              <w:rPr>
                <w:b/>
                <w:kern w:val="1"/>
              </w:rPr>
              <w:t>Target Resource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73EE1EA7" w14:textId="77777777" w:rsidR="00E056F7" w:rsidRPr="005A2D7C" w:rsidRDefault="00E056F7" w:rsidP="005A2D7C">
            <w:pPr>
              <w:pStyle w:val="TAL"/>
              <w:rPr>
                <w:rFonts w:eastAsia="Calibri Light"/>
              </w:rPr>
            </w:pPr>
            <w:r w:rsidRPr="005A2D7C">
              <w:rPr>
                <w:rFonts w:eastAsia="Calibri Light"/>
              </w:rPr>
              <w:t>&lt;flexContainer&gt; resource</w:t>
            </w:r>
          </w:p>
        </w:tc>
      </w:tr>
      <w:tr w:rsidR="00E056F7" w:rsidRPr="009743EA" w14:paraId="7D5C4C1B" w14:textId="77777777" w:rsidTr="004D7D67">
        <w:trPr>
          <w:jc w:val="center"/>
        </w:trPr>
        <w:tc>
          <w:tcPr>
            <w:tcW w:w="1286" w:type="dxa"/>
            <w:tcBorders>
              <w:top w:val="single" w:sz="4" w:space="0" w:color="000000"/>
              <w:left w:val="single" w:sz="4" w:space="0" w:color="000000"/>
              <w:bottom w:val="single" w:sz="4" w:space="0" w:color="000000"/>
            </w:tcBorders>
            <w:shd w:val="clear" w:color="auto" w:fill="E7E6E6"/>
          </w:tcPr>
          <w:p w14:paraId="5062BFBE" w14:textId="77777777" w:rsidR="00E056F7" w:rsidRPr="009743EA" w:rsidRDefault="00E056F7" w:rsidP="004D7D67">
            <w:pPr>
              <w:pStyle w:val="TAL"/>
              <w:snapToGrid w:val="0"/>
              <w:jc w:val="center"/>
              <w:rPr>
                <w:b/>
                <w:kern w:val="1"/>
              </w:rPr>
            </w:pPr>
          </w:p>
          <w:p w14:paraId="7762B4BC" w14:textId="77777777" w:rsidR="00E056F7" w:rsidRPr="009743EA" w:rsidRDefault="00E056F7" w:rsidP="004D7D67">
            <w:pPr>
              <w:pStyle w:val="TAL"/>
              <w:snapToGrid w:val="0"/>
              <w:jc w:val="center"/>
              <w:rPr>
                <w:b/>
                <w:kern w:val="1"/>
              </w:rPr>
            </w:pPr>
            <w:r w:rsidRPr="009743EA">
              <w:rPr>
                <w:b/>
                <w:kern w:val="1"/>
              </w:rPr>
              <w:t>Description</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20BC92E6" w14:textId="77777777" w:rsidR="00E056F7" w:rsidRPr="005A2D7C" w:rsidRDefault="00E056F7" w:rsidP="005A2D7C">
            <w:pPr>
              <w:pStyle w:val="TAL"/>
              <w:rPr>
                <w:rFonts w:eastAsia="Calibri Light"/>
              </w:rPr>
            </w:pPr>
            <w:r w:rsidRPr="005A2D7C">
              <w:t>The interface is used to send a &lt;</w:t>
            </w:r>
            <w:r w:rsidRPr="005A2D7C">
              <w:rPr>
                <w:rFonts w:eastAsia="Calibri Light"/>
              </w:rPr>
              <w:t>flexContainer</w:t>
            </w:r>
            <w:r w:rsidRPr="005A2D7C">
              <w:t xml:space="preserve">&gt; </w:t>
            </w:r>
            <w:r w:rsidRPr="005A2D7C">
              <w:rPr>
                <w:rFonts w:eastAsia="Calibri Light"/>
              </w:rPr>
              <w:t>UPDATE</w:t>
            </w:r>
            <w:r w:rsidRPr="005A2D7C">
              <w:t xml:space="preserve"> request attached with resultContent to the Registrar CSE, and the Registrar CSE updates a &lt;</w:t>
            </w:r>
            <w:r w:rsidRPr="005A2D7C">
              <w:rPr>
                <w:rFonts w:eastAsia="Calibri Light"/>
              </w:rPr>
              <w:t>flexContainer</w:t>
            </w:r>
            <w:r w:rsidRPr="005A2D7C">
              <w:t>&gt; resource and sends back a response</w:t>
            </w:r>
            <w:r w:rsidR="000E08CD" w:rsidRPr="009743EA">
              <w:t>.</w:t>
            </w:r>
          </w:p>
        </w:tc>
      </w:tr>
      <w:tr w:rsidR="00E056F7" w:rsidRPr="009743EA" w14:paraId="644B9456" w14:textId="77777777" w:rsidTr="004D7D67">
        <w:trPr>
          <w:jc w:val="center"/>
        </w:trPr>
        <w:tc>
          <w:tcPr>
            <w:tcW w:w="1286" w:type="dxa"/>
            <w:tcBorders>
              <w:top w:val="single" w:sz="4" w:space="0" w:color="000000"/>
              <w:left w:val="single" w:sz="4" w:space="0" w:color="000000"/>
              <w:bottom w:val="single" w:sz="4" w:space="0" w:color="000000"/>
            </w:tcBorders>
            <w:shd w:val="clear" w:color="auto" w:fill="E7E6E6"/>
          </w:tcPr>
          <w:p w14:paraId="58E09DBF" w14:textId="77777777" w:rsidR="00E056F7" w:rsidRPr="009743EA" w:rsidRDefault="00E056F7" w:rsidP="004D7D67">
            <w:pPr>
              <w:pStyle w:val="TAL"/>
              <w:snapToGrid w:val="0"/>
              <w:jc w:val="center"/>
              <w:rPr>
                <w:b/>
                <w:kern w:val="1"/>
              </w:rPr>
            </w:pPr>
          </w:p>
          <w:p w14:paraId="3C107EA1" w14:textId="77777777" w:rsidR="00E056F7" w:rsidRDefault="00E056F7" w:rsidP="004D7D67">
            <w:pPr>
              <w:pStyle w:val="TAL"/>
              <w:snapToGrid w:val="0"/>
              <w:jc w:val="center"/>
              <w:rPr>
                <w:b/>
                <w:kern w:val="1"/>
              </w:rPr>
            </w:pPr>
            <w:r w:rsidRPr="009743EA">
              <w:rPr>
                <w:b/>
                <w:kern w:val="1"/>
              </w:rPr>
              <w:t>Resource Structure before Sending Request</w:t>
            </w:r>
          </w:p>
          <w:p w14:paraId="5FD6C2F3" w14:textId="77777777" w:rsidR="00D86524" w:rsidRDefault="00D86524" w:rsidP="004D7D67">
            <w:pPr>
              <w:pStyle w:val="TAL"/>
              <w:snapToGrid w:val="0"/>
              <w:jc w:val="center"/>
              <w:rPr>
                <w:b/>
                <w:kern w:val="1"/>
              </w:rPr>
            </w:pPr>
          </w:p>
          <w:p w14:paraId="4D01C3A9" w14:textId="77777777" w:rsidR="00D86524" w:rsidRPr="009743EA" w:rsidRDefault="00D86524" w:rsidP="004D7D67">
            <w:pPr>
              <w:pStyle w:val="TAL"/>
              <w:snapToGrid w:val="0"/>
              <w:jc w:val="center"/>
              <w:rPr>
                <w:b/>
                <w:kern w:val="1"/>
              </w:rP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57BC0D00" w14:textId="57305685" w:rsidR="00E056F7" w:rsidRPr="009743EA" w:rsidRDefault="00654563" w:rsidP="00EA3F33">
            <w:pPr>
              <w:pStyle w:val="Default"/>
              <w:overflowPunct w:val="0"/>
              <w:jc w:val="center"/>
            </w:pPr>
            <w:r>
              <w:pict w14:anchorId="19E8030A">
                <v:group id="_x0000_s3155" style="position:absolute;left:0;text-align:left;margin-left:130.1pt;margin-top:15.25pt;width:158.8pt;height:59.25pt;z-index:251662848;mso-position-horizontal-relative:text;mso-position-vertical-relative:text" coordsize="20169,7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">
                  <v:rect id="직사각형 2" o:spid="_x0000_s3156" style="position:absolute;width:11683;height:365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" filled="f">
                    <v:textbox inset="0,0,0,0">
                      <w:txbxContent>
                        <w:p w14:paraId="49FA9BAD" w14:textId="77777777" w:rsidR="00E056F7" w:rsidRDefault="00E056F7" w:rsidP="00E056F7">
                          <w:pPr>
                            <w:pStyle w:val="NormalWeb"/>
                            <w:wordWrap w:val="0"/>
                            <w:spacing w:after="0"/>
                            <w:jc w:val="center"/>
                          </w:pPr>
                          <w:r w:rsidRPr="000738C6">
                            <w:rPr>
                              <w:b/>
                              <w:bCs/>
                              <w:color w:val="000000"/>
                              <w:kern w:val="24"/>
                              <w:sz w:val="20"/>
                              <w:szCs w:val="20"/>
                            </w:rPr>
                            <w:t>mn-name</w:t>
                          </w:r>
                        </w:p>
                        <w:p w14:paraId="2E3328A5" w14:textId="77777777" w:rsidR="00E056F7" w:rsidRDefault="00E056F7" w:rsidP="00E056F7">
                          <w:pPr>
                            <w:pStyle w:val="NormalWeb"/>
                            <w:wordWrap w:val="0"/>
                            <w:spacing w:after="0"/>
                            <w:jc w:val="center"/>
                          </w:pPr>
                          <w:r w:rsidRPr="000738C6">
                            <w:rPr>
                              <w:b/>
                              <w:bCs/>
                              <w:color w:val="000000"/>
                              <w:kern w:val="24"/>
                              <w:sz w:val="20"/>
                              <w:szCs w:val="20"/>
                            </w:rPr>
                            <w:t>(CSEBase)</w:t>
                          </w:r>
                        </w:p>
                      </w:txbxContent>
                    </v:textbox>
                  </v:rect>
                  <v:line id="직선 연결선 4" o:spid="_x0000_s3157" style="position:absolute;flip:x;visibility:visible" from="5842,3758" to="5842,6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" strokeweight=".5pt">
                    <v:stroke joinstyle="miter"/>
                  </v:line>
                  <v:rect id="직사각형 5" o:spid="_x0000_s3158" style="position:absolute;left:7905;top:4996;width:12264;height:25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" filled="f">
                    <v:textbox inset="0,0,0,0">
                      <w:txbxContent>
                        <w:p w14:paraId="6CDA2A66" w14:textId="77777777" w:rsidR="00E056F7" w:rsidRDefault="00E056F7" w:rsidP="00E056F7">
                          <w:pPr>
                            <w:pStyle w:val="NormalWeb"/>
                            <w:wordWrap w:val="0"/>
                            <w:spacing w:after="0"/>
                            <w:jc w:val="center"/>
                          </w:pPr>
                          <w:r w:rsidRPr="000738C6">
                            <w:rPr>
                              <w:b/>
                              <w:bCs/>
                              <w:color w:val="000000"/>
                              <w:kern w:val="24"/>
                              <w:sz w:val="18"/>
                              <w:szCs w:val="18"/>
                            </w:rPr>
                            <w:t>yt_lot_1</w:t>
                          </w:r>
                        </w:p>
                        <w:p w14:paraId="08996B7E" w14:textId="77777777" w:rsidR="00E056F7" w:rsidRDefault="00E056F7" w:rsidP="00E056F7">
                          <w:pPr>
                            <w:pStyle w:val="NormalWeb"/>
                            <w:wordWrap w:val="0"/>
                            <w:spacing w:after="0"/>
                            <w:jc w:val="center"/>
                          </w:pPr>
                          <w:r w:rsidRPr="000738C6">
                            <w:rPr>
                              <w:b/>
                              <w:bCs/>
                              <w:color w:val="000000"/>
                              <w:kern w:val="24"/>
                              <w:sz w:val="18"/>
                              <w:szCs w:val="18"/>
                            </w:rPr>
                            <w:t>(flexContainer)</w:t>
                          </w:r>
                        </w:p>
                      </w:txbxContent>
                    </v:textbox>
                  </v:rect>
                  <v:line id="직선 연결선 6" o:spid="_x0000_s3159" style="position:absolute;visibility:visible" from="5842,6235" to="7905,6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" strokeweight=".5pt">
                    <v:stroke joinstyle="miter"/>
                  </v:line>
                </v:group>
              </w:pict>
            </w:r>
          </w:p>
        </w:tc>
      </w:tr>
      <w:tr w:rsidR="00E056F7" w:rsidRPr="009743EA" w14:paraId="42787999" w14:textId="77777777" w:rsidTr="005A2D7C">
        <w:trPr>
          <w:trHeight w:val="2992"/>
          <w:jc w:val="center"/>
        </w:trPr>
        <w:tc>
          <w:tcPr>
            <w:tcW w:w="1286" w:type="dxa"/>
            <w:tcBorders>
              <w:top w:val="single" w:sz="4" w:space="0" w:color="000000"/>
              <w:left w:val="single" w:sz="4" w:space="0" w:color="000000"/>
              <w:bottom w:val="single" w:sz="4" w:space="0" w:color="000000"/>
            </w:tcBorders>
            <w:shd w:val="clear" w:color="auto" w:fill="E7E6E6"/>
          </w:tcPr>
          <w:p w14:paraId="42869131" w14:textId="77777777" w:rsidR="00E056F7" w:rsidRPr="009743EA" w:rsidRDefault="00E056F7" w:rsidP="004D7D67">
            <w:pPr>
              <w:pStyle w:val="TAL"/>
              <w:snapToGrid w:val="0"/>
              <w:jc w:val="center"/>
              <w:rPr>
                <w:b/>
                <w:kern w:val="1"/>
              </w:rPr>
            </w:pPr>
          </w:p>
          <w:p w14:paraId="3F7CD87F" w14:textId="77777777" w:rsidR="00E056F7" w:rsidRPr="009743EA" w:rsidRDefault="00E056F7" w:rsidP="004D7D67">
            <w:pPr>
              <w:pStyle w:val="TAL"/>
              <w:snapToGrid w:val="0"/>
              <w:jc w:val="center"/>
              <w:rPr>
                <w:b/>
                <w:kern w:val="1"/>
              </w:rPr>
            </w:pPr>
          </w:p>
          <w:p w14:paraId="338A55DB" w14:textId="77777777" w:rsidR="00E056F7" w:rsidRPr="009743EA" w:rsidRDefault="00E056F7" w:rsidP="004D7D67">
            <w:pPr>
              <w:pStyle w:val="TAL"/>
              <w:snapToGrid w:val="0"/>
              <w:jc w:val="center"/>
              <w:rPr>
                <w:b/>
                <w:kern w:val="1"/>
              </w:rPr>
            </w:pPr>
          </w:p>
          <w:p w14:paraId="5D0C849B" w14:textId="77777777" w:rsidR="00E056F7" w:rsidRPr="009743EA" w:rsidRDefault="00E056F7" w:rsidP="004D7D67">
            <w:pPr>
              <w:pStyle w:val="TAL"/>
              <w:snapToGrid w:val="0"/>
              <w:jc w:val="center"/>
              <w:rPr>
                <w:b/>
                <w:kern w:val="1"/>
              </w:rPr>
            </w:pPr>
          </w:p>
          <w:p w14:paraId="4448042D" w14:textId="77777777" w:rsidR="00E056F7" w:rsidRPr="009743EA" w:rsidRDefault="00E056F7" w:rsidP="004D7D67">
            <w:pPr>
              <w:pStyle w:val="TAL"/>
              <w:snapToGrid w:val="0"/>
              <w:jc w:val="center"/>
              <w:rPr>
                <w:b/>
                <w:kern w:val="1"/>
              </w:rPr>
            </w:pPr>
          </w:p>
          <w:p w14:paraId="19D51255" w14:textId="77777777" w:rsidR="00E056F7" w:rsidRPr="009743EA" w:rsidRDefault="00E056F7" w:rsidP="004D7D67">
            <w:pPr>
              <w:pStyle w:val="TAL"/>
              <w:snapToGrid w:val="0"/>
              <w:jc w:val="center"/>
              <w:rPr>
                <w:b/>
                <w:kern w:val="1"/>
              </w:rPr>
            </w:pPr>
            <w:r w:rsidRPr="009743EA">
              <w:rPr>
                <w:b/>
                <w:kern w:val="1"/>
              </w:rPr>
              <w:t>Call Flow</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1E2D1482" w14:textId="7474070D" w:rsidR="00E056F7" w:rsidRPr="009743EA" w:rsidRDefault="00654563" w:rsidP="00EA3F33">
            <w:pPr>
              <w:pStyle w:val="TAL"/>
              <w:snapToGrid w:val="0"/>
              <w:jc w:val="center"/>
              <w:rPr>
                <w:color w:val="000000"/>
              </w:rPr>
            </w:pPr>
            <w:r>
              <w:pict w14:anchorId="017F4557">
                <v:group id="_x0000_s3160" style="position:absolute;left:0;text-align:left;margin-left:81.85pt;margin-top:4.85pt;width:261pt;height:133.25pt;z-index:251663872;mso-position-horizontal-relative:text;mso-position-vertical-relative:text" coordsize="33147,16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">
                  <v:roundrect id="모서리가 둥근 직사각형 2" o:spid="_x0000_s3161" style="position:absolute;width:9398;height:681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" fillcolor="#5b9bd5" strokecolor="#d9d9d9" strokeweight=".5pt">
                    <v:stroke joinstyle="miter"/>
                    <v:textbox>
                      <w:txbxContent>
                        <w:p w14:paraId="7DD41BEC" w14:textId="77777777" w:rsidR="00E056F7" w:rsidRPr="007A475C" w:rsidRDefault="00E056F7" w:rsidP="00E056F7">
                          <w:pPr>
                            <w:pStyle w:val="NormalWeb"/>
                            <w:wordWrap w:val="0"/>
                            <w:spacing w:after="0"/>
                            <w:jc w:val="center"/>
                            <w:rPr>
                              <w:rFonts w:ascii="Malgun Gothic" w:hAnsi="Malgun Gothic"/>
                              <w:color w:val="FFFFFF"/>
                              <w:kern w:val="24"/>
                              <w:sz w:val="10"/>
                            </w:rPr>
                          </w:pPr>
                        </w:p>
                        <w:p w14:paraId="4D4017CF" w14:textId="77777777" w:rsidR="00E056F7" w:rsidRDefault="00E056F7" w:rsidP="00E056F7">
                          <w:pPr>
                            <w:pStyle w:val="NormalWeb"/>
                            <w:wordWrap w:val="0"/>
                            <w:spacing w:after="0"/>
                            <w:jc w:val="center"/>
                          </w:pPr>
                          <w:r w:rsidRPr="00DF2DE7">
                            <w:rPr>
                              <w:rFonts w:ascii="Malgun Gothic" w:hAnsi="Malgun Gothic" w:hint="eastAsia"/>
                              <w:color w:val="FFFFFF"/>
                              <w:kern w:val="24"/>
                            </w:rPr>
                            <w:t>originator</w:t>
                          </w:r>
                        </w:p>
                      </w:txbxContent>
                    </v:textbox>
                  </v:roundrect>
                  <v:line id="직선 연결선 3" o:spid="_x0000_s3162" style="position:absolute;visibility:visible" from="4826,6810" to="4826,16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" strokeweight=".5pt">
                    <v:stroke dashstyle="longDash" joinstyle="miter"/>
                  </v:line>
                  <v:shape id="직선 화살표 연결선 4" o:spid="_x0000_s3163" type="#_x0000_t32" style="position:absolute;left:5524;top:10810;width:22082;height:3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" strokecolor="#5b9bd5" strokeweight="1.5pt">
                    <v:stroke endarrow="block" endarrowlength="long" joinstyle="miter" endcap="round"/>
                  </v:shape>
                  <v:shape id="TextBox 36" o:spid="_x0000_s3164" type="#_x0000_t202" style="position:absolute;left:9398;top:8780;width:14605;height:24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" filled="f" stroked="f">
                    <v:textbox style="mso-fit-shape-to-text:t">
                      <w:txbxContent>
                        <w:p w14:paraId="1DA1EC1A" w14:textId="77777777" w:rsidR="00E056F7" w:rsidRDefault="00E056F7" w:rsidP="00E056F7">
                          <w:pPr>
                            <w:pStyle w:val="NormalWeb"/>
                            <w:wordWrap w:val="0"/>
                            <w:spacing w:after="0"/>
                          </w:pPr>
                          <w:r w:rsidRPr="00DF2DE7">
                            <w:rPr>
                              <w:rFonts w:ascii="Malgun Gothic" w:hAnsi="Malgun Gothic" w:hint="eastAsia"/>
                              <w:color w:val="5B9BD5"/>
                              <w:kern w:val="24"/>
                              <w:sz w:val="14"/>
                              <w:szCs w:val="14"/>
                            </w:rPr>
                            <w:t>flexContainer update request</w:t>
                          </w:r>
                        </w:p>
                      </w:txbxContent>
                    </v:textbox>
                  </v:shape>
                  <v:shape id="TextBox 37" o:spid="_x0000_s3165" type="#_x0000_t202" style="position:absolute;left:14200;top:12873;width:6159;height:24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" filled="f" stroked="f">
                    <v:textbox style="mso-fit-shape-to-text:t">
                      <w:txbxContent>
                        <w:p w14:paraId="4BD4E002" w14:textId="77777777" w:rsidR="00E056F7" w:rsidRDefault="00E056F7" w:rsidP="00E056F7">
                          <w:pPr>
                            <w:pStyle w:val="NormalWeb"/>
                            <w:wordWrap w:val="0"/>
                            <w:spacing w:after="0"/>
                          </w:pPr>
                          <w:r w:rsidRPr="00DF2DE7">
                            <w:rPr>
                              <w:rFonts w:ascii="Malgun Gothic" w:hAnsi="Malgun Gothic" w:hint="eastAsia"/>
                              <w:color w:val="5B9BD5"/>
                              <w:kern w:val="24"/>
                              <w:sz w:val="14"/>
                              <w:szCs w:val="14"/>
                            </w:rPr>
                            <w:t>Response</w:t>
                          </w:r>
                        </w:p>
                      </w:txbxContent>
                    </v:textbox>
                  </v:shape>
                  <v:shape id="직선 화살표 연결선 7" o:spid="_x0000_s3166" type="#_x0000_t32" style="position:absolute;left:5873;top:14636;width:21733;height:64;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" strokecolor="#5b9bd5" strokeweight="1.5pt">
                    <v:stroke endarrow="block" endarrowlength="long" joinstyle="miter" endcap="round"/>
                  </v:shape>
                  <v:roundrect id="모서리가 둥근 직사각형 8" o:spid="_x0000_s3167" style="position:absolute;left:23749;width:9398;height:681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" fillcolor="#5b9bd5" strokecolor="#d9d9d9" strokeweight=".5pt">
                    <v:stroke joinstyle="miter"/>
                    <v:textbox>
                      <w:txbxContent>
                        <w:p w14:paraId="355942A0" w14:textId="77777777" w:rsidR="00E056F7" w:rsidRPr="007A475C" w:rsidRDefault="00E056F7" w:rsidP="00E056F7">
                          <w:pPr>
                            <w:pStyle w:val="NormalWeb"/>
                            <w:wordWrap w:val="0"/>
                            <w:spacing w:after="0"/>
                            <w:jc w:val="center"/>
                            <w:rPr>
                              <w:rFonts w:ascii="Malgun Gothic" w:hAnsi="Malgun Gothic"/>
                              <w:color w:val="FFFFFF"/>
                              <w:kern w:val="24"/>
                              <w:sz w:val="10"/>
                            </w:rPr>
                          </w:pPr>
                        </w:p>
                        <w:p w14:paraId="3C5DC8B8" w14:textId="77777777" w:rsidR="00E056F7" w:rsidRDefault="00E056F7" w:rsidP="00E056F7">
                          <w:pPr>
                            <w:pStyle w:val="NormalWeb"/>
                            <w:wordWrap w:val="0"/>
                            <w:spacing w:after="0"/>
                            <w:jc w:val="center"/>
                          </w:pPr>
                          <w:r w:rsidRPr="00DF2DE7">
                            <w:rPr>
                              <w:rFonts w:ascii="Malgun Gothic" w:hAnsi="Malgun Gothic" w:hint="eastAsia"/>
                              <w:color w:val="FFFFFF"/>
                              <w:kern w:val="24"/>
                            </w:rPr>
                            <w:t>mn-name</w:t>
                          </w:r>
                        </w:p>
                      </w:txbxContent>
                    </v:textbox>
                  </v:roundrect>
                  <v:line id="직선 연결선 9" o:spid="_x0000_s3168" style="position:absolute;visibility:visible" from="28575,6810" to="28575,16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" strokeweight=".5pt">
                    <v:stroke dashstyle="longDash" joinstyle="miter"/>
                  </v:line>
                </v:group>
              </w:pict>
            </w:r>
          </w:p>
        </w:tc>
      </w:tr>
      <w:tr w:rsidR="00E056F7" w:rsidRPr="009743EA" w14:paraId="3D6CB18C" w14:textId="77777777" w:rsidTr="004D7D67">
        <w:trPr>
          <w:jc w:val="center"/>
        </w:trPr>
        <w:tc>
          <w:tcPr>
            <w:tcW w:w="1286" w:type="dxa"/>
            <w:tcBorders>
              <w:top w:val="single" w:sz="4" w:space="0" w:color="000000"/>
              <w:left w:val="single" w:sz="4" w:space="0" w:color="000000"/>
              <w:bottom w:val="single" w:sz="4" w:space="0" w:color="000000"/>
            </w:tcBorders>
            <w:shd w:val="clear" w:color="auto" w:fill="E7E6E6"/>
          </w:tcPr>
          <w:p w14:paraId="22DDA92B" w14:textId="77777777" w:rsidR="00E056F7" w:rsidRPr="009743EA" w:rsidRDefault="00E056F7" w:rsidP="004D7D67">
            <w:pPr>
              <w:pStyle w:val="TAL"/>
              <w:snapToGrid w:val="0"/>
              <w:jc w:val="center"/>
              <w:rPr>
                <w:b/>
                <w:kern w:val="1"/>
              </w:rPr>
            </w:pPr>
          </w:p>
          <w:p w14:paraId="2CAF8E25" w14:textId="77777777" w:rsidR="00E056F7" w:rsidRPr="009743EA" w:rsidRDefault="00E056F7" w:rsidP="004D7D67">
            <w:pPr>
              <w:pStyle w:val="TAL"/>
              <w:snapToGrid w:val="0"/>
              <w:jc w:val="center"/>
              <w:rPr>
                <w:b/>
                <w:kern w:val="1"/>
              </w:rPr>
            </w:pPr>
          </w:p>
          <w:p w14:paraId="65ECEBC5" w14:textId="77777777" w:rsidR="00E056F7" w:rsidRPr="009743EA" w:rsidRDefault="00E056F7" w:rsidP="004D7D67">
            <w:pPr>
              <w:pStyle w:val="TAL"/>
              <w:snapToGrid w:val="0"/>
              <w:jc w:val="center"/>
              <w:rPr>
                <w:b/>
                <w:kern w:val="1"/>
              </w:rPr>
            </w:pPr>
            <w:r w:rsidRPr="009743EA">
              <w:rPr>
                <w:b/>
                <w:kern w:val="1"/>
              </w:rPr>
              <w:t>HTTP Header Information</w:t>
            </w:r>
          </w:p>
          <w:p w14:paraId="4D1DC599" w14:textId="77777777" w:rsidR="00E056F7" w:rsidRPr="009743EA" w:rsidRDefault="00E056F7" w:rsidP="004D7D67">
            <w:pPr>
              <w:pStyle w:val="TAL"/>
              <w:snapToGrid w:val="0"/>
              <w:jc w:val="center"/>
              <w:rPr>
                <w:b/>
                <w:kern w:val="1"/>
              </w:rPr>
            </w:pPr>
          </w:p>
          <w:p w14:paraId="0A32610B" w14:textId="77777777" w:rsidR="00E056F7" w:rsidRPr="009743EA" w:rsidRDefault="00E056F7" w:rsidP="000E08CD">
            <w:pPr>
              <w:pStyle w:val="TAL"/>
              <w:snapToGrid w:val="0"/>
              <w:jc w:val="center"/>
              <w:rPr>
                <w:b/>
                <w:kern w:val="1"/>
              </w:rPr>
            </w:pPr>
          </w:p>
          <w:p w14:paraId="49C18A09" w14:textId="77777777" w:rsidR="00FE3B5F" w:rsidRPr="009743EA" w:rsidRDefault="00FE3B5F" w:rsidP="000E08CD">
            <w:pPr>
              <w:pStyle w:val="TAL"/>
              <w:snapToGrid w:val="0"/>
              <w:jc w:val="center"/>
              <w:rPr>
                <w:b/>
                <w:kern w:val="1"/>
              </w:rP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20D94719" w14:textId="77777777" w:rsidR="00E056F7" w:rsidRPr="009743EA" w:rsidRDefault="00E056F7" w:rsidP="004D7D67">
            <w:pPr>
              <w:pStyle w:val="TAL"/>
              <w:snapToGrid w:val="0"/>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01"/>
              <w:gridCol w:w="4359"/>
            </w:tblGrid>
            <w:tr w:rsidR="00E056F7" w:rsidRPr="009743EA" w14:paraId="523F2F3B" w14:textId="77777777" w:rsidTr="005A2D7C">
              <w:trPr>
                <w:jc w:val="center"/>
              </w:trPr>
              <w:tc>
                <w:tcPr>
                  <w:tcW w:w="1501" w:type="dxa"/>
                  <w:shd w:val="clear" w:color="auto" w:fill="9CC2E5"/>
                </w:tcPr>
                <w:p w14:paraId="4A895D07" w14:textId="77777777" w:rsidR="00E056F7" w:rsidRPr="009743EA" w:rsidRDefault="00E056F7" w:rsidP="004D7D67">
                  <w:pPr>
                    <w:pStyle w:val="TAL"/>
                    <w:snapToGrid w:val="0"/>
                    <w:jc w:val="center"/>
                    <w:rPr>
                      <w:rFonts w:eastAsia="Calibri"/>
                      <w:b/>
                      <w:szCs w:val="22"/>
                    </w:rPr>
                  </w:pPr>
                  <w:r w:rsidRPr="009743EA">
                    <w:rPr>
                      <w:rFonts w:eastAsia="Calibri"/>
                      <w:b/>
                      <w:szCs w:val="22"/>
                    </w:rPr>
                    <w:t>Header</w:t>
                  </w:r>
                </w:p>
              </w:tc>
              <w:tc>
                <w:tcPr>
                  <w:tcW w:w="4359" w:type="dxa"/>
                  <w:shd w:val="clear" w:color="auto" w:fill="9CC2E5"/>
                </w:tcPr>
                <w:p w14:paraId="12C2B24F" w14:textId="77777777" w:rsidR="00E056F7" w:rsidRPr="009743EA" w:rsidRDefault="00E056F7" w:rsidP="004D7D67">
                  <w:pPr>
                    <w:pStyle w:val="TAL"/>
                    <w:snapToGrid w:val="0"/>
                    <w:jc w:val="center"/>
                    <w:rPr>
                      <w:rFonts w:eastAsia="Calibri"/>
                      <w:b/>
                      <w:szCs w:val="22"/>
                    </w:rPr>
                  </w:pPr>
                  <w:r w:rsidRPr="009743EA">
                    <w:rPr>
                      <w:rFonts w:eastAsia="Calibri"/>
                      <w:b/>
                      <w:szCs w:val="22"/>
                    </w:rPr>
                    <w:t>Value</w:t>
                  </w:r>
                </w:p>
              </w:tc>
            </w:tr>
            <w:tr w:rsidR="00E056F7" w:rsidRPr="009743EA" w14:paraId="1596BB19" w14:textId="77777777" w:rsidTr="005A2D7C">
              <w:trPr>
                <w:jc w:val="center"/>
              </w:trPr>
              <w:tc>
                <w:tcPr>
                  <w:tcW w:w="1501" w:type="dxa"/>
                  <w:shd w:val="clear" w:color="auto" w:fill="DEEAF6"/>
                </w:tcPr>
                <w:p w14:paraId="5D03BC8E" w14:textId="77777777" w:rsidR="00E056F7" w:rsidRPr="009743EA" w:rsidRDefault="00E056F7" w:rsidP="004D7D67">
                  <w:pPr>
                    <w:pStyle w:val="TAL"/>
                    <w:snapToGrid w:val="0"/>
                    <w:jc w:val="center"/>
                    <w:rPr>
                      <w:rFonts w:eastAsia="Calibri"/>
                      <w:szCs w:val="22"/>
                    </w:rPr>
                  </w:pPr>
                  <w:r w:rsidRPr="009743EA">
                    <w:rPr>
                      <w:rFonts w:eastAsia="Calibri"/>
                      <w:szCs w:val="22"/>
                    </w:rPr>
                    <w:t>X-M2M-RI</w:t>
                  </w:r>
                </w:p>
              </w:tc>
              <w:tc>
                <w:tcPr>
                  <w:tcW w:w="4359" w:type="dxa"/>
                  <w:shd w:val="clear" w:color="auto" w:fill="auto"/>
                </w:tcPr>
                <w:p w14:paraId="7365706B" w14:textId="77777777" w:rsidR="00E056F7" w:rsidRPr="009743EA" w:rsidRDefault="00E056F7" w:rsidP="004D7D67">
                  <w:pPr>
                    <w:pStyle w:val="TAL"/>
                    <w:snapToGrid w:val="0"/>
                    <w:rPr>
                      <w:rFonts w:eastAsia="Calibri"/>
                      <w:szCs w:val="22"/>
                    </w:rPr>
                  </w:pPr>
                  <w:r w:rsidRPr="009743EA">
                    <w:rPr>
                      <w:rFonts w:eastAsia="Calibri"/>
                      <w:szCs w:val="22"/>
                    </w:rPr>
                    <w:t>Request</w:t>
                  </w:r>
                  <w:r w:rsidR="000E08CD" w:rsidRPr="009743EA">
                    <w:rPr>
                      <w:rFonts w:eastAsia="Calibri"/>
                      <w:szCs w:val="22"/>
                    </w:rPr>
                    <w:t xml:space="preserve"> </w:t>
                  </w:r>
                  <w:r w:rsidRPr="009743EA">
                    <w:rPr>
                      <w:rFonts w:eastAsia="Calibri"/>
                      <w:szCs w:val="22"/>
                    </w:rPr>
                    <w:t>ID</w:t>
                  </w:r>
                  <w:r w:rsidR="000E08CD" w:rsidRPr="009743EA">
                    <w:rPr>
                      <w:rFonts w:eastAsia="Calibri"/>
                      <w:szCs w:val="22"/>
                    </w:rPr>
                    <w:t xml:space="preserve"> </w:t>
                  </w:r>
                </w:p>
              </w:tc>
            </w:tr>
            <w:tr w:rsidR="00E056F7" w:rsidRPr="009743EA" w14:paraId="26F7FA3B" w14:textId="77777777" w:rsidTr="005A2D7C">
              <w:trPr>
                <w:jc w:val="center"/>
              </w:trPr>
              <w:tc>
                <w:tcPr>
                  <w:tcW w:w="1501" w:type="dxa"/>
                  <w:shd w:val="clear" w:color="auto" w:fill="DEEAF6"/>
                </w:tcPr>
                <w:p w14:paraId="52947C3B" w14:textId="77777777" w:rsidR="00E056F7" w:rsidRPr="009743EA" w:rsidRDefault="00E056F7" w:rsidP="004D7D67">
                  <w:pPr>
                    <w:pStyle w:val="TAL"/>
                    <w:snapToGrid w:val="0"/>
                    <w:jc w:val="center"/>
                    <w:rPr>
                      <w:rFonts w:eastAsia="Calibri"/>
                      <w:szCs w:val="22"/>
                    </w:rPr>
                  </w:pPr>
                  <w:r w:rsidRPr="009743EA">
                    <w:rPr>
                      <w:rFonts w:eastAsia="Calibri"/>
                      <w:szCs w:val="22"/>
                    </w:rPr>
                    <w:t>X-M2M-Origin</w:t>
                  </w:r>
                </w:p>
              </w:tc>
              <w:tc>
                <w:tcPr>
                  <w:tcW w:w="4359" w:type="dxa"/>
                  <w:shd w:val="clear" w:color="auto" w:fill="auto"/>
                </w:tcPr>
                <w:p w14:paraId="256ECE95" w14:textId="77777777" w:rsidR="00E056F7" w:rsidRPr="009743EA" w:rsidRDefault="00E056F7" w:rsidP="004D7D67">
                  <w:pPr>
                    <w:pStyle w:val="TAL"/>
                    <w:snapToGrid w:val="0"/>
                    <w:rPr>
                      <w:rFonts w:eastAsia="Calibri"/>
                      <w:szCs w:val="22"/>
                    </w:rPr>
                  </w:pPr>
                  <w:r w:rsidRPr="009743EA">
                    <w:rPr>
                      <w:rFonts w:eastAsia="Calibri"/>
                      <w:szCs w:val="22"/>
                    </w:rPr>
                    <w:t>AE-ID</w:t>
                  </w:r>
                  <w:r w:rsidR="000E08CD" w:rsidRPr="009743EA">
                    <w:rPr>
                      <w:rFonts w:eastAsia="Calibri"/>
                      <w:szCs w:val="22"/>
                    </w:rPr>
                    <w:t xml:space="preserve"> </w:t>
                  </w:r>
                  <w:r w:rsidRPr="009743EA">
                    <w:rPr>
                      <w:rFonts w:eastAsia="Calibri"/>
                      <w:szCs w:val="22"/>
                    </w:rPr>
                    <w:t>of</w:t>
                  </w:r>
                  <w:r w:rsidR="000E08CD" w:rsidRPr="009743EA">
                    <w:rPr>
                      <w:rFonts w:eastAsia="Calibri"/>
                      <w:szCs w:val="22"/>
                    </w:rPr>
                    <w:t xml:space="preserve"> </w:t>
                  </w:r>
                  <w:r w:rsidRPr="009743EA">
                    <w:rPr>
                      <w:rFonts w:eastAsia="Calibri"/>
                      <w:szCs w:val="22"/>
                    </w:rPr>
                    <w:t>request</w:t>
                  </w:r>
                  <w:r w:rsidR="000E08CD" w:rsidRPr="009743EA">
                    <w:rPr>
                      <w:rFonts w:eastAsia="Calibri"/>
                      <w:szCs w:val="22"/>
                    </w:rPr>
                    <w:t xml:space="preserve"> </w:t>
                  </w:r>
                  <w:r w:rsidRPr="009743EA">
                    <w:rPr>
                      <w:rFonts w:eastAsia="Calibri"/>
                      <w:szCs w:val="22"/>
                    </w:rPr>
                    <w:t>originator</w:t>
                  </w:r>
                </w:p>
              </w:tc>
            </w:tr>
            <w:tr w:rsidR="00E056F7" w:rsidRPr="009743EA" w14:paraId="14C65516" w14:textId="77777777" w:rsidTr="005A2D7C">
              <w:trPr>
                <w:jc w:val="center"/>
              </w:trPr>
              <w:tc>
                <w:tcPr>
                  <w:tcW w:w="1501" w:type="dxa"/>
                  <w:shd w:val="clear" w:color="auto" w:fill="DEEAF6"/>
                </w:tcPr>
                <w:p w14:paraId="12476395" w14:textId="77777777" w:rsidR="00E056F7" w:rsidRPr="009743EA" w:rsidRDefault="00E056F7" w:rsidP="004D7D67">
                  <w:pPr>
                    <w:pStyle w:val="TAL"/>
                    <w:snapToGrid w:val="0"/>
                    <w:jc w:val="center"/>
                    <w:rPr>
                      <w:rFonts w:eastAsia="Calibri"/>
                      <w:szCs w:val="22"/>
                    </w:rPr>
                  </w:pPr>
                  <w:r w:rsidRPr="009743EA">
                    <w:rPr>
                      <w:rFonts w:eastAsia="Calibri"/>
                      <w:szCs w:val="22"/>
                    </w:rPr>
                    <w:t>Content-Type</w:t>
                  </w:r>
                </w:p>
              </w:tc>
              <w:tc>
                <w:tcPr>
                  <w:tcW w:w="4359" w:type="dxa"/>
                  <w:shd w:val="clear" w:color="auto" w:fill="auto"/>
                </w:tcPr>
                <w:p w14:paraId="57C3FCCE" w14:textId="77777777" w:rsidR="00E056F7" w:rsidRPr="009743EA" w:rsidRDefault="00E056F7" w:rsidP="004D7D67">
                  <w:pPr>
                    <w:pStyle w:val="TAL"/>
                    <w:snapToGrid w:val="0"/>
                    <w:rPr>
                      <w:rFonts w:eastAsia="Calibri"/>
                      <w:szCs w:val="22"/>
                    </w:rPr>
                  </w:pPr>
                  <w:r w:rsidRPr="009743EA">
                    <w:rPr>
                      <w:rFonts w:eastAsia="Calibri"/>
                      <w:szCs w:val="22"/>
                    </w:rPr>
                    <w:t>application/json</w:t>
                  </w:r>
                </w:p>
              </w:tc>
            </w:tr>
            <w:tr w:rsidR="00283598" w:rsidRPr="009743EA" w14:paraId="2C935763" w14:textId="77777777" w:rsidTr="005A2D7C">
              <w:trPr>
                <w:jc w:val="center"/>
              </w:trPr>
              <w:tc>
                <w:tcPr>
                  <w:tcW w:w="1501" w:type="dxa"/>
                  <w:shd w:val="clear" w:color="auto" w:fill="DEEAF6"/>
                </w:tcPr>
                <w:p w14:paraId="17BAF633" w14:textId="77777777" w:rsidR="00283598" w:rsidRPr="009743EA" w:rsidRDefault="00283598" w:rsidP="00283598">
                  <w:pPr>
                    <w:pStyle w:val="TAL"/>
                    <w:snapToGrid w:val="0"/>
                    <w:jc w:val="center"/>
                    <w:rPr>
                      <w:rFonts w:eastAsia="Calibri"/>
                      <w:szCs w:val="22"/>
                    </w:rPr>
                  </w:pPr>
                  <w:r w:rsidRPr="009743EA">
                    <w:rPr>
                      <w:rFonts w:eastAsia="Calibri"/>
                      <w:szCs w:val="22"/>
                    </w:rPr>
                    <w:t>X-M2M-RVI</w:t>
                  </w:r>
                </w:p>
              </w:tc>
              <w:tc>
                <w:tcPr>
                  <w:tcW w:w="4359" w:type="dxa"/>
                  <w:shd w:val="clear" w:color="auto" w:fill="auto"/>
                </w:tcPr>
                <w:p w14:paraId="7A83C7C2" w14:textId="77777777" w:rsidR="00283598" w:rsidRPr="009743EA" w:rsidRDefault="00283598" w:rsidP="00283598">
                  <w:pPr>
                    <w:pStyle w:val="TAL"/>
                    <w:snapToGrid w:val="0"/>
                    <w:rPr>
                      <w:rFonts w:eastAsia="Calibri"/>
                      <w:szCs w:val="22"/>
                    </w:rPr>
                  </w:pPr>
                  <w:r w:rsidRPr="009743EA">
                    <w:rPr>
                      <w:rFonts w:eastAsia="Calibri"/>
                      <w:szCs w:val="22"/>
                    </w:rPr>
                    <w:t>Release</w:t>
                  </w:r>
                  <w:r w:rsidR="000E08CD" w:rsidRPr="009743EA">
                    <w:rPr>
                      <w:rFonts w:eastAsia="Calibri"/>
                      <w:szCs w:val="22"/>
                    </w:rPr>
                    <w:t xml:space="preserve"> </w:t>
                  </w:r>
                  <w:r w:rsidRPr="009743EA">
                    <w:rPr>
                      <w:rFonts w:eastAsia="Calibri"/>
                      <w:szCs w:val="22"/>
                    </w:rPr>
                    <w:t>Version</w:t>
                  </w:r>
                  <w:r w:rsidR="000E08CD" w:rsidRPr="009743EA">
                    <w:rPr>
                      <w:rFonts w:eastAsia="Calibri"/>
                      <w:szCs w:val="22"/>
                    </w:rPr>
                    <w:t xml:space="preserve"> </w:t>
                  </w:r>
                  <w:r w:rsidRPr="009743EA">
                    <w:rPr>
                      <w:rFonts w:eastAsia="Calibri"/>
                      <w:szCs w:val="22"/>
                    </w:rPr>
                    <w:t>Indicator</w:t>
                  </w:r>
                </w:p>
              </w:tc>
            </w:tr>
          </w:tbl>
          <w:p w14:paraId="2B8C38D3" w14:textId="77777777" w:rsidR="00E056F7" w:rsidRPr="009743EA" w:rsidRDefault="00E056F7" w:rsidP="004D7D67">
            <w:pPr>
              <w:pStyle w:val="TAL"/>
              <w:snapToGrid w:val="0"/>
              <w:jc w:val="center"/>
            </w:pPr>
          </w:p>
        </w:tc>
      </w:tr>
      <w:tr w:rsidR="00E056F7" w:rsidRPr="009743EA" w14:paraId="3FE3D67F" w14:textId="77777777" w:rsidTr="004D7D67">
        <w:trPr>
          <w:jc w:val="center"/>
        </w:trPr>
        <w:tc>
          <w:tcPr>
            <w:tcW w:w="1286" w:type="dxa"/>
            <w:tcBorders>
              <w:top w:val="single" w:sz="4" w:space="0" w:color="000000"/>
              <w:left w:val="single" w:sz="4" w:space="0" w:color="000000"/>
              <w:bottom w:val="single" w:sz="4" w:space="0" w:color="000000"/>
            </w:tcBorders>
            <w:shd w:val="clear" w:color="auto" w:fill="E7E6E6"/>
          </w:tcPr>
          <w:p w14:paraId="0DE418DC" w14:textId="77777777" w:rsidR="00E056F7" w:rsidRPr="009743EA" w:rsidRDefault="00E056F7" w:rsidP="004D7D67">
            <w:pPr>
              <w:pStyle w:val="Default"/>
              <w:overflowPunct w:val="0"/>
              <w:jc w:val="center"/>
              <w:rPr>
                <w:color w:val="auto"/>
              </w:rPr>
            </w:pPr>
          </w:p>
          <w:p w14:paraId="029A70F7" w14:textId="77777777" w:rsidR="00E056F7" w:rsidRPr="009743EA" w:rsidRDefault="00E056F7" w:rsidP="004D7D67">
            <w:pPr>
              <w:pStyle w:val="Default"/>
              <w:overflowPunct w:val="0"/>
              <w:jc w:val="center"/>
              <w:rPr>
                <w:b/>
                <w:sz w:val="20"/>
                <w:szCs w:val="20"/>
              </w:rPr>
            </w:pPr>
          </w:p>
          <w:p w14:paraId="79EC5A51" w14:textId="77777777" w:rsidR="00E056F7" w:rsidRPr="009743EA" w:rsidRDefault="00E056F7" w:rsidP="004D7D67">
            <w:pPr>
              <w:pStyle w:val="Default"/>
              <w:overflowPunct w:val="0"/>
              <w:jc w:val="center"/>
              <w:rPr>
                <w:b/>
                <w:sz w:val="20"/>
                <w:szCs w:val="20"/>
              </w:rPr>
            </w:pPr>
          </w:p>
          <w:p w14:paraId="7B51C42B" w14:textId="77777777" w:rsidR="00E056F7" w:rsidRPr="009743EA" w:rsidRDefault="00E056F7" w:rsidP="004D7D67">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0ADFA860" w14:textId="77777777" w:rsidR="00E056F7" w:rsidRPr="009743EA" w:rsidRDefault="00E056F7" w:rsidP="004D7D67">
            <w:pPr>
              <w:pStyle w:val="Default"/>
              <w:overflowPunct w:val="0"/>
              <w:jc w:val="center"/>
              <w:rPr>
                <w:b/>
                <w:kern w:val="1"/>
              </w:rPr>
            </w:pPr>
            <w:r w:rsidRPr="009743EA">
              <w:rPr>
                <w:rFonts w:ascii="Arial" w:eastAsia="Malgun Gothic" w:hAnsi="Arial"/>
                <w:b/>
                <w:color w:val="auto"/>
                <w:kern w:val="1"/>
                <w:sz w:val="18"/>
                <w:szCs w:val="20"/>
              </w:rPr>
              <w:t>RCN=0</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414B1D01" w14:textId="77777777" w:rsidR="00E056F7" w:rsidRPr="005A2D7C" w:rsidRDefault="00E056F7" w:rsidP="005A2D7C">
            <w:pPr>
              <w:pStyle w:val="TAL"/>
              <w:rPr>
                <w:rFonts w:eastAsia="Calibri Light"/>
              </w:rPr>
            </w:pPr>
          </w:p>
          <w:p w14:paraId="79A476B1" w14:textId="77777777" w:rsidR="00E056F7" w:rsidRPr="009743EA" w:rsidRDefault="00E056F7" w:rsidP="004D7D67">
            <w:pPr>
              <w:widowControl w:val="0"/>
              <w:spacing w:after="0"/>
              <w:ind w:left="284"/>
              <w:jc w:val="both"/>
              <w:textAlignment w:val="auto"/>
              <w:rPr>
                <w:rFonts w:eastAsia="Calibri Light"/>
                <w:b/>
                <w:sz w:val="24"/>
              </w:rPr>
            </w:pPr>
            <w:r w:rsidRPr="009743EA">
              <w:rPr>
                <w:rFonts w:eastAsia="Calibri Light"/>
                <w:b/>
                <w:sz w:val="24"/>
              </w:rPr>
              <w:t>API/FLX/UPD/001_RCN0</w:t>
            </w:r>
          </w:p>
          <w:p w14:paraId="356A6182" w14:textId="77777777" w:rsidR="00E056F7" w:rsidRPr="009743EA" w:rsidRDefault="00E056F7" w:rsidP="004D7D67">
            <w:pPr>
              <w:widowControl w:val="0"/>
              <w:spacing w:after="0"/>
              <w:ind w:left="284"/>
              <w:jc w:val="both"/>
              <w:textAlignment w:val="auto"/>
              <w:rPr>
                <w:rFonts w:ascii="Arial" w:hAnsi="Arial"/>
                <w:b/>
                <w:color w:val="0070C0"/>
                <w:sz w:val="18"/>
              </w:rPr>
            </w:pPr>
          </w:p>
          <w:p w14:paraId="4D2B7FC8" w14:textId="77777777" w:rsidR="00E056F7" w:rsidRPr="009743EA" w:rsidRDefault="00E056F7" w:rsidP="004D7D67">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18D20768" w14:textId="77777777" w:rsidR="00E056F7" w:rsidRPr="009743EA" w:rsidRDefault="00E056F7" w:rsidP="004D7D67">
            <w:pPr>
              <w:pStyle w:val="TAL"/>
              <w:snapToGrid w:val="0"/>
              <w:ind w:left="284"/>
              <w:jc w:val="both"/>
              <w:rPr>
                <w:color w:val="0070C0"/>
              </w:rPr>
            </w:pPr>
          </w:p>
          <w:p w14:paraId="4C72DBE6" w14:textId="77777777" w:rsidR="00E056F7" w:rsidRPr="009743EA" w:rsidRDefault="00E056F7" w:rsidP="004D7D67">
            <w:pPr>
              <w:pStyle w:val="TAL"/>
              <w:snapToGrid w:val="0"/>
              <w:ind w:left="284"/>
              <w:jc w:val="both"/>
              <w:rPr>
                <w:color w:val="0070C0"/>
              </w:rPr>
            </w:pPr>
            <w:r w:rsidRPr="009743EA">
              <w:rPr>
                <w:color w:val="0070C0"/>
              </w:rPr>
              <w:t>PUT /mn-name/yt_lot_1?rcn=0 HTTP/1.1</w:t>
            </w:r>
          </w:p>
          <w:p w14:paraId="6D6AEC74" w14:textId="77777777" w:rsidR="00E056F7" w:rsidRPr="009743EA" w:rsidRDefault="00E056F7" w:rsidP="004D7D67">
            <w:pPr>
              <w:pStyle w:val="TAL"/>
              <w:snapToGrid w:val="0"/>
              <w:ind w:left="284"/>
              <w:jc w:val="both"/>
              <w:rPr>
                <w:color w:val="0070C0"/>
              </w:rPr>
            </w:pPr>
            <w:r w:rsidRPr="009743EA">
              <w:rPr>
                <w:color w:val="0070C0"/>
              </w:rPr>
              <w:t>Host: 192.168.0.10:8282</w:t>
            </w:r>
          </w:p>
          <w:p w14:paraId="39FE1F8B" w14:textId="77777777" w:rsidR="00E056F7" w:rsidRPr="009743EA" w:rsidRDefault="00E056F7" w:rsidP="004D7D67">
            <w:pPr>
              <w:pStyle w:val="TAL"/>
              <w:snapToGrid w:val="0"/>
              <w:ind w:left="284"/>
              <w:rPr>
                <w:color w:val="0070C0"/>
              </w:rPr>
            </w:pPr>
            <w:r w:rsidRPr="009743EA">
              <w:rPr>
                <w:color w:val="0070C0"/>
              </w:rPr>
              <w:t>X-M2M-Origin: CAE5630283216026458665</w:t>
            </w:r>
          </w:p>
          <w:p w14:paraId="650CE5A5" w14:textId="77777777" w:rsidR="00E056F7" w:rsidRPr="009743EA" w:rsidRDefault="00E056F7" w:rsidP="004D7D67">
            <w:pPr>
              <w:pStyle w:val="TAL"/>
              <w:snapToGrid w:val="0"/>
              <w:ind w:left="284"/>
              <w:jc w:val="both"/>
              <w:rPr>
                <w:color w:val="0070C0"/>
              </w:rPr>
            </w:pPr>
            <w:r w:rsidRPr="009743EA">
              <w:rPr>
                <w:color w:val="0070C0"/>
              </w:rPr>
              <w:t>Content-Type: application/json</w:t>
            </w:r>
          </w:p>
          <w:p w14:paraId="3AD2D617" w14:textId="77777777" w:rsidR="00E056F7" w:rsidRPr="009743EA" w:rsidRDefault="00E056F7" w:rsidP="004D7D67">
            <w:pPr>
              <w:pStyle w:val="TAL"/>
              <w:snapToGrid w:val="0"/>
              <w:ind w:left="284"/>
              <w:jc w:val="both"/>
              <w:rPr>
                <w:color w:val="0070C0"/>
              </w:rPr>
            </w:pPr>
            <w:r w:rsidRPr="009743EA">
              <w:rPr>
                <w:color w:val="0070C0"/>
              </w:rPr>
              <w:t>X-M2M-RI: 1234</w:t>
            </w:r>
          </w:p>
          <w:p w14:paraId="456C0074" w14:textId="77777777" w:rsidR="00E056F7" w:rsidRPr="009743EA" w:rsidRDefault="00E056F7" w:rsidP="004D7D67">
            <w:pPr>
              <w:widowControl w:val="0"/>
              <w:overflowPunct/>
              <w:spacing w:after="0"/>
              <w:ind w:left="284"/>
              <w:jc w:val="both"/>
              <w:textAlignment w:val="auto"/>
              <w:rPr>
                <w:color w:val="0070C0"/>
              </w:rPr>
            </w:pPr>
            <w:r w:rsidRPr="009743EA">
              <w:rPr>
                <w:rFonts w:ascii="Arial" w:hAnsi="Arial"/>
                <w:color w:val="0070C0"/>
                <w:sz w:val="18"/>
              </w:rPr>
              <w:t>X-M2M-RVI: 2a</w:t>
            </w:r>
          </w:p>
          <w:p w14:paraId="5B5A42A6" w14:textId="77777777" w:rsidR="00E056F7" w:rsidRPr="009743EA" w:rsidRDefault="00E056F7" w:rsidP="004D7D67">
            <w:pPr>
              <w:pStyle w:val="TAL"/>
              <w:snapToGrid w:val="0"/>
              <w:ind w:left="284"/>
              <w:jc w:val="both"/>
              <w:rPr>
                <w:color w:val="0070C0"/>
              </w:rPr>
            </w:pPr>
          </w:p>
          <w:p w14:paraId="30BBB259" w14:textId="77777777" w:rsidR="00E056F7" w:rsidRPr="009743EA" w:rsidRDefault="00E056F7" w:rsidP="004D7D67">
            <w:pPr>
              <w:pStyle w:val="TAL"/>
              <w:snapToGrid w:val="0"/>
              <w:ind w:left="284"/>
              <w:jc w:val="both"/>
              <w:rPr>
                <w:color w:val="0070C0"/>
              </w:rPr>
            </w:pPr>
            <w:r w:rsidRPr="009743EA">
              <w:rPr>
                <w:color w:val="0070C0"/>
              </w:rPr>
              <w:t>{</w:t>
            </w:r>
          </w:p>
          <w:p w14:paraId="2BB5C438" w14:textId="77777777" w:rsidR="00E056F7" w:rsidRPr="009743EA" w:rsidRDefault="00E056F7" w:rsidP="004D7D67">
            <w:pPr>
              <w:pStyle w:val="TAL"/>
              <w:snapToGrid w:val="0"/>
              <w:ind w:left="284"/>
              <w:jc w:val="both"/>
              <w:rPr>
                <w:color w:val="0070C0"/>
              </w:rPr>
            </w:pPr>
            <w:r w:rsidRPr="009743EA">
              <w:rPr>
                <w:color w:val="0070C0"/>
              </w:rPr>
              <w:t xml:space="preserve">    "m2m:sc_offLot" : {</w:t>
            </w:r>
          </w:p>
          <w:p w14:paraId="7735618C" w14:textId="77777777" w:rsidR="00E056F7" w:rsidRPr="009743EA" w:rsidRDefault="00E056F7" w:rsidP="004D7D67">
            <w:pPr>
              <w:pStyle w:val="TAL"/>
              <w:snapToGrid w:val="0"/>
              <w:ind w:left="284"/>
              <w:jc w:val="both"/>
              <w:rPr>
                <w:color w:val="0070C0"/>
              </w:rPr>
            </w:pPr>
            <w:r w:rsidRPr="009743EA">
              <w:rPr>
                <w:color w:val="0070C0"/>
              </w:rPr>
              <w:t xml:space="preserve">        "availableSpotNumber": "40",</w:t>
            </w:r>
          </w:p>
          <w:p w14:paraId="55EC2375" w14:textId="77777777" w:rsidR="00E056F7" w:rsidRPr="009743EA" w:rsidRDefault="00E056F7" w:rsidP="004D7D67">
            <w:pPr>
              <w:pStyle w:val="TAL"/>
              <w:snapToGrid w:val="0"/>
              <w:ind w:left="284"/>
              <w:jc w:val="both"/>
              <w:rPr>
                <w:color w:val="0070C0"/>
                <w:lang w:eastAsia="ko-KR"/>
              </w:rPr>
            </w:pPr>
            <w:r w:rsidRPr="009743EA">
              <w:rPr>
                <w:rFonts w:hint="eastAsia"/>
                <w:color w:val="0070C0"/>
                <w:lang w:eastAsia="ko-KR"/>
              </w:rPr>
              <w:t>}</w:t>
            </w:r>
          </w:p>
          <w:p w14:paraId="5F19130C" w14:textId="77777777" w:rsidR="00E056F7" w:rsidRPr="009743EA" w:rsidRDefault="00E056F7" w:rsidP="004D7D67">
            <w:pPr>
              <w:widowControl w:val="0"/>
              <w:spacing w:after="0"/>
              <w:ind w:left="284"/>
              <w:jc w:val="both"/>
              <w:textAlignment w:val="auto"/>
              <w:rPr>
                <w:rFonts w:ascii="Arial" w:hAnsi="Arial"/>
                <w:b/>
                <w:color w:val="0070C0"/>
                <w:sz w:val="18"/>
              </w:rPr>
            </w:pPr>
          </w:p>
          <w:p w14:paraId="5FFCA181" w14:textId="77777777" w:rsidR="00E056F7" w:rsidRPr="009743EA" w:rsidRDefault="00E056F7" w:rsidP="004D7D67">
            <w:pPr>
              <w:widowControl w:val="0"/>
              <w:spacing w:after="0"/>
              <w:ind w:left="284"/>
              <w:jc w:val="both"/>
              <w:textAlignment w:val="auto"/>
              <w:rPr>
                <w:rFonts w:ascii="Arial" w:hAnsi="Arial"/>
                <w:b/>
                <w:color w:val="0070C0"/>
                <w:sz w:val="18"/>
              </w:rPr>
            </w:pPr>
          </w:p>
          <w:p w14:paraId="79CCAC26" w14:textId="77777777" w:rsidR="00E056F7" w:rsidRPr="009743EA" w:rsidRDefault="00E056F7" w:rsidP="004D7D67">
            <w:pPr>
              <w:widowControl w:val="0"/>
              <w:spacing w:after="0"/>
              <w:ind w:left="284"/>
              <w:jc w:val="both"/>
              <w:textAlignment w:val="auto"/>
              <w:rPr>
                <w:rFonts w:ascii="Arial" w:hAnsi="Arial"/>
                <w:b/>
                <w:color w:val="0070C0"/>
                <w:sz w:val="18"/>
              </w:rPr>
            </w:pPr>
            <w:r w:rsidRPr="009743EA">
              <w:rPr>
                <w:rFonts w:ascii="Arial" w:hAnsi="Arial"/>
                <w:b/>
                <w:color w:val="0070C0"/>
                <w:sz w:val="18"/>
              </w:rPr>
              <w:t>HTTP Response:</w:t>
            </w:r>
          </w:p>
          <w:p w14:paraId="3BF52949" w14:textId="77777777" w:rsidR="00E056F7" w:rsidRPr="009743EA" w:rsidRDefault="00E056F7" w:rsidP="004D7D67">
            <w:pPr>
              <w:widowControl w:val="0"/>
              <w:spacing w:after="0"/>
              <w:ind w:left="284"/>
              <w:textAlignment w:val="auto"/>
              <w:rPr>
                <w:rFonts w:ascii="Arial" w:hAnsi="Arial"/>
                <w:color w:val="0070C0"/>
                <w:sz w:val="18"/>
              </w:rPr>
            </w:pPr>
          </w:p>
          <w:p w14:paraId="473DBC8C" w14:textId="77777777" w:rsidR="00E056F7" w:rsidRPr="009743EA" w:rsidRDefault="00E056F7" w:rsidP="004D7D67">
            <w:pPr>
              <w:widowControl w:val="0"/>
              <w:spacing w:after="0"/>
              <w:ind w:left="284"/>
              <w:textAlignment w:val="auto"/>
              <w:rPr>
                <w:rFonts w:ascii="Arial" w:hAnsi="Arial"/>
                <w:color w:val="0070C0"/>
                <w:sz w:val="18"/>
              </w:rPr>
            </w:pPr>
            <w:r w:rsidRPr="009743EA">
              <w:rPr>
                <w:rFonts w:ascii="Arial" w:hAnsi="Arial"/>
                <w:color w:val="0070C0"/>
                <w:sz w:val="18"/>
              </w:rPr>
              <w:t>200 OK</w:t>
            </w:r>
          </w:p>
          <w:p w14:paraId="26771756" w14:textId="77777777" w:rsidR="00E056F7" w:rsidRPr="009743EA" w:rsidRDefault="00E056F7" w:rsidP="004D7D67">
            <w:pPr>
              <w:pStyle w:val="TAL"/>
              <w:snapToGrid w:val="0"/>
              <w:ind w:left="284"/>
              <w:rPr>
                <w:color w:val="0070C0"/>
              </w:rPr>
            </w:pPr>
            <w:r w:rsidRPr="009743EA">
              <w:rPr>
                <w:color w:val="0070C0"/>
              </w:rPr>
              <w:t>Content-Location: mn-name/yt_lot_1</w:t>
            </w:r>
          </w:p>
          <w:p w14:paraId="41C6F4DD" w14:textId="77777777" w:rsidR="00E056F7" w:rsidRPr="00325791" w:rsidRDefault="00E056F7" w:rsidP="004D7D67">
            <w:pPr>
              <w:pStyle w:val="TAL"/>
              <w:snapToGrid w:val="0"/>
              <w:ind w:left="284"/>
              <w:rPr>
                <w:color w:val="0070C0"/>
                <w:lang w:val="fr-FR"/>
              </w:rPr>
            </w:pPr>
            <w:r w:rsidRPr="00325791">
              <w:rPr>
                <w:color w:val="0070C0"/>
                <w:lang w:val="fr-FR"/>
              </w:rPr>
              <w:t>Content-Type: application/json</w:t>
            </w:r>
          </w:p>
          <w:p w14:paraId="08ACAC16" w14:textId="77777777" w:rsidR="00E056F7" w:rsidRPr="00325791" w:rsidRDefault="00E056F7" w:rsidP="004D7D67">
            <w:pPr>
              <w:pStyle w:val="TAL"/>
              <w:snapToGrid w:val="0"/>
              <w:ind w:left="284"/>
              <w:rPr>
                <w:color w:val="0070C0"/>
                <w:lang w:val="fr-FR"/>
              </w:rPr>
            </w:pPr>
            <w:r w:rsidRPr="00325791">
              <w:rPr>
                <w:color w:val="0070C0"/>
                <w:lang w:val="fr-FR"/>
              </w:rPr>
              <w:t>X-M2M-RI: 1234</w:t>
            </w:r>
          </w:p>
          <w:p w14:paraId="63528DC0" w14:textId="77777777" w:rsidR="00E056F7" w:rsidRPr="009743EA" w:rsidRDefault="00E056F7" w:rsidP="004D7D67">
            <w:pPr>
              <w:widowControl w:val="0"/>
              <w:overflowPunct/>
              <w:spacing w:after="0"/>
              <w:ind w:left="284"/>
              <w:jc w:val="both"/>
              <w:textAlignment w:val="auto"/>
              <w:rPr>
                <w:color w:val="0070C0"/>
              </w:rPr>
            </w:pPr>
            <w:r w:rsidRPr="009743EA">
              <w:rPr>
                <w:rFonts w:ascii="Arial" w:hAnsi="Arial"/>
                <w:color w:val="0070C0"/>
                <w:sz w:val="18"/>
              </w:rPr>
              <w:t>X-M2M-RVI: 2a</w:t>
            </w:r>
          </w:p>
          <w:p w14:paraId="7114DCB5" w14:textId="77777777" w:rsidR="00E056F7" w:rsidRPr="009743EA" w:rsidRDefault="00E056F7" w:rsidP="004D7D67">
            <w:pPr>
              <w:pStyle w:val="TAL"/>
              <w:snapToGrid w:val="0"/>
              <w:ind w:left="284"/>
              <w:rPr>
                <w:color w:val="0070C0"/>
              </w:rPr>
            </w:pPr>
            <w:r w:rsidRPr="009743EA">
              <w:rPr>
                <w:color w:val="0070C0"/>
              </w:rPr>
              <w:t>X-M2M-RSC: 2004</w:t>
            </w:r>
          </w:p>
          <w:p w14:paraId="4864036A" w14:textId="77777777" w:rsidR="00E056F7" w:rsidRPr="009743EA" w:rsidRDefault="00E056F7" w:rsidP="004D7D67">
            <w:pPr>
              <w:pStyle w:val="TAL"/>
              <w:snapToGrid w:val="0"/>
              <w:ind w:left="284"/>
              <w:jc w:val="both"/>
              <w:rPr>
                <w:color w:val="0070C0"/>
              </w:rPr>
            </w:pPr>
          </w:p>
        </w:tc>
      </w:tr>
      <w:tr w:rsidR="00E056F7" w:rsidRPr="009743EA" w14:paraId="30A45A18" w14:textId="77777777" w:rsidTr="004D7D67">
        <w:trPr>
          <w:jc w:val="center"/>
        </w:trPr>
        <w:tc>
          <w:tcPr>
            <w:tcW w:w="1286" w:type="dxa"/>
            <w:tcBorders>
              <w:top w:val="single" w:sz="4" w:space="0" w:color="000000"/>
              <w:left w:val="single" w:sz="4" w:space="0" w:color="000000"/>
              <w:bottom w:val="single" w:sz="4" w:space="0" w:color="000000"/>
            </w:tcBorders>
            <w:shd w:val="clear" w:color="auto" w:fill="E7E6E6"/>
          </w:tcPr>
          <w:p w14:paraId="22A88993" w14:textId="77777777" w:rsidR="00E056F7" w:rsidRPr="009743EA" w:rsidRDefault="00E056F7" w:rsidP="004D7D67">
            <w:pPr>
              <w:pStyle w:val="Default"/>
              <w:overflowPunct w:val="0"/>
              <w:jc w:val="center"/>
              <w:rPr>
                <w:rFonts w:ascii="Arial" w:eastAsia="Malgun Gothic" w:hAnsi="Arial"/>
                <w:b/>
                <w:color w:val="auto"/>
                <w:kern w:val="1"/>
                <w:sz w:val="18"/>
                <w:szCs w:val="20"/>
              </w:rPr>
            </w:pPr>
          </w:p>
          <w:p w14:paraId="36B29229" w14:textId="77777777" w:rsidR="00E056F7" w:rsidRPr="009743EA" w:rsidRDefault="00E056F7" w:rsidP="004D7D67">
            <w:pPr>
              <w:pStyle w:val="Default"/>
              <w:overflowPunct w:val="0"/>
              <w:jc w:val="center"/>
              <w:rPr>
                <w:rFonts w:ascii="Arial" w:eastAsia="Malgun Gothic" w:hAnsi="Arial"/>
                <w:b/>
                <w:color w:val="auto"/>
                <w:kern w:val="1"/>
                <w:sz w:val="18"/>
                <w:szCs w:val="20"/>
              </w:rPr>
            </w:pPr>
          </w:p>
          <w:p w14:paraId="7B9E0CDA" w14:textId="77777777" w:rsidR="00E056F7" w:rsidRPr="009743EA" w:rsidRDefault="00E056F7" w:rsidP="004D7D67">
            <w:pPr>
              <w:pStyle w:val="Default"/>
              <w:overflowPunct w:val="0"/>
              <w:jc w:val="center"/>
              <w:rPr>
                <w:rFonts w:ascii="Arial" w:eastAsia="Malgun Gothic" w:hAnsi="Arial"/>
                <w:b/>
                <w:color w:val="auto"/>
                <w:kern w:val="1"/>
                <w:sz w:val="18"/>
                <w:szCs w:val="20"/>
              </w:rPr>
            </w:pPr>
          </w:p>
          <w:p w14:paraId="795FFEDA" w14:textId="77777777" w:rsidR="00E056F7" w:rsidRPr="009743EA" w:rsidRDefault="00E056F7" w:rsidP="004D7D67">
            <w:pPr>
              <w:pStyle w:val="Default"/>
              <w:overflowPunct w:val="0"/>
              <w:jc w:val="center"/>
              <w:rPr>
                <w:rFonts w:ascii="Arial" w:eastAsia="Malgun Gothic" w:hAnsi="Arial"/>
                <w:b/>
                <w:color w:val="auto"/>
                <w:kern w:val="1"/>
                <w:sz w:val="18"/>
                <w:szCs w:val="20"/>
              </w:rPr>
            </w:pPr>
          </w:p>
          <w:p w14:paraId="72C0F48B" w14:textId="77777777" w:rsidR="00E056F7" w:rsidRPr="009743EA" w:rsidRDefault="00E056F7" w:rsidP="004D7D67">
            <w:pPr>
              <w:pStyle w:val="Default"/>
              <w:overflowPunct w:val="0"/>
              <w:jc w:val="center"/>
              <w:rPr>
                <w:rFonts w:ascii="Arial" w:eastAsia="Malgun Gothic" w:hAnsi="Arial"/>
                <w:b/>
                <w:color w:val="auto"/>
                <w:kern w:val="1"/>
                <w:sz w:val="18"/>
                <w:szCs w:val="20"/>
              </w:rPr>
            </w:pPr>
          </w:p>
          <w:p w14:paraId="6F72625E" w14:textId="77777777" w:rsidR="00E056F7" w:rsidRPr="009743EA" w:rsidRDefault="00E056F7" w:rsidP="004D7D67">
            <w:pPr>
              <w:pStyle w:val="Default"/>
              <w:overflowPunct w:val="0"/>
              <w:jc w:val="center"/>
              <w:rPr>
                <w:rFonts w:ascii="Arial" w:eastAsia="Malgun Gothic" w:hAnsi="Arial"/>
                <w:b/>
                <w:color w:val="auto"/>
                <w:kern w:val="1"/>
                <w:sz w:val="18"/>
                <w:szCs w:val="20"/>
              </w:rPr>
            </w:pPr>
          </w:p>
          <w:p w14:paraId="1234A351" w14:textId="77777777" w:rsidR="00E056F7" w:rsidRPr="009743EA" w:rsidRDefault="00E056F7" w:rsidP="004D7D67">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086A14F3" w14:textId="77777777" w:rsidR="00E056F7" w:rsidRPr="009743EA" w:rsidRDefault="00E056F7" w:rsidP="004D7D67">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no RCN or</w:t>
            </w:r>
          </w:p>
          <w:p w14:paraId="68B25C6E" w14:textId="77777777" w:rsidR="00E056F7" w:rsidRPr="009743EA" w:rsidRDefault="00E056F7" w:rsidP="004D7D67">
            <w:pPr>
              <w:pStyle w:val="TAL"/>
              <w:snapToGrid w:val="0"/>
              <w:jc w:val="center"/>
              <w:rPr>
                <w:b/>
                <w:kern w:val="1"/>
              </w:rPr>
            </w:pPr>
            <w:r w:rsidRPr="009743EA">
              <w:rPr>
                <w:b/>
                <w:kern w:val="1"/>
              </w:rPr>
              <w:t>RCN=1</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1D90E3F8" w14:textId="77777777" w:rsidR="00E056F7" w:rsidRPr="005A2D7C" w:rsidRDefault="00E056F7" w:rsidP="005A2D7C">
            <w:pPr>
              <w:pStyle w:val="TAL"/>
              <w:rPr>
                <w:rFonts w:eastAsia="Calibri Light"/>
              </w:rPr>
            </w:pPr>
          </w:p>
          <w:p w14:paraId="5A866C2C" w14:textId="77777777" w:rsidR="00E056F7" w:rsidRPr="009743EA" w:rsidRDefault="00E056F7" w:rsidP="004D7D67">
            <w:pPr>
              <w:pStyle w:val="TAL"/>
              <w:snapToGrid w:val="0"/>
              <w:ind w:left="284"/>
              <w:rPr>
                <w:rFonts w:ascii="Times New Roman" w:eastAsia="Calibri Light" w:hAnsi="Times New Roman"/>
                <w:b/>
                <w:sz w:val="24"/>
              </w:rPr>
            </w:pPr>
            <w:r w:rsidRPr="009743EA">
              <w:rPr>
                <w:rFonts w:ascii="Times New Roman" w:eastAsia="Calibri Light" w:hAnsi="Times New Roman"/>
                <w:b/>
                <w:sz w:val="24"/>
              </w:rPr>
              <w:t>API/FLX/UPD/001</w:t>
            </w:r>
          </w:p>
          <w:p w14:paraId="71F0ADF8" w14:textId="77777777" w:rsidR="00E056F7" w:rsidRPr="009743EA" w:rsidRDefault="00E056F7" w:rsidP="004D7D67">
            <w:pPr>
              <w:pStyle w:val="TAL"/>
              <w:snapToGrid w:val="0"/>
              <w:ind w:left="284"/>
              <w:rPr>
                <w:rFonts w:ascii="Times New Roman" w:eastAsia="Calibri Light" w:hAnsi="Times New Roman"/>
                <w:b/>
                <w:sz w:val="24"/>
              </w:rPr>
            </w:pPr>
            <w:r w:rsidRPr="009743EA">
              <w:rPr>
                <w:rFonts w:ascii="Times New Roman" w:eastAsia="Calibri Light" w:hAnsi="Times New Roman"/>
                <w:b/>
                <w:sz w:val="24"/>
              </w:rPr>
              <w:t>API/FLX/UPD/001_RCN1</w:t>
            </w:r>
          </w:p>
          <w:p w14:paraId="394F0911" w14:textId="77777777" w:rsidR="00E056F7" w:rsidRPr="009743EA" w:rsidRDefault="00E056F7" w:rsidP="004D7D67">
            <w:pPr>
              <w:widowControl w:val="0"/>
              <w:spacing w:after="0"/>
              <w:ind w:left="284"/>
              <w:jc w:val="both"/>
              <w:textAlignment w:val="auto"/>
              <w:rPr>
                <w:rFonts w:ascii="Arial" w:hAnsi="Arial"/>
                <w:b/>
                <w:color w:val="0070C0"/>
                <w:sz w:val="18"/>
              </w:rPr>
            </w:pPr>
          </w:p>
          <w:p w14:paraId="281BA253" w14:textId="77777777" w:rsidR="00E056F7" w:rsidRPr="009743EA" w:rsidRDefault="00E056F7" w:rsidP="004D7D67">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472F1920" w14:textId="77777777" w:rsidR="00E056F7" w:rsidRPr="009743EA" w:rsidRDefault="00E056F7" w:rsidP="004D7D67">
            <w:pPr>
              <w:pStyle w:val="TAL"/>
              <w:snapToGrid w:val="0"/>
              <w:ind w:left="284"/>
              <w:jc w:val="both"/>
              <w:rPr>
                <w:color w:val="0070C0"/>
              </w:rPr>
            </w:pPr>
          </w:p>
          <w:p w14:paraId="74E3CBB2" w14:textId="77777777" w:rsidR="00E056F7" w:rsidRPr="009743EA" w:rsidRDefault="00E056F7" w:rsidP="004D7D67">
            <w:pPr>
              <w:pStyle w:val="TAL"/>
              <w:snapToGrid w:val="0"/>
              <w:ind w:left="284"/>
              <w:jc w:val="both"/>
              <w:rPr>
                <w:color w:val="0070C0"/>
              </w:rPr>
            </w:pPr>
            <w:r w:rsidRPr="009743EA">
              <w:rPr>
                <w:color w:val="0070C0"/>
              </w:rPr>
              <w:t>PUT /mn-name/yt_lot_1?rcn=1 HTTP/1.1</w:t>
            </w:r>
          </w:p>
          <w:p w14:paraId="620A5B28" w14:textId="77777777" w:rsidR="00E056F7" w:rsidRPr="009743EA" w:rsidRDefault="00E056F7" w:rsidP="004D7D67">
            <w:pPr>
              <w:pStyle w:val="TAL"/>
              <w:snapToGrid w:val="0"/>
              <w:ind w:left="284"/>
              <w:jc w:val="both"/>
              <w:rPr>
                <w:color w:val="0070C0"/>
              </w:rPr>
            </w:pPr>
            <w:r w:rsidRPr="009743EA">
              <w:rPr>
                <w:color w:val="0070C0"/>
              </w:rPr>
              <w:t>Host: 192.168.0.10:8282</w:t>
            </w:r>
          </w:p>
          <w:p w14:paraId="4257F229" w14:textId="77777777" w:rsidR="00E056F7" w:rsidRPr="009743EA" w:rsidRDefault="00E056F7" w:rsidP="004D7D67">
            <w:pPr>
              <w:pStyle w:val="TAL"/>
              <w:snapToGrid w:val="0"/>
              <w:ind w:left="284"/>
              <w:rPr>
                <w:color w:val="0070C0"/>
              </w:rPr>
            </w:pPr>
            <w:r w:rsidRPr="009743EA">
              <w:rPr>
                <w:color w:val="0070C0"/>
              </w:rPr>
              <w:t>X-M2M-Origin: CAE5630283216026458665</w:t>
            </w:r>
          </w:p>
          <w:p w14:paraId="42F1E690" w14:textId="77777777" w:rsidR="00E056F7" w:rsidRPr="009743EA" w:rsidRDefault="00E056F7" w:rsidP="004D7D67">
            <w:pPr>
              <w:pStyle w:val="TAL"/>
              <w:snapToGrid w:val="0"/>
              <w:ind w:left="284"/>
              <w:jc w:val="both"/>
              <w:rPr>
                <w:color w:val="0070C0"/>
              </w:rPr>
            </w:pPr>
            <w:r w:rsidRPr="009743EA">
              <w:rPr>
                <w:color w:val="0070C0"/>
              </w:rPr>
              <w:t>Content-Type: application/json</w:t>
            </w:r>
          </w:p>
          <w:p w14:paraId="5526E9B8" w14:textId="77777777" w:rsidR="00E056F7" w:rsidRPr="009743EA" w:rsidRDefault="00E056F7" w:rsidP="004D7D67">
            <w:pPr>
              <w:pStyle w:val="TAL"/>
              <w:snapToGrid w:val="0"/>
              <w:ind w:left="284"/>
              <w:jc w:val="both"/>
              <w:rPr>
                <w:color w:val="0070C0"/>
              </w:rPr>
            </w:pPr>
            <w:r w:rsidRPr="009743EA">
              <w:rPr>
                <w:color w:val="0070C0"/>
              </w:rPr>
              <w:t>X-M2M-RI: 1234</w:t>
            </w:r>
          </w:p>
          <w:p w14:paraId="50E115A7" w14:textId="77777777" w:rsidR="00E056F7" w:rsidRPr="009743EA" w:rsidRDefault="00E056F7" w:rsidP="004D7D67">
            <w:pPr>
              <w:widowControl w:val="0"/>
              <w:overflowPunct/>
              <w:spacing w:after="0"/>
              <w:ind w:left="284"/>
              <w:jc w:val="both"/>
              <w:textAlignment w:val="auto"/>
              <w:rPr>
                <w:color w:val="0070C0"/>
              </w:rPr>
            </w:pPr>
            <w:r w:rsidRPr="009743EA">
              <w:rPr>
                <w:rFonts w:ascii="Arial" w:hAnsi="Arial"/>
                <w:color w:val="0070C0"/>
                <w:sz w:val="18"/>
              </w:rPr>
              <w:t>X-M2M-RVI: 2a</w:t>
            </w:r>
          </w:p>
          <w:p w14:paraId="66089164" w14:textId="77777777" w:rsidR="00E056F7" w:rsidRPr="009743EA" w:rsidRDefault="00E056F7" w:rsidP="004D7D67">
            <w:pPr>
              <w:pStyle w:val="TAL"/>
              <w:snapToGrid w:val="0"/>
              <w:ind w:left="284"/>
              <w:jc w:val="both"/>
              <w:rPr>
                <w:color w:val="0070C0"/>
              </w:rPr>
            </w:pPr>
          </w:p>
          <w:p w14:paraId="71BE8E7B" w14:textId="77777777" w:rsidR="00E056F7" w:rsidRPr="009743EA" w:rsidRDefault="00E056F7" w:rsidP="004D7D67">
            <w:pPr>
              <w:pStyle w:val="TAL"/>
              <w:snapToGrid w:val="0"/>
              <w:ind w:left="284"/>
              <w:jc w:val="both"/>
              <w:rPr>
                <w:color w:val="0070C0"/>
              </w:rPr>
            </w:pPr>
            <w:r w:rsidRPr="009743EA">
              <w:rPr>
                <w:color w:val="0070C0"/>
              </w:rPr>
              <w:t>{</w:t>
            </w:r>
          </w:p>
          <w:p w14:paraId="366CE6C4" w14:textId="77777777" w:rsidR="00E056F7" w:rsidRPr="009743EA" w:rsidRDefault="00E056F7" w:rsidP="004D7D67">
            <w:pPr>
              <w:pStyle w:val="TAL"/>
              <w:snapToGrid w:val="0"/>
              <w:ind w:left="284"/>
              <w:jc w:val="both"/>
              <w:rPr>
                <w:color w:val="0070C0"/>
              </w:rPr>
            </w:pPr>
            <w:r w:rsidRPr="009743EA">
              <w:rPr>
                <w:color w:val="0070C0"/>
              </w:rPr>
              <w:t xml:space="preserve">    "m2m:sc_offLot" : {</w:t>
            </w:r>
          </w:p>
          <w:p w14:paraId="0ADDBE34" w14:textId="77777777" w:rsidR="00E056F7" w:rsidRPr="009743EA" w:rsidRDefault="00E056F7" w:rsidP="004D7D67">
            <w:pPr>
              <w:pStyle w:val="TAL"/>
              <w:snapToGrid w:val="0"/>
              <w:ind w:left="284"/>
              <w:jc w:val="both"/>
              <w:rPr>
                <w:color w:val="0070C0"/>
              </w:rPr>
            </w:pPr>
            <w:r w:rsidRPr="009743EA">
              <w:rPr>
                <w:color w:val="0070C0"/>
              </w:rPr>
              <w:t xml:space="preserve">        "availableSpotNumber": "40",</w:t>
            </w:r>
          </w:p>
          <w:p w14:paraId="77D691ED" w14:textId="77777777" w:rsidR="00E056F7" w:rsidRPr="009743EA" w:rsidRDefault="00E056F7" w:rsidP="004D7D67">
            <w:pPr>
              <w:pStyle w:val="TAL"/>
              <w:snapToGrid w:val="0"/>
              <w:ind w:left="284"/>
              <w:jc w:val="both"/>
              <w:rPr>
                <w:color w:val="0070C0"/>
                <w:lang w:eastAsia="ko-KR"/>
              </w:rPr>
            </w:pPr>
            <w:r w:rsidRPr="009743EA">
              <w:rPr>
                <w:rFonts w:hint="eastAsia"/>
                <w:color w:val="0070C0"/>
                <w:lang w:eastAsia="ko-KR"/>
              </w:rPr>
              <w:t>}</w:t>
            </w:r>
          </w:p>
          <w:p w14:paraId="7DA92469" w14:textId="77777777" w:rsidR="00E056F7" w:rsidRPr="009743EA" w:rsidRDefault="00E056F7" w:rsidP="004D7D67">
            <w:pPr>
              <w:pStyle w:val="TAL"/>
              <w:snapToGrid w:val="0"/>
              <w:ind w:left="284"/>
              <w:jc w:val="both"/>
              <w:rPr>
                <w:color w:val="0070C0"/>
              </w:rPr>
            </w:pPr>
          </w:p>
          <w:p w14:paraId="5CE6BEF6" w14:textId="77777777" w:rsidR="00E056F7" w:rsidRPr="009743EA" w:rsidRDefault="00E056F7" w:rsidP="004D7D67">
            <w:pPr>
              <w:widowControl w:val="0"/>
              <w:spacing w:after="0"/>
              <w:ind w:left="284"/>
              <w:jc w:val="both"/>
              <w:textAlignment w:val="auto"/>
              <w:rPr>
                <w:rFonts w:ascii="Arial" w:hAnsi="Arial"/>
                <w:b/>
                <w:color w:val="0070C0"/>
                <w:sz w:val="18"/>
              </w:rPr>
            </w:pPr>
          </w:p>
          <w:p w14:paraId="1B38D616" w14:textId="77777777" w:rsidR="00E056F7" w:rsidRPr="009743EA" w:rsidRDefault="00E056F7" w:rsidP="004D7D67">
            <w:pPr>
              <w:widowControl w:val="0"/>
              <w:spacing w:after="0"/>
              <w:ind w:left="284"/>
              <w:jc w:val="both"/>
              <w:textAlignment w:val="auto"/>
              <w:rPr>
                <w:rFonts w:ascii="Arial" w:hAnsi="Arial"/>
                <w:b/>
                <w:color w:val="0070C0"/>
                <w:sz w:val="18"/>
              </w:rPr>
            </w:pPr>
            <w:r w:rsidRPr="009743EA">
              <w:rPr>
                <w:rFonts w:ascii="Arial" w:hAnsi="Arial"/>
                <w:b/>
                <w:color w:val="0070C0"/>
                <w:sz w:val="18"/>
              </w:rPr>
              <w:t>HTTP Response:</w:t>
            </w:r>
          </w:p>
          <w:p w14:paraId="6E79C0FD" w14:textId="77777777" w:rsidR="00E056F7" w:rsidRPr="009743EA" w:rsidRDefault="00E056F7" w:rsidP="004D7D67">
            <w:pPr>
              <w:widowControl w:val="0"/>
              <w:spacing w:after="0"/>
              <w:ind w:left="284"/>
              <w:textAlignment w:val="auto"/>
              <w:rPr>
                <w:rFonts w:ascii="Arial" w:hAnsi="Arial"/>
                <w:color w:val="0070C0"/>
                <w:sz w:val="18"/>
              </w:rPr>
            </w:pPr>
          </w:p>
          <w:p w14:paraId="4FED9030" w14:textId="77777777" w:rsidR="00E056F7" w:rsidRPr="009743EA" w:rsidRDefault="00E056F7" w:rsidP="004D7D67">
            <w:pPr>
              <w:widowControl w:val="0"/>
              <w:spacing w:after="0"/>
              <w:ind w:left="284"/>
              <w:textAlignment w:val="auto"/>
              <w:rPr>
                <w:rFonts w:ascii="Arial" w:hAnsi="Arial"/>
                <w:color w:val="0070C0"/>
                <w:sz w:val="18"/>
              </w:rPr>
            </w:pPr>
            <w:r w:rsidRPr="009743EA">
              <w:rPr>
                <w:rFonts w:ascii="Arial" w:hAnsi="Arial"/>
                <w:color w:val="0070C0"/>
                <w:sz w:val="18"/>
              </w:rPr>
              <w:t>200 OK</w:t>
            </w:r>
          </w:p>
          <w:p w14:paraId="67C15907" w14:textId="77777777" w:rsidR="00E056F7" w:rsidRPr="009743EA" w:rsidRDefault="00E056F7" w:rsidP="004D7D67">
            <w:pPr>
              <w:pStyle w:val="TAL"/>
              <w:snapToGrid w:val="0"/>
              <w:ind w:left="284"/>
              <w:rPr>
                <w:color w:val="0070C0"/>
              </w:rPr>
            </w:pPr>
            <w:r w:rsidRPr="009743EA">
              <w:rPr>
                <w:color w:val="0070C0"/>
              </w:rPr>
              <w:t>Content-Location: mn-name/yt_lot_1</w:t>
            </w:r>
          </w:p>
          <w:p w14:paraId="7F814857" w14:textId="77777777" w:rsidR="00E056F7" w:rsidRPr="00325791" w:rsidRDefault="00E056F7" w:rsidP="004D7D67">
            <w:pPr>
              <w:pStyle w:val="TAL"/>
              <w:snapToGrid w:val="0"/>
              <w:ind w:left="284"/>
              <w:rPr>
                <w:color w:val="0070C0"/>
                <w:lang w:val="fr-FR"/>
              </w:rPr>
            </w:pPr>
            <w:r w:rsidRPr="00325791">
              <w:rPr>
                <w:color w:val="0070C0"/>
                <w:lang w:val="fr-FR"/>
              </w:rPr>
              <w:t>Content-Type: application/json</w:t>
            </w:r>
          </w:p>
          <w:p w14:paraId="1DC139E7" w14:textId="77777777" w:rsidR="00E056F7" w:rsidRPr="00325791" w:rsidRDefault="00E056F7" w:rsidP="004D7D67">
            <w:pPr>
              <w:pStyle w:val="TAL"/>
              <w:snapToGrid w:val="0"/>
              <w:ind w:left="284"/>
              <w:rPr>
                <w:color w:val="0070C0"/>
                <w:lang w:val="fr-FR"/>
              </w:rPr>
            </w:pPr>
            <w:r w:rsidRPr="00325791">
              <w:rPr>
                <w:color w:val="0070C0"/>
                <w:lang w:val="fr-FR"/>
              </w:rPr>
              <w:t>X-M2M-RI: 1234</w:t>
            </w:r>
          </w:p>
          <w:p w14:paraId="18D715FB" w14:textId="77777777" w:rsidR="00E056F7" w:rsidRPr="009743EA" w:rsidRDefault="00E056F7" w:rsidP="004D7D67">
            <w:pPr>
              <w:widowControl w:val="0"/>
              <w:overflowPunct/>
              <w:spacing w:after="0"/>
              <w:ind w:left="284"/>
              <w:jc w:val="both"/>
              <w:textAlignment w:val="auto"/>
              <w:rPr>
                <w:color w:val="0070C0"/>
              </w:rPr>
            </w:pPr>
            <w:r w:rsidRPr="009743EA">
              <w:rPr>
                <w:rFonts w:ascii="Arial" w:hAnsi="Arial"/>
                <w:color w:val="0070C0"/>
                <w:sz w:val="18"/>
              </w:rPr>
              <w:t>X-M2M-RVI: 2a</w:t>
            </w:r>
          </w:p>
          <w:p w14:paraId="0E730778" w14:textId="77777777" w:rsidR="00E056F7" w:rsidRPr="009743EA" w:rsidRDefault="00E056F7" w:rsidP="004D7D67">
            <w:pPr>
              <w:pStyle w:val="TAL"/>
              <w:snapToGrid w:val="0"/>
              <w:ind w:left="284"/>
              <w:rPr>
                <w:color w:val="0070C0"/>
              </w:rPr>
            </w:pPr>
            <w:r w:rsidRPr="009743EA">
              <w:rPr>
                <w:color w:val="0070C0"/>
              </w:rPr>
              <w:t>X-M2M-RSC: 2004</w:t>
            </w:r>
          </w:p>
          <w:p w14:paraId="6DF22C6E" w14:textId="77777777" w:rsidR="00E056F7" w:rsidRPr="009743EA" w:rsidRDefault="00E056F7" w:rsidP="004D7D67">
            <w:pPr>
              <w:pStyle w:val="TAL"/>
              <w:snapToGrid w:val="0"/>
              <w:ind w:left="284"/>
              <w:rPr>
                <w:color w:val="0070C0"/>
              </w:rPr>
            </w:pPr>
          </w:p>
          <w:p w14:paraId="7E9F6DBF" w14:textId="77777777" w:rsidR="00E056F7" w:rsidRPr="009743EA" w:rsidRDefault="00E056F7" w:rsidP="004D7D67">
            <w:pPr>
              <w:pStyle w:val="TAL"/>
              <w:snapToGrid w:val="0"/>
              <w:ind w:left="284"/>
              <w:jc w:val="both"/>
              <w:rPr>
                <w:color w:val="0070C0"/>
              </w:rPr>
            </w:pPr>
            <w:r w:rsidRPr="009743EA">
              <w:rPr>
                <w:color w:val="0070C0"/>
              </w:rPr>
              <w:t>{</w:t>
            </w:r>
          </w:p>
          <w:p w14:paraId="454226E8" w14:textId="77777777" w:rsidR="00E056F7" w:rsidRPr="009743EA" w:rsidRDefault="00E056F7" w:rsidP="004D7D67">
            <w:pPr>
              <w:pStyle w:val="TAL"/>
              <w:snapToGrid w:val="0"/>
              <w:ind w:left="284"/>
              <w:jc w:val="both"/>
              <w:rPr>
                <w:color w:val="0070C0"/>
              </w:rPr>
            </w:pPr>
            <w:r w:rsidRPr="009743EA">
              <w:rPr>
                <w:color w:val="0070C0"/>
              </w:rPr>
              <w:t xml:space="preserve">    "m2m:sc_offLot": {</w:t>
            </w:r>
          </w:p>
          <w:p w14:paraId="15DB6920" w14:textId="77777777" w:rsidR="00E056F7" w:rsidRPr="009743EA" w:rsidRDefault="00E056F7" w:rsidP="004D7D67">
            <w:pPr>
              <w:pStyle w:val="TAL"/>
              <w:snapToGrid w:val="0"/>
              <w:ind w:left="284"/>
              <w:jc w:val="both"/>
              <w:rPr>
                <w:color w:val="0070C0"/>
              </w:rPr>
            </w:pPr>
            <w:r w:rsidRPr="009743EA">
              <w:rPr>
                <w:color w:val="0070C0"/>
              </w:rPr>
              <w:t xml:space="preserve">        "pi": "CAE5630283216026458665",</w:t>
            </w:r>
          </w:p>
          <w:p w14:paraId="1D5CB81C" w14:textId="77777777" w:rsidR="00E056F7" w:rsidRPr="00325791" w:rsidRDefault="00E056F7" w:rsidP="004D7D67">
            <w:pPr>
              <w:pStyle w:val="TAL"/>
              <w:snapToGrid w:val="0"/>
              <w:ind w:left="284"/>
              <w:jc w:val="both"/>
              <w:rPr>
                <w:color w:val="0070C0"/>
                <w:lang w:val="fr-FR"/>
              </w:rPr>
            </w:pPr>
            <w:r w:rsidRPr="009743EA">
              <w:rPr>
                <w:color w:val="0070C0"/>
              </w:rPr>
              <w:t xml:space="preserve">        </w:t>
            </w:r>
            <w:r w:rsidRPr="00325791">
              <w:rPr>
                <w:color w:val="0070C0"/>
                <w:lang w:val="fr-FR"/>
              </w:rPr>
              <w:t>"ri": "FLX37696264720673421",</w:t>
            </w:r>
          </w:p>
          <w:p w14:paraId="090FC897" w14:textId="77777777" w:rsidR="00E056F7" w:rsidRPr="00325791" w:rsidRDefault="00E056F7" w:rsidP="004D7D67">
            <w:pPr>
              <w:pStyle w:val="TAL"/>
              <w:snapToGrid w:val="0"/>
              <w:ind w:left="284"/>
              <w:jc w:val="both"/>
              <w:rPr>
                <w:color w:val="0070C0"/>
                <w:lang w:val="fr-FR"/>
              </w:rPr>
            </w:pPr>
            <w:r w:rsidRPr="00325791">
              <w:rPr>
                <w:color w:val="0070C0"/>
                <w:lang w:val="fr-FR"/>
              </w:rPr>
              <w:t xml:space="preserve">        "ty": 28,</w:t>
            </w:r>
          </w:p>
          <w:p w14:paraId="3D8F0818" w14:textId="77777777" w:rsidR="00E056F7" w:rsidRPr="00325791" w:rsidRDefault="00E056F7" w:rsidP="004D7D67">
            <w:pPr>
              <w:pStyle w:val="TAL"/>
              <w:snapToGrid w:val="0"/>
              <w:ind w:left="284"/>
              <w:jc w:val="both"/>
              <w:rPr>
                <w:color w:val="0070C0"/>
                <w:lang w:val="fr-FR"/>
              </w:rPr>
            </w:pPr>
            <w:r w:rsidRPr="00325791">
              <w:rPr>
                <w:color w:val="0070C0"/>
                <w:lang w:val="fr-FR"/>
              </w:rPr>
              <w:t xml:space="preserve">        "ct": "20181019T045127",</w:t>
            </w:r>
          </w:p>
          <w:p w14:paraId="3336663F" w14:textId="77777777" w:rsidR="00E056F7" w:rsidRPr="009743EA" w:rsidRDefault="00E056F7" w:rsidP="004D7D67">
            <w:pPr>
              <w:pStyle w:val="TAL"/>
              <w:snapToGrid w:val="0"/>
              <w:ind w:left="284"/>
              <w:jc w:val="both"/>
              <w:rPr>
                <w:color w:val="0070C0"/>
              </w:rPr>
            </w:pPr>
            <w:r w:rsidRPr="00325791">
              <w:rPr>
                <w:color w:val="0070C0"/>
                <w:lang w:val="fr-FR"/>
              </w:rPr>
              <w:t xml:space="preserve">        </w:t>
            </w:r>
            <w:r w:rsidRPr="009743EA">
              <w:rPr>
                <w:color w:val="0070C0"/>
              </w:rPr>
              <w:t>"st": 15878,</w:t>
            </w:r>
          </w:p>
          <w:p w14:paraId="48FD5D72" w14:textId="77777777" w:rsidR="00E056F7" w:rsidRPr="009743EA" w:rsidRDefault="00E056F7" w:rsidP="004D7D67">
            <w:pPr>
              <w:pStyle w:val="TAL"/>
              <w:snapToGrid w:val="0"/>
              <w:ind w:left="284"/>
              <w:jc w:val="both"/>
              <w:rPr>
                <w:color w:val="0070C0"/>
              </w:rPr>
            </w:pPr>
            <w:r w:rsidRPr="009743EA">
              <w:rPr>
                <w:color w:val="0070C0"/>
              </w:rPr>
              <w:t xml:space="preserve">        "rn": "yt_lot_1",</w:t>
            </w:r>
          </w:p>
          <w:p w14:paraId="3AF6C118" w14:textId="77777777" w:rsidR="00E056F7" w:rsidRPr="009743EA" w:rsidRDefault="00E056F7" w:rsidP="004D7D67">
            <w:pPr>
              <w:pStyle w:val="TAL"/>
              <w:snapToGrid w:val="0"/>
              <w:ind w:left="284"/>
              <w:jc w:val="both"/>
              <w:rPr>
                <w:color w:val="0070C0"/>
              </w:rPr>
            </w:pPr>
            <w:r w:rsidRPr="009743EA">
              <w:rPr>
                <w:color w:val="0070C0"/>
              </w:rPr>
              <w:t xml:space="preserve">        "lt": "20181207T052435",</w:t>
            </w:r>
          </w:p>
          <w:p w14:paraId="275A9807" w14:textId="77777777" w:rsidR="00E056F7" w:rsidRPr="00325791" w:rsidRDefault="00E056F7" w:rsidP="004D7D67">
            <w:pPr>
              <w:pStyle w:val="TAL"/>
              <w:snapToGrid w:val="0"/>
              <w:ind w:left="284"/>
              <w:jc w:val="both"/>
              <w:rPr>
                <w:color w:val="0070C0"/>
                <w:lang w:val="fr-FR"/>
              </w:rPr>
            </w:pPr>
            <w:r w:rsidRPr="009743EA">
              <w:rPr>
                <w:color w:val="0070C0"/>
              </w:rPr>
              <w:t xml:space="preserve">        </w:t>
            </w:r>
            <w:r w:rsidRPr="00325791">
              <w:rPr>
                <w:color w:val="0070C0"/>
                <w:lang w:val="fr-FR"/>
              </w:rPr>
              <w:t>"et": "20211019T045127",</w:t>
            </w:r>
          </w:p>
          <w:p w14:paraId="59870402" w14:textId="77777777" w:rsidR="00E056F7" w:rsidRPr="000D6D95" w:rsidRDefault="00E056F7" w:rsidP="004D7D67">
            <w:pPr>
              <w:pStyle w:val="TAL"/>
              <w:snapToGrid w:val="0"/>
              <w:ind w:left="284"/>
              <w:jc w:val="both"/>
              <w:rPr>
                <w:color w:val="0070C0"/>
                <w:lang w:val="fr-FR"/>
              </w:rPr>
            </w:pPr>
            <w:r w:rsidRPr="00325791">
              <w:rPr>
                <w:color w:val="0070C0"/>
                <w:lang w:val="fr-FR"/>
              </w:rPr>
              <w:t xml:space="preserve">        "l</w:t>
            </w:r>
            <w:r w:rsidRPr="000D6D95">
              <w:rPr>
                <w:color w:val="0070C0"/>
                <w:lang w:val="fr-FR"/>
              </w:rPr>
              <w:t>bl": [</w:t>
            </w:r>
          </w:p>
          <w:p w14:paraId="2BB194CC" w14:textId="77777777" w:rsidR="00E056F7" w:rsidRPr="000D6D95" w:rsidRDefault="00E056F7" w:rsidP="004D7D67">
            <w:pPr>
              <w:pStyle w:val="TAL"/>
              <w:snapToGrid w:val="0"/>
              <w:ind w:left="284"/>
              <w:jc w:val="both"/>
              <w:rPr>
                <w:color w:val="0070C0"/>
                <w:lang w:val="fr-FR"/>
              </w:rPr>
            </w:pPr>
            <w:r w:rsidRPr="000D6D95">
              <w:rPr>
                <w:color w:val="0070C0"/>
                <w:lang w:val="fr-FR"/>
              </w:rPr>
              <w:t xml:space="preserve">            "sc"</w:t>
            </w:r>
          </w:p>
          <w:p w14:paraId="56A6284E" w14:textId="77777777" w:rsidR="00E056F7" w:rsidRPr="000D6D95" w:rsidRDefault="00E056F7" w:rsidP="004D7D67">
            <w:pPr>
              <w:pStyle w:val="TAL"/>
              <w:snapToGrid w:val="0"/>
              <w:ind w:left="284"/>
              <w:jc w:val="both"/>
              <w:rPr>
                <w:color w:val="0070C0"/>
                <w:lang w:val="fr-FR"/>
              </w:rPr>
            </w:pPr>
            <w:r w:rsidRPr="000D6D95">
              <w:rPr>
                <w:color w:val="0070C0"/>
                <w:lang w:val="fr-FR"/>
              </w:rPr>
              <w:t xml:space="preserve">        ],</w:t>
            </w:r>
          </w:p>
          <w:p w14:paraId="3F651C24" w14:textId="77777777" w:rsidR="00E056F7" w:rsidRPr="000D6D95" w:rsidRDefault="00E056F7" w:rsidP="004D7D67">
            <w:pPr>
              <w:pStyle w:val="TAL"/>
              <w:snapToGrid w:val="0"/>
              <w:ind w:left="284"/>
              <w:jc w:val="both"/>
              <w:rPr>
                <w:color w:val="0070C0"/>
                <w:lang w:val="fr-FR"/>
              </w:rPr>
            </w:pPr>
            <w:r w:rsidRPr="000D6D95">
              <w:rPr>
                <w:color w:val="0070C0"/>
                <w:lang w:val="fr-FR"/>
              </w:rPr>
              <w:t xml:space="preserve">        "cnd": "http://developers.iotocean.org/schema/offStreetParking.xsd",</w:t>
            </w:r>
          </w:p>
          <w:p w14:paraId="24F568D2" w14:textId="77777777" w:rsidR="00E056F7" w:rsidRPr="009743EA" w:rsidRDefault="00E056F7" w:rsidP="004D7D67">
            <w:pPr>
              <w:pStyle w:val="TAL"/>
              <w:snapToGrid w:val="0"/>
              <w:ind w:left="284"/>
              <w:jc w:val="both"/>
              <w:rPr>
                <w:color w:val="0070C0"/>
              </w:rPr>
            </w:pPr>
            <w:r w:rsidRPr="000D6D95">
              <w:rPr>
                <w:color w:val="0070C0"/>
                <w:lang w:val="fr-FR"/>
              </w:rPr>
              <w:t xml:space="preserve">        </w:t>
            </w:r>
            <w:r w:rsidRPr="009743EA">
              <w:rPr>
                <w:color w:val="0070C0"/>
              </w:rPr>
              <w:t>"type": "OffStreetParking",</w:t>
            </w:r>
          </w:p>
          <w:p w14:paraId="75C30EA9" w14:textId="77777777" w:rsidR="00E056F7" w:rsidRPr="009743EA" w:rsidRDefault="00E056F7" w:rsidP="004D7D67">
            <w:pPr>
              <w:pStyle w:val="TAL"/>
              <w:snapToGrid w:val="0"/>
              <w:ind w:left="284"/>
              <w:jc w:val="both"/>
              <w:rPr>
                <w:color w:val="0070C0"/>
              </w:rPr>
            </w:pPr>
            <w:r w:rsidRPr="009743EA">
              <w:rPr>
                <w:color w:val="0070C0"/>
              </w:rPr>
              <w:t xml:space="preserve">        "category": "lot_1",</w:t>
            </w:r>
          </w:p>
          <w:p w14:paraId="57166972" w14:textId="77777777" w:rsidR="00E056F7" w:rsidRPr="009743EA" w:rsidRDefault="00E056F7" w:rsidP="004D7D67">
            <w:pPr>
              <w:pStyle w:val="TAL"/>
              <w:snapToGrid w:val="0"/>
              <w:ind w:left="284"/>
              <w:jc w:val="both"/>
              <w:rPr>
                <w:color w:val="0070C0"/>
              </w:rPr>
            </w:pPr>
            <w:r w:rsidRPr="009743EA">
              <w:rPr>
                <w:color w:val="0070C0"/>
              </w:rPr>
              <w:t xml:space="preserve">        "geolocation": </w:t>
            </w:r>
            <w:r w:rsidRPr="00C072AF">
              <w:rPr>
                <w:color w:val="0070C0"/>
              </w:rPr>
              <w:t>[</w:t>
            </w:r>
          </w:p>
          <w:p w14:paraId="11D82497" w14:textId="77777777" w:rsidR="00E056F7" w:rsidRPr="009743EA" w:rsidRDefault="00E056F7" w:rsidP="004D7D67">
            <w:pPr>
              <w:pStyle w:val="TAL"/>
              <w:snapToGrid w:val="0"/>
              <w:ind w:left="284"/>
              <w:jc w:val="both"/>
              <w:rPr>
                <w:color w:val="0070C0"/>
              </w:rPr>
            </w:pPr>
            <w:r w:rsidRPr="009743EA">
              <w:rPr>
                <w:color w:val="0070C0"/>
              </w:rPr>
              <w:t xml:space="preserve">             37.4114423,</w:t>
            </w:r>
          </w:p>
          <w:p w14:paraId="2C007718" w14:textId="77777777" w:rsidR="00E056F7" w:rsidRPr="009743EA" w:rsidRDefault="00E056F7" w:rsidP="004D7D67">
            <w:pPr>
              <w:pStyle w:val="TAL"/>
              <w:snapToGrid w:val="0"/>
              <w:ind w:left="284"/>
              <w:jc w:val="both"/>
              <w:rPr>
                <w:color w:val="0070C0"/>
              </w:rPr>
            </w:pPr>
            <w:r w:rsidRPr="009743EA">
              <w:rPr>
                <w:color w:val="0070C0"/>
              </w:rPr>
              <w:t xml:space="preserve">             127.1293735</w:t>
            </w:r>
          </w:p>
          <w:p w14:paraId="28E59D13" w14:textId="77777777" w:rsidR="00E056F7" w:rsidRPr="009743EA" w:rsidRDefault="00E056F7" w:rsidP="004D7D67">
            <w:pPr>
              <w:pStyle w:val="TAL"/>
              <w:snapToGrid w:val="0"/>
              <w:ind w:left="284"/>
              <w:jc w:val="both"/>
              <w:rPr>
                <w:color w:val="0070C0"/>
              </w:rPr>
            </w:pPr>
            <w:r w:rsidRPr="009743EA">
              <w:rPr>
                <w:color w:val="0070C0"/>
              </w:rPr>
              <w:t xml:space="preserve">        ],</w:t>
            </w:r>
          </w:p>
          <w:p w14:paraId="0BC7B514" w14:textId="77777777" w:rsidR="00E056F7" w:rsidRPr="009743EA" w:rsidRDefault="00E056F7" w:rsidP="004D7D67">
            <w:pPr>
              <w:pStyle w:val="TAL"/>
              <w:snapToGrid w:val="0"/>
              <w:ind w:left="284"/>
              <w:jc w:val="both"/>
              <w:rPr>
                <w:color w:val="0070C0"/>
              </w:rPr>
            </w:pPr>
            <w:r w:rsidRPr="009743EA">
              <w:rPr>
                <w:color w:val="0070C0"/>
              </w:rPr>
              <w:t xml:space="preserve">        "name": "parkingLot_1",</w:t>
            </w:r>
          </w:p>
          <w:p w14:paraId="077A6536" w14:textId="77777777" w:rsidR="00E056F7" w:rsidRPr="009743EA" w:rsidRDefault="00E056F7" w:rsidP="004D7D67">
            <w:pPr>
              <w:pStyle w:val="TAL"/>
              <w:snapToGrid w:val="0"/>
              <w:ind w:left="284"/>
              <w:jc w:val="both"/>
              <w:rPr>
                <w:color w:val="0070C0"/>
              </w:rPr>
            </w:pPr>
            <w:r w:rsidRPr="009743EA">
              <w:rPr>
                <w:color w:val="0070C0"/>
              </w:rPr>
              <w:t xml:space="preserve">        "availableSpotNumber": "40",</w:t>
            </w:r>
          </w:p>
          <w:p w14:paraId="7D896AC8" w14:textId="77777777" w:rsidR="00E056F7" w:rsidRPr="009743EA" w:rsidRDefault="00E056F7" w:rsidP="004D7D67">
            <w:pPr>
              <w:pStyle w:val="TAL"/>
              <w:snapToGrid w:val="0"/>
              <w:ind w:left="284"/>
              <w:jc w:val="both"/>
              <w:rPr>
                <w:color w:val="0070C0"/>
              </w:rPr>
            </w:pPr>
            <w:r w:rsidRPr="009743EA">
              <w:rPr>
                <w:color w:val="0070C0"/>
              </w:rPr>
              <w:t xml:space="preserve">        "totalSpotNumber": "110"</w:t>
            </w:r>
          </w:p>
          <w:p w14:paraId="1BD27444" w14:textId="77777777" w:rsidR="00E056F7" w:rsidRPr="009743EA" w:rsidRDefault="00E056F7" w:rsidP="004D7D67">
            <w:pPr>
              <w:pStyle w:val="TAL"/>
              <w:snapToGrid w:val="0"/>
              <w:ind w:left="284"/>
              <w:jc w:val="both"/>
              <w:rPr>
                <w:color w:val="0070C0"/>
              </w:rPr>
            </w:pPr>
            <w:r w:rsidRPr="009743EA">
              <w:rPr>
                <w:color w:val="0070C0"/>
              </w:rPr>
              <w:t xml:space="preserve">    }</w:t>
            </w:r>
          </w:p>
          <w:p w14:paraId="73C3270C" w14:textId="77777777" w:rsidR="00E056F7" w:rsidRPr="005A2D7C" w:rsidRDefault="00E056F7" w:rsidP="004D7D67">
            <w:pPr>
              <w:pStyle w:val="TAL"/>
              <w:snapToGrid w:val="0"/>
              <w:ind w:left="284"/>
              <w:rPr>
                <w:color w:val="0070C0"/>
              </w:rPr>
            </w:pPr>
            <w:r w:rsidRPr="009743EA">
              <w:rPr>
                <w:color w:val="0070C0"/>
              </w:rPr>
              <w:t>}</w:t>
            </w:r>
          </w:p>
          <w:p w14:paraId="20BDE91A" w14:textId="77777777" w:rsidR="00E056F7" w:rsidRPr="005A2D7C" w:rsidRDefault="00E056F7" w:rsidP="004D7D67">
            <w:pPr>
              <w:pStyle w:val="TAL"/>
              <w:snapToGrid w:val="0"/>
              <w:ind w:left="284"/>
            </w:pPr>
          </w:p>
        </w:tc>
      </w:tr>
    </w:tbl>
    <w:p w14:paraId="2C2127C8" w14:textId="77777777" w:rsidR="00E056F7" w:rsidRPr="005A2D7C" w:rsidRDefault="00E056F7" w:rsidP="00E056F7"/>
    <w:p w14:paraId="0EFFEE10" w14:textId="77777777" w:rsidR="00E056F7" w:rsidRPr="009743EA" w:rsidRDefault="00E056F7" w:rsidP="00E056F7">
      <w:pPr>
        <w:pStyle w:val="Heading4"/>
      </w:pPr>
      <w:bookmarkStart w:id="738" w:name="_Toc49420787"/>
      <w:bookmarkStart w:id="739" w:name="_Toc49507601"/>
      <w:bookmarkStart w:id="740" w:name="_Toc49507713"/>
      <w:bookmarkStart w:id="741" w:name="_Toc532286413"/>
      <w:bookmarkStart w:id="742" w:name="_Toc532286549"/>
      <w:bookmarkStart w:id="743" w:name="_Toc46154456"/>
      <w:bookmarkStart w:id="744" w:name="_Toc57298417"/>
      <w:r w:rsidRPr="009743EA">
        <w:lastRenderedPageBreak/>
        <w:t>6.2.14.4</w:t>
      </w:r>
      <w:r w:rsidRPr="009743EA">
        <w:tab/>
        <w:t>API-FLX-DEL</w:t>
      </w:r>
      <w:bookmarkEnd w:id="738"/>
      <w:bookmarkEnd w:id="739"/>
      <w:bookmarkEnd w:id="740"/>
      <w:bookmarkEnd w:id="741"/>
      <w:bookmarkEnd w:id="742"/>
      <w:bookmarkEnd w:id="743"/>
      <w:bookmarkEnd w:id="744"/>
    </w:p>
    <w:tbl>
      <w:tblPr>
        <w:tblW w:w="9659" w:type="dxa"/>
        <w:jc w:val="center"/>
        <w:tblLayout w:type="fixed"/>
        <w:tblCellMar>
          <w:left w:w="28" w:type="dxa"/>
        </w:tblCellMar>
        <w:tblLook w:val="0000" w:firstRow="0" w:lastRow="0" w:firstColumn="0" w:lastColumn="0" w:noHBand="0" w:noVBand="0"/>
      </w:tblPr>
      <w:tblGrid>
        <w:gridCol w:w="1286"/>
        <w:gridCol w:w="8373"/>
      </w:tblGrid>
      <w:tr w:rsidR="00E056F7" w:rsidRPr="009743EA" w14:paraId="599F2D9C" w14:textId="77777777" w:rsidTr="004D7D67">
        <w:trPr>
          <w:jc w:val="center"/>
        </w:trPr>
        <w:tc>
          <w:tcPr>
            <w:tcW w:w="1286" w:type="dxa"/>
            <w:tcBorders>
              <w:top w:val="single" w:sz="4" w:space="0" w:color="000000"/>
              <w:left w:val="single" w:sz="4" w:space="0" w:color="000000"/>
              <w:bottom w:val="single" w:sz="4" w:space="0" w:color="000000"/>
            </w:tcBorders>
            <w:shd w:val="clear" w:color="auto" w:fill="E7E6E6"/>
          </w:tcPr>
          <w:p w14:paraId="0B5C9D74" w14:textId="77777777" w:rsidR="00E056F7" w:rsidRPr="009743EA" w:rsidRDefault="00E056F7" w:rsidP="004D7D67">
            <w:pPr>
              <w:pStyle w:val="TAL"/>
              <w:snapToGrid w:val="0"/>
              <w:jc w:val="center"/>
              <w:rPr>
                <w:b/>
              </w:rPr>
            </w:pPr>
          </w:p>
          <w:p w14:paraId="7B11231C" w14:textId="77777777" w:rsidR="00E056F7" w:rsidRPr="009743EA" w:rsidRDefault="00E056F7" w:rsidP="004D7D67">
            <w:pPr>
              <w:pStyle w:val="TAL"/>
              <w:snapToGrid w:val="0"/>
              <w:jc w:val="center"/>
              <w:rPr>
                <w:b/>
              </w:rPr>
            </w:pPr>
            <w:r w:rsidRPr="009743EA">
              <w:rPr>
                <w:b/>
              </w:rPr>
              <w:t>API Id</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5B7CDD4F" w14:textId="77777777" w:rsidR="00E056F7" w:rsidRPr="005A2D7C" w:rsidRDefault="00E056F7" w:rsidP="005A2D7C">
            <w:pPr>
              <w:pStyle w:val="TAL"/>
            </w:pPr>
            <w:r w:rsidRPr="005A2D7C">
              <w:rPr>
                <w:rFonts w:eastAsia="Calibri Light"/>
              </w:rPr>
              <w:t>API/FLX/DEL/001</w:t>
            </w:r>
          </w:p>
          <w:p w14:paraId="60430E84" w14:textId="77777777" w:rsidR="00E056F7" w:rsidRPr="005A2D7C" w:rsidRDefault="00E056F7" w:rsidP="005A2D7C">
            <w:pPr>
              <w:pStyle w:val="TAL"/>
              <w:rPr>
                <w:rFonts w:eastAsia="Calibri Light"/>
              </w:rPr>
            </w:pPr>
            <w:r w:rsidRPr="005A2D7C">
              <w:rPr>
                <w:rFonts w:eastAsia="Calibri Light"/>
              </w:rPr>
              <w:t>API/FLX/DEL/001_RCN0</w:t>
            </w:r>
          </w:p>
          <w:p w14:paraId="0790D099" w14:textId="77777777" w:rsidR="00E056F7" w:rsidRPr="005A2D7C" w:rsidRDefault="00E056F7" w:rsidP="005A2D7C">
            <w:pPr>
              <w:pStyle w:val="TAL"/>
            </w:pPr>
            <w:r w:rsidRPr="005A2D7C">
              <w:rPr>
                <w:rFonts w:eastAsia="Calibri Light"/>
              </w:rPr>
              <w:t>API/FLX/DEL/001_RCN1</w:t>
            </w:r>
          </w:p>
        </w:tc>
      </w:tr>
      <w:tr w:rsidR="00E056F7" w:rsidRPr="009743EA" w14:paraId="00437F92" w14:textId="77777777" w:rsidTr="004D7D67">
        <w:trPr>
          <w:jc w:val="center"/>
        </w:trPr>
        <w:tc>
          <w:tcPr>
            <w:tcW w:w="1286" w:type="dxa"/>
            <w:tcBorders>
              <w:top w:val="single" w:sz="4" w:space="0" w:color="000000"/>
              <w:left w:val="single" w:sz="4" w:space="0" w:color="000000"/>
              <w:bottom w:val="single" w:sz="4" w:space="0" w:color="000000"/>
            </w:tcBorders>
            <w:shd w:val="clear" w:color="auto" w:fill="E7E6E6"/>
          </w:tcPr>
          <w:p w14:paraId="4AA5A412" w14:textId="77777777" w:rsidR="00E056F7" w:rsidRPr="009743EA" w:rsidRDefault="00E056F7" w:rsidP="004D7D67">
            <w:pPr>
              <w:pStyle w:val="TAL"/>
              <w:snapToGrid w:val="0"/>
              <w:jc w:val="center"/>
              <w:rPr>
                <w:b/>
                <w:kern w:val="1"/>
              </w:rPr>
            </w:pPr>
            <w:r w:rsidRPr="009743EA">
              <w:rPr>
                <w:b/>
                <w:kern w:val="1"/>
              </w:rPr>
              <w:t>API Name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941DAE" w14:textId="77777777" w:rsidR="00E056F7" w:rsidRPr="005A2D7C" w:rsidRDefault="00E056F7" w:rsidP="005A2D7C">
            <w:pPr>
              <w:pStyle w:val="TAL"/>
              <w:rPr>
                <w:rFonts w:eastAsia="Calibri Light"/>
              </w:rPr>
            </w:pPr>
            <w:r w:rsidRPr="005A2D7C">
              <w:rPr>
                <w:rFonts w:eastAsia="Calibri Light"/>
              </w:rPr>
              <w:t>&lt;flexContainer&gt; resource DELETE with resultContent parameter</w:t>
            </w:r>
          </w:p>
        </w:tc>
      </w:tr>
      <w:tr w:rsidR="00E056F7" w:rsidRPr="009743EA" w14:paraId="174B89FF" w14:textId="77777777" w:rsidTr="005A2D7C">
        <w:trPr>
          <w:jc w:val="center"/>
        </w:trPr>
        <w:tc>
          <w:tcPr>
            <w:tcW w:w="1286" w:type="dxa"/>
            <w:tcBorders>
              <w:top w:val="single" w:sz="4" w:space="0" w:color="000000"/>
              <w:left w:val="single" w:sz="4" w:space="0" w:color="000000"/>
              <w:bottom w:val="single" w:sz="4" w:space="0" w:color="000000"/>
            </w:tcBorders>
            <w:shd w:val="clear" w:color="auto" w:fill="E7E6E6"/>
          </w:tcPr>
          <w:p w14:paraId="3881B1F9" w14:textId="77777777" w:rsidR="00E056F7" w:rsidRPr="009743EA" w:rsidRDefault="00E056F7" w:rsidP="004D7D67">
            <w:pPr>
              <w:pStyle w:val="TAL"/>
              <w:snapToGrid w:val="0"/>
              <w:jc w:val="center"/>
              <w:rPr>
                <w:b/>
                <w:kern w:val="1"/>
              </w:rPr>
            </w:pPr>
            <w:r w:rsidRPr="009743EA">
              <w:rPr>
                <w:b/>
                <w:kern w:val="1"/>
              </w:rPr>
              <w:t>Target Resource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62955E32" w14:textId="77777777" w:rsidR="00E056F7" w:rsidRPr="005A2D7C" w:rsidRDefault="00E056F7" w:rsidP="005A2D7C">
            <w:pPr>
              <w:pStyle w:val="TAL"/>
              <w:rPr>
                <w:rFonts w:eastAsia="Calibri Light"/>
              </w:rPr>
            </w:pPr>
            <w:r w:rsidRPr="005A2D7C">
              <w:rPr>
                <w:rFonts w:eastAsia="Calibri Light"/>
              </w:rPr>
              <w:t>&lt;flexContainer&gt; resource</w:t>
            </w:r>
          </w:p>
        </w:tc>
      </w:tr>
      <w:tr w:rsidR="00E056F7" w:rsidRPr="009743EA" w14:paraId="01CF2F8F" w14:textId="77777777" w:rsidTr="004D7D67">
        <w:trPr>
          <w:jc w:val="center"/>
        </w:trPr>
        <w:tc>
          <w:tcPr>
            <w:tcW w:w="1286" w:type="dxa"/>
            <w:tcBorders>
              <w:top w:val="single" w:sz="4" w:space="0" w:color="000000"/>
              <w:left w:val="single" w:sz="4" w:space="0" w:color="000000"/>
              <w:bottom w:val="single" w:sz="4" w:space="0" w:color="000000"/>
            </w:tcBorders>
            <w:shd w:val="clear" w:color="auto" w:fill="E7E6E6"/>
          </w:tcPr>
          <w:p w14:paraId="47F9A958" w14:textId="77777777" w:rsidR="00E056F7" w:rsidRPr="009743EA" w:rsidRDefault="00E056F7" w:rsidP="004D7D67">
            <w:pPr>
              <w:pStyle w:val="TAL"/>
              <w:snapToGrid w:val="0"/>
              <w:jc w:val="center"/>
              <w:rPr>
                <w:b/>
                <w:kern w:val="1"/>
              </w:rPr>
            </w:pPr>
          </w:p>
          <w:p w14:paraId="4FE2672A" w14:textId="77777777" w:rsidR="00E056F7" w:rsidRPr="009743EA" w:rsidRDefault="00E056F7" w:rsidP="004D7D67">
            <w:pPr>
              <w:pStyle w:val="TAL"/>
              <w:snapToGrid w:val="0"/>
              <w:jc w:val="center"/>
              <w:rPr>
                <w:b/>
                <w:kern w:val="1"/>
              </w:rPr>
            </w:pPr>
            <w:r w:rsidRPr="009743EA">
              <w:rPr>
                <w:b/>
                <w:kern w:val="1"/>
              </w:rPr>
              <w:t>Description</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3B9C9A10" w14:textId="77777777" w:rsidR="00E056F7" w:rsidRPr="005A2D7C" w:rsidRDefault="00E056F7" w:rsidP="005A2D7C">
            <w:pPr>
              <w:pStyle w:val="TAL"/>
              <w:rPr>
                <w:rFonts w:eastAsia="Calibri Light"/>
              </w:rPr>
            </w:pPr>
            <w:r w:rsidRPr="005A2D7C">
              <w:t>The interface is used to send a &lt;</w:t>
            </w:r>
            <w:r w:rsidRPr="005A2D7C">
              <w:rPr>
                <w:rFonts w:eastAsia="Calibri Light"/>
              </w:rPr>
              <w:t>flexContainer</w:t>
            </w:r>
            <w:r w:rsidRPr="005A2D7C">
              <w:t xml:space="preserve">&gt; </w:t>
            </w:r>
            <w:r w:rsidRPr="005A2D7C">
              <w:rPr>
                <w:rFonts w:eastAsia="Calibri Light"/>
              </w:rPr>
              <w:t>DELETE</w:t>
            </w:r>
            <w:r w:rsidRPr="005A2D7C">
              <w:t xml:space="preserve"> request attached with resultContent to the Registrar CSE, and the Registrar CSE deletes a &lt;</w:t>
            </w:r>
            <w:r w:rsidRPr="005A2D7C">
              <w:rPr>
                <w:rFonts w:eastAsia="Calibri Light"/>
              </w:rPr>
              <w:t>flexContainer</w:t>
            </w:r>
            <w:r w:rsidRPr="005A2D7C">
              <w:t>&gt; resource and sends back a response</w:t>
            </w:r>
            <w:r w:rsidR="000E08CD" w:rsidRPr="009743EA">
              <w:t>.</w:t>
            </w:r>
            <w:r w:rsidRPr="005A2D7C">
              <w:t xml:space="preserve"> </w:t>
            </w:r>
          </w:p>
        </w:tc>
      </w:tr>
      <w:tr w:rsidR="00E056F7" w:rsidRPr="009743EA" w14:paraId="567FBF9A" w14:textId="77777777" w:rsidTr="004D7D67">
        <w:trPr>
          <w:jc w:val="center"/>
        </w:trPr>
        <w:tc>
          <w:tcPr>
            <w:tcW w:w="1286" w:type="dxa"/>
            <w:tcBorders>
              <w:top w:val="single" w:sz="4" w:space="0" w:color="000000"/>
              <w:left w:val="single" w:sz="4" w:space="0" w:color="000000"/>
              <w:bottom w:val="single" w:sz="4" w:space="0" w:color="000000"/>
            </w:tcBorders>
            <w:shd w:val="clear" w:color="auto" w:fill="E7E6E6"/>
          </w:tcPr>
          <w:p w14:paraId="046028F7" w14:textId="77777777" w:rsidR="00E056F7" w:rsidRPr="009743EA" w:rsidRDefault="00E056F7" w:rsidP="004D7D67">
            <w:pPr>
              <w:pStyle w:val="TAL"/>
              <w:snapToGrid w:val="0"/>
              <w:jc w:val="center"/>
              <w:rPr>
                <w:b/>
                <w:kern w:val="1"/>
              </w:rPr>
            </w:pPr>
          </w:p>
          <w:p w14:paraId="78103F0E" w14:textId="77777777" w:rsidR="00E056F7" w:rsidRPr="009743EA" w:rsidRDefault="00E056F7" w:rsidP="004D7D67">
            <w:pPr>
              <w:pStyle w:val="TAL"/>
              <w:snapToGrid w:val="0"/>
              <w:jc w:val="center"/>
              <w:rPr>
                <w:b/>
                <w:kern w:val="1"/>
              </w:rPr>
            </w:pPr>
          </w:p>
          <w:p w14:paraId="224FFD2E" w14:textId="77777777" w:rsidR="00E056F7" w:rsidRPr="009743EA" w:rsidRDefault="00E056F7" w:rsidP="004D7D67">
            <w:pPr>
              <w:pStyle w:val="TAL"/>
              <w:snapToGrid w:val="0"/>
              <w:jc w:val="center"/>
              <w:rPr>
                <w:b/>
                <w:kern w:val="1"/>
              </w:rPr>
            </w:pPr>
          </w:p>
          <w:p w14:paraId="71B09710" w14:textId="77777777" w:rsidR="00E056F7" w:rsidRPr="009743EA" w:rsidRDefault="00E056F7" w:rsidP="004D7D67">
            <w:pPr>
              <w:pStyle w:val="TAL"/>
              <w:snapToGrid w:val="0"/>
              <w:jc w:val="center"/>
              <w:rPr>
                <w:b/>
                <w:kern w:val="1"/>
              </w:rPr>
            </w:pPr>
          </w:p>
          <w:p w14:paraId="1EA03A59" w14:textId="77777777" w:rsidR="00E056F7" w:rsidRPr="009743EA" w:rsidRDefault="00E056F7" w:rsidP="004D7D67">
            <w:pPr>
              <w:pStyle w:val="TAL"/>
              <w:snapToGrid w:val="0"/>
              <w:jc w:val="center"/>
              <w:rPr>
                <w:b/>
                <w:kern w:val="1"/>
              </w:rPr>
            </w:pPr>
            <w:r w:rsidRPr="009743EA">
              <w:rPr>
                <w:b/>
                <w:kern w:val="1"/>
              </w:rPr>
              <w:t>Resource Structure before Sending Request</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03EB33CA" w14:textId="77777777" w:rsidR="00E056F7" w:rsidRPr="009743EA" w:rsidRDefault="00654563" w:rsidP="004D7D67">
            <w:pPr>
              <w:pStyle w:val="Default"/>
              <w:overflowPunct w:val="0"/>
              <w:jc w:val="center"/>
            </w:pPr>
            <w:r>
              <w:pict w14:anchorId="3C06D242">
                <v:group id="_x0000_s3169" style="position:absolute;left:0;text-align:left;margin-left:135.3pt;margin-top:13.85pt;width:158.8pt;height:59.25pt;z-index:251664896;mso-position-horizontal-relative:text;mso-position-vertical-relative:text" coordsize="20169,7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">
                  <v:rect id="직사각형 2" o:spid="_x0000_s3170" style="position:absolute;width:11683;height:365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" filled="f">
                    <v:textbox inset="0,0,0,0">
                      <w:txbxContent>
                        <w:p w14:paraId="5392AA76" w14:textId="77777777" w:rsidR="00E056F7" w:rsidRDefault="00E056F7" w:rsidP="00E056F7">
                          <w:pPr>
                            <w:pStyle w:val="NormalWeb"/>
                            <w:wordWrap w:val="0"/>
                            <w:spacing w:after="0"/>
                            <w:jc w:val="center"/>
                          </w:pPr>
                          <w:r w:rsidRPr="000738C6">
                            <w:rPr>
                              <w:b/>
                              <w:bCs/>
                              <w:color w:val="000000"/>
                              <w:kern w:val="24"/>
                              <w:sz w:val="20"/>
                              <w:szCs w:val="20"/>
                            </w:rPr>
                            <w:t>mn-name</w:t>
                          </w:r>
                        </w:p>
                        <w:p w14:paraId="3CA24B4E" w14:textId="77777777" w:rsidR="00E056F7" w:rsidRDefault="00E056F7" w:rsidP="00E056F7">
                          <w:pPr>
                            <w:pStyle w:val="NormalWeb"/>
                            <w:wordWrap w:val="0"/>
                            <w:spacing w:after="0"/>
                            <w:jc w:val="center"/>
                          </w:pPr>
                          <w:r w:rsidRPr="000738C6">
                            <w:rPr>
                              <w:b/>
                              <w:bCs/>
                              <w:color w:val="000000"/>
                              <w:kern w:val="24"/>
                              <w:sz w:val="20"/>
                              <w:szCs w:val="20"/>
                            </w:rPr>
                            <w:t>(CSEBase)</w:t>
                          </w:r>
                        </w:p>
                      </w:txbxContent>
                    </v:textbox>
                  </v:rect>
                  <v:line id="직선 연결선 4" o:spid="_x0000_s3171" style="position:absolute;flip:x;visibility:visible" from="5842,3758" to="5842,6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" strokeweight=".5pt">
                    <v:stroke joinstyle="miter"/>
                  </v:line>
                  <v:rect id="직사각형 5" o:spid="_x0000_s3172" style="position:absolute;left:7905;top:4996;width:12264;height:25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" filled="f">
                    <v:textbox inset="0,0,0,0">
                      <w:txbxContent>
                        <w:p w14:paraId="7AA7251C" w14:textId="77777777" w:rsidR="00E056F7" w:rsidRDefault="00E056F7" w:rsidP="00E056F7">
                          <w:pPr>
                            <w:pStyle w:val="NormalWeb"/>
                            <w:wordWrap w:val="0"/>
                            <w:spacing w:after="0"/>
                            <w:jc w:val="center"/>
                          </w:pPr>
                          <w:r w:rsidRPr="000738C6">
                            <w:rPr>
                              <w:b/>
                              <w:bCs/>
                              <w:color w:val="000000"/>
                              <w:kern w:val="24"/>
                              <w:sz w:val="18"/>
                              <w:szCs w:val="18"/>
                            </w:rPr>
                            <w:t>yt_lot_1</w:t>
                          </w:r>
                        </w:p>
                        <w:p w14:paraId="79479AC1" w14:textId="77777777" w:rsidR="00E056F7" w:rsidRDefault="00E056F7" w:rsidP="00E056F7">
                          <w:pPr>
                            <w:pStyle w:val="NormalWeb"/>
                            <w:wordWrap w:val="0"/>
                            <w:spacing w:after="0"/>
                            <w:jc w:val="center"/>
                          </w:pPr>
                          <w:r w:rsidRPr="000738C6">
                            <w:rPr>
                              <w:b/>
                              <w:bCs/>
                              <w:color w:val="000000"/>
                              <w:kern w:val="24"/>
                              <w:sz w:val="18"/>
                              <w:szCs w:val="18"/>
                            </w:rPr>
                            <w:t>(flexContainer)</w:t>
                          </w:r>
                        </w:p>
                      </w:txbxContent>
                    </v:textbox>
                  </v:rect>
                  <v:line id="직선 연결선 6" o:spid="_x0000_s3173" style="position:absolute;visibility:visible" from="5842,6235" to="7905,6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" strokeweight=".5pt">
                    <v:stroke joinstyle="miter"/>
                  </v:line>
                </v:group>
              </w:pict>
            </w:r>
          </w:p>
          <w:p w14:paraId="712E7C7C" w14:textId="77777777" w:rsidR="00E056F7" w:rsidRPr="009743EA" w:rsidRDefault="00E056F7" w:rsidP="004D7D67">
            <w:pPr>
              <w:pStyle w:val="Default"/>
              <w:overflowPunct w:val="0"/>
              <w:jc w:val="center"/>
            </w:pPr>
          </w:p>
          <w:p w14:paraId="1F6A926A" w14:textId="77777777" w:rsidR="00E056F7" w:rsidRPr="009743EA" w:rsidRDefault="00E056F7" w:rsidP="004D7D67">
            <w:pPr>
              <w:pStyle w:val="Default"/>
              <w:overflowPunct w:val="0"/>
              <w:jc w:val="center"/>
            </w:pPr>
          </w:p>
        </w:tc>
      </w:tr>
      <w:tr w:rsidR="00E056F7" w:rsidRPr="009743EA" w14:paraId="41A8E3A7" w14:textId="77777777" w:rsidTr="004D7D67">
        <w:trPr>
          <w:trHeight w:val="3331"/>
          <w:jc w:val="center"/>
        </w:trPr>
        <w:tc>
          <w:tcPr>
            <w:tcW w:w="1286" w:type="dxa"/>
            <w:tcBorders>
              <w:top w:val="single" w:sz="4" w:space="0" w:color="000000"/>
              <w:left w:val="single" w:sz="4" w:space="0" w:color="000000"/>
              <w:bottom w:val="single" w:sz="4" w:space="0" w:color="000000"/>
            </w:tcBorders>
            <w:shd w:val="clear" w:color="auto" w:fill="E7E6E6"/>
          </w:tcPr>
          <w:p w14:paraId="7DE661A4" w14:textId="77777777" w:rsidR="00E056F7" w:rsidRPr="009743EA" w:rsidRDefault="00E056F7" w:rsidP="004D7D67">
            <w:pPr>
              <w:pStyle w:val="TAL"/>
              <w:snapToGrid w:val="0"/>
              <w:jc w:val="center"/>
              <w:rPr>
                <w:b/>
                <w:kern w:val="1"/>
              </w:rPr>
            </w:pPr>
          </w:p>
          <w:p w14:paraId="0A3CC399" w14:textId="77777777" w:rsidR="00E056F7" w:rsidRPr="009743EA" w:rsidRDefault="00E056F7" w:rsidP="004D7D67">
            <w:pPr>
              <w:pStyle w:val="TAL"/>
              <w:snapToGrid w:val="0"/>
              <w:jc w:val="center"/>
              <w:rPr>
                <w:b/>
                <w:kern w:val="1"/>
              </w:rPr>
            </w:pPr>
          </w:p>
          <w:p w14:paraId="5828712A" w14:textId="77777777" w:rsidR="00E056F7" w:rsidRPr="009743EA" w:rsidRDefault="00E056F7" w:rsidP="004D7D67">
            <w:pPr>
              <w:pStyle w:val="TAL"/>
              <w:snapToGrid w:val="0"/>
              <w:jc w:val="center"/>
              <w:rPr>
                <w:b/>
                <w:kern w:val="1"/>
              </w:rPr>
            </w:pPr>
          </w:p>
          <w:p w14:paraId="228A3505" w14:textId="77777777" w:rsidR="00E056F7" w:rsidRPr="009743EA" w:rsidRDefault="00E056F7" w:rsidP="004D7D67">
            <w:pPr>
              <w:pStyle w:val="TAL"/>
              <w:snapToGrid w:val="0"/>
              <w:jc w:val="center"/>
              <w:rPr>
                <w:b/>
                <w:kern w:val="1"/>
              </w:rPr>
            </w:pPr>
          </w:p>
          <w:p w14:paraId="2B20D5B6" w14:textId="77777777" w:rsidR="00E056F7" w:rsidRPr="009743EA" w:rsidRDefault="00E056F7" w:rsidP="004D7D67">
            <w:pPr>
              <w:pStyle w:val="TAL"/>
              <w:snapToGrid w:val="0"/>
              <w:jc w:val="center"/>
              <w:rPr>
                <w:b/>
                <w:kern w:val="1"/>
              </w:rPr>
            </w:pPr>
          </w:p>
          <w:p w14:paraId="25B3793E" w14:textId="77777777" w:rsidR="00E056F7" w:rsidRPr="009743EA" w:rsidRDefault="00E056F7" w:rsidP="004D7D67">
            <w:pPr>
              <w:pStyle w:val="TAL"/>
              <w:snapToGrid w:val="0"/>
              <w:jc w:val="center"/>
              <w:rPr>
                <w:b/>
                <w:kern w:val="1"/>
              </w:rPr>
            </w:pPr>
            <w:r w:rsidRPr="009743EA">
              <w:rPr>
                <w:b/>
                <w:kern w:val="1"/>
              </w:rPr>
              <w:t>Call Flow</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713EF5FE" w14:textId="77777777" w:rsidR="00E056F7" w:rsidRPr="009743EA" w:rsidRDefault="00654563" w:rsidP="004D7D67">
            <w:pPr>
              <w:pStyle w:val="TAL"/>
              <w:snapToGrid w:val="0"/>
              <w:jc w:val="center"/>
              <w:rPr>
                <w:color w:val="000000"/>
              </w:rPr>
            </w:pPr>
            <w:r>
              <w:pict w14:anchorId="2F99125A">
                <v:group id="_x0000_s3174" style="position:absolute;left:0;text-align:left;margin-left:71.15pt;margin-top:2.7pt;width:261pt;height:133.25pt;z-index:251665920;mso-position-horizontal-relative:text;mso-position-vertical-relative:text" coordsize="33147,16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">
                  <v:roundrect id="모서리가 둥근 직사각형 2" o:spid="_x0000_s3175" style="position:absolute;width:9398;height:681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" fillcolor="#5b9bd5" strokecolor="#d9d9d9" strokeweight=".5pt">
                    <v:stroke joinstyle="miter"/>
                    <v:textbox>
                      <w:txbxContent>
                        <w:p w14:paraId="2DB021E6" w14:textId="77777777" w:rsidR="00E056F7" w:rsidRPr="007A475C" w:rsidRDefault="00E056F7" w:rsidP="00E056F7">
                          <w:pPr>
                            <w:pStyle w:val="NormalWeb"/>
                            <w:wordWrap w:val="0"/>
                            <w:spacing w:after="0"/>
                            <w:jc w:val="center"/>
                            <w:rPr>
                              <w:rFonts w:ascii="Malgun Gothic" w:hAnsi="Malgun Gothic"/>
                              <w:color w:val="FFFFFF"/>
                              <w:kern w:val="24"/>
                              <w:sz w:val="10"/>
                            </w:rPr>
                          </w:pPr>
                        </w:p>
                        <w:p w14:paraId="59114507" w14:textId="77777777" w:rsidR="00E056F7" w:rsidRDefault="00E056F7" w:rsidP="00E056F7">
                          <w:pPr>
                            <w:pStyle w:val="NormalWeb"/>
                            <w:wordWrap w:val="0"/>
                            <w:spacing w:after="0"/>
                            <w:jc w:val="center"/>
                          </w:pPr>
                          <w:r w:rsidRPr="00C1770F">
                            <w:rPr>
                              <w:rFonts w:ascii="Malgun Gothic" w:hAnsi="Malgun Gothic" w:hint="eastAsia"/>
                              <w:color w:val="FFFFFF"/>
                              <w:kern w:val="24"/>
                            </w:rPr>
                            <w:t>originator</w:t>
                          </w:r>
                        </w:p>
                      </w:txbxContent>
                    </v:textbox>
                  </v:roundrect>
                  <v:line id="직선 연결선 3" o:spid="_x0000_s3176" style="position:absolute;visibility:visible" from="4826,6810" to="4826,16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" strokeweight=".5pt">
                    <v:stroke dashstyle="longDash" joinstyle="miter"/>
                  </v:line>
                  <v:shape id="직선 화살표 연결선 4" o:spid="_x0000_s3177" type="#_x0000_t32" style="position:absolute;left:5524;top:10810;width:22082;height:3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" strokecolor="#5b9bd5" strokeweight="1.5pt">
                    <v:stroke endarrow="block" endarrowlength="long" joinstyle="miter" endcap="round"/>
                  </v:shape>
                  <v:shape id="TextBox 36" o:spid="_x0000_s3178" type="#_x0000_t202" style="position:absolute;left:9398;top:8780;width:14605;height:24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" filled="f" stroked="f">
                    <v:textbox style="mso-fit-shape-to-text:t">
                      <w:txbxContent>
                        <w:p w14:paraId="2944F6D8" w14:textId="77777777" w:rsidR="00E056F7" w:rsidRDefault="00E056F7" w:rsidP="00E056F7">
                          <w:pPr>
                            <w:pStyle w:val="NormalWeb"/>
                            <w:wordWrap w:val="0"/>
                            <w:spacing w:after="0"/>
                          </w:pPr>
                          <w:r w:rsidRPr="00C1770F">
                            <w:rPr>
                              <w:rFonts w:ascii="Malgun Gothic" w:hAnsi="Malgun Gothic" w:hint="eastAsia"/>
                              <w:color w:val="5B9BD5"/>
                              <w:kern w:val="24"/>
                              <w:sz w:val="14"/>
                              <w:szCs w:val="14"/>
                            </w:rPr>
                            <w:t>flexContainer delete request</w:t>
                          </w:r>
                        </w:p>
                      </w:txbxContent>
                    </v:textbox>
                  </v:shape>
                  <v:shape id="TextBox 37" o:spid="_x0000_s3179" type="#_x0000_t202" style="position:absolute;left:14200;top:12873;width:6159;height:24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" filled="f" stroked="f">
                    <v:textbox style="mso-fit-shape-to-text:t">
                      <w:txbxContent>
                        <w:p w14:paraId="0896C909" w14:textId="77777777" w:rsidR="00E056F7" w:rsidRDefault="00E056F7" w:rsidP="00E056F7">
                          <w:pPr>
                            <w:pStyle w:val="NormalWeb"/>
                            <w:wordWrap w:val="0"/>
                            <w:spacing w:after="0"/>
                          </w:pPr>
                          <w:r w:rsidRPr="00C1770F">
                            <w:rPr>
                              <w:rFonts w:ascii="Malgun Gothic" w:hAnsi="Malgun Gothic" w:hint="eastAsia"/>
                              <w:color w:val="5B9BD5"/>
                              <w:kern w:val="24"/>
                              <w:sz w:val="14"/>
                              <w:szCs w:val="14"/>
                            </w:rPr>
                            <w:t>Response</w:t>
                          </w:r>
                        </w:p>
                      </w:txbxContent>
                    </v:textbox>
                  </v:shape>
                  <v:shape id="직선 화살표 연결선 7" o:spid="_x0000_s3180" type="#_x0000_t32" style="position:absolute;left:5873;top:14636;width:21733;height:64;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" strokecolor="#5b9bd5" strokeweight="1.5pt">
                    <v:stroke endarrow="block" endarrowlength="long" joinstyle="miter" endcap="round"/>
                  </v:shape>
                  <v:roundrect id="모서리가 둥근 직사각형 8" o:spid="_x0000_s3181" style="position:absolute;left:23749;width:9398;height:681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" fillcolor="#5b9bd5" strokecolor="#d9d9d9" strokeweight=".5pt">
                    <v:stroke joinstyle="miter"/>
                    <v:textbox>
                      <w:txbxContent>
                        <w:p w14:paraId="0B8CECCE" w14:textId="77777777" w:rsidR="00E056F7" w:rsidRPr="007A475C" w:rsidRDefault="00E056F7" w:rsidP="00E056F7">
                          <w:pPr>
                            <w:pStyle w:val="NormalWeb"/>
                            <w:wordWrap w:val="0"/>
                            <w:spacing w:after="0"/>
                            <w:jc w:val="center"/>
                            <w:rPr>
                              <w:rFonts w:ascii="Malgun Gothic" w:hAnsi="Malgun Gothic"/>
                              <w:color w:val="FFFFFF"/>
                              <w:kern w:val="24"/>
                              <w:sz w:val="10"/>
                            </w:rPr>
                          </w:pPr>
                        </w:p>
                        <w:p w14:paraId="3865574E" w14:textId="77777777" w:rsidR="00E056F7" w:rsidRDefault="00E056F7" w:rsidP="00E056F7">
                          <w:pPr>
                            <w:pStyle w:val="NormalWeb"/>
                            <w:wordWrap w:val="0"/>
                            <w:spacing w:after="0"/>
                            <w:jc w:val="center"/>
                          </w:pPr>
                          <w:r w:rsidRPr="00C1770F">
                            <w:rPr>
                              <w:rFonts w:ascii="Malgun Gothic" w:hAnsi="Malgun Gothic" w:hint="eastAsia"/>
                              <w:color w:val="FFFFFF"/>
                              <w:kern w:val="24"/>
                            </w:rPr>
                            <w:t>mn-name</w:t>
                          </w:r>
                        </w:p>
                      </w:txbxContent>
                    </v:textbox>
                  </v:roundrect>
                  <v:line id="직선 연결선 9" o:spid="_x0000_s3182" style="position:absolute;visibility:visible" from="28575,6810" to="28575,16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" strokeweight=".5pt">
                    <v:stroke dashstyle="longDash" joinstyle="miter"/>
                  </v:line>
                </v:group>
              </w:pict>
            </w:r>
          </w:p>
          <w:p w14:paraId="17701380" w14:textId="77777777" w:rsidR="00E056F7" w:rsidRPr="009743EA" w:rsidRDefault="00E056F7" w:rsidP="004D7D67">
            <w:pPr>
              <w:pStyle w:val="TAL"/>
              <w:snapToGrid w:val="0"/>
              <w:jc w:val="center"/>
              <w:rPr>
                <w:color w:val="000000"/>
              </w:rPr>
            </w:pPr>
          </w:p>
        </w:tc>
      </w:tr>
      <w:tr w:rsidR="00E056F7" w:rsidRPr="009743EA" w14:paraId="4E3703AD" w14:textId="77777777" w:rsidTr="004D7D67">
        <w:trPr>
          <w:jc w:val="center"/>
        </w:trPr>
        <w:tc>
          <w:tcPr>
            <w:tcW w:w="1286" w:type="dxa"/>
            <w:tcBorders>
              <w:top w:val="single" w:sz="4" w:space="0" w:color="000000"/>
              <w:left w:val="single" w:sz="4" w:space="0" w:color="000000"/>
              <w:bottom w:val="single" w:sz="4" w:space="0" w:color="000000"/>
            </w:tcBorders>
            <w:shd w:val="clear" w:color="auto" w:fill="E7E6E6"/>
          </w:tcPr>
          <w:p w14:paraId="07324275" w14:textId="77777777" w:rsidR="00E056F7" w:rsidRPr="009743EA" w:rsidRDefault="00E056F7" w:rsidP="004D7D67">
            <w:pPr>
              <w:pStyle w:val="TAL"/>
              <w:snapToGrid w:val="0"/>
              <w:jc w:val="center"/>
              <w:rPr>
                <w:b/>
                <w:kern w:val="1"/>
              </w:rPr>
            </w:pPr>
          </w:p>
          <w:p w14:paraId="2E2C2C3E" w14:textId="77777777" w:rsidR="00E056F7" w:rsidRPr="009743EA" w:rsidRDefault="00E056F7" w:rsidP="004D7D67">
            <w:pPr>
              <w:pStyle w:val="TAL"/>
              <w:snapToGrid w:val="0"/>
              <w:jc w:val="center"/>
              <w:rPr>
                <w:b/>
                <w:kern w:val="1"/>
              </w:rPr>
            </w:pPr>
          </w:p>
          <w:p w14:paraId="6FAA00AA" w14:textId="77777777" w:rsidR="00E056F7" w:rsidRPr="009743EA" w:rsidRDefault="00E056F7" w:rsidP="004D7D67">
            <w:pPr>
              <w:pStyle w:val="TAL"/>
              <w:snapToGrid w:val="0"/>
              <w:jc w:val="center"/>
              <w:rPr>
                <w:b/>
                <w:kern w:val="1"/>
              </w:rPr>
            </w:pPr>
            <w:r w:rsidRPr="009743EA">
              <w:rPr>
                <w:b/>
                <w:kern w:val="1"/>
              </w:rPr>
              <w:t>HTTP Header Information</w:t>
            </w:r>
          </w:p>
          <w:p w14:paraId="67E87829" w14:textId="77777777" w:rsidR="00FE3B5F" w:rsidRPr="009743EA" w:rsidRDefault="00FE3B5F" w:rsidP="004D7D67">
            <w:pPr>
              <w:pStyle w:val="TAL"/>
              <w:snapToGrid w:val="0"/>
              <w:jc w:val="center"/>
              <w:rPr>
                <w:b/>
                <w:kern w:val="1"/>
              </w:rPr>
            </w:pPr>
          </w:p>
          <w:p w14:paraId="5C56A737" w14:textId="77777777" w:rsidR="00E056F7" w:rsidRPr="009743EA" w:rsidRDefault="00E056F7" w:rsidP="000E08CD">
            <w:pPr>
              <w:pStyle w:val="TAL"/>
              <w:snapToGrid w:val="0"/>
              <w:jc w:val="center"/>
              <w:rPr>
                <w:b/>
                <w:kern w:val="1"/>
              </w:rP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0359DF85" w14:textId="77777777" w:rsidR="00E056F7" w:rsidRPr="009743EA" w:rsidRDefault="00E056F7" w:rsidP="004D7D67">
            <w:pPr>
              <w:pStyle w:val="TAL"/>
              <w:snapToGrid w:val="0"/>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01"/>
              <w:gridCol w:w="4359"/>
            </w:tblGrid>
            <w:tr w:rsidR="00E056F7" w:rsidRPr="009743EA" w14:paraId="6164175C" w14:textId="77777777" w:rsidTr="005A2D7C">
              <w:trPr>
                <w:jc w:val="center"/>
              </w:trPr>
              <w:tc>
                <w:tcPr>
                  <w:tcW w:w="1501" w:type="dxa"/>
                  <w:shd w:val="clear" w:color="auto" w:fill="9CC2E5"/>
                </w:tcPr>
                <w:p w14:paraId="29E0B26E" w14:textId="77777777" w:rsidR="00E056F7" w:rsidRPr="009743EA" w:rsidRDefault="00E056F7" w:rsidP="004D7D67">
                  <w:pPr>
                    <w:pStyle w:val="TAL"/>
                    <w:snapToGrid w:val="0"/>
                    <w:jc w:val="center"/>
                    <w:rPr>
                      <w:rFonts w:eastAsia="Calibri"/>
                      <w:b/>
                      <w:szCs w:val="22"/>
                    </w:rPr>
                  </w:pPr>
                  <w:r w:rsidRPr="009743EA">
                    <w:rPr>
                      <w:rFonts w:eastAsia="Calibri"/>
                      <w:b/>
                      <w:szCs w:val="22"/>
                    </w:rPr>
                    <w:t>Header</w:t>
                  </w:r>
                </w:p>
              </w:tc>
              <w:tc>
                <w:tcPr>
                  <w:tcW w:w="4359" w:type="dxa"/>
                  <w:shd w:val="clear" w:color="auto" w:fill="9CC2E5"/>
                </w:tcPr>
                <w:p w14:paraId="2C29F9E2" w14:textId="77777777" w:rsidR="00E056F7" w:rsidRPr="009743EA" w:rsidRDefault="00E056F7" w:rsidP="004D7D67">
                  <w:pPr>
                    <w:pStyle w:val="TAL"/>
                    <w:snapToGrid w:val="0"/>
                    <w:jc w:val="center"/>
                    <w:rPr>
                      <w:rFonts w:eastAsia="Calibri"/>
                      <w:b/>
                      <w:szCs w:val="22"/>
                    </w:rPr>
                  </w:pPr>
                  <w:r w:rsidRPr="009743EA">
                    <w:rPr>
                      <w:rFonts w:eastAsia="Calibri"/>
                      <w:b/>
                      <w:szCs w:val="22"/>
                    </w:rPr>
                    <w:t>Value</w:t>
                  </w:r>
                </w:p>
              </w:tc>
            </w:tr>
            <w:tr w:rsidR="00E056F7" w:rsidRPr="009743EA" w14:paraId="210729EA" w14:textId="77777777" w:rsidTr="005A2D7C">
              <w:trPr>
                <w:jc w:val="center"/>
              </w:trPr>
              <w:tc>
                <w:tcPr>
                  <w:tcW w:w="1501" w:type="dxa"/>
                  <w:shd w:val="clear" w:color="auto" w:fill="DEEAF6"/>
                </w:tcPr>
                <w:p w14:paraId="57E11078" w14:textId="77777777" w:rsidR="00E056F7" w:rsidRPr="009743EA" w:rsidRDefault="00E056F7" w:rsidP="004D7D67">
                  <w:pPr>
                    <w:pStyle w:val="TAL"/>
                    <w:snapToGrid w:val="0"/>
                    <w:jc w:val="center"/>
                    <w:rPr>
                      <w:rFonts w:eastAsia="Calibri"/>
                      <w:szCs w:val="22"/>
                    </w:rPr>
                  </w:pPr>
                  <w:r w:rsidRPr="009743EA">
                    <w:rPr>
                      <w:rFonts w:eastAsia="Calibri"/>
                      <w:szCs w:val="22"/>
                    </w:rPr>
                    <w:t>Accept</w:t>
                  </w:r>
                </w:p>
              </w:tc>
              <w:tc>
                <w:tcPr>
                  <w:tcW w:w="4359" w:type="dxa"/>
                  <w:shd w:val="clear" w:color="auto" w:fill="auto"/>
                </w:tcPr>
                <w:p w14:paraId="7041A295" w14:textId="77777777" w:rsidR="00E056F7" w:rsidRPr="009743EA" w:rsidRDefault="00E056F7" w:rsidP="004D7D67">
                  <w:pPr>
                    <w:pStyle w:val="TAL"/>
                    <w:snapToGrid w:val="0"/>
                    <w:rPr>
                      <w:rFonts w:eastAsia="Calibri"/>
                      <w:szCs w:val="22"/>
                    </w:rPr>
                  </w:pPr>
                  <w:r w:rsidRPr="009743EA">
                    <w:rPr>
                      <w:rFonts w:eastAsia="Calibri"/>
                      <w:szCs w:val="22"/>
                    </w:rPr>
                    <w:t>application/json</w:t>
                  </w:r>
                </w:p>
              </w:tc>
            </w:tr>
            <w:tr w:rsidR="00E056F7" w:rsidRPr="009743EA" w14:paraId="00FC0F4D" w14:textId="77777777" w:rsidTr="005A2D7C">
              <w:trPr>
                <w:jc w:val="center"/>
              </w:trPr>
              <w:tc>
                <w:tcPr>
                  <w:tcW w:w="1501" w:type="dxa"/>
                  <w:shd w:val="clear" w:color="auto" w:fill="DEEAF6"/>
                </w:tcPr>
                <w:p w14:paraId="2ADFAC2F" w14:textId="77777777" w:rsidR="00E056F7" w:rsidRPr="009743EA" w:rsidRDefault="00E056F7" w:rsidP="004D7D67">
                  <w:pPr>
                    <w:pStyle w:val="TAL"/>
                    <w:snapToGrid w:val="0"/>
                    <w:jc w:val="center"/>
                    <w:rPr>
                      <w:rFonts w:eastAsia="Calibri"/>
                      <w:szCs w:val="22"/>
                    </w:rPr>
                  </w:pPr>
                  <w:r w:rsidRPr="009743EA">
                    <w:rPr>
                      <w:rFonts w:eastAsia="Calibri"/>
                      <w:szCs w:val="22"/>
                    </w:rPr>
                    <w:t>X-M2M-RI</w:t>
                  </w:r>
                </w:p>
              </w:tc>
              <w:tc>
                <w:tcPr>
                  <w:tcW w:w="4359" w:type="dxa"/>
                  <w:shd w:val="clear" w:color="auto" w:fill="auto"/>
                </w:tcPr>
                <w:p w14:paraId="61DD4710" w14:textId="77777777" w:rsidR="00E056F7" w:rsidRPr="009743EA" w:rsidRDefault="00E056F7" w:rsidP="004D7D67">
                  <w:pPr>
                    <w:pStyle w:val="TAL"/>
                    <w:snapToGrid w:val="0"/>
                    <w:rPr>
                      <w:rFonts w:eastAsia="Calibri"/>
                      <w:szCs w:val="22"/>
                    </w:rPr>
                  </w:pPr>
                  <w:r w:rsidRPr="009743EA">
                    <w:rPr>
                      <w:rFonts w:eastAsia="Calibri"/>
                      <w:szCs w:val="22"/>
                    </w:rPr>
                    <w:t>Request</w:t>
                  </w:r>
                  <w:r w:rsidR="000E08CD" w:rsidRPr="009743EA">
                    <w:rPr>
                      <w:rFonts w:eastAsia="Calibri"/>
                      <w:szCs w:val="22"/>
                    </w:rPr>
                    <w:t xml:space="preserve"> </w:t>
                  </w:r>
                  <w:r w:rsidRPr="009743EA">
                    <w:rPr>
                      <w:rFonts w:eastAsia="Calibri"/>
                      <w:szCs w:val="22"/>
                    </w:rPr>
                    <w:t>ID</w:t>
                  </w:r>
                  <w:r w:rsidR="000E08CD" w:rsidRPr="009743EA">
                    <w:rPr>
                      <w:rFonts w:eastAsia="Calibri"/>
                      <w:szCs w:val="22"/>
                    </w:rPr>
                    <w:t xml:space="preserve"> </w:t>
                  </w:r>
                </w:p>
              </w:tc>
            </w:tr>
            <w:tr w:rsidR="00E056F7" w:rsidRPr="009743EA" w14:paraId="2B8C60E6" w14:textId="77777777" w:rsidTr="005A2D7C">
              <w:trPr>
                <w:jc w:val="center"/>
              </w:trPr>
              <w:tc>
                <w:tcPr>
                  <w:tcW w:w="1501" w:type="dxa"/>
                  <w:shd w:val="clear" w:color="auto" w:fill="DEEAF6"/>
                </w:tcPr>
                <w:p w14:paraId="60E3B252" w14:textId="77777777" w:rsidR="00E056F7" w:rsidRPr="009743EA" w:rsidRDefault="00E056F7" w:rsidP="004D7D67">
                  <w:pPr>
                    <w:pStyle w:val="TAL"/>
                    <w:snapToGrid w:val="0"/>
                    <w:jc w:val="center"/>
                    <w:rPr>
                      <w:rFonts w:eastAsia="Calibri"/>
                      <w:szCs w:val="22"/>
                    </w:rPr>
                  </w:pPr>
                  <w:r w:rsidRPr="009743EA">
                    <w:rPr>
                      <w:rFonts w:eastAsia="Calibri"/>
                      <w:szCs w:val="22"/>
                    </w:rPr>
                    <w:t>X-M2M-Origin</w:t>
                  </w:r>
                </w:p>
              </w:tc>
              <w:tc>
                <w:tcPr>
                  <w:tcW w:w="4359" w:type="dxa"/>
                  <w:shd w:val="clear" w:color="auto" w:fill="auto"/>
                </w:tcPr>
                <w:p w14:paraId="1A3CDA38" w14:textId="77777777" w:rsidR="00E056F7" w:rsidRPr="009743EA" w:rsidRDefault="00E056F7" w:rsidP="004D7D67">
                  <w:pPr>
                    <w:pStyle w:val="TAL"/>
                    <w:snapToGrid w:val="0"/>
                    <w:rPr>
                      <w:rFonts w:eastAsia="Calibri"/>
                      <w:szCs w:val="22"/>
                    </w:rPr>
                  </w:pPr>
                  <w:r w:rsidRPr="009743EA">
                    <w:rPr>
                      <w:rFonts w:eastAsia="Calibri"/>
                      <w:szCs w:val="22"/>
                    </w:rPr>
                    <w:t>AE-ID</w:t>
                  </w:r>
                  <w:r w:rsidR="000E08CD" w:rsidRPr="009743EA">
                    <w:rPr>
                      <w:rFonts w:eastAsia="Calibri"/>
                      <w:szCs w:val="22"/>
                    </w:rPr>
                    <w:t xml:space="preserve"> </w:t>
                  </w:r>
                  <w:r w:rsidRPr="009743EA">
                    <w:rPr>
                      <w:rFonts w:eastAsia="Calibri"/>
                      <w:szCs w:val="22"/>
                    </w:rPr>
                    <w:t>of</w:t>
                  </w:r>
                  <w:r w:rsidR="000E08CD" w:rsidRPr="009743EA">
                    <w:rPr>
                      <w:rFonts w:eastAsia="Calibri"/>
                      <w:szCs w:val="22"/>
                    </w:rPr>
                    <w:t xml:space="preserve"> </w:t>
                  </w:r>
                  <w:r w:rsidRPr="009743EA">
                    <w:rPr>
                      <w:rFonts w:eastAsia="Calibri"/>
                      <w:szCs w:val="22"/>
                    </w:rPr>
                    <w:t>request</w:t>
                  </w:r>
                  <w:r w:rsidR="000E08CD" w:rsidRPr="009743EA">
                    <w:rPr>
                      <w:rFonts w:eastAsia="Calibri"/>
                      <w:szCs w:val="22"/>
                    </w:rPr>
                    <w:t xml:space="preserve"> </w:t>
                  </w:r>
                  <w:r w:rsidRPr="009743EA">
                    <w:rPr>
                      <w:rFonts w:eastAsia="Calibri"/>
                      <w:szCs w:val="22"/>
                    </w:rPr>
                    <w:t>originator</w:t>
                  </w:r>
                </w:p>
              </w:tc>
            </w:tr>
            <w:tr w:rsidR="00283598" w:rsidRPr="009743EA" w14:paraId="717D3B27" w14:textId="77777777" w:rsidTr="005A2D7C">
              <w:trPr>
                <w:jc w:val="center"/>
              </w:trPr>
              <w:tc>
                <w:tcPr>
                  <w:tcW w:w="1501" w:type="dxa"/>
                  <w:shd w:val="clear" w:color="auto" w:fill="DEEAF6"/>
                </w:tcPr>
                <w:p w14:paraId="436E2721" w14:textId="77777777" w:rsidR="00283598" w:rsidRPr="009743EA" w:rsidRDefault="00283598" w:rsidP="00283598">
                  <w:pPr>
                    <w:pStyle w:val="TAL"/>
                    <w:snapToGrid w:val="0"/>
                    <w:jc w:val="center"/>
                    <w:rPr>
                      <w:rFonts w:eastAsia="Calibri"/>
                      <w:szCs w:val="22"/>
                    </w:rPr>
                  </w:pPr>
                  <w:r w:rsidRPr="009743EA">
                    <w:rPr>
                      <w:rFonts w:eastAsia="Calibri"/>
                      <w:szCs w:val="22"/>
                    </w:rPr>
                    <w:t>X-M2M-RVI</w:t>
                  </w:r>
                </w:p>
              </w:tc>
              <w:tc>
                <w:tcPr>
                  <w:tcW w:w="4359" w:type="dxa"/>
                  <w:shd w:val="clear" w:color="auto" w:fill="auto"/>
                </w:tcPr>
                <w:p w14:paraId="73DFF314" w14:textId="77777777" w:rsidR="00283598" w:rsidRPr="009743EA" w:rsidRDefault="00283598" w:rsidP="00283598">
                  <w:pPr>
                    <w:pStyle w:val="TAL"/>
                    <w:snapToGrid w:val="0"/>
                    <w:rPr>
                      <w:rFonts w:eastAsia="Calibri"/>
                      <w:szCs w:val="22"/>
                    </w:rPr>
                  </w:pPr>
                  <w:r w:rsidRPr="009743EA">
                    <w:rPr>
                      <w:rFonts w:eastAsia="Calibri"/>
                      <w:szCs w:val="22"/>
                    </w:rPr>
                    <w:t>Release</w:t>
                  </w:r>
                  <w:r w:rsidR="000E08CD" w:rsidRPr="009743EA">
                    <w:rPr>
                      <w:rFonts w:eastAsia="Calibri"/>
                      <w:szCs w:val="22"/>
                    </w:rPr>
                    <w:t xml:space="preserve"> </w:t>
                  </w:r>
                  <w:r w:rsidRPr="009743EA">
                    <w:rPr>
                      <w:rFonts w:eastAsia="Calibri"/>
                      <w:szCs w:val="22"/>
                    </w:rPr>
                    <w:t>Version</w:t>
                  </w:r>
                  <w:r w:rsidR="000E08CD" w:rsidRPr="009743EA">
                    <w:rPr>
                      <w:rFonts w:eastAsia="Calibri"/>
                      <w:szCs w:val="22"/>
                    </w:rPr>
                    <w:t xml:space="preserve"> </w:t>
                  </w:r>
                  <w:r w:rsidRPr="009743EA">
                    <w:rPr>
                      <w:rFonts w:eastAsia="Calibri"/>
                      <w:szCs w:val="22"/>
                    </w:rPr>
                    <w:t>Indicator</w:t>
                  </w:r>
                </w:p>
              </w:tc>
            </w:tr>
          </w:tbl>
          <w:p w14:paraId="6C532ECB" w14:textId="77777777" w:rsidR="00E056F7" w:rsidRPr="009743EA" w:rsidRDefault="00E056F7" w:rsidP="004D7D67">
            <w:pPr>
              <w:pStyle w:val="TAL"/>
              <w:snapToGrid w:val="0"/>
              <w:jc w:val="center"/>
            </w:pPr>
          </w:p>
        </w:tc>
      </w:tr>
      <w:tr w:rsidR="00E056F7" w:rsidRPr="009743EA" w14:paraId="260D1293" w14:textId="77777777" w:rsidTr="004D7D67">
        <w:trPr>
          <w:jc w:val="center"/>
        </w:trPr>
        <w:tc>
          <w:tcPr>
            <w:tcW w:w="1286" w:type="dxa"/>
            <w:tcBorders>
              <w:top w:val="single" w:sz="4" w:space="0" w:color="000000"/>
              <w:left w:val="single" w:sz="4" w:space="0" w:color="000000"/>
              <w:bottom w:val="single" w:sz="4" w:space="0" w:color="000000"/>
            </w:tcBorders>
            <w:shd w:val="clear" w:color="auto" w:fill="E7E6E6"/>
          </w:tcPr>
          <w:p w14:paraId="2F94ED46" w14:textId="77777777" w:rsidR="00E056F7" w:rsidRPr="009743EA" w:rsidRDefault="00E056F7" w:rsidP="004D7D67">
            <w:pPr>
              <w:pStyle w:val="Default"/>
              <w:overflowPunct w:val="0"/>
              <w:jc w:val="center"/>
              <w:rPr>
                <w:color w:val="auto"/>
              </w:rPr>
            </w:pPr>
          </w:p>
          <w:p w14:paraId="7F5F5FB5" w14:textId="77777777" w:rsidR="00E056F7" w:rsidRPr="009743EA" w:rsidRDefault="00E056F7" w:rsidP="004D7D67">
            <w:pPr>
              <w:pStyle w:val="Default"/>
              <w:overflowPunct w:val="0"/>
              <w:jc w:val="center"/>
              <w:rPr>
                <w:b/>
                <w:sz w:val="20"/>
                <w:szCs w:val="20"/>
              </w:rPr>
            </w:pPr>
          </w:p>
          <w:p w14:paraId="08E79553" w14:textId="77777777" w:rsidR="00E056F7" w:rsidRPr="009743EA" w:rsidRDefault="00E056F7" w:rsidP="004D7D67">
            <w:pPr>
              <w:pStyle w:val="Default"/>
              <w:overflowPunct w:val="0"/>
              <w:jc w:val="center"/>
              <w:rPr>
                <w:b/>
                <w:sz w:val="20"/>
                <w:szCs w:val="20"/>
              </w:rPr>
            </w:pPr>
          </w:p>
          <w:p w14:paraId="37583A4A" w14:textId="77777777" w:rsidR="00E056F7" w:rsidRPr="009743EA" w:rsidRDefault="00E056F7" w:rsidP="004D7D67">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4EC0F802" w14:textId="77777777" w:rsidR="00E056F7" w:rsidRPr="009743EA" w:rsidRDefault="00E056F7" w:rsidP="004D7D67">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no RCN or</w:t>
            </w:r>
          </w:p>
          <w:p w14:paraId="5BF7375F" w14:textId="77777777" w:rsidR="00E056F7" w:rsidRPr="009743EA" w:rsidRDefault="00E056F7" w:rsidP="004D7D67">
            <w:pPr>
              <w:pStyle w:val="Default"/>
              <w:overflowPunct w:val="0"/>
              <w:jc w:val="center"/>
              <w:rPr>
                <w:b/>
                <w:kern w:val="1"/>
              </w:rPr>
            </w:pPr>
            <w:r w:rsidRPr="009743EA">
              <w:rPr>
                <w:rFonts w:ascii="Arial" w:eastAsia="Malgun Gothic" w:hAnsi="Arial"/>
                <w:b/>
                <w:color w:val="auto"/>
                <w:kern w:val="1"/>
                <w:sz w:val="18"/>
                <w:szCs w:val="20"/>
              </w:rPr>
              <w:t>RCN=0</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36141EC4" w14:textId="77777777" w:rsidR="00E056F7" w:rsidRPr="005A2D7C" w:rsidRDefault="00E056F7" w:rsidP="005A2D7C">
            <w:pPr>
              <w:pStyle w:val="TAL"/>
              <w:rPr>
                <w:rFonts w:eastAsia="Calibri Light"/>
              </w:rPr>
            </w:pPr>
          </w:p>
          <w:p w14:paraId="3CED0438" w14:textId="77777777" w:rsidR="00E056F7" w:rsidRPr="009743EA" w:rsidRDefault="00E056F7" w:rsidP="004D7D67">
            <w:pPr>
              <w:widowControl w:val="0"/>
              <w:spacing w:after="0"/>
              <w:ind w:left="284"/>
              <w:jc w:val="both"/>
              <w:textAlignment w:val="auto"/>
              <w:rPr>
                <w:rFonts w:eastAsia="Calibri Light"/>
                <w:b/>
                <w:sz w:val="24"/>
              </w:rPr>
            </w:pPr>
            <w:r w:rsidRPr="009743EA">
              <w:rPr>
                <w:rFonts w:eastAsia="Calibri Light"/>
                <w:b/>
                <w:sz w:val="24"/>
              </w:rPr>
              <w:t>API/FLX/DEL/001</w:t>
            </w:r>
          </w:p>
          <w:p w14:paraId="6BC7A8F7" w14:textId="77777777" w:rsidR="00E056F7" w:rsidRPr="009743EA" w:rsidRDefault="00E056F7" w:rsidP="004D7D67">
            <w:pPr>
              <w:widowControl w:val="0"/>
              <w:spacing w:after="0"/>
              <w:ind w:left="284"/>
              <w:jc w:val="both"/>
              <w:textAlignment w:val="auto"/>
              <w:rPr>
                <w:rFonts w:eastAsia="Calibri Light"/>
                <w:b/>
                <w:sz w:val="24"/>
              </w:rPr>
            </w:pPr>
            <w:r w:rsidRPr="009743EA">
              <w:rPr>
                <w:rFonts w:eastAsia="Calibri Light"/>
                <w:b/>
                <w:sz w:val="24"/>
              </w:rPr>
              <w:t>API/FLX/DEL/001_RCN0</w:t>
            </w:r>
          </w:p>
          <w:p w14:paraId="65A9F6A7" w14:textId="77777777" w:rsidR="00E056F7" w:rsidRPr="009743EA" w:rsidRDefault="00E056F7" w:rsidP="004D7D67">
            <w:pPr>
              <w:widowControl w:val="0"/>
              <w:spacing w:after="0"/>
              <w:ind w:left="284"/>
              <w:jc w:val="both"/>
              <w:textAlignment w:val="auto"/>
              <w:rPr>
                <w:rFonts w:ascii="Arial" w:hAnsi="Arial"/>
                <w:b/>
                <w:color w:val="0070C0"/>
                <w:sz w:val="18"/>
              </w:rPr>
            </w:pPr>
          </w:p>
          <w:p w14:paraId="4468464D" w14:textId="77777777" w:rsidR="00E056F7" w:rsidRPr="009743EA" w:rsidRDefault="00E056F7" w:rsidP="004D7D67">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6F5DC572" w14:textId="77777777" w:rsidR="00E056F7" w:rsidRPr="009743EA" w:rsidRDefault="00E056F7" w:rsidP="004D7D67">
            <w:pPr>
              <w:pStyle w:val="TAL"/>
              <w:snapToGrid w:val="0"/>
              <w:ind w:left="284"/>
              <w:jc w:val="both"/>
              <w:rPr>
                <w:color w:val="0070C0"/>
              </w:rPr>
            </w:pPr>
          </w:p>
          <w:p w14:paraId="7B6C9F92" w14:textId="77777777" w:rsidR="00E056F7" w:rsidRPr="009743EA" w:rsidRDefault="00E056F7" w:rsidP="004D7D67">
            <w:pPr>
              <w:pStyle w:val="TAL"/>
              <w:snapToGrid w:val="0"/>
              <w:ind w:left="284"/>
              <w:jc w:val="both"/>
              <w:rPr>
                <w:color w:val="0070C0"/>
              </w:rPr>
            </w:pPr>
            <w:r w:rsidRPr="009743EA">
              <w:rPr>
                <w:color w:val="0070C0"/>
              </w:rPr>
              <w:t>DELETE /mn-name/yt_lot_1?rcn=0 HTTP/1.1</w:t>
            </w:r>
          </w:p>
          <w:p w14:paraId="1132994E" w14:textId="77777777" w:rsidR="00E056F7" w:rsidRPr="009743EA" w:rsidRDefault="00E056F7" w:rsidP="004D7D67">
            <w:pPr>
              <w:pStyle w:val="TAL"/>
              <w:snapToGrid w:val="0"/>
              <w:ind w:left="284"/>
              <w:jc w:val="both"/>
              <w:rPr>
                <w:color w:val="0070C0"/>
              </w:rPr>
            </w:pPr>
            <w:r w:rsidRPr="009743EA">
              <w:rPr>
                <w:color w:val="0070C0"/>
              </w:rPr>
              <w:t>Host: 192.168.0.10:8282</w:t>
            </w:r>
          </w:p>
          <w:p w14:paraId="5D300326" w14:textId="77777777" w:rsidR="00E056F7" w:rsidRPr="009743EA" w:rsidRDefault="00E056F7" w:rsidP="004D7D67">
            <w:pPr>
              <w:pStyle w:val="TAL"/>
              <w:snapToGrid w:val="0"/>
              <w:ind w:left="284"/>
              <w:jc w:val="both"/>
              <w:rPr>
                <w:color w:val="0070C0"/>
              </w:rPr>
            </w:pPr>
            <w:r w:rsidRPr="009743EA">
              <w:rPr>
                <w:color w:val="0070C0"/>
              </w:rPr>
              <w:t>X-M2M-Origin: CAE5630283216026458665</w:t>
            </w:r>
          </w:p>
          <w:p w14:paraId="15F5C364" w14:textId="77777777" w:rsidR="00E056F7" w:rsidRPr="009743EA" w:rsidRDefault="00E056F7" w:rsidP="004D7D67">
            <w:pPr>
              <w:pStyle w:val="TAL"/>
              <w:snapToGrid w:val="0"/>
              <w:ind w:left="284"/>
              <w:jc w:val="both"/>
              <w:rPr>
                <w:color w:val="0070C0"/>
              </w:rPr>
            </w:pPr>
            <w:r w:rsidRPr="009743EA">
              <w:rPr>
                <w:color w:val="0070C0"/>
              </w:rPr>
              <w:t>Accept: application/json</w:t>
            </w:r>
          </w:p>
          <w:p w14:paraId="10558D1A" w14:textId="77777777" w:rsidR="00E056F7" w:rsidRPr="009743EA" w:rsidRDefault="00E056F7" w:rsidP="004D7D67">
            <w:pPr>
              <w:pStyle w:val="TAL"/>
              <w:snapToGrid w:val="0"/>
              <w:ind w:left="284"/>
              <w:jc w:val="both"/>
              <w:rPr>
                <w:color w:val="0070C0"/>
              </w:rPr>
            </w:pPr>
            <w:r w:rsidRPr="009743EA">
              <w:rPr>
                <w:color w:val="0070C0"/>
              </w:rPr>
              <w:t>X-M2M-RI: 1234</w:t>
            </w:r>
          </w:p>
          <w:p w14:paraId="3D12D3A5" w14:textId="77777777" w:rsidR="00E056F7" w:rsidRPr="009743EA" w:rsidRDefault="00E056F7" w:rsidP="004D7D67">
            <w:pPr>
              <w:widowControl w:val="0"/>
              <w:overflowPunct/>
              <w:spacing w:after="0"/>
              <w:ind w:left="284"/>
              <w:jc w:val="both"/>
              <w:textAlignment w:val="auto"/>
              <w:rPr>
                <w:color w:val="0070C0"/>
              </w:rPr>
            </w:pPr>
            <w:r w:rsidRPr="009743EA">
              <w:rPr>
                <w:rFonts w:ascii="Arial" w:hAnsi="Arial"/>
                <w:color w:val="0070C0"/>
                <w:sz w:val="18"/>
              </w:rPr>
              <w:t>X-M2M-RVI: 2a</w:t>
            </w:r>
          </w:p>
          <w:p w14:paraId="164E396F" w14:textId="77777777" w:rsidR="00E056F7" w:rsidRPr="009743EA" w:rsidRDefault="00E056F7" w:rsidP="004D7D67">
            <w:pPr>
              <w:pStyle w:val="TAL"/>
              <w:snapToGrid w:val="0"/>
              <w:ind w:left="284"/>
              <w:jc w:val="both"/>
              <w:rPr>
                <w:color w:val="0070C0"/>
                <w:lang w:eastAsia="ko-KR"/>
              </w:rPr>
            </w:pPr>
          </w:p>
          <w:p w14:paraId="51FE1EA8" w14:textId="77777777" w:rsidR="00E056F7" w:rsidRPr="009743EA" w:rsidRDefault="00E056F7" w:rsidP="004D7D67">
            <w:pPr>
              <w:widowControl w:val="0"/>
              <w:spacing w:after="0"/>
              <w:ind w:left="284"/>
              <w:jc w:val="both"/>
              <w:textAlignment w:val="auto"/>
              <w:rPr>
                <w:rFonts w:ascii="Arial" w:hAnsi="Arial"/>
                <w:b/>
                <w:color w:val="0070C0"/>
                <w:sz w:val="18"/>
              </w:rPr>
            </w:pPr>
          </w:p>
          <w:p w14:paraId="1CEAE9E0" w14:textId="77777777" w:rsidR="00E056F7" w:rsidRPr="009743EA" w:rsidRDefault="00E056F7" w:rsidP="004D7D67">
            <w:pPr>
              <w:widowControl w:val="0"/>
              <w:spacing w:after="0"/>
              <w:ind w:left="284"/>
              <w:jc w:val="both"/>
              <w:textAlignment w:val="auto"/>
              <w:rPr>
                <w:rFonts w:ascii="Arial" w:hAnsi="Arial"/>
                <w:b/>
                <w:color w:val="0070C0"/>
                <w:sz w:val="18"/>
              </w:rPr>
            </w:pPr>
            <w:r w:rsidRPr="009743EA">
              <w:rPr>
                <w:rFonts w:ascii="Arial" w:hAnsi="Arial"/>
                <w:b/>
                <w:color w:val="0070C0"/>
                <w:sz w:val="18"/>
              </w:rPr>
              <w:t>HTTP Response:</w:t>
            </w:r>
          </w:p>
          <w:p w14:paraId="7B1AFDDA" w14:textId="77777777" w:rsidR="00E056F7" w:rsidRPr="009743EA" w:rsidRDefault="00E056F7" w:rsidP="004D7D67">
            <w:pPr>
              <w:widowControl w:val="0"/>
              <w:spacing w:after="0"/>
              <w:ind w:left="284"/>
              <w:textAlignment w:val="auto"/>
              <w:rPr>
                <w:rFonts w:ascii="Arial" w:hAnsi="Arial"/>
                <w:color w:val="0070C0"/>
                <w:sz w:val="18"/>
              </w:rPr>
            </w:pPr>
          </w:p>
          <w:p w14:paraId="55899F56" w14:textId="77777777" w:rsidR="00E056F7" w:rsidRPr="009743EA" w:rsidRDefault="00E056F7" w:rsidP="004D7D67">
            <w:pPr>
              <w:widowControl w:val="0"/>
              <w:spacing w:after="0"/>
              <w:ind w:left="284"/>
              <w:textAlignment w:val="auto"/>
              <w:rPr>
                <w:rFonts w:ascii="Arial" w:hAnsi="Arial"/>
                <w:color w:val="0070C0"/>
                <w:sz w:val="18"/>
              </w:rPr>
            </w:pPr>
            <w:r w:rsidRPr="009743EA">
              <w:rPr>
                <w:rFonts w:ascii="Arial" w:hAnsi="Arial"/>
                <w:color w:val="0070C0"/>
                <w:sz w:val="18"/>
              </w:rPr>
              <w:t>200 OK</w:t>
            </w:r>
          </w:p>
          <w:p w14:paraId="1BB28BEC" w14:textId="77777777" w:rsidR="00E056F7" w:rsidRPr="009743EA" w:rsidRDefault="00E056F7" w:rsidP="004D7D67">
            <w:pPr>
              <w:pStyle w:val="TAL"/>
              <w:snapToGrid w:val="0"/>
              <w:ind w:left="284"/>
              <w:rPr>
                <w:color w:val="0070C0"/>
              </w:rPr>
            </w:pPr>
            <w:r w:rsidRPr="009743EA">
              <w:rPr>
                <w:color w:val="0070C0"/>
              </w:rPr>
              <w:t>Content-Location: mn-name/yt_lot_1</w:t>
            </w:r>
          </w:p>
          <w:p w14:paraId="2BAEA2DE" w14:textId="77777777" w:rsidR="00E056F7" w:rsidRPr="00325791" w:rsidRDefault="00E056F7" w:rsidP="004D7D67">
            <w:pPr>
              <w:pStyle w:val="TAL"/>
              <w:snapToGrid w:val="0"/>
              <w:ind w:left="284"/>
              <w:rPr>
                <w:color w:val="0070C0"/>
                <w:lang w:val="fr-FR"/>
              </w:rPr>
            </w:pPr>
            <w:r w:rsidRPr="00325791">
              <w:rPr>
                <w:color w:val="0070C0"/>
                <w:lang w:val="fr-FR"/>
              </w:rPr>
              <w:t>Content-Type: application/json</w:t>
            </w:r>
          </w:p>
          <w:p w14:paraId="65AAF916" w14:textId="77777777" w:rsidR="00E056F7" w:rsidRPr="00325791" w:rsidRDefault="00E056F7" w:rsidP="004D7D67">
            <w:pPr>
              <w:pStyle w:val="TAL"/>
              <w:snapToGrid w:val="0"/>
              <w:ind w:left="284"/>
              <w:rPr>
                <w:color w:val="0070C0"/>
                <w:lang w:val="fr-FR"/>
              </w:rPr>
            </w:pPr>
            <w:r w:rsidRPr="00325791">
              <w:rPr>
                <w:color w:val="0070C0"/>
                <w:lang w:val="fr-FR"/>
              </w:rPr>
              <w:t>X-M2M-RI: 1234</w:t>
            </w:r>
          </w:p>
          <w:p w14:paraId="6B22A40C" w14:textId="77777777" w:rsidR="00E056F7" w:rsidRPr="009743EA" w:rsidRDefault="00E056F7" w:rsidP="004D7D67">
            <w:pPr>
              <w:widowControl w:val="0"/>
              <w:overflowPunct/>
              <w:spacing w:after="0"/>
              <w:ind w:left="284"/>
              <w:jc w:val="both"/>
              <w:textAlignment w:val="auto"/>
              <w:rPr>
                <w:color w:val="0070C0"/>
              </w:rPr>
            </w:pPr>
            <w:r w:rsidRPr="009743EA">
              <w:rPr>
                <w:rFonts w:ascii="Arial" w:hAnsi="Arial"/>
                <w:color w:val="0070C0"/>
                <w:sz w:val="18"/>
              </w:rPr>
              <w:t>X-M2M-RVI: 2a</w:t>
            </w:r>
          </w:p>
          <w:p w14:paraId="2AFC3F25" w14:textId="77777777" w:rsidR="00E056F7" w:rsidRPr="009743EA" w:rsidRDefault="00E056F7" w:rsidP="004D7D67">
            <w:pPr>
              <w:pStyle w:val="TAL"/>
              <w:snapToGrid w:val="0"/>
              <w:ind w:left="284"/>
              <w:rPr>
                <w:color w:val="0070C0"/>
              </w:rPr>
            </w:pPr>
            <w:r w:rsidRPr="009743EA">
              <w:rPr>
                <w:color w:val="0070C0"/>
              </w:rPr>
              <w:t>X-M2M-RSC: 2002</w:t>
            </w:r>
          </w:p>
          <w:p w14:paraId="2A0F3FBE" w14:textId="77777777" w:rsidR="00E056F7" w:rsidRPr="009743EA" w:rsidRDefault="00E056F7" w:rsidP="004D7D67">
            <w:pPr>
              <w:pStyle w:val="TAL"/>
              <w:snapToGrid w:val="0"/>
              <w:ind w:left="284"/>
              <w:jc w:val="both"/>
              <w:rPr>
                <w:color w:val="0070C0"/>
              </w:rPr>
            </w:pPr>
          </w:p>
        </w:tc>
      </w:tr>
      <w:tr w:rsidR="00E056F7" w:rsidRPr="009743EA" w14:paraId="1517ACBC" w14:textId="77777777" w:rsidTr="005A2D7C">
        <w:trPr>
          <w:cantSplit/>
          <w:jc w:val="center"/>
        </w:trPr>
        <w:tc>
          <w:tcPr>
            <w:tcW w:w="1286" w:type="dxa"/>
            <w:tcBorders>
              <w:top w:val="single" w:sz="4" w:space="0" w:color="000000"/>
              <w:left w:val="single" w:sz="4" w:space="0" w:color="000000"/>
              <w:bottom w:val="single" w:sz="4" w:space="0" w:color="000000"/>
            </w:tcBorders>
            <w:shd w:val="clear" w:color="auto" w:fill="E7E6E6"/>
          </w:tcPr>
          <w:p w14:paraId="5E8E4DDE" w14:textId="77777777" w:rsidR="00E056F7" w:rsidRPr="009743EA" w:rsidRDefault="00E056F7" w:rsidP="004D7D67">
            <w:pPr>
              <w:pStyle w:val="Default"/>
              <w:overflowPunct w:val="0"/>
              <w:jc w:val="center"/>
              <w:rPr>
                <w:rFonts w:ascii="Arial" w:eastAsia="Malgun Gothic" w:hAnsi="Arial"/>
                <w:b/>
                <w:color w:val="auto"/>
                <w:kern w:val="1"/>
                <w:sz w:val="18"/>
                <w:szCs w:val="20"/>
              </w:rPr>
            </w:pPr>
          </w:p>
          <w:p w14:paraId="144E2DE5" w14:textId="77777777" w:rsidR="00E056F7" w:rsidRPr="009743EA" w:rsidRDefault="00E056F7" w:rsidP="004D7D67">
            <w:pPr>
              <w:pStyle w:val="Default"/>
              <w:overflowPunct w:val="0"/>
              <w:jc w:val="center"/>
              <w:rPr>
                <w:rFonts w:ascii="Arial" w:eastAsia="Malgun Gothic" w:hAnsi="Arial"/>
                <w:b/>
                <w:color w:val="auto"/>
                <w:kern w:val="1"/>
                <w:sz w:val="18"/>
                <w:szCs w:val="20"/>
              </w:rPr>
            </w:pPr>
          </w:p>
          <w:p w14:paraId="1643616B" w14:textId="77777777" w:rsidR="00E056F7" w:rsidRPr="009743EA" w:rsidRDefault="00E056F7" w:rsidP="004D7D67">
            <w:pPr>
              <w:pStyle w:val="Default"/>
              <w:overflowPunct w:val="0"/>
              <w:jc w:val="center"/>
              <w:rPr>
                <w:rFonts w:ascii="Arial" w:eastAsia="Malgun Gothic" w:hAnsi="Arial"/>
                <w:b/>
                <w:color w:val="auto"/>
                <w:kern w:val="1"/>
                <w:sz w:val="18"/>
                <w:szCs w:val="20"/>
              </w:rPr>
            </w:pPr>
          </w:p>
          <w:p w14:paraId="31FCF454" w14:textId="77777777" w:rsidR="00E056F7" w:rsidRPr="009743EA" w:rsidRDefault="00E056F7" w:rsidP="004D7D67">
            <w:pPr>
              <w:pStyle w:val="Default"/>
              <w:overflowPunct w:val="0"/>
              <w:jc w:val="center"/>
              <w:rPr>
                <w:rFonts w:ascii="Arial" w:eastAsia="Malgun Gothic" w:hAnsi="Arial"/>
                <w:b/>
                <w:color w:val="auto"/>
                <w:kern w:val="1"/>
                <w:sz w:val="18"/>
                <w:szCs w:val="20"/>
              </w:rPr>
            </w:pPr>
          </w:p>
          <w:p w14:paraId="503605AB" w14:textId="77777777" w:rsidR="00E056F7" w:rsidRPr="009743EA" w:rsidRDefault="00E056F7" w:rsidP="004D7D67">
            <w:pPr>
              <w:pStyle w:val="Default"/>
              <w:overflowPunct w:val="0"/>
              <w:jc w:val="center"/>
              <w:rPr>
                <w:rFonts w:ascii="Arial" w:eastAsia="Malgun Gothic" w:hAnsi="Arial"/>
                <w:b/>
                <w:color w:val="auto"/>
                <w:kern w:val="1"/>
                <w:sz w:val="18"/>
                <w:szCs w:val="20"/>
              </w:rPr>
            </w:pPr>
          </w:p>
          <w:p w14:paraId="43845214" w14:textId="77777777" w:rsidR="00E056F7" w:rsidRPr="009743EA" w:rsidRDefault="00E056F7" w:rsidP="004D7D67">
            <w:pPr>
              <w:pStyle w:val="Default"/>
              <w:overflowPunct w:val="0"/>
              <w:jc w:val="center"/>
              <w:rPr>
                <w:rFonts w:ascii="Arial" w:eastAsia="Malgun Gothic" w:hAnsi="Arial"/>
                <w:b/>
                <w:color w:val="auto"/>
                <w:kern w:val="1"/>
                <w:sz w:val="18"/>
                <w:szCs w:val="20"/>
              </w:rPr>
            </w:pPr>
          </w:p>
          <w:p w14:paraId="464DA4C1" w14:textId="77777777" w:rsidR="00E056F7" w:rsidRPr="009743EA" w:rsidRDefault="00E056F7" w:rsidP="004D7D67">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2BB651A3" w14:textId="77777777" w:rsidR="00E056F7" w:rsidRPr="009743EA" w:rsidRDefault="00E056F7" w:rsidP="004D7D67">
            <w:pPr>
              <w:pStyle w:val="TAL"/>
              <w:snapToGrid w:val="0"/>
              <w:jc w:val="center"/>
              <w:rPr>
                <w:b/>
                <w:kern w:val="1"/>
              </w:rPr>
            </w:pPr>
            <w:r w:rsidRPr="009743EA">
              <w:rPr>
                <w:b/>
                <w:kern w:val="1"/>
              </w:rPr>
              <w:t>RCN=1</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0C66A5AC" w14:textId="77777777" w:rsidR="00E056F7" w:rsidRPr="005A2D7C" w:rsidRDefault="00E056F7" w:rsidP="005A2D7C">
            <w:pPr>
              <w:pStyle w:val="TAL"/>
              <w:rPr>
                <w:rFonts w:eastAsia="Calibri Light"/>
              </w:rPr>
            </w:pPr>
          </w:p>
          <w:p w14:paraId="58EE6796" w14:textId="77777777" w:rsidR="00E056F7" w:rsidRPr="009743EA" w:rsidRDefault="00E056F7" w:rsidP="004D7D67">
            <w:pPr>
              <w:pStyle w:val="TAL"/>
              <w:snapToGrid w:val="0"/>
              <w:ind w:left="284"/>
              <w:rPr>
                <w:rFonts w:ascii="Times New Roman" w:eastAsia="Calibri Light" w:hAnsi="Times New Roman"/>
                <w:b/>
                <w:sz w:val="24"/>
              </w:rPr>
            </w:pPr>
            <w:r w:rsidRPr="009743EA">
              <w:rPr>
                <w:rFonts w:ascii="Times New Roman" w:eastAsia="Calibri Light" w:hAnsi="Times New Roman"/>
                <w:b/>
                <w:sz w:val="24"/>
              </w:rPr>
              <w:t>API/FLX/DEL/001_RCN1</w:t>
            </w:r>
          </w:p>
          <w:p w14:paraId="4D08D6DC" w14:textId="77777777" w:rsidR="00E056F7" w:rsidRPr="009743EA" w:rsidRDefault="00E056F7" w:rsidP="004D7D67">
            <w:pPr>
              <w:widowControl w:val="0"/>
              <w:spacing w:after="0"/>
              <w:ind w:left="284"/>
              <w:jc w:val="both"/>
              <w:textAlignment w:val="auto"/>
              <w:rPr>
                <w:rFonts w:ascii="Arial" w:hAnsi="Arial"/>
                <w:b/>
                <w:color w:val="0070C0"/>
                <w:sz w:val="18"/>
              </w:rPr>
            </w:pPr>
          </w:p>
          <w:p w14:paraId="672788F1" w14:textId="77777777" w:rsidR="00E056F7" w:rsidRPr="009743EA" w:rsidRDefault="00E056F7" w:rsidP="004D7D67">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72BD6947" w14:textId="77777777" w:rsidR="00E056F7" w:rsidRPr="009743EA" w:rsidRDefault="00E056F7" w:rsidP="004D7D67">
            <w:pPr>
              <w:pStyle w:val="TAL"/>
              <w:snapToGrid w:val="0"/>
              <w:ind w:left="284"/>
              <w:jc w:val="both"/>
              <w:rPr>
                <w:color w:val="0070C0"/>
              </w:rPr>
            </w:pPr>
          </w:p>
          <w:p w14:paraId="677CBFED" w14:textId="77777777" w:rsidR="00E056F7" w:rsidRPr="009743EA" w:rsidRDefault="00E056F7" w:rsidP="004D7D67">
            <w:pPr>
              <w:pStyle w:val="TAL"/>
              <w:snapToGrid w:val="0"/>
              <w:ind w:left="284"/>
              <w:jc w:val="both"/>
              <w:rPr>
                <w:color w:val="0070C0"/>
              </w:rPr>
            </w:pPr>
            <w:r w:rsidRPr="009743EA">
              <w:rPr>
                <w:color w:val="0070C0"/>
              </w:rPr>
              <w:t>DELETE /mn-name/yt_lot_1?rcn=1 HTTP/1.1</w:t>
            </w:r>
          </w:p>
          <w:p w14:paraId="37DBE01C" w14:textId="77777777" w:rsidR="00E056F7" w:rsidRPr="009743EA" w:rsidRDefault="00E056F7" w:rsidP="004D7D67">
            <w:pPr>
              <w:pStyle w:val="TAL"/>
              <w:snapToGrid w:val="0"/>
              <w:ind w:left="284"/>
              <w:jc w:val="both"/>
              <w:rPr>
                <w:color w:val="0070C0"/>
              </w:rPr>
            </w:pPr>
            <w:r w:rsidRPr="009743EA">
              <w:rPr>
                <w:color w:val="0070C0"/>
              </w:rPr>
              <w:t>Host: 192.168.0.10:8282</w:t>
            </w:r>
          </w:p>
          <w:p w14:paraId="09315310" w14:textId="77777777" w:rsidR="00E056F7" w:rsidRPr="009743EA" w:rsidRDefault="00E056F7" w:rsidP="004D7D67">
            <w:pPr>
              <w:pStyle w:val="TAL"/>
              <w:snapToGrid w:val="0"/>
              <w:ind w:left="284"/>
              <w:jc w:val="both"/>
              <w:rPr>
                <w:color w:val="0070C0"/>
              </w:rPr>
            </w:pPr>
            <w:r w:rsidRPr="009743EA">
              <w:rPr>
                <w:color w:val="0070C0"/>
              </w:rPr>
              <w:t>X-M2M-Origin: CAE5630283216026458665</w:t>
            </w:r>
          </w:p>
          <w:p w14:paraId="444C4BD4" w14:textId="77777777" w:rsidR="00E056F7" w:rsidRPr="009743EA" w:rsidRDefault="00E056F7" w:rsidP="004D7D67">
            <w:pPr>
              <w:pStyle w:val="TAL"/>
              <w:snapToGrid w:val="0"/>
              <w:ind w:left="284"/>
              <w:jc w:val="both"/>
              <w:rPr>
                <w:color w:val="0070C0"/>
              </w:rPr>
            </w:pPr>
            <w:r w:rsidRPr="009743EA">
              <w:rPr>
                <w:color w:val="0070C0"/>
              </w:rPr>
              <w:t>Accept: application/json</w:t>
            </w:r>
          </w:p>
          <w:p w14:paraId="3E05D4A4" w14:textId="77777777" w:rsidR="00E056F7" w:rsidRPr="009743EA" w:rsidRDefault="00E056F7" w:rsidP="004D7D67">
            <w:pPr>
              <w:pStyle w:val="TAL"/>
              <w:snapToGrid w:val="0"/>
              <w:ind w:left="284"/>
              <w:jc w:val="both"/>
              <w:rPr>
                <w:color w:val="0070C0"/>
              </w:rPr>
            </w:pPr>
            <w:r w:rsidRPr="009743EA">
              <w:rPr>
                <w:color w:val="0070C0"/>
              </w:rPr>
              <w:t>X-M2M-RI: 1234</w:t>
            </w:r>
          </w:p>
          <w:p w14:paraId="00BB5C24" w14:textId="77777777" w:rsidR="00E056F7" w:rsidRPr="009743EA" w:rsidRDefault="00E056F7" w:rsidP="004D7D67">
            <w:pPr>
              <w:widowControl w:val="0"/>
              <w:overflowPunct/>
              <w:spacing w:after="0"/>
              <w:ind w:left="284"/>
              <w:jc w:val="both"/>
              <w:textAlignment w:val="auto"/>
              <w:rPr>
                <w:color w:val="0070C0"/>
              </w:rPr>
            </w:pPr>
            <w:r w:rsidRPr="009743EA">
              <w:rPr>
                <w:rFonts w:ascii="Arial" w:hAnsi="Arial"/>
                <w:color w:val="0070C0"/>
                <w:sz w:val="18"/>
              </w:rPr>
              <w:t>X-M2M-RVI: 2a</w:t>
            </w:r>
          </w:p>
          <w:p w14:paraId="2ECA8C46" w14:textId="77777777" w:rsidR="00E056F7" w:rsidRPr="009743EA" w:rsidRDefault="00E056F7" w:rsidP="004D7D67">
            <w:pPr>
              <w:pStyle w:val="TAL"/>
              <w:snapToGrid w:val="0"/>
              <w:ind w:left="284"/>
              <w:jc w:val="both"/>
              <w:rPr>
                <w:color w:val="0070C0"/>
              </w:rPr>
            </w:pPr>
          </w:p>
          <w:p w14:paraId="2B741FF1" w14:textId="77777777" w:rsidR="00E056F7" w:rsidRPr="009743EA" w:rsidRDefault="00E056F7" w:rsidP="004D7D67">
            <w:pPr>
              <w:widowControl w:val="0"/>
              <w:spacing w:after="0"/>
              <w:ind w:left="284"/>
              <w:jc w:val="both"/>
              <w:textAlignment w:val="auto"/>
              <w:rPr>
                <w:rFonts w:ascii="Arial" w:hAnsi="Arial"/>
                <w:b/>
                <w:color w:val="0070C0"/>
                <w:sz w:val="18"/>
              </w:rPr>
            </w:pPr>
          </w:p>
          <w:p w14:paraId="20FA1C9C" w14:textId="77777777" w:rsidR="00E056F7" w:rsidRPr="009743EA" w:rsidRDefault="00E056F7" w:rsidP="004D7D67">
            <w:pPr>
              <w:widowControl w:val="0"/>
              <w:spacing w:after="0"/>
              <w:ind w:left="284"/>
              <w:jc w:val="both"/>
              <w:textAlignment w:val="auto"/>
              <w:rPr>
                <w:rFonts w:ascii="Arial" w:hAnsi="Arial"/>
                <w:b/>
                <w:color w:val="0070C0"/>
                <w:sz w:val="18"/>
              </w:rPr>
            </w:pPr>
            <w:r w:rsidRPr="009743EA">
              <w:rPr>
                <w:rFonts w:ascii="Arial" w:hAnsi="Arial"/>
                <w:b/>
                <w:color w:val="0070C0"/>
                <w:sz w:val="18"/>
              </w:rPr>
              <w:t>HTTP Response:</w:t>
            </w:r>
          </w:p>
          <w:p w14:paraId="36284368" w14:textId="77777777" w:rsidR="00E056F7" w:rsidRPr="009743EA" w:rsidRDefault="00E056F7" w:rsidP="004D7D67">
            <w:pPr>
              <w:widowControl w:val="0"/>
              <w:spacing w:after="0"/>
              <w:ind w:left="284"/>
              <w:textAlignment w:val="auto"/>
              <w:rPr>
                <w:rFonts w:ascii="Arial" w:hAnsi="Arial"/>
                <w:color w:val="0070C0"/>
                <w:sz w:val="18"/>
              </w:rPr>
            </w:pPr>
          </w:p>
          <w:p w14:paraId="41AECDDA" w14:textId="77777777" w:rsidR="00E056F7" w:rsidRPr="009743EA" w:rsidRDefault="00E056F7" w:rsidP="004D7D67">
            <w:pPr>
              <w:widowControl w:val="0"/>
              <w:spacing w:after="0"/>
              <w:ind w:left="284"/>
              <w:textAlignment w:val="auto"/>
              <w:rPr>
                <w:rFonts w:ascii="Arial" w:hAnsi="Arial"/>
                <w:color w:val="0070C0"/>
                <w:sz w:val="18"/>
              </w:rPr>
            </w:pPr>
            <w:r w:rsidRPr="009743EA">
              <w:rPr>
                <w:rFonts w:ascii="Arial" w:hAnsi="Arial"/>
                <w:color w:val="0070C0"/>
                <w:sz w:val="18"/>
              </w:rPr>
              <w:t>200 OK</w:t>
            </w:r>
          </w:p>
          <w:p w14:paraId="6A1BF6EA" w14:textId="77777777" w:rsidR="00E056F7" w:rsidRPr="009743EA" w:rsidRDefault="00E056F7" w:rsidP="004D7D67">
            <w:pPr>
              <w:pStyle w:val="TAL"/>
              <w:snapToGrid w:val="0"/>
              <w:ind w:left="284"/>
              <w:rPr>
                <w:color w:val="0070C0"/>
              </w:rPr>
            </w:pPr>
            <w:r w:rsidRPr="009743EA">
              <w:rPr>
                <w:color w:val="0070C0"/>
              </w:rPr>
              <w:t>Content-Location: mn-name/yt_lot_1</w:t>
            </w:r>
          </w:p>
          <w:p w14:paraId="4DDC5D3A" w14:textId="77777777" w:rsidR="00E056F7" w:rsidRPr="00325791" w:rsidRDefault="00E056F7" w:rsidP="004D7D67">
            <w:pPr>
              <w:pStyle w:val="TAL"/>
              <w:snapToGrid w:val="0"/>
              <w:ind w:left="284"/>
              <w:rPr>
                <w:color w:val="0070C0"/>
                <w:lang w:val="fr-FR"/>
              </w:rPr>
            </w:pPr>
            <w:r w:rsidRPr="00325791">
              <w:rPr>
                <w:color w:val="0070C0"/>
                <w:lang w:val="fr-FR"/>
              </w:rPr>
              <w:t>Content-Type: application/json</w:t>
            </w:r>
          </w:p>
          <w:p w14:paraId="19F15B54" w14:textId="77777777" w:rsidR="00E056F7" w:rsidRPr="00325791" w:rsidRDefault="00E056F7" w:rsidP="004D7D67">
            <w:pPr>
              <w:pStyle w:val="TAL"/>
              <w:snapToGrid w:val="0"/>
              <w:ind w:left="284"/>
              <w:rPr>
                <w:color w:val="0070C0"/>
                <w:lang w:val="fr-FR"/>
              </w:rPr>
            </w:pPr>
            <w:r w:rsidRPr="00325791">
              <w:rPr>
                <w:color w:val="0070C0"/>
                <w:lang w:val="fr-FR"/>
              </w:rPr>
              <w:t>X-M2M-RI: 1234</w:t>
            </w:r>
          </w:p>
          <w:p w14:paraId="5B497683" w14:textId="77777777" w:rsidR="00E056F7" w:rsidRPr="009743EA" w:rsidRDefault="00E056F7" w:rsidP="004D7D67">
            <w:pPr>
              <w:widowControl w:val="0"/>
              <w:overflowPunct/>
              <w:spacing w:after="0"/>
              <w:ind w:left="284"/>
              <w:jc w:val="both"/>
              <w:textAlignment w:val="auto"/>
              <w:rPr>
                <w:color w:val="0070C0"/>
              </w:rPr>
            </w:pPr>
            <w:r w:rsidRPr="009743EA">
              <w:rPr>
                <w:rFonts w:ascii="Arial" w:hAnsi="Arial"/>
                <w:color w:val="0070C0"/>
                <w:sz w:val="18"/>
              </w:rPr>
              <w:t>X-M2M-RVI: 2a</w:t>
            </w:r>
          </w:p>
          <w:p w14:paraId="2C5466FE" w14:textId="77777777" w:rsidR="00E056F7" w:rsidRPr="009743EA" w:rsidRDefault="00E056F7" w:rsidP="004D7D67">
            <w:pPr>
              <w:pStyle w:val="TAL"/>
              <w:snapToGrid w:val="0"/>
              <w:ind w:left="284"/>
              <w:rPr>
                <w:color w:val="0070C0"/>
              </w:rPr>
            </w:pPr>
            <w:r w:rsidRPr="009743EA">
              <w:rPr>
                <w:color w:val="0070C0"/>
              </w:rPr>
              <w:t>X-M2M-RSC: 2002</w:t>
            </w:r>
          </w:p>
          <w:p w14:paraId="3CFFEB3A" w14:textId="77777777" w:rsidR="00E056F7" w:rsidRPr="009743EA" w:rsidRDefault="00E056F7" w:rsidP="004D7D67">
            <w:pPr>
              <w:pStyle w:val="TAL"/>
              <w:snapToGrid w:val="0"/>
              <w:ind w:left="284"/>
              <w:rPr>
                <w:color w:val="0070C0"/>
              </w:rPr>
            </w:pPr>
          </w:p>
          <w:p w14:paraId="40EFD874" w14:textId="77777777" w:rsidR="00E056F7" w:rsidRPr="009743EA" w:rsidRDefault="00E056F7" w:rsidP="004D7D67">
            <w:pPr>
              <w:pStyle w:val="TAL"/>
              <w:snapToGrid w:val="0"/>
              <w:ind w:left="284"/>
              <w:jc w:val="both"/>
              <w:rPr>
                <w:color w:val="0070C0"/>
              </w:rPr>
            </w:pPr>
            <w:r w:rsidRPr="009743EA">
              <w:rPr>
                <w:color w:val="0070C0"/>
              </w:rPr>
              <w:t>{</w:t>
            </w:r>
          </w:p>
          <w:p w14:paraId="4C4F9F73" w14:textId="77777777" w:rsidR="00E056F7" w:rsidRPr="009743EA" w:rsidRDefault="00E056F7" w:rsidP="004D7D67">
            <w:pPr>
              <w:pStyle w:val="TAL"/>
              <w:snapToGrid w:val="0"/>
              <w:ind w:left="284"/>
              <w:jc w:val="both"/>
              <w:rPr>
                <w:color w:val="0070C0"/>
              </w:rPr>
            </w:pPr>
            <w:r w:rsidRPr="009743EA">
              <w:rPr>
                <w:color w:val="0070C0"/>
              </w:rPr>
              <w:t xml:space="preserve">    "m2m:sc_offLot": {</w:t>
            </w:r>
          </w:p>
          <w:p w14:paraId="25A4D94B" w14:textId="77777777" w:rsidR="00E056F7" w:rsidRPr="009743EA" w:rsidRDefault="00E056F7" w:rsidP="004D7D67">
            <w:pPr>
              <w:pStyle w:val="TAL"/>
              <w:snapToGrid w:val="0"/>
              <w:ind w:left="284"/>
              <w:jc w:val="both"/>
              <w:rPr>
                <w:color w:val="0070C0"/>
              </w:rPr>
            </w:pPr>
            <w:r w:rsidRPr="009743EA">
              <w:rPr>
                <w:color w:val="0070C0"/>
              </w:rPr>
              <w:t xml:space="preserve">        "pi": "CAE5630283216026458665",</w:t>
            </w:r>
          </w:p>
          <w:p w14:paraId="4030D5E8" w14:textId="77777777" w:rsidR="00E056F7" w:rsidRPr="00325791" w:rsidRDefault="00E056F7" w:rsidP="004D7D67">
            <w:pPr>
              <w:pStyle w:val="TAL"/>
              <w:snapToGrid w:val="0"/>
              <w:ind w:left="284"/>
              <w:jc w:val="both"/>
              <w:rPr>
                <w:color w:val="0070C0"/>
                <w:lang w:val="fr-FR"/>
              </w:rPr>
            </w:pPr>
            <w:r w:rsidRPr="009743EA">
              <w:rPr>
                <w:color w:val="0070C0"/>
              </w:rPr>
              <w:t xml:space="preserve">        </w:t>
            </w:r>
            <w:r w:rsidRPr="00325791">
              <w:rPr>
                <w:color w:val="0070C0"/>
                <w:lang w:val="fr-FR"/>
              </w:rPr>
              <w:t>"ri": "FLX37696264720673421",</w:t>
            </w:r>
          </w:p>
          <w:p w14:paraId="2C8AFFF2" w14:textId="77777777" w:rsidR="00E056F7" w:rsidRPr="00325791" w:rsidRDefault="00E056F7" w:rsidP="004D7D67">
            <w:pPr>
              <w:pStyle w:val="TAL"/>
              <w:snapToGrid w:val="0"/>
              <w:ind w:left="284"/>
              <w:jc w:val="both"/>
              <w:rPr>
                <w:color w:val="0070C0"/>
                <w:lang w:val="fr-FR"/>
              </w:rPr>
            </w:pPr>
            <w:r w:rsidRPr="00325791">
              <w:rPr>
                <w:color w:val="0070C0"/>
                <w:lang w:val="fr-FR"/>
              </w:rPr>
              <w:t xml:space="preserve">        "ty": 28,</w:t>
            </w:r>
          </w:p>
          <w:p w14:paraId="6B89B882" w14:textId="77777777" w:rsidR="00E056F7" w:rsidRPr="00325791" w:rsidRDefault="00E056F7" w:rsidP="004D7D67">
            <w:pPr>
              <w:pStyle w:val="TAL"/>
              <w:snapToGrid w:val="0"/>
              <w:ind w:left="284"/>
              <w:jc w:val="both"/>
              <w:rPr>
                <w:color w:val="0070C0"/>
                <w:lang w:val="fr-FR"/>
              </w:rPr>
            </w:pPr>
            <w:r w:rsidRPr="00325791">
              <w:rPr>
                <w:color w:val="0070C0"/>
                <w:lang w:val="fr-FR"/>
              </w:rPr>
              <w:t xml:space="preserve">        "ct": "20181019T045127",</w:t>
            </w:r>
          </w:p>
          <w:p w14:paraId="1D784C03" w14:textId="77777777" w:rsidR="00E056F7" w:rsidRPr="009743EA" w:rsidRDefault="00E056F7" w:rsidP="004D7D67">
            <w:pPr>
              <w:pStyle w:val="TAL"/>
              <w:snapToGrid w:val="0"/>
              <w:ind w:left="284"/>
              <w:jc w:val="both"/>
              <w:rPr>
                <w:color w:val="0070C0"/>
              </w:rPr>
            </w:pPr>
            <w:r w:rsidRPr="00325791">
              <w:rPr>
                <w:color w:val="0070C0"/>
                <w:lang w:val="fr-FR"/>
              </w:rPr>
              <w:t xml:space="preserve">        </w:t>
            </w:r>
            <w:r w:rsidRPr="009743EA">
              <w:rPr>
                <w:color w:val="0070C0"/>
              </w:rPr>
              <w:t>"st": 15878,</w:t>
            </w:r>
          </w:p>
          <w:p w14:paraId="2B08E170" w14:textId="77777777" w:rsidR="00E056F7" w:rsidRPr="009743EA" w:rsidRDefault="00E056F7" w:rsidP="004D7D67">
            <w:pPr>
              <w:pStyle w:val="TAL"/>
              <w:snapToGrid w:val="0"/>
              <w:ind w:left="284"/>
              <w:jc w:val="both"/>
              <w:rPr>
                <w:color w:val="0070C0"/>
              </w:rPr>
            </w:pPr>
            <w:r w:rsidRPr="009743EA">
              <w:rPr>
                <w:color w:val="0070C0"/>
              </w:rPr>
              <w:t xml:space="preserve">        "rn": "yt_lot_1",</w:t>
            </w:r>
          </w:p>
          <w:p w14:paraId="0EBD5112" w14:textId="77777777" w:rsidR="00E056F7" w:rsidRPr="009743EA" w:rsidRDefault="00E056F7" w:rsidP="004D7D67">
            <w:pPr>
              <w:pStyle w:val="TAL"/>
              <w:snapToGrid w:val="0"/>
              <w:ind w:left="284"/>
              <w:jc w:val="both"/>
              <w:rPr>
                <w:color w:val="0070C0"/>
              </w:rPr>
            </w:pPr>
            <w:r w:rsidRPr="009743EA">
              <w:rPr>
                <w:color w:val="0070C0"/>
              </w:rPr>
              <w:t xml:space="preserve">        "lt": "20181207T052435",</w:t>
            </w:r>
          </w:p>
          <w:p w14:paraId="0FDBC8AE" w14:textId="77777777" w:rsidR="00E056F7" w:rsidRPr="00325791" w:rsidRDefault="00E056F7" w:rsidP="004D7D67">
            <w:pPr>
              <w:pStyle w:val="TAL"/>
              <w:snapToGrid w:val="0"/>
              <w:ind w:left="284"/>
              <w:jc w:val="both"/>
              <w:rPr>
                <w:color w:val="0070C0"/>
                <w:lang w:val="fr-FR"/>
              </w:rPr>
            </w:pPr>
            <w:r w:rsidRPr="009743EA">
              <w:rPr>
                <w:color w:val="0070C0"/>
              </w:rPr>
              <w:t xml:space="preserve">        </w:t>
            </w:r>
            <w:r w:rsidRPr="00325791">
              <w:rPr>
                <w:color w:val="0070C0"/>
                <w:lang w:val="fr-FR"/>
              </w:rPr>
              <w:t>"et": "20211019T045127",</w:t>
            </w:r>
          </w:p>
          <w:p w14:paraId="7DAE63F8" w14:textId="77777777" w:rsidR="00E056F7" w:rsidRPr="00325791" w:rsidRDefault="00E056F7" w:rsidP="004D7D67">
            <w:pPr>
              <w:pStyle w:val="TAL"/>
              <w:snapToGrid w:val="0"/>
              <w:ind w:left="284"/>
              <w:jc w:val="both"/>
              <w:rPr>
                <w:color w:val="0070C0"/>
                <w:lang w:val="fr-FR"/>
              </w:rPr>
            </w:pPr>
            <w:r w:rsidRPr="00325791">
              <w:rPr>
                <w:color w:val="0070C0"/>
                <w:lang w:val="fr-FR"/>
              </w:rPr>
              <w:t xml:space="preserve">        "lbl": </w:t>
            </w:r>
            <w:r w:rsidRPr="00C072AF">
              <w:rPr>
                <w:color w:val="0070C0"/>
                <w:lang w:val="fr-FR"/>
              </w:rPr>
              <w:t>[</w:t>
            </w:r>
          </w:p>
          <w:p w14:paraId="263E1A1B" w14:textId="77777777" w:rsidR="00E056F7" w:rsidRPr="00325791" w:rsidRDefault="00E056F7" w:rsidP="004D7D67">
            <w:pPr>
              <w:pStyle w:val="TAL"/>
              <w:snapToGrid w:val="0"/>
              <w:ind w:left="284"/>
              <w:jc w:val="both"/>
              <w:rPr>
                <w:color w:val="0070C0"/>
                <w:lang w:val="fr-FR"/>
              </w:rPr>
            </w:pPr>
            <w:r w:rsidRPr="00325791">
              <w:rPr>
                <w:color w:val="0070C0"/>
                <w:lang w:val="fr-FR"/>
              </w:rPr>
              <w:t xml:space="preserve">            "sc"</w:t>
            </w:r>
          </w:p>
          <w:p w14:paraId="377C3EC6" w14:textId="77777777" w:rsidR="00E056F7" w:rsidRPr="00325791" w:rsidRDefault="00E056F7" w:rsidP="004D7D67">
            <w:pPr>
              <w:pStyle w:val="TAL"/>
              <w:snapToGrid w:val="0"/>
              <w:ind w:left="284"/>
              <w:jc w:val="both"/>
              <w:rPr>
                <w:color w:val="0070C0"/>
                <w:lang w:val="fr-FR"/>
              </w:rPr>
            </w:pPr>
            <w:r w:rsidRPr="00325791">
              <w:rPr>
                <w:color w:val="0070C0"/>
                <w:lang w:val="fr-FR"/>
              </w:rPr>
              <w:t xml:space="preserve">        ],</w:t>
            </w:r>
          </w:p>
          <w:p w14:paraId="3480F7EA" w14:textId="77777777" w:rsidR="00E056F7" w:rsidRPr="00325791" w:rsidRDefault="00E056F7" w:rsidP="004D7D67">
            <w:pPr>
              <w:pStyle w:val="TAL"/>
              <w:snapToGrid w:val="0"/>
              <w:ind w:left="284"/>
              <w:jc w:val="both"/>
              <w:rPr>
                <w:color w:val="0070C0"/>
                <w:lang w:val="fr-FR"/>
              </w:rPr>
            </w:pPr>
            <w:r w:rsidRPr="00325791">
              <w:rPr>
                <w:color w:val="0070C0"/>
                <w:lang w:val="fr-FR"/>
              </w:rPr>
              <w:t xml:space="preserve">        "cnd": "http://developers.iotocean.org/schema/offStreetParking.xsd",</w:t>
            </w:r>
          </w:p>
          <w:p w14:paraId="52B39882" w14:textId="77777777" w:rsidR="00E056F7" w:rsidRPr="000D6D95" w:rsidRDefault="00E056F7" w:rsidP="004D7D67">
            <w:pPr>
              <w:pStyle w:val="TAL"/>
              <w:snapToGrid w:val="0"/>
              <w:ind w:left="284"/>
              <w:jc w:val="both"/>
              <w:rPr>
                <w:color w:val="0070C0"/>
              </w:rPr>
            </w:pPr>
            <w:r w:rsidRPr="00325791">
              <w:rPr>
                <w:color w:val="0070C0"/>
                <w:lang w:val="fr-FR"/>
              </w:rPr>
              <w:t xml:space="preserve">        </w:t>
            </w:r>
            <w:r w:rsidRPr="000D6D95">
              <w:rPr>
                <w:color w:val="0070C0"/>
              </w:rPr>
              <w:t>"type": "OffStreetParking",</w:t>
            </w:r>
          </w:p>
          <w:p w14:paraId="4EEE9E86" w14:textId="77777777" w:rsidR="00E056F7" w:rsidRPr="000D6D95" w:rsidRDefault="00E056F7" w:rsidP="004D7D67">
            <w:pPr>
              <w:pStyle w:val="TAL"/>
              <w:snapToGrid w:val="0"/>
              <w:ind w:left="284"/>
              <w:jc w:val="both"/>
              <w:rPr>
                <w:color w:val="0070C0"/>
              </w:rPr>
            </w:pPr>
            <w:r w:rsidRPr="000D6D95">
              <w:rPr>
                <w:color w:val="0070C0"/>
              </w:rPr>
              <w:t xml:space="preserve">        "category": "lot_1",</w:t>
            </w:r>
          </w:p>
          <w:p w14:paraId="334458B7" w14:textId="77777777" w:rsidR="00E056F7" w:rsidRPr="000D6D95" w:rsidRDefault="00E056F7" w:rsidP="004D7D67">
            <w:pPr>
              <w:pStyle w:val="TAL"/>
              <w:snapToGrid w:val="0"/>
              <w:ind w:left="284"/>
              <w:jc w:val="both"/>
              <w:rPr>
                <w:color w:val="0070C0"/>
              </w:rPr>
            </w:pPr>
            <w:r w:rsidRPr="000D6D95">
              <w:rPr>
                <w:color w:val="0070C0"/>
              </w:rPr>
              <w:t xml:space="preserve">        "geolocation": [</w:t>
            </w:r>
          </w:p>
          <w:p w14:paraId="600C3CBF" w14:textId="77777777" w:rsidR="00E056F7" w:rsidRPr="005A2D7C" w:rsidRDefault="00E056F7" w:rsidP="004D7D67">
            <w:pPr>
              <w:pStyle w:val="TAL"/>
              <w:snapToGrid w:val="0"/>
              <w:ind w:left="284"/>
              <w:jc w:val="both"/>
              <w:rPr>
                <w:color w:val="0070C0"/>
                <w:lang w:val="fr-FR"/>
              </w:rPr>
            </w:pPr>
            <w:r w:rsidRPr="000D6D95">
              <w:rPr>
                <w:color w:val="0070C0"/>
              </w:rPr>
              <w:t xml:space="preserve">             </w:t>
            </w:r>
            <w:r w:rsidRPr="005A2D7C">
              <w:rPr>
                <w:color w:val="0070C0"/>
                <w:lang w:val="fr-FR"/>
              </w:rPr>
              <w:t>37.4114423,</w:t>
            </w:r>
          </w:p>
          <w:p w14:paraId="5083442D" w14:textId="77777777" w:rsidR="00E056F7" w:rsidRPr="005A2D7C" w:rsidRDefault="00E056F7" w:rsidP="004D7D67">
            <w:pPr>
              <w:pStyle w:val="TAL"/>
              <w:snapToGrid w:val="0"/>
              <w:ind w:left="284"/>
              <w:jc w:val="both"/>
              <w:rPr>
                <w:color w:val="0070C0"/>
                <w:lang w:val="fr-FR"/>
              </w:rPr>
            </w:pPr>
            <w:r w:rsidRPr="005A2D7C">
              <w:rPr>
                <w:color w:val="0070C0"/>
                <w:lang w:val="fr-FR"/>
              </w:rPr>
              <w:t xml:space="preserve">             127.1293735</w:t>
            </w:r>
          </w:p>
          <w:p w14:paraId="56DB558D" w14:textId="77777777" w:rsidR="00E056F7" w:rsidRPr="009743EA" w:rsidRDefault="00E056F7" w:rsidP="004D7D67">
            <w:pPr>
              <w:pStyle w:val="TAL"/>
              <w:snapToGrid w:val="0"/>
              <w:ind w:left="284"/>
              <w:jc w:val="both"/>
              <w:rPr>
                <w:color w:val="0070C0"/>
              </w:rPr>
            </w:pPr>
            <w:r w:rsidRPr="009743EA">
              <w:rPr>
                <w:color w:val="0070C0"/>
              </w:rPr>
              <w:t xml:space="preserve">        ],</w:t>
            </w:r>
          </w:p>
          <w:p w14:paraId="376DEEF2" w14:textId="77777777" w:rsidR="00E056F7" w:rsidRPr="009743EA" w:rsidRDefault="00E056F7" w:rsidP="004D7D67">
            <w:pPr>
              <w:pStyle w:val="TAL"/>
              <w:snapToGrid w:val="0"/>
              <w:ind w:left="284"/>
              <w:jc w:val="both"/>
              <w:rPr>
                <w:color w:val="0070C0"/>
              </w:rPr>
            </w:pPr>
            <w:r w:rsidRPr="009743EA">
              <w:rPr>
                <w:color w:val="0070C0"/>
              </w:rPr>
              <w:t xml:space="preserve">        "name": "parkingLot_1",</w:t>
            </w:r>
          </w:p>
          <w:p w14:paraId="0F7482E6" w14:textId="77777777" w:rsidR="00E056F7" w:rsidRPr="009743EA" w:rsidRDefault="00E056F7" w:rsidP="004D7D67">
            <w:pPr>
              <w:pStyle w:val="TAL"/>
              <w:snapToGrid w:val="0"/>
              <w:ind w:left="284"/>
              <w:jc w:val="both"/>
              <w:rPr>
                <w:color w:val="0070C0"/>
              </w:rPr>
            </w:pPr>
            <w:r w:rsidRPr="009743EA">
              <w:rPr>
                <w:color w:val="0070C0"/>
              </w:rPr>
              <w:t xml:space="preserve">        "availableSpotNumber": "40",</w:t>
            </w:r>
          </w:p>
          <w:p w14:paraId="03CE61E3" w14:textId="77777777" w:rsidR="00E056F7" w:rsidRPr="009743EA" w:rsidRDefault="00E056F7" w:rsidP="004D7D67">
            <w:pPr>
              <w:pStyle w:val="TAL"/>
              <w:snapToGrid w:val="0"/>
              <w:ind w:left="284"/>
              <w:jc w:val="both"/>
              <w:rPr>
                <w:color w:val="0070C0"/>
              </w:rPr>
            </w:pPr>
            <w:r w:rsidRPr="009743EA">
              <w:rPr>
                <w:color w:val="0070C0"/>
              </w:rPr>
              <w:t xml:space="preserve">        "totalSpotNumber": "110"</w:t>
            </w:r>
          </w:p>
          <w:p w14:paraId="1F8DFB03" w14:textId="77777777" w:rsidR="00E056F7" w:rsidRPr="009743EA" w:rsidRDefault="00E056F7" w:rsidP="004D7D67">
            <w:pPr>
              <w:pStyle w:val="TAL"/>
              <w:snapToGrid w:val="0"/>
              <w:ind w:left="284"/>
              <w:jc w:val="both"/>
              <w:rPr>
                <w:color w:val="0070C0"/>
              </w:rPr>
            </w:pPr>
            <w:r w:rsidRPr="009743EA">
              <w:rPr>
                <w:color w:val="0070C0"/>
              </w:rPr>
              <w:t xml:space="preserve">    }</w:t>
            </w:r>
          </w:p>
          <w:p w14:paraId="24E368C0" w14:textId="77777777" w:rsidR="00E056F7" w:rsidRPr="005A2D7C" w:rsidRDefault="00E056F7" w:rsidP="004D7D67">
            <w:pPr>
              <w:pStyle w:val="TAL"/>
              <w:snapToGrid w:val="0"/>
              <w:ind w:left="284"/>
              <w:rPr>
                <w:color w:val="0070C0"/>
              </w:rPr>
            </w:pPr>
            <w:r w:rsidRPr="009743EA">
              <w:rPr>
                <w:color w:val="0070C0"/>
              </w:rPr>
              <w:t>}</w:t>
            </w:r>
          </w:p>
          <w:p w14:paraId="43364C3E" w14:textId="77777777" w:rsidR="00E056F7" w:rsidRPr="005A2D7C" w:rsidRDefault="00E056F7" w:rsidP="004D7D67">
            <w:pPr>
              <w:pStyle w:val="TAL"/>
              <w:snapToGrid w:val="0"/>
              <w:ind w:left="284"/>
            </w:pPr>
          </w:p>
        </w:tc>
      </w:tr>
    </w:tbl>
    <w:p w14:paraId="484A6357" w14:textId="77777777" w:rsidR="006D5F3D" w:rsidRPr="005A2D7C" w:rsidRDefault="006D5F3D" w:rsidP="006D5F3D"/>
    <w:p w14:paraId="68D1DF8A" w14:textId="205BF1BD" w:rsidR="007A38C9" w:rsidRPr="005A2D7C" w:rsidRDefault="00715670" w:rsidP="005A2D7C">
      <w:pPr>
        <w:pStyle w:val="Heading9"/>
      </w:pPr>
      <w:bookmarkStart w:id="745" w:name="_Toc49420788"/>
      <w:bookmarkEnd w:id="83"/>
      <w:r>
        <w:br w:type="page"/>
      </w:r>
      <w:bookmarkStart w:id="746" w:name="_Toc49420789"/>
      <w:bookmarkStart w:id="747" w:name="_Toc49507602"/>
      <w:bookmarkStart w:id="748" w:name="_Toc49507714"/>
      <w:bookmarkStart w:id="749" w:name="_Toc46154458"/>
      <w:bookmarkStart w:id="750" w:name="_Toc428283342"/>
      <w:bookmarkStart w:id="751" w:name="_Toc428905423"/>
      <w:bookmarkStart w:id="752" w:name="_Toc428905869"/>
      <w:bookmarkStart w:id="753" w:name="_Toc428906314"/>
      <w:bookmarkStart w:id="754" w:name="_Toc429057507"/>
      <w:bookmarkStart w:id="755" w:name="_Toc429058008"/>
      <w:bookmarkStart w:id="756" w:name="_Toc532286415"/>
      <w:bookmarkStart w:id="757" w:name="_Toc532286551"/>
      <w:bookmarkStart w:id="758" w:name="_Toc57298418"/>
      <w:bookmarkEnd w:id="745"/>
      <w:r w:rsidR="00BB437C" w:rsidRPr="005A2D7C">
        <w:lastRenderedPageBreak/>
        <w:t>Annex A</w:t>
      </w:r>
      <w:r w:rsidR="00BB437C" w:rsidRPr="009743EA">
        <w:t>:</w:t>
      </w:r>
      <w:r w:rsidR="003934A1" w:rsidRPr="009743EA">
        <w:br/>
      </w:r>
      <w:r w:rsidR="007A38C9" w:rsidRPr="005A2D7C">
        <w:t>Example of notification</w:t>
      </w:r>
      <w:bookmarkEnd w:id="746"/>
      <w:bookmarkEnd w:id="747"/>
      <w:bookmarkEnd w:id="748"/>
      <w:bookmarkEnd w:id="749"/>
      <w:bookmarkEnd w:id="758"/>
    </w:p>
    <w:p w14:paraId="5679904A" w14:textId="77777777" w:rsidR="000E08CD" w:rsidRPr="009743EA" w:rsidRDefault="000E08CD" w:rsidP="00EA3F33">
      <w:pPr>
        <w:pStyle w:val="Heading1"/>
      </w:pPr>
      <w:bookmarkStart w:id="759" w:name="_Toc49507603"/>
      <w:bookmarkStart w:id="760" w:name="_Toc49507715"/>
      <w:bookmarkStart w:id="761" w:name="_Toc49420790"/>
      <w:bookmarkStart w:id="762" w:name="_Toc57298419"/>
      <w:bookmarkEnd w:id="750"/>
      <w:bookmarkEnd w:id="751"/>
      <w:bookmarkEnd w:id="752"/>
      <w:bookmarkEnd w:id="753"/>
      <w:bookmarkEnd w:id="754"/>
      <w:bookmarkEnd w:id="755"/>
      <w:bookmarkEnd w:id="756"/>
      <w:bookmarkEnd w:id="757"/>
      <w:r w:rsidRPr="009743EA">
        <w:t>A.1</w:t>
      </w:r>
      <w:r w:rsidRPr="009743EA">
        <w:tab/>
      </w:r>
      <w:bookmarkEnd w:id="759"/>
      <w:bookmarkEnd w:id="760"/>
      <w:r w:rsidR="00A514C5">
        <w:t>N</w:t>
      </w:r>
      <w:r w:rsidR="00062C7A">
        <w:t>otification</w:t>
      </w:r>
      <w:r w:rsidR="00A514C5">
        <w:t xml:space="preserve"> API</w:t>
      </w:r>
      <w:bookmarkEnd w:id="762"/>
    </w:p>
    <w:p w14:paraId="10A15AF3" w14:textId="77777777" w:rsidR="00BB437C" w:rsidRPr="005A2D7C" w:rsidRDefault="00BB437C" w:rsidP="00BB437C">
      <w:pPr>
        <w:pStyle w:val="Heading2"/>
      </w:pPr>
      <w:bookmarkStart w:id="763" w:name="_Toc49507604"/>
      <w:bookmarkStart w:id="764" w:name="_Toc49507716"/>
      <w:bookmarkStart w:id="765" w:name="_Toc429057512"/>
      <w:bookmarkStart w:id="766" w:name="_Toc429058013"/>
      <w:bookmarkStart w:id="767" w:name="_Toc475958936"/>
      <w:bookmarkStart w:id="768" w:name="_Toc532286416"/>
      <w:bookmarkStart w:id="769" w:name="_Toc532286552"/>
      <w:bookmarkStart w:id="770" w:name="_Toc46154459"/>
      <w:bookmarkStart w:id="771" w:name="_Toc57298420"/>
      <w:r w:rsidRPr="005A2D7C">
        <w:t>A.1.0</w:t>
      </w:r>
      <w:r w:rsidRPr="005A2D7C">
        <w:tab/>
        <w:t>Introduction</w:t>
      </w:r>
      <w:bookmarkEnd w:id="761"/>
      <w:bookmarkEnd w:id="763"/>
      <w:bookmarkEnd w:id="764"/>
      <w:bookmarkEnd w:id="765"/>
      <w:bookmarkEnd w:id="766"/>
      <w:bookmarkEnd w:id="767"/>
      <w:bookmarkEnd w:id="768"/>
      <w:bookmarkEnd w:id="769"/>
      <w:bookmarkEnd w:id="770"/>
      <w:bookmarkEnd w:id="771"/>
    </w:p>
    <w:p w14:paraId="192ADD9E" w14:textId="77777777" w:rsidR="00BB437C" w:rsidRPr="009743EA" w:rsidRDefault="00BB437C" w:rsidP="005A2D7C">
      <w:pPr>
        <w:rPr>
          <w:lang w:eastAsia="ko-KR"/>
        </w:rPr>
      </w:pPr>
      <w:r w:rsidRPr="009743EA">
        <w:rPr>
          <w:lang w:eastAsia="ko-KR"/>
        </w:rPr>
        <w:t xml:space="preserve">The notify operation is used for notify any event. AE or CSE which has privilege to make a &lt;subscription&gt; resource as a child resource of the subscribed-to resource. The &lt;subscription&gt; resource includes notification policies that specify which, when, and how notifications are sent. </w:t>
      </w:r>
    </w:p>
    <w:p w14:paraId="1C84B8DD" w14:textId="0255A4D3" w:rsidR="00BB437C" w:rsidRPr="009743EA" w:rsidRDefault="00BB437C" w:rsidP="005A2D7C">
      <w:pPr>
        <w:rPr>
          <w:sz w:val="18"/>
        </w:rPr>
      </w:pPr>
      <w:r w:rsidRPr="009743EA">
        <w:rPr>
          <w:lang w:eastAsia="ko-KR"/>
        </w:rPr>
        <w:t xml:space="preserve">In this clause, notification examples are provided for the understanding of notification procedure. Especially, examples have different notificationEnentType in the eventNotificationCriteria. The notificationEventType value is specified in </w:t>
      </w:r>
      <w:r w:rsidR="00715670">
        <w:rPr>
          <w:lang w:eastAsia="ko-KR"/>
        </w:rPr>
        <w:t>t</w:t>
      </w:r>
      <w:r w:rsidRPr="009743EA">
        <w:rPr>
          <w:lang w:eastAsia="ko-KR"/>
        </w:rPr>
        <w:t xml:space="preserve">able </w:t>
      </w:r>
      <w:r w:rsidR="00982D11" w:rsidRPr="009743EA">
        <w:rPr>
          <w:lang w:eastAsia="ko-KR"/>
        </w:rPr>
        <w:t>A.1.0</w:t>
      </w:r>
      <w:r w:rsidRPr="009743EA">
        <w:rPr>
          <w:lang w:eastAsia="ko-KR"/>
        </w:rPr>
        <w:t>-1 and set when notification is sent.</w:t>
      </w:r>
      <w:bookmarkStart w:id="772" w:name="_Toc458619234"/>
      <w:r w:rsidRPr="009743EA">
        <w:rPr>
          <w:lang w:eastAsia="ko-KR"/>
        </w:rPr>
        <w:t xml:space="preserve"> </w:t>
      </w:r>
    </w:p>
    <w:bookmarkEnd w:id="772"/>
    <w:p w14:paraId="2AB4AE2F" w14:textId="77777777" w:rsidR="00BB437C" w:rsidRPr="005A2D7C" w:rsidRDefault="00BB437C" w:rsidP="005A2D7C">
      <w:pPr>
        <w:pStyle w:val="TH"/>
        <w:rPr>
          <w:rFonts w:eastAsia="SimSun"/>
          <w:b w:val="0"/>
        </w:rPr>
      </w:pPr>
      <w:r w:rsidRPr="004A2BF0">
        <w:t xml:space="preserve">Table </w:t>
      </w:r>
      <w:r w:rsidR="00982D11" w:rsidRPr="004A2BF0">
        <w:t>A.1.0-1</w:t>
      </w:r>
      <w:r w:rsidRPr="009743EA">
        <w:t>:</w:t>
      </w:r>
      <w:r w:rsidRPr="004A2BF0">
        <w:t xml:space="preserve"> Interpretation of notificationE</w:t>
      </w:r>
      <w:r w:rsidRPr="005A2D7C">
        <w:rPr>
          <w:rFonts w:eastAsia="SimSun"/>
        </w:rPr>
        <w:t>ventType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316"/>
        <w:gridCol w:w="3355"/>
        <w:gridCol w:w="796"/>
      </w:tblGrid>
      <w:tr w:rsidR="00BB437C" w:rsidRPr="009743EA" w14:paraId="1711FEAC" w14:textId="77777777" w:rsidTr="005A2D7C">
        <w:trPr>
          <w:jc w:val="center"/>
        </w:trPr>
        <w:tc>
          <w:tcPr>
            <w:tcW w:w="1316" w:type="dxa"/>
            <w:shd w:val="clear" w:color="auto" w:fill="auto"/>
          </w:tcPr>
          <w:p w14:paraId="708B07E1" w14:textId="77777777" w:rsidR="00BB437C" w:rsidRPr="009743EA" w:rsidRDefault="00BB437C" w:rsidP="00283DA8">
            <w:pPr>
              <w:pStyle w:val="TAH"/>
            </w:pPr>
            <w:r w:rsidRPr="009743EA">
              <w:t>Value</w:t>
            </w:r>
          </w:p>
        </w:tc>
        <w:tc>
          <w:tcPr>
            <w:tcW w:w="3355" w:type="dxa"/>
            <w:shd w:val="clear" w:color="auto" w:fill="auto"/>
          </w:tcPr>
          <w:p w14:paraId="20BA3588" w14:textId="77777777" w:rsidR="00BB437C" w:rsidRPr="009743EA" w:rsidRDefault="00BB437C" w:rsidP="00283DA8">
            <w:pPr>
              <w:pStyle w:val="TAH"/>
            </w:pPr>
            <w:r w:rsidRPr="009743EA">
              <w:t>Interpretation</w:t>
            </w:r>
          </w:p>
        </w:tc>
        <w:tc>
          <w:tcPr>
            <w:tcW w:w="796" w:type="dxa"/>
            <w:shd w:val="clear" w:color="auto" w:fill="auto"/>
          </w:tcPr>
          <w:p w14:paraId="22A46060" w14:textId="77777777" w:rsidR="00BB437C" w:rsidRPr="009743EA" w:rsidRDefault="00BB437C" w:rsidP="00283DA8">
            <w:pPr>
              <w:pStyle w:val="TAH"/>
            </w:pPr>
            <w:r w:rsidRPr="009743EA">
              <w:t>Note</w:t>
            </w:r>
          </w:p>
        </w:tc>
      </w:tr>
      <w:tr w:rsidR="00BB437C" w:rsidRPr="009743EA" w14:paraId="781A0621" w14:textId="77777777" w:rsidTr="005A2D7C">
        <w:trPr>
          <w:jc w:val="center"/>
        </w:trPr>
        <w:tc>
          <w:tcPr>
            <w:tcW w:w="1316" w:type="dxa"/>
            <w:shd w:val="clear" w:color="auto" w:fill="auto"/>
          </w:tcPr>
          <w:p w14:paraId="2863BE04" w14:textId="77777777" w:rsidR="00BB437C" w:rsidRPr="009743EA" w:rsidRDefault="00BB437C" w:rsidP="00283DA8">
            <w:pPr>
              <w:pStyle w:val="TAC"/>
            </w:pPr>
            <w:r w:rsidRPr="009743EA">
              <w:t>1</w:t>
            </w:r>
          </w:p>
        </w:tc>
        <w:tc>
          <w:tcPr>
            <w:tcW w:w="3355" w:type="dxa"/>
            <w:shd w:val="clear" w:color="auto" w:fill="auto"/>
          </w:tcPr>
          <w:p w14:paraId="157D5568" w14:textId="77777777" w:rsidR="00BB437C" w:rsidRPr="009743EA" w:rsidRDefault="00BB437C" w:rsidP="00283DA8">
            <w:pPr>
              <w:pStyle w:val="TAL"/>
              <w:rPr>
                <w:rFonts w:eastAsia="SimSun"/>
              </w:rPr>
            </w:pPr>
            <w:r w:rsidRPr="009743EA">
              <w:rPr>
                <w:rFonts w:eastAsia="SimSun" w:hint="eastAsia"/>
              </w:rPr>
              <w:t>Update_of_Resource</w:t>
            </w:r>
          </w:p>
        </w:tc>
        <w:tc>
          <w:tcPr>
            <w:tcW w:w="796" w:type="dxa"/>
            <w:shd w:val="clear" w:color="auto" w:fill="auto"/>
          </w:tcPr>
          <w:p w14:paraId="044221DE" w14:textId="77777777" w:rsidR="00BB437C" w:rsidRPr="009743EA" w:rsidRDefault="00BB437C" w:rsidP="00283DA8">
            <w:pPr>
              <w:pStyle w:val="TAL"/>
            </w:pPr>
            <w:r w:rsidRPr="009743EA">
              <w:t>Default</w:t>
            </w:r>
          </w:p>
        </w:tc>
      </w:tr>
      <w:tr w:rsidR="00BB437C" w:rsidRPr="009743EA" w14:paraId="220AB07A" w14:textId="77777777" w:rsidTr="005A2D7C">
        <w:trPr>
          <w:jc w:val="center"/>
        </w:trPr>
        <w:tc>
          <w:tcPr>
            <w:tcW w:w="1316" w:type="dxa"/>
            <w:shd w:val="clear" w:color="auto" w:fill="auto"/>
          </w:tcPr>
          <w:p w14:paraId="196A20F1" w14:textId="77777777" w:rsidR="00BB437C" w:rsidRPr="009743EA" w:rsidRDefault="00BB437C" w:rsidP="00283DA8">
            <w:pPr>
              <w:pStyle w:val="TAC"/>
            </w:pPr>
            <w:r w:rsidRPr="009743EA">
              <w:t>2</w:t>
            </w:r>
          </w:p>
        </w:tc>
        <w:tc>
          <w:tcPr>
            <w:tcW w:w="3355" w:type="dxa"/>
            <w:shd w:val="clear" w:color="auto" w:fill="auto"/>
          </w:tcPr>
          <w:p w14:paraId="177E8842" w14:textId="77777777" w:rsidR="00BB437C" w:rsidRPr="009743EA" w:rsidRDefault="00BB437C" w:rsidP="00283DA8">
            <w:pPr>
              <w:pStyle w:val="TAL"/>
              <w:rPr>
                <w:rFonts w:eastAsia="SimSun"/>
              </w:rPr>
            </w:pPr>
            <w:r w:rsidRPr="009743EA">
              <w:rPr>
                <w:rFonts w:eastAsia="SimSun" w:hint="eastAsia"/>
              </w:rPr>
              <w:t>Delete_of_Resource</w:t>
            </w:r>
          </w:p>
        </w:tc>
        <w:tc>
          <w:tcPr>
            <w:tcW w:w="796" w:type="dxa"/>
            <w:shd w:val="clear" w:color="auto" w:fill="auto"/>
          </w:tcPr>
          <w:p w14:paraId="6C3E031F" w14:textId="77777777" w:rsidR="00BB437C" w:rsidRPr="009743EA" w:rsidRDefault="00BB437C" w:rsidP="00283DA8">
            <w:pPr>
              <w:pStyle w:val="TAL"/>
            </w:pPr>
          </w:p>
        </w:tc>
      </w:tr>
      <w:tr w:rsidR="00BB437C" w:rsidRPr="009743EA" w14:paraId="0E11C205" w14:textId="77777777" w:rsidTr="005A2D7C">
        <w:trPr>
          <w:jc w:val="center"/>
        </w:trPr>
        <w:tc>
          <w:tcPr>
            <w:tcW w:w="1316" w:type="dxa"/>
            <w:shd w:val="clear" w:color="auto" w:fill="auto"/>
          </w:tcPr>
          <w:p w14:paraId="0F2107AC" w14:textId="77777777" w:rsidR="00BB437C" w:rsidRPr="009743EA" w:rsidRDefault="00BB437C" w:rsidP="00283DA8">
            <w:pPr>
              <w:pStyle w:val="TAC"/>
              <w:rPr>
                <w:rFonts w:eastAsia="SimSun"/>
              </w:rPr>
            </w:pPr>
            <w:r w:rsidRPr="009743EA">
              <w:rPr>
                <w:rFonts w:eastAsia="SimSun" w:hint="eastAsia"/>
              </w:rPr>
              <w:t>3</w:t>
            </w:r>
          </w:p>
        </w:tc>
        <w:tc>
          <w:tcPr>
            <w:tcW w:w="3355" w:type="dxa"/>
            <w:shd w:val="clear" w:color="auto" w:fill="auto"/>
          </w:tcPr>
          <w:p w14:paraId="013012AD" w14:textId="77777777" w:rsidR="00BB437C" w:rsidRPr="009743EA" w:rsidRDefault="00BB437C" w:rsidP="00283DA8">
            <w:pPr>
              <w:pStyle w:val="TAL"/>
              <w:rPr>
                <w:rFonts w:eastAsia="SimSun"/>
              </w:rPr>
            </w:pPr>
            <w:r w:rsidRPr="009743EA">
              <w:rPr>
                <w:rFonts w:eastAsia="SimSun" w:hint="eastAsia"/>
              </w:rPr>
              <w:t>Create_of_Direct_Child_Resource</w:t>
            </w:r>
          </w:p>
        </w:tc>
        <w:tc>
          <w:tcPr>
            <w:tcW w:w="796" w:type="dxa"/>
            <w:shd w:val="clear" w:color="auto" w:fill="auto"/>
          </w:tcPr>
          <w:p w14:paraId="2C492B60" w14:textId="77777777" w:rsidR="00BB437C" w:rsidRPr="009743EA" w:rsidRDefault="00BB437C" w:rsidP="00283DA8">
            <w:pPr>
              <w:pStyle w:val="TAL"/>
            </w:pPr>
          </w:p>
        </w:tc>
      </w:tr>
      <w:tr w:rsidR="00BB437C" w:rsidRPr="009743EA" w14:paraId="1F6F67BA" w14:textId="77777777" w:rsidTr="005A2D7C">
        <w:trPr>
          <w:jc w:val="center"/>
        </w:trPr>
        <w:tc>
          <w:tcPr>
            <w:tcW w:w="1316" w:type="dxa"/>
            <w:shd w:val="clear" w:color="auto" w:fill="auto"/>
          </w:tcPr>
          <w:p w14:paraId="5A4CE503" w14:textId="77777777" w:rsidR="00BB437C" w:rsidRPr="009743EA" w:rsidRDefault="00BB437C" w:rsidP="00283DA8">
            <w:pPr>
              <w:pStyle w:val="TAC"/>
              <w:rPr>
                <w:rFonts w:eastAsia="SimSun"/>
              </w:rPr>
            </w:pPr>
            <w:r w:rsidRPr="009743EA">
              <w:rPr>
                <w:rFonts w:eastAsia="SimSun" w:hint="eastAsia"/>
              </w:rPr>
              <w:t>4</w:t>
            </w:r>
          </w:p>
        </w:tc>
        <w:tc>
          <w:tcPr>
            <w:tcW w:w="3355" w:type="dxa"/>
            <w:shd w:val="clear" w:color="auto" w:fill="auto"/>
          </w:tcPr>
          <w:p w14:paraId="52FA8635" w14:textId="77777777" w:rsidR="00BB437C" w:rsidRPr="009743EA" w:rsidRDefault="00BB437C" w:rsidP="00283DA8">
            <w:pPr>
              <w:pStyle w:val="TAL"/>
              <w:rPr>
                <w:rFonts w:eastAsia="SimSun"/>
              </w:rPr>
            </w:pPr>
            <w:bookmarkStart w:id="773" w:name="OLE_LINK7"/>
            <w:r w:rsidRPr="009743EA">
              <w:rPr>
                <w:rFonts w:eastAsia="SimSun" w:hint="eastAsia"/>
              </w:rPr>
              <w:t>Delete_of_Direct_Child_Resource</w:t>
            </w:r>
            <w:bookmarkEnd w:id="773"/>
          </w:p>
        </w:tc>
        <w:tc>
          <w:tcPr>
            <w:tcW w:w="796" w:type="dxa"/>
            <w:shd w:val="clear" w:color="auto" w:fill="auto"/>
          </w:tcPr>
          <w:p w14:paraId="6FFB86CD" w14:textId="77777777" w:rsidR="00BB437C" w:rsidRPr="009743EA" w:rsidRDefault="00BB437C" w:rsidP="00283DA8">
            <w:pPr>
              <w:pStyle w:val="TAL"/>
            </w:pPr>
          </w:p>
        </w:tc>
      </w:tr>
    </w:tbl>
    <w:p w14:paraId="0FEB0ACA" w14:textId="77777777" w:rsidR="00BB437C" w:rsidRPr="009743EA" w:rsidRDefault="00BB437C" w:rsidP="00BB437C">
      <w:pPr>
        <w:rPr>
          <w:sz w:val="18"/>
          <w:lang w:eastAsia="ko-KR"/>
        </w:rPr>
      </w:pPr>
    </w:p>
    <w:p w14:paraId="47098E0C" w14:textId="77777777" w:rsidR="00BB437C" w:rsidRPr="009743EA" w:rsidRDefault="00BB437C" w:rsidP="005A2D7C">
      <w:pPr>
        <w:pStyle w:val="Heading2"/>
      </w:pPr>
      <w:bookmarkStart w:id="774" w:name="_Toc49420791"/>
      <w:bookmarkStart w:id="775" w:name="_Toc49507605"/>
      <w:bookmarkStart w:id="776" w:name="_Toc49507717"/>
      <w:bookmarkStart w:id="777" w:name="_Toc532286417"/>
      <w:bookmarkStart w:id="778" w:name="_Toc532286553"/>
      <w:bookmarkStart w:id="779" w:name="_Toc46154460"/>
      <w:bookmarkStart w:id="780" w:name="_Toc57298421"/>
      <w:r w:rsidRPr="005A2D7C">
        <w:lastRenderedPageBreak/>
        <w:t>A.1.1</w:t>
      </w:r>
      <w:r w:rsidRPr="005A2D7C">
        <w:tab/>
        <w:t>API-NOTI-NET1</w:t>
      </w:r>
      <w:bookmarkEnd w:id="774"/>
      <w:bookmarkEnd w:id="775"/>
      <w:bookmarkEnd w:id="776"/>
      <w:bookmarkEnd w:id="777"/>
      <w:bookmarkEnd w:id="778"/>
      <w:bookmarkEnd w:id="779"/>
      <w:bookmarkEnd w:id="780"/>
    </w:p>
    <w:tbl>
      <w:tblPr>
        <w:tblW w:w="9659" w:type="dxa"/>
        <w:jc w:val="center"/>
        <w:tblLayout w:type="fixed"/>
        <w:tblCellMar>
          <w:left w:w="28" w:type="dxa"/>
        </w:tblCellMar>
        <w:tblLook w:val="0000" w:firstRow="0" w:lastRow="0" w:firstColumn="0" w:lastColumn="0" w:noHBand="0" w:noVBand="0"/>
      </w:tblPr>
      <w:tblGrid>
        <w:gridCol w:w="1286"/>
        <w:gridCol w:w="1134"/>
        <w:gridCol w:w="7239"/>
      </w:tblGrid>
      <w:tr w:rsidR="00BB437C" w:rsidRPr="009743EA" w14:paraId="703331AC" w14:textId="77777777" w:rsidTr="00283DA8">
        <w:trPr>
          <w:jc w:val="center"/>
        </w:trPr>
        <w:tc>
          <w:tcPr>
            <w:tcW w:w="1286" w:type="dxa"/>
            <w:tcBorders>
              <w:top w:val="single" w:sz="4" w:space="0" w:color="000000"/>
              <w:left w:val="single" w:sz="4" w:space="0" w:color="000000"/>
              <w:bottom w:val="single" w:sz="4" w:space="0" w:color="000000"/>
            </w:tcBorders>
            <w:shd w:val="clear" w:color="auto" w:fill="E7E6E6"/>
          </w:tcPr>
          <w:p w14:paraId="549B31B5" w14:textId="77777777" w:rsidR="00BB437C" w:rsidRPr="004A2BF0" w:rsidRDefault="00BB437C" w:rsidP="005A2D7C">
            <w:pPr>
              <w:pStyle w:val="TAH"/>
            </w:pPr>
            <w:r w:rsidRPr="004A2BF0">
              <w:t>API Id</w:t>
            </w:r>
          </w:p>
        </w:tc>
        <w:tc>
          <w:tcPr>
            <w:tcW w:w="8373" w:type="dxa"/>
            <w:gridSpan w:val="2"/>
            <w:tcBorders>
              <w:top w:val="single" w:sz="4" w:space="0" w:color="000000"/>
              <w:left w:val="single" w:sz="4" w:space="0" w:color="000000"/>
              <w:bottom w:val="single" w:sz="4" w:space="0" w:color="000000"/>
              <w:right w:val="single" w:sz="4" w:space="0" w:color="000000"/>
            </w:tcBorders>
            <w:shd w:val="clear" w:color="auto" w:fill="FFFFFF"/>
          </w:tcPr>
          <w:p w14:paraId="60CED44E" w14:textId="77777777" w:rsidR="00BB437C" w:rsidRPr="005A2D7C" w:rsidRDefault="00BB437C" w:rsidP="005A2D7C">
            <w:pPr>
              <w:pStyle w:val="TAL"/>
              <w:rPr>
                <w:rFonts w:eastAsia="Calibri Light"/>
              </w:rPr>
            </w:pPr>
            <w:r w:rsidRPr="005A2D7C">
              <w:rPr>
                <w:rFonts w:eastAsia="Calibri Light"/>
              </w:rPr>
              <w:t>API/NOTI/NET1/STEP01</w:t>
            </w:r>
          </w:p>
          <w:p w14:paraId="79B38F39" w14:textId="77777777" w:rsidR="00BB437C" w:rsidRPr="005A2D7C" w:rsidRDefault="00BB437C" w:rsidP="005A2D7C">
            <w:pPr>
              <w:pStyle w:val="TAL"/>
              <w:rPr>
                <w:rFonts w:eastAsia="Calibri Light"/>
              </w:rPr>
            </w:pPr>
            <w:r w:rsidRPr="005A2D7C">
              <w:rPr>
                <w:rFonts w:eastAsia="Calibri Light"/>
              </w:rPr>
              <w:t>API/NOTI/NET1/STEP02</w:t>
            </w:r>
          </w:p>
          <w:p w14:paraId="788A6435" w14:textId="77777777" w:rsidR="00BB437C" w:rsidRPr="005A2D7C" w:rsidRDefault="00BB437C" w:rsidP="005A2D7C">
            <w:pPr>
              <w:pStyle w:val="TAL"/>
            </w:pPr>
            <w:r w:rsidRPr="005A2D7C">
              <w:rPr>
                <w:rFonts w:eastAsia="Calibri Light"/>
              </w:rPr>
              <w:t>API/NOTI/NET1/STEP03</w:t>
            </w:r>
          </w:p>
        </w:tc>
      </w:tr>
      <w:tr w:rsidR="00BB437C" w:rsidRPr="009743EA" w14:paraId="58769331" w14:textId="77777777" w:rsidTr="00283DA8">
        <w:trPr>
          <w:jc w:val="center"/>
        </w:trPr>
        <w:tc>
          <w:tcPr>
            <w:tcW w:w="1286" w:type="dxa"/>
            <w:tcBorders>
              <w:top w:val="single" w:sz="4" w:space="0" w:color="000000"/>
              <w:left w:val="single" w:sz="4" w:space="0" w:color="000000"/>
              <w:bottom w:val="single" w:sz="4" w:space="0" w:color="000000"/>
            </w:tcBorders>
            <w:shd w:val="clear" w:color="auto" w:fill="E7E6E6"/>
          </w:tcPr>
          <w:p w14:paraId="77058D64" w14:textId="77777777" w:rsidR="00BB437C" w:rsidRPr="004A2BF0" w:rsidRDefault="00BB437C" w:rsidP="005A2D7C">
            <w:pPr>
              <w:pStyle w:val="TAH"/>
              <w:rPr>
                <w:kern w:val="1"/>
              </w:rPr>
            </w:pPr>
            <w:r w:rsidRPr="004A2BF0">
              <w:rPr>
                <w:kern w:val="1"/>
              </w:rPr>
              <w:t>API Name</w:t>
            </w:r>
          </w:p>
        </w:tc>
        <w:tc>
          <w:tcPr>
            <w:tcW w:w="837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B0E238D" w14:textId="77777777" w:rsidR="00BB437C" w:rsidRPr="005A2D7C" w:rsidRDefault="00BB437C" w:rsidP="005A2D7C">
            <w:pPr>
              <w:pStyle w:val="TAL"/>
            </w:pPr>
            <w:r w:rsidRPr="005A2D7C">
              <w:rPr>
                <w:rFonts w:eastAsia="Calibri Light"/>
              </w:rPr>
              <w:t xml:space="preserve">Notification procedure when the &lt;subscription&gt; resource has notificationEventType set to </w:t>
            </w:r>
            <w:r w:rsidRPr="005A2D7C">
              <w:t>1(Hosting CSE sends notification when the subscribed-to resource has been updated)</w:t>
            </w:r>
          </w:p>
        </w:tc>
      </w:tr>
      <w:tr w:rsidR="00BB437C" w:rsidRPr="009743EA" w14:paraId="3A0581BC" w14:textId="77777777" w:rsidTr="00283DA8">
        <w:trPr>
          <w:jc w:val="center"/>
        </w:trPr>
        <w:tc>
          <w:tcPr>
            <w:tcW w:w="1286" w:type="dxa"/>
            <w:tcBorders>
              <w:top w:val="single" w:sz="4" w:space="0" w:color="000000"/>
              <w:left w:val="single" w:sz="4" w:space="0" w:color="000000"/>
              <w:bottom w:val="single" w:sz="4" w:space="0" w:color="000000"/>
            </w:tcBorders>
            <w:shd w:val="clear" w:color="auto" w:fill="E7E6E6"/>
          </w:tcPr>
          <w:p w14:paraId="57F996C4" w14:textId="77777777" w:rsidR="00BB437C" w:rsidRPr="004A2BF0" w:rsidRDefault="00BB437C" w:rsidP="005A2D7C">
            <w:pPr>
              <w:pStyle w:val="TAH"/>
              <w:rPr>
                <w:kern w:val="1"/>
              </w:rPr>
            </w:pPr>
            <w:r w:rsidRPr="004A2BF0">
              <w:rPr>
                <w:kern w:val="1"/>
              </w:rPr>
              <w:t>Target Resource</w:t>
            </w:r>
          </w:p>
        </w:tc>
        <w:tc>
          <w:tcPr>
            <w:tcW w:w="837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D19C07C" w14:textId="77777777" w:rsidR="00BB437C" w:rsidRPr="005A2D7C" w:rsidRDefault="00BB437C" w:rsidP="005A2D7C">
            <w:pPr>
              <w:pStyle w:val="TAL"/>
              <w:rPr>
                <w:rFonts w:eastAsia="Calibri Light"/>
              </w:rPr>
            </w:pPr>
            <w:r w:rsidRPr="005A2D7C">
              <w:rPr>
                <w:rFonts w:eastAsia="Calibri Light"/>
              </w:rPr>
              <w:t xml:space="preserve">Update Target: Requested &lt;container&gt; resource </w:t>
            </w:r>
          </w:p>
          <w:p w14:paraId="7FFA225F" w14:textId="77777777" w:rsidR="00BB437C" w:rsidRPr="005A2D7C" w:rsidRDefault="00BB437C" w:rsidP="005A2D7C">
            <w:pPr>
              <w:pStyle w:val="TAL"/>
              <w:rPr>
                <w:rFonts w:eastAsia="Calibri Light"/>
              </w:rPr>
            </w:pPr>
            <w:r w:rsidRPr="005A2D7C">
              <w:rPr>
                <w:rFonts w:eastAsia="Calibri Light"/>
              </w:rPr>
              <w:t>Notification Target: originator</w:t>
            </w:r>
          </w:p>
        </w:tc>
      </w:tr>
      <w:tr w:rsidR="00BB437C" w:rsidRPr="009743EA" w14:paraId="4A52B3DF" w14:textId="77777777" w:rsidTr="00283DA8">
        <w:trPr>
          <w:jc w:val="center"/>
        </w:trPr>
        <w:tc>
          <w:tcPr>
            <w:tcW w:w="1286" w:type="dxa"/>
            <w:tcBorders>
              <w:top w:val="single" w:sz="4" w:space="0" w:color="000000"/>
              <w:left w:val="single" w:sz="4" w:space="0" w:color="000000"/>
              <w:bottom w:val="single" w:sz="4" w:space="0" w:color="000000"/>
            </w:tcBorders>
            <w:shd w:val="clear" w:color="auto" w:fill="E7E6E6"/>
          </w:tcPr>
          <w:p w14:paraId="004EE071" w14:textId="77777777" w:rsidR="00BB437C" w:rsidRPr="004A2BF0" w:rsidRDefault="00BB437C" w:rsidP="005A2D7C">
            <w:pPr>
              <w:pStyle w:val="TAH"/>
              <w:rPr>
                <w:kern w:val="1"/>
                <w:sz w:val="8"/>
              </w:rPr>
            </w:pPr>
          </w:p>
          <w:p w14:paraId="6D050C0A" w14:textId="77777777" w:rsidR="00BB437C" w:rsidRPr="004A2BF0" w:rsidRDefault="00BB437C" w:rsidP="005A2D7C">
            <w:pPr>
              <w:pStyle w:val="TAH"/>
              <w:rPr>
                <w:kern w:val="1"/>
              </w:rPr>
            </w:pPr>
            <w:r w:rsidRPr="004A2BF0">
              <w:rPr>
                <w:kern w:val="1"/>
              </w:rPr>
              <w:t>Description</w:t>
            </w:r>
          </w:p>
        </w:tc>
        <w:tc>
          <w:tcPr>
            <w:tcW w:w="8373" w:type="dxa"/>
            <w:gridSpan w:val="2"/>
            <w:tcBorders>
              <w:top w:val="single" w:sz="4" w:space="0" w:color="000000"/>
              <w:left w:val="single" w:sz="4" w:space="0" w:color="000000"/>
              <w:bottom w:val="single" w:sz="4" w:space="0" w:color="000000"/>
              <w:right w:val="single" w:sz="4" w:space="0" w:color="000000"/>
            </w:tcBorders>
            <w:shd w:val="clear" w:color="auto" w:fill="FFFFFF"/>
          </w:tcPr>
          <w:p w14:paraId="75ABD64A" w14:textId="77777777" w:rsidR="00BB437C" w:rsidRPr="005A2D7C" w:rsidRDefault="00BB437C" w:rsidP="005A2D7C">
            <w:pPr>
              <w:pStyle w:val="TAL"/>
            </w:pPr>
            <w:r w:rsidRPr="005A2D7C">
              <w:t xml:space="preserve">Figure below depicts the procedure for notification. </w:t>
            </w:r>
          </w:p>
          <w:p w14:paraId="5C48CA72" w14:textId="77777777" w:rsidR="00BB437C" w:rsidRPr="005A2D7C" w:rsidRDefault="00BB437C" w:rsidP="00283DA8">
            <w:pPr>
              <w:pStyle w:val="NoSpacing"/>
              <w:overflowPunct w:val="0"/>
              <w:rPr>
                <w:rFonts w:ascii="Times New Roman" w:hAnsi="Times New Roman"/>
                <w:lang w:val="en-GB"/>
              </w:rPr>
            </w:pPr>
          </w:p>
          <w:p w14:paraId="6F8B511A" w14:textId="77777777" w:rsidR="00BB437C" w:rsidRPr="005A2D7C" w:rsidRDefault="00654563" w:rsidP="00283DA8">
            <w:pPr>
              <w:pStyle w:val="NoSpacing"/>
              <w:overflowPunct w:val="0"/>
              <w:rPr>
                <w:rFonts w:ascii="Times New Roman" w:hAnsi="Times New Roman"/>
                <w:lang w:val="en-GB"/>
              </w:rPr>
            </w:pPr>
            <w:r>
              <w:rPr>
                <w:lang w:val="en-GB"/>
              </w:rPr>
              <w:pict w14:anchorId="7DD56B82">
                <v:group id="그룹 37" o:spid="_x0000_s1828" style="position:absolute;left:0;text-align:left;margin-left:1.05pt;margin-top:.7pt;width:411.6pt;height:198.85pt;z-index:251633152" coordsize="63973,29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">
                  <v:roundrect id="모서리가 둥근 직사각형 2" o:spid="_x0000_s1829" style="position:absolute;left:3157;width:9398;height:681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" fillcolor="#5b9bd5" strokecolor="#d9d9d9" strokeweight=".5pt">
                    <v:stroke joinstyle="miter"/>
                    <v:textbox>
                      <w:txbxContent>
                        <w:p w14:paraId="16E1BC92" w14:textId="77777777" w:rsidR="004A00AF" w:rsidRDefault="004A00AF" w:rsidP="00BB437C">
                          <w:pPr>
                            <w:pStyle w:val="NormalWeb"/>
                            <w:wordWrap w:val="0"/>
                            <w:spacing w:after="0"/>
                            <w:jc w:val="center"/>
                            <w:rPr>
                              <w:rFonts w:ascii="Malgun Gothic" w:hAnsi="Malgun Gothic"/>
                              <w:color w:val="FFFFFF"/>
                              <w:kern w:val="24"/>
                              <w:sz w:val="18"/>
                              <w:szCs w:val="18"/>
                            </w:rPr>
                          </w:pPr>
                          <w:r>
                            <w:rPr>
                              <w:rFonts w:ascii="Malgun Gothic" w:hAnsi="Malgun Gothic"/>
                              <w:color w:val="FFFFFF"/>
                              <w:kern w:val="24"/>
                              <w:sz w:val="18"/>
                              <w:szCs w:val="18"/>
                            </w:rPr>
                            <w:t>o</w:t>
                          </w:r>
                          <w:r w:rsidRPr="001B40A0">
                            <w:rPr>
                              <w:rFonts w:ascii="Malgun Gothic" w:hAnsi="Malgun Gothic" w:hint="eastAsia"/>
                              <w:color w:val="FFFFFF"/>
                              <w:kern w:val="24"/>
                              <w:sz w:val="18"/>
                              <w:szCs w:val="18"/>
                            </w:rPr>
                            <w:t>riginator</w:t>
                          </w:r>
                        </w:p>
                        <w:p w14:paraId="6D0BDB7E" w14:textId="77777777" w:rsidR="004A00AF" w:rsidRPr="001B40A0" w:rsidRDefault="004A00AF" w:rsidP="00BB437C">
                          <w:pPr>
                            <w:pStyle w:val="NormalWeb"/>
                            <w:wordWrap w:val="0"/>
                            <w:spacing w:after="0"/>
                            <w:jc w:val="center"/>
                            <w:rPr>
                              <w:sz w:val="18"/>
                              <w:szCs w:val="18"/>
                            </w:rPr>
                          </w:pPr>
                          <w:r>
                            <w:rPr>
                              <w:rFonts w:ascii="Malgun Gothic" w:hAnsi="Malgun Gothic"/>
                              <w:color w:val="FFFFFF"/>
                              <w:kern w:val="24"/>
                              <w:sz w:val="18"/>
                              <w:szCs w:val="18"/>
                            </w:rPr>
                            <w:t>(AE1)</w:t>
                          </w:r>
                        </w:p>
                      </w:txbxContent>
                    </v:textbox>
                  </v:roundrect>
                  <v:line id="직선 연결선 3" o:spid="_x0000_s1830" style="position:absolute;visibility:visible" from="7827,6810" to="7851,29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" strokeweight=".5pt">
                    <v:stroke dashstyle="longDash" joinstyle="miter"/>
                  </v:line>
                  <v:shape id="직선 화살표 연결선 4" o:spid="_x0000_s1831" type="#_x0000_t32" style="position:absolute;left:8681;top:10810;width:22082;height:3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" strokecolor="#5b9bd5" strokeweight="1.5pt">
                    <v:stroke endarrow="block" endarrowlength="long" joinstyle="miter" endcap="round"/>
                  </v:shape>
                  <v:shape id="TextBox 7" o:spid="_x0000_s1832" type="#_x0000_t202" style="position:absolute;left:7040;top:8371;width:25817;height:28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" filled="f" stroked="f">
                    <v:textbox style="mso-fit-shape-to-text:t">
                      <w:txbxContent/>
                    </v:textbox>
                  </v:shape>
                  <v:shape id="TextBox 8" o:spid="_x0000_s1833" type="#_x0000_t202" style="position:absolute;left:7037;top:12427;width:25148;height:28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" filled="f" stroked="f">
                    <v:textbox style="mso-fit-shape-to-text:t">
                      <w:txbxContent/>
                    </v:textbox>
                  </v:shape>
                  <v:shape id="직선 화살표 연결선 7" o:spid="_x0000_s1834" type="#_x0000_t32" style="position:absolute;left:9030;top:14636;width:21733;height:64;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" strokecolor="#5b9bd5" strokeweight="1.5pt">
                    <v:stroke endarrow="block" endarrowlength="long" joinstyle="miter" endcap="round"/>
                  </v:shape>
                  <v:roundrect id="모서리가 둥근 직사각형 8" o:spid="_x0000_s1835" style="position:absolute;left:26906;width:9398;height:681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" fillcolor="#5b9bd5" strokecolor="#d9d9d9" strokeweight=".5pt">
                    <v:stroke joinstyle="miter"/>
                    <v:textbox>
                      <w:txbxContent>
                        <w:p w14:paraId="0EC07C41" w14:textId="77777777" w:rsidR="004A00AF" w:rsidRDefault="004A00AF" w:rsidP="00BB437C">
                          <w:pPr>
                            <w:pStyle w:val="NormalWeb"/>
                            <w:wordWrap w:val="0"/>
                            <w:spacing w:after="0"/>
                            <w:jc w:val="center"/>
                          </w:pPr>
                          <w:r w:rsidRPr="001B40A0">
                            <w:rPr>
                              <w:rFonts w:ascii="Malgun Gothic" w:hAnsi="Malgun Gothic" w:hint="eastAsia"/>
                              <w:color w:val="FFFFFF"/>
                              <w:kern w:val="24"/>
                              <w:sz w:val="19"/>
                              <w:szCs w:val="19"/>
                            </w:rPr>
                            <w:t>mn-name</w:t>
                          </w:r>
                        </w:p>
                      </w:txbxContent>
                    </v:textbox>
                  </v:roundrect>
                  <v:roundrect id="모서리가 둥근 직사각형 9" o:spid="_x0000_s1836" style="position:absolute;left:50655;width:9398;height:681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" fillcolor="#5b9bd5" strokecolor="#d9d9d9" strokeweight=".5pt">
                    <v:stroke joinstyle="miter"/>
                    <v:textbox>
                      <w:txbxContent/>
                    </v:textbox>
                  </v:roundrect>
                  <v:shape id="직선 화살표 연결선 10" o:spid="_x0000_s1837" type="#_x0000_t32" style="position:absolute;left:32663;top:21276;width:22083;height:3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" strokecolor="#5b9bd5" strokeweight="1.5pt">
                    <v:stroke endarrow="block" endarrowlength="long" joinstyle="miter" endcap="round"/>
                  </v:shape>
                  <v:shape id="TextBox 15" o:spid="_x0000_s1838" type="#_x0000_t202" style="position:absolute;left:34453;top:15202;width:19949;height:28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" filled="f" stroked="f">
                    <v:textbox style="mso-fit-shape-to-text:t">
                      <w:txbxContent/>
                    </v:textbox>
                  </v:shape>
                  <v:shape id="TextBox 16" o:spid="_x0000_s1839" type="#_x0000_t202" style="position:absolute;left:30369;top:19149;width:25147;height:28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" filled="f" stroked="f">
                    <v:textbox style="mso-fit-shape-to-text:t">
                      <w:txbxContent/>
                    </v:textbox>
                  </v:shape>
                  <v:shape id="직선 화살표 연결선 13" o:spid="_x0000_s1840" type="#_x0000_t32" style="position:absolute;left:32665;top:17355;width:21733;height:64;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" strokecolor="#5b9bd5" strokeweight="1.5pt">
                    <v:stroke endarrow="block" endarrowlength="long" joinstyle="miter" endcap="round"/>
                  </v:shape>
                  <v:line id="직선 연결선 14" o:spid="_x0000_s1841" style="position:absolute;visibility:visible" from="31430,6810" to="31454,29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" strokeweight=".5pt">
                    <v:stroke dashstyle="longDash" joinstyle="miter"/>
                  </v:line>
                  <v:line id="직선 연결선 15" o:spid="_x0000_s1842" style="position:absolute;visibility:visible" from="55354,6810" to="55378,29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" strokeweight=".5pt">
                    <v:stroke dashstyle="longDash" joinstyle="miter"/>
                  </v:line>
                  <v:shape id="직선 화살표 연결선 16" o:spid="_x0000_s1843" type="#_x0000_t32" style="position:absolute;left:8760;top:28324;width:22082;height:3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" strokecolor="#5b9bd5" strokeweight="1.5pt">
                    <v:stroke endarrow="block" endarrowlength="long" joinstyle="miter" endcap="round"/>
                  </v:shape>
                  <v:shape id="TextBox 27" o:spid="_x0000_s1844" type="#_x0000_t202" style="position:absolute;left:14095;top:22120;width:16809;height:28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" filled="f" stroked="f">
                    <v:textbox style="mso-fit-shape-to-text:t">
                      <w:txbxContent/>
                    </v:textbox>
                  </v:shape>
                  <v:shape id="TextBox 28" o:spid="_x0000_s1845" type="#_x0000_t202" style="position:absolute;left:6465;top:26198;width:25148;height:28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" filled="f" stroked="f">
                    <v:textbox style="mso-fit-shape-to-text:t">
                      <w:txbxContent/>
                    </v:textbox>
                  </v:shape>
                  <v:shape id="직선 화살표 연결선 19" o:spid="_x0000_s1846" type="#_x0000_t32" style="position:absolute;left:8762;top:24403;width:21733;height:64;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" strokecolor="#5b9bd5" strokeweight="1.5pt">
                    <v:stroke endarrow="block" endarrowlength="long" joinstyle="miter" endcap="round"/>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왼쪽 중괄호 20" o:spid="_x0000_s1847" type="#_x0000_t87" style="position:absolute;left:5956;top:10810;width:1281;height:427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" adj="540" strokecolor="#5b9bd5" strokeweight="1.5pt">
                    <v:stroke joinstyle="miter"/>
                  </v:shape>
                  <v:shape id="TextBox 31" o:spid="_x0000_s1848" type="#_x0000_t202" style="position:absolute;top:11332;width:6248;height:28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" filled="f" stroked="f">
                    <v:textbox style="mso-fit-shape-to-text:t">
                      <w:txbxContent/>
                    </v:textbox>
                  </v:shape>
                  <v:shape id="왼쪽 중괄호 22" o:spid="_x0000_s1849" type="#_x0000_t87" style="position:absolute;left:56095;top:17233;width:1281;height:4274;rotation:18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" adj="540" strokecolor="#5b9bd5" strokeweight="1.5pt">
                    <v:stroke joinstyle="miter"/>
                  </v:shape>
                  <v:shape id="TextBox 34" o:spid="_x0000_s1850" type="#_x0000_t202" style="position:absolute;left:57725;top:17645;width:6248;height:28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" filled="f" stroked="f">
                    <v:textbox style="mso-fit-shape-to-text:t">
                      <w:txbxContent/>
                    </v:textbox>
                  </v:shape>
                  <v:shape id="왼쪽 중괄호 24" o:spid="_x0000_s1851" type="#_x0000_t87" style="position:absolute;left:6074;top:24267;width:1282;height:427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" adj="540" strokecolor="#5b9bd5" strokeweight="1.5pt">
                    <v:stroke joinstyle="miter"/>
                  </v:shape>
                  <v:shape id="TextBox 36" o:spid="_x0000_s1852" type="#_x0000_t202" style="position:absolute;left:58;top:24758;width:6249;height:28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" filled="f" stroked="f">
                    <v:textbox style="mso-fit-shape-to-text:t">
                      <w:txbxContent>
                        <w:p w14:paraId="7265002D" w14:textId="77777777" w:rsidR="004A00AF" w:rsidRDefault="004A00AF" w:rsidP="00BB437C">
                          <w:pPr>
                            <w:pStyle w:val="NormalWeb"/>
                            <w:wordWrap w:val="0"/>
                            <w:spacing w:after="0"/>
                          </w:pPr>
                          <w:r w:rsidRPr="001B40A0">
                            <w:rPr>
                              <w:rFonts w:ascii="Malgun Gothic" w:hAnsi="Malgun Gothic" w:hint="eastAsia"/>
                              <w:color w:val="5B9BD5"/>
                              <w:kern w:val="24"/>
                              <w:sz w:val="14"/>
                              <w:szCs w:val="14"/>
                            </w:rPr>
                            <w:t>Step 03</w:t>
                          </w:r>
                        </w:p>
                      </w:txbxContent>
                    </v:textbox>
                  </v:shape>
                </v:group>
              </w:pict>
            </w:r>
          </w:p>
          <w:p w14:paraId="4EB33C8B" w14:textId="77777777" w:rsidR="00BB437C" w:rsidRPr="005A2D7C" w:rsidRDefault="00BB437C" w:rsidP="00283DA8">
            <w:pPr>
              <w:pStyle w:val="NoSpacing"/>
              <w:overflowPunct w:val="0"/>
              <w:rPr>
                <w:rFonts w:ascii="Times New Roman" w:hAnsi="Times New Roman"/>
                <w:lang w:val="en-GB"/>
              </w:rPr>
            </w:pPr>
          </w:p>
          <w:p w14:paraId="4D268221" w14:textId="77777777" w:rsidR="00BB437C" w:rsidRPr="005A2D7C" w:rsidRDefault="00BB437C" w:rsidP="00283DA8">
            <w:pPr>
              <w:pStyle w:val="NoSpacing"/>
              <w:overflowPunct w:val="0"/>
              <w:rPr>
                <w:rFonts w:ascii="Times New Roman" w:hAnsi="Times New Roman"/>
                <w:lang w:val="en-GB"/>
              </w:rPr>
            </w:pPr>
          </w:p>
          <w:p w14:paraId="595AF977" w14:textId="77777777" w:rsidR="00BB437C" w:rsidRPr="005A2D7C" w:rsidRDefault="00BB437C" w:rsidP="00283DA8">
            <w:pPr>
              <w:pStyle w:val="NoSpacing"/>
              <w:overflowPunct w:val="0"/>
              <w:rPr>
                <w:rFonts w:ascii="Times New Roman" w:hAnsi="Times New Roman"/>
                <w:lang w:val="en-GB"/>
              </w:rPr>
            </w:pPr>
          </w:p>
          <w:p w14:paraId="12211D08" w14:textId="77777777" w:rsidR="00BB437C" w:rsidRPr="005A2D7C" w:rsidRDefault="00BB437C" w:rsidP="00283DA8">
            <w:pPr>
              <w:pStyle w:val="NoSpacing"/>
              <w:overflowPunct w:val="0"/>
              <w:rPr>
                <w:rFonts w:ascii="Times New Roman" w:hAnsi="Times New Roman"/>
                <w:lang w:val="en-GB"/>
              </w:rPr>
            </w:pPr>
          </w:p>
          <w:p w14:paraId="1B63645F" w14:textId="77777777" w:rsidR="00BB437C" w:rsidRPr="005A2D7C" w:rsidRDefault="00BB437C" w:rsidP="00283DA8">
            <w:pPr>
              <w:pStyle w:val="NoSpacing"/>
              <w:overflowPunct w:val="0"/>
              <w:rPr>
                <w:rFonts w:ascii="Times New Roman" w:hAnsi="Times New Roman"/>
                <w:lang w:val="en-GB"/>
              </w:rPr>
            </w:pPr>
          </w:p>
          <w:p w14:paraId="4F0E4749" w14:textId="77777777" w:rsidR="00BB437C" w:rsidRPr="005A2D7C" w:rsidRDefault="00BB437C" w:rsidP="00283DA8">
            <w:pPr>
              <w:pStyle w:val="NoSpacing"/>
              <w:overflowPunct w:val="0"/>
              <w:rPr>
                <w:rFonts w:ascii="Times New Roman" w:hAnsi="Times New Roman"/>
                <w:lang w:val="en-GB"/>
              </w:rPr>
            </w:pPr>
          </w:p>
          <w:p w14:paraId="71D18CE4" w14:textId="77777777" w:rsidR="00BB437C" w:rsidRPr="005A2D7C" w:rsidRDefault="00BB437C" w:rsidP="00283DA8">
            <w:pPr>
              <w:pStyle w:val="NoSpacing"/>
              <w:overflowPunct w:val="0"/>
              <w:rPr>
                <w:rFonts w:ascii="Times New Roman" w:hAnsi="Times New Roman"/>
                <w:lang w:val="en-GB"/>
              </w:rPr>
            </w:pPr>
          </w:p>
          <w:p w14:paraId="0F16EAB6" w14:textId="77777777" w:rsidR="00BB437C" w:rsidRPr="005A2D7C" w:rsidRDefault="00BB437C" w:rsidP="00283DA8">
            <w:pPr>
              <w:pStyle w:val="NoSpacing"/>
              <w:overflowPunct w:val="0"/>
              <w:rPr>
                <w:rFonts w:ascii="Times New Roman" w:hAnsi="Times New Roman"/>
                <w:lang w:val="en-GB"/>
              </w:rPr>
            </w:pPr>
          </w:p>
          <w:p w14:paraId="7D370089" w14:textId="77777777" w:rsidR="00BB437C" w:rsidRPr="005A2D7C" w:rsidRDefault="00BB437C" w:rsidP="00283DA8">
            <w:pPr>
              <w:pStyle w:val="NoSpacing"/>
              <w:overflowPunct w:val="0"/>
              <w:rPr>
                <w:rFonts w:ascii="Times New Roman" w:hAnsi="Times New Roman"/>
                <w:lang w:val="en-GB"/>
              </w:rPr>
            </w:pPr>
          </w:p>
          <w:p w14:paraId="421C7F5B" w14:textId="77777777" w:rsidR="00BB437C" w:rsidRPr="005A2D7C" w:rsidRDefault="00BB437C" w:rsidP="00283DA8">
            <w:pPr>
              <w:pStyle w:val="NoSpacing"/>
              <w:overflowPunct w:val="0"/>
              <w:rPr>
                <w:rFonts w:ascii="Times New Roman" w:hAnsi="Times New Roman"/>
                <w:lang w:val="en-GB"/>
              </w:rPr>
            </w:pPr>
          </w:p>
          <w:p w14:paraId="5A4E9C00" w14:textId="77777777" w:rsidR="00BB437C" w:rsidRPr="005A2D7C" w:rsidRDefault="00BB437C" w:rsidP="00283DA8">
            <w:pPr>
              <w:pStyle w:val="NoSpacing"/>
              <w:overflowPunct w:val="0"/>
              <w:rPr>
                <w:rFonts w:ascii="Times New Roman" w:hAnsi="Times New Roman"/>
                <w:lang w:val="en-GB"/>
              </w:rPr>
            </w:pPr>
          </w:p>
          <w:p w14:paraId="14C392F4" w14:textId="77777777" w:rsidR="00BB437C" w:rsidRPr="005A2D7C" w:rsidRDefault="00BB437C" w:rsidP="00283DA8">
            <w:pPr>
              <w:pStyle w:val="NoSpacing"/>
              <w:overflowPunct w:val="0"/>
              <w:rPr>
                <w:rFonts w:ascii="Times New Roman" w:hAnsi="Times New Roman"/>
                <w:lang w:val="en-GB"/>
              </w:rPr>
            </w:pPr>
          </w:p>
          <w:p w14:paraId="2DE96426" w14:textId="77777777" w:rsidR="00BB437C" w:rsidRPr="005A2D7C" w:rsidRDefault="00BB437C" w:rsidP="00283DA8">
            <w:pPr>
              <w:pStyle w:val="NoSpacing"/>
              <w:overflowPunct w:val="0"/>
              <w:rPr>
                <w:rFonts w:ascii="Times New Roman" w:hAnsi="Times New Roman"/>
                <w:lang w:val="en-GB"/>
              </w:rPr>
            </w:pPr>
          </w:p>
          <w:p w14:paraId="6DB3C08C" w14:textId="77777777" w:rsidR="00BB437C" w:rsidRPr="005A2D7C" w:rsidRDefault="00BB437C" w:rsidP="00283DA8">
            <w:pPr>
              <w:pStyle w:val="NoSpacing"/>
              <w:overflowPunct w:val="0"/>
              <w:rPr>
                <w:rFonts w:ascii="Times New Roman" w:hAnsi="Times New Roman"/>
                <w:lang w:val="en-GB"/>
              </w:rPr>
            </w:pPr>
          </w:p>
          <w:p w14:paraId="23EEA449" w14:textId="77777777" w:rsidR="00BB437C" w:rsidRPr="005A2D7C" w:rsidRDefault="00BB437C" w:rsidP="00283DA8">
            <w:pPr>
              <w:pStyle w:val="NoSpacing"/>
              <w:overflowPunct w:val="0"/>
              <w:rPr>
                <w:rFonts w:ascii="Times New Roman" w:hAnsi="Times New Roman"/>
                <w:lang w:val="en-GB"/>
              </w:rPr>
            </w:pPr>
          </w:p>
          <w:p w14:paraId="15214DE1" w14:textId="77777777" w:rsidR="00BB437C" w:rsidRPr="005A2D7C" w:rsidRDefault="00BB437C" w:rsidP="00283DA8">
            <w:pPr>
              <w:pStyle w:val="NoSpacing"/>
              <w:overflowPunct w:val="0"/>
              <w:rPr>
                <w:rFonts w:ascii="Times New Roman" w:hAnsi="Times New Roman"/>
                <w:lang w:val="en-GB"/>
              </w:rPr>
            </w:pPr>
          </w:p>
          <w:p w14:paraId="39B55D8C" w14:textId="77777777" w:rsidR="00BB437C" w:rsidRPr="005A2D7C" w:rsidRDefault="00BB437C" w:rsidP="00283DA8">
            <w:pPr>
              <w:pStyle w:val="NoSpacing"/>
              <w:overflowPunct w:val="0"/>
              <w:rPr>
                <w:rFonts w:ascii="Times New Roman" w:hAnsi="Times New Roman"/>
                <w:lang w:val="en-GB"/>
              </w:rPr>
            </w:pPr>
          </w:p>
          <w:p w14:paraId="7DD28F29" w14:textId="77777777" w:rsidR="00BB437C" w:rsidRPr="005A2D7C" w:rsidRDefault="00BB437C" w:rsidP="005A2D7C">
            <w:pPr>
              <w:pStyle w:val="TAL"/>
            </w:pPr>
            <w:r w:rsidRPr="005A2D7C">
              <w:t>Initial condition: MN(Hosting CSE) has a &lt;container&gt; resource. The originator is AE1 in this clause, but can be CSE.</w:t>
            </w:r>
          </w:p>
          <w:p w14:paraId="11CB06CB" w14:textId="77777777" w:rsidR="00BB437C" w:rsidRPr="005A2D7C" w:rsidRDefault="00BB437C" w:rsidP="005A2D7C">
            <w:pPr>
              <w:pStyle w:val="TAL"/>
            </w:pPr>
          </w:p>
          <w:p w14:paraId="34D046A1" w14:textId="77777777" w:rsidR="00BB437C" w:rsidRPr="005A2D7C" w:rsidRDefault="00BB437C" w:rsidP="005A2D7C">
            <w:pPr>
              <w:pStyle w:val="TAL"/>
            </w:pPr>
            <w:r w:rsidRPr="005A2D7C">
              <w:t>Step 01: The originator sends a &lt;subscription&gt; resource CREATE request to the &lt;container&gt; resource on the Registrar CSE. In the request, notificationEventType set to 1 and notificationURI attribute set to originator. The Registrar CSE creates a &lt;subscription&gt; resource and sends back a response.</w:t>
            </w:r>
          </w:p>
          <w:p w14:paraId="353260C3" w14:textId="77777777" w:rsidR="00BB437C" w:rsidRPr="005A2D7C" w:rsidRDefault="00BB437C" w:rsidP="005A2D7C">
            <w:pPr>
              <w:pStyle w:val="TAL"/>
            </w:pPr>
            <w:r w:rsidRPr="005A2D7C">
              <w:t>Step 02: An AE2 sends an UPDATE request to the &lt;container&gt; resource. The Registrar CSE updates a &lt;container&gt; resource and sends back a response.</w:t>
            </w:r>
          </w:p>
          <w:p w14:paraId="68B6DD3F" w14:textId="2AA0D8DE" w:rsidR="00BB437C" w:rsidRPr="005A2D7C" w:rsidRDefault="00BB437C" w:rsidP="005A2D7C">
            <w:pPr>
              <w:pStyle w:val="TAL"/>
            </w:pPr>
            <w:r w:rsidRPr="000D6D95">
              <w:t>Step 03: The Hosting CSE sends notification as soon as update succeed. The originator sends back an ACK message.</w:t>
            </w:r>
          </w:p>
        </w:tc>
      </w:tr>
      <w:tr w:rsidR="00BB437C" w:rsidRPr="009743EA" w14:paraId="560A3441" w14:textId="77777777" w:rsidTr="00283DA8">
        <w:trPr>
          <w:trHeight w:val="1747"/>
          <w:jc w:val="center"/>
        </w:trPr>
        <w:tc>
          <w:tcPr>
            <w:tcW w:w="1286" w:type="dxa"/>
            <w:vMerge w:val="restart"/>
            <w:tcBorders>
              <w:top w:val="single" w:sz="4" w:space="0" w:color="000000"/>
              <w:left w:val="single" w:sz="4" w:space="0" w:color="000000"/>
            </w:tcBorders>
            <w:shd w:val="clear" w:color="auto" w:fill="E7E6E6"/>
          </w:tcPr>
          <w:p w14:paraId="61CB40C2" w14:textId="77777777" w:rsidR="00BB437C" w:rsidRPr="009743EA" w:rsidRDefault="00BB437C" w:rsidP="00283DA8">
            <w:pPr>
              <w:pStyle w:val="TAL"/>
              <w:snapToGrid w:val="0"/>
              <w:jc w:val="center"/>
              <w:rPr>
                <w:b/>
                <w:kern w:val="1"/>
              </w:rPr>
            </w:pPr>
          </w:p>
          <w:p w14:paraId="4D804F02" w14:textId="77777777" w:rsidR="00BB437C" w:rsidRPr="009743EA" w:rsidRDefault="00BB437C" w:rsidP="00283DA8">
            <w:pPr>
              <w:pStyle w:val="TAL"/>
              <w:snapToGrid w:val="0"/>
              <w:jc w:val="center"/>
              <w:rPr>
                <w:b/>
                <w:kern w:val="1"/>
              </w:rPr>
            </w:pPr>
          </w:p>
          <w:p w14:paraId="4E63D538" w14:textId="77777777" w:rsidR="00BB437C" w:rsidRPr="009743EA" w:rsidRDefault="00BB437C" w:rsidP="00283DA8">
            <w:pPr>
              <w:pStyle w:val="TAL"/>
              <w:snapToGrid w:val="0"/>
              <w:jc w:val="center"/>
              <w:rPr>
                <w:b/>
                <w:kern w:val="1"/>
              </w:rPr>
            </w:pPr>
          </w:p>
          <w:p w14:paraId="66F7A8D9" w14:textId="77777777" w:rsidR="00BB437C" w:rsidRPr="009743EA" w:rsidRDefault="00BB437C" w:rsidP="00283DA8">
            <w:pPr>
              <w:pStyle w:val="TAL"/>
              <w:snapToGrid w:val="0"/>
              <w:jc w:val="center"/>
              <w:rPr>
                <w:b/>
                <w:kern w:val="1"/>
              </w:rPr>
            </w:pPr>
          </w:p>
          <w:p w14:paraId="46156F10" w14:textId="77777777" w:rsidR="00BB437C" w:rsidRPr="009743EA" w:rsidRDefault="00BB437C" w:rsidP="00283DA8">
            <w:pPr>
              <w:pStyle w:val="TAL"/>
              <w:snapToGrid w:val="0"/>
              <w:jc w:val="center"/>
              <w:rPr>
                <w:b/>
                <w:kern w:val="1"/>
              </w:rPr>
            </w:pPr>
          </w:p>
          <w:p w14:paraId="3F5297AC" w14:textId="77777777" w:rsidR="00BB437C" w:rsidRPr="009743EA" w:rsidRDefault="00BB437C" w:rsidP="00283DA8">
            <w:pPr>
              <w:pStyle w:val="TAL"/>
              <w:snapToGrid w:val="0"/>
              <w:jc w:val="center"/>
              <w:rPr>
                <w:b/>
                <w:kern w:val="1"/>
              </w:rPr>
            </w:pPr>
          </w:p>
          <w:p w14:paraId="5E9179AC" w14:textId="77777777" w:rsidR="00BB437C" w:rsidRPr="009743EA" w:rsidRDefault="00BB437C" w:rsidP="00283DA8">
            <w:pPr>
              <w:pStyle w:val="TAL"/>
              <w:snapToGrid w:val="0"/>
              <w:jc w:val="center"/>
              <w:rPr>
                <w:b/>
                <w:kern w:val="1"/>
              </w:rPr>
            </w:pPr>
          </w:p>
          <w:p w14:paraId="0DF5B3AC" w14:textId="77777777" w:rsidR="00BB437C" w:rsidRPr="009743EA" w:rsidRDefault="00BB437C" w:rsidP="00283DA8">
            <w:pPr>
              <w:pStyle w:val="TAL"/>
              <w:snapToGrid w:val="0"/>
              <w:jc w:val="center"/>
              <w:rPr>
                <w:b/>
                <w:kern w:val="1"/>
              </w:rPr>
            </w:pPr>
          </w:p>
          <w:p w14:paraId="25FA8E73" w14:textId="77777777" w:rsidR="00BB437C" w:rsidRPr="009743EA" w:rsidRDefault="00BB437C" w:rsidP="00283DA8">
            <w:pPr>
              <w:pStyle w:val="TAL"/>
              <w:snapToGrid w:val="0"/>
              <w:jc w:val="center"/>
              <w:rPr>
                <w:b/>
                <w:kern w:val="1"/>
              </w:rPr>
            </w:pPr>
          </w:p>
          <w:p w14:paraId="183797C3" w14:textId="77777777" w:rsidR="00BB437C" w:rsidRPr="009743EA" w:rsidRDefault="00BB437C" w:rsidP="00283DA8">
            <w:pPr>
              <w:pStyle w:val="TAL"/>
              <w:snapToGrid w:val="0"/>
              <w:jc w:val="center"/>
              <w:rPr>
                <w:b/>
                <w:kern w:val="1"/>
              </w:rPr>
            </w:pPr>
          </w:p>
          <w:p w14:paraId="27C5E058" w14:textId="77777777" w:rsidR="00BB437C" w:rsidRPr="009743EA" w:rsidRDefault="00BB437C" w:rsidP="00283DA8">
            <w:pPr>
              <w:pStyle w:val="TAL"/>
              <w:snapToGrid w:val="0"/>
              <w:jc w:val="center"/>
              <w:rPr>
                <w:b/>
                <w:kern w:val="1"/>
              </w:rPr>
            </w:pPr>
          </w:p>
          <w:p w14:paraId="6D3C54E6" w14:textId="77777777" w:rsidR="00BB437C" w:rsidRPr="009743EA" w:rsidRDefault="00BB437C" w:rsidP="00283DA8">
            <w:pPr>
              <w:pStyle w:val="TAL"/>
              <w:snapToGrid w:val="0"/>
              <w:jc w:val="center"/>
              <w:rPr>
                <w:b/>
                <w:kern w:val="1"/>
              </w:rPr>
            </w:pPr>
          </w:p>
          <w:p w14:paraId="3E91FFF4" w14:textId="77777777" w:rsidR="00BB437C" w:rsidRPr="009743EA" w:rsidRDefault="00BB437C" w:rsidP="00283DA8">
            <w:pPr>
              <w:pStyle w:val="TAL"/>
              <w:snapToGrid w:val="0"/>
              <w:jc w:val="center"/>
              <w:rPr>
                <w:b/>
                <w:kern w:val="1"/>
              </w:rPr>
            </w:pPr>
          </w:p>
          <w:p w14:paraId="02150BFC" w14:textId="77777777" w:rsidR="00BB437C" w:rsidRPr="009743EA" w:rsidRDefault="00BB437C" w:rsidP="00283DA8">
            <w:pPr>
              <w:pStyle w:val="TAL"/>
              <w:snapToGrid w:val="0"/>
              <w:jc w:val="center"/>
              <w:rPr>
                <w:b/>
                <w:kern w:val="1"/>
              </w:rPr>
            </w:pPr>
          </w:p>
          <w:p w14:paraId="7C797BF0" w14:textId="77777777" w:rsidR="00BB437C" w:rsidRPr="009743EA" w:rsidRDefault="00BB437C" w:rsidP="00283DA8">
            <w:pPr>
              <w:pStyle w:val="TAL"/>
              <w:snapToGrid w:val="0"/>
              <w:jc w:val="center"/>
              <w:rPr>
                <w:b/>
                <w:kern w:val="1"/>
              </w:rPr>
            </w:pPr>
          </w:p>
          <w:p w14:paraId="5B94ABA3" w14:textId="77777777" w:rsidR="00BB437C" w:rsidRPr="009743EA" w:rsidRDefault="00BB437C" w:rsidP="00283DA8">
            <w:pPr>
              <w:pStyle w:val="TAL"/>
              <w:snapToGrid w:val="0"/>
              <w:jc w:val="center"/>
              <w:rPr>
                <w:b/>
                <w:kern w:val="1"/>
              </w:rPr>
            </w:pPr>
          </w:p>
          <w:p w14:paraId="718969F3" w14:textId="77777777" w:rsidR="00BB437C" w:rsidRPr="009743EA" w:rsidRDefault="00BB437C" w:rsidP="00283DA8">
            <w:pPr>
              <w:pStyle w:val="TAL"/>
              <w:snapToGrid w:val="0"/>
              <w:jc w:val="center"/>
              <w:rPr>
                <w:b/>
                <w:kern w:val="1"/>
              </w:rPr>
            </w:pPr>
          </w:p>
          <w:p w14:paraId="3FB27208" w14:textId="77777777" w:rsidR="00BB437C" w:rsidRPr="009743EA" w:rsidRDefault="00BB437C" w:rsidP="00283DA8">
            <w:pPr>
              <w:pStyle w:val="TAL"/>
              <w:snapToGrid w:val="0"/>
              <w:jc w:val="center"/>
              <w:rPr>
                <w:b/>
                <w:kern w:val="1"/>
              </w:rPr>
            </w:pPr>
          </w:p>
          <w:p w14:paraId="3BCD8655" w14:textId="77777777" w:rsidR="00BB437C" w:rsidRPr="009743EA" w:rsidRDefault="00BB437C" w:rsidP="00283DA8">
            <w:pPr>
              <w:pStyle w:val="TAL"/>
              <w:snapToGrid w:val="0"/>
              <w:jc w:val="center"/>
              <w:rPr>
                <w:b/>
                <w:kern w:val="1"/>
              </w:rPr>
            </w:pPr>
          </w:p>
          <w:p w14:paraId="56A73428" w14:textId="77777777" w:rsidR="00BB437C" w:rsidRPr="009743EA" w:rsidRDefault="00BB437C" w:rsidP="00283DA8">
            <w:pPr>
              <w:pStyle w:val="TAL"/>
              <w:snapToGrid w:val="0"/>
              <w:jc w:val="center"/>
              <w:rPr>
                <w:b/>
                <w:kern w:val="1"/>
              </w:rPr>
            </w:pPr>
          </w:p>
          <w:p w14:paraId="6788D518" w14:textId="77777777" w:rsidR="00BB437C" w:rsidRPr="009743EA" w:rsidRDefault="00BB437C" w:rsidP="00283DA8">
            <w:pPr>
              <w:pStyle w:val="TAL"/>
              <w:snapToGrid w:val="0"/>
              <w:jc w:val="center"/>
              <w:rPr>
                <w:b/>
                <w:kern w:val="1"/>
              </w:rPr>
            </w:pPr>
          </w:p>
          <w:p w14:paraId="0763EF83" w14:textId="77777777" w:rsidR="00BB437C" w:rsidRPr="009743EA" w:rsidRDefault="00BB437C" w:rsidP="00283DA8">
            <w:pPr>
              <w:pStyle w:val="TAL"/>
              <w:snapToGrid w:val="0"/>
              <w:jc w:val="center"/>
              <w:rPr>
                <w:b/>
                <w:kern w:val="1"/>
              </w:rPr>
            </w:pPr>
          </w:p>
          <w:p w14:paraId="1FE81663" w14:textId="77777777" w:rsidR="00BB437C" w:rsidRPr="009743EA" w:rsidRDefault="00BB437C" w:rsidP="00283DA8">
            <w:pPr>
              <w:pStyle w:val="TAL"/>
              <w:snapToGrid w:val="0"/>
              <w:jc w:val="center"/>
              <w:rPr>
                <w:b/>
                <w:kern w:val="1"/>
              </w:rPr>
            </w:pPr>
          </w:p>
          <w:p w14:paraId="25AF845F" w14:textId="77777777" w:rsidR="00BB437C" w:rsidRPr="009743EA" w:rsidRDefault="00BB437C" w:rsidP="00283DA8">
            <w:pPr>
              <w:pStyle w:val="TAL"/>
              <w:snapToGrid w:val="0"/>
              <w:jc w:val="center"/>
              <w:rPr>
                <w:b/>
                <w:kern w:val="1"/>
              </w:rPr>
            </w:pPr>
          </w:p>
          <w:p w14:paraId="5975F106" w14:textId="77777777" w:rsidR="00BB437C" w:rsidRPr="009743EA" w:rsidRDefault="00BB437C" w:rsidP="00283DA8">
            <w:pPr>
              <w:pStyle w:val="TAL"/>
              <w:snapToGrid w:val="0"/>
              <w:jc w:val="center"/>
              <w:rPr>
                <w:b/>
                <w:kern w:val="1"/>
              </w:rPr>
            </w:pPr>
          </w:p>
          <w:p w14:paraId="1CAC5C15" w14:textId="77777777" w:rsidR="00BB437C" w:rsidRPr="009743EA" w:rsidRDefault="00BB437C" w:rsidP="00283DA8">
            <w:pPr>
              <w:pStyle w:val="TAL"/>
              <w:snapToGrid w:val="0"/>
              <w:jc w:val="center"/>
              <w:rPr>
                <w:b/>
                <w:kern w:val="1"/>
              </w:rPr>
            </w:pPr>
          </w:p>
          <w:p w14:paraId="1B55507F" w14:textId="77777777" w:rsidR="00BB437C" w:rsidRPr="009743EA" w:rsidRDefault="00BB437C" w:rsidP="00283DA8">
            <w:pPr>
              <w:pStyle w:val="TAL"/>
              <w:snapToGrid w:val="0"/>
              <w:jc w:val="center"/>
              <w:rPr>
                <w:b/>
                <w:kern w:val="1"/>
                <w:lang w:eastAsia="ko-KR"/>
              </w:rPr>
            </w:pPr>
            <w:r w:rsidRPr="009743EA">
              <w:rPr>
                <w:rFonts w:hint="eastAsia"/>
                <w:b/>
                <w:kern w:val="1"/>
                <w:lang w:eastAsia="ko-KR"/>
              </w:rPr>
              <w:t>S</w:t>
            </w:r>
            <w:r w:rsidRPr="009743EA">
              <w:rPr>
                <w:b/>
                <w:kern w:val="1"/>
                <w:lang w:eastAsia="ko-KR"/>
              </w:rPr>
              <w:t>tep 01</w:t>
            </w:r>
          </w:p>
          <w:p w14:paraId="32FDDAD3" w14:textId="77777777" w:rsidR="00BB437C" w:rsidRPr="009743EA" w:rsidRDefault="00BB437C" w:rsidP="00283DA8">
            <w:pPr>
              <w:pStyle w:val="TAL"/>
              <w:snapToGrid w:val="0"/>
              <w:jc w:val="center"/>
              <w:rPr>
                <w:b/>
                <w:kern w:val="1"/>
                <w:lang w:eastAsia="ko-KR"/>
              </w:rPr>
            </w:pPr>
          </w:p>
          <w:p w14:paraId="4FC09D74" w14:textId="77777777" w:rsidR="00BB437C" w:rsidRPr="009743EA" w:rsidRDefault="00BB437C" w:rsidP="00283DA8">
            <w:pPr>
              <w:pStyle w:val="TAL"/>
              <w:snapToGrid w:val="0"/>
              <w:jc w:val="center"/>
              <w:rPr>
                <w:b/>
                <w:kern w:val="1"/>
                <w:lang w:eastAsia="ko-KR"/>
              </w:rPr>
            </w:pPr>
          </w:p>
          <w:p w14:paraId="2B654BF3" w14:textId="77777777" w:rsidR="00BB437C" w:rsidRPr="009743EA" w:rsidRDefault="00BB437C" w:rsidP="00283DA8">
            <w:pPr>
              <w:pStyle w:val="TAL"/>
              <w:snapToGrid w:val="0"/>
              <w:jc w:val="center"/>
              <w:rPr>
                <w:b/>
                <w:kern w:val="1"/>
                <w:lang w:eastAsia="ko-KR"/>
              </w:rPr>
            </w:pPr>
          </w:p>
          <w:p w14:paraId="681F76D3" w14:textId="77777777" w:rsidR="00BB437C" w:rsidRPr="009743EA" w:rsidRDefault="00BB437C" w:rsidP="00283DA8">
            <w:pPr>
              <w:pStyle w:val="TAL"/>
              <w:snapToGrid w:val="0"/>
              <w:jc w:val="center"/>
              <w:rPr>
                <w:b/>
                <w:kern w:val="1"/>
                <w:lang w:eastAsia="ko-KR"/>
              </w:rPr>
            </w:pPr>
          </w:p>
          <w:p w14:paraId="1A1E7CC8" w14:textId="77777777" w:rsidR="00BB437C" w:rsidRPr="009743EA" w:rsidRDefault="00BB437C" w:rsidP="00283DA8">
            <w:pPr>
              <w:pStyle w:val="TAL"/>
              <w:snapToGrid w:val="0"/>
              <w:jc w:val="center"/>
              <w:rPr>
                <w:b/>
                <w:kern w:val="1"/>
                <w:lang w:eastAsia="ko-KR"/>
              </w:rPr>
            </w:pPr>
          </w:p>
          <w:p w14:paraId="1EA5CF5D" w14:textId="77777777" w:rsidR="00BB437C" w:rsidRPr="009743EA" w:rsidRDefault="00BB437C" w:rsidP="00283DA8">
            <w:pPr>
              <w:pStyle w:val="TAL"/>
              <w:snapToGrid w:val="0"/>
              <w:jc w:val="center"/>
              <w:rPr>
                <w:b/>
                <w:kern w:val="1"/>
                <w:lang w:eastAsia="ko-KR"/>
              </w:rPr>
            </w:pPr>
          </w:p>
          <w:p w14:paraId="5A10D9EE" w14:textId="77777777" w:rsidR="00BB437C" w:rsidRPr="009743EA" w:rsidRDefault="00BB437C" w:rsidP="00283DA8">
            <w:pPr>
              <w:pStyle w:val="TAL"/>
              <w:snapToGrid w:val="0"/>
              <w:jc w:val="center"/>
              <w:rPr>
                <w:b/>
                <w:kern w:val="1"/>
                <w:lang w:eastAsia="ko-KR"/>
              </w:rPr>
            </w:pPr>
          </w:p>
          <w:p w14:paraId="538573AD" w14:textId="77777777" w:rsidR="00BB437C" w:rsidRPr="009743EA" w:rsidRDefault="00BB437C" w:rsidP="00283DA8">
            <w:pPr>
              <w:pStyle w:val="TAL"/>
              <w:snapToGrid w:val="0"/>
              <w:jc w:val="center"/>
              <w:rPr>
                <w:b/>
                <w:kern w:val="1"/>
                <w:lang w:eastAsia="ko-KR"/>
              </w:rPr>
            </w:pPr>
          </w:p>
          <w:p w14:paraId="41B3831F" w14:textId="77777777" w:rsidR="00BB437C" w:rsidRPr="009743EA" w:rsidRDefault="00BB437C" w:rsidP="00283DA8">
            <w:pPr>
              <w:pStyle w:val="TAL"/>
              <w:snapToGrid w:val="0"/>
              <w:jc w:val="center"/>
              <w:rPr>
                <w:b/>
                <w:kern w:val="1"/>
                <w:lang w:eastAsia="ko-KR"/>
              </w:rPr>
            </w:pPr>
          </w:p>
          <w:p w14:paraId="1EBA1CD9" w14:textId="77777777" w:rsidR="00BB437C" w:rsidRPr="009743EA" w:rsidRDefault="00BB437C" w:rsidP="00283DA8">
            <w:pPr>
              <w:pStyle w:val="TAL"/>
              <w:snapToGrid w:val="0"/>
              <w:jc w:val="center"/>
              <w:rPr>
                <w:b/>
                <w:kern w:val="1"/>
                <w:lang w:eastAsia="ko-KR"/>
              </w:rPr>
            </w:pPr>
          </w:p>
          <w:p w14:paraId="64F1697A" w14:textId="77777777" w:rsidR="00BB437C" w:rsidRPr="009743EA" w:rsidRDefault="00BB437C" w:rsidP="00283DA8">
            <w:pPr>
              <w:pStyle w:val="TAL"/>
              <w:snapToGrid w:val="0"/>
              <w:jc w:val="center"/>
              <w:rPr>
                <w:b/>
                <w:kern w:val="1"/>
                <w:lang w:eastAsia="ko-KR"/>
              </w:rPr>
            </w:pPr>
          </w:p>
          <w:p w14:paraId="1C685373" w14:textId="77777777" w:rsidR="00BB437C" w:rsidRPr="009743EA" w:rsidRDefault="00BB437C" w:rsidP="00283DA8">
            <w:pPr>
              <w:pStyle w:val="TAL"/>
              <w:snapToGrid w:val="0"/>
              <w:jc w:val="center"/>
              <w:rPr>
                <w:b/>
                <w:kern w:val="1"/>
                <w:lang w:eastAsia="ko-KR"/>
              </w:rPr>
            </w:pPr>
          </w:p>
          <w:p w14:paraId="69562C5B" w14:textId="77777777" w:rsidR="00BB437C" w:rsidRPr="009743EA" w:rsidRDefault="00BB437C" w:rsidP="00283DA8">
            <w:pPr>
              <w:pStyle w:val="TAL"/>
              <w:snapToGrid w:val="0"/>
              <w:jc w:val="center"/>
              <w:rPr>
                <w:b/>
                <w:kern w:val="1"/>
                <w:lang w:eastAsia="ko-KR"/>
              </w:rPr>
            </w:pPr>
          </w:p>
          <w:p w14:paraId="29F08723" w14:textId="77777777" w:rsidR="00BB437C" w:rsidRPr="009743EA" w:rsidRDefault="00BB437C" w:rsidP="00283DA8">
            <w:pPr>
              <w:pStyle w:val="TAL"/>
              <w:snapToGrid w:val="0"/>
              <w:jc w:val="center"/>
              <w:rPr>
                <w:b/>
                <w:kern w:val="1"/>
                <w:lang w:eastAsia="ko-KR"/>
              </w:rPr>
            </w:pPr>
          </w:p>
          <w:p w14:paraId="0B7D08A8" w14:textId="77777777" w:rsidR="00BB437C" w:rsidRPr="009743EA" w:rsidRDefault="00BB437C" w:rsidP="00283DA8">
            <w:pPr>
              <w:pStyle w:val="TAL"/>
              <w:snapToGrid w:val="0"/>
              <w:jc w:val="center"/>
              <w:rPr>
                <w:b/>
                <w:kern w:val="1"/>
                <w:lang w:eastAsia="ko-KR"/>
              </w:rPr>
            </w:pPr>
          </w:p>
          <w:p w14:paraId="56C1DEAF" w14:textId="77777777" w:rsidR="00BB437C" w:rsidRPr="009743EA" w:rsidRDefault="00BB437C" w:rsidP="00283DA8">
            <w:pPr>
              <w:pStyle w:val="TAL"/>
              <w:snapToGrid w:val="0"/>
              <w:jc w:val="center"/>
              <w:rPr>
                <w:b/>
                <w:kern w:val="1"/>
                <w:lang w:eastAsia="ko-KR"/>
              </w:rPr>
            </w:pPr>
          </w:p>
          <w:p w14:paraId="6688CE9E" w14:textId="77777777" w:rsidR="00BB437C" w:rsidRPr="009743EA" w:rsidRDefault="00BB437C" w:rsidP="00283DA8">
            <w:pPr>
              <w:pStyle w:val="TAL"/>
              <w:snapToGrid w:val="0"/>
              <w:jc w:val="center"/>
              <w:rPr>
                <w:b/>
                <w:kern w:val="1"/>
                <w:lang w:eastAsia="ko-KR"/>
              </w:rPr>
            </w:pPr>
          </w:p>
          <w:p w14:paraId="296B6495" w14:textId="77777777" w:rsidR="00BB437C" w:rsidRPr="009743EA" w:rsidRDefault="00BB437C" w:rsidP="00283DA8">
            <w:pPr>
              <w:pStyle w:val="TAL"/>
              <w:snapToGrid w:val="0"/>
              <w:jc w:val="center"/>
              <w:rPr>
                <w:b/>
                <w:kern w:val="1"/>
                <w:lang w:eastAsia="ko-KR"/>
              </w:rPr>
            </w:pPr>
          </w:p>
          <w:p w14:paraId="17FE7229" w14:textId="77777777" w:rsidR="00BB437C" w:rsidRPr="009743EA" w:rsidRDefault="00BB437C" w:rsidP="00283DA8">
            <w:pPr>
              <w:pStyle w:val="TAL"/>
              <w:snapToGrid w:val="0"/>
              <w:jc w:val="center"/>
              <w:rPr>
                <w:b/>
                <w:kern w:val="1"/>
                <w:lang w:eastAsia="ko-KR"/>
              </w:rPr>
            </w:pPr>
          </w:p>
          <w:p w14:paraId="176E540E" w14:textId="77777777" w:rsidR="00BB437C" w:rsidRPr="009743EA" w:rsidRDefault="00BB437C" w:rsidP="00283DA8">
            <w:pPr>
              <w:pStyle w:val="TAL"/>
              <w:snapToGrid w:val="0"/>
              <w:jc w:val="center"/>
              <w:rPr>
                <w:b/>
                <w:kern w:val="1"/>
                <w:lang w:eastAsia="ko-KR"/>
              </w:rPr>
            </w:pPr>
          </w:p>
          <w:p w14:paraId="7E9B69A9" w14:textId="77777777" w:rsidR="00BB437C" w:rsidRPr="009743EA" w:rsidRDefault="00BB437C" w:rsidP="00283DA8">
            <w:pPr>
              <w:pStyle w:val="TAL"/>
              <w:snapToGrid w:val="0"/>
              <w:jc w:val="center"/>
              <w:rPr>
                <w:b/>
                <w:kern w:val="1"/>
                <w:lang w:eastAsia="ko-KR"/>
              </w:rPr>
            </w:pPr>
          </w:p>
          <w:p w14:paraId="2B316AA9" w14:textId="77777777" w:rsidR="00BB437C" w:rsidRPr="009743EA" w:rsidRDefault="00BB437C" w:rsidP="00283DA8">
            <w:pPr>
              <w:pStyle w:val="TAL"/>
              <w:snapToGrid w:val="0"/>
              <w:jc w:val="center"/>
              <w:rPr>
                <w:b/>
                <w:kern w:val="1"/>
                <w:lang w:eastAsia="ko-KR"/>
              </w:rPr>
            </w:pPr>
          </w:p>
          <w:p w14:paraId="21D5AF63" w14:textId="77777777" w:rsidR="00BB437C" w:rsidRPr="009743EA" w:rsidRDefault="00BB437C" w:rsidP="00283DA8">
            <w:pPr>
              <w:pStyle w:val="TAL"/>
              <w:snapToGrid w:val="0"/>
              <w:jc w:val="center"/>
              <w:rPr>
                <w:b/>
                <w:kern w:val="1"/>
              </w:rPr>
            </w:pPr>
          </w:p>
          <w:p w14:paraId="1DB62236" w14:textId="77777777" w:rsidR="00BB437C" w:rsidRPr="009743EA" w:rsidRDefault="00BB437C" w:rsidP="00283DA8">
            <w:pPr>
              <w:pStyle w:val="TAL"/>
              <w:snapToGrid w:val="0"/>
              <w:jc w:val="center"/>
              <w:rPr>
                <w:b/>
                <w:kern w:val="1"/>
              </w:rPr>
            </w:pPr>
          </w:p>
          <w:p w14:paraId="6F4B42C3" w14:textId="77777777" w:rsidR="00BB437C" w:rsidRPr="009743EA" w:rsidRDefault="00BB437C" w:rsidP="00283DA8">
            <w:pPr>
              <w:pStyle w:val="TAL"/>
              <w:snapToGrid w:val="0"/>
              <w:jc w:val="center"/>
              <w:rPr>
                <w:b/>
                <w:kern w:val="1"/>
              </w:rPr>
            </w:pPr>
          </w:p>
          <w:p w14:paraId="354D282E" w14:textId="77777777" w:rsidR="00BB437C" w:rsidRPr="009743EA" w:rsidRDefault="00BB437C" w:rsidP="00283DA8">
            <w:pPr>
              <w:pStyle w:val="TAL"/>
              <w:snapToGrid w:val="0"/>
              <w:jc w:val="center"/>
              <w:rPr>
                <w:b/>
                <w:kern w:val="1"/>
              </w:rPr>
            </w:pPr>
          </w:p>
          <w:p w14:paraId="6C0B3191" w14:textId="77777777" w:rsidR="00BB437C" w:rsidRPr="009743EA" w:rsidRDefault="00BB437C" w:rsidP="00283DA8">
            <w:pPr>
              <w:pStyle w:val="TAL"/>
              <w:snapToGrid w:val="0"/>
              <w:jc w:val="center"/>
              <w:rPr>
                <w:b/>
                <w:kern w:val="1"/>
              </w:rPr>
            </w:pPr>
          </w:p>
          <w:p w14:paraId="0479851C" w14:textId="77777777" w:rsidR="00BB437C" w:rsidRPr="009743EA" w:rsidRDefault="00BB437C" w:rsidP="00283DA8">
            <w:pPr>
              <w:pStyle w:val="Default"/>
              <w:overflowPunct w:val="0"/>
              <w:jc w:val="center"/>
              <w:rPr>
                <w:color w:val="auto"/>
              </w:rPr>
            </w:pPr>
          </w:p>
          <w:p w14:paraId="44F43958" w14:textId="77777777" w:rsidR="00BB437C" w:rsidRPr="009743EA" w:rsidRDefault="00BB437C" w:rsidP="00283DA8">
            <w:pPr>
              <w:pStyle w:val="Default"/>
              <w:overflowPunct w:val="0"/>
              <w:jc w:val="center"/>
              <w:rPr>
                <w:b/>
                <w:sz w:val="20"/>
                <w:szCs w:val="20"/>
              </w:rPr>
            </w:pPr>
          </w:p>
          <w:p w14:paraId="6848CB52" w14:textId="77777777" w:rsidR="00BB437C" w:rsidRPr="009743EA" w:rsidRDefault="00BB437C" w:rsidP="00283DA8">
            <w:pPr>
              <w:pStyle w:val="Default"/>
              <w:overflowPunct w:val="0"/>
              <w:jc w:val="center"/>
              <w:rPr>
                <w:b/>
                <w:kern w:val="1"/>
                <w:lang w:eastAsia="ko-KR"/>
              </w:rPr>
            </w:pPr>
          </w:p>
        </w:tc>
        <w:tc>
          <w:tcPr>
            <w:tcW w:w="1134" w:type="dxa"/>
            <w:tcBorders>
              <w:top w:val="single" w:sz="4" w:space="0" w:color="000000"/>
              <w:left w:val="single" w:sz="4" w:space="0" w:color="000000"/>
              <w:bottom w:val="single" w:sz="4" w:space="0" w:color="000000"/>
              <w:right w:val="single" w:sz="4" w:space="0" w:color="000000"/>
            </w:tcBorders>
            <w:shd w:val="clear" w:color="auto" w:fill="E7E6E6"/>
          </w:tcPr>
          <w:p w14:paraId="4BACE746" w14:textId="77777777" w:rsidR="00BB437C" w:rsidRPr="009743EA" w:rsidRDefault="00BB437C" w:rsidP="00283DA8">
            <w:pPr>
              <w:pStyle w:val="TAL"/>
              <w:snapToGrid w:val="0"/>
              <w:jc w:val="center"/>
              <w:rPr>
                <w:b/>
                <w:kern w:val="1"/>
              </w:rPr>
            </w:pPr>
          </w:p>
          <w:p w14:paraId="43314424" w14:textId="77777777" w:rsidR="00BB437C" w:rsidRPr="009743EA" w:rsidRDefault="00BB437C" w:rsidP="00283DA8">
            <w:pPr>
              <w:pStyle w:val="TAL"/>
              <w:snapToGrid w:val="0"/>
              <w:jc w:val="center"/>
              <w:rPr>
                <w:b/>
                <w:kern w:val="1"/>
              </w:rPr>
            </w:pPr>
            <w:r w:rsidRPr="009743EA">
              <w:rPr>
                <w:b/>
                <w:kern w:val="1"/>
              </w:rPr>
              <w:t>Resource Structure</w:t>
            </w:r>
          </w:p>
          <w:p w14:paraId="540FFF81" w14:textId="77777777" w:rsidR="00BB437C" w:rsidRPr="009743EA" w:rsidRDefault="00BB437C" w:rsidP="00283DA8">
            <w:pPr>
              <w:pStyle w:val="TAL"/>
              <w:snapToGrid w:val="0"/>
              <w:jc w:val="center"/>
            </w:pPr>
            <w:r w:rsidRPr="009743EA">
              <w:rPr>
                <w:b/>
                <w:kern w:val="1"/>
              </w:rPr>
              <w:t>before Sending Request</w:t>
            </w:r>
          </w:p>
        </w:tc>
        <w:tc>
          <w:tcPr>
            <w:tcW w:w="7239" w:type="dxa"/>
            <w:tcBorders>
              <w:top w:val="single" w:sz="4" w:space="0" w:color="000000"/>
              <w:left w:val="single" w:sz="4" w:space="0" w:color="000000"/>
              <w:bottom w:val="single" w:sz="4" w:space="0" w:color="000000"/>
              <w:right w:val="single" w:sz="4" w:space="0" w:color="000000"/>
            </w:tcBorders>
            <w:shd w:val="clear" w:color="auto" w:fill="FFFFFF"/>
          </w:tcPr>
          <w:p w14:paraId="04C9DD52" w14:textId="77777777" w:rsidR="00BB437C" w:rsidRPr="009743EA" w:rsidRDefault="00BB437C" w:rsidP="00283DA8">
            <w:pPr>
              <w:pStyle w:val="Default"/>
              <w:overflowPunct w:val="0"/>
              <w:jc w:val="center"/>
            </w:pPr>
          </w:p>
          <w:p w14:paraId="4F3C4404" w14:textId="77777777" w:rsidR="00BB437C" w:rsidRPr="009743EA" w:rsidRDefault="00BB437C" w:rsidP="00283DA8">
            <w:pPr>
              <w:pStyle w:val="Default"/>
              <w:tabs>
                <w:tab w:val="left" w:pos="1883"/>
                <w:tab w:val="center" w:pos="4118"/>
              </w:tabs>
              <w:overflowPunct w:val="0"/>
            </w:pPr>
            <w:r w:rsidRPr="009743EA">
              <w:tab/>
            </w:r>
            <w:r w:rsidRPr="009743EA">
              <w:tab/>
            </w:r>
            <w:r w:rsidR="00654563">
              <w:pict w14:anchorId="6443F8E1">
                <v:group id="_x0000_s1823" style="width:153.95pt;height:58.45pt;mso-position-horizontal-relative:char;mso-position-vertical-relative:line" coordsize="19552,7425">
                  <v:rect id="직사각형 2" o:spid="_x0000_s1824" style="position:absolute;width:11683;height:3652;visibility:visible;v-text-anchor:middle" filled="f" strokecolor="windowText">
                    <v:textbox inset="0,0,0,0">
                      <w:txbxContent>
                        <w:p w14:paraId="4064C944" w14:textId="77777777" w:rsidR="004A00AF" w:rsidRDefault="004A00AF" w:rsidP="00BB437C">
                          <w:pPr>
                            <w:pStyle w:val="NormalWeb"/>
                            <w:wordWrap w:val="0"/>
                            <w:spacing w:after="0"/>
                            <w:jc w:val="center"/>
                            <w:rPr>
                              <w:b/>
                              <w:bCs/>
                              <w:color w:val="000000"/>
                              <w:kern w:val="24"/>
                              <w:sz w:val="20"/>
                              <w:szCs w:val="20"/>
                            </w:rPr>
                          </w:pPr>
                          <w:r w:rsidRPr="00047E23">
                            <w:rPr>
                              <w:b/>
                              <w:bCs/>
                              <w:color w:val="000000"/>
                              <w:kern w:val="24"/>
                              <w:sz w:val="20"/>
                              <w:szCs w:val="20"/>
                            </w:rPr>
                            <w:t>mn</w:t>
                          </w:r>
                          <w:r>
                            <w:rPr>
                              <w:b/>
                              <w:bCs/>
                              <w:color w:val="000000"/>
                              <w:kern w:val="24"/>
                              <w:sz w:val="20"/>
                              <w:szCs w:val="20"/>
                            </w:rPr>
                            <w:t>-name</w:t>
                          </w:r>
                        </w:p>
                        <w:p w14:paraId="758A043A" w14:textId="77777777" w:rsidR="004A00AF" w:rsidRDefault="004A00AF" w:rsidP="00BB437C">
                          <w:pPr>
                            <w:pStyle w:val="NormalWeb"/>
                            <w:wordWrap w:val="0"/>
                            <w:spacing w:after="0"/>
                            <w:jc w:val="center"/>
                          </w:pPr>
                          <w:r>
                            <w:rPr>
                              <w:b/>
                              <w:bCs/>
                              <w:color w:val="000000"/>
                              <w:kern w:val="24"/>
                              <w:sz w:val="20"/>
                              <w:szCs w:val="20"/>
                            </w:rPr>
                            <w:t>(CSEBase)</w:t>
                          </w:r>
                        </w:p>
                      </w:txbxContent>
                    </v:textbox>
                  </v:rect>
                  <v:line id="직선 연결선 3" o:spid="_x0000_s1825" style="position:absolute;flip:x;visibility:visible" from="5804,3656" to="5804,6133" o:connectortype="straight" strokecolor="windowText" strokeweight=".5pt">
                    <v:stroke joinstyle="miter"/>
                  </v:line>
                  <v:rect id="직사각형 4" o:spid="_x0000_s1826" style="position:absolute;left:7868;top:4895;width:11684;height:2530;visibility:visible;v-text-anchor:middle" filled="f" strokecolor="windowText">
                    <v:textbox inset="0,0,0,0">
                      <w:txbxContent>
                        <w:p w14:paraId="50E0EA98" w14:textId="77777777" w:rsidR="004A00AF" w:rsidRDefault="004A00AF" w:rsidP="00BB437C">
                          <w:pPr>
                            <w:pStyle w:val="NormalWeb"/>
                            <w:wordWrap w:val="0"/>
                            <w:spacing w:after="0"/>
                            <w:jc w:val="center"/>
                          </w:pPr>
                          <w:r>
                            <w:rPr>
                              <w:b/>
                              <w:bCs/>
                              <w:color w:val="000000"/>
                              <w:kern w:val="24"/>
                              <w:sz w:val="18"/>
                              <w:szCs w:val="18"/>
                            </w:rPr>
                            <w:t>cont_temp</w:t>
                          </w:r>
                        </w:p>
                        <w:p w14:paraId="5F94B291" w14:textId="77777777" w:rsidR="004A00AF" w:rsidRDefault="004A00AF" w:rsidP="00BB437C">
                          <w:pPr>
                            <w:pStyle w:val="NormalWeb"/>
                            <w:wordWrap w:val="0"/>
                            <w:spacing w:after="0"/>
                            <w:jc w:val="center"/>
                          </w:pPr>
                          <w:r>
                            <w:rPr>
                              <w:b/>
                              <w:bCs/>
                              <w:color w:val="000000"/>
                              <w:kern w:val="24"/>
                              <w:sz w:val="18"/>
                              <w:szCs w:val="18"/>
                            </w:rPr>
                            <w:t>(container</w:t>
                          </w:r>
                          <w:r w:rsidRPr="0089499A">
                            <w:rPr>
                              <w:b/>
                              <w:bCs/>
                              <w:color w:val="000000"/>
                              <w:kern w:val="24"/>
                              <w:sz w:val="18"/>
                              <w:szCs w:val="18"/>
                            </w:rPr>
                            <w:t>)</w:t>
                          </w:r>
                        </w:p>
                        <w:p w14:paraId="66934D59" w14:textId="77777777" w:rsidR="004A00AF" w:rsidRPr="00711102" w:rsidRDefault="004A00AF" w:rsidP="00BB437C">
                          <w:pPr>
                            <w:pStyle w:val="H6"/>
                            <w:wordWrap w:val="0"/>
                            <w:spacing w:after="0"/>
                            <w:jc w:val="center"/>
                          </w:pPr>
                          <w:r w:rsidRPr="00711102">
                            <w:rPr>
                              <w:rFonts w:ascii="Malgun Gothic" w:hAnsi="Malgun Gothic" w:hint="eastAsia"/>
                              <w:color w:val="FFFFFF"/>
                              <w:kern w:val="24"/>
                            </w:rPr>
                            <w:t>originator</w:t>
                          </w:r>
                        </w:p>
                        <w:p w14:paraId="3C0B4605" w14:textId="77777777" w:rsidR="004A00AF" w:rsidRDefault="004A00AF" w:rsidP="00BB437C">
                          <w:pPr>
                            <w:pStyle w:val="H6"/>
                            <w:wordWrap w:val="0"/>
                            <w:spacing w:after="0"/>
                            <w:jc w:val="center"/>
                          </w:pPr>
                        </w:p>
                        <w:p w14:paraId="1789FCDE" w14:textId="77777777" w:rsidR="004A00AF" w:rsidRDefault="004A00AF" w:rsidP="00BB437C">
                          <w:pPr>
                            <w:pStyle w:val="NormalWeb"/>
                            <w:wordWrap w:val="0"/>
                            <w:spacing w:after="0"/>
                            <w:jc w:val="center"/>
                          </w:pPr>
                          <w:r w:rsidRPr="00047E23">
                            <w:rPr>
                              <w:b/>
                              <w:bCs/>
                              <w:color w:val="000000"/>
                              <w:kern w:val="24"/>
                              <w:sz w:val="18"/>
                              <w:szCs w:val="18"/>
                            </w:rPr>
                            <w:t>(AE)</w:t>
                          </w:r>
                        </w:p>
                      </w:txbxContent>
                    </v:textbox>
                  </v:rect>
                  <v:line id="직선 연결선 5" o:spid="_x0000_s1827" style="position:absolute;visibility:visible" from="5804,6118" to="7868,6133" o:connectortype="straight" strokecolor="windowText" strokeweight=".5pt">
                    <v:stroke joinstyle="miter"/>
                  </v:line>
                  <w10:wrap type="none"/>
                  <w10:anchorlock/>
                </v:group>
              </w:pict>
            </w:r>
          </w:p>
        </w:tc>
      </w:tr>
      <w:tr w:rsidR="00BB437C" w:rsidRPr="009743EA" w14:paraId="3954BFA9" w14:textId="77777777" w:rsidTr="00283DA8">
        <w:trPr>
          <w:trHeight w:val="3108"/>
          <w:jc w:val="center"/>
        </w:trPr>
        <w:tc>
          <w:tcPr>
            <w:tcW w:w="1286" w:type="dxa"/>
            <w:vMerge/>
            <w:tcBorders>
              <w:left w:val="single" w:sz="4" w:space="0" w:color="000000"/>
            </w:tcBorders>
            <w:shd w:val="clear" w:color="auto" w:fill="E7E6E6"/>
          </w:tcPr>
          <w:p w14:paraId="6083838B" w14:textId="77777777" w:rsidR="00BB437C" w:rsidRPr="009743EA" w:rsidRDefault="00BB437C" w:rsidP="00283DA8">
            <w:pPr>
              <w:pStyle w:val="Default"/>
              <w:overflowPunct w:val="0"/>
              <w:jc w:val="center"/>
              <w:rPr>
                <w:b/>
                <w:kern w:val="1"/>
              </w:rPr>
            </w:pPr>
          </w:p>
        </w:tc>
        <w:tc>
          <w:tcPr>
            <w:tcW w:w="1134" w:type="dxa"/>
            <w:tcBorders>
              <w:top w:val="single" w:sz="4" w:space="0" w:color="000000"/>
              <w:left w:val="single" w:sz="4" w:space="0" w:color="000000"/>
              <w:bottom w:val="single" w:sz="4" w:space="0" w:color="000000"/>
              <w:right w:val="single" w:sz="4" w:space="0" w:color="000000"/>
            </w:tcBorders>
            <w:shd w:val="clear" w:color="auto" w:fill="E7E6E6"/>
          </w:tcPr>
          <w:p w14:paraId="305A54D9" w14:textId="77777777" w:rsidR="00BB437C" w:rsidRPr="009743EA" w:rsidRDefault="00BB437C" w:rsidP="00283DA8">
            <w:pPr>
              <w:pStyle w:val="TAL"/>
              <w:snapToGrid w:val="0"/>
              <w:jc w:val="center"/>
              <w:rPr>
                <w:b/>
                <w:kern w:val="1"/>
              </w:rPr>
            </w:pPr>
          </w:p>
          <w:p w14:paraId="1475CB26" w14:textId="77777777" w:rsidR="00BB437C" w:rsidRPr="009743EA" w:rsidRDefault="00BB437C" w:rsidP="00283DA8">
            <w:pPr>
              <w:pStyle w:val="TAL"/>
              <w:snapToGrid w:val="0"/>
              <w:jc w:val="center"/>
              <w:rPr>
                <w:b/>
                <w:kern w:val="1"/>
              </w:rPr>
            </w:pPr>
          </w:p>
          <w:p w14:paraId="05FF1AC5" w14:textId="77777777" w:rsidR="00BB437C" w:rsidRPr="009743EA" w:rsidRDefault="00BB437C" w:rsidP="00283DA8">
            <w:pPr>
              <w:pStyle w:val="TAL"/>
              <w:snapToGrid w:val="0"/>
              <w:jc w:val="center"/>
              <w:rPr>
                <w:b/>
                <w:kern w:val="1"/>
              </w:rPr>
            </w:pPr>
          </w:p>
          <w:p w14:paraId="26B2A041" w14:textId="77777777" w:rsidR="00BB437C" w:rsidRPr="009743EA" w:rsidRDefault="00BB437C" w:rsidP="00283DA8">
            <w:pPr>
              <w:pStyle w:val="TAL"/>
              <w:snapToGrid w:val="0"/>
              <w:jc w:val="center"/>
              <w:rPr>
                <w:b/>
                <w:kern w:val="1"/>
              </w:rPr>
            </w:pPr>
          </w:p>
          <w:p w14:paraId="2DBAA94B" w14:textId="77777777" w:rsidR="00BB437C" w:rsidRPr="009743EA" w:rsidRDefault="00BB437C" w:rsidP="00283DA8">
            <w:pPr>
              <w:pStyle w:val="TAL"/>
              <w:snapToGrid w:val="0"/>
              <w:jc w:val="center"/>
              <w:rPr>
                <w:b/>
                <w:kern w:val="1"/>
              </w:rPr>
            </w:pPr>
          </w:p>
          <w:p w14:paraId="6CFD6741" w14:textId="77777777" w:rsidR="00BB437C" w:rsidRPr="009743EA" w:rsidRDefault="00BB437C" w:rsidP="00283DA8">
            <w:pPr>
              <w:pStyle w:val="TAL"/>
              <w:snapToGrid w:val="0"/>
              <w:jc w:val="center"/>
              <w:rPr>
                <w:b/>
                <w:kern w:val="1"/>
              </w:rPr>
            </w:pPr>
          </w:p>
          <w:p w14:paraId="506F0D9E" w14:textId="77777777" w:rsidR="00BB437C" w:rsidRPr="009743EA" w:rsidRDefault="00BB437C" w:rsidP="00283DA8">
            <w:pPr>
              <w:pStyle w:val="TAL"/>
              <w:snapToGrid w:val="0"/>
              <w:jc w:val="center"/>
            </w:pPr>
            <w:r w:rsidRPr="009743EA">
              <w:rPr>
                <w:b/>
                <w:kern w:val="1"/>
              </w:rPr>
              <w:t>Call Flow</w:t>
            </w:r>
          </w:p>
        </w:tc>
        <w:tc>
          <w:tcPr>
            <w:tcW w:w="7239" w:type="dxa"/>
            <w:tcBorders>
              <w:top w:val="single" w:sz="4" w:space="0" w:color="000000"/>
              <w:left w:val="single" w:sz="4" w:space="0" w:color="000000"/>
              <w:bottom w:val="single" w:sz="4" w:space="0" w:color="000000"/>
              <w:right w:val="single" w:sz="4" w:space="0" w:color="000000"/>
            </w:tcBorders>
            <w:shd w:val="clear" w:color="auto" w:fill="FFFFFF"/>
          </w:tcPr>
          <w:p w14:paraId="4F6A3A8B" w14:textId="77777777" w:rsidR="00BB437C" w:rsidRPr="009743EA" w:rsidRDefault="00654563" w:rsidP="00283DA8">
            <w:pPr>
              <w:pStyle w:val="TAL"/>
              <w:snapToGrid w:val="0"/>
              <w:jc w:val="center"/>
              <w:rPr>
                <w:color w:val="000000"/>
              </w:rPr>
            </w:pPr>
            <w:r>
              <w:pict w14:anchorId="605DA7AC">
                <v:group id="_x0000_s1853" style="position:absolute;left:0;text-align:left;margin-left:42.05pt;margin-top:11.75pt;width:261pt;height:133.25pt;z-index:251634176;mso-position-horizontal-relative:text;mso-position-vertical-relative:text" coordsize="33147,16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">
                  <v:roundrect id="모서리가 둥근 직사각형 2" o:spid="_x0000_s1854" style="position:absolute;width:9398;height:681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" fillcolor="#5b9bd5" strokecolor="#d9d9d9" strokeweight=".5pt">
                    <v:stroke joinstyle="miter"/>
                    <v:textbox>
                      <w:txbxContent>
                        <w:p w14:paraId="2F980787" w14:textId="77777777" w:rsidR="004A00AF" w:rsidRDefault="004A00AF" w:rsidP="00BB437C">
                          <w:pPr>
                            <w:pStyle w:val="NormalWeb"/>
                            <w:wordWrap w:val="0"/>
                            <w:spacing w:after="0"/>
                            <w:jc w:val="center"/>
                            <w:rPr>
                              <w:rFonts w:ascii="Malgun Gothic" w:hAnsi="Malgun Gothic"/>
                              <w:color w:val="FFFFFF"/>
                              <w:kern w:val="24"/>
                            </w:rPr>
                          </w:pPr>
                          <w:r w:rsidRPr="00711102">
                            <w:rPr>
                              <w:rFonts w:ascii="Malgun Gothic" w:hAnsi="Malgun Gothic" w:hint="eastAsia"/>
                              <w:color w:val="FFFFFF"/>
                              <w:kern w:val="24"/>
                            </w:rPr>
                            <w:t>originator</w:t>
                          </w:r>
                        </w:p>
                        <w:p w14:paraId="766584AE" w14:textId="77777777" w:rsidR="004A00AF" w:rsidRPr="00581D4D" w:rsidRDefault="004A00AF" w:rsidP="00BB437C">
                          <w:pPr>
                            <w:pStyle w:val="NormalWeb"/>
                            <w:wordWrap w:val="0"/>
                            <w:spacing w:after="0"/>
                            <w:jc w:val="center"/>
                            <w:rPr>
                              <w:rFonts w:ascii="Malgun Gothic" w:hAnsi="Malgun Gothic"/>
                              <w:color w:val="FFFFFF"/>
                              <w:kern w:val="24"/>
                            </w:rPr>
                          </w:pPr>
                          <w:r w:rsidRPr="00581D4D">
                            <w:rPr>
                              <w:rFonts w:ascii="Malgun Gothic" w:hAnsi="Malgun Gothic" w:hint="eastAsia"/>
                              <w:color w:val="FFFFFF"/>
                              <w:kern w:val="24"/>
                            </w:rPr>
                            <w:t>(</w:t>
                          </w:r>
                          <w:r w:rsidRPr="00581D4D">
                            <w:rPr>
                              <w:rFonts w:ascii="Malgun Gothic" w:hAnsi="Malgun Gothic"/>
                              <w:color w:val="FFFFFF"/>
                              <w:kern w:val="24"/>
                            </w:rPr>
                            <w:t>AE1)</w:t>
                          </w:r>
                        </w:p>
                        <w:p w14:paraId="2FA001B8" w14:textId="77777777" w:rsidR="004A00AF" w:rsidRDefault="004A00AF" w:rsidP="00BB437C">
                          <w:pPr>
                            <w:pStyle w:val="NormalWeb"/>
                            <w:wordWrap w:val="0"/>
                            <w:spacing w:after="0"/>
                            <w:jc w:val="center"/>
                          </w:pPr>
                        </w:p>
                      </w:txbxContent>
                    </v:textbox>
                  </v:roundrect>
                  <v:line id="직선 연결선 3" o:spid="_x0000_s1855" style="position:absolute;visibility:visible" from="4826,6810" to="4826,16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" strokeweight=".5pt">
                    <v:stroke dashstyle="longDash" joinstyle="miter"/>
                  </v:line>
                  <v:shape id="직선 화살표 연결선 4" o:spid="_x0000_s1856" type="#_x0000_t32" style="position:absolute;left:5524;top:10810;width:22082;height:3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" strokecolor="#5b9bd5" strokeweight="1.5pt">
                    <v:stroke endarrow="block" endarrowlength="long" joinstyle="miter" endcap="round"/>
                  </v:shape>
                  <v:shape id="TextBox 36" o:spid="_x0000_s1857" type="#_x0000_t202" style="position:absolute;left:10564;top:8780;width:13323;height:24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" filled="f" stroked="f">
                    <v:textbox style="mso-fit-shape-to-text:t">
                      <w:txbxContent>
                        <w:p w14:paraId="3D251148" w14:textId="77777777" w:rsidR="004A00AF" w:rsidRDefault="004A00AF" w:rsidP="00BB437C">
                          <w:pPr>
                            <w:pStyle w:val="NormalWeb"/>
                            <w:wordWrap w:val="0"/>
                            <w:spacing w:after="0"/>
                          </w:pPr>
                          <w:r w:rsidRPr="0089499A">
                            <w:rPr>
                              <w:rFonts w:ascii="Malgun Gothic" w:hAnsi="Malgun Gothic" w:hint="eastAsia"/>
                              <w:color w:val="5B9BD5"/>
                              <w:kern w:val="24"/>
                              <w:sz w:val="14"/>
                              <w:szCs w:val="14"/>
                            </w:rPr>
                            <w:t>subscription create request</w:t>
                          </w:r>
                        </w:p>
                      </w:txbxContent>
                    </v:textbox>
                  </v:shape>
                  <v:shape id="TextBox 37" o:spid="_x0000_s1858" type="#_x0000_t202" style="position:absolute;left:14200;top:12873;width:6159;height:24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" filled="f" stroked="f">
                    <v:textbox style="mso-fit-shape-to-text:t">
                      <w:txbxContent>
                        <w:p w14:paraId="02C26266" w14:textId="77777777" w:rsidR="004A00AF" w:rsidRDefault="004A00AF" w:rsidP="00BB437C">
                          <w:pPr>
                            <w:pStyle w:val="NormalWeb"/>
                            <w:wordWrap w:val="0"/>
                            <w:spacing w:after="0"/>
                          </w:pPr>
                          <w:r w:rsidRPr="0089499A">
                            <w:rPr>
                              <w:rFonts w:ascii="Malgun Gothic" w:hAnsi="Malgun Gothic" w:hint="eastAsia"/>
                              <w:color w:val="5B9BD5"/>
                              <w:kern w:val="24"/>
                              <w:sz w:val="14"/>
                              <w:szCs w:val="14"/>
                            </w:rPr>
                            <w:t>Response</w:t>
                          </w:r>
                        </w:p>
                      </w:txbxContent>
                    </v:textbox>
                  </v:shape>
                  <v:shape id="직선 화살표 연결선 7" o:spid="_x0000_s1859" type="#_x0000_t32" style="position:absolute;left:5873;top:14636;width:21733;height:64;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" strokecolor="#5b9bd5" strokeweight="1.5pt">
                    <v:stroke endarrow="block" endarrowlength="long" joinstyle="miter" endcap="round"/>
                  </v:shape>
                  <v:roundrect id="모서리가 둥근 직사각형 8" o:spid="_x0000_s1860" style="position:absolute;left:23749;width:9398;height:681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" fillcolor="#5b9bd5" strokecolor="#d9d9d9" strokeweight=".5pt">
                    <v:stroke joinstyle="miter"/>
                    <v:textbox>
                      <w:txbxContent>
                        <w:p w14:paraId="68C918C4" w14:textId="77777777" w:rsidR="004A00AF" w:rsidRPr="00B658BD" w:rsidRDefault="004A00AF" w:rsidP="00BB437C">
                          <w:pPr>
                            <w:pStyle w:val="NormalWeb"/>
                            <w:wordWrap w:val="0"/>
                            <w:spacing w:after="0"/>
                            <w:jc w:val="center"/>
                            <w:rPr>
                              <w:rFonts w:ascii="Malgun Gothic" w:hAnsi="Malgun Gothic"/>
                              <w:color w:val="FFFFFF"/>
                              <w:kern w:val="24"/>
                              <w:sz w:val="10"/>
                            </w:rPr>
                          </w:pPr>
                        </w:p>
                        <w:p w14:paraId="05C8002E" w14:textId="77777777" w:rsidR="004A00AF" w:rsidRPr="00B658BD" w:rsidRDefault="004A00AF" w:rsidP="00BB437C">
                          <w:pPr>
                            <w:pStyle w:val="NormalWeb"/>
                            <w:wordWrap w:val="0"/>
                            <w:spacing w:after="0"/>
                            <w:jc w:val="center"/>
                          </w:pPr>
                          <w:r w:rsidRPr="00B658BD">
                            <w:rPr>
                              <w:rFonts w:ascii="Malgun Gothic" w:hAnsi="Malgun Gothic" w:hint="eastAsia"/>
                              <w:color w:val="FFFFFF"/>
                              <w:kern w:val="24"/>
                            </w:rPr>
                            <w:t>mn</w:t>
                          </w:r>
                          <w:r w:rsidRPr="00B658BD">
                            <w:rPr>
                              <w:rFonts w:ascii="Malgun Gothic" w:hAnsi="Malgun Gothic"/>
                              <w:color w:val="FFFFFF"/>
                              <w:kern w:val="24"/>
                            </w:rPr>
                            <w:t>-name</w:t>
                          </w:r>
                        </w:p>
                        <w:p w14:paraId="64BBAA8B" w14:textId="77777777" w:rsidR="004A00AF" w:rsidRDefault="004A00AF" w:rsidP="00BB437C">
                          <w:pPr>
                            <w:pStyle w:val="NormalWeb"/>
                            <w:wordWrap w:val="0"/>
                            <w:spacing w:after="0"/>
                            <w:jc w:val="center"/>
                          </w:pPr>
                        </w:p>
                      </w:txbxContent>
                    </v:textbox>
                  </v:roundrect>
                  <v:line id="직선 연결선 9" o:spid="_x0000_s1861" style="position:absolute;visibility:visible" from="28575,6810" to="28575,16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" strokeweight=".5pt">
                    <v:stroke dashstyle="longDash" joinstyle="miter"/>
                  </v:line>
                </v:group>
              </w:pict>
            </w:r>
          </w:p>
        </w:tc>
      </w:tr>
      <w:tr w:rsidR="00BB437C" w:rsidRPr="009743EA" w14:paraId="3A0AEF50" w14:textId="77777777" w:rsidTr="005A2D7C">
        <w:trPr>
          <w:cantSplit/>
          <w:trHeight w:val="42"/>
          <w:jc w:val="center"/>
        </w:trPr>
        <w:tc>
          <w:tcPr>
            <w:tcW w:w="1286" w:type="dxa"/>
            <w:vMerge/>
            <w:tcBorders>
              <w:left w:val="single" w:sz="4" w:space="0" w:color="000000"/>
            </w:tcBorders>
            <w:shd w:val="clear" w:color="auto" w:fill="E7E6E6"/>
          </w:tcPr>
          <w:p w14:paraId="03499615" w14:textId="77777777" w:rsidR="00BB437C" w:rsidRPr="009743EA" w:rsidRDefault="00BB437C" w:rsidP="00283DA8">
            <w:pPr>
              <w:pStyle w:val="Default"/>
              <w:overflowPunct w:val="0"/>
              <w:jc w:val="center"/>
              <w:rPr>
                <w:b/>
                <w:kern w:val="1"/>
              </w:rPr>
            </w:pPr>
          </w:p>
        </w:tc>
        <w:tc>
          <w:tcPr>
            <w:tcW w:w="1134" w:type="dxa"/>
            <w:tcBorders>
              <w:top w:val="single" w:sz="4" w:space="0" w:color="000000"/>
              <w:left w:val="single" w:sz="4" w:space="0" w:color="000000"/>
              <w:bottom w:val="single" w:sz="4" w:space="0" w:color="000000"/>
              <w:right w:val="single" w:sz="4" w:space="0" w:color="000000"/>
            </w:tcBorders>
            <w:shd w:val="clear" w:color="auto" w:fill="E7E6E6"/>
          </w:tcPr>
          <w:p w14:paraId="390F5562" w14:textId="77777777" w:rsidR="00BB437C" w:rsidRPr="009743EA" w:rsidRDefault="00BB437C" w:rsidP="00283DA8">
            <w:pPr>
              <w:pStyle w:val="TAL"/>
              <w:snapToGrid w:val="0"/>
              <w:jc w:val="center"/>
              <w:rPr>
                <w:b/>
                <w:kern w:val="1"/>
              </w:rPr>
            </w:pPr>
          </w:p>
          <w:p w14:paraId="1C4B5B76" w14:textId="77777777" w:rsidR="00BB437C" w:rsidRPr="009743EA" w:rsidRDefault="00BB437C" w:rsidP="00283DA8">
            <w:pPr>
              <w:pStyle w:val="TAL"/>
              <w:snapToGrid w:val="0"/>
              <w:jc w:val="center"/>
              <w:rPr>
                <w:b/>
                <w:kern w:val="1"/>
              </w:rPr>
            </w:pPr>
          </w:p>
          <w:p w14:paraId="12007398" w14:textId="77777777" w:rsidR="00BB437C" w:rsidRPr="009743EA" w:rsidRDefault="00BB437C" w:rsidP="00283DA8">
            <w:pPr>
              <w:pStyle w:val="TAL"/>
              <w:snapToGrid w:val="0"/>
              <w:jc w:val="center"/>
              <w:rPr>
                <w:b/>
                <w:kern w:val="1"/>
              </w:rPr>
            </w:pPr>
            <w:r w:rsidRPr="009743EA">
              <w:rPr>
                <w:b/>
                <w:kern w:val="1"/>
              </w:rPr>
              <w:t>HTTP Header Information</w:t>
            </w:r>
          </w:p>
          <w:p w14:paraId="365F4AC3" w14:textId="77777777" w:rsidR="00BB437C" w:rsidRPr="009743EA" w:rsidRDefault="00BB437C" w:rsidP="005A2D7C">
            <w:pPr>
              <w:pStyle w:val="TAL"/>
              <w:snapToGrid w:val="0"/>
              <w:jc w:val="both"/>
              <w:rPr>
                <w:b/>
                <w:kern w:val="1"/>
              </w:rPr>
            </w:pPr>
          </w:p>
          <w:p w14:paraId="00C3EBB1" w14:textId="77777777" w:rsidR="00BB437C" w:rsidRPr="009743EA" w:rsidRDefault="00BB437C" w:rsidP="00283DA8">
            <w:pPr>
              <w:pStyle w:val="TAL"/>
              <w:snapToGrid w:val="0"/>
              <w:jc w:val="both"/>
              <w:rPr>
                <w:b/>
                <w:kern w:val="1"/>
              </w:rPr>
            </w:pPr>
          </w:p>
          <w:p w14:paraId="77359866" w14:textId="77777777" w:rsidR="00FE3B5F" w:rsidRPr="009743EA" w:rsidRDefault="00FE3B5F" w:rsidP="00283DA8">
            <w:pPr>
              <w:pStyle w:val="TAL"/>
              <w:snapToGrid w:val="0"/>
              <w:jc w:val="both"/>
              <w:rPr>
                <w:b/>
                <w:kern w:val="1"/>
              </w:rPr>
            </w:pPr>
          </w:p>
        </w:tc>
        <w:tc>
          <w:tcPr>
            <w:tcW w:w="7239" w:type="dxa"/>
            <w:tcBorders>
              <w:top w:val="single" w:sz="4" w:space="0" w:color="000000"/>
              <w:left w:val="single" w:sz="4" w:space="0" w:color="000000"/>
              <w:bottom w:val="single" w:sz="4" w:space="0" w:color="000000"/>
              <w:right w:val="single" w:sz="4" w:space="0" w:color="000000"/>
            </w:tcBorders>
            <w:shd w:val="clear" w:color="auto" w:fill="FFFFFF"/>
          </w:tcPr>
          <w:p w14:paraId="5E247C9C" w14:textId="77777777" w:rsidR="00BB437C" w:rsidRPr="009743EA" w:rsidRDefault="00BB437C" w:rsidP="005A2D7C">
            <w:pPr>
              <w:pStyle w:val="TAL"/>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01"/>
              <w:gridCol w:w="4359"/>
            </w:tblGrid>
            <w:tr w:rsidR="00BB437C" w:rsidRPr="009743EA" w14:paraId="4B6C025F" w14:textId="77777777" w:rsidTr="005A2D7C">
              <w:trPr>
                <w:jc w:val="center"/>
              </w:trPr>
              <w:tc>
                <w:tcPr>
                  <w:tcW w:w="1501" w:type="dxa"/>
                  <w:shd w:val="clear" w:color="auto" w:fill="9CC2E5"/>
                </w:tcPr>
                <w:p w14:paraId="38CD6648" w14:textId="77777777" w:rsidR="00BB437C" w:rsidRPr="009743EA" w:rsidRDefault="00BB437C" w:rsidP="00283DA8">
                  <w:pPr>
                    <w:pStyle w:val="TAL"/>
                    <w:snapToGrid w:val="0"/>
                    <w:jc w:val="center"/>
                    <w:rPr>
                      <w:rFonts w:eastAsia="Calibri"/>
                      <w:b/>
                      <w:szCs w:val="22"/>
                    </w:rPr>
                  </w:pPr>
                  <w:r w:rsidRPr="009743EA">
                    <w:rPr>
                      <w:rFonts w:eastAsia="Calibri"/>
                      <w:b/>
                      <w:szCs w:val="22"/>
                    </w:rPr>
                    <w:t>Header</w:t>
                  </w:r>
                </w:p>
              </w:tc>
              <w:tc>
                <w:tcPr>
                  <w:tcW w:w="4359" w:type="dxa"/>
                  <w:shd w:val="clear" w:color="auto" w:fill="9CC2E5"/>
                </w:tcPr>
                <w:p w14:paraId="3AD9AA6E" w14:textId="77777777" w:rsidR="00BB437C" w:rsidRPr="009743EA" w:rsidRDefault="00BB437C" w:rsidP="00283DA8">
                  <w:pPr>
                    <w:pStyle w:val="TAL"/>
                    <w:snapToGrid w:val="0"/>
                    <w:jc w:val="center"/>
                    <w:rPr>
                      <w:rFonts w:eastAsia="Calibri"/>
                      <w:b/>
                      <w:szCs w:val="22"/>
                    </w:rPr>
                  </w:pPr>
                  <w:r w:rsidRPr="009743EA">
                    <w:rPr>
                      <w:rFonts w:eastAsia="Calibri"/>
                      <w:b/>
                      <w:szCs w:val="22"/>
                    </w:rPr>
                    <w:t>Value</w:t>
                  </w:r>
                </w:p>
              </w:tc>
            </w:tr>
            <w:tr w:rsidR="00BB437C" w:rsidRPr="009743EA" w14:paraId="4C97409D" w14:textId="77777777" w:rsidTr="005A2D7C">
              <w:trPr>
                <w:jc w:val="center"/>
              </w:trPr>
              <w:tc>
                <w:tcPr>
                  <w:tcW w:w="1501" w:type="dxa"/>
                  <w:shd w:val="clear" w:color="auto" w:fill="DEEAF6"/>
                </w:tcPr>
                <w:p w14:paraId="09A3CA23" w14:textId="77777777" w:rsidR="00BB437C" w:rsidRPr="009743EA" w:rsidRDefault="00BB437C" w:rsidP="00283DA8">
                  <w:pPr>
                    <w:pStyle w:val="TAL"/>
                    <w:snapToGrid w:val="0"/>
                    <w:jc w:val="center"/>
                    <w:rPr>
                      <w:rFonts w:eastAsia="Calibri"/>
                      <w:szCs w:val="22"/>
                    </w:rPr>
                  </w:pPr>
                  <w:r w:rsidRPr="009743EA">
                    <w:rPr>
                      <w:rFonts w:eastAsia="Calibri"/>
                      <w:szCs w:val="22"/>
                    </w:rPr>
                    <w:t>Accept</w:t>
                  </w:r>
                </w:p>
              </w:tc>
              <w:tc>
                <w:tcPr>
                  <w:tcW w:w="4359" w:type="dxa"/>
                  <w:shd w:val="clear" w:color="auto" w:fill="auto"/>
                </w:tcPr>
                <w:p w14:paraId="6B8E4919" w14:textId="77777777" w:rsidR="00BB437C" w:rsidRPr="009743EA" w:rsidRDefault="00BB437C" w:rsidP="00283DA8">
                  <w:pPr>
                    <w:pStyle w:val="TAL"/>
                    <w:snapToGrid w:val="0"/>
                    <w:rPr>
                      <w:rFonts w:eastAsia="Calibri"/>
                      <w:szCs w:val="22"/>
                    </w:rPr>
                  </w:pPr>
                  <w:r w:rsidRPr="009743EA">
                    <w:rPr>
                      <w:rFonts w:eastAsia="Calibri"/>
                      <w:szCs w:val="22"/>
                    </w:rPr>
                    <w:t>application/json</w:t>
                  </w:r>
                </w:p>
              </w:tc>
            </w:tr>
            <w:tr w:rsidR="00BB437C" w:rsidRPr="009743EA" w14:paraId="719712DE" w14:textId="77777777" w:rsidTr="005A2D7C">
              <w:trPr>
                <w:jc w:val="center"/>
              </w:trPr>
              <w:tc>
                <w:tcPr>
                  <w:tcW w:w="1501" w:type="dxa"/>
                  <w:shd w:val="clear" w:color="auto" w:fill="DEEAF6"/>
                </w:tcPr>
                <w:p w14:paraId="61969CAD" w14:textId="77777777" w:rsidR="00BB437C" w:rsidRPr="009743EA" w:rsidRDefault="00BB437C" w:rsidP="00283DA8">
                  <w:pPr>
                    <w:pStyle w:val="TAL"/>
                    <w:snapToGrid w:val="0"/>
                    <w:jc w:val="center"/>
                    <w:rPr>
                      <w:rFonts w:eastAsia="Calibri"/>
                      <w:szCs w:val="22"/>
                    </w:rPr>
                  </w:pPr>
                  <w:r w:rsidRPr="009743EA">
                    <w:rPr>
                      <w:rFonts w:eastAsia="Calibri"/>
                      <w:szCs w:val="22"/>
                    </w:rPr>
                    <w:t>X-M2M-RI</w:t>
                  </w:r>
                </w:p>
              </w:tc>
              <w:tc>
                <w:tcPr>
                  <w:tcW w:w="4359" w:type="dxa"/>
                  <w:shd w:val="clear" w:color="auto" w:fill="auto"/>
                </w:tcPr>
                <w:p w14:paraId="6A058A49" w14:textId="77777777" w:rsidR="00BB437C" w:rsidRPr="009743EA" w:rsidRDefault="00BB437C" w:rsidP="00283DA8">
                  <w:pPr>
                    <w:pStyle w:val="TAL"/>
                    <w:snapToGrid w:val="0"/>
                    <w:rPr>
                      <w:rFonts w:eastAsia="Calibri"/>
                      <w:szCs w:val="22"/>
                    </w:rPr>
                  </w:pPr>
                  <w:r w:rsidRPr="009743EA">
                    <w:rPr>
                      <w:rFonts w:eastAsia="Calibri"/>
                      <w:szCs w:val="22"/>
                    </w:rPr>
                    <w:t>Request</w:t>
                  </w:r>
                  <w:r w:rsidR="000E08CD" w:rsidRPr="009743EA">
                    <w:rPr>
                      <w:rFonts w:eastAsia="Calibri"/>
                      <w:szCs w:val="22"/>
                    </w:rPr>
                    <w:t xml:space="preserve"> </w:t>
                  </w:r>
                  <w:r w:rsidRPr="009743EA">
                    <w:rPr>
                      <w:rFonts w:eastAsia="Calibri"/>
                      <w:szCs w:val="22"/>
                    </w:rPr>
                    <w:t>ID</w:t>
                  </w:r>
                  <w:r w:rsidR="000E08CD" w:rsidRPr="009743EA">
                    <w:rPr>
                      <w:rFonts w:eastAsia="Calibri"/>
                      <w:szCs w:val="22"/>
                    </w:rPr>
                    <w:t xml:space="preserve"> </w:t>
                  </w:r>
                </w:p>
              </w:tc>
            </w:tr>
            <w:tr w:rsidR="00BB437C" w:rsidRPr="009743EA" w14:paraId="35D4C19F" w14:textId="77777777" w:rsidTr="005A2D7C">
              <w:trPr>
                <w:jc w:val="center"/>
              </w:trPr>
              <w:tc>
                <w:tcPr>
                  <w:tcW w:w="1501" w:type="dxa"/>
                  <w:shd w:val="clear" w:color="auto" w:fill="DEEAF6"/>
                </w:tcPr>
                <w:p w14:paraId="4BBBD49F" w14:textId="77777777" w:rsidR="00BB437C" w:rsidRPr="009743EA" w:rsidRDefault="00BB437C" w:rsidP="00283DA8">
                  <w:pPr>
                    <w:pStyle w:val="TAL"/>
                    <w:snapToGrid w:val="0"/>
                    <w:jc w:val="center"/>
                    <w:rPr>
                      <w:rFonts w:eastAsia="Calibri"/>
                      <w:szCs w:val="22"/>
                    </w:rPr>
                  </w:pPr>
                  <w:r w:rsidRPr="009743EA">
                    <w:rPr>
                      <w:rFonts w:eastAsia="Calibri"/>
                      <w:szCs w:val="22"/>
                    </w:rPr>
                    <w:t>X-M2M-Origin</w:t>
                  </w:r>
                </w:p>
              </w:tc>
              <w:tc>
                <w:tcPr>
                  <w:tcW w:w="4359" w:type="dxa"/>
                  <w:shd w:val="clear" w:color="auto" w:fill="auto"/>
                </w:tcPr>
                <w:p w14:paraId="7FD8A8E8" w14:textId="77777777" w:rsidR="00BB437C" w:rsidRPr="009743EA" w:rsidRDefault="00BB437C" w:rsidP="00283DA8">
                  <w:pPr>
                    <w:pStyle w:val="TAL"/>
                    <w:snapToGrid w:val="0"/>
                    <w:rPr>
                      <w:rFonts w:eastAsia="Calibri"/>
                      <w:szCs w:val="22"/>
                    </w:rPr>
                  </w:pPr>
                  <w:r w:rsidRPr="009743EA">
                    <w:rPr>
                      <w:rFonts w:eastAsia="Calibri"/>
                      <w:szCs w:val="22"/>
                    </w:rPr>
                    <w:t>AE-ID</w:t>
                  </w:r>
                  <w:r w:rsidR="000E08CD" w:rsidRPr="009743EA">
                    <w:rPr>
                      <w:rFonts w:eastAsia="Calibri"/>
                      <w:szCs w:val="22"/>
                    </w:rPr>
                    <w:t xml:space="preserve"> </w:t>
                  </w:r>
                  <w:r w:rsidRPr="009743EA">
                    <w:rPr>
                      <w:rFonts w:eastAsia="Calibri"/>
                      <w:szCs w:val="22"/>
                    </w:rPr>
                    <w:t>of</w:t>
                  </w:r>
                  <w:r w:rsidR="000E08CD" w:rsidRPr="009743EA">
                    <w:rPr>
                      <w:rFonts w:eastAsia="Calibri"/>
                      <w:szCs w:val="22"/>
                    </w:rPr>
                    <w:t xml:space="preserve"> </w:t>
                  </w:r>
                  <w:r w:rsidRPr="009743EA">
                    <w:rPr>
                      <w:rFonts w:eastAsia="Calibri"/>
                      <w:szCs w:val="22"/>
                    </w:rPr>
                    <w:t>Originator</w:t>
                  </w:r>
                </w:p>
              </w:tc>
            </w:tr>
            <w:tr w:rsidR="00BB437C" w:rsidRPr="009743EA" w14:paraId="7B9D8066" w14:textId="77777777" w:rsidTr="005A2D7C">
              <w:trPr>
                <w:jc w:val="center"/>
              </w:trPr>
              <w:tc>
                <w:tcPr>
                  <w:tcW w:w="1501" w:type="dxa"/>
                  <w:shd w:val="clear" w:color="auto" w:fill="DEEAF6"/>
                </w:tcPr>
                <w:p w14:paraId="3E14B59F" w14:textId="77777777" w:rsidR="00BB437C" w:rsidRPr="009743EA" w:rsidRDefault="00BB437C" w:rsidP="00283DA8">
                  <w:pPr>
                    <w:pStyle w:val="TAL"/>
                    <w:snapToGrid w:val="0"/>
                    <w:jc w:val="center"/>
                    <w:rPr>
                      <w:rFonts w:eastAsia="Calibri"/>
                      <w:szCs w:val="22"/>
                    </w:rPr>
                  </w:pPr>
                  <w:r w:rsidRPr="009743EA">
                    <w:rPr>
                      <w:rFonts w:eastAsia="Calibri"/>
                      <w:szCs w:val="22"/>
                    </w:rPr>
                    <w:t>Content-Type</w:t>
                  </w:r>
                </w:p>
              </w:tc>
              <w:tc>
                <w:tcPr>
                  <w:tcW w:w="4359" w:type="dxa"/>
                  <w:shd w:val="clear" w:color="auto" w:fill="auto"/>
                </w:tcPr>
                <w:p w14:paraId="3B886BD4" w14:textId="77777777" w:rsidR="00BB437C" w:rsidRPr="009743EA" w:rsidRDefault="00E45F9B" w:rsidP="00283DA8">
                  <w:pPr>
                    <w:pStyle w:val="TAL"/>
                    <w:snapToGrid w:val="0"/>
                    <w:rPr>
                      <w:rFonts w:eastAsia="Calibri"/>
                      <w:szCs w:val="22"/>
                    </w:rPr>
                  </w:pPr>
                  <w:r w:rsidRPr="009743EA">
                    <w:rPr>
                      <w:rFonts w:eastAsia="Calibri"/>
                      <w:szCs w:val="22"/>
                    </w:rPr>
                    <w:t>application/json;ty</w:t>
                  </w:r>
                  <w:r w:rsidR="00BB437C" w:rsidRPr="009743EA">
                    <w:rPr>
                      <w:rFonts w:eastAsia="Calibri"/>
                      <w:szCs w:val="22"/>
                    </w:rPr>
                    <w:t>=</w:t>
                  </w:r>
                  <w:r w:rsidR="00BB437C" w:rsidRPr="009743EA">
                    <w:rPr>
                      <w:b/>
                    </w:rPr>
                    <w:t>23</w:t>
                  </w:r>
                </w:p>
              </w:tc>
            </w:tr>
            <w:tr w:rsidR="00A40F09" w:rsidRPr="009743EA" w14:paraId="3A376FC6" w14:textId="77777777" w:rsidTr="005A2D7C">
              <w:trPr>
                <w:jc w:val="center"/>
              </w:trPr>
              <w:tc>
                <w:tcPr>
                  <w:tcW w:w="1501" w:type="dxa"/>
                  <w:shd w:val="clear" w:color="auto" w:fill="DEEAF6"/>
                </w:tcPr>
                <w:p w14:paraId="6453C7D5" w14:textId="77777777" w:rsidR="00A40F09" w:rsidRPr="009743EA" w:rsidRDefault="00A40F09" w:rsidP="00A40F09">
                  <w:pPr>
                    <w:pStyle w:val="TAL"/>
                    <w:snapToGrid w:val="0"/>
                    <w:jc w:val="center"/>
                    <w:rPr>
                      <w:rFonts w:eastAsia="Calibri"/>
                      <w:szCs w:val="22"/>
                    </w:rPr>
                  </w:pPr>
                  <w:r w:rsidRPr="009743EA">
                    <w:rPr>
                      <w:rFonts w:eastAsia="Calibri"/>
                      <w:szCs w:val="22"/>
                    </w:rPr>
                    <w:t>X-M2M-RVI</w:t>
                  </w:r>
                </w:p>
              </w:tc>
              <w:tc>
                <w:tcPr>
                  <w:tcW w:w="4359" w:type="dxa"/>
                  <w:shd w:val="clear" w:color="auto" w:fill="auto"/>
                </w:tcPr>
                <w:p w14:paraId="7D261D1A" w14:textId="77777777" w:rsidR="00A40F09" w:rsidRPr="009743EA" w:rsidDel="00E45F9B" w:rsidRDefault="00A40F09" w:rsidP="00A40F09">
                  <w:pPr>
                    <w:pStyle w:val="TAL"/>
                    <w:snapToGrid w:val="0"/>
                    <w:rPr>
                      <w:rFonts w:eastAsia="Calibri"/>
                      <w:szCs w:val="22"/>
                    </w:rPr>
                  </w:pPr>
                  <w:r w:rsidRPr="009743EA">
                    <w:rPr>
                      <w:rFonts w:eastAsia="Calibri"/>
                      <w:szCs w:val="22"/>
                    </w:rPr>
                    <w:t>Release</w:t>
                  </w:r>
                  <w:r w:rsidR="000E08CD" w:rsidRPr="009743EA">
                    <w:rPr>
                      <w:rFonts w:eastAsia="Calibri"/>
                      <w:szCs w:val="22"/>
                    </w:rPr>
                    <w:t xml:space="preserve"> </w:t>
                  </w:r>
                  <w:r w:rsidRPr="009743EA">
                    <w:rPr>
                      <w:rFonts w:eastAsia="Calibri"/>
                      <w:szCs w:val="22"/>
                    </w:rPr>
                    <w:t>Version</w:t>
                  </w:r>
                  <w:r w:rsidR="000E08CD" w:rsidRPr="009743EA">
                    <w:rPr>
                      <w:rFonts w:eastAsia="Calibri"/>
                      <w:szCs w:val="22"/>
                    </w:rPr>
                    <w:t xml:space="preserve"> </w:t>
                  </w:r>
                  <w:r w:rsidRPr="009743EA">
                    <w:rPr>
                      <w:rFonts w:eastAsia="Calibri"/>
                      <w:szCs w:val="22"/>
                    </w:rPr>
                    <w:t>Indicator</w:t>
                  </w:r>
                </w:p>
              </w:tc>
            </w:tr>
          </w:tbl>
          <w:p w14:paraId="7BC7C62F" w14:textId="77777777" w:rsidR="00BB437C" w:rsidRPr="009743EA" w:rsidRDefault="00BB437C" w:rsidP="00283DA8">
            <w:pPr>
              <w:pStyle w:val="TAL"/>
              <w:snapToGrid w:val="0"/>
              <w:jc w:val="both"/>
              <w:rPr>
                <w:lang w:eastAsia="ko-KR"/>
              </w:rPr>
            </w:pPr>
          </w:p>
        </w:tc>
      </w:tr>
      <w:tr w:rsidR="00BB437C" w:rsidRPr="009743EA" w14:paraId="627CAABA" w14:textId="77777777" w:rsidTr="00283DA8">
        <w:trPr>
          <w:jc w:val="center"/>
        </w:trPr>
        <w:tc>
          <w:tcPr>
            <w:tcW w:w="1286" w:type="dxa"/>
            <w:vMerge/>
            <w:tcBorders>
              <w:left w:val="single" w:sz="4" w:space="0" w:color="000000"/>
              <w:bottom w:val="single" w:sz="4" w:space="0" w:color="000000"/>
            </w:tcBorders>
            <w:shd w:val="clear" w:color="auto" w:fill="E7E6E6"/>
          </w:tcPr>
          <w:p w14:paraId="508B9BD0" w14:textId="77777777" w:rsidR="00BB437C" w:rsidRPr="009743EA" w:rsidRDefault="00BB437C" w:rsidP="00283DA8">
            <w:pPr>
              <w:pStyle w:val="Default"/>
              <w:overflowPunct w:val="0"/>
              <w:jc w:val="center"/>
              <w:rPr>
                <w:b/>
                <w:kern w:val="1"/>
              </w:rPr>
            </w:pPr>
          </w:p>
        </w:tc>
        <w:tc>
          <w:tcPr>
            <w:tcW w:w="1134" w:type="dxa"/>
            <w:tcBorders>
              <w:top w:val="single" w:sz="4" w:space="0" w:color="000000"/>
              <w:left w:val="single" w:sz="4" w:space="0" w:color="000000"/>
              <w:bottom w:val="single" w:sz="4" w:space="0" w:color="000000"/>
              <w:right w:val="single" w:sz="4" w:space="0" w:color="000000"/>
            </w:tcBorders>
            <w:shd w:val="clear" w:color="auto" w:fill="E7E6E6"/>
          </w:tcPr>
          <w:p w14:paraId="16E56CE8" w14:textId="77777777" w:rsidR="00BB437C" w:rsidRPr="009743EA" w:rsidRDefault="00BB437C" w:rsidP="00283DA8">
            <w:pPr>
              <w:pStyle w:val="Default"/>
              <w:overflowPunct w:val="0"/>
              <w:jc w:val="center"/>
              <w:rPr>
                <w:rFonts w:ascii="Arial" w:eastAsia="Malgun Gothic" w:hAnsi="Arial"/>
                <w:b/>
                <w:color w:val="auto"/>
                <w:kern w:val="1"/>
                <w:sz w:val="18"/>
                <w:szCs w:val="20"/>
              </w:rPr>
            </w:pPr>
          </w:p>
          <w:p w14:paraId="7A8FBACC" w14:textId="77777777" w:rsidR="00BB437C" w:rsidRPr="009743EA" w:rsidRDefault="00BB437C" w:rsidP="00283DA8">
            <w:pPr>
              <w:pStyle w:val="Default"/>
              <w:overflowPunct w:val="0"/>
              <w:jc w:val="center"/>
              <w:rPr>
                <w:rFonts w:ascii="Arial" w:eastAsia="Malgun Gothic" w:hAnsi="Arial"/>
                <w:b/>
                <w:color w:val="auto"/>
                <w:kern w:val="1"/>
                <w:sz w:val="18"/>
                <w:szCs w:val="20"/>
              </w:rPr>
            </w:pPr>
          </w:p>
          <w:p w14:paraId="76FE1EFD" w14:textId="77777777" w:rsidR="00BB437C" w:rsidRPr="009743EA" w:rsidRDefault="00BB437C" w:rsidP="00283DA8">
            <w:pPr>
              <w:pStyle w:val="Default"/>
              <w:overflowPunct w:val="0"/>
              <w:jc w:val="center"/>
              <w:rPr>
                <w:rFonts w:ascii="Arial" w:eastAsia="Malgun Gothic" w:hAnsi="Arial"/>
                <w:b/>
                <w:color w:val="auto"/>
                <w:kern w:val="1"/>
                <w:sz w:val="18"/>
                <w:szCs w:val="20"/>
              </w:rPr>
            </w:pPr>
          </w:p>
          <w:p w14:paraId="0DF7CBEB" w14:textId="77777777" w:rsidR="00BB437C" w:rsidRPr="009743EA" w:rsidRDefault="00BB437C" w:rsidP="00283DA8">
            <w:pPr>
              <w:pStyle w:val="Default"/>
              <w:overflowPunct w:val="0"/>
              <w:jc w:val="center"/>
              <w:rPr>
                <w:rFonts w:ascii="Arial" w:eastAsia="Malgun Gothic" w:hAnsi="Arial"/>
                <w:b/>
                <w:color w:val="auto"/>
                <w:kern w:val="1"/>
                <w:sz w:val="18"/>
                <w:szCs w:val="20"/>
              </w:rPr>
            </w:pPr>
          </w:p>
          <w:p w14:paraId="7656C185" w14:textId="77777777" w:rsidR="00BB437C" w:rsidRPr="009743EA" w:rsidRDefault="00BB437C" w:rsidP="00283DA8">
            <w:pPr>
              <w:pStyle w:val="Default"/>
              <w:overflowPunct w:val="0"/>
              <w:jc w:val="center"/>
              <w:rPr>
                <w:rFonts w:ascii="Arial" w:eastAsia="Malgun Gothic" w:hAnsi="Arial"/>
                <w:b/>
                <w:color w:val="auto"/>
                <w:kern w:val="1"/>
                <w:sz w:val="18"/>
                <w:szCs w:val="20"/>
              </w:rPr>
            </w:pPr>
          </w:p>
          <w:p w14:paraId="794B12A2" w14:textId="77777777" w:rsidR="00BB437C" w:rsidRPr="009743EA" w:rsidRDefault="00BB437C" w:rsidP="00283DA8">
            <w:pPr>
              <w:pStyle w:val="Default"/>
              <w:overflowPunct w:val="0"/>
              <w:jc w:val="center"/>
              <w:rPr>
                <w:rFonts w:ascii="Arial" w:eastAsia="Malgun Gothic" w:hAnsi="Arial"/>
                <w:b/>
                <w:color w:val="auto"/>
                <w:kern w:val="1"/>
                <w:sz w:val="18"/>
                <w:szCs w:val="20"/>
              </w:rPr>
            </w:pPr>
          </w:p>
          <w:p w14:paraId="5016D2DA" w14:textId="77777777" w:rsidR="00BB437C" w:rsidRPr="009743EA" w:rsidRDefault="00BB437C" w:rsidP="00283DA8">
            <w:pPr>
              <w:pStyle w:val="Default"/>
              <w:overflowPunct w:val="0"/>
              <w:jc w:val="center"/>
              <w:rPr>
                <w:color w:val="0070C0"/>
                <w:lang w:eastAsia="ko-KR"/>
              </w:rPr>
            </w:pPr>
            <w:r w:rsidRPr="009743EA">
              <w:rPr>
                <w:rFonts w:ascii="Arial" w:eastAsia="Malgun Gothic" w:hAnsi="Arial"/>
                <w:b/>
                <w:color w:val="auto"/>
                <w:kern w:val="1"/>
                <w:sz w:val="18"/>
                <w:szCs w:val="20"/>
              </w:rPr>
              <w:t>Example</w:t>
            </w:r>
          </w:p>
        </w:tc>
        <w:tc>
          <w:tcPr>
            <w:tcW w:w="7239" w:type="dxa"/>
            <w:tcBorders>
              <w:top w:val="single" w:sz="4" w:space="0" w:color="000000"/>
              <w:left w:val="single" w:sz="4" w:space="0" w:color="000000"/>
              <w:bottom w:val="single" w:sz="4" w:space="0" w:color="000000"/>
              <w:right w:val="single" w:sz="4" w:space="0" w:color="000000"/>
            </w:tcBorders>
            <w:shd w:val="clear" w:color="auto" w:fill="FFFFFF"/>
          </w:tcPr>
          <w:p w14:paraId="16A3D4BB" w14:textId="77777777" w:rsidR="00817DE2" w:rsidRPr="009743EA" w:rsidRDefault="00817DE2" w:rsidP="00283DA8">
            <w:pPr>
              <w:widowControl w:val="0"/>
              <w:spacing w:after="0"/>
              <w:ind w:left="284"/>
              <w:jc w:val="both"/>
              <w:textAlignment w:val="auto"/>
              <w:rPr>
                <w:rFonts w:eastAsia="Calibri Light"/>
                <w:b/>
                <w:sz w:val="24"/>
              </w:rPr>
            </w:pPr>
          </w:p>
          <w:p w14:paraId="2624D41D" w14:textId="77777777" w:rsidR="00BB437C" w:rsidRPr="009743EA" w:rsidRDefault="00817DE2" w:rsidP="00283DA8">
            <w:pPr>
              <w:widowControl w:val="0"/>
              <w:spacing w:after="0"/>
              <w:ind w:left="284"/>
              <w:jc w:val="both"/>
              <w:textAlignment w:val="auto"/>
              <w:rPr>
                <w:rFonts w:ascii="Arial" w:hAnsi="Arial"/>
                <w:color w:val="0070C0"/>
                <w:sz w:val="18"/>
              </w:rPr>
            </w:pPr>
            <w:r w:rsidRPr="009743EA">
              <w:rPr>
                <w:rFonts w:eastAsia="Calibri Light"/>
                <w:b/>
                <w:sz w:val="24"/>
              </w:rPr>
              <w:t>API/NOTI/NET1/STEP01</w:t>
            </w:r>
          </w:p>
          <w:p w14:paraId="6DEA2FA1" w14:textId="77777777" w:rsidR="00BB437C" w:rsidRPr="005A2D7C" w:rsidRDefault="00BB437C" w:rsidP="007C39B4">
            <w:pPr>
              <w:pStyle w:val="NoSpacing"/>
              <w:overflowPunct w:val="0"/>
              <w:rPr>
                <w:rFonts w:ascii="Arial" w:hAnsi="Arial"/>
                <w:b/>
                <w:color w:val="0070C0"/>
                <w:sz w:val="18"/>
                <w:lang w:val="en-GB"/>
              </w:rPr>
            </w:pPr>
            <w:r w:rsidRPr="005A2D7C">
              <w:rPr>
                <w:rFonts w:ascii="Times New Roman" w:hAnsi="Times New Roman"/>
                <w:lang w:val="en-GB"/>
              </w:rPr>
              <w:t xml:space="preserve">    </w:t>
            </w:r>
          </w:p>
          <w:p w14:paraId="4C321E30" w14:textId="77777777" w:rsidR="00BB437C" w:rsidRPr="009743EA" w:rsidRDefault="00BB437C" w:rsidP="00283DA8">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39BCE417" w14:textId="77777777" w:rsidR="00BB437C" w:rsidRPr="009743EA" w:rsidRDefault="00BB437C" w:rsidP="00283DA8">
            <w:pPr>
              <w:pStyle w:val="TAL"/>
              <w:snapToGrid w:val="0"/>
              <w:ind w:left="284"/>
              <w:jc w:val="both"/>
              <w:rPr>
                <w:color w:val="0070C0"/>
              </w:rPr>
            </w:pPr>
          </w:p>
          <w:p w14:paraId="1E87193B" w14:textId="77777777" w:rsidR="00BB437C" w:rsidRPr="009743EA" w:rsidRDefault="00BB437C" w:rsidP="00283DA8">
            <w:pPr>
              <w:pStyle w:val="TAL"/>
              <w:snapToGrid w:val="0"/>
              <w:ind w:left="284"/>
              <w:jc w:val="both"/>
              <w:rPr>
                <w:color w:val="0070C0"/>
              </w:rPr>
            </w:pPr>
            <w:r w:rsidRPr="009743EA">
              <w:rPr>
                <w:color w:val="0070C0"/>
              </w:rPr>
              <w:t>POST /mn-name/cont_temp? HTTP/1.1</w:t>
            </w:r>
          </w:p>
          <w:p w14:paraId="3FDF9BDD" w14:textId="77777777" w:rsidR="00BB437C" w:rsidRPr="009743EA" w:rsidRDefault="00BB437C" w:rsidP="00283DA8">
            <w:pPr>
              <w:pStyle w:val="TAL"/>
              <w:snapToGrid w:val="0"/>
              <w:ind w:left="284"/>
              <w:jc w:val="both"/>
              <w:rPr>
                <w:color w:val="0070C0"/>
              </w:rPr>
            </w:pPr>
            <w:r w:rsidRPr="009743EA">
              <w:rPr>
                <w:color w:val="0070C0"/>
              </w:rPr>
              <w:t>Host: 192.168.0.10:8282</w:t>
            </w:r>
          </w:p>
          <w:p w14:paraId="006B464E" w14:textId="77777777" w:rsidR="00BB437C" w:rsidRPr="009743EA" w:rsidRDefault="00BB437C" w:rsidP="00283DA8">
            <w:pPr>
              <w:pStyle w:val="TAL"/>
              <w:snapToGrid w:val="0"/>
              <w:ind w:left="284"/>
              <w:jc w:val="both"/>
              <w:rPr>
                <w:color w:val="0070C0"/>
              </w:rPr>
            </w:pPr>
            <w:r w:rsidRPr="009743EA">
              <w:rPr>
                <w:color w:val="0070C0"/>
              </w:rPr>
              <w:t>X-M2M-Origin: CAE5630283216026458665</w:t>
            </w:r>
          </w:p>
          <w:p w14:paraId="2E74C9B9" w14:textId="77777777" w:rsidR="00BB437C" w:rsidRPr="009743EA" w:rsidRDefault="00BB437C" w:rsidP="00283DA8">
            <w:pPr>
              <w:pStyle w:val="TAL"/>
              <w:snapToGrid w:val="0"/>
              <w:ind w:left="284"/>
              <w:jc w:val="both"/>
              <w:rPr>
                <w:color w:val="0070C0"/>
              </w:rPr>
            </w:pPr>
            <w:r w:rsidRPr="009743EA">
              <w:rPr>
                <w:color w:val="0070C0"/>
              </w:rPr>
              <w:t xml:space="preserve">Content-Type: </w:t>
            </w:r>
            <w:r w:rsidR="00E45F9B" w:rsidRPr="009743EA">
              <w:rPr>
                <w:color w:val="0070C0"/>
              </w:rPr>
              <w:t>application/json;ty</w:t>
            </w:r>
            <w:r w:rsidRPr="009743EA">
              <w:rPr>
                <w:color w:val="0070C0"/>
              </w:rPr>
              <w:t>=23</w:t>
            </w:r>
          </w:p>
          <w:p w14:paraId="516B7834" w14:textId="77777777" w:rsidR="00B76FCC" w:rsidRPr="009743EA" w:rsidRDefault="00B76FCC" w:rsidP="00B76FCC">
            <w:pPr>
              <w:pStyle w:val="TAL"/>
              <w:snapToGrid w:val="0"/>
              <w:ind w:left="284"/>
              <w:jc w:val="both"/>
              <w:rPr>
                <w:color w:val="0070C0"/>
              </w:rPr>
            </w:pPr>
            <w:r w:rsidRPr="009743EA">
              <w:rPr>
                <w:color w:val="0070C0"/>
              </w:rPr>
              <w:t>Accept: application/json</w:t>
            </w:r>
          </w:p>
          <w:p w14:paraId="22EF3880" w14:textId="77777777" w:rsidR="00BB437C" w:rsidRPr="009743EA" w:rsidRDefault="00BB437C" w:rsidP="00283DA8">
            <w:pPr>
              <w:pStyle w:val="TAL"/>
              <w:snapToGrid w:val="0"/>
              <w:ind w:left="284"/>
              <w:jc w:val="both"/>
              <w:rPr>
                <w:color w:val="0070C0"/>
              </w:rPr>
            </w:pPr>
            <w:r w:rsidRPr="009743EA">
              <w:rPr>
                <w:color w:val="0070C0"/>
              </w:rPr>
              <w:t>X-M2M-RI: 1234</w:t>
            </w:r>
          </w:p>
          <w:p w14:paraId="4E573AF3" w14:textId="77777777" w:rsidR="00C32389" w:rsidRPr="009743EA" w:rsidRDefault="00C32389" w:rsidP="00C32389">
            <w:pPr>
              <w:widowControl w:val="0"/>
              <w:overflowPunct/>
              <w:spacing w:after="0"/>
              <w:ind w:left="284"/>
              <w:jc w:val="both"/>
              <w:textAlignment w:val="auto"/>
              <w:rPr>
                <w:color w:val="0070C0"/>
              </w:rPr>
            </w:pPr>
            <w:r w:rsidRPr="009743EA">
              <w:rPr>
                <w:rFonts w:ascii="Arial" w:hAnsi="Arial"/>
                <w:color w:val="0070C0"/>
                <w:sz w:val="18"/>
              </w:rPr>
              <w:t>X-M2M-RVI: 2a</w:t>
            </w:r>
          </w:p>
          <w:p w14:paraId="037D5BD1" w14:textId="77777777" w:rsidR="00BB437C" w:rsidRPr="009743EA" w:rsidRDefault="00BB437C" w:rsidP="00283DA8">
            <w:pPr>
              <w:pStyle w:val="TAL"/>
              <w:snapToGrid w:val="0"/>
              <w:ind w:left="284"/>
              <w:jc w:val="both"/>
              <w:rPr>
                <w:color w:val="0070C0"/>
              </w:rPr>
            </w:pPr>
          </w:p>
          <w:p w14:paraId="7B3804BD" w14:textId="77777777" w:rsidR="00BB437C" w:rsidRPr="009743EA" w:rsidRDefault="00BB437C" w:rsidP="00283DA8">
            <w:pPr>
              <w:pStyle w:val="TAL"/>
              <w:snapToGrid w:val="0"/>
              <w:ind w:left="284"/>
              <w:jc w:val="both"/>
              <w:rPr>
                <w:color w:val="0070C0"/>
              </w:rPr>
            </w:pPr>
            <w:r w:rsidRPr="009743EA">
              <w:rPr>
                <w:color w:val="0070C0"/>
              </w:rPr>
              <w:t>{</w:t>
            </w:r>
          </w:p>
          <w:p w14:paraId="2F1AC01F" w14:textId="77777777" w:rsidR="00BB437C" w:rsidRPr="009743EA" w:rsidRDefault="0033112C" w:rsidP="00283DA8">
            <w:pPr>
              <w:pStyle w:val="TAL"/>
              <w:snapToGrid w:val="0"/>
              <w:ind w:left="284"/>
              <w:jc w:val="both"/>
              <w:rPr>
                <w:color w:val="0070C0"/>
              </w:rPr>
            </w:pPr>
            <w:r w:rsidRPr="009743EA">
              <w:rPr>
                <w:color w:val="0070C0"/>
              </w:rPr>
              <w:t xml:space="preserve">    </w:t>
            </w:r>
            <w:r w:rsidR="00BB437C" w:rsidRPr="009743EA">
              <w:rPr>
                <w:color w:val="0070C0"/>
              </w:rPr>
              <w:t>"m2m:sub": {</w:t>
            </w:r>
          </w:p>
          <w:p w14:paraId="304929AC" w14:textId="77777777" w:rsidR="00BB437C" w:rsidRPr="009743EA" w:rsidRDefault="00BB437C" w:rsidP="00283DA8">
            <w:pPr>
              <w:pStyle w:val="TAL"/>
              <w:snapToGrid w:val="0"/>
              <w:ind w:left="284"/>
              <w:jc w:val="both"/>
              <w:rPr>
                <w:color w:val="0070C0"/>
              </w:rPr>
            </w:pPr>
            <w:r w:rsidRPr="009743EA">
              <w:rPr>
                <w:color w:val="0070C0"/>
              </w:rPr>
              <w:t xml:space="preserve">    </w:t>
            </w:r>
            <w:r w:rsidR="0033112C" w:rsidRPr="009743EA">
              <w:rPr>
                <w:color w:val="0070C0"/>
              </w:rPr>
              <w:t xml:space="preserve">    </w:t>
            </w:r>
            <w:r w:rsidRPr="009743EA">
              <w:rPr>
                <w:color w:val="0070C0"/>
              </w:rPr>
              <w:t>"enc": {</w:t>
            </w:r>
          </w:p>
          <w:p w14:paraId="01D07F1C" w14:textId="77777777" w:rsidR="00BB437C" w:rsidRPr="009743EA" w:rsidRDefault="00BB437C" w:rsidP="00283DA8">
            <w:pPr>
              <w:pStyle w:val="TAL"/>
              <w:snapToGrid w:val="0"/>
              <w:ind w:left="284"/>
              <w:jc w:val="both"/>
              <w:rPr>
                <w:color w:val="0070C0"/>
              </w:rPr>
            </w:pPr>
            <w:r w:rsidRPr="009743EA">
              <w:rPr>
                <w:color w:val="0070C0"/>
                <w:lang w:eastAsia="ko-KR"/>
              </w:rPr>
              <w:t xml:space="preserve">           </w:t>
            </w:r>
            <w:r w:rsidRPr="009743EA">
              <w:rPr>
                <w:color w:val="0070C0"/>
              </w:rPr>
              <w:t xml:space="preserve"> "net": </w:t>
            </w:r>
            <w:r w:rsidRPr="00C072AF">
              <w:rPr>
                <w:color w:val="0070C0"/>
              </w:rPr>
              <w:t>[1]</w:t>
            </w:r>
          </w:p>
          <w:p w14:paraId="36A8FD8F" w14:textId="77777777" w:rsidR="00BB437C" w:rsidRPr="009743EA" w:rsidRDefault="00BB437C" w:rsidP="00283DA8">
            <w:pPr>
              <w:pStyle w:val="TAL"/>
              <w:snapToGrid w:val="0"/>
              <w:ind w:left="284"/>
              <w:jc w:val="both"/>
              <w:rPr>
                <w:color w:val="0070C0"/>
              </w:rPr>
            </w:pPr>
            <w:r w:rsidRPr="009743EA">
              <w:rPr>
                <w:color w:val="0070C0"/>
              </w:rPr>
              <w:t xml:space="preserve">        },</w:t>
            </w:r>
          </w:p>
          <w:p w14:paraId="0C142D1F" w14:textId="77777777" w:rsidR="00BB437C" w:rsidRPr="009743EA" w:rsidRDefault="0033112C" w:rsidP="00283DA8">
            <w:pPr>
              <w:pStyle w:val="TAL"/>
              <w:snapToGrid w:val="0"/>
              <w:ind w:left="284"/>
              <w:jc w:val="both"/>
              <w:rPr>
                <w:color w:val="0070C0"/>
              </w:rPr>
            </w:pPr>
            <w:r w:rsidRPr="009743EA">
              <w:rPr>
                <w:color w:val="0070C0"/>
              </w:rPr>
              <w:t xml:space="preserve">        </w:t>
            </w:r>
            <w:r w:rsidR="00BB437C" w:rsidRPr="009743EA">
              <w:rPr>
                <w:color w:val="0070C0"/>
              </w:rPr>
              <w:t>"nu": ["AE1"],</w:t>
            </w:r>
          </w:p>
          <w:p w14:paraId="7D13C464" w14:textId="77777777" w:rsidR="00BB437C" w:rsidRPr="009743EA" w:rsidRDefault="0033112C" w:rsidP="00283DA8">
            <w:pPr>
              <w:pStyle w:val="TAL"/>
              <w:snapToGrid w:val="0"/>
              <w:ind w:left="284"/>
              <w:jc w:val="both"/>
              <w:rPr>
                <w:color w:val="0070C0"/>
              </w:rPr>
            </w:pPr>
            <w:r w:rsidRPr="009743EA">
              <w:rPr>
                <w:color w:val="0070C0"/>
              </w:rPr>
              <w:t xml:space="preserve">        </w:t>
            </w:r>
            <w:r w:rsidR="00BB437C" w:rsidRPr="009743EA">
              <w:rPr>
                <w:color w:val="0070C0"/>
              </w:rPr>
              <w:t>"rn": "cont_sub"</w:t>
            </w:r>
          </w:p>
          <w:p w14:paraId="7A623120" w14:textId="77777777" w:rsidR="00BB437C" w:rsidRPr="009743EA" w:rsidRDefault="00BB437C" w:rsidP="00283DA8">
            <w:pPr>
              <w:pStyle w:val="TAL"/>
              <w:snapToGrid w:val="0"/>
              <w:ind w:left="284"/>
              <w:jc w:val="both"/>
              <w:rPr>
                <w:color w:val="0070C0"/>
              </w:rPr>
            </w:pPr>
            <w:r w:rsidRPr="009743EA">
              <w:rPr>
                <w:color w:val="0070C0"/>
              </w:rPr>
              <w:t xml:space="preserve">    }</w:t>
            </w:r>
          </w:p>
          <w:p w14:paraId="2403A21F" w14:textId="77777777" w:rsidR="00BB437C" w:rsidRPr="009743EA" w:rsidRDefault="00BB437C" w:rsidP="00283DA8">
            <w:pPr>
              <w:pStyle w:val="TAL"/>
              <w:snapToGrid w:val="0"/>
              <w:ind w:left="284"/>
              <w:jc w:val="both"/>
              <w:rPr>
                <w:color w:val="0070C0"/>
              </w:rPr>
            </w:pPr>
            <w:r w:rsidRPr="009743EA">
              <w:rPr>
                <w:color w:val="0070C0"/>
              </w:rPr>
              <w:t>}</w:t>
            </w:r>
          </w:p>
          <w:p w14:paraId="3A6F3EBA" w14:textId="77777777" w:rsidR="00BB437C" w:rsidRPr="009743EA" w:rsidRDefault="00BB437C" w:rsidP="00283DA8">
            <w:pPr>
              <w:pStyle w:val="TAL"/>
              <w:snapToGrid w:val="0"/>
              <w:ind w:left="284"/>
              <w:jc w:val="both"/>
              <w:rPr>
                <w:color w:val="0070C0"/>
              </w:rPr>
            </w:pPr>
          </w:p>
          <w:p w14:paraId="58C639A3" w14:textId="77777777" w:rsidR="00BB437C" w:rsidRPr="009743EA" w:rsidRDefault="00BB437C" w:rsidP="00283DA8">
            <w:pPr>
              <w:widowControl w:val="0"/>
              <w:spacing w:after="0"/>
              <w:ind w:left="284"/>
              <w:jc w:val="both"/>
              <w:textAlignment w:val="auto"/>
              <w:rPr>
                <w:rFonts w:ascii="Arial" w:hAnsi="Arial"/>
                <w:b/>
                <w:color w:val="0070C0"/>
                <w:sz w:val="18"/>
              </w:rPr>
            </w:pPr>
          </w:p>
          <w:p w14:paraId="479E1AC6" w14:textId="77777777" w:rsidR="00BB437C" w:rsidRPr="009743EA" w:rsidRDefault="00BB437C" w:rsidP="00283DA8">
            <w:pPr>
              <w:widowControl w:val="0"/>
              <w:spacing w:after="0"/>
              <w:ind w:left="284"/>
              <w:jc w:val="both"/>
              <w:textAlignment w:val="auto"/>
              <w:rPr>
                <w:rFonts w:ascii="Arial" w:hAnsi="Arial"/>
                <w:b/>
                <w:color w:val="0070C0"/>
                <w:sz w:val="18"/>
              </w:rPr>
            </w:pPr>
            <w:r w:rsidRPr="009743EA">
              <w:rPr>
                <w:rFonts w:ascii="Arial" w:hAnsi="Arial"/>
                <w:b/>
                <w:color w:val="0070C0"/>
                <w:sz w:val="18"/>
              </w:rPr>
              <w:t>HTTP Response:</w:t>
            </w:r>
          </w:p>
          <w:p w14:paraId="177601BD" w14:textId="77777777" w:rsidR="00BB437C" w:rsidRPr="009743EA" w:rsidRDefault="00BB437C" w:rsidP="00283DA8">
            <w:pPr>
              <w:widowControl w:val="0"/>
              <w:spacing w:after="0"/>
              <w:ind w:left="284"/>
              <w:textAlignment w:val="auto"/>
              <w:rPr>
                <w:rFonts w:ascii="Arial" w:hAnsi="Arial"/>
                <w:color w:val="0070C0"/>
                <w:sz w:val="18"/>
              </w:rPr>
            </w:pPr>
          </w:p>
          <w:p w14:paraId="252D610A" w14:textId="77777777" w:rsidR="00BB437C" w:rsidRPr="009743EA" w:rsidRDefault="00BB437C" w:rsidP="00283DA8">
            <w:pPr>
              <w:widowControl w:val="0"/>
              <w:spacing w:after="0"/>
              <w:ind w:left="284"/>
              <w:textAlignment w:val="auto"/>
              <w:rPr>
                <w:rFonts w:ascii="Arial" w:hAnsi="Arial"/>
                <w:color w:val="0070C0"/>
                <w:sz w:val="18"/>
              </w:rPr>
            </w:pPr>
            <w:r w:rsidRPr="009743EA">
              <w:rPr>
                <w:rFonts w:ascii="Arial" w:hAnsi="Arial"/>
                <w:color w:val="0070C0"/>
                <w:sz w:val="18"/>
              </w:rPr>
              <w:t>201 Created</w:t>
            </w:r>
          </w:p>
          <w:p w14:paraId="58F08B02" w14:textId="77777777" w:rsidR="00BB437C" w:rsidRPr="00062C7A" w:rsidRDefault="00BB437C" w:rsidP="00283DA8">
            <w:pPr>
              <w:pStyle w:val="TAL"/>
              <w:snapToGrid w:val="0"/>
              <w:ind w:left="284"/>
              <w:rPr>
                <w:color w:val="0070C0"/>
                <w:lang w:val="fr-FR"/>
              </w:rPr>
            </w:pPr>
            <w:r w:rsidRPr="00062C7A">
              <w:rPr>
                <w:color w:val="0070C0"/>
                <w:lang w:val="fr-FR"/>
              </w:rPr>
              <w:t>Content-Location: mn-name/cont_temp</w:t>
            </w:r>
          </w:p>
          <w:p w14:paraId="1F11A56B" w14:textId="77777777" w:rsidR="00BB437C" w:rsidRPr="00062C7A" w:rsidRDefault="00BB437C" w:rsidP="00283DA8">
            <w:pPr>
              <w:pStyle w:val="TAL"/>
              <w:snapToGrid w:val="0"/>
              <w:ind w:left="284"/>
              <w:rPr>
                <w:color w:val="0070C0"/>
                <w:lang w:val="fr-FR"/>
              </w:rPr>
            </w:pPr>
            <w:r w:rsidRPr="00062C7A">
              <w:rPr>
                <w:color w:val="0070C0"/>
                <w:lang w:val="fr-FR"/>
              </w:rPr>
              <w:t>Content-Type: application/json</w:t>
            </w:r>
          </w:p>
          <w:p w14:paraId="0303BD9C" w14:textId="77777777" w:rsidR="00BB437C" w:rsidRPr="005A2D7C" w:rsidRDefault="00BB437C" w:rsidP="00283DA8">
            <w:pPr>
              <w:pStyle w:val="TAL"/>
              <w:snapToGrid w:val="0"/>
              <w:ind w:left="284"/>
              <w:rPr>
                <w:color w:val="0070C0"/>
              </w:rPr>
            </w:pPr>
            <w:r w:rsidRPr="005A2D7C">
              <w:rPr>
                <w:color w:val="0070C0"/>
              </w:rPr>
              <w:t>X-M2M-RI: 1234</w:t>
            </w:r>
          </w:p>
          <w:p w14:paraId="418DC4F1" w14:textId="77777777" w:rsidR="00C32389" w:rsidRPr="005A2D7C" w:rsidRDefault="00C32389" w:rsidP="00C32389">
            <w:pPr>
              <w:widowControl w:val="0"/>
              <w:overflowPunct/>
              <w:spacing w:after="0"/>
              <w:ind w:left="284"/>
              <w:jc w:val="both"/>
              <w:textAlignment w:val="auto"/>
              <w:rPr>
                <w:color w:val="0070C0"/>
              </w:rPr>
            </w:pPr>
            <w:r w:rsidRPr="009743EA">
              <w:rPr>
                <w:rFonts w:ascii="Arial" w:hAnsi="Arial"/>
                <w:color w:val="0070C0"/>
                <w:sz w:val="18"/>
              </w:rPr>
              <w:t>X-M2M-RVI: 2a</w:t>
            </w:r>
          </w:p>
          <w:p w14:paraId="76C91F07" w14:textId="77777777" w:rsidR="00BB437C" w:rsidRPr="009743EA" w:rsidRDefault="00BB437C" w:rsidP="00283DA8">
            <w:pPr>
              <w:pStyle w:val="TAL"/>
              <w:snapToGrid w:val="0"/>
              <w:ind w:left="284"/>
              <w:rPr>
                <w:color w:val="0070C0"/>
              </w:rPr>
            </w:pPr>
            <w:r w:rsidRPr="009743EA">
              <w:rPr>
                <w:color w:val="0070C0"/>
              </w:rPr>
              <w:t>X-M2M-RSC: 2001</w:t>
            </w:r>
          </w:p>
          <w:p w14:paraId="1CB83958" w14:textId="77777777" w:rsidR="00BB437C" w:rsidRPr="005A2D7C" w:rsidRDefault="00BB437C" w:rsidP="00283DA8">
            <w:pPr>
              <w:pStyle w:val="TAL"/>
              <w:snapToGrid w:val="0"/>
              <w:ind w:left="284"/>
              <w:jc w:val="both"/>
              <w:rPr>
                <w:color w:val="0070C0"/>
              </w:rPr>
            </w:pPr>
          </w:p>
        </w:tc>
      </w:tr>
      <w:tr w:rsidR="00BB437C" w:rsidRPr="009743EA" w14:paraId="259DA08B" w14:textId="77777777" w:rsidTr="00283DA8">
        <w:trPr>
          <w:trHeight w:val="2421"/>
          <w:jc w:val="center"/>
        </w:trPr>
        <w:tc>
          <w:tcPr>
            <w:tcW w:w="1286" w:type="dxa"/>
            <w:vMerge w:val="restart"/>
            <w:tcBorders>
              <w:top w:val="single" w:sz="4" w:space="0" w:color="000000"/>
              <w:left w:val="single" w:sz="4" w:space="0" w:color="000000"/>
            </w:tcBorders>
            <w:shd w:val="clear" w:color="auto" w:fill="E7E6E6"/>
          </w:tcPr>
          <w:p w14:paraId="63AE7F87" w14:textId="77777777" w:rsidR="00BB437C" w:rsidRPr="009743EA" w:rsidRDefault="00BB437C" w:rsidP="00283DA8">
            <w:pPr>
              <w:pStyle w:val="TAL"/>
              <w:snapToGrid w:val="0"/>
              <w:jc w:val="center"/>
              <w:rPr>
                <w:b/>
                <w:kern w:val="1"/>
              </w:rPr>
            </w:pPr>
          </w:p>
          <w:p w14:paraId="385F55B4" w14:textId="77777777" w:rsidR="00BB437C" w:rsidRPr="009743EA" w:rsidRDefault="00BB437C" w:rsidP="00283DA8">
            <w:pPr>
              <w:pStyle w:val="TAL"/>
              <w:snapToGrid w:val="0"/>
              <w:jc w:val="center"/>
              <w:rPr>
                <w:b/>
                <w:kern w:val="1"/>
              </w:rPr>
            </w:pPr>
          </w:p>
          <w:p w14:paraId="3C67B74D" w14:textId="77777777" w:rsidR="00BB437C" w:rsidRPr="009743EA" w:rsidRDefault="00BB437C" w:rsidP="00283DA8">
            <w:pPr>
              <w:pStyle w:val="TAL"/>
              <w:snapToGrid w:val="0"/>
              <w:jc w:val="center"/>
              <w:rPr>
                <w:b/>
                <w:kern w:val="1"/>
              </w:rPr>
            </w:pPr>
          </w:p>
          <w:p w14:paraId="71EFE7CD" w14:textId="77777777" w:rsidR="00BB437C" w:rsidRPr="009743EA" w:rsidRDefault="00BB437C" w:rsidP="00283DA8">
            <w:pPr>
              <w:pStyle w:val="TAL"/>
              <w:snapToGrid w:val="0"/>
              <w:jc w:val="center"/>
              <w:rPr>
                <w:b/>
                <w:kern w:val="1"/>
              </w:rPr>
            </w:pPr>
          </w:p>
          <w:p w14:paraId="1B9C93B8" w14:textId="77777777" w:rsidR="00BB437C" w:rsidRPr="009743EA" w:rsidRDefault="00BB437C" w:rsidP="00283DA8">
            <w:pPr>
              <w:pStyle w:val="TAL"/>
              <w:snapToGrid w:val="0"/>
              <w:jc w:val="center"/>
              <w:rPr>
                <w:b/>
                <w:kern w:val="1"/>
              </w:rPr>
            </w:pPr>
          </w:p>
          <w:p w14:paraId="60DBB137" w14:textId="77777777" w:rsidR="00BB437C" w:rsidRPr="009743EA" w:rsidRDefault="00BB437C" w:rsidP="00283DA8">
            <w:pPr>
              <w:pStyle w:val="TAL"/>
              <w:snapToGrid w:val="0"/>
              <w:jc w:val="center"/>
              <w:rPr>
                <w:b/>
                <w:kern w:val="1"/>
              </w:rPr>
            </w:pPr>
          </w:p>
          <w:p w14:paraId="672A6DBC" w14:textId="77777777" w:rsidR="00BB437C" w:rsidRPr="009743EA" w:rsidRDefault="00BB437C" w:rsidP="00283DA8">
            <w:pPr>
              <w:pStyle w:val="TAL"/>
              <w:snapToGrid w:val="0"/>
              <w:jc w:val="center"/>
              <w:rPr>
                <w:b/>
                <w:kern w:val="1"/>
              </w:rPr>
            </w:pPr>
          </w:p>
          <w:p w14:paraId="61C0AE92" w14:textId="77777777" w:rsidR="00BB437C" w:rsidRPr="009743EA" w:rsidRDefault="00BB437C" w:rsidP="00283DA8">
            <w:pPr>
              <w:pStyle w:val="TAL"/>
              <w:snapToGrid w:val="0"/>
              <w:jc w:val="center"/>
              <w:rPr>
                <w:b/>
                <w:kern w:val="1"/>
              </w:rPr>
            </w:pPr>
          </w:p>
          <w:p w14:paraId="37F5F8BF" w14:textId="77777777" w:rsidR="00BB437C" w:rsidRPr="009743EA" w:rsidRDefault="00BB437C" w:rsidP="00283DA8">
            <w:pPr>
              <w:pStyle w:val="TAL"/>
              <w:snapToGrid w:val="0"/>
              <w:jc w:val="center"/>
              <w:rPr>
                <w:b/>
                <w:kern w:val="1"/>
              </w:rPr>
            </w:pPr>
          </w:p>
          <w:p w14:paraId="72548BD4" w14:textId="77777777" w:rsidR="00BB437C" w:rsidRPr="009743EA" w:rsidRDefault="00BB437C" w:rsidP="00283DA8">
            <w:pPr>
              <w:pStyle w:val="TAL"/>
              <w:snapToGrid w:val="0"/>
              <w:jc w:val="center"/>
              <w:rPr>
                <w:b/>
                <w:kern w:val="1"/>
              </w:rPr>
            </w:pPr>
          </w:p>
          <w:p w14:paraId="3085390E" w14:textId="77777777" w:rsidR="00BB437C" w:rsidRPr="009743EA" w:rsidRDefault="00BB437C" w:rsidP="00283DA8">
            <w:pPr>
              <w:pStyle w:val="TAL"/>
              <w:snapToGrid w:val="0"/>
              <w:jc w:val="center"/>
              <w:rPr>
                <w:b/>
                <w:kern w:val="1"/>
              </w:rPr>
            </w:pPr>
          </w:p>
          <w:p w14:paraId="01EA9D70" w14:textId="77777777" w:rsidR="00BB437C" w:rsidRPr="009743EA" w:rsidRDefault="00BB437C" w:rsidP="00283DA8">
            <w:pPr>
              <w:pStyle w:val="TAL"/>
              <w:snapToGrid w:val="0"/>
              <w:jc w:val="center"/>
              <w:rPr>
                <w:b/>
                <w:kern w:val="1"/>
              </w:rPr>
            </w:pPr>
          </w:p>
          <w:p w14:paraId="20A692E1" w14:textId="77777777" w:rsidR="00BB437C" w:rsidRPr="009743EA" w:rsidRDefault="00BB437C" w:rsidP="00283DA8">
            <w:pPr>
              <w:pStyle w:val="TAL"/>
              <w:snapToGrid w:val="0"/>
              <w:jc w:val="center"/>
              <w:rPr>
                <w:b/>
                <w:kern w:val="1"/>
              </w:rPr>
            </w:pPr>
          </w:p>
          <w:p w14:paraId="315D7644" w14:textId="77777777" w:rsidR="00BB437C" w:rsidRPr="009743EA" w:rsidRDefault="00BB437C" w:rsidP="00283DA8">
            <w:pPr>
              <w:pStyle w:val="TAL"/>
              <w:snapToGrid w:val="0"/>
              <w:jc w:val="center"/>
              <w:rPr>
                <w:b/>
                <w:kern w:val="1"/>
              </w:rPr>
            </w:pPr>
          </w:p>
          <w:p w14:paraId="698EE5D8" w14:textId="77777777" w:rsidR="00BB437C" w:rsidRPr="009743EA" w:rsidRDefault="00BB437C" w:rsidP="00283DA8">
            <w:pPr>
              <w:pStyle w:val="TAL"/>
              <w:snapToGrid w:val="0"/>
              <w:jc w:val="center"/>
              <w:rPr>
                <w:b/>
                <w:kern w:val="1"/>
              </w:rPr>
            </w:pPr>
          </w:p>
          <w:p w14:paraId="2A1472D3" w14:textId="77777777" w:rsidR="00BB437C" w:rsidRPr="009743EA" w:rsidRDefault="00BB437C" w:rsidP="00283DA8">
            <w:pPr>
              <w:pStyle w:val="TAL"/>
              <w:snapToGrid w:val="0"/>
              <w:jc w:val="center"/>
              <w:rPr>
                <w:b/>
                <w:kern w:val="1"/>
              </w:rPr>
            </w:pPr>
          </w:p>
          <w:p w14:paraId="6D85DCF2" w14:textId="77777777" w:rsidR="00BB437C" w:rsidRPr="009743EA" w:rsidRDefault="00BB437C" w:rsidP="00283DA8">
            <w:pPr>
              <w:pStyle w:val="TAL"/>
              <w:snapToGrid w:val="0"/>
              <w:jc w:val="center"/>
              <w:rPr>
                <w:b/>
                <w:kern w:val="1"/>
              </w:rPr>
            </w:pPr>
          </w:p>
          <w:p w14:paraId="437A1704" w14:textId="77777777" w:rsidR="00BB437C" w:rsidRPr="009743EA" w:rsidRDefault="00BB437C" w:rsidP="00283DA8">
            <w:pPr>
              <w:pStyle w:val="TAL"/>
              <w:snapToGrid w:val="0"/>
              <w:jc w:val="center"/>
              <w:rPr>
                <w:b/>
                <w:kern w:val="1"/>
              </w:rPr>
            </w:pPr>
          </w:p>
          <w:p w14:paraId="3DD1CBE5" w14:textId="77777777" w:rsidR="00BB437C" w:rsidRPr="009743EA" w:rsidRDefault="00BB437C" w:rsidP="00283DA8">
            <w:pPr>
              <w:pStyle w:val="TAL"/>
              <w:snapToGrid w:val="0"/>
              <w:jc w:val="center"/>
              <w:rPr>
                <w:b/>
                <w:kern w:val="1"/>
              </w:rPr>
            </w:pPr>
          </w:p>
          <w:p w14:paraId="3487E90F" w14:textId="77777777" w:rsidR="00BB437C" w:rsidRPr="009743EA" w:rsidRDefault="00BB437C" w:rsidP="00283DA8">
            <w:pPr>
              <w:pStyle w:val="TAL"/>
              <w:snapToGrid w:val="0"/>
              <w:jc w:val="center"/>
              <w:rPr>
                <w:b/>
                <w:kern w:val="1"/>
              </w:rPr>
            </w:pPr>
          </w:p>
          <w:p w14:paraId="5D04A842" w14:textId="77777777" w:rsidR="00BB437C" w:rsidRPr="009743EA" w:rsidRDefault="00BB437C" w:rsidP="00283DA8">
            <w:pPr>
              <w:pStyle w:val="TAL"/>
              <w:snapToGrid w:val="0"/>
              <w:jc w:val="center"/>
              <w:rPr>
                <w:b/>
                <w:kern w:val="1"/>
              </w:rPr>
            </w:pPr>
          </w:p>
          <w:p w14:paraId="16B7D494" w14:textId="77777777" w:rsidR="00BB437C" w:rsidRPr="009743EA" w:rsidRDefault="00BB437C" w:rsidP="00283DA8">
            <w:pPr>
              <w:pStyle w:val="TAL"/>
              <w:snapToGrid w:val="0"/>
              <w:jc w:val="center"/>
              <w:rPr>
                <w:b/>
                <w:kern w:val="1"/>
              </w:rPr>
            </w:pPr>
          </w:p>
          <w:p w14:paraId="2562FB1F" w14:textId="77777777" w:rsidR="00BB437C" w:rsidRPr="009743EA" w:rsidRDefault="00BB437C" w:rsidP="00283DA8">
            <w:pPr>
              <w:pStyle w:val="TAL"/>
              <w:snapToGrid w:val="0"/>
              <w:jc w:val="center"/>
              <w:rPr>
                <w:b/>
                <w:kern w:val="1"/>
              </w:rPr>
            </w:pPr>
          </w:p>
          <w:p w14:paraId="6148A76E" w14:textId="77777777" w:rsidR="00BB437C" w:rsidRPr="009743EA" w:rsidRDefault="00BB437C" w:rsidP="00283DA8">
            <w:pPr>
              <w:pStyle w:val="TAL"/>
              <w:snapToGrid w:val="0"/>
              <w:jc w:val="center"/>
              <w:rPr>
                <w:b/>
                <w:kern w:val="1"/>
              </w:rPr>
            </w:pPr>
          </w:p>
          <w:p w14:paraId="3B4C18A1" w14:textId="77777777" w:rsidR="00BB437C" w:rsidRPr="009743EA" w:rsidRDefault="00BB437C" w:rsidP="00283DA8">
            <w:pPr>
              <w:pStyle w:val="TAL"/>
              <w:snapToGrid w:val="0"/>
              <w:jc w:val="center"/>
              <w:rPr>
                <w:b/>
                <w:kern w:val="1"/>
              </w:rPr>
            </w:pPr>
          </w:p>
          <w:p w14:paraId="7159A104" w14:textId="77777777" w:rsidR="00BB437C" w:rsidRPr="009743EA" w:rsidRDefault="00BB437C" w:rsidP="00283DA8">
            <w:pPr>
              <w:pStyle w:val="TAL"/>
              <w:snapToGrid w:val="0"/>
              <w:jc w:val="center"/>
              <w:rPr>
                <w:b/>
                <w:kern w:val="1"/>
              </w:rPr>
            </w:pPr>
          </w:p>
          <w:p w14:paraId="16831011" w14:textId="77777777" w:rsidR="00BB437C" w:rsidRPr="009743EA" w:rsidRDefault="00BB437C" w:rsidP="00283DA8">
            <w:pPr>
              <w:pStyle w:val="TAL"/>
              <w:snapToGrid w:val="0"/>
              <w:jc w:val="center"/>
              <w:rPr>
                <w:b/>
                <w:kern w:val="1"/>
                <w:lang w:eastAsia="ko-KR"/>
              </w:rPr>
            </w:pPr>
            <w:r w:rsidRPr="009743EA">
              <w:rPr>
                <w:rFonts w:hint="eastAsia"/>
                <w:b/>
                <w:kern w:val="1"/>
                <w:lang w:eastAsia="ko-KR"/>
              </w:rPr>
              <w:lastRenderedPageBreak/>
              <w:t>S</w:t>
            </w:r>
            <w:r w:rsidRPr="009743EA">
              <w:rPr>
                <w:b/>
                <w:kern w:val="1"/>
                <w:lang w:eastAsia="ko-KR"/>
              </w:rPr>
              <w:t>tep 02</w:t>
            </w:r>
          </w:p>
          <w:p w14:paraId="3D0C0829" w14:textId="77777777" w:rsidR="00BB437C" w:rsidRPr="009743EA" w:rsidRDefault="00BB437C" w:rsidP="00283DA8">
            <w:pPr>
              <w:pStyle w:val="TAL"/>
              <w:snapToGrid w:val="0"/>
              <w:jc w:val="center"/>
              <w:rPr>
                <w:b/>
                <w:kern w:val="1"/>
                <w:lang w:eastAsia="ko-KR"/>
              </w:rPr>
            </w:pPr>
          </w:p>
          <w:p w14:paraId="11A1D847" w14:textId="77777777" w:rsidR="00BB437C" w:rsidRPr="009743EA" w:rsidRDefault="00BB437C" w:rsidP="00283DA8">
            <w:pPr>
              <w:pStyle w:val="TAL"/>
              <w:snapToGrid w:val="0"/>
              <w:jc w:val="center"/>
              <w:rPr>
                <w:b/>
                <w:kern w:val="1"/>
              </w:rPr>
            </w:pPr>
          </w:p>
        </w:tc>
        <w:tc>
          <w:tcPr>
            <w:tcW w:w="1134" w:type="dxa"/>
            <w:tcBorders>
              <w:top w:val="single" w:sz="4" w:space="0" w:color="000000"/>
              <w:left w:val="single" w:sz="4" w:space="0" w:color="000000"/>
              <w:bottom w:val="single" w:sz="4" w:space="0" w:color="000000"/>
              <w:right w:val="single" w:sz="4" w:space="0" w:color="000000"/>
            </w:tcBorders>
            <w:shd w:val="clear" w:color="auto" w:fill="E7E6E6"/>
          </w:tcPr>
          <w:p w14:paraId="08F2C4EF" w14:textId="77777777" w:rsidR="00BB437C" w:rsidRPr="009743EA" w:rsidRDefault="00BB437C" w:rsidP="00283DA8">
            <w:pPr>
              <w:pStyle w:val="TAL"/>
              <w:snapToGrid w:val="0"/>
              <w:jc w:val="center"/>
              <w:rPr>
                <w:b/>
                <w:kern w:val="1"/>
              </w:rPr>
            </w:pPr>
          </w:p>
          <w:p w14:paraId="6479AD95" w14:textId="77777777" w:rsidR="00BB437C" w:rsidRPr="009743EA" w:rsidRDefault="00BB437C" w:rsidP="00283DA8">
            <w:pPr>
              <w:pStyle w:val="TAL"/>
              <w:snapToGrid w:val="0"/>
              <w:jc w:val="center"/>
              <w:rPr>
                <w:b/>
                <w:kern w:val="1"/>
              </w:rPr>
            </w:pPr>
          </w:p>
          <w:p w14:paraId="2B052624" w14:textId="77777777" w:rsidR="00BB437C" w:rsidRPr="009743EA" w:rsidRDefault="00BB437C" w:rsidP="00283DA8">
            <w:pPr>
              <w:pStyle w:val="TAL"/>
              <w:snapToGrid w:val="0"/>
              <w:jc w:val="center"/>
              <w:rPr>
                <w:b/>
                <w:kern w:val="1"/>
              </w:rPr>
            </w:pPr>
          </w:p>
          <w:p w14:paraId="7F94F3F6" w14:textId="77777777" w:rsidR="00BB437C" w:rsidRPr="009743EA" w:rsidRDefault="00BB437C" w:rsidP="00283DA8">
            <w:pPr>
              <w:pStyle w:val="TAL"/>
              <w:snapToGrid w:val="0"/>
              <w:jc w:val="center"/>
              <w:rPr>
                <w:b/>
                <w:kern w:val="1"/>
              </w:rPr>
            </w:pPr>
            <w:r w:rsidRPr="009743EA">
              <w:rPr>
                <w:b/>
                <w:kern w:val="1"/>
              </w:rPr>
              <w:t>Resource Structure</w:t>
            </w:r>
          </w:p>
          <w:p w14:paraId="1060301D" w14:textId="77777777" w:rsidR="00BB437C" w:rsidRPr="009743EA" w:rsidRDefault="00BB437C" w:rsidP="00283DA8">
            <w:pPr>
              <w:pStyle w:val="TAL"/>
              <w:snapToGrid w:val="0"/>
              <w:jc w:val="center"/>
            </w:pPr>
            <w:r w:rsidRPr="009743EA">
              <w:rPr>
                <w:b/>
                <w:kern w:val="1"/>
              </w:rPr>
              <w:t>before Sending Request</w:t>
            </w:r>
          </w:p>
        </w:tc>
        <w:tc>
          <w:tcPr>
            <w:tcW w:w="7239" w:type="dxa"/>
            <w:tcBorders>
              <w:top w:val="single" w:sz="4" w:space="0" w:color="000000"/>
              <w:left w:val="single" w:sz="4" w:space="0" w:color="000000"/>
              <w:bottom w:val="single" w:sz="4" w:space="0" w:color="000000"/>
              <w:right w:val="single" w:sz="4" w:space="0" w:color="000000"/>
            </w:tcBorders>
            <w:shd w:val="clear" w:color="auto" w:fill="FFFFFF"/>
          </w:tcPr>
          <w:p w14:paraId="552272DE" w14:textId="77777777" w:rsidR="00BB437C" w:rsidRPr="009743EA" w:rsidRDefault="00654563" w:rsidP="00283DA8">
            <w:pPr>
              <w:pStyle w:val="Default"/>
              <w:tabs>
                <w:tab w:val="left" w:pos="1883"/>
                <w:tab w:val="center" w:pos="4118"/>
              </w:tabs>
              <w:overflowPunct w:val="0"/>
            </w:pPr>
            <w:r>
              <w:pict w14:anchorId="53DBD1D1">
                <v:group id="_x0000_s1862" style="position:absolute;margin-left:86.6pt;margin-top:2.95pt;width:222.2pt;height:90.2pt;z-index:251635200;mso-position-horizontal-relative:text;mso-position-vertical-relative:text" coordsize="28219,11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">
                  <v:rect id="직사각형 2" o:spid="_x0000_s1863" style="position:absolute;width:11683;height:365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" filled="f">
                    <v:textbox inset="0,0,0,0">
                      <w:txbxContent>
                        <w:p w14:paraId="71ADD1C5" w14:textId="77777777" w:rsidR="004A00AF" w:rsidRDefault="004A00AF" w:rsidP="00BB437C">
                          <w:pPr>
                            <w:pStyle w:val="NormalWeb"/>
                            <w:wordWrap w:val="0"/>
                            <w:spacing w:after="0"/>
                            <w:jc w:val="center"/>
                          </w:pPr>
                          <w:r w:rsidRPr="00321011">
                            <w:rPr>
                              <w:b/>
                              <w:bCs/>
                              <w:color w:val="000000"/>
                              <w:kern w:val="24"/>
                              <w:sz w:val="20"/>
                              <w:szCs w:val="20"/>
                            </w:rPr>
                            <w:t>mn-name</w:t>
                          </w:r>
                        </w:p>
                        <w:p w14:paraId="34557637" w14:textId="77777777" w:rsidR="004A00AF" w:rsidRDefault="004A00AF" w:rsidP="00BB437C">
                          <w:pPr>
                            <w:pStyle w:val="NormalWeb"/>
                            <w:wordWrap w:val="0"/>
                            <w:spacing w:after="0"/>
                            <w:jc w:val="center"/>
                          </w:pPr>
                          <w:r w:rsidRPr="00321011">
                            <w:rPr>
                              <w:b/>
                              <w:bCs/>
                              <w:color w:val="000000"/>
                              <w:kern w:val="24"/>
                              <w:sz w:val="20"/>
                              <w:szCs w:val="20"/>
                            </w:rPr>
                            <w:t>(CSEBase)</w:t>
                          </w:r>
                        </w:p>
                      </w:txbxContent>
                    </v:textbox>
                  </v:rect>
                  <v:line id="직선 연결선 3" o:spid="_x0000_s1864" style="position:absolute;flip:x;visibility:visible" from="5842,3758" to="5842,6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" strokeweight=".5pt">
                    <v:stroke joinstyle="miter"/>
                  </v:line>
                  <v:rect id="직사각형 4" o:spid="_x0000_s1865" style="position:absolute;left:7905;top:4996;width:12264;height:25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" filled="f">
                    <v:textbox inset="0,0,0,0">
                      <w:txbxContent>
                        <w:p w14:paraId="4D4C0164" w14:textId="77777777" w:rsidR="004A00AF" w:rsidRDefault="004A00AF" w:rsidP="00BB437C">
                          <w:pPr>
                            <w:pStyle w:val="NormalWeb"/>
                            <w:wordWrap w:val="0"/>
                            <w:spacing w:after="0"/>
                            <w:jc w:val="center"/>
                          </w:pPr>
                          <w:r w:rsidRPr="00321011">
                            <w:rPr>
                              <w:b/>
                              <w:bCs/>
                              <w:color w:val="000000"/>
                              <w:kern w:val="24"/>
                              <w:sz w:val="18"/>
                              <w:szCs w:val="18"/>
                            </w:rPr>
                            <w:t>cont_temp</w:t>
                          </w:r>
                        </w:p>
                        <w:p w14:paraId="77DE34AA" w14:textId="77777777" w:rsidR="004A00AF" w:rsidRDefault="004A00AF" w:rsidP="00BB437C">
                          <w:pPr>
                            <w:pStyle w:val="NormalWeb"/>
                            <w:wordWrap w:val="0"/>
                            <w:spacing w:after="0"/>
                            <w:jc w:val="center"/>
                          </w:pPr>
                          <w:r w:rsidRPr="00321011">
                            <w:rPr>
                              <w:b/>
                              <w:bCs/>
                              <w:color w:val="000000"/>
                              <w:kern w:val="24"/>
                              <w:sz w:val="18"/>
                              <w:szCs w:val="18"/>
                            </w:rPr>
                            <w:t>(container)</w:t>
                          </w:r>
                        </w:p>
                      </w:txbxContent>
                    </v:textbox>
                  </v:rect>
                  <v:line id="직선 연결선 5" o:spid="_x0000_s1866" style="position:absolute;visibility:visible" from="5842,6235" to="7905,6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" strokeweight=".5pt">
                    <v:stroke joinstyle="miter"/>
                  </v:line>
                  <v:rect id="직사각형 6" o:spid="_x0000_s1867" style="position:absolute;left:15955;top:8926;width:12264;height:253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" filled="f">
                    <v:textbox inset="0,0,0,0">
                      <w:txbxContent>
                        <w:p w14:paraId="20A6BE9A" w14:textId="77777777" w:rsidR="004A00AF" w:rsidRDefault="004A00AF" w:rsidP="00BB437C">
                          <w:pPr>
                            <w:pStyle w:val="NormalWeb"/>
                            <w:wordWrap w:val="0"/>
                            <w:spacing w:after="0"/>
                            <w:jc w:val="center"/>
                            <w:rPr>
                              <w:b/>
                              <w:bCs/>
                              <w:color w:val="000000"/>
                              <w:kern w:val="24"/>
                              <w:sz w:val="18"/>
                              <w:szCs w:val="18"/>
                            </w:rPr>
                          </w:pPr>
                          <w:r>
                            <w:rPr>
                              <w:b/>
                              <w:bCs/>
                              <w:color w:val="000000"/>
                              <w:kern w:val="24"/>
                              <w:sz w:val="18"/>
                              <w:szCs w:val="18"/>
                            </w:rPr>
                            <w:t>cont_sub</w:t>
                          </w:r>
                        </w:p>
                        <w:p w14:paraId="37EAD73D" w14:textId="77777777" w:rsidR="004A00AF" w:rsidRDefault="004A00AF" w:rsidP="00BB437C">
                          <w:pPr>
                            <w:pStyle w:val="NormalWeb"/>
                            <w:wordWrap w:val="0"/>
                            <w:spacing w:after="0"/>
                            <w:jc w:val="center"/>
                          </w:pPr>
                          <w:r>
                            <w:rPr>
                              <w:b/>
                              <w:bCs/>
                              <w:color w:val="000000"/>
                              <w:kern w:val="24"/>
                              <w:sz w:val="18"/>
                              <w:szCs w:val="18"/>
                            </w:rPr>
                            <w:t>(</w:t>
                          </w:r>
                          <w:r w:rsidRPr="00321011">
                            <w:rPr>
                              <w:b/>
                              <w:bCs/>
                              <w:color w:val="000000"/>
                              <w:kern w:val="24"/>
                              <w:sz w:val="18"/>
                              <w:szCs w:val="18"/>
                            </w:rPr>
                            <w:t>subscription</w:t>
                          </w:r>
                          <w:r>
                            <w:rPr>
                              <w:b/>
                              <w:bCs/>
                              <w:color w:val="000000"/>
                              <w:kern w:val="24"/>
                              <w:sz w:val="18"/>
                              <w:szCs w:val="18"/>
                            </w:rPr>
                            <w:t>)</w:t>
                          </w:r>
                        </w:p>
                      </w:txbxContent>
                    </v:textbox>
                  </v:rect>
                  <v:line id="직선 연결선 8" o:spid="_x0000_s1868" style="position:absolute;flip:x;visibility:visible" from="13892,7606" to="13892,10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" strokeweight=".5pt">
                    <v:stroke joinstyle="miter"/>
                  </v:line>
                  <v:line id="직선 연결선 9" o:spid="_x0000_s1869" style="position:absolute;visibility:visible" from="13892,10083" to="15955,10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" strokeweight=".5pt">
                    <v:stroke joinstyle="miter"/>
                  </v:line>
                </v:group>
              </w:pict>
            </w:r>
            <w:r w:rsidR="00BB437C" w:rsidRPr="009743EA">
              <w:tab/>
            </w:r>
            <w:r w:rsidR="00BB437C" w:rsidRPr="009743EA">
              <w:tab/>
            </w:r>
          </w:p>
        </w:tc>
      </w:tr>
      <w:tr w:rsidR="00BB437C" w:rsidRPr="009743EA" w14:paraId="5F698813" w14:textId="77777777" w:rsidTr="00283DA8">
        <w:trPr>
          <w:trHeight w:val="3014"/>
          <w:jc w:val="center"/>
        </w:trPr>
        <w:tc>
          <w:tcPr>
            <w:tcW w:w="1286" w:type="dxa"/>
            <w:vMerge/>
            <w:tcBorders>
              <w:left w:val="single" w:sz="4" w:space="0" w:color="000000"/>
            </w:tcBorders>
            <w:shd w:val="clear" w:color="auto" w:fill="E7E6E6"/>
          </w:tcPr>
          <w:p w14:paraId="2B24AB92" w14:textId="77777777" w:rsidR="00BB437C" w:rsidRPr="009743EA" w:rsidRDefault="00BB437C" w:rsidP="00283DA8">
            <w:pPr>
              <w:pStyle w:val="Default"/>
              <w:overflowPunct w:val="0"/>
              <w:jc w:val="center"/>
              <w:rPr>
                <w:rFonts w:ascii="Arial" w:eastAsia="Malgun Gothic" w:hAnsi="Arial"/>
                <w:b/>
                <w:color w:val="auto"/>
                <w:kern w:val="1"/>
                <w:sz w:val="18"/>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E7E6E6"/>
          </w:tcPr>
          <w:p w14:paraId="38D6C6EC" w14:textId="77777777" w:rsidR="00BB437C" w:rsidRPr="009743EA" w:rsidRDefault="00BB437C" w:rsidP="00283DA8">
            <w:pPr>
              <w:pStyle w:val="TAL"/>
              <w:snapToGrid w:val="0"/>
              <w:jc w:val="center"/>
              <w:rPr>
                <w:b/>
                <w:kern w:val="1"/>
              </w:rPr>
            </w:pPr>
          </w:p>
          <w:p w14:paraId="229A1F22" w14:textId="77777777" w:rsidR="00BB437C" w:rsidRPr="009743EA" w:rsidRDefault="00BB437C" w:rsidP="00283DA8">
            <w:pPr>
              <w:pStyle w:val="TAL"/>
              <w:snapToGrid w:val="0"/>
              <w:jc w:val="center"/>
              <w:rPr>
                <w:b/>
                <w:kern w:val="1"/>
              </w:rPr>
            </w:pPr>
          </w:p>
          <w:p w14:paraId="0DA91533" w14:textId="77777777" w:rsidR="00BB437C" w:rsidRPr="009743EA" w:rsidRDefault="00BB437C" w:rsidP="00283DA8">
            <w:pPr>
              <w:pStyle w:val="TAL"/>
              <w:snapToGrid w:val="0"/>
              <w:jc w:val="center"/>
              <w:rPr>
                <w:b/>
                <w:kern w:val="1"/>
              </w:rPr>
            </w:pPr>
          </w:p>
          <w:p w14:paraId="2A9F01B2" w14:textId="77777777" w:rsidR="00BB437C" w:rsidRPr="009743EA" w:rsidRDefault="00BB437C" w:rsidP="00283DA8">
            <w:pPr>
              <w:pStyle w:val="TAL"/>
              <w:snapToGrid w:val="0"/>
              <w:jc w:val="center"/>
              <w:rPr>
                <w:b/>
                <w:kern w:val="1"/>
              </w:rPr>
            </w:pPr>
          </w:p>
          <w:p w14:paraId="3110DE09" w14:textId="77777777" w:rsidR="00BB437C" w:rsidRPr="009743EA" w:rsidRDefault="00BB437C" w:rsidP="00283DA8">
            <w:pPr>
              <w:pStyle w:val="TAL"/>
              <w:snapToGrid w:val="0"/>
              <w:jc w:val="center"/>
              <w:rPr>
                <w:b/>
                <w:kern w:val="1"/>
              </w:rPr>
            </w:pPr>
          </w:p>
          <w:p w14:paraId="6F22C6F9" w14:textId="77777777" w:rsidR="00BB437C" w:rsidRPr="009743EA" w:rsidRDefault="00BB437C" w:rsidP="00283DA8">
            <w:pPr>
              <w:pStyle w:val="TAL"/>
              <w:snapToGrid w:val="0"/>
              <w:jc w:val="center"/>
              <w:rPr>
                <w:b/>
                <w:kern w:val="1"/>
              </w:rPr>
            </w:pPr>
          </w:p>
          <w:p w14:paraId="24383825" w14:textId="77777777" w:rsidR="00BB437C" w:rsidRPr="009743EA" w:rsidRDefault="00BB437C" w:rsidP="00283DA8">
            <w:pPr>
              <w:pStyle w:val="TAL"/>
              <w:snapToGrid w:val="0"/>
              <w:jc w:val="center"/>
            </w:pPr>
            <w:r w:rsidRPr="009743EA">
              <w:rPr>
                <w:b/>
                <w:kern w:val="1"/>
              </w:rPr>
              <w:t>Call Flow</w:t>
            </w:r>
          </w:p>
        </w:tc>
        <w:tc>
          <w:tcPr>
            <w:tcW w:w="7239" w:type="dxa"/>
            <w:tcBorders>
              <w:top w:val="single" w:sz="4" w:space="0" w:color="000000"/>
              <w:left w:val="single" w:sz="4" w:space="0" w:color="000000"/>
              <w:bottom w:val="single" w:sz="4" w:space="0" w:color="000000"/>
              <w:right w:val="single" w:sz="4" w:space="0" w:color="000000"/>
            </w:tcBorders>
            <w:shd w:val="clear" w:color="auto" w:fill="FFFFFF"/>
          </w:tcPr>
          <w:p w14:paraId="1BCE9652" w14:textId="77777777" w:rsidR="00BB437C" w:rsidRPr="009743EA" w:rsidRDefault="00654563" w:rsidP="00283DA8">
            <w:pPr>
              <w:pStyle w:val="TAL"/>
              <w:snapToGrid w:val="0"/>
              <w:jc w:val="center"/>
              <w:rPr>
                <w:color w:val="000000"/>
              </w:rPr>
            </w:pPr>
            <w:r>
              <w:pict w14:anchorId="20248816">
                <v:group id="_x0000_s1870" style="position:absolute;left:0;text-align:left;margin-left:49.3pt;margin-top:5.65pt;width:261pt;height:133.25pt;z-index:251636224;mso-position-horizontal-relative:text;mso-position-vertical-relative:text" coordorigin="4558,11099" coordsize="5220,2665">
                  <v:roundrect id="모서리가 둥근 직사각형 2" o:spid="_x0000_s1871" style="position:absolute;left:4558;top:11099;width:1480;height:1073;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" fillcolor="#5b9bd5" strokecolor="#d9d9d9" strokeweight=".5pt">
                    <v:stroke joinstyle="miter"/>
                    <v:textbox>
                      <w:txbxContent>
                        <w:p w14:paraId="6474C258" w14:textId="77777777" w:rsidR="004A00AF" w:rsidRPr="00B658BD" w:rsidRDefault="004A00AF" w:rsidP="00BB437C">
                          <w:pPr>
                            <w:pStyle w:val="NormalWeb"/>
                            <w:wordWrap w:val="0"/>
                            <w:spacing w:after="0"/>
                            <w:jc w:val="center"/>
                            <w:rPr>
                              <w:rFonts w:ascii="Malgun Gothic" w:hAnsi="Malgun Gothic"/>
                              <w:color w:val="FFFFFF"/>
                              <w:kern w:val="24"/>
                              <w:sz w:val="10"/>
                            </w:rPr>
                          </w:pPr>
                        </w:p>
                        <w:p w14:paraId="6E50A945" w14:textId="77777777" w:rsidR="004A00AF" w:rsidRPr="00B658BD" w:rsidRDefault="004A00AF" w:rsidP="00BB437C">
                          <w:pPr>
                            <w:pStyle w:val="NormalWeb"/>
                            <w:wordWrap w:val="0"/>
                            <w:spacing w:after="0"/>
                            <w:jc w:val="center"/>
                          </w:pPr>
                          <w:r w:rsidRPr="00B658BD">
                            <w:rPr>
                              <w:rFonts w:ascii="Malgun Gothic" w:hAnsi="Malgun Gothic" w:hint="eastAsia"/>
                              <w:color w:val="FFFFFF"/>
                              <w:kern w:val="24"/>
                            </w:rPr>
                            <w:t>mn</w:t>
                          </w:r>
                          <w:r w:rsidRPr="00B658BD">
                            <w:rPr>
                              <w:rFonts w:ascii="Malgun Gothic" w:hAnsi="Malgun Gothic"/>
                              <w:color w:val="FFFFFF"/>
                              <w:kern w:val="24"/>
                            </w:rPr>
                            <w:t>-name</w:t>
                          </w:r>
                        </w:p>
                        <w:p w14:paraId="277AAD36" w14:textId="77777777" w:rsidR="004A00AF" w:rsidRDefault="004A00AF" w:rsidP="00BB437C">
                          <w:pPr>
                            <w:pStyle w:val="NormalWeb"/>
                            <w:wordWrap w:val="0"/>
                            <w:spacing w:after="0"/>
                            <w:jc w:val="center"/>
                          </w:pPr>
                        </w:p>
                      </w:txbxContent>
                    </v:textbox>
                  </v:roundrect>
                  <v:line id="직선 연결선 3" o:spid="_x0000_s1872" style="position:absolute;visibility:visible" from="5318,12172" to="5318,13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" strokeweight=".5pt">
                    <v:stroke dashstyle="longDash" joinstyle="miter"/>
                  </v:line>
                  <v:shape id="직선 화살표 연결선 4" o:spid="_x0000_s1873" type="#_x0000_t32" style="position:absolute;left:5531;top:13414;width:3478;height: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" strokecolor="#5b9bd5" strokeweight="1.5pt">
                    <v:stroke endarrow="block" endarrowlength="long" joinstyle="miter" endcap="round"/>
                  </v:shape>
                  <v:shape id="TextBox 36" o:spid="_x0000_s1874" type="#_x0000_t202" style="position:absolute;left:6404;top:12474;width:2098;height:3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" filled="f" stroked="f">
                    <v:textbox style="mso-fit-shape-to-text:t">
                      <w:txbxContent>
                        <w:p w14:paraId="2D68EBC5" w14:textId="77777777" w:rsidR="004A00AF" w:rsidRDefault="004A00AF" w:rsidP="00BB437C">
                          <w:pPr>
                            <w:pStyle w:val="NormalWeb"/>
                            <w:wordWrap w:val="0"/>
                            <w:spacing w:after="0"/>
                          </w:pPr>
                          <w:r>
                            <w:rPr>
                              <w:rFonts w:ascii="Malgun Gothic" w:hAnsi="Malgun Gothic"/>
                              <w:color w:val="5B9BD5"/>
                              <w:kern w:val="24"/>
                              <w:sz w:val="14"/>
                              <w:szCs w:val="14"/>
                            </w:rPr>
                            <w:t>container</w:t>
                          </w:r>
                          <w:r w:rsidRPr="0089499A">
                            <w:rPr>
                              <w:rFonts w:ascii="Malgun Gothic" w:hAnsi="Malgun Gothic" w:hint="eastAsia"/>
                              <w:color w:val="5B9BD5"/>
                              <w:kern w:val="24"/>
                              <w:sz w:val="14"/>
                              <w:szCs w:val="14"/>
                            </w:rPr>
                            <w:t xml:space="preserve"> </w:t>
                          </w:r>
                          <w:r>
                            <w:rPr>
                              <w:rFonts w:ascii="Malgun Gothic" w:hAnsi="Malgun Gothic"/>
                              <w:color w:val="5B9BD5"/>
                              <w:kern w:val="24"/>
                              <w:sz w:val="14"/>
                              <w:szCs w:val="14"/>
                            </w:rPr>
                            <w:t>update</w:t>
                          </w:r>
                          <w:r w:rsidRPr="0089499A">
                            <w:rPr>
                              <w:rFonts w:ascii="Malgun Gothic" w:hAnsi="Malgun Gothic" w:hint="eastAsia"/>
                              <w:color w:val="5B9BD5"/>
                              <w:kern w:val="24"/>
                              <w:sz w:val="14"/>
                              <w:szCs w:val="14"/>
                            </w:rPr>
                            <w:t xml:space="preserve"> request</w:t>
                          </w:r>
                        </w:p>
                      </w:txbxContent>
                    </v:textbox>
                  </v:shape>
                  <v:shape id="TextBox 37" o:spid="_x0000_s1875" type="#_x0000_t202" style="position:absolute;left:6802;top:13080;width:970;height:3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" filled="f" stroked="f">
                    <v:textbox style="mso-fit-shape-to-text:t">
                      <w:txbxContent>
                        <w:p w14:paraId="32B74D45" w14:textId="77777777" w:rsidR="004A00AF" w:rsidRDefault="004A00AF" w:rsidP="00BB437C">
                          <w:pPr>
                            <w:pStyle w:val="NormalWeb"/>
                            <w:wordWrap w:val="0"/>
                            <w:spacing w:after="0"/>
                          </w:pPr>
                          <w:r w:rsidRPr="0089499A">
                            <w:rPr>
                              <w:rFonts w:ascii="Malgun Gothic" w:hAnsi="Malgun Gothic" w:hint="eastAsia"/>
                              <w:color w:val="5B9BD5"/>
                              <w:kern w:val="24"/>
                              <w:sz w:val="14"/>
                              <w:szCs w:val="14"/>
                            </w:rPr>
                            <w:t>Response</w:t>
                          </w:r>
                        </w:p>
                      </w:txbxContent>
                    </v:textbox>
                  </v:shape>
                  <v:shape id="직선 화살표 연결선 7" o:spid="_x0000_s1876" type="#_x0000_t32" style="position:absolute;left:5483;top:12810;width:3423;height:10;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" strokecolor="#5b9bd5" strokeweight="1.5pt">
                    <v:stroke endarrow="block" endarrowlength="long" joinstyle="miter" endcap="round"/>
                  </v:shape>
                  <v:roundrect id="모서리가 둥근 직사각형 8" o:spid="_x0000_s1877" style="position:absolute;left:8298;top:11099;width:1480;height:1073;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" fillcolor="#5b9bd5" strokecolor="#d9d9d9" strokeweight=".5pt">
                    <v:stroke joinstyle="miter"/>
                    <v:textbox>
                      <w:txbxContent>
                        <w:p w14:paraId="792221BF" w14:textId="77777777" w:rsidR="004A00AF" w:rsidRPr="00B658BD" w:rsidRDefault="004A00AF" w:rsidP="00BB437C">
                          <w:pPr>
                            <w:pStyle w:val="NormalWeb"/>
                            <w:wordWrap w:val="0"/>
                            <w:spacing w:after="0"/>
                            <w:jc w:val="center"/>
                            <w:rPr>
                              <w:rFonts w:ascii="Malgun Gothic" w:hAnsi="Malgun Gothic"/>
                              <w:color w:val="FFFFFF"/>
                              <w:kern w:val="24"/>
                              <w:sz w:val="10"/>
                            </w:rPr>
                          </w:pPr>
                        </w:p>
                        <w:p w14:paraId="2D75A4D5" w14:textId="77777777" w:rsidR="004A00AF" w:rsidRPr="00B658BD" w:rsidRDefault="004A00AF" w:rsidP="00BB437C">
                          <w:pPr>
                            <w:pStyle w:val="NormalWeb"/>
                            <w:wordWrap w:val="0"/>
                            <w:spacing w:after="0"/>
                            <w:jc w:val="center"/>
                          </w:pPr>
                          <w:r>
                            <w:rPr>
                              <w:rFonts w:ascii="Malgun Gothic" w:hAnsi="Malgun Gothic"/>
                              <w:color w:val="FFFFFF"/>
                              <w:kern w:val="24"/>
                            </w:rPr>
                            <w:t>AE2</w:t>
                          </w:r>
                        </w:p>
                        <w:p w14:paraId="15415061" w14:textId="77777777" w:rsidR="004A00AF" w:rsidRDefault="004A00AF" w:rsidP="00BB437C">
                          <w:pPr>
                            <w:pStyle w:val="NormalWeb"/>
                            <w:wordWrap w:val="0"/>
                            <w:spacing w:after="0"/>
                            <w:jc w:val="center"/>
                          </w:pPr>
                        </w:p>
                      </w:txbxContent>
                    </v:textbox>
                  </v:roundrect>
                  <v:line id="직선 연결선 9" o:spid="_x0000_s1878" style="position:absolute;visibility:visible" from="9058,12172" to="9058,13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" strokeweight=".5pt">
                    <v:stroke dashstyle="longDash" joinstyle="miter"/>
                  </v:line>
                </v:group>
              </w:pict>
            </w:r>
          </w:p>
        </w:tc>
      </w:tr>
      <w:tr w:rsidR="00BB437C" w:rsidRPr="009743EA" w14:paraId="3F07D62B" w14:textId="77777777" w:rsidTr="00283DA8">
        <w:trPr>
          <w:trHeight w:val="409"/>
          <w:jc w:val="center"/>
        </w:trPr>
        <w:tc>
          <w:tcPr>
            <w:tcW w:w="1286" w:type="dxa"/>
            <w:vMerge/>
            <w:tcBorders>
              <w:left w:val="single" w:sz="4" w:space="0" w:color="000000"/>
            </w:tcBorders>
            <w:shd w:val="clear" w:color="auto" w:fill="E7E6E6"/>
          </w:tcPr>
          <w:p w14:paraId="6E963B42" w14:textId="77777777" w:rsidR="00BB437C" w:rsidRPr="009743EA" w:rsidRDefault="00BB437C" w:rsidP="00283DA8">
            <w:pPr>
              <w:pStyle w:val="Default"/>
              <w:overflowPunct w:val="0"/>
              <w:jc w:val="center"/>
              <w:rPr>
                <w:rFonts w:ascii="Arial" w:eastAsia="Malgun Gothic" w:hAnsi="Arial"/>
                <w:b/>
                <w:color w:val="auto"/>
                <w:kern w:val="1"/>
                <w:sz w:val="18"/>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E7E6E6"/>
          </w:tcPr>
          <w:p w14:paraId="146C4492" w14:textId="77777777" w:rsidR="00BB437C" w:rsidRPr="009743EA" w:rsidRDefault="00BB437C" w:rsidP="00283DA8">
            <w:pPr>
              <w:pStyle w:val="TAL"/>
              <w:snapToGrid w:val="0"/>
              <w:jc w:val="center"/>
              <w:rPr>
                <w:b/>
                <w:kern w:val="1"/>
              </w:rPr>
            </w:pPr>
          </w:p>
          <w:p w14:paraId="188F569B" w14:textId="77777777" w:rsidR="00BB437C" w:rsidRPr="009743EA" w:rsidRDefault="00BB437C" w:rsidP="00283DA8">
            <w:pPr>
              <w:pStyle w:val="TAL"/>
              <w:snapToGrid w:val="0"/>
              <w:jc w:val="center"/>
              <w:rPr>
                <w:b/>
                <w:kern w:val="1"/>
              </w:rPr>
            </w:pPr>
          </w:p>
          <w:p w14:paraId="4DFA2950" w14:textId="77777777" w:rsidR="00BB437C" w:rsidRPr="009743EA" w:rsidRDefault="00BB437C" w:rsidP="00283DA8">
            <w:pPr>
              <w:pStyle w:val="TAL"/>
              <w:snapToGrid w:val="0"/>
              <w:jc w:val="center"/>
              <w:rPr>
                <w:b/>
                <w:kern w:val="1"/>
              </w:rPr>
            </w:pPr>
            <w:r w:rsidRPr="009743EA">
              <w:rPr>
                <w:b/>
                <w:kern w:val="1"/>
              </w:rPr>
              <w:t>HTTP Header Information</w:t>
            </w:r>
          </w:p>
          <w:p w14:paraId="110FB3F6" w14:textId="77777777" w:rsidR="00BB437C" w:rsidRPr="009743EA" w:rsidRDefault="00BB437C" w:rsidP="00283DA8">
            <w:pPr>
              <w:pStyle w:val="TAL"/>
              <w:snapToGrid w:val="0"/>
              <w:jc w:val="center"/>
              <w:rPr>
                <w:b/>
                <w:kern w:val="1"/>
              </w:rPr>
            </w:pPr>
          </w:p>
          <w:p w14:paraId="2277AC4D" w14:textId="77777777" w:rsidR="00FE3B5F" w:rsidRPr="009743EA" w:rsidRDefault="00FE3B5F" w:rsidP="00283DA8">
            <w:pPr>
              <w:pStyle w:val="TAL"/>
              <w:snapToGrid w:val="0"/>
              <w:jc w:val="center"/>
              <w:rPr>
                <w:b/>
                <w:kern w:val="1"/>
              </w:rPr>
            </w:pPr>
          </w:p>
          <w:p w14:paraId="6419C7D5" w14:textId="77777777" w:rsidR="00BB437C" w:rsidRPr="009743EA" w:rsidRDefault="00BB437C" w:rsidP="00283DA8">
            <w:pPr>
              <w:pStyle w:val="TAL"/>
              <w:snapToGrid w:val="0"/>
              <w:jc w:val="both"/>
              <w:rPr>
                <w:b/>
                <w:kern w:val="1"/>
              </w:rPr>
            </w:pPr>
          </w:p>
        </w:tc>
        <w:tc>
          <w:tcPr>
            <w:tcW w:w="7239" w:type="dxa"/>
            <w:tcBorders>
              <w:top w:val="single" w:sz="4" w:space="0" w:color="000000"/>
              <w:left w:val="single" w:sz="4" w:space="0" w:color="000000"/>
              <w:bottom w:val="single" w:sz="4" w:space="0" w:color="000000"/>
              <w:right w:val="single" w:sz="4" w:space="0" w:color="000000"/>
            </w:tcBorders>
            <w:shd w:val="clear" w:color="auto" w:fill="FFFFFF"/>
          </w:tcPr>
          <w:p w14:paraId="4C14299E" w14:textId="77777777" w:rsidR="00BB437C" w:rsidRPr="009743EA" w:rsidRDefault="00BB437C" w:rsidP="005A2D7C">
            <w:pPr>
              <w:pStyle w:val="TAL"/>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01"/>
              <w:gridCol w:w="4359"/>
            </w:tblGrid>
            <w:tr w:rsidR="000E08CD" w:rsidRPr="009743EA" w14:paraId="5B73816E" w14:textId="77777777" w:rsidTr="005A2D7C">
              <w:trPr>
                <w:jc w:val="center"/>
              </w:trPr>
              <w:tc>
                <w:tcPr>
                  <w:tcW w:w="1501" w:type="dxa"/>
                  <w:shd w:val="clear" w:color="auto" w:fill="9CC2E5"/>
                </w:tcPr>
                <w:p w14:paraId="3C8D7A2D" w14:textId="77777777" w:rsidR="000E08CD" w:rsidRPr="009743EA" w:rsidRDefault="000E08CD" w:rsidP="000E08CD">
                  <w:pPr>
                    <w:pStyle w:val="TAL"/>
                    <w:snapToGrid w:val="0"/>
                    <w:jc w:val="center"/>
                    <w:rPr>
                      <w:rFonts w:eastAsia="Calibri"/>
                      <w:b/>
                      <w:szCs w:val="22"/>
                    </w:rPr>
                  </w:pPr>
                  <w:r w:rsidRPr="009743EA">
                    <w:rPr>
                      <w:rFonts w:eastAsia="Calibri"/>
                      <w:b/>
                      <w:szCs w:val="22"/>
                    </w:rPr>
                    <w:t>Header</w:t>
                  </w:r>
                </w:p>
              </w:tc>
              <w:tc>
                <w:tcPr>
                  <w:tcW w:w="4359" w:type="dxa"/>
                  <w:shd w:val="clear" w:color="auto" w:fill="9CC2E5"/>
                </w:tcPr>
                <w:p w14:paraId="1A94D9C8" w14:textId="77777777" w:rsidR="000E08CD" w:rsidRPr="009743EA" w:rsidRDefault="000E08CD" w:rsidP="000E08CD">
                  <w:pPr>
                    <w:pStyle w:val="TAL"/>
                    <w:snapToGrid w:val="0"/>
                    <w:jc w:val="center"/>
                    <w:rPr>
                      <w:rFonts w:eastAsia="Calibri"/>
                      <w:b/>
                      <w:szCs w:val="22"/>
                    </w:rPr>
                  </w:pPr>
                  <w:r w:rsidRPr="009743EA">
                    <w:rPr>
                      <w:rFonts w:eastAsia="Calibri"/>
                      <w:b/>
                      <w:szCs w:val="22"/>
                    </w:rPr>
                    <w:t>Value</w:t>
                  </w:r>
                </w:p>
              </w:tc>
            </w:tr>
            <w:tr w:rsidR="000E08CD" w:rsidRPr="009743EA" w14:paraId="70889226" w14:textId="77777777" w:rsidTr="005A2D7C">
              <w:trPr>
                <w:jc w:val="center"/>
              </w:trPr>
              <w:tc>
                <w:tcPr>
                  <w:tcW w:w="1501" w:type="dxa"/>
                  <w:shd w:val="clear" w:color="auto" w:fill="DEEAF6"/>
                </w:tcPr>
                <w:p w14:paraId="79394681" w14:textId="77777777" w:rsidR="000E08CD" w:rsidRPr="009743EA" w:rsidRDefault="000E08CD" w:rsidP="000E08CD">
                  <w:pPr>
                    <w:pStyle w:val="TAL"/>
                    <w:snapToGrid w:val="0"/>
                    <w:jc w:val="center"/>
                    <w:rPr>
                      <w:rFonts w:eastAsia="Calibri"/>
                      <w:szCs w:val="22"/>
                    </w:rPr>
                  </w:pPr>
                  <w:r w:rsidRPr="009743EA">
                    <w:rPr>
                      <w:rFonts w:eastAsia="Calibri"/>
                      <w:szCs w:val="22"/>
                    </w:rPr>
                    <w:t>Accept</w:t>
                  </w:r>
                </w:p>
              </w:tc>
              <w:tc>
                <w:tcPr>
                  <w:tcW w:w="4359" w:type="dxa"/>
                  <w:shd w:val="clear" w:color="auto" w:fill="auto"/>
                </w:tcPr>
                <w:p w14:paraId="2552B222" w14:textId="77777777" w:rsidR="000E08CD" w:rsidRPr="009743EA" w:rsidRDefault="000E08CD" w:rsidP="000E08CD">
                  <w:pPr>
                    <w:pStyle w:val="TAL"/>
                    <w:snapToGrid w:val="0"/>
                    <w:rPr>
                      <w:rFonts w:eastAsia="Calibri"/>
                      <w:szCs w:val="22"/>
                    </w:rPr>
                  </w:pPr>
                  <w:r w:rsidRPr="009743EA">
                    <w:rPr>
                      <w:rFonts w:eastAsia="Calibri"/>
                      <w:szCs w:val="22"/>
                    </w:rPr>
                    <w:t>application/json</w:t>
                  </w:r>
                </w:p>
              </w:tc>
            </w:tr>
            <w:tr w:rsidR="000E08CD" w:rsidRPr="009743EA" w14:paraId="114F9564" w14:textId="77777777" w:rsidTr="005A2D7C">
              <w:trPr>
                <w:jc w:val="center"/>
              </w:trPr>
              <w:tc>
                <w:tcPr>
                  <w:tcW w:w="1501" w:type="dxa"/>
                  <w:shd w:val="clear" w:color="auto" w:fill="DEEAF6"/>
                </w:tcPr>
                <w:p w14:paraId="425BA6CD" w14:textId="77777777" w:rsidR="000E08CD" w:rsidRPr="009743EA" w:rsidRDefault="000E08CD" w:rsidP="000E08CD">
                  <w:pPr>
                    <w:pStyle w:val="TAL"/>
                    <w:snapToGrid w:val="0"/>
                    <w:jc w:val="center"/>
                    <w:rPr>
                      <w:rFonts w:eastAsia="Calibri"/>
                      <w:szCs w:val="22"/>
                    </w:rPr>
                  </w:pPr>
                  <w:r w:rsidRPr="009743EA">
                    <w:rPr>
                      <w:rFonts w:eastAsia="Calibri"/>
                      <w:szCs w:val="22"/>
                    </w:rPr>
                    <w:t>X-M2M-RI</w:t>
                  </w:r>
                </w:p>
              </w:tc>
              <w:tc>
                <w:tcPr>
                  <w:tcW w:w="4359" w:type="dxa"/>
                  <w:shd w:val="clear" w:color="auto" w:fill="auto"/>
                </w:tcPr>
                <w:p w14:paraId="511AEEFF" w14:textId="77777777" w:rsidR="000E08CD" w:rsidRPr="009743EA" w:rsidRDefault="000E08CD" w:rsidP="000E08CD">
                  <w:pPr>
                    <w:pStyle w:val="TAL"/>
                    <w:snapToGrid w:val="0"/>
                    <w:rPr>
                      <w:rFonts w:eastAsia="Calibri"/>
                      <w:szCs w:val="22"/>
                    </w:rPr>
                  </w:pPr>
                  <w:r w:rsidRPr="009743EA">
                    <w:rPr>
                      <w:rFonts w:eastAsia="Calibri"/>
                      <w:szCs w:val="22"/>
                    </w:rPr>
                    <w:t xml:space="preserve">Request ID </w:t>
                  </w:r>
                </w:p>
              </w:tc>
            </w:tr>
            <w:tr w:rsidR="000E08CD" w:rsidRPr="009743EA" w14:paraId="6CAA8455" w14:textId="77777777" w:rsidTr="005A2D7C">
              <w:trPr>
                <w:jc w:val="center"/>
              </w:trPr>
              <w:tc>
                <w:tcPr>
                  <w:tcW w:w="1501" w:type="dxa"/>
                  <w:shd w:val="clear" w:color="auto" w:fill="DEEAF6"/>
                </w:tcPr>
                <w:p w14:paraId="3522CE42" w14:textId="77777777" w:rsidR="000E08CD" w:rsidRPr="009743EA" w:rsidRDefault="000E08CD" w:rsidP="000E08CD">
                  <w:pPr>
                    <w:pStyle w:val="TAL"/>
                    <w:snapToGrid w:val="0"/>
                    <w:jc w:val="center"/>
                    <w:rPr>
                      <w:rFonts w:eastAsia="Calibri"/>
                      <w:szCs w:val="22"/>
                    </w:rPr>
                  </w:pPr>
                  <w:r w:rsidRPr="009743EA">
                    <w:rPr>
                      <w:rFonts w:eastAsia="Calibri"/>
                      <w:szCs w:val="22"/>
                    </w:rPr>
                    <w:t>X-M2M-Origin</w:t>
                  </w:r>
                </w:p>
              </w:tc>
              <w:tc>
                <w:tcPr>
                  <w:tcW w:w="4359" w:type="dxa"/>
                  <w:shd w:val="clear" w:color="auto" w:fill="auto"/>
                </w:tcPr>
                <w:p w14:paraId="134F84E8" w14:textId="77777777" w:rsidR="000E08CD" w:rsidRPr="009743EA" w:rsidRDefault="000E08CD" w:rsidP="000E08CD">
                  <w:pPr>
                    <w:pStyle w:val="TAL"/>
                    <w:snapToGrid w:val="0"/>
                    <w:rPr>
                      <w:rFonts w:eastAsia="Calibri"/>
                      <w:szCs w:val="22"/>
                    </w:rPr>
                  </w:pPr>
                  <w:r w:rsidRPr="009743EA">
                    <w:rPr>
                      <w:rFonts w:eastAsia="Calibri"/>
                      <w:szCs w:val="22"/>
                    </w:rPr>
                    <w:t>AE-ID of Originator</w:t>
                  </w:r>
                </w:p>
              </w:tc>
            </w:tr>
            <w:tr w:rsidR="000E08CD" w:rsidRPr="009743EA" w14:paraId="3C6368A3" w14:textId="77777777" w:rsidTr="005A2D7C">
              <w:trPr>
                <w:jc w:val="center"/>
              </w:trPr>
              <w:tc>
                <w:tcPr>
                  <w:tcW w:w="1501" w:type="dxa"/>
                  <w:shd w:val="clear" w:color="auto" w:fill="DEEAF6"/>
                </w:tcPr>
                <w:p w14:paraId="64A398BA" w14:textId="77777777" w:rsidR="000E08CD" w:rsidRPr="009743EA" w:rsidRDefault="000E08CD" w:rsidP="000E08CD">
                  <w:pPr>
                    <w:pStyle w:val="TAL"/>
                    <w:snapToGrid w:val="0"/>
                    <w:jc w:val="center"/>
                    <w:rPr>
                      <w:rFonts w:eastAsia="Calibri"/>
                      <w:szCs w:val="22"/>
                    </w:rPr>
                  </w:pPr>
                  <w:r w:rsidRPr="009743EA">
                    <w:rPr>
                      <w:rFonts w:eastAsia="Calibri"/>
                      <w:szCs w:val="22"/>
                    </w:rPr>
                    <w:t>Content-Type</w:t>
                  </w:r>
                </w:p>
              </w:tc>
              <w:tc>
                <w:tcPr>
                  <w:tcW w:w="4359" w:type="dxa"/>
                  <w:shd w:val="clear" w:color="auto" w:fill="auto"/>
                </w:tcPr>
                <w:p w14:paraId="73270E7B" w14:textId="77777777" w:rsidR="000E08CD" w:rsidRPr="009743EA" w:rsidRDefault="000E08CD" w:rsidP="000E08CD">
                  <w:pPr>
                    <w:pStyle w:val="TAL"/>
                    <w:snapToGrid w:val="0"/>
                    <w:rPr>
                      <w:rFonts w:eastAsia="Calibri"/>
                      <w:szCs w:val="22"/>
                    </w:rPr>
                  </w:pPr>
                  <w:r w:rsidRPr="009743EA">
                    <w:rPr>
                      <w:rFonts w:eastAsia="Calibri"/>
                      <w:szCs w:val="22"/>
                    </w:rPr>
                    <w:t>application/json</w:t>
                  </w:r>
                </w:p>
              </w:tc>
            </w:tr>
            <w:tr w:rsidR="000E08CD" w:rsidRPr="009743EA" w14:paraId="7033E35F" w14:textId="77777777" w:rsidTr="005A2D7C">
              <w:trPr>
                <w:jc w:val="center"/>
              </w:trPr>
              <w:tc>
                <w:tcPr>
                  <w:tcW w:w="1501" w:type="dxa"/>
                  <w:shd w:val="clear" w:color="auto" w:fill="DEEAF6"/>
                </w:tcPr>
                <w:p w14:paraId="4CB21B0B" w14:textId="77777777" w:rsidR="000E08CD" w:rsidRPr="009743EA" w:rsidRDefault="000E08CD" w:rsidP="000E08CD">
                  <w:pPr>
                    <w:pStyle w:val="TAL"/>
                    <w:snapToGrid w:val="0"/>
                    <w:jc w:val="center"/>
                    <w:rPr>
                      <w:rFonts w:eastAsia="Calibri"/>
                      <w:szCs w:val="22"/>
                    </w:rPr>
                  </w:pPr>
                  <w:r w:rsidRPr="009743EA">
                    <w:rPr>
                      <w:rFonts w:eastAsia="Calibri"/>
                      <w:szCs w:val="22"/>
                    </w:rPr>
                    <w:t>X-M2M-RVI</w:t>
                  </w:r>
                </w:p>
              </w:tc>
              <w:tc>
                <w:tcPr>
                  <w:tcW w:w="4359" w:type="dxa"/>
                  <w:shd w:val="clear" w:color="auto" w:fill="auto"/>
                </w:tcPr>
                <w:p w14:paraId="67C44910" w14:textId="77777777" w:rsidR="000E08CD" w:rsidRPr="009743EA" w:rsidRDefault="000E08CD" w:rsidP="000E08CD">
                  <w:pPr>
                    <w:pStyle w:val="TAL"/>
                    <w:snapToGrid w:val="0"/>
                    <w:rPr>
                      <w:rFonts w:eastAsia="Calibri"/>
                      <w:szCs w:val="22"/>
                    </w:rPr>
                  </w:pPr>
                  <w:r w:rsidRPr="009743EA">
                    <w:rPr>
                      <w:rFonts w:eastAsia="Calibri"/>
                      <w:szCs w:val="22"/>
                    </w:rPr>
                    <w:t>Release Version Indicator</w:t>
                  </w:r>
                </w:p>
              </w:tc>
            </w:tr>
          </w:tbl>
          <w:p w14:paraId="11A69752" w14:textId="77777777" w:rsidR="00BB437C" w:rsidRPr="009743EA" w:rsidRDefault="00BB437C" w:rsidP="00283DA8">
            <w:pPr>
              <w:pStyle w:val="TAL"/>
              <w:snapToGrid w:val="0"/>
              <w:jc w:val="both"/>
              <w:rPr>
                <w:lang w:eastAsia="ko-KR"/>
              </w:rPr>
            </w:pPr>
          </w:p>
        </w:tc>
      </w:tr>
      <w:tr w:rsidR="00BB437C" w:rsidRPr="009743EA" w14:paraId="747B5DE4" w14:textId="77777777" w:rsidTr="00283DA8">
        <w:trPr>
          <w:trHeight w:val="409"/>
          <w:jc w:val="center"/>
        </w:trPr>
        <w:tc>
          <w:tcPr>
            <w:tcW w:w="1286" w:type="dxa"/>
            <w:vMerge/>
            <w:tcBorders>
              <w:left w:val="single" w:sz="4" w:space="0" w:color="000000"/>
              <w:bottom w:val="single" w:sz="4" w:space="0" w:color="000000"/>
            </w:tcBorders>
            <w:shd w:val="clear" w:color="auto" w:fill="E7E6E6"/>
          </w:tcPr>
          <w:p w14:paraId="2AAFFDFF" w14:textId="77777777" w:rsidR="00BB437C" w:rsidRPr="009743EA" w:rsidRDefault="00BB437C" w:rsidP="00283DA8">
            <w:pPr>
              <w:pStyle w:val="Default"/>
              <w:overflowPunct w:val="0"/>
              <w:jc w:val="center"/>
              <w:rPr>
                <w:rFonts w:ascii="Arial" w:eastAsia="Malgun Gothic" w:hAnsi="Arial"/>
                <w:b/>
                <w:color w:val="auto"/>
                <w:kern w:val="1"/>
                <w:sz w:val="18"/>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E7E6E6"/>
          </w:tcPr>
          <w:p w14:paraId="3CAFF954" w14:textId="77777777" w:rsidR="00BB437C" w:rsidRPr="009743EA" w:rsidRDefault="00BB437C" w:rsidP="00283DA8">
            <w:pPr>
              <w:pStyle w:val="Default"/>
              <w:overflowPunct w:val="0"/>
              <w:jc w:val="center"/>
              <w:rPr>
                <w:rFonts w:ascii="Arial" w:eastAsia="Malgun Gothic" w:hAnsi="Arial"/>
                <w:b/>
                <w:color w:val="auto"/>
                <w:kern w:val="1"/>
                <w:sz w:val="18"/>
                <w:szCs w:val="20"/>
              </w:rPr>
            </w:pPr>
          </w:p>
          <w:p w14:paraId="45FCCF40" w14:textId="77777777" w:rsidR="00BB437C" w:rsidRPr="009743EA" w:rsidRDefault="00BB437C" w:rsidP="00283DA8">
            <w:pPr>
              <w:pStyle w:val="Default"/>
              <w:overflowPunct w:val="0"/>
              <w:jc w:val="center"/>
              <w:rPr>
                <w:rFonts w:ascii="Arial" w:eastAsia="Malgun Gothic" w:hAnsi="Arial"/>
                <w:b/>
                <w:color w:val="auto"/>
                <w:kern w:val="1"/>
                <w:sz w:val="18"/>
                <w:szCs w:val="20"/>
              </w:rPr>
            </w:pPr>
          </w:p>
          <w:p w14:paraId="0EA7ABE3" w14:textId="77777777" w:rsidR="00BB437C" w:rsidRPr="009743EA" w:rsidRDefault="00BB437C" w:rsidP="00283DA8">
            <w:pPr>
              <w:pStyle w:val="Default"/>
              <w:overflowPunct w:val="0"/>
              <w:jc w:val="center"/>
              <w:rPr>
                <w:rFonts w:ascii="Arial" w:eastAsia="Malgun Gothic" w:hAnsi="Arial"/>
                <w:b/>
                <w:color w:val="auto"/>
                <w:kern w:val="1"/>
                <w:sz w:val="18"/>
                <w:szCs w:val="20"/>
              </w:rPr>
            </w:pPr>
          </w:p>
          <w:p w14:paraId="5179CA94" w14:textId="77777777" w:rsidR="00BB437C" w:rsidRPr="009743EA" w:rsidRDefault="00BB437C" w:rsidP="00283DA8">
            <w:pPr>
              <w:pStyle w:val="Default"/>
              <w:overflowPunct w:val="0"/>
              <w:jc w:val="center"/>
              <w:rPr>
                <w:rFonts w:ascii="Arial" w:eastAsia="Malgun Gothic" w:hAnsi="Arial"/>
                <w:b/>
                <w:color w:val="auto"/>
                <w:kern w:val="1"/>
                <w:sz w:val="18"/>
                <w:szCs w:val="20"/>
              </w:rPr>
            </w:pPr>
          </w:p>
          <w:p w14:paraId="485D6290" w14:textId="77777777" w:rsidR="00BB437C" w:rsidRPr="009743EA" w:rsidRDefault="00BB437C" w:rsidP="00283DA8">
            <w:pPr>
              <w:pStyle w:val="Default"/>
              <w:overflowPunct w:val="0"/>
              <w:jc w:val="center"/>
              <w:rPr>
                <w:rFonts w:ascii="Arial" w:eastAsia="Malgun Gothic" w:hAnsi="Arial"/>
                <w:b/>
                <w:color w:val="auto"/>
                <w:kern w:val="1"/>
                <w:sz w:val="18"/>
                <w:szCs w:val="20"/>
              </w:rPr>
            </w:pPr>
          </w:p>
          <w:p w14:paraId="419AFD23" w14:textId="77777777" w:rsidR="00BB437C" w:rsidRPr="009743EA" w:rsidRDefault="00BB437C" w:rsidP="00283DA8">
            <w:pPr>
              <w:pStyle w:val="Default"/>
              <w:overflowPunct w:val="0"/>
              <w:jc w:val="center"/>
              <w:rPr>
                <w:rFonts w:ascii="Arial" w:eastAsia="Malgun Gothic" w:hAnsi="Arial"/>
                <w:b/>
                <w:color w:val="auto"/>
                <w:kern w:val="1"/>
                <w:sz w:val="18"/>
                <w:szCs w:val="20"/>
              </w:rPr>
            </w:pPr>
          </w:p>
          <w:p w14:paraId="71EE04D9" w14:textId="77777777" w:rsidR="00BB437C" w:rsidRPr="009743EA" w:rsidRDefault="00BB437C" w:rsidP="00283DA8">
            <w:pPr>
              <w:pStyle w:val="Default"/>
              <w:overflowPunct w:val="0"/>
              <w:jc w:val="center"/>
              <w:rPr>
                <w:color w:val="0070C0"/>
                <w:lang w:eastAsia="ko-KR"/>
              </w:rPr>
            </w:pPr>
            <w:r w:rsidRPr="009743EA">
              <w:rPr>
                <w:rFonts w:ascii="Arial" w:eastAsia="Malgun Gothic" w:hAnsi="Arial"/>
                <w:b/>
                <w:color w:val="auto"/>
                <w:kern w:val="1"/>
                <w:sz w:val="18"/>
                <w:szCs w:val="20"/>
              </w:rPr>
              <w:t>Example</w:t>
            </w:r>
          </w:p>
        </w:tc>
        <w:tc>
          <w:tcPr>
            <w:tcW w:w="7239" w:type="dxa"/>
            <w:tcBorders>
              <w:top w:val="single" w:sz="4" w:space="0" w:color="000000"/>
              <w:left w:val="single" w:sz="4" w:space="0" w:color="000000"/>
              <w:bottom w:val="single" w:sz="4" w:space="0" w:color="000000"/>
              <w:right w:val="single" w:sz="4" w:space="0" w:color="000000"/>
            </w:tcBorders>
            <w:shd w:val="clear" w:color="auto" w:fill="FFFFFF"/>
          </w:tcPr>
          <w:p w14:paraId="533CF091" w14:textId="77777777" w:rsidR="00DD7DA1" w:rsidRPr="005A2D7C" w:rsidRDefault="00DD7DA1" w:rsidP="005A2D7C">
            <w:pPr>
              <w:pStyle w:val="TAL"/>
              <w:rPr>
                <w:rFonts w:eastAsia="Calibri Light"/>
              </w:rPr>
            </w:pPr>
          </w:p>
          <w:p w14:paraId="63E5CEB4" w14:textId="77777777" w:rsidR="00BB437C" w:rsidRPr="009743EA" w:rsidRDefault="00DD7DA1" w:rsidP="007C39B4">
            <w:pPr>
              <w:widowControl w:val="0"/>
              <w:spacing w:after="0"/>
              <w:ind w:left="284"/>
              <w:jc w:val="both"/>
              <w:textAlignment w:val="auto"/>
              <w:rPr>
                <w:rFonts w:eastAsia="Calibri Light"/>
                <w:b/>
                <w:sz w:val="24"/>
              </w:rPr>
            </w:pPr>
            <w:r w:rsidRPr="009743EA">
              <w:rPr>
                <w:rFonts w:eastAsia="Calibri Light"/>
                <w:b/>
                <w:sz w:val="24"/>
              </w:rPr>
              <w:t>API/NOTI/NET1/STEP02</w:t>
            </w:r>
          </w:p>
          <w:p w14:paraId="0237BC0A" w14:textId="77777777" w:rsidR="00BB437C" w:rsidRPr="009743EA" w:rsidRDefault="00BB437C" w:rsidP="00283DA8">
            <w:pPr>
              <w:widowControl w:val="0"/>
              <w:spacing w:after="0"/>
              <w:ind w:left="284"/>
              <w:jc w:val="both"/>
              <w:textAlignment w:val="auto"/>
              <w:rPr>
                <w:rFonts w:ascii="Arial" w:hAnsi="Arial"/>
                <w:b/>
                <w:color w:val="0070C0"/>
                <w:sz w:val="18"/>
              </w:rPr>
            </w:pPr>
          </w:p>
          <w:p w14:paraId="2F358DA5" w14:textId="77777777" w:rsidR="00BB437C" w:rsidRPr="009743EA" w:rsidRDefault="00BB437C" w:rsidP="00283DA8">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3487CDC2" w14:textId="77777777" w:rsidR="00BB437C" w:rsidRPr="009743EA" w:rsidRDefault="00BB437C" w:rsidP="00283DA8">
            <w:pPr>
              <w:pStyle w:val="TAL"/>
              <w:snapToGrid w:val="0"/>
              <w:ind w:left="284"/>
              <w:jc w:val="both"/>
              <w:rPr>
                <w:color w:val="0070C0"/>
              </w:rPr>
            </w:pPr>
          </w:p>
          <w:p w14:paraId="58ED5BA6" w14:textId="77777777" w:rsidR="00BB437C" w:rsidRPr="009743EA" w:rsidRDefault="00BB437C" w:rsidP="00283DA8">
            <w:pPr>
              <w:pStyle w:val="TAL"/>
              <w:snapToGrid w:val="0"/>
              <w:ind w:left="284"/>
              <w:jc w:val="both"/>
              <w:rPr>
                <w:color w:val="0070C0"/>
              </w:rPr>
            </w:pPr>
            <w:r w:rsidRPr="009743EA">
              <w:rPr>
                <w:color w:val="0070C0"/>
              </w:rPr>
              <w:t>P</w:t>
            </w:r>
            <w:r w:rsidRPr="009743EA">
              <w:rPr>
                <w:rFonts w:hint="eastAsia"/>
                <w:color w:val="0070C0"/>
                <w:lang w:eastAsia="ko-KR"/>
              </w:rPr>
              <w:t>U</w:t>
            </w:r>
            <w:r w:rsidRPr="009743EA">
              <w:rPr>
                <w:color w:val="0070C0"/>
              </w:rPr>
              <w:t>T /mn-name/cont_temp? HTTP/1.1</w:t>
            </w:r>
          </w:p>
          <w:p w14:paraId="24E1D6C8" w14:textId="77777777" w:rsidR="00BB437C" w:rsidRPr="009743EA" w:rsidRDefault="00BB437C" w:rsidP="00283DA8">
            <w:pPr>
              <w:pStyle w:val="TAL"/>
              <w:snapToGrid w:val="0"/>
              <w:ind w:left="284"/>
              <w:jc w:val="both"/>
              <w:rPr>
                <w:color w:val="0070C0"/>
              </w:rPr>
            </w:pPr>
            <w:r w:rsidRPr="009743EA">
              <w:rPr>
                <w:color w:val="0070C0"/>
              </w:rPr>
              <w:t>Host: 192.168.0.10:8282</w:t>
            </w:r>
          </w:p>
          <w:p w14:paraId="06F98A94" w14:textId="77777777" w:rsidR="00BB437C" w:rsidRPr="009743EA" w:rsidRDefault="00BB437C" w:rsidP="00283DA8">
            <w:pPr>
              <w:pStyle w:val="TAL"/>
              <w:snapToGrid w:val="0"/>
              <w:ind w:left="284"/>
              <w:jc w:val="both"/>
              <w:rPr>
                <w:color w:val="0070C0"/>
              </w:rPr>
            </w:pPr>
            <w:r w:rsidRPr="009743EA">
              <w:rPr>
                <w:color w:val="0070C0"/>
              </w:rPr>
              <w:t>X-M2M-Origin: CAE0120180406T08463114</w:t>
            </w:r>
          </w:p>
          <w:p w14:paraId="2E461407" w14:textId="77777777" w:rsidR="00BB437C" w:rsidRPr="009743EA" w:rsidRDefault="00BB437C" w:rsidP="00283DA8">
            <w:pPr>
              <w:pStyle w:val="TAL"/>
              <w:snapToGrid w:val="0"/>
              <w:ind w:left="284"/>
              <w:jc w:val="both"/>
              <w:rPr>
                <w:color w:val="0070C0"/>
              </w:rPr>
            </w:pPr>
            <w:r w:rsidRPr="009743EA">
              <w:rPr>
                <w:color w:val="0070C0"/>
              </w:rPr>
              <w:t>Content-Type: application/json</w:t>
            </w:r>
          </w:p>
          <w:p w14:paraId="517B163A" w14:textId="77777777" w:rsidR="00B76FCC" w:rsidRPr="009743EA" w:rsidRDefault="00B76FCC" w:rsidP="00B76FCC">
            <w:pPr>
              <w:pStyle w:val="TAL"/>
              <w:snapToGrid w:val="0"/>
              <w:ind w:left="284"/>
              <w:jc w:val="both"/>
              <w:rPr>
                <w:color w:val="0070C0"/>
              </w:rPr>
            </w:pPr>
            <w:r w:rsidRPr="009743EA">
              <w:rPr>
                <w:color w:val="0070C0"/>
              </w:rPr>
              <w:t>Accept: application/json</w:t>
            </w:r>
          </w:p>
          <w:p w14:paraId="7A10860F" w14:textId="77777777" w:rsidR="00BB437C" w:rsidRPr="009743EA" w:rsidRDefault="00BB437C" w:rsidP="00283DA8">
            <w:pPr>
              <w:pStyle w:val="TAL"/>
              <w:snapToGrid w:val="0"/>
              <w:ind w:left="284"/>
              <w:jc w:val="both"/>
              <w:rPr>
                <w:color w:val="0070C0"/>
              </w:rPr>
            </w:pPr>
            <w:r w:rsidRPr="009743EA">
              <w:rPr>
                <w:color w:val="0070C0"/>
              </w:rPr>
              <w:t>X-M2M-RI: 1234</w:t>
            </w:r>
          </w:p>
          <w:p w14:paraId="66F3E93B" w14:textId="77777777" w:rsidR="00C32389" w:rsidRPr="009743EA" w:rsidRDefault="00C32389" w:rsidP="00C32389">
            <w:pPr>
              <w:widowControl w:val="0"/>
              <w:overflowPunct/>
              <w:spacing w:after="0"/>
              <w:ind w:left="284"/>
              <w:jc w:val="both"/>
              <w:textAlignment w:val="auto"/>
              <w:rPr>
                <w:color w:val="0070C0"/>
              </w:rPr>
            </w:pPr>
            <w:r w:rsidRPr="009743EA">
              <w:rPr>
                <w:rFonts w:ascii="Arial" w:hAnsi="Arial"/>
                <w:color w:val="0070C0"/>
                <w:sz w:val="18"/>
              </w:rPr>
              <w:t>X-M2M-RVI: 2a</w:t>
            </w:r>
          </w:p>
          <w:p w14:paraId="364758F9" w14:textId="77777777" w:rsidR="00BB437C" w:rsidRPr="009743EA" w:rsidRDefault="00BB437C" w:rsidP="00283DA8">
            <w:pPr>
              <w:pStyle w:val="TAL"/>
              <w:snapToGrid w:val="0"/>
              <w:ind w:left="284"/>
              <w:jc w:val="both"/>
              <w:rPr>
                <w:color w:val="0070C0"/>
              </w:rPr>
            </w:pPr>
          </w:p>
          <w:p w14:paraId="6A2D0872" w14:textId="77777777" w:rsidR="00BB437C" w:rsidRPr="009743EA" w:rsidRDefault="00BB437C" w:rsidP="00283DA8">
            <w:pPr>
              <w:pStyle w:val="TAL"/>
              <w:snapToGrid w:val="0"/>
              <w:ind w:left="284"/>
              <w:jc w:val="both"/>
              <w:rPr>
                <w:color w:val="0070C0"/>
              </w:rPr>
            </w:pPr>
            <w:r w:rsidRPr="009743EA">
              <w:rPr>
                <w:color w:val="0070C0"/>
              </w:rPr>
              <w:t>{</w:t>
            </w:r>
          </w:p>
          <w:p w14:paraId="5CA9DBE6" w14:textId="77777777" w:rsidR="00BB437C" w:rsidRPr="009743EA" w:rsidRDefault="0033112C" w:rsidP="00283DA8">
            <w:pPr>
              <w:pStyle w:val="TAL"/>
              <w:snapToGrid w:val="0"/>
              <w:ind w:left="284"/>
              <w:jc w:val="both"/>
              <w:rPr>
                <w:color w:val="0070C0"/>
              </w:rPr>
            </w:pPr>
            <w:r w:rsidRPr="009743EA">
              <w:rPr>
                <w:color w:val="0070C0"/>
              </w:rPr>
              <w:t xml:space="preserve">    </w:t>
            </w:r>
            <w:r w:rsidR="00BB437C" w:rsidRPr="009743EA">
              <w:rPr>
                <w:color w:val="0070C0"/>
              </w:rPr>
              <w:t>"m2m:cnt": {</w:t>
            </w:r>
          </w:p>
          <w:p w14:paraId="7B65E243" w14:textId="77777777" w:rsidR="00BB437C" w:rsidRPr="009743EA" w:rsidRDefault="0033112C" w:rsidP="00283DA8">
            <w:pPr>
              <w:pStyle w:val="TAL"/>
              <w:snapToGrid w:val="0"/>
              <w:ind w:left="284"/>
              <w:jc w:val="both"/>
              <w:rPr>
                <w:color w:val="0070C0"/>
              </w:rPr>
            </w:pPr>
            <w:r w:rsidRPr="009743EA">
              <w:rPr>
                <w:color w:val="0070C0"/>
              </w:rPr>
              <w:t xml:space="preserve">        </w:t>
            </w:r>
            <w:r w:rsidR="00BB437C" w:rsidRPr="009743EA">
              <w:rPr>
                <w:color w:val="0070C0"/>
              </w:rPr>
              <w:t>"mni": "300"</w:t>
            </w:r>
          </w:p>
          <w:p w14:paraId="0EA63122" w14:textId="77777777" w:rsidR="00BB437C" w:rsidRPr="009743EA" w:rsidRDefault="00BB437C" w:rsidP="00283DA8">
            <w:pPr>
              <w:pStyle w:val="TAL"/>
              <w:snapToGrid w:val="0"/>
              <w:ind w:left="284"/>
              <w:jc w:val="both"/>
              <w:rPr>
                <w:color w:val="0070C0"/>
              </w:rPr>
            </w:pPr>
            <w:r w:rsidRPr="009743EA">
              <w:rPr>
                <w:color w:val="0070C0"/>
              </w:rPr>
              <w:t xml:space="preserve">    }</w:t>
            </w:r>
          </w:p>
          <w:p w14:paraId="18B7A485" w14:textId="77777777" w:rsidR="00BB437C" w:rsidRPr="009743EA" w:rsidRDefault="00BB437C" w:rsidP="00283DA8">
            <w:pPr>
              <w:pStyle w:val="TAL"/>
              <w:snapToGrid w:val="0"/>
              <w:ind w:left="284"/>
              <w:jc w:val="both"/>
              <w:rPr>
                <w:color w:val="0070C0"/>
              </w:rPr>
            </w:pPr>
            <w:r w:rsidRPr="009743EA">
              <w:rPr>
                <w:color w:val="0070C0"/>
              </w:rPr>
              <w:t>}</w:t>
            </w:r>
          </w:p>
          <w:p w14:paraId="582F3A83" w14:textId="77777777" w:rsidR="00BB437C" w:rsidRPr="009743EA" w:rsidRDefault="00BB437C" w:rsidP="00283DA8">
            <w:pPr>
              <w:pStyle w:val="TAL"/>
              <w:snapToGrid w:val="0"/>
              <w:ind w:left="284"/>
              <w:jc w:val="both"/>
              <w:rPr>
                <w:color w:val="0070C0"/>
                <w:lang w:eastAsia="ko-KR"/>
              </w:rPr>
            </w:pPr>
          </w:p>
          <w:p w14:paraId="26E49646" w14:textId="77777777" w:rsidR="00BB437C" w:rsidRPr="009743EA" w:rsidRDefault="00BB437C" w:rsidP="00283DA8">
            <w:pPr>
              <w:widowControl w:val="0"/>
              <w:spacing w:after="0"/>
              <w:ind w:left="284"/>
              <w:jc w:val="both"/>
              <w:textAlignment w:val="auto"/>
              <w:rPr>
                <w:rFonts w:ascii="Arial" w:hAnsi="Arial"/>
                <w:b/>
                <w:color w:val="0070C0"/>
                <w:sz w:val="18"/>
              </w:rPr>
            </w:pPr>
          </w:p>
          <w:p w14:paraId="2A65B760" w14:textId="77777777" w:rsidR="00BB437C" w:rsidRPr="009743EA" w:rsidRDefault="00BB437C" w:rsidP="00283DA8">
            <w:pPr>
              <w:widowControl w:val="0"/>
              <w:spacing w:after="0"/>
              <w:ind w:left="284"/>
              <w:jc w:val="both"/>
              <w:textAlignment w:val="auto"/>
              <w:rPr>
                <w:rFonts w:ascii="Arial" w:hAnsi="Arial"/>
                <w:b/>
                <w:color w:val="0070C0"/>
                <w:sz w:val="18"/>
              </w:rPr>
            </w:pPr>
            <w:r w:rsidRPr="009743EA">
              <w:rPr>
                <w:rFonts w:ascii="Arial" w:hAnsi="Arial"/>
                <w:b/>
                <w:color w:val="0070C0"/>
                <w:sz w:val="18"/>
              </w:rPr>
              <w:t>HTTP Response:</w:t>
            </w:r>
          </w:p>
          <w:p w14:paraId="1B389D58" w14:textId="77777777" w:rsidR="00BB437C" w:rsidRPr="009743EA" w:rsidRDefault="00BB437C" w:rsidP="00283DA8">
            <w:pPr>
              <w:widowControl w:val="0"/>
              <w:spacing w:after="0"/>
              <w:ind w:left="284"/>
              <w:textAlignment w:val="auto"/>
              <w:rPr>
                <w:rFonts w:ascii="Arial" w:hAnsi="Arial"/>
                <w:color w:val="0070C0"/>
                <w:sz w:val="18"/>
              </w:rPr>
            </w:pPr>
          </w:p>
          <w:p w14:paraId="65F8E6AC" w14:textId="77777777" w:rsidR="00BB437C" w:rsidRPr="009743EA" w:rsidRDefault="00BB437C" w:rsidP="00283DA8">
            <w:pPr>
              <w:widowControl w:val="0"/>
              <w:spacing w:after="0"/>
              <w:ind w:left="284"/>
              <w:textAlignment w:val="auto"/>
              <w:rPr>
                <w:color w:val="0070C0"/>
              </w:rPr>
            </w:pPr>
            <w:r w:rsidRPr="009743EA">
              <w:rPr>
                <w:rFonts w:ascii="Arial" w:hAnsi="Arial"/>
                <w:color w:val="0070C0"/>
                <w:sz w:val="18"/>
              </w:rPr>
              <w:t>200 OK</w:t>
            </w:r>
          </w:p>
          <w:p w14:paraId="18B64D0C" w14:textId="77777777" w:rsidR="00BB437C" w:rsidRPr="009743EA" w:rsidRDefault="00BB437C" w:rsidP="00283DA8">
            <w:pPr>
              <w:pStyle w:val="TAL"/>
              <w:snapToGrid w:val="0"/>
              <w:ind w:left="284"/>
              <w:rPr>
                <w:color w:val="0070C0"/>
              </w:rPr>
            </w:pPr>
            <w:r w:rsidRPr="009743EA">
              <w:rPr>
                <w:color w:val="0070C0"/>
              </w:rPr>
              <w:t>Content-Type: application/json</w:t>
            </w:r>
          </w:p>
          <w:p w14:paraId="24B682CD" w14:textId="77777777" w:rsidR="00BB437C" w:rsidRPr="009743EA" w:rsidRDefault="00BB437C" w:rsidP="00283DA8">
            <w:pPr>
              <w:pStyle w:val="TAL"/>
              <w:snapToGrid w:val="0"/>
              <w:ind w:left="284"/>
              <w:rPr>
                <w:color w:val="0070C0"/>
              </w:rPr>
            </w:pPr>
            <w:r w:rsidRPr="009743EA">
              <w:rPr>
                <w:color w:val="0070C0"/>
              </w:rPr>
              <w:t>X-M2M-RI: 1234</w:t>
            </w:r>
          </w:p>
          <w:p w14:paraId="08C4CA38" w14:textId="77777777" w:rsidR="00C32389" w:rsidRPr="009743EA" w:rsidRDefault="00C32389" w:rsidP="00C32389">
            <w:pPr>
              <w:widowControl w:val="0"/>
              <w:overflowPunct/>
              <w:spacing w:after="0"/>
              <w:ind w:left="284"/>
              <w:jc w:val="both"/>
              <w:textAlignment w:val="auto"/>
              <w:rPr>
                <w:color w:val="0070C0"/>
              </w:rPr>
            </w:pPr>
            <w:r w:rsidRPr="009743EA">
              <w:rPr>
                <w:rFonts w:ascii="Arial" w:hAnsi="Arial"/>
                <w:color w:val="0070C0"/>
                <w:sz w:val="18"/>
              </w:rPr>
              <w:t>X-M2M-RVI: 2a</w:t>
            </w:r>
          </w:p>
          <w:p w14:paraId="008E6E5C" w14:textId="77777777" w:rsidR="00BB437C" w:rsidRPr="009743EA" w:rsidRDefault="00BB437C" w:rsidP="00283DA8">
            <w:pPr>
              <w:pStyle w:val="TAL"/>
              <w:snapToGrid w:val="0"/>
              <w:ind w:left="284"/>
              <w:rPr>
                <w:color w:val="0070C0"/>
              </w:rPr>
            </w:pPr>
            <w:r w:rsidRPr="009743EA">
              <w:rPr>
                <w:color w:val="0070C0"/>
              </w:rPr>
              <w:t>X-M2M-RSC: 2004</w:t>
            </w:r>
          </w:p>
          <w:p w14:paraId="732C72BF" w14:textId="77777777" w:rsidR="00BB437C" w:rsidRPr="009743EA" w:rsidRDefault="00BB437C" w:rsidP="00283DA8">
            <w:pPr>
              <w:pStyle w:val="TAL"/>
              <w:snapToGrid w:val="0"/>
              <w:ind w:left="284"/>
              <w:jc w:val="both"/>
              <w:rPr>
                <w:color w:val="0070C0"/>
              </w:rPr>
            </w:pPr>
          </w:p>
          <w:p w14:paraId="0B3AF37D" w14:textId="77777777" w:rsidR="00BB437C" w:rsidRPr="00325791" w:rsidRDefault="00BB437C" w:rsidP="00283DA8">
            <w:pPr>
              <w:pStyle w:val="TAL"/>
              <w:snapToGrid w:val="0"/>
              <w:ind w:left="284"/>
              <w:jc w:val="both"/>
              <w:rPr>
                <w:color w:val="0070C0"/>
                <w:lang w:val="fr-FR"/>
              </w:rPr>
            </w:pPr>
            <w:r w:rsidRPr="00325791">
              <w:rPr>
                <w:color w:val="0070C0"/>
                <w:lang w:val="fr-FR"/>
              </w:rPr>
              <w:t>{</w:t>
            </w:r>
          </w:p>
          <w:p w14:paraId="6F9BC937" w14:textId="77777777" w:rsidR="00BB437C" w:rsidRPr="00325791" w:rsidRDefault="00BB437C" w:rsidP="00283DA8">
            <w:pPr>
              <w:pStyle w:val="TAL"/>
              <w:snapToGrid w:val="0"/>
              <w:ind w:left="284"/>
              <w:jc w:val="both"/>
              <w:rPr>
                <w:color w:val="0070C0"/>
                <w:lang w:val="fr-FR"/>
              </w:rPr>
            </w:pPr>
            <w:r w:rsidRPr="00325791">
              <w:rPr>
                <w:color w:val="0070C0"/>
                <w:lang w:val="fr-FR"/>
              </w:rPr>
              <w:t xml:space="preserve">    "m2m:cnt": {</w:t>
            </w:r>
          </w:p>
          <w:p w14:paraId="468335C5" w14:textId="77777777" w:rsidR="00BB437C" w:rsidRPr="00325791" w:rsidRDefault="00BB437C" w:rsidP="00283DA8">
            <w:pPr>
              <w:pStyle w:val="TAL"/>
              <w:snapToGrid w:val="0"/>
              <w:ind w:left="284"/>
              <w:jc w:val="both"/>
              <w:rPr>
                <w:color w:val="0070C0"/>
                <w:lang w:val="fr-FR"/>
              </w:rPr>
            </w:pPr>
            <w:r w:rsidRPr="00325791">
              <w:rPr>
                <w:color w:val="0070C0"/>
                <w:lang w:val="fr-FR"/>
              </w:rPr>
              <w:t xml:space="preserve">        "cbs": 10,</w:t>
            </w:r>
          </w:p>
          <w:p w14:paraId="32B2AAE6" w14:textId="77777777" w:rsidR="00BB437C" w:rsidRPr="00325791" w:rsidRDefault="00BB437C" w:rsidP="00283DA8">
            <w:pPr>
              <w:pStyle w:val="TAL"/>
              <w:snapToGrid w:val="0"/>
              <w:ind w:left="284"/>
              <w:jc w:val="both"/>
              <w:rPr>
                <w:color w:val="0070C0"/>
                <w:lang w:val="fr-FR"/>
              </w:rPr>
            </w:pPr>
            <w:r w:rsidRPr="00325791">
              <w:rPr>
                <w:color w:val="0070C0"/>
                <w:lang w:val="fr-FR"/>
              </w:rPr>
              <w:t xml:space="preserve">        "cni": 0,</w:t>
            </w:r>
          </w:p>
          <w:p w14:paraId="0B52F55A" w14:textId="77777777" w:rsidR="00BB437C" w:rsidRPr="00325791" w:rsidRDefault="00BB437C" w:rsidP="00283DA8">
            <w:pPr>
              <w:pStyle w:val="TAL"/>
              <w:snapToGrid w:val="0"/>
              <w:ind w:left="284"/>
              <w:jc w:val="both"/>
              <w:rPr>
                <w:color w:val="0070C0"/>
                <w:lang w:val="fr-FR"/>
              </w:rPr>
            </w:pPr>
            <w:r w:rsidRPr="00325791">
              <w:rPr>
                <w:color w:val="0070C0"/>
                <w:lang w:val="fr-FR"/>
              </w:rPr>
              <w:t xml:space="preserve">        "ct": "20180406T125807",</w:t>
            </w:r>
          </w:p>
          <w:p w14:paraId="089B2F3A" w14:textId="77777777" w:rsidR="00BB437C" w:rsidRPr="00325791" w:rsidRDefault="00BB437C" w:rsidP="00283DA8">
            <w:pPr>
              <w:pStyle w:val="TAL"/>
              <w:snapToGrid w:val="0"/>
              <w:ind w:left="284"/>
              <w:jc w:val="both"/>
              <w:rPr>
                <w:color w:val="0070C0"/>
                <w:lang w:val="fr-FR"/>
              </w:rPr>
            </w:pPr>
            <w:r w:rsidRPr="00325791">
              <w:rPr>
                <w:color w:val="0070C0"/>
                <w:lang w:val="fr-FR"/>
              </w:rPr>
              <w:t xml:space="preserve">        "et": "99991231T235959",</w:t>
            </w:r>
          </w:p>
          <w:p w14:paraId="446F7A05" w14:textId="77777777" w:rsidR="00BB437C" w:rsidRPr="00325791" w:rsidRDefault="00BB437C" w:rsidP="00283DA8">
            <w:pPr>
              <w:pStyle w:val="TAL"/>
              <w:snapToGrid w:val="0"/>
              <w:ind w:left="284"/>
              <w:jc w:val="both"/>
              <w:rPr>
                <w:color w:val="0070C0"/>
                <w:lang w:val="fr-FR"/>
              </w:rPr>
            </w:pPr>
            <w:r w:rsidRPr="00325791">
              <w:rPr>
                <w:color w:val="0070C0"/>
                <w:lang w:val="fr-FR"/>
              </w:rPr>
              <w:t xml:space="preserve">        "lbl": </w:t>
            </w:r>
            <w:r w:rsidRPr="00C072AF">
              <w:rPr>
                <w:color w:val="0070C0"/>
                <w:lang w:val="fr-FR"/>
              </w:rPr>
              <w:t>[</w:t>
            </w:r>
          </w:p>
          <w:p w14:paraId="03A8E344" w14:textId="77777777" w:rsidR="00BB437C" w:rsidRPr="00325791" w:rsidRDefault="00BB437C" w:rsidP="00283DA8">
            <w:pPr>
              <w:pStyle w:val="TAL"/>
              <w:snapToGrid w:val="0"/>
              <w:ind w:left="284"/>
              <w:jc w:val="both"/>
              <w:rPr>
                <w:color w:val="0070C0"/>
                <w:lang w:val="fr-FR"/>
              </w:rPr>
            </w:pPr>
            <w:r w:rsidRPr="00325791">
              <w:rPr>
                <w:color w:val="0070C0"/>
                <w:lang w:val="fr-FR"/>
              </w:rPr>
              <w:t xml:space="preserve">            "indoor_temp"</w:t>
            </w:r>
          </w:p>
          <w:p w14:paraId="01236C31" w14:textId="77777777" w:rsidR="00BB437C" w:rsidRPr="00325791" w:rsidRDefault="00BB437C" w:rsidP="00283DA8">
            <w:pPr>
              <w:pStyle w:val="TAL"/>
              <w:snapToGrid w:val="0"/>
              <w:ind w:left="284"/>
              <w:jc w:val="both"/>
              <w:rPr>
                <w:color w:val="0070C0"/>
                <w:lang w:val="fr-FR"/>
              </w:rPr>
            </w:pPr>
            <w:r w:rsidRPr="00325791">
              <w:rPr>
                <w:color w:val="0070C0"/>
                <w:lang w:val="fr-FR"/>
              </w:rPr>
              <w:t xml:space="preserve">        ],</w:t>
            </w:r>
          </w:p>
          <w:p w14:paraId="46FA4807" w14:textId="77777777" w:rsidR="00BB437C" w:rsidRPr="00325791" w:rsidRDefault="00BB437C" w:rsidP="00283DA8">
            <w:pPr>
              <w:pStyle w:val="TAL"/>
              <w:snapToGrid w:val="0"/>
              <w:ind w:left="284"/>
              <w:jc w:val="both"/>
              <w:rPr>
                <w:color w:val="0070C0"/>
                <w:lang w:val="fr-FR"/>
              </w:rPr>
            </w:pPr>
            <w:r w:rsidRPr="00325791">
              <w:rPr>
                <w:color w:val="0070C0"/>
                <w:lang w:val="fr-FR"/>
              </w:rPr>
              <w:t xml:space="preserve">        "lt": "20180406T130109",</w:t>
            </w:r>
          </w:p>
          <w:p w14:paraId="0AA9FF2D" w14:textId="77777777" w:rsidR="00BB437C" w:rsidRPr="00325791" w:rsidRDefault="00BB437C" w:rsidP="00283DA8">
            <w:pPr>
              <w:pStyle w:val="TAL"/>
              <w:snapToGrid w:val="0"/>
              <w:ind w:left="284"/>
              <w:jc w:val="both"/>
              <w:rPr>
                <w:color w:val="0070C0"/>
                <w:lang w:val="fr-FR"/>
              </w:rPr>
            </w:pPr>
            <w:r w:rsidRPr="00325791">
              <w:rPr>
                <w:color w:val="0070C0"/>
                <w:lang w:val="fr-FR"/>
              </w:rPr>
              <w:t xml:space="preserve">        "mbs": 60000000,</w:t>
            </w:r>
          </w:p>
          <w:p w14:paraId="36AF1CFE" w14:textId="77777777" w:rsidR="00BB437C" w:rsidRPr="00325791" w:rsidRDefault="00BB437C" w:rsidP="00283DA8">
            <w:pPr>
              <w:pStyle w:val="TAL"/>
              <w:snapToGrid w:val="0"/>
              <w:ind w:left="284"/>
              <w:jc w:val="both"/>
              <w:rPr>
                <w:color w:val="0070C0"/>
                <w:lang w:val="fr-FR"/>
              </w:rPr>
            </w:pPr>
            <w:r w:rsidRPr="00325791">
              <w:rPr>
                <w:color w:val="0070C0"/>
                <w:lang w:val="fr-FR"/>
              </w:rPr>
              <w:t xml:space="preserve">        "mia": 1600,</w:t>
            </w:r>
          </w:p>
          <w:p w14:paraId="76F8063A" w14:textId="77777777" w:rsidR="00BB437C" w:rsidRPr="00325791" w:rsidRDefault="00BB437C" w:rsidP="00283DA8">
            <w:pPr>
              <w:pStyle w:val="TAL"/>
              <w:snapToGrid w:val="0"/>
              <w:ind w:left="284"/>
              <w:jc w:val="both"/>
              <w:rPr>
                <w:color w:val="0070C0"/>
                <w:lang w:val="fr-FR"/>
              </w:rPr>
            </w:pPr>
            <w:r w:rsidRPr="00325791">
              <w:rPr>
                <w:color w:val="0070C0"/>
                <w:lang w:val="fr-FR"/>
              </w:rPr>
              <w:t xml:space="preserve">        "mni": 300,</w:t>
            </w:r>
          </w:p>
          <w:p w14:paraId="2413C3A0" w14:textId="77777777" w:rsidR="00BB437C" w:rsidRPr="00325791" w:rsidRDefault="00BB437C" w:rsidP="00283DA8">
            <w:pPr>
              <w:pStyle w:val="TAL"/>
              <w:snapToGrid w:val="0"/>
              <w:ind w:left="284"/>
              <w:jc w:val="both"/>
              <w:rPr>
                <w:color w:val="0070C0"/>
                <w:lang w:val="fr-FR"/>
              </w:rPr>
            </w:pPr>
            <w:r w:rsidRPr="00325791">
              <w:rPr>
                <w:color w:val="0070C0"/>
                <w:lang w:val="fr-FR"/>
              </w:rPr>
              <w:t xml:space="preserve">        "pi": "CAE0120180406T0846311405855351047680_cse01",</w:t>
            </w:r>
          </w:p>
          <w:p w14:paraId="2544A1F9" w14:textId="77777777" w:rsidR="00BB437C" w:rsidRPr="00325791" w:rsidRDefault="00BB437C" w:rsidP="00283DA8">
            <w:pPr>
              <w:pStyle w:val="TAL"/>
              <w:snapToGrid w:val="0"/>
              <w:ind w:left="284"/>
              <w:jc w:val="both"/>
              <w:rPr>
                <w:color w:val="0070C0"/>
                <w:lang w:val="fr-FR"/>
              </w:rPr>
            </w:pPr>
            <w:r w:rsidRPr="00325791">
              <w:rPr>
                <w:color w:val="0070C0"/>
                <w:lang w:val="fr-FR"/>
              </w:rPr>
              <w:t xml:space="preserve">        "ri": "cnt20180406T1258071405855183193603_cse01",</w:t>
            </w:r>
          </w:p>
          <w:p w14:paraId="5506A6EC" w14:textId="77777777" w:rsidR="00BB437C" w:rsidRPr="009743EA" w:rsidRDefault="00BB437C" w:rsidP="00283DA8">
            <w:pPr>
              <w:pStyle w:val="TAL"/>
              <w:snapToGrid w:val="0"/>
              <w:ind w:left="284"/>
              <w:jc w:val="both"/>
              <w:rPr>
                <w:color w:val="0070C0"/>
              </w:rPr>
            </w:pPr>
            <w:r w:rsidRPr="00325791">
              <w:rPr>
                <w:color w:val="0070C0"/>
                <w:lang w:val="fr-FR"/>
              </w:rPr>
              <w:t xml:space="preserve">        </w:t>
            </w:r>
            <w:r w:rsidRPr="009743EA">
              <w:rPr>
                <w:color w:val="0070C0"/>
              </w:rPr>
              <w:t>"rn": "cont_temp",</w:t>
            </w:r>
          </w:p>
          <w:p w14:paraId="7B3E80ED" w14:textId="77777777" w:rsidR="00BB437C" w:rsidRPr="009743EA" w:rsidRDefault="00BB437C" w:rsidP="00283DA8">
            <w:pPr>
              <w:pStyle w:val="TAL"/>
              <w:snapToGrid w:val="0"/>
              <w:ind w:left="284"/>
              <w:jc w:val="both"/>
              <w:rPr>
                <w:color w:val="0070C0"/>
              </w:rPr>
            </w:pPr>
            <w:r w:rsidRPr="009743EA">
              <w:rPr>
                <w:color w:val="0070C0"/>
              </w:rPr>
              <w:t xml:space="preserve">        "st": 1,</w:t>
            </w:r>
          </w:p>
          <w:p w14:paraId="27E4F218" w14:textId="77777777" w:rsidR="00BB437C" w:rsidRPr="009743EA" w:rsidRDefault="00BB437C" w:rsidP="00283DA8">
            <w:pPr>
              <w:pStyle w:val="TAL"/>
              <w:snapToGrid w:val="0"/>
              <w:ind w:left="284"/>
              <w:jc w:val="both"/>
              <w:rPr>
                <w:color w:val="0070C0"/>
              </w:rPr>
            </w:pPr>
            <w:r w:rsidRPr="009743EA">
              <w:rPr>
                <w:color w:val="0070C0"/>
              </w:rPr>
              <w:t xml:space="preserve">        "ty": 3</w:t>
            </w:r>
          </w:p>
          <w:p w14:paraId="15284F13" w14:textId="77777777" w:rsidR="00BB437C" w:rsidRPr="009743EA" w:rsidRDefault="00BB437C" w:rsidP="00283DA8">
            <w:pPr>
              <w:pStyle w:val="TAL"/>
              <w:snapToGrid w:val="0"/>
              <w:ind w:left="284"/>
              <w:jc w:val="both"/>
              <w:rPr>
                <w:color w:val="0070C0"/>
              </w:rPr>
            </w:pPr>
            <w:r w:rsidRPr="009743EA">
              <w:rPr>
                <w:color w:val="0070C0"/>
              </w:rPr>
              <w:t xml:space="preserve">    }</w:t>
            </w:r>
          </w:p>
          <w:p w14:paraId="466E42E6" w14:textId="77777777" w:rsidR="00BB437C" w:rsidRPr="009743EA" w:rsidRDefault="00BB437C" w:rsidP="00283DA8">
            <w:pPr>
              <w:widowControl w:val="0"/>
              <w:spacing w:after="0"/>
              <w:ind w:left="284"/>
              <w:jc w:val="both"/>
              <w:textAlignment w:val="auto"/>
              <w:rPr>
                <w:color w:val="0070C0"/>
              </w:rPr>
            </w:pPr>
            <w:r w:rsidRPr="009743EA">
              <w:rPr>
                <w:color w:val="0070C0"/>
              </w:rPr>
              <w:t>}</w:t>
            </w:r>
          </w:p>
          <w:p w14:paraId="0F0957D6" w14:textId="77777777" w:rsidR="00BB437C" w:rsidRPr="005A2D7C" w:rsidRDefault="00BB437C" w:rsidP="00283DA8">
            <w:pPr>
              <w:widowControl w:val="0"/>
              <w:spacing w:after="0"/>
              <w:ind w:left="284"/>
              <w:jc w:val="both"/>
              <w:textAlignment w:val="auto"/>
              <w:rPr>
                <w:color w:val="0070C0"/>
              </w:rPr>
            </w:pPr>
          </w:p>
        </w:tc>
      </w:tr>
      <w:tr w:rsidR="00BB437C" w:rsidRPr="009743EA" w14:paraId="5020B29E" w14:textId="77777777" w:rsidTr="00283DA8">
        <w:trPr>
          <w:trHeight w:val="2400"/>
          <w:jc w:val="center"/>
        </w:trPr>
        <w:tc>
          <w:tcPr>
            <w:tcW w:w="1286" w:type="dxa"/>
            <w:vMerge w:val="restart"/>
            <w:tcBorders>
              <w:top w:val="single" w:sz="4" w:space="0" w:color="000000"/>
              <w:left w:val="single" w:sz="4" w:space="0" w:color="000000"/>
            </w:tcBorders>
            <w:shd w:val="clear" w:color="auto" w:fill="E7E6E6"/>
          </w:tcPr>
          <w:p w14:paraId="3BCDFA06" w14:textId="77777777" w:rsidR="00BB437C" w:rsidRPr="009743EA" w:rsidRDefault="00BB437C" w:rsidP="00283DA8">
            <w:pPr>
              <w:pStyle w:val="TAL"/>
              <w:snapToGrid w:val="0"/>
              <w:jc w:val="center"/>
              <w:rPr>
                <w:b/>
                <w:kern w:val="1"/>
              </w:rPr>
            </w:pPr>
          </w:p>
          <w:p w14:paraId="67FD9E4E" w14:textId="77777777" w:rsidR="00BB437C" w:rsidRPr="009743EA" w:rsidRDefault="00BB437C" w:rsidP="00283DA8">
            <w:pPr>
              <w:pStyle w:val="TAL"/>
              <w:snapToGrid w:val="0"/>
              <w:jc w:val="center"/>
              <w:rPr>
                <w:b/>
                <w:kern w:val="1"/>
              </w:rPr>
            </w:pPr>
          </w:p>
          <w:p w14:paraId="07AF0648" w14:textId="77777777" w:rsidR="00BB437C" w:rsidRPr="009743EA" w:rsidRDefault="00BB437C" w:rsidP="00283DA8">
            <w:pPr>
              <w:pStyle w:val="TAL"/>
              <w:snapToGrid w:val="0"/>
              <w:jc w:val="center"/>
              <w:rPr>
                <w:b/>
                <w:kern w:val="1"/>
              </w:rPr>
            </w:pPr>
          </w:p>
          <w:p w14:paraId="6090B9DE" w14:textId="77777777" w:rsidR="00BB437C" w:rsidRPr="009743EA" w:rsidRDefault="00BB437C" w:rsidP="00283DA8">
            <w:pPr>
              <w:pStyle w:val="TAL"/>
              <w:snapToGrid w:val="0"/>
              <w:jc w:val="center"/>
              <w:rPr>
                <w:b/>
                <w:kern w:val="1"/>
              </w:rPr>
            </w:pPr>
          </w:p>
          <w:p w14:paraId="2B375EF4" w14:textId="77777777" w:rsidR="00BB437C" w:rsidRPr="009743EA" w:rsidRDefault="00BB437C" w:rsidP="00283DA8">
            <w:pPr>
              <w:pStyle w:val="TAL"/>
              <w:snapToGrid w:val="0"/>
              <w:jc w:val="center"/>
              <w:rPr>
                <w:b/>
                <w:kern w:val="1"/>
              </w:rPr>
            </w:pPr>
          </w:p>
          <w:p w14:paraId="0642804D" w14:textId="77777777" w:rsidR="00BB437C" w:rsidRPr="009743EA" w:rsidRDefault="00BB437C" w:rsidP="00283DA8">
            <w:pPr>
              <w:pStyle w:val="TAL"/>
              <w:snapToGrid w:val="0"/>
              <w:jc w:val="center"/>
              <w:rPr>
                <w:b/>
                <w:kern w:val="1"/>
              </w:rPr>
            </w:pPr>
          </w:p>
          <w:p w14:paraId="4040AC4A" w14:textId="77777777" w:rsidR="00BB437C" w:rsidRPr="009743EA" w:rsidRDefault="00BB437C" w:rsidP="00283DA8">
            <w:pPr>
              <w:pStyle w:val="TAL"/>
              <w:snapToGrid w:val="0"/>
              <w:jc w:val="center"/>
              <w:rPr>
                <w:b/>
                <w:kern w:val="1"/>
              </w:rPr>
            </w:pPr>
          </w:p>
          <w:p w14:paraId="0C1E7411" w14:textId="77777777" w:rsidR="00BB437C" w:rsidRPr="009743EA" w:rsidRDefault="00BB437C" w:rsidP="00283DA8">
            <w:pPr>
              <w:pStyle w:val="TAL"/>
              <w:snapToGrid w:val="0"/>
              <w:jc w:val="center"/>
              <w:rPr>
                <w:b/>
                <w:kern w:val="1"/>
              </w:rPr>
            </w:pPr>
          </w:p>
          <w:p w14:paraId="07577A35" w14:textId="77777777" w:rsidR="00BB437C" w:rsidRPr="009743EA" w:rsidRDefault="00BB437C" w:rsidP="00283DA8">
            <w:pPr>
              <w:pStyle w:val="TAL"/>
              <w:snapToGrid w:val="0"/>
              <w:jc w:val="center"/>
              <w:rPr>
                <w:b/>
                <w:kern w:val="1"/>
              </w:rPr>
            </w:pPr>
          </w:p>
          <w:p w14:paraId="41F8086A" w14:textId="77777777" w:rsidR="00BB437C" w:rsidRPr="009743EA" w:rsidRDefault="00BB437C" w:rsidP="00283DA8">
            <w:pPr>
              <w:pStyle w:val="TAL"/>
              <w:snapToGrid w:val="0"/>
              <w:jc w:val="center"/>
              <w:rPr>
                <w:b/>
                <w:kern w:val="1"/>
              </w:rPr>
            </w:pPr>
          </w:p>
          <w:p w14:paraId="63679715" w14:textId="77777777" w:rsidR="00BB437C" w:rsidRPr="009743EA" w:rsidRDefault="00BB437C" w:rsidP="00283DA8">
            <w:pPr>
              <w:pStyle w:val="TAL"/>
              <w:snapToGrid w:val="0"/>
              <w:jc w:val="center"/>
              <w:rPr>
                <w:b/>
                <w:kern w:val="1"/>
              </w:rPr>
            </w:pPr>
          </w:p>
          <w:p w14:paraId="181BF2E6" w14:textId="77777777" w:rsidR="00BB437C" w:rsidRPr="009743EA" w:rsidRDefault="00BB437C" w:rsidP="00283DA8">
            <w:pPr>
              <w:pStyle w:val="TAL"/>
              <w:snapToGrid w:val="0"/>
              <w:jc w:val="center"/>
              <w:rPr>
                <w:b/>
                <w:kern w:val="1"/>
              </w:rPr>
            </w:pPr>
          </w:p>
          <w:p w14:paraId="0342151C" w14:textId="77777777" w:rsidR="00BB437C" w:rsidRPr="009743EA" w:rsidRDefault="00BB437C" w:rsidP="00283DA8">
            <w:pPr>
              <w:pStyle w:val="TAL"/>
              <w:snapToGrid w:val="0"/>
              <w:jc w:val="center"/>
              <w:rPr>
                <w:b/>
                <w:kern w:val="1"/>
              </w:rPr>
            </w:pPr>
          </w:p>
          <w:p w14:paraId="19308574" w14:textId="77777777" w:rsidR="00BB437C" w:rsidRPr="009743EA" w:rsidRDefault="00BB437C" w:rsidP="00283DA8">
            <w:pPr>
              <w:pStyle w:val="TAL"/>
              <w:snapToGrid w:val="0"/>
              <w:jc w:val="center"/>
              <w:rPr>
                <w:b/>
                <w:kern w:val="1"/>
              </w:rPr>
            </w:pPr>
          </w:p>
          <w:p w14:paraId="757C620C" w14:textId="77777777" w:rsidR="00BB437C" w:rsidRPr="009743EA" w:rsidRDefault="00BB437C" w:rsidP="00283DA8">
            <w:pPr>
              <w:pStyle w:val="TAL"/>
              <w:snapToGrid w:val="0"/>
              <w:jc w:val="center"/>
              <w:rPr>
                <w:b/>
                <w:kern w:val="1"/>
              </w:rPr>
            </w:pPr>
          </w:p>
          <w:p w14:paraId="3FCA4BF6" w14:textId="77777777" w:rsidR="00BB437C" w:rsidRPr="009743EA" w:rsidRDefault="00BB437C" w:rsidP="00283DA8">
            <w:pPr>
              <w:pStyle w:val="TAL"/>
              <w:snapToGrid w:val="0"/>
              <w:jc w:val="center"/>
              <w:rPr>
                <w:b/>
                <w:kern w:val="1"/>
              </w:rPr>
            </w:pPr>
          </w:p>
          <w:p w14:paraId="4ED101E5" w14:textId="77777777" w:rsidR="00BB437C" w:rsidRPr="009743EA" w:rsidRDefault="00BB437C" w:rsidP="00283DA8">
            <w:pPr>
              <w:pStyle w:val="TAL"/>
              <w:snapToGrid w:val="0"/>
              <w:jc w:val="center"/>
              <w:rPr>
                <w:b/>
                <w:kern w:val="1"/>
              </w:rPr>
            </w:pPr>
          </w:p>
          <w:p w14:paraId="43428CC0" w14:textId="77777777" w:rsidR="00BB437C" w:rsidRPr="009743EA" w:rsidRDefault="00BB437C" w:rsidP="00283DA8">
            <w:pPr>
              <w:pStyle w:val="TAL"/>
              <w:snapToGrid w:val="0"/>
              <w:jc w:val="center"/>
              <w:rPr>
                <w:b/>
                <w:kern w:val="1"/>
              </w:rPr>
            </w:pPr>
          </w:p>
          <w:p w14:paraId="6B1E846E" w14:textId="77777777" w:rsidR="00BB437C" w:rsidRPr="009743EA" w:rsidRDefault="00BB437C" w:rsidP="00283DA8">
            <w:pPr>
              <w:pStyle w:val="TAL"/>
              <w:snapToGrid w:val="0"/>
              <w:jc w:val="center"/>
              <w:rPr>
                <w:b/>
                <w:kern w:val="1"/>
              </w:rPr>
            </w:pPr>
          </w:p>
          <w:p w14:paraId="0CCB5245" w14:textId="77777777" w:rsidR="00BB437C" w:rsidRPr="009743EA" w:rsidRDefault="00BB437C" w:rsidP="00283DA8">
            <w:pPr>
              <w:pStyle w:val="TAL"/>
              <w:snapToGrid w:val="0"/>
              <w:jc w:val="center"/>
              <w:rPr>
                <w:b/>
                <w:kern w:val="1"/>
              </w:rPr>
            </w:pPr>
          </w:p>
          <w:p w14:paraId="6F1FE087" w14:textId="77777777" w:rsidR="00BB437C" w:rsidRPr="009743EA" w:rsidRDefault="00BB437C" w:rsidP="00283DA8">
            <w:pPr>
              <w:pStyle w:val="TAL"/>
              <w:snapToGrid w:val="0"/>
              <w:jc w:val="center"/>
              <w:rPr>
                <w:b/>
                <w:kern w:val="1"/>
              </w:rPr>
            </w:pPr>
          </w:p>
          <w:p w14:paraId="34F5957A" w14:textId="77777777" w:rsidR="00BB437C" w:rsidRPr="009743EA" w:rsidRDefault="00BB437C" w:rsidP="00283DA8">
            <w:pPr>
              <w:pStyle w:val="TAL"/>
              <w:snapToGrid w:val="0"/>
              <w:jc w:val="center"/>
              <w:rPr>
                <w:b/>
                <w:kern w:val="1"/>
              </w:rPr>
            </w:pPr>
          </w:p>
          <w:p w14:paraId="4C743BAB" w14:textId="77777777" w:rsidR="00BB437C" w:rsidRPr="009743EA" w:rsidRDefault="00BB437C" w:rsidP="00283DA8">
            <w:pPr>
              <w:pStyle w:val="TAL"/>
              <w:snapToGrid w:val="0"/>
              <w:jc w:val="center"/>
              <w:rPr>
                <w:b/>
                <w:kern w:val="1"/>
              </w:rPr>
            </w:pPr>
          </w:p>
          <w:p w14:paraId="2221DA80" w14:textId="77777777" w:rsidR="00BB437C" w:rsidRPr="009743EA" w:rsidRDefault="00BB437C" w:rsidP="00283DA8">
            <w:pPr>
              <w:pStyle w:val="TAL"/>
              <w:snapToGrid w:val="0"/>
              <w:jc w:val="center"/>
              <w:rPr>
                <w:b/>
                <w:kern w:val="1"/>
              </w:rPr>
            </w:pPr>
          </w:p>
          <w:p w14:paraId="07C83001" w14:textId="77777777" w:rsidR="00BB437C" w:rsidRPr="009743EA" w:rsidRDefault="00BB437C" w:rsidP="00283DA8">
            <w:pPr>
              <w:pStyle w:val="TAL"/>
              <w:snapToGrid w:val="0"/>
              <w:jc w:val="center"/>
              <w:rPr>
                <w:b/>
                <w:kern w:val="1"/>
              </w:rPr>
            </w:pPr>
          </w:p>
          <w:p w14:paraId="25E63F20" w14:textId="77777777" w:rsidR="00BB437C" w:rsidRPr="009743EA" w:rsidRDefault="00BB437C" w:rsidP="00283DA8">
            <w:pPr>
              <w:pStyle w:val="TAL"/>
              <w:snapToGrid w:val="0"/>
              <w:jc w:val="center"/>
              <w:rPr>
                <w:b/>
                <w:kern w:val="1"/>
              </w:rPr>
            </w:pPr>
          </w:p>
          <w:p w14:paraId="0D108146" w14:textId="77777777" w:rsidR="00BB437C" w:rsidRPr="009743EA" w:rsidRDefault="00BB437C" w:rsidP="00283DA8">
            <w:pPr>
              <w:pStyle w:val="TAL"/>
              <w:snapToGrid w:val="0"/>
              <w:jc w:val="center"/>
              <w:rPr>
                <w:b/>
                <w:kern w:val="1"/>
                <w:lang w:eastAsia="ko-KR"/>
              </w:rPr>
            </w:pPr>
            <w:r w:rsidRPr="009743EA">
              <w:rPr>
                <w:rFonts w:hint="eastAsia"/>
                <w:b/>
                <w:kern w:val="1"/>
                <w:lang w:eastAsia="ko-KR"/>
              </w:rPr>
              <w:t>S</w:t>
            </w:r>
            <w:r w:rsidRPr="009743EA">
              <w:rPr>
                <w:b/>
                <w:kern w:val="1"/>
                <w:lang w:eastAsia="ko-KR"/>
              </w:rPr>
              <w:t>tep 03</w:t>
            </w:r>
          </w:p>
          <w:p w14:paraId="4D3C1B51" w14:textId="77777777" w:rsidR="00BB437C" w:rsidRPr="009743EA" w:rsidRDefault="00BB437C" w:rsidP="00283DA8">
            <w:pPr>
              <w:pStyle w:val="TAL"/>
              <w:snapToGrid w:val="0"/>
              <w:jc w:val="center"/>
              <w:rPr>
                <w:b/>
                <w:kern w:val="1"/>
                <w:lang w:eastAsia="ko-KR"/>
              </w:rPr>
            </w:pPr>
          </w:p>
          <w:p w14:paraId="15F0D7CF" w14:textId="77777777" w:rsidR="00BB437C" w:rsidRPr="009743EA" w:rsidRDefault="00BB437C" w:rsidP="00283DA8">
            <w:pPr>
              <w:pStyle w:val="Default"/>
              <w:overflowPunct w:val="0"/>
              <w:jc w:val="center"/>
              <w:rPr>
                <w:rFonts w:ascii="Arial" w:eastAsia="Malgun Gothic" w:hAnsi="Arial"/>
                <w:b/>
                <w:color w:val="auto"/>
                <w:kern w:val="1"/>
                <w:sz w:val="18"/>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E7E6E6"/>
          </w:tcPr>
          <w:p w14:paraId="5393CA75" w14:textId="77777777" w:rsidR="00BB437C" w:rsidRPr="009743EA" w:rsidRDefault="00BB437C" w:rsidP="00283DA8">
            <w:pPr>
              <w:pStyle w:val="TAL"/>
              <w:snapToGrid w:val="0"/>
              <w:jc w:val="center"/>
              <w:rPr>
                <w:b/>
                <w:kern w:val="1"/>
              </w:rPr>
            </w:pPr>
          </w:p>
          <w:p w14:paraId="67CAD56D" w14:textId="77777777" w:rsidR="00BB437C" w:rsidRPr="009743EA" w:rsidRDefault="00BB437C" w:rsidP="00283DA8">
            <w:pPr>
              <w:pStyle w:val="TAL"/>
              <w:snapToGrid w:val="0"/>
              <w:jc w:val="center"/>
              <w:rPr>
                <w:b/>
                <w:kern w:val="1"/>
              </w:rPr>
            </w:pPr>
          </w:p>
          <w:p w14:paraId="6B6A9827" w14:textId="77777777" w:rsidR="00BB437C" w:rsidRPr="009743EA" w:rsidRDefault="00BB437C" w:rsidP="00283DA8">
            <w:pPr>
              <w:pStyle w:val="TAL"/>
              <w:snapToGrid w:val="0"/>
              <w:jc w:val="center"/>
              <w:rPr>
                <w:b/>
                <w:kern w:val="1"/>
              </w:rPr>
            </w:pPr>
            <w:r w:rsidRPr="009743EA">
              <w:rPr>
                <w:b/>
                <w:kern w:val="1"/>
              </w:rPr>
              <w:t>Resource Structure</w:t>
            </w:r>
          </w:p>
          <w:p w14:paraId="735BFD09" w14:textId="77777777" w:rsidR="00BB437C" w:rsidRPr="009743EA" w:rsidRDefault="00BB437C" w:rsidP="00283DA8">
            <w:pPr>
              <w:pStyle w:val="TAL"/>
              <w:snapToGrid w:val="0"/>
              <w:jc w:val="center"/>
            </w:pPr>
            <w:r w:rsidRPr="009743EA">
              <w:rPr>
                <w:b/>
                <w:kern w:val="1"/>
              </w:rPr>
              <w:t>before Sending Request</w:t>
            </w:r>
          </w:p>
        </w:tc>
        <w:tc>
          <w:tcPr>
            <w:tcW w:w="7239" w:type="dxa"/>
            <w:tcBorders>
              <w:top w:val="single" w:sz="4" w:space="0" w:color="000000"/>
              <w:left w:val="single" w:sz="4" w:space="0" w:color="000000"/>
              <w:bottom w:val="single" w:sz="4" w:space="0" w:color="000000"/>
              <w:right w:val="single" w:sz="4" w:space="0" w:color="000000"/>
            </w:tcBorders>
            <w:shd w:val="clear" w:color="auto" w:fill="FFFFFF"/>
          </w:tcPr>
          <w:p w14:paraId="2B073FA0" w14:textId="77777777" w:rsidR="00BB437C" w:rsidRPr="009743EA" w:rsidRDefault="00654563" w:rsidP="00283DA8">
            <w:pPr>
              <w:pStyle w:val="Default"/>
              <w:tabs>
                <w:tab w:val="left" w:pos="1883"/>
                <w:tab w:val="center" w:pos="4118"/>
              </w:tabs>
              <w:overflowPunct w:val="0"/>
            </w:pPr>
            <w:r>
              <w:pict w14:anchorId="580FDCCD">
                <v:group id="_x0000_s1879" style="position:absolute;margin-left:85.55pt;margin-top:2.95pt;width:222.2pt;height:90.2pt;z-index:251637248;mso-position-horizontal-relative:text;mso-position-vertical-relative:text" coordsize="28219,11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">
                  <v:rect id="직사각형 2" o:spid="_x0000_s1880" style="position:absolute;width:11683;height:365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" filled="f">
                    <v:textbox inset="0,0,0,0">
                      <w:txbxContent>
                        <w:p w14:paraId="195522BF" w14:textId="77777777" w:rsidR="004A00AF" w:rsidRDefault="004A00AF" w:rsidP="00BB437C">
                          <w:pPr>
                            <w:pStyle w:val="NormalWeb"/>
                            <w:wordWrap w:val="0"/>
                            <w:spacing w:after="0"/>
                            <w:jc w:val="center"/>
                          </w:pPr>
                          <w:r w:rsidRPr="00321011">
                            <w:rPr>
                              <w:b/>
                              <w:bCs/>
                              <w:color w:val="000000"/>
                              <w:kern w:val="24"/>
                              <w:sz w:val="20"/>
                              <w:szCs w:val="20"/>
                            </w:rPr>
                            <w:t>mn-name</w:t>
                          </w:r>
                        </w:p>
                        <w:p w14:paraId="7222C1C4" w14:textId="77777777" w:rsidR="004A00AF" w:rsidRDefault="004A00AF" w:rsidP="00BB437C">
                          <w:pPr>
                            <w:pStyle w:val="NormalWeb"/>
                            <w:wordWrap w:val="0"/>
                            <w:spacing w:after="0"/>
                            <w:jc w:val="center"/>
                          </w:pPr>
                          <w:r w:rsidRPr="00321011">
                            <w:rPr>
                              <w:b/>
                              <w:bCs/>
                              <w:color w:val="000000"/>
                              <w:kern w:val="24"/>
                              <w:sz w:val="20"/>
                              <w:szCs w:val="20"/>
                            </w:rPr>
                            <w:t>(CSEBase)</w:t>
                          </w:r>
                        </w:p>
                      </w:txbxContent>
                    </v:textbox>
                  </v:rect>
                  <v:line id="직선 연결선 3" o:spid="_x0000_s1881" style="position:absolute;flip:x;visibility:visible" from="5842,3758" to="5842,6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" strokeweight=".5pt">
                    <v:stroke joinstyle="miter"/>
                  </v:line>
                  <v:rect id="직사각형 4" o:spid="_x0000_s1882" style="position:absolute;left:7905;top:4996;width:12264;height:25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" filled="f">
                    <v:textbox inset="0,0,0,0">
                      <w:txbxContent>
                        <w:p w14:paraId="054DD6F8" w14:textId="77777777" w:rsidR="004A00AF" w:rsidRDefault="004A00AF" w:rsidP="00BB437C">
                          <w:pPr>
                            <w:pStyle w:val="NormalWeb"/>
                            <w:wordWrap w:val="0"/>
                            <w:spacing w:after="0"/>
                            <w:jc w:val="center"/>
                          </w:pPr>
                          <w:r w:rsidRPr="00321011">
                            <w:rPr>
                              <w:b/>
                              <w:bCs/>
                              <w:color w:val="000000"/>
                              <w:kern w:val="24"/>
                              <w:sz w:val="18"/>
                              <w:szCs w:val="18"/>
                            </w:rPr>
                            <w:t>cont_temp</w:t>
                          </w:r>
                        </w:p>
                        <w:p w14:paraId="163C8C5D" w14:textId="77777777" w:rsidR="004A00AF" w:rsidRDefault="004A00AF" w:rsidP="00BB437C">
                          <w:pPr>
                            <w:pStyle w:val="NormalWeb"/>
                            <w:wordWrap w:val="0"/>
                            <w:spacing w:after="0"/>
                            <w:jc w:val="center"/>
                          </w:pPr>
                          <w:r w:rsidRPr="00321011">
                            <w:rPr>
                              <w:b/>
                              <w:bCs/>
                              <w:color w:val="000000"/>
                              <w:kern w:val="24"/>
                              <w:sz w:val="18"/>
                              <w:szCs w:val="18"/>
                            </w:rPr>
                            <w:t>(container)</w:t>
                          </w:r>
                        </w:p>
                      </w:txbxContent>
                    </v:textbox>
                  </v:rect>
                  <v:line id="직선 연결선 5" o:spid="_x0000_s1883" style="position:absolute;visibility:visible" from="5842,6235" to="7905,6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" strokeweight=".5pt">
                    <v:stroke joinstyle="miter"/>
                  </v:line>
                  <v:rect id="직사각형 6" o:spid="_x0000_s1884" style="position:absolute;left:15955;top:8926;width:12264;height:253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" filled="f">
                    <v:textbox inset="0,0,0,0">
                      <w:txbxContent>
                        <w:p w14:paraId="045D84B5" w14:textId="77777777" w:rsidR="004A00AF" w:rsidRDefault="004A00AF" w:rsidP="00BB437C">
                          <w:pPr>
                            <w:pStyle w:val="NormalWeb"/>
                            <w:wordWrap w:val="0"/>
                            <w:spacing w:after="0"/>
                            <w:jc w:val="center"/>
                            <w:rPr>
                              <w:b/>
                              <w:bCs/>
                              <w:color w:val="000000"/>
                              <w:kern w:val="24"/>
                              <w:sz w:val="18"/>
                              <w:szCs w:val="18"/>
                            </w:rPr>
                          </w:pPr>
                          <w:r>
                            <w:rPr>
                              <w:b/>
                              <w:bCs/>
                              <w:color w:val="000000"/>
                              <w:kern w:val="24"/>
                              <w:sz w:val="18"/>
                              <w:szCs w:val="18"/>
                            </w:rPr>
                            <w:t>cont_sub</w:t>
                          </w:r>
                        </w:p>
                        <w:p w14:paraId="12B8BC4B" w14:textId="77777777" w:rsidR="004A00AF" w:rsidRDefault="004A00AF" w:rsidP="00BB437C">
                          <w:pPr>
                            <w:pStyle w:val="NormalWeb"/>
                            <w:wordWrap w:val="0"/>
                            <w:spacing w:after="0"/>
                            <w:jc w:val="center"/>
                          </w:pPr>
                          <w:r>
                            <w:rPr>
                              <w:b/>
                              <w:bCs/>
                              <w:color w:val="000000"/>
                              <w:kern w:val="24"/>
                              <w:sz w:val="18"/>
                              <w:szCs w:val="18"/>
                            </w:rPr>
                            <w:t>(</w:t>
                          </w:r>
                          <w:r w:rsidRPr="00321011">
                            <w:rPr>
                              <w:b/>
                              <w:bCs/>
                              <w:color w:val="000000"/>
                              <w:kern w:val="24"/>
                              <w:sz w:val="18"/>
                              <w:szCs w:val="18"/>
                            </w:rPr>
                            <w:t>subscription</w:t>
                          </w:r>
                          <w:r>
                            <w:rPr>
                              <w:b/>
                              <w:bCs/>
                              <w:color w:val="000000"/>
                              <w:kern w:val="24"/>
                              <w:sz w:val="18"/>
                              <w:szCs w:val="18"/>
                            </w:rPr>
                            <w:t>)</w:t>
                          </w:r>
                        </w:p>
                        <w:p w14:paraId="541C46FC" w14:textId="77777777" w:rsidR="004A00AF" w:rsidRDefault="004A00AF" w:rsidP="00BB437C">
                          <w:pPr>
                            <w:pStyle w:val="NormalWeb"/>
                            <w:wordWrap w:val="0"/>
                            <w:spacing w:after="0"/>
                            <w:jc w:val="center"/>
                          </w:pPr>
                        </w:p>
                      </w:txbxContent>
                    </v:textbox>
                  </v:rect>
                  <v:line id="직선 연결선 8" o:spid="_x0000_s1885" style="position:absolute;flip:x;visibility:visible" from="13892,7606" to="13892,10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" strokeweight=".5pt">
                    <v:stroke joinstyle="miter"/>
                  </v:line>
                  <v:line id="직선 연결선 9" o:spid="_x0000_s1886" style="position:absolute;visibility:visible" from="13892,10083" to="15955,10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" strokeweight=".5pt">
                    <v:stroke joinstyle="miter"/>
                  </v:line>
                </v:group>
              </w:pict>
            </w:r>
            <w:r w:rsidR="00BB437C" w:rsidRPr="009743EA">
              <w:tab/>
            </w:r>
            <w:r w:rsidR="00BB437C" w:rsidRPr="009743EA">
              <w:tab/>
            </w:r>
          </w:p>
        </w:tc>
      </w:tr>
      <w:tr w:rsidR="00BB437C" w:rsidRPr="009743EA" w14:paraId="19C0A0CB" w14:textId="77777777" w:rsidTr="00283DA8">
        <w:trPr>
          <w:trHeight w:val="2998"/>
          <w:jc w:val="center"/>
        </w:trPr>
        <w:tc>
          <w:tcPr>
            <w:tcW w:w="1286" w:type="dxa"/>
            <w:vMerge/>
            <w:tcBorders>
              <w:left w:val="single" w:sz="4" w:space="0" w:color="000000"/>
            </w:tcBorders>
            <w:shd w:val="clear" w:color="auto" w:fill="E7E6E6"/>
          </w:tcPr>
          <w:p w14:paraId="11713AE8" w14:textId="77777777" w:rsidR="00BB437C" w:rsidRPr="009743EA" w:rsidRDefault="00BB437C" w:rsidP="00283DA8">
            <w:pPr>
              <w:pStyle w:val="TAL"/>
              <w:snapToGrid w:val="0"/>
              <w:jc w:val="center"/>
              <w:rPr>
                <w:b/>
                <w:kern w:val="1"/>
              </w:rPr>
            </w:pPr>
          </w:p>
        </w:tc>
        <w:tc>
          <w:tcPr>
            <w:tcW w:w="1134" w:type="dxa"/>
            <w:tcBorders>
              <w:top w:val="single" w:sz="4" w:space="0" w:color="000000"/>
              <w:left w:val="single" w:sz="4" w:space="0" w:color="000000"/>
              <w:bottom w:val="single" w:sz="4" w:space="0" w:color="000000"/>
              <w:right w:val="single" w:sz="4" w:space="0" w:color="000000"/>
            </w:tcBorders>
            <w:shd w:val="clear" w:color="auto" w:fill="E7E6E6"/>
          </w:tcPr>
          <w:p w14:paraId="3FED9226" w14:textId="77777777" w:rsidR="00BB437C" w:rsidRPr="009743EA" w:rsidRDefault="00BB437C" w:rsidP="00283DA8">
            <w:pPr>
              <w:pStyle w:val="TAL"/>
              <w:snapToGrid w:val="0"/>
              <w:jc w:val="center"/>
              <w:rPr>
                <w:b/>
                <w:kern w:val="1"/>
              </w:rPr>
            </w:pPr>
          </w:p>
          <w:p w14:paraId="180C9AAB" w14:textId="77777777" w:rsidR="00BB437C" w:rsidRPr="009743EA" w:rsidRDefault="00BB437C" w:rsidP="00283DA8">
            <w:pPr>
              <w:pStyle w:val="TAL"/>
              <w:snapToGrid w:val="0"/>
              <w:jc w:val="center"/>
              <w:rPr>
                <w:b/>
                <w:kern w:val="1"/>
              </w:rPr>
            </w:pPr>
          </w:p>
          <w:p w14:paraId="369643F3" w14:textId="77777777" w:rsidR="00BB437C" w:rsidRPr="009743EA" w:rsidRDefault="00BB437C" w:rsidP="00283DA8">
            <w:pPr>
              <w:pStyle w:val="TAL"/>
              <w:snapToGrid w:val="0"/>
              <w:jc w:val="center"/>
              <w:rPr>
                <w:b/>
                <w:kern w:val="1"/>
              </w:rPr>
            </w:pPr>
          </w:p>
          <w:p w14:paraId="3DB99319" w14:textId="77777777" w:rsidR="00BB437C" w:rsidRPr="009743EA" w:rsidRDefault="00BB437C" w:rsidP="00283DA8">
            <w:pPr>
              <w:pStyle w:val="TAL"/>
              <w:snapToGrid w:val="0"/>
              <w:jc w:val="center"/>
              <w:rPr>
                <w:b/>
                <w:kern w:val="1"/>
              </w:rPr>
            </w:pPr>
          </w:p>
          <w:p w14:paraId="134D0D69" w14:textId="77777777" w:rsidR="00BB437C" w:rsidRPr="009743EA" w:rsidRDefault="00BB437C" w:rsidP="00283DA8">
            <w:pPr>
              <w:pStyle w:val="TAL"/>
              <w:snapToGrid w:val="0"/>
              <w:jc w:val="center"/>
              <w:rPr>
                <w:b/>
                <w:kern w:val="1"/>
              </w:rPr>
            </w:pPr>
          </w:p>
          <w:p w14:paraId="0E083B22" w14:textId="77777777" w:rsidR="00BB437C" w:rsidRPr="009743EA" w:rsidRDefault="00BB437C" w:rsidP="00283DA8">
            <w:pPr>
              <w:pStyle w:val="TAL"/>
              <w:snapToGrid w:val="0"/>
              <w:jc w:val="center"/>
              <w:rPr>
                <w:b/>
                <w:kern w:val="1"/>
              </w:rPr>
            </w:pPr>
          </w:p>
          <w:p w14:paraId="6CD12D7D" w14:textId="77777777" w:rsidR="00BB437C" w:rsidRPr="009743EA" w:rsidRDefault="00BB437C" w:rsidP="00283DA8">
            <w:pPr>
              <w:pStyle w:val="TAL"/>
              <w:snapToGrid w:val="0"/>
              <w:jc w:val="center"/>
            </w:pPr>
            <w:r w:rsidRPr="009743EA">
              <w:rPr>
                <w:b/>
                <w:kern w:val="1"/>
              </w:rPr>
              <w:t>Call Flow</w:t>
            </w:r>
          </w:p>
        </w:tc>
        <w:tc>
          <w:tcPr>
            <w:tcW w:w="7239" w:type="dxa"/>
            <w:tcBorders>
              <w:top w:val="single" w:sz="4" w:space="0" w:color="000000"/>
              <w:left w:val="single" w:sz="4" w:space="0" w:color="000000"/>
              <w:bottom w:val="single" w:sz="4" w:space="0" w:color="000000"/>
              <w:right w:val="single" w:sz="4" w:space="0" w:color="000000"/>
            </w:tcBorders>
            <w:shd w:val="clear" w:color="auto" w:fill="FFFFFF"/>
          </w:tcPr>
          <w:p w14:paraId="2FCAFFB5" w14:textId="77777777" w:rsidR="00BB437C" w:rsidRPr="009743EA" w:rsidRDefault="00654563" w:rsidP="00283DA8">
            <w:pPr>
              <w:pStyle w:val="TAL"/>
              <w:snapToGrid w:val="0"/>
              <w:jc w:val="center"/>
              <w:rPr>
                <w:color w:val="000000"/>
              </w:rPr>
            </w:pPr>
            <w:r>
              <w:pict w14:anchorId="1C7EF182">
                <v:group id="_x0000_s1887" style="position:absolute;left:0;text-align:left;margin-left:49.3pt;margin-top:5.65pt;width:261pt;height:133.25pt;z-index:251638272;mso-position-horizontal-relative:text;mso-position-vertical-relative:text" coordorigin="4558,11099" coordsize="5220,2665">
                  <v:roundrect id="모서리가 둥근 직사각형 2" o:spid="_x0000_s1888" style="position:absolute;left:4558;top:11099;width:1480;height:1073;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" fillcolor="#5b9bd5" strokecolor="#d9d9d9" strokeweight=".5pt">
                    <v:stroke joinstyle="miter"/>
                    <v:textbox>
                      <w:txbxContent>
                        <w:p w14:paraId="278A7A27" w14:textId="77777777" w:rsidR="004A00AF" w:rsidRPr="00B658BD" w:rsidRDefault="004A00AF" w:rsidP="00BB437C">
                          <w:pPr>
                            <w:pStyle w:val="NormalWeb"/>
                            <w:wordWrap w:val="0"/>
                            <w:spacing w:after="0"/>
                            <w:jc w:val="center"/>
                            <w:rPr>
                              <w:rFonts w:ascii="Malgun Gothic" w:hAnsi="Malgun Gothic"/>
                              <w:color w:val="FFFFFF"/>
                              <w:kern w:val="24"/>
                              <w:sz w:val="10"/>
                            </w:rPr>
                          </w:pPr>
                        </w:p>
                        <w:p w14:paraId="067CDEFF" w14:textId="77777777" w:rsidR="004A00AF" w:rsidRPr="00B658BD" w:rsidRDefault="004A00AF" w:rsidP="00BB437C">
                          <w:pPr>
                            <w:pStyle w:val="NormalWeb"/>
                            <w:wordWrap w:val="0"/>
                            <w:spacing w:after="0"/>
                            <w:jc w:val="center"/>
                          </w:pPr>
                          <w:r>
                            <w:rPr>
                              <w:rFonts w:ascii="Malgun Gothic" w:hAnsi="Malgun Gothic"/>
                              <w:color w:val="FFFFFF"/>
                              <w:kern w:val="24"/>
                            </w:rPr>
                            <w:t>AE1</w:t>
                          </w:r>
                        </w:p>
                        <w:p w14:paraId="7F839248" w14:textId="77777777" w:rsidR="004A00AF" w:rsidRDefault="004A00AF" w:rsidP="00BB437C">
                          <w:pPr>
                            <w:pStyle w:val="NormalWeb"/>
                            <w:wordWrap w:val="0"/>
                            <w:spacing w:after="0"/>
                            <w:jc w:val="center"/>
                          </w:pPr>
                        </w:p>
                      </w:txbxContent>
                    </v:textbox>
                  </v:roundrect>
                  <v:line id="직선 연결선 3" o:spid="_x0000_s1889" style="position:absolute;visibility:visible" from="5318,12172" to="5318,13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" strokeweight=".5pt">
                    <v:stroke dashstyle="longDash" joinstyle="miter"/>
                  </v:line>
                  <v:shape id="직선 화살표 연결선 4" o:spid="_x0000_s1890" type="#_x0000_t32" style="position:absolute;left:5531;top:13414;width:3478;height: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" strokecolor="#5b9bd5" strokeweight="1.5pt">
                    <v:stroke endarrow="block" endarrowlength="long" joinstyle="miter" endcap="round"/>
                  </v:shape>
                  <v:shape id="TextBox 36" o:spid="_x0000_s1891" type="#_x0000_t202" style="position:absolute;left:6404;top:12474;width:2098;height:3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" filled="f" stroked="f">
                    <v:textbox style="mso-fit-shape-to-text:t">
                      <w:txbxContent>
                        <w:p w14:paraId="2A231B8D" w14:textId="77777777" w:rsidR="004A00AF" w:rsidRDefault="004A00AF" w:rsidP="00BB437C">
                          <w:pPr>
                            <w:pStyle w:val="NormalWeb"/>
                            <w:wordWrap w:val="0"/>
                            <w:spacing w:after="0"/>
                          </w:pPr>
                          <w:r>
                            <w:rPr>
                              <w:rFonts w:ascii="Malgun Gothic" w:hAnsi="Malgun Gothic"/>
                              <w:color w:val="5B9BD5"/>
                              <w:kern w:val="24"/>
                              <w:sz w:val="14"/>
                              <w:szCs w:val="14"/>
                            </w:rPr>
                            <w:t>Notification send</w:t>
                          </w:r>
                        </w:p>
                      </w:txbxContent>
                    </v:textbox>
                  </v:shape>
                  <v:shape id="TextBox 37" o:spid="_x0000_s1892" type="#_x0000_t202" style="position:absolute;left:6802;top:13080;width:970;height:3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" filled="f" stroked="f">
                    <v:textbox style="mso-fit-shape-to-text:t">
                      <w:txbxContent>
                        <w:p w14:paraId="225A50D7" w14:textId="77777777" w:rsidR="004A00AF" w:rsidRDefault="004A00AF" w:rsidP="00BB437C">
                          <w:pPr>
                            <w:pStyle w:val="NormalWeb"/>
                            <w:wordWrap w:val="0"/>
                            <w:spacing w:after="0"/>
                          </w:pPr>
                          <w:r>
                            <w:rPr>
                              <w:rFonts w:ascii="Malgun Gothic" w:hAnsi="Malgun Gothic"/>
                              <w:color w:val="5B9BD5"/>
                              <w:kern w:val="24"/>
                              <w:sz w:val="14"/>
                              <w:szCs w:val="14"/>
                            </w:rPr>
                            <w:t>ACK</w:t>
                          </w:r>
                        </w:p>
                      </w:txbxContent>
                    </v:textbox>
                  </v:shape>
                  <v:shape id="직선 화살표 연결선 7" o:spid="_x0000_s1893" type="#_x0000_t32" style="position:absolute;left:5483;top:12810;width:3423;height:10;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" strokecolor="#5b9bd5" strokeweight="1.5pt">
                    <v:stroke endarrow="block" endarrowlength="long" joinstyle="miter" endcap="round"/>
                  </v:shape>
                  <v:roundrect id="모서리가 둥근 직사각형 8" o:spid="_x0000_s1894" style="position:absolute;left:8298;top:11099;width:1480;height:1073;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" fillcolor="#5b9bd5" strokecolor="#d9d9d9" strokeweight=".5pt">
                    <v:stroke joinstyle="miter"/>
                    <v:textbox>
                      <w:txbxContent>
                        <w:p w14:paraId="7B1B9720" w14:textId="77777777" w:rsidR="004A00AF" w:rsidRPr="00B658BD" w:rsidRDefault="004A00AF" w:rsidP="00BB437C">
                          <w:pPr>
                            <w:pStyle w:val="NormalWeb"/>
                            <w:wordWrap w:val="0"/>
                            <w:spacing w:after="0"/>
                            <w:jc w:val="center"/>
                            <w:rPr>
                              <w:rFonts w:ascii="Malgun Gothic" w:hAnsi="Malgun Gothic"/>
                              <w:color w:val="FFFFFF"/>
                              <w:kern w:val="24"/>
                              <w:sz w:val="10"/>
                            </w:rPr>
                          </w:pPr>
                        </w:p>
                        <w:p w14:paraId="6C81A3D4" w14:textId="77777777" w:rsidR="004A00AF" w:rsidRPr="00B658BD" w:rsidRDefault="004A00AF" w:rsidP="00BB437C">
                          <w:pPr>
                            <w:pStyle w:val="NormalWeb"/>
                            <w:wordWrap w:val="0"/>
                            <w:spacing w:after="0"/>
                            <w:jc w:val="center"/>
                          </w:pPr>
                          <w:r w:rsidRPr="00B658BD">
                            <w:rPr>
                              <w:rFonts w:ascii="Malgun Gothic" w:hAnsi="Malgun Gothic" w:hint="eastAsia"/>
                              <w:color w:val="FFFFFF"/>
                              <w:kern w:val="24"/>
                            </w:rPr>
                            <w:t>mn</w:t>
                          </w:r>
                          <w:r w:rsidRPr="00B658BD">
                            <w:rPr>
                              <w:rFonts w:ascii="Malgun Gothic" w:hAnsi="Malgun Gothic"/>
                              <w:color w:val="FFFFFF"/>
                              <w:kern w:val="24"/>
                            </w:rPr>
                            <w:t>-name</w:t>
                          </w:r>
                        </w:p>
                        <w:p w14:paraId="4476E9EF" w14:textId="77777777" w:rsidR="004A00AF" w:rsidRDefault="004A00AF" w:rsidP="00BB437C">
                          <w:pPr>
                            <w:pStyle w:val="NormalWeb"/>
                            <w:wordWrap w:val="0"/>
                            <w:spacing w:after="0"/>
                            <w:jc w:val="center"/>
                          </w:pPr>
                        </w:p>
                      </w:txbxContent>
                    </v:textbox>
                  </v:roundrect>
                  <v:line id="직선 연결선 9" o:spid="_x0000_s1895" style="position:absolute;visibility:visible" from="9058,12172" to="9058,13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" strokeweight=".5pt">
                    <v:stroke dashstyle="longDash" joinstyle="miter"/>
                  </v:line>
                </v:group>
              </w:pict>
            </w:r>
          </w:p>
        </w:tc>
      </w:tr>
      <w:tr w:rsidR="00BB437C" w:rsidRPr="009743EA" w14:paraId="193D0023" w14:textId="77777777" w:rsidTr="00283DA8">
        <w:trPr>
          <w:trHeight w:val="1000"/>
          <w:jc w:val="center"/>
        </w:trPr>
        <w:tc>
          <w:tcPr>
            <w:tcW w:w="1286" w:type="dxa"/>
            <w:vMerge/>
            <w:tcBorders>
              <w:left w:val="single" w:sz="4" w:space="0" w:color="000000"/>
            </w:tcBorders>
            <w:shd w:val="clear" w:color="auto" w:fill="E7E6E6"/>
          </w:tcPr>
          <w:p w14:paraId="0DE53DA7" w14:textId="77777777" w:rsidR="00BB437C" w:rsidRPr="009743EA" w:rsidRDefault="00BB437C" w:rsidP="00283DA8">
            <w:pPr>
              <w:pStyle w:val="TAL"/>
              <w:snapToGrid w:val="0"/>
              <w:jc w:val="center"/>
              <w:rPr>
                <w:b/>
                <w:kern w:val="1"/>
              </w:rPr>
            </w:pPr>
          </w:p>
        </w:tc>
        <w:tc>
          <w:tcPr>
            <w:tcW w:w="1134" w:type="dxa"/>
            <w:tcBorders>
              <w:top w:val="single" w:sz="4" w:space="0" w:color="000000"/>
              <w:left w:val="single" w:sz="4" w:space="0" w:color="000000"/>
              <w:bottom w:val="single" w:sz="4" w:space="0" w:color="000000"/>
              <w:right w:val="single" w:sz="4" w:space="0" w:color="000000"/>
            </w:tcBorders>
            <w:shd w:val="clear" w:color="auto" w:fill="E7E6E6"/>
          </w:tcPr>
          <w:p w14:paraId="2E7AE219" w14:textId="77777777" w:rsidR="00BB437C" w:rsidRPr="009743EA" w:rsidRDefault="00BB437C" w:rsidP="00283DA8">
            <w:pPr>
              <w:pStyle w:val="TAL"/>
              <w:snapToGrid w:val="0"/>
              <w:jc w:val="center"/>
              <w:rPr>
                <w:b/>
                <w:kern w:val="1"/>
              </w:rPr>
            </w:pPr>
          </w:p>
          <w:p w14:paraId="3B4095ED" w14:textId="77777777" w:rsidR="00BB437C" w:rsidRPr="009743EA" w:rsidRDefault="00BB437C" w:rsidP="00283DA8">
            <w:pPr>
              <w:pStyle w:val="TAL"/>
              <w:snapToGrid w:val="0"/>
              <w:jc w:val="center"/>
              <w:rPr>
                <w:b/>
                <w:kern w:val="1"/>
              </w:rPr>
            </w:pPr>
          </w:p>
          <w:p w14:paraId="37C46B75" w14:textId="77777777" w:rsidR="00BB437C" w:rsidRPr="009743EA" w:rsidRDefault="00BB437C" w:rsidP="00283DA8">
            <w:pPr>
              <w:pStyle w:val="TAL"/>
              <w:snapToGrid w:val="0"/>
              <w:jc w:val="center"/>
              <w:rPr>
                <w:b/>
                <w:kern w:val="1"/>
              </w:rPr>
            </w:pPr>
            <w:r w:rsidRPr="009743EA">
              <w:rPr>
                <w:b/>
                <w:kern w:val="1"/>
              </w:rPr>
              <w:t>HTTP Header Information</w:t>
            </w:r>
          </w:p>
          <w:p w14:paraId="055B307D" w14:textId="77777777" w:rsidR="00BB437C" w:rsidRPr="009743EA" w:rsidRDefault="00BB437C" w:rsidP="00283DA8">
            <w:pPr>
              <w:pStyle w:val="TAL"/>
              <w:snapToGrid w:val="0"/>
              <w:jc w:val="center"/>
              <w:rPr>
                <w:b/>
                <w:kern w:val="1"/>
              </w:rPr>
            </w:pPr>
          </w:p>
          <w:p w14:paraId="165FDBBE" w14:textId="77777777" w:rsidR="00FE3B5F" w:rsidRPr="009743EA" w:rsidRDefault="00FE3B5F" w:rsidP="00283DA8">
            <w:pPr>
              <w:pStyle w:val="TAL"/>
              <w:snapToGrid w:val="0"/>
              <w:jc w:val="center"/>
              <w:rPr>
                <w:b/>
                <w:kern w:val="1"/>
              </w:rPr>
            </w:pPr>
          </w:p>
          <w:p w14:paraId="767DC191" w14:textId="77777777" w:rsidR="00BB437C" w:rsidRPr="009743EA" w:rsidRDefault="00BB437C" w:rsidP="00283DA8">
            <w:pPr>
              <w:pStyle w:val="TAL"/>
              <w:snapToGrid w:val="0"/>
              <w:jc w:val="both"/>
              <w:rPr>
                <w:b/>
                <w:kern w:val="1"/>
              </w:rPr>
            </w:pPr>
          </w:p>
        </w:tc>
        <w:tc>
          <w:tcPr>
            <w:tcW w:w="7239" w:type="dxa"/>
            <w:tcBorders>
              <w:top w:val="single" w:sz="4" w:space="0" w:color="000000"/>
              <w:left w:val="single" w:sz="4" w:space="0" w:color="000000"/>
              <w:bottom w:val="single" w:sz="4" w:space="0" w:color="000000"/>
              <w:right w:val="single" w:sz="4" w:space="0" w:color="000000"/>
            </w:tcBorders>
            <w:shd w:val="clear" w:color="auto" w:fill="FFFFFF"/>
          </w:tcPr>
          <w:p w14:paraId="5177C4B2" w14:textId="77777777" w:rsidR="00BB437C" w:rsidRPr="009743EA" w:rsidRDefault="00BB437C" w:rsidP="005A2D7C">
            <w:pPr>
              <w:pStyle w:val="TAL"/>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01"/>
              <w:gridCol w:w="4359"/>
            </w:tblGrid>
            <w:tr w:rsidR="00BB437C" w:rsidRPr="009743EA" w14:paraId="2A957121" w14:textId="77777777" w:rsidTr="005A2D7C">
              <w:trPr>
                <w:jc w:val="center"/>
              </w:trPr>
              <w:tc>
                <w:tcPr>
                  <w:tcW w:w="1501" w:type="dxa"/>
                  <w:shd w:val="clear" w:color="auto" w:fill="9CC2E5"/>
                </w:tcPr>
                <w:p w14:paraId="7AC1C597" w14:textId="77777777" w:rsidR="00BB437C" w:rsidRPr="009743EA" w:rsidRDefault="00BB437C" w:rsidP="00283DA8">
                  <w:pPr>
                    <w:pStyle w:val="TAL"/>
                    <w:snapToGrid w:val="0"/>
                    <w:jc w:val="center"/>
                    <w:rPr>
                      <w:rFonts w:eastAsia="Calibri"/>
                      <w:b/>
                      <w:szCs w:val="22"/>
                    </w:rPr>
                  </w:pPr>
                  <w:r w:rsidRPr="009743EA">
                    <w:rPr>
                      <w:rFonts w:eastAsia="Calibri"/>
                      <w:b/>
                      <w:szCs w:val="22"/>
                    </w:rPr>
                    <w:t>Header</w:t>
                  </w:r>
                </w:p>
              </w:tc>
              <w:tc>
                <w:tcPr>
                  <w:tcW w:w="4359" w:type="dxa"/>
                  <w:shd w:val="clear" w:color="auto" w:fill="9CC2E5"/>
                </w:tcPr>
                <w:p w14:paraId="76C62564" w14:textId="77777777" w:rsidR="00BB437C" w:rsidRPr="009743EA" w:rsidRDefault="00BB437C" w:rsidP="00283DA8">
                  <w:pPr>
                    <w:pStyle w:val="TAL"/>
                    <w:snapToGrid w:val="0"/>
                    <w:jc w:val="center"/>
                    <w:rPr>
                      <w:rFonts w:eastAsia="Calibri"/>
                      <w:b/>
                      <w:szCs w:val="22"/>
                    </w:rPr>
                  </w:pPr>
                  <w:r w:rsidRPr="009743EA">
                    <w:rPr>
                      <w:rFonts w:eastAsia="Calibri"/>
                      <w:b/>
                      <w:szCs w:val="22"/>
                    </w:rPr>
                    <w:t>Value</w:t>
                  </w:r>
                </w:p>
              </w:tc>
            </w:tr>
            <w:tr w:rsidR="00BB437C" w:rsidRPr="009743EA" w14:paraId="1C5812E2" w14:textId="77777777" w:rsidTr="005A2D7C">
              <w:trPr>
                <w:jc w:val="center"/>
              </w:trPr>
              <w:tc>
                <w:tcPr>
                  <w:tcW w:w="1501" w:type="dxa"/>
                  <w:shd w:val="clear" w:color="auto" w:fill="DEEAF6"/>
                </w:tcPr>
                <w:p w14:paraId="4221C5F2" w14:textId="77777777" w:rsidR="00BB437C" w:rsidRPr="009743EA" w:rsidRDefault="00BB437C" w:rsidP="00283DA8">
                  <w:pPr>
                    <w:pStyle w:val="TAL"/>
                    <w:snapToGrid w:val="0"/>
                    <w:jc w:val="center"/>
                    <w:rPr>
                      <w:rFonts w:eastAsia="Calibri"/>
                      <w:szCs w:val="22"/>
                    </w:rPr>
                  </w:pPr>
                  <w:r w:rsidRPr="009743EA">
                    <w:rPr>
                      <w:rFonts w:eastAsia="Calibri"/>
                      <w:szCs w:val="22"/>
                    </w:rPr>
                    <w:t>Accept</w:t>
                  </w:r>
                </w:p>
              </w:tc>
              <w:tc>
                <w:tcPr>
                  <w:tcW w:w="4359" w:type="dxa"/>
                  <w:shd w:val="clear" w:color="auto" w:fill="auto"/>
                </w:tcPr>
                <w:p w14:paraId="24B3AF48" w14:textId="77777777" w:rsidR="00BB437C" w:rsidRPr="009743EA" w:rsidRDefault="00BB437C" w:rsidP="00283DA8">
                  <w:pPr>
                    <w:pStyle w:val="TAL"/>
                    <w:snapToGrid w:val="0"/>
                    <w:rPr>
                      <w:rFonts w:eastAsia="Calibri"/>
                      <w:szCs w:val="22"/>
                    </w:rPr>
                  </w:pPr>
                  <w:r w:rsidRPr="009743EA">
                    <w:rPr>
                      <w:rFonts w:eastAsia="Calibri"/>
                      <w:szCs w:val="22"/>
                    </w:rPr>
                    <w:t>application/json</w:t>
                  </w:r>
                </w:p>
              </w:tc>
            </w:tr>
            <w:tr w:rsidR="00BB437C" w:rsidRPr="009743EA" w14:paraId="615B84EC" w14:textId="77777777" w:rsidTr="005A2D7C">
              <w:trPr>
                <w:jc w:val="center"/>
              </w:trPr>
              <w:tc>
                <w:tcPr>
                  <w:tcW w:w="1501" w:type="dxa"/>
                  <w:shd w:val="clear" w:color="auto" w:fill="DEEAF6"/>
                </w:tcPr>
                <w:p w14:paraId="79D924A4" w14:textId="77777777" w:rsidR="00BB437C" w:rsidRPr="009743EA" w:rsidRDefault="00BB437C" w:rsidP="00283DA8">
                  <w:pPr>
                    <w:pStyle w:val="TAL"/>
                    <w:snapToGrid w:val="0"/>
                    <w:jc w:val="center"/>
                    <w:rPr>
                      <w:rFonts w:eastAsia="Calibri"/>
                      <w:szCs w:val="22"/>
                    </w:rPr>
                  </w:pPr>
                  <w:r w:rsidRPr="009743EA">
                    <w:rPr>
                      <w:rFonts w:eastAsia="Calibri"/>
                      <w:szCs w:val="22"/>
                    </w:rPr>
                    <w:t>X-M2M-RI</w:t>
                  </w:r>
                </w:p>
              </w:tc>
              <w:tc>
                <w:tcPr>
                  <w:tcW w:w="4359" w:type="dxa"/>
                  <w:shd w:val="clear" w:color="auto" w:fill="auto"/>
                </w:tcPr>
                <w:p w14:paraId="1A5F9ECB" w14:textId="77777777" w:rsidR="00BB437C" w:rsidRPr="009743EA" w:rsidRDefault="00BB437C" w:rsidP="00283DA8">
                  <w:pPr>
                    <w:pStyle w:val="TAL"/>
                    <w:snapToGrid w:val="0"/>
                    <w:rPr>
                      <w:rFonts w:eastAsia="Calibri"/>
                      <w:szCs w:val="22"/>
                    </w:rPr>
                  </w:pPr>
                  <w:r w:rsidRPr="009743EA">
                    <w:rPr>
                      <w:rFonts w:eastAsia="Calibri"/>
                      <w:szCs w:val="22"/>
                    </w:rPr>
                    <w:t>Request</w:t>
                  </w:r>
                  <w:r w:rsidR="000E08CD" w:rsidRPr="009743EA">
                    <w:rPr>
                      <w:rFonts w:eastAsia="Calibri"/>
                      <w:szCs w:val="22"/>
                    </w:rPr>
                    <w:t xml:space="preserve"> </w:t>
                  </w:r>
                  <w:r w:rsidRPr="009743EA">
                    <w:rPr>
                      <w:rFonts w:eastAsia="Calibri"/>
                      <w:szCs w:val="22"/>
                    </w:rPr>
                    <w:t>ID</w:t>
                  </w:r>
                  <w:r w:rsidR="000E08CD" w:rsidRPr="009743EA">
                    <w:rPr>
                      <w:rFonts w:eastAsia="Calibri"/>
                      <w:szCs w:val="22"/>
                    </w:rPr>
                    <w:t xml:space="preserve"> </w:t>
                  </w:r>
                </w:p>
              </w:tc>
            </w:tr>
            <w:tr w:rsidR="00BB437C" w:rsidRPr="009743EA" w14:paraId="29D51CE7" w14:textId="77777777" w:rsidTr="005A2D7C">
              <w:trPr>
                <w:jc w:val="center"/>
              </w:trPr>
              <w:tc>
                <w:tcPr>
                  <w:tcW w:w="1501" w:type="dxa"/>
                  <w:shd w:val="clear" w:color="auto" w:fill="DEEAF6"/>
                </w:tcPr>
                <w:p w14:paraId="0F072DE6" w14:textId="77777777" w:rsidR="00BB437C" w:rsidRPr="009743EA" w:rsidRDefault="00BB437C" w:rsidP="00283DA8">
                  <w:pPr>
                    <w:pStyle w:val="TAL"/>
                    <w:snapToGrid w:val="0"/>
                    <w:jc w:val="center"/>
                    <w:rPr>
                      <w:rFonts w:eastAsia="Calibri"/>
                      <w:szCs w:val="22"/>
                    </w:rPr>
                  </w:pPr>
                  <w:r w:rsidRPr="009743EA">
                    <w:rPr>
                      <w:rFonts w:eastAsia="Calibri"/>
                      <w:szCs w:val="22"/>
                    </w:rPr>
                    <w:t>X-M2M-Origin</w:t>
                  </w:r>
                </w:p>
              </w:tc>
              <w:tc>
                <w:tcPr>
                  <w:tcW w:w="4359" w:type="dxa"/>
                  <w:shd w:val="clear" w:color="auto" w:fill="auto"/>
                </w:tcPr>
                <w:p w14:paraId="21789411" w14:textId="77777777" w:rsidR="00BB437C" w:rsidRPr="009743EA" w:rsidRDefault="00BB437C" w:rsidP="00283DA8">
                  <w:pPr>
                    <w:pStyle w:val="TAL"/>
                    <w:snapToGrid w:val="0"/>
                    <w:rPr>
                      <w:rFonts w:eastAsia="Calibri"/>
                      <w:szCs w:val="22"/>
                    </w:rPr>
                  </w:pPr>
                  <w:r w:rsidRPr="009743EA">
                    <w:rPr>
                      <w:rFonts w:eastAsia="Calibri"/>
                      <w:szCs w:val="22"/>
                    </w:rPr>
                    <w:t>AE-ID</w:t>
                  </w:r>
                  <w:r w:rsidR="000E08CD" w:rsidRPr="009743EA">
                    <w:rPr>
                      <w:rFonts w:eastAsia="Calibri"/>
                      <w:szCs w:val="22"/>
                    </w:rPr>
                    <w:t xml:space="preserve"> </w:t>
                  </w:r>
                  <w:r w:rsidRPr="009743EA">
                    <w:rPr>
                      <w:rFonts w:eastAsia="Calibri"/>
                      <w:szCs w:val="22"/>
                    </w:rPr>
                    <w:t>of</w:t>
                  </w:r>
                  <w:r w:rsidR="000E08CD" w:rsidRPr="009743EA">
                    <w:rPr>
                      <w:rFonts w:eastAsia="Calibri"/>
                      <w:szCs w:val="22"/>
                    </w:rPr>
                    <w:t xml:space="preserve"> </w:t>
                  </w:r>
                  <w:r w:rsidRPr="009743EA">
                    <w:rPr>
                      <w:rFonts w:eastAsia="Calibri"/>
                      <w:szCs w:val="22"/>
                    </w:rPr>
                    <w:t>Originator</w:t>
                  </w:r>
                </w:p>
              </w:tc>
            </w:tr>
            <w:tr w:rsidR="00BB437C" w:rsidRPr="009743EA" w14:paraId="404B5A58" w14:textId="77777777" w:rsidTr="005A2D7C">
              <w:trPr>
                <w:jc w:val="center"/>
              </w:trPr>
              <w:tc>
                <w:tcPr>
                  <w:tcW w:w="1501" w:type="dxa"/>
                  <w:shd w:val="clear" w:color="auto" w:fill="DEEAF6"/>
                </w:tcPr>
                <w:p w14:paraId="6FC2A3C1" w14:textId="77777777" w:rsidR="00BB437C" w:rsidRPr="009743EA" w:rsidRDefault="00BB437C" w:rsidP="00283DA8">
                  <w:pPr>
                    <w:pStyle w:val="TAL"/>
                    <w:snapToGrid w:val="0"/>
                    <w:jc w:val="center"/>
                    <w:rPr>
                      <w:rFonts w:eastAsia="Calibri"/>
                      <w:szCs w:val="22"/>
                    </w:rPr>
                  </w:pPr>
                  <w:r w:rsidRPr="009743EA">
                    <w:rPr>
                      <w:rFonts w:eastAsia="Calibri"/>
                      <w:szCs w:val="22"/>
                    </w:rPr>
                    <w:t>Content-Type</w:t>
                  </w:r>
                </w:p>
              </w:tc>
              <w:tc>
                <w:tcPr>
                  <w:tcW w:w="4359" w:type="dxa"/>
                  <w:shd w:val="clear" w:color="auto" w:fill="auto"/>
                </w:tcPr>
                <w:p w14:paraId="19111B27" w14:textId="77777777" w:rsidR="00BB437C" w:rsidRPr="009743EA" w:rsidRDefault="00BB437C" w:rsidP="00283DA8">
                  <w:pPr>
                    <w:pStyle w:val="TAL"/>
                    <w:snapToGrid w:val="0"/>
                    <w:rPr>
                      <w:rFonts w:eastAsia="Calibri"/>
                      <w:szCs w:val="22"/>
                    </w:rPr>
                  </w:pPr>
                  <w:r w:rsidRPr="009743EA">
                    <w:rPr>
                      <w:rFonts w:eastAsia="Calibri"/>
                      <w:szCs w:val="22"/>
                    </w:rPr>
                    <w:t>application/json</w:t>
                  </w:r>
                </w:p>
              </w:tc>
            </w:tr>
            <w:tr w:rsidR="00A40F09" w:rsidRPr="009743EA" w14:paraId="5B44A803" w14:textId="77777777" w:rsidTr="005A2D7C">
              <w:trPr>
                <w:jc w:val="center"/>
              </w:trPr>
              <w:tc>
                <w:tcPr>
                  <w:tcW w:w="1501" w:type="dxa"/>
                  <w:shd w:val="clear" w:color="auto" w:fill="DEEAF6"/>
                </w:tcPr>
                <w:p w14:paraId="25D5BE22" w14:textId="77777777" w:rsidR="00A40F09" w:rsidRPr="009743EA" w:rsidRDefault="00A40F09" w:rsidP="00A40F09">
                  <w:pPr>
                    <w:pStyle w:val="TAL"/>
                    <w:snapToGrid w:val="0"/>
                    <w:jc w:val="center"/>
                    <w:rPr>
                      <w:rFonts w:eastAsia="Calibri"/>
                      <w:szCs w:val="22"/>
                    </w:rPr>
                  </w:pPr>
                  <w:r w:rsidRPr="009743EA">
                    <w:rPr>
                      <w:rFonts w:eastAsia="Calibri"/>
                      <w:szCs w:val="22"/>
                    </w:rPr>
                    <w:t>X-M2M-RVI</w:t>
                  </w:r>
                </w:p>
              </w:tc>
              <w:tc>
                <w:tcPr>
                  <w:tcW w:w="4359" w:type="dxa"/>
                  <w:shd w:val="clear" w:color="auto" w:fill="auto"/>
                </w:tcPr>
                <w:p w14:paraId="13EBE1DD" w14:textId="77777777" w:rsidR="00A40F09" w:rsidRPr="009743EA" w:rsidRDefault="00A40F09" w:rsidP="00A40F09">
                  <w:pPr>
                    <w:pStyle w:val="TAL"/>
                    <w:snapToGrid w:val="0"/>
                    <w:rPr>
                      <w:rFonts w:eastAsia="Calibri"/>
                      <w:szCs w:val="22"/>
                    </w:rPr>
                  </w:pPr>
                  <w:r w:rsidRPr="009743EA">
                    <w:rPr>
                      <w:rFonts w:eastAsia="Calibri"/>
                      <w:szCs w:val="22"/>
                    </w:rPr>
                    <w:t>Release</w:t>
                  </w:r>
                  <w:r w:rsidR="000E08CD" w:rsidRPr="009743EA">
                    <w:rPr>
                      <w:rFonts w:eastAsia="Calibri"/>
                      <w:szCs w:val="22"/>
                    </w:rPr>
                    <w:t xml:space="preserve"> </w:t>
                  </w:r>
                  <w:r w:rsidRPr="009743EA">
                    <w:rPr>
                      <w:rFonts w:eastAsia="Calibri"/>
                      <w:szCs w:val="22"/>
                    </w:rPr>
                    <w:t>Version</w:t>
                  </w:r>
                  <w:r w:rsidR="000E08CD" w:rsidRPr="009743EA">
                    <w:rPr>
                      <w:rFonts w:eastAsia="Calibri"/>
                      <w:szCs w:val="22"/>
                    </w:rPr>
                    <w:t xml:space="preserve"> </w:t>
                  </w:r>
                  <w:r w:rsidRPr="009743EA">
                    <w:rPr>
                      <w:rFonts w:eastAsia="Calibri"/>
                      <w:szCs w:val="22"/>
                    </w:rPr>
                    <w:t>Indicator</w:t>
                  </w:r>
                </w:p>
              </w:tc>
            </w:tr>
          </w:tbl>
          <w:p w14:paraId="73EE54ED" w14:textId="77777777" w:rsidR="00BB437C" w:rsidRPr="009743EA" w:rsidRDefault="00BB437C" w:rsidP="00283DA8">
            <w:pPr>
              <w:pStyle w:val="TAL"/>
              <w:snapToGrid w:val="0"/>
              <w:jc w:val="both"/>
              <w:rPr>
                <w:lang w:eastAsia="ko-KR"/>
              </w:rPr>
            </w:pPr>
          </w:p>
        </w:tc>
      </w:tr>
      <w:tr w:rsidR="00BB437C" w:rsidRPr="009743EA" w14:paraId="075D82FF" w14:textId="77777777" w:rsidTr="00283DA8">
        <w:trPr>
          <w:trHeight w:val="1000"/>
          <w:jc w:val="center"/>
        </w:trPr>
        <w:tc>
          <w:tcPr>
            <w:tcW w:w="1286" w:type="dxa"/>
            <w:vMerge/>
            <w:tcBorders>
              <w:left w:val="single" w:sz="4" w:space="0" w:color="000000"/>
              <w:bottom w:val="single" w:sz="4" w:space="0" w:color="000000"/>
            </w:tcBorders>
            <w:shd w:val="clear" w:color="auto" w:fill="E7E6E6"/>
          </w:tcPr>
          <w:p w14:paraId="543AF1E4" w14:textId="77777777" w:rsidR="00BB437C" w:rsidRPr="009743EA" w:rsidRDefault="00BB437C" w:rsidP="00283DA8">
            <w:pPr>
              <w:pStyle w:val="TAL"/>
              <w:snapToGrid w:val="0"/>
              <w:jc w:val="center"/>
              <w:rPr>
                <w:b/>
                <w:kern w:val="1"/>
              </w:rPr>
            </w:pPr>
          </w:p>
        </w:tc>
        <w:tc>
          <w:tcPr>
            <w:tcW w:w="1134" w:type="dxa"/>
            <w:tcBorders>
              <w:top w:val="single" w:sz="4" w:space="0" w:color="000000"/>
              <w:left w:val="single" w:sz="4" w:space="0" w:color="000000"/>
              <w:bottom w:val="single" w:sz="4" w:space="0" w:color="000000"/>
              <w:right w:val="single" w:sz="4" w:space="0" w:color="000000"/>
            </w:tcBorders>
            <w:shd w:val="clear" w:color="auto" w:fill="E7E6E6"/>
          </w:tcPr>
          <w:p w14:paraId="745E93FD" w14:textId="77777777" w:rsidR="00BB437C" w:rsidRPr="009743EA" w:rsidRDefault="00BB437C" w:rsidP="00283DA8">
            <w:pPr>
              <w:pStyle w:val="Default"/>
              <w:overflowPunct w:val="0"/>
              <w:jc w:val="center"/>
              <w:rPr>
                <w:rFonts w:ascii="Arial" w:eastAsia="Malgun Gothic" w:hAnsi="Arial"/>
                <w:b/>
                <w:color w:val="auto"/>
                <w:kern w:val="1"/>
                <w:sz w:val="18"/>
                <w:szCs w:val="20"/>
              </w:rPr>
            </w:pPr>
          </w:p>
          <w:p w14:paraId="6B603AC8" w14:textId="77777777" w:rsidR="00BB437C" w:rsidRPr="009743EA" w:rsidRDefault="00BB437C" w:rsidP="00283DA8">
            <w:pPr>
              <w:pStyle w:val="Default"/>
              <w:overflowPunct w:val="0"/>
              <w:jc w:val="center"/>
              <w:rPr>
                <w:rFonts w:ascii="Arial" w:eastAsia="Malgun Gothic" w:hAnsi="Arial"/>
                <w:b/>
                <w:color w:val="auto"/>
                <w:kern w:val="1"/>
                <w:sz w:val="18"/>
                <w:szCs w:val="20"/>
              </w:rPr>
            </w:pPr>
          </w:p>
          <w:p w14:paraId="65BBFDD2" w14:textId="77777777" w:rsidR="00BB437C" w:rsidRPr="009743EA" w:rsidRDefault="00BB437C" w:rsidP="00283DA8">
            <w:pPr>
              <w:pStyle w:val="Default"/>
              <w:overflowPunct w:val="0"/>
              <w:jc w:val="center"/>
              <w:rPr>
                <w:rFonts w:ascii="Arial" w:eastAsia="Malgun Gothic" w:hAnsi="Arial"/>
                <w:b/>
                <w:color w:val="auto"/>
                <w:kern w:val="1"/>
                <w:sz w:val="18"/>
                <w:szCs w:val="20"/>
              </w:rPr>
            </w:pPr>
          </w:p>
          <w:p w14:paraId="7805422B" w14:textId="77777777" w:rsidR="00BB437C" w:rsidRPr="009743EA" w:rsidRDefault="00BB437C" w:rsidP="00283DA8">
            <w:pPr>
              <w:pStyle w:val="Default"/>
              <w:overflowPunct w:val="0"/>
              <w:jc w:val="center"/>
              <w:rPr>
                <w:rFonts w:ascii="Arial" w:eastAsia="Malgun Gothic" w:hAnsi="Arial"/>
                <w:b/>
                <w:color w:val="auto"/>
                <w:kern w:val="1"/>
                <w:sz w:val="18"/>
                <w:szCs w:val="20"/>
              </w:rPr>
            </w:pPr>
          </w:p>
          <w:p w14:paraId="7CC86680" w14:textId="77777777" w:rsidR="00BB437C" w:rsidRPr="009743EA" w:rsidRDefault="00BB437C" w:rsidP="00283DA8">
            <w:pPr>
              <w:pStyle w:val="Default"/>
              <w:overflowPunct w:val="0"/>
              <w:jc w:val="center"/>
              <w:rPr>
                <w:rFonts w:ascii="Arial" w:eastAsia="Malgun Gothic" w:hAnsi="Arial"/>
                <w:b/>
                <w:color w:val="auto"/>
                <w:kern w:val="1"/>
                <w:sz w:val="18"/>
                <w:szCs w:val="20"/>
              </w:rPr>
            </w:pPr>
          </w:p>
          <w:p w14:paraId="2F113882" w14:textId="77777777" w:rsidR="00BB437C" w:rsidRPr="009743EA" w:rsidRDefault="00BB437C" w:rsidP="00283DA8">
            <w:pPr>
              <w:pStyle w:val="Default"/>
              <w:overflowPunct w:val="0"/>
              <w:jc w:val="center"/>
              <w:rPr>
                <w:rFonts w:ascii="Arial" w:eastAsia="Malgun Gothic" w:hAnsi="Arial"/>
                <w:b/>
                <w:color w:val="auto"/>
                <w:kern w:val="1"/>
                <w:sz w:val="18"/>
                <w:szCs w:val="20"/>
              </w:rPr>
            </w:pPr>
          </w:p>
          <w:p w14:paraId="42B19E61" w14:textId="77777777" w:rsidR="00BB437C" w:rsidRPr="009743EA" w:rsidRDefault="00BB437C" w:rsidP="00283DA8">
            <w:pPr>
              <w:pStyle w:val="Default"/>
              <w:overflowPunct w:val="0"/>
              <w:jc w:val="center"/>
              <w:rPr>
                <w:color w:val="0070C0"/>
                <w:lang w:eastAsia="ko-KR"/>
              </w:rPr>
            </w:pPr>
            <w:r w:rsidRPr="009743EA">
              <w:rPr>
                <w:rFonts w:ascii="Arial" w:eastAsia="Malgun Gothic" w:hAnsi="Arial"/>
                <w:b/>
                <w:color w:val="auto"/>
                <w:kern w:val="1"/>
                <w:sz w:val="18"/>
                <w:szCs w:val="20"/>
              </w:rPr>
              <w:t>Example</w:t>
            </w:r>
          </w:p>
        </w:tc>
        <w:tc>
          <w:tcPr>
            <w:tcW w:w="7239" w:type="dxa"/>
            <w:tcBorders>
              <w:top w:val="single" w:sz="4" w:space="0" w:color="000000"/>
              <w:left w:val="single" w:sz="4" w:space="0" w:color="000000"/>
              <w:bottom w:val="single" w:sz="4" w:space="0" w:color="000000"/>
              <w:right w:val="single" w:sz="4" w:space="0" w:color="000000"/>
            </w:tcBorders>
            <w:shd w:val="clear" w:color="auto" w:fill="FFFFFF"/>
          </w:tcPr>
          <w:p w14:paraId="3315D032" w14:textId="77777777" w:rsidR="003A04F2" w:rsidRPr="005A2D7C" w:rsidRDefault="003A04F2" w:rsidP="005A2D7C">
            <w:pPr>
              <w:pStyle w:val="TAL"/>
              <w:rPr>
                <w:rFonts w:eastAsia="Calibri Light"/>
              </w:rPr>
            </w:pPr>
          </w:p>
          <w:p w14:paraId="66E0E9A6" w14:textId="77777777" w:rsidR="00BB437C" w:rsidRPr="009743EA" w:rsidRDefault="003A04F2" w:rsidP="00283DA8">
            <w:pPr>
              <w:widowControl w:val="0"/>
              <w:spacing w:after="0"/>
              <w:ind w:left="284"/>
              <w:jc w:val="both"/>
              <w:textAlignment w:val="auto"/>
              <w:rPr>
                <w:rFonts w:ascii="Arial" w:hAnsi="Arial"/>
                <w:color w:val="0070C0"/>
                <w:sz w:val="18"/>
              </w:rPr>
            </w:pPr>
            <w:r w:rsidRPr="009743EA">
              <w:rPr>
                <w:rFonts w:eastAsia="Calibri Light"/>
                <w:b/>
                <w:sz w:val="24"/>
              </w:rPr>
              <w:t>API/NOTI/NET1/STEP03</w:t>
            </w:r>
          </w:p>
          <w:p w14:paraId="5D707D30" w14:textId="77777777" w:rsidR="00BB437C" w:rsidRPr="005A2D7C" w:rsidRDefault="00BB437C" w:rsidP="007C39B4">
            <w:pPr>
              <w:pStyle w:val="NoSpacing"/>
              <w:overflowPunct w:val="0"/>
              <w:rPr>
                <w:rFonts w:ascii="Arial" w:hAnsi="Arial"/>
                <w:b/>
                <w:color w:val="0070C0"/>
                <w:sz w:val="18"/>
                <w:lang w:val="en-GB"/>
              </w:rPr>
            </w:pPr>
            <w:r w:rsidRPr="005A2D7C">
              <w:rPr>
                <w:rFonts w:ascii="Times New Roman" w:hAnsi="Times New Roman"/>
                <w:lang w:val="en-GB"/>
              </w:rPr>
              <w:t xml:space="preserve">    </w:t>
            </w:r>
          </w:p>
          <w:p w14:paraId="3F7F8C41" w14:textId="77777777" w:rsidR="00BB437C" w:rsidRPr="009743EA" w:rsidRDefault="00BB437C" w:rsidP="00283DA8">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1B347015" w14:textId="77777777" w:rsidR="00BB437C" w:rsidRPr="009743EA" w:rsidRDefault="00BB437C" w:rsidP="00283DA8">
            <w:pPr>
              <w:pStyle w:val="TAL"/>
              <w:snapToGrid w:val="0"/>
              <w:ind w:left="284"/>
              <w:jc w:val="both"/>
              <w:rPr>
                <w:color w:val="0070C0"/>
              </w:rPr>
            </w:pPr>
          </w:p>
          <w:p w14:paraId="45BCA0A2" w14:textId="77777777" w:rsidR="00BB437C" w:rsidRPr="009743EA" w:rsidRDefault="00BB437C" w:rsidP="00283DA8">
            <w:pPr>
              <w:pStyle w:val="TAL"/>
              <w:snapToGrid w:val="0"/>
              <w:ind w:left="284"/>
              <w:jc w:val="both"/>
              <w:rPr>
                <w:color w:val="0070C0"/>
              </w:rPr>
            </w:pPr>
            <w:r w:rsidRPr="009743EA">
              <w:rPr>
                <w:color w:val="0070C0"/>
              </w:rPr>
              <w:t>POST HTTP/1.1</w:t>
            </w:r>
          </w:p>
          <w:p w14:paraId="706B39DF" w14:textId="77777777" w:rsidR="00BB437C" w:rsidRPr="009743EA" w:rsidRDefault="00BB437C" w:rsidP="00283DA8">
            <w:pPr>
              <w:pStyle w:val="TAL"/>
              <w:snapToGrid w:val="0"/>
              <w:ind w:left="284"/>
              <w:jc w:val="both"/>
              <w:rPr>
                <w:color w:val="0070C0"/>
              </w:rPr>
            </w:pPr>
            <w:r w:rsidRPr="009743EA">
              <w:rPr>
                <w:color w:val="0070C0"/>
              </w:rPr>
              <w:t>Accept: application/json</w:t>
            </w:r>
          </w:p>
          <w:p w14:paraId="5C9803BD" w14:textId="77777777" w:rsidR="00BB437C" w:rsidRPr="009743EA" w:rsidRDefault="00BB437C" w:rsidP="00283DA8">
            <w:pPr>
              <w:pStyle w:val="TAL"/>
              <w:snapToGrid w:val="0"/>
              <w:ind w:left="284"/>
              <w:jc w:val="both"/>
              <w:rPr>
                <w:color w:val="0070C0"/>
              </w:rPr>
            </w:pPr>
            <w:r w:rsidRPr="009743EA">
              <w:rPr>
                <w:color w:val="0070C0"/>
              </w:rPr>
              <w:t>Host: 192.168.0.10:8282</w:t>
            </w:r>
          </w:p>
          <w:p w14:paraId="4ED460DF" w14:textId="77777777" w:rsidR="00BB437C" w:rsidRPr="009743EA" w:rsidRDefault="00BB437C" w:rsidP="00283DA8">
            <w:pPr>
              <w:pStyle w:val="TAL"/>
              <w:snapToGrid w:val="0"/>
              <w:ind w:left="284"/>
              <w:jc w:val="both"/>
              <w:rPr>
                <w:color w:val="0070C0"/>
              </w:rPr>
            </w:pPr>
            <w:r w:rsidRPr="009743EA">
              <w:rPr>
                <w:color w:val="0070C0"/>
              </w:rPr>
              <w:t>X-M2M-Origin: mn-name</w:t>
            </w:r>
          </w:p>
          <w:p w14:paraId="4495247A" w14:textId="77777777" w:rsidR="00BB437C" w:rsidRPr="00325791" w:rsidRDefault="00BB437C" w:rsidP="00283DA8">
            <w:pPr>
              <w:pStyle w:val="TAL"/>
              <w:snapToGrid w:val="0"/>
              <w:ind w:left="284"/>
              <w:jc w:val="both"/>
              <w:rPr>
                <w:color w:val="0070C0"/>
                <w:lang w:val="fr-FR"/>
              </w:rPr>
            </w:pPr>
            <w:r w:rsidRPr="00325791">
              <w:rPr>
                <w:color w:val="0070C0"/>
                <w:lang w:val="fr-FR"/>
              </w:rPr>
              <w:t>Content-Type: application/json</w:t>
            </w:r>
          </w:p>
          <w:p w14:paraId="28A53184" w14:textId="77777777" w:rsidR="00BB437C" w:rsidRPr="00325791" w:rsidRDefault="00BB437C" w:rsidP="00283DA8">
            <w:pPr>
              <w:pStyle w:val="TAL"/>
              <w:snapToGrid w:val="0"/>
              <w:ind w:left="284"/>
              <w:jc w:val="both"/>
              <w:rPr>
                <w:color w:val="0070C0"/>
                <w:lang w:val="fr-FR"/>
              </w:rPr>
            </w:pPr>
            <w:r w:rsidRPr="00325791">
              <w:rPr>
                <w:color w:val="0070C0"/>
                <w:lang w:val="fr-FR"/>
              </w:rPr>
              <w:t>X-M2M-RI: 1234</w:t>
            </w:r>
          </w:p>
          <w:p w14:paraId="64695C95" w14:textId="77777777" w:rsidR="00C32389" w:rsidRPr="009743EA" w:rsidRDefault="00C32389" w:rsidP="00C32389">
            <w:pPr>
              <w:widowControl w:val="0"/>
              <w:overflowPunct/>
              <w:spacing w:after="0"/>
              <w:ind w:left="284"/>
              <w:jc w:val="both"/>
              <w:textAlignment w:val="auto"/>
              <w:rPr>
                <w:color w:val="0070C0"/>
              </w:rPr>
            </w:pPr>
            <w:r w:rsidRPr="009743EA">
              <w:rPr>
                <w:rFonts w:ascii="Arial" w:hAnsi="Arial"/>
                <w:color w:val="0070C0"/>
                <w:sz w:val="18"/>
              </w:rPr>
              <w:t>X-M2M-RVI: 2a</w:t>
            </w:r>
          </w:p>
          <w:p w14:paraId="3911B2D8" w14:textId="77777777" w:rsidR="00BB437C" w:rsidRPr="009743EA" w:rsidRDefault="00BB437C" w:rsidP="00283DA8">
            <w:pPr>
              <w:pStyle w:val="TAL"/>
              <w:snapToGrid w:val="0"/>
              <w:ind w:left="284"/>
              <w:jc w:val="both"/>
              <w:rPr>
                <w:color w:val="0070C0"/>
              </w:rPr>
            </w:pPr>
          </w:p>
          <w:p w14:paraId="7706E5D4" w14:textId="77777777" w:rsidR="00BB437C" w:rsidRPr="009743EA" w:rsidRDefault="00BB437C" w:rsidP="00283DA8">
            <w:pPr>
              <w:pStyle w:val="TAL"/>
              <w:snapToGrid w:val="0"/>
              <w:ind w:left="284"/>
              <w:jc w:val="both"/>
              <w:rPr>
                <w:color w:val="0070C0"/>
              </w:rPr>
            </w:pPr>
            <w:r w:rsidRPr="009743EA">
              <w:rPr>
                <w:color w:val="0070C0"/>
              </w:rPr>
              <w:t>{</w:t>
            </w:r>
          </w:p>
          <w:p w14:paraId="5EABDC4B" w14:textId="77777777" w:rsidR="00BB437C" w:rsidRPr="009743EA" w:rsidRDefault="0033112C" w:rsidP="00283DA8">
            <w:pPr>
              <w:pStyle w:val="TAL"/>
              <w:snapToGrid w:val="0"/>
              <w:ind w:left="284"/>
              <w:jc w:val="both"/>
              <w:rPr>
                <w:color w:val="0070C0"/>
              </w:rPr>
            </w:pPr>
            <w:r w:rsidRPr="009743EA">
              <w:rPr>
                <w:color w:val="0070C0"/>
              </w:rPr>
              <w:t xml:space="preserve">    </w:t>
            </w:r>
            <w:r w:rsidR="00BB437C" w:rsidRPr="009743EA">
              <w:rPr>
                <w:color w:val="0070C0"/>
              </w:rPr>
              <w:t>"m2m:sgn": {</w:t>
            </w:r>
          </w:p>
          <w:p w14:paraId="022F00D7" w14:textId="77777777" w:rsidR="00BB437C" w:rsidRPr="00325791" w:rsidRDefault="00BB437C" w:rsidP="00283DA8">
            <w:pPr>
              <w:pStyle w:val="TAL"/>
              <w:snapToGrid w:val="0"/>
              <w:ind w:left="284"/>
              <w:jc w:val="both"/>
              <w:rPr>
                <w:color w:val="0070C0"/>
                <w:lang w:val="fr-FR"/>
              </w:rPr>
            </w:pPr>
            <w:r w:rsidRPr="009743EA">
              <w:rPr>
                <w:color w:val="0070C0"/>
              </w:rPr>
              <w:t xml:space="preserve">       </w:t>
            </w:r>
            <w:r w:rsidR="0033112C" w:rsidRPr="009743EA">
              <w:rPr>
                <w:color w:val="0070C0"/>
              </w:rPr>
              <w:t xml:space="preserve"> </w:t>
            </w:r>
            <w:r w:rsidRPr="00325791">
              <w:rPr>
                <w:color w:val="0070C0"/>
                <w:lang w:val="fr-FR"/>
              </w:rPr>
              <w:t>"sur": " mn-name/cont_temp/cont_sub",</w:t>
            </w:r>
          </w:p>
          <w:p w14:paraId="603FF88B" w14:textId="77777777" w:rsidR="00BB437C" w:rsidRPr="009743EA" w:rsidRDefault="00BB437C" w:rsidP="00283DA8">
            <w:pPr>
              <w:pStyle w:val="TAL"/>
              <w:snapToGrid w:val="0"/>
              <w:ind w:left="284"/>
              <w:jc w:val="both"/>
              <w:rPr>
                <w:color w:val="0070C0"/>
              </w:rPr>
            </w:pPr>
            <w:r w:rsidRPr="00325791">
              <w:rPr>
                <w:color w:val="0070C0"/>
                <w:lang w:val="fr-FR"/>
              </w:rPr>
              <w:t xml:space="preserve"> </w:t>
            </w:r>
            <w:r w:rsidR="0033112C" w:rsidRPr="00325791">
              <w:rPr>
                <w:color w:val="0070C0"/>
                <w:lang w:val="fr-FR"/>
              </w:rPr>
              <w:t xml:space="preserve"> </w:t>
            </w:r>
            <w:r w:rsidRPr="00325791">
              <w:rPr>
                <w:color w:val="0070C0"/>
                <w:lang w:val="fr-FR"/>
              </w:rPr>
              <w:t xml:space="preserve">      </w:t>
            </w:r>
            <w:r w:rsidRPr="009743EA">
              <w:rPr>
                <w:color w:val="0070C0"/>
              </w:rPr>
              <w:t>"nev": {</w:t>
            </w:r>
          </w:p>
          <w:p w14:paraId="112ECE6F" w14:textId="77777777" w:rsidR="00BB437C" w:rsidRPr="009743EA" w:rsidRDefault="0033112C" w:rsidP="00283DA8">
            <w:pPr>
              <w:pStyle w:val="TAL"/>
              <w:snapToGrid w:val="0"/>
              <w:ind w:left="284"/>
              <w:jc w:val="both"/>
              <w:rPr>
                <w:color w:val="0070C0"/>
              </w:rPr>
            </w:pPr>
            <w:r w:rsidRPr="009743EA">
              <w:rPr>
                <w:color w:val="0070C0"/>
              </w:rPr>
              <w:t xml:space="preserve"> </w:t>
            </w:r>
            <w:r w:rsidR="00BB437C" w:rsidRPr="009743EA">
              <w:rPr>
                <w:color w:val="0070C0"/>
              </w:rPr>
              <w:t xml:space="preserve"> </w:t>
            </w:r>
            <w:r w:rsidRPr="009743EA">
              <w:rPr>
                <w:color w:val="0070C0"/>
              </w:rPr>
              <w:t xml:space="preserve">          </w:t>
            </w:r>
            <w:r w:rsidR="00BB437C" w:rsidRPr="009743EA">
              <w:rPr>
                <w:color w:val="0070C0"/>
              </w:rPr>
              <w:t>"net":1,</w:t>
            </w:r>
          </w:p>
          <w:p w14:paraId="4BB22BF3" w14:textId="77777777" w:rsidR="00BB437C" w:rsidRPr="009743EA" w:rsidRDefault="0033112C" w:rsidP="00283DA8">
            <w:pPr>
              <w:pStyle w:val="TAL"/>
              <w:snapToGrid w:val="0"/>
              <w:ind w:left="284"/>
              <w:jc w:val="both"/>
              <w:rPr>
                <w:color w:val="0070C0"/>
              </w:rPr>
            </w:pPr>
            <w:r w:rsidRPr="009743EA">
              <w:rPr>
                <w:color w:val="0070C0"/>
              </w:rPr>
              <w:t xml:space="preserve">           </w:t>
            </w:r>
            <w:r w:rsidR="00BB437C" w:rsidRPr="009743EA">
              <w:rPr>
                <w:color w:val="0070C0"/>
              </w:rPr>
              <w:t xml:space="preserve"> "rep": {</w:t>
            </w:r>
          </w:p>
          <w:p w14:paraId="0D4CE8E4" w14:textId="77777777" w:rsidR="00BB437C" w:rsidRPr="009743EA" w:rsidRDefault="0033112C" w:rsidP="00283DA8">
            <w:pPr>
              <w:pStyle w:val="TAL"/>
              <w:snapToGrid w:val="0"/>
              <w:ind w:left="284"/>
              <w:jc w:val="both"/>
              <w:rPr>
                <w:color w:val="0070C0"/>
              </w:rPr>
            </w:pPr>
            <w:r w:rsidRPr="009743EA">
              <w:rPr>
                <w:color w:val="0070C0"/>
              </w:rPr>
              <w:t xml:space="preserve">                </w:t>
            </w:r>
            <w:r w:rsidR="00BB437C" w:rsidRPr="009743EA">
              <w:rPr>
                <w:color w:val="0070C0"/>
              </w:rPr>
              <w:t>"m2m:cnt": {</w:t>
            </w:r>
          </w:p>
          <w:p w14:paraId="5A8F1D9C" w14:textId="77777777" w:rsidR="00BB437C" w:rsidRPr="00325791" w:rsidRDefault="0033112C" w:rsidP="00283DA8">
            <w:pPr>
              <w:pStyle w:val="TAL"/>
              <w:snapToGrid w:val="0"/>
              <w:ind w:left="284"/>
              <w:jc w:val="both"/>
              <w:rPr>
                <w:color w:val="0070C0"/>
                <w:lang w:val="fr-FR"/>
              </w:rPr>
            </w:pPr>
            <w:r w:rsidRPr="009743EA">
              <w:rPr>
                <w:color w:val="0070C0"/>
              </w:rPr>
              <w:t xml:space="preserve">                    </w:t>
            </w:r>
            <w:r w:rsidR="00BB437C" w:rsidRPr="00325791">
              <w:rPr>
                <w:color w:val="0070C0"/>
                <w:lang w:val="fr-FR"/>
              </w:rPr>
              <w:t>"cbs": 10,</w:t>
            </w:r>
          </w:p>
          <w:p w14:paraId="3F6FDF03" w14:textId="77777777" w:rsidR="00BB437C" w:rsidRPr="00325791" w:rsidRDefault="0033112C" w:rsidP="00283DA8">
            <w:pPr>
              <w:pStyle w:val="TAL"/>
              <w:snapToGrid w:val="0"/>
              <w:ind w:left="284"/>
              <w:jc w:val="both"/>
              <w:rPr>
                <w:color w:val="0070C0"/>
                <w:lang w:val="fr-FR"/>
              </w:rPr>
            </w:pPr>
            <w:r w:rsidRPr="00325791">
              <w:rPr>
                <w:color w:val="0070C0"/>
                <w:lang w:val="fr-FR"/>
              </w:rPr>
              <w:t xml:space="preserve">                    </w:t>
            </w:r>
            <w:r w:rsidR="00BB437C" w:rsidRPr="00325791">
              <w:rPr>
                <w:color w:val="0070C0"/>
                <w:lang w:val="fr-FR"/>
              </w:rPr>
              <w:t>"cni": 0,</w:t>
            </w:r>
          </w:p>
          <w:p w14:paraId="41CB3ACD" w14:textId="77777777" w:rsidR="00BB437C" w:rsidRPr="00325791" w:rsidRDefault="0033112C" w:rsidP="00283DA8">
            <w:pPr>
              <w:pStyle w:val="TAL"/>
              <w:snapToGrid w:val="0"/>
              <w:ind w:left="284"/>
              <w:jc w:val="both"/>
              <w:rPr>
                <w:color w:val="0070C0"/>
                <w:lang w:val="fr-FR"/>
              </w:rPr>
            </w:pPr>
            <w:r w:rsidRPr="00325791">
              <w:rPr>
                <w:color w:val="0070C0"/>
                <w:lang w:val="fr-FR"/>
              </w:rPr>
              <w:t xml:space="preserve">                    </w:t>
            </w:r>
            <w:r w:rsidR="00BB437C" w:rsidRPr="00325791">
              <w:rPr>
                <w:color w:val="0070C0"/>
                <w:lang w:val="fr-FR"/>
              </w:rPr>
              <w:t>"ct": "20180406T125807",</w:t>
            </w:r>
          </w:p>
          <w:p w14:paraId="2C9B939B" w14:textId="77777777" w:rsidR="00BB437C" w:rsidRPr="00325791" w:rsidRDefault="0033112C" w:rsidP="00283DA8">
            <w:pPr>
              <w:pStyle w:val="TAL"/>
              <w:snapToGrid w:val="0"/>
              <w:ind w:left="284"/>
              <w:jc w:val="both"/>
              <w:rPr>
                <w:color w:val="0070C0"/>
                <w:lang w:val="fr-FR"/>
              </w:rPr>
            </w:pPr>
            <w:r w:rsidRPr="00325791">
              <w:rPr>
                <w:color w:val="0070C0"/>
                <w:lang w:val="fr-FR"/>
              </w:rPr>
              <w:t xml:space="preserve">                    </w:t>
            </w:r>
            <w:r w:rsidR="00BB437C" w:rsidRPr="00325791">
              <w:rPr>
                <w:color w:val="0070C0"/>
                <w:lang w:val="fr-FR"/>
              </w:rPr>
              <w:t>"et": "99991231T235959",</w:t>
            </w:r>
          </w:p>
          <w:p w14:paraId="677A5F92" w14:textId="77777777" w:rsidR="00BB437C" w:rsidRPr="009743EA" w:rsidRDefault="0033112C" w:rsidP="00283DA8">
            <w:pPr>
              <w:pStyle w:val="TAL"/>
              <w:snapToGrid w:val="0"/>
              <w:ind w:left="284"/>
              <w:jc w:val="both"/>
              <w:rPr>
                <w:color w:val="0070C0"/>
              </w:rPr>
            </w:pPr>
            <w:r w:rsidRPr="00325791">
              <w:rPr>
                <w:color w:val="0070C0"/>
                <w:lang w:val="fr-FR"/>
              </w:rPr>
              <w:t xml:space="preserve">                    </w:t>
            </w:r>
            <w:r w:rsidR="00BB437C" w:rsidRPr="009743EA">
              <w:rPr>
                <w:color w:val="0070C0"/>
              </w:rPr>
              <w:t xml:space="preserve">"lbl": </w:t>
            </w:r>
            <w:r w:rsidR="00BB437C" w:rsidRPr="005A2D7C">
              <w:t>[</w:t>
            </w:r>
          </w:p>
          <w:p w14:paraId="5CB16211" w14:textId="77777777" w:rsidR="00BB437C" w:rsidRPr="009743EA" w:rsidRDefault="0033112C" w:rsidP="00283DA8">
            <w:pPr>
              <w:pStyle w:val="TAL"/>
              <w:snapToGrid w:val="0"/>
              <w:ind w:left="284"/>
              <w:jc w:val="both"/>
              <w:rPr>
                <w:color w:val="0070C0"/>
              </w:rPr>
            </w:pPr>
            <w:r w:rsidRPr="009743EA">
              <w:rPr>
                <w:color w:val="0070C0"/>
              </w:rPr>
              <w:t xml:space="preserve">                        </w:t>
            </w:r>
            <w:r w:rsidR="00BB437C" w:rsidRPr="009743EA">
              <w:rPr>
                <w:color w:val="0070C0"/>
              </w:rPr>
              <w:t>"indoor_temp"</w:t>
            </w:r>
          </w:p>
          <w:p w14:paraId="1C0C13F3" w14:textId="77777777" w:rsidR="00BB437C" w:rsidRPr="009743EA" w:rsidRDefault="0033112C" w:rsidP="00283DA8">
            <w:pPr>
              <w:pStyle w:val="TAL"/>
              <w:snapToGrid w:val="0"/>
              <w:ind w:left="284"/>
              <w:jc w:val="both"/>
              <w:rPr>
                <w:color w:val="0070C0"/>
              </w:rPr>
            </w:pPr>
            <w:r w:rsidRPr="009743EA">
              <w:rPr>
                <w:color w:val="0070C0"/>
              </w:rPr>
              <w:t xml:space="preserve">                    </w:t>
            </w:r>
            <w:r w:rsidR="00BB437C" w:rsidRPr="009743EA">
              <w:rPr>
                <w:color w:val="0070C0"/>
              </w:rPr>
              <w:t>],</w:t>
            </w:r>
          </w:p>
          <w:p w14:paraId="166608BA" w14:textId="77777777" w:rsidR="00BB437C" w:rsidRPr="009743EA" w:rsidRDefault="0033112C" w:rsidP="00283DA8">
            <w:pPr>
              <w:pStyle w:val="TAL"/>
              <w:snapToGrid w:val="0"/>
              <w:ind w:left="284"/>
              <w:jc w:val="both"/>
              <w:rPr>
                <w:color w:val="0070C0"/>
              </w:rPr>
            </w:pPr>
            <w:r w:rsidRPr="009743EA">
              <w:rPr>
                <w:color w:val="0070C0"/>
              </w:rPr>
              <w:t xml:space="preserve">                    </w:t>
            </w:r>
            <w:r w:rsidR="00BB437C" w:rsidRPr="009743EA">
              <w:rPr>
                <w:color w:val="0070C0"/>
              </w:rPr>
              <w:t>"lt": "20180406T130109",</w:t>
            </w:r>
          </w:p>
          <w:p w14:paraId="63698AEE" w14:textId="77777777" w:rsidR="00BB437C" w:rsidRPr="00325791" w:rsidRDefault="0033112C" w:rsidP="00283DA8">
            <w:pPr>
              <w:pStyle w:val="TAL"/>
              <w:snapToGrid w:val="0"/>
              <w:ind w:left="284"/>
              <w:jc w:val="both"/>
              <w:rPr>
                <w:color w:val="0070C0"/>
                <w:lang w:val="fr-FR"/>
              </w:rPr>
            </w:pPr>
            <w:r w:rsidRPr="009743EA">
              <w:rPr>
                <w:color w:val="0070C0"/>
              </w:rPr>
              <w:t xml:space="preserve">                    </w:t>
            </w:r>
            <w:r w:rsidR="00BB437C" w:rsidRPr="00325791">
              <w:rPr>
                <w:color w:val="0070C0"/>
                <w:lang w:val="fr-FR"/>
              </w:rPr>
              <w:t>"mbs": 60000000,</w:t>
            </w:r>
          </w:p>
          <w:p w14:paraId="6303B19D" w14:textId="77777777" w:rsidR="00BB437C" w:rsidRPr="00325791" w:rsidRDefault="0033112C" w:rsidP="00283DA8">
            <w:pPr>
              <w:pStyle w:val="TAL"/>
              <w:snapToGrid w:val="0"/>
              <w:ind w:left="284"/>
              <w:jc w:val="both"/>
              <w:rPr>
                <w:color w:val="0070C0"/>
                <w:lang w:val="fr-FR"/>
              </w:rPr>
            </w:pPr>
            <w:r w:rsidRPr="00325791">
              <w:rPr>
                <w:color w:val="0070C0"/>
                <w:lang w:val="fr-FR"/>
              </w:rPr>
              <w:t xml:space="preserve">                    </w:t>
            </w:r>
            <w:r w:rsidR="00BB437C" w:rsidRPr="00325791">
              <w:rPr>
                <w:color w:val="0070C0"/>
                <w:lang w:val="fr-FR"/>
              </w:rPr>
              <w:t>"mia": 1600,</w:t>
            </w:r>
          </w:p>
          <w:p w14:paraId="1FC1B61E" w14:textId="77777777" w:rsidR="00BB437C" w:rsidRPr="00325791" w:rsidRDefault="0033112C" w:rsidP="00283DA8">
            <w:pPr>
              <w:pStyle w:val="TAL"/>
              <w:snapToGrid w:val="0"/>
              <w:ind w:left="284"/>
              <w:jc w:val="both"/>
              <w:rPr>
                <w:color w:val="0070C0"/>
                <w:lang w:val="fr-FR"/>
              </w:rPr>
            </w:pPr>
            <w:r w:rsidRPr="00325791">
              <w:rPr>
                <w:color w:val="0070C0"/>
                <w:lang w:val="fr-FR"/>
              </w:rPr>
              <w:t xml:space="preserve">                    </w:t>
            </w:r>
            <w:r w:rsidR="00BB437C" w:rsidRPr="00325791">
              <w:rPr>
                <w:color w:val="0070C0"/>
                <w:lang w:val="fr-FR"/>
              </w:rPr>
              <w:t>"mni": 300,</w:t>
            </w:r>
          </w:p>
          <w:p w14:paraId="65746DD2" w14:textId="77777777" w:rsidR="00BB437C" w:rsidRPr="00325791" w:rsidRDefault="0033112C" w:rsidP="00283DA8">
            <w:pPr>
              <w:pStyle w:val="TAL"/>
              <w:snapToGrid w:val="0"/>
              <w:ind w:left="284"/>
              <w:jc w:val="both"/>
              <w:rPr>
                <w:color w:val="0070C0"/>
                <w:lang w:val="fr-FR"/>
              </w:rPr>
            </w:pPr>
            <w:r w:rsidRPr="00325791">
              <w:rPr>
                <w:color w:val="0070C0"/>
                <w:lang w:val="fr-FR"/>
              </w:rPr>
              <w:t xml:space="preserve">                    </w:t>
            </w:r>
            <w:r w:rsidR="00BB437C" w:rsidRPr="00325791">
              <w:rPr>
                <w:color w:val="0070C0"/>
                <w:lang w:val="fr-FR"/>
              </w:rPr>
              <w:t>"pi": "CAE0120180406T0846311405855351047680_cse01",</w:t>
            </w:r>
          </w:p>
          <w:p w14:paraId="3EA5F1B9" w14:textId="77777777" w:rsidR="00BB437C" w:rsidRPr="00325791" w:rsidRDefault="0033112C" w:rsidP="00283DA8">
            <w:pPr>
              <w:pStyle w:val="TAL"/>
              <w:snapToGrid w:val="0"/>
              <w:ind w:left="284"/>
              <w:jc w:val="both"/>
              <w:rPr>
                <w:color w:val="0070C0"/>
                <w:lang w:val="fr-FR"/>
              </w:rPr>
            </w:pPr>
            <w:r w:rsidRPr="00325791">
              <w:rPr>
                <w:color w:val="0070C0"/>
                <w:lang w:val="fr-FR"/>
              </w:rPr>
              <w:t xml:space="preserve">                    </w:t>
            </w:r>
            <w:r w:rsidR="00BB437C" w:rsidRPr="00325791">
              <w:rPr>
                <w:color w:val="0070C0"/>
                <w:lang w:val="fr-FR"/>
              </w:rPr>
              <w:t>"ri": "cnt20180406T1258071405855183193603_cse01",</w:t>
            </w:r>
          </w:p>
          <w:p w14:paraId="7F371747" w14:textId="77777777" w:rsidR="00BB437C" w:rsidRPr="00325791" w:rsidRDefault="0033112C" w:rsidP="00283DA8">
            <w:pPr>
              <w:pStyle w:val="TAL"/>
              <w:snapToGrid w:val="0"/>
              <w:ind w:left="284"/>
              <w:jc w:val="both"/>
              <w:rPr>
                <w:color w:val="0070C0"/>
                <w:lang w:val="fr-FR"/>
              </w:rPr>
            </w:pPr>
            <w:r w:rsidRPr="00325791">
              <w:rPr>
                <w:color w:val="0070C0"/>
                <w:lang w:val="fr-FR"/>
              </w:rPr>
              <w:t xml:space="preserve">                    </w:t>
            </w:r>
            <w:r w:rsidR="00BB437C" w:rsidRPr="00325791">
              <w:rPr>
                <w:color w:val="0070C0"/>
                <w:lang w:val="fr-FR"/>
              </w:rPr>
              <w:t>"rn": "cont_temp",</w:t>
            </w:r>
          </w:p>
          <w:p w14:paraId="7F84ED29" w14:textId="77777777" w:rsidR="00BB437C" w:rsidRPr="009743EA" w:rsidRDefault="0033112C" w:rsidP="00283DA8">
            <w:pPr>
              <w:pStyle w:val="TAL"/>
              <w:snapToGrid w:val="0"/>
              <w:ind w:left="284"/>
              <w:jc w:val="both"/>
              <w:rPr>
                <w:color w:val="0070C0"/>
              </w:rPr>
            </w:pPr>
            <w:r w:rsidRPr="00325791">
              <w:rPr>
                <w:color w:val="0070C0"/>
                <w:lang w:val="fr-FR"/>
              </w:rPr>
              <w:lastRenderedPageBreak/>
              <w:t xml:space="preserve">                    </w:t>
            </w:r>
            <w:r w:rsidR="00BB437C" w:rsidRPr="009743EA">
              <w:rPr>
                <w:color w:val="0070C0"/>
              </w:rPr>
              <w:t>"st": 1,</w:t>
            </w:r>
          </w:p>
          <w:p w14:paraId="298B2D2A" w14:textId="77777777" w:rsidR="00BB437C" w:rsidRPr="009743EA" w:rsidRDefault="0033112C" w:rsidP="00283DA8">
            <w:pPr>
              <w:pStyle w:val="TAL"/>
              <w:snapToGrid w:val="0"/>
              <w:ind w:left="284"/>
              <w:jc w:val="both"/>
              <w:rPr>
                <w:color w:val="0070C0"/>
              </w:rPr>
            </w:pPr>
            <w:r w:rsidRPr="009743EA">
              <w:rPr>
                <w:color w:val="0070C0"/>
              </w:rPr>
              <w:t xml:space="preserve">                    </w:t>
            </w:r>
            <w:r w:rsidR="00BB437C" w:rsidRPr="009743EA">
              <w:rPr>
                <w:color w:val="0070C0"/>
              </w:rPr>
              <w:t>"ty": 3</w:t>
            </w:r>
          </w:p>
          <w:p w14:paraId="5B50740E" w14:textId="77777777" w:rsidR="00BB437C" w:rsidRPr="009743EA" w:rsidRDefault="0033112C" w:rsidP="00283DA8">
            <w:pPr>
              <w:pStyle w:val="TAL"/>
              <w:snapToGrid w:val="0"/>
              <w:ind w:left="284"/>
              <w:jc w:val="both"/>
              <w:rPr>
                <w:color w:val="0070C0"/>
                <w:szCs w:val="18"/>
              </w:rPr>
            </w:pPr>
            <w:r w:rsidRPr="009743EA">
              <w:rPr>
                <w:color w:val="0070C0"/>
              </w:rPr>
              <w:t xml:space="preserve">                </w:t>
            </w:r>
            <w:r w:rsidR="00BB437C" w:rsidRPr="009743EA">
              <w:rPr>
                <w:color w:val="0070C0"/>
                <w:szCs w:val="18"/>
              </w:rPr>
              <w:t>}</w:t>
            </w:r>
          </w:p>
          <w:p w14:paraId="38812816" w14:textId="77777777" w:rsidR="00BB437C" w:rsidRPr="009743EA" w:rsidRDefault="0033112C" w:rsidP="00283DA8">
            <w:pPr>
              <w:widowControl w:val="0"/>
              <w:spacing w:after="0"/>
              <w:ind w:left="284"/>
              <w:jc w:val="both"/>
              <w:textAlignment w:val="auto"/>
              <w:rPr>
                <w:color w:val="0070C0"/>
                <w:sz w:val="18"/>
                <w:szCs w:val="18"/>
              </w:rPr>
            </w:pPr>
            <w:r w:rsidRPr="009743EA">
              <w:rPr>
                <w:color w:val="0070C0"/>
                <w:sz w:val="18"/>
                <w:szCs w:val="18"/>
              </w:rPr>
              <w:t xml:space="preserve">             </w:t>
            </w:r>
            <w:r w:rsidR="00BB437C" w:rsidRPr="009743EA">
              <w:rPr>
                <w:color w:val="0070C0"/>
                <w:sz w:val="18"/>
                <w:szCs w:val="18"/>
              </w:rPr>
              <w:t>}</w:t>
            </w:r>
          </w:p>
          <w:p w14:paraId="4DEB9627" w14:textId="77777777" w:rsidR="00BB437C" w:rsidRPr="009743EA" w:rsidRDefault="00A25E97" w:rsidP="00283DA8">
            <w:pPr>
              <w:pStyle w:val="TAL"/>
              <w:snapToGrid w:val="0"/>
              <w:ind w:left="284"/>
              <w:jc w:val="both"/>
              <w:rPr>
                <w:color w:val="0070C0"/>
                <w:szCs w:val="18"/>
              </w:rPr>
            </w:pPr>
            <w:r w:rsidRPr="009743EA">
              <w:rPr>
                <w:color w:val="0070C0"/>
                <w:szCs w:val="18"/>
              </w:rPr>
              <w:t xml:space="preserve">        </w:t>
            </w:r>
            <w:r w:rsidR="00BB437C" w:rsidRPr="009743EA">
              <w:rPr>
                <w:color w:val="0070C0"/>
                <w:szCs w:val="18"/>
              </w:rPr>
              <w:t>}</w:t>
            </w:r>
          </w:p>
          <w:p w14:paraId="61EC3EEA" w14:textId="77777777" w:rsidR="00BB437C" w:rsidRPr="009743EA" w:rsidRDefault="00A25E97" w:rsidP="00283DA8">
            <w:pPr>
              <w:pStyle w:val="TAL"/>
              <w:snapToGrid w:val="0"/>
              <w:ind w:left="284"/>
              <w:jc w:val="both"/>
              <w:rPr>
                <w:color w:val="0070C0"/>
                <w:szCs w:val="18"/>
              </w:rPr>
            </w:pPr>
            <w:r w:rsidRPr="009743EA">
              <w:rPr>
                <w:color w:val="0070C0"/>
                <w:szCs w:val="18"/>
              </w:rPr>
              <w:t xml:space="preserve">    </w:t>
            </w:r>
            <w:r w:rsidR="00BB437C" w:rsidRPr="009743EA">
              <w:rPr>
                <w:color w:val="0070C0"/>
                <w:szCs w:val="18"/>
              </w:rPr>
              <w:t>}</w:t>
            </w:r>
          </w:p>
          <w:p w14:paraId="3F3694AA" w14:textId="77777777" w:rsidR="00BB437C" w:rsidRPr="009743EA" w:rsidRDefault="00BB437C" w:rsidP="00283DA8">
            <w:pPr>
              <w:pStyle w:val="TAL"/>
              <w:snapToGrid w:val="0"/>
              <w:ind w:left="284"/>
              <w:jc w:val="both"/>
              <w:rPr>
                <w:color w:val="0070C0"/>
                <w:szCs w:val="18"/>
              </w:rPr>
            </w:pPr>
            <w:r w:rsidRPr="009743EA">
              <w:rPr>
                <w:color w:val="0070C0"/>
                <w:szCs w:val="18"/>
              </w:rPr>
              <w:t>}</w:t>
            </w:r>
          </w:p>
          <w:p w14:paraId="2BF208B0" w14:textId="77777777" w:rsidR="00BB437C" w:rsidRPr="009743EA" w:rsidRDefault="00BB437C" w:rsidP="00283DA8">
            <w:pPr>
              <w:pStyle w:val="TAL"/>
              <w:snapToGrid w:val="0"/>
              <w:ind w:left="284"/>
              <w:jc w:val="both"/>
              <w:rPr>
                <w:color w:val="0070C0"/>
                <w:lang w:eastAsia="ko-KR"/>
              </w:rPr>
            </w:pPr>
          </w:p>
          <w:p w14:paraId="7F4413FC" w14:textId="77777777" w:rsidR="00BB437C" w:rsidRPr="009743EA" w:rsidRDefault="00BB437C" w:rsidP="00283DA8">
            <w:pPr>
              <w:widowControl w:val="0"/>
              <w:spacing w:after="0"/>
              <w:ind w:left="284"/>
              <w:jc w:val="both"/>
              <w:textAlignment w:val="auto"/>
              <w:rPr>
                <w:rFonts w:ascii="Arial" w:hAnsi="Arial"/>
                <w:b/>
                <w:color w:val="0070C0"/>
                <w:sz w:val="18"/>
              </w:rPr>
            </w:pPr>
          </w:p>
          <w:p w14:paraId="71BFB8C2" w14:textId="77777777" w:rsidR="00BB437C" w:rsidRPr="009743EA" w:rsidRDefault="00BB437C" w:rsidP="00283DA8">
            <w:pPr>
              <w:widowControl w:val="0"/>
              <w:spacing w:after="0"/>
              <w:ind w:left="284"/>
              <w:jc w:val="both"/>
              <w:textAlignment w:val="auto"/>
              <w:rPr>
                <w:rFonts w:ascii="Arial" w:hAnsi="Arial"/>
                <w:b/>
                <w:color w:val="0070C0"/>
                <w:sz w:val="18"/>
              </w:rPr>
            </w:pPr>
            <w:r w:rsidRPr="009743EA">
              <w:rPr>
                <w:rFonts w:ascii="Arial" w:hAnsi="Arial"/>
                <w:b/>
                <w:color w:val="0070C0"/>
                <w:sz w:val="18"/>
              </w:rPr>
              <w:t>HTTP Response:</w:t>
            </w:r>
          </w:p>
          <w:p w14:paraId="631FE163" w14:textId="77777777" w:rsidR="00BB437C" w:rsidRPr="009743EA" w:rsidRDefault="00BB437C" w:rsidP="00283DA8">
            <w:pPr>
              <w:widowControl w:val="0"/>
              <w:spacing w:after="0"/>
              <w:ind w:left="284"/>
              <w:textAlignment w:val="auto"/>
              <w:rPr>
                <w:rFonts w:ascii="Arial" w:hAnsi="Arial"/>
                <w:color w:val="0070C0"/>
                <w:sz w:val="18"/>
              </w:rPr>
            </w:pPr>
          </w:p>
          <w:p w14:paraId="591676FE" w14:textId="77777777" w:rsidR="00BB437C" w:rsidRPr="009743EA" w:rsidRDefault="00BB437C" w:rsidP="00283DA8">
            <w:pPr>
              <w:widowControl w:val="0"/>
              <w:spacing w:after="0"/>
              <w:ind w:left="284"/>
              <w:textAlignment w:val="auto"/>
              <w:rPr>
                <w:color w:val="0070C0"/>
              </w:rPr>
            </w:pPr>
            <w:r w:rsidRPr="009743EA">
              <w:rPr>
                <w:rFonts w:ascii="Arial" w:hAnsi="Arial"/>
                <w:color w:val="0070C0"/>
                <w:sz w:val="18"/>
              </w:rPr>
              <w:t>200 OK</w:t>
            </w:r>
          </w:p>
          <w:p w14:paraId="4DDFDAEB" w14:textId="77777777" w:rsidR="00BB437C" w:rsidRPr="009743EA" w:rsidRDefault="00BB437C" w:rsidP="00283DA8">
            <w:pPr>
              <w:pStyle w:val="TAL"/>
              <w:snapToGrid w:val="0"/>
              <w:ind w:left="284"/>
              <w:rPr>
                <w:color w:val="0070C0"/>
              </w:rPr>
            </w:pPr>
            <w:r w:rsidRPr="009743EA">
              <w:rPr>
                <w:color w:val="0070C0"/>
              </w:rPr>
              <w:t>X-M2M-RI: 1234</w:t>
            </w:r>
          </w:p>
          <w:p w14:paraId="1FDE51C0" w14:textId="77777777" w:rsidR="00C32389" w:rsidRPr="009743EA" w:rsidRDefault="00C32389" w:rsidP="00C32389">
            <w:pPr>
              <w:widowControl w:val="0"/>
              <w:overflowPunct/>
              <w:spacing w:after="0"/>
              <w:ind w:left="284"/>
              <w:jc w:val="both"/>
              <w:textAlignment w:val="auto"/>
              <w:rPr>
                <w:color w:val="0070C0"/>
              </w:rPr>
            </w:pPr>
            <w:r w:rsidRPr="009743EA">
              <w:rPr>
                <w:rFonts w:ascii="Arial" w:hAnsi="Arial"/>
                <w:color w:val="0070C0"/>
                <w:sz w:val="18"/>
              </w:rPr>
              <w:t>X-M2M-RVI: 2a</w:t>
            </w:r>
          </w:p>
          <w:p w14:paraId="2EF2E734" w14:textId="77777777" w:rsidR="00BB437C" w:rsidRPr="009743EA" w:rsidRDefault="00BB437C" w:rsidP="00283DA8">
            <w:pPr>
              <w:pStyle w:val="TAL"/>
              <w:snapToGrid w:val="0"/>
              <w:ind w:left="284"/>
              <w:rPr>
                <w:color w:val="0070C0"/>
              </w:rPr>
            </w:pPr>
            <w:r w:rsidRPr="009743EA">
              <w:rPr>
                <w:color w:val="0070C0"/>
              </w:rPr>
              <w:t>X-M2M-RSC: 2000</w:t>
            </w:r>
          </w:p>
          <w:p w14:paraId="379C6F10" w14:textId="77777777" w:rsidR="00BB437C" w:rsidRPr="009743EA" w:rsidRDefault="00BB437C" w:rsidP="00283DA8">
            <w:pPr>
              <w:widowControl w:val="0"/>
              <w:spacing w:after="0"/>
              <w:ind w:left="284"/>
              <w:jc w:val="both"/>
              <w:textAlignment w:val="auto"/>
              <w:rPr>
                <w:color w:val="0070C0"/>
              </w:rPr>
            </w:pPr>
          </w:p>
        </w:tc>
      </w:tr>
    </w:tbl>
    <w:p w14:paraId="29771D5F" w14:textId="77777777" w:rsidR="00BB437C" w:rsidRPr="009743EA" w:rsidRDefault="00BB437C" w:rsidP="00BB437C"/>
    <w:p w14:paraId="59AE89D8" w14:textId="77777777" w:rsidR="00BB437C" w:rsidRPr="009743EA" w:rsidRDefault="00BB437C" w:rsidP="005A2D7C">
      <w:pPr>
        <w:pStyle w:val="Heading2"/>
      </w:pPr>
      <w:bookmarkStart w:id="781" w:name="_Toc49420792"/>
      <w:bookmarkStart w:id="782" w:name="_Toc49507606"/>
      <w:bookmarkStart w:id="783" w:name="_Toc49507718"/>
      <w:bookmarkStart w:id="784" w:name="_Toc532286418"/>
      <w:bookmarkStart w:id="785" w:name="_Toc532286554"/>
      <w:bookmarkStart w:id="786" w:name="_Toc46154461"/>
      <w:bookmarkStart w:id="787" w:name="_Toc57298422"/>
      <w:r w:rsidRPr="005A2D7C">
        <w:lastRenderedPageBreak/>
        <w:t>A.1.2</w:t>
      </w:r>
      <w:r w:rsidRPr="005A2D7C">
        <w:tab/>
        <w:t>API-NOTI-NET2</w:t>
      </w:r>
      <w:bookmarkEnd w:id="781"/>
      <w:bookmarkEnd w:id="782"/>
      <w:bookmarkEnd w:id="783"/>
      <w:bookmarkEnd w:id="784"/>
      <w:bookmarkEnd w:id="785"/>
      <w:bookmarkEnd w:id="786"/>
      <w:bookmarkEnd w:id="787"/>
    </w:p>
    <w:tbl>
      <w:tblPr>
        <w:tblW w:w="9659" w:type="dxa"/>
        <w:jc w:val="center"/>
        <w:tblLayout w:type="fixed"/>
        <w:tblCellMar>
          <w:left w:w="28" w:type="dxa"/>
        </w:tblCellMar>
        <w:tblLook w:val="0000" w:firstRow="0" w:lastRow="0" w:firstColumn="0" w:lastColumn="0" w:noHBand="0" w:noVBand="0"/>
      </w:tblPr>
      <w:tblGrid>
        <w:gridCol w:w="1286"/>
        <w:gridCol w:w="1134"/>
        <w:gridCol w:w="7239"/>
      </w:tblGrid>
      <w:tr w:rsidR="00BB437C" w:rsidRPr="009743EA" w14:paraId="1F92912E" w14:textId="77777777" w:rsidTr="00283DA8">
        <w:trPr>
          <w:jc w:val="center"/>
        </w:trPr>
        <w:tc>
          <w:tcPr>
            <w:tcW w:w="1286" w:type="dxa"/>
            <w:tcBorders>
              <w:top w:val="single" w:sz="4" w:space="0" w:color="000000"/>
              <w:left w:val="single" w:sz="4" w:space="0" w:color="000000"/>
              <w:bottom w:val="single" w:sz="4" w:space="0" w:color="000000"/>
            </w:tcBorders>
            <w:shd w:val="clear" w:color="auto" w:fill="E7E6E6"/>
          </w:tcPr>
          <w:p w14:paraId="17EB167D" w14:textId="77777777" w:rsidR="00BB437C" w:rsidRPr="009743EA" w:rsidRDefault="00BB437C" w:rsidP="00283DA8">
            <w:pPr>
              <w:pStyle w:val="TAL"/>
              <w:snapToGrid w:val="0"/>
              <w:jc w:val="center"/>
              <w:rPr>
                <w:b/>
              </w:rPr>
            </w:pPr>
            <w:r w:rsidRPr="009743EA">
              <w:rPr>
                <w:b/>
              </w:rPr>
              <w:t>API Id</w:t>
            </w:r>
          </w:p>
        </w:tc>
        <w:tc>
          <w:tcPr>
            <w:tcW w:w="8373" w:type="dxa"/>
            <w:gridSpan w:val="2"/>
            <w:tcBorders>
              <w:top w:val="single" w:sz="4" w:space="0" w:color="000000"/>
              <w:left w:val="single" w:sz="4" w:space="0" w:color="000000"/>
              <w:bottom w:val="single" w:sz="4" w:space="0" w:color="000000"/>
              <w:right w:val="single" w:sz="4" w:space="0" w:color="000000"/>
            </w:tcBorders>
            <w:shd w:val="clear" w:color="auto" w:fill="FFFFFF"/>
          </w:tcPr>
          <w:p w14:paraId="30CA65EB" w14:textId="77777777" w:rsidR="00BB437C" w:rsidRPr="005A2D7C" w:rsidRDefault="00BB437C" w:rsidP="005A2D7C">
            <w:pPr>
              <w:pStyle w:val="TAL"/>
              <w:rPr>
                <w:rFonts w:eastAsia="Calibri Light"/>
              </w:rPr>
            </w:pPr>
            <w:r w:rsidRPr="005A2D7C">
              <w:rPr>
                <w:rFonts w:eastAsia="Calibri Light"/>
              </w:rPr>
              <w:t>API/NOTI/NET2/STEP01</w:t>
            </w:r>
          </w:p>
          <w:p w14:paraId="5FB4BE2A" w14:textId="77777777" w:rsidR="00BB437C" w:rsidRPr="005A2D7C" w:rsidRDefault="00BB437C" w:rsidP="005A2D7C">
            <w:pPr>
              <w:pStyle w:val="TAL"/>
              <w:rPr>
                <w:rFonts w:eastAsia="Calibri Light"/>
              </w:rPr>
            </w:pPr>
            <w:r w:rsidRPr="005A2D7C">
              <w:rPr>
                <w:rFonts w:eastAsia="Calibri Light"/>
              </w:rPr>
              <w:t>API/NOTI/NET2/STEP02</w:t>
            </w:r>
          </w:p>
          <w:p w14:paraId="33F02A46" w14:textId="77777777" w:rsidR="00BB437C" w:rsidRPr="005A2D7C" w:rsidRDefault="00BB437C" w:rsidP="005A2D7C">
            <w:pPr>
              <w:pStyle w:val="TAL"/>
            </w:pPr>
            <w:r w:rsidRPr="005A2D7C">
              <w:rPr>
                <w:rFonts w:eastAsia="Calibri Light"/>
              </w:rPr>
              <w:t>API/NOTI/NET2/STEP03</w:t>
            </w:r>
          </w:p>
        </w:tc>
      </w:tr>
      <w:tr w:rsidR="00BB437C" w:rsidRPr="009743EA" w14:paraId="27754C0D" w14:textId="77777777" w:rsidTr="00283DA8">
        <w:trPr>
          <w:jc w:val="center"/>
        </w:trPr>
        <w:tc>
          <w:tcPr>
            <w:tcW w:w="1286" w:type="dxa"/>
            <w:tcBorders>
              <w:top w:val="single" w:sz="4" w:space="0" w:color="000000"/>
              <w:left w:val="single" w:sz="4" w:space="0" w:color="000000"/>
              <w:bottom w:val="single" w:sz="4" w:space="0" w:color="000000"/>
            </w:tcBorders>
            <w:shd w:val="clear" w:color="auto" w:fill="E7E6E6"/>
          </w:tcPr>
          <w:p w14:paraId="54D84BB4" w14:textId="77777777" w:rsidR="00BB437C" w:rsidRPr="009743EA" w:rsidRDefault="00BB437C" w:rsidP="00283DA8">
            <w:pPr>
              <w:pStyle w:val="TAL"/>
              <w:snapToGrid w:val="0"/>
              <w:jc w:val="center"/>
              <w:rPr>
                <w:b/>
                <w:kern w:val="1"/>
              </w:rPr>
            </w:pPr>
            <w:r w:rsidRPr="009743EA">
              <w:rPr>
                <w:b/>
                <w:kern w:val="1"/>
              </w:rPr>
              <w:t>API Name</w:t>
            </w:r>
          </w:p>
        </w:tc>
        <w:tc>
          <w:tcPr>
            <w:tcW w:w="837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8DD28DD" w14:textId="77777777" w:rsidR="00BB437C" w:rsidRPr="005A2D7C" w:rsidRDefault="00BB437C" w:rsidP="005A2D7C">
            <w:pPr>
              <w:pStyle w:val="TAL"/>
            </w:pPr>
            <w:r w:rsidRPr="005A2D7C">
              <w:rPr>
                <w:rFonts w:eastAsia="Calibri Light"/>
              </w:rPr>
              <w:t xml:space="preserve">Notification procedure when the &lt;subscription&gt; resource has notificationEventType set to </w:t>
            </w:r>
            <w:r w:rsidRPr="005A2D7C">
              <w:t>2(Hosting CSE sends notification when the subscribed to resource has been deleted)</w:t>
            </w:r>
          </w:p>
        </w:tc>
      </w:tr>
      <w:tr w:rsidR="00BB437C" w:rsidRPr="009743EA" w14:paraId="3326175F" w14:textId="77777777" w:rsidTr="00283DA8">
        <w:trPr>
          <w:jc w:val="center"/>
        </w:trPr>
        <w:tc>
          <w:tcPr>
            <w:tcW w:w="1286" w:type="dxa"/>
            <w:tcBorders>
              <w:top w:val="single" w:sz="4" w:space="0" w:color="000000"/>
              <w:left w:val="single" w:sz="4" w:space="0" w:color="000000"/>
              <w:bottom w:val="single" w:sz="4" w:space="0" w:color="000000"/>
            </w:tcBorders>
            <w:shd w:val="clear" w:color="auto" w:fill="E7E6E6"/>
          </w:tcPr>
          <w:p w14:paraId="59F3572D" w14:textId="77777777" w:rsidR="00BB437C" w:rsidRPr="009743EA" w:rsidRDefault="00BB437C" w:rsidP="00283DA8">
            <w:pPr>
              <w:pStyle w:val="TAL"/>
              <w:snapToGrid w:val="0"/>
              <w:jc w:val="center"/>
              <w:rPr>
                <w:b/>
                <w:kern w:val="1"/>
              </w:rPr>
            </w:pPr>
            <w:r w:rsidRPr="009743EA">
              <w:rPr>
                <w:b/>
                <w:kern w:val="1"/>
              </w:rPr>
              <w:t>Target Resource</w:t>
            </w:r>
          </w:p>
        </w:tc>
        <w:tc>
          <w:tcPr>
            <w:tcW w:w="837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67644BFC" w14:textId="77777777" w:rsidR="00BB437C" w:rsidRPr="005A2D7C" w:rsidRDefault="00BB437C" w:rsidP="005A2D7C">
            <w:pPr>
              <w:pStyle w:val="TAL"/>
              <w:rPr>
                <w:rFonts w:eastAsia="Calibri Light"/>
              </w:rPr>
            </w:pPr>
            <w:r w:rsidRPr="005A2D7C">
              <w:rPr>
                <w:rFonts w:eastAsia="Calibri Light"/>
              </w:rPr>
              <w:t xml:space="preserve">Delete Target: Requested &lt;container&gt; resource </w:t>
            </w:r>
          </w:p>
          <w:p w14:paraId="0DC3FF4E" w14:textId="77777777" w:rsidR="00BB437C" w:rsidRPr="005A2D7C" w:rsidRDefault="00BB437C" w:rsidP="005A2D7C">
            <w:pPr>
              <w:pStyle w:val="TAL"/>
              <w:rPr>
                <w:rFonts w:eastAsia="Calibri Light"/>
              </w:rPr>
            </w:pPr>
            <w:r w:rsidRPr="005A2D7C">
              <w:rPr>
                <w:rFonts w:eastAsia="Calibri Light"/>
              </w:rPr>
              <w:t>Notification Target: originator</w:t>
            </w:r>
          </w:p>
        </w:tc>
      </w:tr>
      <w:tr w:rsidR="00BB437C" w:rsidRPr="009743EA" w14:paraId="615E91AC" w14:textId="77777777" w:rsidTr="00283DA8">
        <w:trPr>
          <w:jc w:val="center"/>
        </w:trPr>
        <w:tc>
          <w:tcPr>
            <w:tcW w:w="1286" w:type="dxa"/>
            <w:tcBorders>
              <w:top w:val="single" w:sz="4" w:space="0" w:color="000000"/>
              <w:left w:val="single" w:sz="4" w:space="0" w:color="000000"/>
              <w:bottom w:val="single" w:sz="4" w:space="0" w:color="000000"/>
            </w:tcBorders>
            <w:shd w:val="clear" w:color="auto" w:fill="E7E6E6"/>
          </w:tcPr>
          <w:p w14:paraId="575B6EA7" w14:textId="77777777" w:rsidR="00BB437C" w:rsidRPr="009743EA" w:rsidRDefault="00BB437C" w:rsidP="00283DA8">
            <w:pPr>
              <w:pStyle w:val="TAL"/>
              <w:snapToGrid w:val="0"/>
              <w:jc w:val="center"/>
              <w:rPr>
                <w:b/>
                <w:kern w:val="1"/>
                <w:sz w:val="8"/>
              </w:rPr>
            </w:pPr>
          </w:p>
          <w:p w14:paraId="69B0E005" w14:textId="77777777" w:rsidR="00BB437C" w:rsidRPr="009743EA" w:rsidRDefault="00BB437C" w:rsidP="00283DA8">
            <w:pPr>
              <w:pStyle w:val="TAL"/>
              <w:snapToGrid w:val="0"/>
              <w:jc w:val="center"/>
              <w:rPr>
                <w:b/>
                <w:kern w:val="1"/>
              </w:rPr>
            </w:pPr>
            <w:r w:rsidRPr="009743EA">
              <w:rPr>
                <w:b/>
                <w:kern w:val="1"/>
              </w:rPr>
              <w:t>Description</w:t>
            </w:r>
          </w:p>
        </w:tc>
        <w:tc>
          <w:tcPr>
            <w:tcW w:w="8373" w:type="dxa"/>
            <w:gridSpan w:val="2"/>
            <w:tcBorders>
              <w:top w:val="single" w:sz="4" w:space="0" w:color="000000"/>
              <w:left w:val="single" w:sz="4" w:space="0" w:color="000000"/>
              <w:bottom w:val="single" w:sz="4" w:space="0" w:color="000000"/>
              <w:right w:val="single" w:sz="4" w:space="0" w:color="000000"/>
            </w:tcBorders>
            <w:shd w:val="clear" w:color="auto" w:fill="FFFFFF"/>
          </w:tcPr>
          <w:p w14:paraId="418F1A79" w14:textId="77777777" w:rsidR="00BB437C" w:rsidRPr="005A2D7C" w:rsidRDefault="00BB437C" w:rsidP="005A2D7C">
            <w:pPr>
              <w:pStyle w:val="TAL"/>
            </w:pPr>
            <w:r w:rsidRPr="005A2D7C">
              <w:t xml:space="preserve">Figure below depicts the procedure for notification. </w:t>
            </w:r>
          </w:p>
          <w:p w14:paraId="29F77B0F" w14:textId="77777777" w:rsidR="00BB437C" w:rsidRPr="005A2D7C" w:rsidRDefault="00BB437C" w:rsidP="00283DA8">
            <w:pPr>
              <w:pStyle w:val="NoSpacing"/>
              <w:overflowPunct w:val="0"/>
              <w:rPr>
                <w:rFonts w:ascii="Times New Roman" w:hAnsi="Times New Roman"/>
                <w:lang w:val="en-GB"/>
              </w:rPr>
            </w:pPr>
          </w:p>
          <w:p w14:paraId="1638C5E5" w14:textId="77777777" w:rsidR="00BB437C" w:rsidRPr="005A2D7C" w:rsidRDefault="00654563" w:rsidP="00283DA8">
            <w:pPr>
              <w:pStyle w:val="NoSpacing"/>
              <w:overflowPunct w:val="0"/>
              <w:rPr>
                <w:rFonts w:ascii="Times New Roman" w:hAnsi="Times New Roman"/>
                <w:lang w:val="en-GB"/>
              </w:rPr>
            </w:pPr>
            <w:r>
              <w:rPr>
                <w:lang w:val="en-GB"/>
              </w:rPr>
              <w:pict w14:anchorId="6DD99784">
                <v:group id="_x0000_s1896" style="position:absolute;left:0;text-align:left;margin-left:1.05pt;margin-top:.7pt;width:411.6pt;height:198.85pt;z-index:251639296" coordsize="63973,29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">
                  <v:roundrect id="모서리가 둥근 직사각형 2" o:spid="_x0000_s1897" style="position:absolute;left:3157;width:9398;height:681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" fillcolor="#5b9bd5" strokecolor="#d9d9d9" strokeweight=".5pt">
                    <v:stroke joinstyle="miter"/>
                    <v:textbox>
                      <w:txbxContent>
                        <w:p w14:paraId="1A23DF65" w14:textId="77777777" w:rsidR="004A00AF" w:rsidRDefault="004A00AF" w:rsidP="00BB437C">
                          <w:pPr>
                            <w:pStyle w:val="NormalWeb"/>
                            <w:wordWrap w:val="0"/>
                            <w:spacing w:after="0"/>
                            <w:jc w:val="center"/>
                            <w:rPr>
                              <w:rFonts w:ascii="Malgun Gothic" w:hAnsi="Malgun Gothic"/>
                              <w:color w:val="FFFFFF"/>
                              <w:kern w:val="24"/>
                              <w:sz w:val="18"/>
                              <w:szCs w:val="18"/>
                            </w:rPr>
                          </w:pPr>
                          <w:r>
                            <w:rPr>
                              <w:rFonts w:ascii="Malgun Gothic" w:hAnsi="Malgun Gothic"/>
                              <w:color w:val="FFFFFF"/>
                              <w:kern w:val="24"/>
                              <w:sz w:val="18"/>
                              <w:szCs w:val="18"/>
                            </w:rPr>
                            <w:t>o</w:t>
                          </w:r>
                          <w:r w:rsidRPr="001B40A0">
                            <w:rPr>
                              <w:rFonts w:ascii="Malgun Gothic" w:hAnsi="Malgun Gothic" w:hint="eastAsia"/>
                              <w:color w:val="FFFFFF"/>
                              <w:kern w:val="24"/>
                              <w:sz w:val="18"/>
                              <w:szCs w:val="18"/>
                            </w:rPr>
                            <w:t>riginator</w:t>
                          </w:r>
                        </w:p>
                        <w:p w14:paraId="6D3DE11B" w14:textId="77777777" w:rsidR="004A00AF" w:rsidRPr="001B40A0" w:rsidRDefault="004A00AF" w:rsidP="00BB437C">
                          <w:pPr>
                            <w:pStyle w:val="NormalWeb"/>
                            <w:wordWrap w:val="0"/>
                            <w:spacing w:after="0"/>
                            <w:jc w:val="center"/>
                            <w:rPr>
                              <w:sz w:val="18"/>
                              <w:szCs w:val="18"/>
                            </w:rPr>
                          </w:pPr>
                          <w:r>
                            <w:rPr>
                              <w:rFonts w:ascii="Malgun Gothic" w:hAnsi="Malgun Gothic"/>
                              <w:color w:val="FFFFFF"/>
                              <w:kern w:val="24"/>
                              <w:sz w:val="18"/>
                              <w:szCs w:val="18"/>
                            </w:rPr>
                            <w:t>(AE1)</w:t>
                          </w:r>
                        </w:p>
                      </w:txbxContent>
                    </v:textbox>
                  </v:roundrect>
                  <v:line id="직선 연결선 3" o:spid="_x0000_s1898" style="position:absolute;visibility:visible" from="7827,6810" to="7851,29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" strokeweight=".5pt">
                    <v:stroke dashstyle="longDash" joinstyle="miter"/>
                  </v:line>
                  <v:shape id="직선 화살표 연결선 4" o:spid="_x0000_s1899" type="#_x0000_t32" style="position:absolute;left:8681;top:10810;width:22082;height:3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" strokecolor="#5b9bd5" strokeweight="1.5pt">
                    <v:stroke endarrow="block" endarrowlength="long" joinstyle="miter" endcap="round"/>
                  </v:shape>
                  <v:shape id="TextBox 7" o:spid="_x0000_s1900" type="#_x0000_t202" style="position:absolute;left:7040;top:8371;width:25817;height:28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" filled="f" stroked="f">
                    <v:textbox style="mso-fit-shape-to-text:t">
                      <w:txbxContent>
                        <w:p w14:paraId="4BF5A70C" w14:textId="77777777" w:rsidR="004A00AF" w:rsidRPr="00B4779C" w:rsidRDefault="004A00AF" w:rsidP="00BB437C">
                          <w:pPr>
                            <w:pStyle w:val="NormalWeb"/>
                            <w:wordWrap w:val="0"/>
                            <w:spacing w:after="0"/>
                            <w:rPr>
                              <w:sz w:val="14"/>
                              <w:szCs w:val="14"/>
                            </w:rPr>
                          </w:pPr>
                          <w:r w:rsidRPr="00B4779C">
                            <w:rPr>
                              <w:rFonts w:ascii="Malgun Gothic" w:hAnsi="Malgun Gothic" w:hint="eastAsia"/>
                              <w:color w:val="5B9BD5"/>
                              <w:kern w:val="24"/>
                              <w:sz w:val="14"/>
                              <w:szCs w:val="14"/>
                            </w:rPr>
                            <w:t xml:space="preserve">subscription create request </w:t>
                          </w:r>
                          <w:r w:rsidRPr="00B4779C">
                            <w:rPr>
                              <w:rFonts w:ascii="Malgun Gothic" w:hAnsi="Malgun Gothic"/>
                              <w:color w:val="5B9BD5"/>
                              <w:kern w:val="24"/>
                              <w:sz w:val="14"/>
                              <w:szCs w:val="14"/>
                            </w:rPr>
                            <w:t>to</w:t>
                          </w:r>
                          <w:r w:rsidRPr="00B4779C">
                            <w:rPr>
                              <w:rFonts w:ascii="Malgun Gothic" w:hAnsi="Malgun Gothic" w:hint="eastAsia"/>
                              <w:color w:val="5B9BD5"/>
                              <w:kern w:val="24"/>
                              <w:sz w:val="14"/>
                              <w:szCs w:val="14"/>
                            </w:rPr>
                            <w:t xml:space="preserve"> the container</w:t>
                          </w:r>
                        </w:p>
                      </w:txbxContent>
                    </v:textbox>
                  </v:shape>
                  <v:shape id="TextBox 8" o:spid="_x0000_s1901" type="#_x0000_t202" style="position:absolute;left:7037;top:12427;width:25148;height:28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" filled="f" stroked="f">
                    <v:textbox style="mso-fit-shape-to-text:t">
                      <w:txbxContent>
                        <w:p w14:paraId="33AEF4CA" w14:textId="77777777" w:rsidR="004A00AF" w:rsidRDefault="004A00AF" w:rsidP="00BB437C">
                          <w:pPr>
                            <w:pStyle w:val="NormalWeb"/>
                            <w:wordWrap w:val="0"/>
                            <w:spacing w:after="0"/>
                            <w:jc w:val="center"/>
                          </w:pPr>
                          <w:r w:rsidRPr="001B40A0">
                            <w:rPr>
                              <w:rFonts w:ascii="Malgun Gothic" w:hAnsi="Malgun Gothic" w:hint="eastAsia"/>
                              <w:color w:val="5B9BD5"/>
                              <w:kern w:val="24"/>
                              <w:sz w:val="14"/>
                              <w:szCs w:val="14"/>
                            </w:rPr>
                            <w:t>Response</w:t>
                          </w:r>
                        </w:p>
                      </w:txbxContent>
                    </v:textbox>
                  </v:shape>
                  <v:shape id="직선 화살표 연결선 7" o:spid="_x0000_s1902" type="#_x0000_t32" style="position:absolute;left:9030;top:14636;width:21733;height:64;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" strokecolor="#5b9bd5" strokeweight="1.5pt">
                    <v:stroke endarrow="block" endarrowlength="long" joinstyle="miter" endcap="round"/>
                  </v:shape>
                  <v:roundrect id="모서리가 둥근 직사각형 8" o:spid="_x0000_s1903" style="position:absolute;left:26906;width:9398;height:681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" fillcolor="#5b9bd5" strokecolor="#d9d9d9" strokeweight=".5pt">
                    <v:stroke joinstyle="miter"/>
                    <v:textbox>
                      <w:txbxContent>
                        <w:p w14:paraId="288B0E06" w14:textId="77777777" w:rsidR="004A00AF" w:rsidRDefault="004A00AF" w:rsidP="00BB437C">
                          <w:pPr>
                            <w:pStyle w:val="NormalWeb"/>
                            <w:wordWrap w:val="0"/>
                            <w:spacing w:after="0"/>
                            <w:jc w:val="center"/>
                          </w:pPr>
                          <w:r w:rsidRPr="001B40A0">
                            <w:rPr>
                              <w:rFonts w:ascii="Malgun Gothic" w:hAnsi="Malgun Gothic" w:hint="eastAsia"/>
                              <w:color w:val="FFFFFF"/>
                              <w:kern w:val="24"/>
                              <w:sz w:val="19"/>
                              <w:szCs w:val="19"/>
                            </w:rPr>
                            <w:t>mn-name</w:t>
                          </w:r>
                        </w:p>
                      </w:txbxContent>
                    </v:textbox>
                  </v:roundrect>
                  <v:roundrect id="모서리가 둥근 직사각형 9" o:spid="_x0000_s1904" style="position:absolute;left:50655;width:9398;height:681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" fillcolor="#5b9bd5" strokecolor="#d9d9d9" strokeweight=".5pt">
                    <v:stroke joinstyle="miter"/>
                    <v:textbox>
                      <w:txbxContent>
                        <w:p w14:paraId="64FD09F1" w14:textId="77777777" w:rsidR="004A00AF" w:rsidRDefault="004A00AF" w:rsidP="00BB437C">
                          <w:pPr>
                            <w:pStyle w:val="NormalWeb"/>
                            <w:wordWrap w:val="0"/>
                            <w:spacing w:after="0"/>
                            <w:jc w:val="center"/>
                          </w:pPr>
                          <w:r w:rsidRPr="001B40A0">
                            <w:rPr>
                              <w:rFonts w:ascii="Malgun Gothic" w:hAnsi="Malgun Gothic" w:hint="eastAsia"/>
                              <w:color w:val="FFFFFF"/>
                              <w:kern w:val="24"/>
                              <w:sz w:val="19"/>
                              <w:szCs w:val="19"/>
                            </w:rPr>
                            <w:t>AE</w:t>
                          </w:r>
                          <w:r>
                            <w:rPr>
                              <w:rFonts w:ascii="Malgun Gothic" w:hAnsi="Malgun Gothic"/>
                              <w:color w:val="FFFFFF"/>
                              <w:kern w:val="24"/>
                              <w:sz w:val="19"/>
                              <w:szCs w:val="19"/>
                            </w:rPr>
                            <w:t>2</w:t>
                          </w:r>
                        </w:p>
                      </w:txbxContent>
                    </v:textbox>
                  </v:roundrect>
                  <v:shape id="직선 화살표 연결선 10" o:spid="_x0000_s1905" type="#_x0000_t32" style="position:absolute;left:32663;top:21276;width:22083;height:3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" strokecolor="#5b9bd5" strokeweight="1.5pt">
                    <v:stroke endarrow="block" endarrowlength="long" joinstyle="miter" endcap="round"/>
                  </v:shape>
                  <v:shape id="TextBox 15" o:spid="_x0000_s1906" type="#_x0000_t202" style="position:absolute;left:34453;top:15202;width:19949;height:28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" filled="f" stroked="f">
                    <v:textbox style="mso-fit-shape-to-text:t">
                      <w:txbxContent>
                        <w:p w14:paraId="150575CB" w14:textId="77777777" w:rsidR="004A00AF" w:rsidRDefault="004A00AF" w:rsidP="00BB437C">
                          <w:pPr>
                            <w:pStyle w:val="NormalWeb"/>
                            <w:wordWrap w:val="0"/>
                            <w:spacing w:after="0"/>
                          </w:pPr>
                          <w:r w:rsidRPr="001B40A0">
                            <w:rPr>
                              <w:rFonts w:ascii="Malgun Gothic" w:hAnsi="Malgun Gothic" w:hint="eastAsia"/>
                              <w:color w:val="5B9BD5"/>
                              <w:kern w:val="24"/>
                              <w:sz w:val="14"/>
                              <w:szCs w:val="14"/>
                            </w:rPr>
                            <w:t xml:space="preserve">container resource </w:t>
                          </w:r>
                          <w:r>
                            <w:rPr>
                              <w:rFonts w:ascii="Malgun Gothic" w:hAnsi="Malgun Gothic"/>
                              <w:color w:val="5B9BD5"/>
                              <w:kern w:val="24"/>
                              <w:sz w:val="14"/>
                              <w:szCs w:val="14"/>
                            </w:rPr>
                            <w:t>delete</w:t>
                          </w:r>
                          <w:r w:rsidRPr="001B40A0">
                            <w:rPr>
                              <w:rFonts w:ascii="Malgun Gothic" w:hAnsi="Malgun Gothic" w:hint="eastAsia"/>
                              <w:color w:val="5B9BD5"/>
                              <w:kern w:val="24"/>
                              <w:sz w:val="14"/>
                              <w:szCs w:val="14"/>
                            </w:rPr>
                            <w:t xml:space="preserve"> request</w:t>
                          </w:r>
                        </w:p>
                      </w:txbxContent>
                    </v:textbox>
                  </v:shape>
                  <v:shape id="TextBox 16" o:spid="_x0000_s1907" type="#_x0000_t202" style="position:absolute;left:30369;top:19149;width:25147;height:28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" filled="f" stroked="f">
                    <v:textbox style="mso-fit-shape-to-text:t">
                      <w:txbxContent>
                        <w:p w14:paraId="337F4254" w14:textId="77777777" w:rsidR="004A00AF" w:rsidRDefault="004A00AF" w:rsidP="00BB437C">
                          <w:pPr>
                            <w:pStyle w:val="NormalWeb"/>
                            <w:wordWrap w:val="0"/>
                            <w:spacing w:after="0"/>
                            <w:jc w:val="center"/>
                          </w:pPr>
                          <w:r w:rsidRPr="001B40A0">
                            <w:rPr>
                              <w:rFonts w:ascii="Malgun Gothic" w:hAnsi="Malgun Gothic" w:hint="eastAsia"/>
                              <w:color w:val="5B9BD5"/>
                              <w:kern w:val="24"/>
                              <w:sz w:val="14"/>
                              <w:szCs w:val="14"/>
                            </w:rPr>
                            <w:t>Response</w:t>
                          </w:r>
                        </w:p>
                      </w:txbxContent>
                    </v:textbox>
                  </v:shape>
                  <v:shape id="직선 화살표 연결선 13" o:spid="_x0000_s1908" type="#_x0000_t32" style="position:absolute;left:32665;top:17355;width:21733;height:64;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" strokecolor="#5b9bd5" strokeweight="1.5pt">
                    <v:stroke endarrow="block" endarrowlength="long" joinstyle="miter" endcap="round"/>
                  </v:shape>
                  <v:line id="직선 연결선 14" o:spid="_x0000_s1909" style="position:absolute;visibility:visible" from="31430,6810" to="31454,29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" strokeweight=".5pt">
                    <v:stroke dashstyle="longDash" joinstyle="miter"/>
                  </v:line>
                  <v:line id="직선 연결선 15" o:spid="_x0000_s1910" style="position:absolute;visibility:visible" from="55354,6810" to="55378,29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" strokeweight=".5pt">
                    <v:stroke dashstyle="longDash" joinstyle="miter"/>
                  </v:line>
                  <v:shape id="직선 화살표 연결선 16" o:spid="_x0000_s1911" type="#_x0000_t32" style="position:absolute;left:8760;top:28324;width:22082;height:3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" strokecolor="#5b9bd5" strokeweight="1.5pt">
                    <v:stroke endarrow="block" endarrowlength="long" joinstyle="miter" endcap="round"/>
                  </v:shape>
                  <v:shape id="TextBox 27" o:spid="_x0000_s1912" type="#_x0000_t202" style="position:absolute;left:14095;top:22120;width:16809;height:28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" filled="f" stroked="f">
                    <v:textbox style="mso-fit-shape-to-text:t">
                      <w:txbxContent>
                        <w:p w14:paraId="5A357B63" w14:textId="77777777" w:rsidR="004A00AF" w:rsidRDefault="004A00AF" w:rsidP="00BB437C">
                          <w:pPr>
                            <w:pStyle w:val="NormalWeb"/>
                            <w:wordWrap w:val="0"/>
                            <w:spacing w:after="0"/>
                          </w:pPr>
                          <w:r w:rsidRPr="001B40A0">
                            <w:rPr>
                              <w:rFonts w:ascii="Malgun Gothic" w:hAnsi="Malgun Gothic" w:hint="eastAsia"/>
                              <w:color w:val="5B9BD5"/>
                              <w:kern w:val="24"/>
                              <w:sz w:val="14"/>
                              <w:szCs w:val="14"/>
                            </w:rPr>
                            <w:t>Notification send</w:t>
                          </w:r>
                        </w:p>
                      </w:txbxContent>
                    </v:textbox>
                  </v:shape>
                  <v:shape id="TextBox 28" o:spid="_x0000_s1913" type="#_x0000_t202" style="position:absolute;left:6465;top:26198;width:25148;height:28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" filled="f" stroked="f">
                    <v:textbox style="mso-fit-shape-to-text:t">
                      <w:txbxContent>
                        <w:p w14:paraId="242C2014" w14:textId="77777777" w:rsidR="004A00AF" w:rsidRDefault="004A00AF" w:rsidP="00BB437C">
                          <w:pPr>
                            <w:pStyle w:val="NormalWeb"/>
                            <w:wordWrap w:val="0"/>
                            <w:spacing w:after="0"/>
                            <w:jc w:val="center"/>
                          </w:pPr>
                          <w:r w:rsidRPr="001B40A0">
                            <w:rPr>
                              <w:rFonts w:ascii="Malgun Gothic" w:hAnsi="Malgun Gothic" w:hint="eastAsia"/>
                              <w:color w:val="5B9BD5"/>
                              <w:kern w:val="24"/>
                              <w:sz w:val="14"/>
                              <w:szCs w:val="14"/>
                            </w:rPr>
                            <w:t>ACK</w:t>
                          </w:r>
                        </w:p>
                      </w:txbxContent>
                    </v:textbox>
                  </v:shape>
                  <v:shape id="직선 화살표 연결선 19" o:spid="_x0000_s1914" type="#_x0000_t32" style="position:absolute;left:8762;top:24403;width:21733;height:64;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" strokecolor="#5b9bd5" strokeweight="1.5pt">
                    <v:stroke endarrow="block" endarrowlength="long" joinstyle="miter" endcap="round"/>
                  </v:shape>
                  <v:shape id="왼쪽 중괄호 20" o:spid="_x0000_s1915" type="#_x0000_t87" style="position:absolute;left:5956;top:10810;width:1281;height:427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" adj="540" strokecolor="#5b9bd5" strokeweight="1.5pt">
                    <v:stroke joinstyle="miter"/>
                  </v:shape>
                  <v:shape id="TextBox 31" o:spid="_x0000_s1916" type="#_x0000_t202" style="position:absolute;top:11332;width:6248;height:28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" filled="f" stroked="f">
                    <v:textbox style="mso-fit-shape-to-text:t">
                      <w:txbxContent>
                        <w:p w14:paraId="23F1D69F" w14:textId="77777777" w:rsidR="004A00AF" w:rsidRDefault="004A00AF" w:rsidP="00BB437C">
                          <w:pPr>
                            <w:pStyle w:val="NormalWeb"/>
                            <w:wordWrap w:val="0"/>
                            <w:spacing w:after="0"/>
                          </w:pPr>
                          <w:r w:rsidRPr="001B40A0">
                            <w:rPr>
                              <w:rFonts w:ascii="Malgun Gothic" w:hAnsi="Malgun Gothic" w:hint="eastAsia"/>
                              <w:color w:val="5B9BD5"/>
                              <w:kern w:val="24"/>
                              <w:sz w:val="14"/>
                              <w:szCs w:val="14"/>
                            </w:rPr>
                            <w:t>Step 01</w:t>
                          </w:r>
                        </w:p>
                      </w:txbxContent>
                    </v:textbox>
                  </v:shape>
                  <v:shape id="왼쪽 중괄호 22" o:spid="_x0000_s1917" type="#_x0000_t87" style="position:absolute;left:56095;top:17233;width:1281;height:4274;rotation:18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" adj="540" strokecolor="#5b9bd5" strokeweight="1.5pt">
                    <v:stroke joinstyle="miter"/>
                  </v:shape>
                  <v:shape id="TextBox 34" o:spid="_x0000_s1918" type="#_x0000_t202" style="position:absolute;left:57725;top:17645;width:6248;height:28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" filled="f" stroked="f">
                    <v:textbox style="mso-fit-shape-to-text:t">
                      <w:txbxContent>
                        <w:p w14:paraId="53B6AAA3" w14:textId="77777777" w:rsidR="004A00AF" w:rsidRDefault="004A00AF" w:rsidP="00BB437C">
                          <w:pPr>
                            <w:pStyle w:val="NormalWeb"/>
                            <w:wordWrap w:val="0"/>
                            <w:spacing w:after="0"/>
                          </w:pPr>
                          <w:r w:rsidRPr="001B40A0">
                            <w:rPr>
                              <w:rFonts w:ascii="Malgun Gothic" w:hAnsi="Malgun Gothic" w:hint="eastAsia"/>
                              <w:color w:val="5B9BD5"/>
                              <w:kern w:val="24"/>
                              <w:sz w:val="14"/>
                              <w:szCs w:val="14"/>
                            </w:rPr>
                            <w:t>Step 02</w:t>
                          </w:r>
                        </w:p>
                      </w:txbxContent>
                    </v:textbox>
                  </v:shape>
                  <v:shape id="왼쪽 중괄호 24" o:spid="_x0000_s1919" type="#_x0000_t87" style="position:absolute;left:6074;top:24267;width:1282;height:427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" adj="540" strokecolor="#5b9bd5" strokeweight="1.5pt">
                    <v:stroke joinstyle="miter"/>
                  </v:shape>
                  <v:shape id="TextBox 36" o:spid="_x0000_s1920" type="#_x0000_t202" style="position:absolute;left:58;top:24758;width:6249;height:28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" filled="f" stroked="f">
                    <v:textbox style="mso-fit-shape-to-text:t">
                      <w:txbxContent>
                        <w:p w14:paraId="6F5889FE" w14:textId="77777777" w:rsidR="004A00AF" w:rsidRDefault="004A00AF" w:rsidP="00BB437C">
                          <w:pPr>
                            <w:pStyle w:val="NormalWeb"/>
                            <w:wordWrap w:val="0"/>
                            <w:spacing w:after="0"/>
                          </w:pPr>
                          <w:r w:rsidRPr="001B40A0">
                            <w:rPr>
                              <w:rFonts w:ascii="Malgun Gothic" w:hAnsi="Malgun Gothic" w:hint="eastAsia"/>
                              <w:color w:val="5B9BD5"/>
                              <w:kern w:val="24"/>
                              <w:sz w:val="14"/>
                              <w:szCs w:val="14"/>
                            </w:rPr>
                            <w:t>Step 03</w:t>
                          </w:r>
                        </w:p>
                      </w:txbxContent>
                    </v:textbox>
                  </v:shape>
                </v:group>
              </w:pict>
            </w:r>
          </w:p>
          <w:p w14:paraId="1B0C94B2" w14:textId="77777777" w:rsidR="00BB437C" w:rsidRPr="005A2D7C" w:rsidRDefault="00BB437C" w:rsidP="00283DA8">
            <w:pPr>
              <w:pStyle w:val="NoSpacing"/>
              <w:overflowPunct w:val="0"/>
              <w:rPr>
                <w:rFonts w:ascii="Times New Roman" w:hAnsi="Times New Roman"/>
                <w:lang w:val="en-GB"/>
              </w:rPr>
            </w:pPr>
          </w:p>
          <w:p w14:paraId="4CB13479" w14:textId="77777777" w:rsidR="00BB437C" w:rsidRPr="005A2D7C" w:rsidRDefault="00BB437C" w:rsidP="00283DA8">
            <w:pPr>
              <w:pStyle w:val="NoSpacing"/>
              <w:overflowPunct w:val="0"/>
              <w:rPr>
                <w:rFonts w:ascii="Times New Roman" w:hAnsi="Times New Roman"/>
                <w:lang w:val="en-GB"/>
              </w:rPr>
            </w:pPr>
          </w:p>
          <w:p w14:paraId="4536EE8F" w14:textId="77777777" w:rsidR="00BB437C" w:rsidRPr="005A2D7C" w:rsidRDefault="00BB437C" w:rsidP="00283DA8">
            <w:pPr>
              <w:pStyle w:val="NoSpacing"/>
              <w:overflowPunct w:val="0"/>
              <w:rPr>
                <w:rFonts w:ascii="Times New Roman" w:hAnsi="Times New Roman"/>
                <w:lang w:val="en-GB"/>
              </w:rPr>
            </w:pPr>
          </w:p>
          <w:p w14:paraId="676AAD4D" w14:textId="77777777" w:rsidR="00BB437C" w:rsidRPr="005A2D7C" w:rsidRDefault="00BB437C" w:rsidP="00283DA8">
            <w:pPr>
              <w:pStyle w:val="NoSpacing"/>
              <w:overflowPunct w:val="0"/>
              <w:rPr>
                <w:rFonts w:ascii="Times New Roman" w:hAnsi="Times New Roman"/>
                <w:lang w:val="en-GB"/>
              </w:rPr>
            </w:pPr>
          </w:p>
          <w:p w14:paraId="02875C83" w14:textId="77777777" w:rsidR="00BB437C" w:rsidRPr="005A2D7C" w:rsidRDefault="00BB437C" w:rsidP="00283DA8">
            <w:pPr>
              <w:pStyle w:val="NoSpacing"/>
              <w:overflowPunct w:val="0"/>
              <w:rPr>
                <w:rFonts w:ascii="Times New Roman" w:hAnsi="Times New Roman"/>
                <w:lang w:val="en-GB"/>
              </w:rPr>
            </w:pPr>
          </w:p>
          <w:p w14:paraId="1DF4B288" w14:textId="77777777" w:rsidR="00BB437C" w:rsidRPr="005A2D7C" w:rsidRDefault="00BB437C" w:rsidP="00283DA8">
            <w:pPr>
              <w:pStyle w:val="NoSpacing"/>
              <w:overflowPunct w:val="0"/>
              <w:rPr>
                <w:rFonts w:ascii="Times New Roman" w:hAnsi="Times New Roman"/>
                <w:lang w:val="en-GB"/>
              </w:rPr>
            </w:pPr>
          </w:p>
          <w:p w14:paraId="4F71D3F0" w14:textId="77777777" w:rsidR="00BB437C" w:rsidRPr="005A2D7C" w:rsidRDefault="00BB437C" w:rsidP="00283DA8">
            <w:pPr>
              <w:pStyle w:val="NoSpacing"/>
              <w:overflowPunct w:val="0"/>
              <w:rPr>
                <w:rFonts w:ascii="Times New Roman" w:hAnsi="Times New Roman"/>
                <w:lang w:val="en-GB"/>
              </w:rPr>
            </w:pPr>
          </w:p>
          <w:p w14:paraId="5CDC886F" w14:textId="77777777" w:rsidR="00BB437C" w:rsidRPr="005A2D7C" w:rsidRDefault="00BB437C" w:rsidP="00283DA8">
            <w:pPr>
              <w:pStyle w:val="NoSpacing"/>
              <w:overflowPunct w:val="0"/>
              <w:rPr>
                <w:rFonts w:ascii="Times New Roman" w:hAnsi="Times New Roman"/>
                <w:lang w:val="en-GB"/>
              </w:rPr>
            </w:pPr>
          </w:p>
          <w:p w14:paraId="136AF9E5" w14:textId="77777777" w:rsidR="00BB437C" w:rsidRPr="005A2D7C" w:rsidRDefault="00BB437C" w:rsidP="00283DA8">
            <w:pPr>
              <w:pStyle w:val="NoSpacing"/>
              <w:overflowPunct w:val="0"/>
              <w:rPr>
                <w:rFonts w:ascii="Times New Roman" w:hAnsi="Times New Roman"/>
                <w:lang w:val="en-GB"/>
              </w:rPr>
            </w:pPr>
          </w:p>
          <w:p w14:paraId="0A018B6E" w14:textId="77777777" w:rsidR="00BB437C" w:rsidRPr="005A2D7C" w:rsidRDefault="00BB437C" w:rsidP="00283DA8">
            <w:pPr>
              <w:pStyle w:val="NoSpacing"/>
              <w:overflowPunct w:val="0"/>
              <w:rPr>
                <w:rFonts w:ascii="Times New Roman" w:hAnsi="Times New Roman"/>
                <w:lang w:val="en-GB"/>
              </w:rPr>
            </w:pPr>
          </w:p>
          <w:p w14:paraId="784EA824" w14:textId="77777777" w:rsidR="00BB437C" w:rsidRPr="005A2D7C" w:rsidRDefault="00BB437C" w:rsidP="00283DA8">
            <w:pPr>
              <w:pStyle w:val="NoSpacing"/>
              <w:overflowPunct w:val="0"/>
              <w:rPr>
                <w:rFonts w:ascii="Times New Roman" w:hAnsi="Times New Roman"/>
                <w:lang w:val="en-GB"/>
              </w:rPr>
            </w:pPr>
          </w:p>
          <w:p w14:paraId="7C955B38" w14:textId="77777777" w:rsidR="00BB437C" w:rsidRPr="005A2D7C" w:rsidRDefault="00BB437C" w:rsidP="00283DA8">
            <w:pPr>
              <w:pStyle w:val="NoSpacing"/>
              <w:overflowPunct w:val="0"/>
              <w:rPr>
                <w:rFonts w:ascii="Times New Roman" w:hAnsi="Times New Roman"/>
                <w:lang w:val="en-GB"/>
              </w:rPr>
            </w:pPr>
          </w:p>
          <w:p w14:paraId="08D97426" w14:textId="77777777" w:rsidR="00BB437C" w:rsidRPr="005A2D7C" w:rsidRDefault="00BB437C" w:rsidP="00283DA8">
            <w:pPr>
              <w:pStyle w:val="NoSpacing"/>
              <w:overflowPunct w:val="0"/>
              <w:rPr>
                <w:rFonts w:ascii="Times New Roman" w:hAnsi="Times New Roman"/>
                <w:lang w:val="en-GB"/>
              </w:rPr>
            </w:pPr>
          </w:p>
          <w:p w14:paraId="19499293" w14:textId="77777777" w:rsidR="00BB437C" w:rsidRPr="005A2D7C" w:rsidRDefault="00BB437C" w:rsidP="00283DA8">
            <w:pPr>
              <w:pStyle w:val="NoSpacing"/>
              <w:overflowPunct w:val="0"/>
              <w:rPr>
                <w:rFonts w:ascii="Times New Roman" w:hAnsi="Times New Roman"/>
                <w:lang w:val="en-GB"/>
              </w:rPr>
            </w:pPr>
          </w:p>
          <w:p w14:paraId="3688D0CB" w14:textId="77777777" w:rsidR="00BB437C" w:rsidRPr="005A2D7C" w:rsidRDefault="00BB437C" w:rsidP="00283DA8">
            <w:pPr>
              <w:pStyle w:val="NoSpacing"/>
              <w:overflowPunct w:val="0"/>
              <w:rPr>
                <w:rFonts w:ascii="Times New Roman" w:hAnsi="Times New Roman"/>
                <w:lang w:val="en-GB"/>
              </w:rPr>
            </w:pPr>
          </w:p>
          <w:p w14:paraId="39BEC8D9" w14:textId="77777777" w:rsidR="00BB437C" w:rsidRPr="005A2D7C" w:rsidRDefault="00BB437C" w:rsidP="00283DA8">
            <w:pPr>
              <w:pStyle w:val="NoSpacing"/>
              <w:overflowPunct w:val="0"/>
              <w:rPr>
                <w:rFonts w:ascii="Times New Roman" w:hAnsi="Times New Roman"/>
                <w:lang w:val="en-GB"/>
              </w:rPr>
            </w:pPr>
          </w:p>
          <w:p w14:paraId="672C0326" w14:textId="77777777" w:rsidR="00BB437C" w:rsidRPr="005A2D7C" w:rsidRDefault="00BB437C" w:rsidP="00283DA8">
            <w:pPr>
              <w:pStyle w:val="NoSpacing"/>
              <w:overflowPunct w:val="0"/>
              <w:rPr>
                <w:rFonts w:ascii="Times New Roman" w:hAnsi="Times New Roman"/>
                <w:lang w:val="en-GB"/>
              </w:rPr>
            </w:pPr>
          </w:p>
          <w:p w14:paraId="1E81AC3D" w14:textId="77777777" w:rsidR="00BB437C" w:rsidRPr="005A2D7C" w:rsidRDefault="00BB437C" w:rsidP="005A2D7C">
            <w:pPr>
              <w:pStyle w:val="TAL"/>
            </w:pPr>
            <w:r w:rsidRPr="005A2D7C">
              <w:t>Initial condition: MN(Hosting CSE) has a &lt;container&gt; resource. The originator is AE1 in this clause, but can be CSE.</w:t>
            </w:r>
          </w:p>
          <w:p w14:paraId="6FB9550F" w14:textId="77777777" w:rsidR="00BB437C" w:rsidRPr="005A2D7C" w:rsidRDefault="00BB437C" w:rsidP="005A2D7C">
            <w:pPr>
              <w:pStyle w:val="TAL"/>
            </w:pPr>
          </w:p>
          <w:p w14:paraId="3401036E" w14:textId="77777777" w:rsidR="00BB437C" w:rsidRPr="005A2D7C" w:rsidRDefault="00BB437C" w:rsidP="005A2D7C">
            <w:pPr>
              <w:pStyle w:val="TAL"/>
            </w:pPr>
            <w:r w:rsidRPr="005A2D7C">
              <w:t>Step 01: The originator sends a &lt;subscription&gt; resource CREATE request to the &lt;container&gt; resource on the Registrar CSE. In the request, notificationEventType set to 2 and notificationURI attribute set to originator. The Registrar CSE creates a &lt;subscription&gt; resource and sends back a response.</w:t>
            </w:r>
          </w:p>
          <w:p w14:paraId="25ED6ADB" w14:textId="77777777" w:rsidR="00BB437C" w:rsidRPr="005A2D7C" w:rsidRDefault="00BB437C" w:rsidP="005A2D7C">
            <w:pPr>
              <w:pStyle w:val="TAL"/>
            </w:pPr>
            <w:r w:rsidRPr="005A2D7C">
              <w:t>Step 02: An AE2 sends a DELETE request to the &lt;container&gt; resource. The Registrar CSE deletes a &lt;container&gt; resource and sends back a response.</w:t>
            </w:r>
          </w:p>
          <w:p w14:paraId="20290982" w14:textId="77AC888D" w:rsidR="00BB437C" w:rsidRPr="005A2D7C" w:rsidRDefault="00BB437C" w:rsidP="005A2D7C">
            <w:pPr>
              <w:pStyle w:val="TAL"/>
            </w:pPr>
            <w:r w:rsidRPr="000D6D95">
              <w:t xml:space="preserve">Step 03: The Hosting CSE sends notification as soon as delete succeed. The originator sends back an </w:t>
            </w:r>
            <w:r w:rsidRPr="009743EA">
              <w:t>ACK message.</w:t>
            </w:r>
          </w:p>
        </w:tc>
      </w:tr>
      <w:tr w:rsidR="00BB437C" w:rsidRPr="009743EA" w14:paraId="0404E80F" w14:textId="77777777" w:rsidTr="00283DA8">
        <w:trPr>
          <w:trHeight w:val="1747"/>
          <w:jc w:val="center"/>
        </w:trPr>
        <w:tc>
          <w:tcPr>
            <w:tcW w:w="1286" w:type="dxa"/>
            <w:vMerge w:val="restart"/>
            <w:tcBorders>
              <w:top w:val="single" w:sz="4" w:space="0" w:color="000000"/>
              <w:left w:val="single" w:sz="4" w:space="0" w:color="000000"/>
            </w:tcBorders>
            <w:shd w:val="clear" w:color="auto" w:fill="E7E6E6"/>
          </w:tcPr>
          <w:p w14:paraId="04075E56" w14:textId="77777777" w:rsidR="00BB437C" w:rsidRPr="009743EA" w:rsidRDefault="00BB437C" w:rsidP="00283DA8">
            <w:pPr>
              <w:pStyle w:val="TAL"/>
              <w:snapToGrid w:val="0"/>
              <w:jc w:val="center"/>
              <w:rPr>
                <w:b/>
                <w:kern w:val="1"/>
              </w:rPr>
            </w:pPr>
          </w:p>
          <w:p w14:paraId="29BABD78" w14:textId="77777777" w:rsidR="00BB437C" w:rsidRPr="009743EA" w:rsidRDefault="00BB437C" w:rsidP="00283DA8">
            <w:pPr>
              <w:pStyle w:val="TAL"/>
              <w:snapToGrid w:val="0"/>
              <w:jc w:val="center"/>
              <w:rPr>
                <w:b/>
                <w:kern w:val="1"/>
              </w:rPr>
            </w:pPr>
          </w:p>
          <w:p w14:paraId="7C036F38" w14:textId="77777777" w:rsidR="00BB437C" w:rsidRPr="009743EA" w:rsidRDefault="00BB437C" w:rsidP="00283DA8">
            <w:pPr>
              <w:pStyle w:val="TAL"/>
              <w:snapToGrid w:val="0"/>
              <w:jc w:val="center"/>
              <w:rPr>
                <w:b/>
                <w:kern w:val="1"/>
              </w:rPr>
            </w:pPr>
          </w:p>
          <w:p w14:paraId="2ACEB440" w14:textId="77777777" w:rsidR="00BB437C" w:rsidRPr="009743EA" w:rsidRDefault="00BB437C" w:rsidP="00283DA8">
            <w:pPr>
              <w:pStyle w:val="TAL"/>
              <w:snapToGrid w:val="0"/>
              <w:jc w:val="center"/>
              <w:rPr>
                <w:b/>
                <w:kern w:val="1"/>
              </w:rPr>
            </w:pPr>
          </w:p>
          <w:p w14:paraId="56E5CD4C" w14:textId="77777777" w:rsidR="00BB437C" w:rsidRPr="009743EA" w:rsidRDefault="00BB437C" w:rsidP="00283DA8">
            <w:pPr>
              <w:pStyle w:val="TAL"/>
              <w:snapToGrid w:val="0"/>
              <w:jc w:val="center"/>
              <w:rPr>
                <w:b/>
                <w:kern w:val="1"/>
              </w:rPr>
            </w:pPr>
          </w:p>
          <w:p w14:paraId="4901B27A" w14:textId="77777777" w:rsidR="00BB437C" w:rsidRPr="009743EA" w:rsidRDefault="00BB437C" w:rsidP="00283DA8">
            <w:pPr>
              <w:pStyle w:val="TAL"/>
              <w:snapToGrid w:val="0"/>
              <w:jc w:val="center"/>
              <w:rPr>
                <w:b/>
                <w:kern w:val="1"/>
              </w:rPr>
            </w:pPr>
          </w:p>
          <w:p w14:paraId="6128D24D" w14:textId="77777777" w:rsidR="00BB437C" w:rsidRPr="009743EA" w:rsidRDefault="00BB437C" w:rsidP="00283DA8">
            <w:pPr>
              <w:pStyle w:val="TAL"/>
              <w:snapToGrid w:val="0"/>
              <w:jc w:val="center"/>
              <w:rPr>
                <w:b/>
                <w:kern w:val="1"/>
              </w:rPr>
            </w:pPr>
          </w:p>
          <w:p w14:paraId="7618C7F5" w14:textId="77777777" w:rsidR="00BB437C" w:rsidRPr="009743EA" w:rsidRDefault="00BB437C" w:rsidP="00283DA8">
            <w:pPr>
              <w:pStyle w:val="TAL"/>
              <w:snapToGrid w:val="0"/>
              <w:jc w:val="center"/>
              <w:rPr>
                <w:b/>
                <w:kern w:val="1"/>
              </w:rPr>
            </w:pPr>
          </w:p>
          <w:p w14:paraId="2FBC091A" w14:textId="77777777" w:rsidR="00BB437C" w:rsidRPr="009743EA" w:rsidRDefault="00BB437C" w:rsidP="00283DA8">
            <w:pPr>
              <w:pStyle w:val="TAL"/>
              <w:snapToGrid w:val="0"/>
              <w:jc w:val="center"/>
              <w:rPr>
                <w:b/>
                <w:kern w:val="1"/>
              </w:rPr>
            </w:pPr>
          </w:p>
          <w:p w14:paraId="5BB5F11A" w14:textId="77777777" w:rsidR="00BB437C" w:rsidRPr="009743EA" w:rsidRDefault="00BB437C" w:rsidP="00283DA8">
            <w:pPr>
              <w:pStyle w:val="TAL"/>
              <w:snapToGrid w:val="0"/>
              <w:jc w:val="center"/>
              <w:rPr>
                <w:b/>
                <w:kern w:val="1"/>
              </w:rPr>
            </w:pPr>
          </w:p>
          <w:p w14:paraId="6DEF574C" w14:textId="77777777" w:rsidR="00BB437C" w:rsidRPr="009743EA" w:rsidRDefault="00BB437C" w:rsidP="00283DA8">
            <w:pPr>
              <w:pStyle w:val="TAL"/>
              <w:snapToGrid w:val="0"/>
              <w:jc w:val="center"/>
              <w:rPr>
                <w:b/>
                <w:kern w:val="1"/>
              </w:rPr>
            </w:pPr>
          </w:p>
          <w:p w14:paraId="11F4EB2F" w14:textId="77777777" w:rsidR="00BB437C" w:rsidRPr="009743EA" w:rsidRDefault="00BB437C" w:rsidP="00283DA8">
            <w:pPr>
              <w:pStyle w:val="TAL"/>
              <w:snapToGrid w:val="0"/>
              <w:jc w:val="center"/>
              <w:rPr>
                <w:b/>
                <w:kern w:val="1"/>
              </w:rPr>
            </w:pPr>
          </w:p>
          <w:p w14:paraId="7BEF2530" w14:textId="77777777" w:rsidR="00BB437C" w:rsidRPr="009743EA" w:rsidRDefault="00BB437C" w:rsidP="00283DA8">
            <w:pPr>
              <w:pStyle w:val="TAL"/>
              <w:snapToGrid w:val="0"/>
              <w:jc w:val="center"/>
              <w:rPr>
                <w:b/>
                <w:kern w:val="1"/>
              </w:rPr>
            </w:pPr>
          </w:p>
          <w:p w14:paraId="2072AEB5" w14:textId="77777777" w:rsidR="00BB437C" w:rsidRPr="009743EA" w:rsidRDefault="00BB437C" w:rsidP="00283DA8">
            <w:pPr>
              <w:pStyle w:val="TAL"/>
              <w:snapToGrid w:val="0"/>
              <w:jc w:val="center"/>
              <w:rPr>
                <w:b/>
                <w:kern w:val="1"/>
              </w:rPr>
            </w:pPr>
          </w:p>
          <w:p w14:paraId="6AA50A6D" w14:textId="77777777" w:rsidR="00BB437C" w:rsidRPr="009743EA" w:rsidRDefault="00BB437C" w:rsidP="00283DA8">
            <w:pPr>
              <w:pStyle w:val="TAL"/>
              <w:snapToGrid w:val="0"/>
              <w:jc w:val="center"/>
              <w:rPr>
                <w:b/>
                <w:kern w:val="1"/>
              </w:rPr>
            </w:pPr>
          </w:p>
          <w:p w14:paraId="588DEC09" w14:textId="77777777" w:rsidR="00BB437C" w:rsidRPr="009743EA" w:rsidRDefault="00BB437C" w:rsidP="00283DA8">
            <w:pPr>
              <w:pStyle w:val="TAL"/>
              <w:snapToGrid w:val="0"/>
              <w:jc w:val="center"/>
              <w:rPr>
                <w:b/>
                <w:kern w:val="1"/>
              </w:rPr>
            </w:pPr>
          </w:p>
          <w:p w14:paraId="57A4F973" w14:textId="77777777" w:rsidR="00BB437C" w:rsidRPr="009743EA" w:rsidRDefault="00BB437C" w:rsidP="00283DA8">
            <w:pPr>
              <w:pStyle w:val="TAL"/>
              <w:snapToGrid w:val="0"/>
              <w:jc w:val="center"/>
              <w:rPr>
                <w:b/>
                <w:kern w:val="1"/>
              </w:rPr>
            </w:pPr>
          </w:p>
          <w:p w14:paraId="6F0284FF" w14:textId="77777777" w:rsidR="00BB437C" w:rsidRPr="009743EA" w:rsidRDefault="00BB437C" w:rsidP="00283DA8">
            <w:pPr>
              <w:pStyle w:val="TAL"/>
              <w:snapToGrid w:val="0"/>
              <w:jc w:val="center"/>
              <w:rPr>
                <w:b/>
                <w:kern w:val="1"/>
              </w:rPr>
            </w:pPr>
          </w:p>
          <w:p w14:paraId="4EB50AC5" w14:textId="77777777" w:rsidR="00BB437C" w:rsidRPr="009743EA" w:rsidRDefault="00BB437C" w:rsidP="00283DA8">
            <w:pPr>
              <w:pStyle w:val="TAL"/>
              <w:snapToGrid w:val="0"/>
              <w:jc w:val="center"/>
              <w:rPr>
                <w:b/>
                <w:kern w:val="1"/>
              </w:rPr>
            </w:pPr>
          </w:p>
          <w:p w14:paraId="126B0335" w14:textId="77777777" w:rsidR="00BB437C" w:rsidRPr="009743EA" w:rsidRDefault="00BB437C" w:rsidP="00283DA8">
            <w:pPr>
              <w:pStyle w:val="TAL"/>
              <w:snapToGrid w:val="0"/>
              <w:jc w:val="center"/>
              <w:rPr>
                <w:b/>
                <w:kern w:val="1"/>
              </w:rPr>
            </w:pPr>
          </w:p>
          <w:p w14:paraId="2E66C15A" w14:textId="77777777" w:rsidR="00BB437C" w:rsidRPr="009743EA" w:rsidRDefault="00BB437C" w:rsidP="00283DA8">
            <w:pPr>
              <w:pStyle w:val="TAL"/>
              <w:snapToGrid w:val="0"/>
              <w:jc w:val="center"/>
              <w:rPr>
                <w:b/>
                <w:kern w:val="1"/>
              </w:rPr>
            </w:pPr>
          </w:p>
          <w:p w14:paraId="37145CE8" w14:textId="77777777" w:rsidR="00BB437C" w:rsidRPr="009743EA" w:rsidRDefault="00BB437C" w:rsidP="00283DA8">
            <w:pPr>
              <w:pStyle w:val="TAL"/>
              <w:snapToGrid w:val="0"/>
              <w:jc w:val="center"/>
              <w:rPr>
                <w:b/>
                <w:kern w:val="1"/>
              </w:rPr>
            </w:pPr>
          </w:p>
          <w:p w14:paraId="233D0780" w14:textId="77777777" w:rsidR="00BB437C" w:rsidRPr="009743EA" w:rsidRDefault="00BB437C" w:rsidP="00283DA8">
            <w:pPr>
              <w:pStyle w:val="TAL"/>
              <w:snapToGrid w:val="0"/>
              <w:jc w:val="center"/>
              <w:rPr>
                <w:b/>
                <w:kern w:val="1"/>
              </w:rPr>
            </w:pPr>
          </w:p>
          <w:p w14:paraId="77557D75" w14:textId="77777777" w:rsidR="00BB437C" w:rsidRPr="009743EA" w:rsidRDefault="00BB437C" w:rsidP="00283DA8">
            <w:pPr>
              <w:pStyle w:val="TAL"/>
              <w:snapToGrid w:val="0"/>
              <w:jc w:val="center"/>
              <w:rPr>
                <w:b/>
                <w:kern w:val="1"/>
              </w:rPr>
            </w:pPr>
          </w:p>
          <w:p w14:paraId="25BAE80B" w14:textId="77777777" w:rsidR="00BB437C" w:rsidRPr="009743EA" w:rsidRDefault="00BB437C" w:rsidP="00283DA8">
            <w:pPr>
              <w:pStyle w:val="TAL"/>
              <w:snapToGrid w:val="0"/>
              <w:jc w:val="center"/>
              <w:rPr>
                <w:b/>
                <w:kern w:val="1"/>
              </w:rPr>
            </w:pPr>
          </w:p>
          <w:p w14:paraId="0E64AF43" w14:textId="77777777" w:rsidR="00BB437C" w:rsidRPr="009743EA" w:rsidRDefault="00BB437C" w:rsidP="00283DA8">
            <w:pPr>
              <w:pStyle w:val="TAL"/>
              <w:snapToGrid w:val="0"/>
              <w:jc w:val="center"/>
              <w:rPr>
                <w:b/>
                <w:kern w:val="1"/>
              </w:rPr>
            </w:pPr>
          </w:p>
          <w:p w14:paraId="47A458D5" w14:textId="77777777" w:rsidR="00BB437C" w:rsidRPr="009743EA" w:rsidRDefault="00BB437C" w:rsidP="00283DA8">
            <w:pPr>
              <w:pStyle w:val="TAL"/>
              <w:snapToGrid w:val="0"/>
              <w:jc w:val="center"/>
              <w:rPr>
                <w:b/>
                <w:kern w:val="1"/>
                <w:lang w:eastAsia="ko-KR"/>
              </w:rPr>
            </w:pPr>
            <w:r w:rsidRPr="009743EA">
              <w:rPr>
                <w:rFonts w:hint="eastAsia"/>
                <w:b/>
                <w:kern w:val="1"/>
                <w:lang w:eastAsia="ko-KR"/>
              </w:rPr>
              <w:t>S</w:t>
            </w:r>
            <w:r w:rsidRPr="009743EA">
              <w:rPr>
                <w:b/>
                <w:kern w:val="1"/>
                <w:lang w:eastAsia="ko-KR"/>
              </w:rPr>
              <w:t>tep 01</w:t>
            </w:r>
          </w:p>
          <w:p w14:paraId="06F0C5C3" w14:textId="77777777" w:rsidR="00BB437C" w:rsidRPr="009743EA" w:rsidRDefault="00BB437C" w:rsidP="00283DA8">
            <w:pPr>
              <w:pStyle w:val="TAL"/>
              <w:snapToGrid w:val="0"/>
              <w:jc w:val="center"/>
              <w:rPr>
                <w:b/>
                <w:kern w:val="1"/>
                <w:lang w:eastAsia="ko-KR"/>
              </w:rPr>
            </w:pPr>
          </w:p>
          <w:p w14:paraId="5DDF9045" w14:textId="77777777" w:rsidR="00BB437C" w:rsidRPr="009743EA" w:rsidRDefault="00BB437C" w:rsidP="00283DA8">
            <w:pPr>
              <w:pStyle w:val="TAL"/>
              <w:snapToGrid w:val="0"/>
              <w:jc w:val="center"/>
              <w:rPr>
                <w:b/>
                <w:kern w:val="1"/>
                <w:lang w:eastAsia="ko-KR"/>
              </w:rPr>
            </w:pPr>
          </w:p>
          <w:p w14:paraId="64AE9D60" w14:textId="77777777" w:rsidR="00BB437C" w:rsidRPr="009743EA" w:rsidRDefault="00BB437C" w:rsidP="00283DA8">
            <w:pPr>
              <w:pStyle w:val="TAL"/>
              <w:snapToGrid w:val="0"/>
              <w:jc w:val="center"/>
              <w:rPr>
                <w:b/>
                <w:kern w:val="1"/>
                <w:lang w:eastAsia="ko-KR"/>
              </w:rPr>
            </w:pPr>
          </w:p>
          <w:p w14:paraId="19D864D0" w14:textId="77777777" w:rsidR="00BB437C" w:rsidRPr="009743EA" w:rsidRDefault="00BB437C" w:rsidP="00283DA8">
            <w:pPr>
              <w:pStyle w:val="TAL"/>
              <w:snapToGrid w:val="0"/>
              <w:jc w:val="center"/>
              <w:rPr>
                <w:b/>
                <w:kern w:val="1"/>
                <w:lang w:eastAsia="ko-KR"/>
              </w:rPr>
            </w:pPr>
          </w:p>
          <w:p w14:paraId="1DA0397C" w14:textId="77777777" w:rsidR="00BB437C" w:rsidRPr="009743EA" w:rsidRDefault="00BB437C" w:rsidP="00283DA8">
            <w:pPr>
              <w:pStyle w:val="TAL"/>
              <w:snapToGrid w:val="0"/>
              <w:jc w:val="center"/>
              <w:rPr>
                <w:b/>
                <w:kern w:val="1"/>
                <w:lang w:eastAsia="ko-KR"/>
              </w:rPr>
            </w:pPr>
          </w:p>
          <w:p w14:paraId="26CA0D2F" w14:textId="77777777" w:rsidR="00BB437C" w:rsidRPr="009743EA" w:rsidRDefault="00BB437C" w:rsidP="00283DA8">
            <w:pPr>
              <w:pStyle w:val="TAL"/>
              <w:snapToGrid w:val="0"/>
              <w:jc w:val="center"/>
              <w:rPr>
                <w:b/>
                <w:kern w:val="1"/>
                <w:lang w:eastAsia="ko-KR"/>
              </w:rPr>
            </w:pPr>
          </w:p>
          <w:p w14:paraId="30689453" w14:textId="77777777" w:rsidR="00BB437C" w:rsidRPr="009743EA" w:rsidRDefault="00BB437C" w:rsidP="00283DA8">
            <w:pPr>
              <w:pStyle w:val="TAL"/>
              <w:snapToGrid w:val="0"/>
              <w:jc w:val="center"/>
              <w:rPr>
                <w:b/>
                <w:kern w:val="1"/>
                <w:lang w:eastAsia="ko-KR"/>
              </w:rPr>
            </w:pPr>
          </w:p>
          <w:p w14:paraId="370EFC3C" w14:textId="77777777" w:rsidR="00BB437C" w:rsidRPr="009743EA" w:rsidRDefault="00BB437C" w:rsidP="00283DA8">
            <w:pPr>
              <w:pStyle w:val="TAL"/>
              <w:snapToGrid w:val="0"/>
              <w:jc w:val="center"/>
              <w:rPr>
                <w:b/>
                <w:kern w:val="1"/>
                <w:lang w:eastAsia="ko-KR"/>
              </w:rPr>
            </w:pPr>
          </w:p>
          <w:p w14:paraId="54EF5998" w14:textId="77777777" w:rsidR="00BB437C" w:rsidRPr="009743EA" w:rsidRDefault="00BB437C" w:rsidP="00283DA8">
            <w:pPr>
              <w:pStyle w:val="TAL"/>
              <w:snapToGrid w:val="0"/>
              <w:jc w:val="center"/>
              <w:rPr>
                <w:b/>
                <w:kern w:val="1"/>
                <w:lang w:eastAsia="ko-KR"/>
              </w:rPr>
            </w:pPr>
          </w:p>
          <w:p w14:paraId="7D4D0737" w14:textId="77777777" w:rsidR="00BB437C" w:rsidRPr="009743EA" w:rsidRDefault="00BB437C" w:rsidP="00283DA8">
            <w:pPr>
              <w:pStyle w:val="TAL"/>
              <w:snapToGrid w:val="0"/>
              <w:jc w:val="center"/>
              <w:rPr>
                <w:b/>
                <w:kern w:val="1"/>
                <w:lang w:eastAsia="ko-KR"/>
              </w:rPr>
            </w:pPr>
          </w:p>
          <w:p w14:paraId="0F1AB182" w14:textId="77777777" w:rsidR="00BB437C" w:rsidRPr="009743EA" w:rsidRDefault="00BB437C" w:rsidP="00283DA8">
            <w:pPr>
              <w:pStyle w:val="TAL"/>
              <w:snapToGrid w:val="0"/>
              <w:jc w:val="center"/>
              <w:rPr>
                <w:b/>
                <w:kern w:val="1"/>
                <w:lang w:eastAsia="ko-KR"/>
              </w:rPr>
            </w:pPr>
          </w:p>
          <w:p w14:paraId="0E188AB1" w14:textId="77777777" w:rsidR="00BB437C" w:rsidRPr="009743EA" w:rsidRDefault="00BB437C" w:rsidP="00283DA8">
            <w:pPr>
              <w:pStyle w:val="TAL"/>
              <w:snapToGrid w:val="0"/>
              <w:jc w:val="center"/>
              <w:rPr>
                <w:b/>
                <w:kern w:val="1"/>
                <w:lang w:eastAsia="ko-KR"/>
              </w:rPr>
            </w:pPr>
          </w:p>
          <w:p w14:paraId="5E8D6032" w14:textId="77777777" w:rsidR="00BB437C" w:rsidRPr="009743EA" w:rsidRDefault="00BB437C" w:rsidP="00283DA8">
            <w:pPr>
              <w:pStyle w:val="TAL"/>
              <w:snapToGrid w:val="0"/>
              <w:jc w:val="center"/>
              <w:rPr>
                <w:b/>
                <w:kern w:val="1"/>
                <w:lang w:eastAsia="ko-KR"/>
              </w:rPr>
            </w:pPr>
          </w:p>
          <w:p w14:paraId="70B04B55" w14:textId="77777777" w:rsidR="00BB437C" w:rsidRPr="009743EA" w:rsidRDefault="00BB437C" w:rsidP="00283DA8">
            <w:pPr>
              <w:pStyle w:val="TAL"/>
              <w:snapToGrid w:val="0"/>
              <w:jc w:val="center"/>
              <w:rPr>
                <w:b/>
                <w:kern w:val="1"/>
                <w:lang w:eastAsia="ko-KR"/>
              </w:rPr>
            </w:pPr>
          </w:p>
          <w:p w14:paraId="3646EEAC" w14:textId="77777777" w:rsidR="00BB437C" w:rsidRPr="009743EA" w:rsidRDefault="00BB437C" w:rsidP="00283DA8">
            <w:pPr>
              <w:pStyle w:val="TAL"/>
              <w:snapToGrid w:val="0"/>
              <w:jc w:val="center"/>
              <w:rPr>
                <w:b/>
                <w:kern w:val="1"/>
                <w:lang w:eastAsia="ko-KR"/>
              </w:rPr>
            </w:pPr>
          </w:p>
          <w:p w14:paraId="5A3EFA73" w14:textId="77777777" w:rsidR="00BB437C" w:rsidRPr="009743EA" w:rsidRDefault="00BB437C" w:rsidP="00283DA8">
            <w:pPr>
              <w:pStyle w:val="TAL"/>
              <w:snapToGrid w:val="0"/>
              <w:jc w:val="center"/>
              <w:rPr>
                <w:b/>
                <w:kern w:val="1"/>
                <w:lang w:eastAsia="ko-KR"/>
              </w:rPr>
            </w:pPr>
          </w:p>
          <w:p w14:paraId="3D1AEFEF" w14:textId="77777777" w:rsidR="00BB437C" w:rsidRPr="009743EA" w:rsidRDefault="00BB437C" w:rsidP="00283DA8">
            <w:pPr>
              <w:pStyle w:val="TAL"/>
              <w:snapToGrid w:val="0"/>
              <w:jc w:val="center"/>
              <w:rPr>
                <w:b/>
                <w:kern w:val="1"/>
                <w:lang w:eastAsia="ko-KR"/>
              </w:rPr>
            </w:pPr>
          </w:p>
          <w:p w14:paraId="4D737BB7" w14:textId="77777777" w:rsidR="00BB437C" w:rsidRPr="009743EA" w:rsidRDefault="00BB437C" w:rsidP="00283DA8">
            <w:pPr>
              <w:pStyle w:val="TAL"/>
              <w:snapToGrid w:val="0"/>
              <w:jc w:val="center"/>
              <w:rPr>
                <w:b/>
                <w:kern w:val="1"/>
                <w:lang w:eastAsia="ko-KR"/>
              </w:rPr>
            </w:pPr>
          </w:p>
          <w:p w14:paraId="625DF7CA" w14:textId="77777777" w:rsidR="00BB437C" w:rsidRPr="009743EA" w:rsidRDefault="00BB437C" w:rsidP="00283DA8">
            <w:pPr>
              <w:pStyle w:val="TAL"/>
              <w:snapToGrid w:val="0"/>
              <w:jc w:val="center"/>
              <w:rPr>
                <w:b/>
                <w:kern w:val="1"/>
                <w:lang w:eastAsia="ko-KR"/>
              </w:rPr>
            </w:pPr>
          </w:p>
          <w:p w14:paraId="49F7F831" w14:textId="77777777" w:rsidR="00BB437C" w:rsidRPr="009743EA" w:rsidRDefault="00BB437C" w:rsidP="00283DA8">
            <w:pPr>
              <w:pStyle w:val="TAL"/>
              <w:snapToGrid w:val="0"/>
              <w:jc w:val="center"/>
              <w:rPr>
                <w:b/>
                <w:kern w:val="1"/>
                <w:lang w:eastAsia="ko-KR"/>
              </w:rPr>
            </w:pPr>
          </w:p>
          <w:p w14:paraId="48F95AA6" w14:textId="77777777" w:rsidR="00BB437C" w:rsidRPr="009743EA" w:rsidRDefault="00BB437C" w:rsidP="00283DA8">
            <w:pPr>
              <w:pStyle w:val="TAL"/>
              <w:snapToGrid w:val="0"/>
              <w:jc w:val="center"/>
              <w:rPr>
                <w:b/>
                <w:kern w:val="1"/>
                <w:lang w:eastAsia="ko-KR"/>
              </w:rPr>
            </w:pPr>
          </w:p>
          <w:p w14:paraId="21176CE5" w14:textId="77777777" w:rsidR="00BB437C" w:rsidRPr="009743EA" w:rsidRDefault="00BB437C" w:rsidP="00283DA8">
            <w:pPr>
              <w:pStyle w:val="TAL"/>
              <w:snapToGrid w:val="0"/>
              <w:jc w:val="center"/>
              <w:rPr>
                <w:b/>
                <w:kern w:val="1"/>
                <w:lang w:eastAsia="ko-KR"/>
              </w:rPr>
            </w:pPr>
          </w:p>
          <w:p w14:paraId="1AB957D3" w14:textId="77777777" w:rsidR="00BB437C" w:rsidRPr="009743EA" w:rsidRDefault="00BB437C" w:rsidP="00283DA8">
            <w:pPr>
              <w:pStyle w:val="TAL"/>
              <w:snapToGrid w:val="0"/>
              <w:jc w:val="center"/>
              <w:rPr>
                <w:b/>
                <w:kern w:val="1"/>
              </w:rPr>
            </w:pPr>
          </w:p>
          <w:p w14:paraId="536AE9D5" w14:textId="77777777" w:rsidR="00BB437C" w:rsidRPr="009743EA" w:rsidRDefault="00BB437C" w:rsidP="00283DA8">
            <w:pPr>
              <w:pStyle w:val="TAL"/>
              <w:snapToGrid w:val="0"/>
              <w:jc w:val="center"/>
              <w:rPr>
                <w:b/>
                <w:kern w:val="1"/>
              </w:rPr>
            </w:pPr>
          </w:p>
          <w:p w14:paraId="4799625A" w14:textId="77777777" w:rsidR="00BB437C" w:rsidRPr="009743EA" w:rsidRDefault="00BB437C" w:rsidP="00283DA8">
            <w:pPr>
              <w:pStyle w:val="TAL"/>
              <w:snapToGrid w:val="0"/>
              <w:jc w:val="center"/>
              <w:rPr>
                <w:b/>
                <w:kern w:val="1"/>
              </w:rPr>
            </w:pPr>
          </w:p>
          <w:p w14:paraId="625EE598" w14:textId="77777777" w:rsidR="00BB437C" w:rsidRPr="009743EA" w:rsidRDefault="00BB437C" w:rsidP="00283DA8">
            <w:pPr>
              <w:pStyle w:val="TAL"/>
              <w:snapToGrid w:val="0"/>
              <w:jc w:val="center"/>
              <w:rPr>
                <w:b/>
                <w:kern w:val="1"/>
              </w:rPr>
            </w:pPr>
          </w:p>
          <w:p w14:paraId="6D9ADC52" w14:textId="77777777" w:rsidR="00BB437C" w:rsidRPr="009743EA" w:rsidRDefault="00BB437C" w:rsidP="00283DA8">
            <w:pPr>
              <w:pStyle w:val="TAL"/>
              <w:snapToGrid w:val="0"/>
              <w:jc w:val="center"/>
              <w:rPr>
                <w:b/>
                <w:kern w:val="1"/>
              </w:rPr>
            </w:pPr>
          </w:p>
          <w:p w14:paraId="69032967" w14:textId="77777777" w:rsidR="00BB437C" w:rsidRPr="009743EA" w:rsidRDefault="00BB437C" w:rsidP="00283DA8">
            <w:pPr>
              <w:pStyle w:val="Default"/>
              <w:overflowPunct w:val="0"/>
              <w:jc w:val="center"/>
              <w:rPr>
                <w:color w:val="auto"/>
              </w:rPr>
            </w:pPr>
          </w:p>
          <w:p w14:paraId="395838BF" w14:textId="77777777" w:rsidR="00BB437C" w:rsidRPr="009743EA" w:rsidRDefault="00BB437C" w:rsidP="00283DA8">
            <w:pPr>
              <w:pStyle w:val="Default"/>
              <w:overflowPunct w:val="0"/>
              <w:jc w:val="center"/>
              <w:rPr>
                <w:b/>
                <w:sz w:val="20"/>
                <w:szCs w:val="20"/>
              </w:rPr>
            </w:pPr>
          </w:p>
          <w:p w14:paraId="0885D98C" w14:textId="77777777" w:rsidR="00BB437C" w:rsidRPr="009743EA" w:rsidRDefault="00BB437C" w:rsidP="00283DA8">
            <w:pPr>
              <w:pStyle w:val="Default"/>
              <w:overflowPunct w:val="0"/>
              <w:jc w:val="center"/>
              <w:rPr>
                <w:b/>
                <w:kern w:val="1"/>
                <w:lang w:eastAsia="ko-KR"/>
              </w:rPr>
            </w:pPr>
          </w:p>
        </w:tc>
        <w:tc>
          <w:tcPr>
            <w:tcW w:w="1134" w:type="dxa"/>
            <w:tcBorders>
              <w:top w:val="single" w:sz="4" w:space="0" w:color="000000"/>
              <w:left w:val="single" w:sz="4" w:space="0" w:color="000000"/>
              <w:bottom w:val="single" w:sz="4" w:space="0" w:color="000000"/>
              <w:right w:val="single" w:sz="4" w:space="0" w:color="000000"/>
            </w:tcBorders>
            <w:shd w:val="clear" w:color="auto" w:fill="E7E6E6"/>
          </w:tcPr>
          <w:p w14:paraId="11F78164" w14:textId="77777777" w:rsidR="00BB437C" w:rsidRPr="009743EA" w:rsidRDefault="00BB437C" w:rsidP="00283DA8">
            <w:pPr>
              <w:pStyle w:val="TAL"/>
              <w:snapToGrid w:val="0"/>
              <w:jc w:val="center"/>
              <w:rPr>
                <w:b/>
                <w:kern w:val="1"/>
              </w:rPr>
            </w:pPr>
          </w:p>
          <w:p w14:paraId="5F2B8F46" w14:textId="77777777" w:rsidR="00BB437C" w:rsidRPr="009743EA" w:rsidRDefault="00BB437C" w:rsidP="00283DA8">
            <w:pPr>
              <w:pStyle w:val="TAL"/>
              <w:snapToGrid w:val="0"/>
              <w:jc w:val="center"/>
              <w:rPr>
                <w:b/>
                <w:kern w:val="1"/>
              </w:rPr>
            </w:pPr>
            <w:r w:rsidRPr="009743EA">
              <w:rPr>
                <w:b/>
                <w:kern w:val="1"/>
              </w:rPr>
              <w:t>Resource Structure</w:t>
            </w:r>
          </w:p>
          <w:p w14:paraId="2524683E" w14:textId="77777777" w:rsidR="00BB437C" w:rsidRPr="009743EA" w:rsidRDefault="00BB437C" w:rsidP="00283DA8">
            <w:pPr>
              <w:pStyle w:val="TAL"/>
              <w:snapToGrid w:val="0"/>
              <w:jc w:val="center"/>
            </w:pPr>
            <w:r w:rsidRPr="009743EA">
              <w:rPr>
                <w:b/>
                <w:kern w:val="1"/>
              </w:rPr>
              <w:t>before Sending Request</w:t>
            </w:r>
          </w:p>
        </w:tc>
        <w:tc>
          <w:tcPr>
            <w:tcW w:w="7239" w:type="dxa"/>
            <w:tcBorders>
              <w:top w:val="single" w:sz="4" w:space="0" w:color="000000"/>
              <w:left w:val="single" w:sz="4" w:space="0" w:color="000000"/>
              <w:bottom w:val="single" w:sz="4" w:space="0" w:color="000000"/>
              <w:right w:val="single" w:sz="4" w:space="0" w:color="000000"/>
            </w:tcBorders>
            <w:shd w:val="clear" w:color="auto" w:fill="FFFFFF"/>
          </w:tcPr>
          <w:p w14:paraId="00BFD703" w14:textId="77777777" w:rsidR="00BB437C" w:rsidRPr="009743EA" w:rsidRDefault="00BB437C" w:rsidP="00283DA8">
            <w:pPr>
              <w:pStyle w:val="Default"/>
              <w:overflowPunct w:val="0"/>
              <w:jc w:val="center"/>
            </w:pPr>
          </w:p>
          <w:p w14:paraId="5AA84250" w14:textId="77777777" w:rsidR="00BB437C" w:rsidRPr="009743EA" w:rsidRDefault="00BB437C" w:rsidP="00283DA8">
            <w:pPr>
              <w:pStyle w:val="Default"/>
              <w:tabs>
                <w:tab w:val="left" w:pos="1883"/>
                <w:tab w:val="center" w:pos="4118"/>
              </w:tabs>
              <w:overflowPunct w:val="0"/>
            </w:pPr>
            <w:r w:rsidRPr="009743EA">
              <w:tab/>
            </w:r>
            <w:r w:rsidRPr="009743EA">
              <w:tab/>
            </w:r>
            <w:r w:rsidR="00654563">
              <w:pict w14:anchorId="1EAFCB86">
                <v:group id="_x0000_s1818" style="width:153.95pt;height:58.45pt;mso-position-horizontal-relative:char;mso-position-vertical-relative:line" coordsize="19552,7425">
                  <v:rect id="직사각형 2" o:spid="_x0000_s1819" style="position:absolute;width:11683;height:3652;visibility:visible;v-text-anchor:middle" filled="f" strokecolor="windowText">
                    <v:textbox inset="0,0,0,0">
                      <w:txbxContent>
                        <w:p w14:paraId="0F86D429" w14:textId="77777777" w:rsidR="004A00AF" w:rsidRDefault="004A00AF" w:rsidP="00BB437C">
                          <w:pPr>
                            <w:pStyle w:val="NormalWeb"/>
                            <w:wordWrap w:val="0"/>
                            <w:spacing w:after="0"/>
                            <w:jc w:val="center"/>
                            <w:rPr>
                              <w:b/>
                              <w:bCs/>
                              <w:color w:val="000000"/>
                              <w:kern w:val="24"/>
                              <w:sz w:val="20"/>
                              <w:szCs w:val="20"/>
                            </w:rPr>
                          </w:pPr>
                          <w:r w:rsidRPr="00047E23">
                            <w:rPr>
                              <w:b/>
                              <w:bCs/>
                              <w:color w:val="000000"/>
                              <w:kern w:val="24"/>
                              <w:sz w:val="20"/>
                              <w:szCs w:val="20"/>
                            </w:rPr>
                            <w:t>mn</w:t>
                          </w:r>
                          <w:r>
                            <w:rPr>
                              <w:b/>
                              <w:bCs/>
                              <w:color w:val="000000"/>
                              <w:kern w:val="24"/>
                              <w:sz w:val="20"/>
                              <w:szCs w:val="20"/>
                            </w:rPr>
                            <w:t>-name</w:t>
                          </w:r>
                        </w:p>
                        <w:p w14:paraId="4285DCBF" w14:textId="77777777" w:rsidR="004A00AF" w:rsidRDefault="004A00AF" w:rsidP="00BB437C">
                          <w:pPr>
                            <w:pStyle w:val="NormalWeb"/>
                            <w:wordWrap w:val="0"/>
                            <w:spacing w:after="0"/>
                            <w:jc w:val="center"/>
                          </w:pPr>
                          <w:r>
                            <w:rPr>
                              <w:b/>
                              <w:bCs/>
                              <w:color w:val="000000"/>
                              <w:kern w:val="24"/>
                              <w:sz w:val="20"/>
                              <w:szCs w:val="20"/>
                            </w:rPr>
                            <w:t>(CSEBase)</w:t>
                          </w:r>
                        </w:p>
                      </w:txbxContent>
                    </v:textbox>
                  </v:rect>
                  <v:line id="직선 연결선 3" o:spid="_x0000_s1820" style="position:absolute;flip:x;visibility:visible" from="5804,3656" to="5804,6133" o:connectortype="straight" strokecolor="windowText" strokeweight=".5pt">
                    <v:stroke joinstyle="miter"/>
                  </v:line>
                  <v:rect id="직사각형 4" o:spid="_x0000_s1821" style="position:absolute;left:7868;top:4895;width:11684;height:2530;visibility:visible;v-text-anchor:middle" filled="f" strokecolor="windowText">
                    <v:textbox inset="0,0,0,0">
                      <w:txbxContent>
                        <w:p w14:paraId="51E1C7EB" w14:textId="77777777" w:rsidR="004A00AF" w:rsidRDefault="004A00AF" w:rsidP="00BB437C">
                          <w:pPr>
                            <w:pStyle w:val="NormalWeb"/>
                            <w:wordWrap w:val="0"/>
                            <w:spacing w:after="0"/>
                            <w:jc w:val="center"/>
                          </w:pPr>
                          <w:r>
                            <w:rPr>
                              <w:b/>
                              <w:bCs/>
                              <w:color w:val="000000"/>
                              <w:kern w:val="24"/>
                              <w:sz w:val="18"/>
                              <w:szCs w:val="18"/>
                            </w:rPr>
                            <w:t>cont_temp</w:t>
                          </w:r>
                        </w:p>
                        <w:p w14:paraId="5DBF5278" w14:textId="77777777" w:rsidR="004A00AF" w:rsidRDefault="004A00AF" w:rsidP="00BB437C">
                          <w:pPr>
                            <w:pStyle w:val="NormalWeb"/>
                            <w:wordWrap w:val="0"/>
                            <w:spacing w:after="0"/>
                            <w:jc w:val="center"/>
                          </w:pPr>
                          <w:r>
                            <w:rPr>
                              <w:b/>
                              <w:bCs/>
                              <w:color w:val="000000"/>
                              <w:kern w:val="24"/>
                              <w:sz w:val="18"/>
                              <w:szCs w:val="18"/>
                            </w:rPr>
                            <w:t>(container</w:t>
                          </w:r>
                          <w:r w:rsidRPr="0089499A">
                            <w:rPr>
                              <w:b/>
                              <w:bCs/>
                              <w:color w:val="000000"/>
                              <w:kern w:val="24"/>
                              <w:sz w:val="18"/>
                              <w:szCs w:val="18"/>
                            </w:rPr>
                            <w:t>)</w:t>
                          </w:r>
                        </w:p>
                        <w:p w14:paraId="0FCBA61B" w14:textId="77777777" w:rsidR="004A00AF" w:rsidRPr="00711102" w:rsidRDefault="004A00AF" w:rsidP="00BB437C">
                          <w:pPr>
                            <w:pStyle w:val="H6"/>
                            <w:wordWrap w:val="0"/>
                            <w:spacing w:after="0"/>
                            <w:jc w:val="center"/>
                          </w:pPr>
                          <w:r w:rsidRPr="00711102">
                            <w:rPr>
                              <w:rFonts w:ascii="Malgun Gothic" w:hAnsi="Malgun Gothic" w:hint="eastAsia"/>
                              <w:color w:val="FFFFFF"/>
                              <w:kern w:val="24"/>
                            </w:rPr>
                            <w:t>originator</w:t>
                          </w:r>
                        </w:p>
                        <w:p w14:paraId="12B00B7D" w14:textId="77777777" w:rsidR="004A00AF" w:rsidRDefault="004A00AF" w:rsidP="00BB437C">
                          <w:pPr>
                            <w:pStyle w:val="H6"/>
                            <w:wordWrap w:val="0"/>
                            <w:spacing w:after="0"/>
                            <w:jc w:val="center"/>
                          </w:pPr>
                        </w:p>
                        <w:p w14:paraId="06B57E4D" w14:textId="77777777" w:rsidR="004A00AF" w:rsidRDefault="004A00AF" w:rsidP="00BB437C">
                          <w:pPr>
                            <w:pStyle w:val="NormalWeb"/>
                            <w:wordWrap w:val="0"/>
                            <w:spacing w:after="0"/>
                            <w:jc w:val="center"/>
                          </w:pPr>
                          <w:r w:rsidRPr="00047E23">
                            <w:rPr>
                              <w:b/>
                              <w:bCs/>
                              <w:color w:val="000000"/>
                              <w:kern w:val="24"/>
                              <w:sz w:val="18"/>
                              <w:szCs w:val="18"/>
                            </w:rPr>
                            <w:t>(AE)</w:t>
                          </w:r>
                        </w:p>
                      </w:txbxContent>
                    </v:textbox>
                  </v:rect>
                  <v:line id="직선 연결선 5" o:spid="_x0000_s1822" style="position:absolute;visibility:visible" from="5804,6118" to="7868,6133" o:connectortype="straight" strokecolor="windowText" strokeweight=".5pt">
                    <v:stroke joinstyle="miter"/>
                  </v:line>
                  <w10:wrap type="none"/>
                  <w10:anchorlock/>
                </v:group>
              </w:pict>
            </w:r>
          </w:p>
        </w:tc>
      </w:tr>
      <w:tr w:rsidR="00BB437C" w:rsidRPr="009743EA" w14:paraId="5AF4B600" w14:textId="77777777" w:rsidTr="00283DA8">
        <w:trPr>
          <w:trHeight w:val="3108"/>
          <w:jc w:val="center"/>
        </w:trPr>
        <w:tc>
          <w:tcPr>
            <w:tcW w:w="1286" w:type="dxa"/>
            <w:vMerge/>
            <w:tcBorders>
              <w:left w:val="single" w:sz="4" w:space="0" w:color="000000"/>
            </w:tcBorders>
            <w:shd w:val="clear" w:color="auto" w:fill="E7E6E6"/>
          </w:tcPr>
          <w:p w14:paraId="4B474317" w14:textId="77777777" w:rsidR="00BB437C" w:rsidRPr="009743EA" w:rsidRDefault="00BB437C" w:rsidP="00283DA8">
            <w:pPr>
              <w:pStyle w:val="Default"/>
              <w:overflowPunct w:val="0"/>
              <w:jc w:val="center"/>
              <w:rPr>
                <w:b/>
                <w:kern w:val="1"/>
              </w:rPr>
            </w:pPr>
          </w:p>
        </w:tc>
        <w:tc>
          <w:tcPr>
            <w:tcW w:w="1134" w:type="dxa"/>
            <w:tcBorders>
              <w:top w:val="single" w:sz="4" w:space="0" w:color="000000"/>
              <w:left w:val="single" w:sz="4" w:space="0" w:color="000000"/>
              <w:bottom w:val="single" w:sz="4" w:space="0" w:color="000000"/>
              <w:right w:val="single" w:sz="4" w:space="0" w:color="000000"/>
            </w:tcBorders>
            <w:shd w:val="clear" w:color="auto" w:fill="E7E6E6"/>
          </w:tcPr>
          <w:p w14:paraId="07E5B9AD" w14:textId="77777777" w:rsidR="00BB437C" w:rsidRPr="009743EA" w:rsidRDefault="00BB437C" w:rsidP="00283DA8">
            <w:pPr>
              <w:pStyle w:val="TAL"/>
              <w:snapToGrid w:val="0"/>
              <w:jc w:val="center"/>
              <w:rPr>
                <w:b/>
                <w:kern w:val="1"/>
              </w:rPr>
            </w:pPr>
          </w:p>
          <w:p w14:paraId="1310E00B" w14:textId="77777777" w:rsidR="00BB437C" w:rsidRPr="009743EA" w:rsidRDefault="00BB437C" w:rsidP="00283DA8">
            <w:pPr>
              <w:pStyle w:val="TAL"/>
              <w:snapToGrid w:val="0"/>
              <w:jc w:val="center"/>
              <w:rPr>
                <w:b/>
                <w:kern w:val="1"/>
              </w:rPr>
            </w:pPr>
          </w:p>
          <w:p w14:paraId="096FB056" w14:textId="77777777" w:rsidR="00BB437C" w:rsidRPr="009743EA" w:rsidRDefault="00BB437C" w:rsidP="00283DA8">
            <w:pPr>
              <w:pStyle w:val="TAL"/>
              <w:snapToGrid w:val="0"/>
              <w:jc w:val="center"/>
              <w:rPr>
                <w:b/>
                <w:kern w:val="1"/>
              </w:rPr>
            </w:pPr>
          </w:p>
          <w:p w14:paraId="1CCC7869" w14:textId="77777777" w:rsidR="00BB437C" w:rsidRPr="009743EA" w:rsidRDefault="00BB437C" w:rsidP="00283DA8">
            <w:pPr>
              <w:pStyle w:val="TAL"/>
              <w:snapToGrid w:val="0"/>
              <w:jc w:val="center"/>
              <w:rPr>
                <w:b/>
                <w:kern w:val="1"/>
              </w:rPr>
            </w:pPr>
          </w:p>
          <w:p w14:paraId="6B340B37" w14:textId="77777777" w:rsidR="00BB437C" w:rsidRPr="009743EA" w:rsidRDefault="00BB437C" w:rsidP="00283DA8">
            <w:pPr>
              <w:pStyle w:val="TAL"/>
              <w:snapToGrid w:val="0"/>
              <w:jc w:val="center"/>
              <w:rPr>
                <w:b/>
                <w:kern w:val="1"/>
              </w:rPr>
            </w:pPr>
          </w:p>
          <w:p w14:paraId="469F2A3A" w14:textId="77777777" w:rsidR="00BB437C" w:rsidRPr="009743EA" w:rsidRDefault="00BB437C" w:rsidP="00283DA8">
            <w:pPr>
              <w:pStyle w:val="TAL"/>
              <w:snapToGrid w:val="0"/>
              <w:jc w:val="center"/>
              <w:rPr>
                <w:b/>
                <w:kern w:val="1"/>
              </w:rPr>
            </w:pPr>
          </w:p>
          <w:p w14:paraId="6323C69D" w14:textId="77777777" w:rsidR="00BB437C" w:rsidRPr="009743EA" w:rsidRDefault="00BB437C" w:rsidP="00283DA8">
            <w:pPr>
              <w:pStyle w:val="TAL"/>
              <w:snapToGrid w:val="0"/>
              <w:jc w:val="center"/>
            </w:pPr>
            <w:r w:rsidRPr="009743EA">
              <w:rPr>
                <w:b/>
                <w:kern w:val="1"/>
              </w:rPr>
              <w:t>Call Flow</w:t>
            </w:r>
          </w:p>
        </w:tc>
        <w:tc>
          <w:tcPr>
            <w:tcW w:w="7239" w:type="dxa"/>
            <w:tcBorders>
              <w:top w:val="single" w:sz="4" w:space="0" w:color="000000"/>
              <w:left w:val="single" w:sz="4" w:space="0" w:color="000000"/>
              <w:bottom w:val="single" w:sz="4" w:space="0" w:color="000000"/>
              <w:right w:val="single" w:sz="4" w:space="0" w:color="000000"/>
            </w:tcBorders>
            <w:shd w:val="clear" w:color="auto" w:fill="FFFFFF"/>
          </w:tcPr>
          <w:p w14:paraId="6E87632D" w14:textId="77777777" w:rsidR="00BB437C" w:rsidRPr="009743EA" w:rsidRDefault="00654563" w:rsidP="00283DA8">
            <w:pPr>
              <w:pStyle w:val="TAL"/>
              <w:snapToGrid w:val="0"/>
              <w:jc w:val="center"/>
              <w:rPr>
                <w:color w:val="000000"/>
              </w:rPr>
            </w:pPr>
            <w:r>
              <w:pict w14:anchorId="48A50F5F">
                <v:group id="_x0000_s1921" style="position:absolute;left:0;text-align:left;margin-left:42.05pt;margin-top:11.75pt;width:261pt;height:133.25pt;z-index:251640320;mso-position-horizontal-relative:text;mso-position-vertical-relative:text" coordsize="33147,16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">
                  <v:roundrect id="모서리가 둥근 직사각형 2" o:spid="_x0000_s1922" style="position:absolute;width:9398;height:681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" fillcolor="#5b9bd5" strokecolor="#d9d9d9" strokeweight=".5pt">
                    <v:stroke joinstyle="miter"/>
                    <v:textbox>
                      <w:txbxContent>
                        <w:p w14:paraId="4E020129" w14:textId="77777777" w:rsidR="004A00AF" w:rsidRDefault="004A00AF" w:rsidP="00BB437C">
                          <w:pPr>
                            <w:pStyle w:val="NormalWeb"/>
                            <w:wordWrap w:val="0"/>
                            <w:spacing w:after="0"/>
                            <w:jc w:val="center"/>
                            <w:rPr>
                              <w:rFonts w:ascii="Malgun Gothic" w:hAnsi="Malgun Gothic"/>
                              <w:color w:val="FFFFFF"/>
                              <w:kern w:val="24"/>
                            </w:rPr>
                          </w:pPr>
                          <w:r w:rsidRPr="00711102">
                            <w:rPr>
                              <w:rFonts w:ascii="Malgun Gothic" w:hAnsi="Malgun Gothic" w:hint="eastAsia"/>
                              <w:color w:val="FFFFFF"/>
                              <w:kern w:val="24"/>
                            </w:rPr>
                            <w:t>originator</w:t>
                          </w:r>
                        </w:p>
                        <w:p w14:paraId="3DF35571" w14:textId="77777777" w:rsidR="004A00AF" w:rsidRPr="00581D4D" w:rsidRDefault="004A00AF" w:rsidP="00BB437C">
                          <w:pPr>
                            <w:pStyle w:val="NormalWeb"/>
                            <w:wordWrap w:val="0"/>
                            <w:spacing w:after="0"/>
                            <w:jc w:val="center"/>
                            <w:rPr>
                              <w:rFonts w:ascii="Malgun Gothic" w:hAnsi="Malgun Gothic"/>
                              <w:color w:val="FFFFFF"/>
                              <w:kern w:val="24"/>
                            </w:rPr>
                          </w:pPr>
                          <w:r w:rsidRPr="00581D4D">
                            <w:rPr>
                              <w:rFonts w:ascii="Malgun Gothic" w:hAnsi="Malgun Gothic" w:hint="eastAsia"/>
                              <w:color w:val="FFFFFF"/>
                              <w:kern w:val="24"/>
                            </w:rPr>
                            <w:t>(</w:t>
                          </w:r>
                          <w:r w:rsidRPr="00581D4D">
                            <w:rPr>
                              <w:rFonts w:ascii="Malgun Gothic" w:hAnsi="Malgun Gothic"/>
                              <w:color w:val="FFFFFF"/>
                              <w:kern w:val="24"/>
                            </w:rPr>
                            <w:t>AE1)</w:t>
                          </w:r>
                        </w:p>
                        <w:p w14:paraId="3B2197D5" w14:textId="77777777" w:rsidR="004A00AF" w:rsidRDefault="004A00AF" w:rsidP="00BB437C">
                          <w:pPr>
                            <w:pStyle w:val="NormalWeb"/>
                            <w:wordWrap w:val="0"/>
                            <w:spacing w:after="0"/>
                            <w:jc w:val="center"/>
                          </w:pPr>
                        </w:p>
                      </w:txbxContent>
                    </v:textbox>
                  </v:roundrect>
                  <v:line id="직선 연결선 3" o:spid="_x0000_s1923" style="position:absolute;visibility:visible" from="4826,6810" to="4826,16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" strokeweight=".5pt">
                    <v:stroke dashstyle="longDash" joinstyle="miter"/>
                  </v:line>
                  <v:shape id="직선 화살표 연결선 4" o:spid="_x0000_s1924" type="#_x0000_t32" style="position:absolute;left:5524;top:10810;width:22082;height:3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" strokecolor="#5b9bd5" strokeweight="1.5pt">
                    <v:stroke endarrow="block" endarrowlength="long" joinstyle="miter" endcap="round"/>
                  </v:shape>
                  <v:shape id="TextBox 36" o:spid="_x0000_s1925" type="#_x0000_t202" style="position:absolute;left:10564;top:8780;width:13323;height:24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" filled="f" stroked="f">
                    <v:textbox style="mso-fit-shape-to-text:t">
                      <w:txbxContent>
                        <w:p w14:paraId="0282953E" w14:textId="77777777" w:rsidR="004A00AF" w:rsidRDefault="004A00AF" w:rsidP="00BB437C">
                          <w:pPr>
                            <w:pStyle w:val="NormalWeb"/>
                            <w:wordWrap w:val="0"/>
                            <w:spacing w:after="0"/>
                          </w:pPr>
                          <w:r w:rsidRPr="0089499A">
                            <w:rPr>
                              <w:rFonts w:ascii="Malgun Gothic" w:hAnsi="Malgun Gothic" w:hint="eastAsia"/>
                              <w:color w:val="5B9BD5"/>
                              <w:kern w:val="24"/>
                              <w:sz w:val="14"/>
                              <w:szCs w:val="14"/>
                            </w:rPr>
                            <w:t>subscription create request</w:t>
                          </w:r>
                        </w:p>
                      </w:txbxContent>
                    </v:textbox>
                  </v:shape>
                  <v:shape id="TextBox 37" o:spid="_x0000_s1926" type="#_x0000_t202" style="position:absolute;left:14200;top:12873;width:6159;height:24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" filled="f" stroked="f">
                    <v:textbox style="mso-fit-shape-to-text:t">
                      <w:txbxContent>
                        <w:p w14:paraId="433FFDEA" w14:textId="77777777" w:rsidR="004A00AF" w:rsidRDefault="004A00AF" w:rsidP="00BB437C">
                          <w:pPr>
                            <w:pStyle w:val="NormalWeb"/>
                            <w:wordWrap w:val="0"/>
                            <w:spacing w:after="0"/>
                          </w:pPr>
                          <w:r w:rsidRPr="0089499A">
                            <w:rPr>
                              <w:rFonts w:ascii="Malgun Gothic" w:hAnsi="Malgun Gothic" w:hint="eastAsia"/>
                              <w:color w:val="5B9BD5"/>
                              <w:kern w:val="24"/>
                              <w:sz w:val="14"/>
                              <w:szCs w:val="14"/>
                            </w:rPr>
                            <w:t>Response</w:t>
                          </w:r>
                        </w:p>
                      </w:txbxContent>
                    </v:textbox>
                  </v:shape>
                  <v:shape id="직선 화살표 연결선 7" o:spid="_x0000_s1927" type="#_x0000_t32" style="position:absolute;left:5873;top:14636;width:21733;height:64;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" strokecolor="#5b9bd5" strokeweight="1.5pt">
                    <v:stroke endarrow="block" endarrowlength="long" joinstyle="miter" endcap="round"/>
                  </v:shape>
                  <v:roundrect id="모서리가 둥근 직사각형 8" o:spid="_x0000_s1928" style="position:absolute;left:23749;width:9398;height:681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" fillcolor="#5b9bd5" strokecolor="#d9d9d9" strokeweight=".5pt">
                    <v:stroke joinstyle="miter"/>
                    <v:textbox>
                      <w:txbxContent>
                        <w:p w14:paraId="64837295" w14:textId="77777777" w:rsidR="004A00AF" w:rsidRPr="00B658BD" w:rsidRDefault="004A00AF" w:rsidP="00BB437C">
                          <w:pPr>
                            <w:pStyle w:val="NormalWeb"/>
                            <w:wordWrap w:val="0"/>
                            <w:spacing w:after="0"/>
                            <w:jc w:val="center"/>
                            <w:rPr>
                              <w:rFonts w:ascii="Malgun Gothic" w:hAnsi="Malgun Gothic"/>
                              <w:color w:val="FFFFFF"/>
                              <w:kern w:val="24"/>
                              <w:sz w:val="10"/>
                            </w:rPr>
                          </w:pPr>
                        </w:p>
                        <w:p w14:paraId="21CFAB14" w14:textId="77777777" w:rsidR="004A00AF" w:rsidRPr="00B658BD" w:rsidRDefault="004A00AF" w:rsidP="00BB437C">
                          <w:pPr>
                            <w:pStyle w:val="NormalWeb"/>
                            <w:wordWrap w:val="0"/>
                            <w:spacing w:after="0"/>
                            <w:jc w:val="center"/>
                          </w:pPr>
                          <w:r w:rsidRPr="00B658BD">
                            <w:rPr>
                              <w:rFonts w:ascii="Malgun Gothic" w:hAnsi="Malgun Gothic" w:hint="eastAsia"/>
                              <w:color w:val="FFFFFF"/>
                              <w:kern w:val="24"/>
                            </w:rPr>
                            <w:t>mn</w:t>
                          </w:r>
                          <w:r w:rsidRPr="00B658BD">
                            <w:rPr>
                              <w:rFonts w:ascii="Malgun Gothic" w:hAnsi="Malgun Gothic"/>
                              <w:color w:val="FFFFFF"/>
                              <w:kern w:val="24"/>
                            </w:rPr>
                            <w:t>-name</w:t>
                          </w:r>
                        </w:p>
                        <w:p w14:paraId="36E2D5CA" w14:textId="77777777" w:rsidR="004A00AF" w:rsidRDefault="004A00AF" w:rsidP="00BB437C">
                          <w:pPr>
                            <w:pStyle w:val="NormalWeb"/>
                            <w:wordWrap w:val="0"/>
                            <w:spacing w:after="0"/>
                            <w:jc w:val="center"/>
                          </w:pPr>
                        </w:p>
                      </w:txbxContent>
                    </v:textbox>
                  </v:roundrect>
                  <v:line id="직선 연결선 9" o:spid="_x0000_s1929" style="position:absolute;visibility:visible" from="28575,6810" to="28575,16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" strokeweight=".5pt">
                    <v:stroke dashstyle="longDash" joinstyle="miter"/>
                  </v:line>
                </v:group>
              </w:pict>
            </w:r>
          </w:p>
        </w:tc>
      </w:tr>
      <w:tr w:rsidR="00BB437C" w:rsidRPr="009743EA" w14:paraId="2C1D59A2" w14:textId="77777777" w:rsidTr="005A2D7C">
        <w:trPr>
          <w:cantSplit/>
          <w:trHeight w:val="42"/>
          <w:jc w:val="center"/>
        </w:trPr>
        <w:tc>
          <w:tcPr>
            <w:tcW w:w="1286" w:type="dxa"/>
            <w:vMerge/>
            <w:tcBorders>
              <w:left w:val="single" w:sz="4" w:space="0" w:color="000000"/>
            </w:tcBorders>
            <w:shd w:val="clear" w:color="auto" w:fill="E7E6E6"/>
          </w:tcPr>
          <w:p w14:paraId="78F6F331" w14:textId="77777777" w:rsidR="00BB437C" w:rsidRPr="009743EA" w:rsidRDefault="00BB437C" w:rsidP="00283DA8">
            <w:pPr>
              <w:pStyle w:val="Default"/>
              <w:overflowPunct w:val="0"/>
              <w:jc w:val="center"/>
              <w:rPr>
                <w:b/>
                <w:kern w:val="1"/>
              </w:rPr>
            </w:pPr>
          </w:p>
        </w:tc>
        <w:tc>
          <w:tcPr>
            <w:tcW w:w="1134" w:type="dxa"/>
            <w:tcBorders>
              <w:top w:val="single" w:sz="4" w:space="0" w:color="000000"/>
              <w:left w:val="single" w:sz="4" w:space="0" w:color="000000"/>
              <w:bottom w:val="single" w:sz="4" w:space="0" w:color="000000"/>
              <w:right w:val="single" w:sz="4" w:space="0" w:color="000000"/>
            </w:tcBorders>
            <w:shd w:val="clear" w:color="auto" w:fill="E7E6E6"/>
          </w:tcPr>
          <w:p w14:paraId="34DC8CCC" w14:textId="77777777" w:rsidR="00BB437C" w:rsidRPr="009743EA" w:rsidRDefault="00BB437C" w:rsidP="00283DA8">
            <w:pPr>
              <w:pStyle w:val="TAL"/>
              <w:snapToGrid w:val="0"/>
              <w:jc w:val="center"/>
              <w:rPr>
                <w:b/>
                <w:kern w:val="1"/>
              </w:rPr>
            </w:pPr>
          </w:p>
          <w:p w14:paraId="0C123A77" w14:textId="77777777" w:rsidR="00BB437C" w:rsidRPr="009743EA" w:rsidRDefault="00BB437C" w:rsidP="00283DA8">
            <w:pPr>
              <w:pStyle w:val="TAL"/>
              <w:snapToGrid w:val="0"/>
              <w:jc w:val="center"/>
              <w:rPr>
                <w:b/>
                <w:kern w:val="1"/>
              </w:rPr>
            </w:pPr>
          </w:p>
          <w:p w14:paraId="32599E3B" w14:textId="77777777" w:rsidR="00BB437C" w:rsidRPr="009743EA" w:rsidRDefault="00BB437C" w:rsidP="00283DA8">
            <w:pPr>
              <w:pStyle w:val="TAL"/>
              <w:snapToGrid w:val="0"/>
              <w:jc w:val="center"/>
              <w:rPr>
                <w:b/>
                <w:kern w:val="1"/>
              </w:rPr>
            </w:pPr>
            <w:r w:rsidRPr="009743EA">
              <w:rPr>
                <w:b/>
                <w:kern w:val="1"/>
              </w:rPr>
              <w:t>HTTP Header Information</w:t>
            </w:r>
          </w:p>
          <w:p w14:paraId="3317FD59" w14:textId="77777777" w:rsidR="00BB437C" w:rsidRPr="009743EA" w:rsidRDefault="00BB437C" w:rsidP="00283DA8">
            <w:pPr>
              <w:pStyle w:val="TAL"/>
              <w:snapToGrid w:val="0"/>
              <w:jc w:val="center"/>
              <w:rPr>
                <w:b/>
                <w:kern w:val="1"/>
              </w:rPr>
            </w:pPr>
          </w:p>
          <w:p w14:paraId="3A5F16D9" w14:textId="77777777" w:rsidR="00FE3B5F" w:rsidRPr="009743EA" w:rsidRDefault="00FE3B5F" w:rsidP="00283DA8">
            <w:pPr>
              <w:pStyle w:val="TAL"/>
              <w:snapToGrid w:val="0"/>
              <w:jc w:val="both"/>
              <w:rPr>
                <w:b/>
                <w:kern w:val="1"/>
              </w:rPr>
            </w:pPr>
          </w:p>
          <w:p w14:paraId="6CFC62AA" w14:textId="77777777" w:rsidR="00BB437C" w:rsidRPr="009743EA" w:rsidRDefault="00BB437C" w:rsidP="00283DA8">
            <w:pPr>
              <w:pStyle w:val="TAL"/>
              <w:snapToGrid w:val="0"/>
              <w:jc w:val="both"/>
              <w:rPr>
                <w:b/>
                <w:kern w:val="1"/>
              </w:rPr>
            </w:pPr>
          </w:p>
        </w:tc>
        <w:tc>
          <w:tcPr>
            <w:tcW w:w="7239" w:type="dxa"/>
            <w:tcBorders>
              <w:top w:val="single" w:sz="4" w:space="0" w:color="000000"/>
              <w:left w:val="single" w:sz="4" w:space="0" w:color="000000"/>
              <w:bottom w:val="single" w:sz="4" w:space="0" w:color="000000"/>
              <w:right w:val="single" w:sz="4" w:space="0" w:color="000000"/>
            </w:tcBorders>
            <w:shd w:val="clear" w:color="auto" w:fill="FFFFFF"/>
          </w:tcPr>
          <w:p w14:paraId="2961F9D0" w14:textId="77777777" w:rsidR="00BB437C" w:rsidRPr="009743EA" w:rsidRDefault="00BB437C" w:rsidP="005A2D7C">
            <w:pPr>
              <w:pStyle w:val="TAL"/>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01"/>
              <w:gridCol w:w="4359"/>
            </w:tblGrid>
            <w:tr w:rsidR="00BB437C" w:rsidRPr="009743EA" w14:paraId="1DF54C6C" w14:textId="77777777" w:rsidTr="005A2D7C">
              <w:trPr>
                <w:jc w:val="center"/>
              </w:trPr>
              <w:tc>
                <w:tcPr>
                  <w:tcW w:w="1501" w:type="dxa"/>
                  <w:shd w:val="clear" w:color="auto" w:fill="9CC2E5"/>
                </w:tcPr>
                <w:p w14:paraId="2EB96353" w14:textId="77777777" w:rsidR="00BB437C" w:rsidRPr="009743EA" w:rsidRDefault="00BB437C" w:rsidP="00283DA8">
                  <w:pPr>
                    <w:pStyle w:val="TAL"/>
                    <w:snapToGrid w:val="0"/>
                    <w:jc w:val="center"/>
                    <w:rPr>
                      <w:rFonts w:eastAsia="Calibri"/>
                      <w:b/>
                      <w:szCs w:val="22"/>
                    </w:rPr>
                  </w:pPr>
                  <w:r w:rsidRPr="009743EA">
                    <w:rPr>
                      <w:rFonts w:eastAsia="Calibri"/>
                      <w:b/>
                      <w:szCs w:val="22"/>
                    </w:rPr>
                    <w:t>Header</w:t>
                  </w:r>
                </w:p>
              </w:tc>
              <w:tc>
                <w:tcPr>
                  <w:tcW w:w="4359" w:type="dxa"/>
                  <w:shd w:val="clear" w:color="auto" w:fill="9CC2E5"/>
                </w:tcPr>
                <w:p w14:paraId="19243AED" w14:textId="77777777" w:rsidR="00BB437C" w:rsidRPr="009743EA" w:rsidRDefault="00BB437C" w:rsidP="00283DA8">
                  <w:pPr>
                    <w:pStyle w:val="TAL"/>
                    <w:snapToGrid w:val="0"/>
                    <w:jc w:val="center"/>
                    <w:rPr>
                      <w:rFonts w:eastAsia="Calibri"/>
                      <w:b/>
                      <w:szCs w:val="22"/>
                    </w:rPr>
                  </w:pPr>
                  <w:r w:rsidRPr="009743EA">
                    <w:rPr>
                      <w:rFonts w:eastAsia="Calibri"/>
                      <w:b/>
                      <w:szCs w:val="22"/>
                    </w:rPr>
                    <w:t>Value</w:t>
                  </w:r>
                </w:p>
              </w:tc>
            </w:tr>
            <w:tr w:rsidR="00BB437C" w:rsidRPr="009743EA" w14:paraId="12EF6B2E" w14:textId="77777777" w:rsidTr="005A2D7C">
              <w:trPr>
                <w:jc w:val="center"/>
              </w:trPr>
              <w:tc>
                <w:tcPr>
                  <w:tcW w:w="1501" w:type="dxa"/>
                  <w:shd w:val="clear" w:color="auto" w:fill="DEEAF6"/>
                </w:tcPr>
                <w:p w14:paraId="66819928" w14:textId="77777777" w:rsidR="00BB437C" w:rsidRPr="009743EA" w:rsidRDefault="00BB437C" w:rsidP="00283DA8">
                  <w:pPr>
                    <w:pStyle w:val="TAL"/>
                    <w:snapToGrid w:val="0"/>
                    <w:jc w:val="center"/>
                    <w:rPr>
                      <w:rFonts w:eastAsia="Calibri"/>
                      <w:szCs w:val="22"/>
                    </w:rPr>
                  </w:pPr>
                  <w:r w:rsidRPr="009743EA">
                    <w:rPr>
                      <w:rFonts w:eastAsia="Calibri"/>
                      <w:szCs w:val="22"/>
                    </w:rPr>
                    <w:t>Accept</w:t>
                  </w:r>
                </w:p>
              </w:tc>
              <w:tc>
                <w:tcPr>
                  <w:tcW w:w="4359" w:type="dxa"/>
                  <w:shd w:val="clear" w:color="auto" w:fill="auto"/>
                </w:tcPr>
                <w:p w14:paraId="14DD9024" w14:textId="77777777" w:rsidR="00BB437C" w:rsidRPr="009743EA" w:rsidRDefault="00BB437C" w:rsidP="00283DA8">
                  <w:pPr>
                    <w:pStyle w:val="TAL"/>
                    <w:snapToGrid w:val="0"/>
                    <w:rPr>
                      <w:rFonts w:eastAsia="Calibri"/>
                      <w:szCs w:val="22"/>
                    </w:rPr>
                  </w:pPr>
                  <w:r w:rsidRPr="009743EA">
                    <w:rPr>
                      <w:rFonts w:eastAsia="Calibri"/>
                      <w:szCs w:val="22"/>
                    </w:rPr>
                    <w:t>application/json</w:t>
                  </w:r>
                </w:p>
              </w:tc>
            </w:tr>
            <w:tr w:rsidR="00BB437C" w:rsidRPr="009743EA" w14:paraId="07022D79" w14:textId="77777777" w:rsidTr="005A2D7C">
              <w:trPr>
                <w:jc w:val="center"/>
              </w:trPr>
              <w:tc>
                <w:tcPr>
                  <w:tcW w:w="1501" w:type="dxa"/>
                  <w:shd w:val="clear" w:color="auto" w:fill="DEEAF6"/>
                </w:tcPr>
                <w:p w14:paraId="05EF7CBC" w14:textId="77777777" w:rsidR="00BB437C" w:rsidRPr="009743EA" w:rsidRDefault="00BB437C" w:rsidP="00283DA8">
                  <w:pPr>
                    <w:pStyle w:val="TAL"/>
                    <w:snapToGrid w:val="0"/>
                    <w:jc w:val="center"/>
                    <w:rPr>
                      <w:rFonts w:eastAsia="Calibri"/>
                      <w:szCs w:val="22"/>
                    </w:rPr>
                  </w:pPr>
                  <w:r w:rsidRPr="009743EA">
                    <w:rPr>
                      <w:rFonts w:eastAsia="Calibri"/>
                      <w:szCs w:val="22"/>
                    </w:rPr>
                    <w:t>X-M2M-RI</w:t>
                  </w:r>
                </w:p>
              </w:tc>
              <w:tc>
                <w:tcPr>
                  <w:tcW w:w="4359" w:type="dxa"/>
                  <w:shd w:val="clear" w:color="auto" w:fill="auto"/>
                </w:tcPr>
                <w:p w14:paraId="4F90F48A" w14:textId="77777777" w:rsidR="00BB437C" w:rsidRPr="009743EA" w:rsidRDefault="00BB437C" w:rsidP="00283DA8">
                  <w:pPr>
                    <w:pStyle w:val="TAL"/>
                    <w:snapToGrid w:val="0"/>
                    <w:rPr>
                      <w:rFonts w:eastAsia="Calibri"/>
                      <w:szCs w:val="22"/>
                    </w:rPr>
                  </w:pPr>
                  <w:r w:rsidRPr="009743EA">
                    <w:rPr>
                      <w:rFonts w:eastAsia="Calibri"/>
                      <w:szCs w:val="22"/>
                    </w:rPr>
                    <w:t>Request</w:t>
                  </w:r>
                  <w:r w:rsidR="000E08CD" w:rsidRPr="009743EA">
                    <w:rPr>
                      <w:rFonts w:eastAsia="Calibri"/>
                      <w:szCs w:val="22"/>
                    </w:rPr>
                    <w:t xml:space="preserve"> </w:t>
                  </w:r>
                  <w:r w:rsidRPr="009743EA">
                    <w:rPr>
                      <w:rFonts w:eastAsia="Calibri"/>
                      <w:szCs w:val="22"/>
                    </w:rPr>
                    <w:t>ID</w:t>
                  </w:r>
                  <w:r w:rsidR="000E08CD" w:rsidRPr="009743EA">
                    <w:rPr>
                      <w:rFonts w:eastAsia="Calibri"/>
                      <w:szCs w:val="22"/>
                    </w:rPr>
                    <w:t xml:space="preserve"> </w:t>
                  </w:r>
                </w:p>
              </w:tc>
            </w:tr>
            <w:tr w:rsidR="00BB437C" w:rsidRPr="009743EA" w14:paraId="57C3E398" w14:textId="77777777" w:rsidTr="005A2D7C">
              <w:trPr>
                <w:jc w:val="center"/>
              </w:trPr>
              <w:tc>
                <w:tcPr>
                  <w:tcW w:w="1501" w:type="dxa"/>
                  <w:shd w:val="clear" w:color="auto" w:fill="DEEAF6"/>
                </w:tcPr>
                <w:p w14:paraId="79973E8A" w14:textId="77777777" w:rsidR="00BB437C" w:rsidRPr="009743EA" w:rsidRDefault="00BB437C" w:rsidP="00283DA8">
                  <w:pPr>
                    <w:pStyle w:val="TAL"/>
                    <w:snapToGrid w:val="0"/>
                    <w:jc w:val="center"/>
                    <w:rPr>
                      <w:rFonts w:eastAsia="Calibri"/>
                      <w:szCs w:val="22"/>
                    </w:rPr>
                  </w:pPr>
                  <w:r w:rsidRPr="009743EA">
                    <w:rPr>
                      <w:rFonts w:eastAsia="Calibri"/>
                      <w:szCs w:val="22"/>
                    </w:rPr>
                    <w:t>X-M2M-Origin</w:t>
                  </w:r>
                </w:p>
              </w:tc>
              <w:tc>
                <w:tcPr>
                  <w:tcW w:w="4359" w:type="dxa"/>
                  <w:shd w:val="clear" w:color="auto" w:fill="auto"/>
                </w:tcPr>
                <w:p w14:paraId="3A472E31" w14:textId="77777777" w:rsidR="00BB437C" w:rsidRPr="009743EA" w:rsidRDefault="00BB437C" w:rsidP="00283DA8">
                  <w:pPr>
                    <w:pStyle w:val="TAL"/>
                    <w:snapToGrid w:val="0"/>
                    <w:rPr>
                      <w:rFonts w:eastAsia="Calibri"/>
                      <w:szCs w:val="22"/>
                    </w:rPr>
                  </w:pPr>
                  <w:r w:rsidRPr="009743EA">
                    <w:rPr>
                      <w:rFonts w:eastAsia="Calibri"/>
                      <w:szCs w:val="22"/>
                    </w:rPr>
                    <w:t>AE-ID</w:t>
                  </w:r>
                  <w:r w:rsidR="000E08CD" w:rsidRPr="009743EA">
                    <w:rPr>
                      <w:rFonts w:eastAsia="Calibri"/>
                      <w:szCs w:val="22"/>
                    </w:rPr>
                    <w:t xml:space="preserve"> </w:t>
                  </w:r>
                  <w:r w:rsidRPr="009743EA">
                    <w:rPr>
                      <w:rFonts w:eastAsia="Calibri"/>
                      <w:szCs w:val="22"/>
                    </w:rPr>
                    <w:t>of</w:t>
                  </w:r>
                  <w:r w:rsidR="000E08CD" w:rsidRPr="009743EA">
                    <w:rPr>
                      <w:rFonts w:eastAsia="Calibri"/>
                      <w:szCs w:val="22"/>
                    </w:rPr>
                    <w:t xml:space="preserve"> </w:t>
                  </w:r>
                  <w:r w:rsidRPr="009743EA">
                    <w:rPr>
                      <w:rFonts w:eastAsia="Calibri"/>
                      <w:szCs w:val="22"/>
                    </w:rPr>
                    <w:t>Originator</w:t>
                  </w:r>
                </w:p>
              </w:tc>
            </w:tr>
            <w:tr w:rsidR="00BB437C" w:rsidRPr="009743EA" w14:paraId="040BF6DC" w14:textId="77777777" w:rsidTr="005A2D7C">
              <w:trPr>
                <w:jc w:val="center"/>
              </w:trPr>
              <w:tc>
                <w:tcPr>
                  <w:tcW w:w="1501" w:type="dxa"/>
                  <w:shd w:val="clear" w:color="auto" w:fill="DEEAF6"/>
                </w:tcPr>
                <w:p w14:paraId="10FF173D" w14:textId="77777777" w:rsidR="00BB437C" w:rsidRPr="009743EA" w:rsidRDefault="00BB437C" w:rsidP="00283DA8">
                  <w:pPr>
                    <w:pStyle w:val="TAL"/>
                    <w:snapToGrid w:val="0"/>
                    <w:jc w:val="center"/>
                    <w:rPr>
                      <w:rFonts w:eastAsia="Calibri"/>
                      <w:szCs w:val="22"/>
                    </w:rPr>
                  </w:pPr>
                  <w:r w:rsidRPr="009743EA">
                    <w:rPr>
                      <w:rFonts w:eastAsia="Calibri"/>
                      <w:szCs w:val="22"/>
                    </w:rPr>
                    <w:t>Content-Type</w:t>
                  </w:r>
                </w:p>
              </w:tc>
              <w:tc>
                <w:tcPr>
                  <w:tcW w:w="4359" w:type="dxa"/>
                  <w:shd w:val="clear" w:color="auto" w:fill="auto"/>
                </w:tcPr>
                <w:p w14:paraId="252B2A8C" w14:textId="77777777" w:rsidR="00BB437C" w:rsidRPr="009743EA" w:rsidRDefault="00E45F9B" w:rsidP="00283DA8">
                  <w:pPr>
                    <w:pStyle w:val="TAL"/>
                    <w:snapToGrid w:val="0"/>
                    <w:rPr>
                      <w:rFonts w:eastAsia="Calibri"/>
                      <w:szCs w:val="22"/>
                    </w:rPr>
                  </w:pPr>
                  <w:r w:rsidRPr="009743EA">
                    <w:rPr>
                      <w:rFonts w:eastAsia="Calibri"/>
                      <w:szCs w:val="22"/>
                    </w:rPr>
                    <w:t>application/json;ty</w:t>
                  </w:r>
                  <w:r w:rsidR="00BB437C" w:rsidRPr="009743EA">
                    <w:rPr>
                      <w:rFonts w:eastAsia="Calibri"/>
                      <w:szCs w:val="22"/>
                    </w:rPr>
                    <w:t>=</w:t>
                  </w:r>
                  <w:r w:rsidR="00BB437C" w:rsidRPr="009743EA">
                    <w:rPr>
                      <w:rFonts w:eastAsia="Calibri"/>
                      <w:b/>
                      <w:szCs w:val="22"/>
                    </w:rPr>
                    <w:t>23</w:t>
                  </w:r>
                </w:p>
              </w:tc>
            </w:tr>
            <w:tr w:rsidR="00595120" w:rsidRPr="009743EA" w14:paraId="7BFD5EEB" w14:textId="77777777" w:rsidTr="005A2D7C">
              <w:trPr>
                <w:jc w:val="center"/>
              </w:trPr>
              <w:tc>
                <w:tcPr>
                  <w:tcW w:w="1501" w:type="dxa"/>
                  <w:shd w:val="clear" w:color="auto" w:fill="DEEAF6"/>
                </w:tcPr>
                <w:p w14:paraId="5A09F9A9" w14:textId="77777777" w:rsidR="00595120" w:rsidRPr="009743EA" w:rsidRDefault="00595120" w:rsidP="00595120">
                  <w:pPr>
                    <w:pStyle w:val="TAL"/>
                    <w:snapToGrid w:val="0"/>
                    <w:jc w:val="center"/>
                    <w:rPr>
                      <w:rFonts w:eastAsia="Calibri"/>
                      <w:szCs w:val="22"/>
                    </w:rPr>
                  </w:pPr>
                  <w:r w:rsidRPr="009743EA">
                    <w:rPr>
                      <w:rFonts w:eastAsia="Calibri"/>
                      <w:szCs w:val="22"/>
                    </w:rPr>
                    <w:t>X-M2M-RVI</w:t>
                  </w:r>
                </w:p>
              </w:tc>
              <w:tc>
                <w:tcPr>
                  <w:tcW w:w="4359" w:type="dxa"/>
                  <w:shd w:val="clear" w:color="auto" w:fill="auto"/>
                </w:tcPr>
                <w:p w14:paraId="4BBBBAE2" w14:textId="77777777" w:rsidR="00595120" w:rsidRPr="009743EA" w:rsidDel="00E45F9B" w:rsidRDefault="00595120" w:rsidP="00595120">
                  <w:pPr>
                    <w:pStyle w:val="TAL"/>
                    <w:snapToGrid w:val="0"/>
                    <w:rPr>
                      <w:rFonts w:eastAsia="Calibri"/>
                      <w:szCs w:val="22"/>
                    </w:rPr>
                  </w:pPr>
                  <w:r w:rsidRPr="009743EA">
                    <w:rPr>
                      <w:rFonts w:eastAsia="Calibri"/>
                      <w:szCs w:val="22"/>
                    </w:rPr>
                    <w:t>Release</w:t>
                  </w:r>
                  <w:r w:rsidR="000E08CD" w:rsidRPr="009743EA">
                    <w:rPr>
                      <w:rFonts w:eastAsia="Calibri"/>
                      <w:szCs w:val="22"/>
                    </w:rPr>
                    <w:t xml:space="preserve"> </w:t>
                  </w:r>
                  <w:r w:rsidRPr="009743EA">
                    <w:rPr>
                      <w:rFonts w:eastAsia="Calibri"/>
                      <w:szCs w:val="22"/>
                    </w:rPr>
                    <w:t>Version</w:t>
                  </w:r>
                  <w:r w:rsidR="000E08CD" w:rsidRPr="009743EA">
                    <w:rPr>
                      <w:rFonts w:eastAsia="Calibri"/>
                      <w:szCs w:val="22"/>
                    </w:rPr>
                    <w:t xml:space="preserve"> </w:t>
                  </w:r>
                  <w:r w:rsidRPr="009743EA">
                    <w:rPr>
                      <w:rFonts w:eastAsia="Calibri"/>
                      <w:szCs w:val="22"/>
                    </w:rPr>
                    <w:t>Indicator</w:t>
                  </w:r>
                </w:p>
              </w:tc>
            </w:tr>
          </w:tbl>
          <w:p w14:paraId="422F5003" w14:textId="77777777" w:rsidR="00BB437C" w:rsidRPr="009743EA" w:rsidRDefault="00BB437C" w:rsidP="00283DA8">
            <w:pPr>
              <w:pStyle w:val="TAL"/>
              <w:snapToGrid w:val="0"/>
              <w:jc w:val="both"/>
              <w:rPr>
                <w:lang w:eastAsia="ko-KR"/>
              </w:rPr>
            </w:pPr>
          </w:p>
        </w:tc>
      </w:tr>
      <w:tr w:rsidR="00BB437C" w:rsidRPr="009743EA" w14:paraId="2CE06255" w14:textId="77777777" w:rsidTr="00283DA8">
        <w:trPr>
          <w:jc w:val="center"/>
        </w:trPr>
        <w:tc>
          <w:tcPr>
            <w:tcW w:w="1286" w:type="dxa"/>
            <w:vMerge/>
            <w:tcBorders>
              <w:left w:val="single" w:sz="4" w:space="0" w:color="000000"/>
              <w:bottom w:val="single" w:sz="4" w:space="0" w:color="000000"/>
            </w:tcBorders>
            <w:shd w:val="clear" w:color="auto" w:fill="E7E6E6"/>
          </w:tcPr>
          <w:p w14:paraId="7D046DD2" w14:textId="77777777" w:rsidR="00BB437C" w:rsidRPr="009743EA" w:rsidRDefault="00BB437C" w:rsidP="00283DA8">
            <w:pPr>
              <w:pStyle w:val="Default"/>
              <w:overflowPunct w:val="0"/>
              <w:jc w:val="center"/>
              <w:rPr>
                <w:b/>
                <w:kern w:val="1"/>
              </w:rPr>
            </w:pPr>
          </w:p>
        </w:tc>
        <w:tc>
          <w:tcPr>
            <w:tcW w:w="1134" w:type="dxa"/>
            <w:tcBorders>
              <w:top w:val="single" w:sz="4" w:space="0" w:color="000000"/>
              <w:left w:val="single" w:sz="4" w:space="0" w:color="000000"/>
              <w:bottom w:val="single" w:sz="4" w:space="0" w:color="000000"/>
              <w:right w:val="single" w:sz="4" w:space="0" w:color="000000"/>
            </w:tcBorders>
            <w:shd w:val="clear" w:color="auto" w:fill="E7E6E6"/>
          </w:tcPr>
          <w:p w14:paraId="2DF6068E" w14:textId="77777777" w:rsidR="00BB437C" w:rsidRPr="009743EA" w:rsidRDefault="00BB437C" w:rsidP="00283DA8">
            <w:pPr>
              <w:pStyle w:val="Default"/>
              <w:overflowPunct w:val="0"/>
              <w:jc w:val="center"/>
              <w:rPr>
                <w:rFonts w:ascii="Arial" w:eastAsia="Malgun Gothic" w:hAnsi="Arial"/>
                <w:b/>
                <w:color w:val="auto"/>
                <w:kern w:val="1"/>
                <w:sz w:val="18"/>
                <w:szCs w:val="20"/>
              </w:rPr>
            </w:pPr>
          </w:p>
          <w:p w14:paraId="52663367" w14:textId="77777777" w:rsidR="00BB437C" w:rsidRPr="009743EA" w:rsidRDefault="00BB437C" w:rsidP="00283DA8">
            <w:pPr>
              <w:pStyle w:val="Default"/>
              <w:overflowPunct w:val="0"/>
              <w:jc w:val="center"/>
              <w:rPr>
                <w:rFonts w:ascii="Arial" w:eastAsia="Malgun Gothic" w:hAnsi="Arial"/>
                <w:b/>
                <w:color w:val="auto"/>
                <w:kern w:val="1"/>
                <w:sz w:val="18"/>
                <w:szCs w:val="20"/>
              </w:rPr>
            </w:pPr>
          </w:p>
          <w:p w14:paraId="35CECAA3" w14:textId="77777777" w:rsidR="00BB437C" w:rsidRPr="009743EA" w:rsidRDefault="00BB437C" w:rsidP="00283DA8">
            <w:pPr>
              <w:pStyle w:val="Default"/>
              <w:overflowPunct w:val="0"/>
              <w:jc w:val="center"/>
              <w:rPr>
                <w:rFonts w:ascii="Arial" w:eastAsia="Malgun Gothic" w:hAnsi="Arial"/>
                <w:b/>
                <w:color w:val="auto"/>
                <w:kern w:val="1"/>
                <w:sz w:val="18"/>
                <w:szCs w:val="20"/>
              </w:rPr>
            </w:pPr>
          </w:p>
          <w:p w14:paraId="5940AF59" w14:textId="77777777" w:rsidR="00BB437C" w:rsidRPr="009743EA" w:rsidRDefault="00BB437C" w:rsidP="00283DA8">
            <w:pPr>
              <w:pStyle w:val="Default"/>
              <w:overflowPunct w:val="0"/>
              <w:jc w:val="center"/>
              <w:rPr>
                <w:rFonts w:ascii="Arial" w:eastAsia="Malgun Gothic" w:hAnsi="Arial"/>
                <w:b/>
                <w:color w:val="auto"/>
                <w:kern w:val="1"/>
                <w:sz w:val="18"/>
                <w:szCs w:val="20"/>
              </w:rPr>
            </w:pPr>
          </w:p>
          <w:p w14:paraId="2193C4E6" w14:textId="77777777" w:rsidR="00BB437C" w:rsidRPr="009743EA" w:rsidRDefault="00BB437C" w:rsidP="00283DA8">
            <w:pPr>
              <w:pStyle w:val="Default"/>
              <w:overflowPunct w:val="0"/>
              <w:jc w:val="center"/>
              <w:rPr>
                <w:rFonts w:ascii="Arial" w:eastAsia="Malgun Gothic" w:hAnsi="Arial"/>
                <w:b/>
                <w:color w:val="auto"/>
                <w:kern w:val="1"/>
                <w:sz w:val="18"/>
                <w:szCs w:val="20"/>
              </w:rPr>
            </w:pPr>
          </w:p>
          <w:p w14:paraId="3CF55DAF" w14:textId="77777777" w:rsidR="00BB437C" w:rsidRPr="009743EA" w:rsidRDefault="00BB437C" w:rsidP="00283DA8">
            <w:pPr>
              <w:pStyle w:val="Default"/>
              <w:overflowPunct w:val="0"/>
              <w:jc w:val="center"/>
              <w:rPr>
                <w:rFonts w:ascii="Arial" w:eastAsia="Malgun Gothic" w:hAnsi="Arial"/>
                <w:b/>
                <w:color w:val="auto"/>
                <w:kern w:val="1"/>
                <w:sz w:val="18"/>
                <w:szCs w:val="20"/>
              </w:rPr>
            </w:pPr>
          </w:p>
          <w:p w14:paraId="2C17C9E8" w14:textId="77777777" w:rsidR="00BB437C" w:rsidRPr="009743EA" w:rsidRDefault="00BB437C" w:rsidP="00283DA8">
            <w:pPr>
              <w:pStyle w:val="Default"/>
              <w:overflowPunct w:val="0"/>
              <w:jc w:val="center"/>
              <w:rPr>
                <w:color w:val="0070C0"/>
                <w:lang w:eastAsia="ko-KR"/>
              </w:rPr>
            </w:pPr>
            <w:r w:rsidRPr="009743EA">
              <w:rPr>
                <w:rFonts w:ascii="Arial" w:eastAsia="Malgun Gothic" w:hAnsi="Arial"/>
                <w:b/>
                <w:color w:val="auto"/>
                <w:kern w:val="1"/>
                <w:sz w:val="18"/>
                <w:szCs w:val="20"/>
              </w:rPr>
              <w:t>Example</w:t>
            </w:r>
          </w:p>
        </w:tc>
        <w:tc>
          <w:tcPr>
            <w:tcW w:w="7239" w:type="dxa"/>
            <w:tcBorders>
              <w:top w:val="single" w:sz="4" w:space="0" w:color="000000"/>
              <w:left w:val="single" w:sz="4" w:space="0" w:color="000000"/>
              <w:bottom w:val="single" w:sz="4" w:space="0" w:color="000000"/>
              <w:right w:val="single" w:sz="4" w:space="0" w:color="000000"/>
            </w:tcBorders>
            <w:shd w:val="clear" w:color="auto" w:fill="FFFFFF"/>
          </w:tcPr>
          <w:p w14:paraId="27A9A020" w14:textId="77777777" w:rsidR="00124149" w:rsidRPr="009743EA" w:rsidRDefault="00124149" w:rsidP="00283DA8">
            <w:pPr>
              <w:widowControl w:val="0"/>
              <w:spacing w:after="0"/>
              <w:ind w:left="284"/>
              <w:jc w:val="both"/>
              <w:textAlignment w:val="auto"/>
              <w:rPr>
                <w:rFonts w:eastAsia="Calibri Light"/>
                <w:b/>
                <w:sz w:val="24"/>
              </w:rPr>
            </w:pPr>
          </w:p>
          <w:p w14:paraId="3170B31C" w14:textId="77777777" w:rsidR="00BB437C" w:rsidRPr="009743EA" w:rsidRDefault="00124149" w:rsidP="00283DA8">
            <w:pPr>
              <w:widowControl w:val="0"/>
              <w:spacing w:after="0"/>
              <w:ind w:left="284"/>
              <w:jc w:val="both"/>
              <w:textAlignment w:val="auto"/>
              <w:rPr>
                <w:rFonts w:ascii="Arial" w:hAnsi="Arial"/>
                <w:color w:val="0070C0"/>
                <w:sz w:val="18"/>
              </w:rPr>
            </w:pPr>
            <w:r w:rsidRPr="009743EA">
              <w:rPr>
                <w:rFonts w:eastAsia="Calibri Light"/>
                <w:b/>
                <w:sz w:val="24"/>
              </w:rPr>
              <w:t>API/NOTI/NET2/STEP01</w:t>
            </w:r>
          </w:p>
          <w:p w14:paraId="4B93F796" w14:textId="77777777" w:rsidR="00BB437C" w:rsidRPr="005A2D7C" w:rsidRDefault="00BB437C" w:rsidP="007C39B4">
            <w:pPr>
              <w:pStyle w:val="NoSpacing"/>
              <w:overflowPunct w:val="0"/>
              <w:rPr>
                <w:rFonts w:ascii="Arial" w:hAnsi="Arial"/>
                <w:b/>
                <w:color w:val="0070C0"/>
                <w:sz w:val="18"/>
                <w:lang w:val="en-GB"/>
              </w:rPr>
            </w:pPr>
            <w:r w:rsidRPr="005A2D7C">
              <w:rPr>
                <w:rFonts w:ascii="Times New Roman" w:hAnsi="Times New Roman"/>
                <w:lang w:val="en-GB"/>
              </w:rPr>
              <w:t xml:space="preserve">    </w:t>
            </w:r>
          </w:p>
          <w:p w14:paraId="068E1B19" w14:textId="77777777" w:rsidR="00BB437C" w:rsidRPr="009743EA" w:rsidRDefault="00BB437C" w:rsidP="00283DA8">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14B24D40" w14:textId="77777777" w:rsidR="00BB437C" w:rsidRPr="009743EA" w:rsidRDefault="00BB437C" w:rsidP="00283DA8">
            <w:pPr>
              <w:pStyle w:val="TAL"/>
              <w:snapToGrid w:val="0"/>
              <w:ind w:left="284"/>
              <w:jc w:val="both"/>
              <w:rPr>
                <w:color w:val="0070C0"/>
              </w:rPr>
            </w:pPr>
          </w:p>
          <w:p w14:paraId="174A4873" w14:textId="77777777" w:rsidR="00BB437C" w:rsidRPr="009743EA" w:rsidRDefault="00BB437C" w:rsidP="00283DA8">
            <w:pPr>
              <w:pStyle w:val="TAL"/>
              <w:snapToGrid w:val="0"/>
              <w:ind w:left="284"/>
              <w:jc w:val="both"/>
              <w:rPr>
                <w:color w:val="0070C0"/>
              </w:rPr>
            </w:pPr>
            <w:r w:rsidRPr="009743EA">
              <w:rPr>
                <w:color w:val="0070C0"/>
              </w:rPr>
              <w:t>POST /mn-name/cont_temp? HTTP/1.1</w:t>
            </w:r>
          </w:p>
          <w:p w14:paraId="17CA2019" w14:textId="77777777" w:rsidR="00BB437C" w:rsidRPr="009743EA" w:rsidRDefault="00BB437C" w:rsidP="00283DA8">
            <w:pPr>
              <w:pStyle w:val="TAL"/>
              <w:snapToGrid w:val="0"/>
              <w:ind w:left="284"/>
              <w:jc w:val="both"/>
              <w:rPr>
                <w:color w:val="0070C0"/>
              </w:rPr>
            </w:pPr>
            <w:r w:rsidRPr="009743EA">
              <w:rPr>
                <w:color w:val="0070C0"/>
              </w:rPr>
              <w:t>Host: 192.168.0.10:8282</w:t>
            </w:r>
          </w:p>
          <w:p w14:paraId="403E1B06" w14:textId="77777777" w:rsidR="00BB437C" w:rsidRPr="009743EA" w:rsidRDefault="00BB437C" w:rsidP="00283DA8">
            <w:pPr>
              <w:pStyle w:val="TAL"/>
              <w:snapToGrid w:val="0"/>
              <w:ind w:left="284"/>
              <w:jc w:val="both"/>
              <w:rPr>
                <w:color w:val="0070C0"/>
              </w:rPr>
            </w:pPr>
            <w:r w:rsidRPr="009743EA">
              <w:rPr>
                <w:color w:val="0070C0"/>
              </w:rPr>
              <w:t>X-M2M-Origin: CAE5630283216026458665</w:t>
            </w:r>
          </w:p>
          <w:p w14:paraId="299F9B02" w14:textId="77777777" w:rsidR="00BB437C" w:rsidRPr="009743EA" w:rsidRDefault="00BB437C" w:rsidP="00283DA8">
            <w:pPr>
              <w:pStyle w:val="TAL"/>
              <w:snapToGrid w:val="0"/>
              <w:ind w:left="284"/>
              <w:jc w:val="both"/>
              <w:rPr>
                <w:color w:val="0070C0"/>
              </w:rPr>
            </w:pPr>
            <w:r w:rsidRPr="009743EA">
              <w:rPr>
                <w:color w:val="0070C0"/>
              </w:rPr>
              <w:t xml:space="preserve">Content-Type: </w:t>
            </w:r>
            <w:r w:rsidR="00E45F9B" w:rsidRPr="009743EA">
              <w:rPr>
                <w:color w:val="0070C0"/>
              </w:rPr>
              <w:t>application/json;ty</w:t>
            </w:r>
            <w:r w:rsidRPr="009743EA">
              <w:rPr>
                <w:color w:val="0070C0"/>
              </w:rPr>
              <w:t>=23</w:t>
            </w:r>
          </w:p>
          <w:p w14:paraId="6B0A6FCB" w14:textId="77777777" w:rsidR="00B76FCC" w:rsidRPr="009743EA" w:rsidRDefault="00B76FCC" w:rsidP="00B76FCC">
            <w:pPr>
              <w:pStyle w:val="TAL"/>
              <w:snapToGrid w:val="0"/>
              <w:ind w:left="284"/>
              <w:jc w:val="both"/>
              <w:rPr>
                <w:color w:val="0070C0"/>
              </w:rPr>
            </w:pPr>
            <w:r w:rsidRPr="009743EA">
              <w:rPr>
                <w:color w:val="0070C0"/>
              </w:rPr>
              <w:t>Accept: application/json</w:t>
            </w:r>
          </w:p>
          <w:p w14:paraId="0A6FB74F" w14:textId="77777777" w:rsidR="00BB437C" w:rsidRPr="009743EA" w:rsidRDefault="00BB437C" w:rsidP="00283DA8">
            <w:pPr>
              <w:pStyle w:val="TAL"/>
              <w:snapToGrid w:val="0"/>
              <w:ind w:left="284"/>
              <w:jc w:val="both"/>
              <w:rPr>
                <w:color w:val="0070C0"/>
              </w:rPr>
            </w:pPr>
            <w:r w:rsidRPr="009743EA">
              <w:rPr>
                <w:color w:val="0070C0"/>
              </w:rPr>
              <w:t>X-M2M-RI: 1234</w:t>
            </w:r>
          </w:p>
          <w:p w14:paraId="7AD80F36" w14:textId="77777777" w:rsidR="00C32389" w:rsidRPr="009743EA" w:rsidRDefault="00C32389" w:rsidP="00C32389">
            <w:pPr>
              <w:widowControl w:val="0"/>
              <w:overflowPunct/>
              <w:spacing w:after="0"/>
              <w:ind w:left="284"/>
              <w:jc w:val="both"/>
              <w:textAlignment w:val="auto"/>
              <w:rPr>
                <w:color w:val="0070C0"/>
              </w:rPr>
            </w:pPr>
            <w:r w:rsidRPr="009743EA">
              <w:rPr>
                <w:rFonts w:ascii="Arial" w:hAnsi="Arial"/>
                <w:color w:val="0070C0"/>
                <w:sz w:val="18"/>
              </w:rPr>
              <w:t>X-M2M-RVI: 2a</w:t>
            </w:r>
          </w:p>
          <w:p w14:paraId="4DCC8FB0" w14:textId="77777777" w:rsidR="00BB437C" w:rsidRPr="009743EA" w:rsidRDefault="00BB437C" w:rsidP="00283DA8">
            <w:pPr>
              <w:pStyle w:val="TAL"/>
              <w:snapToGrid w:val="0"/>
              <w:ind w:left="284"/>
              <w:jc w:val="both"/>
              <w:rPr>
                <w:color w:val="0070C0"/>
              </w:rPr>
            </w:pPr>
          </w:p>
          <w:p w14:paraId="3BB1438E" w14:textId="77777777" w:rsidR="00BB437C" w:rsidRPr="009743EA" w:rsidRDefault="00BB437C" w:rsidP="00283DA8">
            <w:pPr>
              <w:pStyle w:val="TAL"/>
              <w:snapToGrid w:val="0"/>
              <w:ind w:left="284"/>
              <w:jc w:val="both"/>
              <w:rPr>
                <w:color w:val="0070C0"/>
              </w:rPr>
            </w:pPr>
            <w:r w:rsidRPr="009743EA">
              <w:rPr>
                <w:color w:val="0070C0"/>
              </w:rPr>
              <w:t>{</w:t>
            </w:r>
          </w:p>
          <w:p w14:paraId="1A7978A7" w14:textId="77777777" w:rsidR="00BB437C" w:rsidRPr="009743EA" w:rsidRDefault="00C21A38" w:rsidP="00283DA8">
            <w:pPr>
              <w:pStyle w:val="TAL"/>
              <w:snapToGrid w:val="0"/>
              <w:ind w:left="284"/>
              <w:jc w:val="both"/>
              <w:rPr>
                <w:color w:val="0070C0"/>
              </w:rPr>
            </w:pPr>
            <w:r w:rsidRPr="009743EA">
              <w:rPr>
                <w:color w:val="0070C0"/>
              </w:rPr>
              <w:t xml:space="preserve">    </w:t>
            </w:r>
            <w:r w:rsidR="00BB437C" w:rsidRPr="009743EA">
              <w:rPr>
                <w:color w:val="0070C0"/>
              </w:rPr>
              <w:t>"m2m:sub": {</w:t>
            </w:r>
          </w:p>
          <w:p w14:paraId="41165EE2" w14:textId="77777777" w:rsidR="00BB437C" w:rsidRPr="009743EA" w:rsidRDefault="00C21A38" w:rsidP="00283DA8">
            <w:pPr>
              <w:pStyle w:val="TAL"/>
              <w:snapToGrid w:val="0"/>
              <w:ind w:left="284"/>
              <w:jc w:val="both"/>
              <w:rPr>
                <w:color w:val="0070C0"/>
              </w:rPr>
            </w:pPr>
            <w:r w:rsidRPr="009743EA">
              <w:rPr>
                <w:color w:val="0070C0"/>
              </w:rPr>
              <w:t xml:space="preserve">        </w:t>
            </w:r>
            <w:r w:rsidR="00BB437C" w:rsidRPr="009743EA">
              <w:rPr>
                <w:color w:val="0070C0"/>
              </w:rPr>
              <w:t>"enc": {</w:t>
            </w:r>
          </w:p>
          <w:p w14:paraId="1242D122" w14:textId="77777777" w:rsidR="00BB437C" w:rsidRPr="009743EA" w:rsidRDefault="00C21A38" w:rsidP="00283DA8">
            <w:pPr>
              <w:pStyle w:val="TAL"/>
              <w:snapToGrid w:val="0"/>
              <w:ind w:left="284"/>
              <w:jc w:val="both"/>
              <w:rPr>
                <w:color w:val="0070C0"/>
              </w:rPr>
            </w:pPr>
            <w:r w:rsidRPr="009743EA">
              <w:rPr>
                <w:color w:val="0070C0"/>
              </w:rPr>
              <w:t xml:space="preserve">            </w:t>
            </w:r>
            <w:r w:rsidR="00BB437C" w:rsidRPr="009743EA">
              <w:rPr>
                <w:color w:val="0070C0"/>
              </w:rPr>
              <w:t xml:space="preserve">"net": </w:t>
            </w:r>
            <w:r w:rsidR="00BB437C" w:rsidRPr="00C072AF">
              <w:rPr>
                <w:color w:val="0070C0"/>
              </w:rPr>
              <w:t>[2]</w:t>
            </w:r>
          </w:p>
          <w:p w14:paraId="285DAE57" w14:textId="77777777" w:rsidR="00BB437C" w:rsidRPr="009743EA" w:rsidRDefault="00C21A38" w:rsidP="00283DA8">
            <w:pPr>
              <w:pStyle w:val="TAL"/>
              <w:snapToGrid w:val="0"/>
              <w:ind w:left="284"/>
              <w:jc w:val="both"/>
              <w:rPr>
                <w:color w:val="0070C0"/>
              </w:rPr>
            </w:pPr>
            <w:r w:rsidRPr="009743EA">
              <w:rPr>
                <w:color w:val="0070C0"/>
              </w:rPr>
              <w:t xml:space="preserve">        </w:t>
            </w:r>
            <w:r w:rsidR="00BB437C" w:rsidRPr="009743EA">
              <w:rPr>
                <w:color w:val="0070C0"/>
              </w:rPr>
              <w:t>},</w:t>
            </w:r>
          </w:p>
          <w:p w14:paraId="2CF600CB" w14:textId="77777777" w:rsidR="00BB437C" w:rsidRPr="009743EA" w:rsidRDefault="00C21A38" w:rsidP="00283DA8">
            <w:pPr>
              <w:pStyle w:val="TAL"/>
              <w:snapToGrid w:val="0"/>
              <w:ind w:left="284"/>
              <w:jc w:val="both"/>
              <w:rPr>
                <w:color w:val="0070C0"/>
              </w:rPr>
            </w:pPr>
            <w:r w:rsidRPr="009743EA">
              <w:rPr>
                <w:color w:val="0070C0"/>
              </w:rPr>
              <w:t xml:space="preserve">     </w:t>
            </w:r>
            <w:r w:rsidR="00BB437C" w:rsidRPr="009743EA">
              <w:rPr>
                <w:color w:val="0070C0"/>
              </w:rPr>
              <w:t xml:space="preserve">   "nu": ["AE1"],</w:t>
            </w:r>
          </w:p>
          <w:p w14:paraId="748946A2" w14:textId="77777777" w:rsidR="00BB437C" w:rsidRPr="009743EA" w:rsidRDefault="00C21A38" w:rsidP="00283DA8">
            <w:pPr>
              <w:pStyle w:val="TAL"/>
              <w:snapToGrid w:val="0"/>
              <w:ind w:left="284"/>
              <w:jc w:val="both"/>
              <w:rPr>
                <w:color w:val="0070C0"/>
              </w:rPr>
            </w:pPr>
            <w:r w:rsidRPr="009743EA">
              <w:rPr>
                <w:color w:val="0070C0"/>
              </w:rPr>
              <w:t xml:space="preserve">        </w:t>
            </w:r>
            <w:r w:rsidR="00BB437C" w:rsidRPr="009743EA">
              <w:rPr>
                <w:color w:val="0070C0"/>
              </w:rPr>
              <w:t>"rn": "cont_sub"</w:t>
            </w:r>
          </w:p>
          <w:p w14:paraId="51679B5A" w14:textId="77777777" w:rsidR="00BB437C" w:rsidRPr="009743EA" w:rsidRDefault="00BB437C" w:rsidP="00283DA8">
            <w:pPr>
              <w:pStyle w:val="TAL"/>
              <w:snapToGrid w:val="0"/>
              <w:ind w:left="284"/>
              <w:jc w:val="both"/>
              <w:rPr>
                <w:color w:val="0070C0"/>
              </w:rPr>
            </w:pPr>
            <w:r w:rsidRPr="009743EA">
              <w:rPr>
                <w:color w:val="0070C0"/>
              </w:rPr>
              <w:t xml:space="preserve">    }</w:t>
            </w:r>
          </w:p>
          <w:p w14:paraId="0EBFB81F" w14:textId="77777777" w:rsidR="00BB437C" w:rsidRPr="009743EA" w:rsidRDefault="00BB437C" w:rsidP="00283DA8">
            <w:pPr>
              <w:pStyle w:val="TAL"/>
              <w:snapToGrid w:val="0"/>
              <w:ind w:left="284"/>
              <w:jc w:val="both"/>
              <w:rPr>
                <w:color w:val="0070C0"/>
              </w:rPr>
            </w:pPr>
            <w:r w:rsidRPr="009743EA">
              <w:rPr>
                <w:color w:val="0070C0"/>
              </w:rPr>
              <w:t>}</w:t>
            </w:r>
          </w:p>
          <w:p w14:paraId="6C072A5E" w14:textId="77777777" w:rsidR="00BB437C" w:rsidRPr="009743EA" w:rsidRDefault="00BB437C" w:rsidP="00283DA8">
            <w:pPr>
              <w:pStyle w:val="TAL"/>
              <w:snapToGrid w:val="0"/>
              <w:ind w:left="284"/>
              <w:jc w:val="both"/>
              <w:rPr>
                <w:color w:val="0070C0"/>
              </w:rPr>
            </w:pPr>
          </w:p>
          <w:p w14:paraId="69F13F53" w14:textId="77777777" w:rsidR="00BB437C" w:rsidRPr="009743EA" w:rsidRDefault="00BB437C" w:rsidP="00283DA8">
            <w:pPr>
              <w:widowControl w:val="0"/>
              <w:spacing w:after="0"/>
              <w:ind w:left="284"/>
              <w:jc w:val="both"/>
              <w:textAlignment w:val="auto"/>
              <w:rPr>
                <w:rFonts w:ascii="Arial" w:hAnsi="Arial"/>
                <w:b/>
                <w:color w:val="0070C0"/>
                <w:sz w:val="18"/>
              </w:rPr>
            </w:pPr>
          </w:p>
          <w:p w14:paraId="671731A3" w14:textId="77777777" w:rsidR="00BB437C" w:rsidRPr="009743EA" w:rsidRDefault="00BB437C" w:rsidP="00283DA8">
            <w:pPr>
              <w:widowControl w:val="0"/>
              <w:spacing w:after="0"/>
              <w:ind w:left="284"/>
              <w:jc w:val="both"/>
              <w:textAlignment w:val="auto"/>
              <w:rPr>
                <w:rFonts w:ascii="Arial" w:hAnsi="Arial"/>
                <w:b/>
                <w:color w:val="0070C0"/>
                <w:sz w:val="18"/>
              </w:rPr>
            </w:pPr>
            <w:r w:rsidRPr="009743EA">
              <w:rPr>
                <w:rFonts w:ascii="Arial" w:hAnsi="Arial"/>
                <w:b/>
                <w:color w:val="0070C0"/>
                <w:sz w:val="18"/>
              </w:rPr>
              <w:t>HTTP Response:</w:t>
            </w:r>
          </w:p>
          <w:p w14:paraId="7FD815EC" w14:textId="77777777" w:rsidR="00BB437C" w:rsidRPr="009743EA" w:rsidRDefault="00BB437C" w:rsidP="00283DA8">
            <w:pPr>
              <w:widowControl w:val="0"/>
              <w:spacing w:after="0"/>
              <w:ind w:left="284"/>
              <w:textAlignment w:val="auto"/>
              <w:rPr>
                <w:rFonts w:ascii="Arial" w:hAnsi="Arial"/>
                <w:color w:val="0070C0"/>
                <w:sz w:val="18"/>
              </w:rPr>
            </w:pPr>
          </w:p>
          <w:p w14:paraId="1FCE0B87" w14:textId="77777777" w:rsidR="00BB437C" w:rsidRPr="009743EA" w:rsidRDefault="00BB437C" w:rsidP="00283DA8">
            <w:pPr>
              <w:widowControl w:val="0"/>
              <w:spacing w:after="0"/>
              <w:ind w:left="284"/>
              <w:textAlignment w:val="auto"/>
              <w:rPr>
                <w:rFonts w:ascii="Arial" w:hAnsi="Arial"/>
                <w:color w:val="0070C0"/>
                <w:sz w:val="18"/>
              </w:rPr>
            </w:pPr>
            <w:r w:rsidRPr="009743EA">
              <w:rPr>
                <w:rFonts w:ascii="Arial" w:hAnsi="Arial"/>
                <w:color w:val="0070C0"/>
                <w:sz w:val="18"/>
              </w:rPr>
              <w:t>201 Created</w:t>
            </w:r>
          </w:p>
          <w:p w14:paraId="3E9CF935" w14:textId="77777777" w:rsidR="00BB437C" w:rsidRPr="00325791" w:rsidRDefault="00BB437C" w:rsidP="00283DA8">
            <w:pPr>
              <w:pStyle w:val="TAL"/>
              <w:snapToGrid w:val="0"/>
              <w:ind w:left="284"/>
              <w:rPr>
                <w:color w:val="0070C0"/>
                <w:lang w:val="fr-FR"/>
              </w:rPr>
            </w:pPr>
            <w:r w:rsidRPr="00325791">
              <w:rPr>
                <w:color w:val="0070C0"/>
                <w:lang w:val="fr-FR"/>
              </w:rPr>
              <w:t>Content-Location: mn-name/cont_temp</w:t>
            </w:r>
          </w:p>
          <w:p w14:paraId="271144D1" w14:textId="77777777" w:rsidR="00BB437C" w:rsidRPr="00325791" w:rsidRDefault="00BB437C" w:rsidP="00283DA8">
            <w:pPr>
              <w:pStyle w:val="TAL"/>
              <w:snapToGrid w:val="0"/>
              <w:ind w:left="284"/>
              <w:rPr>
                <w:color w:val="0070C0"/>
                <w:lang w:val="fr-FR"/>
              </w:rPr>
            </w:pPr>
            <w:r w:rsidRPr="00325791">
              <w:rPr>
                <w:color w:val="0070C0"/>
                <w:lang w:val="fr-FR"/>
              </w:rPr>
              <w:t>Content-Type: application/json</w:t>
            </w:r>
          </w:p>
          <w:p w14:paraId="5C89C23E" w14:textId="77777777" w:rsidR="00BB437C" w:rsidRPr="005A2D7C" w:rsidRDefault="00BB437C" w:rsidP="00283DA8">
            <w:pPr>
              <w:pStyle w:val="TAL"/>
              <w:snapToGrid w:val="0"/>
              <w:ind w:left="284"/>
              <w:rPr>
                <w:color w:val="0070C0"/>
              </w:rPr>
            </w:pPr>
            <w:r w:rsidRPr="005A2D7C">
              <w:rPr>
                <w:color w:val="0070C0"/>
              </w:rPr>
              <w:t>X-M2M-RI: 1234</w:t>
            </w:r>
          </w:p>
          <w:p w14:paraId="2BEDA6D5" w14:textId="77777777" w:rsidR="00C32389" w:rsidRPr="005A2D7C" w:rsidRDefault="00C32389" w:rsidP="00C32389">
            <w:pPr>
              <w:widowControl w:val="0"/>
              <w:overflowPunct/>
              <w:spacing w:after="0"/>
              <w:ind w:left="284"/>
              <w:jc w:val="both"/>
              <w:textAlignment w:val="auto"/>
              <w:rPr>
                <w:color w:val="0070C0"/>
              </w:rPr>
            </w:pPr>
            <w:r w:rsidRPr="009743EA">
              <w:rPr>
                <w:rFonts w:ascii="Arial" w:hAnsi="Arial"/>
                <w:color w:val="0070C0"/>
                <w:sz w:val="18"/>
              </w:rPr>
              <w:t>X-M2M-RVI: 2a</w:t>
            </w:r>
          </w:p>
          <w:p w14:paraId="5725F8D8" w14:textId="77777777" w:rsidR="00BB437C" w:rsidRPr="009743EA" w:rsidRDefault="00BB437C" w:rsidP="00283DA8">
            <w:pPr>
              <w:pStyle w:val="TAL"/>
              <w:snapToGrid w:val="0"/>
              <w:ind w:left="284"/>
              <w:rPr>
                <w:color w:val="0070C0"/>
              </w:rPr>
            </w:pPr>
            <w:r w:rsidRPr="009743EA">
              <w:rPr>
                <w:color w:val="0070C0"/>
              </w:rPr>
              <w:t>X-M2M-RSC: 2001</w:t>
            </w:r>
          </w:p>
          <w:p w14:paraId="66C84A89" w14:textId="77777777" w:rsidR="00BB437C" w:rsidRPr="005A2D7C" w:rsidRDefault="00BB437C" w:rsidP="00283DA8">
            <w:pPr>
              <w:pStyle w:val="TAL"/>
              <w:snapToGrid w:val="0"/>
              <w:ind w:left="284"/>
              <w:jc w:val="both"/>
              <w:rPr>
                <w:color w:val="0070C0"/>
              </w:rPr>
            </w:pPr>
          </w:p>
        </w:tc>
      </w:tr>
      <w:tr w:rsidR="00BB437C" w:rsidRPr="009743EA" w14:paraId="16FE1A8E" w14:textId="77777777" w:rsidTr="00283DA8">
        <w:trPr>
          <w:trHeight w:val="2421"/>
          <w:jc w:val="center"/>
        </w:trPr>
        <w:tc>
          <w:tcPr>
            <w:tcW w:w="1286" w:type="dxa"/>
            <w:vMerge w:val="restart"/>
            <w:tcBorders>
              <w:top w:val="single" w:sz="4" w:space="0" w:color="000000"/>
              <w:left w:val="single" w:sz="4" w:space="0" w:color="000000"/>
            </w:tcBorders>
            <w:shd w:val="clear" w:color="auto" w:fill="E7E6E6"/>
          </w:tcPr>
          <w:p w14:paraId="37291452" w14:textId="77777777" w:rsidR="00BB437C" w:rsidRPr="009743EA" w:rsidRDefault="00BB437C" w:rsidP="00283DA8">
            <w:pPr>
              <w:pStyle w:val="TAL"/>
              <w:snapToGrid w:val="0"/>
              <w:jc w:val="center"/>
              <w:rPr>
                <w:b/>
                <w:kern w:val="1"/>
              </w:rPr>
            </w:pPr>
          </w:p>
          <w:p w14:paraId="3DFD6588" w14:textId="77777777" w:rsidR="00BB437C" w:rsidRPr="009743EA" w:rsidRDefault="00BB437C" w:rsidP="00283DA8">
            <w:pPr>
              <w:pStyle w:val="TAL"/>
              <w:snapToGrid w:val="0"/>
              <w:jc w:val="center"/>
              <w:rPr>
                <w:b/>
                <w:kern w:val="1"/>
              </w:rPr>
            </w:pPr>
          </w:p>
          <w:p w14:paraId="3D2CE0C8" w14:textId="77777777" w:rsidR="00BB437C" w:rsidRPr="009743EA" w:rsidRDefault="00BB437C" w:rsidP="00283DA8">
            <w:pPr>
              <w:pStyle w:val="TAL"/>
              <w:snapToGrid w:val="0"/>
              <w:jc w:val="center"/>
              <w:rPr>
                <w:b/>
                <w:kern w:val="1"/>
              </w:rPr>
            </w:pPr>
          </w:p>
          <w:p w14:paraId="7DB83258" w14:textId="77777777" w:rsidR="00BB437C" w:rsidRPr="009743EA" w:rsidRDefault="00BB437C" w:rsidP="00283DA8">
            <w:pPr>
              <w:pStyle w:val="TAL"/>
              <w:snapToGrid w:val="0"/>
              <w:jc w:val="center"/>
              <w:rPr>
                <w:b/>
                <w:kern w:val="1"/>
              </w:rPr>
            </w:pPr>
          </w:p>
          <w:p w14:paraId="1E704412" w14:textId="77777777" w:rsidR="00BB437C" w:rsidRPr="009743EA" w:rsidRDefault="00BB437C" w:rsidP="00283DA8">
            <w:pPr>
              <w:pStyle w:val="TAL"/>
              <w:snapToGrid w:val="0"/>
              <w:jc w:val="center"/>
              <w:rPr>
                <w:b/>
                <w:kern w:val="1"/>
              </w:rPr>
            </w:pPr>
          </w:p>
          <w:p w14:paraId="53F021CE" w14:textId="77777777" w:rsidR="00BB437C" w:rsidRPr="009743EA" w:rsidRDefault="00BB437C" w:rsidP="00283DA8">
            <w:pPr>
              <w:pStyle w:val="TAL"/>
              <w:snapToGrid w:val="0"/>
              <w:jc w:val="center"/>
              <w:rPr>
                <w:b/>
                <w:kern w:val="1"/>
              </w:rPr>
            </w:pPr>
          </w:p>
          <w:p w14:paraId="3E4DCFAD" w14:textId="77777777" w:rsidR="00BB437C" w:rsidRPr="009743EA" w:rsidRDefault="00BB437C" w:rsidP="00283DA8">
            <w:pPr>
              <w:pStyle w:val="TAL"/>
              <w:snapToGrid w:val="0"/>
              <w:jc w:val="center"/>
              <w:rPr>
                <w:b/>
                <w:kern w:val="1"/>
              </w:rPr>
            </w:pPr>
          </w:p>
          <w:p w14:paraId="4A24F2A5" w14:textId="77777777" w:rsidR="00BB437C" w:rsidRPr="009743EA" w:rsidRDefault="00BB437C" w:rsidP="00283DA8">
            <w:pPr>
              <w:pStyle w:val="TAL"/>
              <w:snapToGrid w:val="0"/>
              <w:jc w:val="center"/>
              <w:rPr>
                <w:b/>
                <w:kern w:val="1"/>
              </w:rPr>
            </w:pPr>
          </w:p>
          <w:p w14:paraId="067D72C5" w14:textId="77777777" w:rsidR="00BB437C" w:rsidRPr="009743EA" w:rsidRDefault="00BB437C" w:rsidP="00283DA8">
            <w:pPr>
              <w:pStyle w:val="TAL"/>
              <w:snapToGrid w:val="0"/>
              <w:jc w:val="center"/>
              <w:rPr>
                <w:b/>
                <w:kern w:val="1"/>
              </w:rPr>
            </w:pPr>
          </w:p>
          <w:p w14:paraId="15A8A658" w14:textId="77777777" w:rsidR="00BB437C" w:rsidRPr="009743EA" w:rsidRDefault="00BB437C" w:rsidP="00283DA8">
            <w:pPr>
              <w:pStyle w:val="TAL"/>
              <w:snapToGrid w:val="0"/>
              <w:jc w:val="center"/>
              <w:rPr>
                <w:b/>
                <w:kern w:val="1"/>
              </w:rPr>
            </w:pPr>
          </w:p>
          <w:p w14:paraId="020228FB" w14:textId="77777777" w:rsidR="00BB437C" w:rsidRPr="009743EA" w:rsidRDefault="00BB437C" w:rsidP="00283DA8">
            <w:pPr>
              <w:pStyle w:val="TAL"/>
              <w:snapToGrid w:val="0"/>
              <w:jc w:val="center"/>
              <w:rPr>
                <w:b/>
                <w:kern w:val="1"/>
              </w:rPr>
            </w:pPr>
          </w:p>
          <w:p w14:paraId="27EAE2B4" w14:textId="77777777" w:rsidR="00BB437C" w:rsidRPr="009743EA" w:rsidRDefault="00BB437C" w:rsidP="00283DA8">
            <w:pPr>
              <w:pStyle w:val="TAL"/>
              <w:snapToGrid w:val="0"/>
              <w:jc w:val="center"/>
              <w:rPr>
                <w:b/>
                <w:kern w:val="1"/>
              </w:rPr>
            </w:pPr>
          </w:p>
          <w:p w14:paraId="7907CBBC" w14:textId="77777777" w:rsidR="00BB437C" w:rsidRPr="009743EA" w:rsidRDefault="00BB437C" w:rsidP="00283DA8">
            <w:pPr>
              <w:pStyle w:val="TAL"/>
              <w:snapToGrid w:val="0"/>
              <w:jc w:val="center"/>
              <w:rPr>
                <w:b/>
                <w:kern w:val="1"/>
              </w:rPr>
            </w:pPr>
          </w:p>
          <w:p w14:paraId="3B1FF2EB" w14:textId="77777777" w:rsidR="00BB437C" w:rsidRPr="009743EA" w:rsidRDefault="00BB437C" w:rsidP="00283DA8">
            <w:pPr>
              <w:pStyle w:val="TAL"/>
              <w:snapToGrid w:val="0"/>
              <w:jc w:val="center"/>
              <w:rPr>
                <w:b/>
                <w:kern w:val="1"/>
              </w:rPr>
            </w:pPr>
          </w:p>
          <w:p w14:paraId="53B6F284" w14:textId="77777777" w:rsidR="00BB437C" w:rsidRPr="009743EA" w:rsidRDefault="00BB437C" w:rsidP="00283DA8">
            <w:pPr>
              <w:pStyle w:val="TAL"/>
              <w:snapToGrid w:val="0"/>
              <w:jc w:val="center"/>
              <w:rPr>
                <w:b/>
                <w:kern w:val="1"/>
              </w:rPr>
            </w:pPr>
          </w:p>
          <w:p w14:paraId="2C82A74B" w14:textId="77777777" w:rsidR="00BB437C" w:rsidRPr="009743EA" w:rsidRDefault="00BB437C" w:rsidP="00283DA8">
            <w:pPr>
              <w:pStyle w:val="TAL"/>
              <w:snapToGrid w:val="0"/>
              <w:jc w:val="center"/>
              <w:rPr>
                <w:b/>
                <w:kern w:val="1"/>
              </w:rPr>
            </w:pPr>
          </w:p>
          <w:p w14:paraId="2B58ACF5" w14:textId="77777777" w:rsidR="00BB437C" w:rsidRPr="009743EA" w:rsidRDefault="00BB437C" w:rsidP="00283DA8">
            <w:pPr>
              <w:pStyle w:val="TAL"/>
              <w:snapToGrid w:val="0"/>
              <w:jc w:val="center"/>
              <w:rPr>
                <w:b/>
                <w:kern w:val="1"/>
              </w:rPr>
            </w:pPr>
          </w:p>
          <w:p w14:paraId="03EFFC23" w14:textId="77777777" w:rsidR="00BB437C" w:rsidRPr="009743EA" w:rsidRDefault="00BB437C" w:rsidP="00283DA8">
            <w:pPr>
              <w:pStyle w:val="TAL"/>
              <w:snapToGrid w:val="0"/>
              <w:jc w:val="center"/>
              <w:rPr>
                <w:b/>
                <w:kern w:val="1"/>
              </w:rPr>
            </w:pPr>
          </w:p>
          <w:p w14:paraId="28A888FB" w14:textId="77777777" w:rsidR="00BB437C" w:rsidRPr="009743EA" w:rsidRDefault="00BB437C" w:rsidP="00283DA8">
            <w:pPr>
              <w:pStyle w:val="TAL"/>
              <w:snapToGrid w:val="0"/>
              <w:jc w:val="center"/>
              <w:rPr>
                <w:b/>
                <w:kern w:val="1"/>
              </w:rPr>
            </w:pPr>
          </w:p>
          <w:p w14:paraId="649BDCD9" w14:textId="77777777" w:rsidR="00BB437C" w:rsidRPr="009743EA" w:rsidRDefault="00BB437C" w:rsidP="00283DA8">
            <w:pPr>
              <w:pStyle w:val="TAL"/>
              <w:snapToGrid w:val="0"/>
              <w:jc w:val="center"/>
              <w:rPr>
                <w:b/>
                <w:kern w:val="1"/>
              </w:rPr>
            </w:pPr>
          </w:p>
          <w:p w14:paraId="4A745E9A" w14:textId="77777777" w:rsidR="00BB437C" w:rsidRPr="009743EA" w:rsidRDefault="00BB437C" w:rsidP="00283DA8">
            <w:pPr>
              <w:pStyle w:val="TAL"/>
              <w:snapToGrid w:val="0"/>
              <w:jc w:val="center"/>
              <w:rPr>
                <w:b/>
                <w:kern w:val="1"/>
              </w:rPr>
            </w:pPr>
          </w:p>
          <w:p w14:paraId="6D5E17C1" w14:textId="77777777" w:rsidR="00BB437C" w:rsidRPr="009743EA" w:rsidRDefault="00BB437C" w:rsidP="00283DA8">
            <w:pPr>
              <w:pStyle w:val="TAL"/>
              <w:snapToGrid w:val="0"/>
              <w:jc w:val="center"/>
              <w:rPr>
                <w:b/>
                <w:kern w:val="1"/>
              </w:rPr>
            </w:pPr>
          </w:p>
          <w:p w14:paraId="4DC230D6" w14:textId="77777777" w:rsidR="00BB437C" w:rsidRPr="009743EA" w:rsidRDefault="00BB437C" w:rsidP="00283DA8">
            <w:pPr>
              <w:pStyle w:val="TAL"/>
              <w:snapToGrid w:val="0"/>
              <w:jc w:val="center"/>
              <w:rPr>
                <w:b/>
                <w:kern w:val="1"/>
              </w:rPr>
            </w:pPr>
          </w:p>
          <w:p w14:paraId="2DD866F9" w14:textId="77777777" w:rsidR="00BB437C" w:rsidRPr="009743EA" w:rsidRDefault="00BB437C" w:rsidP="00283DA8">
            <w:pPr>
              <w:pStyle w:val="TAL"/>
              <w:snapToGrid w:val="0"/>
              <w:jc w:val="center"/>
              <w:rPr>
                <w:b/>
                <w:kern w:val="1"/>
              </w:rPr>
            </w:pPr>
          </w:p>
          <w:p w14:paraId="61F32124" w14:textId="77777777" w:rsidR="00BB437C" w:rsidRPr="009743EA" w:rsidRDefault="00BB437C" w:rsidP="00283DA8">
            <w:pPr>
              <w:pStyle w:val="TAL"/>
              <w:snapToGrid w:val="0"/>
              <w:jc w:val="center"/>
              <w:rPr>
                <w:b/>
                <w:kern w:val="1"/>
              </w:rPr>
            </w:pPr>
          </w:p>
          <w:p w14:paraId="474B553E" w14:textId="77777777" w:rsidR="00BB437C" w:rsidRPr="009743EA" w:rsidRDefault="00BB437C" w:rsidP="00283DA8">
            <w:pPr>
              <w:pStyle w:val="TAL"/>
              <w:snapToGrid w:val="0"/>
              <w:jc w:val="center"/>
              <w:rPr>
                <w:b/>
                <w:kern w:val="1"/>
              </w:rPr>
            </w:pPr>
          </w:p>
          <w:p w14:paraId="30120C55" w14:textId="77777777" w:rsidR="00BB437C" w:rsidRPr="009743EA" w:rsidRDefault="00BB437C" w:rsidP="00283DA8">
            <w:pPr>
              <w:pStyle w:val="TAL"/>
              <w:snapToGrid w:val="0"/>
              <w:jc w:val="center"/>
              <w:rPr>
                <w:b/>
                <w:kern w:val="1"/>
                <w:lang w:eastAsia="ko-KR"/>
              </w:rPr>
            </w:pPr>
            <w:r w:rsidRPr="009743EA">
              <w:rPr>
                <w:rFonts w:hint="eastAsia"/>
                <w:b/>
                <w:kern w:val="1"/>
                <w:lang w:eastAsia="ko-KR"/>
              </w:rPr>
              <w:lastRenderedPageBreak/>
              <w:t>S</w:t>
            </w:r>
            <w:r w:rsidRPr="009743EA">
              <w:rPr>
                <w:b/>
                <w:kern w:val="1"/>
                <w:lang w:eastAsia="ko-KR"/>
              </w:rPr>
              <w:t>tep 02</w:t>
            </w:r>
          </w:p>
          <w:p w14:paraId="3F6FE66E" w14:textId="77777777" w:rsidR="00BB437C" w:rsidRPr="009743EA" w:rsidRDefault="00BB437C" w:rsidP="00283DA8">
            <w:pPr>
              <w:pStyle w:val="TAL"/>
              <w:snapToGrid w:val="0"/>
              <w:jc w:val="center"/>
              <w:rPr>
                <w:b/>
                <w:kern w:val="1"/>
                <w:lang w:eastAsia="ko-KR"/>
              </w:rPr>
            </w:pPr>
          </w:p>
          <w:p w14:paraId="42E7E3BA" w14:textId="77777777" w:rsidR="00BB437C" w:rsidRPr="009743EA" w:rsidRDefault="00BB437C" w:rsidP="00283DA8">
            <w:pPr>
              <w:pStyle w:val="TAL"/>
              <w:snapToGrid w:val="0"/>
              <w:jc w:val="center"/>
              <w:rPr>
                <w:b/>
                <w:kern w:val="1"/>
              </w:rPr>
            </w:pPr>
          </w:p>
        </w:tc>
        <w:tc>
          <w:tcPr>
            <w:tcW w:w="1134" w:type="dxa"/>
            <w:tcBorders>
              <w:top w:val="single" w:sz="4" w:space="0" w:color="000000"/>
              <w:left w:val="single" w:sz="4" w:space="0" w:color="000000"/>
              <w:bottom w:val="single" w:sz="4" w:space="0" w:color="000000"/>
              <w:right w:val="single" w:sz="4" w:space="0" w:color="000000"/>
            </w:tcBorders>
            <w:shd w:val="clear" w:color="auto" w:fill="E7E6E6"/>
          </w:tcPr>
          <w:p w14:paraId="55182146" w14:textId="77777777" w:rsidR="00BB437C" w:rsidRPr="009743EA" w:rsidRDefault="00BB437C" w:rsidP="00283DA8">
            <w:pPr>
              <w:pStyle w:val="TAL"/>
              <w:snapToGrid w:val="0"/>
              <w:jc w:val="center"/>
              <w:rPr>
                <w:b/>
                <w:kern w:val="1"/>
              </w:rPr>
            </w:pPr>
          </w:p>
          <w:p w14:paraId="19C157F1" w14:textId="77777777" w:rsidR="00BB437C" w:rsidRPr="009743EA" w:rsidRDefault="00BB437C" w:rsidP="00283DA8">
            <w:pPr>
              <w:pStyle w:val="TAL"/>
              <w:snapToGrid w:val="0"/>
              <w:jc w:val="center"/>
              <w:rPr>
                <w:b/>
                <w:kern w:val="1"/>
              </w:rPr>
            </w:pPr>
          </w:p>
          <w:p w14:paraId="29578667" w14:textId="77777777" w:rsidR="00BB437C" w:rsidRPr="009743EA" w:rsidRDefault="00BB437C" w:rsidP="00283DA8">
            <w:pPr>
              <w:pStyle w:val="TAL"/>
              <w:snapToGrid w:val="0"/>
              <w:jc w:val="center"/>
              <w:rPr>
                <w:b/>
                <w:kern w:val="1"/>
              </w:rPr>
            </w:pPr>
          </w:p>
          <w:p w14:paraId="1DCBECB2" w14:textId="77777777" w:rsidR="00BB437C" w:rsidRPr="009743EA" w:rsidRDefault="00BB437C" w:rsidP="00283DA8">
            <w:pPr>
              <w:pStyle w:val="TAL"/>
              <w:snapToGrid w:val="0"/>
              <w:jc w:val="center"/>
              <w:rPr>
                <w:b/>
                <w:kern w:val="1"/>
              </w:rPr>
            </w:pPr>
            <w:r w:rsidRPr="009743EA">
              <w:rPr>
                <w:b/>
                <w:kern w:val="1"/>
              </w:rPr>
              <w:t>Resource Structure</w:t>
            </w:r>
          </w:p>
          <w:p w14:paraId="334422E2" w14:textId="77777777" w:rsidR="00BB437C" w:rsidRPr="009743EA" w:rsidRDefault="00BB437C" w:rsidP="00283DA8">
            <w:pPr>
              <w:pStyle w:val="TAL"/>
              <w:snapToGrid w:val="0"/>
              <w:jc w:val="center"/>
            </w:pPr>
            <w:r w:rsidRPr="009743EA">
              <w:rPr>
                <w:b/>
                <w:kern w:val="1"/>
              </w:rPr>
              <w:t>before Sending Request</w:t>
            </w:r>
          </w:p>
        </w:tc>
        <w:tc>
          <w:tcPr>
            <w:tcW w:w="7239" w:type="dxa"/>
            <w:tcBorders>
              <w:top w:val="single" w:sz="4" w:space="0" w:color="000000"/>
              <w:left w:val="single" w:sz="4" w:space="0" w:color="000000"/>
              <w:bottom w:val="single" w:sz="4" w:space="0" w:color="000000"/>
              <w:right w:val="single" w:sz="4" w:space="0" w:color="000000"/>
            </w:tcBorders>
            <w:shd w:val="clear" w:color="auto" w:fill="FFFFFF"/>
          </w:tcPr>
          <w:p w14:paraId="57FB171C" w14:textId="77777777" w:rsidR="00BB437C" w:rsidRPr="009743EA" w:rsidRDefault="00BB437C" w:rsidP="00283DA8">
            <w:pPr>
              <w:pStyle w:val="Default"/>
              <w:overflowPunct w:val="0"/>
              <w:jc w:val="center"/>
            </w:pPr>
          </w:p>
          <w:p w14:paraId="56B2734C" w14:textId="77777777" w:rsidR="00BB437C" w:rsidRPr="009743EA" w:rsidRDefault="00654563" w:rsidP="00283DA8">
            <w:pPr>
              <w:pStyle w:val="Default"/>
              <w:tabs>
                <w:tab w:val="left" w:pos="1883"/>
                <w:tab w:val="center" w:pos="4118"/>
              </w:tabs>
              <w:overflowPunct w:val="0"/>
            </w:pPr>
            <w:r>
              <w:pict w14:anchorId="1C22684A">
                <v:group id="_x0000_s1930" style="position:absolute;margin-left:85.55pt;margin-top:2.95pt;width:222.2pt;height:90.2pt;z-index:251641344" coordsize="28219,11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">
                  <v:rect id="직사각형 2" o:spid="_x0000_s1931" style="position:absolute;width:11683;height:365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" filled="f">
                    <v:textbox inset="0,0,0,0">
                      <w:txbxContent>
                        <w:p w14:paraId="5860D726" w14:textId="77777777" w:rsidR="004A00AF" w:rsidRDefault="004A00AF" w:rsidP="00BB437C">
                          <w:pPr>
                            <w:pStyle w:val="NormalWeb"/>
                            <w:wordWrap w:val="0"/>
                            <w:spacing w:after="0"/>
                            <w:jc w:val="center"/>
                          </w:pPr>
                          <w:r w:rsidRPr="00321011">
                            <w:rPr>
                              <w:b/>
                              <w:bCs/>
                              <w:color w:val="000000"/>
                              <w:kern w:val="24"/>
                              <w:sz w:val="20"/>
                              <w:szCs w:val="20"/>
                            </w:rPr>
                            <w:t>mn-name</w:t>
                          </w:r>
                        </w:p>
                        <w:p w14:paraId="162AAF43" w14:textId="77777777" w:rsidR="004A00AF" w:rsidRDefault="004A00AF" w:rsidP="00BB437C">
                          <w:pPr>
                            <w:pStyle w:val="NormalWeb"/>
                            <w:wordWrap w:val="0"/>
                            <w:spacing w:after="0"/>
                            <w:jc w:val="center"/>
                          </w:pPr>
                          <w:r w:rsidRPr="00321011">
                            <w:rPr>
                              <w:b/>
                              <w:bCs/>
                              <w:color w:val="000000"/>
                              <w:kern w:val="24"/>
                              <w:sz w:val="20"/>
                              <w:szCs w:val="20"/>
                            </w:rPr>
                            <w:t>(CSEBase)</w:t>
                          </w:r>
                        </w:p>
                      </w:txbxContent>
                    </v:textbox>
                  </v:rect>
                  <v:line id="직선 연결선 3" o:spid="_x0000_s1932" style="position:absolute;flip:x;visibility:visible" from="5842,3758" to="5842,6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" strokeweight=".5pt">
                    <v:stroke joinstyle="miter"/>
                  </v:line>
                  <v:rect id="직사각형 4" o:spid="_x0000_s1933" style="position:absolute;left:7905;top:4996;width:12264;height:25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" filled="f">
                    <v:textbox inset="0,0,0,0">
                      <w:txbxContent>
                        <w:p w14:paraId="5215C6DA" w14:textId="77777777" w:rsidR="004A00AF" w:rsidRDefault="004A00AF" w:rsidP="00BB437C">
                          <w:pPr>
                            <w:pStyle w:val="NormalWeb"/>
                            <w:wordWrap w:val="0"/>
                            <w:spacing w:after="0"/>
                            <w:jc w:val="center"/>
                          </w:pPr>
                          <w:r w:rsidRPr="00321011">
                            <w:rPr>
                              <w:b/>
                              <w:bCs/>
                              <w:color w:val="000000"/>
                              <w:kern w:val="24"/>
                              <w:sz w:val="18"/>
                              <w:szCs w:val="18"/>
                            </w:rPr>
                            <w:t>cont_temp</w:t>
                          </w:r>
                        </w:p>
                        <w:p w14:paraId="287A6C25" w14:textId="77777777" w:rsidR="004A00AF" w:rsidRDefault="004A00AF" w:rsidP="00BB437C">
                          <w:pPr>
                            <w:pStyle w:val="NormalWeb"/>
                            <w:wordWrap w:val="0"/>
                            <w:spacing w:after="0"/>
                            <w:jc w:val="center"/>
                          </w:pPr>
                          <w:r w:rsidRPr="00321011">
                            <w:rPr>
                              <w:b/>
                              <w:bCs/>
                              <w:color w:val="000000"/>
                              <w:kern w:val="24"/>
                              <w:sz w:val="18"/>
                              <w:szCs w:val="18"/>
                            </w:rPr>
                            <w:t>(container)</w:t>
                          </w:r>
                        </w:p>
                      </w:txbxContent>
                    </v:textbox>
                  </v:rect>
                  <v:line id="직선 연결선 5" o:spid="_x0000_s1934" style="position:absolute;visibility:visible" from="5842,6235" to="7905,6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" strokeweight=".5pt">
                    <v:stroke joinstyle="miter"/>
                  </v:line>
                  <v:rect id="직사각형 6" o:spid="_x0000_s1935" style="position:absolute;left:15955;top:8926;width:12264;height:253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" filled="f">
                    <v:textbox inset="0,0,0,0">
                      <w:txbxContent>
                        <w:p w14:paraId="644F75FF" w14:textId="77777777" w:rsidR="004A00AF" w:rsidRDefault="004A00AF" w:rsidP="00BB437C">
                          <w:pPr>
                            <w:pStyle w:val="NormalWeb"/>
                            <w:wordWrap w:val="0"/>
                            <w:spacing w:after="0"/>
                            <w:jc w:val="center"/>
                            <w:rPr>
                              <w:b/>
                              <w:bCs/>
                              <w:color w:val="000000"/>
                              <w:kern w:val="24"/>
                              <w:sz w:val="18"/>
                              <w:szCs w:val="18"/>
                            </w:rPr>
                          </w:pPr>
                          <w:r>
                            <w:rPr>
                              <w:b/>
                              <w:bCs/>
                              <w:color w:val="000000"/>
                              <w:kern w:val="24"/>
                              <w:sz w:val="18"/>
                              <w:szCs w:val="18"/>
                            </w:rPr>
                            <w:t>cont_sub</w:t>
                          </w:r>
                        </w:p>
                        <w:p w14:paraId="576EB032" w14:textId="77777777" w:rsidR="004A00AF" w:rsidRDefault="004A00AF" w:rsidP="00BB437C">
                          <w:pPr>
                            <w:pStyle w:val="NormalWeb"/>
                            <w:wordWrap w:val="0"/>
                            <w:spacing w:after="0"/>
                            <w:jc w:val="center"/>
                          </w:pPr>
                          <w:r>
                            <w:rPr>
                              <w:b/>
                              <w:bCs/>
                              <w:color w:val="000000"/>
                              <w:kern w:val="24"/>
                              <w:sz w:val="18"/>
                              <w:szCs w:val="18"/>
                            </w:rPr>
                            <w:t>(</w:t>
                          </w:r>
                          <w:r w:rsidRPr="00321011">
                            <w:rPr>
                              <w:b/>
                              <w:bCs/>
                              <w:color w:val="000000"/>
                              <w:kern w:val="24"/>
                              <w:sz w:val="18"/>
                              <w:szCs w:val="18"/>
                            </w:rPr>
                            <w:t>subscription</w:t>
                          </w:r>
                          <w:r>
                            <w:rPr>
                              <w:b/>
                              <w:bCs/>
                              <w:color w:val="000000"/>
                              <w:kern w:val="24"/>
                              <w:sz w:val="18"/>
                              <w:szCs w:val="18"/>
                            </w:rPr>
                            <w:t>)</w:t>
                          </w:r>
                        </w:p>
                      </w:txbxContent>
                    </v:textbox>
                  </v:rect>
                  <v:line id="직선 연결선 8" o:spid="_x0000_s1936" style="position:absolute;flip:x;visibility:visible" from="13892,7606" to="13892,10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" strokeweight=".5pt">
                    <v:stroke joinstyle="miter"/>
                  </v:line>
                  <v:line id="직선 연결선 9" o:spid="_x0000_s1937" style="position:absolute;visibility:visible" from="13892,10083" to="15955,10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" strokeweight=".5pt">
                    <v:stroke joinstyle="miter"/>
                  </v:line>
                </v:group>
              </w:pict>
            </w:r>
            <w:r w:rsidR="00BB437C" w:rsidRPr="009743EA">
              <w:tab/>
            </w:r>
            <w:r w:rsidR="00BB437C" w:rsidRPr="009743EA">
              <w:tab/>
            </w:r>
          </w:p>
        </w:tc>
      </w:tr>
      <w:tr w:rsidR="00BB437C" w:rsidRPr="009743EA" w14:paraId="6E7FD7D0" w14:textId="77777777" w:rsidTr="00283DA8">
        <w:trPr>
          <w:trHeight w:val="3014"/>
          <w:jc w:val="center"/>
        </w:trPr>
        <w:tc>
          <w:tcPr>
            <w:tcW w:w="1286" w:type="dxa"/>
            <w:vMerge/>
            <w:tcBorders>
              <w:left w:val="single" w:sz="4" w:space="0" w:color="000000"/>
            </w:tcBorders>
            <w:shd w:val="clear" w:color="auto" w:fill="E7E6E6"/>
          </w:tcPr>
          <w:p w14:paraId="2D4D7B4D" w14:textId="77777777" w:rsidR="00BB437C" w:rsidRPr="009743EA" w:rsidRDefault="00BB437C" w:rsidP="00283DA8">
            <w:pPr>
              <w:pStyle w:val="Default"/>
              <w:overflowPunct w:val="0"/>
              <w:jc w:val="center"/>
              <w:rPr>
                <w:rFonts w:ascii="Arial" w:eastAsia="Malgun Gothic" w:hAnsi="Arial"/>
                <w:b/>
                <w:color w:val="auto"/>
                <w:kern w:val="1"/>
                <w:sz w:val="18"/>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E7E6E6"/>
          </w:tcPr>
          <w:p w14:paraId="107FF7EA" w14:textId="77777777" w:rsidR="00BB437C" w:rsidRPr="009743EA" w:rsidRDefault="00BB437C" w:rsidP="00283DA8">
            <w:pPr>
              <w:pStyle w:val="TAL"/>
              <w:snapToGrid w:val="0"/>
              <w:jc w:val="center"/>
              <w:rPr>
                <w:b/>
                <w:kern w:val="1"/>
              </w:rPr>
            </w:pPr>
          </w:p>
          <w:p w14:paraId="185695AA" w14:textId="77777777" w:rsidR="00BB437C" w:rsidRPr="009743EA" w:rsidRDefault="00BB437C" w:rsidP="00283DA8">
            <w:pPr>
              <w:pStyle w:val="TAL"/>
              <w:snapToGrid w:val="0"/>
              <w:jc w:val="center"/>
              <w:rPr>
                <w:b/>
                <w:kern w:val="1"/>
              </w:rPr>
            </w:pPr>
          </w:p>
          <w:p w14:paraId="4CB86370" w14:textId="77777777" w:rsidR="00BB437C" w:rsidRPr="009743EA" w:rsidRDefault="00BB437C" w:rsidP="00283DA8">
            <w:pPr>
              <w:pStyle w:val="TAL"/>
              <w:snapToGrid w:val="0"/>
              <w:jc w:val="center"/>
              <w:rPr>
                <w:b/>
                <w:kern w:val="1"/>
              </w:rPr>
            </w:pPr>
          </w:p>
          <w:p w14:paraId="58CBA0DE" w14:textId="77777777" w:rsidR="00BB437C" w:rsidRPr="009743EA" w:rsidRDefault="00BB437C" w:rsidP="00283DA8">
            <w:pPr>
              <w:pStyle w:val="TAL"/>
              <w:snapToGrid w:val="0"/>
              <w:jc w:val="center"/>
              <w:rPr>
                <w:b/>
                <w:kern w:val="1"/>
              </w:rPr>
            </w:pPr>
          </w:p>
          <w:p w14:paraId="16E7550B" w14:textId="77777777" w:rsidR="00BB437C" w:rsidRPr="009743EA" w:rsidRDefault="00BB437C" w:rsidP="00283DA8">
            <w:pPr>
              <w:pStyle w:val="TAL"/>
              <w:snapToGrid w:val="0"/>
              <w:jc w:val="center"/>
              <w:rPr>
                <w:b/>
                <w:kern w:val="1"/>
              </w:rPr>
            </w:pPr>
          </w:p>
          <w:p w14:paraId="43B64C28" w14:textId="77777777" w:rsidR="00BB437C" w:rsidRPr="009743EA" w:rsidRDefault="00BB437C" w:rsidP="00283DA8">
            <w:pPr>
              <w:pStyle w:val="TAL"/>
              <w:snapToGrid w:val="0"/>
              <w:jc w:val="center"/>
              <w:rPr>
                <w:b/>
                <w:kern w:val="1"/>
              </w:rPr>
            </w:pPr>
          </w:p>
          <w:p w14:paraId="4394671C" w14:textId="77777777" w:rsidR="00BB437C" w:rsidRPr="009743EA" w:rsidRDefault="00BB437C" w:rsidP="00283DA8">
            <w:pPr>
              <w:pStyle w:val="TAL"/>
              <w:snapToGrid w:val="0"/>
              <w:jc w:val="center"/>
            </w:pPr>
            <w:r w:rsidRPr="009743EA">
              <w:rPr>
                <w:b/>
                <w:kern w:val="1"/>
              </w:rPr>
              <w:t>Call Flow</w:t>
            </w:r>
          </w:p>
        </w:tc>
        <w:tc>
          <w:tcPr>
            <w:tcW w:w="7239" w:type="dxa"/>
            <w:tcBorders>
              <w:top w:val="single" w:sz="4" w:space="0" w:color="000000"/>
              <w:left w:val="single" w:sz="4" w:space="0" w:color="000000"/>
              <w:bottom w:val="single" w:sz="4" w:space="0" w:color="000000"/>
              <w:right w:val="single" w:sz="4" w:space="0" w:color="000000"/>
            </w:tcBorders>
            <w:shd w:val="clear" w:color="auto" w:fill="FFFFFF"/>
          </w:tcPr>
          <w:p w14:paraId="2F446913" w14:textId="77777777" w:rsidR="00BB437C" w:rsidRPr="009743EA" w:rsidRDefault="00654563" w:rsidP="00283DA8">
            <w:pPr>
              <w:pStyle w:val="TAL"/>
              <w:snapToGrid w:val="0"/>
              <w:jc w:val="center"/>
              <w:rPr>
                <w:color w:val="000000"/>
              </w:rPr>
            </w:pPr>
            <w:r>
              <w:pict w14:anchorId="607C7FE5">
                <v:group id="_x0000_s1938" style="position:absolute;left:0;text-align:left;margin-left:49.3pt;margin-top:5.65pt;width:261pt;height:133.25pt;z-index:251642368;mso-position-horizontal-relative:text;mso-position-vertical-relative:text" coordorigin="4558,11099" coordsize="5220,2665">
                  <v:roundrect id="모서리가 둥근 직사각형 2" o:spid="_x0000_s1939" style="position:absolute;left:4558;top:11099;width:1480;height:1073;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" fillcolor="#5b9bd5" strokecolor="#d9d9d9" strokeweight=".5pt">
                    <v:stroke joinstyle="miter"/>
                    <v:textbox>
                      <w:txbxContent>
                        <w:p w14:paraId="25D76ED6" w14:textId="77777777" w:rsidR="004A00AF" w:rsidRPr="00B658BD" w:rsidRDefault="004A00AF" w:rsidP="00BB437C">
                          <w:pPr>
                            <w:pStyle w:val="NormalWeb"/>
                            <w:wordWrap w:val="0"/>
                            <w:spacing w:after="0"/>
                            <w:jc w:val="center"/>
                            <w:rPr>
                              <w:rFonts w:ascii="Malgun Gothic" w:hAnsi="Malgun Gothic"/>
                              <w:color w:val="FFFFFF"/>
                              <w:kern w:val="24"/>
                              <w:sz w:val="10"/>
                            </w:rPr>
                          </w:pPr>
                        </w:p>
                        <w:p w14:paraId="54C3D61E" w14:textId="77777777" w:rsidR="004A00AF" w:rsidRPr="00B658BD" w:rsidRDefault="004A00AF" w:rsidP="00BB437C">
                          <w:pPr>
                            <w:pStyle w:val="NormalWeb"/>
                            <w:wordWrap w:val="0"/>
                            <w:spacing w:after="0"/>
                            <w:jc w:val="center"/>
                          </w:pPr>
                          <w:r w:rsidRPr="00B658BD">
                            <w:rPr>
                              <w:rFonts w:ascii="Malgun Gothic" w:hAnsi="Malgun Gothic" w:hint="eastAsia"/>
                              <w:color w:val="FFFFFF"/>
                              <w:kern w:val="24"/>
                            </w:rPr>
                            <w:t>mn</w:t>
                          </w:r>
                          <w:r w:rsidRPr="00B658BD">
                            <w:rPr>
                              <w:rFonts w:ascii="Malgun Gothic" w:hAnsi="Malgun Gothic"/>
                              <w:color w:val="FFFFFF"/>
                              <w:kern w:val="24"/>
                            </w:rPr>
                            <w:t>-name</w:t>
                          </w:r>
                        </w:p>
                        <w:p w14:paraId="77FA1696" w14:textId="77777777" w:rsidR="004A00AF" w:rsidRDefault="004A00AF" w:rsidP="00BB437C">
                          <w:pPr>
                            <w:pStyle w:val="NormalWeb"/>
                            <w:wordWrap w:val="0"/>
                            <w:spacing w:after="0"/>
                            <w:jc w:val="center"/>
                          </w:pPr>
                        </w:p>
                      </w:txbxContent>
                    </v:textbox>
                  </v:roundrect>
                  <v:line id="직선 연결선 3" o:spid="_x0000_s1940" style="position:absolute;visibility:visible" from="5318,12172" to="5318,13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" strokeweight=".5pt">
                    <v:stroke dashstyle="longDash" joinstyle="miter"/>
                  </v:line>
                  <v:shape id="직선 화살표 연결선 4" o:spid="_x0000_s1941" type="#_x0000_t32" style="position:absolute;left:5531;top:13414;width:3478;height: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" strokecolor="#5b9bd5" strokeweight="1.5pt">
                    <v:stroke endarrow="block" endarrowlength="long" joinstyle="miter" endcap="round"/>
                  </v:shape>
                  <v:shape id="TextBox 36" o:spid="_x0000_s1942" type="#_x0000_t202" style="position:absolute;left:6404;top:12474;width:2098;height:3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" filled="f" stroked="f">
                    <v:textbox style="mso-fit-shape-to-text:t">
                      <w:txbxContent>
                        <w:p w14:paraId="77701C7C" w14:textId="77777777" w:rsidR="004A00AF" w:rsidRDefault="004A00AF" w:rsidP="00BB437C">
                          <w:pPr>
                            <w:pStyle w:val="NormalWeb"/>
                            <w:wordWrap w:val="0"/>
                            <w:spacing w:after="0"/>
                          </w:pPr>
                          <w:r>
                            <w:rPr>
                              <w:rFonts w:ascii="Malgun Gothic" w:hAnsi="Malgun Gothic"/>
                              <w:color w:val="5B9BD5"/>
                              <w:kern w:val="24"/>
                              <w:sz w:val="14"/>
                              <w:szCs w:val="14"/>
                            </w:rPr>
                            <w:t>container</w:t>
                          </w:r>
                          <w:r w:rsidRPr="0089499A">
                            <w:rPr>
                              <w:rFonts w:ascii="Malgun Gothic" w:hAnsi="Malgun Gothic" w:hint="eastAsia"/>
                              <w:color w:val="5B9BD5"/>
                              <w:kern w:val="24"/>
                              <w:sz w:val="14"/>
                              <w:szCs w:val="14"/>
                            </w:rPr>
                            <w:t xml:space="preserve"> </w:t>
                          </w:r>
                          <w:r>
                            <w:rPr>
                              <w:rFonts w:ascii="Malgun Gothic" w:hAnsi="Malgun Gothic"/>
                              <w:color w:val="5B9BD5"/>
                              <w:kern w:val="24"/>
                              <w:sz w:val="14"/>
                              <w:szCs w:val="14"/>
                            </w:rPr>
                            <w:t>delete</w:t>
                          </w:r>
                          <w:r w:rsidRPr="0089499A">
                            <w:rPr>
                              <w:rFonts w:ascii="Malgun Gothic" w:hAnsi="Malgun Gothic" w:hint="eastAsia"/>
                              <w:color w:val="5B9BD5"/>
                              <w:kern w:val="24"/>
                              <w:sz w:val="14"/>
                              <w:szCs w:val="14"/>
                            </w:rPr>
                            <w:t xml:space="preserve"> request</w:t>
                          </w:r>
                        </w:p>
                      </w:txbxContent>
                    </v:textbox>
                  </v:shape>
                  <v:shape id="TextBox 37" o:spid="_x0000_s1943" type="#_x0000_t202" style="position:absolute;left:6802;top:13080;width:970;height:3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" filled="f" stroked="f">
                    <v:textbox style="mso-fit-shape-to-text:t">
                      <w:txbxContent>
                        <w:p w14:paraId="13853B6A" w14:textId="77777777" w:rsidR="004A00AF" w:rsidRDefault="004A00AF" w:rsidP="00BB437C">
                          <w:pPr>
                            <w:pStyle w:val="NormalWeb"/>
                            <w:wordWrap w:val="0"/>
                            <w:spacing w:after="0"/>
                          </w:pPr>
                          <w:r w:rsidRPr="0089499A">
                            <w:rPr>
                              <w:rFonts w:ascii="Malgun Gothic" w:hAnsi="Malgun Gothic" w:hint="eastAsia"/>
                              <w:color w:val="5B9BD5"/>
                              <w:kern w:val="24"/>
                              <w:sz w:val="14"/>
                              <w:szCs w:val="14"/>
                            </w:rPr>
                            <w:t>Response</w:t>
                          </w:r>
                        </w:p>
                      </w:txbxContent>
                    </v:textbox>
                  </v:shape>
                  <v:shape id="직선 화살표 연결선 7" o:spid="_x0000_s1944" type="#_x0000_t32" style="position:absolute;left:5483;top:12810;width:3423;height:10;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" strokecolor="#5b9bd5" strokeweight="1.5pt">
                    <v:stroke endarrow="block" endarrowlength="long" joinstyle="miter" endcap="round"/>
                  </v:shape>
                  <v:roundrect id="모서리가 둥근 직사각형 8" o:spid="_x0000_s1945" style="position:absolute;left:8298;top:11099;width:1480;height:1073;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" fillcolor="#5b9bd5" strokecolor="#d9d9d9" strokeweight=".5pt">
                    <v:stroke joinstyle="miter"/>
                    <v:textbox>
                      <w:txbxContent>
                        <w:p w14:paraId="684D242C" w14:textId="77777777" w:rsidR="004A00AF" w:rsidRPr="00B658BD" w:rsidRDefault="004A00AF" w:rsidP="00BB437C">
                          <w:pPr>
                            <w:pStyle w:val="NormalWeb"/>
                            <w:wordWrap w:val="0"/>
                            <w:spacing w:after="0"/>
                            <w:jc w:val="center"/>
                            <w:rPr>
                              <w:rFonts w:ascii="Malgun Gothic" w:hAnsi="Malgun Gothic"/>
                              <w:color w:val="FFFFFF"/>
                              <w:kern w:val="24"/>
                              <w:sz w:val="10"/>
                            </w:rPr>
                          </w:pPr>
                        </w:p>
                        <w:p w14:paraId="7271A48B" w14:textId="77777777" w:rsidR="004A00AF" w:rsidRPr="00B658BD" w:rsidRDefault="004A00AF" w:rsidP="00BB437C">
                          <w:pPr>
                            <w:pStyle w:val="NormalWeb"/>
                            <w:wordWrap w:val="0"/>
                            <w:spacing w:after="0"/>
                            <w:jc w:val="center"/>
                          </w:pPr>
                          <w:r>
                            <w:rPr>
                              <w:rFonts w:ascii="Malgun Gothic" w:hAnsi="Malgun Gothic"/>
                              <w:color w:val="FFFFFF"/>
                              <w:kern w:val="24"/>
                            </w:rPr>
                            <w:t>AE2</w:t>
                          </w:r>
                        </w:p>
                        <w:p w14:paraId="0CC24C4E" w14:textId="77777777" w:rsidR="004A00AF" w:rsidRDefault="004A00AF" w:rsidP="00BB437C">
                          <w:pPr>
                            <w:pStyle w:val="NormalWeb"/>
                            <w:wordWrap w:val="0"/>
                            <w:spacing w:after="0"/>
                            <w:jc w:val="center"/>
                          </w:pPr>
                        </w:p>
                      </w:txbxContent>
                    </v:textbox>
                  </v:roundrect>
                  <v:line id="직선 연결선 9" o:spid="_x0000_s1946" style="position:absolute;visibility:visible" from="9058,12172" to="9058,13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" strokeweight=".5pt">
                    <v:stroke dashstyle="longDash" joinstyle="miter"/>
                  </v:line>
                </v:group>
              </w:pict>
            </w:r>
          </w:p>
        </w:tc>
      </w:tr>
      <w:tr w:rsidR="00BB437C" w:rsidRPr="009743EA" w14:paraId="003AFCBE" w14:textId="77777777" w:rsidTr="00283DA8">
        <w:trPr>
          <w:trHeight w:val="409"/>
          <w:jc w:val="center"/>
        </w:trPr>
        <w:tc>
          <w:tcPr>
            <w:tcW w:w="1286" w:type="dxa"/>
            <w:vMerge/>
            <w:tcBorders>
              <w:left w:val="single" w:sz="4" w:space="0" w:color="000000"/>
            </w:tcBorders>
            <w:shd w:val="clear" w:color="auto" w:fill="E7E6E6"/>
          </w:tcPr>
          <w:p w14:paraId="39874591" w14:textId="77777777" w:rsidR="00BB437C" w:rsidRPr="009743EA" w:rsidRDefault="00BB437C" w:rsidP="00283DA8">
            <w:pPr>
              <w:pStyle w:val="Default"/>
              <w:overflowPunct w:val="0"/>
              <w:jc w:val="center"/>
              <w:rPr>
                <w:rFonts w:ascii="Arial" w:eastAsia="Malgun Gothic" w:hAnsi="Arial"/>
                <w:b/>
                <w:color w:val="auto"/>
                <w:kern w:val="1"/>
                <w:sz w:val="18"/>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E7E6E6"/>
          </w:tcPr>
          <w:p w14:paraId="1584A106" w14:textId="77777777" w:rsidR="00BB437C" w:rsidRPr="009743EA" w:rsidRDefault="00BB437C" w:rsidP="00283DA8">
            <w:pPr>
              <w:pStyle w:val="TAL"/>
              <w:snapToGrid w:val="0"/>
              <w:jc w:val="center"/>
              <w:rPr>
                <w:b/>
                <w:kern w:val="1"/>
              </w:rPr>
            </w:pPr>
          </w:p>
          <w:p w14:paraId="1C221263" w14:textId="77777777" w:rsidR="00BB437C" w:rsidRPr="009743EA" w:rsidRDefault="00BB437C" w:rsidP="00283DA8">
            <w:pPr>
              <w:pStyle w:val="TAL"/>
              <w:snapToGrid w:val="0"/>
              <w:jc w:val="center"/>
              <w:rPr>
                <w:b/>
                <w:kern w:val="1"/>
              </w:rPr>
            </w:pPr>
          </w:p>
          <w:p w14:paraId="62282413" w14:textId="77777777" w:rsidR="00BB437C" w:rsidRPr="009743EA" w:rsidRDefault="00BB437C" w:rsidP="00283DA8">
            <w:pPr>
              <w:pStyle w:val="TAL"/>
              <w:snapToGrid w:val="0"/>
              <w:jc w:val="center"/>
              <w:rPr>
                <w:b/>
                <w:kern w:val="1"/>
              </w:rPr>
            </w:pPr>
            <w:r w:rsidRPr="009743EA">
              <w:rPr>
                <w:b/>
                <w:kern w:val="1"/>
              </w:rPr>
              <w:t>HTTP Header Information</w:t>
            </w:r>
          </w:p>
          <w:p w14:paraId="38FCCB03" w14:textId="77777777" w:rsidR="00BB437C" w:rsidRPr="009743EA" w:rsidRDefault="00BB437C" w:rsidP="00283DA8">
            <w:pPr>
              <w:pStyle w:val="TAL"/>
              <w:snapToGrid w:val="0"/>
              <w:jc w:val="center"/>
              <w:rPr>
                <w:b/>
                <w:kern w:val="1"/>
              </w:rPr>
            </w:pPr>
          </w:p>
          <w:p w14:paraId="55051153" w14:textId="77777777" w:rsidR="00BB437C" w:rsidRPr="009743EA" w:rsidRDefault="00BB437C" w:rsidP="00283DA8">
            <w:pPr>
              <w:pStyle w:val="TAL"/>
              <w:snapToGrid w:val="0"/>
              <w:jc w:val="both"/>
              <w:rPr>
                <w:b/>
                <w:kern w:val="1"/>
              </w:rPr>
            </w:pPr>
          </w:p>
        </w:tc>
        <w:tc>
          <w:tcPr>
            <w:tcW w:w="7239" w:type="dxa"/>
            <w:tcBorders>
              <w:top w:val="single" w:sz="4" w:space="0" w:color="000000"/>
              <w:left w:val="single" w:sz="4" w:space="0" w:color="000000"/>
              <w:bottom w:val="single" w:sz="4" w:space="0" w:color="000000"/>
              <w:right w:val="single" w:sz="4" w:space="0" w:color="000000"/>
            </w:tcBorders>
            <w:shd w:val="clear" w:color="auto" w:fill="FFFFFF"/>
          </w:tcPr>
          <w:p w14:paraId="3E7671D2" w14:textId="77777777" w:rsidR="00BB437C" w:rsidRPr="009743EA" w:rsidRDefault="00BB437C" w:rsidP="005A2D7C">
            <w:pPr>
              <w:pStyle w:val="TAL"/>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01"/>
              <w:gridCol w:w="4359"/>
            </w:tblGrid>
            <w:tr w:rsidR="00BB437C" w:rsidRPr="009743EA" w14:paraId="333C6092" w14:textId="77777777" w:rsidTr="005A2D7C">
              <w:trPr>
                <w:jc w:val="center"/>
              </w:trPr>
              <w:tc>
                <w:tcPr>
                  <w:tcW w:w="1501" w:type="dxa"/>
                  <w:shd w:val="clear" w:color="auto" w:fill="9CC2E5"/>
                </w:tcPr>
                <w:p w14:paraId="60F968DE" w14:textId="77777777" w:rsidR="00BB437C" w:rsidRPr="009743EA" w:rsidRDefault="00BB437C" w:rsidP="00283DA8">
                  <w:pPr>
                    <w:pStyle w:val="TAL"/>
                    <w:snapToGrid w:val="0"/>
                    <w:jc w:val="center"/>
                    <w:rPr>
                      <w:rFonts w:eastAsia="Calibri"/>
                      <w:b/>
                      <w:szCs w:val="22"/>
                    </w:rPr>
                  </w:pPr>
                  <w:r w:rsidRPr="009743EA">
                    <w:rPr>
                      <w:rFonts w:eastAsia="Calibri"/>
                      <w:b/>
                      <w:szCs w:val="22"/>
                    </w:rPr>
                    <w:t>Header</w:t>
                  </w:r>
                </w:p>
              </w:tc>
              <w:tc>
                <w:tcPr>
                  <w:tcW w:w="4359" w:type="dxa"/>
                  <w:shd w:val="clear" w:color="auto" w:fill="9CC2E5"/>
                </w:tcPr>
                <w:p w14:paraId="5B38F5D9" w14:textId="77777777" w:rsidR="00BB437C" w:rsidRPr="009743EA" w:rsidRDefault="00BB437C" w:rsidP="00283DA8">
                  <w:pPr>
                    <w:pStyle w:val="TAL"/>
                    <w:snapToGrid w:val="0"/>
                    <w:jc w:val="center"/>
                    <w:rPr>
                      <w:rFonts w:eastAsia="Calibri"/>
                      <w:b/>
                      <w:szCs w:val="22"/>
                    </w:rPr>
                  </w:pPr>
                  <w:r w:rsidRPr="009743EA">
                    <w:rPr>
                      <w:rFonts w:eastAsia="Calibri"/>
                      <w:b/>
                      <w:szCs w:val="22"/>
                    </w:rPr>
                    <w:t>Value</w:t>
                  </w:r>
                </w:p>
              </w:tc>
            </w:tr>
            <w:tr w:rsidR="00BB437C" w:rsidRPr="009743EA" w14:paraId="13713C65" w14:textId="77777777" w:rsidTr="005A2D7C">
              <w:trPr>
                <w:jc w:val="center"/>
              </w:trPr>
              <w:tc>
                <w:tcPr>
                  <w:tcW w:w="1501" w:type="dxa"/>
                  <w:shd w:val="clear" w:color="auto" w:fill="DEEAF6"/>
                </w:tcPr>
                <w:p w14:paraId="2E51999B" w14:textId="77777777" w:rsidR="00BB437C" w:rsidRPr="009743EA" w:rsidRDefault="00BB437C" w:rsidP="00283DA8">
                  <w:pPr>
                    <w:pStyle w:val="TAL"/>
                    <w:snapToGrid w:val="0"/>
                    <w:jc w:val="center"/>
                    <w:rPr>
                      <w:rFonts w:eastAsia="Calibri"/>
                      <w:szCs w:val="22"/>
                    </w:rPr>
                  </w:pPr>
                  <w:r w:rsidRPr="009743EA">
                    <w:rPr>
                      <w:rFonts w:eastAsia="Calibri"/>
                      <w:szCs w:val="22"/>
                    </w:rPr>
                    <w:t>Accept</w:t>
                  </w:r>
                </w:p>
              </w:tc>
              <w:tc>
                <w:tcPr>
                  <w:tcW w:w="4359" w:type="dxa"/>
                  <w:shd w:val="clear" w:color="auto" w:fill="auto"/>
                </w:tcPr>
                <w:p w14:paraId="0B7E9D9D" w14:textId="77777777" w:rsidR="00BB437C" w:rsidRPr="009743EA" w:rsidRDefault="00BB437C" w:rsidP="00283DA8">
                  <w:pPr>
                    <w:pStyle w:val="TAL"/>
                    <w:snapToGrid w:val="0"/>
                    <w:rPr>
                      <w:rFonts w:eastAsia="Calibri"/>
                      <w:szCs w:val="22"/>
                    </w:rPr>
                  </w:pPr>
                  <w:r w:rsidRPr="009743EA">
                    <w:rPr>
                      <w:rFonts w:eastAsia="Calibri"/>
                      <w:szCs w:val="22"/>
                    </w:rPr>
                    <w:t>application/json</w:t>
                  </w:r>
                </w:p>
              </w:tc>
            </w:tr>
            <w:tr w:rsidR="00BB437C" w:rsidRPr="009743EA" w14:paraId="43C9220C" w14:textId="77777777" w:rsidTr="005A2D7C">
              <w:trPr>
                <w:jc w:val="center"/>
              </w:trPr>
              <w:tc>
                <w:tcPr>
                  <w:tcW w:w="1501" w:type="dxa"/>
                  <w:shd w:val="clear" w:color="auto" w:fill="DEEAF6"/>
                </w:tcPr>
                <w:p w14:paraId="7A26B68B" w14:textId="77777777" w:rsidR="00BB437C" w:rsidRPr="009743EA" w:rsidRDefault="00BB437C" w:rsidP="00283DA8">
                  <w:pPr>
                    <w:pStyle w:val="TAL"/>
                    <w:snapToGrid w:val="0"/>
                    <w:jc w:val="center"/>
                    <w:rPr>
                      <w:rFonts w:eastAsia="Calibri"/>
                      <w:szCs w:val="22"/>
                    </w:rPr>
                  </w:pPr>
                  <w:r w:rsidRPr="009743EA">
                    <w:rPr>
                      <w:rFonts w:eastAsia="Calibri"/>
                      <w:szCs w:val="22"/>
                    </w:rPr>
                    <w:t>X-M2M-RI</w:t>
                  </w:r>
                </w:p>
              </w:tc>
              <w:tc>
                <w:tcPr>
                  <w:tcW w:w="4359" w:type="dxa"/>
                  <w:shd w:val="clear" w:color="auto" w:fill="auto"/>
                </w:tcPr>
                <w:p w14:paraId="3A35FA1E" w14:textId="77777777" w:rsidR="00BB437C" w:rsidRPr="009743EA" w:rsidRDefault="00BB437C" w:rsidP="00283DA8">
                  <w:pPr>
                    <w:pStyle w:val="TAL"/>
                    <w:snapToGrid w:val="0"/>
                    <w:rPr>
                      <w:rFonts w:eastAsia="Calibri"/>
                      <w:szCs w:val="22"/>
                    </w:rPr>
                  </w:pPr>
                  <w:r w:rsidRPr="009743EA">
                    <w:rPr>
                      <w:rFonts w:eastAsia="Calibri"/>
                      <w:szCs w:val="22"/>
                    </w:rPr>
                    <w:t>Request</w:t>
                  </w:r>
                  <w:r w:rsidR="000E08CD" w:rsidRPr="009743EA">
                    <w:rPr>
                      <w:rFonts w:eastAsia="Calibri"/>
                      <w:szCs w:val="22"/>
                    </w:rPr>
                    <w:t xml:space="preserve"> </w:t>
                  </w:r>
                  <w:r w:rsidRPr="009743EA">
                    <w:rPr>
                      <w:rFonts w:eastAsia="Calibri"/>
                      <w:szCs w:val="22"/>
                    </w:rPr>
                    <w:t>ID</w:t>
                  </w:r>
                  <w:r w:rsidR="000E08CD" w:rsidRPr="009743EA">
                    <w:rPr>
                      <w:rFonts w:eastAsia="Calibri"/>
                      <w:szCs w:val="22"/>
                    </w:rPr>
                    <w:t xml:space="preserve"> </w:t>
                  </w:r>
                </w:p>
              </w:tc>
            </w:tr>
            <w:tr w:rsidR="00BB437C" w:rsidRPr="009743EA" w14:paraId="69B161C5" w14:textId="77777777" w:rsidTr="005A2D7C">
              <w:trPr>
                <w:jc w:val="center"/>
              </w:trPr>
              <w:tc>
                <w:tcPr>
                  <w:tcW w:w="1501" w:type="dxa"/>
                  <w:shd w:val="clear" w:color="auto" w:fill="DEEAF6"/>
                </w:tcPr>
                <w:p w14:paraId="162BF556" w14:textId="77777777" w:rsidR="00BB437C" w:rsidRPr="009743EA" w:rsidRDefault="00BB437C" w:rsidP="00283DA8">
                  <w:pPr>
                    <w:pStyle w:val="TAL"/>
                    <w:snapToGrid w:val="0"/>
                    <w:jc w:val="center"/>
                    <w:rPr>
                      <w:rFonts w:eastAsia="Calibri"/>
                      <w:szCs w:val="22"/>
                    </w:rPr>
                  </w:pPr>
                  <w:r w:rsidRPr="009743EA">
                    <w:rPr>
                      <w:rFonts w:eastAsia="Calibri"/>
                      <w:szCs w:val="22"/>
                    </w:rPr>
                    <w:t>X-M2M-Origin</w:t>
                  </w:r>
                </w:p>
              </w:tc>
              <w:tc>
                <w:tcPr>
                  <w:tcW w:w="4359" w:type="dxa"/>
                  <w:shd w:val="clear" w:color="auto" w:fill="auto"/>
                </w:tcPr>
                <w:p w14:paraId="2F6FA8F4" w14:textId="77777777" w:rsidR="00BB437C" w:rsidRPr="009743EA" w:rsidRDefault="00BB437C" w:rsidP="00283DA8">
                  <w:pPr>
                    <w:pStyle w:val="TAL"/>
                    <w:snapToGrid w:val="0"/>
                    <w:rPr>
                      <w:rFonts w:eastAsia="Calibri"/>
                      <w:szCs w:val="22"/>
                    </w:rPr>
                  </w:pPr>
                  <w:r w:rsidRPr="009743EA">
                    <w:rPr>
                      <w:rFonts w:eastAsia="Calibri"/>
                      <w:szCs w:val="22"/>
                    </w:rPr>
                    <w:t>AE-ID</w:t>
                  </w:r>
                  <w:r w:rsidR="000E08CD" w:rsidRPr="009743EA">
                    <w:rPr>
                      <w:rFonts w:eastAsia="Calibri"/>
                      <w:szCs w:val="22"/>
                    </w:rPr>
                    <w:t xml:space="preserve"> </w:t>
                  </w:r>
                  <w:r w:rsidRPr="009743EA">
                    <w:rPr>
                      <w:rFonts w:eastAsia="Calibri"/>
                      <w:szCs w:val="22"/>
                    </w:rPr>
                    <w:t>of</w:t>
                  </w:r>
                  <w:r w:rsidR="000E08CD" w:rsidRPr="009743EA">
                    <w:rPr>
                      <w:rFonts w:eastAsia="Calibri"/>
                      <w:szCs w:val="22"/>
                    </w:rPr>
                    <w:t xml:space="preserve"> </w:t>
                  </w:r>
                  <w:r w:rsidRPr="009743EA">
                    <w:rPr>
                      <w:rFonts w:eastAsia="Calibri"/>
                      <w:szCs w:val="22"/>
                    </w:rPr>
                    <w:t>Originator</w:t>
                  </w:r>
                </w:p>
              </w:tc>
            </w:tr>
            <w:tr w:rsidR="00595120" w:rsidRPr="009743EA" w14:paraId="47FBB2C9" w14:textId="77777777" w:rsidTr="005A2D7C">
              <w:trPr>
                <w:jc w:val="center"/>
              </w:trPr>
              <w:tc>
                <w:tcPr>
                  <w:tcW w:w="1501" w:type="dxa"/>
                  <w:shd w:val="clear" w:color="auto" w:fill="DEEAF6"/>
                </w:tcPr>
                <w:p w14:paraId="5500A732" w14:textId="77777777" w:rsidR="00595120" w:rsidRPr="009743EA" w:rsidRDefault="00595120" w:rsidP="00595120">
                  <w:pPr>
                    <w:pStyle w:val="TAL"/>
                    <w:snapToGrid w:val="0"/>
                    <w:jc w:val="center"/>
                    <w:rPr>
                      <w:rFonts w:eastAsia="Calibri"/>
                      <w:szCs w:val="22"/>
                    </w:rPr>
                  </w:pPr>
                  <w:r w:rsidRPr="009743EA">
                    <w:rPr>
                      <w:rFonts w:eastAsia="Calibri"/>
                      <w:szCs w:val="22"/>
                    </w:rPr>
                    <w:t>X-M2M-RVI</w:t>
                  </w:r>
                </w:p>
              </w:tc>
              <w:tc>
                <w:tcPr>
                  <w:tcW w:w="4359" w:type="dxa"/>
                  <w:shd w:val="clear" w:color="auto" w:fill="auto"/>
                </w:tcPr>
                <w:p w14:paraId="151B00D5" w14:textId="77777777" w:rsidR="00595120" w:rsidRPr="009743EA" w:rsidRDefault="00595120" w:rsidP="00595120">
                  <w:pPr>
                    <w:pStyle w:val="TAL"/>
                    <w:snapToGrid w:val="0"/>
                    <w:rPr>
                      <w:rFonts w:eastAsia="Calibri"/>
                      <w:szCs w:val="22"/>
                    </w:rPr>
                  </w:pPr>
                  <w:r w:rsidRPr="009743EA">
                    <w:rPr>
                      <w:rFonts w:eastAsia="Calibri"/>
                      <w:szCs w:val="22"/>
                    </w:rPr>
                    <w:t>Release</w:t>
                  </w:r>
                  <w:r w:rsidR="000E08CD" w:rsidRPr="009743EA">
                    <w:rPr>
                      <w:rFonts w:eastAsia="Calibri"/>
                      <w:szCs w:val="22"/>
                    </w:rPr>
                    <w:t xml:space="preserve"> </w:t>
                  </w:r>
                  <w:r w:rsidRPr="009743EA">
                    <w:rPr>
                      <w:rFonts w:eastAsia="Calibri"/>
                      <w:szCs w:val="22"/>
                    </w:rPr>
                    <w:t>Version</w:t>
                  </w:r>
                  <w:r w:rsidR="000E08CD" w:rsidRPr="009743EA">
                    <w:rPr>
                      <w:rFonts w:eastAsia="Calibri"/>
                      <w:szCs w:val="22"/>
                    </w:rPr>
                    <w:t xml:space="preserve"> </w:t>
                  </w:r>
                  <w:r w:rsidRPr="009743EA">
                    <w:rPr>
                      <w:rFonts w:eastAsia="Calibri"/>
                      <w:szCs w:val="22"/>
                    </w:rPr>
                    <w:t>Indicator</w:t>
                  </w:r>
                </w:p>
              </w:tc>
            </w:tr>
          </w:tbl>
          <w:p w14:paraId="1E06A6D5" w14:textId="77777777" w:rsidR="00BB437C" w:rsidRPr="009743EA" w:rsidRDefault="00BB437C" w:rsidP="00283DA8">
            <w:pPr>
              <w:pStyle w:val="TAL"/>
              <w:snapToGrid w:val="0"/>
              <w:jc w:val="both"/>
              <w:rPr>
                <w:lang w:eastAsia="ko-KR"/>
              </w:rPr>
            </w:pPr>
          </w:p>
        </w:tc>
      </w:tr>
      <w:tr w:rsidR="00BB437C" w:rsidRPr="009743EA" w14:paraId="65A85DB8" w14:textId="77777777" w:rsidTr="00283DA8">
        <w:trPr>
          <w:trHeight w:val="409"/>
          <w:jc w:val="center"/>
        </w:trPr>
        <w:tc>
          <w:tcPr>
            <w:tcW w:w="1286" w:type="dxa"/>
            <w:vMerge/>
            <w:tcBorders>
              <w:left w:val="single" w:sz="4" w:space="0" w:color="000000"/>
              <w:bottom w:val="single" w:sz="4" w:space="0" w:color="000000"/>
            </w:tcBorders>
            <w:shd w:val="clear" w:color="auto" w:fill="E7E6E6"/>
          </w:tcPr>
          <w:p w14:paraId="71FEC3D0" w14:textId="77777777" w:rsidR="00BB437C" w:rsidRPr="009743EA" w:rsidRDefault="00BB437C" w:rsidP="00283DA8">
            <w:pPr>
              <w:pStyle w:val="Default"/>
              <w:overflowPunct w:val="0"/>
              <w:jc w:val="center"/>
              <w:rPr>
                <w:rFonts w:ascii="Arial" w:eastAsia="Malgun Gothic" w:hAnsi="Arial"/>
                <w:b/>
                <w:color w:val="auto"/>
                <w:kern w:val="1"/>
                <w:sz w:val="18"/>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E7E6E6"/>
          </w:tcPr>
          <w:p w14:paraId="55AAE4A5" w14:textId="77777777" w:rsidR="00BB437C" w:rsidRPr="009743EA" w:rsidRDefault="00BB437C" w:rsidP="00283DA8">
            <w:pPr>
              <w:pStyle w:val="Default"/>
              <w:overflowPunct w:val="0"/>
              <w:jc w:val="center"/>
              <w:rPr>
                <w:rFonts w:ascii="Arial" w:eastAsia="Malgun Gothic" w:hAnsi="Arial"/>
                <w:b/>
                <w:color w:val="auto"/>
                <w:kern w:val="1"/>
                <w:sz w:val="18"/>
                <w:szCs w:val="20"/>
              </w:rPr>
            </w:pPr>
          </w:p>
          <w:p w14:paraId="18126D54" w14:textId="77777777" w:rsidR="00BB437C" w:rsidRPr="009743EA" w:rsidRDefault="00BB437C" w:rsidP="00283DA8">
            <w:pPr>
              <w:pStyle w:val="Default"/>
              <w:overflowPunct w:val="0"/>
              <w:jc w:val="center"/>
              <w:rPr>
                <w:rFonts w:ascii="Arial" w:eastAsia="Malgun Gothic" w:hAnsi="Arial"/>
                <w:b/>
                <w:color w:val="auto"/>
                <w:kern w:val="1"/>
                <w:sz w:val="18"/>
                <w:szCs w:val="20"/>
              </w:rPr>
            </w:pPr>
          </w:p>
          <w:p w14:paraId="15F8EBC3" w14:textId="77777777" w:rsidR="00BB437C" w:rsidRPr="009743EA" w:rsidRDefault="00BB437C" w:rsidP="00283DA8">
            <w:pPr>
              <w:pStyle w:val="Default"/>
              <w:overflowPunct w:val="0"/>
              <w:jc w:val="center"/>
              <w:rPr>
                <w:rFonts w:ascii="Arial" w:eastAsia="Malgun Gothic" w:hAnsi="Arial"/>
                <w:b/>
                <w:color w:val="auto"/>
                <w:kern w:val="1"/>
                <w:sz w:val="18"/>
                <w:szCs w:val="20"/>
              </w:rPr>
            </w:pPr>
          </w:p>
          <w:p w14:paraId="09794CD1" w14:textId="77777777" w:rsidR="00BB437C" w:rsidRPr="009743EA" w:rsidRDefault="00BB437C" w:rsidP="00283DA8">
            <w:pPr>
              <w:pStyle w:val="Default"/>
              <w:overflowPunct w:val="0"/>
              <w:jc w:val="center"/>
              <w:rPr>
                <w:rFonts w:ascii="Arial" w:eastAsia="Malgun Gothic" w:hAnsi="Arial"/>
                <w:b/>
                <w:color w:val="auto"/>
                <w:kern w:val="1"/>
                <w:sz w:val="18"/>
                <w:szCs w:val="20"/>
              </w:rPr>
            </w:pPr>
          </w:p>
          <w:p w14:paraId="0D84B184" w14:textId="77777777" w:rsidR="00BB437C" w:rsidRPr="009743EA" w:rsidRDefault="00BB437C" w:rsidP="00283DA8">
            <w:pPr>
              <w:pStyle w:val="Default"/>
              <w:overflowPunct w:val="0"/>
              <w:jc w:val="center"/>
              <w:rPr>
                <w:rFonts w:ascii="Arial" w:eastAsia="Malgun Gothic" w:hAnsi="Arial"/>
                <w:b/>
                <w:color w:val="auto"/>
                <w:kern w:val="1"/>
                <w:sz w:val="18"/>
                <w:szCs w:val="20"/>
              </w:rPr>
            </w:pPr>
          </w:p>
          <w:p w14:paraId="369AC249" w14:textId="77777777" w:rsidR="00BB437C" w:rsidRPr="009743EA" w:rsidRDefault="00BB437C" w:rsidP="00283DA8">
            <w:pPr>
              <w:pStyle w:val="Default"/>
              <w:overflowPunct w:val="0"/>
              <w:jc w:val="center"/>
              <w:rPr>
                <w:rFonts w:ascii="Arial" w:eastAsia="Malgun Gothic" w:hAnsi="Arial"/>
                <w:b/>
                <w:color w:val="auto"/>
                <w:kern w:val="1"/>
                <w:sz w:val="18"/>
                <w:szCs w:val="20"/>
              </w:rPr>
            </w:pPr>
          </w:p>
          <w:p w14:paraId="6A1C403C" w14:textId="77777777" w:rsidR="00BB437C" w:rsidRPr="009743EA" w:rsidRDefault="00BB437C" w:rsidP="00283DA8">
            <w:pPr>
              <w:pStyle w:val="Default"/>
              <w:overflowPunct w:val="0"/>
              <w:jc w:val="center"/>
              <w:rPr>
                <w:color w:val="0070C0"/>
                <w:lang w:eastAsia="ko-KR"/>
              </w:rPr>
            </w:pPr>
            <w:r w:rsidRPr="009743EA">
              <w:rPr>
                <w:rFonts w:ascii="Arial" w:eastAsia="Malgun Gothic" w:hAnsi="Arial"/>
                <w:b/>
                <w:color w:val="auto"/>
                <w:kern w:val="1"/>
                <w:sz w:val="18"/>
                <w:szCs w:val="20"/>
              </w:rPr>
              <w:t>Example</w:t>
            </w:r>
          </w:p>
        </w:tc>
        <w:tc>
          <w:tcPr>
            <w:tcW w:w="7239" w:type="dxa"/>
            <w:tcBorders>
              <w:top w:val="single" w:sz="4" w:space="0" w:color="000000"/>
              <w:left w:val="single" w:sz="4" w:space="0" w:color="000000"/>
              <w:bottom w:val="single" w:sz="4" w:space="0" w:color="000000"/>
              <w:right w:val="single" w:sz="4" w:space="0" w:color="000000"/>
            </w:tcBorders>
            <w:shd w:val="clear" w:color="auto" w:fill="FFFFFF"/>
          </w:tcPr>
          <w:p w14:paraId="58D93635" w14:textId="77777777" w:rsidR="00124149" w:rsidRPr="009743EA" w:rsidRDefault="00124149" w:rsidP="00283DA8">
            <w:pPr>
              <w:widowControl w:val="0"/>
              <w:spacing w:after="0"/>
              <w:ind w:left="284"/>
              <w:jc w:val="both"/>
              <w:textAlignment w:val="auto"/>
              <w:rPr>
                <w:rFonts w:eastAsia="Calibri Light"/>
                <w:b/>
                <w:sz w:val="24"/>
              </w:rPr>
            </w:pPr>
          </w:p>
          <w:p w14:paraId="20016520" w14:textId="77777777" w:rsidR="00BB437C" w:rsidRPr="009743EA" w:rsidRDefault="00124149" w:rsidP="00283DA8">
            <w:pPr>
              <w:widowControl w:val="0"/>
              <w:spacing w:after="0"/>
              <w:ind w:left="284"/>
              <w:jc w:val="both"/>
              <w:textAlignment w:val="auto"/>
              <w:rPr>
                <w:rFonts w:ascii="Arial" w:hAnsi="Arial"/>
                <w:color w:val="0070C0"/>
                <w:sz w:val="18"/>
              </w:rPr>
            </w:pPr>
            <w:r w:rsidRPr="009743EA">
              <w:rPr>
                <w:rFonts w:eastAsia="Calibri Light"/>
                <w:b/>
                <w:sz w:val="24"/>
              </w:rPr>
              <w:t>API/NOTI/NET2/STEP02</w:t>
            </w:r>
          </w:p>
          <w:p w14:paraId="7091363E" w14:textId="77777777" w:rsidR="00BB437C" w:rsidRPr="005A2D7C" w:rsidRDefault="00BB437C" w:rsidP="007C39B4">
            <w:pPr>
              <w:pStyle w:val="NoSpacing"/>
              <w:overflowPunct w:val="0"/>
              <w:rPr>
                <w:rFonts w:ascii="Arial" w:hAnsi="Arial"/>
                <w:b/>
                <w:color w:val="0070C0"/>
                <w:sz w:val="18"/>
                <w:lang w:val="en-GB"/>
              </w:rPr>
            </w:pPr>
            <w:r w:rsidRPr="005A2D7C">
              <w:rPr>
                <w:rFonts w:ascii="Times New Roman" w:hAnsi="Times New Roman"/>
                <w:lang w:val="en-GB"/>
              </w:rPr>
              <w:t xml:space="preserve">    </w:t>
            </w:r>
          </w:p>
          <w:p w14:paraId="0DDADC84" w14:textId="77777777" w:rsidR="00BB437C" w:rsidRPr="009743EA" w:rsidRDefault="00BB437C" w:rsidP="00283DA8">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204A6E53" w14:textId="77777777" w:rsidR="00BB437C" w:rsidRPr="009743EA" w:rsidRDefault="00BB437C" w:rsidP="00283DA8">
            <w:pPr>
              <w:pStyle w:val="TAL"/>
              <w:snapToGrid w:val="0"/>
              <w:ind w:left="284"/>
              <w:jc w:val="both"/>
              <w:rPr>
                <w:color w:val="0070C0"/>
              </w:rPr>
            </w:pPr>
          </w:p>
          <w:p w14:paraId="62772CBC" w14:textId="77777777" w:rsidR="00BB437C" w:rsidRPr="009743EA" w:rsidRDefault="00BB437C" w:rsidP="00283DA8">
            <w:pPr>
              <w:pStyle w:val="TAL"/>
              <w:snapToGrid w:val="0"/>
              <w:ind w:left="284"/>
              <w:jc w:val="both"/>
              <w:rPr>
                <w:color w:val="0070C0"/>
              </w:rPr>
            </w:pPr>
            <w:r w:rsidRPr="009743EA">
              <w:rPr>
                <w:color w:val="0070C0"/>
              </w:rPr>
              <w:t>DELETE /mn-name/cont_temp? HTTP/1.1</w:t>
            </w:r>
          </w:p>
          <w:p w14:paraId="10FC062F" w14:textId="77777777" w:rsidR="00BB437C" w:rsidRPr="009743EA" w:rsidRDefault="00BB437C" w:rsidP="00283DA8">
            <w:pPr>
              <w:pStyle w:val="TAL"/>
              <w:snapToGrid w:val="0"/>
              <w:ind w:left="284"/>
              <w:jc w:val="both"/>
              <w:rPr>
                <w:color w:val="0070C0"/>
              </w:rPr>
            </w:pPr>
            <w:r w:rsidRPr="009743EA">
              <w:rPr>
                <w:color w:val="0070C0"/>
              </w:rPr>
              <w:t>Host: 192.168.0.10:8282</w:t>
            </w:r>
          </w:p>
          <w:p w14:paraId="2F860368" w14:textId="77777777" w:rsidR="00BB437C" w:rsidRPr="009743EA" w:rsidRDefault="00BB437C" w:rsidP="00283DA8">
            <w:pPr>
              <w:pStyle w:val="TAL"/>
              <w:snapToGrid w:val="0"/>
              <w:ind w:left="284"/>
              <w:jc w:val="both"/>
              <w:rPr>
                <w:color w:val="0070C0"/>
              </w:rPr>
            </w:pPr>
            <w:r w:rsidRPr="009743EA">
              <w:rPr>
                <w:color w:val="0070C0"/>
              </w:rPr>
              <w:t>X-M2M-Origin: CAE0120180406T08463114</w:t>
            </w:r>
          </w:p>
          <w:p w14:paraId="433D6773" w14:textId="77777777" w:rsidR="00B76FCC" w:rsidRPr="009743EA" w:rsidRDefault="00B76FCC" w:rsidP="00B76FCC">
            <w:pPr>
              <w:pStyle w:val="TAL"/>
              <w:snapToGrid w:val="0"/>
              <w:ind w:left="284"/>
              <w:jc w:val="both"/>
              <w:rPr>
                <w:color w:val="0070C0"/>
              </w:rPr>
            </w:pPr>
            <w:r w:rsidRPr="009743EA">
              <w:rPr>
                <w:color w:val="0070C0"/>
              </w:rPr>
              <w:t>Accept: application/json</w:t>
            </w:r>
          </w:p>
          <w:p w14:paraId="25B6893C" w14:textId="77777777" w:rsidR="00BB437C" w:rsidRPr="009743EA" w:rsidRDefault="00BB437C" w:rsidP="00283DA8">
            <w:pPr>
              <w:pStyle w:val="TAL"/>
              <w:snapToGrid w:val="0"/>
              <w:ind w:left="284"/>
              <w:jc w:val="both"/>
              <w:rPr>
                <w:color w:val="0070C0"/>
              </w:rPr>
            </w:pPr>
            <w:r w:rsidRPr="009743EA">
              <w:rPr>
                <w:color w:val="0070C0"/>
              </w:rPr>
              <w:t>X-M2M-RI: 1234</w:t>
            </w:r>
          </w:p>
          <w:p w14:paraId="66BB9032" w14:textId="77777777" w:rsidR="00C32389" w:rsidRPr="009743EA" w:rsidRDefault="00C32389" w:rsidP="00C32389">
            <w:pPr>
              <w:widowControl w:val="0"/>
              <w:overflowPunct/>
              <w:spacing w:after="0"/>
              <w:ind w:left="284"/>
              <w:jc w:val="both"/>
              <w:textAlignment w:val="auto"/>
              <w:rPr>
                <w:color w:val="0070C0"/>
              </w:rPr>
            </w:pPr>
            <w:r w:rsidRPr="009743EA">
              <w:rPr>
                <w:rFonts w:ascii="Arial" w:hAnsi="Arial"/>
                <w:color w:val="0070C0"/>
                <w:sz w:val="18"/>
              </w:rPr>
              <w:t>X-M2M-RVI: 2a</w:t>
            </w:r>
          </w:p>
          <w:p w14:paraId="4497C05B" w14:textId="77777777" w:rsidR="00BB437C" w:rsidRPr="009743EA" w:rsidRDefault="00BB437C" w:rsidP="00283DA8">
            <w:pPr>
              <w:pStyle w:val="TAL"/>
              <w:snapToGrid w:val="0"/>
              <w:ind w:left="284"/>
              <w:jc w:val="both"/>
              <w:rPr>
                <w:color w:val="0070C0"/>
                <w:lang w:eastAsia="ko-KR"/>
              </w:rPr>
            </w:pPr>
          </w:p>
          <w:p w14:paraId="0CBB3602" w14:textId="77777777" w:rsidR="00BB437C" w:rsidRPr="009743EA" w:rsidRDefault="00BB437C" w:rsidP="00283DA8">
            <w:pPr>
              <w:widowControl w:val="0"/>
              <w:spacing w:after="0"/>
              <w:ind w:left="284"/>
              <w:jc w:val="both"/>
              <w:textAlignment w:val="auto"/>
              <w:rPr>
                <w:rFonts w:ascii="Arial" w:hAnsi="Arial"/>
                <w:b/>
                <w:color w:val="0070C0"/>
                <w:sz w:val="18"/>
              </w:rPr>
            </w:pPr>
          </w:p>
          <w:p w14:paraId="0513A121" w14:textId="77777777" w:rsidR="00BB437C" w:rsidRPr="009743EA" w:rsidRDefault="00BB437C" w:rsidP="00283DA8">
            <w:pPr>
              <w:widowControl w:val="0"/>
              <w:spacing w:after="0"/>
              <w:ind w:left="284"/>
              <w:jc w:val="both"/>
              <w:textAlignment w:val="auto"/>
              <w:rPr>
                <w:rFonts w:ascii="Arial" w:hAnsi="Arial"/>
                <w:b/>
                <w:color w:val="0070C0"/>
                <w:sz w:val="18"/>
              </w:rPr>
            </w:pPr>
            <w:r w:rsidRPr="009743EA">
              <w:rPr>
                <w:rFonts w:ascii="Arial" w:hAnsi="Arial"/>
                <w:b/>
                <w:color w:val="0070C0"/>
                <w:sz w:val="18"/>
              </w:rPr>
              <w:t>HTTP Response:</w:t>
            </w:r>
          </w:p>
          <w:p w14:paraId="5D191D84" w14:textId="77777777" w:rsidR="00BB437C" w:rsidRPr="009743EA" w:rsidRDefault="00BB437C" w:rsidP="00283DA8">
            <w:pPr>
              <w:widowControl w:val="0"/>
              <w:spacing w:after="0"/>
              <w:ind w:left="284"/>
              <w:textAlignment w:val="auto"/>
              <w:rPr>
                <w:rFonts w:ascii="Arial" w:hAnsi="Arial"/>
                <w:color w:val="0070C0"/>
                <w:sz w:val="18"/>
              </w:rPr>
            </w:pPr>
          </w:p>
          <w:p w14:paraId="278E4971" w14:textId="77777777" w:rsidR="00BB437C" w:rsidRPr="009743EA" w:rsidRDefault="00BB437C" w:rsidP="00283DA8">
            <w:pPr>
              <w:widowControl w:val="0"/>
              <w:spacing w:after="0"/>
              <w:ind w:left="284"/>
              <w:textAlignment w:val="auto"/>
              <w:rPr>
                <w:color w:val="0070C0"/>
              </w:rPr>
            </w:pPr>
            <w:r w:rsidRPr="009743EA">
              <w:rPr>
                <w:rFonts w:ascii="Arial" w:hAnsi="Arial"/>
                <w:color w:val="0070C0"/>
                <w:sz w:val="18"/>
              </w:rPr>
              <w:t>200 OK</w:t>
            </w:r>
          </w:p>
          <w:p w14:paraId="18A42A87" w14:textId="77777777" w:rsidR="00BB437C" w:rsidRPr="009743EA" w:rsidRDefault="00BB437C" w:rsidP="00283DA8">
            <w:pPr>
              <w:pStyle w:val="TAL"/>
              <w:snapToGrid w:val="0"/>
              <w:ind w:left="284"/>
              <w:rPr>
                <w:color w:val="0070C0"/>
              </w:rPr>
            </w:pPr>
            <w:r w:rsidRPr="009743EA">
              <w:rPr>
                <w:color w:val="0070C0"/>
              </w:rPr>
              <w:t>Content-Type: application/json</w:t>
            </w:r>
          </w:p>
          <w:p w14:paraId="6D00328A" w14:textId="77777777" w:rsidR="00BB437C" w:rsidRPr="009743EA" w:rsidRDefault="00BB437C" w:rsidP="00283DA8">
            <w:pPr>
              <w:pStyle w:val="TAL"/>
              <w:snapToGrid w:val="0"/>
              <w:ind w:left="284"/>
              <w:rPr>
                <w:color w:val="0070C0"/>
              </w:rPr>
            </w:pPr>
            <w:r w:rsidRPr="009743EA">
              <w:rPr>
                <w:color w:val="0070C0"/>
              </w:rPr>
              <w:t>X-M2M-RI: 1234</w:t>
            </w:r>
          </w:p>
          <w:p w14:paraId="3B9FCC7F" w14:textId="77777777" w:rsidR="00C32389" w:rsidRPr="009743EA" w:rsidRDefault="00C32389" w:rsidP="00C32389">
            <w:pPr>
              <w:widowControl w:val="0"/>
              <w:overflowPunct/>
              <w:spacing w:after="0"/>
              <w:ind w:left="284"/>
              <w:jc w:val="both"/>
              <w:textAlignment w:val="auto"/>
              <w:rPr>
                <w:color w:val="0070C0"/>
              </w:rPr>
            </w:pPr>
            <w:r w:rsidRPr="009743EA">
              <w:rPr>
                <w:rFonts w:ascii="Arial" w:hAnsi="Arial"/>
                <w:color w:val="0070C0"/>
                <w:sz w:val="18"/>
              </w:rPr>
              <w:t>X-M2M-RVI: 2a</w:t>
            </w:r>
          </w:p>
          <w:p w14:paraId="7C75016B" w14:textId="77777777" w:rsidR="00BB437C" w:rsidRPr="009743EA" w:rsidRDefault="00BB437C" w:rsidP="00283DA8">
            <w:pPr>
              <w:pStyle w:val="TAL"/>
              <w:snapToGrid w:val="0"/>
              <w:ind w:left="284"/>
              <w:rPr>
                <w:color w:val="0070C0"/>
              </w:rPr>
            </w:pPr>
            <w:r w:rsidRPr="009743EA">
              <w:rPr>
                <w:color w:val="0070C0"/>
              </w:rPr>
              <w:t>X-M2M-RSC: 2004</w:t>
            </w:r>
          </w:p>
          <w:p w14:paraId="2FC46B8B" w14:textId="77777777" w:rsidR="00BB437C" w:rsidRPr="009743EA" w:rsidRDefault="00BB437C" w:rsidP="00283DA8">
            <w:pPr>
              <w:pStyle w:val="TAL"/>
              <w:snapToGrid w:val="0"/>
              <w:ind w:left="284"/>
              <w:jc w:val="both"/>
              <w:rPr>
                <w:color w:val="0070C0"/>
              </w:rPr>
            </w:pPr>
          </w:p>
          <w:p w14:paraId="1D5E8F23" w14:textId="77777777" w:rsidR="00BB437C" w:rsidRPr="009743EA" w:rsidRDefault="00BB437C" w:rsidP="00283DA8">
            <w:pPr>
              <w:pStyle w:val="TAL"/>
              <w:snapToGrid w:val="0"/>
              <w:ind w:left="284"/>
              <w:jc w:val="both"/>
              <w:rPr>
                <w:color w:val="0070C0"/>
              </w:rPr>
            </w:pPr>
            <w:r w:rsidRPr="009743EA">
              <w:rPr>
                <w:color w:val="0070C0"/>
              </w:rPr>
              <w:t>{</w:t>
            </w:r>
          </w:p>
          <w:p w14:paraId="4FA5EACF" w14:textId="77777777" w:rsidR="00BB437C" w:rsidRPr="009743EA" w:rsidRDefault="00BB437C" w:rsidP="00283DA8">
            <w:pPr>
              <w:pStyle w:val="TAL"/>
              <w:snapToGrid w:val="0"/>
              <w:ind w:left="284"/>
              <w:jc w:val="both"/>
              <w:rPr>
                <w:color w:val="0070C0"/>
              </w:rPr>
            </w:pPr>
            <w:r w:rsidRPr="009743EA">
              <w:rPr>
                <w:color w:val="0070C0"/>
              </w:rPr>
              <w:t xml:space="preserve">    "m2m:cnt": {</w:t>
            </w:r>
          </w:p>
          <w:p w14:paraId="2B2DF0C6" w14:textId="77777777" w:rsidR="00BB437C" w:rsidRPr="009743EA" w:rsidRDefault="00BB437C" w:rsidP="00283DA8">
            <w:pPr>
              <w:pStyle w:val="TAL"/>
              <w:snapToGrid w:val="0"/>
              <w:ind w:left="284"/>
              <w:jc w:val="both"/>
              <w:rPr>
                <w:color w:val="0070C0"/>
              </w:rPr>
            </w:pPr>
            <w:r w:rsidRPr="009743EA">
              <w:rPr>
                <w:color w:val="0070C0"/>
              </w:rPr>
              <w:t xml:space="preserve">        "cbs": 10,</w:t>
            </w:r>
          </w:p>
          <w:p w14:paraId="1C7AB326" w14:textId="77777777" w:rsidR="00BB437C" w:rsidRPr="009743EA" w:rsidRDefault="00BB437C" w:rsidP="00283DA8">
            <w:pPr>
              <w:pStyle w:val="TAL"/>
              <w:snapToGrid w:val="0"/>
              <w:ind w:left="284"/>
              <w:jc w:val="both"/>
              <w:rPr>
                <w:color w:val="0070C0"/>
              </w:rPr>
            </w:pPr>
            <w:r w:rsidRPr="009743EA">
              <w:rPr>
                <w:color w:val="0070C0"/>
              </w:rPr>
              <w:t xml:space="preserve">        "cni": 0,</w:t>
            </w:r>
          </w:p>
          <w:p w14:paraId="2A377CC4" w14:textId="77777777" w:rsidR="00BB437C" w:rsidRPr="00325791" w:rsidRDefault="00BB437C" w:rsidP="00283DA8">
            <w:pPr>
              <w:pStyle w:val="TAL"/>
              <w:snapToGrid w:val="0"/>
              <w:ind w:left="284"/>
              <w:jc w:val="both"/>
              <w:rPr>
                <w:color w:val="0070C0"/>
                <w:lang w:val="fr-FR"/>
              </w:rPr>
            </w:pPr>
            <w:r w:rsidRPr="009743EA">
              <w:rPr>
                <w:color w:val="0070C0"/>
              </w:rPr>
              <w:t xml:space="preserve">        </w:t>
            </w:r>
            <w:r w:rsidRPr="00325791">
              <w:rPr>
                <w:color w:val="0070C0"/>
                <w:lang w:val="fr-FR"/>
              </w:rPr>
              <w:t>"ct": "20180406T125807",</w:t>
            </w:r>
          </w:p>
          <w:p w14:paraId="2DBA3B61" w14:textId="77777777" w:rsidR="00BB437C" w:rsidRPr="000D6D95" w:rsidRDefault="00BB437C" w:rsidP="00283DA8">
            <w:pPr>
              <w:pStyle w:val="TAL"/>
              <w:snapToGrid w:val="0"/>
              <w:ind w:left="284"/>
              <w:jc w:val="both"/>
              <w:rPr>
                <w:color w:val="0070C0"/>
                <w:lang w:val="fr-FR"/>
              </w:rPr>
            </w:pPr>
            <w:r w:rsidRPr="00325791">
              <w:rPr>
                <w:color w:val="0070C0"/>
                <w:lang w:val="fr-FR"/>
              </w:rPr>
              <w:t xml:space="preserve">        "</w:t>
            </w:r>
            <w:r w:rsidRPr="000D6D95">
              <w:rPr>
                <w:color w:val="0070C0"/>
                <w:lang w:val="fr-FR"/>
              </w:rPr>
              <w:t>et": "99991231T235959",</w:t>
            </w:r>
          </w:p>
          <w:p w14:paraId="5C84B959" w14:textId="77777777" w:rsidR="00BB437C" w:rsidRPr="000D6D95" w:rsidRDefault="00BB437C" w:rsidP="00283DA8">
            <w:pPr>
              <w:pStyle w:val="TAL"/>
              <w:snapToGrid w:val="0"/>
              <w:ind w:left="284"/>
              <w:jc w:val="both"/>
              <w:rPr>
                <w:color w:val="0070C0"/>
                <w:lang w:val="fr-FR"/>
              </w:rPr>
            </w:pPr>
            <w:r w:rsidRPr="000D6D95">
              <w:rPr>
                <w:color w:val="0070C0"/>
                <w:lang w:val="fr-FR"/>
              </w:rPr>
              <w:t xml:space="preserve">        "lbl": [</w:t>
            </w:r>
          </w:p>
          <w:p w14:paraId="6AC7859D" w14:textId="77777777" w:rsidR="00BB437C" w:rsidRPr="000D6D95" w:rsidRDefault="00BB437C" w:rsidP="00283DA8">
            <w:pPr>
              <w:pStyle w:val="TAL"/>
              <w:snapToGrid w:val="0"/>
              <w:ind w:left="284"/>
              <w:jc w:val="both"/>
              <w:rPr>
                <w:color w:val="0070C0"/>
                <w:lang w:val="fr-FR"/>
              </w:rPr>
            </w:pPr>
            <w:r w:rsidRPr="000D6D95">
              <w:rPr>
                <w:color w:val="0070C0"/>
                <w:lang w:val="fr-FR"/>
              </w:rPr>
              <w:t xml:space="preserve">            "indoor_temp"</w:t>
            </w:r>
          </w:p>
          <w:p w14:paraId="035DC2AA" w14:textId="77777777" w:rsidR="00BB437C" w:rsidRPr="000D6D95" w:rsidRDefault="00BB437C" w:rsidP="00283DA8">
            <w:pPr>
              <w:pStyle w:val="TAL"/>
              <w:snapToGrid w:val="0"/>
              <w:ind w:left="284"/>
              <w:jc w:val="both"/>
              <w:rPr>
                <w:color w:val="0070C0"/>
                <w:lang w:val="fr-FR"/>
              </w:rPr>
            </w:pPr>
            <w:r w:rsidRPr="000D6D95">
              <w:rPr>
                <w:color w:val="0070C0"/>
                <w:lang w:val="fr-FR"/>
              </w:rPr>
              <w:t xml:space="preserve">        ],</w:t>
            </w:r>
          </w:p>
          <w:p w14:paraId="3F019327" w14:textId="77777777" w:rsidR="00BB437C" w:rsidRPr="000D6D95" w:rsidRDefault="00BB437C" w:rsidP="00283DA8">
            <w:pPr>
              <w:pStyle w:val="TAL"/>
              <w:snapToGrid w:val="0"/>
              <w:ind w:left="284"/>
              <w:jc w:val="both"/>
              <w:rPr>
                <w:color w:val="0070C0"/>
                <w:lang w:val="fr-FR"/>
              </w:rPr>
            </w:pPr>
            <w:r w:rsidRPr="000D6D95">
              <w:rPr>
                <w:color w:val="0070C0"/>
                <w:lang w:val="fr-FR"/>
              </w:rPr>
              <w:t xml:space="preserve">        "lt": "20180406T130109",</w:t>
            </w:r>
          </w:p>
          <w:p w14:paraId="3A771D21" w14:textId="77777777" w:rsidR="00BB437C" w:rsidRPr="000D6D95" w:rsidRDefault="00BB437C" w:rsidP="00283DA8">
            <w:pPr>
              <w:pStyle w:val="TAL"/>
              <w:snapToGrid w:val="0"/>
              <w:ind w:left="284"/>
              <w:jc w:val="both"/>
              <w:rPr>
                <w:color w:val="0070C0"/>
                <w:lang w:val="fr-FR"/>
              </w:rPr>
            </w:pPr>
            <w:r w:rsidRPr="000D6D95">
              <w:rPr>
                <w:color w:val="0070C0"/>
                <w:lang w:val="fr-FR"/>
              </w:rPr>
              <w:t xml:space="preserve">        "mbs": 60000000,</w:t>
            </w:r>
          </w:p>
          <w:p w14:paraId="06A54C4A" w14:textId="77777777" w:rsidR="00BB437C" w:rsidRPr="000D6D95" w:rsidRDefault="00BB437C" w:rsidP="00283DA8">
            <w:pPr>
              <w:pStyle w:val="TAL"/>
              <w:snapToGrid w:val="0"/>
              <w:ind w:left="284"/>
              <w:jc w:val="both"/>
              <w:rPr>
                <w:color w:val="0070C0"/>
                <w:lang w:val="fr-FR"/>
              </w:rPr>
            </w:pPr>
            <w:r w:rsidRPr="000D6D95">
              <w:rPr>
                <w:color w:val="0070C0"/>
                <w:lang w:val="fr-FR"/>
              </w:rPr>
              <w:t xml:space="preserve">        "mia": 1600,</w:t>
            </w:r>
          </w:p>
          <w:p w14:paraId="0E6C696F" w14:textId="77777777" w:rsidR="00BB437C" w:rsidRPr="000D6D95" w:rsidRDefault="00BB437C" w:rsidP="00283DA8">
            <w:pPr>
              <w:pStyle w:val="TAL"/>
              <w:snapToGrid w:val="0"/>
              <w:ind w:left="284"/>
              <w:jc w:val="both"/>
              <w:rPr>
                <w:color w:val="0070C0"/>
                <w:lang w:val="fr-FR"/>
              </w:rPr>
            </w:pPr>
            <w:r w:rsidRPr="000D6D95">
              <w:rPr>
                <w:color w:val="0070C0"/>
                <w:lang w:val="fr-FR"/>
              </w:rPr>
              <w:t xml:space="preserve">        "mni": 300,</w:t>
            </w:r>
          </w:p>
          <w:p w14:paraId="701583CA" w14:textId="77777777" w:rsidR="00BB437C" w:rsidRPr="00325791" w:rsidRDefault="00BB437C" w:rsidP="00283DA8">
            <w:pPr>
              <w:pStyle w:val="TAL"/>
              <w:snapToGrid w:val="0"/>
              <w:ind w:left="284"/>
              <w:jc w:val="both"/>
              <w:rPr>
                <w:color w:val="0070C0"/>
                <w:lang w:val="fr-FR"/>
              </w:rPr>
            </w:pPr>
            <w:r w:rsidRPr="000D6D95">
              <w:rPr>
                <w:color w:val="0070C0"/>
                <w:lang w:val="fr-FR"/>
              </w:rPr>
              <w:t xml:space="preserve">        "pi": "CAE01201</w:t>
            </w:r>
            <w:r w:rsidRPr="00325791">
              <w:rPr>
                <w:color w:val="0070C0"/>
                <w:lang w:val="fr-FR"/>
              </w:rPr>
              <w:t>80406T0846311405855351047680_cse01",</w:t>
            </w:r>
          </w:p>
          <w:p w14:paraId="046DCCA1" w14:textId="77777777" w:rsidR="00BB437C" w:rsidRPr="00325791" w:rsidRDefault="00BB437C" w:rsidP="00283DA8">
            <w:pPr>
              <w:pStyle w:val="TAL"/>
              <w:snapToGrid w:val="0"/>
              <w:ind w:left="284"/>
              <w:jc w:val="both"/>
              <w:rPr>
                <w:color w:val="0070C0"/>
                <w:lang w:val="fr-FR"/>
              </w:rPr>
            </w:pPr>
            <w:r w:rsidRPr="00325791">
              <w:rPr>
                <w:color w:val="0070C0"/>
                <w:lang w:val="fr-FR"/>
              </w:rPr>
              <w:t xml:space="preserve">        "ri": "cnt20180406T1258071405855183193603_cse01",</w:t>
            </w:r>
          </w:p>
          <w:p w14:paraId="034FF3DD" w14:textId="77777777" w:rsidR="00BB437C" w:rsidRPr="009743EA" w:rsidRDefault="00BB437C" w:rsidP="00283DA8">
            <w:pPr>
              <w:pStyle w:val="TAL"/>
              <w:snapToGrid w:val="0"/>
              <w:ind w:left="284"/>
              <w:jc w:val="both"/>
              <w:rPr>
                <w:color w:val="0070C0"/>
              </w:rPr>
            </w:pPr>
            <w:r w:rsidRPr="00325791">
              <w:rPr>
                <w:color w:val="0070C0"/>
                <w:lang w:val="fr-FR"/>
              </w:rPr>
              <w:t xml:space="preserve">        </w:t>
            </w:r>
            <w:r w:rsidRPr="009743EA">
              <w:rPr>
                <w:color w:val="0070C0"/>
              </w:rPr>
              <w:t>"rn": "cont_temp",</w:t>
            </w:r>
          </w:p>
          <w:p w14:paraId="2D4B21AE" w14:textId="77777777" w:rsidR="00BB437C" w:rsidRPr="009743EA" w:rsidRDefault="00BB437C" w:rsidP="00283DA8">
            <w:pPr>
              <w:pStyle w:val="TAL"/>
              <w:snapToGrid w:val="0"/>
              <w:ind w:left="284"/>
              <w:jc w:val="both"/>
              <w:rPr>
                <w:color w:val="0070C0"/>
              </w:rPr>
            </w:pPr>
            <w:r w:rsidRPr="009743EA">
              <w:rPr>
                <w:color w:val="0070C0"/>
              </w:rPr>
              <w:t xml:space="preserve">        "st": 1,</w:t>
            </w:r>
          </w:p>
          <w:p w14:paraId="3657D320" w14:textId="77777777" w:rsidR="00BB437C" w:rsidRPr="009743EA" w:rsidRDefault="00BB437C" w:rsidP="00283DA8">
            <w:pPr>
              <w:pStyle w:val="TAL"/>
              <w:snapToGrid w:val="0"/>
              <w:ind w:left="284"/>
              <w:jc w:val="both"/>
              <w:rPr>
                <w:color w:val="0070C0"/>
              </w:rPr>
            </w:pPr>
            <w:r w:rsidRPr="009743EA">
              <w:rPr>
                <w:color w:val="0070C0"/>
              </w:rPr>
              <w:t xml:space="preserve">        "ty": 3</w:t>
            </w:r>
          </w:p>
          <w:p w14:paraId="624B44F8" w14:textId="77777777" w:rsidR="00BB437C" w:rsidRPr="009743EA" w:rsidRDefault="00BB437C" w:rsidP="00283DA8">
            <w:pPr>
              <w:pStyle w:val="TAL"/>
              <w:snapToGrid w:val="0"/>
              <w:ind w:left="284"/>
              <w:jc w:val="both"/>
              <w:rPr>
                <w:color w:val="0070C0"/>
              </w:rPr>
            </w:pPr>
            <w:r w:rsidRPr="009743EA">
              <w:rPr>
                <w:color w:val="0070C0"/>
              </w:rPr>
              <w:t xml:space="preserve">    }</w:t>
            </w:r>
          </w:p>
          <w:p w14:paraId="7CA1CFD5" w14:textId="77777777" w:rsidR="00BB437C" w:rsidRPr="009743EA" w:rsidRDefault="00BB437C" w:rsidP="00283DA8">
            <w:pPr>
              <w:widowControl w:val="0"/>
              <w:spacing w:after="0"/>
              <w:ind w:left="284"/>
              <w:jc w:val="both"/>
              <w:textAlignment w:val="auto"/>
              <w:rPr>
                <w:color w:val="0070C0"/>
              </w:rPr>
            </w:pPr>
            <w:r w:rsidRPr="009743EA">
              <w:rPr>
                <w:color w:val="0070C0"/>
              </w:rPr>
              <w:t>}</w:t>
            </w:r>
          </w:p>
          <w:p w14:paraId="66AF143D" w14:textId="77777777" w:rsidR="00BB437C" w:rsidRPr="005A2D7C" w:rsidRDefault="00BB437C" w:rsidP="00283DA8">
            <w:pPr>
              <w:widowControl w:val="0"/>
              <w:spacing w:after="0"/>
              <w:ind w:left="284"/>
              <w:jc w:val="both"/>
              <w:textAlignment w:val="auto"/>
              <w:rPr>
                <w:color w:val="0070C0"/>
              </w:rPr>
            </w:pPr>
          </w:p>
        </w:tc>
      </w:tr>
      <w:tr w:rsidR="00BB437C" w:rsidRPr="009743EA" w14:paraId="7C994A16" w14:textId="77777777" w:rsidTr="00283DA8">
        <w:trPr>
          <w:trHeight w:val="1124"/>
          <w:jc w:val="center"/>
        </w:trPr>
        <w:tc>
          <w:tcPr>
            <w:tcW w:w="1286" w:type="dxa"/>
            <w:vMerge w:val="restart"/>
            <w:tcBorders>
              <w:top w:val="single" w:sz="4" w:space="0" w:color="000000"/>
              <w:left w:val="single" w:sz="4" w:space="0" w:color="000000"/>
            </w:tcBorders>
            <w:shd w:val="clear" w:color="auto" w:fill="E7E6E6"/>
          </w:tcPr>
          <w:p w14:paraId="07205BD3" w14:textId="77777777" w:rsidR="00BB437C" w:rsidRPr="009743EA" w:rsidRDefault="00BB437C" w:rsidP="00283DA8">
            <w:pPr>
              <w:pStyle w:val="TAL"/>
              <w:snapToGrid w:val="0"/>
              <w:jc w:val="center"/>
              <w:rPr>
                <w:b/>
                <w:kern w:val="1"/>
              </w:rPr>
            </w:pPr>
          </w:p>
          <w:p w14:paraId="7F6F6A6A" w14:textId="77777777" w:rsidR="00BB437C" w:rsidRPr="009743EA" w:rsidRDefault="00BB437C" w:rsidP="00283DA8">
            <w:pPr>
              <w:pStyle w:val="TAL"/>
              <w:snapToGrid w:val="0"/>
              <w:jc w:val="center"/>
              <w:rPr>
                <w:b/>
                <w:kern w:val="1"/>
              </w:rPr>
            </w:pPr>
          </w:p>
          <w:p w14:paraId="7052709F" w14:textId="77777777" w:rsidR="00BB437C" w:rsidRPr="009743EA" w:rsidRDefault="00BB437C" w:rsidP="00283DA8">
            <w:pPr>
              <w:pStyle w:val="TAL"/>
              <w:snapToGrid w:val="0"/>
              <w:jc w:val="center"/>
              <w:rPr>
                <w:b/>
                <w:kern w:val="1"/>
              </w:rPr>
            </w:pPr>
          </w:p>
          <w:p w14:paraId="25B77761" w14:textId="77777777" w:rsidR="00BB437C" w:rsidRPr="009743EA" w:rsidRDefault="00BB437C" w:rsidP="00283DA8">
            <w:pPr>
              <w:pStyle w:val="TAL"/>
              <w:snapToGrid w:val="0"/>
              <w:jc w:val="center"/>
              <w:rPr>
                <w:b/>
                <w:kern w:val="1"/>
              </w:rPr>
            </w:pPr>
          </w:p>
          <w:p w14:paraId="0A6B8235" w14:textId="77777777" w:rsidR="00BB437C" w:rsidRPr="009743EA" w:rsidRDefault="00BB437C" w:rsidP="00283DA8">
            <w:pPr>
              <w:pStyle w:val="TAL"/>
              <w:snapToGrid w:val="0"/>
              <w:jc w:val="center"/>
              <w:rPr>
                <w:b/>
                <w:kern w:val="1"/>
              </w:rPr>
            </w:pPr>
          </w:p>
          <w:p w14:paraId="596EE70C" w14:textId="77777777" w:rsidR="00BB437C" w:rsidRPr="009743EA" w:rsidRDefault="00BB437C" w:rsidP="00283DA8">
            <w:pPr>
              <w:pStyle w:val="TAL"/>
              <w:snapToGrid w:val="0"/>
              <w:jc w:val="center"/>
              <w:rPr>
                <w:b/>
                <w:kern w:val="1"/>
              </w:rPr>
            </w:pPr>
          </w:p>
          <w:p w14:paraId="0EA28F41" w14:textId="77777777" w:rsidR="00BB437C" w:rsidRPr="009743EA" w:rsidRDefault="00BB437C" w:rsidP="00283DA8">
            <w:pPr>
              <w:pStyle w:val="TAL"/>
              <w:snapToGrid w:val="0"/>
              <w:jc w:val="center"/>
              <w:rPr>
                <w:b/>
                <w:kern w:val="1"/>
              </w:rPr>
            </w:pPr>
          </w:p>
          <w:p w14:paraId="0D5E6691" w14:textId="77777777" w:rsidR="00BB437C" w:rsidRPr="009743EA" w:rsidRDefault="00BB437C" w:rsidP="00283DA8">
            <w:pPr>
              <w:pStyle w:val="TAL"/>
              <w:snapToGrid w:val="0"/>
              <w:jc w:val="center"/>
              <w:rPr>
                <w:b/>
                <w:kern w:val="1"/>
              </w:rPr>
            </w:pPr>
          </w:p>
          <w:p w14:paraId="799173C2" w14:textId="77777777" w:rsidR="00BB437C" w:rsidRPr="009743EA" w:rsidRDefault="00BB437C" w:rsidP="00283DA8">
            <w:pPr>
              <w:pStyle w:val="TAL"/>
              <w:snapToGrid w:val="0"/>
              <w:jc w:val="center"/>
              <w:rPr>
                <w:b/>
                <w:kern w:val="1"/>
              </w:rPr>
            </w:pPr>
          </w:p>
          <w:p w14:paraId="5C12C453" w14:textId="77777777" w:rsidR="00BB437C" w:rsidRPr="009743EA" w:rsidRDefault="00BB437C" w:rsidP="00283DA8">
            <w:pPr>
              <w:pStyle w:val="TAL"/>
              <w:snapToGrid w:val="0"/>
              <w:jc w:val="center"/>
              <w:rPr>
                <w:b/>
                <w:kern w:val="1"/>
              </w:rPr>
            </w:pPr>
          </w:p>
          <w:p w14:paraId="57027EE4" w14:textId="77777777" w:rsidR="00BB437C" w:rsidRPr="009743EA" w:rsidRDefault="00BB437C" w:rsidP="00283DA8">
            <w:pPr>
              <w:pStyle w:val="TAL"/>
              <w:snapToGrid w:val="0"/>
              <w:jc w:val="center"/>
              <w:rPr>
                <w:b/>
                <w:kern w:val="1"/>
              </w:rPr>
            </w:pPr>
          </w:p>
          <w:p w14:paraId="15CAC965" w14:textId="77777777" w:rsidR="00BB437C" w:rsidRPr="009743EA" w:rsidRDefault="00BB437C" w:rsidP="00283DA8">
            <w:pPr>
              <w:pStyle w:val="TAL"/>
              <w:snapToGrid w:val="0"/>
              <w:jc w:val="center"/>
              <w:rPr>
                <w:b/>
                <w:kern w:val="1"/>
              </w:rPr>
            </w:pPr>
          </w:p>
          <w:p w14:paraId="1F9CF5FE" w14:textId="77777777" w:rsidR="00BB437C" w:rsidRPr="009743EA" w:rsidRDefault="00BB437C" w:rsidP="00283DA8">
            <w:pPr>
              <w:pStyle w:val="TAL"/>
              <w:snapToGrid w:val="0"/>
              <w:jc w:val="center"/>
              <w:rPr>
                <w:b/>
                <w:kern w:val="1"/>
              </w:rPr>
            </w:pPr>
          </w:p>
          <w:p w14:paraId="6395E3FE" w14:textId="77777777" w:rsidR="00BB437C" w:rsidRPr="009743EA" w:rsidRDefault="00BB437C" w:rsidP="00283DA8">
            <w:pPr>
              <w:pStyle w:val="TAL"/>
              <w:snapToGrid w:val="0"/>
              <w:jc w:val="center"/>
              <w:rPr>
                <w:b/>
                <w:kern w:val="1"/>
              </w:rPr>
            </w:pPr>
          </w:p>
          <w:p w14:paraId="0858757F" w14:textId="77777777" w:rsidR="00BB437C" w:rsidRPr="009743EA" w:rsidRDefault="00BB437C" w:rsidP="00283DA8">
            <w:pPr>
              <w:pStyle w:val="TAL"/>
              <w:snapToGrid w:val="0"/>
              <w:jc w:val="center"/>
              <w:rPr>
                <w:b/>
                <w:kern w:val="1"/>
              </w:rPr>
            </w:pPr>
          </w:p>
          <w:p w14:paraId="44A04408" w14:textId="77777777" w:rsidR="00BB437C" w:rsidRPr="009743EA" w:rsidRDefault="00BB437C" w:rsidP="00283DA8">
            <w:pPr>
              <w:pStyle w:val="TAL"/>
              <w:snapToGrid w:val="0"/>
              <w:jc w:val="center"/>
              <w:rPr>
                <w:b/>
                <w:kern w:val="1"/>
              </w:rPr>
            </w:pPr>
          </w:p>
          <w:p w14:paraId="535EB7E7" w14:textId="77777777" w:rsidR="00BB437C" w:rsidRPr="009743EA" w:rsidRDefault="00BB437C" w:rsidP="00283DA8">
            <w:pPr>
              <w:pStyle w:val="TAL"/>
              <w:snapToGrid w:val="0"/>
              <w:jc w:val="center"/>
              <w:rPr>
                <w:b/>
                <w:kern w:val="1"/>
              </w:rPr>
            </w:pPr>
          </w:p>
          <w:p w14:paraId="73C20051" w14:textId="77777777" w:rsidR="00BB437C" w:rsidRPr="009743EA" w:rsidRDefault="00BB437C" w:rsidP="00283DA8">
            <w:pPr>
              <w:pStyle w:val="TAL"/>
              <w:snapToGrid w:val="0"/>
              <w:jc w:val="center"/>
              <w:rPr>
                <w:b/>
                <w:kern w:val="1"/>
              </w:rPr>
            </w:pPr>
          </w:p>
          <w:p w14:paraId="749316BD" w14:textId="77777777" w:rsidR="00BB437C" w:rsidRPr="009743EA" w:rsidRDefault="00BB437C" w:rsidP="00283DA8">
            <w:pPr>
              <w:pStyle w:val="TAL"/>
              <w:snapToGrid w:val="0"/>
              <w:jc w:val="center"/>
              <w:rPr>
                <w:b/>
                <w:kern w:val="1"/>
              </w:rPr>
            </w:pPr>
          </w:p>
          <w:p w14:paraId="49DC3F7B" w14:textId="77777777" w:rsidR="00BB437C" w:rsidRPr="009743EA" w:rsidRDefault="00BB437C" w:rsidP="00283DA8">
            <w:pPr>
              <w:pStyle w:val="TAL"/>
              <w:snapToGrid w:val="0"/>
              <w:jc w:val="center"/>
              <w:rPr>
                <w:b/>
                <w:kern w:val="1"/>
              </w:rPr>
            </w:pPr>
          </w:p>
          <w:p w14:paraId="217C1E0A" w14:textId="77777777" w:rsidR="00BB437C" w:rsidRPr="009743EA" w:rsidRDefault="00BB437C" w:rsidP="00283DA8">
            <w:pPr>
              <w:pStyle w:val="TAL"/>
              <w:snapToGrid w:val="0"/>
              <w:jc w:val="center"/>
              <w:rPr>
                <w:b/>
                <w:kern w:val="1"/>
              </w:rPr>
            </w:pPr>
          </w:p>
          <w:p w14:paraId="31991CA2" w14:textId="77777777" w:rsidR="00BB437C" w:rsidRPr="009743EA" w:rsidRDefault="00BB437C" w:rsidP="00283DA8">
            <w:pPr>
              <w:pStyle w:val="TAL"/>
              <w:snapToGrid w:val="0"/>
              <w:jc w:val="center"/>
              <w:rPr>
                <w:b/>
                <w:kern w:val="1"/>
              </w:rPr>
            </w:pPr>
          </w:p>
          <w:p w14:paraId="59EC32C4" w14:textId="77777777" w:rsidR="00BB437C" w:rsidRPr="009743EA" w:rsidRDefault="00BB437C" w:rsidP="00283DA8">
            <w:pPr>
              <w:pStyle w:val="TAL"/>
              <w:snapToGrid w:val="0"/>
              <w:jc w:val="center"/>
              <w:rPr>
                <w:b/>
                <w:kern w:val="1"/>
              </w:rPr>
            </w:pPr>
          </w:p>
          <w:p w14:paraId="556460B8" w14:textId="77777777" w:rsidR="00BB437C" w:rsidRPr="009743EA" w:rsidRDefault="00BB437C" w:rsidP="00283DA8">
            <w:pPr>
              <w:pStyle w:val="TAL"/>
              <w:snapToGrid w:val="0"/>
              <w:jc w:val="center"/>
              <w:rPr>
                <w:b/>
                <w:kern w:val="1"/>
              </w:rPr>
            </w:pPr>
          </w:p>
          <w:p w14:paraId="06DF52AE" w14:textId="77777777" w:rsidR="00BB437C" w:rsidRPr="009743EA" w:rsidRDefault="00BB437C" w:rsidP="00283DA8">
            <w:pPr>
              <w:pStyle w:val="TAL"/>
              <w:snapToGrid w:val="0"/>
              <w:jc w:val="center"/>
              <w:rPr>
                <w:b/>
                <w:kern w:val="1"/>
              </w:rPr>
            </w:pPr>
          </w:p>
          <w:p w14:paraId="40739CE6" w14:textId="77777777" w:rsidR="00BB437C" w:rsidRPr="009743EA" w:rsidRDefault="00BB437C" w:rsidP="00283DA8">
            <w:pPr>
              <w:pStyle w:val="TAL"/>
              <w:snapToGrid w:val="0"/>
              <w:jc w:val="center"/>
              <w:rPr>
                <w:b/>
                <w:kern w:val="1"/>
              </w:rPr>
            </w:pPr>
          </w:p>
          <w:p w14:paraId="2E570C88" w14:textId="77777777" w:rsidR="00BB437C" w:rsidRPr="009743EA" w:rsidRDefault="00BB437C" w:rsidP="00283DA8">
            <w:pPr>
              <w:pStyle w:val="TAL"/>
              <w:snapToGrid w:val="0"/>
              <w:jc w:val="center"/>
              <w:rPr>
                <w:b/>
                <w:kern w:val="1"/>
                <w:lang w:eastAsia="ko-KR"/>
              </w:rPr>
            </w:pPr>
            <w:r w:rsidRPr="009743EA">
              <w:rPr>
                <w:rFonts w:hint="eastAsia"/>
                <w:b/>
                <w:kern w:val="1"/>
                <w:lang w:eastAsia="ko-KR"/>
              </w:rPr>
              <w:t>S</w:t>
            </w:r>
            <w:r w:rsidRPr="009743EA">
              <w:rPr>
                <w:b/>
                <w:kern w:val="1"/>
                <w:lang w:eastAsia="ko-KR"/>
              </w:rPr>
              <w:t>tep 03</w:t>
            </w:r>
          </w:p>
          <w:p w14:paraId="5C88833D" w14:textId="77777777" w:rsidR="00BB437C" w:rsidRPr="009743EA" w:rsidRDefault="00BB437C" w:rsidP="00283DA8">
            <w:pPr>
              <w:pStyle w:val="TAL"/>
              <w:snapToGrid w:val="0"/>
              <w:jc w:val="center"/>
              <w:rPr>
                <w:b/>
                <w:kern w:val="1"/>
                <w:lang w:eastAsia="ko-KR"/>
              </w:rPr>
            </w:pPr>
          </w:p>
          <w:p w14:paraId="7C1FA016" w14:textId="77777777" w:rsidR="00BB437C" w:rsidRPr="009743EA" w:rsidRDefault="00BB437C" w:rsidP="00283DA8">
            <w:pPr>
              <w:pStyle w:val="Default"/>
              <w:overflowPunct w:val="0"/>
              <w:jc w:val="center"/>
              <w:rPr>
                <w:rFonts w:ascii="Arial" w:eastAsia="Malgun Gothic" w:hAnsi="Arial"/>
                <w:b/>
                <w:color w:val="auto"/>
                <w:kern w:val="1"/>
                <w:sz w:val="18"/>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E7E6E6"/>
          </w:tcPr>
          <w:p w14:paraId="644D5F88" w14:textId="77777777" w:rsidR="00BB437C" w:rsidRPr="009743EA" w:rsidRDefault="00BB437C" w:rsidP="00283DA8">
            <w:pPr>
              <w:pStyle w:val="TAL"/>
              <w:snapToGrid w:val="0"/>
              <w:jc w:val="center"/>
              <w:rPr>
                <w:b/>
                <w:kern w:val="1"/>
              </w:rPr>
            </w:pPr>
            <w:r w:rsidRPr="009743EA">
              <w:rPr>
                <w:b/>
                <w:kern w:val="1"/>
              </w:rPr>
              <w:t>Resource Structure</w:t>
            </w:r>
          </w:p>
          <w:p w14:paraId="0756C1D8" w14:textId="77777777" w:rsidR="00BB437C" w:rsidRPr="009743EA" w:rsidRDefault="00BB437C" w:rsidP="00283DA8">
            <w:pPr>
              <w:pStyle w:val="TAL"/>
              <w:snapToGrid w:val="0"/>
              <w:jc w:val="center"/>
            </w:pPr>
            <w:r w:rsidRPr="009743EA">
              <w:rPr>
                <w:b/>
                <w:kern w:val="1"/>
              </w:rPr>
              <w:t>before Sending Request</w:t>
            </w:r>
          </w:p>
        </w:tc>
        <w:tc>
          <w:tcPr>
            <w:tcW w:w="7239" w:type="dxa"/>
            <w:tcBorders>
              <w:top w:val="single" w:sz="4" w:space="0" w:color="000000"/>
              <w:left w:val="single" w:sz="4" w:space="0" w:color="000000"/>
              <w:bottom w:val="single" w:sz="4" w:space="0" w:color="000000"/>
              <w:right w:val="single" w:sz="4" w:space="0" w:color="000000"/>
            </w:tcBorders>
            <w:shd w:val="clear" w:color="auto" w:fill="FFFFFF"/>
          </w:tcPr>
          <w:p w14:paraId="2657425A" w14:textId="77777777" w:rsidR="00BB437C" w:rsidRPr="009743EA" w:rsidRDefault="00654563" w:rsidP="00283DA8">
            <w:pPr>
              <w:pStyle w:val="Default"/>
              <w:overflowPunct w:val="0"/>
              <w:jc w:val="center"/>
            </w:pPr>
            <w:r>
              <w:pict w14:anchorId="0E0245D1">
                <v:rect id="직사각형 24" o:spid="_x0000_s1956" style="position:absolute;left:0;text-align:left;margin-left:137.15pt;margin-top:13.25pt;width:92pt;height:28.75pt;z-index:25164441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" filled="f">
                  <v:textbox style="mso-next-textbox:#직사각형 24" inset="0,0,0,0">
                    <w:txbxContent>
                      <w:p w14:paraId="3C1323DB" w14:textId="77777777" w:rsidR="004A00AF" w:rsidRDefault="004A00AF" w:rsidP="00BB437C">
                        <w:pPr>
                          <w:pStyle w:val="NormalWeb"/>
                          <w:wordWrap w:val="0"/>
                          <w:spacing w:after="0"/>
                          <w:jc w:val="center"/>
                        </w:pPr>
                        <w:r w:rsidRPr="002D4357">
                          <w:rPr>
                            <w:b/>
                            <w:bCs/>
                            <w:color w:val="000000"/>
                            <w:kern w:val="24"/>
                            <w:sz w:val="20"/>
                            <w:szCs w:val="20"/>
                          </w:rPr>
                          <w:t>mn-name</w:t>
                        </w:r>
                      </w:p>
                      <w:p w14:paraId="4553623F" w14:textId="77777777" w:rsidR="004A00AF" w:rsidRDefault="004A00AF" w:rsidP="00BB437C">
                        <w:pPr>
                          <w:pStyle w:val="NormalWeb"/>
                          <w:wordWrap w:val="0"/>
                          <w:spacing w:after="0"/>
                          <w:jc w:val="center"/>
                        </w:pPr>
                        <w:r w:rsidRPr="002D4357">
                          <w:rPr>
                            <w:b/>
                            <w:bCs/>
                            <w:color w:val="000000"/>
                            <w:kern w:val="24"/>
                            <w:sz w:val="20"/>
                            <w:szCs w:val="20"/>
                          </w:rPr>
                          <w:t>(CSEBase)</w:t>
                        </w:r>
                      </w:p>
                    </w:txbxContent>
                  </v:textbox>
                </v:rect>
              </w:pict>
            </w:r>
          </w:p>
        </w:tc>
      </w:tr>
      <w:tr w:rsidR="00BB437C" w:rsidRPr="009743EA" w14:paraId="528073EF" w14:textId="77777777" w:rsidTr="00283DA8">
        <w:trPr>
          <w:trHeight w:val="2998"/>
          <w:jc w:val="center"/>
        </w:trPr>
        <w:tc>
          <w:tcPr>
            <w:tcW w:w="1286" w:type="dxa"/>
            <w:vMerge/>
            <w:tcBorders>
              <w:left w:val="single" w:sz="4" w:space="0" w:color="000000"/>
            </w:tcBorders>
            <w:shd w:val="clear" w:color="auto" w:fill="E7E6E6"/>
          </w:tcPr>
          <w:p w14:paraId="1FBC3491" w14:textId="77777777" w:rsidR="00BB437C" w:rsidRPr="009743EA" w:rsidRDefault="00BB437C" w:rsidP="00283DA8">
            <w:pPr>
              <w:pStyle w:val="TAL"/>
              <w:snapToGrid w:val="0"/>
              <w:jc w:val="center"/>
              <w:rPr>
                <w:b/>
                <w:kern w:val="1"/>
              </w:rPr>
            </w:pPr>
          </w:p>
        </w:tc>
        <w:tc>
          <w:tcPr>
            <w:tcW w:w="1134" w:type="dxa"/>
            <w:tcBorders>
              <w:top w:val="single" w:sz="4" w:space="0" w:color="000000"/>
              <w:left w:val="single" w:sz="4" w:space="0" w:color="000000"/>
              <w:bottom w:val="single" w:sz="4" w:space="0" w:color="000000"/>
              <w:right w:val="single" w:sz="4" w:space="0" w:color="000000"/>
            </w:tcBorders>
            <w:shd w:val="clear" w:color="auto" w:fill="E7E6E6"/>
          </w:tcPr>
          <w:p w14:paraId="12395AD9" w14:textId="77777777" w:rsidR="00BB437C" w:rsidRPr="009743EA" w:rsidRDefault="00BB437C" w:rsidP="00283DA8">
            <w:pPr>
              <w:pStyle w:val="TAL"/>
              <w:snapToGrid w:val="0"/>
              <w:jc w:val="center"/>
              <w:rPr>
                <w:b/>
                <w:kern w:val="1"/>
              </w:rPr>
            </w:pPr>
          </w:p>
          <w:p w14:paraId="3D5EE4D7" w14:textId="77777777" w:rsidR="00BB437C" w:rsidRPr="009743EA" w:rsidRDefault="00BB437C" w:rsidP="00283DA8">
            <w:pPr>
              <w:pStyle w:val="TAL"/>
              <w:snapToGrid w:val="0"/>
              <w:jc w:val="center"/>
              <w:rPr>
                <w:b/>
                <w:kern w:val="1"/>
              </w:rPr>
            </w:pPr>
          </w:p>
          <w:p w14:paraId="7C7DD3CF" w14:textId="77777777" w:rsidR="00BB437C" w:rsidRPr="009743EA" w:rsidRDefault="00BB437C" w:rsidP="00283DA8">
            <w:pPr>
              <w:pStyle w:val="TAL"/>
              <w:snapToGrid w:val="0"/>
              <w:jc w:val="center"/>
              <w:rPr>
                <w:b/>
                <w:kern w:val="1"/>
              </w:rPr>
            </w:pPr>
          </w:p>
          <w:p w14:paraId="0233A5E3" w14:textId="77777777" w:rsidR="00BB437C" w:rsidRPr="009743EA" w:rsidRDefault="00BB437C" w:rsidP="00283DA8">
            <w:pPr>
              <w:pStyle w:val="TAL"/>
              <w:snapToGrid w:val="0"/>
              <w:jc w:val="center"/>
              <w:rPr>
                <w:b/>
                <w:kern w:val="1"/>
              </w:rPr>
            </w:pPr>
          </w:p>
          <w:p w14:paraId="126FA858" w14:textId="77777777" w:rsidR="00BB437C" w:rsidRPr="009743EA" w:rsidRDefault="00BB437C" w:rsidP="00283DA8">
            <w:pPr>
              <w:pStyle w:val="TAL"/>
              <w:snapToGrid w:val="0"/>
              <w:jc w:val="center"/>
              <w:rPr>
                <w:b/>
                <w:kern w:val="1"/>
              </w:rPr>
            </w:pPr>
          </w:p>
          <w:p w14:paraId="6099F842" w14:textId="77777777" w:rsidR="00BB437C" w:rsidRPr="009743EA" w:rsidRDefault="00BB437C" w:rsidP="00283DA8">
            <w:pPr>
              <w:pStyle w:val="TAL"/>
              <w:snapToGrid w:val="0"/>
              <w:jc w:val="center"/>
              <w:rPr>
                <w:b/>
                <w:kern w:val="1"/>
              </w:rPr>
            </w:pPr>
          </w:p>
          <w:p w14:paraId="0DD5E6FA" w14:textId="77777777" w:rsidR="00BB437C" w:rsidRPr="009743EA" w:rsidRDefault="00BB437C" w:rsidP="00283DA8">
            <w:pPr>
              <w:pStyle w:val="TAL"/>
              <w:snapToGrid w:val="0"/>
              <w:jc w:val="center"/>
            </w:pPr>
            <w:r w:rsidRPr="009743EA">
              <w:rPr>
                <w:b/>
                <w:kern w:val="1"/>
              </w:rPr>
              <w:t>Call Flow</w:t>
            </w:r>
          </w:p>
        </w:tc>
        <w:tc>
          <w:tcPr>
            <w:tcW w:w="7239" w:type="dxa"/>
            <w:tcBorders>
              <w:top w:val="single" w:sz="4" w:space="0" w:color="000000"/>
              <w:left w:val="single" w:sz="4" w:space="0" w:color="000000"/>
              <w:bottom w:val="single" w:sz="4" w:space="0" w:color="000000"/>
              <w:right w:val="single" w:sz="4" w:space="0" w:color="000000"/>
            </w:tcBorders>
            <w:shd w:val="clear" w:color="auto" w:fill="FFFFFF"/>
          </w:tcPr>
          <w:p w14:paraId="620AC6FB" w14:textId="77777777" w:rsidR="00BB437C" w:rsidRPr="009743EA" w:rsidRDefault="00654563" w:rsidP="00283DA8">
            <w:pPr>
              <w:pStyle w:val="TAL"/>
              <w:snapToGrid w:val="0"/>
              <w:jc w:val="center"/>
              <w:rPr>
                <w:color w:val="000000"/>
              </w:rPr>
            </w:pPr>
            <w:r>
              <w:pict w14:anchorId="4730BBB6">
                <v:group id="_x0000_s1947" style="position:absolute;left:0;text-align:left;margin-left:49.3pt;margin-top:5.65pt;width:261pt;height:133.25pt;z-index:251643392;mso-position-horizontal-relative:text;mso-position-vertical-relative:text" coordorigin="4558,11099" coordsize="5220,2665">
                  <v:roundrect id="모서리가 둥근 직사각형 2" o:spid="_x0000_s1948" style="position:absolute;left:4558;top:11099;width:1480;height:1073;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" fillcolor="#5b9bd5" strokecolor="#d9d9d9" strokeweight=".5pt">
                    <v:stroke joinstyle="miter"/>
                    <v:textbox>
                      <w:txbxContent>
                        <w:p w14:paraId="5F7F492D" w14:textId="77777777" w:rsidR="004A00AF" w:rsidRPr="00B658BD" w:rsidRDefault="004A00AF" w:rsidP="00BB437C">
                          <w:pPr>
                            <w:pStyle w:val="NormalWeb"/>
                            <w:wordWrap w:val="0"/>
                            <w:spacing w:after="0"/>
                            <w:jc w:val="center"/>
                            <w:rPr>
                              <w:rFonts w:ascii="Malgun Gothic" w:hAnsi="Malgun Gothic"/>
                              <w:color w:val="FFFFFF"/>
                              <w:kern w:val="24"/>
                              <w:sz w:val="10"/>
                            </w:rPr>
                          </w:pPr>
                        </w:p>
                        <w:p w14:paraId="31273730" w14:textId="77777777" w:rsidR="004A00AF" w:rsidRPr="00B658BD" w:rsidRDefault="004A00AF" w:rsidP="00BB437C">
                          <w:pPr>
                            <w:pStyle w:val="NormalWeb"/>
                            <w:wordWrap w:val="0"/>
                            <w:spacing w:after="0"/>
                            <w:jc w:val="center"/>
                          </w:pPr>
                          <w:r>
                            <w:rPr>
                              <w:rFonts w:ascii="Malgun Gothic" w:hAnsi="Malgun Gothic"/>
                              <w:color w:val="FFFFFF"/>
                              <w:kern w:val="24"/>
                            </w:rPr>
                            <w:t>AE1</w:t>
                          </w:r>
                        </w:p>
                        <w:p w14:paraId="487CFF3C" w14:textId="77777777" w:rsidR="004A00AF" w:rsidRDefault="004A00AF" w:rsidP="00BB437C">
                          <w:pPr>
                            <w:pStyle w:val="NormalWeb"/>
                            <w:wordWrap w:val="0"/>
                            <w:spacing w:after="0"/>
                            <w:jc w:val="center"/>
                          </w:pPr>
                        </w:p>
                      </w:txbxContent>
                    </v:textbox>
                  </v:roundrect>
                  <v:line id="직선 연결선 3" o:spid="_x0000_s1949" style="position:absolute;visibility:visible" from="5318,12172" to="5318,13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" strokeweight=".5pt">
                    <v:stroke dashstyle="longDash" joinstyle="miter"/>
                  </v:line>
                  <v:shape id="직선 화살표 연결선 4" o:spid="_x0000_s1950" type="#_x0000_t32" style="position:absolute;left:5531;top:13414;width:3478;height: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" strokecolor="#5b9bd5" strokeweight="1.5pt">
                    <v:stroke endarrow="block" endarrowlength="long" joinstyle="miter" endcap="round"/>
                  </v:shape>
                  <v:shape id="TextBox 36" o:spid="_x0000_s1951" type="#_x0000_t202" style="position:absolute;left:6404;top:12474;width:2098;height:3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" filled="f" stroked="f">
                    <v:textbox style="mso-fit-shape-to-text:t">
                      <w:txbxContent>
                        <w:p w14:paraId="21BF03E6" w14:textId="77777777" w:rsidR="004A00AF" w:rsidRDefault="004A00AF" w:rsidP="00BB437C">
                          <w:pPr>
                            <w:pStyle w:val="NormalWeb"/>
                            <w:wordWrap w:val="0"/>
                            <w:spacing w:after="0"/>
                          </w:pPr>
                          <w:r>
                            <w:rPr>
                              <w:rFonts w:ascii="Malgun Gothic" w:hAnsi="Malgun Gothic"/>
                              <w:color w:val="5B9BD5"/>
                              <w:kern w:val="24"/>
                              <w:sz w:val="14"/>
                              <w:szCs w:val="14"/>
                            </w:rPr>
                            <w:t>Notification send</w:t>
                          </w:r>
                        </w:p>
                      </w:txbxContent>
                    </v:textbox>
                  </v:shape>
                  <v:shape id="TextBox 37" o:spid="_x0000_s1952" type="#_x0000_t202" style="position:absolute;left:6802;top:13080;width:970;height:3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" filled="f" stroked="f">
                    <v:textbox style="mso-fit-shape-to-text:t">
                      <w:txbxContent>
                        <w:p w14:paraId="4140CAD9" w14:textId="77777777" w:rsidR="004A00AF" w:rsidRDefault="004A00AF" w:rsidP="00BB437C">
                          <w:pPr>
                            <w:pStyle w:val="NormalWeb"/>
                            <w:wordWrap w:val="0"/>
                            <w:spacing w:after="0"/>
                          </w:pPr>
                          <w:r>
                            <w:rPr>
                              <w:rFonts w:ascii="Malgun Gothic" w:hAnsi="Malgun Gothic"/>
                              <w:color w:val="5B9BD5"/>
                              <w:kern w:val="24"/>
                              <w:sz w:val="14"/>
                              <w:szCs w:val="14"/>
                            </w:rPr>
                            <w:t>ACK</w:t>
                          </w:r>
                        </w:p>
                      </w:txbxContent>
                    </v:textbox>
                  </v:shape>
                  <v:shape id="직선 화살표 연결선 7" o:spid="_x0000_s1953" type="#_x0000_t32" style="position:absolute;left:5483;top:12810;width:3423;height:10;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" strokecolor="#5b9bd5" strokeweight="1.5pt">
                    <v:stroke endarrow="block" endarrowlength="long" joinstyle="miter" endcap="round"/>
                  </v:shape>
                  <v:roundrect id="모서리가 둥근 직사각형 8" o:spid="_x0000_s1954" style="position:absolute;left:8298;top:11099;width:1480;height:1073;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" fillcolor="#5b9bd5" strokecolor="#d9d9d9" strokeweight=".5pt">
                    <v:stroke joinstyle="miter"/>
                    <v:textbox>
                      <w:txbxContent>
                        <w:p w14:paraId="7DB316DC" w14:textId="77777777" w:rsidR="004A00AF" w:rsidRPr="00B658BD" w:rsidRDefault="004A00AF" w:rsidP="00BB437C">
                          <w:pPr>
                            <w:pStyle w:val="NormalWeb"/>
                            <w:wordWrap w:val="0"/>
                            <w:spacing w:after="0"/>
                            <w:jc w:val="center"/>
                            <w:rPr>
                              <w:rFonts w:ascii="Malgun Gothic" w:hAnsi="Malgun Gothic"/>
                              <w:color w:val="FFFFFF"/>
                              <w:kern w:val="24"/>
                              <w:sz w:val="10"/>
                            </w:rPr>
                          </w:pPr>
                        </w:p>
                        <w:p w14:paraId="5A80F2D3" w14:textId="77777777" w:rsidR="004A00AF" w:rsidRPr="00B658BD" w:rsidRDefault="004A00AF" w:rsidP="00BB437C">
                          <w:pPr>
                            <w:pStyle w:val="NormalWeb"/>
                            <w:wordWrap w:val="0"/>
                            <w:spacing w:after="0"/>
                            <w:jc w:val="center"/>
                          </w:pPr>
                          <w:r w:rsidRPr="00B658BD">
                            <w:rPr>
                              <w:rFonts w:ascii="Malgun Gothic" w:hAnsi="Malgun Gothic" w:hint="eastAsia"/>
                              <w:color w:val="FFFFFF"/>
                              <w:kern w:val="24"/>
                            </w:rPr>
                            <w:t>mn</w:t>
                          </w:r>
                          <w:r w:rsidRPr="00B658BD">
                            <w:rPr>
                              <w:rFonts w:ascii="Malgun Gothic" w:hAnsi="Malgun Gothic"/>
                              <w:color w:val="FFFFFF"/>
                              <w:kern w:val="24"/>
                            </w:rPr>
                            <w:t>-name</w:t>
                          </w:r>
                        </w:p>
                        <w:p w14:paraId="1FF08110" w14:textId="77777777" w:rsidR="004A00AF" w:rsidRDefault="004A00AF" w:rsidP="00BB437C">
                          <w:pPr>
                            <w:pStyle w:val="NormalWeb"/>
                            <w:wordWrap w:val="0"/>
                            <w:spacing w:after="0"/>
                            <w:jc w:val="center"/>
                          </w:pPr>
                        </w:p>
                      </w:txbxContent>
                    </v:textbox>
                  </v:roundrect>
                  <v:line id="직선 연결선 9" o:spid="_x0000_s1955" style="position:absolute;visibility:visible" from="9058,12172" to="9058,13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" strokeweight=".5pt">
                    <v:stroke dashstyle="longDash" joinstyle="miter"/>
                  </v:line>
                </v:group>
              </w:pict>
            </w:r>
          </w:p>
        </w:tc>
      </w:tr>
      <w:tr w:rsidR="00BB437C" w:rsidRPr="009743EA" w14:paraId="7F34B9FB" w14:textId="77777777" w:rsidTr="00283DA8">
        <w:trPr>
          <w:trHeight w:val="1000"/>
          <w:jc w:val="center"/>
        </w:trPr>
        <w:tc>
          <w:tcPr>
            <w:tcW w:w="1286" w:type="dxa"/>
            <w:vMerge/>
            <w:tcBorders>
              <w:left w:val="single" w:sz="4" w:space="0" w:color="000000"/>
            </w:tcBorders>
            <w:shd w:val="clear" w:color="auto" w:fill="E7E6E6"/>
          </w:tcPr>
          <w:p w14:paraId="24EC6F1E" w14:textId="77777777" w:rsidR="00BB437C" w:rsidRPr="009743EA" w:rsidRDefault="00BB437C" w:rsidP="00283DA8">
            <w:pPr>
              <w:pStyle w:val="TAL"/>
              <w:snapToGrid w:val="0"/>
              <w:jc w:val="center"/>
              <w:rPr>
                <w:b/>
                <w:kern w:val="1"/>
              </w:rPr>
            </w:pPr>
          </w:p>
        </w:tc>
        <w:tc>
          <w:tcPr>
            <w:tcW w:w="1134" w:type="dxa"/>
            <w:tcBorders>
              <w:top w:val="single" w:sz="4" w:space="0" w:color="000000"/>
              <w:left w:val="single" w:sz="4" w:space="0" w:color="000000"/>
              <w:bottom w:val="single" w:sz="4" w:space="0" w:color="000000"/>
              <w:right w:val="single" w:sz="4" w:space="0" w:color="000000"/>
            </w:tcBorders>
            <w:shd w:val="clear" w:color="auto" w:fill="E7E6E6"/>
          </w:tcPr>
          <w:p w14:paraId="1D6F9CD4" w14:textId="77777777" w:rsidR="00BB437C" w:rsidRPr="009743EA" w:rsidRDefault="00BB437C" w:rsidP="00283DA8">
            <w:pPr>
              <w:pStyle w:val="TAL"/>
              <w:snapToGrid w:val="0"/>
              <w:jc w:val="center"/>
              <w:rPr>
                <w:b/>
                <w:kern w:val="1"/>
              </w:rPr>
            </w:pPr>
          </w:p>
          <w:p w14:paraId="5DE03D11" w14:textId="77777777" w:rsidR="00FE3B5F" w:rsidRPr="009743EA" w:rsidRDefault="00FE3B5F" w:rsidP="00283DA8">
            <w:pPr>
              <w:pStyle w:val="TAL"/>
              <w:snapToGrid w:val="0"/>
              <w:jc w:val="center"/>
              <w:rPr>
                <w:b/>
                <w:kern w:val="1"/>
              </w:rPr>
            </w:pPr>
          </w:p>
          <w:p w14:paraId="7E939D06" w14:textId="77777777" w:rsidR="00BB437C" w:rsidRPr="009743EA" w:rsidRDefault="00BB437C" w:rsidP="00283DA8">
            <w:pPr>
              <w:pStyle w:val="TAL"/>
              <w:snapToGrid w:val="0"/>
              <w:jc w:val="center"/>
              <w:rPr>
                <w:b/>
                <w:kern w:val="1"/>
              </w:rPr>
            </w:pPr>
            <w:r w:rsidRPr="009743EA">
              <w:rPr>
                <w:b/>
                <w:kern w:val="1"/>
              </w:rPr>
              <w:t>HTTP Header Information</w:t>
            </w:r>
          </w:p>
          <w:p w14:paraId="7FFBE5F0" w14:textId="77777777" w:rsidR="00BB437C" w:rsidRPr="009743EA" w:rsidRDefault="00BB437C" w:rsidP="00283DA8">
            <w:pPr>
              <w:pStyle w:val="TAL"/>
              <w:snapToGrid w:val="0"/>
              <w:jc w:val="center"/>
              <w:rPr>
                <w:b/>
                <w:kern w:val="1"/>
              </w:rPr>
            </w:pPr>
          </w:p>
          <w:p w14:paraId="7DB124A4" w14:textId="77777777" w:rsidR="00BB437C" w:rsidRPr="009743EA" w:rsidRDefault="00BB437C" w:rsidP="00283DA8">
            <w:pPr>
              <w:pStyle w:val="TAL"/>
              <w:snapToGrid w:val="0"/>
              <w:jc w:val="both"/>
              <w:rPr>
                <w:b/>
                <w:kern w:val="1"/>
              </w:rPr>
            </w:pPr>
          </w:p>
        </w:tc>
        <w:tc>
          <w:tcPr>
            <w:tcW w:w="7239" w:type="dxa"/>
            <w:tcBorders>
              <w:top w:val="single" w:sz="4" w:space="0" w:color="000000"/>
              <w:left w:val="single" w:sz="4" w:space="0" w:color="000000"/>
              <w:bottom w:val="single" w:sz="4" w:space="0" w:color="000000"/>
              <w:right w:val="single" w:sz="4" w:space="0" w:color="000000"/>
            </w:tcBorders>
            <w:shd w:val="clear" w:color="auto" w:fill="FFFFFF"/>
          </w:tcPr>
          <w:p w14:paraId="0FD79C8B" w14:textId="77777777" w:rsidR="00BB437C" w:rsidRPr="009743EA" w:rsidRDefault="00BB437C" w:rsidP="005A2D7C">
            <w:pPr>
              <w:pStyle w:val="TAL"/>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01"/>
              <w:gridCol w:w="4359"/>
            </w:tblGrid>
            <w:tr w:rsidR="00BB437C" w:rsidRPr="009743EA" w14:paraId="49DF2DFB" w14:textId="77777777" w:rsidTr="005A2D7C">
              <w:trPr>
                <w:jc w:val="center"/>
              </w:trPr>
              <w:tc>
                <w:tcPr>
                  <w:tcW w:w="1501" w:type="dxa"/>
                  <w:shd w:val="clear" w:color="auto" w:fill="9CC2E5"/>
                </w:tcPr>
                <w:p w14:paraId="5D9D48CD" w14:textId="77777777" w:rsidR="00BB437C" w:rsidRPr="009743EA" w:rsidRDefault="00BB437C" w:rsidP="00283DA8">
                  <w:pPr>
                    <w:pStyle w:val="TAL"/>
                    <w:snapToGrid w:val="0"/>
                    <w:jc w:val="center"/>
                    <w:rPr>
                      <w:rFonts w:eastAsia="Calibri"/>
                      <w:b/>
                      <w:szCs w:val="22"/>
                    </w:rPr>
                  </w:pPr>
                  <w:r w:rsidRPr="009743EA">
                    <w:rPr>
                      <w:rFonts w:eastAsia="Calibri"/>
                      <w:b/>
                      <w:szCs w:val="22"/>
                    </w:rPr>
                    <w:t>Header</w:t>
                  </w:r>
                </w:p>
              </w:tc>
              <w:tc>
                <w:tcPr>
                  <w:tcW w:w="4359" w:type="dxa"/>
                  <w:shd w:val="clear" w:color="auto" w:fill="9CC2E5"/>
                </w:tcPr>
                <w:p w14:paraId="75FEC52C" w14:textId="77777777" w:rsidR="00BB437C" w:rsidRPr="009743EA" w:rsidRDefault="00BB437C" w:rsidP="00283DA8">
                  <w:pPr>
                    <w:pStyle w:val="TAL"/>
                    <w:snapToGrid w:val="0"/>
                    <w:jc w:val="center"/>
                    <w:rPr>
                      <w:rFonts w:eastAsia="Calibri"/>
                      <w:b/>
                      <w:szCs w:val="22"/>
                    </w:rPr>
                  </w:pPr>
                  <w:r w:rsidRPr="009743EA">
                    <w:rPr>
                      <w:rFonts w:eastAsia="Calibri"/>
                      <w:b/>
                      <w:szCs w:val="22"/>
                    </w:rPr>
                    <w:t>Value</w:t>
                  </w:r>
                </w:p>
              </w:tc>
            </w:tr>
            <w:tr w:rsidR="00BB437C" w:rsidRPr="009743EA" w14:paraId="13A10069" w14:textId="77777777" w:rsidTr="005A2D7C">
              <w:trPr>
                <w:jc w:val="center"/>
              </w:trPr>
              <w:tc>
                <w:tcPr>
                  <w:tcW w:w="1501" w:type="dxa"/>
                  <w:shd w:val="clear" w:color="auto" w:fill="DEEAF6"/>
                </w:tcPr>
                <w:p w14:paraId="11F3DFE9" w14:textId="77777777" w:rsidR="00BB437C" w:rsidRPr="009743EA" w:rsidRDefault="00BB437C" w:rsidP="00283DA8">
                  <w:pPr>
                    <w:pStyle w:val="TAL"/>
                    <w:snapToGrid w:val="0"/>
                    <w:jc w:val="center"/>
                    <w:rPr>
                      <w:rFonts w:eastAsia="Calibri"/>
                      <w:szCs w:val="22"/>
                    </w:rPr>
                  </w:pPr>
                  <w:r w:rsidRPr="009743EA">
                    <w:rPr>
                      <w:rFonts w:eastAsia="Calibri"/>
                      <w:szCs w:val="22"/>
                    </w:rPr>
                    <w:t>X-M2M-RI</w:t>
                  </w:r>
                </w:p>
              </w:tc>
              <w:tc>
                <w:tcPr>
                  <w:tcW w:w="4359" w:type="dxa"/>
                  <w:shd w:val="clear" w:color="auto" w:fill="auto"/>
                </w:tcPr>
                <w:p w14:paraId="53E1AC6F" w14:textId="77777777" w:rsidR="00BB437C" w:rsidRPr="009743EA" w:rsidRDefault="00BB437C" w:rsidP="00283DA8">
                  <w:pPr>
                    <w:pStyle w:val="TAL"/>
                    <w:snapToGrid w:val="0"/>
                    <w:rPr>
                      <w:rFonts w:eastAsia="Calibri"/>
                      <w:szCs w:val="22"/>
                    </w:rPr>
                  </w:pPr>
                  <w:r w:rsidRPr="009743EA">
                    <w:rPr>
                      <w:rFonts w:eastAsia="Calibri"/>
                      <w:szCs w:val="22"/>
                    </w:rPr>
                    <w:t>Request</w:t>
                  </w:r>
                  <w:r w:rsidR="000E08CD" w:rsidRPr="009743EA">
                    <w:rPr>
                      <w:rFonts w:eastAsia="Calibri"/>
                      <w:szCs w:val="22"/>
                    </w:rPr>
                    <w:t xml:space="preserve"> </w:t>
                  </w:r>
                  <w:r w:rsidRPr="009743EA">
                    <w:rPr>
                      <w:rFonts w:eastAsia="Calibri"/>
                      <w:szCs w:val="22"/>
                    </w:rPr>
                    <w:t>ID</w:t>
                  </w:r>
                  <w:r w:rsidR="000E08CD" w:rsidRPr="009743EA">
                    <w:rPr>
                      <w:rFonts w:eastAsia="Calibri"/>
                      <w:szCs w:val="22"/>
                    </w:rPr>
                    <w:t xml:space="preserve"> </w:t>
                  </w:r>
                </w:p>
              </w:tc>
            </w:tr>
            <w:tr w:rsidR="00BB437C" w:rsidRPr="009743EA" w14:paraId="679B5AB9" w14:textId="77777777" w:rsidTr="005A2D7C">
              <w:trPr>
                <w:jc w:val="center"/>
              </w:trPr>
              <w:tc>
                <w:tcPr>
                  <w:tcW w:w="1501" w:type="dxa"/>
                  <w:shd w:val="clear" w:color="auto" w:fill="DEEAF6"/>
                </w:tcPr>
                <w:p w14:paraId="229966B5" w14:textId="77777777" w:rsidR="00BB437C" w:rsidRPr="009743EA" w:rsidRDefault="00BB437C" w:rsidP="00283DA8">
                  <w:pPr>
                    <w:pStyle w:val="TAL"/>
                    <w:snapToGrid w:val="0"/>
                    <w:jc w:val="center"/>
                    <w:rPr>
                      <w:rFonts w:eastAsia="Calibri"/>
                      <w:szCs w:val="22"/>
                    </w:rPr>
                  </w:pPr>
                  <w:r w:rsidRPr="009743EA">
                    <w:rPr>
                      <w:rFonts w:eastAsia="Calibri"/>
                      <w:szCs w:val="22"/>
                    </w:rPr>
                    <w:t>X-M2M-Origin</w:t>
                  </w:r>
                </w:p>
              </w:tc>
              <w:tc>
                <w:tcPr>
                  <w:tcW w:w="4359" w:type="dxa"/>
                  <w:shd w:val="clear" w:color="auto" w:fill="auto"/>
                </w:tcPr>
                <w:p w14:paraId="7205E7D2" w14:textId="77777777" w:rsidR="00BB437C" w:rsidRPr="009743EA" w:rsidRDefault="00BB437C" w:rsidP="00283DA8">
                  <w:pPr>
                    <w:pStyle w:val="TAL"/>
                    <w:snapToGrid w:val="0"/>
                    <w:rPr>
                      <w:rFonts w:eastAsia="Calibri"/>
                      <w:szCs w:val="22"/>
                    </w:rPr>
                  </w:pPr>
                  <w:r w:rsidRPr="009743EA">
                    <w:rPr>
                      <w:rFonts w:eastAsia="Calibri"/>
                      <w:szCs w:val="22"/>
                    </w:rPr>
                    <w:t>AE-ID</w:t>
                  </w:r>
                  <w:r w:rsidR="000E08CD" w:rsidRPr="009743EA">
                    <w:rPr>
                      <w:rFonts w:eastAsia="Calibri"/>
                      <w:szCs w:val="22"/>
                    </w:rPr>
                    <w:t xml:space="preserve"> </w:t>
                  </w:r>
                  <w:r w:rsidRPr="009743EA">
                    <w:rPr>
                      <w:rFonts w:eastAsia="Calibri"/>
                      <w:szCs w:val="22"/>
                    </w:rPr>
                    <w:t>of</w:t>
                  </w:r>
                  <w:r w:rsidR="000E08CD" w:rsidRPr="009743EA">
                    <w:rPr>
                      <w:rFonts w:eastAsia="Calibri"/>
                      <w:szCs w:val="22"/>
                    </w:rPr>
                    <w:t xml:space="preserve"> </w:t>
                  </w:r>
                  <w:r w:rsidRPr="009743EA">
                    <w:rPr>
                      <w:rFonts w:eastAsia="Calibri"/>
                      <w:szCs w:val="22"/>
                    </w:rPr>
                    <w:t>Originator</w:t>
                  </w:r>
                </w:p>
              </w:tc>
            </w:tr>
            <w:tr w:rsidR="00BB437C" w:rsidRPr="009743EA" w14:paraId="0576C91F" w14:textId="77777777" w:rsidTr="005A2D7C">
              <w:trPr>
                <w:jc w:val="center"/>
              </w:trPr>
              <w:tc>
                <w:tcPr>
                  <w:tcW w:w="1501" w:type="dxa"/>
                  <w:shd w:val="clear" w:color="auto" w:fill="DEEAF6"/>
                </w:tcPr>
                <w:p w14:paraId="4DF459BA" w14:textId="77777777" w:rsidR="00BB437C" w:rsidRPr="009743EA" w:rsidRDefault="00BB437C" w:rsidP="00283DA8">
                  <w:pPr>
                    <w:pStyle w:val="TAL"/>
                    <w:snapToGrid w:val="0"/>
                    <w:jc w:val="center"/>
                    <w:rPr>
                      <w:rFonts w:eastAsia="Calibri"/>
                      <w:szCs w:val="22"/>
                    </w:rPr>
                  </w:pPr>
                  <w:r w:rsidRPr="009743EA">
                    <w:rPr>
                      <w:rFonts w:eastAsia="Calibri"/>
                      <w:szCs w:val="22"/>
                    </w:rPr>
                    <w:t>Content-Type</w:t>
                  </w:r>
                </w:p>
              </w:tc>
              <w:tc>
                <w:tcPr>
                  <w:tcW w:w="4359" w:type="dxa"/>
                  <w:shd w:val="clear" w:color="auto" w:fill="auto"/>
                </w:tcPr>
                <w:p w14:paraId="32230B57" w14:textId="77777777" w:rsidR="00BB437C" w:rsidRPr="009743EA" w:rsidRDefault="00BB437C" w:rsidP="00283DA8">
                  <w:pPr>
                    <w:pStyle w:val="TAL"/>
                    <w:snapToGrid w:val="0"/>
                    <w:rPr>
                      <w:rFonts w:eastAsia="Calibri"/>
                      <w:szCs w:val="22"/>
                    </w:rPr>
                  </w:pPr>
                  <w:r w:rsidRPr="009743EA">
                    <w:rPr>
                      <w:rFonts w:eastAsia="Calibri"/>
                      <w:szCs w:val="22"/>
                    </w:rPr>
                    <w:t>application/json</w:t>
                  </w:r>
                </w:p>
              </w:tc>
            </w:tr>
            <w:tr w:rsidR="00595120" w:rsidRPr="009743EA" w14:paraId="739CD34A" w14:textId="77777777" w:rsidTr="005A2D7C">
              <w:trPr>
                <w:jc w:val="center"/>
              </w:trPr>
              <w:tc>
                <w:tcPr>
                  <w:tcW w:w="1501" w:type="dxa"/>
                  <w:shd w:val="clear" w:color="auto" w:fill="DEEAF6"/>
                </w:tcPr>
                <w:p w14:paraId="390E6CCC" w14:textId="77777777" w:rsidR="00595120" w:rsidRPr="009743EA" w:rsidRDefault="00595120" w:rsidP="00595120">
                  <w:pPr>
                    <w:pStyle w:val="TAL"/>
                    <w:snapToGrid w:val="0"/>
                    <w:jc w:val="center"/>
                    <w:rPr>
                      <w:rFonts w:eastAsia="Calibri"/>
                      <w:szCs w:val="22"/>
                    </w:rPr>
                  </w:pPr>
                  <w:r w:rsidRPr="009743EA">
                    <w:rPr>
                      <w:rFonts w:eastAsia="Calibri"/>
                      <w:szCs w:val="22"/>
                    </w:rPr>
                    <w:t>X-M2M-RVI</w:t>
                  </w:r>
                </w:p>
              </w:tc>
              <w:tc>
                <w:tcPr>
                  <w:tcW w:w="4359" w:type="dxa"/>
                  <w:shd w:val="clear" w:color="auto" w:fill="auto"/>
                </w:tcPr>
                <w:p w14:paraId="7970B356" w14:textId="77777777" w:rsidR="00595120" w:rsidRPr="009743EA" w:rsidRDefault="00595120" w:rsidP="00595120">
                  <w:pPr>
                    <w:pStyle w:val="TAL"/>
                    <w:snapToGrid w:val="0"/>
                    <w:rPr>
                      <w:rFonts w:eastAsia="Calibri"/>
                      <w:szCs w:val="22"/>
                    </w:rPr>
                  </w:pPr>
                  <w:r w:rsidRPr="009743EA">
                    <w:rPr>
                      <w:rFonts w:eastAsia="Calibri"/>
                      <w:szCs w:val="22"/>
                    </w:rPr>
                    <w:t>Release</w:t>
                  </w:r>
                  <w:r w:rsidR="000E08CD" w:rsidRPr="009743EA">
                    <w:rPr>
                      <w:rFonts w:eastAsia="Calibri"/>
                      <w:szCs w:val="22"/>
                    </w:rPr>
                    <w:t xml:space="preserve"> </w:t>
                  </w:r>
                  <w:r w:rsidRPr="009743EA">
                    <w:rPr>
                      <w:rFonts w:eastAsia="Calibri"/>
                      <w:szCs w:val="22"/>
                    </w:rPr>
                    <w:t>Version</w:t>
                  </w:r>
                  <w:r w:rsidR="000E08CD" w:rsidRPr="009743EA">
                    <w:rPr>
                      <w:rFonts w:eastAsia="Calibri"/>
                      <w:szCs w:val="22"/>
                    </w:rPr>
                    <w:t xml:space="preserve"> </w:t>
                  </w:r>
                  <w:r w:rsidRPr="009743EA">
                    <w:rPr>
                      <w:rFonts w:eastAsia="Calibri"/>
                      <w:szCs w:val="22"/>
                    </w:rPr>
                    <w:t>Indicator</w:t>
                  </w:r>
                </w:p>
              </w:tc>
            </w:tr>
          </w:tbl>
          <w:p w14:paraId="6262B132" w14:textId="77777777" w:rsidR="00BB437C" w:rsidRPr="009743EA" w:rsidRDefault="00BB437C" w:rsidP="00283DA8">
            <w:pPr>
              <w:pStyle w:val="TAL"/>
              <w:snapToGrid w:val="0"/>
              <w:jc w:val="both"/>
              <w:rPr>
                <w:lang w:eastAsia="ko-KR"/>
              </w:rPr>
            </w:pPr>
          </w:p>
        </w:tc>
      </w:tr>
      <w:tr w:rsidR="00BB437C" w:rsidRPr="009743EA" w14:paraId="7A7ECA09" w14:textId="77777777" w:rsidTr="00283DA8">
        <w:trPr>
          <w:trHeight w:val="1000"/>
          <w:jc w:val="center"/>
        </w:trPr>
        <w:tc>
          <w:tcPr>
            <w:tcW w:w="1286" w:type="dxa"/>
            <w:vMerge/>
            <w:tcBorders>
              <w:left w:val="single" w:sz="4" w:space="0" w:color="000000"/>
              <w:bottom w:val="single" w:sz="4" w:space="0" w:color="000000"/>
            </w:tcBorders>
            <w:shd w:val="clear" w:color="auto" w:fill="E7E6E6"/>
          </w:tcPr>
          <w:p w14:paraId="24CFC4D3" w14:textId="77777777" w:rsidR="00BB437C" w:rsidRPr="009743EA" w:rsidRDefault="00BB437C" w:rsidP="00283DA8">
            <w:pPr>
              <w:pStyle w:val="TAL"/>
              <w:snapToGrid w:val="0"/>
              <w:jc w:val="center"/>
              <w:rPr>
                <w:b/>
                <w:kern w:val="1"/>
              </w:rPr>
            </w:pPr>
          </w:p>
        </w:tc>
        <w:tc>
          <w:tcPr>
            <w:tcW w:w="1134" w:type="dxa"/>
            <w:tcBorders>
              <w:top w:val="single" w:sz="4" w:space="0" w:color="000000"/>
              <w:left w:val="single" w:sz="4" w:space="0" w:color="000000"/>
              <w:bottom w:val="single" w:sz="4" w:space="0" w:color="000000"/>
              <w:right w:val="single" w:sz="4" w:space="0" w:color="000000"/>
            </w:tcBorders>
            <w:shd w:val="clear" w:color="auto" w:fill="E7E6E6"/>
          </w:tcPr>
          <w:p w14:paraId="51BEA932" w14:textId="77777777" w:rsidR="00BB437C" w:rsidRPr="009743EA" w:rsidRDefault="00BB437C" w:rsidP="00283DA8">
            <w:pPr>
              <w:pStyle w:val="Default"/>
              <w:overflowPunct w:val="0"/>
              <w:jc w:val="center"/>
              <w:rPr>
                <w:rFonts w:ascii="Arial" w:eastAsia="Malgun Gothic" w:hAnsi="Arial"/>
                <w:b/>
                <w:color w:val="auto"/>
                <w:kern w:val="1"/>
                <w:sz w:val="18"/>
                <w:szCs w:val="20"/>
              </w:rPr>
            </w:pPr>
          </w:p>
          <w:p w14:paraId="1A6DB523" w14:textId="77777777" w:rsidR="00BB437C" w:rsidRPr="009743EA" w:rsidRDefault="00BB437C" w:rsidP="00283DA8">
            <w:pPr>
              <w:pStyle w:val="Default"/>
              <w:overflowPunct w:val="0"/>
              <w:jc w:val="center"/>
              <w:rPr>
                <w:rFonts w:ascii="Arial" w:eastAsia="Malgun Gothic" w:hAnsi="Arial"/>
                <w:b/>
                <w:color w:val="auto"/>
                <w:kern w:val="1"/>
                <w:sz w:val="18"/>
                <w:szCs w:val="20"/>
              </w:rPr>
            </w:pPr>
          </w:p>
          <w:p w14:paraId="7DCACE9C" w14:textId="77777777" w:rsidR="00BB437C" w:rsidRPr="009743EA" w:rsidRDefault="00BB437C" w:rsidP="00283DA8">
            <w:pPr>
              <w:pStyle w:val="Default"/>
              <w:overflowPunct w:val="0"/>
              <w:jc w:val="center"/>
              <w:rPr>
                <w:rFonts w:ascii="Arial" w:eastAsia="Malgun Gothic" w:hAnsi="Arial"/>
                <w:b/>
                <w:color w:val="auto"/>
                <w:kern w:val="1"/>
                <w:sz w:val="18"/>
                <w:szCs w:val="20"/>
              </w:rPr>
            </w:pPr>
          </w:p>
          <w:p w14:paraId="68654123" w14:textId="77777777" w:rsidR="00BB437C" w:rsidRPr="009743EA" w:rsidRDefault="00BB437C" w:rsidP="00283DA8">
            <w:pPr>
              <w:pStyle w:val="Default"/>
              <w:overflowPunct w:val="0"/>
              <w:jc w:val="center"/>
              <w:rPr>
                <w:rFonts w:ascii="Arial" w:eastAsia="Malgun Gothic" w:hAnsi="Arial"/>
                <w:b/>
                <w:color w:val="auto"/>
                <w:kern w:val="1"/>
                <w:sz w:val="18"/>
                <w:szCs w:val="20"/>
              </w:rPr>
            </w:pPr>
          </w:p>
          <w:p w14:paraId="0F80CF55" w14:textId="77777777" w:rsidR="00BB437C" w:rsidRPr="009743EA" w:rsidRDefault="00BB437C" w:rsidP="00283DA8">
            <w:pPr>
              <w:pStyle w:val="Default"/>
              <w:overflowPunct w:val="0"/>
              <w:jc w:val="center"/>
              <w:rPr>
                <w:rFonts w:ascii="Arial" w:eastAsia="Malgun Gothic" w:hAnsi="Arial"/>
                <w:b/>
                <w:color w:val="auto"/>
                <w:kern w:val="1"/>
                <w:sz w:val="18"/>
                <w:szCs w:val="20"/>
              </w:rPr>
            </w:pPr>
          </w:p>
          <w:p w14:paraId="5B9EADC5" w14:textId="77777777" w:rsidR="00BB437C" w:rsidRPr="009743EA" w:rsidRDefault="00BB437C" w:rsidP="00283DA8">
            <w:pPr>
              <w:pStyle w:val="Default"/>
              <w:overflowPunct w:val="0"/>
              <w:jc w:val="center"/>
              <w:rPr>
                <w:rFonts w:ascii="Arial" w:eastAsia="Malgun Gothic" w:hAnsi="Arial"/>
                <w:b/>
                <w:color w:val="auto"/>
                <w:kern w:val="1"/>
                <w:sz w:val="18"/>
                <w:szCs w:val="20"/>
              </w:rPr>
            </w:pPr>
          </w:p>
          <w:p w14:paraId="717D39C0" w14:textId="77777777" w:rsidR="00BB437C" w:rsidRPr="009743EA" w:rsidRDefault="00BB437C" w:rsidP="00283DA8">
            <w:pPr>
              <w:pStyle w:val="Default"/>
              <w:overflowPunct w:val="0"/>
              <w:jc w:val="center"/>
              <w:rPr>
                <w:color w:val="0070C0"/>
                <w:lang w:eastAsia="ko-KR"/>
              </w:rPr>
            </w:pPr>
            <w:r w:rsidRPr="009743EA">
              <w:rPr>
                <w:rFonts w:ascii="Arial" w:eastAsia="Malgun Gothic" w:hAnsi="Arial"/>
                <w:b/>
                <w:color w:val="auto"/>
                <w:kern w:val="1"/>
                <w:sz w:val="18"/>
                <w:szCs w:val="20"/>
              </w:rPr>
              <w:t>Example</w:t>
            </w:r>
          </w:p>
        </w:tc>
        <w:tc>
          <w:tcPr>
            <w:tcW w:w="7239" w:type="dxa"/>
            <w:tcBorders>
              <w:top w:val="single" w:sz="4" w:space="0" w:color="000000"/>
              <w:left w:val="single" w:sz="4" w:space="0" w:color="000000"/>
              <w:bottom w:val="single" w:sz="4" w:space="0" w:color="000000"/>
              <w:right w:val="single" w:sz="4" w:space="0" w:color="000000"/>
            </w:tcBorders>
            <w:shd w:val="clear" w:color="auto" w:fill="FFFFFF"/>
          </w:tcPr>
          <w:p w14:paraId="6C1D7D1F" w14:textId="77777777" w:rsidR="00124149" w:rsidRPr="009743EA" w:rsidRDefault="00124149" w:rsidP="00283DA8">
            <w:pPr>
              <w:widowControl w:val="0"/>
              <w:spacing w:after="0"/>
              <w:ind w:left="284"/>
              <w:jc w:val="both"/>
              <w:textAlignment w:val="auto"/>
              <w:rPr>
                <w:rFonts w:eastAsia="Calibri Light"/>
                <w:b/>
                <w:sz w:val="24"/>
              </w:rPr>
            </w:pPr>
          </w:p>
          <w:p w14:paraId="42561090" w14:textId="77777777" w:rsidR="00BB437C" w:rsidRPr="009743EA" w:rsidRDefault="00124149" w:rsidP="00283DA8">
            <w:pPr>
              <w:widowControl w:val="0"/>
              <w:spacing w:after="0"/>
              <w:ind w:left="284"/>
              <w:jc w:val="both"/>
              <w:textAlignment w:val="auto"/>
              <w:rPr>
                <w:rFonts w:ascii="Arial" w:hAnsi="Arial"/>
                <w:color w:val="0070C0"/>
                <w:sz w:val="18"/>
              </w:rPr>
            </w:pPr>
            <w:r w:rsidRPr="009743EA">
              <w:rPr>
                <w:rFonts w:eastAsia="Calibri Light"/>
                <w:b/>
                <w:sz w:val="24"/>
              </w:rPr>
              <w:t>API/NOTI/NET2/STEP03</w:t>
            </w:r>
          </w:p>
          <w:p w14:paraId="7AC6395A" w14:textId="77777777" w:rsidR="00BB437C" w:rsidRPr="005A2D7C" w:rsidRDefault="00BB437C" w:rsidP="007C39B4">
            <w:pPr>
              <w:pStyle w:val="NoSpacing"/>
              <w:overflowPunct w:val="0"/>
              <w:rPr>
                <w:rFonts w:ascii="Arial" w:hAnsi="Arial"/>
                <w:b/>
                <w:color w:val="0070C0"/>
                <w:sz w:val="18"/>
                <w:lang w:val="en-GB"/>
              </w:rPr>
            </w:pPr>
            <w:r w:rsidRPr="005A2D7C">
              <w:rPr>
                <w:rFonts w:ascii="Times New Roman" w:hAnsi="Times New Roman"/>
                <w:lang w:val="en-GB"/>
              </w:rPr>
              <w:t xml:space="preserve">    </w:t>
            </w:r>
          </w:p>
          <w:p w14:paraId="2193381E" w14:textId="77777777" w:rsidR="00BB437C" w:rsidRPr="009743EA" w:rsidRDefault="00BB437C" w:rsidP="00283DA8">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27DCABA5" w14:textId="77777777" w:rsidR="00BB437C" w:rsidRPr="009743EA" w:rsidRDefault="00BB437C" w:rsidP="00283DA8">
            <w:pPr>
              <w:pStyle w:val="TAL"/>
              <w:snapToGrid w:val="0"/>
              <w:ind w:left="284"/>
              <w:jc w:val="both"/>
              <w:rPr>
                <w:color w:val="0070C0"/>
              </w:rPr>
            </w:pPr>
          </w:p>
          <w:p w14:paraId="57B19D20" w14:textId="77777777" w:rsidR="00BB437C" w:rsidRPr="009743EA" w:rsidRDefault="00BB437C" w:rsidP="00283DA8">
            <w:pPr>
              <w:pStyle w:val="TAL"/>
              <w:snapToGrid w:val="0"/>
              <w:ind w:left="284"/>
              <w:jc w:val="both"/>
              <w:rPr>
                <w:color w:val="0070C0"/>
              </w:rPr>
            </w:pPr>
            <w:r w:rsidRPr="009743EA">
              <w:rPr>
                <w:color w:val="0070C0"/>
              </w:rPr>
              <w:t>POST HTTP/1.1</w:t>
            </w:r>
          </w:p>
          <w:p w14:paraId="53E5B9B4" w14:textId="77777777" w:rsidR="00BB437C" w:rsidRPr="009743EA" w:rsidRDefault="00BB437C" w:rsidP="00283DA8">
            <w:pPr>
              <w:pStyle w:val="TAL"/>
              <w:snapToGrid w:val="0"/>
              <w:ind w:left="284"/>
              <w:jc w:val="both"/>
              <w:rPr>
                <w:color w:val="0070C0"/>
              </w:rPr>
            </w:pPr>
            <w:r w:rsidRPr="009743EA">
              <w:rPr>
                <w:color w:val="0070C0"/>
              </w:rPr>
              <w:t>Host: 192.168.0.10:8282</w:t>
            </w:r>
          </w:p>
          <w:p w14:paraId="2F120981" w14:textId="77777777" w:rsidR="00BB437C" w:rsidRPr="009743EA" w:rsidRDefault="00BB437C" w:rsidP="00283DA8">
            <w:pPr>
              <w:pStyle w:val="TAL"/>
              <w:snapToGrid w:val="0"/>
              <w:ind w:left="284"/>
              <w:jc w:val="both"/>
              <w:rPr>
                <w:color w:val="0070C0"/>
              </w:rPr>
            </w:pPr>
            <w:r w:rsidRPr="009743EA">
              <w:rPr>
                <w:color w:val="0070C0"/>
              </w:rPr>
              <w:t>X-M2M-Origin: mn-name</w:t>
            </w:r>
          </w:p>
          <w:p w14:paraId="62036EE8" w14:textId="77777777" w:rsidR="00BB437C" w:rsidRPr="00325791" w:rsidRDefault="00BB437C" w:rsidP="00283DA8">
            <w:pPr>
              <w:pStyle w:val="TAL"/>
              <w:snapToGrid w:val="0"/>
              <w:ind w:left="284"/>
              <w:jc w:val="both"/>
              <w:rPr>
                <w:color w:val="0070C0"/>
                <w:lang w:val="fr-FR"/>
              </w:rPr>
            </w:pPr>
            <w:r w:rsidRPr="00325791">
              <w:rPr>
                <w:color w:val="0070C0"/>
                <w:lang w:val="fr-FR"/>
              </w:rPr>
              <w:t>Content-Type: application/json</w:t>
            </w:r>
          </w:p>
          <w:p w14:paraId="38C29A57" w14:textId="77777777" w:rsidR="00BB437C" w:rsidRPr="00325791" w:rsidRDefault="00BB437C" w:rsidP="00283DA8">
            <w:pPr>
              <w:pStyle w:val="TAL"/>
              <w:snapToGrid w:val="0"/>
              <w:ind w:left="284"/>
              <w:jc w:val="both"/>
              <w:rPr>
                <w:color w:val="0070C0"/>
                <w:lang w:val="fr-FR"/>
              </w:rPr>
            </w:pPr>
            <w:r w:rsidRPr="00325791">
              <w:rPr>
                <w:color w:val="0070C0"/>
                <w:lang w:val="fr-FR"/>
              </w:rPr>
              <w:t>X-M2M-RI: 1234</w:t>
            </w:r>
          </w:p>
          <w:p w14:paraId="1CA7D034" w14:textId="77777777" w:rsidR="00C32389" w:rsidRPr="009743EA" w:rsidRDefault="00C32389" w:rsidP="00C32389">
            <w:pPr>
              <w:widowControl w:val="0"/>
              <w:overflowPunct/>
              <w:spacing w:after="0"/>
              <w:ind w:left="284"/>
              <w:jc w:val="both"/>
              <w:textAlignment w:val="auto"/>
              <w:rPr>
                <w:color w:val="0070C0"/>
              </w:rPr>
            </w:pPr>
            <w:r w:rsidRPr="009743EA">
              <w:rPr>
                <w:rFonts w:ascii="Arial" w:hAnsi="Arial"/>
                <w:color w:val="0070C0"/>
                <w:sz w:val="18"/>
              </w:rPr>
              <w:t>X-M2M-RVI: 2a</w:t>
            </w:r>
          </w:p>
          <w:p w14:paraId="6CEB1123" w14:textId="77777777" w:rsidR="00BB437C" w:rsidRPr="009743EA" w:rsidRDefault="00BB437C" w:rsidP="00283DA8">
            <w:pPr>
              <w:pStyle w:val="TAL"/>
              <w:snapToGrid w:val="0"/>
              <w:ind w:left="284"/>
              <w:jc w:val="both"/>
              <w:rPr>
                <w:color w:val="0070C0"/>
              </w:rPr>
            </w:pPr>
          </w:p>
          <w:p w14:paraId="10FD590A" w14:textId="77777777" w:rsidR="00BB437C" w:rsidRPr="009743EA" w:rsidRDefault="00BB437C" w:rsidP="00283DA8">
            <w:pPr>
              <w:pStyle w:val="TAL"/>
              <w:snapToGrid w:val="0"/>
              <w:ind w:left="284"/>
              <w:jc w:val="both"/>
              <w:rPr>
                <w:color w:val="0070C0"/>
              </w:rPr>
            </w:pPr>
            <w:r w:rsidRPr="009743EA">
              <w:rPr>
                <w:color w:val="0070C0"/>
              </w:rPr>
              <w:t>{</w:t>
            </w:r>
          </w:p>
          <w:p w14:paraId="624D88B5" w14:textId="77777777" w:rsidR="00BB437C" w:rsidRPr="009743EA" w:rsidRDefault="00C21A38" w:rsidP="00283DA8">
            <w:pPr>
              <w:pStyle w:val="TAL"/>
              <w:snapToGrid w:val="0"/>
              <w:ind w:left="284"/>
              <w:jc w:val="both"/>
              <w:rPr>
                <w:color w:val="0070C0"/>
              </w:rPr>
            </w:pPr>
            <w:r w:rsidRPr="009743EA">
              <w:rPr>
                <w:color w:val="0070C0"/>
              </w:rPr>
              <w:t xml:space="preserve">    </w:t>
            </w:r>
            <w:r w:rsidR="00BB437C" w:rsidRPr="009743EA">
              <w:rPr>
                <w:color w:val="0070C0"/>
              </w:rPr>
              <w:t>"m2m:sgn": {</w:t>
            </w:r>
          </w:p>
          <w:p w14:paraId="53826ACF" w14:textId="77777777" w:rsidR="00BB437C" w:rsidRPr="00325791" w:rsidRDefault="00BB437C" w:rsidP="00283DA8">
            <w:pPr>
              <w:pStyle w:val="TAL"/>
              <w:snapToGrid w:val="0"/>
              <w:ind w:left="284"/>
              <w:jc w:val="both"/>
              <w:rPr>
                <w:color w:val="0070C0"/>
                <w:lang w:val="fr-FR"/>
              </w:rPr>
            </w:pPr>
            <w:r w:rsidRPr="009743EA">
              <w:rPr>
                <w:color w:val="0070C0"/>
              </w:rPr>
              <w:t xml:space="preserve">       </w:t>
            </w:r>
            <w:r w:rsidR="00C21A38" w:rsidRPr="009743EA">
              <w:rPr>
                <w:color w:val="0070C0"/>
              </w:rPr>
              <w:t xml:space="preserve"> </w:t>
            </w:r>
            <w:r w:rsidRPr="00325791">
              <w:rPr>
                <w:color w:val="0070C0"/>
                <w:lang w:val="fr-FR"/>
              </w:rPr>
              <w:t>"sur": " mn-name/cont_temp/cont_sub",</w:t>
            </w:r>
          </w:p>
          <w:p w14:paraId="4D4865FC" w14:textId="77777777" w:rsidR="00BB437C" w:rsidRPr="009743EA" w:rsidRDefault="00BB437C" w:rsidP="00283DA8">
            <w:pPr>
              <w:pStyle w:val="TAL"/>
              <w:snapToGrid w:val="0"/>
              <w:ind w:left="284"/>
              <w:jc w:val="both"/>
              <w:rPr>
                <w:color w:val="0070C0"/>
              </w:rPr>
            </w:pPr>
            <w:r w:rsidRPr="00325791">
              <w:rPr>
                <w:color w:val="0070C0"/>
                <w:lang w:val="fr-FR"/>
              </w:rPr>
              <w:t xml:space="preserve">    </w:t>
            </w:r>
            <w:r w:rsidR="00C21A38" w:rsidRPr="00325791">
              <w:rPr>
                <w:color w:val="0070C0"/>
                <w:lang w:val="fr-FR"/>
              </w:rPr>
              <w:t xml:space="preserve"> </w:t>
            </w:r>
            <w:r w:rsidRPr="00325791">
              <w:rPr>
                <w:color w:val="0070C0"/>
                <w:lang w:val="fr-FR"/>
              </w:rPr>
              <w:t xml:space="preserve">   </w:t>
            </w:r>
            <w:r w:rsidRPr="009743EA">
              <w:rPr>
                <w:color w:val="0070C0"/>
              </w:rPr>
              <w:t>"nev": {</w:t>
            </w:r>
          </w:p>
          <w:p w14:paraId="6D7D45C4" w14:textId="77777777" w:rsidR="00BB437C" w:rsidRPr="009743EA" w:rsidRDefault="00C21A38" w:rsidP="00283DA8">
            <w:pPr>
              <w:pStyle w:val="TAL"/>
              <w:snapToGrid w:val="0"/>
              <w:ind w:left="284"/>
              <w:jc w:val="both"/>
              <w:rPr>
                <w:color w:val="0070C0"/>
              </w:rPr>
            </w:pPr>
            <w:r w:rsidRPr="009743EA">
              <w:rPr>
                <w:color w:val="0070C0"/>
              </w:rPr>
              <w:t xml:space="preserve">       </w:t>
            </w:r>
            <w:r w:rsidR="00BB437C" w:rsidRPr="009743EA">
              <w:rPr>
                <w:color w:val="0070C0"/>
              </w:rPr>
              <w:t xml:space="preserve"> </w:t>
            </w:r>
            <w:r w:rsidR="004D3D99" w:rsidRPr="009743EA">
              <w:rPr>
                <w:color w:val="0070C0"/>
              </w:rPr>
              <w:t xml:space="preserve">    </w:t>
            </w:r>
            <w:r w:rsidR="00BB437C" w:rsidRPr="009743EA">
              <w:rPr>
                <w:color w:val="0070C0"/>
              </w:rPr>
              <w:t>"net":2,</w:t>
            </w:r>
          </w:p>
          <w:p w14:paraId="79EA6C82" w14:textId="77777777" w:rsidR="00BB437C" w:rsidRPr="009743EA" w:rsidRDefault="00C21A38" w:rsidP="00283DA8">
            <w:pPr>
              <w:pStyle w:val="TAL"/>
              <w:snapToGrid w:val="0"/>
              <w:ind w:left="284"/>
              <w:jc w:val="both"/>
              <w:rPr>
                <w:color w:val="0070C0"/>
              </w:rPr>
            </w:pPr>
            <w:r w:rsidRPr="009743EA">
              <w:rPr>
                <w:color w:val="0070C0"/>
              </w:rPr>
              <w:t xml:space="preserve">           </w:t>
            </w:r>
            <w:r w:rsidR="00BB437C" w:rsidRPr="009743EA">
              <w:rPr>
                <w:color w:val="0070C0"/>
              </w:rPr>
              <w:t xml:space="preserve"> </w:t>
            </w:r>
            <w:r w:rsidR="004D3D99" w:rsidRPr="009743EA">
              <w:rPr>
                <w:color w:val="0070C0"/>
              </w:rPr>
              <w:t xml:space="preserve">    </w:t>
            </w:r>
            <w:r w:rsidR="00BB437C" w:rsidRPr="009743EA">
              <w:rPr>
                <w:color w:val="0070C0"/>
              </w:rPr>
              <w:t>"rep": {</w:t>
            </w:r>
          </w:p>
          <w:p w14:paraId="31519E41" w14:textId="77777777" w:rsidR="00BB437C" w:rsidRPr="009743EA" w:rsidRDefault="00C21A38" w:rsidP="00283DA8">
            <w:pPr>
              <w:pStyle w:val="TAL"/>
              <w:snapToGrid w:val="0"/>
              <w:ind w:left="284"/>
              <w:jc w:val="both"/>
              <w:rPr>
                <w:color w:val="0070C0"/>
              </w:rPr>
            </w:pPr>
            <w:r w:rsidRPr="009743EA">
              <w:rPr>
                <w:color w:val="0070C0"/>
              </w:rPr>
              <w:t xml:space="preserve">              </w:t>
            </w:r>
            <w:r w:rsidR="004D3D99" w:rsidRPr="009743EA">
              <w:rPr>
                <w:color w:val="0070C0"/>
              </w:rPr>
              <w:t xml:space="preserve">    </w:t>
            </w:r>
            <w:r w:rsidRPr="009743EA">
              <w:rPr>
                <w:color w:val="0070C0"/>
              </w:rPr>
              <w:t xml:space="preserve">  </w:t>
            </w:r>
            <w:r w:rsidR="00BB437C" w:rsidRPr="009743EA">
              <w:rPr>
                <w:color w:val="0070C0"/>
              </w:rPr>
              <w:t>"m2m:cnt": {</w:t>
            </w:r>
          </w:p>
          <w:p w14:paraId="2330F42A" w14:textId="77777777" w:rsidR="00BB437C" w:rsidRPr="00325791" w:rsidRDefault="004D3D99" w:rsidP="00283DA8">
            <w:pPr>
              <w:pStyle w:val="TAL"/>
              <w:snapToGrid w:val="0"/>
              <w:ind w:left="284"/>
              <w:jc w:val="both"/>
              <w:rPr>
                <w:color w:val="0070C0"/>
                <w:lang w:val="fr-FR"/>
              </w:rPr>
            </w:pPr>
            <w:r w:rsidRPr="009743EA">
              <w:rPr>
                <w:color w:val="0070C0"/>
              </w:rPr>
              <w:t xml:space="preserve">        </w:t>
            </w:r>
            <w:r w:rsidR="00BB437C" w:rsidRPr="009743EA">
              <w:rPr>
                <w:color w:val="0070C0"/>
              </w:rPr>
              <w:t xml:space="preserve">       </w:t>
            </w:r>
            <w:r w:rsidRPr="009743EA">
              <w:rPr>
                <w:color w:val="0070C0"/>
              </w:rPr>
              <w:t xml:space="preserve">         </w:t>
            </w:r>
            <w:r w:rsidR="00BB437C" w:rsidRPr="00325791">
              <w:rPr>
                <w:color w:val="0070C0"/>
                <w:lang w:val="fr-FR"/>
              </w:rPr>
              <w:t>"cbs": 10,</w:t>
            </w:r>
          </w:p>
          <w:p w14:paraId="2813ACDA" w14:textId="77777777" w:rsidR="00BB437C" w:rsidRPr="00325791" w:rsidRDefault="004D3D99" w:rsidP="00283DA8">
            <w:pPr>
              <w:pStyle w:val="TAL"/>
              <w:snapToGrid w:val="0"/>
              <w:ind w:left="284"/>
              <w:jc w:val="both"/>
              <w:rPr>
                <w:color w:val="0070C0"/>
                <w:lang w:val="fr-FR"/>
              </w:rPr>
            </w:pPr>
            <w:r w:rsidRPr="00325791">
              <w:rPr>
                <w:color w:val="0070C0"/>
                <w:lang w:val="fr-FR"/>
              </w:rPr>
              <w:t xml:space="preserve">                 </w:t>
            </w:r>
            <w:r w:rsidR="00BB437C" w:rsidRPr="00325791">
              <w:rPr>
                <w:color w:val="0070C0"/>
                <w:lang w:val="fr-FR"/>
              </w:rPr>
              <w:t xml:space="preserve">       "cni": 0,</w:t>
            </w:r>
          </w:p>
          <w:p w14:paraId="15DAE683" w14:textId="77777777" w:rsidR="00BB437C" w:rsidRPr="00325791" w:rsidRDefault="004D3D99" w:rsidP="00283DA8">
            <w:pPr>
              <w:pStyle w:val="TAL"/>
              <w:snapToGrid w:val="0"/>
              <w:ind w:left="284"/>
              <w:jc w:val="both"/>
              <w:rPr>
                <w:color w:val="0070C0"/>
                <w:lang w:val="fr-FR"/>
              </w:rPr>
            </w:pPr>
            <w:r w:rsidRPr="00325791">
              <w:rPr>
                <w:color w:val="0070C0"/>
                <w:lang w:val="fr-FR"/>
              </w:rPr>
              <w:t xml:space="preserve">                </w:t>
            </w:r>
            <w:r w:rsidR="00BB437C" w:rsidRPr="00325791">
              <w:rPr>
                <w:color w:val="0070C0"/>
                <w:lang w:val="fr-FR"/>
              </w:rPr>
              <w:t xml:space="preserve">        "ct": "20180406T125807",</w:t>
            </w:r>
          </w:p>
          <w:p w14:paraId="09C9F5BA" w14:textId="77777777" w:rsidR="00BB437C" w:rsidRPr="000D6D95" w:rsidRDefault="004D3D99" w:rsidP="00283DA8">
            <w:pPr>
              <w:pStyle w:val="TAL"/>
              <w:snapToGrid w:val="0"/>
              <w:ind w:left="284"/>
              <w:jc w:val="both"/>
              <w:rPr>
                <w:color w:val="0070C0"/>
                <w:lang w:val="fr-FR"/>
              </w:rPr>
            </w:pPr>
            <w:r w:rsidRPr="00325791">
              <w:rPr>
                <w:color w:val="0070C0"/>
                <w:lang w:val="fr-FR"/>
              </w:rPr>
              <w:t xml:space="preserve">                 </w:t>
            </w:r>
            <w:r w:rsidR="00BB437C" w:rsidRPr="00325791">
              <w:rPr>
                <w:color w:val="0070C0"/>
                <w:lang w:val="fr-FR"/>
              </w:rPr>
              <w:t xml:space="preserve">       "et"</w:t>
            </w:r>
            <w:r w:rsidR="00BB437C" w:rsidRPr="000D6D95">
              <w:rPr>
                <w:color w:val="0070C0"/>
                <w:lang w:val="fr-FR"/>
              </w:rPr>
              <w:t>: "99991231T235959",</w:t>
            </w:r>
          </w:p>
          <w:p w14:paraId="23E494A6" w14:textId="77777777" w:rsidR="00BB437C" w:rsidRPr="009743EA" w:rsidRDefault="00BB437C" w:rsidP="00283DA8">
            <w:pPr>
              <w:pStyle w:val="TAL"/>
              <w:snapToGrid w:val="0"/>
              <w:ind w:left="284"/>
              <w:jc w:val="both"/>
              <w:rPr>
                <w:color w:val="0070C0"/>
              </w:rPr>
            </w:pPr>
            <w:r w:rsidRPr="000D6D95">
              <w:rPr>
                <w:color w:val="0070C0"/>
                <w:lang w:val="fr-FR"/>
              </w:rPr>
              <w:t xml:space="preserve">       </w:t>
            </w:r>
            <w:r w:rsidR="004D3D99" w:rsidRPr="000D6D95">
              <w:rPr>
                <w:color w:val="0070C0"/>
                <w:lang w:val="fr-FR"/>
              </w:rPr>
              <w:t xml:space="preserve">                </w:t>
            </w:r>
            <w:r w:rsidRPr="000D6D95">
              <w:rPr>
                <w:color w:val="0070C0"/>
                <w:lang w:val="fr-FR"/>
              </w:rPr>
              <w:t xml:space="preserve"> </w:t>
            </w:r>
            <w:r w:rsidRPr="009743EA">
              <w:rPr>
                <w:color w:val="0070C0"/>
              </w:rPr>
              <w:t xml:space="preserve">"lbl": </w:t>
            </w:r>
            <w:r w:rsidRPr="00C072AF">
              <w:rPr>
                <w:color w:val="0070C0"/>
              </w:rPr>
              <w:t>[</w:t>
            </w:r>
          </w:p>
          <w:p w14:paraId="13276100" w14:textId="77777777" w:rsidR="00BB437C" w:rsidRPr="009743EA" w:rsidRDefault="004D3D99" w:rsidP="00283DA8">
            <w:pPr>
              <w:pStyle w:val="TAL"/>
              <w:snapToGrid w:val="0"/>
              <w:ind w:left="284"/>
              <w:jc w:val="both"/>
              <w:rPr>
                <w:color w:val="0070C0"/>
              </w:rPr>
            </w:pPr>
            <w:r w:rsidRPr="009743EA">
              <w:rPr>
                <w:color w:val="0070C0"/>
              </w:rPr>
              <w:t xml:space="preserve">                </w:t>
            </w:r>
            <w:r w:rsidR="00BB437C" w:rsidRPr="009743EA">
              <w:rPr>
                <w:color w:val="0070C0"/>
              </w:rPr>
              <w:t xml:space="preserve">            "indoor_temp"</w:t>
            </w:r>
          </w:p>
          <w:p w14:paraId="68C0F56B" w14:textId="77777777" w:rsidR="00BB437C" w:rsidRPr="009743EA" w:rsidRDefault="00BB437C" w:rsidP="00283DA8">
            <w:pPr>
              <w:pStyle w:val="TAL"/>
              <w:snapToGrid w:val="0"/>
              <w:ind w:left="284"/>
              <w:jc w:val="both"/>
              <w:rPr>
                <w:color w:val="0070C0"/>
              </w:rPr>
            </w:pPr>
            <w:r w:rsidRPr="009743EA">
              <w:rPr>
                <w:color w:val="0070C0"/>
              </w:rPr>
              <w:t xml:space="preserve">  </w:t>
            </w:r>
            <w:r w:rsidR="004D3D99" w:rsidRPr="009743EA">
              <w:rPr>
                <w:color w:val="0070C0"/>
              </w:rPr>
              <w:t xml:space="preserve">                </w:t>
            </w:r>
            <w:r w:rsidRPr="009743EA">
              <w:rPr>
                <w:color w:val="0070C0"/>
              </w:rPr>
              <w:t xml:space="preserve">      ],</w:t>
            </w:r>
          </w:p>
          <w:p w14:paraId="4D940175" w14:textId="77777777" w:rsidR="00BB437C" w:rsidRPr="009743EA" w:rsidRDefault="004D3D99" w:rsidP="00283DA8">
            <w:pPr>
              <w:pStyle w:val="TAL"/>
              <w:snapToGrid w:val="0"/>
              <w:ind w:left="284"/>
              <w:jc w:val="both"/>
              <w:rPr>
                <w:color w:val="0070C0"/>
              </w:rPr>
            </w:pPr>
            <w:r w:rsidRPr="009743EA">
              <w:rPr>
                <w:color w:val="0070C0"/>
              </w:rPr>
              <w:t xml:space="preserve">                </w:t>
            </w:r>
            <w:r w:rsidR="00BB437C" w:rsidRPr="009743EA">
              <w:rPr>
                <w:color w:val="0070C0"/>
              </w:rPr>
              <w:t xml:space="preserve">        "lt": "20180406T130109",</w:t>
            </w:r>
          </w:p>
          <w:p w14:paraId="4208BB72" w14:textId="77777777" w:rsidR="00BB437C" w:rsidRPr="00325791" w:rsidRDefault="00BB437C" w:rsidP="00283DA8">
            <w:pPr>
              <w:pStyle w:val="TAL"/>
              <w:snapToGrid w:val="0"/>
              <w:ind w:left="284"/>
              <w:jc w:val="both"/>
              <w:rPr>
                <w:color w:val="0070C0"/>
                <w:lang w:val="fr-FR"/>
              </w:rPr>
            </w:pPr>
            <w:r w:rsidRPr="009743EA">
              <w:rPr>
                <w:color w:val="0070C0"/>
              </w:rPr>
              <w:t xml:space="preserve">        </w:t>
            </w:r>
            <w:r w:rsidR="004D3D99" w:rsidRPr="009743EA">
              <w:rPr>
                <w:color w:val="0070C0"/>
              </w:rPr>
              <w:t xml:space="preserve">                </w:t>
            </w:r>
            <w:r w:rsidRPr="00325791">
              <w:rPr>
                <w:color w:val="0070C0"/>
                <w:lang w:val="fr-FR"/>
              </w:rPr>
              <w:t>"mbs": 60000000,</w:t>
            </w:r>
          </w:p>
          <w:p w14:paraId="640BEB5D" w14:textId="77777777" w:rsidR="00BB437C" w:rsidRPr="00325791" w:rsidRDefault="00BB437C" w:rsidP="00283DA8">
            <w:pPr>
              <w:pStyle w:val="TAL"/>
              <w:snapToGrid w:val="0"/>
              <w:ind w:left="284"/>
              <w:jc w:val="both"/>
              <w:rPr>
                <w:color w:val="0070C0"/>
                <w:lang w:val="fr-FR"/>
              </w:rPr>
            </w:pPr>
            <w:r w:rsidRPr="00325791">
              <w:rPr>
                <w:color w:val="0070C0"/>
                <w:lang w:val="fr-FR"/>
              </w:rPr>
              <w:t xml:space="preserve">   </w:t>
            </w:r>
            <w:r w:rsidR="004D3D99" w:rsidRPr="00325791">
              <w:rPr>
                <w:color w:val="0070C0"/>
                <w:lang w:val="fr-FR"/>
              </w:rPr>
              <w:t xml:space="preserve">                </w:t>
            </w:r>
            <w:r w:rsidRPr="00325791">
              <w:rPr>
                <w:color w:val="0070C0"/>
                <w:lang w:val="fr-FR"/>
              </w:rPr>
              <w:t xml:space="preserve">     "mia": 1600,</w:t>
            </w:r>
          </w:p>
          <w:p w14:paraId="38513EA7" w14:textId="77777777" w:rsidR="00BB437C" w:rsidRPr="00325791" w:rsidRDefault="00BB437C" w:rsidP="00283DA8">
            <w:pPr>
              <w:pStyle w:val="TAL"/>
              <w:snapToGrid w:val="0"/>
              <w:ind w:left="284"/>
              <w:jc w:val="both"/>
              <w:rPr>
                <w:color w:val="0070C0"/>
                <w:lang w:val="fr-FR"/>
              </w:rPr>
            </w:pPr>
            <w:r w:rsidRPr="00325791">
              <w:rPr>
                <w:color w:val="0070C0"/>
                <w:lang w:val="fr-FR"/>
              </w:rPr>
              <w:t xml:space="preserve">  </w:t>
            </w:r>
            <w:r w:rsidR="004D3D99" w:rsidRPr="00325791">
              <w:rPr>
                <w:color w:val="0070C0"/>
                <w:lang w:val="fr-FR"/>
              </w:rPr>
              <w:t xml:space="preserve">                </w:t>
            </w:r>
            <w:r w:rsidRPr="00325791">
              <w:rPr>
                <w:color w:val="0070C0"/>
                <w:lang w:val="fr-FR"/>
              </w:rPr>
              <w:t xml:space="preserve">      "mni": 300,</w:t>
            </w:r>
          </w:p>
          <w:p w14:paraId="1FDD6DC7" w14:textId="77777777" w:rsidR="00BB437C" w:rsidRPr="00325791" w:rsidRDefault="004D3D99" w:rsidP="00283DA8">
            <w:pPr>
              <w:pStyle w:val="TAL"/>
              <w:snapToGrid w:val="0"/>
              <w:ind w:left="284"/>
              <w:jc w:val="both"/>
              <w:rPr>
                <w:color w:val="0070C0"/>
                <w:lang w:val="fr-FR"/>
              </w:rPr>
            </w:pPr>
            <w:r w:rsidRPr="00325791">
              <w:rPr>
                <w:color w:val="0070C0"/>
                <w:lang w:val="fr-FR"/>
              </w:rPr>
              <w:t xml:space="preserve">                 </w:t>
            </w:r>
            <w:r w:rsidR="00BB437C" w:rsidRPr="00325791">
              <w:rPr>
                <w:color w:val="0070C0"/>
                <w:lang w:val="fr-FR"/>
              </w:rPr>
              <w:t xml:space="preserve">       "pi": "CAE0120180406T0846311405855351047680_cse01",</w:t>
            </w:r>
          </w:p>
          <w:p w14:paraId="0CC92E5B" w14:textId="77777777" w:rsidR="00BB437C" w:rsidRPr="00325791" w:rsidRDefault="004D3D99" w:rsidP="00283DA8">
            <w:pPr>
              <w:pStyle w:val="TAL"/>
              <w:snapToGrid w:val="0"/>
              <w:ind w:left="284"/>
              <w:jc w:val="both"/>
              <w:rPr>
                <w:color w:val="0070C0"/>
                <w:lang w:val="fr-FR"/>
              </w:rPr>
            </w:pPr>
            <w:r w:rsidRPr="00325791">
              <w:rPr>
                <w:color w:val="0070C0"/>
                <w:lang w:val="fr-FR"/>
              </w:rPr>
              <w:t xml:space="preserve">                    </w:t>
            </w:r>
            <w:r w:rsidR="00BB437C" w:rsidRPr="00325791">
              <w:rPr>
                <w:color w:val="0070C0"/>
                <w:lang w:val="fr-FR"/>
              </w:rPr>
              <w:t xml:space="preserve">    "ri": "cnt20180406T1258071405855183193603_cse01",</w:t>
            </w:r>
          </w:p>
          <w:p w14:paraId="1D042257" w14:textId="77777777" w:rsidR="00BB437C" w:rsidRPr="00325791" w:rsidRDefault="004D3D99" w:rsidP="00283DA8">
            <w:pPr>
              <w:pStyle w:val="TAL"/>
              <w:snapToGrid w:val="0"/>
              <w:ind w:left="284"/>
              <w:jc w:val="both"/>
              <w:rPr>
                <w:color w:val="0070C0"/>
                <w:lang w:val="fr-FR"/>
              </w:rPr>
            </w:pPr>
            <w:r w:rsidRPr="00325791">
              <w:rPr>
                <w:color w:val="0070C0"/>
                <w:lang w:val="fr-FR"/>
              </w:rPr>
              <w:t xml:space="preserve">                   </w:t>
            </w:r>
            <w:r w:rsidR="00BB437C" w:rsidRPr="00325791">
              <w:rPr>
                <w:color w:val="0070C0"/>
                <w:lang w:val="fr-FR"/>
              </w:rPr>
              <w:t xml:space="preserve">     "rn": "cont_temp",</w:t>
            </w:r>
          </w:p>
          <w:p w14:paraId="42A62FCF" w14:textId="77777777" w:rsidR="00BB437C" w:rsidRPr="009743EA" w:rsidRDefault="004D3D99" w:rsidP="00283DA8">
            <w:pPr>
              <w:pStyle w:val="TAL"/>
              <w:snapToGrid w:val="0"/>
              <w:ind w:left="284"/>
              <w:jc w:val="both"/>
              <w:rPr>
                <w:color w:val="0070C0"/>
              </w:rPr>
            </w:pPr>
            <w:r w:rsidRPr="00325791">
              <w:rPr>
                <w:color w:val="0070C0"/>
                <w:lang w:val="fr-FR"/>
              </w:rPr>
              <w:t xml:space="preserve">                  </w:t>
            </w:r>
            <w:r w:rsidR="00BB437C" w:rsidRPr="00325791">
              <w:rPr>
                <w:color w:val="0070C0"/>
                <w:lang w:val="fr-FR"/>
              </w:rPr>
              <w:t xml:space="preserve">      </w:t>
            </w:r>
            <w:r w:rsidR="00BB437C" w:rsidRPr="009743EA">
              <w:rPr>
                <w:color w:val="0070C0"/>
              </w:rPr>
              <w:t>"st": 1,</w:t>
            </w:r>
          </w:p>
          <w:p w14:paraId="7C84E79F" w14:textId="77777777" w:rsidR="00BB437C" w:rsidRPr="009743EA" w:rsidRDefault="00BB437C" w:rsidP="00283DA8">
            <w:pPr>
              <w:pStyle w:val="TAL"/>
              <w:snapToGrid w:val="0"/>
              <w:ind w:left="284"/>
              <w:jc w:val="both"/>
              <w:rPr>
                <w:color w:val="0070C0"/>
              </w:rPr>
            </w:pPr>
            <w:r w:rsidRPr="009743EA">
              <w:rPr>
                <w:color w:val="0070C0"/>
              </w:rPr>
              <w:t xml:space="preserve"> </w:t>
            </w:r>
            <w:r w:rsidR="004D3D99" w:rsidRPr="009743EA">
              <w:rPr>
                <w:color w:val="0070C0"/>
              </w:rPr>
              <w:t xml:space="preserve">                  </w:t>
            </w:r>
            <w:r w:rsidRPr="009743EA">
              <w:rPr>
                <w:color w:val="0070C0"/>
              </w:rPr>
              <w:t xml:space="preserve">     "ty": 3</w:t>
            </w:r>
          </w:p>
          <w:p w14:paraId="11B6AD49" w14:textId="77777777" w:rsidR="00BB437C" w:rsidRPr="009743EA" w:rsidRDefault="00BB437C" w:rsidP="00283DA8">
            <w:pPr>
              <w:pStyle w:val="TAL"/>
              <w:snapToGrid w:val="0"/>
              <w:ind w:left="284"/>
              <w:jc w:val="both"/>
              <w:rPr>
                <w:color w:val="0070C0"/>
                <w:szCs w:val="18"/>
              </w:rPr>
            </w:pPr>
            <w:r w:rsidRPr="009743EA">
              <w:rPr>
                <w:color w:val="0070C0"/>
              </w:rPr>
              <w:t xml:space="preserve">  </w:t>
            </w:r>
            <w:r w:rsidR="004D3D99" w:rsidRPr="009743EA">
              <w:rPr>
                <w:color w:val="0070C0"/>
              </w:rPr>
              <w:t xml:space="preserve">              </w:t>
            </w:r>
            <w:r w:rsidRPr="009743EA">
              <w:rPr>
                <w:color w:val="0070C0"/>
                <w:szCs w:val="18"/>
              </w:rPr>
              <w:t>}</w:t>
            </w:r>
          </w:p>
          <w:p w14:paraId="28227A00" w14:textId="77777777" w:rsidR="00BB437C" w:rsidRPr="009743EA" w:rsidRDefault="004D3D99" w:rsidP="00283DA8">
            <w:pPr>
              <w:widowControl w:val="0"/>
              <w:spacing w:after="0"/>
              <w:ind w:left="284"/>
              <w:jc w:val="both"/>
              <w:textAlignment w:val="auto"/>
              <w:rPr>
                <w:color w:val="0070C0"/>
                <w:sz w:val="18"/>
                <w:szCs w:val="18"/>
              </w:rPr>
            </w:pPr>
            <w:r w:rsidRPr="009743EA">
              <w:rPr>
                <w:color w:val="0070C0"/>
                <w:sz w:val="18"/>
                <w:szCs w:val="18"/>
              </w:rPr>
              <w:t xml:space="preserve">        </w:t>
            </w:r>
            <w:r w:rsidRPr="009743EA">
              <w:rPr>
                <w:color w:val="0070C0"/>
              </w:rPr>
              <w:t xml:space="preserve">     </w:t>
            </w:r>
            <w:r w:rsidR="00BB437C" w:rsidRPr="009743EA">
              <w:rPr>
                <w:color w:val="0070C0"/>
                <w:sz w:val="18"/>
                <w:szCs w:val="18"/>
              </w:rPr>
              <w:t>}</w:t>
            </w:r>
          </w:p>
          <w:p w14:paraId="4DAF197B" w14:textId="77777777" w:rsidR="004D3D99" w:rsidRPr="009743EA" w:rsidRDefault="004D3D99" w:rsidP="00283DA8">
            <w:pPr>
              <w:pStyle w:val="TAL"/>
              <w:snapToGrid w:val="0"/>
              <w:ind w:left="284"/>
              <w:jc w:val="both"/>
              <w:rPr>
                <w:color w:val="0070C0"/>
                <w:szCs w:val="18"/>
              </w:rPr>
            </w:pPr>
            <w:r w:rsidRPr="009743EA">
              <w:rPr>
                <w:color w:val="0070C0"/>
                <w:szCs w:val="18"/>
              </w:rPr>
              <w:t xml:space="preserve">        </w:t>
            </w:r>
            <w:r w:rsidR="00BB437C" w:rsidRPr="009743EA">
              <w:rPr>
                <w:color w:val="0070C0"/>
                <w:szCs w:val="18"/>
              </w:rPr>
              <w:t>}</w:t>
            </w:r>
          </w:p>
          <w:p w14:paraId="51716876" w14:textId="77777777" w:rsidR="00BB437C" w:rsidRPr="009743EA" w:rsidRDefault="004D3D99" w:rsidP="00283DA8">
            <w:pPr>
              <w:pStyle w:val="TAL"/>
              <w:snapToGrid w:val="0"/>
              <w:ind w:left="284"/>
              <w:jc w:val="both"/>
              <w:rPr>
                <w:color w:val="0070C0"/>
                <w:szCs w:val="18"/>
              </w:rPr>
            </w:pPr>
            <w:r w:rsidRPr="009743EA">
              <w:rPr>
                <w:color w:val="0070C0"/>
                <w:szCs w:val="18"/>
              </w:rPr>
              <w:t xml:space="preserve">    </w:t>
            </w:r>
            <w:r w:rsidR="00BB437C" w:rsidRPr="009743EA">
              <w:rPr>
                <w:color w:val="0070C0"/>
                <w:szCs w:val="18"/>
              </w:rPr>
              <w:t>}</w:t>
            </w:r>
          </w:p>
          <w:p w14:paraId="06C15C79" w14:textId="77777777" w:rsidR="00BB437C" w:rsidRPr="009743EA" w:rsidRDefault="00BB437C" w:rsidP="00283DA8">
            <w:pPr>
              <w:pStyle w:val="TAL"/>
              <w:snapToGrid w:val="0"/>
              <w:ind w:left="284"/>
              <w:jc w:val="both"/>
              <w:rPr>
                <w:color w:val="0070C0"/>
                <w:szCs w:val="18"/>
              </w:rPr>
            </w:pPr>
            <w:r w:rsidRPr="009743EA">
              <w:rPr>
                <w:color w:val="0070C0"/>
                <w:szCs w:val="18"/>
              </w:rPr>
              <w:t>}</w:t>
            </w:r>
          </w:p>
          <w:p w14:paraId="43054D1F" w14:textId="77777777" w:rsidR="00BB437C" w:rsidRPr="009743EA" w:rsidRDefault="00BB437C" w:rsidP="00283DA8">
            <w:pPr>
              <w:pStyle w:val="TAL"/>
              <w:snapToGrid w:val="0"/>
              <w:ind w:left="284"/>
              <w:jc w:val="both"/>
              <w:rPr>
                <w:color w:val="0070C0"/>
                <w:lang w:eastAsia="ko-KR"/>
              </w:rPr>
            </w:pPr>
          </w:p>
          <w:p w14:paraId="3D6C7CD2" w14:textId="77777777" w:rsidR="00BB437C" w:rsidRPr="009743EA" w:rsidRDefault="00BB437C" w:rsidP="00283DA8">
            <w:pPr>
              <w:widowControl w:val="0"/>
              <w:spacing w:after="0"/>
              <w:ind w:left="284"/>
              <w:jc w:val="both"/>
              <w:textAlignment w:val="auto"/>
              <w:rPr>
                <w:rFonts w:ascii="Arial" w:hAnsi="Arial"/>
                <w:b/>
                <w:color w:val="0070C0"/>
                <w:sz w:val="18"/>
              </w:rPr>
            </w:pPr>
          </w:p>
          <w:p w14:paraId="05FD66F9" w14:textId="77777777" w:rsidR="00BB437C" w:rsidRPr="009743EA" w:rsidRDefault="00BB437C" w:rsidP="00283DA8">
            <w:pPr>
              <w:widowControl w:val="0"/>
              <w:spacing w:after="0"/>
              <w:ind w:left="284"/>
              <w:jc w:val="both"/>
              <w:textAlignment w:val="auto"/>
              <w:rPr>
                <w:rFonts w:ascii="Arial" w:hAnsi="Arial"/>
                <w:b/>
                <w:color w:val="0070C0"/>
                <w:sz w:val="18"/>
              </w:rPr>
            </w:pPr>
            <w:r w:rsidRPr="009743EA">
              <w:rPr>
                <w:rFonts w:ascii="Arial" w:hAnsi="Arial"/>
                <w:b/>
                <w:color w:val="0070C0"/>
                <w:sz w:val="18"/>
              </w:rPr>
              <w:t>HTTP Response:</w:t>
            </w:r>
          </w:p>
          <w:p w14:paraId="65641A66" w14:textId="77777777" w:rsidR="00BB437C" w:rsidRPr="009743EA" w:rsidRDefault="00BB437C" w:rsidP="00283DA8">
            <w:pPr>
              <w:widowControl w:val="0"/>
              <w:spacing w:after="0"/>
              <w:ind w:left="284"/>
              <w:textAlignment w:val="auto"/>
              <w:rPr>
                <w:rFonts w:ascii="Arial" w:hAnsi="Arial"/>
                <w:color w:val="0070C0"/>
                <w:sz w:val="18"/>
              </w:rPr>
            </w:pPr>
          </w:p>
          <w:p w14:paraId="4C55A0E2" w14:textId="77777777" w:rsidR="00BB437C" w:rsidRPr="009743EA" w:rsidRDefault="00BB437C" w:rsidP="00283DA8">
            <w:pPr>
              <w:widowControl w:val="0"/>
              <w:spacing w:after="0"/>
              <w:ind w:left="284"/>
              <w:textAlignment w:val="auto"/>
              <w:rPr>
                <w:color w:val="0070C0"/>
              </w:rPr>
            </w:pPr>
            <w:r w:rsidRPr="009743EA">
              <w:rPr>
                <w:rFonts w:ascii="Arial" w:hAnsi="Arial"/>
                <w:color w:val="0070C0"/>
                <w:sz w:val="18"/>
              </w:rPr>
              <w:t>200 OK</w:t>
            </w:r>
          </w:p>
          <w:p w14:paraId="0C09D22D" w14:textId="77777777" w:rsidR="00BB437C" w:rsidRPr="009743EA" w:rsidRDefault="00BB437C" w:rsidP="00283DA8">
            <w:pPr>
              <w:pStyle w:val="TAL"/>
              <w:snapToGrid w:val="0"/>
              <w:ind w:left="284"/>
              <w:rPr>
                <w:color w:val="0070C0"/>
              </w:rPr>
            </w:pPr>
            <w:r w:rsidRPr="009743EA">
              <w:rPr>
                <w:color w:val="0070C0"/>
              </w:rPr>
              <w:t>X-M2M-RI: 1234</w:t>
            </w:r>
          </w:p>
          <w:p w14:paraId="6FD0B42E" w14:textId="77777777" w:rsidR="00C32389" w:rsidRPr="009743EA" w:rsidRDefault="00C32389" w:rsidP="00C32389">
            <w:pPr>
              <w:widowControl w:val="0"/>
              <w:overflowPunct/>
              <w:spacing w:after="0"/>
              <w:ind w:left="284"/>
              <w:jc w:val="both"/>
              <w:textAlignment w:val="auto"/>
              <w:rPr>
                <w:color w:val="0070C0"/>
              </w:rPr>
            </w:pPr>
            <w:r w:rsidRPr="009743EA">
              <w:rPr>
                <w:rFonts w:ascii="Arial" w:hAnsi="Arial"/>
                <w:color w:val="0070C0"/>
                <w:sz w:val="18"/>
              </w:rPr>
              <w:t>X-M2M-RVI: 2a</w:t>
            </w:r>
          </w:p>
          <w:p w14:paraId="349D2C84" w14:textId="77777777" w:rsidR="00BB437C" w:rsidRPr="009743EA" w:rsidRDefault="00BB437C" w:rsidP="00283DA8">
            <w:pPr>
              <w:pStyle w:val="TAL"/>
              <w:snapToGrid w:val="0"/>
              <w:ind w:left="284"/>
              <w:rPr>
                <w:color w:val="0070C0"/>
              </w:rPr>
            </w:pPr>
            <w:r w:rsidRPr="009743EA">
              <w:rPr>
                <w:color w:val="0070C0"/>
              </w:rPr>
              <w:t>X-M2M-RSC: 2000</w:t>
            </w:r>
          </w:p>
          <w:p w14:paraId="0CC19BB3" w14:textId="77777777" w:rsidR="00BB437C" w:rsidRPr="009743EA" w:rsidRDefault="00BB437C" w:rsidP="00283DA8">
            <w:pPr>
              <w:widowControl w:val="0"/>
              <w:spacing w:after="0"/>
              <w:ind w:left="284"/>
              <w:jc w:val="both"/>
              <w:textAlignment w:val="auto"/>
              <w:rPr>
                <w:color w:val="0070C0"/>
              </w:rPr>
            </w:pPr>
          </w:p>
        </w:tc>
      </w:tr>
    </w:tbl>
    <w:p w14:paraId="6D19BB52" w14:textId="77777777" w:rsidR="00BB437C" w:rsidRPr="009743EA" w:rsidRDefault="00BB437C" w:rsidP="00BB437C"/>
    <w:p w14:paraId="0F3422F7" w14:textId="77777777" w:rsidR="00BB437C" w:rsidRPr="009743EA" w:rsidRDefault="00BB437C" w:rsidP="005A2D7C">
      <w:pPr>
        <w:pStyle w:val="Heading2"/>
      </w:pPr>
      <w:bookmarkStart w:id="788" w:name="_Toc49420793"/>
      <w:bookmarkStart w:id="789" w:name="_Toc49507607"/>
      <w:bookmarkStart w:id="790" w:name="_Toc49507719"/>
      <w:bookmarkStart w:id="791" w:name="_Toc532286419"/>
      <w:bookmarkStart w:id="792" w:name="_Toc532286555"/>
      <w:bookmarkStart w:id="793" w:name="_Toc46154462"/>
      <w:bookmarkStart w:id="794" w:name="_Toc57298423"/>
      <w:r w:rsidRPr="005A2D7C">
        <w:lastRenderedPageBreak/>
        <w:t>A.1.3</w:t>
      </w:r>
      <w:r w:rsidRPr="005A2D7C">
        <w:tab/>
        <w:t>API-NOTI-NET3</w:t>
      </w:r>
      <w:bookmarkEnd w:id="788"/>
      <w:bookmarkEnd w:id="789"/>
      <w:bookmarkEnd w:id="790"/>
      <w:bookmarkEnd w:id="791"/>
      <w:bookmarkEnd w:id="792"/>
      <w:bookmarkEnd w:id="793"/>
      <w:bookmarkEnd w:id="794"/>
    </w:p>
    <w:tbl>
      <w:tblPr>
        <w:tblW w:w="9659" w:type="dxa"/>
        <w:jc w:val="center"/>
        <w:tblLayout w:type="fixed"/>
        <w:tblCellMar>
          <w:left w:w="28" w:type="dxa"/>
        </w:tblCellMar>
        <w:tblLook w:val="0000" w:firstRow="0" w:lastRow="0" w:firstColumn="0" w:lastColumn="0" w:noHBand="0" w:noVBand="0"/>
      </w:tblPr>
      <w:tblGrid>
        <w:gridCol w:w="1286"/>
        <w:gridCol w:w="1134"/>
        <w:gridCol w:w="7239"/>
      </w:tblGrid>
      <w:tr w:rsidR="00BB437C" w:rsidRPr="009743EA" w14:paraId="6663412D" w14:textId="77777777" w:rsidTr="00283DA8">
        <w:trPr>
          <w:jc w:val="center"/>
        </w:trPr>
        <w:tc>
          <w:tcPr>
            <w:tcW w:w="1286" w:type="dxa"/>
            <w:tcBorders>
              <w:top w:val="single" w:sz="4" w:space="0" w:color="000000"/>
              <w:left w:val="single" w:sz="4" w:space="0" w:color="000000"/>
              <w:bottom w:val="single" w:sz="4" w:space="0" w:color="000000"/>
            </w:tcBorders>
            <w:shd w:val="clear" w:color="auto" w:fill="E7E6E6"/>
          </w:tcPr>
          <w:p w14:paraId="5E2E200A" w14:textId="77777777" w:rsidR="00BB437C" w:rsidRPr="009743EA" w:rsidRDefault="00BB437C" w:rsidP="00283DA8">
            <w:pPr>
              <w:pStyle w:val="TAL"/>
              <w:snapToGrid w:val="0"/>
              <w:jc w:val="center"/>
              <w:rPr>
                <w:b/>
              </w:rPr>
            </w:pPr>
            <w:r w:rsidRPr="009743EA">
              <w:rPr>
                <w:b/>
              </w:rPr>
              <w:t>API Id</w:t>
            </w:r>
          </w:p>
        </w:tc>
        <w:tc>
          <w:tcPr>
            <w:tcW w:w="8373" w:type="dxa"/>
            <w:gridSpan w:val="2"/>
            <w:tcBorders>
              <w:top w:val="single" w:sz="4" w:space="0" w:color="000000"/>
              <w:left w:val="single" w:sz="4" w:space="0" w:color="000000"/>
              <w:bottom w:val="single" w:sz="4" w:space="0" w:color="000000"/>
              <w:right w:val="single" w:sz="4" w:space="0" w:color="000000"/>
            </w:tcBorders>
            <w:shd w:val="clear" w:color="auto" w:fill="FFFFFF"/>
          </w:tcPr>
          <w:p w14:paraId="2A901652" w14:textId="77777777" w:rsidR="00BB437C" w:rsidRPr="005A2D7C" w:rsidRDefault="00BB437C" w:rsidP="005A2D7C">
            <w:pPr>
              <w:pStyle w:val="TAL"/>
              <w:rPr>
                <w:rFonts w:eastAsia="Calibri Light"/>
              </w:rPr>
            </w:pPr>
            <w:r w:rsidRPr="005A2D7C">
              <w:rPr>
                <w:rFonts w:eastAsia="Calibri Light"/>
              </w:rPr>
              <w:t>API/NOTI/NET3/STEP01</w:t>
            </w:r>
          </w:p>
          <w:p w14:paraId="74B516D6" w14:textId="77777777" w:rsidR="00BB437C" w:rsidRPr="005A2D7C" w:rsidRDefault="00BB437C" w:rsidP="005A2D7C">
            <w:pPr>
              <w:pStyle w:val="TAL"/>
              <w:rPr>
                <w:rFonts w:eastAsia="Calibri Light"/>
              </w:rPr>
            </w:pPr>
            <w:r w:rsidRPr="005A2D7C">
              <w:rPr>
                <w:rFonts w:eastAsia="Calibri Light"/>
              </w:rPr>
              <w:t>API/NOTI/NET3/STEP02</w:t>
            </w:r>
          </w:p>
          <w:p w14:paraId="623A01C8" w14:textId="77777777" w:rsidR="00BB437C" w:rsidRPr="005A2D7C" w:rsidRDefault="00BB437C" w:rsidP="005A2D7C">
            <w:pPr>
              <w:pStyle w:val="TAL"/>
            </w:pPr>
            <w:r w:rsidRPr="005A2D7C">
              <w:rPr>
                <w:rFonts w:eastAsia="Calibri Light"/>
              </w:rPr>
              <w:t>API/NOTI/NET3/STEP03</w:t>
            </w:r>
          </w:p>
        </w:tc>
      </w:tr>
      <w:tr w:rsidR="00BB437C" w:rsidRPr="009743EA" w14:paraId="773F50EE" w14:textId="77777777" w:rsidTr="00283DA8">
        <w:trPr>
          <w:jc w:val="center"/>
        </w:trPr>
        <w:tc>
          <w:tcPr>
            <w:tcW w:w="1286" w:type="dxa"/>
            <w:tcBorders>
              <w:top w:val="single" w:sz="4" w:space="0" w:color="000000"/>
              <w:left w:val="single" w:sz="4" w:space="0" w:color="000000"/>
              <w:bottom w:val="single" w:sz="4" w:space="0" w:color="000000"/>
            </w:tcBorders>
            <w:shd w:val="clear" w:color="auto" w:fill="E7E6E6"/>
          </w:tcPr>
          <w:p w14:paraId="08C84E4B" w14:textId="77777777" w:rsidR="00BB437C" w:rsidRPr="009743EA" w:rsidRDefault="00BB437C" w:rsidP="00283DA8">
            <w:pPr>
              <w:pStyle w:val="TAL"/>
              <w:snapToGrid w:val="0"/>
              <w:jc w:val="center"/>
              <w:rPr>
                <w:b/>
                <w:kern w:val="1"/>
              </w:rPr>
            </w:pPr>
            <w:r w:rsidRPr="009743EA">
              <w:rPr>
                <w:b/>
                <w:kern w:val="1"/>
              </w:rPr>
              <w:t>API Name</w:t>
            </w:r>
          </w:p>
        </w:tc>
        <w:tc>
          <w:tcPr>
            <w:tcW w:w="837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77038CA" w14:textId="77777777" w:rsidR="00BB437C" w:rsidRPr="005A2D7C" w:rsidRDefault="00BB437C" w:rsidP="005A2D7C">
            <w:pPr>
              <w:pStyle w:val="TAL"/>
            </w:pPr>
            <w:r w:rsidRPr="005A2D7C">
              <w:rPr>
                <w:rFonts w:eastAsia="Calibri Light"/>
              </w:rPr>
              <w:t xml:space="preserve">Notification procedure when the &lt;subscription&gt; resource has notificationEventType set to </w:t>
            </w:r>
            <w:r w:rsidRPr="005A2D7C">
              <w:t>3</w:t>
            </w:r>
            <w:r w:rsidR="00715670">
              <w:t xml:space="preserve"> </w:t>
            </w:r>
            <w:r w:rsidRPr="005A2D7C">
              <w:t>(Hosting CSE sends notification when the direct child resource has been created)</w:t>
            </w:r>
          </w:p>
        </w:tc>
      </w:tr>
      <w:tr w:rsidR="00BB437C" w:rsidRPr="009743EA" w14:paraId="12F51792" w14:textId="77777777" w:rsidTr="00283DA8">
        <w:trPr>
          <w:jc w:val="center"/>
        </w:trPr>
        <w:tc>
          <w:tcPr>
            <w:tcW w:w="1286" w:type="dxa"/>
            <w:tcBorders>
              <w:top w:val="single" w:sz="4" w:space="0" w:color="000000"/>
              <w:left w:val="single" w:sz="4" w:space="0" w:color="000000"/>
              <w:bottom w:val="single" w:sz="4" w:space="0" w:color="000000"/>
            </w:tcBorders>
            <w:shd w:val="clear" w:color="auto" w:fill="E7E6E6"/>
          </w:tcPr>
          <w:p w14:paraId="5310B977" w14:textId="77777777" w:rsidR="00BB437C" w:rsidRPr="009743EA" w:rsidRDefault="00BB437C" w:rsidP="00283DA8">
            <w:pPr>
              <w:pStyle w:val="TAL"/>
              <w:snapToGrid w:val="0"/>
              <w:jc w:val="center"/>
              <w:rPr>
                <w:b/>
                <w:kern w:val="1"/>
              </w:rPr>
            </w:pPr>
            <w:r w:rsidRPr="009743EA">
              <w:rPr>
                <w:b/>
                <w:kern w:val="1"/>
              </w:rPr>
              <w:t>Target Resource</w:t>
            </w:r>
          </w:p>
        </w:tc>
        <w:tc>
          <w:tcPr>
            <w:tcW w:w="837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3A7DF93" w14:textId="77777777" w:rsidR="00BB437C" w:rsidRPr="005A2D7C" w:rsidRDefault="00BB437C" w:rsidP="005A2D7C">
            <w:pPr>
              <w:pStyle w:val="TAL"/>
              <w:rPr>
                <w:rFonts w:eastAsia="Calibri Light"/>
              </w:rPr>
            </w:pPr>
            <w:r w:rsidRPr="005A2D7C">
              <w:rPr>
                <w:rFonts w:eastAsia="Calibri Light"/>
              </w:rPr>
              <w:t xml:space="preserve">Create &lt;contentIntance&gt; target: Requested &lt;container&gt; resource </w:t>
            </w:r>
          </w:p>
          <w:p w14:paraId="1A38DFF9" w14:textId="77777777" w:rsidR="00BB437C" w:rsidRPr="005A2D7C" w:rsidRDefault="00BB437C" w:rsidP="005A2D7C">
            <w:pPr>
              <w:pStyle w:val="TAL"/>
              <w:rPr>
                <w:rFonts w:eastAsia="Calibri Light"/>
              </w:rPr>
            </w:pPr>
            <w:r w:rsidRPr="005A2D7C">
              <w:rPr>
                <w:rFonts w:eastAsia="Calibri Light"/>
              </w:rPr>
              <w:t>Notification Target: originator</w:t>
            </w:r>
          </w:p>
        </w:tc>
      </w:tr>
      <w:tr w:rsidR="00BB437C" w:rsidRPr="009743EA" w14:paraId="6429888B" w14:textId="77777777" w:rsidTr="00283DA8">
        <w:trPr>
          <w:jc w:val="center"/>
        </w:trPr>
        <w:tc>
          <w:tcPr>
            <w:tcW w:w="1286" w:type="dxa"/>
            <w:tcBorders>
              <w:top w:val="single" w:sz="4" w:space="0" w:color="000000"/>
              <w:left w:val="single" w:sz="4" w:space="0" w:color="000000"/>
              <w:bottom w:val="single" w:sz="4" w:space="0" w:color="000000"/>
            </w:tcBorders>
            <w:shd w:val="clear" w:color="auto" w:fill="E7E6E6"/>
          </w:tcPr>
          <w:p w14:paraId="5F95F3C9" w14:textId="77777777" w:rsidR="00BB437C" w:rsidRPr="009743EA" w:rsidRDefault="00BB437C" w:rsidP="00283DA8">
            <w:pPr>
              <w:pStyle w:val="TAL"/>
              <w:snapToGrid w:val="0"/>
              <w:jc w:val="center"/>
              <w:rPr>
                <w:b/>
                <w:kern w:val="1"/>
                <w:sz w:val="8"/>
              </w:rPr>
            </w:pPr>
          </w:p>
          <w:p w14:paraId="16B64542" w14:textId="77777777" w:rsidR="00BB437C" w:rsidRPr="009743EA" w:rsidRDefault="00BB437C" w:rsidP="00283DA8">
            <w:pPr>
              <w:pStyle w:val="TAL"/>
              <w:snapToGrid w:val="0"/>
              <w:jc w:val="center"/>
              <w:rPr>
                <w:b/>
                <w:kern w:val="1"/>
              </w:rPr>
            </w:pPr>
            <w:r w:rsidRPr="009743EA">
              <w:rPr>
                <w:b/>
                <w:kern w:val="1"/>
              </w:rPr>
              <w:t>Description</w:t>
            </w:r>
          </w:p>
        </w:tc>
        <w:tc>
          <w:tcPr>
            <w:tcW w:w="8373" w:type="dxa"/>
            <w:gridSpan w:val="2"/>
            <w:tcBorders>
              <w:top w:val="single" w:sz="4" w:space="0" w:color="000000"/>
              <w:left w:val="single" w:sz="4" w:space="0" w:color="000000"/>
              <w:bottom w:val="single" w:sz="4" w:space="0" w:color="000000"/>
              <w:right w:val="single" w:sz="4" w:space="0" w:color="000000"/>
            </w:tcBorders>
            <w:shd w:val="clear" w:color="auto" w:fill="FFFFFF"/>
          </w:tcPr>
          <w:p w14:paraId="698BA348" w14:textId="77777777" w:rsidR="00BB437C" w:rsidRPr="005A2D7C" w:rsidRDefault="00BB437C" w:rsidP="005A2D7C">
            <w:pPr>
              <w:pStyle w:val="TAL"/>
            </w:pPr>
            <w:r w:rsidRPr="005A2D7C">
              <w:t xml:space="preserve">Figure below depicts the procedure for notification. </w:t>
            </w:r>
          </w:p>
          <w:p w14:paraId="2D03E4BD" w14:textId="77777777" w:rsidR="00BB437C" w:rsidRPr="005A2D7C" w:rsidRDefault="00BB437C" w:rsidP="00283DA8">
            <w:pPr>
              <w:pStyle w:val="NoSpacing"/>
              <w:overflowPunct w:val="0"/>
              <w:rPr>
                <w:rFonts w:ascii="Times New Roman" w:hAnsi="Times New Roman"/>
                <w:lang w:val="en-GB"/>
              </w:rPr>
            </w:pPr>
          </w:p>
          <w:p w14:paraId="096AE980" w14:textId="77777777" w:rsidR="00BB437C" w:rsidRPr="005A2D7C" w:rsidRDefault="00654563" w:rsidP="00283DA8">
            <w:pPr>
              <w:pStyle w:val="NoSpacing"/>
              <w:overflowPunct w:val="0"/>
              <w:rPr>
                <w:rFonts w:ascii="Times New Roman" w:hAnsi="Times New Roman"/>
                <w:lang w:val="en-GB"/>
              </w:rPr>
            </w:pPr>
            <w:r>
              <w:rPr>
                <w:lang w:val="en-GB"/>
              </w:rPr>
              <w:pict w14:anchorId="326B43E2">
                <v:group id="_x0000_s1957" style="position:absolute;left:0;text-align:left;margin-left:1.05pt;margin-top:.7pt;width:411.6pt;height:198.85pt;z-index:251645440" coordsize="63973,29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">
                  <v:roundrect id="모서리가 둥근 직사각형 2" o:spid="_x0000_s1958" style="position:absolute;left:3157;width:9398;height:681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" fillcolor="#5b9bd5" strokecolor="#d9d9d9" strokeweight=".5pt">
                    <v:stroke joinstyle="miter"/>
                    <v:textbox>
                      <w:txbxContent>
                        <w:p w14:paraId="1483AB32" w14:textId="77777777" w:rsidR="004A00AF" w:rsidRDefault="004A00AF" w:rsidP="00BB437C">
                          <w:pPr>
                            <w:pStyle w:val="NormalWeb"/>
                            <w:wordWrap w:val="0"/>
                            <w:spacing w:after="0"/>
                            <w:jc w:val="center"/>
                            <w:rPr>
                              <w:rFonts w:ascii="Malgun Gothic" w:hAnsi="Malgun Gothic"/>
                              <w:color w:val="FFFFFF"/>
                              <w:kern w:val="24"/>
                              <w:sz w:val="18"/>
                              <w:szCs w:val="18"/>
                            </w:rPr>
                          </w:pPr>
                          <w:r>
                            <w:rPr>
                              <w:rFonts w:ascii="Malgun Gothic" w:hAnsi="Malgun Gothic"/>
                              <w:color w:val="FFFFFF"/>
                              <w:kern w:val="24"/>
                              <w:sz w:val="18"/>
                              <w:szCs w:val="18"/>
                            </w:rPr>
                            <w:t>o</w:t>
                          </w:r>
                          <w:r w:rsidRPr="001B40A0">
                            <w:rPr>
                              <w:rFonts w:ascii="Malgun Gothic" w:hAnsi="Malgun Gothic" w:hint="eastAsia"/>
                              <w:color w:val="FFFFFF"/>
                              <w:kern w:val="24"/>
                              <w:sz w:val="18"/>
                              <w:szCs w:val="18"/>
                            </w:rPr>
                            <w:t>riginator</w:t>
                          </w:r>
                        </w:p>
                        <w:p w14:paraId="1A4B6ACB" w14:textId="77777777" w:rsidR="004A00AF" w:rsidRPr="001B40A0" w:rsidRDefault="004A00AF" w:rsidP="00BB437C">
                          <w:pPr>
                            <w:pStyle w:val="NormalWeb"/>
                            <w:wordWrap w:val="0"/>
                            <w:spacing w:after="0"/>
                            <w:jc w:val="center"/>
                            <w:rPr>
                              <w:sz w:val="18"/>
                              <w:szCs w:val="18"/>
                            </w:rPr>
                          </w:pPr>
                          <w:r>
                            <w:rPr>
                              <w:rFonts w:ascii="Malgun Gothic" w:hAnsi="Malgun Gothic"/>
                              <w:color w:val="FFFFFF"/>
                              <w:kern w:val="24"/>
                              <w:sz w:val="18"/>
                              <w:szCs w:val="18"/>
                            </w:rPr>
                            <w:t>(AE1)</w:t>
                          </w:r>
                        </w:p>
                      </w:txbxContent>
                    </v:textbox>
                  </v:roundrect>
                  <v:line id="직선 연결선 3" o:spid="_x0000_s1959" style="position:absolute;visibility:visible" from="7827,6810" to="7851,29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" strokeweight=".5pt">
                    <v:stroke dashstyle="longDash" joinstyle="miter"/>
                  </v:line>
                  <v:shape id="직선 화살표 연결선 4" o:spid="_x0000_s1960" type="#_x0000_t32" style="position:absolute;left:8681;top:10810;width:22082;height:3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" strokecolor="#5b9bd5" strokeweight="1.5pt">
                    <v:stroke endarrow="block" endarrowlength="long" joinstyle="miter" endcap="round"/>
                  </v:shape>
                  <v:shape id="TextBox 7" o:spid="_x0000_s1961" type="#_x0000_t202" style="position:absolute;left:7040;top:8371;width:25817;height:28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" filled="f" stroked="f">
                    <v:textbox style="mso-fit-shape-to-text:t">
                      <w:txbxContent>
                        <w:p w14:paraId="49DA4D7B" w14:textId="77777777" w:rsidR="004A00AF" w:rsidRPr="00B4779C" w:rsidRDefault="004A00AF" w:rsidP="00BB437C">
                          <w:pPr>
                            <w:pStyle w:val="NormalWeb"/>
                            <w:wordWrap w:val="0"/>
                            <w:spacing w:after="0"/>
                            <w:rPr>
                              <w:sz w:val="14"/>
                              <w:szCs w:val="14"/>
                            </w:rPr>
                          </w:pPr>
                          <w:r w:rsidRPr="00B4779C">
                            <w:rPr>
                              <w:rFonts w:ascii="Malgun Gothic" w:hAnsi="Malgun Gothic" w:hint="eastAsia"/>
                              <w:color w:val="5B9BD5"/>
                              <w:kern w:val="24"/>
                              <w:sz w:val="14"/>
                              <w:szCs w:val="14"/>
                            </w:rPr>
                            <w:t xml:space="preserve">subscription create request </w:t>
                          </w:r>
                          <w:r w:rsidRPr="00B4779C">
                            <w:rPr>
                              <w:rFonts w:ascii="Malgun Gothic" w:hAnsi="Malgun Gothic"/>
                              <w:color w:val="5B9BD5"/>
                              <w:kern w:val="24"/>
                              <w:sz w:val="14"/>
                              <w:szCs w:val="14"/>
                            </w:rPr>
                            <w:t>to</w:t>
                          </w:r>
                          <w:r w:rsidRPr="00B4779C">
                            <w:rPr>
                              <w:rFonts w:ascii="Malgun Gothic" w:hAnsi="Malgun Gothic" w:hint="eastAsia"/>
                              <w:color w:val="5B9BD5"/>
                              <w:kern w:val="24"/>
                              <w:sz w:val="14"/>
                              <w:szCs w:val="14"/>
                            </w:rPr>
                            <w:t xml:space="preserve"> the container</w:t>
                          </w:r>
                        </w:p>
                      </w:txbxContent>
                    </v:textbox>
                  </v:shape>
                  <v:shape id="TextBox 8" o:spid="_x0000_s1962" type="#_x0000_t202" style="position:absolute;left:7037;top:12427;width:25148;height:28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" filled="f" stroked="f">
                    <v:textbox style="mso-fit-shape-to-text:t">
                      <w:txbxContent>
                        <w:p w14:paraId="3508BC5E" w14:textId="77777777" w:rsidR="004A00AF" w:rsidRDefault="004A00AF" w:rsidP="00BB437C">
                          <w:pPr>
                            <w:pStyle w:val="NormalWeb"/>
                            <w:wordWrap w:val="0"/>
                            <w:spacing w:after="0"/>
                            <w:jc w:val="center"/>
                          </w:pPr>
                          <w:r w:rsidRPr="001B40A0">
                            <w:rPr>
                              <w:rFonts w:ascii="Malgun Gothic" w:hAnsi="Malgun Gothic" w:hint="eastAsia"/>
                              <w:color w:val="5B9BD5"/>
                              <w:kern w:val="24"/>
                              <w:sz w:val="14"/>
                              <w:szCs w:val="14"/>
                            </w:rPr>
                            <w:t>Response</w:t>
                          </w:r>
                        </w:p>
                      </w:txbxContent>
                    </v:textbox>
                  </v:shape>
                  <v:shape id="직선 화살표 연결선 7" o:spid="_x0000_s1963" type="#_x0000_t32" style="position:absolute;left:9030;top:14636;width:21733;height:64;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" strokecolor="#5b9bd5" strokeweight="1.5pt">
                    <v:stroke endarrow="block" endarrowlength="long" joinstyle="miter" endcap="round"/>
                  </v:shape>
                  <v:roundrect id="모서리가 둥근 직사각형 8" o:spid="_x0000_s1964" style="position:absolute;left:26906;width:9398;height:681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" fillcolor="#5b9bd5" strokecolor="#d9d9d9" strokeweight=".5pt">
                    <v:stroke joinstyle="miter"/>
                    <v:textbox>
                      <w:txbxContent>
                        <w:p w14:paraId="4F311E2B" w14:textId="77777777" w:rsidR="004A00AF" w:rsidRDefault="004A00AF" w:rsidP="00BB437C">
                          <w:pPr>
                            <w:pStyle w:val="NormalWeb"/>
                            <w:wordWrap w:val="0"/>
                            <w:spacing w:after="0"/>
                            <w:jc w:val="center"/>
                          </w:pPr>
                          <w:r w:rsidRPr="001B40A0">
                            <w:rPr>
                              <w:rFonts w:ascii="Malgun Gothic" w:hAnsi="Malgun Gothic" w:hint="eastAsia"/>
                              <w:color w:val="FFFFFF"/>
                              <w:kern w:val="24"/>
                              <w:sz w:val="19"/>
                              <w:szCs w:val="19"/>
                            </w:rPr>
                            <w:t>mn-name</w:t>
                          </w:r>
                        </w:p>
                      </w:txbxContent>
                    </v:textbox>
                  </v:roundrect>
                  <v:roundrect id="모서리가 둥근 직사각형 9" o:spid="_x0000_s1965" style="position:absolute;left:50655;width:9398;height:681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" fillcolor="#5b9bd5" strokecolor="#d9d9d9" strokeweight=".5pt">
                    <v:stroke joinstyle="miter"/>
                    <v:textbox>
                      <w:txbxContent>
                        <w:p w14:paraId="1F1C2302" w14:textId="77777777" w:rsidR="004A00AF" w:rsidRDefault="004A00AF" w:rsidP="00BB437C">
                          <w:pPr>
                            <w:pStyle w:val="NormalWeb"/>
                            <w:wordWrap w:val="0"/>
                            <w:spacing w:after="0"/>
                            <w:jc w:val="center"/>
                          </w:pPr>
                          <w:r w:rsidRPr="001B40A0">
                            <w:rPr>
                              <w:rFonts w:ascii="Malgun Gothic" w:hAnsi="Malgun Gothic" w:hint="eastAsia"/>
                              <w:color w:val="FFFFFF"/>
                              <w:kern w:val="24"/>
                              <w:sz w:val="19"/>
                              <w:szCs w:val="19"/>
                            </w:rPr>
                            <w:t>AE</w:t>
                          </w:r>
                          <w:r>
                            <w:rPr>
                              <w:rFonts w:ascii="Malgun Gothic" w:hAnsi="Malgun Gothic"/>
                              <w:color w:val="FFFFFF"/>
                              <w:kern w:val="24"/>
                              <w:sz w:val="19"/>
                              <w:szCs w:val="19"/>
                            </w:rPr>
                            <w:t>2</w:t>
                          </w:r>
                        </w:p>
                      </w:txbxContent>
                    </v:textbox>
                  </v:roundrect>
                  <v:shape id="직선 화살표 연결선 10" o:spid="_x0000_s1966" type="#_x0000_t32" style="position:absolute;left:32663;top:21276;width:22083;height:3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" strokecolor="#5b9bd5" strokeweight="1.5pt">
                    <v:stroke endarrow="block" endarrowlength="long" joinstyle="miter" endcap="round"/>
                  </v:shape>
                  <v:shape id="TextBox 15" o:spid="_x0000_s1967" type="#_x0000_t202" style="position:absolute;left:34450;top:15201;width:19949;height:28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" filled="f" stroked="f">
                    <v:textbox style="mso-fit-shape-to-text:t">
                      <w:txbxContent>
                        <w:p w14:paraId="3173613F" w14:textId="77777777" w:rsidR="004A00AF" w:rsidRDefault="004A00AF" w:rsidP="00BB437C">
                          <w:pPr>
                            <w:pStyle w:val="NormalWeb"/>
                            <w:wordWrap w:val="0"/>
                            <w:spacing w:after="0"/>
                          </w:pPr>
                          <w:r>
                            <w:rPr>
                              <w:rFonts w:ascii="Malgun Gothic" w:hAnsi="Malgun Gothic"/>
                              <w:color w:val="5B9BD5"/>
                              <w:kern w:val="24"/>
                              <w:sz w:val="14"/>
                              <w:szCs w:val="14"/>
                            </w:rPr>
                            <w:t>contentInstance create</w:t>
                          </w:r>
                          <w:r w:rsidRPr="001B40A0">
                            <w:rPr>
                              <w:rFonts w:ascii="Malgun Gothic" w:hAnsi="Malgun Gothic" w:hint="eastAsia"/>
                              <w:color w:val="5B9BD5"/>
                              <w:kern w:val="24"/>
                              <w:sz w:val="14"/>
                              <w:szCs w:val="14"/>
                            </w:rPr>
                            <w:t xml:space="preserve"> request</w:t>
                          </w:r>
                        </w:p>
                      </w:txbxContent>
                    </v:textbox>
                  </v:shape>
                  <v:shape id="TextBox 16" o:spid="_x0000_s1968" type="#_x0000_t202" style="position:absolute;left:30369;top:19149;width:25147;height:28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" filled="f" stroked="f">
                    <v:textbox style="mso-fit-shape-to-text:t">
                      <w:txbxContent>
                        <w:p w14:paraId="21B404C8" w14:textId="77777777" w:rsidR="004A00AF" w:rsidRDefault="004A00AF" w:rsidP="00BB437C">
                          <w:pPr>
                            <w:pStyle w:val="NormalWeb"/>
                            <w:wordWrap w:val="0"/>
                            <w:spacing w:after="0"/>
                            <w:jc w:val="center"/>
                          </w:pPr>
                          <w:r w:rsidRPr="001B40A0">
                            <w:rPr>
                              <w:rFonts w:ascii="Malgun Gothic" w:hAnsi="Malgun Gothic" w:hint="eastAsia"/>
                              <w:color w:val="5B9BD5"/>
                              <w:kern w:val="24"/>
                              <w:sz w:val="14"/>
                              <w:szCs w:val="14"/>
                            </w:rPr>
                            <w:t>Response</w:t>
                          </w:r>
                        </w:p>
                      </w:txbxContent>
                    </v:textbox>
                  </v:shape>
                  <v:shape id="직선 화살표 연결선 13" o:spid="_x0000_s1969" type="#_x0000_t32" style="position:absolute;left:32665;top:17355;width:21733;height:64;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" strokecolor="#5b9bd5" strokeweight="1.5pt">
                    <v:stroke endarrow="block" endarrowlength="long" joinstyle="miter" endcap="round"/>
                  </v:shape>
                  <v:line id="직선 연결선 14" o:spid="_x0000_s1970" style="position:absolute;visibility:visible" from="31430,6810" to="31454,29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" strokeweight=".5pt">
                    <v:stroke dashstyle="longDash" joinstyle="miter"/>
                  </v:line>
                  <v:line id="직선 연결선 15" o:spid="_x0000_s1971" style="position:absolute;visibility:visible" from="55354,6810" to="55378,29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" strokeweight=".5pt">
                    <v:stroke dashstyle="longDash" joinstyle="miter"/>
                  </v:line>
                  <v:shape id="직선 화살표 연결선 16" o:spid="_x0000_s1972" type="#_x0000_t32" style="position:absolute;left:8760;top:28324;width:22082;height:3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" strokecolor="#5b9bd5" strokeweight="1.5pt">
                    <v:stroke endarrow="block" endarrowlength="long" joinstyle="miter" endcap="round"/>
                  </v:shape>
                  <v:shape id="TextBox 27" o:spid="_x0000_s1973" type="#_x0000_t202" style="position:absolute;left:14095;top:22120;width:16809;height:28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" filled="f" stroked="f">
                    <v:textbox style="mso-fit-shape-to-text:t">
                      <w:txbxContent>
                        <w:p w14:paraId="28D884DA" w14:textId="77777777" w:rsidR="004A00AF" w:rsidRDefault="004A00AF" w:rsidP="00BB437C">
                          <w:pPr>
                            <w:pStyle w:val="NormalWeb"/>
                            <w:wordWrap w:val="0"/>
                            <w:spacing w:after="0"/>
                          </w:pPr>
                          <w:r w:rsidRPr="001B40A0">
                            <w:rPr>
                              <w:rFonts w:ascii="Malgun Gothic" w:hAnsi="Malgun Gothic" w:hint="eastAsia"/>
                              <w:color w:val="5B9BD5"/>
                              <w:kern w:val="24"/>
                              <w:sz w:val="14"/>
                              <w:szCs w:val="14"/>
                            </w:rPr>
                            <w:t>Notification send</w:t>
                          </w:r>
                        </w:p>
                      </w:txbxContent>
                    </v:textbox>
                  </v:shape>
                  <v:shape id="TextBox 28" o:spid="_x0000_s1974" type="#_x0000_t202" style="position:absolute;left:6465;top:26198;width:25148;height:28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" filled="f" stroked="f">
                    <v:textbox style="mso-fit-shape-to-text:t">
                      <w:txbxContent>
                        <w:p w14:paraId="2202F461" w14:textId="77777777" w:rsidR="004A00AF" w:rsidRDefault="004A00AF" w:rsidP="00BB437C">
                          <w:pPr>
                            <w:pStyle w:val="NormalWeb"/>
                            <w:wordWrap w:val="0"/>
                            <w:spacing w:after="0"/>
                            <w:jc w:val="center"/>
                          </w:pPr>
                          <w:r w:rsidRPr="001B40A0">
                            <w:rPr>
                              <w:rFonts w:ascii="Malgun Gothic" w:hAnsi="Malgun Gothic" w:hint="eastAsia"/>
                              <w:color w:val="5B9BD5"/>
                              <w:kern w:val="24"/>
                              <w:sz w:val="14"/>
                              <w:szCs w:val="14"/>
                            </w:rPr>
                            <w:t>ACK</w:t>
                          </w:r>
                        </w:p>
                      </w:txbxContent>
                    </v:textbox>
                  </v:shape>
                  <v:shape id="직선 화살표 연결선 19" o:spid="_x0000_s1975" type="#_x0000_t32" style="position:absolute;left:8762;top:24403;width:21733;height:64;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" strokecolor="#5b9bd5" strokeweight="1.5pt">
                    <v:stroke endarrow="block" endarrowlength="long" joinstyle="miter" endcap="round"/>
                  </v:shape>
                  <v:shape id="왼쪽 중괄호 20" o:spid="_x0000_s1976" type="#_x0000_t87" style="position:absolute;left:5956;top:10810;width:1281;height:427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" adj="540" strokecolor="#5b9bd5" strokeweight="1.5pt">
                    <v:stroke joinstyle="miter"/>
                  </v:shape>
                  <v:shape id="TextBox 31" o:spid="_x0000_s1977" type="#_x0000_t202" style="position:absolute;top:11332;width:6248;height:28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" filled="f" stroked="f">
                    <v:textbox style="mso-fit-shape-to-text:t">
                      <w:txbxContent>
                        <w:p w14:paraId="6D3120BD" w14:textId="77777777" w:rsidR="004A00AF" w:rsidRDefault="004A00AF" w:rsidP="00BB437C">
                          <w:pPr>
                            <w:pStyle w:val="NormalWeb"/>
                            <w:wordWrap w:val="0"/>
                            <w:spacing w:after="0"/>
                          </w:pPr>
                          <w:r w:rsidRPr="001B40A0">
                            <w:rPr>
                              <w:rFonts w:ascii="Malgun Gothic" w:hAnsi="Malgun Gothic" w:hint="eastAsia"/>
                              <w:color w:val="5B9BD5"/>
                              <w:kern w:val="24"/>
                              <w:sz w:val="14"/>
                              <w:szCs w:val="14"/>
                            </w:rPr>
                            <w:t>Step 01</w:t>
                          </w:r>
                        </w:p>
                      </w:txbxContent>
                    </v:textbox>
                  </v:shape>
                  <v:shape id="왼쪽 중괄호 22" o:spid="_x0000_s1978" type="#_x0000_t87" style="position:absolute;left:56095;top:17233;width:1281;height:4274;rotation:18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" adj="540" strokecolor="#5b9bd5" strokeweight="1.5pt">
                    <v:stroke joinstyle="miter"/>
                  </v:shape>
                  <v:shape id="TextBox 34" o:spid="_x0000_s1979" type="#_x0000_t202" style="position:absolute;left:57725;top:17645;width:6248;height:28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" filled="f" stroked="f">
                    <v:textbox style="mso-fit-shape-to-text:t">
                      <w:txbxContent>
                        <w:p w14:paraId="76985331" w14:textId="77777777" w:rsidR="004A00AF" w:rsidRDefault="004A00AF" w:rsidP="00BB437C">
                          <w:pPr>
                            <w:pStyle w:val="NormalWeb"/>
                            <w:wordWrap w:val="0"/>
                            <w:spacing w:after="0"/>
                          </w:pPr>
                          <w:r w:rsidRPr="001B40A0">
                            <w:rPr>
                              <w:rFonts w:ascii="Malgun Gothic" w:hAnsi="Malgun Gothic" w:hint="eastAsia"/>
                              <w:color w:val="5B9BD5"/>
                              <w:kern w:val="24"/>
                              <w:sz w:val="14"/>
                              <w:szCs w:val="14"/>
                            </w:rPr>
                            <w:t>Step 02</w:t>
                          </w:r>
                        </w:p>
                      </w:txbxContent>
                    </v:textbox>
                  </v:shape>
                  <v:shape id="왼쪽 중괄호 24" o:spid="_x0000_s1980" type="#_x0000_t87" style="position:absolute;left:6074;top:24267;width:1282;height:427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" adj="540" strokecolor="#5b9bd5" strokeweight="1.5pt">
                    <v:stroke joinstyle="miter"/>
                  </v:shape>
                  <v:shape id="TextBox 36" o:spid="_x0000_s1981" type="#_x0000_t202" style="position:absolute;left:58;top:24758;width:6249;height:28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" filled="f" stroked="f">
                    <v:textbox style="mso-fit-shape-to-text:t">
                      <w:txbxContent>
                        <w:p w14:paraId="745E922E" w14:textId="77777777" w:rsidR="004A00AF" w:rsidRDefault="004A00AF" w:rsidP="00BB437C">
                          <w:pPr>
                            <w:pStyle w:val="NormalWeb"/>
                            <w:wordWrap w:val="0"/>
                            <w:spacing w:after="0"/>
                          </w:pPr>
                          <w:r w:rsidRPr="001B40A0">
                            <w:rPr>
                              <w:rFonts w:ascii="Malgun Gothic" w:hAnsi="Malgun Gothic" w:hint="eastAsia"/>
                              <w:color w:val="5B9BD5"/>
                              <w:kern w:val="24"/>
                              <w:sz w:val="14"/>
                              <w:szCs w:val="14"/>
                            </w:rPr>
                            <w:t>Step 03</w:t>
                          </w:r>
                        </w:p>
                      </w:txbxContent>
                    </v:textbox>
                  </v:shape>
                </v:group>
              </w:pict>
            </w:r>
          </w:p>
          <w:p w14:paraId="658C87DF" w14:textId="77777777" w:rsidR="00BB437C" w:rsidRPr="005A2D7C" w:rsidRDefault="00BB437C" w:rsidP="00283DA8">
            <w:pPr>
              <w:pStyle w:val="NoSpacing"/>
              <w:overflowPunct w:val="0"/>
              <w:rPr>
                <w:rFonts w:ascii="Times New Roman" w:hAnsi="Times New Roman"/>
                <w:lang w:val="en-GB"/>
              </w:rPr>
            </w:pPr>
          </w:p>
          <w:p w14:paraId="5B4574F0" w14:textId="77777777" w:rsidR="00BB437C" w:rsidRPr="005A2D7C" w:rsidRDefault="00BB437C" w:rsidP="00283DA8">
            <w:pPr>
              <w:pStyle w:val="NoSpacing"/>
              <w:overflowPunct w:val="0"/>
              <w:rPr>
                <w:rFonts w:ascii="Times New Roman" w:hAnsi="Times New Roman"/>
                <w:lang w:val="en-GB"/>
              </w:rPr>
            </w:pPr>
          </w:p>
          <w:p w14:paraId="12A40FDB" w14:textId="77777777" w:rsidR="00BB437C" w:rsidRPr="005A2D7C" w:rsidRDefault="00BB437C" w:rsidP="00283DA8">
            <w:pPr>
              <w:pStyle w:val="NoSpacing"/>
              <w:overflowPunct w:val="0"/>
              <w:rPr>
                <w:rFonts w:ascii="Times New Roman" w:hAnsi="Times New Roman"/>
                <w:lang w:val="en-GB"/>
              </w:rPr>
            </w:pPr>
          </w:p>
          <w:p w14:paraId="3B00F0EB" w14:textId="77777777" w:rsidR="00BB437C" w:rsidRPr="005A2D7C" w:rsidRDefault="00BB437C" w:rsidP="00283DA8">
            <w:pPr>
              <w:pStyle w:val="NoSpacing"/>
              <w:overflowPunct w:val="0"/>
              <w:rPr>
                <w:rFonts w:ascii="Times New Roman" w:hAnsi="Times New Roman"/>
                <w:lang w:val="en-GB"/>
              </w:rPr>
            </w:pPr>
          </w:p>
          <w:p w14:paraId="2E272F3B" w14:textId="77777777" w:rsidR="00BB437C" w:rsidRPr="005A2D7C" w:rsidRDefault="00BB437C" w:rsidP="00283DA8">
            <w:pPr>
              <w:pStyle w:val="NoSpacing"/>
              <w:overflowPunct w:val="0"/>
              <w:rPr>
                <w:rFonts w:ascii="Times New Roman" w:hAnsi="Times New Roman"/>
                <w:lang w:val="en-GB"/>
              </w:rPr>
            </w:pPr>
          </w:p>
          <w:p w14:paraId="304BA554" w14:textId="77777777" w:rsidR="00BB437C" w:rsidRPr="005A2D7C" w:rsidRDefault="00BB437C" w:rsidP="00283DA8">
            <w:pPr>
              <w:pStyle w:val="NoSpacing"/>
              <w:overflowPunct w:val="0"/>
              <w:rPr>
                <w:rFonts w:ascii="Times New Roman" w:hAnsi="Times New Roman"/>
                <w:lang w:val="en-GB"/>
              </w:rPr>
            </w:pPr>
          </w:p>
          <w:p w14:paraId="61125883" w14:textId="77777777" w:rsidR="00BB437C" w:rsidRPr="005A2D7C" w:rsidRDefault="00BB437C" w:rsidP="00283DA8">
            <w:pPr>
              <w:pStyle w:val="NoSpacing"/>
              <w:overflowPunct w:val="0"/>
              <w:rPr>
                <w:rFonts w:ascii="Times New Roman" w:hAnsi="Times New Roman"/>
                <w:lang w:val="en-GB"/>
              </w:rPr>
            </w:pPr>
          </w:p>
          <w:p w14:paraId="17DA80FE" w14:textId="77777777" w:rsidR="00BB437C" w:rsidRPr="005A2D7C" w:rsidRDefault="00BB437C" w:rsidP="00283DA8">
            <w:pPr>
              <w:pStyle w:val="NoSpacing"/>
              <w:overflowPunct w:val="0"/>
              <w:rPr>
                <w:rFonts w:ascii="Times New Roman" w:hAnsi="Times New Roman"/>
                <w:lang w:val="en-GB"/>
              </w:rPr>
            </w:pPr>
          </w:p>
          <w:p w14:paraId="34935D3A" w14:textId="77777777" w:rsidR="00BB437C" w:rsidRPr="005A2D7C" w:rsidRDefault="00BB437C" w:rsidP="00283DA8">
            <w:pPr>
              <w:pStyle w:val="NoSpacing"/>
              <w:overflowPunct w:val="0"/>
              <w:rPr>
                <w:rFonts w:ascii="Times New Roman" w:hAnsi="Times New Roman"/>
                <w:lang w:val="en-GB"/>
              </w:rPr>
            </w:pPr>
          </w:p>
          <w:p w14:paraId="146C4274" w14:textId="77777777" w:rsidR="00BB437C" w:rsidRPr="005A2D7C" w:rsidRDefault="00BB437C" w:rsidP="00283DA8">
            <w:pPr>
              <w:pStyle w:val="NoSpacing"/>
              <w:overflowPunct w:val="0"/>
              <w:rPr>
                <w:rFonts w:ascii="Times New Roman" w:hAnsi="Times New Roman"/>
                <w:lang w:val="en-GB"/>
              </w:rPr>
            </w:pPr>
          </w:p>
          <w:p w14:paraId="183E2174" w14:textId="77777777" w:rsidR="00BB437C" w:rsidRPr="005A2D7C" w:rsidRDefault="00BB437C" w:rsidP="00283DA8">
            <w:pPr>
              <w:pStyle w:val="NoSpacing"/>
              <w:overflowPunct w:val="0"/>
              <w:rPr>
                <w:rFonts w:ascii="Times New Roman" w:hAnsi="Times New Roman"/>
                <w:lang w:val="en-GB"/>
              </w:rPr>
            </w:pPr>
          </w:p>
          <w:p w14:paraId="2296134B" w14:textId="77777777" w:rsidR="00BB437C" w:rsidRPr="005A2D7C" w:rsidRDefault="00BB437C" w:rsidP="00283DA8">
            <w:pPr>
              <w:pStyle w:val="NoSpacing"/>
              <w:overflowPunct w:val="0"/>
              <w:rPr>
                <w:rFonts w:ascii="Times New Roman" w:hAnsi="Times New Roman"/>
                <w:lang w:val="en-GB"/>
              </w:rPr>
            </w:pPr>
          </w:p>
          <w:p w14:paraId="726EE7E7" w14:textId="77777777" w:rsidR="00BB437C" w:rsidRPr="005A2D7C" w:rsidRDefault="00BB437C" w:rsidP="00283DA8">
            <w:pPr>
              <w:pStyle w:val="NoSpacing"/>
              <w:overflowPunct w:val="0"/>
              <w:rPr>
                <w:rFonts w:ascii="Times New Roman" w:hAnsi="Times New Roman"/>
                <w:lang w:val="en-GB"/>
              </w:rPr>
            </w:pPr>
          </w:p>
          <w:p w14:paraId="23C389F2" w14:textId="77777777" w:rsidR="00BB437C" w:rsidRPr="005A2D7C" w:rsidRDefault="00BB437C" w:rsidP="00283DA8">
            <w:pPr>
              <w:pStyle w:val="NoSpacing"/>
              <w:overflowPunct w:val="0"/>
              <w:rPr>
                <w:rFonts w:ascii="Times New Roman" w:hAnsi="Times New Roman"/>
                <w:lang w:val="en-GB"/>
              </w:rPr>
            </w:pPr>
          </w:p>
          <w:p w14:paraId="1F8FDAAA" w14:textId="77777777" w:rsidR="00BB437C" w:rsidRPr="005A2D7C" w:rsidRDefault="00BB437C" w:rsidP="00283DA8">
            <w:pPr>
              <w:pStyle w:val="NoSpacing"/>
              <w:overflowPunct w:val="0"/>
              <w:rPr>
                <w:rFonts w:ascii="Times New Roman" w:hAnsi="Times New Roman"/>
                <w:lang w:val="en-GB"/>
              </w:rPr>
            </w:pPr>
          </w:p>
          <w:p w14:paraId="6CC465C0" w14:textId="77777777" w:rsidR="00BB437C" w:rsidRPr="005A2D7C" w:rsidRDefault="00BB437C" w:rsidP="00283DA8">
            <w:pPr>
              <w:pStyle w:val="NoSpacing"/>
              <w:overflowPunct w:val="0"/>
              <w:rPr>
                <w:rFonts w:ascii="Times New Roman" w:hAnsi="Times New Roman"/>
                <w:lang w:val="en-GB"/>
              </w:rPr>
            </w:pPr>
          </w:p>
          <w:p w14:paraId="45806738" w14:textId="77777777" w:rsidR="00BB437C" w:rsidRPr="005A2D7C" w:rsidRDefault="00BB437C" w:rsidP="00283DA8">
            <w:pPr>
              <w:pStyle w:val="NoSpacing"/>
              <w:overflowPunct w:val="0"/>
              <w:rPr>
                <w:rFonts w:ascii="Times New Roman" w:hAnsi="Times New Roman"/>
                <w:lang w:val="en-GB"/>
              </w:rPr>
            </w:pPr>
          </w:p>
          <w:p w14:paraId="6A049B8B" w14:textId="77777777" w:rsidR="00BB437C" w:rsidRPr="005A2D7C" w:rsidRDefault="00BB437C" w:rsidP="005A2D7C">
            <w:pPr>
              <w:pStyle w:val="TAL"/>
            </w:pPr>
            <w:r w:rsidRPr="005A2D7C">
              <w:t>Initial condition: MN(Hosting CSE) has a &lt;container&gt; resource. The originator is AE1 in this clause, but can be CSE.</w:t>
            </w:r>
          </w:p>
          <w:p w14:paraId="4DD01948" w14:textId="77777777" w:rsidR="00BB437C" w:rsidRPr="005A2D7C" w:rsidRDefault="00BB437C" w:rsidP="005A2D7C">
            <w:pPr>
              <w:pStyle w:val="TAL"/>
            </w:pPr>
          </w:p>
          <w:p w14:paraId="4366CDAD" w14:textId="77777777" w:rsidR="00BB437C" w:rsidRPr="005A2D7C" w:rsidRDefault="00BB437C" w:rsidP="005A2D7C">
            <w:pPr>
              <w:pStyle w:val="TAL"/>
            </w:pPr>
            <w:r w:rsidRPr="005A2D7C">
              <w:t>Step 01: The originator sends a &lt;subscription&gt; resource CREATE request to the &lt;container&gt; resource on the Registrar CSE. In the request, notificationEventType set to 3 and notificationURI attribute set to originator. The Registrar CSE creates a &lt;subscription&gt; resource and sends back a response.</w:t>
            </w:r>
          </w:p>
          <w:p w14:paraId="59ED3C9D" w14:textId="77777777" w:rsidR="00BB437C" w:rsidRPr="005A2D7C" w:rsidRDefault="00BB437C" w:rsidP="005A2D7C">
            <w:pPr>
              <w:pStyle w:val="TAL"/>
            </w:pPr>
            <w:r w:rsidRPr="005A2D7C">
              <w:t>Step 02: An AE2 sends a CREATE request of the &lt;contentInstance&gt; resource to the &lt;container&gt; resource. The Registrar CSE creates a &lt;contentInstance&gt; resource and sends back a response.</w:t>
            </w:r>
          </w:p>
          <w:p w14:paraId="7D3B39E9" w14:textId="30FF7A24" w:rsidR="00BB437C" w:rsidRPr="005A2D7C" w:rsidRDefault="00BB437C" w:rsidP="005A2D7C">
            <w:pPr>
              <w:pStyle w:val="TAL"/>
            </w:pPr>
            <w:r w:rsidRPr="000D6D95">
              <w:t>Step 03: The Hosting CSE sends notification as soon as create succeed. The originator sends back an ACK message.</w:t>
            </w:r>
          </w:p>
        </w:tc>
      </w:tr>
      <w:tr w:rsidR="00BB437C" w:rsidRPr="009743EA" w14:paraId="1CA5EC3A" w14:textId="77777777" w:rsidTr="00283DA8">
        <w:trPr>
          <w:trHeight w:val="1747"/>
          <w:jc w:val="center"/>
        </w:trPr>
        <w:tc>
          <w:tcPr>
            <w:tcW w:w="1286" w:type="dxa"/>
            <w:vMerge w:val="restart"/>
            <w:tcBorders>
              <w:top w:val="single" w:sz="4" w:space="0" w:color="000000"/>
              <w:left w:val="single" w:sz="4" w:space="0" w:color="000000"/>
            </w:tcBorders>
            <w:shd w:val="clear" w:color="auto" w:fill="E7E6E6"/>
          </w:tcPr>
          <w:p w14:paraId="286821BA" w14:textId="77777777" w:rsidR="00BB437C" w:rsidRPr="009743EA" w:rsidRDefault="00BB437C" w:rsidP="00283DA8">
            <w:pPr>
              <w:pStyle w:val="TAL"/>
              <w:snapToGrid w:val="0"/>
              <w:jc w:val="center"/>
              <w:rPr>
                <w:b/>
                <w:kern w:val="1"/>
              </w:rPr>
            </w:pPr>
          </w:p>
          <w:p w14:paraId="3DE29F42" w14:textId="77777777" w:rsidR="00BB437C" w:rsidRPr="009743EA" w:rsidRDefault="00BB437C" w:rsidP="00283DA8">
            <w:pPr>
              <w:pStyle w:val="TAL"/>
              <w:snapToGrid w:val="0"/>
              <w:jc w:val="center"/>
              <w:rPr>
                <w:b/>
                <w:kern w:val="1"/>
              </w:rPr>
            </w:pPr>
          </w:p>
          <w:p w14:paraId="3A0473C7" w14:textId="77777777" w:rsidR="00BB437C" w:rsidRPr="009743EA" w:rsidRDefault="00BB437C" w:rsidP="00283DA8">
            <w:pPr>
              <w:pStyle w:val="TAL"/>
              <w:snapToGrid w:val="0"/>
              <w:jc w:val="center"/>
              <w:rPr>
                <w:b/>
                <w:kern w:val="1"/>
              </w:rPr>
            </w:pPr>
          </w:p>
          <w:p w14:paraId="57DA7A19" w14:textId="77777777" w:rsidR="00BB437C" w:rsidRPr="009743EA" w:rsidRDefault="00BB437C" w:rsidP="00283DA8">
            <w:pPr>
              <w:pStyle w:val="TAL"/>
              <w:snapToGrid w:val="0"/>
              <w:jc w:val="center"/>
              <w:rPr>
                <w:b/>
                <w:kern w:val="1"/>
              </w:rPr>
            </w:pPr>
          </w:p>
          <w:p w14:paraId="738B04FE" w14:textId="77777777" w:rsidR="00BB437C" w:rsidRPr="009743EA" w:rsidRDefault="00BB437C" w:rsidP="00283DA8">
            <w:pPr>
              <w:pStyle w:val="TAL"/>
              <w:snapToGrid w:val="0"/>
              <w:jc w:val="center"/>
              <w:rPr>
                <w:b/>
                <w:kern w:val="1"/>
              </w:rPr>
            </w:pPr>
          </w:p>
          <w:p w14:paraId="374B8467" w14:textId="77777777" w:rsidR="00BB437C" w:rsidRPr="009743EA" w:rsidRDefault="00BB437C" w:rsidP="00283DA8">
            <w:pPr>
              <w:pStyle w:val="TAL"/>
              <w:snapToGrid w:val="0"/>
              <w:jc w:val="center"/>
              <w:rPr>
                <w:b/>
                <w:kern w:val="1"/>
              </w:rPr>
            </w:pPr>
          </w:p>
          <w:p w14:paraId="67232E45" w14:textId="77777777" w:rsidR="00BB437C" w:rsidRPr="009743EA" w:rsidRDefault="00BB437C" w:rsidP="00283DA8">
            <w:pPr>
              <w:pStyle w:val="TAL"/>
              <w:snapToGrid w:val="0"/>
              <w:jc w:val="center"/>
              <w:rPr>
                <w:b/>
                <w:kern w:val="1"/>
              </w:rPr>
            </w:pPr>
          </w:p>
          <w:p w14:paraId="4BB2F883" w14:textId="77777777" w:rsidR="00BB437C" w:rsidRPr="009743EA" w:rsidRDefault="00BB437C" w:rsidP="00283DA8">
            <w:pPr>
              <w:pStyle w:val="TAL"/>
              <w:snapToGrid w:val="0"/>
              <w:jc w:val="center"/>
              <w:rPr>
                <w:b/>
                <w:kern w:val="1"/>
              </w:rPr>
            </w:pPr>
          </w:p>
          <w:p w14:paraId="2BF4A590" w14:textId="77777777" w:rsidR="00BB437C" w:rsidRPr="009743EA" w:rsidRDefault="00BB437C" w:rsidP="00283DA8">
            <w:pPr>
              <w:pStyle w:val="TAL"/>
              <w:snapToGrid w:val="0"/>
              <w:jc w:val="center"/>
              <w:rPr>
                <w:b/>
                <w:kern w:val="1"/>
              </w:rPr>
            </w:pPr>
          </w:p>
          <w:p w14:paraId="63805556" w14:textId="77777777" w:rsidR="00BB437C" w:rsidRPr="009743EA" w:rsidRDefault="00BB437C" w:rsidP="00283DA8">
            <w:pPr>
              <w:pStyle w:val="TAL"/>
              <w:snapToGrid w:val="0"/>
              <w:jc w:val="center"/>
              <w:rPr>
                <w:b/>
                <w:kern w:val="1"/>
              </w:rPr>
            </w:pPr>
          </w:p>
          <w:p w14:paraId="4D569DC8" w14:textId="77777777" w:rsidR="00BB437C" w:rsidRPr="009743EA" w:rsidRDefault="00BB437C" w:rsidP="00283DA8">
            <w:pPr>
              <w:pStyle w:val="TAL"/>
              <w:snapToGrid w:val="0"/>
              <w:jc w:val="center"/>
              <w:rPr>
                <w:b/>
                <w:kern w:val="1"/>
              </w:rPr>
            </w:pPr>
          </w:p>
          <w:p w14:paraId="0EEFDDD2" w14:textId="77777777" w:rsidR="00BB437C" w:rsidRPr="009743EA" w:rsidRDefault="00BB437C" w:rsidP="00283DA8">
            <w:pPr>
              <w:pStyle w:val="TAL"/>
              <w:snapToGrid w:val="0"/>
              <w:jc w:val="center"/>
              <w:rPr>
                <w:b/>
                <w:kern w:val="1"/>
              </w:rPr>
            </w:pPr>
          </w:p>
          <w:p w14:paraId="231D84CD" w14:textId="77777777" w:rsidR="00BB437C" w:rsidRPr="009743EA" w:rsidRDefault="00BB437C" w:rsidP="00283DA8">
            <w:pPr>
              <w:pStyle w:val="TAL"/>
              <w:snapToGrid w:val="0"/>
              <w:jc w:val="center"/>
              <w:rPr>
                <w:b/>
                <w:kern w:val="1"/>
              </w:rPr>
            </w:pPr>
          </w:p>
          <w:p w14:paraId="3E7C7933" w14:textId="77777777" w:rsidR="00BB437C" w:rsidRPr="009743EA" w:rsidRDefault="00BB437C" w:rsidP="00283DA8">
            <w:pPr>
              <w:pStyle w:val="TAL"/>
              <w:snapToGrid w:val="0"/>
              <w:jc w:val="center"/>
              <w:rPr>
                <w:b/>
                <w:kern w:val="1"/>
              </w:rPr>
            </w:pPr>
          </w:p>
          <w:p w14:paraId="4842735E" w14:textId="77777777" w:rsidR="00BB437C" w:rsidRPr="009743EA" w:rsidRDefault="00BB437C" w:rsidP="00283DA8">
            <w:pPr>
              <w:pStyle w:val="TAL"/>
              <w:snapToGrid w:val="0"/>
              <w:jc w:val="center"/>
              <w:rPr>
                <w:b/>
                <w:kern w:val="1"/>
              </w:rPr>
            </w:pPr>
          </w:p>
          <w:p w14:paraId="3850AED2" w14:textId="77777777" w:rsidR="00BB437C" w:rsidRPr="009743EA" w:rsidRDefault="00BB437C" w:rsidP="00283DA8">
            <w:pPr>
              <w:pStyle w:val="TAL"/>
              <w:snapToGrid w:val="0"/>
              <w:jc w:val="center"/>
              <w:rPr>
                <w:b/>
                <w:kern w:val="1"/>
              </w:rPr>
            </w:pPr>
          </w:p>
          <w:p w14:paraId="0A4F87AF" w14:textId="77777777" w:rsidR="00BB437C" w:rsidRPr="009743EA" w:rsidRDefault="00BB437C" w:rsidP="00283DA8">
            <w:pPr>
              <w:pStyle w:val="TAL"/>
              <w:snapToGrid w:val="0"/>
              <w:jc w:val="center"/>
              <w:rPr>
                <w:b/>
                <w:kern w:val="1"/>
              </w:rPr>
            </w:pPr>
          </w:p>
          <w:p w14:paraId="2814EC70" w14:textId="77777777" w:rsidR="00BB437C" w:rsidRPr="009743EA" w:rsidRDefault="00BB437C" w:rsidP="00283DA8">
            <w:pPr>
              <w:pStyle w:val="TAL"/>
              <w:snapToGrid w:val="0"/>
              <w:jc w:val="center"/>
              <w:rPr>
                <w:b/>
                <w:kern w:val="1"/>
              </w:rPr>
            </w:pPr>
          </w:p>
          <w:p w14:paraId="45BF5071" w14:textId="77777777" w:rsidR="00BB437C" w:rsidRPr="009743EA" w:rsidRDefault="00BB437C" w:rsidP="00283DA8">
            <w:pPr>
              <w:pStyle w:val="TAL"/>
              <w:snapToGrid w:val="0"/>
              <w:jc w:val="center"/>
              <w:rPr>
                <w:b/>
                <w:kern w:val="1"/>
              </w:rPr>
            </w:pPr>
          </w:p>
          <w:p w14:paraId="577DCB07" w14:textId="77777777" w:rsidR="00BB437C" w:rsidRPr="009743EA" w:rsidRDefault="00BB437C" w:rsidP="00283DA8">
            <w:pPr>
              <w:pStyle w:val="TAL"/>
              <w:snapToGrid w:val="0"/>
              <w:jc w:val="center"/>
              <w:rPr>
                <w:b/>
                <w:kern w:val="1"/>
              </w:rPr>
            </w:pPr>
          </w:p>
          <w:p w14:paraId="0FE2AC6E" w14:textId="77777777" w:rsidR="00BB437C" w:rsidRPr="009743EA" w:rsidRDefault="00BB437C" w:rsidP="00283DA8">
            <w:pPr>
              <w:pStyle w:val="TAL"/>
              <w:snapToGrid w:val="0"/>
              <w:jc w:val="center"/>
              <w:rPr>
                <w:b/>
                <w:kern w:val="1"/>
              </w:rPr>
            </w:pPr>
          </w:p>
          <w:p w14:paraId="05FDA61F" w14:textId="77777777" w:rsidR="00BB437C" w:rsidRPr="009743EA" w:rsidRDefault="00BB437C" w:rsidP="00283DA8">
            <w:pPr>
              <w:pStyle w:val="TAL"/>
              <w:snapToGrid w:val="0"/>
              <w:jc w:val="center"/>
              <w:rPr>
                <w:b/>
                <w:kern w:val="1"/>
              </w:rPr>
            </w:pPr>
          </w:p>
          <w:p w14:paraId="6EDAA28A" w14:textId="77777777" w:rsidR="00BB437C" w:rsidRPr="009743EA" w:rsidRDefault="00BB437C" w:rsidP="00283DA8">
            <w:pPr>
              <w:pStyle w:val="TAL"/>
              <w:snapToGrid w:val="0"/>
              <w:jc w:val="center"/>
              <w:rPr>
                <w:b/>
                <w:kern w:val="1"/>
              </w:rPr>
            </w:pPr>
          </w:p>
          <w:p w14:paraId="549A7993" w14:textId="77777777" w:rsidR="00BB437C" w:rsidRPr="009743EA" w:rsidRDefault="00BB437C" w:rsidP="00283DA8">
            <w:pPr>
              <w:pStyle w:val="TAL"/>
              <w:snapToGrid w:val="0"/>
              <w:jc w:val="center"/>
              <w:rPr>
                <w:b/>
                <w:kern w:val="1"/>
              </w:rPr>
            </w:pPr>
          </w:p>
          <w:p w14:paraId="4536D68B" w14:textId="77777777" w:rsidR="00BB437C" w:rsidRPr="009743EA" w:rsidRDefault="00BB437C" w:rsidP="00283DA8">
            <w:pPr>
              <w:pStyle w:val="TAL"/>
              <w:snapToGrid w:val="0"/>
              <w:jc w:val="center"/>
              <w:rPr>
                <w:b/>
                <w:kern w:val="1"/>
              </w:rPr>
            </w:pPr>
          </w:p>
          <w:p w14:paraId="63D159AD" w14:textId="77777777" w:rsidR="00BB437C" w:rsidRPr="009743EA" w:rsidRDefault="00BB437C" w:rsidP="00283DA8">
            <w:pPr>
              <w:pStyle w:val="TAL"/>
              <w:snapToGrid w:val="0"/>
              <w:jc w:val="center"/>
              <w:rPr>
                <w:b/>
                <w:kern w:val="1"/>
              </w:rPr>
            </w:pPr>
          </w:p>
          <w:p w14:paraId="716A311D" w14:textId="77777777" w:rsidR="00BB437C" w:rsidRPr="009743EA" w:rsidRDefault="00BB437C" w:rsidP="00283DA8">
            <w:pPr>
              <w:pStyle w:val="TAL"/>
              <w:snapToGrid w:val="0"/>
              <w:jc w:val="center"/>
              <w:rPr>
                <w:b/>
                <w:kern w:val="1"/>
                <w:lang w:eastAsia="ko-KR"/>
              </w:rPr>
            </w:pPr>
            <w:r w:rsidRPr="009743EA">
              <w:rPr>
                <w:rFonts w:hint="eastAsia"/>
                <w:b/>
                <w:kern w:val="1"/>
                <w:lang w:eastAsia="ko-KR"/>
              </w:rPr>
              <w:t>S</w:t>
            </w:r>
            <w:r w:rsidRPr="009743EA">
              <w:rPr>
                <w:b/>
                <w:kern w:val="1"/>
                <w:lang w:eastAsia="ko-KR"/>
              </w:rPr>
              <w:t>tep 01</w:t>
            </w:r>
          </w:p>
          <w:p w14:paraId="11EB1BA0" w14:textId="77777777" w:rsidR="00BB437C" w:rsidRPr="009743EA" w:rsidRDefault="00BB437C" w:rsidP="00283DA8">
            <w:pPr>
              <w:pStyle w:val="TAL"/>
              <w:snapToGrid w:val="0"/>
              <w:jc w:val="center"/>
              <w:rPr>
                <w:b/>
                <w:kern w:val="1"/>
                <w:lang w:eastAsia="ko-KR"/>
              </w:rPr>
            </w:pPr>
          </w:p>
          <w:p w14:paraId="038F86CC" w14:textId="77777777" w:rsidR="00BB437C" w:rsidRPr="009743EA" w:rsidRDefault="00BB437C" w:rsidP="00283DA8">
            <w:pPr>
              <w:pStyle w:val="TAL"/>
              <w:snapToGrid w:val="0"/>
              <w:jc w:val="center"/>
              <w:rPr>
                <w:b/>
                <w:kern w:val="1"/>
                <w:lang w:eastAsia="ko-KR"/>
              </w:rPr>
            </w:pPr>
          </w:p>
          <w:p w14:paraId="3432E008" w14:textId="77777777" w:rsidR="00BB437C" w:rsidRPr="009743EA" w:rsidRDefault="00BB437C" w:rsidP="00283DA8">
            <w:pPr>
              <w:pStyle w:val="TAL"/>
              <w:snapToGrid w:val="0"/>
              <w:jc w:val="center"/>
              <w:rPr>
                <w:b/>
                <w:kern w:val="1"/>
                <w:lang w:eastAsia="ko-KR"/>
              </w:rPr>
            </w:pPr>
          </w:p>
          <w:p w14:paraId="1EC954EC" w14:textId="77777777" w:rsidR="00BB437C" w:rsidRPr="009743EA" w:rsidRDefault="00BB437C" w:rsidP="00283DA8">
            <w:pPr>
              <w:pStyle w:val="TAL"/>
              <w:snapToGrid w:val="0"/>
              <w:jc w:val="center"/>
              <w:rPr>
                <w:b/>
                <w:kern w:val="1"/>
                <w:lang w:eastAsia="ko-KR"/>
              </w:rPr>
            </w:pPr>
          </w:p>
          <w:p w14:paraId="2CCB9630" w14:textId="77777777" w:rsidR="00BB437C" w:rsidRPr="009743EA" w:rsidRDefault="00BB437C" w:rsidP="00283DA8">
            <w:pPr>
              <w:pStyle w:val="TAL"/>
              <w:snapToGrid w:val="0"/>
              <w:jc w:val="center"/>
              <w:rPr>
                <w:b/>
                <w:kern w:val="1"/>
                <w:lang w:eastAsia="ko-KR"/>
              </w:rPr>
            </w:pPr>
          </w:p>
          <w:p w14:paraId="194D689C" w14:textId="77777777" w:rsidR="00BB437C" w:rsidRPr="009743EA" w:rsidRDefault="00BB437C" w:rsidP="00283DA8">
            <w:pPr>
              <w:pStyle w:val="TAL"/>
              <w:snapToGrid w:val="0"/>
              <w:jc w:val="center"/>
              <w:rPr>
                <w:b/>
                <w:kern w:val="1"/>
                <w:lang w:eastAsia="ko-KR"/>
              </w:rPr>
            </w:pPr>
          </w:p>
          <w:p w14:paraId="49B2F2DA" w14:textId="77777777" w:rsidR="00BB437C" w:rsidRPr="009743EA" w:rsidRDefault="00BB437C" w:rsidP="00283DA8">
            <w:pPr>
              <w:pStyle w:val="TAL"/>
              <w:snapToGrid w:val="0"/>
              <w:jc w:val="center"/>
              <w:rPr>
                <w:b/>
                <w:kern w:val="1"/>
                <w:lang w:eastAsia="ko-KR"/>
              </w:rPr>
            </w:pPr>
          </w:p>
          <w:p w14:paraId="711B684A" w14:textId="77777777" w:rsidR="00BB437C" w:rsidRPr="009743EA" w:rsidRDefault="00BB437C" w:rsidP="00283DA8">
            <w:pPr>
              <w:pStyle w:val="TAL"/>
              <w:snapToGrid w:val="0"/>
              <w:jc w:val="center"/>
              <w:rPr>
                <w:b/>
                <w:kern w:val="1"/>
                <w:lang w:eastAsia="ko-KR"/>
              </w:rPr>
            </w:pPr>
          </w:p>
          <w:p w14:paraId="437CC995" w14:textId="77777777" w:rsidR="00BB437C" w:rsidRPr="009743EA" w:rsidRDefault="00BB437C" w:rsidP="00283DA8">
            <w:pPr>
              <w:pStyle w:val="TAL"/>
              <w:snapToGrid w:val="0"/>
              <w:jc w:val="center"/>
              <w:rPr>
                <w:b/>
                <w:kern w:val="1"/>
                <w:lang w:eastAsia="ko-KR"/>
              </w:rPr>
            </w:pPr>
          </w:p>
          <w:p w14:paraId="254E25C8" w14:textId="77777777" w:rsidR="00BB437C" w:rsidRPr="009743EA" w:rsidRDefault="00BB437C" w:rsidP="00283DA8">
            <w:pPr>
              <w:pStyle w:val="TAL"/>
              <w:snapToGrid w:val="0"/>
              <w:jc w:val="center"/>
              <w:rPr>
                <w:b/>
                <w:kern w:val="1"/>
                <w:lang w:eastAsia="ko-KR"/>
              </w:rPr>
            </w:pPr>
          </w:p>
          <w:p w14:paraId="420C3C87" w14:textId="77777777" w:rsidR="00BB437C" w:rsidRPr="009743EA" w:rsidRDefault="00BB437C" w:rsidP="00283DA8">
            <w:pPr>
              <w:pStyle w:val="TAL"/>
              <w:snapToGrid w:val="0"/>
              <w:jc w:val="center"/>
              <w:rPr>
                <w:b/>
                <w:kern w:val="1"/>
                <w:lang w:eastAsia="ko-KR"/>
              </w:rPr>
            </w:pPr>
          </w:p>
          <w:p w14:paraId="6A7ADCD5" w14:textId="77777777" w:rsidR="00BB437C" w:rsidRPr="009743EA" w:rsidRDefault="00BB437C" w:rsidP="00283DA8">
            <w:pPr>
              <w:pStyle w:val="TAL"/>
              <w:snapToGrid w:val="0"/>
              <w:jc w:val="center"/>
              <w:rPr>
                <w:b/>
                <w:kern w:val="1"/>
                <w:lang w:eastAsia="ko-KR"/>
              </w:rPr>
            </w:pPr>
          </w:p>
          <w:p w14:paraId="0676D6C3" w14:textId="77777777" w:rsidR="00BB437C" w:rsidRPr="009743EA" w:rsidRDefault="00BB437C" w:rsidP="00283DA8">
            <w:pPr>
              <w:pStyle w:val="TAL"/>
              <w:snapToGrid w:val="0"/>
              <w:jc w:val="center"/>
              <w:rPr>
                <w:b/>
                <w:kern w:val="1"/>
                <w:lang w:eastAsia="ko-KR"/>
              </w:rPr>
            </w:pPr>
          </w:p>
          <w:p w14:paraId="1819A23A" w14:textId="77777777" w:rsidR="00BB437C" w:rsidRPr="009743EA" w:rsidRDefault="00BB437C" w:rsidP="00283DA8">
            <w:pPr>
              <w:pStyle w:val="TAL"/>
              <w:snapToGrid w:val="0"/>
              <w:jc w:val="center"/>
              <w:rPr>
                <w:b/>
                <w:kern w:val="1"/>
                <w:lang w:eastAsia="ko-KR"/>
              </w:rPr>
            </w:pPr>
          </w:p>
          <w:p w14:paraId="2A714511" w14:textId="77777777" w:rsidR="00BB437C" w:rsidRPr="009743EA" w:rsidRDefault="00BB437C" w:rsidP="00283DA8">
            <w:pPr>
              <w:pStyle w:val="TAL"/>
              <w:snapToGrid w:val="0"/>
              <w:jc w:val="center"/>
              <w:rPr>
                <w:b/>
                <w:kern w:val="1"/>
                <w:lang w:eastAsia="ko-KR"/>
              </w:rPr>
            </w:pPr>
          </w:p>
          <w:p w14:paraId="56736747" w14:textId="77777777" w:rsidR="00BB437C" w:rsidRPr="009743EA" w:rsidRDefault="00BB437C" w:rsidP="00283DA8">
            <w:pPr>
              <w:pStyle w:val="TAL"/>
              <w:snapToGrid w:val="0"/>
              <w:jc w:val="center"/>
              <w:rPr>
                <w:b/>
                <w:kern w:val="1"/>
                <w:lang w:eastAsia="ko-KR"/>
              </w:rPr>
            </w:pPr>
          </w:p>
          <w:p w14:paraId="244E0149" w14:textId="77777777" w:rsidR="00BB437C" w:rsidRPr="009743EA" w:rsidRDefault="00BB437C" w:rsidP="00283DA8">
            <w:pPr>
              <w:pStyle w:val="TAL"/>
              <w:snapToGrid w:val="0"/>
              <w:jc w:val="center"/>
              <w:rPr>
                <w:b/>
                <w:kern w:val="1"/>
                <w:lang w:eastAsia="ko-KR"/>
              </w:rPr>
            </w:pPr>
          </w:p>
          <w:p w14:paraId="5F9415F9" w14:textId="77777777" w:rsidR="00BB437C" w:rsidRPr="009743EA" w:rsidRDefault="00BB437C" w:rsidP="00283DA8">
            <w:pPr>
              <w:pStyle w:val="TAL"/>
              <w:snapToGrid w:val="0"/>
              <w:jc w:val="center"/>
              <w:rPr>
                <w:b/>
                <w:kern w:val="1"/>
                <w:lang w:eastAsia="ko-KR"/>
              </w:rPr>
            </w:pPr>
          </w:p>
          <w:p w14:paraId="4F1BE419" w14:textId="77777777" w:rsidR="00BB437C" w:rsidRPr="009743EA" w:rsidRDefault="00BB437C" w:rsidP="00283DA8">
            <w:pPr>
              <w:pStyle w:val="TAL"/>
              <w:snapToGrid w:val="0"/>
              <w:jc w:val="center"/>
              <w:rPr>
                <w:b/>
                <w:kern w:val="1"/>
                <w:lang w:eastAsia="ko-KR"/>
              </w:rPr>
            </w:pPr>
          </w:p>
          <w:p w14:paraId="7C0A6979" w14:textId="77777777" w:rsidR="00BB437C" w:rsidRPr="009743EA" w:rsidRDefault="00BB437C" w:rsidP="00283DA8">
            <w:pPr>
              <w:pStyle w:val="TAL"/>
              <w:snapToGrid w:val="0"/>
              <w:jc w:val="center"/>
              <w:rPr>
                <w:b/>
                <w:kern w:val="1"/>
                <w:lang w:eastAsia="ko-KR"/>
              </w:rPr>
            </w:pPr>
          </w:p>
          <w:p w14:paraId="367D315B" w14:textId="77777777" w:rsidR="00BB437C" w:rsidRPr="009743EA" w:rsidRDefault="00BB437C" w:rsidP="00283DA8">
            <w:pPr>
              <w:pStyle w:val="TAL"/>
              <w:snapToGrid w:val="0"/>
              <w:jc w:val="center"/>
              <w:rPr>
                <w:b/>
                <w:kern w:val="1"/>
                <w:lang w:eastAsia="ko-KR"/>
              </w:rPr>
            </w:pPr>
          </w:p>
          <w:p w14:paraId="7BDB4732" w14:textId="77777777" w:rsidR="00BB437C" w:rsidRPr="009743EA" w:rsidRDefault="00BB437C" w:rsidP="00283DA8">
            <w:pPr>
              <w:pStyle w:val="TAL"/>
              <w:snapToGrid w:val="0"/>
              <w:jc w:val="center"/>
              <w:rPr>
                <w:b/>
                <w:kern w:val="1"/>
                <w:lang w:eastAsia="ko-KR"/>
              </w:rPr>
            </w:pPr>
          </w:p>
          <w:p w14:paraId="264752E2" w14:textId="77777777" w:rsidR="00BB437C" w:rsidRPr="009743EA" w:rsidRDefault="00BB437C" w:rsidP="00283DA8">
            <w:pPr>
              <w:pStyle w:val="TAL"/>
              <w:snapToGrid w:val="0"/>
              <w:jc w:val="center"/>
              <w:rPr>
                <w:b/>
                <w:kern w:val="1"/>
              </w:rPr>
            </w:pPr>
          </w:p>
          <w:p w14:paraId="19437C8C" w14:textId="77777777" w:rsidR="00BB437C" w:rsidRPr="009743EA" w:rsidRDefault="00BB437C" w:rsidP="00283DA8">
            <w:pPr>
              <w:pStyle w:val="TAL"/>
              <w:snapToGrid w:val="0"/>
              <w:jc w:val="center"/>
              <w:rPr>
                <w:b/>
                <w:kern w:val="1"/>
              </w:rPr>
            </w:pPr>
          </w:p>
          <w:p w14:paraId="4D0DD589" w14:textId="77777777" w:rsidR="00BB437C" w:rsidRPr="009743EA" w:rsidRDefault="00BB437C" w:rsidP="00283DA8">
            <w:pPr>
              <w:pStyle w:val="TAL"/>
              <w:snapToGrid w:val="0"/>
              <w:jc w:val="center"/>
              <w:rPr>
                <w:b/>
                <w:kern w:val="1"/>
              </w:rPr>
            </w:pPr>
          </w:p>
          <w:p w14:paraId="26C5B7F8" w14:textId="77777777" w:rsidR="00BB437C" w:rsidRPr="009743EA" w:rsidRDefault="00BB437C" w:rsidP="00283DA8">
            <w:pPr>
              <w:pStyle w:val="TAL"/>
              <w:snapToGrid w:val="0"/>
              <w:jc w:val="center"/>
              <w:rPr>
                <w:b/>
                <w:kern w:val="1"/>
              </w:rPr>
            </w:pPr>
          </w:p>
          <w:p w14:paraId="0A2F7EB6" w14:textId="77777777" w:rsidR="00BB437C" w:rsidRPr="009743EA" w:rsidRDefault="00BB437C" w:rsidP="00283DA8">
            <w:pPr>
              <w:pStyle w:val="TAL"/>
              <w:snapToGrid w:val="0"/>
              <w:jc w:val="center"/>
              <w:rPr>
                <w:b/>
                <w:kern w:val="1"/>
              </w:rPr>
            </w:pPr>
          </w:p>
          <w:p w14:paraId="5B1CC8E2" w14:textId="77777777" w:rsidR="00BB437C" w:rsidRPr="009743EA" w:rsidRDefault="00BB437C" w:rsidP="00283DA8">
            <w:pPr>
              <w:pStyle w:val="Default"/>
              <w:overflowPunct w:val="0"/>
              <w:jc w:val="center"/>
              <w:rPr>
                <w:color w:val="auto"/>
              </w:rPr>
            </w:pPr>
          </w:p>
          <w:p w14:paraId="7A536BDA" w14:textId="77777777" w:rsidR="00BB437C" w:rsidRPr="009743EA" w:rsidRDefault="00BB437C" w:rsidP="00283DA8">
            <w:pPr>
              <w:pStyle w:val="Default"/>
              <w:overflowPunct w:val="0"/>
              <w:jc w:val="center"/>
              <w:rPr>
                <w:b/>
                <w:sz w:val="20"/>
                <w:szCs w:val="20"/>
              </w:rPr>
            </w:pPr>
          </w:p>
          <w:p w14:paraId="6D5D7DA8" w14:textId="77777777" w:rsidR="00BB437C" w:rsidRPr="009743EA" w:rsidRDefault="00BB437C" w:rsidP="00283DA8">
            <w:pPr>
              <w:pStyle w:val="Default"/>
              <w:overflowPunct w:val="0"/>
              <w:jc w:val="center"/>
              <w:rPr>
                <w:b/>
                <w:kern w:val="1"/>
                <w:lang w:eastAsia="ko-KR"/>
              </w:rPr>
            </w:pPr>
          </w:p>
        </w:tc>
        <w:tc>
          <w:tcPr>
            <w:tcW w:w="1134" w:type="dxa"/>
            <w:tcBorders>
              <w:top w:val="single" w:sz="4" w:space="0" w:color="000000"/>
              <w:left w:val="single" w:sz="4" w:space="0" w:color="000000"/>
              <w:bottom w:val="single" w:sz="4" w:space="0" w:color="000000"/>
              <w:right w:val="single" w:sz="4" w:space="0" w:color="000000"/>
            </w:tcBorders>
            <w:shd w:val="clear" w:color="auto" w:fill="E7E6E6"/>
          </w:tcPr>
          <w:p w14:paraId="36AA92CA" w14:textId="77777777" w:rsidR="00BB437C" w:rsidRPr="009743EA" w:rsidRDefault="00BB437C" w:rsidP="00283DA8">
            <w:pPr>
              <w:pStyle w:val="TAL"/>
              <w:snapToGrid w:val="0"/>
              <w:jc w:val="center"/>
              <w:rPr>
                <w:b/>
                <w:kern w:val="1"/>
              </w:rPr>
            </w:pPr>
          </w:p>
          <w:p w14:paraId="48CE137E" w14:textId="77777777" w:rsidR="00BB437C" w:rsidRPr="009743EA" w:rsidRDefault="00BB437C" w:rsidP="00283DA8">
            <w:pPr>
              <w:pStyle w:val="TAL"/>
              <w:snapToGrid w:val="0"/>
              <w:jc w:val="center"/>
              <w:rPr>
                <w:b/>
                <w:kern w:val="1"/>
              </w:rPr>
            </w:pPr>
            <w:r w:rsidRPr="009743EA">
              <w:rPr>
                <w:b/>
                <w:kern w:val="1"/>
              </w:rPr>
              <w:t>Resource Structure</w:t>
            </w:r>
          </w:p>
          <w:p w14:paraId="24CEA6E3" w14:textId="77777777" w:rsidR="00BB437C" w:rsidRPr="009743EA" w:rsidRDefault="00BB437C" w:rsidP="00283DA8">
            <w:pPr>
              <w:pStyle w:val="TAL"/>
              <w:snapToGrid w:val="0"/>
              <w:jc w:val="center"/>
            </w:pPr>
            <w:r w:rsidRPr="009743EA">
              <w:rPr>
                <w:b/>
                <w:kern w:val="1"/>
              </w:rPr>
              <w:t>before Sending Request</w:t>
            </w:r>
          </w:p>
        </w:tc>
        <w:tc>
          <w:tcPr>
            <w:tcW w:w="7239" w:type="dxa"/>
            <w:tcBorders>
              <w:top w:val="single" w:sz="4" w:space="0" w:color="000000"/>
              <w:left w:val="single" w:sz="4" w:space="0" w:color="000000"/>
              <w:bottom w:val="single" w:sz="4" w:space="0" w:color="000000"/>
              <w:right w:val="single" w:sz="4" w:space="0" w:color="000000"/>
            </w:tcBorders>
            <w:shd w:val="clear" w:color="auto" w:fill="FFFFFF"/>
          </w:tcPr>
          <w:p w14:paraId="26E50B56" w14:textId="77777777" w:rsidR="00BB437C" w:rsidRPr="009743EA" w:rsidRDefault="00BB437C" w:rsidP="00283DA8">
            <w:pPr>
              <w:pStyle w:val="Default"/>
              <w:overflowPunct w:val="0"/>
              <w:jc w:val="center"/>
            </w:pPr>
          </w:p>
          <w:p w14:paraId="3BF0B6E9" w14:textId="77777777" w:rsidR="00BB437C" w:rsidRPr="009743EA" w:rsidRDefault="00BB437C" w:rsidP="00283DA8">
            <w:pPr>
              <w:pStyle w:val="Default"/>
              <w:tabs>
                <w:tab w:val="left" w:pos="1883"/>
                <w:tab w:val="center" w:pos="4118"/>
              </w:tabs>
              <w:overflowPunct w:val="0"/>
            </w:pPr>
            <w:r w:rsidRPr="009743EA">
              <w:tab/>
            </w:r>
            <w:r w:rsidRPr="009743EA">
              <w:tab/>
            </w:r>
            <w:r w:rsidR="00654563">
              <w:pict w14:anchorId="591F89DA">
                <v:group id="그룹 6" o:spid="_x0000_s1813" style="width:153.95pt;height:58.45pt;mso-position-horizontal-relative:char;mso-position-vertical-relative:line" coordsize="19552,7425">
                  <v:rect id="직사각형 2" o:spid="_x0000_s1814" style="position:absolute;width:11683;height:3652;visibility:visible;v-text-anchor:middle" filled="f" strokecolor="windowText">
                    <v:textbox inset="0,0,0,0">
                      <w:txbxContent>
                        <w:p w14:paraId="048B6A7A" w14:textId="77777777" w:rsidR="004A00AF" w:rsidRDefault="004A00AF" w:rsidP="00BB437C">
                          <w:pPr>
                            <w:pStyle w:val="NormalWeb"/>
                            <w:wordWrap w:val="0"/>
                            <w:spacing w:after="0"/>
                            <w:jc w:val="center"/>
                            <w:rPr>
                              <w:b/>
                              <w:bCs/>
                              <w:color w:val="000000"/>
                              <w:kern w:val="24"/>
                              <w:sz w:val="20"/>
                              <w:szCs w:val="20"/>
                            </w:rPr>
                          </w:pPr>
                          <w:r w:rsidRPr="00047E23">
                            <w:rPr>
                              <w:b/>
                              <w:bCs/>
                              <w:color w:val="000000"/>
                              <w:kern w:val="24"/>
                              <w:sz w:val="20"/>
                              <w:szCs w:val="20"/>
                            </w:rPr>
                            <w:t>mn</w:t>
                          </w:r>
                          <w:r>
                            <w:rPr>
                              <w:b/>
                              <w:bCs/>
                              <w:color w:val="000000"/>
                              <w:kern w:val="24"/>
                              <w:sz w:val="20"/>
                              <w:szCs w:val="20"/>
                            </w:rPr>
                            <w:t>-name</w:t>
                          </w:r>
                        </w:p>
                        <w:p w14:paraId="73808E47" w14:textId="77777777" w:rsidR="004A00AF" w:rsidRDefault="004A00AF" w:rsidP="00BB437C">
                          <w:pPr>
                            <w:pStyle w:val="NormalWeb"/>
                            <w:wordWrap w:val="0"/>
                            <w:spacing w:after="0"/>
                            <w:jc w:val="center"/>
                          </w:pPr>
                          <w:r>
                            <w:rPr>
                              <w:b/>
                              <w:bCs/>
                              <w:color w:val="000000"/>
                              <w:kern w:val="24"/>
                              <w:sz w:val="20"/>
                              <w:szCs w:val="20"/>
                            </w:rPr>
                            <w:t>(CSEBase)</w:t>
                          </w:r>
                        </w:p>
                      </w:txbxContent>
                    </v:textbox>
                  </v:rect>
                  <v:line id="직선 연결선 3" o:spid="_x0000_s1815" style="position:absolute;flip:x;visibility:visible" from="5804,3656" to="5804,6133" o:connectortype="straight" strokecolor="windowText" strokeweight=".5pt">
                    <v:stroke joinstyle="miter"/>
                  </v:line>
                  <v:rect id="직사각형 4" o:spid="_x0000_s1816" style="position:absolute;left:7868;top:4895;width:11684;height:2530;visibility:visible;v-text-anchor:middle" filled="f" strokecolor="windowText">
                    <v:textbox inset="0,0,0,0">
                      <w:txbxContent>
                        <w:p w14:paraId="7E4DEE23" w14:textId="77777777" w:rsidR="004A00AF" w:rsidRDefault="004A00AF" w:rsidP="00BB437C">
                          <w:pPr>
                            <w:pStyle w:val="NormalWeb"/>
                            <w:wordWrap w:val="0"/>
                            <w:spacing w:after="0"/>
                            <w:jc w:val="center"/>
                          </w:pPr>
                          <w:r>
                            <w:rPr>
                              <w:b/>
                              <w:bCs/>
                              <w:color w:val="000000"/>
                              <w:kern w:val="24"/>
                              <w:sz w:val="18"/>
                              <w:szCs w:val="18"/>
                            </w:rPr>
                            <w:t>cont_temp</w:t>
                          </w:r>
                        </w:p>
                        <w:p w14:paraId="0EB5BCF0" w14:textId="77777777" w:rsidR="004A00AF" w:rsidRDefault="004A00AF" w:rsidP="00BB437C">
                          <w:pPr>
                            <w:pStyle w:val="NormalWeb"/>
                            <w:wordWrap w:val="0"/>
                            <w:spacing w:after="0"/>
                            <w:jc w:val="center"/>
                          </w:pPr>
                          <w:r>
                            <w:rPr>
                              <w:b/>
                              <w:bCs/>
                              <w:color w:val="000000"/>
                              <w:kern w:val="24"/>
                              <w:sz w:val="18"/>
                              <w:szCs w:val="18"/>
                            </w:rPr>
                            <w:t>(container</w:t>
                          </w:r>
                          <w:r w:rsidRPr="0089499A">
                            <w:rPr>
                              <w:b/>
                              <w:bCs/>
                              <w:color w:val="000000"/>
                              <w:kern w:val="24"/>
                              <w:sz w:val="18"/>
                              <w:szCs w:val="18"/>
                            </w:rPr>
                            <w:t>)</w:t>
                          </w:r>
                        </w:p>
                        <w:p w14:paraId="6D1DFF5A" w14:textId="77777777" w:rsidR="004A00AF" w:rsidRPr="00711102" w:rsidRDefault="004A00AF" w:rsidP="00BB437C">
                          <w:pPr>
                            <w:pStyle w:val="H6"/>
                            <w:wordWrap w:val="0"/>
                            <w:spacing w:after="0"/>
                            <w:jc w:val="center"/>
                          </w:pPr>
                          <w:r w:rsidRPr="00711102">
                            <w:rPr>
                              <w:rFonts w:ascii="Malgun Gothic" w:hAnsi="Malgun Gothic" w:hint="eastAsia"/>
                              <w:color w:val="FFFFFF"/>
                              <w:kern w:val="24"/>
                            </w:rPr>
                            <w:t>originator</w:t>
                          </w:r>
                        </w:p>
                        <w:p w14:paraId="32DA1A6E" w14:textId="77777777" w:rsidR="004A00AF" w:rsidRDefault="004A00AF" w:rsidP="00BB437C">
                          <w:pPr>
                            <w:pStyle w:val="H6"/>
                            <w:wordWrap w:val="0"/>
                            <w:spacing w:after="0"/>
                            <w:jc w:val="center"/>
                          </w:pPr>
                        </w:p>
                        <w:p w14:paraId="7434B5D0" w14:textId="77777777" w:rsidR="004A00AF" w:rsidRDefault="004A00AF" w:rsidP="00BB437C">
                          <w:pPr>
                            <w:pStyle w:val="NormalWeb"/>
                            <w:wordWrap w:val="0"/>
                            <w:spacing w:after="0"/>
                            <w:jc w:val="center"/>
                          </w:pPr>
                          <w:r w:rsidRPr="00047E23">
                            <w:rPr>
                              <w:b/>
                              <w:bCs/>
                              <w:color w:val="000000"/>
                              <w:kern w:val="24"/>
                              <w:sz w:val="18"/>
                              <w:szCs w:val="18"/>
                            </w:rPr>
                            <w:t>(AE)</w:t>
                          </w:r>
                        </w:p>
                      </w:txbxContent>
                    </v:textbox>
                  </v:rect>
                  <v:line id="직선 연결선 5" o:spid="_x0000_s1817" style="position:absolute;visibility:visible" from="5804,6118" to="7868,6133" o:connectortype="straight" strokecolor="windowText" strokeweight=".5pt">
                    <v:stroke joinstyle="miter"/>
                  </v:line>
                  <w10:wrap type="none"/>
                  <w10:anchorlock/>
                </v:group>
              </w:pict>
            </w:r>
          </w:p>
        </w:tc>
      </w:tr>
      <w:tr w:rsidR="00BB437C" w:rsidRPr="009743EA" w14:paraId="185C167F" w14:textId="77777777" w:rsidTr="00283DA8">
        <w:trPr>
          <w:trHeight w:val="3108"/>
          <w:jc w:val="center"/>
        </w:trPr>
        <w:tc>
          <w:tcPr>
            <w:tcW w:w="1286" w:type="dxa"/>
            <w:vMerge/>
            <w:tcBorders>
              <w:left w:val="single" w:sz="4" w:space="0" w:color="000000"/>
            </w:tcBorders>
            <w:shd w:val="clear" w:color="auto" w:fill="E7E6E6"/>
          </w:tcPr>
          <w:p w14:paraId="24642FE9" w14:textId="77777777" w:rsidR="00BB437C" w:rsidRPr="009743EA" w:rsidRDefault="00BB437C" w:rsidP="00283DA8">
            <w:pPr>
              <w:pStyle w:val="Default"/>
              <w:overflowPunct w:val="0"/>
              <w:jc w:val="center"/>
              <w:rPr>
                <w:b/>
                <w:kern w:val="1"/>
              </w:rPr>
            </w:pPr>
          </w:p>
        </w:tc>
        <w:tc>
          <w:tcPr>
            <w:tcW w:w="1134" w:type="dxa"/>
            <w:tcBorders>
              <w:top w:val="single" w:sz="4" w:space="0" w:color="000000"/>
              <w:left w:val="single" w:sz="4" w:space="0" w:color="000000"/>
              <w:bottom w:val="single" w:sz="4" w:space="0" w:color="000000"/>
              <w:right w:val="single" w:sz="4" w:space="0" w:color="000000"/>
            </w:tcBorders>
            <w:shd w:val="clear" w:color="auto" w:fill="E7E6E6"/>
          </w:tcPr>
          <w:p w14:paraId="328EB205" w14:textId="77777777" w:rsidR="00BB437C" w:rsidRPr="009743EA" w:rsidRDefault="00BB437C" w:rsidP="00283DA8">
            <w:pPr>
              <w:pStyle w:val="TAL"/>
              <w:snapToGrid w:val="0"/>
              <w:jc w:val="center"/>
              <w:rPr>
                <w:b/>
                <w:kern w:val="1"/>
              </w:rPr>
            </w:pPr>
          </w:p>
          <w:p w14:paraId="27504262" w14:textId="77777777" w:rsidR="00BB437C" w:rsidRPr="009743EA" w:rsidRDefault="00BB437C" w:rsidP="00283DA8">
            <w:pPr>
              <w:pStyle w:val="TAL"/>
              <w:snapToGrid w:val="0"/>
              <w:jc w:val="center"/>
              <w:rPr>
                <w:b/>
                <w:kern w:val="1"/>
              </w:rPr>
            </w:pPr>
          </w:p>
          <w:p w14:paraId="4D0F77E7" w14:textId="77777777" w:rsidR="00BB437C" w:rsidRPr="009743EA" w:rsidRDefault="00BB437C" w:rsidP="00283DA8">
            <w:pPr>
              <w:pStyle w:val="TAL"/>
              <w:snapToGrid w:val="0"/>
              <w:jc w:val="center"/>
              <w:rPr>
                <w:b/>
                <w:kern w:val="1"/>
              </w:rPr>
            </w:pPr>
          </w:p>
          <w:p w14:paraId="6577ABA3" w14:textId="77777777" w:rsidR="00BB437C" w:rsidRPr="009743EA" w:rsidRDefault="00BB437C" w:rsidP="00283DA8">
            <w:pPr>
              <w:pStyle w:val="TAL"/>
              <w:snapToGrid w:val="0"/>
              <w:jc w:val="center"/>
              <w:rPr>
                <w:b/>
                <w:kern w:val="1"/>
              </w:rPr>
            </w:pPr>
          </w:p>
          <w:p w14:paraId="3B007A6F" w14:textId="77777777" w:rsidR="00BB437C" w:rsidRPr="009743EA" w:rsidRDefault="00BB437C" w:rsidP="00283DA8">
            <w:pPr>
              <w:pStyle w:val="TAL"/>
              <w:snapToGrid w:val="0"/>
              <w:jc w:val="center"/>
              <w:rPr>
                <w:b/>
                <w:kern w:val="1"/>
              </w:rPr>
            </w:pPr>
          </w:p>
          <w:p w14:paraId="1C65D595" w14:textId="77777777" w:rsidR="00BB437C" w:rsidRPr="009743EA" w:rsidRDefault="00BB437C" w:rsidP="00283DA8">
            <w:pPr>
              <w:pStyle w:val="TAL"/>
              <w:snapToGrid w:val="0"/>
              <w:jc w:val="center"/>
              <w:rPr>
                <w:b/>
                <w:kern w:val="1"/>
              </w:rPr>
            </w:pPr>
          </w:p>
          <w:p w14:paraId="09BF8621" w14:textId="77777777" w:rsidR="00BB437C" w:rsidRPr="009743EA" w:rsidRDefault="00BB437C" w:rsidP="00283DA8">
            <w:pPr>
              <w:pStyle w:val="TAL"/>
              <w:snapToGrid w:val="0"/>
              <w:jc w:val="center"/>
            </w:pPr>
            <w:r w:rsidRPr="009743EA">
              <w:rPr>
                <w:b/>
                <w:kern w:val="1"/>
              </w:rPr>
              <w:t>Call Flow</w:t>
            </w:r>
          </w:p>
        </w:tc>
        <w:tc>
          <w:tcPr>
            <w:tcW w:w="7239" w:type="dxa"/>
            <w:tcBorders>
              <w:top w:val="single" w:sz="4" w:space="0" w:color="000000"/>
              <w:left w:val="single" w:sz="4" w:space="0" w:color="000000"/>
              <w:bottom w:val="single" w:sz="4" w:space="0" w:color="000000"/>
              <w:right w:val="single" w:sz="4" w:space="0" w:color="000000"/>
            </w:tcBorders>
            <w:shd w:val="clear" w:color="auto" w:fill="FFFFFF"/>
          </w:tcPr>
          <w:p w14:paraId="13896107" w14:textId="77777777" w:rsidR="00BB437C" w:rsidRPr="009743EA" w:rsidRDefault="00654563" w:rsidP="00283DA8">
            <w:pPr>
              <w:pStyle w:val="TAL"/>
              <w:snapToGrid w:val="0"/>
              <w:jc w:val="center"/>
              <w:rPr>
                <w:color w:val="000000"/>
              </w:rPr>
            </w:pPr>
            <w:r>
              <w:pict w14:anchorId="25BE3744">
                <v:group id="_x0000_s1982" style="position:absolute;left:0;text-align:left;margin-left:42.05pt;margin-top:11.75pt;width:261pt;height:133.25pt;z-index:251646464;mso-position-horizontal-relative:text;mso-position-vertical-relative:text" coordsize="33147,16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">
                  <v:roundrect id="모서리가 둥근 직사각형 2" o:spid="_x0000_s1983" style="position:absolute;width:9398;height:681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" fillcolor="#5b9bd5" strokecolor="#d9d9d9" strokeweight=".5pt">
                    <v:stroke joinstyle="miter"/>
                    <v:textbox>
                      <w:txbxContent>
                        <w:p w14:paraId="3BB78039" w14:textId="77777777" w:rsidR="004A00AF" w:rsidRDefault="004A00AF" w:rsidP="00BB437C">
                          <w:pPr>
                            <w:pStyle w:val="NormalWeb"/>
                            <w:wordWrap w:val="0"/>
                            <w:spacing w:after="0"/>
                            <w:jc w:val="center"/>
                            <w:rPr>
                              <w:rFonts w:ascii="Malgun Gothic" w:hAnsi="Malgun Gothic"/>
                              <w:color w:val="FFFFFF"/>
                              <w:kern w:val="24"/>
                            </w:rPr>
                          </w:pPr>
                          <w:r w:rsidRPr="00711102">
                            <w:rPr>
                              <w:rFonts w:ascii="Malgun Gothic" w:hAnsi="Malgun Gothic" w:hint="eastAsia"/>
                              <w:color w:val="FFFFFF"/>
                              <w:kern w:val="24"/>
                            </w:rPr>
                            <w:t>originator</w:t>
                          </w:r>
                        </w:p>
                        <w:p w14:paraId="09BED9AF" w14:textId="77777777" w:rsidR="004A00AF" w:rsidRPr="00581D4D" w:rsidRDefault="004A00AF" w:rsidP="00BB437C">
                          <w:pPr>
                            <w:pStyle w:val="NormalWeb"/>
                            <w:wordWrap w:val="0"/>
                            <w:spacing w:after="0"/>
                            <w:jc w:val="center"/>
                            <w:rPr>
                              <w:rFonts w:ascii="Malgun Gothic" w:hAnsi="Malgun Gothic"/>
                              <w:color w:val="FFFFFF"/>
                              <w:kern w:val="24"/>
                            </w:rPr>
                          </w:pPr>
                          <w:r w:rsidRPr="00581D4D">
                            <w:rPr>
                              <w:rFonts w:ascii="Malgun Gothic" w:hAnsi="Malgun Gothic" w:hint="eastAsia"/>
                              <w:color w:val="FFFFFF"/>
                              <w:kern w:val="24"/>
                            </w:rPr>
                            <w:t>(</w:t>
                          </w:r>
                          <w:r w:rsidRPr="00581D4D">
                            <w:rPr>
                              <w:rFonts w:ascii="Malgun Gothic" w:hAnsi="Malgun Gothic"/>
                              <w:color w:val="FFFFFF"/>
                              <w:kern w:val="24"/>
                            </w:rPr>
                            <w:t>AE1)</w:t>
                          </w:r>
                        </w:p>
                        <w:p w14:paraId="79B1D348" w14:textId="77777777" w:rsidR="004A00AF" w:rsidRDefault="004A00AF" w:rsidP="00BB437C">
                          <w:pPr>
                            <w:pStyle w:val="NormalWeb"/>
                            <w:wordWrap w:val="0"/>
                            <w:spacing w:after="0"/>
                            <w:jc w:val="center"/>
                          </w:pPr>
                        </w:p>
                      </w:txbxContent>
                    </v:textbox>
                  </v:roundrect>
                  <v:line id="직선 연결선 3" o:spid="_x0000_s1984" style="position:absolute;visibility:visible" from="4826,6810" to="4826,16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" strokeweight=".5pt">
                    <v:stroke dashstyle="longDash" joinstyle="miter"/>
                  </v:line>
                  <v:shape id="직선 화살표 연결선 4" o:spid="_x0000_s1985" type="#_x0000_t32" style="position:absolute;left:5524;top:10810;width:22082;height:3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" strokecolor="#5b9bd5" strokeweight="1.5pt">
                    <v:stroke endarrow="block" endarrowlength="long" joinstyle="miter" endcap="round"/>
                  </v:shape>
                  <v:shape id="TextBox 36" o:spid="_x0000_s1986" type="#_x0000_t202" style="position:absolute;left:10564;top:8780;width:13323;height:24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" filled="f" stroked="f">
                    <v:textbox style="mso-fit-shape-to-text:t">
                      <w:txbxContent>
                        <w:p w14:paraId="3A9FA4EF" w14:textId="77777777" w:rsidR="004A00AF" w:rsidRDefault="004A00AF" w:rsidP="00BB437C">
                          <w:pPr>
                            <w:pStyle w:val="NormalWeb"/>
                            <w:wordWrap w:val="0"/>
                            <w:spacing w:after="0"/>
                          </w:pPr>
                          <w:r w:rsidRPr="0089499A">
                            <w:rPr>
                              <w:rFonts w:ascii="Malgun Gothic" w:hAnsi="Malgun Gothic" w:hint="eastAsia"/>
                              <w:color w:val="5B9BD5"/>
                              <w:kern w:val="24"/>
                              <w:sz w:val="14"/>
                              <w:szCs w:val="14"/>
                            </w:rPr>
                            <w:t>subscription create request</w:t>
                          </w:r>
                        </w:p>
                      </w:txbxContent>
                    </v:textbox>
                  </v:shape>
                  <v:shape id="TextBox 37" o:spid="_x0000_s1987" type="#_x0000_t202" style="position:absolute;left:14200;top:12873;width:6159;height:24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" filled="f" stroked="f">
                    <v:textbox style="mso-fit-shape-to-text:t">
                      <w:txbxContent>
                        <w:p w14:paraId="7428752D" w14:textId="77777777" w:rsidR="004A00AF" w:rsidRDefault="004A00AF" w:rsidP="00BB437C">
                          <w:pPr>
                            <w:pStyle w:val="NormalWeb"/>
                            <w:wordWrap w:val="0"/>
                            <w:spacing w:after="0"/>
                          </w:pPr>
                          <w:r w:rsidRPr="0089499A">
                            <w:rPr>
                              <w:rFonts w:ascii="Malgun Gothic" w:hAnsi="Malgun Gothic" w:hint="eastAsia"/>
                              <w:color w:val="5B9BD5"/>
                              <w:kern w:val="24"/>
                              <w:sz w:val="14"/>
                              <w:szCs w:val="14"/>
                            </w:rPr>
                            <w:t>Response</w:t>
                          </w:r>
                        </w:p>
                      </w:txbxContent>
                    </v:textbox>
                  </v:shape>
                  <v:shape id="직선 화살표 연결선 7" o:spid="_x0000_s1988" type="#_x0000_t32" style="position:absolute;left:5873;top:14636;width:21733;height:64;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" strokecolor="#5b9bd5" strokeweight="1.5pt">
                    <v:stroke endarrow="block" endarrowlength="long" joinstyle="miter" endcap="round"/>
                  </v:shape>
                  <v:roundrect id="모서리가 둥근 직사각형 8" o:spid="_x0000_s1989" style="position:absolute;left:23749;width:9398;height:681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" fillcolor="#5b9bd5" strokecolor="#d9d9d9" strokeweight=".5pt">
                    <v:stroke joinstyle="miter"/>
                    <v:textbox>
                      <w:txbxContent>
                        <w:p w14:paraId="3D3F2F0A" w14:textId="77777777" w:rsidR="004A00AF" w:rsidRPr="00B658BD" w:rsidRDefault="004A00AF" w:rsidP="00BB437C">
                          <w:pPr>
                            <w:pStyle w:val="NormalWeb"/>
                            <w:wordWrap w:val="0"/>
                            <w:spacing w:after="0"/>
                            <w:jc w:val="center"/>
                            <w:rPr>
                              <w:rFonts w:ascii="Malgun Gothic" w:hAnsi="Malgun Gothic"/>
                              <w:color w:val="FFFFFF"/>
                              <w:kern w:val="24"/>
                              <w:sz w:val="10"/>
                            </w:rPr>
                          </w:pPr>
                        </w:p>
                        <w:p w14:paraId="3BFC77C9" w14:textId="77777777" w:rsidR="004A00AF" w:rsidRPr="00B658BD" w:rsidRDefault="004A00AF" w:rsidP="00BB437C">
                          <w:pPr>
                            <w:pStyle w:val="NormalWeb"/>
                            <w:wordWrap w:val="0"/>
                            <w:spacing w:after="0"/>
                            <w:jc w:val="center"/>
                          </w:pPr>
                          <w:r w:rsidRPr="00B658BD">
                            <w:rPr>
                              <w:rFonts w:ascii="Malgun Gothic" w:hAnsi="Malgun Gothic" w:hint="eastAsia"/>
                              <w:color w:val="FFFFFF"/>
                              <w:kern w:val="24"/>
                            </w:rPr>
                            <w:t>mn</w:t>
                          </w:r>
                          <w:r w:rsidRPr="00B658BD">
                            <w:rPr>
                              <w:rFonts w:ascii="Malgun Gothic" w:hAnsi="Malgun Gothic"/>
                              <w:color w:val="FFFFFF"/>
                              <w:kern w:val="24"/>
                            </w:rPr>
                            <w:t>-name</w:t>
                          </w:r>
                        </w:p>
                        <w:p w14:paraId="5F8C3C19" w14:textId="77777777" w:rsidR="004A00AF" w:rsidRDefault="004A00AF" w:rsidP="00BB437C">
                          <w:pPr>
                            <w:pStyle w:val="NormalWeb"/>
                            <w:wordWrap w:val="0"/>
                            <w:spacing w:after="0"/>
                            <w:jc w:val="center"/>
                          </w:pPr>
                        </w:p>
                      </w:txbxContent>
                    </v:textbox>
                  </v:roundrect>
                  <v:line id="직선 연결선 9" o:spid="_x0000_s1990" style="position:absolute;visibility:visible" from="28575,6810" to="28575,16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" strokeweight=".5pt">
                    <v:stroke dashstyle="longDash" joinstyle="miter"/>
                  </v:line>
                </v:group>
              </w:pict>
            </w:r>
          </w:p>
        </w:tc>
      </w:tr>
      <w:tr w:rsidR="00BB437C" w:rsidRPr="009743EA" w14:paraId="600B50BA" w14:textId="77777777" w:rsidTr="005A2D7C">
        <w:trPr>
          <w:cantSplit/>
          <w:trHeight w:val="42"/>
          <w:jc w:val="center"/>
        </w:trPr>
        <w:tc>
          <w:tcPr>
            <w:tcW w:w="1286" w:type="dxa"/>
            <w:vMerge/>
            <w:tcBorders>
              <w:left w:val="single" w:sz="4" w:space="0" w:color="000000"/>
            </w:tcBorders>
            <w:shd w:val="clear" w:color="auto" w:fill="E7E6E6"/>
          </w:tcPr>
          <w:p w14:paraId="1FD7CE85" w14:textId="77777777" w:rsidR="00BB437C" w:rsidRPr="009743EA" w:rsidRDefault="00BB437C" w:rsidP="00283DA8">
            <w:pPr>
              <w:pStyle w:val="Default"/>
              <w:overflowPunct w:val="0"/>
              <w:jc w:val="center"/>
              <w:rPr>
                <w:b/>
                <w:kern w:val="1"/>
              </w:rPr>
            </w:pPr>
          </w:p>
        </w:tc>
        <w:tc>
          <w:tcPr>
            <w:tcW w:w="1134" w:type="dxa"/>
            <w:tcBorders>
              <w:top w:val="single" w:sz="4" w:space="0" w:color="000000"/>
              <w:left w:val="single" w:sz="4" w:space="0" w:color="000000"/>
              <w:bottom w:val="single" w:sz="4" w:space="0" w:color="000000"/>
              <w:right w:val="single" w:sz="4" w:space="0" w:color="000000"/>
            </w:tcBorders>
            <w:shd w:val="clear" w:color="auto" w:fill="E7E6E6"/>
          </w:tcPr>
          <w:p w14:paraId="351A89A0" w14:textId="77777777" w:rsidR="00BB437C" w:rsidRPr="009743EA" w:rsidRDefault="00BB437C" w:rsidP="00283DA8">
            <w:pPr>
              <w:pStyle w:val="TAL"/>
              <w:snapToGrid w:val="0"/>
              <w:jc w:val="center"/>
              <w:rPr>
                <w:b/>
                <w:kern w:val="1"/>
              </w:rPr>
            </w:pPr>
          </w:p>
          <w:p w14:paraId="561E99A3" w14:textId="77777777" w:rsidR="00BB437C" w:rsidRPr="009743EA" w:rsidRDefault="00BB437C" w:rsidP="00283DA8">
            <w:pPr>
              <w:pStyle w:val="TAL"/>
              <w:snapToGrid w:val="0"/>
              <w:jc w:val="center"/>
              <w:rPr>
                <w:b/>
                <w:kern w:val="1"/>
              </w:rPr>
            </w:pPr>
          </w:p>
          <w:p w14:paraId="6EF8EC3C" w14:textId="77777777" w:rsidR="00BB437C" w:rsidRPr="009743EA" w:rsidRDefault="00BB437C" w:rsidP="00283DA8">
            <w:pPr>
              <w:pStyle w:val="TAL"/>
              <w:snapToGrid w:val="0"/>
              <w:jc w:val="center"/>
              <w:rPr>
                <w:b/>
                <w:kern w:val="1"/>
              </w:rPr>
            </w:pPr>
            <w:r w:rsidRPr="009743EA">
              <w:rPr>
                <w:b/>
                <w:kern w:val="1"/>
              </w:rPr>
              <w:t>HTTP Header Information</w:t>
            </w:r>
          </w:p>
          <w:p w14:paraId="5E8BBAD2" w14:textId="77777777" w:rsidR="00BB437C" w:rsidRPr="009743EA" w:rsidRDefault="00BB437C" w:rsidP="005A2D7C">
            <w:pPr>
              <w:pStyle w:val="TAL"/>
              <w:snapToGrid w:val="0"/>
              <w:jc w:val="both"/>
              <w:rPr>
                <w:b/>
                <w:kern w:val="1"/>
              </w:rPr>
            </w:pPr>
          </w:p>
          <w:p w14:paraId="318B0266" w14:textId="77777777" w:rsidR="00FE3B5F" w:rsidRPr="009743EA" w:rsidRDefault="00FE3B5F" w:rsidP="00283DA8">
            <w:pPr>
              <w:pStyle w:val="TAL"/>
              <w:snapToGrid w:val="0"/>
              <w:jc w:val="both"/>
              <w:rPr>
                <w:b/>
                <w:kern w:val="1"/>
              </w:rPr>
            </w:pPr>
          </w:p>
          <w:p w14:paraId="3CE7E36A" w14:textId="77777777" w:rsidR="00BB437C" w:rsidRPr="009743EA" w:rsidRDefault="00BB437C" w:rsidP="00283DA8">
            <w:pPr>
              <w:pStyle w:val="TAL"/>
              <w:snapToGrid w:val="0"/>
              <w:jc w:val="both"/>
              <w:rPr>
                <w:b/>
                <w:kern w:val="1"/>
              </w:rPr>
            </w:pPr>
          </w:p>
        </w:tc>
        <w:tc>
          <w:tcPr>
            <w:tcW w:w="7239" w:type="dxa"/>
            <w:tcBorders>
              <w:top w:val="single" w:sz="4" w:space="0" w:color="000000"/>
              <w:left w:val="single" w:sz="4" w:space="0" w:color="000000"/>
              <w:bottom w:val="single" w:sz="4" w:space="0" w:color="000000"/>
              <w:right w:val="single" w:sz="4" w:space="0" w:color="000000"/>
            </w:tcBorders>
            <w:shd w:val="clear" w:color="auto" w:fill="FFFFFF"/>
          </w:tcPr>
          <w:p w14:paraId="270C239D" w14:textId="77777777" w:rsidR="00BB437C" w:rsidRPr="009743EA" w:rsidRDefault="00BB437C" w:rsidP="005A2D7C">
            <w:pPr>
              <w:pStyle w:val="TAL"/>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01"/>
              <w:gridCol w:w="4359"/>
            </w:tblGrid>
            <w:tr w:rsidR="00BB437C" w:rsidRPr="009743EA" w14:paraId="6B48F9C1" w14:textId="77777777" w:rsidTr="005A2D7C">
              <w:trPr>
                <w:jc w:val="center"/>
              </w:trPr>
              <w:tc>
                <w:tcPr>
                  <w:tcW w:w="1501" w:type="dxa"/>
                  <w:shd w:val="clear" w:color="auto" w:fill="9CC2E5"/>
                </w:tcPr>
                <w:p w14:paraId="17BF0A2A" w14:textId="77777777" w:rsidR="00BB437C" w:rsidRPr="009743EA" w:rsidRDefault="00BB437C" w:rsidP="00283DA8">
                  <w:pPr>
                    <w:pStyle w:val="TAL"/>
                    <w:snapToGrid w:val="0"/>
                    <w:jc w:val="center"/>
                    <w:rPr>
                      <w:rFonts w:eastAsia="Calibri"/>
                      <w:b/>
                      <w:szCs w:val="22"/>
                    </w:rPr>
                  </w:pPr>
                  <w:r w:rsidRPr="009743EA">
                    <w:rPr>
                      <w:rFonts w:eastAsia="Calibri"/>
                      <w:b/>
                      <w:szCs w:val="22"/>
                    </w:rPr>
                    <w:t>Header</w:t>
                  </w:r>
                </w:p>
              </w:tc>
              <w:tc>
                <w:tcPr>
                  <w:tcW w:w="4359" w:type="dxa"/>
                  <w:shd w:val="clear" w:color="auto" w:fill="9CC2E5"/>
                </w:tcPr>
                <w:p w14:paraId="16F5B5B7" w14:textId="77777777" w:rsidR="00BB437C" w:rsidRPr="009743EA" w:rsidRDefault="00BB437C" w:rsidP="00283DA8">
                  <w:pPr>
                    <w:pStyle w:val="TAL"/>
                    <w:snapToGrid w:val="0"/>
                    <w:jc w:val="center"/>
                    <w:rPr>
                      <w:rFonts w:eastAsia="Calibri"/>
                      <w:b/>
                      <w:szCs w:val="22"/>
                    </w:rPr>
                  </w:pPr>
                  <w:r w:rsidRPr="009743EA">
                    <w:rPr>
                      <w:rFonts w:eastAsia="Calibri"/>
                      <w:b/>
                      <w:szCs w:val="22"/>
                    </w:rPr>
                    <w:t>Value</w:t>
                  </w:r>
                </w:p>
              </w:tc>
            </w:tr>
            <w:tr w:rsidR="00BB437C" w:rsidRPr="009743EA" w14:paraId="07F69B60" w14:textId="77777777" w:rsidTr="005A2D7C">
              <w:trPr>
                <w:jc w:val="center"/>
              </w:trPr>
              <w:tc>
                <w:tcPr>
                  <w:tcW w:w="1501" w:type="dxa"/>
                  <w:shd w:val="clear" w:color="auto" w:fill="DEEAF6"/>
                </w:tcPr>
                <w:p w14:paraId="69A25DDE" w14:textId="77777777" w:rsidR="00BB437C" w:rsidRPr="009743EA" w:rsidRDefault="00BB437C" w:rsidP="00283DA8">
                  <w:pPr>
                    <w:pStyle w:val="TAL"/>
                    <w:snapToGrid w:val="0"/>
                    <w:jc w:val="center"/>
                    <w:rPr>
                      <w:rFonts w:eastAsia="Calibri"/>
                      <w:szCs w:val="22"/>
                    </w:rPr>
                  </w:pPr>
                  <w:r w:rsidRPr="009743EA">
                    <w:rPr>
                      <w:rFonts w:eastAsia="Calibri"/>
                      <w:szCs w:val="22"/>
                    </w:rPr>
                    <w:t>Accept</w:t>
                  </w:r>
                </w:p>
              </w:tc>
              <w:tc>
                <w:tcPr>
                  <w:tcW w:w="4359" w:type="dxa"/>
                  <w:shd w:val="clear" w:color="auto" w:fill="auto"/>
                </w:tcPr>
                <w:p w14:paraId="14F7F820" w14:textId="77777777" w:rsidR="00BB437C" w:rsidRPr="009743EA" w:rsidRDefault="00BB437C" w:rsidP="00283DA8">
                  <w:pPr>
                    <w:pStyle w:val="TAL"/>
                    <w:snapToGrid w:val="0"/>
                    <w:rPr>
                      <w:rFonts w:eastAsia="Calibri"/>
                      <w:szCs w:val="22"/>
                    </w:rPr>
                  </w:pPr>
                  <w:r w:rsidRPr="009743EA">
                    <w:rPr>
                      <w:rFonts w:eastAsia="Calibri"/>
                      <w:szCs w:val="22"/>
                    </w:rPr>
                    <w:t>application/json</w:t>
                  </w:r>
                </w:p>
              </w:tc>
            </w:tr>
            <w:tr w:rsidR="00BB437C" w:rsidRPr="009743EA" w14:paraId="22765AAB" w14:textId="77777777" w:rsidTr="005A2D7C">
              <w:trPr>
                <w:jc w:val="center"/>
              </w:trPr>
              <w:tc>
                <w:tcPr>
                  <w:tcW w:w="1501" w:type="dxa"/>
                  <w:shd w:val="clear" w:color="auto" w:fill="DEEAF6"/>
                </w:tcPr>
                <w:p w14:paraId="1AB36AC0" w14:textId="77777777" w:rsidR="00BB437C" w:rsidRPr="009743EA" w:rsidRDefault="00BB437C" w:rsidP="00283DA8">
                  <w:pPr>
                    <w:pStyle w:val="TAL"/>
                    <w:snapToGrid w:val="0"/>
                    <w:jc w:val="center"/>
                    <w:rPr>
                      <w:rFonts w:eastAsia="Calibri"/>
                      <w:szCs w:val="22"/>
                    </w:rPr>
                  </w:pPr>
                  <w:r w:rsidRPr="009743EA">
                    <w:rPr>
                      <w:rFonts w:eastAsia="Calibri"/>
                      <w:szCs w:val="22"/>
                    </w:rPr>
                    <w:t>X-M2M-RI</w:t>
                  </w:r>
                </w:p>
              </w:tc>
              <w:tc>
                <w:tcPr>
                  <w:tcW w:w="4359" w:type="dxa"/>
                  <w:shd w:val="clear" w:color="auto" w:fill="auto"/>
                </w:tcPr>
                <w:p w14:paraId="7012F60E" w14:textId="77777777" w:rsidR="00BB437C" w:rsidRPr="009743EA" w:rsidRDefault="00BB437C" w:rsidP="00283DA8">
                  <w:pPr>
                    <w:pStyle w:val="TAL"/>
                    <w:snapToGrid w:val="0"/>
                    <w:rPr>
                      <w:rFonts w:eastAsia="Calibri"/>
                      <w:szCs w:val="22"/>
                    </w:rPr>
                  </w:pPr>
                  <w:r w:rsidRPr="009743EA">
                    <w:rPr>
                      <w:rFonts w:eastAsia="Calibri"/>
                      <w:szCs w:val="22"/>
                    </w:rPr>
                    <w:t>Request</w:t>
                  </w:r>
                  <w:r w:rsidR="000E08CD" w:rsidRPr="009743EA">
                    <w:rPr>
                      <w:rFonts w:eastAsia="Calibri"/>
                      <w:szCs w:val="22"/>
                    </w:rPr>
                    <w:t xml:space="preserve"> </w:t>
                  </w:r>
                  <w:r w:rsidRPr="009743EA">
                    <w:rPr>
                      <w:rFonts w:eastAsia="Calibri"/>
                      <w:szCs w:val="22"/>
                    </w:rPr>
                    <w:t>ID</w:t>
                  </w:r>
                  <w:r w:rsidR="000E08CD" w:rsidRPr="009743EA">
                    <w:rPr>
                      <w:rFonts w:eastAsia="Calibri"/>
                      <w:szCs w:val="22"/>
                    </w:rPr>
                    <w:t xml:space="preserve"> </w:t>
                  </w:r>
                </w:p>
              </w:tc>
            </w:tr>
            <w:tr w:rsidR="00BB437C" w:rsidRPr="009743EA" w14:paraId="5C141C7A" w14:textId="77777777" w:rsidTr="005A2D7C">
              <w:trPr>
                <w:jc w:val="center"/>
              </w:trPr>
              <w:tc>
                <w:tcPr>
                  <w:tcW w:w="1501" w:type="dxa"/>
                  <w:shd w:val="clear" w:color="auto" w:fill="DEEAF6"/>
                </w:tcPr>
                <w:p w14:paraId="31811509" w14:textId="77777777" w:rsidR="00BB437C" w:rsidRPr="009743EA" w:rsidRDefault="00BB437C" w:rsidP="00283DA8">
                  <w:pPr>
                    <w:pStyle w:val="TAL"/>
                    <w:snapToGrid w:val="0"/>
                    <w:jc w:val="center"/>
                    <w:rPr>
                      <w:rFonts w:eastAsia="Calibri"/>
                      <w:szCs w:val="22"/>
                    </w:rPr>
                  </w:pPr>
                  <w:r w:rsidRPr="009743EA">
                    <w:rPr>
                      <w:rFonts w:eastAsia="Calibri"/>
                      <w:szCs w:val="22"/>
                    </w:rPr>
                    <w:t>X-M2M-Origin</w:t>
                  </w:r>
                </w:p>
              </w:tc>
              <w:tc>
                <w:tcPr>
                  <w:tcW w:w="4359" w:type="dxa"/>
                  <w:shd w:val="clear" w:color="auto" w:fill="auto"/>
                </w:tcPr>
                <w:p w14:paraId="4010B59D" w14:textId="77777777" w:rsidR="00BB437C" w:rsidRPr="009743EA" w:rsidRDefault="00BB437C" w:rsidP="00283DA8">
                  <w:pPr>
                    <w:pStyle w:val="TAL"/>
                    <w:snapToGrid w:val="0"/>
                    <w:rPr>
                      <w:rFonts w:eastAsia="Calibri"/>
                      <w:szCs w:val="22"/>
                    </w:rPr>
                  </w:pPr>
                  <w:r w:rsidRPr="009743EA">
                    <w:rPr>
                      <w:rFonts w:eastAsia="Calibri"/>
                      <w:szCs w:val="22"/>
                    </w:rPr>
                    <w:t>AE-ID</w:t>
                  </w:r>
                  <w:r w:rsidR="000E08CD" w:rsidRPr="009743EA">
                    <w:rPr>
                      <w:rFonts w:eastAsia="Calibri"/>
                      <w:szCs w:val="22"/>
                    </w:rPr>
                    <w:t xml:space="preserve"> </w:t>
                  </w:r>
                  <w:r w:rsidRPr="009743EA">
                    <w:rPr>
                      <w:rFonts w:eastAsia="Calibri"/>
                      <w:szCs w:val="22"/>
                    </w:rPr>
                    <w:t>of</w:t>
                  </w:r>
                  <w:r w:rsidR="000E08CD" w:rsidRPr="009743EA">
                    <w:rPr>
                      <w:rFonts w:eastAsia="Calibri"/>
                      <w:szCs w:val="22"/>
                    </w:rPr>
                    <w:t xml:space="preserve"> </w:t>
                  </w:r>
                  <w:r w:rsidRPr="009743EA">
                    <w:rPr>
                      <w:rFonts w:eastAsia="Calibri"/>
                      <w:szCs w:val="22"/>
                    </w:rPr>
                    <w:t>Originator</w:t>
                  </w:r>
                </w:p>
              </w:tc>
            </w:tr>
            <w:tr w:rsidR="00BB437C" w:rsidRPr="009743EA" w14:paraId="5B325660" w14:textId="77777777" w:rsidTr="005A2D7C">
              <w:trPr>
                <w:jc w:val="center"/>
              </w:trPr>
              <w:tc>
                <w:tcPr>
                  <w:tcW w:w="1501" w:type="dxa"/>
                  <w:shd w:val="clear" w:color="auto" w:fill="DEEAF6"/>
                </w:tcPr>
                <w:p w14:paraId="0A95695D" w14:textId="77777777" w:rsidR="00BB437C" w:rsidRPr="009743EA" w:rsidRDefault="00BB437C" w:rsidP="00283DA8">
                  <w:pPr>
                    <w:pStyle w:val="TAL"/>
                    <w:snapToGrid w:val="0"/>
                    <w:jc w:val="center"/>
                    <w:rPr>
                      <w:rFonts w:eastAsia="Calibri"/>
                      <w:szCs w:val="22"/>
                    </w:rPr>
                  </w:pPr>
                  <w:r w:rsidRPr="009743EA">
                    <w:rPr>
                      <w:rFonts w:eastAsia="Calibri"/>
                      <w:szCs w:val="22"/>
                    </w:rPr>
                    <w:t>Content-Type</w:t>
                  </w:r>
                </w:p>
              </w:tc>
              <w:tc>
                <w:tcPr>
                  <w:tcW w:w="4359" w:type="dxa"/>
                  <w:shd w:val="clear" w:color="auto" w:fill="auto"/>
                </w:tcPr>
                <w:p w14:paraId="20F7BDA0" w14:textId="77777777" w:rsidR="00BB437C" w:rsidRPr="009743EA" w:rsidRDefault="00E45F9B" w:rsidP="00283DA8">
                  <w:pPr>
                    <w:pStyle w:val="TAL"/>
                    <w:snapToGrid w:val="0"/>
                    <w:rPr>
                      <w:rFonts w:eastAsia="Calibri"/>
                      <w:szCs w:val="22"/>
                    </w:rPr>
                  </w:pPr>
                  <w:r w:rsidRPr="009743EA">
                    <w:rPr>
                      <w:rFonts w:eastAsia="Calibri"/>
                      <w:szCs w:val="22"/>
                    </w:rPr>
                    <w:t>application/json;ty</w:t>
                  </w:r>
                  <w:r w:rsidR="00BB437C" w:rsidRPr="009743EA">
                    <w:rPr>
                      <w:rFonts w:eastAsia="Calibri"/>
                      <w:szCs w:val="22"/>
                    </w:rPr>
                    <w:t>=</w:t>
                  </w:r>
                  <w:r w:rsidR="00BB437C" w:rsidRPr="009743EA">
                    <w:rPr>
                      <w:rFonts w:eastAsia="Calibri"/>
                      <w:b/>
                      <w:szCs w:val="22"/>
                    </w:rPr>
                    <w:t>23</w:t>
                  </w:r>
                </w:p>
              </w:tc>
            </w:tr>
            <w:tr w:rsidR="00595120" w:rsidRPr="009743EA" w14:paraId="00DA4C01" w14:textId="77777777" w:rsidTr="005A2D7C">
              <w:trPr>
                <w:jc w:val="center"/>
              </w:trPr>
              <w:tc>
                <w:tcPr>
                  <w:tcW w:w="1501" w:type="dxa"/>
                  <w:shd w:val="clear" w:color="auto" w:fill="DEEAF6"/>
                </w:tcPr>
                <w:p w14:paraId="35288402" w14:textId="77777777" w:rsidR="00595120" w:rsidRPr="009743EA" w:rsidRDefault="00595120" w:rsidP="00595120">
                  <w:pPr>
                    <w:pStyle w:val="TAL"/>
                    <w:snapToGrid w:val="0"/>
                    <w:jc w:val="center"/>
                    <w:rPr>
                      <w:rFonts w:eastAsia="Calibri"/>
                      <w:szCs w:val="22"/>
                    </w:rPr>
                  </w:pPr>
                  <w:r w:rsidRPr="009743EA">
                    <w:rPr>
                      <w:rFonts w:eastAsia="Calibri"/>
                      <w:szCs w:val="22"/>
                    </w:rPr>
                    <w:t>X-M2M-RVI</w:t>
                  </w:r>
                </w:p>
              </w:tc>
              <w:tc>
                <w:tcPr>
                  <w:tcW w:w="4359" w:type="dxa"/>
                  <w:shd w:val="clear" w:color="auto" w:fill="auto"/>
                </w:tcPr>
                <w:p w14:paraId="6E5D001D" w14:textId="77777777" w:rsidR="00595120" w:rsidRPr="009743EA" w:rsidDel="00E45F9B" w:rsidRDefault="00595120" w:rsidP="00595120">
                  <w:pPr>
                    <w:pStyle w:val="TAL"/>
                    <w:snapToGrid w:val="0"/>
                    <w:rPr>
                      <w:rFonts w:eastAsia="Calibri"/>
                      <w:szCs w:val="22"/>
                    </w:rPr>
                  </w:pPr>
                  <w:r w:rsidRPr="009743EA">
                    <w:rPr>
                      <w:rFonts w:eastAsia="Calibri"/>
                      <w:szCs w:val="22"/>
                    </w:rPr>
                    <w:t>Release</w:t>
                  </w:r>
                  <w:r w:rsidR="000E08CD" w:rsidRPr="009743EA">
                    <w:rPr>
                      <w:rFonts w:eastAsia="Calibri"/>
                      <w:szCs w:val="22"/>
                    </w:rPr>
                    <w:t xml:space="preserve"> </w:t>
                  </w:r>
                  <w:r w:rsidRPr="009743EA">
                    <w:rPr>
                      <w:rFonts w:eastAsia="Calibri"/>
                      <w:szCs w:val="22"/>
                    </w:rPr>
                    <w:t>Version</w:t>
                  </w:r>
                  <w:r w:rsidR="000E08CD" w:rsidRPr="009743EA">
                    <w:rPr>
                      <w:rFonts w:eastAsia="Calibri"/>
                      <w:szCs w:val="22"/>
                    </w:rPr>
                    <w:t xml:space="preserve"> </w:t>
                  </w:r>
                  <w:r w:rsidRPr="009743EA">
                    <w:rPr>
                      <w:rFonts w:eastAsia="Calibri"/>
                      <w:szCs w:val="22"/>
                    </w:rPr>
                    <w:t>Indicator</w:t>
                  </w:r>
                </w:p>
              </w:tc>
            </w:tr>
          </w:tbl>
          <w:p w14:paraId="51A27264" w14:textId="77777777" w:rsidR="00BB437C" w:rsidRPr="009743EA" w:rsidRDefault="00BB437C" w:rsidP="00283DA8">
            <w:pPr>
              <w:pStyle w:val="TAL"/>
              <w:snapToGrid w:val="0"/>
              <w:jc w:val="both"/>
              <w:rPr>
                <w:lang w:eastAsia="ko-KR"/>
              </w:rPr>
            </w:pPr>
          </w:p>
        </w:tc>
      </w:tr>
      <w:tr w:rsidR="00BB437C" w:rsidRPr="009743EA" w14:paraId="24183B01" w14:textId="77777777" w:rsidTr="00283DA8">
        <w:trPr>
          <w:jc w:val="center"/>
        </w:trPr>
        <w:tc>
          <w:tcPr>
            <w:tcW w:w="1286" w:type="dxa"/>
            <w:vMerge/>
            <w:tcBorders>
              <w:left w:val="single" w:sz="4" w:space="0" w:color="000000"/>
              <w:bottom w:val="single" w:sz="4" w:space="0" w:color="000000"/>
            </w:tcBorders>
            <w:shd w:val="clear" w:color="auto" w:fill="E7E6E6"/>
          </w:tcPr>
          <w:p w14:paraId="2D24D22D" w14:textId="77777777" w:rsidR="00BB437C" w:rsidRPr="009743EA" w:rsidRDefault="00BB437C" w:rsidP="00283DA8">
            <w:pPr>
              <w:pStyle w:val="Default"/>
              <w:overflowPunct w:val="0"/>
              <w:jc w:val="center"/>
              <w:rPr>
                <w:b/>
                <w:kern w:val="1"/>
              </w:rPr>
            </w:pPr>
          </w:p>
        </w:tc>
        <w:tc>
          <w:tcPr>
            <w:tcW w:w="1134" w:type="dxa"/>
            <w:tcBorders>
              <w:top w:val="single" w:sz="4" w:space="0" w:color="000000"/>
              <w:left w:val="single" w:sz="4" w:space="0" w:color="000000"/>
              <w:bottom w:val="single" w:sz="4" w:space="0" w:color="000000"/>
              <w:right w:val="single" w:sz="4" w:space="0" w:color="000000"/>
            </w:tcBorders>
            <w:shd w:val="clear" w:color="auto" w:fill="E7E6E6"/>
          </w:tcPr>
          <w:p w14:paraId="789FE3AF" w14:textId="77777777" w:rsidR="00BB437C" w:rsidRPr="009743EA" w:rsidRDefault="00BB437C" w:rsidP="00283DA8">
            <w:pPr>
              <w:pStyle w:val="Default"/>
              <w:overflowPunct w:val="0"/>
              <w:jc w:val="center"/>
              <w:rPr>
                <w:rFonts w:ascii="Arial" w:eastAsia="Malgun Gothic" w:hAnsi="Arial"/>
                <w:b/>
                <w:color w:val="auto"/>
                <w:kern w:val="1"/>
                <w:sz w:val="18"/>
                <w:szCs w:val="20"/>
              </w:rPr>
            </w:pPr>
          </w:p>
          <w:p w14:paraId="28EE9A86" w14:textId="77777777" w:rsidR="00BB437C" w:rsidRPr="009743EA" w:rsidRDefault="00BB437C" w:rsidP="00283DA8">
            <w:pPr>
              <w:pStyle w:val="Default"/>
              <w:overflowPunct w:val="0"/>
              <w:jc w:val="center"/>
              <w:rPr>
                <w:rFonts w:ascii="Arial" w:eastAsia="Malgun Gothic" w:hAnsi="Arial"/>
                <w:b/>
                <w:color w:val="auto"/>
                <w:kern w:val="1"/>
                <w:sz w:val="18"/>
                <w:szCs w:val="20"/>
              </w:rPr>
            </w:pPr>
          </w:p>
          <w:p w14:paraId="64AADA86" w14:textId="77777777" w:rsidR="00BB437C" w:rsidRPr="009743EA" w:rsidRDefault="00BB437C" w:rsidP="00283DA8">
            <w:pPr>
              <w:pStyle w:val="Default"/>
              <w:overflowPunct w:val="0"/>
              <w:jc w:val="center"/>
              <w:rPr>
                <w:rFonts w:ascii="Arial" w:eastAsia="Malgun Gothic" w:hAnsi="Arial"/>
                <w:b/>
                <w:color w:val="auto"/>
                <w:kern w:val="1"/>
                <w:sz w:val="18"/>
                <w:szCs w:val="20"/>
              </w:rPr>
            </w:pPr>
          </w:p>
          <w:p w14:paraId="098E2A57" w14:textId="77777777" w:rsidR="00BB437C" w:rsidRPr="009743EA" w:rsidRDefault="00BB437C" w:rsidP="00283DA8">
            <w:pPr>
              <w:pStyle w:val="Default"/>
              <w:overflowPunct w:val="0"/>
              <w:jc w:val="center"/>
              <w:rPr>
                <w:rFonts w:ascii="Arial" w:eastAsia="Malgun Gothic" w:hAnsi="Arial"/>
                <w:b/>
                <w:color w:val="auto"/>
                <w:kern w:val="1"/>
                <w:sz w:val="18"/>
                <w:szCs w:val="20"/>
              </w:rPr>
            </w:pPr>
          </w:p>
          <w:p w14:paraId="2DFAEF0C" w14:textId="77777777" w:rsidR="00BB437C" w:rsidRPr="009743EA" w:rsidRDefault="00BB437C" w:rsidP="00283DA8">
            <w:pPr>
              <w:pStyle w:val="Default"/>
              <w:overflowPunct w:val="0"/>
              <w:jc w:val="center"/>
              <w:rPr>
                <w:rFonts w:ascii="Arial" w:eastAsia="Malgun Gothic" w:hAnsi="Arial"/>
                <w:b/>
                <w:color w:val="auto"/>
                <w:kern w:val="1"/>
                <w:sz w:val="18"/>
                <w:szCs w:val="20"/>
              </w:rPr>
            </w:pPr>
          </w:p>
          <w:p w14:paraId="0EB175FB" w14:textId="77777777" w:rsidR="00BB437C" w:rsidRPr="009743EA" w:rsidRDefault="00BB437C" w:rsidP="00283DA8">
            <w:pPr>
              <w:pStyle w:val="Default"/>
              <w:overflowPunct w:val="0"/>
              <w:jc w:val="center"/>
              <w:rPr>
                <w:rFonts w:ascii="Arial" w:eastAsia="Malgun Gothic" w:hAnsi="Arial"/>
                <w:b/>
                <w:color w:val="auto"/>
                <w:kern w:val="1"/>
                <w:sz w:val="18"/>
                <w:szCs w:val="20"/>
              </w:rPr>
            </w:pPr>
          </w:p>
          <w:p w14:paraId="4907D0C3" w14:textId="77777777" w:rsidR="00BB437C" w:rsidRPr="009743EA" w:rsidRDefault="00BB437C" w:rsidP="00283DA8">
            <w:pPr>
              <w:pStyle w:val="Default"/>
              <w:overflowPunct w:val="0"/>
              <w:jc w:val="center"/>
              <w:rPr>
                <w:color w:val="0070C0"/>
                <w:lang w:eastAsia="ko-KR"/>
              </w:rPr>
            </w:pPr>
            <w:r w:rsidRPr="009743EA">
              <w:rPr>
                <w:rFonts w:ascii="Arial" w:eastAsia="Malgun Gothic" w:hAnsi="Arial"/>
                <w:b/>
                <w:color w:val="auto"/>
                <w:kern w:val="1"/>
                <w:sz w:val="18"/>
                <w:szCs w:val="20"/>
              </w:rPr>
              <w:t>Example</w:t>
            </w:r>
          </w:p>
        </w:tc>
        <w:tc>
          <w:tcPr>
            <w:tcW w:w="7239" w:type="dxa"/>
            <w:tcBorders>
              <w:top w:val="single" w:sz="4" w:space="0" w:color="000000"/>
              <w:left w:val="single" w:sz="4" w:space="0" w:color="000000"/>
              <w:bottom w:val="single" w:sz="4" w:space="0" w:color="000000"/>
              <w:right w:val="single" w:sz="4" w:space="0" w:color="000000"/>
            </w:tcBorders>
            <w:shd w:val="clear" w:color="auto" w:fill="FFFFFF"/>
          </w:tcPr>
          <w:p w14:paraId="4BE0939E" w14:textId="77777777" w:rsidR="00450EDF" w:rsidRPr="009743EA" w:rsidRDefault="00450EDF" w:rsidP="00283DA8">
            <w:pPr>
              <w:widowControl w:val="0"/>
              <w:spacing w:after="0"/>
              <w:ind w:left="284"/>
              <w:jc w:val="both"/>
              <w:textAlignment w:val="auto"/>
              <w:rPr>
                <w:rFonts w:eastAsia="Calibri Light"/>
                <w:b/>
                <w:sz w:val="24"/>
              </w:rPr>
            </w:pPr>
          </w:p>
          <w:p w14:paraId="018BF8E2" w14:textId="77777777" w:rsidR="00BB437C" w:rsidRPr="009743EA" w:rsidRDefault="00450EDF" w:rsidP="00283DA8">
            <w:pPr>
              <w:widowControl w:val="0"/>
              <w:spacing w:after="0"/>
              <w:ind w:left="284"/>
              <w:jc w:val="both"/>
              <w:textAlignment w:val="auto"/>
              <w:rPr>
                <w:rFonts w:ascii="Arial" w:hAnsi="Arial"/>
                <w:color w:val="0070C0"/>
                <w:sz w:val="18"/>
              </w:rPr>
            </w:pPr>
            <w:r w:rsidRPr="009743EA">
              <w:rPr>
                <w:rFonts w:eastAsia="Calibri Light"/>
                <w:b/>
                <w:sz w:val="24"/>
              </w:rPr>
              <w:t>API/NOTI/NET3/STEP01</w:t>
            </w:r>
          </w:p>
          <w:p w14:paraId="71D79977" w14:textId="77777777" w:rsidR="00BB437C" w:rsidRPr="005A2D7C" w:rsidRDefault="00BB437C" w:rsidP="007C39B4">
            <w:pPr>
              <w:pStyle w:val="NoSpacing"/>
              <w:overflowPunct w:val="0"/>
              <w:rPr>
                <w:rFonts w:ascii="Arial" w:hAnsi="Arial"/>
                <w:b/>
                <w:color w:val="0070C0"/>
                <w:sz w:val="18"/>
                <w:lang w:val="en-GB"/>
              </w:rPr>
            </w:pPr>
            <w:r w:rsidRPr="005A2D7C">
              <w:rPr>
                <w:rFonts w:ascii="Times New Roman" w:hAnsi="Times New Roman"/>
                <w:lang w:val="en-GB"/>
              </w:rPr>
              <w:t xml:space="preserve">    </w:t>
            </w:r>
          </w:p>
          <w:p w14:paraId="7727603E" w14:textId="77777777" w:rsidR="00BB437C" w:rsidRPr="009743EA" w:rsidRDefault="00BB437C" w:rsidP="00283DA8">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3CA41333" w14:textId="77777777" w:rsidR="00BB437C" w:rsidRPr="009743EA" w:rsidRDefault="00BB437C" w:rsidP="00283DA8">
            <w:pPr>
              <w:pStyle w:val="TAL"/>
              <w:snapToGrid w:val="0"/>
              <w:ind w:left="284"/>
              <w:jc w:val="both"/>
              <w:rPr>
                <w:color w:val="0070C0"/>
              </w:rPr>
            </w:pPr>
          </w:p>
          <w:p w14:paraId="7D815BEC" w14:textId="77777777" w:rsidR="00BB437C" w:rsidRPr="009743EA" w:rsidRDefault="00BB437C" w:rsidP="00283DA8">
            <w:pPr>
              <w:pStyle w:val="TAL"/>
              <w:snapToGrid w:val="0"/>
              <w:ind w:left="284"/>
              <w:jc w:val="both"/>
              <w:rPr>
                <w:color w:val="0070C0"/>
              </w:rPr>
            </w:pPr>
            <w:r w:rsidRPr="009743EA">
              <w:rPr>
                <w:color w:val="0070C0"/>
              </w:rPr>
              <w:t>POST /mn-name/cont_temp? HTTP/1.1</w:t>
            </w:r>
          </w:p>
          <w:p w14:paraId="66B0691D" w14:textId="77777777" w:rsidR="00BB437C" w:rsidRPr="009743EA" w:rsidRDefault="00BB437C" w:rsidP="00283DA8">
            <w:pPr>
              <w:pStyle w:val="TAL"/>
              <w:snapToGrid w:val="0"/>
              <w:ind w:left="284"/>
              <w:jc w:val="both"/>
              <w:rPr>
                <w:color w:val="0070C0"/>
              </w:rPr>
            </w:pPr>
            <w:r w:rsidRPr="009743EA">
              <w:rPr>
                <w:color w:val="0070C0"/>
              </w:rPr>
              <w:t>Host: 192.168.0.10:8282</w:t>
            </w:r>
          </w:p>
          <w:p w14:paraId="18BD6B75" w14:textId="77777777" w:rsidR="00BB437C" w:rsidRPr="009743EA" w:rsidRDefault="00BB437C" w:rsidP="00283DA8">
            <w:pPr>
              <w:pStyle w:val="TAL"/>
              <w:snapToGrid w:val="0"/>
              <w:ind w:left="284"/>
              <w:jc w:val="both"/>
              <w:rPr>
                <w:color w:val="0070C0"/>
              </w:rPr>
            </w:pPr>
            <w:r w:rsidRPr="009743EA">
              <w:rPr>
                <w:color w:val="0070C0"/>
              </w:rPr>
              <w:t>X-M2M-Origin: CAE5630283216026458665</w:t>
            </w:r>
          </w:p>
          <w:p w14:paraId="35D02CE3" w14:textId="77777777" w:rsidR="00BB437C" w:rsidRPr="009743EA" w:rsidRDefault="00BB437C" w:rsidP="00283DA8">
            <w:pPr>
              <w:pStyle w:val="TAL"/>
              <w:snapToGrid w:val="0"/>
              <w:ind w:left="284"/>
              <w:jc w:val="both"/>
              <w:rPr>
                <w:color w:val="0070C0"/>
              </w:rPr>
            </w:pPr>
            <w:r w:rsidRPr="009743EA">
              <w:rPr>
                <w:color w:val="0070C0"/>
              </w:rPr>
              <w:t xml:space="preserve">Content-Type: </w:t>
            </w:r>
            <w:r w:rsidR="00E45F9B" w:rsidRPr="009743EA">
              <w:rPr>
                <w:color w:val="0070C0"/>
              </w:rPr>
              <w:t>application/json;ty</w:t>
            </w:r>
            <w:r w:rsidRPr="009743EA">
              <w:rPr>
                <w:color w:val="0070C0"/>
              </w:rPr>
              <w:t>=23</w:t>
            </w:r>
          </w:p>
          <w:p w14:paraId="0E56E1F3" w14:textId="77777777" w:rsidR="00B76FCC" w:rsidRPr="009743EA" w:rsidRDefault="00B76FCC" w:rsidP="00B76FCC">
            <w:pPr>
              <w:pStyle w:val="TAL"/>
              <w:snapToGrid w:val="0"/>
              <w:ind w:left="284"/>
              <w:jc w:val="both"/>
              <w:rPr>
                <w:color w:val="0070C0"/>
              </w:rPr>
            </w:pPr>
            <w:r w:rsidRPr="009743EA">
              <w:rPr>
                <w:color w:val="0070C0"/>
              </w:rPr>
              <w:t>Accept: application/json</w:t>
            </w:r>
          </w:p>
          <w:p w14:paraId="3626E6D1" w14:textId="77777777" w:rsidR="00BB437C" w:rsidRPr="009743EA" w:rsidRDefault="00BB437C" w:rsidP="00283DA8">
            <w:pPr>
              <w:pStyle w:val="TAL"/>
              <w:snapToGrid w:val="0"/>
              <w:ind w:left="284"/>
              <w:jc w:val="both"/>
              <w:rPr>
                <w:color w:val="0070C0"/>
              </w:rPr>
            </w:pPr>
            <w:r w:rsidRPr="009743EA">
              <w:rPr>
                <w:color w:val="0070C0"/>
              </w:rPr>
              <w:t>X-M2M-RI: 1234</w:t>
            </w:r>
          </w:p>
          <w:p w14:paraId="0D71BAF8" w14:textId="77777777" w:rsidR="00C32389" w:rsidRPr="009743EA" w:rsidRDefault="00C32389" w:rsidP="00C32389">
            <w:pPr>
              <w:widowControl w:val="0"/>
              <w:overflowPunct/>
              <w:spacing w:after="0"/>
              <w:ind w:left="284"/>
              <w:jc w:val="both"/>
              <w:textAlignment w:val="auto"/>
              <w:rPr>
                <w:color w:val="0070C0"/>
              </w:rPr>
            </w:pPr>
            <w:r w:rsidRPr="009743EA">
              <w:rPr>
                <w:rFonts w:ascii="Arial" w:hAnsi="Arial"/>
                <w:color w:val="0070C0"/>
                <w:sz w:val="18"/>
              </w:rPr>
              <w:t>X-M2M-RVI: 2a</w:t>
            </w:r>
          </w:p>
          <w:p w14:paraId="5F1E63CE" w14:textId="77777777" w:rsidR="00BB437C" w:rsidRPr="009743EA" w:rsidRDefault="00BB437C" w:rsidP="00283DA8">
            <w:pPr>
              <w:pStyle w:val="TAL"/>
              <w:snapToGrid w:val="0"/>
              <w:ind w:left="284"/>
              <w:jc w:val="both"/>
              <w:rPr>
                <w:color w:val="0070C0"/>
              </w:rPr>
            </w:pPr>
          </w:p>
          <w:p w14:paraId="2BE7BA04" w14:textId="77777777" w:rsidR="00BB437C" w:rsidRPr="009743EA" w:rsidRDefault="00BB437C" w:rsidP="00283DA8">
            <w:pPr>
              <w:pStyle w:val="TAL"/>
              <w:snapToGrid w:val="0"/>
              <w:ind w:left="284"/>
              <w:jc w:val="both"/>
              <w:rPr>
                <w:color w:val="0070C0"/>
              </w:rPr>
            </w:pPr>
            <w:r w:rsidRPr="009743EA">
              <w:rPr>
                <w:color w:val="0070C0"/>
              </w:rPr>
              <w:t>{</w:t>
            </w:r>
          </w:p>
          <w:p w14:paraId="73D7FFAB" w14:textId="77777777" w:rsidR="00BB437C" w:rsidRPr="009743EA" w:rsidRDefault="00BB437C" w:rsidP="00283DA8">
            <w:pPr>
              <w:pStyle w:val="TAL"/>
              <w:snapToGrid w:val="0"/>
              <w:ind w:left="284"/>
              <w:jc w:val="both"/>
              <w:rPr>
                <w:color w:val="0070C0"/>
              </w:rPr>
            </w:pPr>
            <w:r w:rsidRPr="009743EA">
              <w:rPr>
                <w:color w:val="0070C0"/>
              </w:rPr>
              <w:tab/>
              <w:t>"m2m:sub": {</w:t>
            </w:r>
          </w:p>
          <w:p w14:paraId="4078499E" w14:textId="77777777" w:rsidR="00BB437C" w:rsidRPr="009743EA" w:rsidRDefault="00BB437C" w:rsidP="00283DA8">
            <w:pPr>
              <w:pStyle w:val="TAL"/>
              <w:snapToGrid w:val="0"/>
              <w:ind w:left="284"/>
              <w:jc w:val="both"/>
              <w:rPr>
                <w:color w:val="0070C0"/>
              </w:rPr>
            </w:pPr>
            <w:r w:rsidRPr="009743EA">
              <w:rPr>
                <w:color w:val="0070C0"/>
              </w:rPr>
              <w:t xml:space="preserve">             "enc": {</w:t>
            </w:r>
          </w:p>
          <w:p w14:paraId="61AD0E09" w14:textId="77777777" w:rsidR="00BB437C" w:rsidRPr="009743EA" w:rsidRDefault="00BB437C" w:rsidP="00283DA8">
            <w:pPr>
              <w:pStyle w:val="TAL"/>
              <w:snapToGrid w:val="0"/>
              <w:ind w:left="284"/>
              <w:jc w:val="both"/>
              <w:rPr>
                <w:color w:val="0070C0"/>
              </w:rPr>
            </w:pPr>
            <w:r w:rsidRPr="009743EA">
              <w:rPr>
                <w:color w:val="0070C0"/>
              </w:rPr>
              <w:t xml:space="preserve">                   "net": </w:t>
            </w:r>
            <w:r w:rsidRPr="00C072AF">
              <w:rPr>
                <w:color w:val="0070C0"/>
              </w:rPr>
              <w:t>[3]</w:t>
            </w:r>
          </w:p>
          <w:p w14:paraId="47004EBA" w14:textId="77777777" w:rsidR="00BB437C" w:rsidRPr="009743EA" w:rsidRDefault="00BB437C" w:rsidP="00283DA8">
            <w:pPr>
              <w:pStyle w:val="TAL"/>
              <w:snapToGrid w:val="0"/>
              <w:ind w:left="284"/>
              <w:jc w:val="both"/>
              <w:rPr>
                <w:color w:val="0070C0"/>
              </w:rPr>
            </w:pPr>
            <w:r w:rsidRPr="009743EA">
              <w:rPr>
                <w:color w:val="0070C0"/>
              </w:rPr>
              <w:t xml:space="preserve">             },</w:t>
            </w:r>
          </w:p>
          <w:p w14:paraId="71D91F24" w14:textId="77777777" w:rsidR="00BB437C" w:rsidRPr="009743EA" w:rsidRDefault="00BB437C" w:rsidP="00283DA8">
            <w:pPr>
              <w:pStyle w:val="TAL"/>
              <w:snapToGrid w:val="0"/>
              <w:ind w:left="284"/>
              <w:jc w:val="both"/>
              <w:rPr>
                <w:color w:val="0070C0"/>
              </w:rPr>
            </w:pPr>
            <w:r w:rsidRPr="009743EA">
              <w:rPr>
                <w:color w:val="0070C0"/>
              </w:rPr>
              <w:tab/>
              <w:t xml:space="preserve">       "nu": ["AE1"],</w:t>
            </w:r>
          </w:p>
          <w:p w14:paraId="318CA5A9" w14:textId="77777777" w:rsidR="00BB437C" w:rsidRPr="009743EA" w:rsidRDefault="00BB437C" w:rsidP="00283DA8">
            <w:pPr>
              <w:pStyle w:val="TAL"/>
              <w:snapToGrid w:val="0"/>
              <w:ind w:left="284"/>
              <w:jc w:val="both"/>
              <w:rPr>
                <w:color w:val="0070C0"/>
              </w:rPr>
            </w:pPr>
            <w:r w:rsidRPr="009743EA">
              <w:rPr>
                <w:color w:val="0070C0"/>
              </w:rPr>
              <w:tab/>
              <w:t xml:space="preserve">       "rn": "cont_sub"</w:t>
            </w:r>
          </w:p>
          <w:p w14:paraId="7BBC085A" w14:textId="77777777" w:rsidR="00BB437C" w:rsidRPr="009743EA" w:rsidRDefault="00BB437C" w:rsidP="00283DA8">
            <w:pPr>
              <w:pStyle w:val="TAL"/>
              <w:snapToGrid w:val="0"/>
              <w:ind w:left="284"/>
              <w:jc w:val="both"/>
              <w:rPr>
                <w:color w:val="0070C0"/>
              </w:rPr>
            </w:pPr>
            <w:r w:rsidRPr="009743EA">
              <w:rPr>
                <w:color w:val="0070C0"/>
              </w:rPr>
              <w:t xml:space="preserve">      }</w:t>
            </w:r>
          </w:p>
          <w:p w14:paraId="77995B3B" w14:textId="77777777" w:rsidR="00BB437C" w:rsidRPr="009743EA" w:rsidRDefault="00BB437C" w:rsidP="00283DA8">
            <w:pPr>
              <w:pStyle w:val="TAL"/>
              <w:snapToGrid w:val="0"/>
              <w:ind w:left="284"/>
              <w:jc w:val="both"/>
              <w:rPr>
                <w:color w:val="0070C0"/>
              </w:rPr>
            </w:pPr>
            <w:r w:rsidRPr="009743EA">
              <w:rPr>
                <w:color w:val="0070C0"/>
              </w:rPr>
              <w:t>}</w:t>
            </w:r>
          </w:p>
          <w:p w14:paraId="514DCE0F" w14:textId="77777777" w:rsidR="00BB437C" w:rsidRPr="009743EA" w:rsidRDefault="00BB437C" w:rsidP="00283DA8">
            <w:pPr>
              <w:pStyle w:val="TAL"/>
              <w:snapToGrid w:val="0"/>
              <w:ind w:left="284"/>
              <w:jc w:val="both"/>
              <w:rPr>
                <w:color w:val="0070C0"/>
                <w:lang w:eastAsia="ko-KR"/>
              </w:rPr>
            </w:pPr>
          </w:p>
          <w:p w14:paraId="30E6F762" w14:textId="77777777" w:rsidR="00BB437C" w:rsidRPr="009743EA" w:rsidRDefault="00BB437C" w:rsidP="00283DA8">
            <w:pPr>
              <w:widowControl w:val="0"/>
              <w:spacing w:after="0"/>
              <w:ind w:left="284"/>
              <w:jc w:val="both"/>
              <w:textAlignment w:val="auto"/>
              <w:rPr>
                <w:rFonts w:ascii="Arial" w:hAnsi="Arial"/>
                <w:b/>
                <w:color w:val="0070C0"/>
                <w:sz w:val="18"/>
              </w:rPr>
            </w:pPr>
          </w:p>
          <w:p w14:paraId="27AD2D97" w14:textId="77777777" w:rsidR="00BB437C" w:rsidRPr="009743EA" w:rsidRDefault="00BB437C" w:rsidP="00283DA8">
            <w:pPr>
              <w:widowControl w:val="0"/>
              <w:spacing w:after="0"/>
              <w:ind w:left="284"/>
              <w:jc w:val="both"/>
              <w:textAlignment w:val="auto"/>
              <w:rPr>
                <w:rFonts w:ascii="Arial" w:hAnsi="Arial"/>
                <w:b/>
                <w:color w:val="0070C0"/>
                <w:sz w:val="18"/>
              </w:rPr>
            </w:pPr>
            <w:r w:rsidRPr="009743EA">
              <w:rPr>
                <w:rFonts w:ascii="Arial" w:hAnsi="Arial"/>
                <w:b/>
                <w:color w:val="0070C0"/>
                <w:sz w:val="18"/>
              </w:rPr>
              <w:t>HTTP Response:</w:t>
            </w:r>
          </w:p>
          <w:p w14:paraId="39BABC2B" w14:textId="77777777" w:rsidR="00BB437C" w:rsidRPr="009743EA" w:rsidRDefault="00BB437C" w:rsidP="00283DA8">
            <w:pPr>
              <w:widowControl w:val="0"/>
              <w:spacing w:after="0"/>
              <w:ind w:left="284"/>
              <w:textAlignment w:val="auto"/>
              <w:rPr>
                <w:rFonts w:ascii="Arial" w:hAnsi="Arial"/>
                <w:color w:val="0070C0"/>
                <w:sz w:val="18"/>
              </w:rPr>
            </w:pPr>
          </w:p>
          <w:p w14:paraId="4BD18DF2" w14:textId="77777777" w:rsidR="00BB437C" w:rsidRPr="009743EA" w:rsidRDefault="00BB437C" w:rsidP="00283DA8">
            <w:pPr>
              <w:widowControl w:val="0"/>
              <w:spacing w:after="0"/>
              <w:ind w:left="284"/>
              <w:textAlignment w:val="auto"/>
              <w:rPr>
                <w:rFonts w:ascii="Arial" w:hAnsi="Arial"/>
                <w:color w:val="0070C0"/>
                <w:sz w:val="18"/>
              </w:rPr>
            </w:pPr>
            <w:r w:rsidRPr="009743EA">
              <w:rPr>
                <w:rFonts w:ascii="Arial" w:hAnsi="Arial"/>
                <w:color w:val="0070C0"/>
                <w:sz w:val="18"/>
              </w:rPr>
              <w:t>201 Created</w:t>
            </w:r>
          </w:p>
          <w:p w14:paraId="413F4BF7" w14:textId="77777777" w:rsidR="00BB437C" w:rsidRPr="00325791" w:rsidRDefault="00BB437C" w:rsidP="00283DA8">
            <w:pPr>
              <w:pStyle w:val="TAL"/>
              <w:snapToGrid w:val="0"/>
              <w:ind w:left="284"/>
              <w:rPr>
                <w:color w:val="0070C0"/>
                <w:lang w:val="fr-FR"/>
              </w:rPr>
            </w:pPr>
            <w:r w:rsidRPr="00325791">
              <w:rPr>
                <w:color w:val="0070C0"/>
                <w:lang w:val="fr-FR"/>
              </w:rPr>
              <w:t>Content-Location: mn-name/cont_temp</w:t>
            </w:r>
          </w:p>
          <w:p w14:paraId="34520E69" w14:textId="77777777" w:rsidR="00BB437C" w:rsidRPr="00325791" w:rsidRDefault="00BB437C" w:rsidP="00283DA8">
            <w:pPr>
              <w:pStyle w:val="TAL"/>
              <w:snapToGrid w:val="0"/>
              <w:ind w:left="284"/>
              <w:rPr>
                <w:color w:val="0070C0"/>
                <w:lang w:val="fr-FR"/>
              </w:rPr>
            </w:pPr>
            <w:r w:rsidRPr="00325791">
              <w:rPr>
                <w:color w:val="0070C0"/>
                <w:lang w:val="fr-FR"/>
              </w:rPr>
              <w:t>Content-Type: application/json</w:t>
            </w:r>
          </w:p>
          <w:p w14:paraId="4AFF9727" w14:textId="77777777" w:rsidR="00BB437C" w:rsidRPr="005A2D7C" w:rsidRDefault="00BB437C" w:rsidP="00283DA8">
            <w:pPr>
              <w:pStyle w:val="TAL"/>
              <w:snapToGrid w:val="0"/>
              <w:ind w:left="284"/>
              <w:rPr>
                <w:color w:val="0070C0"/>
              </w:rPr>
            </w:pPr>
            <w:r w:rsidRPr="005A2D7C">
              <w:rPr>
                <w:color w:val="0070C0"/>
              </w:rPr>
              <w:t>X-M2M-RI: 1234</w:t>
            </w:r>
          </w:p>
          <w:p w14:paraId="4A56982C" w14:textId="77777777" w:rsidR="00C32389" w:rsidRPr="005A2D7C" w:rsidRDefault="00C32389" w:rsidP="00C32389">
            <w:pPr>
              <w:widowControl w:val="0"/>
              <w:overflowPunct/>
              <w:spacing w:after="0"/>
              <w:ind w:left="284"/>
              <w:jc w:val="both"/>
              <w:textAlignment w:val="auto"/>
              <w:rPr>
                <w:color w:val="0070C0"/>
              </w:rPr>
            </w:pPr>
            <w:r w:rsidRPr="009743EA">
              <w:rPr>
                <w:rFonts w:ascii="Arial" w:hAnsi="Arial"/>
                <w:color w:val="0070C0"/>
                <w:sz w:val="18"/>
              </w:rPr>
              <w:t>X-M2M-RVI: 2a</w:t>
            </w:r>
          </w:p>
          <w:p w14:paraId="7718A420" w14:textId="77777777" w:rsidR="00BB437C" w:rsidRPr="009743EA" w:rsidRDefault="00BB437C" w:rsidP="00283DA8">
            <w:pPr>
              <w:pStyle w:val="TAL"/>
              <w:snapToGrid w:val="0"/>
              <w:ind w:left="284"/>
              <w:rPr>
                <w:color w:val="0070C0"/>
              </w:rPr>
            </w:pPr>
            <w:r w:rsidRPr="009743EA">
              <w:rPr>
                <w:color w:val="0070C0"/>
              </w:rPr>
              <w:t>X-M2M-RSC: 2001</w:t>
            </w:r>
          </w:p>
          <w:p w14:paraId="075D5F28" w14:textId="77777777" w:rsidR="00BB437C" w:rsidRPr="005A2D7C" w:rsidRDefault="00BB437C" w:rsidP="00283DA8">
            <w:pPr>
              <w:pStyle w:val="TAL"/>
              <w:snapToGrid w:val="0"/>
              <w:ind w:left="284"/>
              <w:jc w:val="both"/>
              <w:rPr>
                <w:color w:val="0070C0"/>
              </w:rPr>
            </w:pPr>
          </w:p>
        </w:tc>
      </w:tr>
      <w:tr w:rsidR="00BB437C" w:rsidRPr="009743EA" w14:paraId="55A5F229" w14:textId="77777777" w:rsidTr="00283DA8">
        <w:trPr>
          <w:trHeight w:val="2421"/>
          <w:jc w:val="center"/>
        </w:trPr>
        <w:tc>
          <w:tcPr>
            <w:tcW w:w="1286" w:type="dxa"/>
            <w:vMerge w:val="restart"/>
            <w:tcBorders>
              <w:top w:val="single" w:sz="4" w:space="0" w:color="000000"/>
              <w:left w:val="single" w:sz="4" w:space="0" w:color="000000"/>
            </w:tcBorders>
            <w:shd w:val="clear" w:color="auto" w:fill="E7E6E6"/>
          </w:tcPr>
          <w:p w14:paraId="509C550D" w14:textId="77777777" w:rsidR="00BB437C" w:rsidRPr="009743EA" w:rsidRDefault="00BB437C" w:rsidP="00283DA8">
            <w:pPr>
              <w:pStyle w:val="TAL"/>
              <w:snapToGrid w:val="0"/>
              <w:jc w:val="center"/>
              <w:rPr>
                <w:b/>
                <w:kern w:val="1"/>
              </w:rPr>
            </w:pPr>
          </w:p>
          <w:p w14:paraId="1877BCB3" w14:textId="77777777" w:rsidR="00BB437C" w:rsidRPr="009743EA" w:rsidRDefault="00BB437C" w:rsidP="00283DA8">
            <w:pPr>
              <w:pStyle w:val="TAL"/>
              <w:snapToGrid w:val="0"/>
              <w:jc w:val="center"/>
              <w:rPr>
                <w:b/>
                <w:kern w:val="1"/>
              </w:rPr>
            </w:pPr>
          </w:p>
          <w:p w14:paraId="448EE4DC" w14:textId="77777777" w:rsidR="00BB437C" w:rsidRPr="009743EA" w:rsidRDefault="00BB437C" w:rsidP="00283DA8">
            <w:pPr>
              <w:pStyle w:val="TAL"/>
              <w:snapToGrid w:val="0"/>
              <w:jc w:val="center"/>
              <w:rPr>
                <w:b/>
                <w:kern w:val="1"/>
              </w:rPr>
            </w:pPr>
          </w:p>
          <w:p w14:paraId="38EEB0DA" w14:textId="77777777" w:rsidR="00BB437C" w:rsidRPr="009743EA" w:rsidRDefault="00BB437C" w:rsidP="00283DA8">
            <w:pPr>
              <w:pStyle w:val="TAL"/>
              <w:snapToGrid w:val="0"/>
              <w:jc w:val="center"/>
              <w:rPr>
                <w:b/>
                <w:kern w:val="1"/>
              </w:rPr>
            </w:pPr>
          </w:p>
          <w:p w14:paraId="3803685F" w14:textId="77777777" w:rsidR="00BB437C" w:rsidRPr="009743EA" w:rsidRDefault="00BB437C" w:rsidP="00283DA8">
            <w:pPr>
              <w:pStyle w:val="TAL"/>
              <w:snapToGrid w:val="0"/>
              <w:jc w:val="center"/>
              <w:rPr>
                <w:b/>
                <w:kern w:val="1"/>
              </w:rPr>
            </w:pPr>
          </w:p>
          <w:p w14:paraId="75C7E1CB" w14:textId="77777777" w:rsidR="00BB437C" w:rsidRPr="009743EA" w:rsidRDefault="00BB437C" w:rsidP="00283DA8">
            <w:pPr>
              <w:pStyle w:val="TAL"/>
              <w:snapToGrid w:val="0"/>
              <w:jc w:val="center"/>
              <w:rPr>
                <w:b/>
                <w:kern w:val="1"/>
              </w:rPr>
            </w:pPr>
          </w:p>
          <w:p w14:paraId="102E2E6C" w14:textId="77777777" w:rsidR="00BB437C" w:rsidRPr="009743EA" w:rsidRDefault="00BB437C" w:rsidP="00283DA8">
            <w:pPr>
              <w:pStyle w:val="TAL"/>
              <w:snapToGrid w:val="0"/>
              <w:jc w:val="center"/>
              <w:rPr>
                <w:b/>
                <w:kern w:val="1"/>
              </w:rPr>
            </w:pPr>
          </w:p>
          <w:p w14:paraId="56B79A82" w14:textId="77777777" w:rsidR="00BB437C" w:rsidRPr="009743EA" w:rsidRDefault="00BB437C" w:rsidP="00283DA8">
            <w:pPr>
              <w:pStyle w:val="TAL"/>
              <w:snapToGrid w:val="0"/>
              <w:jc w:val="center"/>
              <w:rPr>
                <w:b/>
                <w:kern w:val="1"/>
              </w:rPr>
            </w:pPr>
          </w:p>
          <w:p w14:paraId="5CAF4CAF" w14:textId="77777777" w:rsidR="00BB437C" w:rsidRPr="009743EA" w:rsidRDefault="00BB437C" w:rsidP="00283DA8">
            <w:pPr>
              <w:pStyle w:val="TAL"/>
              <w:snapToGrid w:val="0"/>
              <w:jc w:val="center"/>
              <w:rPr>
                <w:b/>
                <w:kern w:val="1"/>
              </w:rPr>
            </w:pPr>
          </w:p>
          <w:p w14:paraId="4C1DBF26" w14:textId="77777777" w:rsidR="00BB437C" w:rsidRPr="009743EA" w:rsidRDefault="00BB437C" w:rsidP="00283DA8">
            <w:pPr>
              <w:pStyle w:val="TAL"/>
              <w:snapToGrid w:val="0"/>
              <w:jc w:val="center"/>
              <w:rPr>
                <w:b/>
                <w:kern w:val="1"/>
              </w:rPr>
            </w:pPr>
          </w:p>
          <w:p w14:paraId="2C3AEC06" w14:textId="77777777" w:rsidR="00BB437C" w:rsidRPr="009743EA" w:rsidRDefault="00BB437C" w:rsidP="00283DA8">
            <w:pPr>
              <w:pStyle w:val="TAL"/>
              <w:snapToGrid w:val="0"/>
              <w:jc w:val="center"/>
              <w:rPr>
                <w:b/>
                <w:kern w:val="1"/>
              </w:rPr>
            </w:pPr>
          </w:p>
          <w:p w14:paraId="6B7D6623" w14:textId="77777777" w:rsidR="00BB437C" w:rsidRPr="009743EA" w:rsidRDefault="00BB437C" w:rsidP="00283DA8">
            <w:pPr>
              <w:pStyle w:val="TAL"/>
              <w:snapToGrid w:val="0"/>
              <w:jc w:val="center"/>
              <w:rPr>
                <w:b/>
                <w:kern w:val="1"/>
              </w:rPr>
            </w:pPr>
          </w:p>
          <w:p w14:paraId="44C44340" w14:textId="77777777" w:rsidR="00BB437C" w:rsidRPr="009743EA" w:rsidRDefault="00BB437C" w:rsidP="00283DA8">
            <w:pPr>
              <w:pStyle w:val="TAL"/>
              <w:snapToGrid w:val="0"/>
              <w:jc w:val="center"/>
              <w:rPr>
                <w:b/>
                <w:kern w:val="1"/>
              </w:rPr>
            </w:pPr>
          </w:p>
          <w:p w14:paraId="3854D5E0" w14:textId="77777777" w:rsidR="00BB437C" w:rsidRPr="009743EA" w:rsidRDefault="00BB437C" w:rsidP="00283DA8">
            <w:pPr>
              <w:pStyle w:val="TAL"/>
              <w:snapToGrid w:val="0"/>
              <w:jc w:val="center"/>
              <w:rPr>
                <w:b/>
                <w:kern w:val="1"/>
              </w:rPr>
            </w:pPr>
          </w:p>
          <w:p w14:paraId="299DD43C" w14:textId="77777777" w:rsidR="00BB437C" w:rsidRPr="009743EA" w:rsidRDefault="00BB437C" w:rsidP="00283DA8">
            <w:pPr>
              <w:pStyle w:val="TAL"/>
              <w:snapToGrid w:val="0"/>
              <w:jc w:val="center"/>
              <w:rPr>
                <w:b/>
                <w:kern w:val="1"/>
              </w:rPr>
            </w:pPr>
          </w:p>
          <w:p w14:paraId="26E3BDD1" w14:textId="77777777" w:rsidR="00BB437C" w:rsidRPr="009743EA" w:rsidRDefault="00BB437C" w:rsidP="00283DA8">
            <w:pPr>
              <w:pStyle w:val="TAL"/>
              <w:snapToGrid w:val="0"/>
              <w:jc w:val="center"/>
              <w:rPr>
                <w:b/>
                <w:kern w:val="1"/>
              </w:rPr>
            </w:pPr>
          </w:p>
          <w:p w14:paraId="09F5C15D" w14:textId="77777777" w:rsidR="00BB437C" w:rsidRPr="009743EA" w:rsidRDefault="00BB437C" w:rsidP="00283DA8">
            <w:pPr>
              <w:pStyle w:val="TAL"/>
              <w:snapToGrid w:val="0"/>
              <w:jc w:val="center"/>
              <w:rPr>
                <w:b/>
                <w:kern w:val="1"/>
              </w:rPr>
            </w:pPr>
          </w:p>
          <w:p w14:paraId="3407B65F" w14:textId="77777777" w:rsidR="00BB437C" w:rsidRPr="009743EA" w:rsidRDefault="00BB437C" w:rsidP="00283DA8">
            <w:pPr>
              <w:pStyle w:val="TAL"/>
              <w:snapToGrid w:val="0"/>
              <w:jc w:val="center"/>
              <w:rPr>
                <w:b/>
                <w:kern w:val="1"/>
              </w:rPr>
            </w:pPr>
          </w:p>
          <w:p w14:paraId="26EC2D16" w14:textId="77777777" w:rsidR="00BB437C" w:rsidRPr="009743EA" w:rsidRDefault="00BB437C" w:rsidP="00283DA8">
            <w:pPr>
              <w:pStyle w:val="TAL"/>
              <w:snapToGrid w:val="0"/>
              <w:jc w:val="center"/>
              <w:rPr>
                <w:b/>
                <w:kern w:val="1"/>
              </w:rPr>
            </w:pPr>
          </w:p>
          <w:p w14:paraId="4D8A5EE9" w14:textId="77777777" w:rsidR="00BB437C" w:rsidRPr="009743EA" w:rsidRDefault="00BB437C" w:rsidP="00283DA8">
            <w:pPr>
              <w:pStyle w:val="TAL"/>
              <w:snapToGrid w:val="0"/>
              <w:jc w:val="center"/>
              <w:rPr>
                <w:b/>
                <w:kern w:val="1"/>
              </w:rPr>
            </w:pPr>
          </w:p>
          <w:p w14:paraId="5067FA25" w14:textId="77777777" w:rsidR="00BB437C" w:rsidRPr="009743EA" w:rsidRDefault="00BB437C" w:rsidP="00283DA8">
            <w:pPr>
              <w:pStyle w:val="TAL"/>
              <w:snapToGrid w:val="0"/>
              <w:jc w:val="center"/>
              <w:rPr>
                <w:b/>
                <w:kern w:val="1"/>
              </w:rPr>
            </w:pPr>
          </w:p>
          <w:p w14:paraId="3FF42DB1" w14:textId="77777777" w:rsidR="00BB437C" w:rsidRPr="009743EA" w:rsidRDefault="00BB437C" w:rsidP="00283DA8">
            <w:pPr>
              <w:pStyle w:val="TAL"/>
              <w:snapToGrid w:val="0"/>
              <w:jc w:val="center"/>
              <w:rPr>
                <w:b/>
                <w:kern w:val="1"/>
              </w:rPr>
            </w:pPr>
          </w:p>
          <w:p w14:paraId="1589A762" w14:textId="77777777" w:rsidR="00BB437C" w:rsidRPr="009743EA" w:rsidRDefault="00BB437C" w:rsidP="00283DA8">
            <w:pPr>
              <w:pStyle w:val="TAL"/>
              <w:snapToGrid w:val="0"/>
              <w:jc w:val="center"/>
              <w:rPr>
                <w:b/>
                <w:kern w:val="1"/>
              </w:rPr>
            </w:pPr>
          </w:p>
          <w:p w14:paraId="5CE72A66" w14:textId="77777777" w:rsidR="00BB437C" w:rsidRPr="009743EA" w:rsidRDefault="00BB437C" w:rsidP="00283DA8">
            <w:pPr>
              <w:pStyle w:val="TAL"/>
              <w:snapToGrid w:val="0"/>
              <w:jc w:val="center"/>
              <w:rPr>
                <w:b/>
                <w:kern w:val="1"/>
              </w:rPr>
            </w:pPr>
          </w:p>
          <w:p w14:paraId="2B52760E" w14:textId="77777777" w:rsidR="00BB437C" w:rsidRPr="009743EA" w:rsidRDefault="00BB437C" w:rsidP="00283DA8">
            <w:pPr>
              <w:pStyle w:val="TAL"/>
              <w:snapToGrid w:val="0"/>
              <w:jc w:val="center"/>
              <w:rPr>
                <w:b/>
                <w:kern w:val="1"/>
              </w:rPr>
            </w:pPr>
          </w:p>
          <w:p w14:paraId="1587B940" w14:textId="77777777" w:rsidR="00BB437C" w:rsidRPr="009743EA" w:rsidRDefault="00BB437C" w:rsidP="00283DA8">
            <w:pPr>
              <w:pStyle w:val="TAL"/>
              <w:snapToGrid w:val="0"/>
              <w:jc w:val="center"/>
              <w:rPr>
                <w:b/>
                <w:kern w:val="1"/>
              </w:rPr>
            </w:pPr>
          </w:p>
          <w:p w14:paraId="12DA8EA4" w14:textId="77777777" w:rsidR="00BB437C" w:rsidRPr="009743EA" w:rsidRDefault="00BB437C" w:rsidP="00283DA8">
            <w:pPr>
              <w:pStyle w:val="TAL"/>
              <w:snapToGrid w:val="0"/>
              <w:jc w:val="center"/>
              <w:rPr>
                <w:b/>
                <w:kern w:val="1"/>
                <w:lang w:eastAsia="ko-KR"/>
              </w:rPr>
            </w:pPr>
            <w:r w:rsidRPr="009743EA">
              <w:rPr>
                <w:rFonts w:hint="eastAsia"/>
                <w:b/>
                <w:kern w:val="1"/>
                <w:lang w:eastAsia="ko-KR"/>
              </w:rPr>
              <w:lastRenderedPageBreak/>
              <w:t>S</w:t>
            </w:r>
            <w:r w:rsidRPr="009743EA">
              <w:rPr>
                <w:b/>
                <w:kern w:val="1"/>
                <w:lang w:eastAsia="ko-KR"/>
              </w:rPr>
              <w:t>tep 02</w:t>
            </w:r>
          </w:p>
          <w:p w14:paraId="659EDA81" w14:textId="77777777" w:rsidR="00BB437C" w:rsidRPr="009743EA" w:rsidRDefault="00BB437C" w:rsidP="00283DA8">
            <w:pPr>
              <w:pStyle w:val="TAL"/>
              <w:snapToGrid w:val="0"/>
              <w:jc w:val="center"/>
              <w:rPr>
                <w:b/>
                <w:kern w:val="1"/>
                <w:lang w:eastAsia="ko-KR"/>
              </w:rPr>
            </w:pPr>
          </w:p>
          <w:p w14:paraId="1A317828" w14:textId="77777777" w:rsidR="00BB437C" w:rsidRPr="009743EA" w:rsidRDefault="00BB437C" w:rsidP="00283DA8">
            <w:pPr>
              <w:pStyle w:val="TAL"/>
              <w:snapToGrid w:val="0"/>
              <w:jc w:val="center"/>
              <w:rPr>
                <w:b/>
                <w:kern w:val="1"/>
              </w:rPr>
            </w:pPr>
          </w:p>
        </w:tc>
        <w:tc>
          <w:tcPr>
            <w:tcW w:w="1134" w:type="dxa"/>
            <w:tcBorders>
              <w:top w:val="single" w:sz="4" w:space="0" w:color="000000"/>
              <w:left w:val="single" w:sz="4" w:space="0" w:color="000000"/>
              <w:bottom w:val="single" w:sz="4" w:space="0" w:color="000000"/>
              <w:right w:val="single" w:sz="4" w:space="0" w:color="000000"/>
            </w:tcBorders>
            <w:shd w:val="clear" w:color="auto" w:fill="E7E6E6"/>
          </w:tcPr>
          <w:p w14:paraId="76DB6295" w14:textId="77777777" w:rsidR="00BB437C" w:rsidRPr="009743EA" w:rsidRDefault="00BB437C" w:rsidP="00283DA8">
            <w:pPr>
              <w:pStyle w:val="TAL"/>
              <w:snapToGrid w:val="0"/>
              <w:jc w:val="center"/>
              <w:rPr>
                <w:b/>
                <w:kern w:val="1"/>
              </w:rPr>
            </w:pPr>
          </w:p>
          <w:p w14:paraId="5961D5FA" w14:textId="77777777" w:rsidR="00BB437C" w:rsidRPr="009743EA" w:rsidRDefault="00BB437C" w:rsidP="00283DA8">
            <w:pPr>
              <w:pStyle w:val="TAL"/>
              <w:snapToGrid w:val="0"/>
              <w:jc w:val="center"/>
              <w:rPr>
                <w:b/>
                <w:kern w:val="1"/>
              </w:rPr>
            </w:pPr>
          </w:p>
          <w:p w14:paraId="195ACEBC" w14:textId="77777777" w:rsidR="00BB437C" w:rsidRPr="009743EA" w:rsidRDefault="00BB437C" w:rsidP="00283DA8">
            <w:pPr>
              <w:pStyle w:val="TAL"/>
              <w:snapToGrid w:val="0"/>
              <w:jc w:val="center"/>
              <w:rPr>
                <w:b/>
                <w:kern w:val="1"/>
              </w:rPr>
            </w:pPr>
          </w:p>
          <w:p w14:paraId="4BB9BFE3" w14:textId="77777777" w:rsidR="00BB437C" w:rsidRPr="009743EA" w:rsidRDefault="00BB437C" w:rsidP="00283DA8">
            <w:pPr>
              <w:pStyle w:val="TAL"/>
              <w:snapToGrid w:val="0"/>
              <w:jc w:val="center"/>
              <w:rPr>
                <w:b/>
                <w:kern w:val="1"/>
              </w:rPr>
            </w:pPr>
            <w:r w:rsidRPr="009743EA">
              <w:rPr>
                <w:b/>
                <w:kern w:val="1"/>
              </w:rPr>
              <w:t>Resource Structure</w:t>
            </w:r>
          </w:p>
          <w:p w14:paraId="30034D25" w14:textId="77777777" w:rsidR="00BB437C" w:rsidRPr="009743EA" w:rsidRDefault="00BB437C" w:rsidP="00283DA8">
            <w:pPr>
              <w:pStyle w:val="TAL"/>
              <w:snapToGrid w:val="0"/>
              <w:jc w:val="center"/>
            </w:pPr>
            <w:r w:rsidRPr="009743EA">
              <w:rPr>
                <w:b/>
                <w:kern w:val="1"/>
              </w:rPr>
              <w:t>before Sending Request</w:t>
            </w:r>
          </w:p>
        </w:tc>
        <w:tc>
          <w:tcPr>
            <w:tcW w:w="7239" w:type="dxa"/>
            <w:tcBorders>
              <w:top w:val="single" w:sz="4" w:space="0" w:color="000000"/>
              <w:left w:val="single" w:sz="4" w:space="0" w:color="000000"/>
              <w:bottom w:val="single" w:sz="4" w:space="0" w:color="000000"/>
              <w:right w:val="single" w:sz="4" w:space="0" w:color="000000"/>
            </w:tcBorders>
            <w:shd w:val="clear" w:color="auto" w:fill="FFFFFF"/>
          </w:tcPr>
          <w:p w14:paraId="09B34A94" w14:textId="77777777" w:rsidR="00BB437C" w:rsidRPr="009743EA" w:rsidRDefault="00BB437C" w:rsidP="00283DA8">
            <w:pPr>
              <w:pStyle w:val="Default"/>
              <w:overflowPunct w:val="0"/>
              <w:jc w:val="center"/>
            </w:pPr>
          </w:p>
          <w:p w14:paraId="3E40C3D7" w14:textId="77777777" w:rsidR="00BB437C" w:rsidRPr="009743EA" w:rsidRDefault="00654563" w:rsidP="00283DA8">
            <w:pPr>
              <w:pStyle w:val="Default"/>
              <w:tabs>
                <w:tab w:val="left" w:pos="1883"/>
                <w:tab w:val="center" w:pos="4118"/>
              </w:tabs>
              <w:overflowPunct w:val="0"/>
            </w:pPr>
            <w:r>
              <w:pict w14:anchorId="5329A0EF">
                <v:group id="_x0000_s1991" style="position:absolute;margin-left:85.55pt;margin-top:2.95pt;width:222.2pt;height:90.2pt;z-index:251647488" coordsize="28219,11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">
                  <v:rect id="직사각형 2" o:spid="_x0000_s1992" style="position:absolute;width:11683;height:365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" filled="f">
                    <v:textbox inset="0,0,0,0">
                      <w:txbxContent>
                        <w:p w14:paraId="3C983095" w14:textId="77777777" w:rsidR="004A00AF" w:rsidRDefault="004A00AF" w:rsidP="00BB437C">
                          <w:pPr>
                            <w:pStyle w:val="NormalWeb"/>
                            <w:wordWrap w:val="0"/>
                            <w:spacing w:after="0"/>
                            <w:jc w:val="center"/>
                          </w:pPr>
                          <w:r w:rsidRPr="00321011">
                            <w:rPr>
                              <w:b/>
                              <w:bCs/>
                              <w:color w:val="000000"/>
                              <w:kern w:val="24"/>
                              <w:sz w:val="20"/>
                              <w:szCs w:val="20"/>
                            </w:rPr>
                            <w:t>mn-name</w:t>
                          </w:r>
                        </w:p>
                        <w:p w14:paraId="358C9534" w14:textId="77777777" w:rsidR="004A00AF" w:rsidRDefault="004A00AF" w:rsidP="00BB437C">
                          <w:pPr>
                            <w:pStyle w:val="NormalWeb"/>
                            <w:wordWrap w:val="0"/>
                            <w:spacing w:after="0"/>
                            <w:jc w:val="center"/>
                          </w:pPr>
                          <w:r w:rsidRPr="00321011">
                            <w:rPr>
                              <w:b/>
                              <w:bCs/>
                              <w:color w:val="000000"/>
                              <w:kern w:val="24"/>
                              <w:sz w:val="20"/>
                              <w:szCs w:val="20"/>
                            </w:rPr>
                            <w:t>(CSEBase)</w:t>
                          </w:r>
                        </w:p>
                      </w:txbxContent>
                    </v:textbox>
                  </v:rect>
                  <v:line id="직선 연결선 3" o:spid="_x0000_s1993" style="position:absolute;flip:x;visibility:visible" from="5842,3758" to="5842,6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" strokeweight=".5pt">
                    <v:stroke joinstyle="miter"/>
                  </v:line>
                  <v:rect id="직사각형 4" o:spid="_x0000_s1994" style="position:absolute;left:7905;top:4996;width:12264;height:25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" filled="f">
                    <v:textbox inset="0,0,0,0">
                      <w:txbxContent>
                        <w:p w14:paraId="7FB64762" w14:textId="77777777" w:rsidR="004A00AF" w:rsidRDefault="004A00AF" w:rsidP="00BB437C">
                          <w:pPr>
                            <w:pStyle w:val="NormalWeb"/>
                            <w:wordWrap w:val="0"/>
                            <w:spacing w:after="0"/>
                            <w:jc w:val="center"/>
                          </w:pPr>
                          <w:r w:rsidRPr="00321011">
                            <w:rPr>
                              <w:b/>
                              <w:bCs/>
                              <w:color w:val="000000"/>
                              <w:kern w:val="24"/>
                              <w:sz w:val="18"/>
                              <w:szCs w:val="18"/>
                            </w:rPr>
                            <w:t>cont_temp</w:t>
                          </w:r>
                        </w:p>
                        <w:p w14:paraId="0EDD69B9" w14:textId="77777777" w:rsidR="004A00AF" w:rsidRDefault="004A00AF" w:rsidP="00BB437C">
                          <w:pPr>
                            <w:pStyle w:val="NormalWeb"/>
                            <w:wordWrap w:val="0"/>
                            <w:spacing w:after="0"/>
                            <w:jc w:val="center"/>
                          </w:pPr>
                          <w:r w:rsidRPr="00321011">
                            <w:rPr>
                              <w:b/>
                              <w:bCs/>
                              <w:color w:val="000000"/>
                              <w:kern w:val="24"/>
                              <w:sz w:val="18"/>
                              <w:szCs w:val="18"/>
                            </w:rPr>
                            <w:t>(container)</w:t>
                          </w:r>
                        </w:p>
                      </w:txbxContent>
                    </v:textbox>
                  </v:rect>
                  <v:line id="직선 연결선 5" o:spid="_x0000_s1995" style="position:absolute;visibility:visible" from="5842,6235" to="7905,6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" strokeweight=".5pt">
                    <v:stroke joinstyle="miter"/>
                  </v:line>
                  <v:rect id="직사각형 6" o:spid="_x0000_s1996" style="position:absolute;left:15955;top:8926;width:12264;height:253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" filled="f">
                    <v:textbox inset="0,0,0,0">
                      <w:txbxContent>
                        <w:p w14:paraId="74629F6A" w14:textId="77777777" w:rsidR="004A00AF" w:rsidRDefault="004A00AF" w:rsidP="00BB437C">
                          <w:pPr>
                            <w:pStyle w:val="NormalWeb"/>
                            <w:wordWrap w:val="0"/>
                            <w:spacing w:after="0"/>
                            <w:jc w:val="center"/>
                            <w:rPr>
                              <w:b/>
                              <w:bCs/>
                              <w:color w:val="000000"/>
                              <w:kern w:val="24"/>
                              <w:sz w:val="18"/>
                              <w:szCs w:val="18"/>
                            </w:rPr>
                          </w:pPr>
                          <w:r>
                            <w:rPr>
                              <w:b/>
                              <w:bCs/>
                              <w:color w:val="000000"/>
                              <w:kern w:val="24"/>
                              <w:sz w:val="18"/>
                              <w:szCs w:val="18"/>
                            </w:rPr>
                            <w:t>cont_sub</w:t>
                          </w:r>
                        </w:p>
                        <w:p w14:paraId="068A8D4A" w14:textId="77777777" w:rsidR="004A00AF" w:rsidRDefault="004A00AF" w:rsidP="00BB437C">
                          <w:pPr>
                            <w:pStyle w:val="NormalWeb"/>
                            <w:wordWrap w:val="0"/>
                            <w:spacing w:after="0"/>
                            <w:jc w:val="center"/>
                          </w:pPr>
                          <w:r>
                            <w:rPr>
                              <w:b/>
                              <w:bCs/>
                              <w:color w:val="000000"/>
                              <w:kern w:val="24"/>
                              <w:sz w:val="18"/>
                              <w:szCs w:val="18"/>
                            </w:rPr>
                            <w:t>(</w:t>
                          </w:r>
                          <w:r w:rsidRPr="00321011">
                            <w:rPr>
                              <w:b/>
                              <w:bCs/>
                              <w:color w:val="000000"/>
                              <w:kern w:val="24"/>
                              <w:sz w:val="18"/>
                              <w:szCs w:val="18"/>
                            </w:rPr>
                            <w:t>subscription</w:t>
                          </w:r>
                          <w:r>
                            <w:rPr>
                              <w:b/>
                              <w:bCs/>
                              <w:color w:val="000000"/>
                              <w:kern w:val="24"/>
                              <w:sz w:val="18"/>
                              <w:szCs w:val="18"/>
                            </w:rPr>
                            <w:t>)</w:t>
                          </w:r>
                        </w:p>
                      </w:txbxContent>
                    </v:textbox>
                  </v:rect>
                  <v:line id="직선 연결선 8" o:spid="_x0000_s1997" style="position:absolute;flip:x;visibility:visible" from="13892,7606" to="13892,10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" strokeweight=".5pt">
                    <v:stroke joinstyle="miter"/>
                  </v:line>
                  <v:line id="직선 연결선 9" o:spid="_x0000_s1998" style="position:absolute;visibility:visible" from="13892,10083" to="15955,10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" strokeweight=".5pt">
                    <v:stroke joinstyle="miter"/>
                  </v:line>
                </v:group>
              </w:pict>
            </w:r>
            <w:r w:rsidR="00BB437C" w:rsidRPr="009743EA">
              <w:tab/>
            </w:r>
            <w:r w:rsidR="00BB437C" w:rsidRPr="009743EA">
              <w:tab/>
            </w:r>
          </w:p>
        </w:tc>
      </w:tr>
      <w:tr w:rsidR="00BB437C" w:rsidRPr="009743EA" w14:paraId="1D294FDA" w14:textId="77777777" w:rsidTr="00283DA8">
        <w:trPr>
          <w:trHeight w:val="3014"/>
          <w:jc w:val="center"/>
        </w:trPr>
        <w:tc>
          <w:tcPr>
            <w:tcW w:w="1286" w:type="dxa"/>
            <w:vMerge/>
            <w:tcBorders>
              <w:left w:val="single" w:sz="4" w:space="0" w:color="000000"/>
            </w:tcBorders>
            <w:shd w:val="clear" w:color="auto" w:fill="E7E6E6"/>
          </w:tcPr>
          <w:p w14:paraId="5A47EDAD" w14:textId="77777777" w:rsidR="00BB437C" w:rsidRPr="009743EA" w:rsidRDefault="00BB437C" w:rsidP="00283DA8">
            <w:pPr>
              <w:pStyle w:val="Default"/>
              <w:overflowPunct w:val="0"/>
              <w:jc w:val="center"/>
              <w:rPr>
                <w:rFonts w:ascii="Arial" w:eastAsia="Malgun Gothic" w:hAnsi="Arial"/>
                <w:b/>
                <w:color w:val="auto"/>
                <w:kern w:val="1"/>
                <w:sz w:val="18"/>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E7E6E6"/>
          </w:tcPr>
          <w:p w14:paraId="1475FD70" w14:textId="77777777" w:rsidR="00BB437C" w:rsidRPr="009743EA" w:rsidRDefault="00BB437C" w:rsidP="00283DA8">
            <w:pPr>
              <w:pStyle w:val="TAL"/>
              <w:snapToGrid w:val="0"/>
              <w:jc w:val="center"/>
              <w:rPr>
                <w:b/>
                <w:kern w:val="1"/>
              </w:rPr>
            </w:pPr>
          </w:p>
          <w:p w14:paraId="0D886145" w14:textId="77777777" w:rsidR="00BB437C" w:rsidRPr="009743EA" w:rsidRDefault="00BB437C" w:rsidP="00283DA8">
            <w:pPr>
              <w:pStyle w:val="TAL"/>
              <w:snapToGrid w:val="0"/>
              <w:jc w:val="center"/>
              <w:rPr>
                <w:b/>
                <w:kern w:val="1"/>
              </w:rPr>
            </w:pPr>
          </w:p>
          <w:p w14:paraId="440854A8" w14:textId="77777777" w:rsidR="00BB437C" w:rsidRPr="009743EA" w:rsidRDefault="00BB437C" w:rsidP="00283DA8">
            <w:pPr>
              <w:pStyle w:val="TAL"/>
              <w:snapToGrid w:val="0"/>
              <w:jc w:val="center"/>
              <w:rPr>
                <w:b/>
                <w:kern w:val="1"/>
              </w:rPr>
            </w:pPr>
          </w:p>
          <w:p w14:paraId="0EA47A8A" w14:textId="77777777" w:rsidR="00BB437C" w:rsidRPr="009743EA" w:rsidRDefault="00BB437C" w:rsidP="00283DA8">
            <w:pPr>
              <w:pStyle w:val="TAL"/>
              <w:snapToGrid w:val="0"/>
              <w:jc w:val="center"/>
              <w:rPr>
                <w:b/>
                <w:kern w:val="1"/>
              </w:rPr>
            </w:pPr>
          </w:p>
          <w:p w14:paraId="56FDBAE0" w14:textId="77777777" w:rsidR="00BB437C" w:rsidRPr="009743EA" w:rsidRDefault="00BB437C" w:rsidP="00283DA8">
            <w:pPr>
              <w:pStyle w:val="TAL"/>
              <w:snapToGrid w:val="0"/>
              <w:jc w:val="center"/>
              <w:rPr>
                <w:b/>
                <w:kern w:val="1"/>
              </w:rPr>
            </w:pPr>
          </w:p>
          <w:p w14:paraId="5EF70CCC" w14:textId="77777777" w:rsidR="00BB437C" w:rsidRPr="009743EA" w:rsidRDefault="00BB437C" w:rsidP="00283DA8">
            <w:pPr>
              <w:pStyle w:val="TAL"/>
              <w:snapToGrid w:val="0"/>
              <w:jc w:val="center"/>
              <w:rPr>
                <w:b/>
                <w:kern w:val="1"/>
              </w:rPr>
            </w:pPr>
          </w:p>
          <w:p w14:paraId="46B2DDC1" w14:textId="77777777" w:rsidR="00BB437C" w:rsidRPr="009743EA" w:rsidRDefault="00BB437C" w:rsidP="00283DA8">
            <w:pPr>
              <w:pStyle w:val="TAL"/>
              <w:snapToGrid w:val="0"/>
              <w:jc w:val="center"/>
            </w:pPr>
            <w:r w:rsidRPr="009743EA">
              <w:rPr>
                <w:b/>
                <w:kern w:val="1"/>
              </w:rPr>
              <w:t>Call Flow</w:t>
            </w:r>
          </w:p>
        </w:tc>
        <w:tc>
          <w:tcPr>
            <w:tcW w:w="7239" w:type="dxa"/>
            <w:tcBorders>
              <w:top w:val="single" w:sz="4" w:space="0" w:color="000000"/>
              <w:left w:val="single" w:sz="4" w:space="0" w:color="000000"/>
              <w:bottom w:val="single" w:sz="4" w:space="0" w:color="000000"/>
              <w:right w:val="single" w:sz="4" w:space="0" w:color="000000"/>
            </w:tcBorders>
            <w:shd w:val="clear" w:color="auto" w:fill="FFFFFF"/>
          </w:tcPr>
          <w:p w14:paraId="56F20150" w14:textId="77777777" w:rsidR="00BB437C" w:rsidRPr="009743EA" w:rsidRDefault="00654563" w:rsidP="00283DA8">
            <w:pPr>
              <w:pStyle w:val="TAL"/>
              <w:snapToGrid w:val="0"/>
              <w:jc w:val="center"/>
              <w:rPr>
                <w:color w:val="000000"/>
              </w:rPr>
            </w:pPr>
            <w:r>
              <w:pict w14:anchorId="67CEE27A">
                <v:group id="_x0000_s2008" style="position:absolute;left:0;text-align:left;margin-left:49.3pt;margin-top:5.65pt;width:261pt;height:133.25pt;z-index:251649536;mso-position-horizontal-relative:text;mso-position-vertical-relative:text" coordorigin="4558,3972" coordsize="5220,2665">
                  <v:roundrect id="모서리가 둥근 직사각형 2" o:spid="_x0000_s2009" style="position:absolute;left:4558;top:3972;width:1480;height:1073;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" fillcolor="#5b9bd5" strokecolor="#d9d9d9" strokeweight=".5pt">
                    <v:stroke joinstyle="miter"/>
                    <v:textbox>
                      <w:txbxContent>
                        <w:p w14:paraId="182A0E4A" w14:textId="77777777" w:rsidR="004A00AF" w:rsidRPr="00B658BD" w:rsidRDefault="004A00AF" w:rsidP="00BB437C">
                          <w:pPr>
                            <w:pStyle w:val="NormalWeb"/>
                            <w:wordWrap w:val="0"/>
                            <w:spacing w:after="0"/>
                            <w:jc w:val="center"/>
                            <w:rPr>
                              <w:rFonts w:ascii="Malgun Gothic" w:hAnsi="Malgun Gothic"/>
                              <w:color w:val="FFFFFF"/>
                              <w:kern w:val="24"/>
                              <w:sz w:val="10"/>
                            </w:rPr>
                          </w:pPr>
                        </w:p>
                        <w:p w14:paraId="2072EFF2" w14:textId="77777777" w:rsidR="004A00AF" w:rsidRPr="00B658BD" w:rsidRDefault="004A00AF" w:rsidP="00BB437C">
                          <w:pPr>
                            <w:pStyle w:val="NormalWeb"/>
                            <w:wordWrap w:val="0"/>
                            <w:spacing w:after="0"/>
                            <w:jc w:val="center"/>
                          </w:pPr>
                          <w:r w:rsidRPr="00B658BD">
                            <w:rPr>
                              <w:rFonts w:ascii="Malgun Gothic" w:hAnsi="Malgun Gothic" w:hint="eastAsia"/>
                              <w:color w:val="FFFFFF"/>
                              <w:kern w:val="24"/>
                            </w:rPr>
                            <w:t>mn</w:t>
                          </w:r>
                          <w:r w:rsidRPr="00B658BD">
                            <w:rPr>
                              <w:rFonts w:ascii="Malgun Gothic" w:hAnsi="Malgun Gothic"/>
                              <w:color w:val="FFFFFF"/>
                              <w:kern w:val="24"/>
                            </w:rPr>
                            <w:t>-name</w:t>
                          </w:r>
                        </w:p>
                        <w:p w14:paraId="746BE031" w14:textId="77777777" w:rsidR="004A00AF" w:rsidRDefault="004A00AF" w:rsidP="00BB437C">
                          <w:pPr>
                            <w:pStyle w:val="NormalWeb"/>
                            <w:wordWrap w:val="0"/>
                            <w:spacing w:after="0"/>
                            <w:jc w:val="center"/>
                          </w:pPr>
                        </w:p>
                      </w:txbxContent>
                    </v:textbox>
                  </v:roundrect>
                  <v:line id="직선 연결선 3" o:spid="_x0000_s2010" style="position:absolute;visibility:visible" from="5318,5045" to="5318,6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" strokeweight=".5pt">
                    <v:stroke dashstyle="longDash" joinstyle="miter"/>
                  </v:line>
                  <v:shape id="직선 화살표 연결선 4" o:spid="_x0000_s2011" type="#_x0000_t32" style="position:absolute;left:5531;top:6287;width:3478;height: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" strokecolor="#5b9bd5" strokeweight="1.5pt">
                    <v:stroke endarrow="block" endarrowlength="long" joinstyle="miter" endcap="round"/>
                  </v:shape>
                  <v:shape id="TextBox 36" o:spid="_x0000_s2012" type="#_x0000_t202" style="position:absolute;left:6158;top:5364;width:2842;height:6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" filled="f" stroked="f">
                    <v:textbox>
                      <w:txbxContent>
                        <w:p w14:paraId="2188A7A6" w14:textId="77777777" w:rsidR="004A00AF" w:rsidRDefault="004A00AF" w:rsidP="00BB437C">
                          <w:pPr>
                            <w:pStyle w:val="NormalWeb"/>
                            <w:wordWrap w:val="0"/>
                            <w:spacing w:after="0"/>
                          </w:pPr>
                          <w:r>
                            <w:rPr>
                              <w:rFonts w:ascii="Malgun Gothic" w:hAnsi="Malgun Gothic"/>
                              <w:color w:val="5B9BD5"/>
                              <w:kern w:val="24"/>
                              <w:sz w:val="14"/>
                              <w:szCs w:val="14"/>
                            </w:rPr>
                            <w:t>contentInstance create</w:t>
                          </w:r>
                          <w:r w:rsidRPr="0089499A">
                            <w:rPr>
                              <w:rFonts w:ascii="Malgun Gothic" w:hAnsi="Malgun Gothic" w:hint="eastAsia"/>
                              <w:color w:val="5B9BD5"/>
                              <w:kern w:val="24"/>
                              <w:sz w:val="14"/>
                              <w:szCs w:val="14"/>
                            </w:rPr>
                            <w:t xml:space="preserve"> request</w:t>
                          </w:r>
                        </w:p>
                      </w:txbxContent>
                    </v:textbox>
                  </v:shape>
                  <v:shape id="TextBox 37" o:spid="_x0000_s2013" type="#_x0000_t202" style="position:absolute;left:6802;top:5953;width:970;height:3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" filled="f" stroked="f">
                    <v:textbox style="mso-fit-shape-to-text:t">
                      <w:txbxContent>
                        <w:p w14:paraId="605E009B" w14:textId="77777777" w:rsidR="004A00AF" w:rsidRDefault="004A00AF" w:rsidP="00BB437C">
                          <w:pPr>
                            <w:pStyle w:val="NormalWeb"/>
                            <w:wordWrap w:val="0"/>
                            <w:spacing w:after="0"/>
                          </w:pPr>
                          <w:r w:rsidRPr="0089499A">
                            <w:rPr>
                              <w:rFonts w:ascii="Malgun Gothic" w:hAnsi="Malgun Gothic" w:hint="eastAsia"/>
                              <w:color w:val="5B9BD5"/>
                              <w:kern w:val="24"/>
                              <w:sz w:val="14"/>
                              <w:szCs w:val="14"/>
                            </w:rPr>
                            <w:t>Response</w:t>
                          </w:r>
                        </w:p>
                      </w:txbxContent>
                    </v:textbox>
                  </v:shape>
                  <v:shape id="직선 화살표 연결선 7" o:spid="_x0000_s2014" type="#_x0000_t32" style="position:absolute;left:5483;top:5683;width:3423;height:10;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" strokecolor="#5b9bd5" strokeweight="1.5pt">
                    <v:stroke endarrow="block" endarrowlength="long" joinstyle="miter" endcap="round"/>
                  </v:shape>
                  <v:roundrect id="모서리가 둥근 직사각형 8" o:spid="_x0000_s2015" style="position:absolute;left:8298;top:3972;width:1480;height:1073;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" fillcolor="#5b9bd5" strokecolor="#d9d9d9" strokeweight=".5pt">
                    <v:stroke joinstyle="miter"/>
                    <v:textbox>
                      <w:txbxContent>
                        <w:p w14:paraId="63F65053" w14:textId="77777777" w:rsidR="004A00AF" w:rsidRPr="00B658BD" w:rsidRDefault="004A00AF" w:rsidP="00BB437C">
                          <w:pPr>
                            <w:pStyle w:val="NormalWeb"/>
                            <w:wordWrap w:val="0"/>
                            <w:spacing w:after="0"/>
                            <w:jc w:val="center"/>
                            <w:rPr>
                              <w:rFonts w:ascii="Malgun Gothic" w:hAnsi="Malgun Gothic"/>
                              <w:color w:val="FFFFFF"/>
                              <w:kern w:val="24"/>
                              <w:sz w:val="10"/>
                            </w:rPr>
                          </w:pPr>
                        </w:p>
                        <w:p w14:paraId="7B747723" w14:textId="77777777" w:rsidR="004A00AF" w:rsidRPr="00B658BD" w:rsidRDefault="004A00AF" w:rsidP="00BB437C">
                          <w:pPr>
                            <w:pStyle w:val="NormalWeb"/>
                            <w:wordWrap w:val="0"/>
                            <w:spacing w:after="0"/>
                            <w:jc w:val="center"/>
                          </w:pPr>
                          <w:r>
                            <w:rPr>
                              <w:rFonts w:ascii="Malgun Gothic" w:hAnsi="Malgun Gothic"/>
                              <w:color w:val="FFFFFF"/>
                              <w:kern w:val="24"/>
                            </w:rPr>
                            <w:t>AE2</w:t>
                          </w:r>
                        </w:p>
                        <w:p w14:paraId="3E0B64A3" w14:textId="77777777" w:rsidR="004A00AF" w:rsidRDefault="004A00AF" w:rsidP="00BB437C">
                          <w:pPr>
                            <w:pStyle w:val="NormalWeb"/>
                            <w:wordWrap w:val="0"/>
                            <w:spacing w:after="0"/>
                            <w:jc w:val="center"/>
                          </w:pPr>
                        </w:p>
                      </w:txbxContent>
                    </v:textbox>
                  </v:roundrect>
                  <v:line id="직선 연결선 9" o:spid="_x0000_s2016" style="position:absolute;visibility:visible" from="9058,5045" to="9058,6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" strokeweight=".5pt">
                    <v:stroke dashstyle="longDash" joinstyle="miter"/>
                  </v:line>
                </v:group>
              </w:pict>
            </w:r>
          </w:p>
        </w:tc>
      </w:tr>
      <w:tr w:rsidR="00BB437C" w:rsidRPr="009743EA" w14:paraId="1CE8AF8A" w14:textId="77777777" w:rsidTr="00283DA8">
        <w:trPr>
          <w:trHeight w:val="409"/>
          <w:jc w:val="center"/>
        </w:trPr>
        <w:tc>
          <w:tcPr>
            <w:tcW w:w="1286" w:type="dxa"/>
            <w:vMerge/>
            <w:tcBorders>
              <w:left w:val="single" w:sz="4" w:space="0" w:color="000000"/>
            </w:tcBorders>
            <w:shd w:val="clear" w:color="auto" w:fill="E7E6E6"/>
          </w:tcPr>
          <w:p w14:paraId="54E9265A" w14:textId="77777777" w:rsidR="00BB437C" w:rsidRPr="009743EA" w:rsidRDefault="00BB437C" w:rsidP="00283DA8">
            <w:pPr>
              <w:pStyle w:val="Default"/>
              <w:overflowPunct w:val="0"/>
              <w:jc w:val="center"/>
              <w:rPr>
                <w:rFonts w:ascii="Arial" w:eastAsia="Malgun Gothic" w:hAnsi="Arial"/>
                <w:b/>
                <w:color w:val="auto"/>
                <w:kern w:val="1"/>
                <w:sz w:val="18"/>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E7E6E6"/>
          </w:tcPr>
          <w:p w14:paraId="0F712177" w14:textId="77777777" w:rsidR="00BB437C" w:rsidRPr="009743EA" w:rsidRDefault="00BB437C" w:rsidP="00283DA8">
            <w:pPr>
              <w:pStyle w:val="TAL"/>
              <w:snapToGrid w:val="0"/>
              <w:jc w:val="center"/>
              <w:rPr>
                <w:b/>
                <w:kern w:val="1"/>
              </w:rPr>
            </w:pPr>
          </w:p>
          <w:p w14:paraId="021D92BF" w14:textId="77777777" w:rsidR="00BB437C" w:rsidRPr="009743EA" w:rsidRDefault="00BB437C" w:rsidP="00283DA8">
            <w:pPr>
              <w:pStyle w:val="TAL"/>
              <w:snapToGrid w:val="0"/>
              <w:jc w:val="center"/>
              <w:rPr>
                <w:b/>
                <w:kern w:val="1"/>
              </w:rPr>
            </w:pPr>
          </w:p>
          <w:p w14:paraId="43936BEC" w14:textId="77777777" w:rsidR="00BB437C" w:rsidRPr="009743EA" w:rsidRDefault="00BB437C" w:rsidP="00283DA8">
            <w:pPr>
              <w:pStyle w:val="TAL"/>
              <w:snapToGrid w:val="0"/>
              <w:jc w:val="center"/>
              <w:rPr>
                <w:b/>
                <w:kern w:val="1"/>
              </w:rPr>
            </w:pPr>
            <w:r w:rsidRPr="009743EA">
              <w:rPr>
                <w:b/>
                <w:kern w:val="1"/>
              </w:rPr>
              <w:t>HTTP Header Information</w:t>
            </w:r>
          </w:p>
          <w:p w14:paraId="09A021F8" w14:textId="77777777" w:rsidR="00BB437C" w:rsidRPr="009743EA" w:rsidRDefault="00BB437C" w:rsidP="00283DA8">
            <w:pPr>
              <w:pStyle w:val="TAL"/>
              <w:snapToGrid w:val="0"/>
              <w:jc w:val="center"/>
              <w:rPr>
                <w:b/>
                <w:kern w:val="1"/>
              </w:rPr>
            </w:pPr>
          </w:p>
          <w:p w14:paraId="5F43DA6B" w14:textId="77777777" w:rsidR="00FE3B5F" w:rsidRPr="009743EA" w:rsidRDefault="00FE3B5F" w:rsidP="00283DA8">
            <w:pPr>
              <w:pStyle w:val="TAL"/>
              <w:snapToGrid w:val="0"/>
              <w:jc w:val="center"/>
              <w:rPr>
                <w:b/>
                <w:kern w:val="1"/>
              </w:rPr>
            </w:pPr>
          </w:p>
          <w:p w14:paraId="491F24F8" w14:textId="77777777" w:rsidR="00BB437C" w:rsidRPr="009743EA" w:rsidRDefault="00BB437C" w:rsidP="00283DA8">
            <w:pPr>
              <w:pStyle w:val="TAL"/>
              <w:snapToGrid w:val="0"/>
              <w:jc w:val="both"/>
              <w:rPr>
                <w:b/>
                <w:kern w:val="1"/>
              </w:rPr>
            </w:pPr>
          </w:p>
        </w:tc>
        <w:tc>
          <w:tcPr>
            <w:tcW w:w="7239" w:type="dxa"/>
            <w:tcBorders>
              <w:top w:val="single" w:sz="4" w:space="0" w:color="000000"/>
              <w:left w:val="single" w:sz="4" w:space="0" w:color="000000"/>
              <w:bottom w:val="single" w:sz="4" w:space="0" w:color="000000"/>
              <w:right w:val="single" w:sz="4" w:space="0" w:color="000000"/>
            </w:tcBorders>
            <w:shd w:val="clear" w:color="auto" w:fill="FFFFFF"/>
          </w:tcPr>
          <w:p w14:paraId="4ADA1FBA" w14:textId="77777777" w:rsidR="00BB437C" w:rsidRPr="009743EA" w:rsidRDefault="00BB437C" w:rsidP="005A2D7C">
            <w:pPr>
              <w:pStyle w:val="TAL"/>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01"/>
              <w:gridCol w:w="4359"/>
            </w:tblGrid>
            <w:tr w:rsidR="00BB437C" w:rsidRPr="009743EA" w14:paraId="7420005A" w14:textId="77777777" w:rsidTr="005A2D7C">
              <w:trPr>
                <w:jc w:val="center"/>
              </w:trPr>
              <w:tc>
                <w:tcPr>
                  <w:tcW w:w="1501" w:type="dxa"/>
                  <w:shd w:val="clear" w:color="auto" w:fill="9CC2E5"/>
                </w:tcPr>
                <w:p w14:paraId="2CFFF00C" w14:textId="77777777" w:rsidR="00BB437C" w:rsidRPr="009743EA" w:rsidRDefault="00BB437C" w:rsidP="00283DA8">
                  <w:pPr>
                    <w:pStyle w:val="TAL"/>
                    <w:snapToGrid w:val="0"/>
                    <w:jc w:val="center"/>
                    <w:rPr>
                      <w:rFonts w:eastAsia="Calibri"/>
                      <w:b/>
                      <w:szCs w:val="22"/>
                    </w:rPr>
                  </w:pPr>
                  <w:r w:rsidRPr="009743EA">
                    <w:rPr>
                      <w:rFonts w:eastAsia="Calibri"/>
                      <w:b/>
                      <w:szCs w:val="22"/>
                    </w:rPr>
                    <w:t>Header</w:t>
                  </w:r>
                </w:p>
              </w:tc>
              <w:tc>
                <w:tcPr>
                  <w:tcW w:w="4359" w:type="dxa"/>
                  <w:shd w:val="clear" w:color="auto" w:fill="9CC2E5"/>
                </w:tcPr>
                <w:p w14:paraId="71A8CF27" w14:textId="77777777" w:rsidR="00BB437C" w:rsidRPr="009743EA" w:rsidRDefault="00BB437C" w:rsidP="00283DA8">
                  <w:pPr>
                    <w:pStyle w:val="TAL"/>
                    <w:snapToGrid w:val="0"/>
                    <w:jc w:val="center"/>
                    <w:rPr>
                      <w:rFonts w:eastAsia="Calibri"/>
                      <w:b/>
                      <w:szCs w:val="22"/>
                    </w:rPr>
                  </w:pPr>
                  <w:r w:rsidRPr="009743EA">
                    <w:rPr>
                      <w:rFonts w:eastAsia="Calibri"/>
                      <w:b/>
                      <w:szCs w:val="22"/>
                    </w:rPr>
                    <w:t>Value</w:t>
                  </w:r>
                </w:p>
              </w:tc>
            </w:tr>
            <w:tr w:rsidR="00BB437C" w:rsidRPr="009743EA" w14:paraId="122D7E86" w14:textId="77777777" w:rsidTr="005A2D7C">
              <w:trPr>
                <w:jc w:val="center"/>
              </w:trPr>
              <w:tc>
                <w:tcPr>
                  <w:tcW w:w="1501" w:type="dxa"/>
                  <w:shd w:val="clear" w:color="auto" w:fill="DEEAF6"/>
                </w:tcPr>
                <w:p w14:paraId="0ABA8033" w14:textId="77777777" w:rsidR="00BB437C" w:rsidRPr="009743EA" w:rsidRDefault="00BB437C" w:rsidP="00283DA8">
                  <w:pPr>
                    <w:pStyle w:val="TAL"/>
                    <w:snapToGrid w:val="0"/>
                    <w:jc w:val="center"/>
                    <w:rPr>
                      <w:rFonts w:eastAsia="Calibri"/>
                      <w:szCs w:val="22"/>
                    </w:rPr>
                  </w:pPr>
                  <w:r w:rsidRPr="009743EA">
                    <w:rPr>
                      <w:rFonts w:eastAsia="Calibri"/>
                      <w:szCs w:val="22"/>
                    </w:rPr>
                    <w:t>Accept</w:t>
                  </w:r>
                </w:p>
              </w:tc>
              <w:tc>
                <w:tcPr>
                  <w:tcW w:w="4359" w:type="dxa"/>
                  <w:shd w:val="clear" w:color="auto" w:fill="auto"/>
                </w:tcPr>
                <w:p w14:paraId="2FD4CF9D" w14:textId="77777777" w:rsidR="00BB437C" w:rsidRPr="009743EA" w:rsidRDefault="00BB437C" w:rsidP="00283DA8">
                  <w:pPr>
                    <w:pStyle w:val="TAL"/>
                    <w:snapToGrid w:val="0"/>
                    <w:rPr>
                      <w:rFonts w:eastAsia="Calibri"/>
                      <w:szCs w:val="22"/>
                    </w:rPr>
                  </w:pPr>
                  <w:r w:rsidRPr="009743EA">
                    <w:rPr>
                      <w:rFonts w:eastAsia="Calibri"/>
                      <w:szCs w:val="22"/>
                    </w:rPr>
                    <w:t>application/json</w:t>
                  </w:r>
                </w:p>
              </w:tc>
            </w:tr>
            <w:tr w:rsidR="00BB437C" w:rsidRPr="009743EA" w14:paraId="0242D531" w14:textId="77777777" w:rsidTr="005A2D7C">
              <w:trPr>
                <w:jc w:val="center"/>
              </w:trPr>
              <w:tc>
                <w:tcPr>
                  <w:tcW w:w="1501" w:type="dxa"/>
                  <w:shd w:val="clear" w:color="auto" w:fill="DEEAF6"/>
                </w:tcPr>
                <w:p w14:paraId="765B8EE7" w14:textId="77777777" w:rsidR="00BB437C" w:rsidRPr="009743EA" w:rsidRDefault="00BB437C" w:rsidP="00283DA8">
                  <w:pPr>
                    <w:pStyle w:val="TAL"/>
                    <w:snapToGrid w:val="0"/>
                    <w:jc w:val="center"/>
                    <w:rPr>
                      <w:rFonts w:eastAsia="Calibri"/>
                      <w:szCs w:val="22"/>
                    </w:rPr>
                  </w:pPr>
                  <w:r w:rsidRPr="009743EA">
                    <w:rPr>
                      <w:rFonts w:eastAsia="Calibri"/>
                      <w:szCs w:val="22"/>
                    </w:rPr>
                    <w:t>X-M2M-RI</w:t>
                  </w:r>
                </w:p>
              </w:tc>
              <w:tc>
                <w:tcPr>
                  <w:tcW w:w="4359" w:type="dxa"/>
                  <w:shd w:val="clear" w:color="auto" w:fill="auto"/>
                </w:tcPr>
                <w:p w14:paraId="318624E9" w14:textId="77777777" w:rsidR="00BB437C" w:rsidRPr="009743EA" w:rsidRDefault="00BB437C" w:rsidP="00283DA8">
                  <w:pPr>
                    <w:pStyle w:val="TAL"/>
                    <w:snapToGrid w:val="0"/>
                    <w:rPr>
                      <w:rFonts w:eastAsia="Calibri"/>
                      <w:szCs w:val="22"/>
                    </w:rPr>
                  </w:pPr>
                  <w:r w:rsidRPr="009743EA">
                    <w:rPr>
                      <w:rFonts w:eastAsia="Calibri"/>
                      <w:szCs w:val="22"/>
                    </w:rPr>
                    <w:t>Request</w:t>
                  </w:r>
                  <w:r w:rsidR="000E08CD" w:rsidRPr="009743EA">
                    <w:rPr>
                      <w:rFonts w:eastAsia="Calibri"/>
                      <w:szCs w:val="22"/>
                    </w:rPr>
                    <w:t xml:space="preserve"> </w:t>
                  </w:r>
                  <w:r w:rsidRPr="009743EA">
                    <w:rPr>
                      <w:rFonts w:eastAsia="Calibri"/>
                      <w:szCs w:val="22"/>
                    </w:rPr>
                    <w:t>ID</w:t>
                  </w:r>
                  <w:r w:rsidR="000E08CD" w:rsidRPr="009743EA">
                    <w:rPr>
                      <w:rFonts w:eastAsia="Calibri"/>
                      <w:szCs w:val="22"/>
                    </w:rPr>
                    <w:t xml:space="preserve"> </w:t>
                  </w:r>
                </w:p>
              </w:tc>
            </w:tr>
            <w:tr w:rsidR="00BB437C" w:rsidRPr="009743EA" w14:paraId="47B2A41A" w14:textId="77777777" w:rsidTr="005A2D7C">
              <w:trPr>
                <w:jc w:val="center"/>
              </w:trPr>
              <w:tc>
                <w:tcPr>
                  <w:tcW w:w="1501" w:type="dxa"/>
                  <w:shd w:val="clear" w:color="auto" w:fill="DEEAF6"/>
                </w:tcPr>
                <w:p w14:paraId="58F96468" w14:textId="77777777" w:rsidR="00BB437C" w:rsidRPr="009743EA" w:rsidRDefault="00BB437C" w:rsidP="00283DA8">
                  <w:pPr>
                    <w:pStyle w:val="TAL"/>
                    <w:snapToGrid w:val="0"/>
                    <w:jc w:val="center"/>
                    <w:rPr>
                      <w:rFonts w:eastAsia="Calibri"/>
                      <w:szCs w:val="22"/>
                    </w:rPr>
                  </w:pPr>
                  <w:r w:rsidRPr="009743EA">
                    <w:rPr>
                      <w:rFonts w:eastAsia="Calibri"/>
                      <w:szCs w:val="22"/>
                    </w:rPr>
                    <w:t>X-M2M-Origin</w:t>
                  </w:r>
                </w:p>
              </w:tc>
              <w:tc>
                <w:tcPr>
                  <w:tcW w:w="4359" w:type="dxa"/>
                  <w:shd w:val="clear" w:color="auto" w:fill="auto"/>
                </w:tcPr>
                <w:p w14:paraId="728DDF0B" w14:textId="77777777" w:rsidR="00BB437C" w:rsidRPr="009743EA" w:rsidRDefault="00BB437C" w:rsidP="00283DA8">
                  <w:pPr>
                    <w:pStyle w:val="TAL"/>
                    <w:snapToGrid w:val="0"/>
                    <w:rPr>
                      <w:rFonts w:eastAsia="Calibri"/>
                      <w:szCs w:val="22"/>
                    </w:rPr>
                  </w:pPr>
                  <w:r w:rsidRPr="009743EA">
                    <w:rPr>
                      <w:rFonts w:eastAsia="Calibri"/>
                      <w:szCs w:val="22"/>
                    </w:rPr>
                    <w:t>AE-ID</w:t>
                  </w:r>
                  <w:r w:rsidR="000E08CD" w:rsidRPr="009743EA">
                    <w:rPr>
                      <w:rFonts w:eastAsia="Calibri"/>
                      <w:szCs w:val="22"/>
                    </w:rPr>
                    <w:t xml:space="preserve"> </w:t>
                  </w:r>
                  <w:r w:rsidRPr="009743EA">
                    <w:rPr>
                      <w:rFonts w:eastAsia="Calibri"/>
                      <w:szCs w:val="22"/>
                    </w:rPr>
                    <w:t>of</w:t>
                  </w:r>
                  <w:r w:rsidR="000E08CD" w:rsidRPr="009743EA">
                    <w:rPr>
                      <w:rFonts w:eastAsia="Calibri"/>
                      <w:szCs w:val="22"/>
                    </w:rPr>
                    <w:t xml:space="preserve"> </w:t>
                  </w:r>
                  <w:r w:rsidRPr="009743EA">
                    <w:rPr>
                      <w:rFonts w:eastAsia="Calibri"/>
                      <w:szCs w:val="22"/>
                    </w:rPr>
                    <w:t>Originator</w:t>
                  </w:r>
                </w:p>
              </w:tc>
            </w:tr>
            <w:tr w:rsidR="00BB437C" w:rsidRPr="009743EA" w14:paraId="37E47DB3" w14:textId="77777777" w:rsidTr="005A2D7C">
              <w:trPr>
                <w:jc w:val="center"/>
              </w:trPr>
              <w:tc>
                <w:tcPr>
                  <w:tcW w:w="1501" w:type="dxa"/>
                  <w:shd w:val="clear" w:color="auto" w:fill="DEEAF6"/>
                </w:tcPr>
                <w:p w14:paraId="2B4E6412" w14:textId="77777777" w:rsidR="00BB437C" w:rsidRPr="009743EA" w:rsidRDefault="00BB437C" w:rsidP="00283DA8">
                  <w:pPr>
                    <w:pStyle w:val="TAL"/>
                    <w:snapToGrid w:val="0"/>
                    <w:jc w:val="center"/>
                    <w:rPr>
                      <w:rFonts w:eastAsia="Calibri"/>
                      <w:szCs w:val="22"/>
                    </w:rPr>
                  </w:pPr>
                  <w:r w:rsidRPr="009743EA">
                    <w:rPr>
                      <w:rFonts w:eastAsia="Calibri"/>
                      <w:szCs w:val="22"/>
                    </w:rPr>
                    <w:t>Content-Type</w:t>
                  </w:r>
                </w:p>
              </w:tc>
              <w:tc>
                <w:tcPr>
                  <w:tcW w:w="4359" w:type="dxa"/>
                  <w:shd w:val="clear" w:color="auto" w:fill="auto"/>
                </w:tcPr>
                <w:p w14:paraId="7961CC38" w14:textId="77777777" w:rsidR="00BB437C" w:rsidRPr="009743EA" w:rsidRDefault="00BB437C" w:rsidP="00283DA8">
                  <w:pPr>
                    <w:pStyle w:val="TAL"/>
                    <w:snapToGrid w:val="0"/>
                    <w:rPr>
                      <w:rFonts w:eastAsia="Calibri"/>
                      <w:szCs w:val="22"/>
                    </w:rPr>
                  </w:pPr>
                  <w:r w:rsidRPr="009743EA">
                    <w:rPr>
                      <w:rFonts w:eastAsia="Calibri"/>
                      <w:szCs w:val="22"/>
                    </w:rPr>
                    <w:t>application/json</w:t>
                  </w:r>
                </w:p>
              </w:tc>
            </w:tr>
            <w:tr w:rsidR="00595120" w:rsidRPr="009743EA" w14:paraId="6667A085" w14:textId="77777777" w:rsidTr="005A2D7C">
              <w:trPr>
                <w:jc w:val="center"/>
              </w:trPr>
              <w:tc>
                <w:tcPr>
                  <w:tcW w:w="1501" w:type="dxa"/>
                  <w:shd w:val="clear" w:color="auto" w:fill="DEEAF6"/>
                </w:tcPr>
                <w:p w14:paraId="53B71185" w14:textId="77777777" w:rsidR="00595120" w:rsidRPr="009743EA" w:rsidRDefault="00595120" w:rsidP="00595120">
                  <w:pPr>
                    <w:pStyle w:val="TAL"/>
                    <w:snapToGrid w:val="0"/>
                    <w:jc w:val="center"/>
                    <w:rPr>
                      <w:rFonts w:eastAsia="Calibri"/>
                      <w:szCs w:val="22"/>
                    </w:rPr>
                  </w:pPr>
                  <w:r w:rsidRPr="009743EA">
                    <w:rPr>
                      <w:rFonts w:eastAsia="Calibri"/>
                      <w:szCs w:val="22"/>
                    </w:rPr>
                    <w:t>X-M2M-RVI</w:t>
                  </w:r>
                </w:p>
              </w:tc>
              <w:tc>
                <w:tcPr>
                  <w:tcW w:w="4359" w:type="dxa"/>
                  <w:shd w:val="clear" w:color="auto" w:fill="auto"/>
                </w:tcPr>
                <w:p w14:paraId="3127FED3" w14:textId="77777777" w:rsidR="00595120" w:rsidRPr="009743EA" w:rsidRDefault="00595120" w:rsidP="00595120">
                  <w:pPr>
                    <w:pStyle w:val="TAL"/>
                    <w:snapToGrid w:val="0"/>
                    <w:rPr>
                      <w:rFonts w:eastAsia="Calibri"/>
                      <w:szCs w:val="22"/>
                    </w:rPr>
                  </w:pPr>
                  <w:r w:rsidRPr="009743EA">
                    <w:rPr>
                      <w:rFonts w:eastAsia="Calibri"/>
                      <w:szCs w:val="22"/>
                    </w:rPr>
                    <w:t>Release</w:t>
                  </w:r>
                  <w:r w:rsidR="000E08CD" w:rsidRPr="009743EA">
                    <w:rPr>
                      <w:rFonts w:eastAsia="Calibri"/>
                      <w:szCs w:val="22"/>
                    </w:rPr>
                    <w:t xml:space="preserve"> </w:t>
                  </w:r>
                  <w:r w:rsidRPr="009743EA">
                    <w:rPr>
                      <w:rFonts w:eastAsia="Calibri"/>
                      <w:szCs w:val="22"/>
                    </w:rPr>
                    <w:t>Version</w:t>
                  </w:r>
                  <w:r w:rsidR="000E08CD" w:rsidRPr="009743EA">
                    <w:rPr>
                      <w:rFonts w:eastAsia="Calibri"/>
                      <w:szCs w:val="22"/>
                    </w:rPr>
                    <w:t xml:space="preserve"> </w:t>
                  </w:r>
                  <w:r w:rsidRPr="009743EA">
                    <w:rPr>
                      <w:rFonts w:eastAsia="Calibri"/>
                      <w:szCs w:val="22"/>
                    </w:rPr>
                    <w:t>Indicator</w:t>
                  </w:r>
                </w:p>
              </w:tc>
            </w:tr>
          </w:tbl>
          <w:p w14:paraId="3085ED2D" w14:textId="77777777" w:rsidR="00BB437C" w:rsidRPr="009743EA" w:rsidRDefault="00BB437C" w:rsidP="00283DA8">
            <w:pPr>
              <w:pStyle w:val="TAL"/>
              <w:snapToGrid w:val="0"/>
              <w:jc w:val="both"/>
              <w:rPr>
                <w:lang w:eastAsia="ko-KR"/>
              </w:rPr>
            </w:pPr>
          </w:p>
        </w:tc>
      </w:tr>
      <w:tr w:rsidR="00BB437C" w:rsidRPr="009743EA" w14:paraId="2E03EBBC" w14:textId="77777777" w:rsidTr="00283DA8">
        <w:trPr>
          <w:trHeight w:val="409"/>
          <w:jc w:val="center"/>
        </w:trPr>
        <w:tc>
          <w:tcPr>
            <w:tcW w:w="1286" w:type="dxa"/>
            <w:vMerge/>
            <w:tcBorders>
              <w:left w:val="single" w:sz="4" w:space="0" w:color="000000"/>
              <w:bottom w:val="single" w:sz="4" w:space="0" w:color="000000"/>
            </w:tcBorders>
            <w:shd w:val="clear" w:color="auto" w:fill="E7E6E6"/>
          </w:tcPr>
          <w:p w14:paraId="25A312F5" w14:textId="77777777" w:rsidR="00BB437C" w:rsidRPr="009743EA" w:rsidRDefault="00BB437C" w:rsidP="00283DA8">
            <w:pPr>
              <w:pStyle w:val="Default"/>
              <w:overflowPunct w:val="0"/>
              <w:jc w:val="center"/>
              <w:rPr>
                <w:rFonts w:ascii="Arial" w:eastAsia="Malgun Gothic" w:hAnsi="Arial"/>
                <w:b/>
                <w:color w:val="auto"/>
                <w:kern w:val="1"/>
                <w:sz w:val="18"/>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E7E6E6"/>
          </w:tcPr>
          <w:p w14:paraId="7C1B01F7" w14:textId="77777777" w:rsidR="00BB437C" w:rsidRPr="009743EA" w:rsidRDefault="00BB437C" w:rsidP="00283DA8">
            <w:pPr>
              <w:pStyle w:val="Default"/>
              <w:overflowPunct w:val="0"/>
              <w:jc w:val="center"/>
              <w:rPr>
                <w:rFonts w:ascii="Arial" w:eastAsia="Malgun Gothic" w:hAnsi="Arial"/>
                <w:b/>
                <w:color w:val="auto"/>
                <w:kern w:val="1"/>
                <w:sz w:val="18"/>
                <w:szCs w:val="20"/>
              </w:rPr>
            </w:pPr>
          </w:p>
          <w:p w14:paraId="33274D14" w14:textId="77777777" w:rsidR="00BB437C" w:rsidRPr="009743EA" w:rsidRDefault="00BB437C" w:rsidP="00283DA8">
            <w:pPr>
              <w:pStyle w:val="Default"/>
              <w:overflowPunct w:val="0"/>
              <w:jc w:val="center"/>
              <w:rPr>
                <w:rFonts w:ascii="Arial" w:eastAsia="Malgun Gothic" w:hAnsi="Arial"/>
                <w:b/>
                <w:color w:val="auto"/>
                <w:kern w:val="1"/>
                <w:sz w:val="18"/>
                <w:szCs w:val="20"/>
              </w:rPr>
            </w:pPr>
          </w:p>
          <w:p w14:paraId="05C4C4EC" w14:textId="77777777" w:rsidR="00BB437C" w:rsidRPr="009743EA" w:rsidRDefault="00BB437C" w:rsidP="00283DA8">
            <w:pPr>
              <w:pStyle w:val="Default"/>
              <w:overflowPunct w:val="0"/>
              <w:jc w:val="center"/>
              <w:rPr>
                <w:rFonts w:ascii="Arial" w:eastAsia="Malgun Gothic" w:hAnsi="Arial"/>
                <w:b/>
                <w:color w:val="auto"/>
                <w:kern w:val="1"/>
                <w:sz w:val="18"/>
                <w:szCs w:val="20"/>
              </w:rPr>
            </w:pPr>
          </w:p>
          <w:p w14:paraId="68C33E3D" w14:textId="77777777" w:rsidR="00BB437C" w:rsidRPr="009743EA" w:rsidRDefault="00BB437C" w:rsidP="00283DA8">
            <w:pPr>
              <w:pStyle w:val="Default"/>
              <w:overflowPunct w:val="0"/>
              <w:jc w:val="center"/>
              <w:rPr>
                <w:rFonts w:ascii="Arial" w:eastAsia="Malgun Gothic" w:hAnsi="Arial"/>
                <w:b/>
                <w:color w:val="auto"/>
                <w:kern w:val="1"/>
                <w:sz w:val="18"/>
                <w:szCs w:val="20"/>
              </w:rPr>
            </w:pPr>
          </w:p>
          <w:p w14:paraId="2537A651" w14:textId="77777777" w:rsidR="00BB437C" w:rsidRPr="009743EA" w:rsidRDefault="00BB437C" w:rsidP="00283DA8">
            <w:pPr>
              <w:pStyle w:val="Default"/>
              <w:overflowPunct w:val="0"/>
              <w:jc w:val="center"/>
              <w:rPr>
                <w:rFonts w:ascii="Arial" w:eastAsia="Malgun Gothic" w:hAnsi="Arial"/>
                <w:b/>
                <w:color w:val="auto"/>
                <w:kern w:val="1"/>
                <w:sz w:val="18"/>
                <w:szCs w:val="20"/>
              </w:rPr>
            </w:pPr>
          </w:p>
          <w:p w14:paraId="62F44A70" w14:textId="77777777" w:rsidR="00BB437C" w:rsidRPr="009743EA" w:rsidRDefault="00BB437C" w:rsidP="00283DA8">
            <w:pPr>
              <w:pStyle w:val="Default"/>
              <w:overflowPunct w:val="0"/>
              <w:jc w:val="center"/>
              <w:rPr>
                <w:rFonts w:ascii="Arial" w:eastAsia="Malgun Gothic" w:hAnsi="Arial"/>
                <w:b/>
                <w:color w:val="auto"/>
                <w:kern w:val="1"/>
                <w:sz w:val="18"/>
                <w:szCs w:val="20"/>
              </w:rPr>
            </w:pPr>
          </w:p>
          <w:p w14:paraId="50D8A2CC" w14:textId="77777777" w:rsidR="00BB437C" w:rsidRPr="009743EA" w:rsidRDefault="00BB437C" w:rsidP="00283DA8">
            <w:pPr>
              <w:pStyle w:val="Default"/>
              <w:overflowPunct w:val="0"/>
              <w:jc w:val="center"/>
              <w:rPr>
                <w:color w:val="0070C0"/>
                <w:lang w:eastAsia="ko-KR"/>
              </w:rPr>
            </w:pPr>
            <w:r w:rsidRPr="009743EA">
              <w:rPr>
                <w:rFonts w:ascii="Arial" w:eastAsia="Malgun Gothic" w:hAnsi="Arial"/>
                <w:b/>
                <w:color w:val="auto"/>
                <w:kern w:val="1"/>
                <w:sz w:val="18"/>
                <w:szCs w:val="20"/>
              </w:rPr>
              <w:t>Example</w:t>
            </w:r>
          </w:p>
        </w:tc>
        <w:tc>
          <w:tcPr>
            <w:tcW w:w="7239" w:type="dxa"/>
            <w:tcBorders>
              <w:top w:val="single" w:sz="4" w:space="0" w:color="000000"/>
              <w:left w:val="single" w:sz="4" w:space="0" w:color="000000"/>
              <w:bottom w:val="single" w:sz="4" w:space="0" w:color="000000"/>
              <w:right w:val="single" w:sz="4" w:space="0" w:color="000000"/>
            </w:tcBorders>
            <w:shd w:val="clear" w:color="auto" w:fill="FFFFFF"/>
          </w:tcPr>
          <w:p w14:paraId="21EA4C78" w14:textId="77777777" w:rsidR="00047576" w:rsidRPr="009743EA" w:rsidRDefault="00047576" w:rsidP="00283DA8">
            <w:pPr>
              <w:widowControl w:val="0"/>
              <w:spacing w:after="0"/>
              <w:ind w:left="284"/>
              <w:jc w:val="both"/>
              <w:textAlignment w:val="auto"/>
              <w:rPr>
                <w:rFonts w:eastAsia="Calibri Light"/>
                <w:b/>
                <w:sz w:val="24"/>
              </w:rPr>
            </w:pPr>
          </w:p>
          <w:p w14:paraId="348461B3" w14:textId="77777777" w:rsidR="00BB437C" w:rsidRPr="009743EA" w:rsidRDefault="00047576" w:rsidP="00283DA8">
            <w:pPr>
              <w:widowControl w:val="0"/>
              <w:spacing w:after="0"/>
              <w:ind w:left="284"/>
              <w:jc w:val="both"/>
              <w:textAlignment w:val="auto"/>
              <w:rPr>
                <w:rFonts w:ascii="Arial" w:hAnsi="Arial"/>
                <w:color w:val="0070C0"/>
                <w:sz w:val="18"/>
              </w:rPr>
            </w:pPr>
            <w:r w:rsidRPr="009743EA">
              <w:rPr>
                <w:rFonts w:eastAsia="Calibri Light"/>
                <w:b/>
                <w:sz w:val="24"/>
              </w:rPr>
              <w:t>API/NOTI/NET3/STEP02</w:t>
            </w:r>
          </w:p>
          <w:p w14:paraId="55A4DC27" w14:textId="77777777" w:rsidR="00BB437C" w:rsidRPr="005A2D7C" w:rsidRDefault="00BB437C" w:rsidP="007C39B4">
            <w:pPr>
              <w:pStyle w:val="NoSpacing"/>
              <w:overflowPunct w:val="0"/>
              <w:rPr>
                <w:rFonts w:ascii="Arial" w:hAnsi="Arial"/>
                <w:b/>
                <w:color w:val="0070C0"/>
                <w:sz w:val="18"/>
                <w:lang w:val="en-GB"/>
              </w:rPr>
            </w:pPr>
            <w:r w:rsidRPr="005A2D7C">
              <w:rPr>
                <w:rFonts w:ascii="Times New Roman" w:hAnsi="Times New Roman"/>
                <w:lang w:val="en-GB"/>
              </w:rPr>
              <w:t xml:space="preserve">    </w:t>
            </w:r>
          </w:p>
          <w:p w14:paraId="309EB2FD" w14:textId="77777777" w:rsidR="00BB437C" w:rsidRPr="009743EA" w:rsidRDefault="00BB437C" w:rsidP="00283DA8">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53456030" w14:textId="77777777" w:rsidR="00BB437C" w:rsidRPr="009743EA" w:rsidRDefault="00BB437C" w:rsidP="00283DA8">
            <w:pPr>
              <w:pStyle w:val="TAL"/>
              <w:snapToGrid w:val="0"/>
              <w:ind w:left="284"/>
              <w:jc w:val="both"/>
              <w:rPr>
                <w:color w:val="0070C0"/>
              </w:rPr>
            </w:pPr>
          </w:p>
          <w:p w14:paraId="2787E7D5" w14:textId="77777777" w:rsidR="00BB437C" w:rsidRPr="009743EA" w:rsidRDefault="00BB437C" w:rsidP="00283DA8">
            <w:pPr>
              <w:pStyle w:val="TAL"/>
              <w:snapToGrid w:val="0"/>
              <w:ind w:left="284"/>
              <w:jc w:val="both"/>
              <w:rPr>
                <w:color w:val="0070C0"/>
              </w:rPr>
            </w:pPr>
            <w:r w:rsidRPr="009743EA">
              <w:rPr>
                <w:color w:val="0070C0"/>
              </w:rPr>
              <w:t>POST /mn-name/cont_temp? HTTP/1.1</w:t>
            </w:r>
          </w:p>
          <w:p w14:paraId="23D59A6A" w14:textId="77777777" w:rsidR="00BB437C" w:rsidRPr="00325791" w:rsidRDefault="00BB437C" w:rsidP="00283DA8">
            <w:pPr>
              <w:pStyle w:val="TAL"/>
              <w:snapToGrid w:val="0"/>
              <w:ind w:left="284"/>
              <w:jc w:val="both"/>
              <w:rPr>
                <w:color w:val="0070C0"/>
                <w:lang w:val="fr-FR"/>
              </w:rPr>
            </w:pPr>
            <w:r w:rsidRPr="00325791">
              <w:rPr>
                <w:color w:val="0070C0"/>
                <w:lang w:val="fr-FR"/>
              </w:rPr>
              <w:t>Host: 192.168.0.10:8282</w:t>
            </w:r>
          </w:p>
          <w:p w14:paraId="5491ABA6" w14:textId="77777777" w:rsidR="00BB437C" w:rsidRPr="00325791" w:rsidRDefault="00BB437C" w:rsidP="00283DA8">
            <w:pPr>
              <w:pStyle w:val="TAL"/>
              <w:snapToGrid w:val="0"/>
              <w:ind w:left="284"/>
              <w:jc w:val="both"/>
              <w:rPr>
                <w:color w:val="0070C0"/>
                <w:lang w:val="fr-FR"/>
              </w:rPr>
            </w:pPr>
            <w:r w:rsidRPr="00325791">
              <w:rPr>
                <w:color w:val="0070C0"/>
                <w:lang w:val="fr-FR"/>
              </w:rPr>
              <w:t>X-M2M-Origin: CAE0120180406T08463114</w:t>
            </w:r>
          </w:p>
          <w:p w14:paraId="7372E2A8" w14:textId="77777777" w:rsidR="00BB437C" w:rsidRPr="00325791" w:rsidRDefault="00BB437C" w:rsidP="00283DA8">
            <w:pPr>
              <w:pStyle w:val="TAL"/>
              <w:snapToGrid w:val="0"/>
              <w:ind w:left="284"/>
              <w:jc w:val="both"/>
              <w:rPr>
                <w:color w:val="0070C0"/>
                <w:lang w:val="fr-FR"/>
              </w:rPr>
            </w:pPr>
            <w:r w:rsidRPr="00325791">
              <w:rPr>
                <w:color w:val="0070C0"/>
                <w:lang w:val="fr-FR"/>
              </w:rPr>
              <w:t>Content-Type: application/json</w:t>
            </w:r>
          </w:p>
          <w:p w14:paraId="196E41B1" w14:textId="77777777" w:rsidR="00B76FCC" w:rsidRPr="00325791" w:rsidRDefault="00B76FCC" w:rsidP="00B76FCC">
            <w:pPr>
              <w:pStyle w:val="TAL"/>
              <w:snapToGrid w:val="0"/>
              <w:ind w:left="284"/>
              <w:jc w:val="both"/>
              <w:rPr>
                <w:color w:val="0070C0"/>
                <w:lang w:val="fr-FR"/>
              </w:rPr>
            </w:pPr>
            <w:r w:rsidRPr="00325791">
              <w:rPr>
                <w:color w:val="0070C0"/>
                <w:lang w:val="fr-FR"/>
              </w:rPr>
              <w:t>Accept: application/json</w:t>
            </w:r>
          </w:p>
          <w:p w14:paraId="35DAE41D" w14:textId="77777777" w:rsidR="00BB437C" w:rsidRPr="00325791" w:rsidRDefault="00BB437C" w:rsidP="00283DA8">
            <w:pPr>
              <w:pStyle w:val="TAL"/>
              <w:snapToGrid w:val="0"/>
              <w:ind w:left="284"/>
              <w:jc w:val="both"/>
              <w:rPr>
                <w:color w:val="0070C0"/>
                <w:lang w:val="fr-FR"/>
              </w:rPr>
            </w:pPr>
            <w:r w:rsidRPr="00325791">
              <w:rPr>
                <w:color w:val="0070C0"/>
                <w:lang w:val="fr-FR"/>
              </w:rPr>
              <w:t>X-M2M-RI: 1234</w:t>
            </w:r>
          </w:p>
          <w:p w14:paraId="296E0AF2" w14:textId="77777777" w:rsidR="00C32389" w:rsidRPr="009743EA" w:rsidRDefault="00C32389" w:rsidP="00C32389">
            <w:pPr>
              <w:widowControl w:val="0"/>
              <w:overflowPunct/>
              <w:spacing w:after="0"/>
              <w:ind w:left="284"/>
              <w:jc w:val="both"/>
              <w:textAlignment w:val="auto"/>
              <w:rPr>
                <w:color w:val="0070C0"/>
              </w:rPr>
            </w:pPr>
            <w:r w:rsidRPr="009743EA">
              <w:rPr>
                <w:rFonts w:ascii="Arial" w:hAnsi="Arial"/>
                <w:color w:val="0070C0"/>
                <w:sz w:val="18"/>
              </w:rPr>
              <w:t>X-M2M-RVI: 2a</w:t>
            </w:r>
          </w:p>
          <w:p w14:paraId="7DA6BAA8" w14:textId="77777777" w:rsidR="00BB437C" w:rsidRPr="009743EA" w:rsidRDefault="00BB437C" w:rsidP="00283DA8">
            <w:pPr>
              <w:pStyle w:val="TAL"/>
              <w:snapToGrid w:val="0"/>
              <w:ind w:left="284"/>
              <w:jc w:val="both"/>
              <w:rPr>
                <w:color w:val="0070C0"/>
                <w:lang w:eastAsia="ko-KR"/>
              </w:rPr>
            </w:pPr>
          </w:p>
          <w:p w14:paraId="0053A995" w14:textId="77777777" w:rsidR="00BB437C" w:rsidRPr="009743EA" w:rsidRDefault="00BB437C" w:rsidP="00283DA8">
            <w:pPr>
              <w:pStyle w:val="TAL"/>
              <w:snapToGrid w:val="0"/>
              <w:ind w:left="284"/>
              <w:jc w:val="both"/>
              <w:rPr>
                <w:color w:val="0070C0"/>
              </w:rPr>
            </w:pPr>
            <w:r w:rsidRPr="009743EA">
              <w:rPr>
                <w:color w:val="0070C0"/>
              </w:rPr>
              <w:t>{</w:t>
            </w:r>
          </w:p>
          <w:p w14:paraId="249D77FF" w14:textId="77777777" w:rsidR="00BB437C" w:rsidRPr="009743EA" w:rsidRDefault="00BB437C" w:rsidP="00283DA8">
            <w:pPr>
              <w:pStyle w:val="TAL"/>
              <w:snapToGrid w:val="0"/>
              <w:ind w:left="284"/>
              <w:jc w:val="both"/>
              <w:rPr>
                <w:color w:val="0070C0"/>
              </w:rPr>
            </w:pPr>
            <w:r w:rsidRPr="009743EA">
              <w:rPr>
                <w:color w:val="0070C0"/>
              </w:rPr>
              <w:t xml:space="preserve">   </w:t>
            </w:r>
            <w:r w:rsidR="00431613" w:rsidRPr="009743EA">
              <w:rPr>
                <w:color w:val="0070C0"/>
              </w:rPr>
              <w:t xml:space="preserve"> </w:t>
            </w:r>
            <w:r w:rsidRPr="009743EA">
              <w:rPr>
                <w:color w:val="0070C0"/>
              </w:rPr>
              <w:t>"m2m:cin": {</w:t>
            </w:r>
          </w:p>
          <w:p w14:paraId="48113453" w14:textId="77777777" w:rsidR="00BB437C" w:rsidRPr="009743EA" w:rsidRDefault="00BB437C" w:rsidP="00283DA8">
            <w:pPr>
              <w:pStyle w:val="TAL"/>
              <w:snapToGrid w:val="0"/>
              <w:ind w:left="284"/>
              <w:jc w:val="both"/>
              <w:rPr>
                <w:color w:val="0070C0"/>
              </w:rPr>
            </w:pPr>
            <w:r w:rsidRPr="009743EA">
              <w:rPr>
                <w:color w:val="0070C0"/>
              </w:rPr>
              <w:t xml:space="preserve">    </w:t>
            </w:r>
            <w:r w:rsidR="00431613" w:rsidRPr="009743EA">
              <w:rPr>
                <w:color w:val="0070C0"/>
              </w:rPr>
              <w:t xml:space="preserve">    </w:t>
            </w:r>
            <w:r w:rsidRPr="009743EA">
              <w:rPr>
                <w:color w:val="0070C0"/>
              </w:rPr>
              <w:t>"con": "20"</w:t>
            </w:r>
          </w:p>
          <w:p w14:paraId="57112F57" w14:textId="77777777" w:rsidR="00BB437C" w:rsidRPr="009743EA" w:rsidRDefault="00431613" w:rsidP="00283DA8">
            <w:pPr>
              <w:pStyle w:val="TAL"/>
              <w:snapToGrid w:val="0"/>
              <w:ind w:left="284"/>
              <w:jc w:val="both"/>
              <w:rPr>
                <w:color w:val="0070C0"/>
              </w:rPr>
            </w:pPr>
            <w:r w:rsidRPr="009743EA">
              <w:rPr>
                <w:color w:val="0070C0"/>
              </w:rPr>
              <w:t xml:space="preserve"> </w:t>
            </w:r>
            <w:r w:rsidR="00BB437C" w:rsidRPr="009743EA">
              <w:rPr>
                <w:color w:val="0070C0"/>
              </w:rPr>
              <w:t xml:space="preserve">   }</w:t>
            </w:r>
          </w:p>
          <w:p w14:paraId="4951F89E" w14:textId="77777777" w:rsidR="00BB437C" w:rsidRPr="009743EA" w:rsidRDefault="00BB437C" w:rsidP="00283DA8">
            <w:pPr>
              <w:pStyle w:val="TAL"/>
              <w:snapToGrid w:val="0"/>
              <w:ind w:left="284"/>
              <w:jc w:val="both"/>
              <w:rPr>
                <w:color w:val="0070C0"/>
              </w:rPr>
            </w:pPr>
            <w:r w:rsidRPr="009743EA">
              <w:rPr>
                <w:color w:val="0070C0"/>
              </w:rPr>
              <w:t>}</w:t>
            </w:r>
          </w:p>
          <w:p w14:paraId="68BBA155" w14:textId="77777777" w:rsidR="00BB437C" w:rsidRPr="009743EA" w:rsidRDefault="00BB437C" w:rsidP="00283DA8">
            <w:pPr>
              <w:pStyle w:val="TAL"/>
              <w:snapToGrid w:val="0"/>
              <w:ind w:left="284"/>
              <w:jc w:val="both"/>
              <w:rPr>
                <w:color w:val="0070C0"/>
                <w:lang w:eastAsia="ko-KR"/>
              </w:rPr>
            </w:pPr>
          </w:p>
          <w:p w14:paraId="01293537" w14:textId="77777777" w:rsidR="00BB437C" w:rsidRPr="009743EA" w:rsidRDefault="00BB437C" w:rsidP="00283DA8">
            <w:pPr>
              <w:widowControl w:val="0"/>
              <w:spacing w:after="0"/>
              <w:ind w:left="284"/>
              <w:jc w:val="both"/>
              <w:textAlignment w:val="auto"/>
              <w:rPr>
                <w:rFonts w:ascii="Arial" w:hAnsi="Arial"/>
                <w:b/>
                <w:color w:val="0070C0"/>
                <w:sz w:val="18"/>
              </w:rPr>
            </w:pPr>
          </w:p>
          <w:p w14:paraId="24EB31B5" w14:textId="77777777" w:rsidR="00BB437C" w:rsidRPr="009743EA" w:rsidRDefault="00BB437C" w:rsidP="00283DA8">
            <w:pPr>
              <w:widowControl w:val="0"/>
              <w:spacing w:after="0"/>
              <w:ind w:left="284"/>
              <w:jc w:val="both"/>
              <w:textAlignment w:val="auto"/>
              <w:rPr>
                <w:rFonts w:ascii="Arial" w:hAnsi="Arial"/>
                <w:b/>
                <w:color w:val="0070C0"/>
                <w:sz w:val="18"/>
              </w:rPr>
            </w:pPr>
            <w:r w:rsidRPr="009743EA">
              <w:rPr>
                <w:rFonts w:ascii="Arial" w:hAnsi="Arial"/>
                <w:b/>
                <w:color w:val="0070C0"/>
                <w:sz w:val="18"/>
              </w:rPr>
              <w:t>HTTP Response:</w:t>
            </w:r>
          </w:p>
          <w:p w14:paraId="6DDEC578" w14:textId="77777777" w:rsidR="00BB437C" w:rsidRPr="009743EA" w:rsidRDefault="00BB437C" w:rsidP="00283DA8">
            <w:pPr>
              <w:widowControl w:val="0"/>
              <w:spacing w:after="0"/>
              <w:ind w:left="284"/>
              <w:textAlignment w:val="auto"/>
              <w:rPr>
                <w:rFonts w:ascii="Arial" w:hAnsi="Arial"/>
                <w:color w:val="0070C0"/>
                <w:sz w:val="18"/>
              </w:rPr>
            </w:pPr>
          </w:p>
          <w:p w14:paraId="164A7456" w14:textId="77777777" w:rsidR="00BB437C" w:rsidRPr="009743EA" w:rsidRDefault="00BB437C" w:rsidP="00283DA8">
            <w:pPr>
              <w:widowControl w:val="0"/>
              <w:spacing w:after="0"/>
              <w:ind w:left="284"/>
              <w:textAlignment w:val="auto"/>
              <w:rPr>
                <w:color w:val="0070C0"/>
              </w:rPr>
            </w:pPr>
            <w:r w:rsidRPr="009743EA">
              <w:rPr>
                <w:rFonts w:ascii="Arial" w:hAnsi="Arial"/>
                <w:color w:val="0070C0"/>
                <w:sz w:val="18"/>
              </w:rPr>
              <w:t>201 Created</w:t>
            </w:r>
          </w:p>
          <w:p w14:paraId="415DBA1E" w14:textId="77777777" w:rsidR="00BB437C" w:rsidRPr="00325791" w:rsidRDefault="00BB437C" w:rsidP="00283DA8">
            <w:pPr>
              <w:pStyle w:val="TAL"/>
              <w:snapToGrid w:val="0"/>
              <w:ind w:left="284"/>
              <w:rPr>
                <w:color w:val="0070C0"/>
                <w:lang w:val="fr-FR"/>
              </w:rPr>
            </w:pPr>
            <w:r w:rsidRPr="00325791">
              <w:rPr>
                <w:color w:val="0070C0"/>
                <w:lang w:val="fr-FR"/>
              </w:rPr>
              <w:t>Content-Type: application/json</w:t>
            </w:r>
          </w:p>
          <w:p w14:paraId="43B9F78D" w14:textId="77777777" w:rsidR="00BB437C" w:rsidRPr="00325791" w:rsidRDefault="00BB437C" w:rsidP="00283DA8">
            <w:pPr>
              <w:pStyle w:val="TAL"/>
              <w:snapToGrid w:val="0"/>
              <w:ind w:left="284"/>
              <w:rPr>
                <w:color w:val="0070C0"/>
                <w:lang w:val="fr-FR"/>
              </w:rPr>
            </w:pPr>
            <w:r w:rsidRPr="00325791">
              <w:rPr>
                <w:color w:val="0070C0"/>
                <w:lang w:val="fr-FR"/>
              </w:rPr>
              <w:t>X-M2M-RI: 1234</w:t>
            </w:r>
          </w:p>
          <w:p w14:paraId="505AB037" w14:textId="77777777" w:rsidR="00C32389" w:rsidRPr="009743EA" w:rsidRDefault="00C32389" w:rsidP="00C32389">
            <w:pPr>
              <w:widowControl w:val="0"/>
              <w:overflowPunct/>
              <w:spacing w:after="0"/>
              <w:ind w:left="284"/>
              <w:jc w:val="both"/>
              <w:textAlignment w:val="auto"/>
              <w:rPr>
                <w:color w:val="0070C0"/>
              </w:rPr>
            </w:pPr>
            <w:r w:rsidRPr="009743EA">
              <w:rPr>
                <w:rFonts w:ascii="Arial" w:hAnsi="Arial"/>
                <w:color w:val="0070C0"/>
                <w:sz w:val="18"/>
              </w:rPr>
              <w:t>X-M2M-RVI: 2a</w:t>
            </w:r>
          </w:p>
          <w:p w14:paraId="42271F92" w14:textId="77777777" w:rsidR="00BB437C" w:rsidRPr="009743EA" w:rsidRDefault="00BB437C" w:rsidP="00283DA8">
            <w:pPr>
              <w:pStyle w:val="TAL"/>
              <w:snapToGrid w:val="0"/>
              <w:ind w:left="284"/>
              <w:rPr>
                <w:color w:val="0070C0"/>
              </w:rPr>
            </w:pPr>
            <w:r w:rsidRPr="009743EA">
              <w:rPr>
                <w:color w:val="0070C0"/>
              </w:rPr>
              <w:t>X-M2M-RSC: 2004</w:t>
            </w:r>
          </w:p>
          <w:p w14:paraId="71F30BF6" w14:textId="77777777" w:rsidR="00BB437C" w:rsidRPr="009743EA" w:rsidRDefault="00BB437C" w:rsidP="00283DA8">
            <w:pPr>
              <w:pStyle w:val="TAL"/>
              <w:snapToGrid w:val="0"/>
              <w:ind w:left="284"/>
              <w:jc w:val="both"/>
              <w:rPr>
                <w:color w:val="0070C0"/>
              </w:rPr>
            </w:pPr>
          </w:p>
          <w:p w14:paraId="141EDA1A" w14:textId="77777777" w:rsidR="00BB437C" w:rsidRPr="00325791" w:rsidRDefault="00BB437C" w:rsidP="00283DA8">
            <w:pPr>
              <w:pStyle w:val="TAL"/>
              <w:snapToGrid w:val="0"/>
              <w:ind w:left="284"/>
              <w:jc w:val="both"/>
              <w:rPr>
                <w:color w:val="0070C0"/>
                <w:lang w:val="fr-FR"/>
              </w:rPr>
            </w:pPr>
            <w:r w:rsidRPr="00325791">
              <w:rPr>
                <w:color w:val="0070C0"/>
                <w:lang w:val="fr-FR"/>
              </w:rPr>
              <w:t>{</w:t>
            </w:r>
          </w:p>
          <w:p w14:paraId="7EA1C320" w14:textId="77777777" w:rsidR="00BB437C" w:rsidRPr="00325791" w:rsidRDefault="00431613" w:rsidP="00283DA8">
            <w:pPr>
              <w:pStyle w:val="TAL"/>
              <w:snapToGrid w:val="0"/>
              <w:ind w:left="284"/>
              <w:jc w:val="both"/>
              <w:rPr>
                <w:color w:val="0070C0"/>
                <w:lang w:val="fr-FR"/>
              </w:rPr>
            </w:pPr>
            <w:r w:rsidRPr="00325791">
              <w:rPr>
                <w:color w:val="0070C0"/>
                <w:lang w:val="fr-FR"/>
              </w:rPr>
              <w:t xml:space="preserve">    </w:t>
            </w:r>
            <w:r w:rsidR="00BB437C" w:rsidRPr="00325791">
              <w:rPr>
                <w:color w:val="0070C0"/>
                <w:lang w:val="fr-FR"/>
              </w:rPr>
              <w:t>"m2m:cin": {</w:t>
            </w:r>
          </w:p>
          <w:p w14:paraId="1EC79EDC" w14:textId="77777777" w:rsidR="00BB437C" w:rsidRPr="00325791" w:rsidRDefault="00BB437C" w:rsidP="00283DA8">
            <w:pPr>
              <w:pStyle w:val="TAL"/>
              <w:snapToGrid w:val="0"/>
              <w:ind w:left="284"/>
              <w:jc w:val="both"/>
              <w:rPr>
                <w:color w:val="0070C0"/>
                <w:lang w:val="fr-FR"/>
              </w:rPr>
            </w:pPr>
            <w:r w:rsidRPr="00325791">
              <w:rPr>
                <w:color w:val="0070C0"/>
                <w:lang w:val="fr-FR"/>
              </w:rPr>
              <w:t xml:space="preserve">        "con": "20",</w:t>
            </w:r>
          </w:p>
          <w:p w14:paraId="6B2617B0" w14:textId="77777777" w:rsidR="00BB437C" w:rsidRPr="00325791" w:rsidRDefault="00BB437C" w:rsidP="00283DA8">
            <w:pPr>
              <w:pStyle w:val="TAL"/>
              <w:snapToGrid w:val="0"/>
              <w:ind w:left="284"/>
              <w:jc w:val="both"/>
              <w:rPr>
                <w:color w:val="0070C0"/>
                <w:lang w:val="fr-FR"/>
              </w:rPr>
            </w:pPr>
            <w:r w:rsidRPr="00325791">
              <w:rPr>
                <w:color w:val="0070C0"/>
                <w:lang w:val="fr-FR"/>
              </w:rPr>
              <w:t xml:space="preserve">        "cs": 2,</w:t>
            </w:r>
          </w:p>
          <w:p w14:paraId="2F67BCDD" w14:textId="77777777" w:rsidR="00BB437C" w:rsidRPr="00325791" w:rsidRDefault="00BB437C" w:rsidP="00283DA8">
            <w:pPr>
              <w:pStyle w:val="TAL"/>
              <w:snapToGrid w:val="0"/>
              <w:ind w:left="284"/>
              <w:jc w:val="both"/>
              <w:rPr>
                <w:color w:val="0070C0"/>
                <w:lang w:val="fr-FR"/>
              </w:rPr>
            </w:pPr>
            <w:r w:rsidRPr="00325791">
              <w:rPr>
                <w:color w:val="0070C0"/>
                <w:lang w:val="fr-FR"/>
              </w:rPr>
              <w:t xml:space="preserve">        "ct": "20180406T135509",</w:t>
            </w:r>
          </w:p>
          <w:p w14:paraId="39C542ED" w14:textId="77777777" w:rsidR="00BB437C" w:rsidRPr="00325791" w:rsidRDefault="00BB437C" w:rsidP="00283DA8">
            <w:pPr>
              <w:pStyle w:val="TAL"/>
              <w:snapToGrid w:val="0"/>
              <w:ind w:left="284"/>
              <w:jc w:val="both"/>
              <w:rPr>
                <w:color w:val="0070C0"/>
                <w:lang w:val="fr-FR"/>
              </w:rPr>
            </w:pPr>
            <w:r w:rsidRPr="00325791">
              <w:rPr>
                <w:color w:val="0070C0"/>
                <w:lang w:val="fr-FR"/>
              </w:rPr>
              <w:t xml:space="preserve">        "et": "99991231T235959",</w:t>
            </w:r>
          </w:p>
          <w:p w14:paraId="5FA5535D" w14:textId="77777777" w:rsidR="00BB437C" w:rsidRPr="00325791" w:rsidRDefault="00BB437C" w:rsidP="00283DA8">
            <w:pPr>
              <w:pStyle w:val="TAL"/>
              <w:snapToGrid w:val="0"/>
              <w:ind w:left="284"/>
              <w:jc w:val="both"/>
              <w:rPr>
                <w:color w:val="0070C0"/>
                <w:lang w:val="fr-FR"/>
              </w:rPr>
            </w:pPr>
            <w:r w:rsidRPr="00325791">
              <w:rPr>
                <w:color w:val="0070C0"/>
                <w:lang w:val="fr-FR"/>
              </w:rPr>
              <w:t xml:space="preserve">        "lt": "20180406T135509",</w:t>
            </w:r>
          </w:p>
          <w:p w14:paraId="647C0BBF" w14:textId="77777777" w:rsidR="00BB437C" w:rsidRPr="00325791" w:rsidRDefault="00BB437C" w:rsidP="00283DA8">
            <w:pPr>
              <w:pStyle w:val="TAL"/>
              <w:snapToGrid w:val="0"/>
              <w:ind w:left="284"/>
              <w:jc w:val="both"/>
              <w:rPr>
                <w:color w:val="0070C0"/>
                <w:lang w:val="fr-FR"/>
              </w:rPr>
            </w:pPr>
            <w:r w:rsidRPr="00325791">
              <w:rPr>
                <w:color w:val="0070C0"/>
                <w:lang w:val="fr-FR"/>
              </w:rPr>
              <w:t xml:space="preserve">        "pi": "cnt20180406T1353041405855518901760_cse01",</w:t>
            </w:r>
          </w:p>
          <w:p w14:paraId="05DB8CFC" w14:textId="77777777" w:rsidR="00BB437C" w:rsidRPr="00325791" w:rsidRDefault="00BB437C" w:rsidP="00283DA8">
            <w:pPr>
              <w:pStyle w:val="TAL"/>
              <w:snapToGrid w:val="0"/>
              <w:ind w:left="284"/>
              <w:jc w:val="both"/>
              <w:rPr>
                <w:color w:val="0070C0"/>
                <w:lang w:val="fr-FR"/>
              </w:rPr>
            </w:pPr>
            <w:r w:rsidRPr="00325791">
              <w:rPr>
                <w:color w:val="0070C0"/>
                <w:lang w:val="fr-FR"/>
              </w:rPr>
              <w:t xml:space="preserve">        "ri": "cin20180406T1355091405855351047683_cse01",</w:t>
            </w:r>
          </w:p>
          <w:p w14:paraId="52BC56EB" w14:textId="77777777" w:rsidR="00BB437C" w:rsidRPr="00325791" w:rsidRDefault="00BB437C" w:rsidP="00283DA8">
            <w:pPr>
              <w:pStyle w:val="TAL"/>
              <w:snapToGrid w:val="0"/>
              <w:ind w:left="284"/>
              <w:jc w:val="both"/>
              <w:rPr>
                <w:color w:val="0070C0"/>
                <w:lang w:val="fr-FR"/>
              </w:rPr>
            </w:pPr>
            <w:r w:rsidRPr="00325791">
              <w:rPr>
                <w:color w:val="0070C0"/>
                <w:lang w:val="fr-FR"/>
              </w:rPr>
              <w:t xml:space="preserve">        "rn": "cin20180406T1355091405855351047682_cse01",</w:t>
            </w:r>
          </w:p>
          <w:p w14:paraId="1E5F5821" w14:textId="77777777" w:rsidR="00BB437C" w:rsidRPr="005A2D7C" w:rsidRDefault="00BB437C" w:rsidP="00283DA8">
            <w:pPr>
              <w:pStyle w:val="TAL"/>
              <w:snapToGrid w:val="0"/>
              <w:ind w:left="284"/>
              <w:jc w:val="both"/>
              <w:rPr>
                <w:color w:val="0070C0"/>
              </w:rPr>
            </w:pPr>
            <w:r w:rsidRPr="00325791">
              <w:rPr>
                <w:color w:val="0070C0"/>
                <w:lang w:val="fr-FR"/>
              </w:rPr>
              <w:t xml:space="preserve">        </w:t>
            </w:r>
            <w:r w:rsidRPr="005A2D7C">
              <w:rPr>
                <w:color w:val="0070C0"/>
              </w:rPr>
              <w:t>"st": 1,</w:t>
            </w:r>
          </w:p>
          <w:p w14:paraId="4AC4ACE6" w14:textId="77777777" w:rsidR="00BB437C" w:rsidRPr="005A2D7C" w:rsidRDefault="00BB437C" w:rsidP="00283DA8">
            <w:pPr>
              <w:pStyle w:val="TAL"/>
              <w:snapToGrid w:val="0"/>
              <w:ind w:left="284"/>
              <w:jc w:val="both"/>
              <w:rPr>
                <w:color w:val="0070C0"/>
              </w:rPr>
            </w:pPr>
            <w:r w:rsidRPr="005A2D7C">
              <w:rPr>
                <w:color w:val="0070C0"/>
              </w:rPr>
              <w:t xml:space="preserve">        "ty": 4</w:t>
            </w:r>
          </w:p>
          <w:p w14:paraId="7629D542" w14:textId="77777777" w:rsidR="00BB437C" w:rsidRPr="005A2D7C" w:rsidRDefault="00BB437C" w:rsidP="00283DA8">
            <w:pPr>
              <w:pStyle w:val="TAL"/>
              <w:snapToGrid w:val="0"/>
              <w:ind w:left="284"/>
              <w:jc w:val="both"/>
              <w:rPr>
                <w:color w:val="0070C0"/>
              </w:rPr>
            </w:pPr>
            <w:r w:rsidRPr="005A2D7C">
              <w:rPr>
                <w:color w:val="0070C0"/>
              </w:rPr>
              <w:t xml:space="preserve">    }</w:t>
            </w:r>
          </w:p>
          <w:p w14:paraId="3DE73FC9" w14:textId="77777777" w:rsidR="00BB437C" w:rsidRPr="005A2D7C" w:rsidRDefault="00BB437C" w:rsidP="00283DA8">
            <w:pPr>
              <w:pStyle w:val="TAL"/>
              <w:snapToGrid w:val="0"/>
              <w:ind w:left="284"/>
              <w:jc w:val="both"/>
              <w:rPr>
                <w:color w:val="0070C0"/>
              </w:rPr>
            </w:pPr>
            <w:r w:rsidRPr="005A2D7C">
              <w:rPr>
                <w:color w:val="0070C0"/>
              </w:rPr>
              <w:t>}</w:t>
            </w:r>
          </w:p>
          <w:p w14:paraId="6B86D0C4" w14:textId="77777777" w:rsidR="00BB437C" w:rsidRPr="005A2D7C" w:rsidRDefault="00BB437C" w:rsidP="00283DA8">
            <w:pPr>
              <w:widowControl w:val="0"/>
              <w:spacing w:after="0"/>
              <w:ind w:left="284"/>
              <w:jc w:val="both"/>
              <w:textAlignment w:val="auto"/>
              <w:rPr>
                <w:color w:val="0070C0"/>
              </w:rPr>
            </w:pPr>
          </w:p>
        </w:tc>
      </w:tr>
      <w:tr w:rsidR="00BB437C" w:rsidRPr="009743EA" w14:paraId="0744AB4D" w14:textId="77777777" w:rsidTr="00283DA8">
        <w:trPr>
          <w:trHeight w:val="2849"/>
          <w:jc w:val="center"/>
        </w:trPr>
        <w:tc>
          <w:tcPr>
            <w:tcW w:w="1286" w:type="dxa"/>
            <w:vMerge w:val="restart"/>
            <w:tcBorders>
              <w:top w:val="single" w:sz="4" w:space="0" w:color="000000"/>
              <w:left w:val="single" w:sz="4" w:space="0" w:color="000000"/>
            </w:tcBorders>
            <w:shd w:val="clear" w:color="auto" w:fill="E7E6E6"/>
          </w:tcPr>
          <w:p w14:paraId="677760F0" w14:textId="77777777" w:rsidR="00BB437C" w:rsidRPr="009743EA" w:rsidRDefault="00BB437C" w:rsidP="00283DA8">
            <w:pPr>
              <w:pStyle w:val="TAL"/>
              <w:snapToGrid w:val="0"/>
              <w:jc w:val="center"/>
              <w:rPr>
                <w:b/>
                <w:kern w:val="1"/>
              </w:rPr>
            </w:pPr>
          </w:p>
          <w:p w14:paraId="69CEC8A0" w14:textId="77777777" w:rsidR="00BB437C" w:rsidRPr="009743EA" w:rsidRDefault="00BB437C" w:rsidP="00283DA8">
            <w:pPr>
              <w:pStyle w:val="TAL"/>
              <w:snapToGrid w:val="0"/>
              <w:jc w:val="center"/>
              <w:rPr>
                <w:b/>
                <w:kern w:val="1"/>
              </w:rPr>
            </w:pPr>
          </w:p>
          <w:p w14:paraId="3CF3A27A" w14:textId="77777777" w:rsidR="00BB437C" w:rsidRPr="009743EA" w:rsidRDefault="00BB437C" w:rsidP="00283DA8">
            <w:pPr>
              <w:pStyle w:val="TAL"/>
              <w:snapToGrid w:val="0"/>
              <w:jc w:val="center"/>
              <w:rPr>
                <w:b/>
                <w:kern w:val="1"/>
              </w:rPr>
            </w:pPr>
          </w:p>
          <w:p w14:paraId="69AD01ED" w14:textId="77777777" w:rsidR="00BB437C" w:rsidRPr="009743EA" w:rsidRDefault="00BB437C" w:rsidP="00283DA8">
            <w:pPr>
              <w:pStyle w:val="TAL"/>
              <w:snapToGrid w:val="0"/>
              <w:jc w:val="center"/>
              <w:rPr>
                <w:b/>
                <w:kern w:val="1"/>
              </w:rPr>
            </w:pPr>
          </w:p>
          <w:p w14:paraId="2D2FD89C" w14:textId="77777777" w:rsidR="00BB437C" w:rsidRPr="009743EA" w:rsidRDefault="00BB437C" w:rsidP="00283DA8">
            <w:pPr>
              <w:pStyle w:val="TAL"/>
              <w:snapToGrid w:val="0"/>
              <w:jc w:val="center"/>
              <w:rPr>
                <w:b/>
                <w:kern w:val="1"/>
              </w:rPr>
            </w:pPr>
          </w:p>
          <w:p w14:paraId="1F95A7A6" w14:textId="77777777" w:rsidR="00BB437C" w:rsidRPr="009743EA" w:rsidRDefault="00BB437C" w:rsidP="00283DA8">
            <w:pPr>
              <w:pStyle w:val="TAL"/>
              <w:snapToGrid w:val="0"/>
              <w:jc w:val="center"/>
              <w:rPr>
                <w:b/>
                <w:kern w:val="1"/>
              </w:rPr>
            </w:pPr>
          </w:p>
          <w:p w14:paraId="4B4D5003" w14:textId="77777777" w:rsidR="00BB437C" w:rsidRPr="009743EA" w:rsidRDefault="00BB437C" w:rsidP="00283DA8">
            <w:pPr>
              <w:pStyle w:val="TAL"/>
              <w:snapToGrid w:val="0"/>
              <w:jc w:val="center"/>
              <w:rPr>
                <w:b/>
                <w:kern w:val="1"/>
              </w:rPr>
            </w:pPr>
          </w:p>
          <w:p w14:paraId="70037295" w14:textId="77777777" w:rsidR="00BB437C" w:rsidRPr="009743EA" w:rsidRDefault="00BB437C" w:rsidP="00283DA8">
            <w:pPr>
              <w:pStyle w:val="TAL"/>
              <w:snapToGrid w:val="0"/>
              <w:jc w:val="center"/>
              <w:rPr>
                <w:b/>
                <w:kern w:val="1"/>
              </w:rPr>
            </w:pPr>
          </w:p>
          <w:p w14:paraId="4F4FA2C2" w14:textId="77777777" w:rsidR="00BB437C" w:rsidRPr="009743EA" w:rsidRDefault="00BB437C" w:rsidP="00283DA8">
            <w:pPr>
              <w:pStyle w:val="TAL"/>
              <w:snapToGrid w:val="0"/>
              <w:jc w:val="center"/>
              <w:rPr>
                <w:b/>
                <w:kern w:val="1"/>
              </w:rPr>
            </w:pPr>
          </w:p>
          <w:p w14:paraId="3D23C438" w14:textId="77777777" w:rsidR="00BB437C" w:rsidRPr="009743EA" w:rsidRDefault="00BB437C" w:rsidP="00283DA8">
            <w:pPr>
              <w:pStyle w:val="TAL"/>
              <w:snapToGrid w:val="0"/>
              <w:jc w:val="center"/>
              <w:rPr>
                <w:b/>
                <w:kern w:val="1"/>
              </w:rPr>
            </w:pPr>
          </w:p>
          <w:p w14:paraId="202B66B9" w14:textId="77777777" w:rsidR="00BB437C" w:rsidRPr="009743EA" w:rsidRDefault="00BB437C" w:rsidP="00283DA8">
            <w:pPr>
              <w:pStyle w:val="TAL"/>
              <w:snapToGrid w:val="0"/>
              <w:jc w:val="center"/>
              <w:rPr>
                <w:b/>
                <w:kern w:val="1"/>
              </w:rPr>
            </w:pPr>
          </w:p>
          <w:p w14:paraId="3C107A89" w14:textId="77777777" w:rsidR="00BB437C" w:rsidRPr="009743EA" w:rsidRDefault="00BB437C" w:rsidP="00283DA8">
            <w:pPr>
              <w:pStyle w:val="TAL"/>
              <w:snapToGrid w:val="0"/>
              <w:jc w:val="center"/>
              <w:rPr>
                <w:b/>
                <w:kern w:val="1"/>
              </w:rPr>
            </w:pPr>
          </w:p>
          <w:p w14:paraId="5F399D81" w14:textId="77777777" w:rsidR="00BB437C" w:rsidRPr="009743EA" w:rsidRDefault="00BB437C" w:rsidP="00283DA8">
            <w:pPr>
              <w:pStyle w:val="TAL"/>
              <w:snapToGrid w:val="0"/>
              <w:jc w:val="center"/>
              <w:rPr>
                <w:b/>
                <w:kern w:val="1"/>
              </w:rPr>
            </w:pPr>
          </w:p>
          <w:p w14:paraId="405C3F7F" w14:textId="77777777" w:rsidR="00BB437C" w:rsidRPr="009743EA" w:rsidRDefault="00BB437C" w:rsidP="00283DA8">
            <w:pPr>
              <w:pStyle w:val="TAL"/>
              <w:snapToGrid w:val="0"/>
              <w:jc w:val="center"/>
              <w:rPr>
                <w:b/>
                <w:kern w:val="1"/>
              </w:rPr>
            </w:pPr>
          </w:p>
          <w:p w14:paraId="2DFCB89D" w14:textId="77777777" w:rsidR="00BB437C" w:rsidRPr="009743EA" w:rsidRDefault="00BB437C" w:rsidP="00283DA8">
            <w:pPr>
              <w:pStyle w:val="TAL"/>
              <w:snapToGrid w:val="0"/>
              <w:jc w:val="center"/>
              <w:rPr>
                <w:b/>
                <w:kern w:val="1"/>
              </w:rPr>
            </w:pPr>
          </w:p>
          <w:p w14:paraId="534331D4" w14:textId="77777777" w:rsidR="00BB437C" w:rsidRPr="009743EA" w:rsidRDefault="00BB437C" w:rsidP="00283DA8">
            <w:pPr>
              <w:pStyle w:val="TAL"/>
              <w:snapToGrid w:val="0"/>
              <w:jc w:val="center"/>
              <w:rPr>
                <w:b/>
                <w:kern w:val="1"/>
              </w:rPr>
            </w:pPr>
          </w:p>
          <w:p w14:paraId="53DB8734" w14:textId="77777777" w:rsidR="00BB437C" w:rsidRPr="009743EA" w:rsidRDefault="00BB437C" w:rsidP="00283DA8">
            <w:pPr>
              <w:pStyle w:val="TAL"/>
              <w:snapToGrid w:val="0"/>
              <w:jc w:val="center"/>
              <w:rPr>
                <w:b/>
                <w:kern w:val="1"/>
              </w:rPr>
            </w:pPr>
          </w:p>
          <w:p w14:paraId="27DEB307" w14:textId="77777777" w:rsidR="00BB437C" w:rsidRPr="009743EA" w:rsidRDefault="00BB437C" w:rsidP="00283DA8">
            <w:pPr>
              <w:pStyle w:val="TAL"/>
              <w:snapToGrid w:val="0"/>
              <w:jc w:val="center"/>
              <w:rPr>
                <w:b/>
                <w:kern w:val="1"/>
              </w:rPr>
            </w:pPr>
          </w:p>
          <w:p w14:paraId="2586E4EB" w14:textId="77777777" w:rsidR="00BB437C" w:rsidRPr="009743EA" w:rsidRDefault="00BB437C" w:rsidP="00283DA8">
            <w:pPr>
              <w:pStyle w:val="TAL"/>
              <w:snapToGrid w:val="0"/>
              <w:jc w:val="center"/>
              <w:rPr>
                <w:b/>
                <w:kern w:val="1"/>
              </w:rPr>
            </w:pPr>
          </w:p>
          <w:p w14:paraId="4308C8E3" w14:textId="77777777" w:rsidR="00BB437C" w:rsidRPr="009743EA" w:rsidRDefault="00BB437C" w:rsidP="00283DA8">
            <w:pPr>
              <w:pStyle w:val="TAL"/>
              <w:snapToGrid w:val="0"/>
              <w:jc w:val="center"/>
              <w:rPr>
                <w:b/>
                <w:kern w:val="1"/>
              </w:rPr>
            </w:pPr>
          </w:p>
          <w:p w14:paraId="430F8B2D" w14:textId="77777777" w:rsidR="00BB437C" w:rsidRPr="009743EA" w:rsidRDefault="00BB437C" w:rsidP="00283DA8">
            <w:pPr>
              <w:pStyle w:val="TAL"/>
              <w:snapToGrid w:val="0"/>
              <w:jc w:val="center"/>
              <w:rPr>
                <w:b/>
                <w:kern w:val="1"/>
              </w:rPr>
            </w:pPr>
          </w:p>
          <w:p w14:paraId="465B079A" w14:textId="77777777" w:rsidR="00BB437C" w:rsidRPr="009743EA" w:rsidRDefault="00BB437C" w:rsidP="00283DA8">
            <w:pPr>
              <w:pStyle w:val="TAL"/>
              <w:snapToGrid w:val="0"/>
              <w:jc w:val="center"/>
              <w:rPr>
                <w:b/>
                <w:kern w:val="1"/>
              </w:rPr>
            </w:pPr>
          </w:p>
          <w:p w14:paraId="2D3F7903" w14:textId="77777777" w:rsidR="00BB437C" w:rsidRPr="009743EA" w:rsidRDefault="00BB437C" w:rsidP="00283DA8">
            <w:pPr>
              <w:pStyle w:val="TAL"/>
              <w:snapToGrid w:val="0"/>
              <w:jc w:val="center"/>
              <w:rPr>
                <w:b/>
                <w:kern w:val="1"/>
              </w:rPr>
            </w:pPr>
          </w:p>
          <w:p w14:paraId="7712284D" w14:textId="77777777" w:rsidR="00BB437C" w:rsidRPr="009743EA" w:rsidRDefault="00BB437C" w:rsidP="00283DA8">
            <w:pPr>
              <w:pStyle w:val="TAL"/>
              <w:snapToGrid w:val="0"/>
              <w:jc w:val="center"/>
              <w:rPr>
                <w:b/>
                <w:kern w:val="1"/>
              </w:rPr>
            </w:pPr>
          </w:p>
          <w:p w14:paraId="0EA1055E" w14:textId="77777777" w:rsidR="00BB437C" w:rsidRPr="009743EA" w:rsidRDefault="00BB437C" w:rsidP="00283DA8">
            <w:pPr>
              <w:pStyle w:val="TAL"/>
              <w:snapToGrid w:val="0"/>
              <w:jc w:val="center"/>
              <w:rPr>
                <w:b/>
                <w:kern w:val="1"/>
              </w:rPr>
            </w:pPr>
          </w:p>
          <w:p w14:paraId="52579022" w14:textId="77777777" w:rsidR="00BB437C" w:rsidRPr="009743EA" w:rsidRDefault="00BB437C" w:rsidP="00283DA8">
            <w:pPr>
              <w:pStyle w:val="TAL"/>
              <w:snapToGrid w:val="0"/>
              <w:jc w:val="center"/>
              <w:rPr>
                <w:b/>
                <w:kern w:val="1"/>
              </w:rPr>
            </w:pPr>
          </w:p>
          <w:p w14:paraId="04414FE8" w14:textId="77777777" w:rsidR="00BB437C" w:rsidRPr="009743EA" w:rsidRDefault="00BB437C" w:rsidP="00283DA8">
            <w:pPr>
              <w:pStyle w:val="TAL"/>
              <w:snapToGrid w:val="0"/>
              <w:jc w:val="center"/>
              <w:rPr>
                <w:b/>
                <w:kern w:val="1"/>
                <w:lang w:eastAsia="ko-KR"/>
              </w:rPr>
            </w:pPr>
            <w:r w:rsidRPr="009743EA">
              <w:rPr>
                <w:rFonts w:hint="eastAsia"/>
                <w:b/>
                <w:kern w:val="1"/>
                <w:lang w:eastAsia="ko-KR"/>
              </w:rPr>
              <w:t>S</w:t>
            </w:r>
            <w:r w:rsidRPr="009743EA">
              <w:rPr>
                <w:b/>
                <w:kern w:val="1"/>
                <w:lang w:eastAsia="ko-KR"/>
              </w:rPr>
              <w:t>tep 03</w:t>
            </w:r>
          </w:p>
          <w:p w14:paraId="58A32BCE" w14:textId="77777777" w:rsidR="00BB437C" w:rsidRPr="009743EA" w:rsidRDefault="00BB437C" w:rsidP="00283DA8">
            <w:pPr>
              <w:pStyle w:val="TAL"/>
              <w:snapToGrid w:val="0"/>
              <w:jc w:val="center"/>
              <w:rPr>
                <w:b/>
                <w:kern w:val="1"/>
                <w:lang w:eastAsia="ko-KR"/>
              </w:rPr>
            </w:pPr>
          </w:p>
          <w:p w14:paraId="06D46457" w14:textId="77777777" w:rsidR="00BB437C" w:rsidRPr="009743EA" w:rsidRDefault="00BB437C" w:rsidP="00283DA8">
            <w:pPr>
              <w:pStyle w:val="Default"/>
              <w:overflowPunct w:val="0"/>
              <w:jc w:val="center"/>
              <w:rPr>
                <w:rFonts w:ascii="Arial" w:eastAsia="Malgun Gothic" w:hAnsi="Arial"/>
                <w:b/>
                <w:color w:val="auto"/>
                <w:kern w:val="1"/>
                <w:sz w:val="18"/>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E7E6E6"/>
          </w:tcPr>
          <w:p w14:paraId="1D1A23AA" w14:textId="77777777" w:rsidR="00BB437C" w:rsidRPr="009743EA" w:rsidRDefault="00BB437C" w:rsidP="00283DA8">
            <w:pPr>
              <w:pStyle w:val="TAL"/>
              <w:snapToGrid w:val="0"/>
              <w:jc w:val="center"/>
              <w:rPr>
                <w:b/>
                <w:kern w:val="1"/>
              </w:rPr>
            </w:pPr>
            <w:r w:rsidRPr="009743EA">
              <w:rPr>
                <w:b/>
                <w:kern w:val="1"/>
              </w:rPr>
              <w:t>Resource Structure</w:t>
            </w:r>
          </w:p>
          <w:p w14:paraId="0ED7043B" w14:textId="77777777" w:rsidR="00BB437C" w:rsidRPr="009743EA" w:rsidRDefault="00BB437C" w:rsidP="00283DA8">
            <w:pPr>
              <w:pStyle w:val="TAL"/>
              <w:snapToGrid w:val="0"/>
              <w:jc w:val="center"/>
            </w:pPr>
            <w:r w:rsidRPr="009743EA">
              <w:rPr>
                <w:b/>
                <w:kern w:val="1"/>
              </w:rPr>
              <w:t>before Sending Request</w:t>
            </w:r>
          </w:p>
        </w:tc>
        <w:tc>
          <w:tcPr>
            <w:tcW w:w="7239" w:type="dxa"/>
            <w:tcBorders>
              <w:top w:val="single" w:sz="4" w:space="0" w:color="000000"/>
              <w:left w:val="single" w:sz="4" w:space="0" w:color="000000"/>
              <w:bottom w:val="single" w:sz="4" w:space="0" w:color="000000"/>
              <w:right w:val="single" w:sz="4" w:space="0" w:color="000000"/>
            </w:tcBorders>
            <w:shd w:val="clear" w:color="auto" w:fill="FFFFFF"/>
          </w:tcPr>
          <w:p w14:paraId="69CA0C3F" w14:textId="77777777" w:rsidR="00BB437C" w:rsidRPr="009743EA" w:rsidRDefault="00654563" w:rsidP="00283DA8">
            <w:pPr>
              <w:pStyle w:val="Default"/>
              <w:overflowPunct w:val="0"/>
              <w:jc w:val="center"/>
            </w:pPr>
            <w:r>
              <w:pict w14:anchorId="6D6E9A3F">
                <v:group id="_x0000_s2017" style="position:absolute;left:0;text-align:left;margin-left:71.4pt;margin-top:12.8pt;width:222.2pt;height:121.05pt;z-index:251650560;mso-position-horizontal-relative:text;mso-position-vertical-relative:text" coordsize="28219,15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">
                  <v:rect id="직사각형 2" o:spid="_x0000_s2018" style="position:absolute;width:11683;height:365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" filled="f">
                    <v:textbox inset="0,0,0,0">
                      <w:txbxContent>
                        <w:p w14:paraId="3D142C4F" w14:textId="77777777" w:rsidR="004A00AF" w:rsidRDefault="004A00AF" w:rsidP="00BB437C">
                          <w:pPr>
                            <w:pStyle w:val="NormalWeb"/>
                            <w:wordWrap w:val="0"/>
                            <w:spacing w:after="0"/>
                            <w:jc w:val="center"/>
                          </w:pPr>
                          <w:r w:rsidRPr="00480D2B">
                            <w:rPr>
                              <w:b/>
                              <w:bCs/>
                              <w:color w:val="000000"/>
                              <w:kern w:val="24"/>
                              <w:sz w:val="20"/>
                              <w:szCs w:val="20"/>
                            </w:rPr>
                            <w:t>mn-name</w:t>
                          </w:r>
                        </w:p>
                        <w:p w14:paraId="49F4A57F" w14:textId="77777777" w:rsidR="004A00AF" w:rsidRDefault="004A00AF" w:rsidP="00BB437C">
                          <w:pPr>
                            <w:pStyle w:val="NormalWeb"/>
                            <w:wordWrap w:val="0"/>
                            <w:spacing w:after="0"/>
                            <w:jc w:val="center"/>
                          </w:pPr>
                          <w:r w:rsidRPr="00480D2B">
                            <w:rPr>
                              <w:b/>
                              <w:bCs/>
                              <w:color w:val="000000"/>
                              <w:kern w:val="24"/>
                              <w:sz w:val="20"/>
                              <w:szCs w:val="20"/>
                            </w:rPr>
                            <w:t>(CSEBase)</w:t>
                          </w:r>
                        </w:p>
                      </w:txbxContent>
                    </v:textbox>
                  </v:rect>
                  <v:line id="직선 연결선 3" o:spid="_x0000_s2019" style="position:absolute;flip:x;visibility:visible" from="5842,3758" to="5842,6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" strokeweight=".5pt">
                    <v:stroke joinstyle="miter"/>
                  </v:line>
                  <v:rect id="직사각형 4" o:spid="_x0000_s2020" style="position:absolute;left:7905;top:4996;width:12264;height:25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" filled="f">
                    <v:textbox inset="0,0,0,0">
                      <w:txbxContent>
                        <w:p w14:paraId="796D0580" w14:textId="77777777" w:rsidR="004A00AF" w:rsidRDefault="004A00AF" w:rsidP="00BB437C">
                          <w:pPr>
                            <w:pStyle w:val="NormalWeb"/>
                            <w:wordWrap w:val="0"/>
                            <w:spacing w:after="0"/>
                            <w:jc w:val="center"/>
                          </w:pPr>
                          <w:r w:rsidRPr="00480D2B">
                            <w:rPr>
                              <w:b/>
                              <w:bCs/>
                              <w:color w:val="000000"/>
                              <w:kern w:val="24"/>
                              <w:sz w:val="18"/>
                              <w:szCs w:val="18"/>
                            </w:rPr>
                            <w:t>cont_temp</w:t>
                          </w:r>
                        </w:p>
                        <w:p w14:paraId="6678F73C" w14:textId="77777777" w:rsidR="004A00AF" w:rsidRDefault="004A00AF" w:rsidP="00BB437C">
                          <w:pPr>
                            <w:pStyle w:val="NormalWeb"/>
                            <w:wordWrap w:val="0"/>
                            <w:spacing w:after="0"/>
                            <w:jc w:val="center"/>
                          </w:pPr>
                          <w:r w:rsidRPr="00480D2B">
                            <w:rPr>
                              <w:b/>
                              <w:bCs/>
                              <w:color w:val="000000"/>
                              <w:kern w:val="24"/>
                              <w:sz w:val="18"/>
                              <w:szCs w:val="18"/>
                            </w:rPr>
                            <w:t>(container)</w:t>
                          </w:r>
                        </w:p>
                      </w:txbxContent>
                    </v:textbox>
                  </v:rect>
                  <v:line id="직선 연결선 5" o:spid="_x0000_s2021" style="position:absolute;visibility:visible" from="5842,6235" to="7905,6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" strokeweight=".5pt">
                    <v:stroke joinstyle="miter"/>
                  </v:line>
                  <v:rect id="직사각형 6" o:spid="_x0000_s2022" style="position:absolute;left:15955;top:8926;width:12264;height:253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" filled="f">
                    <v:textbox inset="0,0,0,0">
                      <w:txbxContent>
                        <w:p w14:paraId="3DDA374C" w14:textId="77777777" w:rsidR="004A00AF" w:rsidRDefault="004A00AF" w:rsidP="00BB437C">
                          <w:pPr>
                            <w:pStyle w:val="NormalWeb"/>
                            <w:wordWrap w:val="0"/>
                            <w:spacing w:after="0"/>
                            <w:jc w:val="center"/>
                          </w:pPr>
                          <w:r w:rsidRPr="00480D2B">
                            <w:rPr>
                              <w:b/>
                              <w:bCs/>
                              <w:color w:val="000000"/>
                              <w:kern w:val="24"/>
                              <w:sz w:val="18"/>
                              <w:szCs w:val="18"/>
                            </w:rPr>
                            <w:t xml:space="preserve">ci_temp_value1 </w:t>
                          </w:r>
                        </w:p>
                        <w:p w14:paraId="778846FB" w14:textId="77777777" w:rsidR="004A00AF" w:rsidRDefault="004A00AF" w:rsidP="00BB437C">
                          <w:pPr>
                            <w:pStyle w:val="NormalWeb"/>
                            <w:wordWrap w:val="0"/>
                            <w:spacing w:after="0"/>
                            <w:jc w:val="center"/>
                          </w:pPr>
                          <w:r w:rsidRPr="00480D2B">
                            <w:rPr>
                              <w:b/>
                              <w:bCs/>
                              <w:color w:val="000000"/>
                              <w:kern w:val="24"/>
                              <w:sz w:val="18"/>
                              <w:szCs w:val="18"/>
                            </w:rPr>
                            <w:t>(contentInstance)</w:t>
                          </w:r>
                        </w:p>
                      </w:txbxContent>
                    </v:textbox>
                  </v:rect>
                  <v:line id="직선 연결선 7" o:spid="_x0000_s2023" style="position:absolute;flip:x;visibility:visible" from="13892,7606" to="13892,10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" strokeweight=".5pt">
                    <v:stroke joinstyle="miter"/>
                  </v:line>
                  <v:line id="직선 연결선 8" o:spid="_x0000_s2024" style="position:absolute;visibility:visible" from="13892,10083" to="15955,10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" strokeweight=".5pt">
                    <v:stroke joinstyle="miter"/>
                  </v:line>
                  <v:rect id="직사각형 9" o:spid="_x0000_s2025" style="position:absolute;left:15955;top:12845;width:12264;height:253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" filled="f">
                    <v:textbox style="mso-next-textbox:#직사각형 9" inset="0,0,0,0">
                      <w:txbxContent>
                        <w:p w14:paraId="2F9F04F5" w14:textId="77777777" w:rsidR="004A00AF" w:rsidRDefault="004A00AF" w:rsidP="00BB437C">
                          <w:pPr>
                            <w:pStyle w:val="NormalWeb"/>
                            <w:wordWrap w:val="0"/>
                            <w:spacing w:after="0"/>
                            <w:jc w:val="center"/>
                            <w:rPr>
                              <w:b/>
                              <w:bCs/>
                              <w:color w:val="000000"/>
                              <w:kern w:val="24"/>
                              <w:sz w:val="18"/>
                              <w:szCs w:val="18"/>
                            </w:rPr>
                          </w:pPr>
                          <w:r>
                            <w:rPr>
                              <w:b/>
                              <w:bCs/>
                              <w:color w:val="000000"/>
                              <w:kern w:val="24"/>
                              <w:sz w:val="18"/>
                              <w:szCs w:val="18"/>
                            </w:rPr>
                            <w:t>cont_sub</w:t>
                          </w:r>
                        </w:p>
                        <w:p w14:paraId="4858B33D" w14:textId="77777777" w:rsidR="004A00AF" w:rsidRPr="000071D7" w:rsidRDefault="004A00AF" w:rsidP="00375E62">
                          <w:pPr>
                            <w:pStyle w:val="NormalWeb"/>
                            <w:wordWrap w:val="0"/>
                            <w:spacing w:after="0"/>
                            <w:jc w:val="center"/>
                            <w:rPr>
                              <w:b/>
                              <w:bCs/>
                              <w:color w:val="000000"/>
                              <w:kern w:val="24"/>
                              <w:sz w:val="16"/>
                              <w:szCs w:val="16"/>
                            </w:rPr>
                          </w:pPr>
                          <w:r>
                            <w:rPr>
                              <w:b/>
                              <w:bCs/>
                              <w:color w:val="000000"/>
                              <w:kern w:val="24"/>
                              <w:sz w:val="18"/>
                              <w:szCs w:val="18"/>
                            </w:rPr>
                            <w:t>(subscription)</w:t>
                          </w:r>
                          <w:r>
                            <w:rPr>
                              <w:b/>
                              <w:bCs/>
                              <w:color w:val="000000"/>
                              <w:kern w:val="24"/>
                              <w:sz w:val="16"/>
                              <w:szCs w:val="16"/>
                            </w:rPr>
                            <w:t>ae_sub</w:t>
                          </w:r>
                        </w:p>
                        <w:p w14:paraId="0DE105E7" w14:textId="77777777" w:rsidR="004A00AF" w:rsidRPr="00735AA4" w:rsidRDefault="004A00AF" w:rsidP="00375E62">
                          <w:pPr>
                            <w:pStyle w:val="NormalWeb"/>
                            <w:wordWrap w:val="0"/>
                            <w:spacing w:after="0"/>
                            <w:jc w:val="center"/>
                            <w:rPr>
                              <w:b/>
                            </w:rPr>
                          </w:pPr>
                          <w:r w:rsidRPr="000071D7">
                            <w:rPr>
                              <w:b/>
                              <w:bCs/>
                              <w:color w:val="000000"/>
                              <w:kern w:val="24"/>
                              <w:sz w:val="16"/>
                              <w:szCs w:val="16"/>
                            </w:rPr>
                            <w:t>(</w:t>
                          </w:r>
                          <w:r>
                            <w:rPr>
                              <w:b/>
                              <w:bCs/>
                              <w:color w:val="000000"/>
                              <w:kern w:val="24"/>
                              <w:sz w:val="16"/>
                              <w:szCs w:val="16"/>
                            </w:rPr>
                            <w:t>subscription</w:t>
                          </w:r>
                          <w:r w:rsidRPr="000071D7">
                            <w:rPr>
                              <w:b/>
                              <w:bCs/>
                              <w:color w:val="000000"/>
                              <w:kern w:val="24"/>
                              <w:sz w:val="16"/>
                              <w:szCs w:val="16"/>
                            </w:rPr>
                            <w:t>)</w:t>
                          </w:r>
                        </w:p>
                      </w:txbxContent>
                    </v:textbox>
                  </v:rect>
                  <v:line id="직선 연결선 10" o:spid="_x0000_s2026" style="position:absolute;visibility:visible" from="13892,10083" to="13892,14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" strokeweight=".5pt">
                    <v:stroke joinstyle="miter"/>
                  </v:line>
                  <v:line id="직선 연결선 12" o:spid="_x0000_s2027" style="position:absolute;visibility:visible" from="13892,14002" to="15955,14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" strokeweight=".5pt">
                    <v:stroke joinstyle="miter"/>
                  </v:line>
                </v:group>
              </w:pict>
            </w:r>
          </w:p>
        </w:tc>
      </w:tr>
      <w:tr w:rsidR="00BB437C" w:rsidRPr="009743EA" w14:paraId="63D9CA58" w14:textId="77777777" w:rsidTr="00283DA8">
        <w:trPr>
          <w:trHeight w:val="2998"/>
          <w:jc w:val="center"/>
        </w:trPr>
        <w:tc>
          <w:tcPr>
            <w:tcW w:w="1286" w:type="dxa"/>
            <w:vMerge/>
            <w:tcBorders>
              <w:left w:val="single" w:sz="4" w:space="0" w:color="000000"/>
            </w:tcBorders>
            <w:shd w:val="clear" w:color="auto" w:fill="E7E6E6"/>
          </w:tcPr>
          <w:p w14:paraId="706C575A" w14:textId="77777777" w:rsidR="00BB437C" w:rsidRPr="009743EA" w:rsidRDefault="00BB437C" w:rsidP="00283DA8">
            <w:pPr>
              <w:pStyle w:val="TAL"/>
              <w:snapToGrid w:val="0"/>
              <w:jc w:val="center"/>
              <w:rPr>
                <w:b/>
                <w:kern w:val="1"/>
              </w:rPr>
            </w:pPr>
          </w:p>
        </w:tc>
        <w:tc>
          <w:tcPr>
            <w:tcW w:w="1134" w:type="dxa"/>
            <w:tcBorders>
              <w:top w:val="single" w:sz="4" w:space="0" w:color="000000"/>
              <w:left w:val="single" w:sz="4" w:space="0" w:color="000000"/>
              <w:bottom w:val="single" w:sz="4" w:space="0" w:color="000000"/>
              <w:right w:val="single" w:sz="4" w:space="0" w:color="000000"/>
            </w:tcBorders>
            <w:shd w:val="clear" w:color="auto" w:fill="E7E6E6"/>
          </w:tcPr>
          <w:p w14:paraId="0760023F" w14:textId="77777777" w:rsidR="00BB437C" w:rsidRPr="009743EA" w:rsidRDefault="00BB437C" w:rsidP="00283DA8">
            <w:pPr>
              <w:pStyle w:val="TAL"/>
              <w:snapToGrid w:val="0"/>
              <w:jc w:val="center"/>
              <w:rPr>
                <w:b/>
                <w:kern w:val="1"/>
              </w:rPr>
            </w:pPr>
          </w:p>
          <w:p w14:paraId="0942E9C1" w14:textId="77777777" w:rsidR="00BB437C" w:rsidRPr="009743EA" w:rsidRDefault="00BB437C" w:rsidP="00283DA8">
            <w:pPr>
              <w:pStyle w:val="TAL"/>
              <w:snapToGrid w:val="0"/>
              <w:jc w:val="center"/>
              <w:rPr>
                <w:b/>
                <w:kern w:val="1"/>
              </w:rPr>
            </w:pPr>
          </w:p>
          <w:p w14:paraId="670E53CC" w14:textId="77777777" w:rsidR="00BB437C" w:rsidRPr="009743EA" w:rsidRDefault="00BB437C" w:rsidP="00283DA8">
            <w:pPr>
              <w:pStyle w:val="TAL"/>
              <w:snapToGrid w:val="0"/>
              <w:jc w:val="center"/>
              <w:rPr>
                <w:b/>
                <w:kern w:val="1"/>
              </w:rPr>
            </w:pPr>
          </w:p>
          <w:p w14:paraId="2BB1AC47" w14:textId="77777777" w:rsidR="00BB437C" w:rsidRPr="009743EA" w:rsidRDefault="00BB437C" w:rsidP="00283DA8">
            <w:pPr>
              <w:pStyle w:val="TAL"/>
              <w:snapToGrid w:val="0"/>
              <w:jc w:val="center"/>
              <w:rPr>
                <w:b/>
                <w:kern w:val="1"/>
              </w:rPr>
            </w:pPr>
          </w:p>
          <w:p w14:paraId="5A2ADA3C" w14:textId="77777777" w:rsidR="00BB437C" w:rsidRPr="009743EA" w:rsidRDefault="00BB437C" w:rsidP="00283DA8">
            <w:pPr>
              <w:pStyle w:val="TAL"/>
              <w:snapToGrid w:val="0"/>
              <w:jc w:val="center"/>
              <w:rPr>
                <w:b/>
                <w:kern w:val="1"/>
              </w:rPr>
            </w:pPr>
          </w:p>
          <w:p w14:paraId="390323B6" w14:textId="77777777" w:rsidR="00BB437C" w:rsidRPr="009743EA" w:rsidRDefault="00BB437C" w:rsidP="00283DA8">
            <w:pPr>
              <w:pStyle w:val="TAL"/>
              <w:snapToGrid w:val="0"/>
              <w:jc w:val="center"/>
              <w:rPr>
                <w:b/>
                <w:kern w:val="1"/>
              </w:rPr>
            </w:pPr>
          </w:p>
          <w:p w14:paraId="487DD6E2" w14:textId="77777777" w:rsidR="00BB437C" w:rsidRPr="009743EA" w:rsidRDefault="00BB437C" w:rsidP="00283DA8">
            <w:pPr>
              <w:pStyle w:val="TAL"/>
              <w:snapToGrid w:val="0"/>
              <w:jc w:val="center"/>
            </w:pPr>
            <w:r w:rsidRPr="009743EA">
              <w:rPr>
                <w:b/>
                <w:kern w:val="1"/>
              </w:rPr>
              <w:t>Call Flow</w:t>
            </w:r>
          </w:p>
        </w:tc>
        <w:tc>
          <w:tcPr>
            <w:tcW w:w="7239" w:type="dxa"/>
            <w:tcBorders>
              <w:top w:val="single" w:sz="4" w:space="0" w:color="000000"/>
              <w:left w:val="single" w:sz="4" w:space="0" w:color="000000"/>
              <w:bottom w:val="single" w:sz="4" w:space="0" w:color="000000"/>
              <w:right w:val="single" w:sz="4" w:space="0" w:color="000000"/>
            </w:tcBorders>
            <w:shd w:val="clear" w:color="auto" w:fill="FFFFFF"/>
          </w:tcPr>
          <w:p w14:paraId="1EA966CF" w14:textId="77777777" w:rsidR="00BB437C" w:rsidRPr="009743EA" w:rsidRDefault="00654563" w:rsidP="00283DA8">
            <w:pPr>
              <w:pStyle w:val="TAL"/>
              <w:snapToGrid w:val="0"/>
              <w:jc w:val="center"/>
              <w:rPr>
                <w:color w:val="000000"/>
              </w:rPr>
            </w:pPr>
            <w:r>
              <w:pict w14:anchorId="12C8C627">
                <v:group id="_x0000_s1999" style="position:absolute;left:0;text-align:left;margin-left:49.3pt;margin-top:5.65pt;width:261pt;height:133.25pt;z-index:251648512;mso-position-horizontal-relative:text;mso-position-vertical-relative:text" coordorigin="4558,11099" coordsize="5220,2665">
                  <v:roundrect id="모서리가 둥근 직사각형 2" o:spid="_x0000_s2000" style="position:absolute;left:4558;top:11099;width:1480;height:1073;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" fillcolor="#5b9bd5" strokecolor="#d9d9d9" strokeweight=".5pt">
                    <v:stroke joinstyle="miter"/>
                    <v:textbox>
                      <w:txbxContent>
                        <w:p w14:paraId="7E955F51" w14:textId="77777777" w:rsidR="004A00AF" w:rsidRPr="00B658BD" w:rsidRDefault="004A00AF" w:rsidP="00BB437C">
                          <w:pPr>
                            <w:pStyle w:val="NormalWeb"/>
                            <w:wordWrap w:val="0"/>
                            <w:spacing w:after="0"/>
                            <w:jc w:val="center"/>
                            <w:rPr>
                              <w:rFonts w:ascii="Malgun Gothic" w:hAnsi="Malgun Gothic"/>
                              <w:color w:val="FFFFFF"/>
                              <w:kern w:val="24"/>
                              <w:sz w:val="10"/>
                            </w:rPr>
                          </w:pPr>
                        </w:p>
                        <w:p w14:paraId="4376B072" w14:textId="77777777" w:rsidR="004A00AF" w:rsidRPr="00B658BD" w:rsidRDefault="004A00AF" w:rsidP="00BB437C">
                          <w:pPr>
                            <w:pStyle w:val="NormalWeb"/>
                            <w:wordWrap w:val="0"/>
                            <w:spacing w:after="0"/>
                            <w:jc w:val="center"/>
                          </w:pPr>
                          <w:r>
                            <w:rPr>
                              <w:rFonts w:ascii="Malgun Gothic" w:hAnsi="Malgun Gothic"/>
                              <w:color w:val="FFFFFF"/>
                              <w:kern w:val="24"/>
                            </w:rPr>
                            <w:t>AE1</w:t>
                          </w:r>
                        </w:p>
                        <w:p w14:paraId="3B5BCF5E" w14:textId="77777777" w:rsidR="004A00AF" w:rsidRDefault="004A00AF" w:rsidP="00BB437C">
                          <w:pPr>
                            <w:pStyle w:val="NormalWeb"/>
                            <w:wordWrap w:val="0"/>
                            <w:spacing w:after="0"/>
                            <w:jc w:val="center"/>
                          </w:pPr>
                        </w:p>
                      </w:txbxContent>
                    </v:textbox>
                  </v:roundrect>
                  <v:line id="직선 연결선 3" o:spid="_x0000_s2001" style="position:absolute;visibility:visible" from="5318,12172" to="5318,13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" strokeweight=".5pt">
                    <v:stroke dashstyle="longDash" joinstyle="miter"/>
                  </v:line>
                  <v:shape id="직선 화살표 연결선 4" o:spid="_x0000_s2002" type="#_x0000_t32" style="position:absolute;left:5531;top:13414;width:3478;height: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" strokecolor="#5b9bd5" strokeweight="1.5pt">
                    <v:stroke endarrow="block" endarrowlength="long" joinstyle="miter" endcap="round"/>
                  </v:shape>
                  <v:shape id="TextBox 36" o:spid="_x0000_s2003" type="#_x0000_t202" style="position:absolute;left:6404;top:12474;width:2098;height:3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" filled="f" stroked="f">
                    <v:textbox style="mso-fit-shape-to-text:t">
                      <w:txbxContent>
                        <w:p w14:paraId="48F92317" w14:textId="77777777" w:rsidR="004A00AF" w:rsidRDefault="004A00AF" w:rsidP="00BB437C">
                          <w:pPr>
                            <w:pStyle w:val="NormalWeb"/>
                            <w:wordWrap w:val="0"/>
                            <w:spacing w:after="0"/>
                          </w:pPr>
                          <w:r>
                            <w:rPr>
                              <w:rFonts w:ascii="Malgun Gothic" w:hAnsi="Malgun Gothic"/>
                              <w:color w:val="5B9BD5"/>
                              <w:kern w:val="24"/>
                              <w:sz w:val="14"/>
                              <w:szCs w:val="14"/>
                            </w:rPr>
                            <w:t>Notification send</w:t>
                          </w:r>
                        </w:p>
                      </w:txbxContent>
                    </v:textbox>
                  </v:shape>
                  <v:shape id="TextBox 37" o:spid="_x0000_s2004" type="#_x0000_t202" style="position:absolute;left:6802;top:13080;width:970;height:3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" filled="f" stroked="f">
                    <v:textbox style="mso-fit-shape-to-text:t">
                      <w:txbxContent>
                        <w:p w14:paraId="30965F8A" w14:textId="77777777" w:rsidR="004A00AF" w:rsidRDefault="004A00AF" w:rsidP="00BB437C">
                          <w:pPr>
                            <w:pStyle w:val="NormalWeb"/>
                            <w:wordWrap w:val="0"/>
                            <w:spacing w:after="0"/>
                          </w:pPr>
                          <w:r>
                            <w:rPr>
                              <w:rFonts w:ascii="Malgun Gothic" w:hAnsi="Malgun Gothic"/>
                              <w:color w:val="5B9BD5"/>
                              <w:kern w:val="24"/>
                              <w:sz w:val="14"/>
                              <w:szCs w:val="14"/>
                            </w:rPr>
                            <w:t>ACK</w:t>
                          </w:r>
                        </w:p>
                      </w:txbxContent>
                    </v:textbox>
                  </v:shape>
                  <v:shape id="직선 화살표 연결선 7" o:spid="_x0000_s2005" type="#_x0000_t32" style="position:absolute;left:5483;top:12810;width:3423;height:10;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" strokecolor="#5b9bd5" strokeweight="1.5pt">
                    <v:stroke endarrow="block" endarrowlength="long" joinstyle="miter" endcap="round"/>
                  </v:shape>
                  <v:roundrect id="모서리가 둥근 직사각형 8" o:spid="_x0000_s2006" style="position:absolute;left:8298;top:11099;width:1480;height:1073;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" fillcolor="#5b9bd5" strokecolor="#d9d9d9" strokeweight=".5pt">
                    <v:stroke joinstyle="miter"/>
                    <v:textbox>
                      <w:txbxContent>
                        <w:p w14:paraId="78C684D8" w14:textId="77777777" w:rsidR="004A00AF" w:rsidRPr="00B658BD" w:rsidRDefault="004A00AF" w:rsidP="00BB437C">
                          <w:pPr>
                            <w:pStyle w:val="NormalWeb"/>
                            <w:wordWrap w:val="0"/>
                            <w:spacing w:after="0"/>
                            <w:jc w:val="center"/>
                            <w:rPr>
                              <w:rFonts w:ascii="Malgun Gothic" w:hAnsi="Malgun Gothic"/>
                              <w:color w:val="FFFFFF"/>
                              <w:kern w:val="24"/>
                              <w:sz w:val="10"/>
                            </w:rPr>
                          </w:pPr>
                        </w:p>
                        <w:p w14:paraId="72E3590A" w14:textId="77777777" w:rsidR="004A00AF" w:rsidRPr="00B658BD" w:rsidRDefault="004A00AF" w:rsidP="00BB437C">
                          <w:pPr>
                            <w:pStyle w:val="NormalWeb"/>
                            <w:wordWrap w:val="0"/>
                            <w:spacing w:after="0"/>
                            <w:jc w:val="center"/>
                          </w:pPr>
                          <w:r w:rsidRPr="00B658BD">
                            <w:rPr>
                              <w:rFonts w:ascii="Malgun Gothic" w:hAnsi="Malgun Gothic" w:hint="eastAsia"/>
                              <w:color w:val="FFFFFF"/>
                              <w:kern w:val="24"/>
                            </w:rPr>
                            <w:t>mn</w:t>
                          </w:r>
                          <w:r w:rsidRPr="00B658BD">
                            <w:rPr>
                              <w:rFonts w:ascii="Malgun Gothic" w:hAnsi="Malgun Gothic"/>
                              <w:color w:val="FFFFFF"/>
                              <w:kern w:val="24"/>
                            </w:rPr>
                            <w:t>-name</w:t>
                          </w:r>
                        </w:p>
                        <w:p w14:paraId="16DBB72B" w14:textId="77777777" w:rsidR="004A00AF" w:rsidRDefault="004A00AF" w:rsidP="00BB437C">
                          <w:pPr>
                            <w:pStyle w:val="NormalWeb"/>
                            <w:wordWrap w:val="0"/>
                            <w:spacing w:after="0"/>
                            <w:jc w:val="center"/>
                          </w:pPr>
                        </w:p>
                      </w:txbxContent>
                    </v:textbox>
                  </v:roundrect>
                  <v:line id="직선 연결선 9" o:spid="_x0000_s2007" style="position:absolute;visibility:visible" from="9058,12172" to="9058,13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" strokeweight=".5pt">
                    <v:stroke dashstyle="longDash" joinstyle="miter"/>
                  </v:line>
                </v:group>
              </w:pict>
            </w:r>
          </w:p>
        </w:tc>
      </w:tr>
      <w:tr w:rsidR="00BB437C" w:rsidRPr="009743EA" w14:paraId="5A81B30C" w14:textId="77777777" w:rsidTr="00283DA8">
        <w:trPr>
          <w:trHeight w:val="1000"/>
          <w:jc w:val="center"/>
        </w:trPr>
        <w:tc>
          <w:tcPr>
            <w:tcW w:w="1286" w:type="dxa"/>
            <w:vMerge/>
            <w:tcBorders>
              <w:left w:val="single" w:sz="4" w:space="0" w:color="000000"/>
            </w:tcBorders>
            <w:shd w:val="clear" w:color="auto" w:fill="E7E6E6"/>
          </w:tcPr>
          <w:p w14:paraId="3534862F" w14:textId="77777777" w:rsidR="00BB437C" w:rsidRPr="009743EA" w:rsidRDefault="00BB437C" w:rsidP="00283DA8">
            <w:pPr>
              <w:pStyle w:val="TAL"/>
              <w:snapToGrid w:val="0"/>
              <w:jc w:val="center"/>
              <w:rPr>
                <w:b/>
                <w:kern w:val="1"/>
              </w:rPr>
            </w:pPr>
          </w:p>
        </w:tc>
        <w:tc>
          <w:tcPr>
            <w:tcW w:w="1134" w:type="dxa"/>
            <w:tcBorders>
              <w:top w:val="single" w:sz="4" w:space="0" w:color="000000"/>
              <w:left w:val="single" w:sz="4" w:space="0" w:color="000000"/>
              <w:bottom w:val="single" w:sz="4" w:space="0" w:color="000000"/>
              <w:right w:val="single" w:sz="4" w:space="0" w:color="000000"/>
            </w:tcBorders>
            <w:shd w:val="clear" w:color="auto" w:fill="E7E6E6"/>
          </w:tcPr>
          <w:p w14:paraId="3B0C8859" w14:textId="77777777" w:rsidR="00BB437C" w:rsidRPr="009743EA" w:rsidRDefault="00BB437C" w:rsidP="00283DA8">
            <w:pPr>
              <w:pStyle w:val="TAL"/>
              <w:snapToGrid w:val="0"/>
              <w:jc w:val="center"/>
              <w:rPr>
                <w:b/>
                <w:kern w:val="1"/>
              </w:rPr>
            </w:pPr>
          </w:p>
          <w:p w14:paraId="6AD79EEA" w14:textId="77777777" w:rsidR="00BB437C" w:rsidRPr="009743EA" w:rsidRDefault="00BB437C" w:rsidP="00283DA8">
            <w:pPr>
              <w:pStyle w:val="TAL"/>
              <w:snapToGrid w:val="0"/>
              <w:jc w:val="center"/>
              <w:rPr>
                <w:b/>
                <w:kern w:val="1"/>
              </w:rPr>
            </w:pPr>
          </w:p>
          <w:p w14:paraId="6CF85604" w14:textId="77777777" w:rsidR="00BB437C" w:rsidRPr="009743EA" w:rsidRDefault="00BB437C" w:rsidP="00283DA8">
            <w:pPr>
              <w:pStyle w:val="TAL"/>
              <w:snapToGrid w:val="0"/>
              <w:jc w:val="center"/>
              <w:rPr>
                <w:b/>
                <w:kern w:val="1"/>
              </w:rPr>
            </w:pPr>
            <w:r w:rsidRPr="009743EA">
              <w:rPr>
                <w:b/>
                <w:kern w:val="1"/>
              </w:rPr>
              <w:t>HTTP Header Information</w:t>
            </w:r>
          </w:p>
          <w:p w14:paraId="0E08BD95" w14:textId="77777777" w:rsidR="00BB437C" w:rsidRPr="009743EA" w:rsidRDefault="00BB437C" w:rsidP="00283DA8">
            <w:pPr>
              <w:pStyle w:val="TAL"/>
              <w:snapToGrid w:val="0"/>
              <w:jc w:val="center"/>
              <w:rPr>
                <w:b/>
                <w:kern w:val="1"/>
              </w:rPr>
            </w:pPr>
          </w:p>
          <w:p w14:paraId="005DC6CA" w14:textId="77777777" w:rsidR="00FE3B5F" w:rsidRPr="009743EA" w:rsidRDefault="00FE3B5F" w:rsidP="00283DA8">
            <w:pPr>
              <w:pStyle w:val="TAL"/>
              <w:snapToGrid w:val="0"/>
              <w:jc w:val="center"/>
              <w:rPr>
                <w:b/>
                <w:kern w:val="1"/>
              </w:rPr>
            </w:pPr>
          </w:p>
          <w:p w14:paraId="289FD5B4" w14:textId="77777777" w:rsidR="00BB437C" w:rsidRPr="009743EA" w:rsidRDefault="00BB437C" w:rsidP="00283DA8">
            <w:pPr>
              <w:pStyle w:val="TAL"/>
              <w:snapToGrid w:val="0"/>
              <w:jc w:val="both"/>
              <w:rPr>
                <w:b/>
                <w:kern w:val="1"/>
              </w:rPr>
            </w:pPr>
          </w:p>
        </w:tc>
        <w:tc>
          <w:tcPr>
            <w:tcW w:w="7239" w:type="dxa"/>
            <w:tcBorders>
              <w:top w:val="single" w:sz="4" w:space="0" w:color="000000"/>
              <w:left w:val="single" w:sz="4" w:space="0" w:color="000000"/>
              <w:bottom w:val="single" w:sz="4" w:space="0" w:color="000000"/>
              <w:right w:val="single" w:sz="4" w:space="0" w:color="000000"/>
            </w:tcBorders>
            <w:shd w:val="clear" w:color="auto" w:fill="FFFFFF"/>
          </w:tcPr>
          <w:p w14:paraId="16D61537" w14:textId="77777777" w:rsidR="00BB437C" w:rsidRPr="009743EA" w:rsidRDefault="00BB437C" w:rsidP="005A2D7C">
            <w:pPr>
              <w:pStyle w:val="TAL"/>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01"/>
              <w:gridCol w:w="4359"/>
            </w:tblGrid>
            <w:tr w:rsidR="00BB437C" w:rsidRPr="009743EA" w14:paraId="51310FD0" w14:textId="77777777" w:rsidTr="005A2D7C">
              <w:trPr>
                <w:jc w:val="center"/>
              </w:trPr>
              <w:tc>
                <w:tcPr>
                  <w:tcW w:w="1501" w:type="dxa"/>
                  <w:shd w:val="clear" w:color="auto" w:fill="9CC2E5"/>
                </w:tcPr>
                <w:p w14:paraId="2DF89109" w14:textId="77777777" w:rsidR="00BB437C" w:rsidRPr="009743EA" w:rsidRDefault="00BB437C" w:rsidP="00283DA8">
                  <w:pPr>
                    <w:pStyle w:val="TAL"/>
                    <w:snapToGrid w:val="0"/>
                    <w:jc w:val="center"/>
                    <w:rPr>
                      <w:rFonts w:eastAsia="Calibri"/>
                      <w:b/>
                      <w:szCs w:val="22"/>
                    </w:rPr>
                  </w:pPr>
                  <w:r w:rsidRPr="009743EA">
                    <w:rPr>
                      <w:rFonts w:eastAsia="Calibri"/>
                      <w:b/>
                      <w:szCs w:val="22"/>
                    </w:rPr>
                    <w:t>Header</w:t>
                  </w:r>
                </w:p>
              </w:tc>
              <w:tc>
                <w:tcPr>
                  <w:tcW w:w="4359" w:type="dxa"/>
                  <w:shd w:val="clear" w:color="auto" w:fill="9CC2E5"/>
                </w:tcPr>
                <w:p w14:paraId="33E0C6A2" w14:textId="77777777" w:rsidR="00BB437C" w:rsidRPr="009743EA" w:rsidRDefault="00BB437C" w:rsidP="00283DA8">
                  <w:pPr>
                    <w:pStyle w:val="TAL"/>
                    <w:snapToGrid w:val="0"/>
                    <w:jc w:val="center"/>
                    <w:rPr>
                      <w:rFonts w:eastAsia="Calibri"/>
                      <w:b/>
                      <w:szCs w:val="22"/>
                    </w:rPr>
                  </w:pPr>
                  <w:r w:rsidRPr="009743EA">
                    <w:rPr>
                      <w:rFonts w:eastAsia="Calibri"/>
                      <w:b/>
                      <w:szCs w:val="22"/>
                    </w:rPr>
                    <w:t>Value</w:t>
                  </w:r>
                </w:p>
              </w:tc>
            </w:tr>
            <w:tr w:rsidR="00BB437C" w:rsidRPr="009743EA" w14:paraId="58F88019" w14:textId="77777777" w:rsidTr="005A2D7C">
              <w:trPr>
                <w:jc w:val="center"/>
              </w:trPr>
              <w:tc>
                <w:tcPr>
                  <w:tcW w:w="1501" w:type="dxa"/>
                  <w:shd w:val="clear" w:color="auto" w:fill="DEEAF6"/>
                </w:tcPr>
                <w:p w14:paraId="62388C08" w14:textId="77777777" w:rsidR="00BB437C" w:rsidRPr="009743EA" w:rsidRDefault="00BB437C" w:rsidP="00283DA8">
                  <w:pPr>
                    <w:pStyle w:val="TAL"/>
                    <w:snapToGrid w:val="0"/>
                    <w:jc w:val="center"/>
                    <w:rPr>
                      <w:rFonts w:eastAsia="Calibri"/>
                      <w:szCs w:val="22"/>
                    </w:rPr>
                  </w:pPr>
                  <w:r w:rsidRPr="009743EA">
                    <w:rPr>
                      <w:rFonts w:eastAsia="Calibri"/>
                      <w:szCs w:val="22"/>
                    </w:rPr>
                    <w:t>Accept</w:t>
                  </w:r>
                </w:p>
              </w:tc>
              <w:tc>
                <w:tcPr>
                  <w:tcW w:w="4359" w:type="dxa"/>
                  <w:shd w:val="clear" w:color="auto" w:fill="auto"/>
                </w:tcPr>
                <w:p w14:paraId="2E60F735" w14:textId="77777777" w:rsidR="00BB437C" w:rsidRPr="009743EA" w:rsidRDefault="00BB437C" w:rsidP="00283DA8">
                  <w:pPr>
                    <w:pStyle w:val="TAL"/>
                    <w:snapToGrid w:val="0"/>
                    <w:rPr>
                      <w:rFonts w:eastAsia="Calibri"/>
                      <w:szCs w:val="22"/>
                    </w:rPr>
                  </w:pPr>
                  <w:r w:rsidRPr="009743EA">
                    <w:rPr>
                      <w:rFonts w:eastAsia="Calibri"/>
                      <w:szCs w:val="22"/>
                    </w:rPr>
                    <w:t>application/json</w:t>
                  </w:r>
                </w:p>
              </w:tc>
            </w:tr>
            <w:tr w:rsidR="00BB437C" w:rsidRPr="009743EA" w14:paraId="59B989D9" w14:textId="77777777" w:rsidTr="005A2D7C">
              <w:trPr>
                <w:jc w:val="center"/>
              </w:trPr>
              <w:tc>
                <w:tcPr>
                  <w:tcW w:w="1501" w:type="dxa"/>
                  <w:shd w:val="clear" w:color="auto" w:fill="DEEAF6"/>
                </w:tcPr>
                <w:p w14:paraId="505722BC" w14:textId="77777777" w:rsidR="00BB437C" w:rsidRPr="009743EA" w:rsidRDefault="00BB437C" w:rsidP="00283DA8">
                  <w:pPr>
                    <w:pStyle w:val="TAL"/>
                    <w:snapToGrid w:val="0"/>
                    <w:jc w:val="center"/>
                    <w:rPr>
                      <w:rFonts w:eastAsia="Calibri"/>
                      <w:szCs w:val="22"/>
                    </w:rPr>
                  </w:pPr>
                  <w:r w:rsidRPr="009743EA">
                    <w:rPr>
                      <w:rFonts w:eastAsia="Calibri"/>
                      <w:szCs w:val="22"/>
                    </w:rPr>
                    <w:t>X-M2M-RI</w:t>
                  </w:r>
                </w:p>
              </w:tc>
              <w:tc>
                <w:tcPr>
                  <w:tcW w:w="4359" w:type="dxa"/>
                  <w:shd w:val="clear" w:color="auto" w:fill="auto"/>
                </w:tcPr>
                <w:p w14:paraId="39DC7677" w14:textId="77777777" w:rsidR="00BB437C" w:rsidRPr="009743EA" w:rsidRDefault="00BB437C" w:rsidP="00283DA8">
                  <w:pPr>
                    <w:pStyle w:val="TAL"/>
                    <w:snapToGrid w:val="0"/>
                    <w:rPr>
                      <w:rFonts w:eastAsia="Calibri"/>
                      <w:szCs w:val="22"/>
                    </w:rPr>
                  </w:pPr>
                  <w:r w:rsidRPr="009743EA">
                    <w:rPr>
                      <w:rFonts w:eastAsia="Calibri"/>
                      <w:szCs w:val="22"/>
                    </w:rPr>
                    <w:t>Request</w:t>
                  </w:r>
                  <w:r w:rsidR="000E08CD" w:rsidRPr="009743EA">
                    <w:rPr>
                      <w:rFonts w:eastAsia="Calibri"/>
                      <w:szCs w:val="22"/>
                    </w:rPr>
                    <w:t xml:space="preserve"> </w:t>
                  </w:r>
                  <w:r w:rsidRPr="009743EA">
                    <w:rPr>
                      <w:rFonts w:eastAsia="Calibri"/>
                      <w:szCs w:val="22"/>
                    </w:rPr>
                    <w:t>ID</w:t>
                  </w:r>
                  <w:r w:rsidR="000E08CD" w:rsidRPr="009743EA">
                    <w:rPr>
                      <w:rFonts w:eastAsia="Calibri"/>
                      <w:szCs w:val="22"/>
                    </w:rPr>
                    <w:t xml:space="preserve"> </w:t>
                  </w:r>
                </w:p>
              </w:tc>
            </w:tr>
            <w:tr w:rsidR="00BB437C" w:rsidRPr="009743EA" w14:paraId="1D07943C" w14:textId="77777777" w:rsidTr="005A2D7C">
              <w:trPr>
                <w:jc w:val="center"/>
              </w:trPr>
              <w:tc>
                <w:tcPr>
                  <w:tcW w:w="1501" w:type="dxa"/>
                  <w:shd w:val="clear" w:color="auto" w:fill="DEEAF6"/>
                </w:tcPr>
                <w:p w14:paraId="3DEA22C6" w14:textId="77777777" w:rsidR="00BB437C" w:rsidRPr="009743EA" w:rsidRDefault="00BB437C" w:rsidP="00283DA8">
                  <w:pPr>
                    <w:pStyle w:val="TAL"/>
                    <w:snapToGrid w:val="0"/>
                    <w:jc w:val="center"/>
                    <w:rPr>
                      <w:rFonts w:eastAsia="Calibri"/>
                      <w:szCs w:val="22"/>
                    </w:rPr>
                  </w:pPr>
                  <w:r w:rsidRPr="009743EA">
                    <w:rPr>
                      <w:rFonts w:eastAsia="Calibri"/>
                      <w:szCs w:val="22"/>
                    </w:rPr>
                    <w:t>X-M2M-Origin</w:t>
                  </w:r>
                </w:p>
              </w:tc>
              <w:tc>
                <w:tcPr>
                  <w:tcW w:w="4359" w:type="dxa"/>
                  <w:shd w:val="clear" w:color="auto" w:fill="auto"/>
                </w:tcPr>
                <w:p w14:paraId="5A44D0B5" w14:textId="77777777" w:rsidR="00BB437C" w:rsidRPr="009743EA" w:rsidRDefault="00BB437C" w:rsidP="00283DA8">
                  <w:pPr>
                    <w:pStyle w:val="TAL"/>
                    <w:snapToGrid w:val="0"/>
                    <w:rPr>
                      <w:rFonts w:eastAsia="Calibri"/>
                      <w:szCs w:val="22"/>
                    </w:rPr>
                  </w:pPr>
                  <w:r w:rsidRPr="009743EA">
                    <w:rPr>
                      <w:rFonts w:eastAsia="Calibri"/>
                      <w:szCs w:val="22"/>
                    </w:rPr>
                    <w:t>AE-ID</w:t>
                  </w:r>
                  <w:r w:rsidR="000E08CD" w:rsidRPr="009743EA">
                    <w:rPr>
                      <w:rFonts w:eastAsia="Calibri"/>
                      <w:szCs w:val="22"/>
                    </w:rPr>
                    <w:t xml:space="preserve"> </w:t>
                  </w:r>
                  <w:r w:rsidRPr="009743EA">
                    <w:rPr>
                      <w:rFonts w:eastAsia="Calibri"/>
                      <w:szCs w:val="22"/>
                    </w:rPr>
                    <w:t>of</w:t>
                  </w:r>
                  <w:r w:rsidR="000E08CD" w:rsidRPr="009743EA">
                    <w:rPr>
                      <w:rFonts w:eastAsia="Calibri"/>
                      <w:szCs w:val="22"/>
                    </w:rPr>
                    <w:t xml:space="preserve"> </w:t>
                  </w:r>
                  <w:r w:rsidRPr="009743EA">
                    <w:rPr>
                      <w:rFonts w:eastAsia="Calibri"/>
                      <w:szCs w:val="22"/>
                    </w:rPr>
                    <w:t>Originator</w:t>
                  </w:r>
                </w:p>
              </w:tc>
            </w:tr>
            <w:tr w:rsidR="00BB437C" w:rsidRPr="009743EA" w14:paraId="276E285D" w14:textId="77777777" w:rsidTr="005A2D7C">
              <w:trPr>
                <w:jc w:val="center"/>
              </w:trPr>
              <w:tc>
                <w:tcPr>
                  <w:tcW w:w="1501" w:type="dxa"/>
                  <w:shd w:val="clear" w:color="auto" w:fill="DEEAF6"/>
                </w:tcPr>
                <w:p w14:paraId="46CE8B87" w14:textId="77777777" w:rsidR="00BB437C" w:rsidRPr="009743EA" w:rsidRDefault="00BB437C" w:rsidP="00283DA8">
                  <w:pPr>
                    <w:pStyle w:val="TAL"/>
                    <w:snapToGrid w:val="0"/>
                    <w:jc w:val="center"/>
                    <w:rPr>
                      <w:rFonts w:eastAsia="Calibri"/>
                      <w:szCs w:val="22"/>
                    </w:rPr>
                  </w:pPr>
                  <w:r w:rsidRPr="009743EA">
                    <w:rPr>
                      <w:rFonts w:eastAsia="Calibri"/>
                      <w:szCs w:val="22"/>
                    </w:rPr>
                    <w:t>Content-Type</w:t>
                  </w:r>
                </w:p>
              </w:tc>
              <w:tc>
                <w:tcPr>
                  <w:tcW w:w="4359" w:type="dxa"/>
                  <w:shd w:val="clear" w:color="auto" w:fill="auto"/>
                </w:tcPr>
                <w:p w14:paraId="7CCB89B0" w14:textId="77777777" w:rsidR="00BB437C" w:rsidRPr="009743EA" w:rsidRDefault="00BB437C" w:rsidP="00283DA8">
                  <w:pPr>
                    <w:pStyle w:val="TAL"/>
                    <w:snapToGrid w:val="0"/>
                    <w:rPr>
                      <w:rFonts w:eastAsia="Calibri"/>
                      <w:szCs w:val="22"/>
                    </w:rPr>
                  </w:pPr>
                  <w:r w:rsidRPr="009743EA">
                    <w:rPr>
                      <w:rFonts w:eastAsia="Calibri"/>
                      <w:szCs w:val="22"/>
                    </w:rPr>
                    <w:t>application/json</w:t>
                  </w:r>
                </w:p>
              </w:tc>
            </w:tr>
            <w:tr w:rsidR="00595120" w:rsidRPr="009743EA" w14:paraId="5F6261CD" w14:textId="77777777" w:rsidTr="005A2D7C">
              <w:trPr>
                <w:jc w:val="center"/>
              </w:trPr>
              <w:tc>
                <w:tcPr>
                  <w:tcW w:w="1501" w:type="dxa"/>
                  <w:shd w:val="clear" w:color="auto" w:fill="DEEAF6"/>
                </w:tcPr>
                <w:p w14:paraId="480F4257" w14:textId="77777777" w:rsidR="00595120" w:rsidRPr="009743EA" w:rsidRDefault="00595120" w:rsidP="00595120">
                  <w:pPr>
                    <w:pStyle w:val="TAL"/>
                    <w:snapToGrid w:val="0"/>
                    <w:jc w:val="center"/>
                    <w:rPr>
                      <w:rFonts w:eastAsia="Calibri"/>
                      <w:szCs w:val="22"/>
                    </w:rPr>
                  </w:pPr>
                  <w:r w:rsidRPr="009743EA">
                    <w:rPr>
                      <w:rFonts w:eastAsia="Calibri"/>
                      <w:szCs w:val="22"/>
                    </w:rPr>
                    <w:t>X-M2M-RVI</w:t>
                  </w:r>
                </w:p>
              </w:tc>
              <w:tc>
                <w:tcPr>
                  <w:tcW w:w="4359" w:type="dxa"/>
                  <w:shd w:val="clear" w:color="auto" w:fill="auto"/>
                </w:tcPr>
                <w:p w14:paraId="0C70D32F" w14:textId="77777777" w:rsidR="00595120" w:rsidRPr="009743EA" w:rsidRDefault="00595120" w:rsidP="00595120">
                  <w:pPr>
                    <w:pStyle w:val="TAL"/>
                    <w:snapToGrid w:val="0"/>
                    <w:rPr>
                      <w:rFonts w:eastAsia="Calibri"/>
                      <w:szCs w:val="22"/>
                    </w:rPr>
                  </w:pPr>
                  <w:r w:rsidRPr="009743EA">
                    <w:rPr>
                      <w:rFonts w:eastAsia="Calibri"/>
                      <w:szCs w:val="22"/>
                    </w:rPr>
                    <w:t>Release</w:t>
                  </w:r>
                  <w:r w:rsidR="000E08CD" w:rsidRPr="009743EA">
                    <w:rPr>
                      <w:rFonts w:eastAsia="Calibri"/>
                      <w:szCs w:val="22"/>
                    </w:rPr>
                    <w:t xml:space="preserve"> </w:t>
                  </w:r>
                  <w:r w:rsidRPr="009743EA">
                    <w:rPr>
                      <w:rFonts w:eastAsia="Calibri"/>
                      <w:szCs w:val="22"/>
                    </w:rPr>
                    <w:t>Version</w:t>
                  </w:r>
                  <w:r w:rsidR="000E08CD" w:rsidRPr="009743EA">
                    <w:rPr>
                      <w:rFonts w:eastAsia="Calibri"/>
                      <w:szCs w:val="22"/>
                    </w:rPr>
                    <w:t xml:space="preserve"> </w:t>
                  </w:r>
                  <w:r w:rsidRPr="009743EA">
                    <w:rPr>
                      <w:rFonts w:eastAsia="Calibri"/>
                      <w:szCs w:val="22"/>
                    </w:rPr>
                    <w:t>Indicator</w:t>
                  </w:r>
                </w:p>
              </w:tc>
            </w:tr>
          </w:tbl>
          <w:p w14:paraId="5C4EEA5C" w14:textId="77777777" w:rsidR="00BB437C" w:rsidRPr="009743EA" w:rsidRDefault="00BB437C" w:rsidP="00283DA8">
            <w:pPr>
              <w:pStyle w:val="TAL"/>
              <w:snapToGrid w:val="0"/>
              <w:jc w:val="both"/>
              <w:rPr>
                <w:lang w:eastAsia="ko-KR"/>
              </w:rPr>
            </w:pPr>
          </w:p>
        </w:tc>
      </w:tr>
      <w:tr w:rsidR="00BB437C" w:rsidRPr="009743EA" w14:paraId="6330EDEC" w14:textId="77777777" w:rsidTr="00283DA8">
        <w:trPr>
          <w:trHeight w:val="1000"/>
          <w:jc w:val="center"/>
        </w:trPr>
        <w:tc>
          <w:tcPr>
            <w:tcW w:w="1286" w:type="dxa"/>
            <w:vMerge/>
            <w:tcBorders>
              <w:left w:val="single" w:sz="4" w:space="0" w:color="000000"/>
              <w:bottom w:val="single" w:sz="4" w:space="0" w:color="000000"/>
            </w:tcBorders>
            <w:shd w:val="clear" w:color="auto" w:fill="E7E6E6"/>
          </w:tcPr>
          <w:p w14:paraId="3CBEB537" w14:textId="77777777" w:rsidR="00BB437C" w:rsidRPr="009743EA" w:rsidRDefault="00BB437C" w:rsidP="00283DA8">
            <w:pPr>
              <w:pStyle w:val="TAL"/>
              <w:snapToGrid w:val="0"/>
              <w:jc w:val="center"/>
              <w:rPr>
                <w:b/>
                <w:kern w:val="1"/>
              </w:rPr>
            </w:pPr>
          </w:p>
        </w:tc>
        <w:tc>
          <w:tcPr>
            <w:tcW w:w="1134" w:type="dxa"/>
            <w:tcBorders>
              <w:top w:val="single" w:sz="4" w:space="0" w:color="000000"/>
              <w:left w:val="single" w:sz="4" w:space="0" w:color="000000"/>
              <w:bottom w:val="single" w:sz="4" w:space="0" w:color="000000"/>
              <w:right w:val="single" w:sz="4" w:space="0" w:color="000000"/>
            </w:tcBorders>
            <w:shd w:val="clear" w:color="auto" w:fill="E7E6E6"/>
          </w:tcPr>
          <w:p w14:paraId="7B3AE15C" w14:textId="77777777" w:rsidR="00BB437C" w:rsidRPr="009743EA" w:rsidRDefault="00BB437C" w:rsidP="00283DA8">
            <w:pPr>
              <w:pStyle w:val="Default"/>
              <w:overflowPunct w:val="0"/>
              <w:jc w:val="center"/>
              <w:rPr>
                <w:rFonts w:ascii="Arial" w:eastAsia="Malgun Gothic" w:hAnsi="Arial"/>
                <w:b/>
                <w:color w:val="auto"/>
                <w:kern w:val="1"/>
                <w:sz w:val="18"/>
                <w:szCs w:val="20"/>
              </w:rPr>
            </w:pPr>
          </w:p>
          <w:p w14:paraId="1CE47338" w14:textId="77777777" w:rsidR="00BB437C" w:rsidRPr="009743EA" w:rsidRDefault="00BB437C" w:rsidP="00283DA8">
            <w:pPr>
              <w:pStyle w:val="Default"/>
              <w:overflowPunct w:val="0"/>
              <w:jc w:val="center"/>
              <w:rPr>
                <w:rFonts w:ascii="Arial" w:eastAsia="Malgun Gothic" w:hAnsi="Arial"/>
                <w:b/>
                <w:color w:val="auto"/>
                <w:kern w:val="1"/>
                <w:sz w:val="18"/>
                <w:szCs w:val="20"/>
              </w:rPr>
            </w:pPr>
          </w:p>
          <w:p w14:paraId="0324FB4C" w14:textId="77777777" w:rsidR="00BB437C" w:rsidRPr="009743EA" w:rsidRDefault="00BB437C" w:rsidP="00283DA8">
            <w:pPr>
              <w:pStyle w:val="Default"/>
              <w:overflowPunct w:val="0"/>
              <w:jc w:val="center"/>
              <w:rPr>
                <w:rFonts w:ascii="Arial" w:eastAsia="Malgun Gothic" w:hAnsi="Arial"/>
                <w:b/>
                <w:color w:val="auto"/>
                <w:kern w:val="1"/>
                <w:sz w:val="18"/>
                <w:szCs w:val="20"/>
              </w:rPr>
            </w:pPr>
          </w:p>
          <w:p w14:paraId="3CC93ED1" w14:textId="77777777" w:rsidR="00BB437C" w:rsidRPr="009743EA" w:rsidRDefault="00BB437C" w:rsidP="00283DA8">
            <w:pPr>
              <w:pStyle w:val="Default"/>
              <w:overflowPunct w:val="0"/>
              <w:jc w:val="center"/>
              <w:rPr>
                <w:rFonts w:ascii="Arial" w:eastAsia="Malgun Gothic" w:hAnsi="Arial"/>
                <w:b/>
                <w:color w:val="auto"/>
                <w:kern w:val="1"/>
                <w:sz w:val="18"/>
                <w:szCs w:val="20"/>
              </w:rPr>
            </w:pPr>
          </w:p>
          <w:p w14:paraId="0F7BB837" w14:textId="77777777" w:rsidR="00BB437C" w:rsidRPr="009743EA" w:rsidRDefault="00BB437C" w:rsidP="00283DA8">
            <w:pPr>
              <w:pStyle w:val="Default"/>
              <w:overflowPunct w:val="0"/>
              <w:jc w:val="center"/>
              <w:rPr>
                <w:rFonts w:ascii="Arial" w:eastAsia="Malgun Gothic" w:hAnsi="Arial"/>
                <w:b/>
                <w:color w:val="auto"/>
                <w:kern w:val="1"/>
                <w:sz w:val="18"/>
                <w:szCs w:val="20"/>
              </w:rPr>
            </w:pPr>
          </w:p>
          <w:p w14:paraId="1856C9C2" w14:textId="77777777" w:rsidR="00BB437C" w:rsidRPr="009743EA" w:rsidRDefault="00BB437C" w:rsidP="00283DA8">
            <w:pPr>
              <w:pStyle w:val="Default"/>
              <w:overflowPunct w:val="0"/>
              <w:jc w:val="center"/>
              <w:rPr>
                <w:rFonts w:ascii="Arial" w:eastAsia="Malgun Gothic" w:hAnsi="Arial"/>
                <w:b/>
                <w:color w:val="auto"/>
                <w:kern w:val="1"/>
                <w:sz w:val="18"/>
                <w:szCs w:val="20"/>
              </w:rPr>
            </w:pPr>
          </w:p>
          <w:p w14:paraId="5486DEA8" w14:textId="77777777" w:rsidR="00BB437C" w:rsidRPr="009743EA" w:rsidRDefault="00BB437C" w:rsidP="00283DA8">
            <w:pPr>
              <w:pStyle w:val="Default"/>
              <w:overflowPunct w:val="0"/>
              <w:jc w:val="center"/>
              <w:rPr>
                <w:color w:val="0070C0"/>
                <w:lang w:eastAsia="ko-KR"/>
              </w:rPr>
            </w:pPr>
            <w:r w:rsidRPr="009743EA">
              <w:rPr>
                <w:rFonts w:ascii="Arial" w:eastAsia="Malgun Gothic" w:hAnsi="Arial"/>
                <w:b/>
                <w:color w:val="auto"/>
                <w:kern w:val="1"/>
                <w:sz w:val="18"/>
                <w:szCs w:val="20"/>
              </w:rPr>
              <w:t>Example</w:t>
            </w:r>
          </w:p>
        </w:tc>
        <w:tc>
          <w:tcPr>
            <w:tcW w:w="7239" w:type="dxa"/>
            <w:tcBorders>
              <w:top w:val="single" w:sz="4" w:space="0" w:color="000000"/>
              <w:left w:val="single" w:sz="4" w:space="0" w:color="000000"/>
              <w:bottom w:val="single" w:sz="4" w:space="0" w:color="000000"/>
              <w:right w:val="single" w:sz="4" w:space="0" w:color="000000"/>
            </w:tcBorders>
            <w:shd w:val="clear" w:color="auto" w:fill="FFFFFF"/>
          </w:tcPr>
          <w:p w14:paraId="5518C24C" w14:textId="77777777" w:rsidR="00C740D2" w:rsidRPr="009743EA" w:rsidRDefault="00C740D2" w:rsidP="00283DA8">
            <w:pPr>
              <w:widowControl w:val="0"/>
              <w:spacing w:after="0"/>
              <w:ind w:left="284"/>
              <w:jc w:val="both"/>
              <w:textAlignment w:val="auto"/>
              <w:rPr>
                <w:rFonts w:eastAsia="Calibri Light"/>
                <w:b/>
                <w:sz w:val="24"/>
              </w:rPr>
            </w:pPr>
          </w:p>
          <w:p w14:paraId="31E2D3B3" w14:textId="77777777" w:rsidR="00BB437C" w:rsidRPr="009743EA" w:rsidRDefault="00C740D2" w:rsidP="00283DA8">
            <w:pPr>
              <w:widowControl w:val="0"/>
              <w:spacing w:after="0"/>
              <w:ind w:left="284"/>
              <w:jc w:val="both"/>
              <w:textAlignment w:val="auto"/>
              <w:rPr>
                <w:rFonts w:ascii="Arial" w:hAnsi="Arial"/>
                <w:color w:val="0070C0"/>
                <w:sz w:val="18"/>
              </w:rPr>
            </w:pPr>
            <w:r w:rsidRPr="009743EA">
              <w:rPr>
                <w:rFonts w:eastAsia="Calibri Light"/>
                <w:b/>
                <w:sz w:val="24"/>
              </w:rPr>
              <w:t>API/NOTI/NET3/STEP03</w:t>
            </w:r>
          </w:p>
          <w:p w14:paraId="65E037B1" w14:textId="77777777" w:rsidR="00BB437C" w:rsidRPr="005A2D7C" w:rsidRDefault="00BB437C" w:rsidP="007C39B4">
            <w:pPr>
              <w:pStyle w:val="NoSpacing"/>
              <w:overflowPunct w:val="0"/>
              <w:rPr>
                <w:rFonts w:ascii="Arial" w:hAnsi="Arial"/>
                <w:b/>
                <w:color w:val="0070C0"/>
                <w:sz w:val="18"/>
                <w:lang w:val="en-GB"/>
              </w:rPr>
            </w:pPr>
            <w:r w:rsidRPr="005A2D7C">
              <w:rPr>
                <w:rFonts w:ascii="Times New Roman" w:hAnsi="Times New Roman"/>
                <w:lang w:val="en-GB"/>
              </w:rPr>
              <w:t xml:space="preserve">    </w:t>
            </w:r>
          </w:p>
          <w:p w14:paraId="65C56DF2" w14:textId="77777777" w:rsidR="00BB437C" w:rsidRPr="009743EA" w:rsidRDefault="00BB437C" w:rsidP="00283DA8">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6217C54A" w14:textId="77777777" w:rsidR="00BB437C" w:rsidRPr="009743EA" w:rsidRDefault="00BB437C" w:rsidP="00283DA8">
            <w:pPr>
              <w:pStyle w:val="TAL"/>
              <w:snapToGrid w:val="0"/>
              <w:ind w:left="284"/>
              <w:jc w:val="both"/>
              <w:rPr>
                <w:color w:val="0070C0"/>
              </w:rPr>
            </w:pPr>
          </w:p>
          <w:p w14:paraId="44F882B2" w14:textId="77777777" w:rsidR="00BB437C" w:rsidRPr="009743EA" w:rsidRDefault="00BB437C" w:rsidP="00283DA8">
            <w:pPr>
              <w:pStyle w:val="TAL"/>
              <w:snapToGrid w:val="0"/>
              <w:ind w:left="284"/>
              <w:jc w:val="both"/>
              <w:rPr>
                <w:color w:val="0070C0"/>
              </w:rPr>
            </w:pPr>
            <w:r w:rsidRPr="009743EA">
              <w:rPr>
                <w:color w:val="0070C0"/>
              </w:rPr>
              <w:t>POST HTTP/1.1</w:t>
            </w:r>
          </w:p>
          <w:p w14:paraId="0CBAC633" w14:textId="77777777" w:rsidR="00BB437C" w:rsidRPr="009743EA" w:rsidRDefault="00BB437C" w:rsidP="00283DA8">
            <w:pPr>
              <w:pStyle w:val="TAL"/>
              <w:snapToGrid w:val="0"/>
              <w:ind w:left="284"/>
              <w:jc w:val="both"/>
              <w:rPr>
                <w:color w:val="0070C0"/>
              </w:rPr>
            </w:pPr>
            <w:r w:rsidRPr="009743EA">
              <w:rPr>
                <w:color w:val="0070C0"/>
              </w:rPr>
              <w:t>Host: 192.168.0.10:8282</w:t>
            </w:r>
          </w:p>
          <w:p w14:paraId="74525CB4" w14:textId="77777777" w:rsidR="00BB437C" w:rsidRPr="009743EA" w:rsidRDefault="00BB437C" w:rsidP="00283DA8">
            <w:pPr>
              <w:pStyle w:val="TAL"/>
              <w:snapToGrid w:val="0"/>
              <w:ind w:left="284"/>
              <w:jc w:val="both"/>
              <w:rPr>
                <w:color w:val="0070C0"/>
              </w:rPr>
            </w:pPr>
            <w:r w:rsidRPr="009743EA">
              <w:rPr>
                <w:color w:val="0070C0"/>
              </w:rPr>
              <w:t>X-M2M-Origin: mn-name</w:t>
            </w:r>
          </w:p>
          <w:p w14:paraId="16BB5EDA" w14:textId="77777777" w:rsidR="00BB437C" w:rsidRPr="00325791" w:rsidRDefault="00BB437C" w:rsidP="00283DA8">
            <w:pPr>
              <w:pStyle w:val="TAL"/>
              <w:snapToGrid w:val="0"/>
              <w:ind w:left="284"/>
              <w:jc w:val="both"/>
              <w:rPr>
                <w:color w:val="0070C0"/>
                <w:lang w:val="fr-FR"/>
              </w:rPr>
            </w:pPr>
            <w:r w:rsidRPr="00325791">
              <w:rPr>
                <w:color w:val="0070C0"/>
                <w:lang w:val="fr-FR"/>
              </w:rPr>
              <w:t>Content-Type: application/json</w:t>
            </w:r>
          </w:p>
          <w:p w14:paraId="2D32959B" w14:textId="77777777" w:rsidR="00BB437C" w:rsidRPr="00325791" w:rsidRDefault="00BB437C" w:rsidP="00283DA8">
            <w:pPr>
              <w:pStyle w:val="TAL"/>
              <w:snapToGrid w:val="0"/>
              <w:ind w:left="284"/>
              <w:jc w:val="both"/>
              <w:rPr>
                <w:color w:val="0070C0"/>
                <w:lang w:val="fr-FR"/>
              </w:rPr>
            </w:pPr>
            <w:r w:rsidRPr="00325791">
              <w:rPr>
                <w:color w:val="0070C0"/>
                <w:lang w:val="fr-FR"/>
              </w:rPr>
              <w:t>X-M2M-RI: 1234</w:t>
            </w:r>
          </w:p>
          <w:p w14:paraId="08A22EEF" w14:textId="77777777" w:rsidR="00C32389" w:rsidRPr="009743EA" w:rsidRDefault="00C32389" w:rsidP="00C32389">
            <w:pPr>
              <w:widowControl w:val="0"/>
              <w:overflowPunct/>
              <w:spacing w:after="0"/>
              <w:ind w:left="284"/>
              <w:jc w:val="both"/>
              <w:textAlignment w:val="auto"/>
              <w:rPr>
                <w:color w:val="0070C0"/>
              </w:rPr>
            </w:pPr>
            <w:r w:rsidRPr="009743EA">
              <w:rPr>
                <w:rFonts w:ascii="Arial" w:hAnsi="Arial"/>
                <w:color w:val="0070C0"/>
                <w:sz w:val="18"/>
              </w:rPr>
              <w:t>X-M2M-RVI: 2a</w:t>
            </w:r>
          </w:p>
          <w:p w14:paraId="50EF2F36" w14:textId="77777777" w:rsidR="00BB437C" w:rsidRPr="009743EA" w:rsidRDefault="00BB437C" w:rsidP="00283DA8">
            <w:pPr>
              <w:pStyle w:val="TAL"/>
              <w:snapToGrid w:val="0"/>
              <w:ind w:left="284"/>
              <w:jc w:val="both"/>
              <w:rPr>
                <w:color w:val="0070C0"/>
              </w:rPr>
            </w:pPr>
          </w:p>
          <w:p w14:paraId="02F300CA" w14:textId="77777777" w:rsidR="00BB437C" w:rsidRPr="009743EA" w:rsidRDefault="00BB437C" w:rsidP="00283DA8">
            <w:pPr>
              <w:pStyle w:val="TAL"/>
              <w:snapToGrid w:val="0"/>
              <w:ind w:left="284"/>
              <w:jc w:val="both"/>
              <w:rPr>
                <w:color w:val="0070C0"/>
              </w:rPr>
            </w:pPr>
            <w:r w:rsidRPr="009743EA">
              <w:rPr>
                <w:color w:val="0070C0"/>
              </w:rPr>
              <w:t>{</w:t>
            </w:r>
          </w:p>
          <w:p w14:paraId="3F71F483" w14:textId="77777777" w:rsidR="00BB437C" w:rsidRPr="009743EA" w:rsidRDefault="00431613" w:rsidP="00283DA8">
            <w:pPr>
              <w:pStyle w:val="TAL"/>
              <w:snapToGrid w:val="0"/>
              <w:ind w:left="284"/>
              <w:jc w:val="both"/>
              <w:rPr>
                <w:color w:val="0070C0"/>
              </w:rPr>
            </w:pPr>
            <w:r w:rsidRPr="009743EA">
              <w:rPr>
                <w:color w:val="0070C0"/>
              </w:rPr>
              <w:t xml:space="preserve">    </w:t>
            </w:r>
            <w:r w:rsidR="00BB437C" w:rsidRPr="009743EA">
              <w:rPr>
                <w:color w:val="0070C0"/>
              </w:rPr>
              <w:t>"m2m:sgn": {</w:t>
            </w:r>
          </w:p>
          <w:p w14:paraId="11BE291A" w14:textId="77777777" w:rsidR="00BB437C" w:rsidRPr="00325791" w:rsidRDefault="00BB437C" w:rsidP="00283DA8">
            <w:pPr>
              <w:pStyle w:val="TAL"/>
              <w:snapToGrid w:val="0"/>
              <w:ind w:left="284"/>
              <w:jc w:val="both"/>
              <w:rPr>
                <w:color w:val="0070C0"/>
                <w:lang w:val="fr-FR"/>
              </w:rPr>
            </w:pPr>
            <w:r w:rsidRPr="009743EA">
              <w:rPr>
                <w:color w:val="0070C0"/>
              </w:rPr>
              <w:t xml:space="preserve">       </w:t>
            </w:r>
            <w:r w:rsidR="00431613" w:rsidRPr="009743EA">
              <w:rPr>
                <w:color w:val="0070C0"/>
              </w:rPr>
              <w:t xml:space="preserve"> </w:t>
            </w:r>
            <w:r w:rsidRPr="00325791">
              <w:rPr>
                <w:color w:val="0070C0"/>
                <w:lang w:val="fr-FR"/>
              </w:rPr>
              <w:t>"sur": " mn-name/cont_temp/cont_sub",</w:t>
            </w:r>
          </w:p>
          <w:p w14:paraId="473B76F4" w14:textId="77777777" w:rsidR="00BB437C" w:rsidRPr="009743EA" w:rsidRDefault="00BB437C" w:rsidP="00283DA8">
            <w:pPr>
              <w:pStyle w:val="TAL"/>
              <w:snapToGrid w:val="0"/>
              <w:ind w:left="284"/>
              <w:jc w:val="both"/>
              <w:rPr>
                <w:color w:val="0070C0"/>
              </w:rPr>
            </w:pPr>
            <w:r w:rsidRPr="00325791">
              <w:rPr>
                <w:color w:val="0070C0"/>
                <w:lang w:val="fr-FR"/>
              </w:rPr>
              <w:t xml:space="preserve">     </w:t>
            </w:r>
            <w:r w:rsidR="00431613" w:rsidRPr="00325791">
              <w:rPr>
                <w:color w:val="0070C0"/>
                <w:lang w:val="fr-FR"/>
              </w:rPr>
              <w:t xml:space="preserve"> </w:t>
            </w:r>
            <w:r w:rsidRPr="00325791">
              <w:rPr>
                <w:color w:val="0070C0"/>
                <w:lang w:val="fr-FR"/>
              </w:rPr>
              <w:t xml:space="preserve">  </w:t>
            </w:r>
            <w:r w:rsidRPr="009743EA">
              <w:rPr>
                <w:color w:val="0070C0"/>
              </w:rPr>
              <w:t>"nev": {</w:t>
            </w:r>
          </w:p>
          <w:p w14:paraId="4F4F446F" w14:textId="77777777" w:rsidR="00BB437C" w:rsidRPr="009743EA" w:rsidRDefault="00431613" w:rsidP="00283DA8">
            <w:pPr>
              <w:pStyle w:val="TAL"/>
              <w:snapToGrid w:val="0"/>
              <w:ind w:left="284"/>
              <w:jc w:val="both"/>
              <w:rPr>
                <w:color w:val="0070C0"/>
              </w:rPr>
            </w:pPr>
            <w:r w:rsidRPr="009743EA">
              <w:rPr>
                <w:color w:val="0070C0"/>
              </w:rPr>
              <w:t xml:space="preserve">            </w:t>
            </w:r>
            <w:r w:rsidR="00BB437C" w:rsidRPr="009743EA">
              <w:rPr>
                <w:color w:val="0070C0"/>
              </w:rPr>
              <w:t>"net":3,</w:t>
            </w:r>
          </w:p>
          <w:p w14:paraId="2F012F57" w14:textId="77777777" w:rsidR="00BB437C" w:rsidRPr="009743EA" w:rsidRDefault="00431613" w:rsidP="00283DA8">
            <w:pPr>
              <w:pStyle w:val="TAL"/>
              <w:snapToGrid w:val="0"/>
              <w:ind w:left="284"/>
              <w:jc w:val="both"/>
              <w:rPr>
                <w:color w:val="0070C0"/>
              </w:rPr>
            </w:pPr>
            <w:r w:rsidRPr="009743EA">
              <w:rPr>
                <w:color w:val="0070C0"/>
              </w:rPr>
              <w:t xml:space="preserve">           </w:t>
            </w:r>
            <w:r w:rsidR="00BB437C" w:rsidRPr="009743EA">
              <w:rPr>
                <w:color w:val="0070C0"/>
              </w:rPr>
              <w:t xml:space="preserve"> "rep": {</w:t>
            </w:r>
          </w:p>
          <w:p w14:paraId="5B81EE5A" w14:textId="77777777" w:rsidR="00BB437C" w:rsidRPr="009743EA" w:rsidRDefault="00431613" w:rsidP="00283DA8">
            <w:pPr>
              <w:pStyle w:val="TAL"/>
              <w:snapToGrid w:val="0"/>
              <w:ind w:left="284"/>
              <w:jc w:val="both"/>
              <w:rPr>
                <w:color w:val="0070C0"/>
              </w:rPr>
            </w:pPr>
            <w:r w:rsidRPr="009743EA">
              <w:rPr>
                <w:color w:val="0070C0"/>
              </w:rPr>
              <w:t xml:space="preserve">                </w:t>
            </w:r>
            <w:r w:rsidR="00BB437C" w:rsidRPr="009743EA">
              <w:rPr>
                <w:color w:val="0070C0"/>
              </w:rPr>
              <w:t>"m2m:cin": {</w:t>
            </w:r>
          </w:p>
          <w:p w14:paraId="22A1D30E" w14:textId="77777777" w:rsidR="00BB437C" w:rsidRPr="00325791" w:rsidRDefault="00BB437C" w:rsidP="00283DA8">
            <w:pPr>
              <w:pStyle w:val="TAL"/>
              <w:snapToGrid w:val="0"/>
              <w:ind w:left="284"/>
              <w:jc w:val="both"/>
              <w:rPr>
                <w:color w:val="0070C0"/>
                <w:lang w:val="fr-FR"/>
              </w:rPr>
            </w:pPr>
            <w:r w:rsidRPr="009743EA">
              <w:rPr>
                <w:color w:val="0070C0"/>
              </w:rPr>
              <w:t xml:space="preserve">    </w:t>
            </w:r>
            <w:r w:rsidR="00431613" w:rsidRPr="009743EA">
              <w:rPr>
                <w:color w:val="0070C0"/>
              </w:rPr>
              <w:t xml:space="preserve">               </w:t>
            </w:r>
            <w:r w:rsidRPr="009743EA">
              <w:rPr>
                <w:color w:val="0070C0"/>
              </w:rPr>
              <w:t xml:space="preserve"> </w:t>
            </w:r>
            <w:r w:rsidRPr="00325791">
              <w:rPr>
                <w:color w:val="0070C0"/>
                <w:lang w:val="fr-FR"/>
              </w:rPr>
              <w:t>"con": "20",</w:t>
            </w:r>
          </w:p>
          <w:p w14:paraId="352A8A31" w14:textId="77777777" w:rsidR="00BB437C" w:rsidRPr="00325791" w:rsidRDefault="00431613" w:rsidP="00283DA8">
            <w:pPr>
              <w:pStyle w:val="TAL"/>
              <w:snapToGrid w:val="0"/>
              <w:ind w:left="284"/>
              <w:jc w:val="both"/>
              <w:rPr>
                <w:color w:val="0070C0"/>
                <w:lang w:val="fr-FR"/>
              </w:rPr>
            </w:pPr>
            <w:r w:rsidRPr="00325791">
              <w:rPr>
                <w:color w:val="0070C0"/>
                <w:lang w:val="fr-FR"/>
              </w:rPr>
              <w:t xml:space="preserve">              </w:t>
            </w:r>
            <w:r w:rsidR="00BB437C" w:rsidRPr="00325791">
              <w:rPr>
                <w:color w:val="0070C0"/>
                <w:lang w:val="fr-FR"/>
              </w:rPr>
              <w:t xml:space="preserve">      "cs": 2,</w:t>
            </w:r>
          </w:p>
          <w:p w14:paraId="3C0445EE" w14:textId="77777777" w:rsidR="00BB437C" w:rsidRPr="00325791" w:rsidRDefault="00431613" w:rsidP="00283DA8">
            <w:pPr>
              <w:pStyle w:val="TAL"/>
              <w:snapToGrid w:val="0"/>
              <w:ind w:left="284"/>
              <w:jc w:val="both"/>
              <w:rPr>
                <w:color w:val="0070C0"/>
                <w:lang w:val="fr-FR"/>
              </w:rPr>
            </w:pPr>
            <w:r w:rsidRPr="00325791">
              <w:rPr>
                <w:color w:val="0070C0"/>
                <w:lang w:val="fr-FR"/>
              </w:rPr>
              <w:t xml:space="preserve">             </w:t>
            </w:r>
            <w:r w:rsidR="00BB437C" w:rsidRPr="00325791">
              <w:rPr>
                <w:color w:val="0070C0"/>
                <w:lang w:val="fr-FR"/>
              </w:rPr>
              <w:t xml:space="preserve">       "ct": "20180406T135509",</w:t>
            </w:r>
          </w:p>
          <w:p w14:paraId="0AFB83EC" w14:textId="77777777" w:rsidR="00BB437C" w:rsidRPr="00325791" w:rsidRDefault="00431613" w:rsidP="00283DA8">
            <w:pPr>
              <w:pStyle w:val="TAL"/>
              <w:snapToGrid w:val="0"/>
              <w:ind w:left="284"/>
              <w:jc w:val="both"/>
              <w:rPr>
                <w:color w:val="0070C0"/>
                <w:lang w:val="fr-FR"/>
              </w:rPr>
            </w:pPr>
            <w:r w:rsidRPr="00325791">
              <w:rPr>
                <w:color w:val="0070C0"/>
                <w:lang w:val="fr-FR"/>
              </w:rPr>
              <w:t xml:space="preserve">              </w:t>
            </w:r>
            <w:r w:rsidR="00BB437C" w:rsidRPr="00325791">
              <w:rPr>
                <w:color w:val="0070C0"/>
                <w:lang w:val="fr-FR"/>
              </w:rPr>
              <w:t xml:space="preserve">      "et": "99991231T235959",</w:t>
            </w:r>
          </w:p>
          <w:p w14:paraId="6E009AA5" w14:textId="77777777" w:rsidR="00BB437C" w:rsidRPr="00325791" w:rsidRDefault="00431613" w:rsidP="00283DA8">
            <w:pPr>
              <w:pStyle w:val="TAL"/>
              <w:snapToGrid w:val="0"/>
              <w:ind w:left="284"/>
              <w:jc w:val="both"/>
              <w:rPr>
                <w:color w:val="0070C0"/>
                <w:lang w:val="fr-FR"/>
              </w:rPr>
            </w:pPr>
            <w:r w:rsidRPr="00325791">
              <w:rPr>
                <w:color w:val="0070C0"/>
                <w:lang w:val="fr-FR"/>
              </w:rPr>
              <w:t xml:space="preserve">            </w:t>
            </w:r>
            <w:r w:rsidR="00BB437C" w:rsidRPr="00325791">
              <w:rPr>
                <w:color w:val="0070C0"/>
                <w:lang w:val="fr-FR"/>
              </w:rPr>
              <w:t xml:space="preserve">        "lt": "20180406T135509",</w:t>
            </w:r>
          </w:p>
          <w:p w14:paraId="2839A8B3" w14:textId="77777777" w:rsidR="00BB437C" w:rsidRPr="00325791" w:rsidRDefault="00431613" w:rsidP="00283DA8">
            <w:pPr>
              <w:pStyle w:val="TAL"/>
              <w:snapToGrid w:val="0"/>
              <w:ind w:left="284"/>
              <w:jc w:val="both"/>
              <w:rPr>
                <w:color w:val="0070C0"/>
                <w:lang w:val="fr-FR"/>
              </w:rPr>
            </w:pPr>
            <w:r w:rsidRPr="00325791">
              <w:rPr>
                <w:color w:val="0070C0"/>
                <w:lang w:val="fr-FR"/>
              </w:rPr>
              <w:t xml:space="preserve">            </w:t>
            </w:r>
            <w:r w:rsidR="00BB437C" w:rsidRPr="00325791">
              <w:rPr>
                <w:color w:val="0070C0"/>
                <w:lang w:val="fr-FR"/>
              </w:rPr>
              <w:t xml:space="preserve">        "pi": "cnt20180406T1353041405855518901760_cse01",</w:t>
            </w:r>
          </w:p>
          <w:p w14:paraId="47099F23" w14:textId="77777777" w:rsidR="00BB437C" w:rsidRPr="00325791" w:rsidRDefault="00431613" w:rsidP="00283DA8">
            <w:pPr>
              <w:pStyle w:val="TAL"/>
              <w:snapToGrid w:val="0"/>
              <w:ind w:left="284"/>
              <w:jc w:val="both"/>
              <w:rPr>
                <w:color w:val="0070C0"/>
                <w:lang w:val="fr-FR"/>
              </w:rPr>
            </w:pPr>
            <w:r w:rsidRPr="00325791">
              <w:rPr>
                <w:color w:val="0070C0"/>
                <w:lang w:val="fr-FR"/>
              </w:rPr>
              <w:t xml:space="preserve">             </w:t>
            </w:r>
            <w:r w:rsidR="00BB437C" w:rsidRPr="00325791">
              <w:rPr>
                <w:color w:val="0070C0"/>
                <w:lang w:val="fr-FR"/>
              </w:rPr>
              <w:t xml:space="preserve">       "ri": "cin20180406T1355091405855351047683_cse01",</w:t>
            </w:r>
          </w:p>
          <w:p w14:paraId="572ADFD3" w14:textId="77777777" w:rsidR="00BB437C" w:rsidRPr="00325791" w:rsidRDefault="00431613" w:rsidP="00283DA8">
            <w:pPr>
              <w:pStyle w:val="TAL"/>
              <w:snapToGrid w:val="0"/>
              <w:ind w:left="284"/>
              <w:jc w:val="both"/>
              <w:rPr>
                <w:color w:val="0070C0"/>
                <w:lang w:val="fr-FR"/>
              </w:rPr>
            </w:pPr>
            <w:r w:rsidRPr="00325791">
              <w:rPr>
                <w:color w:val="0070C0"/>
                <w:lang w:val="fr-FR"/>
              </w:rPr>
              <w:t xml:space="preserve">             </w:t>
            </w:r>
            <w:r w:rsidR="00BB437C" w:rsidRPr="00325791">
              <w:rPr>
                <w:color w:val="0070C0"/>
                <w:lang w:val="fr-FR"/>
              </w:rPr>
              <w:t xml:space="preserve">       "rn": "cin20180406T1355091405855351047682_cse01",</w:t>
            </w:r>
          </w:p>
          <w:p w14:paraId="22D980E3" w14:textId="77777777" w:rsidR="00431613" w:rsidRPr="009743EA" w:rsidRDefault="00BB437C" w:rsidP="00283DA8">
            <w:pPr>
              <w:pStyle w:val="TAL"/>
              <w:snapToGrid w:val="0"/>
              <w:ind w:left="284"/>
              <w:jc w:val="both"/>
              <w:rPr>
                <w:color w:val="0070C0"/>
              </w:rPr>
            </w:pPr>
            <w:r w:rsidRPr="00325791">
              <w:rPr>
                <w:color w:val="0070C0"/>
                <w:lang w:val="fr-FR"/>
              </w:rPr>
              <w:t xml:space="preserve"> </w:t>
            </w:r>
            <w:r w:rsidR="00431613" w:rsidRPr="00325791">
              <w:rPr>
                <w:color w:val="0070C0"/>
                <w:lang w:val="fr-FR"/>
              </w:rPr>
              <w:t xml:space="preserve">            </w:t>
            </w:r>
            <w:r w:rsidRPr="00325791">
              <w:rPr>
                <w:color w:val="0070C0"/>
                <w:lang w:val="fr-FR"/>
              </w:rPr>
              <w:t xml:space="preserve">       </w:t>
            </w:r>
            <w:r w:rsidRPr="009743EA">
              <w:rPr>
                <w:color w:val="0070C0"/>
              </w:rPr>
              <w:t>"st": 1,</w:t>
            </w:r>
          </w:p>
          <w:p w14:paraId="0D325923" w14:textId="77777777" w:rsidR="00431613" w:rsidRPr="009743EA" w:rsidRDefault="00431613" w:rsidP="00283DA8">
            <w:pPr>
              <w:pStyle w:val="TAL"/>
              <w:snapToGrid w:val="0"/>
              <w:ind w:left="284"/>
              <w:jc w:val="both"/>
              <w:rPr>
                <w:color w:val="0070C0"/>
              </w:rPr>
            </w:pPr>
            <w:r w:rsidRPr="009743EA">
              <w:rPr>
                <w:color w:val="0070C0"/>
              </w:rPr>
              <w:t xml:space="preserve">                    </w:t>
            </w:r>
            <w:r w:rsidR="00BB437C" w:rsidRPr="009743EA">
              <w:rPr>
                <w:color w:val="0070C0"/>
              </w:rPr>
              <w:t>"ty": 4</w:t>
            </w:r>
          </w:p>
          <w:p w14:paraId="5F9250EE" w14:textId="77777777" w:rsidR="00431613" w:rsidRPr="009743EA" w:rsidRDefault="00431613" w:rsidP="00283DA8">
            <w:pPr>
              <w:pStyle w:val="TAL"/>
              <w:snapToGrid w:val="0"/>
              <w:ind w:left="284"/>
              <w:jc w:val="both"/>
              <w:rPr>
                <w:color w:val="0070C0"/>
              </w:rPr>
            </w:pPr>
            <w:r w:rsidRPr="009743EA">
              <w:rPr>
                <w:color w:val="0070C0"/>
              </w:rPr>
              <w:t xml:space="preserve">                </w:t>
            </w:r>
            <w:r w:rsidR="00BB437C" w:rsidRPr="009743EA">
              <w:rPr>
                <w:color w:val="0070C0"/>
              </w:rPr>
              <w:t>}</w:t>
            </w:r>
          </w:p>
          <w:p w14:paraId="0B37A3AA" w14:textId="77777777" w:rsidR="00BB437C" w:rsidRPr="009743EA" w:rsidRDefault="00431613" w:rsidP="00283DA8">
            <w:pPr>
              <w:pStyle w:val="TAL"/>
              <w:snapToGrid w:val="0"/>
              <w:ind w:left="284"/>
              <w:jc w:val="both"/>
              <w:rPr>
                <w:color w:val="0070C0"/>
                <w:szCs w:val="18"/>
              </w:rPr>
            </w:pPr>
            <w:r w:rsidRPr="009743EA">
              <w:rPr>
                <w:color w:val="0070C0"/>
              </w:rPr>
              <w:t xml:space="preserve">            </w:t>
            </w:r>
            <w:r w:rsidR="00BB437C" w:rsidRPr="009743EA">
              <w:rPr>
                <w:color w:val="0070C0"/>
              </w:rPr>
              <w:t>}</w:t>
            </w:r>
          </w:p>
          <w:p w14:paraId="708E6521" w14:textId="77777777" w:rsidR="00BB437C" w:rsidRPr="009743EA" w:rsidRDefault="00431613" w:rsidP="00283DA8">
            <w:pPr>
              <w:pStyle w:val="TAL"/>
              <w:snapToGrid w:val="0"/>
              <w:ind w:left="284"/>
              <w:jc w:val="both"/>
              <w:rPr>
                <w:color w:val="0070C0"/>
                <w:szCs w:val="18"/>
              </w:rPr>
            </w:pPr>
            <w:r w:rsidRPr="009743EA">
              <w:rPr>
                <w:color w:val="0070C0"/>
                <w:szCs w:val="18"/>
              </w:rPr>
              <w:lastRenderedPageBreak/>
              <w:t xml:space="preserve">  </w:t>
            </w:r>
            <w:r w:rsidR="00BB437C" w:rsidRPr="009743EA">
              <w:rPr>
                <w:color w:val="0070C0"/>
                <w:szCs w:val="18"/>
              </w:rPr>
              <w:t xml:space="preserve">     </w:t>
            </w:r>
            <w:r w:rsidRPr="009743EA">
              <w:rPr>
                <w:color w:val="0070C0"/>
                <w:szCs w:val="18"/>
              </w:rPr>
              <w:t xml:space="preserve"> </w:t>
            </w:r>
            <w:r w:rsidR="00BB437C" w:rsidRPr="009743EA">
              <w:rPr>
                <w:color w:val="0070C0"/>
                <w:szCs w:val="18"/>
              </w:rPr>
              <w:t>}</w:t>
            </w:r>
          </w:p>
          <w:p w14:paraId="21CAA1EB" w14:textId="77777777" w:rsidR="00BB437C" w:rsidRPr="009743EA" w:rsidRDefault="00431613" w:rsidP="00283DA8">
            <w:pPr>
              <w:pStyle w:val="TAL"/>
              <w:snapToGrid w:val="0"/>
              <w:ind w:left="284"/>
              <w:jc w:val="both"/>
              <w:rPr>
                <w:color w:val="0070C0"/>
                <w:szCs w:val="18"/>
              </w:rPr>
            </w:pPr>
            <w:r w:rsidRPr="009743EA">
              <w:rPr>
                <w:color w:val="0070C0"/>
                <w:szCs w:val="18"/>
              </w:rPr>
              <w:t xml:space="preserve">    </w:t>
            </w:r>
            <w:r w:rsidR="00BB437C" w:rsidRPr="009743EA">
              <w:rPr>
                <w:color w:val="0070C0"/>
                <w:szCs w:val="18"/>
              </w:rPr>
              <w:t>}</w:t>
            </w:r>
          </w:p>
          <w:p w14:paraId="75B282D1" w14:textId="77777777" w:rsidR="00BB437C" w:rsidRPr="009743EA" w:rsidRDefault="00BB437C" w:rsidP="00283DA8">
            <w:pPr>
              <w:pStyle w:val="TAL"/>
              <w:snapToGrid w:val="0"/>
              <w:ind w:left="284"/>
              <w:jc w:val="both"/>
              <w:rPr>
                <w:color w:val="0070C0"/>
                <w:szCs w:val="18"/>
              </w:rPr>
            </w:pPr>
            <w:r w:rsidRPr="009743EA">
              <w:rPr>
                <w:color w:val="0070C0"/>
                <w:szCs w:val="18"/>
              </w:rPr>
              <w:t>}</w:t>
            </w:r>
          </w:p>
          <w:p w14:paraId="5C5192F2" w14:textId="77777777" w:rsidR="00BB437C" w:rsidRPr="009743EA" w:rsidRDefault="00BB437C" w:rsidP="00283DA8">
            <w:pPr>
              <w:pStyle w:val="TAL"/>
              <w:snapToGrid w:val="0"/>
              <w:ind w:left="284"/>
              <w:jc w:val="both"/>
              <w:rPr>
                <w:color w:val="0070C0"/>
                <w:lang w:eastAsia="ko-KR"/>
              </w:rPr>
            </w:pPr>
          </w:p>
          <w:p w14:paraId="407F340B" w14:textId="77777777" w:rsidR="00BB437C" w:rsidRPr="009743EA" w:rsidRDefault="00BB437C" w:rsidP="00283DA8">
            <w:pPr>
              <w:widowControl w:val="0"/>
              <w:spacing w:after="0"/>
              <w:ind w:left="284"/>
              <w:jc w:val="both"/>
              <w:textAlignment w:val="auto"/>
              <w:rPr>
                <w:rFonts w:ascii="Arial" w:hAnsi="Arial"/>
                <w:b/>
                <w:color w:val="0070C0"/>
                <w:sz w:val="18"/>
              </w:rPr>
            </w:pPr>
          </w:p>
          <w:p w14:paraId="6AFC5393" w14:textId="77777777" w:rsidR="00BB437C" w:rsidRPr="009743EA" w:rsidRDefault="00BB437C" w:rsidP="00283DA8">
            <w:pPr>
              <w:widowControl w:val="0"/>
              <w:spacing w:after="0"/>
              <w:ind w:left="284"/>
              <w:jc w:val="both"/>
              <w:textAlignment w:val="auto"/>
              <w:rPr>
                <w:rFonts w:ascii="Arial" w:hAnsi="Arial"/>
                <w:b/>
                <w:color w:val="0070C0"/>
                <w:sz w:val="18"/>
              </w:rPr>
            </w:pPr>
            <w:r w:rsidRPr="009743EA">
              <w:rPr>
                <w:rFonts w:ascii="Arial" w:hAnsi="Arial"/>
                <w:b/>
                <w:color w:val="0070C0"/>
                <w:sz w:val="18"/>
              </w:rPr>
              <w:t>HTTP Response:</w:t>
            </w:r>
          </w:p>
          <w:p w14:paraId="6D1F167A" w14:textId="77777777" w:rsidR="00BB437C" w:rsidRPr="009743EA" w:rsidRDefault="00BB437C" w:rsidP="00283DA8">
            <w:pPr>
              <w:widowControl w:val="0"/>
              <w:spacing w:after="0"/>
              <w:ind w:left="284"/>
              <w:textAlignment w:val="auto"/>
              <w:rPr>
                <w:rFonts w:ascii="Arial" w:hAnsi="Arial"/>
                <w:color w:val="0070C0"/>
                <w:sz w:val="18"/>
              </w:rPr>
            </w:pPr>
          </w:p>
          <w:p w14:paraId="5CAE2BB2" w14:textId="77777777" w:rsidR="00BB437C" w:rsidRPr="009743EA" w:rsidRDefault="00BB437C" w:rsidP="00283DA8">
            <w:pPr>
              <w:widowControl w:val="0"/>
              <w:spacing w:after="0"/>
              <w:ind w:left="284"/>
              <w:textAlignment w:val="auto"/>
              <w:rPr>
                <w:color w:val="0070C0"/>
              </w:rPr>
            </w:pPr>
            <w:r w:rsidRPr="009743EA">
              <w:rPr>
                <w:rFonts w:ascii="Arial" w:hAnsi="Arial"/>
                <w:color w:val="0070C0"/>
                <w:sz w:val="18"/>
              </w:rPr>
              <w:t>200 OK</w:t>
            </w:r>
          </w:p>
          <w:p w14:paraId="20CF42BA" w14:textId="77777777" w:rsidR="00BB437C" w:rsidRPr="009743EA" w:rsidRDefault="00BB437C" w:rsidP="00283DA8">
            <w:pPr>
              <w:pStyle w:val="TAL"/>
              <w:snapToGrid w:val="0"/>
              <w:ind w:left="284"/>
              <w:rPr>
                <w:color w:val="0070C0"/>
              </w:rPr>
            </w:pPr>
            <w:r w:rsidRPr="009743EA">
              <w:rPr>
                <w:color w:val="0070C0"/>
              </w:rPr>
              <w:t>X-M2M-RI: 1234</w:t>
            </w:r>
          </w:p>
          <w:p w14:paraId="4A3FA519" w14:textId="77777777" w:rsidR="00C32389" w:rsidRPr="009743EA" w:rsidRDefault="00C32389" w:rsidP="00C32389">
            <w:pPr>
              <w:widowControl w:val="0"/>
              <w:overflowPunct/>
              <w:spacing w:after="0"/>
              <w:ind w:left="284"/>
              <w:jc w:val="both"/>
              <w:textAlignment w:val="auto"/>
              <w:rPr>
                <w:color w:val="0070C0"/>
              </w:rPr>
            </w:pPr>
            <w:r w:rsidRPr="009743EA">
              <w:rPr>
                <w:rFonts w:ascii="Arial" w:hAnsi="Arial"/>
                <w:color w:val="0070C0"/>
                <w:sz w:val="18"/>
              </w:rPr>
              <w:t>X-M2M-RVI: 2a</w:t>
            </w:r>
          </w:p>
          <w:p w14:paraId="06AD8D85" w14:textId="77777777" w:rsidR="00BB437C" w:rsidRPr="009743EA" w:rsidRDefault="00BB437C" w:rsidP="00283DA8">
            <w:pPr>
              <w:pStyle w:val="TAL"/>
              <w:snapToGrid w:val="0"/>
              <w:ind w:left="284"/>
              <w:rPr>
                <w:color w:val="0070C0"/>
              </w:rPr>
            </w:pPr>
            <w:r w:rsidRPr="009743EA">
              <w:rPr>
                <w:color w:val="0070C0"/>
              </w:rPr>
              <w:t>X-M2M-RSC: 2000</w:t>
            </w:r>
          </w:p>
          <w:p w14:paraId="4B1AEE33" w14:textId="77777777" w:rsidR="00BB437C" w:rsidRPr="009743EA" w:rsidRDefault="00BB437C" w:rsidP="00283DA8">
            <w:pPr>
              <w:widowControl w:val="0"/>
              <w:spacing w:after="0"/>
              <w:ind w:left="284"/>
              <w:jc w:val="both"/>
              <w:textAlignment w:val="auto"/>
              <w:rPr>
                <w:color w:val="0070C0"/>
              </w:rPr>
            </w:pPr>
          </w:p>
        </w:tc>
      </w:tr>
    </w:tbl>
    <w:p w14:paraId="672456F1" w14:textId="77777777" w:rsidR="00BB437C" w:rsidRPr="005A2D7C" w:rsidRDefault="00BB437C" w:rsidP="00BB437C"/>
    <w:p w14:paraId="78283E14" w14:textId="77777777" w:rsidR="00BB437C" w:rsidRPr="009743EA" w:rsidRDefault="00BB437C" w:rsidP="005A2D7C">
      <w:pPr>
        <w:pStyle w:val="Heading2"/>
      </w:pPr>
      <w:bookmarkStart w:id="795" w:name="_Toc49420794"/>
      <w:bookmarkStart w:id="796" w:name="_Toc49507608"/>
      <w:bookmarkStart w:id="797" w:name="_Toc49507720"/>
      <w:bookmarkStart w:id="798" w:name="_Toc532286420"/>
      <w:bookmarkStart w:id="799" w:name="_Toc532286556"/>
      <w:bookmarkStart w:id="800" w:name="_Toc46154463"/>
      <w:bookmarkStart w:id="801" w:name="_Toc57298424"/>
      <w:r w:rsidRPr="005A2D7C">
        <w:t>A.1.4</w:t>
      </w:r>
      <w:r w:rsidRPr="005A2D7C">
        <w:tab/>
        <w:t>API-NOTI-NET4</w:t>
      </w:r>
      <w:bookmarkEnd w:id="795"/>
      <w:bookmarkEnd w:id="796"/>
      <w:bookmarkEnd w:id="797"/>
      <w:bookmarkEnd w:id="798"/>
      <w:bookmarkEnd w:id="799"/>
      <w:bookmarkEnd w:id="800"/>
      <w:bookmarkEnd w:id="801"/>
    </w:p>
    <w:tbl>
      <w:tblPr>
        <w:tblW w:w="9659" w:type="dxa"/>
        <w:jc w:val="center"/>
        <w:tblLayout w:type="fixed"/>
        <w:tblCellMar>
          <w:left w:w="28" w:type="dxa"/>
        </w:tblCellMar>
        <w:tblLook w:val="0000" w:firstRow="0" w:lastRow="0" w:firstColumn="0" w:lastColumn="0" w:noHBand="0" w:noVBand="0"/>
      </w:tblPr>
      <w:tblGrid>
        <w:gridCol w:w="1286"/>
        <w:gridCol w:w="8373"/>
      </w:tblGrid>
      <w:tr w:rsidR="00BB437C" w:rsidRPr="009743EA" w14:paraId="24B1C423" w14:textId="77777777" w:rsidTr="000E08CD">
        <w:trPr>
          <w:jc w:val="center"/>
        </w:trPr>
        <w:tc>
          <w:tcPr>
            <w:tcW w:w="1286" w:type="dxa"/>
            <w:tcBorders>
              <w:top w:val="single" w:sz="4" w:space="0" w:color="000000"/>
              <w:left w:val="single" w:sz="4" w:space="0" w:color="000000"/>
              <w:bottom w:val="single" w:sz="4" w:space="0" w:color="000000"/>
            </w:tcBorders>
            <w:shd w:val="clear" w:color="auto" w:fill="E7E6E6"/>
          </w:tcPr>
          <w:p w14:paraId="3AE28000" w14:textId="77777777" w:rsidR="00BB437C" w:rsidRPr="009743EA" w:rsidRDefault="00BB437C" w:rsidP="00283DA8">
            <w:pPr>
              <w:pStyle w:val="TAL"/>
              <w:snapToGrid w:val="0"/>
              <w:jc w:val="center"/>
              <w:rPr>
                <w:b/>
              </w:rPr>
            </w:pPr>
            <w:r w:rsidRPr="009743EA">
              <w:rPr>
                <w:b/>
              </w:rPr>
              <w:t>API</w:t>
            </w:r>
            <w:r w:rsidR="000E08CD" w:rsidRPr="009743EA">
              <w:rPr>
                <w:b/>
              </w:rPr>
              <w:t xml:space="preserve"> </w:t>
            </w:r>
            <w:r w:rsidRPr="009743EA">
              <w:rPr>
                <w:b/>
              </w:rPr>
              <w:t>Id</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1E5547DC" w14:textId="77777777" w:rsidR="00BB437C" w:rsidRPr="005A2D7C" w:rsidRDefault="00BB437C" w:rsidP="005A2D7C">
            <w:pPr>
              <w:pStyle w:val="TAL"/>
              <w:rPr>
                <w:rFonts w:eastAsia="Calibri Light"/>
              </w:rPr>
            </w:pPr>
            <w:r w:rsidRPr="005A2D7C">
              <w:rPr>
                <w:rFonts w:eastAsia="Calibri Light"/>
              </w:rPr>
              <w:t>API/NOTI/NET4/STEP01</w:t>
            </w:r>
          </w:p>
          <w:p w14:paraId="48B27DD1" w14:textId="77777777" w:rsidR="00BB437C" w:rsidRPr="005A2D7C" w:rsidRDefault="00BB437C" w:rsidP="005A2D7C">
            <w:pPr>
              <w:pStyle w:val="TAL"/>
              <w:rPr>
                <w:rFonts w:eastAsia="Calibri Light"/>
              </w:rPr>
            </w:pPr>
            <w:r w:rsidRPr="005A2D7C">
              <w:rPr>
                <w:rFonts w:eastAsia="Calibri Light"/>
              </w:rPr>
              <w:t>API/NOTI/NET4/STEP02</w:t>
            </w:r>
          </w:p>
          <w:p w14:paraId="02918BED" w14:textId="77777777" w:rsidR="00BB437C" w:rsidRPr="005A2D7C" w:rsidRDefault="00BB437C" w:rsidP="005A2D7C">
            <w:pPr>
              <w:pStyle w:val="TAL"/>
            </w:pPr>
            <w:r w:rsidRPr="005A2D7C">
              <w:rPr>
                <w:rFonts w:eastAsia="Calibri Light"/>
              </w:rPr>
              <w:t>API/NOTI/NET4/STEP03</w:t>
            </w:r>
          </w:p>
        </w:tc>
      </w:tr>
      <w:tr w:rsidR="00BB437C" w:rsidRPr="009743EA" w14:paraId="1BD8D179" w14:textId="77777777" w:rsidTr="000E08CD">
        <w:trPr>
          <w:jc w:val="center"/>
        </w:trPr>
        <w:tc>
          <w:tcPr>
            <w:tcW w:w="1286" w:type="dxa"/>
            <w:tcBorders>
              <w:top w:val="single" w:sz="4" w:space="0" w:color="000000"/>
              <w:left w:val="single" w:sz="4" w:space="0" w:color="000000"/>
              <w:bottom w:val="single" w:sz="4" w:space="0" w:color="000000"/>
            </w:tcBorders>
            <w:shd w:val="clear" w:color="auto" w:fill="E7E6E6"/>
          </w:tcPr>
          <w:p w14:paraId="52BE3FAB" w14:textId="77777777" w:rsidR="00BB437C" w:rsidRPr="009743EA" w:rsidRDefault="00BB437C" w:rsidP="00283DA8">
            <w:pPr>
              <w:pStyle w:val="TAL"/>
              <w:snapToGrid w:val="0"/>
              <w:jc w:val="center"/>
              <w:rPr>
                <w:b/>
                <w:kern w:val="1"/>
              </w:rPr>
            </w:pPr>
            <w:r w:rsidRPr="009743EA">
              <w:rPr>
                <w:b/>
                <w:kern w:val="1"/>
              </w:rPr>
              <w:t>API</w:t>
            </w:r>
            <w:r w:rsidR="000E08CD" w:rsidRPr="009743EA">
              <w:rPr>
                <w:b/>
                <w:kern w:val="1"/>
              </w:rPr>
              <w:t xml:space="preserve"> </w:t>
            </w:r>
            <w:r w:rsidRPr="009743EA">
              <w:rPr>
                <w:b/>
                <w:kern w:val="1"/>
              </w:rPr>
              <w:t>Name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9D6281" w14:textId="77777777" w:rsidR="00BB437C" w:rsidRPr="005A2D7C" w:rsidRDefault="00BB437C" w:rsidP="005A2D7C">
            <w:pPr>
              <w:pStyle w:val="TAL"/>
            </w:pPr>
            <w:r w:rsidRPr="005A2D7C">
              <w:rPr>
                <w:rFonts w:eastAsia="Calibri Light"/>
              </w:rPr>
              <w:t>Notification</w:t>
            </w:r>
            <w:r w:rsidR="000E08CD" w:rsidRPr="005A2D7C">
              <w:rPr>
                <w:rFonts w:eastAsia="Calibri Light"/>
              </w:rPr>
              <w:t xml:space="preserve"> </w:t>
            </w:r>
            <w:r w:rsidRPr="005A2D7C">
              <w:rPr>
                <w:rFonts w:eastAsia="Calibri Light"/>
              </w:rPr>
              <w:t>procedure</w:t>
            </w:r>
            <w:r w:rsidR="000E08CD" w:rsidRPr="005A2D7C">
              <w:rPr>
                <w:rFonts w:eastAsia="Calibri Light"/>
              </w:rPr>
              <w:t xml:space="preserve"> </w:t>
            </w:r>
            <w:r w:rsidRPr="005A2D7C">
              <w:rPr>
                <w:rFonts w:eastAsia="Calibri Light"/>
              </w:rPr>
              <w:t>when</w:t>
            </w:r>
            <w:r w:rsidR="000E08CD" w:rsidRPr="005A2D7C">
              <w:rPr>
                <w:rFonts w:eastAsia="Calibri Light"/>
              </w:rPr>
              <w:t xml:space="preserve"> </w:t>
            </w:r>
            <w:r w:rsidRPr="005A2D7C">
              <w:rPr>
                <w:rFonts w:eastAsia="Calibri Light"/>
              </w:rPr>
              <w:t>the</w:t>
            </w:r>
            <w:r w:rsidR="000E08CD" w:rsidRPr="005A2D7C">
              <w:rPr>
                <w:rFonts w:eastAsia="Calibri Light"/>
              </w:rPr>
              <w:t xml:space="preserve"> </w:t>
            </w:r>
            <w:r w:rsidRPr="005A2D7C">
              <w:rPr>
                <w:rFonts w:eastAsia="Calibri Light"/>
              </w:rPr>
              <w:t>&lt;subscription&gt;</w:t>
            </w:r>
            <w:r w:rsidR="000E08CD" w:rsidRPr="005A2D7C">
              <w:rPr>
                <w:rFonts w:eastAsia="Calibri Light"/>
              </w:rPr>
              <w:t xml:space="preserve"> </w:t>
            </w:r>
            <w:r w:rsidRPr="005A2D7C">
              <w:rPr>
                <w:rFonts w:eastAsia="Calibri Light"/>
              </w:rPr>
              <w:t>resource</w:t>
            </w:r>
            <w:r w:rsidR="000E08CD" w:rsidRPr="005A2D7C">
              <w:rPr>
                <w:rFonts w:eastAsia="Calibri Light"/>
              </w:rPr>
              <w:t xml:space="preserve"> </w:t>
            </w:r>
            <w:r w:rsidRPr="005A2D7C">
              <w:rPr>
                <w:rFonts w:eastAsia="Calibri Light"/>
              </w:rPr>
              <w:t>has</w:t>
            </w:r>
            <w:r w:rsidR="000E08CD" w:rsidRPr="005A2D7C">
              <w:rPr>
                <w:rFonts w:eastAsia="Calibri Light"/>
              </w:rPr>
              <w:t xml:space="preserve"> </w:t>
            </w:r>
            <w:r w:rsidRPr="005A2D7C">
              <w:rPr>
                <w:rFonts w:eastAsia="Calibri Light"/>
              </w:rPr>
              <w:t>notificationEventType</w:t>
            </w:r>
            <w:r w:rsidR="000E08CD" w:rsidRPr="005A2D7C">
              <w:rPr>
                <w:rFonts w:eastAsia="Calibri Light"/>
              </w:rPr>
              <w:t xml:space="preserve"> </w:t>
            </w:r>
            <w:r w:rsidRPr="005A2D7C">
              <w:rPr>
                <w:rFonts w:eastAsia="Calibri Light"/>
              </w:rPr>
              <w:t>set</w:t>
            </w:r>
            <w:r w:rsidR="000E08CD" w:rsidRPr="005A2D7C">
              <w:rPr>
                <w:rFonts w:eastAsia="Calibri Light"/>
              </w:rPr>
              <w:t xml:space="preserve"> </w:t>
            </w:r>
            <w:r w:rsidRPr="005A2D7C">
              <w:rPr>
                <w:rFonts w:eastAsia="Calibri Light"/>
              </w:rPr>
              <w:t>to</w:t>
            </w:r>
            <w:r w:rsidR="000E08CD" w:rsidRPr="005A2D7C">
              <w:rPr>
                <w:rFonts w:eastAsia="Calibri Light"/>
              </w:rPr>
              <w:t xml:space="preserve"> </w:t>
            </w:r>
            <w:r w:rsidRPr="005A2D7C">
              <w:t>4(Hosting</w:t>
            </w:r>
            <w:r w:rsidR="000E08CD" w:rsidRPr="005A2D7C">
              <w:t xml:space="preserve"> </w:t>
            </w:r>
            <w:r w:rsidRPr="005A2D7C">
              <w:t>CSE</w:t>
            </w:r>
            <w:r w:rsidR="000E08CD" w:rsidRPr="005A2D7C">
              <w:t xml:space="preserve"> </w:t>
            </w:r>
            <w:r w:rsidRPr="005A2D7C">
              <w:t>sends</w:t>
            </w:r>
            <w:r w:rsidR="000E08CD" w:rsidRPr="005A2D7C">
              <w:t xml:space="preserve"> </w:t>
            </w:r>
            <w:r w:rsidRPr="005A2D7C">
              <w:t>notification</w:t>
            </w:r>
            <w:r w:rsidR="000E08CD" w:rsidRPr="005A2D7C">
              <w:t xml:space="preserve"> </w:t>
            </w:r>
            <w:r w:rsidRPr="005A2D7C">
              <w:t>when</w:t>
            </w:r>
            <w:r w:rsidR="000E08CD" w:rsidRPr="005A2D7C">
              <w:t xml:space="preserve"> </w:t>
            </w:r>
            <w:r w:rsidRPr="005A2D7C">
              <w:t>the</w:t>
            </w:r>
            <w:r w:rsidR="000E08CD" w:rsidRPr="005A2D7C">
              <w:t xml:space="preserve"> </w:t>
            </w:r>
            <w:r w:rsidRPr="005A2D7C">
              <w:t>direct</w:t>
            </w:r>
            <w:r w:rsidR="000E08CD" w:rsidRPr="005A2D7C">
              <w:t xml:space="preserve"> </w:t>
            </w:r>
            <w:r w:rsidRPr="005A2D7C">
              <w:t>child</w:t>
            </w:r>
            <w:r w:rsidR="000E08CD" w:rsidRPr="005A2D7C">
              <w:t xml:space="preserve"> </w:t>
            </w:r>
            <w:r w:rsidRPr="005A2D7C">
              <w:t>resource</w:t>
            </w:r>
            <w:r w:rsidR="000E08CD" w:rsidRPr="005A2D7C">
              <w:t xml:space="preserve"> </w:t>
            </w:r>
            <w:r w:rsidRPr="005A2D7C">
              <w:t>has</w:t>
            </w:r>
            <w:r w:rsidR="000E08CD" w:rsidRPr="005A2D7C">
              <w:t xml:space="preserve"> </w:t>
            </w:r>
            <w:r w:rsidRPr="005A2D7C">
              <w:t>been</w:t>
            </w:r>
            <w:r w:rsidR="000E08CD" w:rsidRPr="005A2D7C">
              <w:t xml:space="preserve"> </w:t>
            </w:r>
            <w:r w:rsidRPr="005A2D7C">
              <w:t>deleted)</w:t>
            </w:r>
          </w:p>
        </w:tc>
      </w:tr>
      <w:tr w:rsidR="00BB437C" w:rsidRPr="009743EA" w14:paraId="6D1303D2" w14:textId="77777777" w:rsidTr="000E08CD">
        <w:trPr>
          <w:jc w:val="center"/>
        </w:trPr>
        <w:tc>
          <w:tcPr>
            <w:tcW w:w="1286" w:type="dxa"/>
            <w:tcBorders>
              <w:top w:val="single" w:sz="4" w:space="0" w:color="000000"/>
              <w:left w:val="single" w:sz="4" w:space="0" w:color="000000"/>
              <w:bottom w:val="single" w:sz="4" w:space="0" w:color="000000"/>
            </w:tcBorders>
            <w:shd w:val="clear" w:color="auto" w:fill="E7E6E6"/>
          </w:tcPr>
          <w:p w14:paraId="67E8C3EE" w14:textId="77777777" w:rsidR="00BB437C" w:rsidRPr="009743EA" w:rsidRDefault="00BB437C" w:rsidP="00283DA8">
            <w:pPr>
              <w:pStyle w:val="TAL"/>
              <w:snapToGrid w:val="0"/>
              <w:jc w:val="center"/>
              <w:rPr>
                <w:b/>
                <w:kern w:val="1"/>
              </w:rPr>
            </w:pPr>
            <w:r w:rsidRPr="009743EA">
              <w:rPr>
                <w:b/>
                <w:kern w:val="1"/>
              </w:rPr>
              <w:t>Target</w:t>
            </w:r>
            <w:r w:rsidR="000E08CD" w:rsidRPr="009743EA">
              <w:rPr>
                <w:b/>
                <w:kern w:val="1"/>
              </w:rPr>
              <w:t xml:space="preserve"> </w:t>
            </w:r>
            <w:r w:rsidRPr="009743EA">
              <w:rPr>
                <w:b/>
                <w:kern w:val="1"/>
              </w:rPr>
              <w:t>Resource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B16B68" w14:textId="77777777" w:rsidR="00BB437C" w:rsidRPr="005A2D7C" w:rsidRDefault="00BB437C" w:rsidP="005A2D7C">
            <w:pPr>
              <w:pStyle w:val="TAL"/>
              <w:rPr>
                <w:rFonts w:eastAsia="Calibri Light"/>
              </w:rPr>
            </w:pPr>
            <w:r w:rsidRPr="005A2D7C">
              <w:rPr>
                <w:rFonts w:eastAsia="Calibri Light"/>
              </w:rPr>
              <w:t>Delete</w:t>
            </w:r>
            <w:r w:rsidR="000E08CD" w:rsidRPr="005A2D7C">
              <w:rPr>
                <w:rFonts w:eastAsia="Calibri Light"/>
              </w:rPr>
              <w:t xml:space="preserve"> </w:t>
            </w:r>
            <w:r w:rsidRPr="005A2D7C">
              <w:rPr>
                <w:rFonts w:eastAsia="Calibri Light"/>
              </w:rPr>
              <w:t>&lt;contentIntance&gt;</w:t>
            </w:r>
            <w:r w:rsidR="000E08CD" w:rsidRPr="005A2D7C">
              <w:rPr>
                <w:rFonts w:eastAsia="Calibri Light"/>
              </w:rPr>
              <w:t xml:space="preserve"> </w:t>
            </w:r>
            <w:r w:rsidRPr="005A2D7C">
              <w:rPr>
                <w:rFonts w:eastAsia="Calibri Light"/>
              </w:rPr>
              <w:t>target:</w:t>
            </w:r>
            <w:r w:rsidR="000E08CD" w:rsidRPr="005A2D7C">
              <w:rPr>
                <w:rFonts w:eastAsia="Calibri Light"/>
              </w:rPr>
              <w:t xml:space="preserve"> </w:t>
            </w:r>
            <w:r w:rsidRPr="005A2D7C">
              <w:rPr>
                <w:rFonts w:eastAsia="Calibri Light"/>
              </w:rPr>
              <w:t>Requested</w:t>
            </w:r>
            <w:r w:rsidR="000E08CD" w:rsidRPr="005A2D7C">
              <w:rPr>
                <w:rFonts w:eastAsia="Calibri Light"/>
              </w:rPr>
              <w:t xml:space="preserve"> </w:t>
            </w:r>
            <w:r w:rsidRPr="005A2D7C">
              <w:rPr>
                <w:rFonts w:eastAsia="Calibri Light"/>
              </w:rPr>
              <w:t>&lt;container&gt;</w:t>
            </w:r>
            <w:r w:rsidR="000E08CD" w:rsidRPr="005A2D7C">
              <w:rPr>
                <w:rFonts w:eastAsia="Calibri Light"/>
              </w:rPr>
              <w:t xml:space="preserve"> </w:t>
            </w:r>
            <w:r w:rsidRPr="005A2D7C">
              <w:rPr>
                <w:rFonts w:eastAsia="Calibri Light"/>
              </w:rPr>
              <w:t>resource</w:t>
            </w:r>
            <w:r w:rsidR="000E08CD" w:rsidRPr="005A2D7C">
              <w:rPr>
                <w:rFonts w:eastAsia="Calibri Light"/>
              </w:rPr>
              <w:t xml:space="preserve"> </w:t>
            </w:r>
          </w:p>
          <w:p w14:paraId="1C726ED8" w14:textId="77777777" w:rsidR="00BB437C" w:rsidRPr="005A2D7C" w:rsidRDefault="00BB437C" w:rsidP="005A2D7C">
            <w:pPr>
              <w:pStyle w:val="TAL"/>
              <w:rPr>
                <w:rFonts w:eastAsia="Calibri Light"/>
              </w:rPr>
            </w:pPr>
            <w:r w:rsidRPr="005A2D7C">
              <w:rPr>
                <w:rFonts w:eastAsia="Calibri Light"/>
              </w:rPr>
              <w:t>Notification</w:t>
            </w:r>
            <w:r w:rsidR="000E08CD" w:rsidRPr="005A2D7C">
              <w:rPr>
                <w:rFonts w:eastAsia="Calibri Light"/>
              </w:rPr>
              <w:t xml:space="preserve"> </w:t>
            </w:r>
            <w:r w:rsidRPr="005A2D7C">
              <w:rPr>
                <w:rFonts w:eastAsia="Calibri Light"/>
              </w:rPr>
              <w:t>Target:</w:t>
            </w:r>
            <w:r w:rsidR="000E08CD" w:rsidRPr="005A2D7C">
              <w:rPr>
                <w:rFonts w:eastAsia="Calibri Light"/>
              </w:rPr>
              <w:t xml:space="preserve"> </w:t>
            </w:r>
            <w:r w:rsidRPr="005A2D7C">
              <w:rPr>
                <w:rFonts w:eastAsia="Calibri Light"/>
              </w:rPr>
              <w:t>originator</w:t>
            </w:r>
          </w:p>
        </w:tc>
      </w:tr>
      <w:tr w:rsidR="00BB437C" w:rsidRPr="009743EA" w14:paraId="5CCDB0B5" w14:textId="77777777" w:rsidTr="005A2D7C">
        <w:trPr>
          <w:jc w:val="center"/>
        </w:trPr>
        <w:tc>
          <w:tcPr>
            <w:tcW w:w="1286" w:type="dxa"/>
            <w:tcBorders>
              <w:top w:val="single" w:sz="4" w:space="0" w:color="000000"/>
              <w:left w:val="single" w:sz="4" w:space="0" w:color="000000"/>
              <w:bottom w:val="single" w:sz="4" w:space="0" w:color="000000"/>
            </w:tcBorders>
            <w:shd w:val="clear" w:color="auto" w:fill="E7E6E6"/>
          </w:tcPr>
          <w:p w14:paraId="0D8687B4" w14:textId="77777777" w:rsidR="00BB437C" w:rsidRPr="009743EA" w:rsidRDefault="00BB437C" w:rsidP="00283DA8">
            <w:pPr>
              <w:pStyle w:val="TAL"/>
              <w:snapToGrid w:val="0"/>
              <w:jc w:val="center"/>
              <w:rPr>
                <w:b/>
                <w:kern w:val="1"/>
                <w:sz w:val="8"/>
              </w:rPr>
            </w:pPr>
          </w:p>
          <w:p w14:paraId="7D10B3F7" w14:textId="77777777" w:rsidR="00BB437C" w:rsidRPr="009743EA" w:rsidRDefault="00BB437C" w:rsidP="00283DA8">
            <w:pPr>
              <w:pStyle w:val="TAL"/>
              <w:snapToGrid w:val="0"/>
              <w:jc w:val="center"/>
              <w:rPr>
                <w:b/>
                <w:kern w:val="1"/>
              </w:rPr>
            </w:pPr>
            <w:r w:rsidRPr="009743EA">
              <w:rPr>
                <w:b/>
                <w:kern w:val="1"/>
              </w:rPr>
              <w:t>Description</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04D5180D" w14:textId="77777777" w:rsidR="00BB437C" w:rsidRPr="005A2D7C" w:rsidRDefault="00BB437C" w:rsidP="005A2D7C">
            <w:pPr>
              <w:pStyle w:val="TAL"/>
            </w:pPr>
            <w:r w:rsidRPr="005A2D7C">
              <w:t>Figure</w:t>
            </w:r>
            <w:r w:rsidR="000E08CD" w:rsidRPr="005A2D7C">
              <w:t xml:space="preserve"> </w:t>
            </w:r>
            <w:r w:rsidRPr="005A2D7C">
              <w:t>below</w:t>
            </w:r>
            <w:r w:rsidR="000E08CD" w:rsidRPr="005A2D7C">
              <w:t xml:space="preserve"> </w:t>
            </w:r>
            <w:r w:rsidRPr="005A2D7C">
              <w:t>depicts</w:t>
            </w:r>
            <w:r w:rsidR="000E08CD" w:rsidRPr="005A2D7C">
              <w:t xml:space="preserve"> </w:t>
            </w:r>
            <w:r w:rsidRPr="005A2D7C">
              <w:t>the</w:t>
            </w:r>
            <w:r w:rsidR="000E08CD" w:rsidRPr="005A2D7C">
              <w:t xml:space="preserve"> </w:t>
            </w:r>
            <w:r w:rsidRPr="005A2D7C">
              <w:t>procedure</w:t>
            </w:r>
            <w:r w:rsidR="000E08CD" w:rsidRPr="005A2D7C">
              <w:t xml:space="preserve"> </w:t>
            </w:r>
            <w:r w:rsidRPr="005A2D7C">
              <w:t>for</w:t>
            </w:r>
            <w:r w:rsidR="000E08CD" w:rsidRPr="005A2D7C">
              <w:t xml:space="preserve"> </w:t>
            </w:r>
            <w:r w:rsidRPr="005A2D7C">
              <w:t>notification.</w:t>
            </w:r>
            <w:r w:rsidR="000E08CD" w:rsidRPr="005A2D7C">
              <w:t xml:space="preserve"> </w:t>
            </w:r>
          </w:p>
          <w:p w14:paraId="7E084E03" w14:textId="77777777" w:rsidR="00BB437C" w:rsidRPr="005A2D7C" w:rsidRDefault="00BB437C" w:rsidP="00283DA8">
            <w:pPr>
              <w:pStyle w:val="NoSpacing"/>
              <w:overflowPunct w:val="0"/>
              <w:rPr>
                <w:rFonts w:ascii="Times New Roman" w:hAnsi="Times New Roman"/>
                <w:lang w:val="en-GB"/>
              </w:rPr>
            </w:pPr>
          </w:p>
          <w:p w14:paraId="1FA5B823" w14:textId="77777777" w:rsidR="00BB437C" w:rsidRPr="005A2D7C" w:rsidRDefault="00654563" w:rsidP="00283DA8">
            <w:pPr>
              <w:pStyle w:val="NoSpacing"/>
              <w:overflowPunct w:val="0"/>
              <w:rPr>
                <w:rFonts w:ascii="Times New Roman" w:hAnsi="Times New Roman"/>
                <w:lang w:val="en-GB"/>
              </w:rPr>
            </w:pPr>
            <w:r>
              <w:rPr>
                <w:lang w:val="en-GB"/>
              </w:rPr>
              <w:pict w14:anchorId="540E781B">
                <v:group id="_x0000_s2028" style="position:absolute;left:0;text-align:left;margin-left:1.05pt;margin-top:.7pt;width:411.6pt;height:198.85pt;z-index:251651584" coordsize="63973,29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">
                  <v:roundrect id="모서리가 둥근 직사각형 2" o:spid="_x0000_s2029" style="position:absolute;left:3157;width:9398;height:681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" fillcolor="#5b9bd5" strokecolor="#d9d9d9" strokeweight=".5pt">
                    <v:stroke joinstyle="miter"/>
                    <v:textbox>
                      <w:txbxContent>
                        <w:p w14:paraId="7951BA10" w14:textId="77777777" w:rsidR="004A00AF" w:rsidRDefault="004A00AF" w:rsidP="00BB437C">
                          <w:pPr>
                            <w:pStyle w:val="NormalWeb"/>
                            <w:wordWrap w:val="0"/>
                            <w:spacing w:after="0"/>
                            <w:jc w:val="center"/>
                            <w:rPr>
                              <w:rFonts w:ascii="Malgun Gothic" w:hAnsi="Malgun Gothic"/>
                              <w:color w:val="FFFFFF"/>
                              <w:kern w:val="24"/>
                              <w:sz w:val="18"/>
                              <w:szCs w:val="18"/>
                            </w:rPr>
                          </w:pPr>
                          <w:r>
                            <w:rPr>
                              <w:rFonts w:ascii="Malgun Gothic" w:hAnsi="Malgun Gothic"/>
                              <w:color w:val="FFFFFF"/>
                              <w:kern w:val="24"/>
                              <w:sz w:val="18"/>
                              <w:szCs w:val="18"/>
                            </w:rPr>
                            <w:t>o</w:t>
                          </w:r>
                          <w:r w:rsidRPr="001B40A0">
                            <w:rPr>
                              <w:rFonts w:ascii="Malgun Gothic" w:hAnsi="Malgun Gothic" w:hint="eastAsia"/>
                              <w:color w:val="FFFFFF"/>
                              <w:kern w:val="24"/>
                              <w:sz w:val="18"/>
                              <w:szCs w:val="18"/>
                            </w:rPr>
                            <w:t>riginator</w:t>
                          </w:r>
                        </w:p>
                        <w:p w14:paraId="4F5BED60" w14:textId="77777777" w:rsidR="004A00AF" w:rsidRPr="001B40A0" w:rsidRDefault="004A00AF" w:rsidP="00BB437C">
                          <w:pPr>
                            <w:pStyle w:val="NormalWeb"/>
                            <w:wordWrap w:val="0"/>
                            <w:spacing w:after="0"/>
                            <w:jc w:val="center"/>
                            <w:rPr>
                              <w:sz w:val="18"/>
                              <w:szCs w:val="18"/>
                            </w:rPr>
                          </w:pPr>
                          <w:r>
                            <w:rPr>
                              <w:rFonts w:ascii="Malgun Gothic" w:hAnsi="Malgun Gothic"/>
                              <w:color w:val="FFFFFF"/>
                              <w:kern w:val="24"/>
                              <w:sz w:val="18"/>
                              <w:szCs w:val="18"/>
                            </w:rPr>
                            <w:t>(AE1)</w:t>
                          </w:r>
                        </w:p>
                      </w:txbxContent>
                    </v:textbox>
                  </v:roundrect>
                  <v:line id="직선 연결선 3" o:spid="_x0000_s2030" style="position:absolute;visibility:visible" from="7827,6810" to="7851,29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" strokeweight=".5pt">
                    <v:stroke dashstyle="longDash" joinstyle="miter"/>
                  </v:line>
                  <v:shape id="직선 화살표 연결선 4" o:spid="_x0000_s2031" type="#_x0000_t32" style="position:absolute;left:8681;top:10810;width:22082;height:3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" strokecolor="#5b9bd5" strokeweight="1.5pt">
                    <v:stroke endarrow="block" endarrowlength="long" joinstyle="miter" endcap="round"/>
                  </v:shape>
                  <v:shape id="TextBox 7" o:spid="_x0000_s2032" type="#_x0000_t202" style="position:absolute;left:7040;top:8371;width:25817;height:28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" filled="f" stroked="f">
                    <v:textbox style="mso-next-textbox:#TextBox 7;mso-fit-shape-to-text:t">
                      <w:txbxContent>
                        <w:p w14:paraId="653DAD47" w14:textId="77777777" w:rsidR="004A00AF" w:rsidRPr="009503D5" w:rsidRDefault="004A00AF" w:rsidP="00BB437C">
                          <w:pPr>
                            <w:pStyle w:val="NormalWeb"/>
                            <w:wordWrap w:val="0"/>
                            <w:spacing w:after="0"/>
                            <w:rPr>
                              <w:sz w:val="14"/>
                              <w:szCs w:val="14"/>
                            </w:rPr>
                          </w:pPr>
                          <w:r w:rsidRPr="00B4779C">
                            <w:rPr>
                              <w:rFonts w:ascii="Malgun Gothic" w:hAnsi="Malgun Gothic" w:hint="eastAsia"/>
                              <w:color w:val="5B9BD5"/>
                              <w:kern w:val="24"/>
                              <w:sz w:val="14"/>
                              <w:szCs w:val="14"/>
                            </w:rPr>
                            <w:t xml:space="preserve">subscription create request </w:t>
                          </w:r>
                          <w:r w:rsidRPr="00B4779C">
                            <w:rPr>
                              <w:rFonts w:ascii="Malgun Gothic" w:hAnsi="Malgun Gothic"/>
                              <w:color w:val="5B9BD5"/>
                              <w:kern w:val="24"/>
                              <w:sz w:val="14"/>
                              <w:szCs w:val="14"/>
                            </w:rPr>
                            <w:t>to</w:t>
                          </w:r>
                          <w:r w:rsidRPr="00B4779C">
                            <w:rPr>
                              <w:rFonts w:ascii="Malgun Gothic" w:hAnsi="Malgun Gothic" w:hint="eastAsia"/>
                              <w:color w:val="5B9BD5"/>
                              <w:kern w:val="24"/>
                              <w:sz w:val="14"/>
                              <w:szCs w:val="14"/>
                            </w:rPr>
                            <w:t xml:space="preserve"> the container</w:t>
                          </w:r>
                          <w:r w:rsidRPr="009503D5">
                            <w:rPr>
                              <w:rFonts w:ascii="Malgun Gothic" w:hAnsi="Malgun Gothic" w:hint="eastAsia"/>
                              <w:color w:val="5B9BD5"/>
                              <w:kern w:val="24"/>
                              <w:sz w:val="14"/>
                              <w:szCs w:val="14"/>
                            </w:rPr>
                            <w:t xml:space="preserve">subscription create request </w:t>
                          </w:r>
                          <w:r w:rsidRPr="009503D5">
                            <w:rPr>
                              <w:rFonts w:ascii="Malgun Gothic" w:hAnsi="Malgun Gothic"/>
                              <w:color w:val="5B9BD5"/>
                              <w:kern w:val="24"/>
                              <w:sz w:val="14"/>
                              <w:szCs w:val="14"/>
                            </w:rPr>
                            <w:t>to</w:t>
                          </w:r>
                          <w:r w:rsidRPr="009503D5">
                            <w:rPr>
                              <w:rFonts w:ascii="Malgun Gothic" w:hAnsi="Malgun Gothic" w:hint="eastAsia"/>
                              <w:color w:val="5B9BD5"/>
                              <w:kern w:val="24"/>
                              <w:sz w:val="14"/>
                              <w:szCs w:val="14"/>
                            </w:rPr>
                            <w:t xml:space="preserve"> the container</w:t>
                          </w:r>
                        </w:p>
                      </w:txbxContent>
                    </v:textbox>
                  </v:shape>
                  <v:shape id="TextBox 8" o:spid="_x0000_s2033" type="#_x0000_t202" style="position:absolute;left:7037;top:12427;width:25148;height:28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" filled="f" stroked="f">
                    <v:textbox style="mso-next-textbox:#TextBox 8;mso-fit-shape-to-text:t">
                      <w:txbxContent>
                        <w:p w14:paraId="7049BE35" w14:textId="77777777" w:rsidR="004A00AF" w:rsidRDefault="004A00AF" w:rsidP="00BB437C">
                          <w:pPr>
                            <w:pStyle w:val="NormalWeb"/>
                            <w:wordWrap w:val="0"/>
                            <w:spacing w:after="0"/>
                            <w:jc w:val="center"/>
                          </w:pPr>
                          <w:r w:rsidRPr="001B40A0">
                            <w:rPr>
                              <w:rFonts w:ascii="Malgun Gothic" w:hAnsi="Malgun Gothic" w:hint="eastAsia"/>
                              <w:color w:val="5B9BD5"/>
                              <w:kern w:val="24"/>
                              <w:sz w:val="14"/>
                              <w:szCs w:val="14"/>
                            </w:rPr>
                            <w:t>ResponseResponse</w:t>
                          </w:r>
                        </w:p>
                      </w:txbxContent>
                    </v:textbox>
                  </v:shape>
                  <v:shape id="직선 화살표 연결선 7" o:spid="_x0000_s2034" type="#_x0000_t32" style="position:absolute;left:9030;top:14636;width:21733;height:64;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" strokecolor="#5b9bd5" strokeweight="1.5pt">
                    <v:stroke endarrow="block" endarrowlength="long" joinstyle="miter" endcap="round"/>
                  </v:shape>
                  <v:roundrect id="모서리가 둥근 직사각형 8" o:spid="_x0000_s2035" style="position:absolute;left:26906;width:9398;height:681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" fillcolor="#5b9bd5" strokecolor="#d9d9d9" strokeweight=".5pt">
                    <v:stroke joinstyle="miter"/>
                    <v:textbox>
                      <w:txbxContent>
                        <w:p w14:paraId="20927760" w14:textId="77777777" w:rsidR="004A00AF" w:rsidRDefault="004A00AF" w:rsidP="00BB437C">
                          <w:pPr>
                            <w:pStyle w:val="NormalWeb"/>
                            <w:wordWrap w:val="0"/>
                            <w:spacing w:after="0"/>
                            <w:jc w:val="center"/>
                          </w:pPr>
                          <w:r w:rsidRPr="001B40A0">
                            <w:rPr>
                              <w:rFonts w:ascii="Malgun Gothic" w:hAnsi="Malgun Gothic" w:hint="eastAsia"/>
                              <w:color w:val="FFFFFF"/>
                              <w:kern w:val="24"/>
                              <w:sz w:val="19"/>
                              <w:szCs w:val="19"/>
                            </w:rPr>
                            <w:t>mn-name</w:t>
                          </w:r>
                        </w:p>
                      </w:txbxContent>
                    </v:textbox>
                  </v:roundrect>
                  <v:roundrect id="모서리가 둥근 직사각형 9" o:spid="_x0000_s2036" style="position:absolute;left:50655;width:9398;height:681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" fillcolor="#5b9bd5" strokecolor="#d9d9d9" strokeweight=".5pt">
                    <v:stroke joinstyle="miter"/>
                    <v:textbox style="mso-next-textbox:#모서리가 둥근 직사각형 9">
                      <w:txbxContent>
                        <w:p w14:paraId="427F7090" w14:textId="77777777" w:rsidR="004A00AF" w:rsidRDefault="004A00AF" w:rsidP="00BB437C">
                          <w:pPr>
                            <w:pStyle w:val="NormalWeb"/>
                            <w:wordWrap w:val="0"/>
                            <w:spacing w:after="0"/>
                            <w:jc w:val="center"/>
                          </w:pPr>
                          <w:r w:rsidRPr="001B40A0">
                            <w:rPr>
                              <w:rFonts w:ascii="Malgun Gothic" w:hAnsi="Malgun Gothic" w:hint="eastAsia"/>
                              <w:color w:val="FFFFFF"/>
                              <w:kern w:val="24"/>
                              <w:sz w:val="19"/>
                              <w:szCs w:val="19"/>
                            </w:rPr>
                            <w:t>AE</w:t>
                          </w:r>
                          <w:r>
                            <w:rPr>
                              <w:rFonts w:ascii="Malgun Gothic" w:hAnsi="Malgun Gothic"/>
                              <w:color w:val="FFFFFF"/>
                              <w:kern w:val="24"/>
                              <w:sz w:val="19"/>
                              <w:szCs w:val="19"/>
                            </w:rPr>
                            <w:t>2</w:t>
                          </w:r>
                          <w:r w:rsidRPr="001B40A0">
                            <w:rPr>
                              <w:rFonts w:ascii="Malgun Gothic" w:hAnsi="Malgun Gothic" w:hint="eastAsia"/>
                              <w:color w:val="FFFFFF"/>
                              <w:kern w:val="24"/>
                              <w:sz w:val="19"/>
                              <w:szCs w:val="19"/>
                            </w:rPr>
                            <w:t>AE</w:t>
                          </w:r>
                          <w:r>
                            <w:rPr>
                              <w:rFonts w:ascii="Malgun Gothic" w:hAnsi="Malgun Gothic"/>
                              <w:color w:val="FFFFFF"/>
                              <w:kern w:val="24"/>
                              <w:sz w:val="19"/>
                              <w:szCs w:val="19"/>
                            </w:rPr>
                            <w:t>2</w:t>
                          </w:r>
                        </w:p>
                      </w:txbxContent>
                    </v:textbox>
                  </v:roundrect>
                  <v:shape id="직선 화살표 연결선 10" o:spid="_x0000_s2037" type="#_x0000_t32" style="position:absolute;left:32663;top:21276;width:22083;height:3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" strokecolor="#5b9bd5" strokeweight="1.5pt">
                    <v:stroke endarrow="block" endarrowlength="long" joinstyle="miter" endcap="round"/>
                  </v:shape>
                  <v:shape id="TextBox 15" o:spid="_x0000_s2038" type="#_x0000_t202" style="position:absolute;left:34450;top:15201;width:19949;height:28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" filled="f" stroked="f">
                    <v:textbox style="mso-next-textbox:#TextBox 15;mso-fit-shape-to-text:t">
                      <w:txbxContent>
                        <w:p w14:paraId="0AD44A68" w14:textId="77777777" w:rsidR="004A00AF" w:rsidRDefault="004A00AF" w:rsidP="00BB437C">
                          <w:pPr>
                            <w:pStyle w:val="NormalWeb"/>
                            <w:wordWrap w:val="0"/>
                            <w:spacing w:after="0"/>
                          </w:pPr>
                          <w:r>
                            <w:rPr>
                              <w:rFonts w:ascii="Malgun Gothic" w:hAnsi="Malgun Gothic"/>
                              <w:color w:val="5B9BD5"/>
                              <w:kern w:val="24"/>
                              <w:sz w:val="14"/>
                              <w:szCs w:val="14"/>
                            </w:rPr>
                            <w:t>contentInstance delete</w:t>
                          </w:r>
                          <w:r w:rsidRPr="001B40A0">
                            <w:rPr>
                              <w:rFonts w:ascii="Malgun Gothic" w:hAnsi="Malgun Gothic" w:hint="eastAsia"/>
                              <w:color w:val="5B9BD5"/>
                              <w:kern w:val="24"/>
                              <w:sz w:val="14"/>
                              <w:szCs w:val="14"/>
                            </w:rPr>
                            <w:t xml:space="preserve"> requestcontainer resource update request</w:t>
                          </w:r>
                        </w:p>
                      </w:txbxContent>
                    </v:textbox>
                  </v:shape>
                  <v:shape id="TextBox 16" o:spid="_x0000_s2039" type="#_x0000_t202" style="position:absolute;left:30369;top:19149;width:25147;height:28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" filled="f" stroked="f">
                    <v:textbox style="mso-next-textbox:#TextBox 16;mso-fit-shape-to-text:t">
                      <w:txbxContent>
                        <w:p w14:paraId="6B6CACA9" w14:textId="77777777" w:rsidR="004A00AF" w:rsidRDefault="004A00AF" w:rsidP="00BB437C">
                          <w:pPr>
                            <w:pStyle w:val="NormalWeb"/>
                            <w:wordWrap w:val="0"/>
                            <w:spacing w:after="0"/>
                            <w:jc w:val="center"/>
                          </w:pPr>
                          <w:r w:rsidRPr="001B40A0">
                            <w:rPr>
                              <w:rFonts w:ascii="Malgun Gothic" w:hAnsi="Malgun Gothic" w:hint="eastAsia"/>
                              <w:color w:val="5B9BD5"/>
                              <w:kern w:val="24"/>
                              <w:sz w:val="14"/>
                              <w:szCs w:val="14"/>
                            </w:rPr>
                            <w:t>ResponseResponse</w:t>
                          </w:r>
                        </w:p>
                      </w:txbxContent>
                    </v:textbox>
                  </v:shape>
                  <v:shape id="직선 화살표 연결선 13" o:spid="_x0000_s2040" type="#_x0000_t32" style="position:absolute;left:32665;top:17355;width:21733;height:64;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" strokecolor="#5b9bd5" strokeweight="1.5pt">
                    <v:stroke endarrow="block" endarrowlength="long" joinstyle="miter" endcap="round"/>
                  </v:shape>
                  <v:line id="직선 연결선 14" o:spid="_x0000_s2041" style="position:absolute;visibility:visible" from="31430,6810" to="31454,29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" strokeweight=".5pt">
                    <v:stroke dashstyle="longDash" joinstyle="miter"/>
                  </v:line>
                  <v:line id="직선 연결선 15" o:spid="_x0000_s2042" style="position:absolute;visibility:visible" from="55354,6810" to="55378,29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" strokeweight=".5pt">
                    <v:stroke dashstyle="longDash" joinstyle="miter"/>
                  </v:line>
                  <v:shape id="직선 화살표 연결선 16" o:spid="_x0000_s2043" type="#_x0000_t32" style="position:absolute;left:8760;top:28324;width:22082;height:3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" strokecolor="#5b9bd5" strokeweight="1.5pt">
                    <v:stroke endarrow="block" endarrowlength="long" joinstyle="miter" endcap="round"/>
                  </v:shape>
                  <v:shape id="TextBox 27" o:spid="_x0000_s2044" type="#_x0000_t202" style="position:absolute;left:14095;top:22120;width:16809;height:28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" filled="f" stroked="f">
                    <v:textbox style="mso-next-textbox:#TextBox 27;mso-fit-shape-to-text:t">
                      <w:txbxContent>
                        <w:p w14:paraId="0DF0462F" w14:textId="77777777" w:rsidR="004A00AF" w:rsidRDefault="004A00AF" w:rsidP="00BB437C">
                          <w:pPr>
                            <w:pStyle w:val="NormalWeb"/>
                            <w:wordWrap w:val="0"/>
                            <w:spacing w:after="0"/>
                          </w:pPr>
                          <w:r w:rsidRPr="001B40A0">
                            <w:rPr>
                              <w:rFonts w:ascii="Malgun Gothic" w:hAnsi="Malgun Gothic" w:hint="eastAsia"/>
                              <w:color w:val="5B9BD5"/>
                              <w:kern w:val="24"/>
                              <w:sz w:val="14"/>
                              <w:szCs w:val="14"/>
                            </w:rPr>
                            <w:t>Notification sendNotification send</w:t>
                          </w:r>
                        </w:p>
                      </w:txbxContent>
                    </v:textbox>
                  </v:shape>
                  <v:shape id="TextBox 28" o:spid="_x0000_s2045" type="#_x0000_t202" style="position:absolute;left:6465;top:26198;width:25148;height:28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" filled="f" stroked="f">
                    <v:textbox style="mso-next-textbox:#TextBox 28;mso-fit-shape-to-text:t">
                      <w:txbxContent>
                        <w:p w14:paraId="09726A3E" w14:textId="77777777" w:rsidR="004A00AF" w:rsidRDefault="004A00AF" w:rsidP="00BB437C">
                          <w:pPr>
                            <w:pStyle w:val="NormalWeb"/>
                            <w:wordWrap w:val="0"/>
                            <w:spacing w:after="0"/>
                            <w:jc w:val="center"/>
                          </w:pPr>
                          <w:r w:rsidRPr="001B40A0">
                            <w:rPr>
                              <w:rFonts w:ascii="Malgun Gothic" w:hAnsi="Malgun Gothic" w:hint="eastAsia"/>
                              <w:color w:val="5B9BD5"/>
                              <w:kern w:val="24"/>
                              <w:sz w:val="14"/>
                              <w:szCs w:val="14"/>
                            </w:rPr>
                            <w:t>ACKACK</w:t>
                          </w:r>
                        </w:p>
                      </w:txbxContent>
                    </v:textbox>
                  </v:shape>
                  <v:shape id="직선 화살표 연결선 19" o:spid="_x0000_s2046" type="#_x0000_t32" style="position:absolute;left:8762;top:24403;width:21733;height:64;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" strokecolor="#5b9bd5" strokeweight="1.5pt">
                    <v:stroke endarrow="block" endarrowlength="long" joinstyle="miter" endcap="round"/>
                  </v:shape>
                  <v:shape id="왼쪽 중괄호 20" o:spid="_x0000_s2047" type="#_x0000_t87" style="position:absolute;left:5956;top:10810;width:1281;height:427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" adj="540" strokecolor="#5b9bd5" strokeweight="1.5pt">
                    <v:stroke joinstyle="miter"/>
                  </v:shape>
                  <v:shape id="TextBox 31" o:spid="_x0000_s3072" type="#_x0000_t202" style="position:absolute;top:11332;width:6248;height:28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" filled="f" stroked="f">
                    <v:textbox style="mso-next-textbox:#TextBox 31;mso-fit-shape-to-text:t">
                      <w:txbxContent>
                        <w:p w14:paraId="164B6D0A" w14:textId="77777777" w:rsidR="004A00AF" w:rsidRDefault="004A00AF" w:rsidP="00BB437C">
                          <w:pPr>
                            <w:pStyle w:val="NormalWeb"/>
                            <w:wordWrap w:val="0"/>
                            <w:spacing w:after="0"/>
                          </w:pPr>
                          <w:r w:rsidRPr="001B40A0">
                            <w:rPr>
                              <w:rFonts w:ascii="Malgun Gothic" w:hAnsi="Malgun Gothic" w:hint="eastAsia"/>
                              <w:color w:val="5B9BD5"/>
                              <w:kern w:val="24"/>
                              <w:sz w:val="14"/>
                              <w:szCs w:val="14"/>
                            </w:rPr>
                            <w:t>Step 01Step 01</w:t>
                          </w:r>
                        </w:p>
                      </w:txbxContent>
                    </v:textbox>
                  </v:shape>
                  <v:shape id="왼쪽 중괄호 22" o:spid="_x0000_s3073" type="#_x0000_t87" style="position:absolute;left:56095;top:17233;width:1281;height:4274;rotation:18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" adj="540" strokecolor="#5b9bd5" strokeweight="1.5pt">
                    <v:stroke joinstyle="miter"/>
                  </v:shape>
                  <v:shape id="TextBox 34" o:spid="_x0000_s3074" type="#_x0000_t202" style="position:absolute;left:57725;top:17645;width:6248;height:28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" filled="f" stroked="f">
                    <v:textbox style="mso-next-textbox:#TextBox 34;mso-fit-shape-to-text:t">
                      <w:txbxContent>
                        <w:p w14:paraId="2D964007" w14:textId="77777777" w:rsidR="004A00AF" w:rsidRDefault="004A00AF" w:rsidP="00BB437C">
                          <w:pPr>
                            <w:pStyle w:val="NormalWeb"/>
                            <w:wordWrap w:val="0"/>
                            <w:spacing w:after="0"/>
                          </w:pPr>
                          <w:r w:rsidRPr="001B40A0">
                            <w:rPr>
                              <w:rFonts w:ascii="Malgun Gothic" w:hAnsi="Malgun Gothic" w:hint="eastAsia"/>
                              <w:color w:val="5B9BD5"/>
                              <w:kern w:val="24"/>
                              <w:sz w:val="14"/>
                              <w:szCs w:val="14"/>
                            </w:rPr>
                            <w:t>Step 02Step 02</w:t>
                          </w:r>
                        </w:p>
                      </w:txbxContent>
                    </v:textbox>
                  </v:shape>
                  <v:shape id="왼쪽 중괄호 24" o:spid="_x0000_s3075" type="#_x0000_t87" style="position:absolute;left:6074;top:24267;width:1282;height:427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" adj="540" strokecolor="#5b9bd5" strokeweight="1.5pt">
                    <v:stroke joinstyle="miter"/>
                  </v:shape>
                  <v:shape id="TextBox 36" o:spid="_x0000_s3076" type="#_x0000_t202" style="position:absolute;left:58;top:24758;width:6249;height:28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" filled="f" stroked="f">
                    <v:textbox style="mso-fit-shape-to-text:t">
                      <w:txbxContent>
                        <w:p w14:paraId="70F17271" w14:textId="77777777" w:rsidR="004A00AF" w:rsidRDefault="004A00AF" w:rsidP="00BB437C">
                          <w:pPr>
                            <w:pStyle w:val="NormalWeb"/>
                            <w:wordWrap w:val="0"/>
                            <w:spacing w:after="0"/>
                          </w:pPr>
                          <w:r w:rsidRPr="001B40A0">
                            <w:rPr>
                              <w:rFonts w:ascii="Malgun Gothic" w:hAnsi="Malgun Gothic" w:hint="eastAsia"/>
                              <w:color w:val="5B9BD5"/>
                              <w:kern w:val="24"/>
                              <w:sz w:val="14"/>
                              <w:szCs w:val="14"/>
                            </w:rPr>
                            <w:t>Step 03</w:t>
                          </w:r>
                        </w:p>
                      </w:txbxContent>
                    </v:textbox>
                  </v:shape>
                </v:group>
              </w:pict>
            </w:r>
          </w:p>
          <w:p w14:paraId="3395D1AF" w14:textId="77777777" w:rsidR="00BB437C" w:rsidRPr="005A2D7C" w:rsidRDefault="00BB437C" w:rsidP="00283DA8">
            <w:pPr>
              <w:pStyle w:val="NoSpacing"/>
              <w:overflowPunct w:val="0"/>
              <w:rPr>
                <w:rFonts w:ascii="Times New Roman" w:hAnsi="Times New Roman"/>
                <w:lang w:val="en-GB"/>
              </w:rPr>
            </w:pPr>
          </w:p>
          <w:p w14:paraId="1599FE8B" w14:textId="77777777" w:rsidR="00BB437C" w:rsidRPr="005A2D7C" w:rsidRDefault="00BB437C" w:rsidP="00283DA8">
            <w:pPr>
              <w:pStyle w:val="NoSpacing"/>
              <w:overflowPunct w:val="0"/>
              <w:rPr>
                <w:rFonts w:ascii="Times New Roman" w:hAnsi="Times New Roman"/>
                <w:lang w:val="en-GB"/>
              </w:rPr>
            </w:pPr>
          </w:p>
          <w:p w14:paraId="4FC6D76A" w14:textId="77777777" w:rsidR="00BB437C" w:rsidRPr="005A2D7C" w:rsidRDefault="00BB437C" w:rsidP="00283DA8">
            <w:pPr>
              <w:pStyle w:val="NoSpacing"/>
              <w:overflowPunct w:val="0"/>
              <w:rPr>
                <w:rFonts w:ascii="Times New Roman" w:hAnsi="Times New Roman"/>
                <w:lang w:val="en-GB"/>
              </w:rPr>
            </w:pPr>
          </w:p>
          <w:p w14:paraId="1A42CAD6" w14:textId="77777777" w:rsidR="00BB437C" w:rsidRPr="005A2D7C" w:rsidRDefault="00BB437C" w:rsidP="00283DA8">
            <w:pPr>
              <w:pStyle w:val="NoSpacing"/>
              <w:overflowPunct w:val="0"/>
              <w:rPr>
                <w:rFonts w:ascii="Times New Roman" w:hAnsi="Times New Roman"/>
                <w:lang w:val="en-GB"/>
              </w:rPr>
            </w:pPr>
          </w:p>
          <w:p w14:paraId="0F6C389B" w14:textId="77777777" w:rsidR="00BB437C" w:rsidRPr="005A2D7C" w:rsidRDefault="00BB437C" w:rsidP="00283DA8">
            <w:pPr>
              <w:pStyle w:val="NoSpacing"/>
              <w:overflowPunct w:val="0"/>
              <w:rPr>
                <w:rFonts w:ascii="Times New Roman" w:hAnsi="Times New Roman"/>
                <w:lang w:val="en-GB"/>
              </w:rPr>
            </w:pPr>
          </w:p>
          <w:p w14:paraId="45C44303" w14:textId="77777777" w:rsidR="00BB437C" w:rsidRPr="005A2D7C" w:rsidRDefault="00BB437C" w:rsidP="00283DA8">
            <w:pPr>
              <w:pStyle w:val="NoSpacing"/>
              <w:overflowPunct w:val="0"/>
              <w:rPr>
                <w:rFonts w:ascii="Times New Roman" w:hAnsi="Times New Roman"/>
                <w:lang w:val="en-GB"/>
              </w:rPr>
            </w:pPr>
          </w:p>
          <w:p w14:paraId="154BA67B" w14:textId="77777777" w:rsidR="00BB437C" w:rsidRPr="005A2D7C" w:rsidRDefault="00BB437C" w:rsidP="00283DA8">
            <w:pPr>
              <w:pStyle w:val="NoSpacing"/>
              <w:overflowPunct w:val="0"/>
              <w:rPr>
                <w:rFonts w:ascii="Times New Roman" w:hAnsi="Times New Roman"/>
                <w:lang w:val="en-GB"/>
              </w:rPr>
            </w:pPr>
          </w:p>
          <w:p w14:paraId="123E6EBD" w14:textId="77777777" w:rsidR="00BB437C" w:rsidRPr="005A2D7C" w:rsidRDefault="00BB437C" w:rsidP="00283DA8">
            <w:pPr>
              <w:pStyle w:val="NoSpacing"/>
              <w:overflowPunct w:val="0"/>
              <w:rPr>
                <w:rFonts w:ascii="Times New Roman" w:hAnsi="Times New Roman"/>
                <w:lang w:val="en-GB"/>
              </w:rPr>
            </w:pPr>
          </w:p>
          <w:p w14:paraId="002B0907" w14:textId="77777777" w:rsidR="00BB437C" w:rsidRPr="005A2D7C" w:rsidRDefault="00BB437C" w:rsidP="00283DA8">
            <w:pPr>
              <w:pStyle w:val="NoSpacing"/>
              <w:overflowPunct w:val="0"/>
              <w:rPr>
                <w:rFonts w:ascii="Times New Roman" w:hAnsi="Times New Roman"/>
                <w:lang w:val="en-GB"/>
              </w:rPr>
            </w:pPr>
          </w:p>
          <w:p w14:paraId="0E060625" w14:textId="77777777" w:rsidR="00BB437C" w:rsidRPr="005A2D7C" w:rsidRDefault="00BB437C" w:rsidP="00283DA8">
            <w:pPr>
              <w:pStyle w:val="NoSpacing"/>
              <w:overflowPunct w:val="0"/>
              <w:rPr>
                <w:rFonts w:ascii="Times New Roman" w:hAnsi="Times New Roman"/>
                <w:lang w:val="en-GB"/>
              </w:rPr>
            </w:pPr>
          </w:p>
          <w:p w14:paraId="1826808D" w14:textId="77777777" w:rsidR="00BB437C" w:rsidRPr="005A2D7C" w:rsidRDefault="00BB437C" w:rsidP="00283DA8">
            <w:pPr>
              <w:pStyle w:val="NoSpacing"/>
              <w:overflowPunct w:val="0"/>
              <w:rPr>
                <w:rFonts w:ascii="Times New Roman" w:hAnsi="Times New Roman"/>
                <w:lang w:val="en-GB"/>
              </w:rPr>
            </w:pPr>
          </w:p>
          <w:p w14:paraId="181E7188" w14:textId="77777777" w:rsidR="00BB437C" w:rsidRPr="005A2D7C" w:rsidRDefault="00BB437C" w:rsidP="00283DA8">
            <w:pPr>
              <w:pStyle w:val="NoSpacing"/>
              <w:overflowPunct w:val="0"/>
              <w:rPr>
                <w:rFonts w:ascii="Times New Roman" w:hAnsi="Times New Roman"/>
                <w:lang w:val="en-GB"/>
              </w:rPr>
            </w:pPr>
          </w:p>
          <w:p w14:paraId="62F61EF0" w14:textId="77777777" w:rsidR="00BB437C" w:rsidRPr="005A2D7C" w:rsidRDefault="00BB437C" w:rsidP="00283DA8">
            <w:pPr>
              <w:pStyle w:val="NoSpacing"/>
              <w:overflowPunct w:val="0"/>
              <w:rPr>
                <w:rFonts w:ascii="Times New Roman" w:hAnsi="Times New Roman"/>
                <w:lang w:val="en-GB"/>
              </w:rPr>
            </w:pPr>
          </w:p>
          <w:p w14:paraId="170DD9DA" w14:textId="77777777" w:rsidR="00BB437C" w:rsidRPr="005A2D7C" w:rsidRDefault="00BB437C" w:rsidP="00283DA8">
            <w:pPr>
              <w:pStyle w:val="NoSpacing"/>
              <w:overflowPunct w:val="0"/>
              <w:rPr>
                <w:rFonts w:ascii="Times New Roman" w:hAnsi="Times New Roman"/>
                <w:lang w:val="en-GB"/>
              </w:rPr>
            </w:pPr>
          </w:p>
          <w:p w14:paraId="096B4522" w14:textId="77777777" w:rsidR="00BB437C" w:rsidRPr="005A2D7C" w:rsidRDefault="00BB437C" w:rsidP="00283DA8">
            <w:pPr>
              <w:pStyle w:val="NoSpacing"/>
              <w:overflowPunct w:val="0"/>
              <w:rPr>
                <w:rFonts w:ascii="Times New Roman" w:hAnsi="Times New Roman"/>
                <w:lang w:val="en-GB"/>
              </w:rPr>
            </w:pPr>
          </w:p>
          <w:p w14:paraId="7347E105" w14:textId="77777777" w:rsidR="00BB437C" w:rsidRPr="005A2D7C" w:rsidRDefault="00BB437C" w:rsidP="00283DA8">
            <w:pPr>
              <w:pStyle w:val="NoSpacing"/>
              <w:overflowPunct w:val="0"/>
              <w:rPr>
                <w:rFonts w:ascii="Times New Roman" w:hAnsi="Times New Roman"/>
                <w:lang w:val="en-GB"/>
              </w:rPr>
            </w:pPr>
          </w:p>
          <w:p w14:paraId="27907B72" w14:textId="77777777" w:rsidR="00BB437C" w:rsidRPr="005A2D7C" w:rsidRDefault="00BB437C" w:rsidP="00283DA8">
            <w:pPr>
              <w:pStyle w:val="NoSpacing"/>
              <w:overflowPunct w:val="0"/>
              <w:rPr>
                <w:rFonts w:ascii="Times New Roman" w:hAnsi="Times New Roman"/>
                <w:lang w:val="en-GB"/>
              </w:rPr>
            </w:pPr>
          </w:p>
          <w:p w14:paraId="6CDC9D5A" w14:textId="77777777" w:rsidR="00BB437C" w:rsidRPr="005A2D7C" w:rsidRDefault="00BB437C" w:rsidP="005A2D7C">
            <w:pPr>
              <w:pStyle w:val="TAL"/>
            </w:pPr>
            <w:r w:rsidRPr="005A2D7C">
              <w:t>Initial</w:t>
            </w:r>
            <w:r w:rsidR="000E08CD" w:rsidRPr="005A2D7C">
              <w:t xml:space="preserve"> </w:t>
            </w:r>
            <w:r w:rsidRPr="005A2D7C">
              <w:t>condition:</w:t>
            </w:r>
            <w:r w:rsidR="000E08CD" w:rsidRPr="005A2D7C">
              <w:t xml:space="preserve"> </w:t>
            </w:r>
            <w:r w:rsidRPr="005A2D7C">
              <w:t>MN(Hosting</w:t>
            </w:r>
            <w:r w:rsidR="000E08CD" w:rsidRPr="005A2D7C">
              <w:t xml:space="preserve"> </w:t>
            </w:r>
            <w:r w:rsidRPr="005A2D7C">
              <w:t>CSE)</w:t>
            </w:r>
            <w:r w:rsidR="000E08CD" w:rsidRPr="005A2D7C">
              <w:t xml:space="preserve"> </w:t>
            </w:r>
            <w:r w:rsidRPr="005A2D7C">
              <w:t>has</w:t>
            </w:r>
            <w:r w:rsidR="000E08CD" w:rsidRPr="005A2D7C">
              <w:t xml:space="preserve"> </w:t>
            </w:r>
            <w:r w:rsidRPr="005A2D7C">
              <w:t>a</w:t>
            </w:r>
            <w:r w:rsidR="000E08CD" w:rsidRPr="005A2D7C">
              <w:t xml:space="preserve"> </w:t>
            </w:r>
            <w:r w:rsidRPr="005A2D7C">
              <w:t>&lt;container&gt;</w:t>
            </w:r>
            <w:r w:rsidR="000E08CD" w:rsidRPr="005A2D7C">
              <w:t xml:space="preserve"> </w:t>
            </w:r>
            <w:r w:rsidRPr="005A2D7C">
              <w:t>resource.</w:t>
            </w:r>
            <w:r w:rsidR="000E08CD" w:rsidRPr="005A2D7C">
              <w:t xml:space="preserve"> </w:t>
            </w:r>
            <w:r w:rsidRPr="005A2D7C">
              <w:t>At</w:t>
            </w:r>
            <w:r w:rsidR="000E08CD" w:rsidRPr="005A2D7C">
              <w:t xml:space="preserve"> </w:t>
            </w:r>
            <w:r w:rsidRPr="005A2D7C">
              <w:t>the</w:t>
            </w:r>
            <w:r w:rsidR="000E08CD" w:rsidRPr="005A2D7C">
              <w:t xml:space="preserve"> </w:t>
            </w:r>
            <w:r w:rsidRPr="005A2D7C">
              <w:t>same</w:t>
            </w:r>
            <w:r w:rsidR="000E08CD" w:rsidRPr="005A2D7C">
              <w:t xml:space="preserve"> </w:t>
            </w:r>
            <w:r w:rsidRPr="005A2D7C">
              <w:t>time,</w:t>
            </w:r>
            <w:r w:rsidR="000E08CD" w:rsidRPr="005A2D7C">
              <w:t xml:space="preserve"> </w:t>
            </w:r>
            <w:r w:rsidRPr="005A2D7C">
              <w:t>&lt;container&gt;</w:t>
            </w:r>
            <w:r w:rsidR="000E08CD" w:rsidRPr="005A2D7C">
              <w:t xml:space="preserve"> </w:t>
            </w:r>
            <w:r w:rsidRPr="005A2D7C">
              <w:t>resource</w:t>
            </w:r>
            <w:r w:rsidR="000E08CD" w:rsidRPr="005A2D7C">
              <w:t xml:space="preserve"> </w:t>
            </w:r>
            <w:r w:rsidRPr="005A2D7C">
              <w:t>has</w:t>
            </w:r>
            <w:r w:rsidR="000E08CD" w:rsidRPr="005A2D7C">
              <w:t xml:space="preserve"> </w:t>
            </w:r>
            <w:r w:rsidRPr="005A2D7C">
              <w:t>&lt;contentInstance&gt;</w:t>
            </w:r>
            <w:r w:rsidR="000E08CD" w:rsidRPr="005A2D7C">
              <w:t xml:space="preserve"> </w:t>
            </w:r>
            <w:r w:rsidRPr="005A2D7C">
              <w:t>resource</w:t>
            </w:r>
            <w:r w:rsidR="000E08CD" w:rsidRPr="005A2D7C">
              <w:t xml:space="preserve"> </w:t>
            </w:r>
            <w:r w:rsidRPr="005A2D7C">
              <w:t>as</w:t>
            </w:r>
            <w:r w:rsidR="000E08CD" w:rsidRPr="005A2D7C">
              <w:t xml:space="preserve"> </w:t>
            </w:r>
            <w:r w:rsidRPr="005A2D7C">
              <w:t>a</w:t>
            </w:r>
            <w:r w:rsidR="000E08CD" w:rsidRPr="005A2D7C">
              <w:t xml:space="preserve"> </w:t>
            </w:r>
            <w:r w:rsidRPr="005A2D7C">
              <w:t>direct</w:t>
            </w:r>
            <w:r w:rsidR="000E08CD" w:rsidRPr="005A2D7C">
              <w:t xml:space="preserve"> </w:t>
            </w:r>
            <w:r w:rsidRPr="005A2D7C">
              <w:t>child</w:t>
            </w:r>
            <w:r w:rsidR="000E08CD" w:rsidRPr="005A2D7C">
              <w:t xml:space="preserve"> </w:t>
            </w:r>
            <w:r w:rsidRPr="005A2D7C">
              <w:t>resource.</w:t>
            </w:r>
            <w:r w:rsidR="000E08CD" w:rsidRPr="005A2D7C">
              <w:t xml:space="preserve"> </w:t>
            </w:r>
            <w:r w:rsidRPr="005A2D7C">
              <w:t>The</w:t>
            </w:r>
            <w:r w:rsidR="000E08CD" w:rsidRPr="005A2D7C">
              <w:t xml:space="preserve"> </w:t>
            </w:r>
            <w:r w:rsidRPr="005A2D7C">
              <w:t>originator</w:t>
            </w:r>
            <w:r w:rsidR="000E08CD" w:rsidRPr="005A2D7C">
              <w:t xml:space="preserve"> </w:t>
            </w:r>
            <w:r w:rsidRPr="005A2D7C">
              <w:t>is</w:t>
            </w:r>
            <w:r w:rsidR="000E08CD" w:rsidRPr="005A2D7C">
              <w:t xml:space="preserve"> </w:t>
            </w:r>
            <w:r w:rsidRPr="005A2D7C">
              <w:t>AE1</w:t>
            </w:r>
            <w:r w:rsidR="000E08CD" w:rsidRPr="005A2D7C">
              <w:t xml:space="preserve"> </w:t>
            </w:r>
            <w:r w:rsidRPr="005A2D7C">
              <w:t>in</w:t>
            </w:r>
            <w:r w:rsidR="000E08CD" w:rsidRPr="005A2D7C">
              <w:t xml:space="preserve"> </w:t>
            </w:r>
            <w:r w:rsidRPr="005A2D7C">
              <w:t>this</w:t>
            </w:r>
            <w:r w:rsidR="000E08CD" w:rsidRPr="005A2D7C">
              <w:t xml:space="preserve"> </w:t>
            </w:r>
            <w:r w:rsidRPr="005A2D7C">
              <w:t>clause,</w:t>
            </w:r>
            <w:r w:rsidR="000E08CD" w:rsidRPr="005A2D7C">
              <w:t xml:space="preserve"> </w:t>
            </w:r>
            <w:r w:rsidRPr="005A2D7C">
              <w:t>but</w:t>
            </w:r>
            <w:r w:rsidR="000E08CD" w:rsidRPr="005A2D7C">
              <w:t xml:space="preserve"> </w:t>
            </w:r>
            <w:r w:rsidRPr="005A2D7C">
              <w:t>can</w:t>
            </w:r>
            <w:r w:rsidR="000E08CD" w:rsidRPr="005A2D7C">
              <w:t xml:space="preserve"> </w:t>
            </w:r>
            <w:r w:rsidRPr="005A2D7C">
              <w:t>be</w:t>
            </w:r>
            <w:r w:rsidR="000E08CD" w:rsidRPr="005A2D7C">
              <w:t xml:space="preserve"> </w:t>
            </w:r>
            <w:r w:rsidRPr="005A2D7C">
              <w:t>CSE.</w:t>
            </w:r>
          </w:p>
          <w:p w14:paraId="668D76D6" w14:textId="77777777" w:rsidR="00BB437C" w:rsidRPr="005A2D7C" w:rsidRDefault="00BB437C" w:rsidP="005A2D7C">
            <w:pPr>
              <w:pStyle w:val="TAL"/>
            </w:pPr>
          </w:p>
          <w:p w14:paraId="5C14D45F" w14:textId="77777777" w:rsidR="00BB437C" w:rsidRPr="005A2D7C" w:rsidRDefault="00BB437C" w:rsidP="005A2D7C">
            <w:pPr>
              <w:pStyle w:val="TAL"/>
            </w:pPr>
            <w:r w:rsidRPr="005A2D7C">
              <w:t>Step</w:t>
            </w:r>
            <w:r w:rsidR="000E08CD" w:rsidRPr="005A2D7C">
              <w:t xml:space="preserve"> </w:t>
            </w:r>
            <w:r w:rsidRPr="005A2D7C">
              <w:t>01:</w:t>
            </w:r>
            <w:r w:rsidR="000E08CD" w:rsidRPr="005A2D7C">
              <w:t xml:space="preserve"> </w:t>
            </w:r>
            <w:r w:rsidRPr="005A2D7C">
              <w:t>The</w:t>
            </w:r>
            <w:r w:rsidR="000E08CD" w:rsidRPr="005A2D7C">
              <w:t xml:space="preserve"> </w:t>
            </w:r>
            <w:r w:rsidRPr="005A2D7C">
              <w:t>originator</w:t>
            </w:r>
            <w:r w:rsidR="000E08CD" w:rsidRPr="005A2D7C">
              <w:t xml:space="preserve"> </w:t>
            </w:r>
            <w:r w:rsidRPr="005A2D7C">
              <w:t>sends</w:t>
            </w:r>
            <w:r w:rsidR="000E08CD" w:rsidRPr="005A2D7C">
              <w:t xml:space="preserve"> </w:t>
            </w:r>
            <w:r w:rsidRPr="005A2D7C">
              <w:t>a</w:t>
            </w:r>
            <w:r w:rsidR="000E08CD" w:rsidRPr="005A2D7C">
              <w:t xml:space="preserve"> </w:t>
            </w:r>
            <w:r w:rsidRPr="005A2D7C">
              <w:t>&lt;subscription&gt;</w:t>
            </w:r>
            <w:r w:rsidR="000E08CD" w:rsidRPr="005A2D7C">
              <w:t xml:space="preserve"> </w:t>
            </w:r>
            <w:r w:rsidRPr="005A2D7C">
              <w:t>resource</w:t>
            </w:r>
            <w:r w:rsidR="000E08CD" w:rsidRPr="005A2D7C">
              <w:t xml:space="preserve"> </w:t>
            </w:r>
            <w:r w:rsidRPr="005A2D7C">
              <w:t>CREATE</w:t>
            </w:r>
            <w:r w:rsidR="000E08CD" w:rsidRPr="005A2D7C">
              <w:t xml:space="preserve"> </w:t>
            </w:r>
            <w:r w:rsidRPr="005A2D7C">
              <w:t>request</w:t>
            </w:r>
            <w:r w:rsidR="000E08CD" w:rsidRPr="005A2D7C">
              <w:t xml:space="preserve"> </w:t>
            </w:r>
            <w:r w:rsidRPr="005A2D7C">
              <w:t>to</w:t>
            </w:r>
            <w:r w:rsidR="000E08CD" w:rsidRPr="005A2D7C">
              <w:t xml:space="preserve"> </w:t>
            </w:r>
            <w:r w:rsidRPr="005A2D7C">
              <w:t>the</w:t>
            </w:r>
            <w:r w:rsidR="000E08CD" w:rsidRPr="005A2D7C">
              <w:t xml:space="preserve"> </w:t>
            </w:r>
            <w:r w:rsidRPr="005A2D7C">
              <w:t>&lt;container&gt;</w:t>
            </w:r>
            <w:r w:rsidR="000E08CD" w:rsidRPr="005A2D7C">
              <w:t xml:space="preserve"> </w:t>
            </w:r>
            <w:r w:rsidRPr="005A2D7C">
              <w:t>resource</w:t>
            </w:r>
            <w:r w:rsidR="000E08CD" w:rsidRPr="005A2D7C">
              <w:t xml:space="preserve"> </w:t>
            </w:r>
            <w:r w:rsidRPr="005A2D7C">
              <w:t>on</w:t>
            </w:r>
            <w:r w:rsidR="000E08CD" w:rsidRPr="005A2D7C">
              <w:t xml:space="preserve"> </w:t>
            </w:r>
            <w:r w:rsidRPr="005A2D7C">
              <w:t>the</w:t>
            </w:r>
            <w:r w:rsidR="000E08CD" w:rsidRPr="005A2D7C">
              <w:t xml:space="preserve"> </w:t>
            </w:r>
            <w:r w:rsidRPr="005A2D7C">
              <w:t>Registrar</w:t>
            </w:r>
            <w:r w:rsidR="000E08CD" w:rsidRPr="005A2D7C">
              <w:t xml:space="preserve"> </w:t>
            </w:r>
            <w:r w:rsidRPr="005A2D7C">
              <w:t>CSE.</w:t>
            </w:r>
            <w:r w:rsidR="000E08CD" w:rsidRPr="005A2D7C">
              <w:t xml:space="preserve"> </w:t>
            </w:r>
            <w:r w:rsidRPr="005A2D7C">
              <w:t>In</w:t>
            </w:r>
            <w:r w:rsidR="000E08CD" w:rsidRPr="005A2D7C">
              <w:t xml:space="preserve"> </w:t>
            </w:r>
            <w:r w:rsidRPr="005A2D7C">
              <w:t>the</w:t>
            </w:r>
            <w:r w:rsidR="000E08CD" w:rsidRPr="005A2D7C">
              <w:t xml:space="preserve"> </w:t>
            </w:r>
            <w:r w:rsidRPr="005A2D7C">
              <w:t>request,</w:t>
            </w:r>
            <w:r w:rsidR="000E08CD" w:rsidRPr="005A2D7C">
              <w:t xml:space="preserve"> </w:t>
            </w:r>
            <w:r w:rsidRPr="005A2D7C">
              <w:t>notificationEventType</w:t>
            </w:r>
            <w:r w:rsidR="000E08CD" w:rsidRPr="005A2D7C">
              <w:t xml:space="preserve"> </w:t>
            </w:r>
            <w:r w:rsidRPr="005A2D7C">
              <w:t>set</w:t>
            </w:r>
            <w:r w:rsidR="000E08CD" w:rsidRPr="005A2D7C">
              <w:t xml:space="preserve"> </w:t>
            </w:r>
            <w:r w:rsidRPr="005A2D7C">
              <w:t>to</w:t>
            </w:r>
            <w:r w:rsidR="000E08CD" w:rsidRPr="005A2D7C">
              <w:t xml:space="preserve"> </w:t>
            </w:r>
            <w:r w:rsidRPr="005A2D7C">
              <w:t>4</w:t>
            </w:r>
            <w:r w:rsidR="000E08CD" w:rsidRPr="005A2D7C">
              <w:t xml:space="preserve"> </w:t>
            </w:r>
            <w:r w:rsidRPr="005A2D7C">
              <w:t>and</w:t>
            </w:r>
            <w:r w:rsidR="000E08CD" w:rsidRPr="005A2D7C">
              <w:t xml:space="preserve"> </w:t>
            </w:r>
            <w:r w:rsidRPr="005A2D7C">
              <w:t>notificationURI</w:t>
            </w:r>
            <w:r w:rsidR="000E08CD" w:rsidRPr="005A2D7C">
              <w:t xml:space="preserve"> </w:t>
            </w:r>
            <w:r w:rsidRPr="005A2D7C">
              <w:t>attribute</w:t>
            </w:r>
            <w:r w:rsidR="000E08CD" w:rsidRPr="005A2D7C">
              <w:t xml:space="preserve"> </w:t>
            </w:r>
            <w:r w:rsidRPr="005A2D7C">
              <w:t>set</w:t>
            </w:r>
            <w:r w:rsidR="000E08CD" w:rsidRPr="005A2D7C">
              <w:t xml:space="preserve"> </w:t>
            </w:r>
            <w:r w:rsidRPr="005A2D7C">
              <w:t>to</w:t>
            </w:r>
            <w:r w:rsidR="000E08CD" w:rsidRPr="005A2D7C">
              <w:t xml:space="preserve"> </w:t>
            </w:r>
            <w:r w:rsidRPr="005A2D7C">
              <w:t>originator.</w:t>
            </w:r>
            <w:r w:rsidR="000E08CD" w:rsidRPr="005A2D7C">
              <w:t xml:space="preserve"> </w:t>
            </w:r>
            <w:r w:rsidRPr="005A2D7C">
              <w:t>The</w:t>
            </w:r>
            <w:r w:rsidR="000E08CD" w:rsidRPr="005A2D7C">
              <w:t xml:space="preserve"> </w:t>
            </w:r>
            <w:r w:rsidRPr="005A2D7C">
              <w:t>Registrar</w:t>
            </w:r>
            <w:r w:rsidR="000E08CD" w:rsidRPr="005A2D7C">
              <w:t xml:space="preserve"> </w:t>
            </w:r>
            <w:r w:rsidRPr="005A2D7C">
              <w:t>CSE</w:t>
            </w:r>
            <w:r w:rsidR="000E08CD" w:rsidRPr="005A2D7C">
              <w:t xml:space="preserve"> </w:t>
            </w:r>
            <w:r w:rsidRPr="005A2D7C">
              <w:t>creates</w:t>
            </w:r>
            <w:r w:rsidR="000E08CD" w:rsidRPr="005A2D7C">
              <w:t xml:space="preserve"> </w:t>
            </w:r>
            <w:r w:rsidRPr="005A2D7C">
              <w:t>a</w:t>
            </w:r>
            <w:r w:rsidR="000E08CD" w:rsidRPr="005A2D7C">
              <w:t xml:space="preserve"> </w:t>
            </w:r>
            <w:r w:rsidRPr="005A2D7C">
              <w:t>&lt;subscription&gt;</w:t>
            </w:r>
            <w:r w:rsidR="000E08CD" w:rsidRPr="005A2D7C">
              <w:t xml:space="preserve"> </w:t>
            </w:r>
            <w:r w:rsidRPr="005A2D7C">
              <w:t>resource</w:t>
            </w:r>
            <w:r w:rsidR="000E08CD" w:rsidRPr="005A2D7C">
              <w:t xml:space="preserve"> </w:t>
            </w:r>
            <w:r w:rsidRPr="005A2D7C">
              <w:t>and</w:t>
            </w:r>
            <w:r w:rsidR="000E08CD" w:rsidRPr="005A2D7C">
              <w:t xml:space="preserve"> </w:t>
            </w:r>
            <w:r w:rsidRPr="005A2D7C">
              <w:t>sends</w:t>
            </w:r>
            <w:r w:rsidR="000E08CD" w:rsidRPr="005A2D7C">
              <w:t xml:space="preserve"> </w:t>
            </w:r>
            <w:r w:rsidRPr="005A2D7C">
              <w:t>back</w:t>
            </w:r>
            <w:r w:rsidR="000E08CD" w:rsidRPr="005A2D7C">
              <w:t xml:space="preserve"> </w:t>
            </w:r>
            <w:r w:rsidRPr="005A2D7C">
              <w:t>a</w:t>
            </w:r>
            <w:r w:rsidR="000E08CD" w:rsidRPr="005A2D7C">
              <w:t xml:space="preserve"> </w:t>
            </w:r>
            <w:r w:rsidRPr="005A2D7C">
              <w:t>response.</w:t>
            </w:r>
          </w:p>
          <w:p w14:paraId="2624182E" w14:textId="77777777" w:rsidR="00BB437C" w:rsidRPr="005A2D7C" w:rsidRDefault="00BB437C" w:rsidP="005A2D7C">
            <w:pPr>
              <w:pStyle w:val="TAL"/>
            </w:pPr>
            <w:r w:rsidRPr="005A2D7C">
              <w:t>Step</w:t>
            </w:r>
            <w:r w:rsidR="000E08CD" w:rsidRPr="005A2D7C">
              <w:t xml:space="preserve"> </w:t>
            </w:r>
            <w:r w:rsidRPr="005A2D7C">
              <w:t>02:</w:t>
            </w:r>
            <w:r w:rsidR="000E08CD" w:rsidRPr="005A2D7C">
              <w:t xml:space="preserve"> </w:t>
            </w:r>
            <w:r w:rsidRPr="005A2D7C">
              <w:t>An</w:t>
            </w:r>
            <w:r w:rsidR="000E08CD" w:rsidRPr="005A2D7C">
              <w:t xml:space="preserve"> </w:t>
            </w:r>
            <w:r w:rsidRPr="005A2D7C">
              <w:t>AE2</w:t>
            </w:r>
            <w:r w:rsidR="000E08CD" w:rsidRPr="005A2D7C">
              <w:t xml:space="preserve"> </w:t>
            </w:r>
            <w:r w:rsidRPr="005A2D7C">
              <w:t>sends</w:t>
            </w:r>
            <w:r w:rsidR="000E08CD" w:rsidRPr="005A2D7C">
              <w:t xml:space="preserve"> </w:t>
            </w:r>
            <w:r w:rsidRPr="005A2D7C">
              <w:t>a</w:t>
            </w:r>
            <w:r w:rsidR="000E08CD" w:rsidRPr="005A2D7C">
              <w:t xml:space="preserve"> </w:t>
            </w:r>
            <w:r w:rsidRPr="005A2D7C">
              <w:t>DELETE</w:t>
            </w:r>
            <w:r w:rsidR="000E08CD" w:rsidRPr="005A2D7C">
              <w:t xml:space="preserve"> </w:t>
            </w:r>
            <w:r w:rsidRPr="005A2D7C">
              <w:t>request</w:t>
            </w:r>
            <w:r w:rsidR="000E08CD" w:rsidRPr="005A2D7C">
              <w:t xml:space="preserve"> </w:t>
            </w:r>
            <w:r w:rsidRPr="005A2D7C">
              <w:t>of</w:t>
            </w:r>
            <w:r w:rsidR="000E08CD" w:rsidRPr="005A2D7C">
              <w:t xml:space="preserve"> </w:t>
            </w:r>
            <w:r w:rsidRPr="005A2D7C">
              <w:t>the</w:t>
            </w:r>
            <w:r w:rsidR="000E08CD" w:rsidRPr="005A2D7C">
              <w:t xml:space="preserve"> </w:t>
            </w:r>
            <w:r w:rsidRPr="005A2D7C">
              <w:t>&lt;contentInstance&gt;</w:t>
            </w:r>
            <w:r w:rsidR="000E08CD" w:rsidRPr="005A2D7C">
              <w:t xml:space="preserve"> </w:t>
            </w:r>
            <w:r w:rsidRPr="005A2D7C">
              <w:t>resource</w:t>
            </w:r>
            <w:r w:rsidR="000E08CD" w:rsidRPr="005A2D7C">
              <w:t xml:space="preserve"> </w:t>
            </w:r>
            <w:r w:rsidRPr="005A2D7C">
              <w:t>to</w:t>
            </w:r>
            <w:r w:rsidR="000E08CD" w:rsidRPr="005A2D7C">
              <w:t xml:space="preserve"> </w:t>
            </w:r>
            <w:r w:rsidRPr="005A2D7C">
              <w:t>the</w:t>
            </w:r>
            <w:r w:rsidR="000E08CD" w:rsidRPr="005A2D7C">
              <w:t xml:space="preserve"> </w:t>
            </w:r>
            <w:r w:rsidRPr="005A2D7C">
              <w:t>&lt;container&gt;</w:t>
            </w:r>
            <w:r w:rsidR="000E08CD" w:rsidRPr="005A2D7C">
              <w:t xml:space="preserve"> </w:t>
            </w:r>
            <w:r w:rsidRPr="005A2D7C">
              <w:t>resource.</w:t>
            </w:r>
            <w:r w:rsidR="000E08CD" w:rsidRPr="005A2D7C">
              <w:t xml:space="preserve"> </w:t>
            </w:r>
            <w:r w:rsidRPr="005A2D7C">
              <w:t>The</w:t>
            </w:r>
            <w:r w:rsidR="000E08CD" w:rsidRPr="005A2D7C">
              <w:t xml:space="preserve"> </w:t>
            </w:r>
            <w:r w:rsidRPr="005A2D7C">
              <w:t>Registrar</w:t>
            </w:r>
            <w:r w:rsidR="000E08CD" w:rsidRPr="005A2D7C">
              <w:t xml:space="preserve"> </w:t>
            </w:r>
            <w:r w:rsidRPr="005A2D7C">
              <w:t>CSE</w:t>
            </w:r>
            <w:r w:rsidR="000E08CD" w:rsidRPr="005A2D7C">
              <w:t xml:space="preserve"> </w:t>
            </w:r>
            <w:r w:rsidRPr="005A2D7C">
              <w:t>deletes</w:t>
            </w:r>
            <w:r w:rsidR="000E08CD" w:rsidRPr="005A2D7C">
              <w:t xml:space="preserve"> </w:t>
            </w:r>
            <w:r w:rsidRPr="005A2D7C">
              <w:t>a</w:t>
            </w:r>
            <w:r w:rsidR="000E08CD" w:rsidRPr="005A2D7C">
              <w:t xml:space="preserve"> </w:t>
            </w:r>
            <w:r w:rsidRPr="005A2D7C">
              <w:t>&lt;contentInstance&gt;</w:t>
            </w:r>
            <w:r w:rsidR="000E08CD" w:rsidRPr="005A2D7C">
              <w:t xml:space="preserve"> </w:t>
            </w:r>
            <w:r w:rsidRPr="005A2D7C">
              <w:t>resource</w:t>
            </w:r>
            <w:r w:rsidR="000E08CD" w:rsidRPr="005A2D7C">
              <w:t xml:space="preserve"> </w:t>
            </w:r>
            <w:r w:rsidRPr="005A2D7C">
              <w:t>and</w:t>
            </w:r>
            <w:r w:rsidR="000E08CD" w:rsidRPr="005A2D7C">
              <w:t xml:space="preserve"> </w:t>
            </w:r>
            <w:r w:rsidRPr="005A2D7C">
              <w:t>sends</w:t>
            </w:r>
            <w:r w:rsidR="000E08CD" w:rsidRPr="005A2D7C">
              <w:t xml:space="preserve"> </w:t>
            </w:r>
            <w:r w:rsidRPr="005A2D7C">
              <w:t>back</w:t>
            </w:r>
            <w:r w:rsidR="000E08CD" w:rsidRPr="005A2D7C">
              <w:t xml:space="preserve"> </w:t>
            </w:r>
            <w:r w:rsidRPr="005A2D7C">
              <w:t>a</w:t>
            </w:r>
            <w:r w:rsidR="000E08CD" w:rsidRPr="005A2D7C">
              <w:t xml:space="preserve"> </w:t>
            </w:r>
            <w:r w:rsidRPr="005A2D7C">
              <w:t>response.</w:t>
            </w:r>
          </w:p>
          <w:p w14:paraId="51C0641E" w14:textId="53FD86BA" w:rsidR="00BB437C" w:rsidRPr="005A2D7C" w:rsidRDefault="00BB437C" w:rsidP="005A2D7C">
            <w:pPr>
              <w:pStyle w:val="TAL"/>
            </w:pPr>
            <w:r w:rsidRPr="000D6D95">
              <w:t>Step</w:t>
            </w:r>
            <w:r w:rsidR="000E08CD" w:rsidRPr="000D6D95">
              <w:t xml:space="preserve"> </w:t>
            </w:r>
            <w:r w:rsidRPr="000D6D95">
              <w:t>03:</w:t>
            </w:r>
            <w:r w:rsidR="000E08CD" w:rsidRPr="009743EA">
              <w:t xml:space="preserve"> </w:t>
            </w:r>
            <w:r w:rsidRPr="009743EA">
              <w:t>The</w:t>
            </w:r>
            <w:r w:rsidR="000E08CD" w:rsidRPr="009743EA">
              <w:t xml:space="preserve"> </w:t>
            </w:r>
            <w:r w:rsidRPr="009743EA">
              <w:t>Hosting</w:t>
            </w:r>
            <w:r w:rsidR="000E08CD" w:rsidRPr="009743EA">
              <w:t xml:space="preserve"> </w:t>
            </w:r>
            <w:r w:rsidRPr="009743EA">
              <w:t>CSE</w:t>
            </w:r>
            <w:r w:rsidR="000E08CD" w:rsidRPr="009743EA">
              <w:t xml:space="preserve"> </w:t>
            </w:r>
            <w:r w:rsidRPr="009743EA">
              <w:t>sends</w:t>
            </w:r>
            <w:r w:rsidR="000E08CD" w:rsidRPr="009743EA">
              <w:t xml:space="preserve"> </w:t>
            </w:r>
            <w:r w:rsidRPr="009743EA">
              <w:t>notification</w:t>
            </w:r>
            <w:r w:rsidR="000E08CD" w:rsidRPr="009743EA">
              <w:t xml:space="preserve"> </w:t>
            </w:r>
            <w:r w:rsidRPr="009743EA">
              <w:t>as</w:t>
            </w:r>
            <w:r w:rsidR="000E08CD" w:rsidRPr="009743EA">
              <w:t xml:space="preserve"> </w:t>
            </w:r>
            <w:r w:rsidRPr="009743EA">
              <w:t>soon</w:t>
            </w:r>
            <w:r w:rsidR="000E08CD" w:rsidRPr="009743EA">
              <w:t xml:space="preserve"> </w:t>
            </w:r>
            <w:r w:rsidRPr="009743EA">
              <w:t>as</w:t>
            </w:r>
            <w:r w:rsidR="000E08CD" w:rsidRPr="009743EA">
              <w:t xml:space="preserve"> </w:t>
            </w:r>
            <w:r w:rsidRPr="009743EA">
              <w:t>delete</w:t>
            </w:r>
            <w:r w:rsidR="000E08CD" w:rsidRPr="009743EA">
              <w:t xml:space="preserve"> </w:t>
            </w:r>
            <w:r w:rsidRPr="009743EA">
              <w:t>succeed.</w:t>
            </w:r>
            <w:r w:rsidR="000E08CD" w:rsidRPr="009743EA">
              <w:t xml:space="preserve"> </w:t>
            </w:r>
            <w:r w:rsidRPr="009743EA">
              <w:t>The</w:t>
            </w:r>
            <w:r w:rsidR="000E08CD" w:rsidRPr="009743EA">
              <w:t xml:space="preserve"> </w:t>
            </w:r>
            <w:r w:rsidRPr="009743EA">
              <w:t>originator</w:t>
            </w:r>
            <w:r w:rsidR="000E08CD" w:rsidRPr="009743EA">
              <w:t xml:space="preserve"> </w:t>
            </w:r>
            <w:r w:rsidRPr="009743EA">
              <w:t>sends</w:t>
            </w:r>
            <w:r w:rsidR="000E08CD" w:rsidRPr="009743EA">
              <w:t xml:space="preserve"> </w:t>
            </w:r>
            <w:r w:rsidRPr="009743EA">
              <w:t>back</w:t>
            </w:r>
            <w:r w:rsidR="000E08CD" w:rsidRPr="009743EA">
              <w:t xml:space="preserve"> </w:t>
            </w:r>
            <w:r w:rsidRPr="009743EA">
              <w:t>an</w:t>
            </w:r>
            <w:r w:rsidR="000E08CD" w:rsidRPr="009743EA">
              <w:t xml:space="preserve"> </w:t>
            </w:r>
            <w:r w:rsidRPr="009743EA">
              <w:t>ACK</w:t>
            </w:r>
            <w:r w:rsidR="000E08CD" w:rsidRPr="009743EA">
              <w:t xml:space="preserve"> </w:t>
            </w:r>
            <w:r w:rsidRPr="009743EA">
              <w:t>message.</w:t>
            </w:r>
          </w:p>
        </w:tc>
      </w:tr>
    </w:tbl>
    <w:p w14:paraId="5A00F97A" w14:textId="77777777" w:rsidR="00BB437C" w:rsidRPr="009743EA" w:rsidRDefault="00BB437C" w:rsidP="00BB437C">
      <w:pPr>
        <w:pStyle w:val="TAL"/>
        <w:snapToGrid w:val="0"/>
        <w:jc w:val="center"/>
        <w:rPr>
          <w:b/>
          <w:kern w:val="1"/>
        </w:rPr>
        <w:sectPr w:rsidR="00BB437C" w:rsidRPr="009743EA" w:rsidSect="005A2D7C">
          <w:headerReference w:type="default" r:id="rId86"/>
          <w:footerReference w:type="default" r:id="rId87"/>
          <w:footnotePr>
            <w:numRestart w:val="eachSect"/>
          </w:footnotePr>
          <w:pgSz w:w="11907" w:h="16840"/>
          <w:pgMar w:top="1418" w:right="1134" w:bottom="1134" w:left="1134" w:header="680" w:footer="680" w:gutter="0"/>
          <w:cols w:space="720"/>
          <w:docGrid w:linePitch="272"/>
        </w:sectPr>
      </w:pPr>
    </w:p>
    <w:tbl>
      <w:tblPr>
        <w:tblW w:w="9659" w:type="dxa"/>
        <w:jc w:val="center"/>
        <w:tblLayout w:type="fixed"/>
        <w:tblCellMar>
          <w:left w:w="28" w:type="dxa"/>
        </w:tblCellMar>
        <w:tblLook w:val="0000" w:firstRow="0" w:lastRow="0" w:firstColumn="0" w:lastColumn="0" w:noHBand="0" w:noVBand="0"/>
      </w:tblPr>
      <w:tblGrid>
        <w:gridCol w:w="1286"/>
        <w:gridCol w:w="1134"/>
        <w:gridCol w:w="7239"/>
      </w:tblGrid>
      <w:tr w:rsidR="00BB437C" w:rsidRPr="009743EA" w14:paraId="29F5EFD8" w14:textId="77777777" w:rsidTr="00283DA8">
        <w:trPr>
          <w:trHeight w:val="2259"/>
          <w:jc w:val="center"/>
        </w:trPr>
        <w:tc>
          <w:tcPr>
            <w:tcW w:w="1286" w:type="dxa"/>
            <w:vMerge w:val="restart"/>
            <w:tcBorders>
              <w:top w:val="single" w:sz="4" w:space="0" w:color="000000"/>
              <w:left w:val="single" w:sz="4" w:space="0" w:color="000000"/>
            </w:tcBorders>
            <w:shd w:val="clear" w:color="auto" w:fill="E7E6E6"/>
          </w:tcPr>
          <w:p w14:paraId="726FA279" w14:textId="77777777" w:rsidR="00BB437C" w:rsidRPr="009743EA" w:rsidRDefault="00BB437C" w:rsidP="00283DA8">
            <w:pPr>
              <w:pStyle w:val="TAL"/>
              <w:snapToGrid w:val="0"/>
              <w:jc w:val="center"/>
              <w:rPr>
                <w:b/>
                <w:kern w:val="1"/>
              </w:rPr>
            </w:pPr>
          </w:p>
          <w:p w14:paraId="3FB8DE0A" w14:textId="77777777" w:rsidR="00BB437C" w:rsidRPr="009743EA" w:rsidRDefault="00BB437C" w:rsidP="00283DA8">
            <w:pPr>
              <w:pStyle w:val="TAL"/>
              <w:snapToGrid w:val="0"/>
              <w:jc w:val="center"/>
              <w:rPr>
                <w:b/>
                <w:kern w:val="1"/>
              </w:rPr>
            </w:pPr>
          </w:p>
          <w:p w14:paraId="322AF6A2" w14:textId="77777777" w:rsidR="00BB437C" w:rsidRPr="009743EA" w:rsidRDefault="00BB437C" w:rsidP="00283DA8">
            <w:pPr>
              <w:pStyle w:val="TAL"/>
              <w:snapToGrid w:val="0"/>
              <w:jc w:val="center"/>
              <w:rPr>
                <w:b/>
                <w:kern w:val="1"/>
              </w:rPr>
            </w:pPr>
          </w:p>
          <w:p w14:paraId="354465E4" w14:textId="77777777" w:rsidR="00BB437C" w:rsidRPr="009743EA" w:rsidRDefault="00BB437C" w:rsidP="00283DA8">
            <w:pPr>
              <w:pStyle w:val="TAL"/>
              <w:snapToGrid w:val="0"/>
              <w:jc w:val="center"/>
              <w:rPr>
                <w:b/>
                <w:kern w:val="1"/>
              </w:rPr>
            </w:pPr>
          </w:p>
          <w:p w14:paraId="1C05A8C8" w14:textId="77777777" w:rsidR="00BB437C" w:rsidRPr="009743EA" w:rsidRDefault="00BB437C" w:rsidP="00283DA8">
            <w:pPr>
              <w:pStyle w:val="TAL"/>
              <w:snapToGrid w:val="0"/>
              <w:jc w:val="center"/>
              <w:rPr>
                <w:b/>
                <w:kern w:val="1"/>
              </w:rPr>
            </w:pPr>
          </w:p>
          <w:p w14:paraId="2028C90A" w14:textId="77777777" w:rsidR="00BB437C" w:rsidRPr="009743EA" w:rsidRDefault="00BB437C" w:rsidP="00283DA8">
            <w:pPr>
              <w:pStyle w:val="TAL"/>
              <w:snapToGrid w:val="0"/>
              <w:jc w:val="center"/>
              <w:rPr>
                <w:b/>
                <w:kern w:val="1"/>
              </w:rPr>
            </w:pPr>
          </w:p>
          <w:p w14:paraId="57B549F1" w14:textId="77777777" w:rsidR="00BB437C" w:rsidRPr="009743EA" w:rsidRDefault="00BB437C" w:rsidP="00283DA8">
            <w:pPr>
              <w:pStyle w:val="TAL"/>
              <w:snapToGrid w:val="0"/>
              <w:jc w:val="center"/>
              <w:rPr>
                <w:b/>
                <w:kern w:val="1"/>
              </w:rPr>
            </w:pPr>
          </w:p>
          <w:p w14:paraId="60E27D10" w14:textId="77777777" w:rsidR="00BB437C" w:rsidRPr="009743EA" w:rsidRDefault="00BB437C" w:rsidP="00283DA8">
            <w:pPr>
              <w:pStyle w:val="TAL"/>
              <w:snapToGrid w:val="0"/>
              <w:jc w:val="center"/>
              <w:rPr>
                <w:b/>
                <w:kern w:val="1"/>
              </w:rPr>
            </w:pPr>
          </w:p>
          <w:p w14:paraId="6BE4B8D5" w14:textId="77777777" w:rsidR="00BB437C" w:rsidRPr="009743EA" w:rsidRDefault="00BB437C" w:rsidP="00283DA8">
            <w:pPr>
              <w:pStyle w:val="TAL"/>
              <w:snapToGrid w:val="0"/>
              <w:jc w:val="center"/>
              <w:rPr>
                <w:b/>
                <w:kern w:val="1"/>
              </w:rPr>
            </w:pPr>
          </w:p>
          <w:p w14:paraId="4093C468" w14:textId="77777777" w:rsidR="00BB437C" w:rsidRPr="009743EA" w:rsidRDefault="00BB437C" w:rsidP="00283DA8">
            <w:pPr>
              <w:pStyle w:val="TAL"/>
              <w:snapToGrid w:val="0"/>
              <w:jc w:val="center"/>
              <w:rPr>
                <w:b/>
                <w:kern w:val="1"/>
              </w:rPr>
            </w:pPr>
          </w:p>
          <w:p w14:paraId="7FE29B86" w14:textId="77777777" w:rsidR="00BB437C" w:rsidRPr="009743EA" w:rsidRDefault="00BB437C" w:rsidP="00283DA8">
            <w:pPr>
              <w:pStyle w:val="TAL"/>
              <w:snapToGrid w:val="0"/>
              <w:jc w:val="center"/>
              <w:rPr>
                <w:b/>
                <w:kern w:val="1"/>
              </w:rPr>
            </w:pPr>
          </w:p>
          <w:p w14:paraId="33756A67" w14:textId="77777777" w:rsidR="00BB437C" w:rsidRPr="009743EA" w:rsidRDefault="00BB437C" w:rsidP="00283DA8">
            <w:pPr>
              <w:pStyle w:val="TAL"/>
              <w:snapToGrid w:val="0"/>
              <w:jc w:val="center"/>
              <w:rPr>
                <w:b/>
                <w:kern w:val="1"/>
              </w:rPr>
            </w:pPr>
          </w:p>
          <w:p w14:paraId="3A7FBBAC" w14:textId="77777777" w:rsidR="00BB437C" w:rsidRPr="009743EA" w:rsidRDefault="00BB437C" w:rsidP="00283DA8">
            <w:pPr>
              <w:pStyle w:val="TAL"/>
              <w:snapToGrid w:val="0"/>
              <w:jc w:val="center"/>
              <w:rPr>
                <w:b/>
                <w:kern w:val="1"/>
              </w:rPr>
            </w:pPr>
          </w:p>
          <w:p w14:paraId="514F8F8C" w14:textId="77777777" w:rsidR="00BB437C" w:rsidRPr="009743EA" w:rsidRDefault="00BB437C" w:rsidP="00283DA8">
            <w:pPr>
              <w:pStyle w:val="TAL"/>
              <w:snapToGrid w:val="0"/>
              <w:jc w:val="center"/>
              <w:rPr>
                <w:b/>
                <w:kern w:val="1"/>
              </w:rPr>
            </w:pPr>
          </w:p>
          <w:p w14:paraId="7442D46F" w14:textId="77777777" w:rsidR="00BB437C" w:rsidRPr="009743EA" w:rsidRDefault="00BB437C" w:rsidP="00283DA8">
            <w:pPr>
              <w:pStyle w:val="TAL"/>
              <w:snapToGrid w:val="0"/>
              <w:jc w:val="center"/>
              <w:rPr>
                <w:b/>
                <w:kern w:val="1"/>
              </w:rPr>
            </w:pPr>
          </w:p>
          <w:p w14:paraId="42DC99B7" w14:textId="77777777" w:rsidR="00BB437C" w:rsidRPr="009743EA" w:rsidRDefault="00BB437C" w:rsidP="00283DA8">
            <w:pPr>
              <w:pStyle w:val="TAL"/>
              <w:snapToGrid w:val="0"/>
              <w:jc w:val="center"/>
              <w:rPr>
                <w:b/>
                <w:kern w:val="1"/>
              </w:rPr>
            </w:pPr>
          </w:p>
          <w:p w14:paraId="2401D0D5" w14:textId="77777777" w:rsidR="00BB437C" w:rsidRPr="009743EA" w:rsidRDefault="00BB437C" w:rsidP="00283DA8">
            <w:pPr>
              <w:pStyle w:val="TAL"/>
              <w:snapToGrid w:val="0"/>
              <w:jc w:val="center"/>
              <w:rPr>
                <w:b/>
                <w:kern w:val="1"/>
              </w:rPr>
            </w:pPr>
          </w:p>
          <w:p w14:paraId="74B53C90" w14:textId="77777777" w:rsidR="00BB437C" w:rsidRPr="009743EA" w:rsidRDefault="00BB437C" w:rsidP="00283DA8">
            <w:pPr>
              <w:pStyle w:val="TAL"/>
              <w:snapToGrid w:val="0"/>
              <w:jc w:val="center"/>
              <w:rPr>
                <w:b/>
                <w:kern w:val="1"/>
              </w:rPr>
            </w:pPr>
          </w:p>
          <w:p w14:paraId="67E16190" w14:textId="77777777" w:rsidR="00BB437C" w:rsidRPr="009743EA" w:rsidRDefault="00BB437C" w:rsidP="00283DA8">
            <w:pPr>
              <w:pStyle w:val="TAL"/>
              <w:snapToGrid w:val="0"/>
              <w:jc w:val="center"/>
              <w:rPr>
                <w:b/>
                <w:kern w:val="1"/>
              </w:rPr>
            </w:pPr>
          </w:p>
          <w:p w14:paraId="4C68B7E4" w14:textId="77777777" w:rsidR="00BB437C" w:rsidRPr="009743EA" w:rsidRDefault="00BB437C" w:rsidP="00283DA8">
            <w:pPr>
              <w:pStyle w:val="TAL"/>
              <w:snapToGrid w:val="0"/>
              <w:jc w:val="center"/>
              <w:rPr>
                <w:b/>
                <w:kern w:val="1"/>
              </w:rPr>
            </w:pPr>
          </w:p>
          <w:p w14:paraId="686372DA" w14:textId="77777777" w:rsidR="00BB437C" w:rsidRPr="009743EA" w:rsidRDefault="00BB437C" w:rsidP="00283DA8">
            <w:pPr>
              <w:pStyle w:val="TAL"/>
              <w:snapToGrid w:val="0"/>
              <w:jc w:val="center"/>
              <w:rPr>
                <w:b/>
                <w:kern w:val="1"/>
              </w:rPr>
            </w:pPr>
          </w:p>
          <w:p w14:paraId="4A3A0AE8" w14:textId="77777777" w:rsidR="00BB437C" w:rsidRPr="009743EA" w:rsidRDefault="00BB437C" w:rsidP="00283DA8">
            <w:pPr>
              <w:pStyle w:val="TAL"/>
              <w:snapToGrid w:val="0"/>
              <w:jc w:val="center"/>
              <w:rPr>
                <w:b/>
                <w:kern w:val="1"/>
              </w:rPr>
            </w:pPr>
          </w:p>
          <w:p w14:paraId="2FC14DD5" w14:textId="77777777" w:rsidR="00BB437C" w:rsidRPr="009743EA" w:rsidRDefault="00BB437C" w:rsidP="00283DA8">
            <w:pPr>
              <w:pStyle w:val="TAL"/>
              <w:snapToGrid w:val="0"/>
              <w:jc w:val="center"/>
              <w:rPr>
                <w:b/>
                <w:kern w:val="1"/>
              </w:rPr>
            </w:pPr>
          </w:p>
          <w:p w14:paraId="25D3BF45" w14:textId="77777777" w:rsidR="00BB437C" w:rsidRPr="009743EA" w:rsidRDefault="00BB437C" w:rsidP="00283DA8">
            <w:pPr>
              <w:pStyle w:val="TAL"/>
              <w:snapToGrid w:val="0"/>
              <w:jc w:val="center"/>
              <w:rPr>
                <w:b/>
                <w:kern w:val="1"/>
              </w:rPr>
            </w:pPr>
          </w:p>
          <w:p w14:paraId="475D7A34" w14:textId="77777777" w:rsidR="00BB437C" w:rsidRPr="009743EA" w:rsidRDefault="00BB437C" w:rsidP="00283DA8">
            <w:pPr>
              <w:pStyle w:val="TAL"/>
              <w:snapToGrid w:val="0"/>
              <w:jc w:val="center"/>
              <w:rPr>
                <w:b/>
                <w:kern w:val="1"/>
              </w:rPr>
            </w:pPr>
          </w:p>
          <w:p w14:paraId="6826094F" w14:textId="77777777" w:rsidR="00BB437C" w:rsidRPr="009743EA" w:rsidRDefault="00BB437C" w:rsidP="00283DA8">
            <w:pPr>
              <w:pStyle w:val="TAL"/>
              <w:snapToGrid w:val="0"/>
              <w:jc w:val="center"/>
              <w:rPr>
                <w:b/>
                <w:kern w:val="1"/>
              </w:rPr>
            </w:pPr>
          </w:p>
          <w:p w14:paraId="16401589" w14:textId="77777777" w:rsidR="00BB437C" w:rsidRPr="009743EA" w:rsidRDefault="00BB437C" w:rsidP="00283DA8">
            <w:pPr>
              <w:pStyle w:val="TAL"/>
              <w:snapToGrid w:val="0"/>
              <w:jc w:val="center"/>
              <w:rPr>
                <w:b/>
                <w:kern w:val="1"/>
                <w:lang w:eastAsia="ko-KR"/>
              </w:rPr>
            </w:pPr>
            <w:r w:rsidRPr="009743EA">
              <w:rPr>
                <w:rFonts w:hint="eastAsia"/>
                <w:b/>
                <w:kern w:val="1"/>
                <w:lang w:eastAsia="ko-KR"/>
              </w:rPr>
              <w:t>S</w:t>
            </w:r>
            <w:r w:rsidRPr="009743EA">
              <w:rPr>
                <w:b/>
                <w:kern w:val="1"/>
                <w:lang w:eastAsia="ko-KR"/>
              </w:rPr>
              <w:t>tep 01</w:t>
            </w:r>
          </w:p>
          <w:p w14:paraId="3386E995" w14:textId="77777777" w:rsidR="00BB437C" w:rsidRPr="009743EA" w:rsidRDefault="00BB437C" w:rsidP="00283DA8">
            <w:pPr>
              <w:pStyle w:val="TAL"/>
              <w:snapToGrid w:val="0"/>
              <w:jc w:val="center"/>
              <w:rPr>
                <w:b/>
                <w:kern w:val="1"/>
                <w:lang w:eastAsia="ko-KR"/>
              </w:rPr>
            </w:pPr>
          </w:p>
          <w:p w14:paraId="59BBD78A" w14:textId="77777777" w:rsidR="00BB437C" w:rsidRPr="009743EA" w:rsidRDefault="00BB437C" w:rsidP="00283DA8">
            <w:pPr>
              <w:pStyle w:val="TAL"/>
              <w:snapToGrid w:val="0"/>
              <w:jc w:val="center"/>
              <w:rPr>
                <w:b/>
                <w:kern w:val="1"/>
                <w:lang w:eastAsia="ko-KR"/>
              </w:rPr>
            </w:pPr>
          </w:p>
          <w:p w14:paraId="16489DE1" w14:textId="77777777" w:rsidR="00BB437C" w:rsidRPr="009743EA" w:rsidRDefault="00BB437C" w:rsidP="00283DA8">
            <w:pPr>
              <w:pStyle w:val="TAL"/>
              <w:snapToGrid w:val="0"/>
              <w:jc w:val="center"/>
              <w:rPr>
                <w:b/>
                <w:kern w:val="1"/>
                <w:lang w:eastAsia="ko-KR"/>
              </w:rPr>
            </w:pPr>
          </w:p>
          <w:p w14:paraId="7ADD84EB" w14:textId="77777777" w:rsidR="00BB437C" w:rsidRPr="009743EA" w:rsidRDefault="00BB437C" w:rsidP="00283DA8">
            <w:pPr>
              <w:pStyle w:val="TAL"/>
              <w:snapToGrid w:val="0"/>
              <w:jc w:val="center"/>
              <w:rPr>
                <w:b/>
                <w:kern w:val="1"/>
                <w:lang w:eastAsia="ko-KR"/>
              </w:rPr>
            </w:pPr>
          </w:p>
          <w:p w14:paraId="1F4136D1" w14:textId="77777777" w:rsidR="00BB437C" w:rsidRPr="009743EA" w:rsidRDefault="00BB437C" w:rsidP="00283DA8">
            <w:pPr>
              <w:pStyle w:val="TAL"/>
              <w:snapToGrid w:val="0"/>
              <w:jc w:val="center"/>
              <w:rPr>
                <w:b/>
                <w:kern w:val="1"/>
                <w:lang w:eastAsia="ko-KR"/>
              </w:rPr>
            </w:pPr>
          </w:p>
          <w:p w14:paraId="23E0A4C1" w14:textId="77777777" w:rsidR="00BB437C" w:rsidRPr="009743EA" w:rsidRDefault="00BB437C" w:rsidP="00283DA8">
            <w:pPr>
              <w:pStyle w:val="TAL"/>
              <w:snapToGrid w:val="0"/>
              <w:jc w:val="center"/>
              <w:rPr>
                <w:b/>
                <w:kern w:val="1"/>
                <w:lang w:eastAsia="ko-KR"/>
              </w:rPr>
            </w:pPr>
          </w:p>
          <w:p w14:paraId="7C1D35C2" w14:textId="77777777" w:rsidR="00BB437C" w:rsidRPr="009743EA" w:rsidRDefault="00BB437C" w:rsidP="00283DA8">
            <w:pPr>
              <w:pStyle w:val="TAL"/>
              <w:snapToGrid w:val="0"/>
              <w:jc w:val="center"/>
              <w:rPr>
                <w:b/>
                <w:kern w:val="1"/>
                <w:lang w:eastAsia="ko-KR"/>
              </w:rPr>
            </w:pPr>
          </w:p>
          <w:p w14:paraId="07A455C8" w14:textId="77777777" w:rsidR="00BB437C" w:rsidRPr="009743EA" w:rsidRDefault="00BB437C" w:rsidP="00283DA8">
            <w:pPr>
              <w:pStyle w:val="TAL"/>
              <w:snapToGrid w:val="0"/>
              <w:jc w:val="center"/>
              <w:rPr>
                <w:b/>
                <w:kern w:val="1"/>
                <w:lang w:eastAsia="ko-KR"/>
              </w:rPr>
            </w:pPr>
          </w:p>
          <w:p w14:paraId="467B8856" w14:textId="77777777" w:rsidR="00BB437C" w:rsidRPr="009743EA" w:rsidRDefault="00BB437C" w:rsidP="00283DA8">
            <w:pPr>
              <w:pStyle w:val="TAL"/>
              <w:snapToGrid w:val="0"/>
              <w:jc w:val="center"/>
              <w:rPr>
                <w:b/>
                <w:kern w:val="1"/>
                <w:lang w:eastAsia="ko-KR"/>
              </w:rPr>
            </w:pPr>
          </w:p>
          <w:p w14:paraId="0C2A2B4E" w14:textId="77777777" w:rsidR="00BB437C" w:rsidRPr="009743EA" w:rsidRDefault="00BB437C" w:rsidP="00283DA8">
            <w:pPr>
              <w:pStyle w:val="TAL"/>
              <w:snapToGrid w:val="0"/>
              <w:jc w:val="center"/>
              <w:rPr>
                <w:b/>
                <w:kern w:val="1"/>
                <w:lang w:eastAsia="ko-KR"/>
              </w:rPr>
            </w:pPr>
          </w:p>
          <w:p w14:paraId="48CBFD91" w14:textId="77777777" w:rsidR="00BB437C" w:rsidRPr="009743EA" w:rsidRDefault="00BB437C" w:rsidP="00283DA8">
            <w:pPr>
              <w:pStyle w:val="TAL"/>
              <w:snapToGrid w:val="0"/>
              <w:jc w:val="center"/>
              <w:rPr>
                <w:b/>
                <w:kern w:val="1"/>
                <w:lang w:eastAsia="ko-KR"/>
              </w:rPr>
            </w:pPr>
          </w:p>
          <w:p w14:paraId="54CB8049" w14:textId="77777777" w:rsidR="00BB437C" w:rsidRPr="009743EA" w:rsidRDefault="00BB437C" w:rsidP="00283DA8">
            <w:pPr>
              <w:pStyle w:val="TAL"/>
              <w:snapToGrid w:val="0"/>
              <w:jc w:val="center"/>
              <w:rPr>
                <w:b/>
                <w:kern w:val="1"/>
                <w:lang w:eastAsia="ko-KR"/>
              </w:rPr>
            </w:pPr>
          </w:p>
          <w:p w14:paraId="1E055DD8" w14:textId="77777777" w:rsidR="00BB437C" w:rsidRPr="009743EA" w:rsidRDefault="00BB437C" w:rsidP="00283DA8">
            <w:pPr>
              <w:pStyle w:val="TAL"/>
              <w:snapToGrid w:val="0"/>
              <w:jc w:val="center"/>
              <w:rPr>
                <w:b/>
                <w:kern w:val="1"/>
                <w:lang w:eastAsia="ko-KR"/>
              </w:rPr>
            </w:pPr>
          </w:p>
          <w:p w14:paraId="4EEDDB78" w14:textId="77777777" w:rsidR="00BB437C" w:rsidRPr="009743EA" w:rsidRDefault="00BB437C" w:rsidP="00283DA8">
            <w:pPr>
              <w:pStyle w:val="TAL"/>
              <w:snapToGrid w:val="0"/>
              <w:jc w:val="center"/>
              <w:rPr>
                <w:b/>
                <w:kern w:val="1"/>
                <w:lang w:eastAsia="ko-KR"/>
              </w:rPr>
            </w:pPr>
          </w:p>
          <w:p w14:paraId="160966AF" w14:textId="77777777" w:rsidR="00BB437C" w:rsidRPr="009743EA" w:rsidRDefault="00BB437C" w:rsidP="00283DA8">
            <w:pPr>
              <w:pStyle w:val="TAL"/>
              <w:snapToGrid w:val="0"/>
              <w:jc w:val="center"/>
              <w:rPr>
                <w:b/>
                <w:kern w:val="1"/>
                <w:lang w:eastAsia="ko-KR"/>
              </w:rPr>
            </w:pPr>
          </w:p>
          <w:p w14:paraId="01B5041F" w14:textId="77777777" w:rsidR="00BB437C" w:rsidRPr="009743EA" w:rsidRDefault="00BB437C" w:rsidP="00283DA8">
            <w:pPr>
              <w:pStyle w:val="TAL"/>
              <w:snapToGrid w:val="0"/>
              <w:jc w:val="center"/>
              <w:rPr>
                <w:b/>
                <w:kern w:val="1"/>
                <w:lang w:eastAsia="ko-KR"/>
              </w:rPr>
            </w:pPr>
          </w:p>
          <w:p w14:paraId="186BC3C0" w14:textId="77777777" w:rsidR="00BB437C" w:rsidRPr="009743EA" w:rsidRDefault="00BB437C" w:rsidP="00283DA8">
            <w:pPr>
              <w:pStyle w:val="TAL"/>
              <w:snapToGrid w:val="0"/>
              <w:jc w:val="center"/>
              <w:rPr>
                <w:b/>
                <w:kern w:val="1"/>
                <w:lang w:eastAsia="ko-KR"/>
              </w:rPr>
            </w:pPr>
          </w:p>
          <w:p w14:paraId="79414FDA" w14:textId="77777777" w:rsidR="00BB437C" w:rsidRPr="009743EA" w:rsidRDefault="00BB437C" w:rsidP="00283DA8">
            <w:pPr>
              <w:pStyle w:val="TAL"/>
              <w:snapToGrid w:val="0"/>
              <w:jc w:val="center"/>
              <w:rPr>
                <w:b/>
                <w:kern w:val="1"/>
                <w:lang w:eastAsia="ko-KR"/>
              </w:rPr>
            </w:pPr>
          </w:p>
          <w:p w14:paraId="59A14A64" w14:textId="77777777" w:rsidR="00BB437C" w:rsidRPr="009743EA" w:rsidRDefault="00BB437C" w:rsidP="00283DA8">
            <w:pPr>
              <w:pStyle w:val="TAL"/>
              <w:snapToGrid w:val="0"/>
              <w:jc w:val="center"/>
              <w:rPr>
                <w:b/>
                <w:kern w:val="1"/>
                <w:lang w:eastAsia="ko-KR"/>
              </w:rPr>
            </w:pPr>
          </w:p>
          <w:p w14:paraId="1BAFC342" w14:textId="77777777" w:rsidR="00BB437C" w:rsidRPr="009743EA" w:rsidRDefault="00BB437C" w:rsidP="00283DA8">
            <w:pPr>
              <w:pStyle w:val="TAL"/>
              <w:snapToGrid w:val="0"/>
              <w:jc w:val="center"/>
              <w:rPr>
                <w:b/>
                <w:kern w:val="1"/>
                <w:lang w:eastAsia="ko-KR"/>
              </w:rPr>
            </w:pPr>
          </w:p>
          <w:p w14:paraId="40E28827" w14:textId="77777777" w:rsidR="00BB437C" w:rsidRPr="009743EA" w:rsidRDefault="00BB437C" w:rsidP="00283DA8">
            <w:pPr>
              <w:pStyle w:val="TAL"/>
              <w:snapToGrid w:val="0"/>
              <w:jc w:val="center"/>
              <w:rPr>
                <w:b/>
                <w:kern w:val="1"/>
                <w:lang w:eastAsia="ko-KR"/>
              </w:rPr>
            </w:pPr>
          </w:p>
          <w:p w14:paraId="4D8E1D74" w14:textId="77777777" w:rsidR="00BB437C" w:rsidRPr="009743EA" w:rsidRDefault="00BB437C" w:rsidP="00283DA8">
            <w:pPr>
              <w:pStyle w:val="TAL"/>
              <w:snapToGrid w:val="0"/>
              <w:jc w:val="center"/>
              <w:rPr>
                <w:b/>
                <w:kern w:val="1"/>
                <w:lang w:eastAsia="ko-KR"/>
              </w:rPr>
            </w:pPr>
          </w:p>
          <w:p w14:paraId="600CCA73" w14:textId="77777777" w:rsidR="00BB437C" w:rsidRPr="009743EA" w:rsidRDefault="00BB437C" w:rsidP="00283DA8">
            <w:pPr>
              <w:pStyle w:val="TAL"/>
              <w:snapToGrid w:val="0"/>
              <w:jc w:val="center"/>
              <w:rPr>
                <w:b/>
                <w:kern w:val="1"/>
              </w:rPr>
            </w:pPr>
          </w:p>
          <w:p w14:paraId="65BF796A" w14:textId="77777777" w:rsidR="00BB437C" w:rsidRPr="009743EA" w:rsidRDefault="00BB437C" w:rsidP="00283DA8">
            <w:pPr>
              <w:pStyle w:val="TAL"/>
              <w:snapToGrid w:val="0"/>
              <w:jc w:val="center"/>
              <w:rPr>
                <w:b/>
                <w:kern w:val="1"/>
              </w:rPr>
            </w:pPr>
          </w:p>
          <w:p w14:paraId="7DA1B6F7" w14:textId="77777777" w:rsidR="00BB437C" w:rsidRPr="009743EA" w:rsidRDefault="00BB437C" w:rsidP="00283DA8">
            <w:pPr>
              <w:pStyle w:val="TAL"/>
              <w:snapToGrid w:val="0"/>
              <w:jc w:val="center"/>
              <w:rPr>
                <w:b/>
                <w:kern w:val="1"/>
              </w:rPr>
            </w:pPr>
          </w:p>
          <w:p w14:paraId="3FF50B4E" w14:textId="77777777" w:rsidR="00BB437C" w:rsidRPr="009743EA" w:rsidRDefault="00BB437C" w:rsidP="00283DA8">
            <w:pPr>
              <w:pStyle w:val="TAL"/>
              <w:snapToGrid w:val="0"/>
              <w:jc w:val="center"/>
              <w:rPr>
                <w:b/>
                <w:kern w:val="1"/>
              </w:rPr>
            </w:pPr>
          </w:p>
          <w:p w14:paraId="36BF86A1" w14:textId="77777777" w:rsidR="00BB437C" w:rsidRPr="009743EA" w:rsidRDefault="00BB437C" w:rsidP="00283DA8">
            <w:pPr>
              <w:pStyle w:val="TAL"/>
              <w:snapToGrid w:val="0"/>
              <w:jc w:val="center"/>
              <w:rPr>
                <w:b/>
                <w:kern w:val="1"/>
              </w:rPr>
            </w:pPr>
          </w:p>
          <w:p w14:paraId="6C9C996A" w14:textId="77777777" w:rsidR="00BB437C" w:rsidRPr="009743EA" w:rsidRDefault="00BB437C" w:rsidP="00283DA8">
            <w:pPr>
              <w:pStyle w:val="Default"/>
              <w:overflowPunct w:val="0"/>
              <w:jc w:val="center"/>
              <w:rPr>
                <w:color w:val="auto"/>
              </w:rPr>
            </w:pPr>
          </w:p>
          <w:p w14:paraId="4EB669EC" w14:textId="77777777" w:rsidR="00BB437C" w:rsidRPr="009743EA" w:rsidRDefault="00BB437C" w:rsidP="00283DA8">
            <w:pPr>
              <w:pStyle w:val="Default"/>
              <w:overflowPunct w:val="0"/>
              <w:jc w:val="center"/>
              <w:rPr>
                <w:b/>
                <w:sz w:val="20"/>
                <w:szCs w:val="20"/>
              </w:rPr>
            </w:pPr>
          </w:p>
          <w:p w14:paraId="470A6AA9" w14:textId="77777777" w:rsidR="00BB437C" w:rsidRPr="009743EA" w:rsidRDefault="00BB437C" w:rsidP="00283DA8">
            <w:pPr>
              <w:pStyle w:val="Default"/>
              <w:overflowPunct w:val="0"/>
              <w:jc w:val="center"/>
              <w:rPr>
                <w:b/>
                <w:kern w:val="1"/>
                <w:lang w:eastAsia="ko-KR"/>
              </w:rPr>
            </w:pPr>
          </w:p>
        </w:tc>
        <w:tc>
          <w:tcPr>
            <w:tcW w:w="1134" w:type="dxa"/>
            <w:tcBorders>
              <w:top w:val="single" w:sz="4" w:space="0" w:color="000000"/>
              <w:left w:val="single" w:sz="4" w:space="0" w:color="000000"/>
              <w:bottom w:val="single" w:sz="4" w:space="0" w:color="000000"/>
              <w:right w:val="single" w:sz="4" w:space="0" w:color="000000"/>
            </w:tcBorders>
            <w:shd w:val="clear" w:color="auto" w:fill="E7E6E6"/>
          </w:tcPr>
          <w:p w14:paraId="75AAACC2" w14:textId="77777777" w:rsidR="00BB437C" w:rsidRPr="009743EA" w:rsidRDefault="00BB437C" w:rsidP="00283DA8">
            <w:pPr>
              <w:pStyle w:val="TAL"/>
              <w:snapToGrid w:val="0"/>
              <w:jc w:val="center"/>
              <w:rPr>
                <w:b/>
                <w:kern w:val="1"/>
              </w:rPr>
            </w:pPr>
          </w:p>
          <w:p w14:paraId="2FB286BD" w14:textId="77777777" w:rsidR="00BB437C" w:rsidRPr="009743EA" w:rsidRDefault="00BB437C" w:rsidP="00283DA8">
            <w:pPr>
              <w:pStyle w:val="TAL"/>
              <w:snapToGrid w:val="0"/>
              <w:jc w:val="center"/>
              <w:rPr>
                <w:b/>
                <w:kern w:val="1"/>
              </w:rPr>
            </w:pPr>
            <w:r w:rsidRPr="009743EA">
              <w:rPr>
                <w:b/>
                <w:kern w:val="1"/>
              </w:rPr>
              <w:t>Resource Structure</w:t>
            </w:r>
          </w:p>
          <w:p w14:paraId="6EE7C8AA" w14:textId="77777777" w:rsidR="00BB437C" w:rsidRPr="009743EA" w:rsidRDefault="00BB437C" w:rsidP="00283DA8">
            <w:pPr>
              <w:pStyle w:val="TAL"/>
              <w:snapToGrid w:val="0"/>
              <w:jc w:val="center"/>
            </w:pPr>
            <w:r w:rsidRPr="009743EA">
              <w:rPr>
                <w:b/>
                <w:kern w:val="1"/>
              </w:rPr>
              <w:t>before Sending Request</w:t>
            </w:r>
          </w:p>
        </w:tc>
        <w:tc>
          <w:tcPr>
            <w:tcW w:w="7239" w:type="dxa"/>
            <w:tcBorders>
              <w:top w:val="single" w:sz="4" w:space="0" w:color="000000"/>
              <w:left w:val="single" w:sz="4" w:space="0" w:color="000000"/>
              <w:bottom w:val="single" w:sz="4" w:space="0" w:color="000000"/>
              <w:right w:val="single" w:sz="4" w:space="0" w:color="000000"/>
            </w:tcBorders>
            <w:shd w:val="clear" w:color="auto" w:fill="FFFFFF"/>
          </w:tcPr>
          <w:p w14:paraId="4D0A10F3" w14:textId="77777777" w:rsidR="00BB437C" w:rsidRPr="009743EA" w:rsidRDefault="00654563" w:rsidP="00283DA8">
            <w:pPr>
              <w:pStyle w:val="Default"/>
              <w:overflowPunct w:val="0"/>
              <w:jc w:val="center"/>
            </w:pPr>
            <w:r>
              <w:pict w14:anchorId="4C6DD221">
                <v:group id="_x0000_s3104" style="position:absolute;left:0;text-align:left;margin-left:59.9pt;margin-top:10.1pt;width:222.2pt;height:90.2pt;z-index:251655680;mso-position-horizontal-relative:text;mso-position-vertical-relative:text" coordorigin="4770,1630" coordsize="4444,1804">
                  <v:rect id="직사각형 2" o:spid="_x0000_s3105" style="position:absolute;left:4770;top:1630;width:1840;height:57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" filled="f">
                    <v:textbox inset="0,0,0,0">
                      <w:txbxContent>
                        <w:p w14:paraId="62B709BC" w14:textId="77777777" w:rsidR="004A00AF" w:rsidRDefault="004A00AF" w:rsidP="00BB437C">
                          <w:pPr>
                            <w:pStyle w:val="NormalWeb"/>
                            <w:wordWrap w:val="0"/>
                            <w:spacing w:after="0"/>
                            <w:jc w:val="center"/>
                          </w:pPr>
                          <w:r w:rsidRPr="00480D2B">
                            <w:rPr>
                              <w:b/>
                              <w:bCs/>
                              <w:color w:val="000000"/>
                              <w:kern w:val="24"/>
                              <w:sz w:val="20"/>
                              <w:szCs w:val="20"/>
                            </w:rPr>
                            <w:t>mn-name</w:t>
                          </w:r>
                        </w:p>
                        <w:p w14:paraId="22FD6836" w14:textId="77777777" w:rsidR="004A00AF" w:rsidRDefault="004A00AF" w:rsidP="00BB437C">
                          <w:pPr>
                            <w:pStyle w:val="NormalWeb"/>
                            <w:wordWrap w:val="0"/>
                            <w:spacing w:after="0"/>
                            <w:jc w:val="center"/>
                          </w:pPr>
                          <w:r w:rsidRPr="00480D2B">
                            <w:rPr>
                              <w:b/>
                              <w:bCs/>
                              <w:color w:val="000000"/>
                              <w:kern w:val="24"/>
                              <w:sz w:val="20"/>
                              <w:szCs w:val="20"/>
                            </w:rPr>
                            <w:t>(CSEBase)</w:t>
                          </w:r>
                        </w:p>
                      </w:txbxContent>
                    </v:textbox>
                  </v:rect>
                  <v:line id="직선 연결선 3" o:spid="_x0000_s3106" style="position:absolute;flip:x;visibility:visible" from="5690,2222" to="5690,2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" strokeweight=".5pt">
                    <v:stroke joinstyle="miter"/>
                  </v:line>
                  <v:rect id="직사각형 4" o:spid="_x0000_s3107" style="position:absolute;left:6015;top:2417;width:1931;height:39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" filled="f">
                    <v:textbox inset="0,0,0,0">
                      <w:txbxContent>
                        <w:p w14:paraId="3002DFEF" w14:textId="77777777" w:rsidR="004A00AF" w:rsidRDefault="004A00AF" w:rsidP="00BB437C">
                          <w:pPr>
                            <w:pStyle w:val="NormalWeb"/>
                            <w:wordWrap w:val="0"/>
                            <w:spacing w:after="0"/>
                            <w:jc w:val="center"/>
                          </w:pPr>
                          <w:r w:rsidRPr="00480D2B">
                            <w:rPr>
                              <w:b/>
                              <w:bCs/>
                              <w:color w:val="000000"/>
                              <w:kern w:val="24"/>
                              <w:sz w:val="18"/>
                              <w:szCs w:val="18"/>
                            </w:rPr>
                            <w:t>cont_temp</w:t>
                          </w:r>
                        </w:p>
                        <w:p w14:paraId="79559A07" w14:textId="77777777" w:rsidR="004A00AF" w:rsidRDefault="004A00AF" w:rsidP="00BB437C">
                          <w:pPr>
                            <w:pStyle w:val="NormalWeb"/>
                            <w:wordWrap w:val="0"/>
                            <w:spacing w:after="0"/>
                            <w:jc w:val="center"/>
                          </w:pPr>
                          <w:r w:rsidRPr="00480D2B">
                            <w:rPr>
                              <w:b/>
                              <w:bCs/>
                              <w:color w:val="000000"/>
                              <w:kern w:val="24"/>
                              <w:sz w:val="18"/>
                              <w:szCs w:val="18"/>
                            </w:rPr>
                            <w:t>(container)</w:t>
                          </w:r>
                        </w:p>
                      </w:txbxContent>
                    </v:textbox>
                  </v:rect>
                  <v:line id="직선 연결선 5" o:spid="_x0000_s3108" style="position:absolute;visibility:visible" from="5690,2612" to="6015,2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" strokeweight=".5pt">
                    <v:stroke joinstyle="miter"/>
                  </v:line>
                  <v:rect id="직사각형 6" o:spid="_x0000_s3109" style="position:absolute;left:7283;top:3036;width:1931;height:39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" filled="f">
                    <v:textbox inset="0,0,0,0">
                      <w:txbxContent>
                        <w:p w14:paraId="631609FF" w14:textId="77777777" w:rsidR="004A00AF" w:rsidRDefault="004A00AF" w:rsidP="00BB437C">
                          <w:pPr>
                            <w:pStyle w:val="NormalWeb"/>
                            <w:wordWrap w:val="0"/>
                            <w:spacing w:after="0"/>
                            <w:jc w:val="center"/>
                          </w:pPr>
                          <w:r w:rsidRPr="00480D2B">
                            <w:rPr>
                              <w:b/>
                              <w:bCs/>
                              <w:color w:val="000000"/>
                              <w:kern w:val="24"/>
                              <w:sz w:val="18"/>
                              <w:szCs w:val="18"/>
                            </w:rPr>
                            <w:t xml:space="preserve">ci_temp_value1 </w:t>
                          </w:r>
                        </w:p>
                        <w:p w14:paraId="5F8A5ACB" w14:textId="77777777" w:rsidR="004A00AF" w:rsidRDefault="004A00AF" w:rsidP="00BB437C">
                          <w:pPr>
                            <w:pStyle w:val="NormalWeb"/>
                            <w:wordWrap w:val="0"/>
                            <w:spacing w:after="0"/>
                            <w:jc w:val="center"/>
                          </w:pPr>
                          <w:r w:rsidRPr="00480D2B">
                            <w:rPr>
                              <w:b/>
                              <w:bCs/>
                              <w:color w:val="000000"/>
                              <w:kern w:val="24"/>
                              <w:sz w:val="18"/>
                              <w:szCs w:val="18"/>
                            </w:rPr>
                            <w:t>(contentInstance)</w:t>
                          </w:r>
                        </w:p>
                      </w:txbxContent>
                    </v:textbox>
                  </v:rect>
                  <v:line id="직선 연결선 7" o:spid="_x0000_s3110" style="position:absolute;flip:x;visibility:visible" from="6958,2828" to="6958,3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" strokeweight=".5pt">
                    <v:stroke joinstyle="miter"/>
                  </v:line>
                  <v:line id="직선 연결선 8" o:spid="_x0000_s3111" style="position:absolute;visibility:visible" from="6958,3218" to="7283,3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" strokeweight=".5pt">
                    <v:stroke joinstyle="miter"/>
                  </v:line>
                </v:group>
              </w:pict>
            </w:r>
          </w:p>
          <w:p w14:paraId="16392966" w14:textId="77777777" w:rsidR="00BB437C" w:rsidRPr="009743EA" w:rsidRDefault="00BB437C" w:rsidP="00283DA8">
            <w:pPr>
              <w:pStyle w:val="Default"/>
              <w:tabs>
                <w:tab w:val="left" w:pos="1883"/>
                <w:tab w:val="center" w:pos="4118"/>
              </w:tabs>
              <w:overflowPunct w:val="0"/>
            </w:pPr>
            <w:r w:rsidRPr="009743EA">
              <w:tab/>
            </w:r>
            <w:r w:rsidRPr="009743EA">
              <w:tab/>
            </w:r>
          </w:p>
        </w:tc>
      </w:tr>
      <w:tr w:rsidR="00BB437C" w:rsidRPr="009743EA" w14:paraId="7949A257" w14:textId="77777777" w:rsidTr="00283DA8">
        <w:trPr>
          <w:trHeight w:val="3108"/>
          <w:jc w:val="center"/>
        </w:trPr>
        <w:tc>
          <w:tcPr>
            <w:tcW w:w="1286" w:type="dxa"/>
            <w:vMerge/>
            <w:tcBorders>
              <w:left w:val="single" w:sz="4" w:space="0" w:color="000000"/>
            </w:tcBorders>
            <w:shd w:val="clear" w:color="auto" w:fill="E7E6E6"/>
          </w:tcPr>
          <w:p w14:paraId="5AFEF760" w14:textId="77777777" w:rsidR="00BB437C" w:rsidRPr="009743EA" w:rsidRDefault="00BB437C" w:rsidP="00283DA8">
            <w:pPr>
              <w:pStyle w:val="Default"/>
              <w:overflowPunct w:val="0"/>
              <w:jc w:val="center"/>
              <w:rPr>
                <w:b/>
                <w:kern w:val="1"/>
              </w:rPr>
            </w:pPr>
          </w:p>
        </w:tc>
        <w:tc>
          <w:tcPr>
            <w:tcW w:w="1134" w:type="dxa"/>
            <w:tcBorders>
              <w:top w:val="single" w:sz="4" w:space="0" w:color="000000"/>
              <w:left w:val="single" w:sz="4" w:space="0" w:color="000000"/>
              <w:bottom w:val="single" w:sz="4" w:space="0" w:color="000000"/>
              <w:right w:val="single" w:sz="4" w:space="0" w:color="000000"/>
            </w:tcBorders>
            <w:shd w:val="clear" w:color="auto" w:fill="E7E6E6"/>
          </w:tcPr>
          <w:p w14:paraId="026509C7" w14:textId="77777777" w:rsidR="00BB437C" w:rsidRPr="009743EA" w:rsidRDefault="00BB437C" w:rsidP="00283DA8">
            <w:pPr>
              <w:pStyle w:val="TAL"/>
              <w:snapToGrid w:val="0"/>
              <w:jc w:val="center"/>
              <w:rPr>
                <w:b/>
                <w:kern w:val="1"/>
              </w:rPr>
            </w:pPr>
          </w:p>
          <w:p w14:paraId="7934B9FB" w14:textId="77777777" w:rsidR="00BB437C" w:rsidRPr="009743EA" w:rsidRDefault="00BB437C" w:rsidP="00283DA8">
            <w:pPr>
              <w:pStyle w:val="TAL"/>
              <w:snapToGrid w:val="0"/>
              <w:jc w:val="center"/>
              <w:rPr>
                <w:b/>
                <w:kern w:val="1"/>
              </w:rPr>
            </w:pPr>
          </w:p>
          <w:p w14:paraId="76CFD635" w14:textId="77777777" w:rsidR="00BB437C" w:rsidRPr="009743EA" w:rsidRDefault="00BB437C" w:rsidP="00283DA8">
            <w:pPr>
              <w:pStyle w:val="TAL"/>
              <w:snapToGrid w:val="0"/>
              <w:jc w:val="center"/>
              <w:rPr>
                <w:b/>
                <w:kern w:val="1"/>
              </w:rPr>
            </w:pPr>
          </w:p>
          <w:p w14:paraId="1E59A21F" w14:textId="77777777" w:rsidR="00BB437C" w:rsidRPr="009743EA" w:rsidRDefault="00BB437C" w:rsidP="00283DA8">
            <w:pPr>
              <w:pStyle w:val="TAL"/>
              <w:snapToGrid w:val="0"/>
              <w:jc w:val="center"/>
              <w:rPr>
                <w:b/>
                <w:kern w:val="1"/>
              </w:rPr>
            </w:pPr>
          </w:p>
          <w:p w14:paraId="6FAD4445" w14:textId="77777777" w:rsidR="00BB437C" w:rsidRPr="009743EA" w:rsidRDefault="00BB437C" w:rsidP="00283DA8">
            <w:pPr>
              <w:pStyle w:val="TAL"/>
              <w:snapToGrid w:val="0"/>
              <w:jc w:val="center"/>
              <w:rPr>
                <w:b/>
                <w:kern w:val="1"/>
              </w:rPr>
            </w:pPr>
          </w:p>
          <w:p w14:paraId="6520F011" w14:textId="77777777" w:rsidR="00BB437C" w:rsidRPr="009743EA" w:rsidRDefault="00BB437C" w:rsidP="00283DA8">
            <w:pPr>
              <w:pStyle w:val="TAL"/>
              <w:snapToGrid w:val="0"/>
              <w:jc w:val="center"/>
              <w:rPr>
                <w:b/>
                <w:kern w:val="1"/>
              </w:rPr>
            </w:pPr>
          </w:p>
          <w:p w14:paraId="3BA6B6AF" w14:textId="77777777" w:rsidR="00BB437C" w:rsidRPr="009743EA" w:rsidRDefault="00BB437C" w:rsidP="00283DA8">
            <w:pPr>
              <w:pStyle w:val="TAL"/>
              <w:snapToGrid w:val="0"/>
              <w:jc w:val="center"/>
            </w:pPr>
            <w:r w:rsidRPr="009743EA">
              <w:rPr>
                <w:b/>
                <w:kern w:val="1"/>
              </w:rPr>
              <w:t>Call Flow</w:t>
            </w:r>
          </w:p>
        </w:tc>
        <w:tc>
          <w:tcPr>
            <w:tcW w:w="7239" w:type="dxa"/>
            <w:tcBorders>
              <w:top w:val="single" w:sz="4" w:space="0" w:color="000000"/>
              <w:left w:val="single" w:sz="4" w:space="0" w:color="000000"/>
              <w:bottom w:val="single" w:sz="4" w:space="0" w:color="000000"/>
              <w:right w:val="single" w:sz="4" w:space="0" w:color="000000"/>
            </w:tcBorders>
            <w:shd w:val="clear" w:color="auto" w:fill="FFFFFF"/>
          </w:tcPr>
          <w:p w14:paraId="05BB30BE" w14:textId="77777777" w:rsidR="00BB437C" w:rsidRPr="009743EA" w:rsidRDefault="00654563" w:rsidP="00283DA8">
            <w:pPr>
              <w:pStyle w:val="TAL"/>
              <w:snapToGrid w:val="0"/>
              <w:jc w:val="center"/>
              <w:rPr>
                <w:color w:val="000000"/>
              </w:rPr>
            </w:pPr>
            <w:r>
              <w:pict w14:anchorId="6CF8547C">
                <v:group id="_x0000_s3077" style="position:absolute;left:0;text-align:left;margin-left:42.05pt;margin-top:11.75pt;width:261pt;height:133.25pt;z-index:251652608;mso-position-horizontal-relative:text;mso-position-vertical-relative:text" coordsize="33147,16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">
                  <v:roundrect id="모서리가 둥근 직사각형 2" o:spid="_x0000_s3078" style="position:absolute;width:9398;height:681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" fillcolor="#5b9bd5" strokecolor="#d9d9d9" strokeweight=".5pt">
                    <v:stroke joinstyle="miter"/>
                    <v:textbox>
                      <w:txbxContent>
                        <w:p w14:paraId="381A19E7" w14:textId="77777777" w:rsidR="004A00AF" w:rsidRDefault="004A00AF" w:rsidP="00BB437C">
                          <w:pPr>
                            <w:pStyle w:val="NormalWeb"/>
                            <w:wordWrap w:val="0"/>
                            <w:spacing w:after="0"/>
                            <w:jc w:val="center"/>
                            <w:rPr>
                              <w:rFonts w:ascii="Malgun Gothic" w:hAnsi="Malgun Gothic"/>
                              <w:color w:val="FFFFFF"/>
                              <w:kern w:val="24"/>
                            </w:rPr>
                          </w:pPr>
                          <w:r w:rsidRPr="00711102">
                            <w:rPr>
                              <w:rFonts w:ascii="Malgun Gothic" w:hAnsi="Malgun Gothic" w:hint="eastAsia"/>
                              <w:color w:val="FFFFFF"/>
                              <w:kern w:val="24"/>
                            </w:rPr>
                            <w:t>originator</w:t>
                          </w:r>
                        </w:p>
                        <w:p w14:paraId="5C607561" w14:textId="77777777" w:rsidR="004A00AF" w:rsidRPr="00581D4D" w:rsidRDefault="004A00AF" w:rsidP="00BB437C">
                          <w:pPr>
                            <w:pStyle w:val="NormalWeb"/>
                            <w:wordWrap w:val="0"/>
                            <w:spacing w:after="0"/>
                            <w:jc w:val="center"/>
                            <w:rPr>
                              <w:rFonts w:ascii="Malgun Gothic" w:hAnsi="Malgun Gothic"/>
                              <w:color w:val="FFFFFF"/>
                              <w:kern w:val="24"/>
                            </w:rPr>
                          </w:pPr>
                          <w:r w:rsidRPr="00581D4D">
                            <w:rPr>
                              <w:rFonts w:ascii="Malgun Gothic" w:hAnsi="Malgun Gothic" w:hint="eastAsia"/>
                              <w:color w:val="FFFFFF"/>
                              <w:kern w:val="24"/>
                            </w:rPr>
                            <w:t>(</w:t>
                          </w:r>
                          <w:r w:rsidRPr="00581D4D">
                            <w:rPr>
                              <w:rFonts w:ascii="Malgun Gothic" w:hAnsi="Malgun Gothic"/>
                              <w:color w:val="FFFFFF"/>
                              <w:kern w:val="24"/>
                            </w:rPr>
                            <w:t>AE1)</w:t>
                          </w:r>
                        </w:p>
                        <w:p w14:paraId="7B83E87F" w14:textId="77777777" w:rsidR="004A00AF" w:rsidRDefault="004A00AF" w:rsidP="00BB437C">
                          <w:pPr>
                            <w:pStyle w:val="NormalWeb"/>
                            <w:wordWrap w:val="0"/>
                            <w:spacing w:after="0"/>
                            <w:jc w:val="center"/>
                          </w:pPr>
                        </w:p>
                      </w:txbxContent>
                    </v:textbox>
                  </v:roundrect>
                  <v:line id="직선 연결선 3" o:spid="_x0000_s3079" style="position:absolute;visibility:visible" from="4826,6810" to="4826,16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" strokeweight=".5pt">
                    <v:stroke dashstyle="longDash" joinstyle="miter"/>
                  </v:line>
                  <v:shape id="직선 화살표 연결선 4" o:spid="_x0000_s3080" type="#_x0000_t32" style="position:absolute;left:5524;top:10810;width:22082;height:3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" strokecolor="#5b9bd5" strokeweight="1.5pt">
                    <v:stroke endarrow="block" endarrowlength="long" joinstyle="miter" endcap="round"/>
                  </v:shape>
                  <v:shape id="TextBox 36" o:spid="_x0000_s3081" type="#_x0000_t202" style="position:absolute;left:10566;top:8782;width:13323;height:24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" filled="f" stroked="f">
                    <v:textbox style="mso-fit-shape-to-text:t">
                      <w:txbxContent>
                        <w:p w14:paraId="28EBCC34" w14:textId="77777777" w:rsidR="004A00AF" w:rsidRDefault="004A00AF" w:rsidP="00BB437C">
                          <w:pPr>
                            <w:pStyle w:val="NormalWeb"/>
                            <w:wordWrap w:val="0"/>
                            <w:spacing w:after="0"/>
                          </w:pPr>
                          <w:r w:rsidRPr="0089499A">
                            <w:rPr>
                              <w:rFonts w:ascii="Malgun Gothic" w:hAnsi="Malgun Gothic" w:hint="eastAsia"/>
                              <w:color w:val="5B9BD5"/>
                              <w:kern w:val="24"/>
                              <w:sz w:val="14"/>
                              <w:szCs w:val="14"/>
                            </w:rPr>
                            <w:t>subscription create request</w:t>
                          </w:r>
                        </w:p>
                      </w:txbxContent>
                    </v:textbox>
                  </v:shape>
                  <v:shape id="TextBox 37" o:spid="_x0000_s3082" type="#_x0000_t202" style="position:absolute;left:14199;top:12871;width:6159;height:24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" filled="f" stroked="f">
                    <v:textbox style="mso-fit-shape-to-text:t">
                      <w:txbxContent>
                        <w:p w14:paraId="699D9BAF" w14:textId="77777777" w:rsidR="004A00AF" w:rsidRDefault="004A00AF" w:rsidP="00BB437C">
                          <w:pPr>
                            <w:pStyle w:val="NormalWeb"/>
                            <w:wordWrap w:val="0"/>
                            <w:spacing w:after="0"/>
                          </w:pPr>
                          <w:r w:rsidRPr="0089499A">
                            <w:rPr>
                              <w:rFonts w:ascii="Malgun Gothic" w:hAnsi="Malgun Gothic" w:hint="eastAsia"/>
                              <w:color w:val="5B9BD5"/>
                              <w:kern w:val="24"/>
                              <w:sz w:val="14"/>
                              <w:szCs w:val="14"/>
                            </w:rPr>
                            <w:t>Response</w:t>
                          </w:r>
                        </w:p>
                      </w:txbxContent>
                    </v:textbox>
                  </v:shape>
                  <v:shape id="직선 화살표 연결선 7" o:spid="_x0000_s3083" type="#_x0000_t32" style="position:absolute;left:5873;top:14636;width:21733;height:64;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" strokecolor="#5b9bd5" strokeweight="1.5pt">
                    <v:stroke endarrow="block" endarrowlength="long" joinstyle="miter" endcap="round"/>
                  </v:shape>
                  <v:roundrect id="모서리가 둥근 직사각형 8" o:spid="_x0000_s3084" style="position:absolute;left:23749;width:9398;height:681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" fillcolor="#5b9bd5" strokecolor="#d9d9d9" strokeweight=".5pt">
                    <v:stroke joinstyle="miter"/>
                    <v:textbox>
                      <w:txbxContent>
                        <w:p w14:paraId="37D48E8D" w14:textId="77777777" w:rsidR="004A00AF" w:rsidRPr="00B658BD" w:rsidRDefault="004A00AF" w:rsidP="00BB437C">
                          <w:pPr>
                            <w:pStyle w:val="NormalWeb"/>
                            <w:wordWrap w:val="0"/>
                            <w:spacing w:after="0"/>
                            <w:jc w:val="center"/>
                            <w:rPr>
                              <w:rFonts w:ascii="Malgun Gothic" w:hAnsi="Malgun Gothic"/>
                              <w:color w:val="FFFFFF"/>
                              <w:kern w:val="24"/>
                              <w:sz w:val="10"/>
                            </w:rPr>
                          </w:pPr>
                        </w:p>
                        <w:p w14:paraId="706D964E" w14:textId="77777777" w:rsidR="004A00AF" w:rsidRPr="00B658BD" w:rsidRDefault="004A00AF" w:rsidP="00BB437C">
                          <w:pPr>
                            <w:pStyle w:val="NormalWeb"/>
                            <w:wordWrap w:val="0"/>
                            <w:spacing w:after="0"/>
                            <w:jc w:val="center"/>
                          </w:pPr>
                          <w:r w:rsidRPr="00B658BD">
                            <w:rPr>
                              <w:rFonts w:ascii="Malgun Gothic" w:hAnsi="Malgun Gothic" w:hint="eastAsia"/>
                              <w:color w:val="FFFFFF"/>
                              <w:kern w:val="24"/>
                            </w:rPr>
                            <w:t>mn</w:t>
                          </w:r>
                          <w:r w:rsidRPr="00B658BD">
                            <w:rPr>
                              <w:rFonts w:ascii="Malgun Gothic" w:hAnsi="Malgun Gothic"/>
                              <w:color w:val="FFFFFF"/>
                              <w:kern w:val="24"/>
                            </w:rPr>
                            <w:t>-name</w:t>
                          </w:r>
                        </w:p>
                        <w:p w14:paraId="372C1B6F" w14:textId="77777777" w:rsidR="004A00AF" w:rsidRDefault="004A00AF" w:rsidP="00BB437C">
                          <w:pPr>
                            <w:pStyle w:val="NormalWeb"/>
                            <w:wordWrap w:val="0"/>
                            <w:spacing w:after="0"/>
                            <w:jc w:val="center"/>
                          </w:pPr>
                        </w:p>
                      </w:txbxContent>
                    </v:textbox>
                  </v:roundrect>
                  <v:line id="직선 연결선 9" o:spid="_x0000_s3085" style="position:absolute;visibility:visible" from="28575,6810" to="28575,16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" strokeweight=".5pt">
                    <v:stroke dashstyle="longDash" joinstyle="miter"/>
                  </v:line>
                </v:group>
              </w:pict>
            </w:r>
          </w:p>
        </w:tc>
      </w:tr>
      <w:tr w:rsidR="00BB437C" w:rsidRPr="009743EA" w14:paraId="1A15D8A0" w14:textId="77777777" w:rsidTr="00283DA8">
        <w:trPr>
          <w:trHeight w:val="1842"/>
          <w:jc w:val="center"/>
        </w:trPr>
        <w:tc>
          <w:tcPr>
            <w:tcW w:w="1286" w:type="dxa"/>
            <w:vMerge/>
            <w:tcBorders>
              <w:left w:val="single" w:sz="4" w:space="0" w:color="000000"/>
            </w:tcBorders>
            <w:shd w:val="clear" w:color="auto" w:fill="E7E6E6"/>
          </w:tcPr>
          <w:p w14:paraId="18E5E216" w14:textId="77777777" w:rsidR="00BB437C" w:rsidRPr="009743EA" w:rsidRDefault="00BB437C" w:rsidP="00283DA8">
            <w:pPr>
              <w:pStyle w:val="Default"/>
              <w:overflowPunct w:val="0"/>
              <w:jc w:val="center"/>
              <w:rPr>
                <w:b/>
                <w:kern w:val="1"/>
              </w:rPr>
            </w:pPr>
          </w:p>
        </w:tc>
        <w:tc>
          <w:tcPr>
            <w:tcW w:w="1134" w:type="dxa"/>
            <w:tcBorders>
              <w:top w:val="single" w:sz="4" w:space="0" w:color="000000"/>
              <w:left w:val="single" w:sz="4" w:space="0" w:color="000000"/>
              <w:bottom w:val="single" w:sz="4" w:space="0" w:color="000000"/>
              <w:right w:val="single" w:sz="4" w:space="0" w:color="000000"/>
            </w:tcBorders>
            <w:shd w:val="clear" w:color="auto" w:fill="E7E6E6"/>
          </w:tcPr>
          <w:p w14:paraId="461F30D8" w14:textId="77777777" w:rsidR="00BB437C" w:rsidRPr="009743EA" w:rsidRDefault="00BB437C" w:rsidP="00283DA8">
            <w:pPr>
              <w:pStyle w:val="TAL"/>
              <w:snapToGrid w:val="0"/>
              <w:jc w:val="center"/>
              <w:rPr>
                <w:b/>
                <w:kern w:val="1"/>
              </w:rPr>
            </w:pPr>
          </w:p>
          <w:p w14:paraId="35A1B9EB" w14:textId="77777777" w:rsidR="00BB437C" w:rsidRPr="009743EA" w:rsidRDefault="00BB437C" w:rsidP="00283DA8">
            <w:pPr>
              <w:pStyle w:val="TAL"/>
              <w:snapToGrid w:val="0"/>
              <w:jc w:val="center"/>
              <w:rPr>
                <w:b/>
                <w:kern w:val="1"/>
              </w:rPr>
            </w:pPr>
          </w:p>
          <w:p w14:paraId="186631FB" w14:textId="77777777" w:rsidR="00BB437C" w:rsidRPr="009743EA" w:rsidRDefault="00BB437C" w:rsidP="00283DA8">
            <w:pPr>
              <w:pStyle w:val="TAL"/>
              <w:snapToGrid w:val="0"/>
              <w:jc w:val="center"/>
              <w:rPr>
                <w:b/>
                <w:kern w:val="1"/>
              </w:rPr>
            </w:pPr>
            <w:r w:rsidRPr="009743EA">
              <w:rPr>
                <w:b/>
                <w:kern w:val="1"/>
              </w:rPr>
              <w:t>HTTP Header Information</w:t>
            </w:r>
          </w:p>
          <w:p w14:paraId="23983A36" w14:textId="77777777" w:rsidR="00BB437C" w:rsidRPr="009743EA" w:rsidRDefault="00BB437C" w:rsidP="00283DA8">
            <w:pPr>
              <w:pStyle w:val="TAL"/>
              <w:snapToGrid w:val="0"/>
              <w:jc w:val="both"/>
              <w:rPr>
                <w:b/>
                <w:kern w:val="1"/>
              </w:rPr>
            </w:pPr>
          </w:p>
        </w:tc>
        <w:tc>
          <w:tcPr>
            <w:tcW w:w="7239" w:type="dxa"/>
            <w:tcBorders>
              <w:top w:val="single" w:sz="4" w:space="0" w:color="000000"/>
              <w:left w:val="single" w:sz="4" w:space="0" w:color="000000"/>
              <w:bottom w:val="single" w:sz="4" w:space="0" w:color="000000"/>
              <w:right w:val="single" w:sz="4" w:space="0" w:color="000000"/>
            </w:tcBorders>
            <w:shd w:val="clear" w:color="auto" w:fill="FFFFFF"/>
          </w:tcPr>
          <w:p w14:paraId="21FDDCCC" w14:textId="77777777" w:rsidR="00BB437C" w:rsidRPr="009743EA" w:rsidRDefault="00BB437C" w:rsidP="005A2D7C">
            <w:pPr>
              <w:pStyle w:val="TAL"/>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01"/>
              <w:gridCol w:w="4359"/>
            </w:tblGrid>
            <w:tr w:rsidR="00BB437C" w:rsidRPr="009743EA" w14:paraId="22740C43" w14:textId="77777777" w:rsidTr="005A2D7C">
              <w:trPr>
                <w:jc w:val="center"/>
              </w:trPr>
              <w:tc>
                <w:tcPr>
                  <w:tcW w:w="1501" w:type="dxa"/>
                  <w:shd w:val="clear" w:color="auto" w:fill="9CC2E5"/>
                </w:tcPr>
                <w:p w14:paraId="230C33E9" w14:textId="77777777" w:rsidR="00BB437C" w:rsidRPr="009743EA" w:rsidRDefault="00BB437C" w:rsidP="00283DA8">
                  <w:pPr>
                    <w:pStyle w:val="TAL"/>
                    <w:snapToGrid w:val="0"/>
                    <w:jc w:val="center"/>
                    <w:rPr>
                      <w:rFonts w:eastAsia="Calibri"/>
                      <w:b/>
                      <w:szCs w:val="22"/>
                    </w:rPr>
                  </w:pPr>
                  <w:r w:rsidRPr="009743EA">
                    <w:rPr>
                      <w:rFonts w:eastAsia="Calibri"/>
                      <w:b/>
                      <w:szCs w:val="22"/>
                    </w:rPr>
                    <w:t>Header</w:t>
                  </w:r>
                </w:p>
              </w:tc>
              <w:tc>
                <w:tcPr>
                  <w:tcW w:w="4359" w:type="dxa"/>
                  <w:shd w:val="clear" w:color="auto" w:fill="9CC2E5"/>
                </w:tcPr>
                <w:p w14:paraId="26303528" w14:textId="77777777" w:rsidR="00BB437C" w:rsidRPr="009743EA" w:rsidRDefault="00BB437C" w:rsidP="00283DA8">
                  <w:pPr>
                    <w:pStyle w:val="TAL"/>
                    <w:snapToGrid w:val="0"/>
                    <w:jc w:val="center"/>
                    <w:rPr>
                      <w:rFonts w:eastAsia="Calibri"/>
                      <w:b/>
                      <w:szCs w:val="22"/>
                    </w:rPr>
                  </w:pPr>
                  <w:r w:rsidRPr="009743EA">
                    <w:rPr>
                      <w:rFonts w:eastAsia="Calibri"/>
                      <w:b/>
                      <w:szCs w:val="22"/>
                    </w:rPr>
                    <w:t>Value</w:t>
                  </w:r>
                </w:p>
              </w:tc>
            </w:tr>
            <w:tr w:rsidR="00BB437C" w:rsidRPr="009743EA" w14:paraId="52661EF8" w14:textId="77777777" w:rsidTr="005A2D7C">
              <w:trPr>
                <w:jc w:val="center"/>
              </w:trPr>
              <w:tc>
                <w:tcPr>
                  <w:tcW w:w="1501" w:type="dxa"/>
                  <w:shd w:val="clear" w:color="auto" w:fill="DEEAF6"/>
                </w:tcPr>
                <w:p w14:paraId="590719D0" w14:textId="77777777" w:rsidR="00BB437C" w:rsidRPr="009743EA" w:rsidRDefault="00BB437C" w:rsidP="00283DA8">
                  <w:pPr>
                    <w:pStyle w:val="TAL"/>
                    <w:snapToGrid w:val="0"/>
                    <w:jc w:val="center"/>
                    <w:rPr>
                      <w:rFonts w:eastAsia="Calibri"/>
                      <w:szCs w:val="22"/>
                    </w:rPr>
                  </w:pPr>
                  <w:r w:rsidRPr="009743EA">
                    <w:rPr>
                      <w:rFonts w:eastAsia="Calibri"/>
                      <w:szCs w:val="22"/>
                    </w:rPr>
                    <w:t>Accept</w:t>
                  </w:r>
                </w:p>
              </w:tc>
              <w:tc>
                <w:tcPr>
                  <w:tcW w:w="4359" w:type="dxa"/>
                  <w:shd w:val="clear" w:color="auto" w:fill="auto"/>
                </w:tcPr>
                <w:p w14:paraId="0076389A" w14:textId="77777777" w:rsidR="00BB437C" w:rsidRPr="009743EA" w:rsidRDefault="00BB437C" w:rsidP="00283DA8">
                  <w:pPr>
                    <w:pStyle w:val="TAL"/>
                    <w:snapToGrid w:val="0"/>
                    <w:rPr>
                      <w:rFonts w:eastAsia="Calibri"/>
                      <w:szCs w:val="22"/>
                    </w:rPr>
                  </w:pPr>
                  <w:r w:rsidRPr="009743EA">
                    <w:rPr>
                      <w:rFonts w:eastAsia="Calibri"/>
                      <w:szCs w:val="22"/>
                    </w:rPr>
                    <w:t>application/json</w:t>
                  </w:r>
                </w:p>
              </w:tc>
            </w:tr>
            <w:tr w:rsidR="00BB437C" w:rsidRPr="009743EA" w14:paraId="1EAA23B5" w14:textId="77777777" w:rsidTr="005A2D7C">
              <w:trPr>
                <w:jc w:val="center"/>
              </w:trPr>
              <w:tc>
                <w:tcPr>
                  <w:tcW w:w="1501" w:type="dxa"/>
                  <w:shd w:val="clear" w:color="auto" w:fill="DEEAF6"/>
                </w:tcPr>
                <w:p w14:paraId="32BF04AF" w14:textId="77777777" w:rsidR="00BB437C" w:rsidRPr="009743EA" w:rsidRDefault="00BB437C" w:rsidP="00283DA8">
                  <w:pPr>
                    <w:pStyle w:val="TAL"/>
                    <w:snapToGrid w:val="0"/>
                    <w:jc w:val="center"/>
                    <w:rPr>
                      <w:rFonts w:eastAsia="Calibri"/>
                      <w:szCs w:val="22"/>
                    </w:rPr>
                  </w:pPr>
                  <w:r w:rsidRPr="009743EA">
                    <w:rPr>
                      <w:rFonts w:eastAsia="Calibri"/>
                      <w:szCs w:val="22"/>
                    </w:rPr>
                    <w:t>X-M2M-RI</w:t>
                  </w:r>
                </w:p>
              </w:tc>
              <w:tc>
                <w:tcPr>
                  <w:tcW w:w="4359" w:type="dxa"/>
                  <w:shd w:val="clear" w:color="auto" w:fill="auto"/>
                </w:tcPr>
                <w:p w14:paraId="652384CA" w14:textId="77777777" w:rsidR="00BB437C" w:rsidRPr="009743EA" w:rsidRDefault="00BB437C" w:rsidP="00283DA8">
                  <w:pPr>
                    <w:pStyle w:val="TAL"/>
                    <w:snapToGrid w:val="0"/>
                    <w:rPr>
                      <w:rFonts w:eastAsia="Calibri"/>
                      <w:szCs w:val="22"/>
                    </w:rPr>
                  </w:pPr>
                  <w:r w:rsidRPr="009743EA">
                    <w:rPr>
                      <w:rFonts w:eastAsia="Calibri"/>
                      <w:szCs w:val="22"/>
                    </w:rPr>
                    <w:t>Request</w:t>
                  </w:r>
                  <w:r w:rsidR="000E08CD" w:rsidRPr="009743EA">
                    <w:rPr>
                      <w:rFonts w:eastAsia="Calibri"/>
                      <w:szCs w:val="22"/>
                    </w:rPr>
                    <w:t xml:space="preserve"> </w:t>
                  </w:r>
                  <w:r w:rsidRPr="009743EA">
                    <w:rPr>
                      <w:rFonts w:eastAsia="Calibri"/>
                      <w:szCs w:val="22"/>
                    </w:rPr>
                    <w:t>ID</w:t>
                  </w:r>
                  <w:r w:rsidR="000E08CD" w:rsidRPr="009743EA">
                    <w:rPr>
                      <w:rFonts w:eastAsia="Calibri"/>
                      <w:szCs w:val="22"/>
                    </w:rPr>
                    <w:t xml:space="preserve"> </w:t>
                  </w:r>
                </w:p>
              </w:tc>
            </w:tr>
            <w:tr w:rsidR="00BB437C" w:rsidRPr="009743EA" w14:paraId="28141053" w14:textId="77777777" w:rsidTr="005A2D7C">
              <w:trPr>
                <w:jc w:val="center"/>
              </w:trPr>
              <w:tc>
                <w:tcPr>
                  <w:tcW w:w="1501" w:type="dxa"/>
                  <w:shd w:val="clear" w:color="auto" w:fill="DEEAF6"/>
                </w:tcPr>
                <w:p w14:paraId="0028A6EE" w14:textId="77777777" w:rsidR="00BB437C" w:rsidRPr="009743EA" w:rsidRDefault="00BB437C" w:rsidP="00283DA8">
                  <w:pPr>
                    <w:pStyle w:val="TAL"/>
                    <w:snapToGrid w:val="0"/>
                    <w:jc w:val="center"/>
                    <w:rPr>
                      <w:rFonts w:eastAsia="Calibri"/>
                      <w:szCs w:val="22"/>
                    </w:rPr>
                  </w:pPr>
                  <w:r w:rsidRPr="009743EA">
                    <w:rPr>
                      <w:rFonts w:eastAsia="Calibri"/>
                      <w:szCs w:val="22"/>
                    </w:rPr>
                    <w:t>X-M2M-Origin</w:t>
                  </w:r>
                </w:p>
              </w:tc>
              <w:tc>
                <w:tcPr>
                  <w:tcW w:w="4359" w:type="dxa"/>
                  <w:shd w:val="clear" w:color="auto" w:fill="auto"/>
                </w:tcPr>
                <w:p w14:paraId="3298B993" w14:textId="77777777" w:rsidR="00BB437C" w:rsidRPr="009743EA" w:rsidRDefault="00BB437C" w:rsidP="00283DA8">
                  <w:pPr>
                    <w:pStyle w:val="TAL"/>
                    <w:snapToGrid w:val="0"/>
                    <w:rPr>
                      <w:rFonts w:eastAsia="Calibri"/>
                      <w:szCs w:val="22"/>
                    </w:rPr>
                  </w:pPr>
                  <w:r w:rsidRPr="009743EA">
                    <w:rPr>
                      <w:rFonts w:eastAsia="Calibri"/>
                      <w:szCs w:val="22"/>
                    </w:rPr>
                    <w:t>AE-ID</w:t>
                  </w:r>
                  <w:r w:rsidR="000E08CD" w:rsidRPr="009743EA">
                    <w:rPr>
                      <w:rFonts w:eastAsia="Calibri"/>
                      <w:szCs w:val="22"/>
                    </w:rPr>
                    <w:t xml:space="preserve"> </w:t>
                  </w:r>
                  <w:r w:rsidRPr="009743EA">
                    <w:rPr>
                      <w:rFonts w:eastAsia="Calibri"/>
                      <w:szCs w:val="22"/>
                    </w:rPr>
                    <w:t>of</w:t>
                  </w:r>
                  <w:r w:rsidR="000E08CD" w:rsidRPr="009743EA">
                    <w:rPr>
                      <w:rFonts w:eastAsia="Calibri"/>
                      <w:szCs w:val="22"/>
                    </w:rPr>
                    <w:t xml:space="preserve"> </w:t>
                  </w:r>
                  <w:r w:rsidRPr="009743EA">
                    <w:rPr>
                      <w:rFonts w:eastAsia="Calibri"/>
                      <w:szCs w:val="22"/>
                    </w:rPr>
                    <w:t>Originator</w:t>
                  </w:r>
                </w:p>
              </w:tc>
            </w:tr>
            <w:tr w:rsidR="00BB437C" w:rsidRPr="009743EA" w14:paraId="3D4EC5CD" w14:textId="77777777" w:rsidTr="005A2D7C">
              <w:trPr>
                <w:jc w:val="center"/>
              </w:trPr>
              <w:tc>
                <w:tcPr>
                  <w:tcW w:w="1501" w:type="dxa"/>
                  <w:shd w:val="clear" w:color="auto" w:fill="DEEAF6"/>
                </w:tcPr>
                <w:p w14:paraId="24C312CD" w14:textId="77777777" w:rsidR="00BB437C" w:rsidRPr="009743EA" w:rsidRDefault="00BB437C" w:rsidP="00283DA8">
                  <w:pPr>
                    <w:pStyle w:val="TAL"/>
                    <w:snapToGrid w:val="0"/>
                    <w:jc w:val="center"/>
                    <w:rPr>
                      <w:rFonts w:eastAsia="Calibri"/>
                      <w:szCs w:val="22"/>
                    </w:rPr>
                  </w:pPr>
                  <w:r w:rsidRPr="009743EA">
                    <w:rPr>
                      <w:rFonts w:eastAsia="Calibri"/>
                      <w:szCs w:val="22"/>
                    </w:rPr>
                    <w:t>Content-Type</w:t>
                  </w:r>
                </w:p>
              </w:tc>
              <w:tc>
                <w:tcPr>
                  <w:tcW w:w="4359" w:type="dxa"/>
                  <w:shd w:val="clear" w:color="auto" w:fill="auto"/>
                </w:tcPr>
                <w:p w14:paraId="6AB5035C" w14:textId="77777777" w:rsidR="00BB437C" w:rsidRPr="009743EA" w:rsidRDefault="00E45F9B" w:rsidP="00283DA8">
                  <w:pPr>
                    <w:pStyle w:val="TAL"/>
                    <w:snapToGrid w:val="0"/>
                    <w:rPr>
                      <w:rFonts w:eastAsia="Calibri"/>
                      <w:szCs w:val="22"/>
                    </w:rPr>
                  </w:pPr>
                  <w:r w:rsidRPr="009743EA">
                    <w:rPr>
                      <w:rFonts w:eastAsia="Calibri"/>
                      <w:szCs w:val="22"/>
                    </w:rPr>
                    <w:t>application/json;ty</w:t>
                  </w:r>
                  <w:r w:rsidR="00BB437C" w:rsidRPr="009743EA">
                    <w:rPr>
                      <w:rFonts w:eastAsia="Calibri"/>
                      <w:szCs w:val="22"/>
                    </w:rPr>
                    <w:t>=</w:t>
                  </w:r>
                  <w:r w:rsidR="00BB437C" w:rsidRPr="009743EA">
                    <w:rPr>
                      <w:rFonts w:eastAsia="Calibri"/>
                      <w:b/>
                      <w:szCs w:val="22"/>
                    </w:rPr>
                    <w:t>23</w:t>
                  </w:r>
                </w:p>
              </w:tc>
            </w:tr>
            <w:tr w:rsidR="00595120" w:rsidRPr="009743EA" w14:paraId="2F5C7623" w14:textId="77777777" w:rsidTr="005A2D7C">
              <w:trPr>
                <w:jc w:val="center"/>
              </w:trPr>
              <w:tc>
                <w:tcPr>
                  <w:tcW w:w="1501" w:type="dxa"/>
                  <w:shd w:val="clear" w:color="auto" w:fill="DEEAF6"/>
                </w:tcPr>
                <w:p w14:paraId="12071A19" w14:textId="77777777" w:rsidR="00595120" w:rsidRPr="009743EA" w:rsidRDefault="00595120" w:rsidP="008C30AE">
                  <w:pPr>
                    <w:pStyle w:val="TAL"/>
                    <w:snapToGrid w:val="0"/>
                    <w:jc w:val="center"/>
                    <w:rPr>
                      <w:rFonts w:eastAsia="Calibri"/>
                      <w:szCs w:val="22"/>
                    </w:rPr>
                  </w:pPr>
                  <w:r w:rsidRPr="009743EA">
                    <w:rPr>
                      <w:rFonts w:eastAsia="Calibri"/>
                      <w:szCs w:val="22"/>
                    </w:rPr>
                    <w:t>X-M2M-RVI</w:t>
                  </w:r>
                </w:p>
              </w:tc>
              <w:tc>
                <w:tcPr>
                  <w:tcW w:w="4359" w:type="dxa"/>
                  <w:shd w:val="clear" w:color="auto" w:fill="auto"/>
                </w:tcPr>
                <w:p w14:paraId="3580F5A4" w14:textId="77777777" w:rsidR="00595120" w:rsidRPr="009743EA" w:rsidRDefault="00595120" w:rsidP="008C30AE">
                  <w:pPr>
                    <w:pStyle w:val="TAL"/>
                    <w:snapToGrid w:val="0"/>
                    <w:rPr>
                      <w:rFonts w:eastAsia="Calibri"/>
                      <w:szCs w:val="22"/>
                    </w:rPr>
                  </w:pPr>
                  <w:r w:rsidRPr="009743EA">
                    <w:rPr>
                      <w:rFonts w:eastAsia="Calibri"/>
                      <w:szCs w:val="22"/>
                    </w:rPr>
                    <w:t>Release</w:t>
                  </w:r>
                  <w:r w:rsidR="000E08CD" w:rsidRPr="009743EA">
                    <w:rPr>
                      <w:rFonts w:eastAsia="Calibri"/>
                      <w:szCs w:val="22"/>
                    </w:rPr>
                    <w:t xml:space="preserve"> </w:t>
                  </w:r>
                  <w:r w:rsidRPr="009743EA">
                    <w:rPr>
                      <w:rFonts w:eastAsia="Calibri"/>
                      <w:szCs w:val="22"/>
                    </w:rPr>
                    <w:t>Version</w:t>
                  </w:r>
                  <w:r w:rsidR="000E08CD" w:rsidRPr="009743EA">
                    <w:rPr>
                      <w:rFonts w:eastAsia="Calibri"/>
                      <w:szCs w:val="22"/>
                    </w:rPr>
                    <w:t xml:space="preserve"> </w:t>
                  </w:r>
                  <w:r w:rsidRPr="009743EA">
                    <w:rPr>
                      <w:rFonts w:eastAsia="Calibri"/>
                      <w:szCs w:val="22"/>
                    </w:rPr>
                    <w:t>Indicator</w:t>
                  </w:r>
                </w:p>
              </w:tc>
            </w:tr>
          </w:tbl>
          <w:p w14:paraId="092CE33A" w14:textId="77777777" w:rsidR="00BB437C" w:rsidRPr="009743EA" w:rsidRDefault="00BB437C" w:rsidP="00283DA8">
            <w:pPr>
              <w:pStyle w:val="TAL"/>
              <w:snapToGrid w:val="0"/>
              <w:jc w:val="both"/>
              <w:rPr>
                <w:lang w:eastAsia="ko-KR"/>
              </w:rPr>
            </w:pPr>
          </w:p>
        </w:tc>
      </w:tr>
      <w:tr w:rsidR="00BB437C" w:rsidRPr="009743EA" w14:paraId="60FB55B8" w14:textId="77777777" w:rsidTr="00283DA8">
        <w:trPr>
          <w:jc w:val="center"/>
        </w:trPr>
        <w:tc>
          <w:tcPr>
            <w:tcW w:w="1286" w:type="dxa"/>
            <w:vMerge/>
            <w:tcBorders>
              <w:left w:val="single" w:sz="4" w:space="0" w:color="000000"/>
              <w:bottom w:val="single" w:sz="4" w:space="0" w:color="000000"/>
            </w:tcBorders>
            <w:shd w:val="clear" w:color="auto" w:fill="E7E6E6"/>
          </w:tcPr>
          <w:p w14:paraId="53244093" w14:textId="77777777" w:rsidR="00BB437C" w:rsidRPr="009743EA" w:rsidRDefault="00BB437C" w:rsidP="00283DA8">
            <w:pPr>
              <w:pStyle w:val="Default"/>
              <w:overflowPunct w:val="0"/>
              <w:jc w:val="center"/>
              <w:rPr>
                <w:b/>
                <w:kern w:val="1"/>
              </w:rPr>
            </w:pPr>
          </w:p>
        </w:tc>
        <w:tc>
          <w:tcPr>
            <w:tcW w:w="1134" w:type="dxa"/>
            <w:tcBorders>
              <w:top w:val="single" w:sz="4" w:space="0" w:color="000000"/>
              <w:left w:val="single" w:sz="4" w:space="0" w:color="000000"/>
              <w:bottom w:val="single" w:sz="4" w:space="0" w:color="000000"/>
              <w:right w:val="single" w:sz="4" w:space="0" w:color="000000"/>
            </w:tcBorders>
            <w:shd w:val="clear" w:color="auto" w:fill="E7E6E6"/>
          </w:tcPr>
          <w:p w14:paraId="30CE2810" w14:textId="77777777" w:rsidR="00BB437C" w:rsidRPr="009743EA" w:rsidRDefault="00BB437C" w:rsidP="00283DA8">
            <w:pPr>
              <w:pStyle w:val="Default"/>
              <w:overflowPunct w:val="0"/>
              <w:jc w:val="center"/>
              <w:rPr>
                <w:rFonts w:ascii="Arial" w:eastAsia="Malgun Gothic" w:hAnsi="Arial"/>
                <w:b/>
                <w:color w:val="auto"/>
                <w:kern w:val="1"/>
                <w:sz w:val="18"/>
                <w:szCs w:val="20"/>
              </w:rPr>
            </w:pPr>
          </w:p>
          <w:p w14:paraId="6FE3AD6D" w14:textId="77777777" w:rsidR="00BB437C" w:rsidRPr="009743EA" w:rsidRDefault="00BB437C" w:rsidP="00283DA8">
            <w:pPr>
              <w:pStyle w:val="Default"/>
              <w:overflowPunct w:val="0"/>
              <w:jc w:val="center"/>
              <w:rPr>
                <w:rFonts w:ascii="Arial" w:eastAsia="Malgun Gothic" w:hAnsi="Arial"/>
                <w:b/>
                <w:color w:val="auto"/>
                <w:kern w:val="1"/>
                <w:sz w:val="18"/>
                <w:szCs w:val="20"/>
              </w:rPr>
            </w:pPr>
          </w:p>
          <w:p w14:paraId="0C81109B" w14:textId="77777777" w:rsidR="00BB437C" w:rsidRPr="009743EA" w:rsidRDefault="00BB437C" w:rsidP="00283DA8">
            <w:pPr>
              <w:pStyle w:val="Default"/>
              <w:overflowPunct w:val="0"/>
              <w:jc w:val="center"/>
              <w:rPr>
                <w:rFonts w:ascii="Arial" w:eastAsia="Malgun Gothic" w:hAnsi="Arial"/>
                <w:b/>
                <w:color w:val="auto"/>
                <w:kern w:val="1"/>
                <w:sz w:val="18"/>
                <w:szCs w:val="20"/>
              </w:rPr>
            </w:pPr>
          </w:p>
          <w:p w14:paraId="4E66D443" w14:textId="77777777" w:rsidR="00BB437C" w:rsidRPr="009743EA" w:rsidRDefault="00BB437C" w:rsidP="00283DA8">
            <w:pPr>
              <w:pStyle w:val="Default"/>
              <w:overflowPunct w:val="0"/>
              <w:jc w:val="center"/>
              <w:rPr>
                <w:rFonts w:ascii="Arial" w:eastAsia="Malgun Gothic" w:hAnsi="Arial"/>
                <w:b/>
                <w:color w:val="auto"/>
                <w:kern w:val="1"/>
                <w:sz w:val="18"/>
                <w:szCs w:val="20"/>
              </w:rPr>
            </w:pPr>
          </w:p>
          <w:p w14:paraId="59E9F2E4" w14:textId="77777777" w:rsidR="00BB437C" w:rsidRPr="009743EA" w:rsidRDefault="00BB437C" w:rsidP="00283DA8">
            <w:pPr>
              <w:pStyle w:val="Default"/>
              <w:overflowPunct w:val="0"/>
              <w:jc w:val="center"/>
              <w:rPr>
                <w:rFonts w:ascii="Arial" w:eastAsia="Malgun Gothic" w:hAnsi="Arial"/>
                <w:b/>
                <w:color w:val="auto"/>
                <w:kern w:val="1"/>
                <w:sz w:val="18"/>
                <w:szCs w:val="20"/>
              </w:rPr>
            </w:pPr>
          </w:p>
          <w:p w14:paraId="7F180BE3" w14:textId="77777777" w:rsidR="00BB437C" w:rsidRPr="009743EA" w:rsidRDefault="00BB437C" w:rsidP="00283DA8">
            <w:pPr>
              <w:pStyle w:val="Default"/>
              <w:overflowPunct w:val="0"/>
              <w:jc w:val="center"/>
              <w:rPr>
                <w:rFonts w:ascii="Arial" w:eastAsia="Malgun Gothic" w:hAnsi="Arial"/>
                <w:b/>
                <w:color w:val="auto"/>
                <w:kern w:val="1"/>
                <w:sz w:val="18"/>
                <w:szCs w:val="20"/>
              </w:rPr>
            </w:pPr>
          </w:p>
          <w:p w14:paraId="588CF55B" w14:textId="77777777" w:rsidR="00BB437C" w:rsidRPr="009743EA" w:rsidRDefault="00BB437C" w:rsidP="00283DA8">
            <w:pPr>
              <w:pStyle w:val="Default"/>
              <w:overflowPunct w:val="0"/>
              <w:jc w:val="center"/>
              <w:rPr>
                <w:color w:val="0070C0"/>
                <w:lang w:eastAsia="ko-KR"/>
              </w:rPr>
            </w:pPr>
            <w:r w:rsidRPr="009743EA">
              <w:rPr>
                <w:rFonts w:ascii="Arial" w:eastAsia="Malgun Gothic" w:hAnsi="Arial"/>
                <w:b/>
                <w:color w:val="auto"/>
                <w:kern w:val="1"/>
                <w:sz w:val="18"/>
                <w:szCs w:val="20"/>
              </w:rPr>
              <w:t>Example</w:t>
            </w:r>
          </w:p>
        </w:tc>
        <w:tc>
          <w:tcPr>
            <w:tcW w:w="7239" w:type="dxa"/>
            <w:tcBorders>
              <w:top w:val="single" w:sz="4" w:space="0" w:color="000000"/>
              <w:left w:val="single" w:sz="4" w:space="0" w:color="000000"/>
              <w:bottom w:val="single" w:sz="4" w:space="0" w:color="000000"/>
              <w:right w:val="single" w:sz="4" w:space="0" w:color="000000"/>
            </w:tcBorders>
            <w:shd w:val="clear" w:color="auto" w:fill="FFFFFF"/>
          </w:tcPr>
          <w:p w14:paraId="32AD817F" w14:textId="77777777" w:rsidR="00C740D2" w:rsidRPr="009743EA" w:rsidRDefault="00C740D2" w:rsidP="007C39B4">
            <w:pPr>
              <w:widowControl w:val="0"/>
              <w:spacing w:after="0"/>
              <w:ind w:left="284"/>
              <w:jc w:val="both"/>
              <w:textAlignment w:val="auto"/>
              <w:rPr>
                <w:rFonts w:eastAsia="Calibri Light"/>
                <w:b/>
                <w:sz w:val="24"/>
              </w:rPr>
            </w:pPr>
          </w:p>
          <w:p w14:paraId="454DAC05" w14:textId="77777777" w:rsidR="00BB437C" w:rsidRPr="009743EA" w:rsidRDefault="00C740D2" w:rsidP="007C39B4">
            <w:pPr>
              <w:widowControl w:val="0"/>
              <w:spacing w:after="0"/>
              <w:ind w:left="284"/>
              <w:jc w:val="both"/>
              <w:textAlignment w:val="auto"/>
              <w:rPr>
                <w:rFonts w:eastAsia="Calibri Light"/>
                <w:b/>
                <w:sz w:val="24"/>
              </w:rPr>
            </w:pPr>
            <w:r w:rsidRPr="009743EA">
              <w:rPr>
                <w:rFonts w:eastAsia="Calibri Light"/>
                <w:b/>
                <w:sz w:val="24"/>
              </w:rPr>
              <w:t>API/NOTI/NET4/STEP01</w:t>
            </w:r>
          </w:p>
          <w:p w14:paraId="4FCD0F36" w14:textId="77777777" w:rsidR="00BB437C" w:rsidRPr="009743EA" w:rsidRDefault="00BB437C" w:rsidP="00283DA8">
            <w:pPr>
              <w:widowControl w:val="0"/>
              <w:spacing w:after="0"/>
              <w:ind w:left="284"/>
              <w:jc w:val="both"/>
              <w:textAlignment w:val="auto"/>
              <w:rPr>
                <w:rFonts w:ascii="Arial" w:hAnsi="Arial"/>
                <w:b/>
                <w:color w:val="0070C0"/>
                <w:sz w:val="18"/>
              </w:rPr>
            </w:pPr>
          </w:p>
          <w:p w14:paraId="08CD6AD4" w14:textId="77777777" w:rsidR="00BB437C" w:rsidRPr="009743EA" w:rsidRDefault="00BB437C" w:rsidP="00283DA8">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4B88032F" w14:textId="77777777" w:rsidR="00BB437C" w:rsidRPr="009743EA" w:rsidRDefault="00BB437C" w:rsidP="00283DA8">
            <w:pPr>
              <w:pStyle w:val="TAL"/>
              <w:snapToGrid w:val="0"/>
              <w:ind w:left="284"/>
              <w:jc w:val="both"/>
              <w:rPr>
                <w:color w:val="0070C0"/>
              </w:rPr>
            </w:pPr>
          </w:p>
          <w:p w14:paraId="3BEEF672" w14:textId="77777777" w:rsidR="00BB437C" w:rsidRPr="009743EA" w:rsidRDefault="00BB437C" w:rsidP="00283DA8">
            <w:pPr>
              <w:pStyle w:val="TAL"/>
              <w:snapToGrid w:val="0"/>
              <w:ind w:left="284"/>
              <w:jc w:val="both"/>
              <w:rPr>
                <w:color w:val="0070C0"/>
              </w:rPr>
            </w:pPr>
            <w:r w:rsidRPr="009743EA">
              <w:rPr>
                <w:color w:val="0070C0"/>
              </w:rPr>
              <w:t>POST /mn-name/cont_temp? HTTP/1.1</w:t>
            </w:r>
          </w:p>
          <w:p w14:paraId="59713B1F" w14:textId="77777777" w:rsidR="00BB437C" w:rsidRPr="009743EA" w:rsidRDefault="00BB437C" w:rsidP="00283DA8">
            <w:pPr>
              <w:pStyle w:val="TAL"/>
              <w:snapToGrid w:val="0"/>
              <w:ind w:left="284"/>
              <w:jc w:val="both"/>
              <w:rPr>
                <w:color w:val="0070C0"/>
              </w:rPr>
            </w:pPr>
            <w:r w:rsidRPr="009743EA">
              <w:rPr>
                <w:color w:val="0070C0"/>
              </w:rPr>
              <w:t>Host: 192.168.0.10:8282</w:t>
            </w:r>
          </w:p>
          <w:p w14:paraId="67F5E794" w14:textId="77777777" w:rsidR="00BB437C" w:rsidRPr="009743EA" w:rsidRDefault="00BB437C" w:rsidP="00283DA8">
            <w:pPr>
              <w:pStyle w:val="TAL"/>
              <w:snapToGrid w:val="0"/>
              <w:ind w:left="284"/>
              <w:jc w:val="both"/>
              <w:rPr>
                <w:color w:val="0070C0"/>
              </w:rPr>
            </w:pPr>
            <w:r w:rsidRPr="009743EA">
              <w:rPr>
                <w:color w:val="0070C0"/>
              </w:rPr>
              <w:t>X-M2M-Origin: CAE5630283216026458665</w:t>
            </w:r>
          </w:p>
          <w:p w14:paraId="5FC2185E" w14:textId="77777777" w:rsidR="00BB437C" w:rsidRPr="009743EA" w:rsidRDefault="00BB437C" w:rsidP="00283DA8">
            <w:pPr>
              <w:pStyle w:val="TAL"/>
              <w:snapToGrid w:val="0"/>
              <w:ind w:left="284"/>
              <w:jc w:val="both"/>
              <w:rPr>
                <w:color w:val="0070C0"/>
              </w:rPr>
            </w:pPr>
            <w:r w:rsidRPr="009743EA">
              <w:rPr>
                <w:color w:val="0070C0"/>
              </w:rPr>
              <w:t xml:space="preserve">Content-Type: </w:t>
            </w:r>
            <w:r w:rsidR="00E45F9B" w:rsidRPr="009743EA">
              <w:rPr>
                <w:color w:val="0070C0"/>
              </w:rPr>
              <w:t>application/json;ty</w:t>
            </w:r>
            <w:r w:rsidRPr="009743EA">
              <w:rPr>
                <w:color w:val="0070C0"/>
              </w:rPr>
              <w:t>=23</w:t>
            </w:r>
          </w:p>
          <w:p w14:paraId="342DB4CD" w14:textId="77777777" w:rsidR="00B76FCC" w:rsidRPr="009743EA" w:rsidRDefault="00B76FCC" w:rsidP="00B76FCC">
            <w:pPr>
              <w:pStyle w:val="TAL"/>
              <w:snapToGrid w:val="0"/>
              <w:ind w:left="284"/>
              <w:jc w:val="both"/>
              <w:rPr>
                <w:color w:val="0070C0"/>
              </w:rPr>
            </w:pPr>
            <w:r w:rsidRPr="009743EA">
              <w:rPr>
                <w:color w:val="0070C0"/>
              </w:rPr>
              <w:t>Accept: application/json</w:t>
            </w:r>
          </w:p>
          <w:p w14:paraId="587DF077" w14:textId="77777777" w:rsidR="00BB437C" w:rsidRPr="009743EA" w:rsidRDefault="00BB437C" w:rsidP="00283DA8">
            <w:pPr>
              <w:pStyle w:val="TAL"/>
              <w:snapToGrid w:val="0"/>
              <w:ind w:left="284"/>
              <w:jc w:val="both"/>
              <w:rPr>
                <w:color w:val="0070C0"/>
              </w:rPr>
            </w:pPr>
            <w:r w:rsidRPr="009743EA">
              <w:rPr>
                <w:color w:val="0070C0"/>
              </w:rPr>
              <w:t>X-M2M-RI: 1234</w:t>
            </w:r>
          </w:p>
          <w:p w14:paraId="727EF6D2" w14:textId="77777777" w:rsidR="00C32389" w:rsidRPr="009743EA" w:rsidRDefault="00C32389" w:rsidP="00C32389">
            <w:pPr>
              <w:widowControl w:val="0"/>
              <w:overflowPunct/>
              <w:spacing w:after="0"/>
              <w:ind w:left="284"/>
              <w:jc w:val="both"/>
              <w:textAlignment w:val="auto"/>
              <w:rPr>
                <w:color w:val="0070C0"/>
              </w:rPr>
            </w:pPr>
            <w:r w:rsidRPr="009743EA">
              <w:rPr>
                <w:rFonts w:ascii="Arial" w:hAnsi="Arial"/>
                <w:color w:val="0070C0"/>
                <w:sz w:val="18"/>
              </w:rPr>
              <w:t>X-M2M-RVI: 2a</w:t>
            </w:r>
          </w:p>
          <w:p w14:paraId="0BCFBE38" w14:textId="77777777" w:rsidR="00BB437C" w:rsidRPr="009743EA" w:rsidRDefault="00BB437C" w:rsidP="00283DA8">
            <w:pPr>
              <w:pStyle w:val="TAL"/>
              <w:snapToGrid w:val="0"/>
              <w:ind w:left="284"/>
              <w:jc w:val="both"/>
              <w:rPr>
                <w:color w:val="0070C0"/>
              </w:rPr>
            </w:pPr>
          </w:p>
          <w:p w14:paraId="3BC11B6C" w14:textId="77777777" w:rsidR="00BB437C" w:rsidRPr="009743EA" w:rsidRDefault="00BB437C" w:rsidP="00283DA8">
            <w:pPr>
              <w:pStyle w:val="TAL"/>
              <w:snapToGrid w:val="0"/>
              <w:ind w:left="284"/>
              <w:jc w:val="both"/>
              <w:rPr>
                <w:color w:val="0070C0"/>
              </w:rPr>
            </w:pPr>
            <w:r w:rsidRPr="009743EA">
              <w:rPr>
                <w:color w:val="0070C0"/>
              </w:rPr>
              <w:t>{</w:t>
            </w:r>
          </w:p>
          <w:p w14:paraId="7A45D719" w14:textId="77777777" w:rsidR="00BB437C" w:rsidRPr="009743EA" w:rsidRDefault="00D65B00" w:rsidP="00283DA8">
            <w:pPr>
              <w:pStyle w:val="TAL"/>
              <w:snapToGrid w:val="0"/>
              <w:ind w:left="284"/>
              <w:jc w:val="both"/>
              <w:rPr>
                <w:color w:val="0070C0"/>
              </w:rPr>
            </w:pPr>
            <w:r w:rsidRPr="009743EA">
              <w:rPr>
                <w:color w:val="0070C0"/>
              </w:rPr>
              <w:t xml:space="preserve">    </w:t>
            </w:r>
            <w:r w:rsidR="00BB437C" w:rsidRPr="009743EA">
              <w:rPr>
                <w:color w:val="0070C0"/>
              </w:rPr>
              <w:t>"m2m:sub": {</w:t>
            </w:r>
          </w:p>
          <w:p w14:paraId="6459C441" w14:textId="77777777" w:rsidR="00BB437C" w:rsidRPr="009743EA" w:rsidRDefault="00BB437C" w:rsidP="00283DA8">
            <w:pPr>
              <w:pStyle w:val="TAL"/>
              <w:snapToGrid w:val="0"/>
              <w:ind w:left="284"/>
              <w:jc w:val="both"/>
              <w:rPr>
                <w:color w:val="0070C0"/>
              </w:rPr>
            </w:pPr>
            <w:r w:rsidRPr="009743EA">
              <w:rPr>
                <w:color w:val="0070C0"/>
              </w:rPr>
              <w:t xml:space="preserve">        "enc": {</w:t>
            </w:r>
          </w:p>
          <w:p w14:paraId="62CADA49" w14:textId="77777777" w:rsidR="00BB437C" w:rsidRPr="009743EA" w:rsidRDefault="00BB437C" w:rsidP="00283DA8">
            <w:pPr>
              <w:pStyle w:val="TAL"/>
              <w:snapToGrid w:val="0"/>
              <w:ind w:left="284"/>
              <w:jc w:val="both"/>
              <w:rPr>
                <w:color w:val="0070C0"/>
              </w:rPr>
            </w:pPr>
            <w:r w:rsidRPr="009743EA">
              <w:rPr>
                <w:color w:val="0070C0"/>
              </w:rPr>
              <w:t xml:space="preserve">            "net": </w:t>
            </w:r>
            <w:r w:rsidRPr="00C072AF">
              <w:rPr>
                <w:color w:val="0070C0"/>
              </w:rPr>
              <w:t>[4]</w:t>
            </w:r>
          </w:p>
          <w:p w14:paraId="1B251935" w14:textId="77777777" w:rsidR="00BB437C" w:rsidRPr="009743EA" w:rsidRDefault="00BB437C" w:rsidP="00283DA8">
            <w:pPr>
              <w:pStyle w:val="TAL"/>
              <w:snapToGrid w:val="0"/>
              <w:ind w:left="284"/>
              <w:jc w:val="both"/>
              <w:rPr>
                <w:color w:val="0070C0"/>
              </w:rPr>
            </w:pPr>
            <w:r w:rsidRPr="009743EA">
              <w:rPr>
                <w:color w:val="0070C0"/>
              </w:rPr>
              <w:t xml:space="preserve">        },</w:t>
            </w:r>
          </w:p>
          <w:p w14:paraId="7944D54D" w14:textId="77777777" w:rsidR="00BB437C" w:rsidRPr="009743EA" w:rsidRDefault="00D65B00" w:rsidP="00283DA8">
            <w:pPr>
              <w:pStyle w:val="TAL"/>
              <w:snapToGrid w:val="0"/>
              <w:ind w:left="284"/>
              <w:jc w:val="both"/>
              <w:rPr>
                <w:color w:val="0070C0"/>
              </w:rPr>
            </w:pPr>
            <w:r w:rsidRPr="009743EA">
              <w:rPr>
                <w:color w:val="0070C0"/>
              </w:rPr>
              <w:t xml:space="preserve">    </w:t>
            </w:r>
            <w:r w:rsidR="00BB437C" w:rsidRPr="009743EA">
              <w:rPr>
                <w:color w:val="0070C0"/>
              </w:rPr>
              <w:t xml:space="preserve">   </w:t>
            </w:r>
            <w:r w:rsidRPr="009743EA">
              <w:rPr>
                <w:color w:val="0070C0"/>
              </w:rPr>
              <w:t xml:space="preserve"> </w:t>
            </w:r>
            <w:r w:rsidR="00BB437C" w:rsidRPr="009743EA">
              <w:rPr>
                <w:color w:val="0070C0"/>
              </w:rPr>
              <w:t>"nu": ["AE1"],</w:t>
            </w:r>
          </w:p>
          <w:p w14:paraId="60B7DD03" w14:textId="77777777" w:rsidR="00BB437C" w:rsidRPr="009743EA" w:rsidRDefault="00BB437C" w:rsidP="00283DA8">
            <w:pPr>
              <w:pStyle w:val="TAL"/>
              <w:snapToGrid w:val="0"/>
              <w:ind w:left="284"/>
              <w:jc w:val="both"/>
              <w:rPr>
                <w:color w:val="0070C0"/>
              </w:rPr>
            </w:pPr>
            <w:r w:rsidRPr="009743EA">
              <w:rPr>
                <w:color w:val="0070C0"/>
              </w:rPr>
              <w:t xml:space="preserve">  </w:t>
            </w:r>
            <w:r w:rsidR="00D65B00" w:rsidRPr="009743EA">
              <w:rPr>
                <w:color w:val="0070C0"/>
              </w:rPr>
              <w:t xml:space="preserve">     </w:t>
            </w:r>
            <w:r w:rsidRPr="009743EA">
              <w:rPr>
                <w:color w:val="0070C0"/>
              </w:rPr>
              <w:t xml:space="preserve"> "rn": "cont_sub"</w:t>
            </w:r>
          </w:p>
          <w:p w14:paraId="08A6A79E" w14:textId="77777777" w:rsidR="00BB437C" w:rsidRPr="009743EA" w:rsidRDefault="00BB437C" w:rsidP="00283DA8">
            <w:pPr>
              <w:pStyle w:val="TAL"/>
              <w:snapToGrid w:val="0"/>
              <w:ind w:left="284"/>
              <w:jc w:val="both"/>
              <w:rPr>
                <w:color w:val="0070C0"/>
              </w:rPr>
            </w:pPr>
            <w:r w:rsidRPr="009743EA">
              <w:rPr>
                <w:color w:val="0070C0"/>
              </w:rPr>
              <w:t xml:space="preserve">    }</w:t>
            </w:r>
          </w:p>
          <w:p w14:paraId="7C78FE9C" w14:textId="77777777" w:rsidR="00BB437C" w:rsidRPr="009743EA" w:rsidRDefault="00BB437C" w:rsidP="00283DA8">
            <w:pPr>
              <w:pStyle w:val="TAL"/>
              <w:snapToGrid w:val="0"/>
              <w:ind w:left="284"/>
              <w:jc w:val="both"/>
              <w:rPr>
                <w:color w:val="0070C0"/>
              </w:rPr>
            </w:pPr>
            <w:r w:rsidRPr="009743EA">
              <w:rPr>
                <w:color w:val="0070C0"/>
              </w:rPr>
              <w:t>}</w:t>
            </w:r>
          </w:p>
          <w:p w14:paraId="48CC98F0" w14:textId="77777777" w:rsidR="00BB437C" w:rsidRPr="009743EA" w:rsidRDefault="00BB437C" w:rsidP="00283DA8">
            <w:pPr>
              <w:pStyle w:val="TAL"/>
              <w:snapToGrid w:val="0"/>
              <w:ind w:left="284"/>
              <w:jc w:val="both"/>
              <w:rPr>
                <w:color w:val="0070C0"/>
                <w:lang w:eastAsia="ko-KR"/>
              </w:rPr>
            </w:pPr>
          </w:p>
          <w:p w14:paraId="6C14092D" w14:textId="77777777" w:rsidR="00BB437C" w:rsidRPr="009743EA" w:rsidRDefault="00BB437C" w:rsidP="00283DA8">
            <w:pPr>
              <w:widowControl w:val="0"/>
              <w:spacing w:after="0"/>
              <w:ind w:left="284"/>
              <w:jc w:val="both"/>
              <w:textAlignment w:val="auto"/>
              <w:rPr>
                <w:rFonts w:ascii="Arial" w:hAnsi="Arial"/>
                <w:b/>
                <w:color w:val="0070C0"/>
                <w:sz w:val="18"/>
              </w:rPr>
            </w:pPr>
          </w:p>
          <w:p w14:paraId="57B0E2F4" w14:textId="77777777" w:rsidR="00BB437C" w:rsidRPr="009743EA" w:rsidRDefault="00BB437C" w:rsidP="00283DA8">
            <w:pPr>
              <w:widowControl w:val="0"/>
              <w:spacing w:after="0"/>
              <w:ind w:left="284"/>
              <w:jc w:val="both"/>
              <w:textAlignment w:val="auto"/>
              <w:rPr>
                <w:rFonts w:ascii="Arial" w:hAnsi="Arial"/>
                <w:b/>
                <w:color w:val="0070C0"/>
                <w:sz w:val="18"/>
              </w:rPr>
            </w:pPr>
            <w:r w:rsidRPr="009743EA">
              <w:rPr>
                <w:rFonts w:ascii="Arial" w:hAnsi="Arial"/>
                <w:b/>
                <w:color w:val="0070C0"/>
                <w:sz w:val="18"/>
              </w:rPr>
              <w:t>HTTP Response:</w:t>
            </w:r>
          </w:p>
          <w:p w14:paraId="37FFA227" w14:textId="77777777" w:rsidR="00BB437C" w:rsidRPr="009743EA" w:rsidRDefault="00BB437C" w:rsidP="00283DA8">
            <w:pPr>
              <w:widowControl w:val="0"/>
              <w:spacing w:after="0"/>
              <w:ind w:left="284"/>
              <w:textAlignment w:val="auto"/>
              <w:rPr>
                <w:rFonts w:ascii="Arial" w:hAnsi="Arial"/>
                <w:color w:val="0070C0"/>
                <w:sz w:val="18"/>
              </w:rPr>
            </w:pPr>
          </w:p>
          <w:p w14:paraId="64FC8124" w14:textId="77777777" w:rsidR="00BB437C" w:rsidRPr="009743EA" w:rsidRDefault="00BB437C" w:rsidP="00283DA8">
            <w:pPr>
              <w:widowControl w:val="0"/>
              <w:spacing w:after="0"/>
              <w:ind w:left="284"/>
              <w:textAlignment w:val="auto"/>
              <w:rPr>
                <w:rFonts w:ascii="Arial" w:hAnsi="Arial"/>
                <w:color w:val="0070C0"/>
                <w:sz w:val="18"/>
              </w:rPr>
            </w:pPr>
            <w:r w:rsidRPr="009743EA">
              <w:rPr>
                <w:rFonts w:ascii="Arial" w:hAnsi="Arial"/>
                <w:color w:val="0070C0"/>
                <w:sz w:val="18"/>
              </w:rPr>
              <w:t>201 Created</w:t>
            </w:r>
          </w:p>
          <w:p w14:paraId="45F32D27" w14:textId="77777777" w:rsidR="00BB437C" w:rsidRPr="00325791" w:rsidRDefault="00BB437C" w:rsidP="00283DA8">
            <w:pPr>
              <w:pStyle w:val="TAL"/>
              <w:snapToGrid w:val="0"/>
              <w:ind w:left="284"/>
              <w:rPr>
                <w:color w:val="0070C0"/>
                <w:lang w:val="fr-FR"/>
              </w:rPr>
            </w:pPr>
            <w:r w:rsidRPr="00325791">
              <w:rPr>
                <w:color w:val="0070C0"/>
                <w:lang w:val="fr-FR"/>
              </w:rPr>
              <w:t>Content-Location: mn-name/cont_temp</w:t>
            </w:r>
          </w:p>
          <w:p w14:paraId="1D17FA4D" w14:textId="77777777" w:rsidR="00BB437C" w:rsidRPr="00325791" w:rsidRDefault="00BB437C" w:rsidP="00283DA8">
            <w:pPr>
              <w:pStyle w:val="TAL"/>
              <w:snapToGrid w:val="0"/>
              <w:ind w:left="284"/>
              <w:rPr>
                <w:color w:val="0070C0"/>
                <w:lang w:val="fr-FR"/>
              </w:rPr>
            </w:pPr>
            <w:r w:rsidRPr="00325791">
              <w:rPr>
                <w:color w:val="0070C0"/>
                <w:lang w:val="fr-FR"/>
              </w:rPr>
              <w:t>Content-Type: application/json</w:t>
            </w:r>
          </w:p>
          <w:p w14:paraId="3BEA1A3D" w14:textId="77777777" w:rsidR="00BB437C" w:rsidRPr="005A2D7C" w:rsidRDefault="00BB437C" w:rsidP="00283DA8">
            <w:pPr>
              <w:pStyle w:val="TAL"/>
              <w:snapToGrid w:val="0"/>
              <w:ind w:left="284"/>
              <w:rPr>
                <w:color w:val="0070C0"/>
              </w:rPr>
            </w:pPr>
            <w:r w:rsidRPr="005A2D7C">
              <w:rPr>
                <w:color w:val="0070C0"/>
              </w:rPr>
              <w:t>X-M2M-RI: 1234</w:t>
            </w:r>
          </w:p>
          <w:p w14:paraId="1EFD6DD4" w14:textId="77777777" w:rsidR="00C32389" w:rsidRPr="005A2D7C" w:rsidRDefault="00C32389" w:rsidP="00C32389">
            <w:pPr>
              <w:widowControl w:val="0"/>
              <w:overflowPunct/>
              <w:spacing w:after="0"/>
              <w:ind w:left="284"/>
              <w:jc w:val="both"/>
              <w:textAlignment w:val="auto"/>
              <w:rPr>
                <w:color w:val="0070C0"/>
              </w:rPr>
            </w:pPr>
            <w:r w:rsidRPr="009743EA">
              <w:rPr>
                <w:rFonts w:ascii="Arial" w:hAnsi="Arial"/>
                <w:color w:val="0070C0"/>
                <w:sz w:val="18"/>
              </w:rPr>
              <w:t>X-M2M-RVI: 2a</w:t>
            </w:r>
          </w:p>
          <w:p w14:paraId="7B6B256B" w14:textId="77777777" w:rsidR="00BB437C" w:rsidRPr="009743EA" w:rsidRDefault="00BB437C" w:rsidP="00283DA8">
            <w:pPr>
              <w:pStyle w:val="TAL"/>
              <w:snapToGrid w:val="0"/>
              <w:ind w:left="284"/>
              <w:rPr>
                <w:color w:val="0070C0"/>
              </w:rPr>
            </w:pPr>
            <w:r w:rsidRPr="009743EA">
              <w:rPr>
                <w:color w:val="0070C0"/>
              </w:rPr>
              <w:t>X-M2M-RSC: 2001</w:t>
            </w:r>
          </w:p>
          <w:p w14:paraId="58877E0B" w14:textId="77777777" w:rsidR="00BB437C" w:rsidRPr="005A2D7C" w:rsidRDefault="00BB437C" w:rsidP="00283DA8">
            <w:pPr>
              <w:pStyle w:val="TAL"/>
              <w:snapToGrid w:val="0"/>
              <w:ind w:left="284"/>
              <w:jc w:val="both"/>
              <w:rPr>
                <w:color w:val="0070C0"/>
              </w:rPr>
            </w:pPr>
          </w:p>
        </w:tc>
      </w:tr>
      <w:tr w:rsidR="00BB437C" w:rsidRPr="009743EA" w14:paraId="1BFDDAB5" w14:textId="77777777" w:rsidTr="00283DA8">
        <w:trPr>
          <w:trHeight w:val="2967"/>
          <w:jc w:val="center"/>
        </w:trPr>
        <w:tc>
          <w:tcPr>
            <w:tcW w:w="1286" w:type="dxa"/>
            <w:vMerge w:val="restart"/>
            <w:tcBorders>
              <w:top w:val="single" w:sz="4" w:space="0" w:color="000000"/>
              <w:left w:val="single" w:sz="4" w:space="0" w:color="000000"/>
            </w:tcBorders>
            <w:shd w:val="clear" w:color="auto" w:fill="E7E6E6"/>
          </w:tcPr>
          <w:p w14:paraId="25145900" w14:textId="77777777" w:rsidR="00BB437C" w:rsidRPr="009743EA" w:rsidRDefault="00BB437C" w:rsidP="00283DA8">
            <w:pPr>
              <w:pStyle w:val="TAL"/>
              <w:snapToGrid w:val="0"/>
              <w:jc w:val="center"/>
              <w:rPr>
                <w:b/>
                <w:kern w:val="1"/>
              </w:rPr>
            </w:pPr>
          </w:p>
          <w:p w14:paraId="18A710B8" w14:textId="77777777" w:rsidR="00BB437C" w:rsidRPr="009743EA" w:rsidRDefault="00BB437C" w:rsidP="00283DA8">
            <w:pPr>
              <w:pStyle w:val="TAL"/>
              <w:snapToGrid w:val="0"/>
              <w:jc w:val="center"/>
              <w:rPr>
                <w:b/>
                <w:kern w:val="1"/>
              </w:rPr>
            </w:pPr>
          </w:p>
          <w:p w14:paraId="5C3933C4" w14:textId="77777777" w:rsidR="00BB437C" w:rsidRPr="009743EA" w:rsidRDefault="00BB437C" w:rsidP="00283DA8">
            <w:pPr>
              <w:pStyle w:val="TAL"/>
              <w:snapToGrid w:val="0"/>
              <w:jc w:val="center"/>
              <w:rPr>
                <w:b/>
                <w:kern w:val="1"/>
              </w:rPr>
            </w:pPr>
          </w:p>
          <w:p w14:paraId="1983C6A3" w14:textId="77777777" w:rsidR="00BB437C" w:rsidRPr="009743EA" w:rsidRDefault="00BB437C" w:rsidP="00283DA8">
            <w:pPr>
              <w:pStyle w:val="TAL"/>
              <w:snapToGrid w:val="0"/>
              <w:jc w:val="center"/>
              <w:rPr>
                <w:b/>
                <w:kern w:val="1"/>
              </w:rPr>
            </w:pPr>
          </w:p>
          <w:p w14:paraId="6F682C49" w14:textId="77777777" w:rsidR="00BB437C" w:rsidRPr="009743EA" w:rsidRDefault="00BB437C" w:rsidP="00283DA8">
            <w:pPr>
              <w:pStyle w:val="TAL"/>
              <w:snapToGrid w:val="0"/>
              <w:jc w:val="center"/>
              <w:rPr>
                <w:b/>
                <w:kern w:val="1"/>
              </w:rPr>
            </w:pPr>
          </w:p>
          <w:p w14:paraId="0A77DAE4" w14:textId="77777777" w:rsidR="00BB437C" w:rsidRPr="009743EA" w:rsidRDefault="00BB437C" w:rsidP="00283DA8">
            <w:pPr>
              <w:pStyle w:val="TAL"/>
              <w:snapToGrid w:val="0"/>
              <w:jc w:val="center"/>
              <w:rPr>
                <w:b/>
                <w:kern w:val="1"/>
              </w:rPr>
            </w:pPr>
          </w:p>
          <w:p w14:paraId="331525BC" w14:textId="77777777" w:rsidR="00BB437C" w:rsidRPr="009743EA" w:rsidRDefault="00BB437C" w:rsidP="00283DA8">
            <w:pPr>
              <w:pStyle w:val="TAL"/>
              <w:snapToGrid w:val="0"/>
              <w:jc w:val="center"/>
              <w:rPr>
                <w:b/>
                <w:kern w:val="1"/>
              </w:rPr>
            </w:pPr>
          </w:p>
          <w:p w14:paraId="4D556D05" w14:textId="77777777" w:rsidR="00BB437C" w:rsidRPr="009743EA" w:rsidRDefault="00BB437C" w:rsidP="00283DA8">
            <w:pPr>
              <w:pStyle w:val="TAL"/>
              <w:snapToGrid w:val="0"/>
              <w:jc w:val="center"/>
              <w:rPr>
                <w:b/>
                <w:kern w:val="1"/>
              </w:rPr>
            </w:pPr>
          </w:p>
          <w:p w14:paraId="61443CD8" w14:textId="77777777" w:rsidR="00BB437C" w:rsidRPr="009743EA" w:rsidRDefault="00BB437C" w:rsidP="00283DA8">
            <w:pPr>
              <w:pStyle w:val="TAL"/>
              <w:snapToGrid w:val="0"/>
              <w:jc w:val="center"/>
              <w:rPr>
                <w:b/>
                <w:kern w:val="1"/>
              </w:rPr>
            </w:pPr>
          </w:p>
          <w:p w14:paraId="11DF171E" w14:textId="77777777" w:rsidR="00BB437C" w:rsidRPr="009743EA" w:rsidRDefault="00BB437C" w:rsidP="00283DA8">
            <w:pPr>
              <w:pStyle w:val="TAL"/>
              <w:snapToGrid w:val="0"/>
              <w:jc w:val="center"/>
              <w:rPr>
                <w:b/>
                <w:kern w:val="1"/>
              </w:rPr>
            </w:pPr>
          </w:p>
          <w:p w14:paraId="36869BE9" w14:textId="77777777" w:rsidR="00BB437C" w:rsidRPr="009743EA" w:rsidRDefault="00BB437C" w:rsidP="00283DA8">
            <w:pPr>
              <w:pStyle w:val="TAL"/>
              <w:snapToGrid w:val="0"/>
              <w:jc w:val="center"/>
              <w:rPr>
                <w:b/>
                <w:kern w:val="1"/>
              </w:rPr>
            </w:pPr>
          </w:p>
          <w:p w14:paraId="65181475" w14:textId="77777777" w:rsidR="00BB437C" w:rsidRPr="009743EA" w:rsidRDefault="00BB437C" w:rsidP="00283DA8">
            <w:pPr>
              <w:pStyle w:val="TAL"/>
              <w:snapToGrid w:val="0"/>
              <w:jc w:val="center"/>
              <w:rPr>
                <w:b/>
                <w:kern w:val="1"/>
              </w:rPr>
            </w:pPr>
          </w:p>
          <w:p w14:paraId="67D5AC09" w14:textId="77777777" w:rsidR="00BB437C" w:rsidRPr="009743EA" w:rsidRDefault="00BB437C" w:rsidP="00283DA8">
            <w:pPr>
              <w:pStyle w:val="TAL"/>
              <w:snapToGrid w:val="0"/>
              <w:jc w:val="center"/>
              <w:rPr>
                <w:b/>
                <w:kern w:val="1"/>
              </w:rPr>
            </w:pPr>
          </w:p>
          <w:p w14:paraId="0B35C5D1" w14:textId="77777777" w:rsidR="00BB437C" w:rsidRPr="009743EA" w:rsidRDefault="00BB437C" w:rsidP="00283DA8">
            <w:pPr>
              <w:pStyle w:val="TAL"/>
              <w:snapToGrid w:val="0"/>
              <w:jc w:val="center"/>
              <w:rPr>
                <w:b/>
                <w:kern w:val="1"/>
              </w:rPr>
            </w:pPr>
          </w:p>
          <w:p w14:paraId="28F28FA9" w14:textId="77777777" w:rsidR="00BB437C" w:rsidRPr="009743EA" w:rsidRDefault="00BB437C" w:rsidP="00283DA8">
            <w:pPr>
              <w:pStyle w:val="TAL"/>
              <w:snapToGrid w:val="0"/>
              <w:jc w:val="center"/>
              <w:rPr>
                <w:b/>
                <w:kern w:val="1"/>
              </w:rPr>
            </w:pPr>
          </w:p>
          <w:p w14:paraId="7C7E0ABA" w14:textId="77777777" w:rsidR="00BB437C" w:rsidRPr="009743EA" w:rsidRDefault="00BB437C" w:rsidP="00283DA8">
            <w:pPr>
              <w:pStyle w:val="TAL"/>
              <w:snapToGrid w:val="0"/>
              <w:jc w:val="center"/>
              <w:rPr>
                <w:b/>
                <w:kern w:val="1"/>
              </w:rPr>
            </w:pPr>
          </w:p>
          <w:p w14:paraId="0A6E7497" w14:textId="77777777" w:rsidR="00BB437C" w:rsidRPr="009743EA" w:rsidRDefault="00BB437C" w:rsidP="00283DA8">
            <w:pPr>
              <w:pStyle w:val="TAL"/>
              <w:snapToGrid w:val="0"/>
              <w:jc w:val="center"/>
              <w:rPr>
                <w:b/>
                <w:kern w:val="1"/>
              </w:rPr>
            </w:pPr>
          </w:p>
          <w:p w14:paraId="4A7B7170" w14:textId="77777777" w:rsidR="00BB437C" w:rsidRPr="009743EA" w:rsidRDefault="00BB437C" w:rsidP="00283DA8">
            <w:pPr>
              <w:pStyle w:val="TAL"/>
              <w:snapToGrid w:val="0"/>
              <w:jc w:val="center"/>
              <w:rPr>
                <w:b/>
                <w:kern w:val="1"/>
              </w:rPr>
            </w:pPr>
          </w:p>
          <w:p w14:paraId="7CBBB272" w14:textId="77777777" w:rsidR="00BB437C" w:rsidRPr="009743EA" w:rsidRDefault="00BB437C" w:rsidP="00283DA8">
            <w:pPr>
              <w:pStyle w:val="TAL"/>
              <w:snapToGrid w:val="0"/>
              <w:jc w:val="center"/>
              <w:rPr>
                <w:b/>
                <w:kern w:val="1"/>
              </w:rPr>
            </w:pPr>
          </w:p>
          <w:p w14:paraId="47B9BAAC" w14:textId="77777777" w:rsidR="00BB437C" w:rsidRPr="009743EA" w:rsidRDefault="00BB437C" w:rsidP="00283DA8">
            <w:pPr>
              <w:pStyle w:val="TAL"/>
              <w:snapToGrid w:val="0"/>
              <w:jc w:val="center"/>
              <w:rPr>
                <w:b/>
                <w:kern w:val="1"/>
              </w:rPr>
            </w:pPr>
          </w:p>
          <w:p w14:paraId="3B3B2AAE" w14:textId="77777777" w:rsidR="00BB437C" w:rsidRPr="009743EA" w:rsidRDefault="00BB437C" w:rsidP="00283DA8">
            <w:pPr>
              <w:pStyle w:val="TAL"/>
              <w:snapToGrid w:val="0"/>
              <w:jc w:val="center"/>
              <w:rPr>
                <w:b/>
                <w:kern w:val="1"/>
              </w:rPr>
            </w:pPr>
          </w:p>
          <w:p w14:paraId="67E13903" w14:textId="77777777" w:rsidR="00BB437C" w:rsidRPr="009743EA" w:rsidRDefault="00BB437C" w:rsidP="00283DA8">
            <w:pPr>
              <w:pStyle w:val="TAL"/>
              <w:snapToGrid w:val="0"/>
              <w:jc w:val="center"/>
              <w:rPr>
                <w:b/>
                <w:kern w:val="1"/>
              </w:rPr>
            </w:pPr>
          </w:p>
          <w:p w14:paraId="46552632" w14:textId="77777777" w:rsidR="00BB437C" w:rsidRPr="009743EA" w:rsidRDefault="00BB437C" w:rsidP="00283DA8">
            <w:pPr>
              <w:pStyle w:val="TAL"/>
              <w:snapToGrid w:val="0"/>
              <w:jc w:val="center"/>
              <w:rPr>
                <w:b/>
                <w:kern w:val="1"/>
              </w:rPr>
            </w:pPr>
          </w:p>
          <w:p w14:paraId="4BA71A8A" w14:textId="77777777" w:rsidR="00BB437C" w:rsidRPr="009743EA" w:rsidRDefault="00BB437C" w:rsidP="00283DA8">
            <w:pPr>
              <w:pStyle w:val="TAL"/>
              <w:snapToGrid w:val="0"/>
              <w:jc w:val="center"/>
              <w:rPr>
                <w:b/>
                <w:kern w:val="1"/>
              </w:rPr>
            </w:pPr>
          </w:p>
          <w:p w14:paraId="64B1F9D2" w14:textId="77777777" w:rsidR="00BB437C" w:rsidRPr="009743EA" w:rsidRDefault="00BB437C" w:rsidP="00283DA8">
            <w:pPr>
              <w:pStyle w:val="TAL"/>
              <w:snapToGrid w:val="0"/>
              <w:jc w:val="center"/>
              <w:rPr>
                <w:b/>
                <w:kern w:val="1"/>
              </w:rPr>
            </w:pPr>
          </w:p>
          <w:p w14:paraId="1AC9D764" w14:textId="77777777" w:rsidR="00BB437C" w:rsidRPr="009743EA" w:rsidRDefault="00BB437C" w:rsidP="00283DA8">
            <w:pPr>
              <w:pStyle w:val="TAL"/>
              <w:snapToGrid w:val="0"/>
              <w:jc w:val="center"/>
              <w:rPr>
                <w:b/>
                <w:kern w:val="1"/>
              </w:rPr>
            </w:pPr>
          </w:p>
          <w:p w14:paraId="4C58D299" w14:textId="77777777" w:rsidR="00BB437C" w:rsidRPr="009743EA" w:rsidRDefault="00BB437C" w:rsidP="00283DA8">
            <w:pPr>
              <w:pStyle w:val="TAL"/>
              <w:snapToGrid w:val="0"/>
              <w:jc w:val="center"/>
              <w:rPr>
                <w:b/>
                <w:kern w:val="1"/>
                <w:lang w:eastAsia="ko-KR"/>
              </w:rPr>
            </w:pPr>
            <w:r w:rsidRPr="009743EA">
              <w:rPr>
                <w:rFonts w:hint="eastAsia"/>
                <w:b/>
                <w:kern w:val="1"/>
                <w:lang w:eastAsia="ko-KR"/>
              </w:rPr>
              <w:t>S</w:t>
            </w:r>
            <w:r w:rsidRPr="009743EA">
              <w:rPr>
                <w:b/>
                <w:kern w:val="1"/>
                <w:lang w:eastAsia="ko-KR"/>
              </w:rPr>
              <w:t>tep 02</w:t>
            </w:r>
          </w:p>
          <w:p w14:paraId="06940510" w14:textId="77777777" w:rsidR="00BB437C" w:rsidRPr="009743EA" w:rsidRDefault="00BB437C" w:rsidP="00283DA8">
            <w:pPr>
              <w:pStyle w:val="TAL"/>
              <w:snapToGrid w:val="0"/>
              <w:jc w:val="center"/>
              <w:rPr>
                <w:b/>
                <w:kern w:val="1"/>
                <w:lang w:eastAsia="ko-KR"/>
              </w:rPr>
            </w:pPr>
          </w:p>
          <w:p w14:paraId="7792E33E" w14:textId="77777777" w:rsidR="00BB437C" w:rsidRPr="009743EA" w:rsidRDefault="00BB437C" w:rsidP="00283DA8">
            <w:pPr>
              <w:pStyle w:val="TAL"/>
              <w:snapToGrid w:val="0"/>
              <w:jc w:val="center"/>
              <w:rPr>
                <w:b/>
                <w:kern w:val="1"/>
              </w:rPr>
            </w:pPr>
          </w:p>
        </w:tc>
        <w:tc>
          <w:tcPr>
            <w:tcW w:w="1134" w:type="dxa"/>
            <w:tcBorders>
              <w:top w:val="single" w:sz="4" w:space="0" w:color="000000"/>
              <w:left w:val="single" w:sz="4" w:space="0" w:color="000000"/>
              <w:bottom w:val="single" w:sz="4" w:space="0" w:color="000000"/>
              <w:right w:val="single" w:sz="4" w:space="0" w:color="000000"/>
            </w:tcBorders>
            <w:shd w:val="clear" w:color="auto" w:fill="E7E6E6"/>
          </w:tcPr>
          <w:p w14:paraId="5924B6B6" w14:textId="77777777" w:rsidR="00BB437C" w:rsidRPr="009743EA" w:rsidRDefault="00BB437C" w:rsidP="00283DA8">
            <w:pPr>
              <w:pStyle w:val="TAL"/>
              <w:snapToGrid w:val="0"/>
              <w:jc w:val="center"/>
              <w:rPr>
                <w:b/>
                <w:kern w:val="1"/>
              </w:rPr>
            </w:pPr>
          </w:p>
          <w:p w14:paraId="70824140" w14:textId="77777777" w:rsidR="00BB437C" w:rsidRPr="009743EA" w:rsidRDefault="00BB437C" w:rsidP="00283DA8">
            <w:pPr>
              <w:pStyle w:val="TAL"/>
              <w:snapToGrid w:val="0"/>
              <w:jc w:val="center"/>
              <w:rPr>
                <w:b/>
                <w:kern w:val="1"/>
              </w:rPr>
            </w:pPr>
          </w:p>
          <w:p w14:paraId="500E2BFC" w14:textId="77777777" w:rsidR="00BB437C" w:rsidRPr="009743EA" w:rsidRDefault="00BB437C" w:rsidP="00283DA8">
            <w:pPr>
              <w:pStyle w:val="TAL"/>
              <w:snapToGrid w:val="0"/>
              <w:jc w:val="center"/>
              <w:rPr>
                <w:b/>
                <w:kern w:val="1"/>
              </w:rPr>
            </w:pPr>
          </w:p>
          <w:p w14:paraId="4ABA4693" w14:textId="77777777" w:rsidR="00BB437C" w:rsidRPr="009743EA" w:rsidRDefault="00BB437C" w:rsidP="00283DA8">
            <w:pPr>
              <w:pStyle w:val="TAL"/>
              <w:snapToGrid w:val="0"/>
              <w:jc w:val="center"/>
              <w:rPr>
                <w:b/>
                <w:kern w:val="1"/>
              </w:rPr>
            </w:pPr>
            <w:r w:rsidRPr="009743EA">
              <w:rPr>
                <w:b/>
                <w:kern w:val="1"/>
              </w:rPr>
              <w:t>Resource Structure</w:t>
            </w:r>
          </w:p>
          <w:p w14:paraId="6732620C" w14:textId="77777777" w:rsidR="00BB437C" w:rsidRPr="009743EA" w:rsidRDefault="00BB437C" w:rsidP="00283DA8">
            <w:pPr>
              <w:pStyle w:val="TAL"/>
              <w:snapToGrid w:val="0"/>
              <w:jc w:val="center"/>
            </w:pPr>
            <w:r w:rsidRPr="009743EA">
              <w:rPr>
                <w:b/>
                <w:kern w:val="1"/>
              </w:rPr>
              <w:t>before Sending Request</w:t>
            </w:r>
          </w:p>
        </w:tc>
        <w:tc>
          <w:tcPr>
            <w:tcW w:w="7239" w:type="dxa"/>
            <w:tcBorders>
              <w:top w:val="single" w:sz="4" w:space="0" w:color="000000"/>
              <w:left w:val="single" w:sz="4" w:space="0" w:color="000000"/>
              <w:bottom w:val="single" w:sz="4" w:space="0" w:color="000000"/>
              <w:right w:val="single" w:sz="4" w:space="0" w:color="000000"/>
            </w:tcBorders>
            <w:shd w:val="clear" w:color="auto" w:fill="FFFFFF"/>
          </w:tcPr>
          <w:p w14:paraId="12E84EBD" w14:textId="77777777" w:rsidR="00BB437C" w:rsidRPr="009743EA" w:rsidRDefault="00BB437C" w:rsidP="00283DA8">
            <w:pPr>
              <w:pStyle w:val="Default"/>
              <w:overflowPunct w:val="0"/>
              <w:jc w:val="center"/>
            </w:pPr>
          </w:p>
          <w:p w14:paraId="75215D1B" w14:textId="77777777" w:rsidR="00BB437C" w:rsidRPr="009743EA" w:rsidRDefault="00654563" w:rsidP="00283DA8">
            <w:pPr>
              <w:pStyle w:val="Default"/>
              <w:tabs>
                <w:tab w:val="left" w:pos="1883"/>
                <w:tab w:val="center" w:pos="4118"/>
              </w:tabs>
              <w:overflowPunct w:val="0"/>
            </w:pPr>
            <w:r>
              <w:pict w14:anchorId="1C80B17C">
                <v:group id="_x0000_s3112" style="position:absolute;margin-left:75.55pt;margin-top:1.05pt;width:222.2pt;height:121.05pt;z-index:251656704" coordsize="28219,15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">
                  <v:rect id="직사각형 2" o:spid="_x0000_s3113" style="position:absolute;width:11683;height:365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" filled="f">
                    <v:textbox inset="0,0,0,0">
                      <w:txbxContent>
                        <w:p w14:paraId="58B37F1B" w14:textId="77777777" w:rsidR="004A00AF" w:rsidRDefault="004A00AF" w:rsidP="00BB437C">
                          <w:pPr>
                            <w:pStyle w:val="NormalWeb"/>
                            <w:wordWrap w:val="0"/>
                            <w:spacing w:after="0"/>
                            <w:jc w:val="center"/>
                          </w:pPr>
                          <w:r w:rsidRPr="00480D2B">
                            <w:rPr>
                              <w:b/>
                              <w:bCs/>
                              <w:color w:val="000000"/>
                              <w:kern w:val="24"/>
                              <w:sz w:val="20"/>
                              <w:szCs w:val="20"/>
                            </w:rPr>
                            <w:t>mn-name</w:t>
                          </w:r>
                        </w:p>
                        <w:p w14:paraId="79201096" w14:textId="77777777" w:rsidR="004A00AF" w:rsidRDefault="004A00AF" w:rsidP="00BB437C">
                          <w:pPr>
                            <w:pStyle w:val="NormalWeb"/>
                            <w:wordWrap w:val="0"/>
                            <w:spacing w:after="0"/>
                            <w:jc w:val="center"/>
                          </w:pPr>
                          <w:r w:rsidRPr="00480D2B">
                            <w:rPr>
                              <w:b/>
                              <w:bCs/>
                              <w:color w:val="000000"/>
                              <w:kern w:val="24"/>
                              <w:sz w:val="20"/>
                              <w:szCs w:val="20"/>
                            </w:rPr>
                            <w:t>(CSEBase)</w:t>
                          </w:r>
                        </w:p>
                      </w:txbxContent>
                    </v:textbox>
                  </v:rect>
                  <v:line id="직선 연결선 3" o:spid="_x0000_s3114" style="position:absolute;flip:x;visibility:visible" from="5842,3758" to="5842,6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" strokeweight=".5pt">
                    <v:stroke joinstyle="miter"/>
                  </v:line>
                  <v:rect id="직사각형 4" o:spid="_x0000_s3115" style="position:absolute;left:7905;top:4996;width:12264;height:25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" filled="f">
                    <v:textbox inset="0,0,0,0">
                      <w:txbxContent>
                        <w:p w14:paraId="715FBD9E" w14:textId="77777777" w:rsidR="004A00AF" w:rsidRDefault="004A00AF" w:rsidP="00BB437C">
                          <w:pPr>
                            <w:pStyle w:val="NormalWeb"/>
                            <w:wordWrap w:val="0"/>
                            <w:spacing w:after="0"/>
                            <w:jc w:val="center"/>
                          </w:pPr>
                          <w:r w:rsidRPr="00480D2B">
                            <w:rPr>
                              <w:b/>
                              <w:bCs/>
                              <w:color w:val="000000"/>
                              <w:kern w:val="24"/>
                              <w:sz w:val="18"/>
                              <w:szCs w:val="18"/>
                            </w:rPr>
                            <w:t>cont_temp</w:t>
                          </w:r>
                        </w:p>
                        <w:p w14:paraId="00FA4C57" w14:textId="77777777" w:rsidR="004A00AF" w:rsidRDefault="004A00AF" w:rsidP="00BB437C">
                          <w:pPr>
                            <w:pStyle w:val="NormalWeb"/>
                            <w:wordWrap w:val="0"/>
                            <w:spacing w:after="0"/>
                            <w:jc w:val="center"/>
                          </w:pPr>
                          <w:r w:rsidRPr="00480D2B">
                            <w:rPr>
                              <w:b/>
                              <w:bCs/>
                              <w:color w:val="000000"/>
                              <w:kern w:val="24"/>
                              <w:sz w:val="18"/>
                              <w:szCs w:val="18"/>
                            </w:rPr>
                            <w:t>(container)</w:t>
                          </w:r>
                        </w:p>
                      </w:txbxContent>
                    </v:textbox>
                  </v:rect>
                  <v:line id="직선 연결선 5" o:spid="_x0000_s3116" style="position:absolute;visibility:visible" from="5842,6235" to="7905,6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" strokeweight=".5pt">
                    <v:stroke joinstyle="miter"/>
                  </v:line>
                  <v:rect id="직사각형 6" o:spid="_x0000_s3117" style="position:absolute;left:15955;top:8926;width:12264;height:253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" filled="f">
                    <v:textbox inset="0,0,0,0">
                      <w:txbxContent>
                        <w:p w14:paraId="078F5283" w14:textId="77777777" w:rsidR="004A00AF" w:rsidRDefault="004A00AF" w:rsidP="00BB437C">
                          <w:pPr>
                            <w:pStyle w:val="NormalWeb"/>
                            <w:wordWrap w:val="0"/>
                            <w:spacing w:after="0"/>
                            <w:jc w:val="center"/>
                          </w:pPr>
                          <w:r w:rsidRPr="00480D2B">
                            <w:rPr>
                              <w:b/>
                              <w:bCs/>
                              <w:color w:val="000000"/>
                              <w:kern w:val="24"/>
                              <w:sz w:val="18"/>
                              <w:szCs w:val="18"/>
                            </w:rPr>
                            <w:t xml:space="preserve">ci_temp_value1 </w:t>
                          </w:r>
                        </w:p>
                        <w:p w14:paraId="205D301D" w14:textId="77777777" w:rsidR="004A00AF" w:rsidRDefault="004A00AF" w:rsidP="00BB437C">
                          <w:pPr>
                            <w:pStyle w:val="NormalWeb"/>
                            <w:wordWrap w:val="0"/>
                            <w:spacing w:after="0"/>
                            <w:jc w:val="center"/>
                          </w:pPr>
                          <w:r w:rsidRPr="00480D2B">
                            <w:rPr>
                              <w:b/>
                              <w:bCs/>
                              <w:color w:val="000000"/>
                              <w:kern w:val="24"/>
                              <w:sz w:val="18"/>
                              <w:szCs w:val="18"/>
                            </w:rPr>
                            <w:t>(contentInstance)</w:t>
                          </w:r>
                        </w:p>
                      </w:txbxContent>
                    </v:textbox>
                  </v:rect>
                  <v:line id="직선 연결선 7" o:spid="_x0000_s3118" style="position:absolute;flip:x;visibility:visible" from="13892,7606" to="13892,10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" strokeweight=".5pt">
                    <v:stroke joinstyle="miter"/>
                  </v:line>
                  <v:line id="직선 연결선 8" o:spid="_x0000_s3119" style="position:absolute;visibility:visible" from="13892,10083" to="15955,10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" strokeweight=".5pt">
                    <v:stroke joinstyle="miter"/>
                  </v:line>
                  <v:rect id="직사각형 9" o:spid="_x0000_s3120" style="position:absolute;left:15955;top:12845;width:12264;height:253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" filled="f">
                    <v:textbox inset="0,0,0,0">
                      <w:txbxContent>
                        <w:p w14:paraId="0123985A" w14:textId="77777777" w:rsidR="004A00AF" w:rsidRDefault="004A00AF" w:rsidP="00BB437C">
                          <w:pPr>
                            <w:pStyle w:val="NormalWeb"/>
                            <w:wordWrap w:val="0"/>
                            <w:spacing w:after="0"/>
                            <w:jc w:val="center"/>
                            <w:rPr>
                              <w:b/>
                              <w:bCs/>
                              <w:color w:val="000000"/>
                              <w:kern w:val="24"/>
                              <w:sz w:val="18"/>
                              <w:szCs w:val="18"/>
                            </w:rPr>
                          </w:pPr>
                          <w:r>
                            <w:rPr>
                              <w:b/>
                              <w:bCs/>
                              <w:color w:val="000000"/>
                              <w:kern w:val="24"/>
                              <w:sz w:val="18"/>
                              <w:szCs w:val="18"/>
                            </w:rPr>
                            <w:t>cont_sub</w:t>
                          </w:r>
                        </w:p>
                        <w:p w14:paraId="4D986510" w14:textId="77777777" w:rsidR="004A00AF" w:rsidRDefault="004A00AF" w:rsidP="00BB437C">
                          <w:pPr>
                            <w:pStyle w:val="NormalWeb"/>
                            <w:wordWrap w:val="0"/>
                            <w:spacing w:after="0"/>
                            <w:jc w:val="center"/>
                          </w:pPr>
                          <w:r>
                            <w:rPr>
                              <w:b/>
                              <w:bCs/>
                              <w:color w:val="000000"/>
                              <w:kern w:val="24"/>
                              <w:sz w:val="18"/>
                              <w:szCs w:val="18"/>
                            </w:rPr>
                            <w:t>(subscription)</w:t>
                          </w:r>
                        </w:p>
                      </w:txbxContent>
                    </v:textbox>
                  </v:rect>
                  <v:line id="직선 연결선 10" o:spid="_x0000_s3121" style="position:absolute;visibility:visible" from="13892,10083" to="13892,14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" strokeweight=".5pt">
                    <v:stroke joinstyle="miter"/>
                  </v:line>
                  <v:line id="직선 연결선 12" o:spid="_x0000_s3122" style="position:absolute;visibility:visible" from="13892,14002" to="15955,14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" strokeweight=".5pt">
                    <v:stroke joinstyle="miter"/>
                  </v:line>
                </v:group>
              </w:pict>
            </w:r>
            <w:r w:rsidR="00BB437C" w:rsidRPr="009743EA">
              <w:tab/>
            </w:r>
            <w:r w:rsidR="00BB437C" w:rsidRPr="009743EA">
              <w:tab/>
            </w:r>
          </w:p>
        </w:tc>
      </w:tr>
      <w:tr w:rsidR="00BB437C" w:rsidRPr="009743EA" w14:paraId="3943FBF1" w14:textId="77777777" w:rsidTr="00283DA8">
        <w:trPr>
          <w:trHeight w:val="3014"/>
          <w:jc w:val="center"/>
        </w:trPr>
        <w:tc>
          <w:tcPr>
            <w:tcW w:w="1286" w:type="dxa"/>
            <w:vMerge/>
            <w:tcBorders>
              <w:left w:val="single" w:sz="4" w:space="0" w:color="000000"/>
            </w:tcBorders>
            <w:shd w:val="clear" w:color="auto" w:fill="E7E6E6"/>
          </w:tcPr>
          <w:p w14:paraId="74BC1C01" w14:textId="77777777" w:rsidR="00BB437C" w:rsidRPr="009743EA" w:rsidRDefault="00BB437C" w:rsidP="00283DA8">
            <w:pPr>
              <w:pStyle w:val="Default"/>
              <w:overflowPunct w:val="0"/>
              <w:jc w:val="center"/>
              <w:rPr>
                <w:rFonts w:ascii="Arial" w:eastAsia="Malgun Gothic" w:hAnsi="Arial"/>
                <w:b/>
                <w:color w:val="auto"/>
                <w:kern w:val="1"/>
                <w:sz w:val="18"/>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E7E6E6"/>
          </w:tcPr>
          <w:p w14:paraId="6F8B52CA" w14:textId="77777777" w:rsidR="00BB437C" w:rsidRPr="009743EA" w:rsidRDefault="00BB437C" w:rsidP="00283DA8">
            <w:pPr>
              <w:pStyle w:val="TAL"/>
              <w:snapToGrid w:val="0"/>
              <w:jc w:val="center"/>
              <w:rPr>
                <w:b/>
                <w:kern w:val="1"/>
              </w:rPr>
            </w:pPr>
          </w:p>
          <w:p w14:paraId="4EF3F61C" w14:textId="77777777" w:rsidR="00BB437C" w:rsidRPr="009743EA" w:rsidRDefault="00BB437C" w:rsidP="00283DA8">
            <w:pPr>
              <w:pStyle w:val="TAL"/>
              <w:snapToGrid w:val="0"/>
              <w:jc w:val="center"/>
              <w:rPr>
                <w:b/>
                <w:kern w:val="1"/>
              </w:rPr>
            </w:pPr>
          </w:p>
          <w:p w14:paraId="00356B37" w14:textId="77777777" w:rsidR="00BB437C" w:rsidRPr="009743EA" w:rsidRDefault="00BB437C" w:rsidP="00283DA8">
            <w:pPr>
              <w:pStyle w:val="TAL"/>
              <w:snapToGrid w:val="0"/>
              <w:jc w:val="center"/>
              <w:rPr>
                <w:b/>
                <w:kern w:val="1"/>
              </w:rPr>
            </w:pPr>
          </w:p>
          <w:p w14:paraId="1C5EC4B2" w14:textId="77777777" w:rsidR="00BB437C" w:rsidRPr="009743EA" w:rsidRDefault="00BB437C" w:rsidP="00283DA8">
            <w:pPr>
              <w:pStyle w:val="TAL"/>
              <w:snapToGrid w:val="0"/>
              <w:jc w:val="center"/>
              <w:rPr>
                <w:b/>
                <w:kern w:val="1"/>
              </w:rPr>
            </w:pPr>
          </w:p>
          <w:p w14:paraId="7AAC9E7A" w14:textId="77777777" w:rsidR="00BB437C" w:rsidRPr="009743EA" w:rsidRDefault="00BB437C" w:rsidP="00283DA8">
            <w:pPr>
              <w:pStyle w:val="TAL"/>
              <w:snapToGrid w:val="0"/>
              <w:jc w:val="center"/>
              <w:rPr>
                <w:b/>
                <w:kern w:val="1"/>
              </w:rPr>
            </w:pPr>
          </w:p>
          <w:p w14:paraId="4B48B74A" w14:textId="77777777" w:rsidR="00BB437C" w:rsidRPr="009743EA" w:rsidRDefault="00BB437C" w:rsidP="00283DA8">
            <w:pPr>
              <w:pStyle w:val="TAL"/>
              <w:snapToGrid w:val="0"/>
              <w:jc w:val="center"/>
              <w:rPr>
                <w:b/>
                <w:kern w:val="1"/>
              </w:rPr>
            </w:pPr>
          </w:p>
          <w:p w14:paraId="3FAC6D39" w14:textId="77777777" w:rsidR="00BB437C" w:rsidRPr="009743EA" w:rsidRDefault="00BB437C" w:rsidP="00283DA8">
            <w:pPr>
              <w:pStyle w:val="TAL"/>
              <w:snapToGrid w:val="0"/>
              <w:jc w:val="center"/>
            </w:pPr>
            <w:r w:rsidRPr="009743EA">
              <w:rPr>
                <w:b/>
                <w:kern w:val="1"/>
              </w:rPr>
              <w:t>Call Flow</w:t>
            </w:r>
          </w:p>
        </w:tc>
        <w:tc>
          <w:tcPr>
            <w:tcW w:w="7239" w:type="dxa"/>
            <w:tcBorders>
              <w:top w:val="single" w:sz="4" w:space="0" w:color="000000"/>
              <w:left w:val="single" w:sz="4" w:space="0" w:color="000000"/>
              <w:bottom w:val="single" w:sz="4" w:space="0" w:color="000000"/>
              <w:right w:val="single" w:sz="4" w:space="0" w:color="000000"/>
            </w:tcBorders>
            <w:shd w:val="clear" w:color="auto" w:fill="FFFFFF"/>
          </w:tcPr>
          <w:p w14:paraId="54E6E74B" w14:textId="77777777" w:rsidR="00BB437C" w:rsidRPr="009743EA" w:rsidRDefault="00654563" w:rsidP="00283DA8">
            <w:pPr>
              <w:pStyle w:val="TAL"/>
              <w:snapToGrid w:val="0"/>
              <w:jc w:val="center"/>
              <w:rPr>
                <w:color w:val="000000"/>
              </w:rPr>
            </w:pPr>
            <w:r>
              <w:pict w14:anchorId="5AA839BE">
                <v:group id="_x0000_s3095" style="position:absolute;left:0;text-align:left;margin-left:49.3pt;margin-top:5.65pt;width:261pt;height:133.25pt;z-index:251654656;mso-position-horizontal-relative:text;mso-position-vertical-relative:text" coordorigin="4558,3972" coordsize="5220,2665">
                  <v:roundrect id="모서리가 둥근 직사각형 2" o:spid="_x0000_s3096" style="position:absolute;left:4558;top:3972;width:1480;height:1073;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" fillcolor="#5b9bd5" strokecolor="#d9d9d9" strokeweight=".5pt">
                    <v:stroke joinstyle="miter"/>
                    <v:textbox>
                      <w:txbxContent>
                        <w:p w14:paraId="7BD0B475" w14:textId="77777777" w:rsidR="004A00AF" w:rsidRPr="00B658BD" w:rsidRDefault="004A00AF" w:rsidP="00BB437C">
                          <w:pPr>
                            <w:pStyle w:val="NormalWeb"/>
                            <w:wordWrap w:val="0"/>
                            <w:spacing w:after="0"/>
                            <w:jc w:val="center"/>
                            <w:rPr>
                              <w:rFonts w:ascii="Malgun Gothic" w:hAnsi="Malgun Gothic"/>
                              <w:color w:val="FFFFFF"/>
                              <w:kern w:val="24"/>
                              <w:sz w:val="10"/>
                            </w:rPr>
                          </w:pPr>
                        </w:p>
                        <w:p w14:paraId="10A7E032" w14:textId="77777777" w:rsidR="004A00AF" w:rsidRPr="00B658BD" w:rsidRDefault="004A00AF" w:rsidP="00BB437C">
                          <w:pPr>
                            <w:pStyle w:val="NormalWeb"/>
                            <w:wordWrap w:val="0"/>
                            <w:spacing w:after="0"/>
                            <w:jc w:val="center"/>
                          </w:pPr>
                          <w:r w:rsidRPr="00B658BD">
                            <w:rPr>
                              <w:rFonts w:ascii="Malgun Gothic" w:hAnsi="Malgun Gothic" w:hint="eastAsia"/>
                              <w:color w:val="FFFFFF"/>
                              <w:kern w:val="24"/>
                            </w:rPr>
                            <w:t>mn</w:t>
                          </w:r>
                          <w:r w:rsidRPr="00B658BD">
                            <w:rPr>
                              <w:rFonts w:ascii="Malgun Gothic" w:hAnsi="Malgun Gothic"/>
                              <w:color w:val="FFFFFF"/>
                              <w:kern w:val="24"/>
                            </w:rPr>
                            <w:t>-name</w:t>
                          </w:r>
                        </w:p>
                        <w:p w14:paraId="1350A307" w14:textId="77777777" w:rsidR="004A00AF" w:rsidRDefault="004A00AF" w:rsidP="00BB437C">
                          <w:pPr>
                            <w:pStyle w:val="NormalWeb"/>
                            <w:wordWrap w:val="0"/>
                            <w:spacing w:after="0"/>
                            <w:jc w:val="center"/>
                          </w:pPr>
                        </w:p>
                      </w:txbxContent>
                    </v:textbox>
                  </v:roundrect>
                  <v:line id="직선 연결선 3" o:spid="_x0000_s3097" style="position:absolute;visibility:visible" from="5318,5045" to="5318,6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" strokeweight=".5pt">
                    <v:stroke dashstyle="longDash" joinstyle="miter"/>
                  </v:line>
                  <v:shape id="직선 화살표 연결선 4" o:spid="_x0000_s3098" type="#_x0000_t32" style="position:absolute;left:5531;top:6287;width:3478;height: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" strokecolor="#5b9bd5" strokeweight="1.5pt">
                    <v:stroke endarrow="block" endarrowlength="long" joinstyle="miter" endcap="round"/>
                  </v:shape>
                  <v:shape id="TextBox 36" o:spid="_x0000_s3099" type="#_x0000_t202" style="position:absolute;left:6158;top:5364;width:2842;height:6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" filled="f" stroked="f">
                    <v:textbox>
                      <w:txbxContent>
                        <w:p w14:paraId="48C8F146" w14:textId="77777777" w:rsidR="004A00AF" w:rsidRDefault="004A00AF" w:rsidP="00BB437C">
                          <w:pPr>
                            <w:pStyle w:val="NormalWeb"/>
                            <w:wordWrap w:val="0"/>
                            <w:spacing w:after="0"/>
                          </w:pPr>
                          <w:r>
                            <w:rPr>
                              <w:rFonts w:ascii="Malgun Gothic" w:hAnsi="Malgun Gothic"/>
                              <w:color w:val="5B9BD5"/>
                              <w:kern w:val="24"/>
                              <w:sz w:val="14"/>
                              <w:szCs w:val="14"/>
                            </w:rPr>
                            <w:t>contentInstance delete</w:t>
                          </w:r>
                          <w:r w:rsidRPr="0089499A">
                            <w:rPr>
                              <w:rFonts w:ascii="Malgun Gothic" w:hAnsi="Malgun Gothic" w:hint="eastAsia"/>
                              <w:color w:val="5B9BD5"/>
                              <w:kern w:val="24"/>
                              <w:sz w:val="14"/>
                              <w:szCs w:val="14"/>
                            </w:rPr>
                            <w:t xml:space="preserve"> request</w:t>
                          </w:r>
                        </w:p>
                      </w:txbxContent>
                    </v:textbox>
                  </v:shape>
                  <v:shape id="TextBox 37" o:spid="_x0000_s3100" type="#_x0000_t202" style="position:absolute;left:6802;top:5953;width:970;height:3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" filled="f" stroked="f">
                    <v:textbox style="mso-fit-shape-to-text:t">
                      <w:txbxContent>
                        <w:p w14:paraId="37F75F32" w14:textId="77777777" w:rsidR="004A00AF" w:rsidRDefault="004A00AF" w:rsidP="00BB437C">
                          <w:pPr>
                            <w:pStyle w:val="NormalWeb"/>
                            <w:wordWrap w:val="0"/>
                            <w:spacing w:after="0"/>
                          </w:pPr>
                          <w:r w:rsidRPr="0089499A">
                            <w:rPr>
                              <w:rFonts w:ascii="Malgun Gothic" w:hAnsi="Malgun Gothic" w:hint="eastAsia"/>
                              <w:color w:val="5B9BD5"/>
                              <w:kern w:val="24"/>
                              <w:sz w:val="14"/>
                              <w:szCs w:val="14"/>
                            </w:rPr>
                            <w:t>Response</w:t>
                          </w:r>
                        </w:p>
                      </w:txbxContent>
                    </v:textbox>
                  </v:shape>
                  <v:shape id="직선 화살표 연결선 7" o:spid="_x0000_s3101" type="#_x0000_t32" style="position:absolute;left:5483;top:5683;width:3423;height:10;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" strokecolor="#5b9bd5" strokeweight="1.5pt">
                    <v:stroke endarrow="block" endarrowlength="long" joinstyle="miter" endcap="round"/>
                  </v:shape>
                  <v:roundrect id="모서리가 둥근 직사각형 8" o:spid="_x0000_s3102" style="position:absolute;left:8298;top:3972;width:1480;height:1073;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" fillcolor="#5b9bd5" strokecolor="#d9d9d9" strokeweight=".5pt">
                    <v:stroke joinstyle="miter"/>
                    <v:textbox>
                      <w:txbxContent>
                        <w:p w14:paraId="6A08A518" w14:textId="77777777" w:rsidR="004A00AF" w:rsidRPr="00B658BD" w:rsidRDefault="004A00AF" w:rsidP="00BB437C">
                          <w:pPr>
                            <w:pStyle w:val="NormalWeb"/>
                            <w:wordWrap w:val="0"/>
                            <w:spacing w:after="0"/>
                            <w:jc w:val="center"/>
                            <w:rPr>
                              <w:rFonts w:ascii="Malgun Gothic" w:hAnsi="Malgun Gothic"/>
                              <w:color w:val="FFFFFF"/>
                              <w:kern w:val="24"/>
                              <w:sz w:val="10"/>
                            </w:rPr>
                          </w:pPr>
                        </w:p>
                        <w:p w14:paraId="68B27204" w14:textId="77777777" w:rsidR="004A00AF" w:rsidRPr="00B658BD" w:rsidRDefault="004A00AF" w:rsidP="00BB437C">
                          <w:pPr>
                            <w:pStyle w:val="NormalWeb"/>
                            <w:wordWrap w:val="0"/>
                            <w:spacing w:after="0"/>
                            <w:jc w:val="center"/>
                          </w:pPr>
                          <w:r>
                            <w:rPr>
                              <w:rFonts w:ascii="Malgun Gothic" w:hAnsi="Malgun Gothic"/>
                              <w:color w:val="FFFFFF"/>
                              <w:kern w:val="24"/>
                            </w:rPr>
                            <w:t>AE2</w:t>
                          </w:r>
                        </w:p>
                        <w:p w14:paraId="20CCFDAA" w14:textId="77777777" w:rsidR="004A00AF" w:rsidRDefault="004A00AF" w:rsidP="00BB437C">
                          <w:pPr>
                            <w:pStyle w:val="NormalWeb"/>
                            <w:wordWrap w:val="0"/>
                            <w:spacing w:after="0"/>
                            <w:jc w:val="center"/>
                          </w:pPr>
                        </w:p>
                      </w:txbxContent>
                    </v:textbox>
                  </v:roundrect>
                  <v:line id="직선 연결선 9" o:spid="_x0000_s3103" style="position:absolute;visibility:visible" from="9058,5045" to="9058,6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" strokeweight=".5pt">
                    <v:stroke dashstyle="longDash" joinstyle="miter"/>
                  </v:line>
                </v:group>
              </w:pict>
            </w:r>
          </w:p>
        </w:tc>
      </w:tr>
      <w:tr w:rsidR="00BB437C" w:rsidRPr="009743EA" w14:paraId="1979D6B5" w14:textId="77777777" w:rsidTr="00283DA8">
        <w:trPr>
          <w:trHeight w:val="409"/>
          <w:jc w:val="center"/>
        </w:trPr>
        <w:tc>
          <w:tcPr>
            <w:tcW w:w="1286" w:type="dxa"/>
            <w:vMerge/>
            <w:tcBorders>
              <w:left w:val="single" w:sz="4" w:space="0" w:color="000000"/>
            </w:tcBorders>
            <w:shd w:val="clear" w:color="auto" w:fill="E7E6E6"/>
          </w:tcPr>
          <w:p w14:paraId="00252246" w14:textId="77777777" w:rsidR="00BB437C" w:rsidRPr="009743EA" w:rsidRDefault="00BB437C" w:rsidP="00283DA8">
            <w:pPr>
              <w:pStyle w:val="Default"/>
              <w:overflowPunct w:val="0"/>
              <w:jc w:val="center"/>
              <w:rPr>
                <w:rFonts w:ascii="Arial" w:eastAsia="Malgun Gothic" w:hAnsi="Arial"/>
                <w:b/>
                <w:color w:val="auto"/>
                <w:kern w:val="1"/>
                <w:sz w:val="18"/>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E7E6E6"/>
          </w:tcPr>
          <w:p w14:paraId="2BA0831D" w14:textId="77777777" w:rsidR="00BB437C" w:rsidRPr="009743EA" w:rsidRDefault="00BB437C" w:rsidP="00283DA8">
            <w:pPr>
              <w:pStyle w:val="TAL"/>
              <w:snapToGrid w:val="0"/>
              <w:jc w:val="center"/>
              <w:rPr>
                <w:b/>
                <w:kern w:val="1"/>
              </w:rPr>
            </w:pPr>
          </w:p>
          <w:p w14:paraId="47D2C567" w14:textId="77777777" w:rsidR="00BB437C" w:rsidRPr="009743EA" w:rsidRDefault="00BB437C" w:rsidP="00283DA8">
            <w:pPr>
              <w:pStyle w:val="TAL"/>
              <w:snapToGrid w:val="0"/>
              <w:jc w:val="center"/>
              <w:rPr>
                <w:b/>
                <w:kern w:val="1"/>
              </w:rPr>
            </w:pPr>
          </w:p>
          <w:p w14:paraId="7BEBEEC9" w14:textId="77777777" w:rsidR="00BB437C" w:rsidRDefault="00BB437C" w:rsidP="00283DA8">
            <w:pPr>
              <w:pStyle w:val="TAL"/>
              <w:snapToGrid w:val="0"/>
              <w:jc w:val="center"/>
              <w:rPr>
                <w:b/>
                <w:kern w:val="1"/>
              </w:rPr>
            </w:pPr>
            <w:r w:rsidRPr="009743EA">
              <w:rPr>
                <w:b/>
                <w:kern w:val="1"/>
              </w:rPr>
              <w:t>HTTP Header Information</w:t>
            </w:r>
          </w:p>
          <w:p w14:paraId="25348437" w14:textId="77777777" w:rsidR="00715670" w:rsidRPr="009743EA" w:rsidRDefault="00715670" w:rsidP="00283DA8">
            <w:pPr>
              <w:pStyle w:val="TAL"/>
              <w:snapToGrid w:val="0"/>
              <w:jc w:val="center"/>
              <w:rPr>
                <w:b/>
                <w:kern w:val="1"/>
              </w:rPr>
            </w:pPr>
          </w:p>
          <w:p w14:paraId="6AC0FABC" w14:textId="77777777" w:rsidR="00FE3B5F" w:rsidRPr="009743EA" w:rsidRDefault="00FE3B5F" w:rsidP="00283DA8">
            <w:pPr>
              <w:pStyle w:val="TAL"/>
              <w:snapToGrid w:val="0"/>
              <w:jc w:val="both"/>
              <w:rPr>
                <w:b/>
                <w:kern w:val="1"/>
              </w:rPr>
            </w:pPr>
          </w:p>
        </w:tc>
        <w:tc>
          <w:tcPr>
            <w:tcW w:w="7239" w:type="dxa"/>
            <w:tcBorders>
              <w:top w:val="single" w:sz="4" w:space="0" w:color="000000"/>
              <w:left w:val="single" w:sz="4" w:space="0" w:color="000000"/>
              <w:bottom w:val="single" w:sz="4" w:space="0" w:color="000000"/>
              <w:right w:val="single" w:sz="4" w:space="0" w:color="000000"/>
            </w:tcBorders>
            <w:shd w:val="clear" w:color="auto" w:fill="FFFFFF"/>
          </w:tcPr>
          <w:p w14:paraId="085FE673" w14:textId="77777777" w:rsidR="00BB437C" w:rsidRPr="009743EA" w:rsidRDefault="00BB437C" w:rsidP="005A2D7C">
            <w:pPr>
              <w:pStyle w:val="TAL"/>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01"/>
              <w:gridCol w:w="4359"/>
            </w:tblGrid>
            <w:tr w:rsidR="00BB437C" w:rsidRPr="009743EA" w14:paraId="1FB0A304" w14:textId="77777777" w:rsidTr="005A2D7C">
              <w:trPr>
                <w:jc w:val="center"/>
              </w:trPr>
              <w:tc>
                <w:tcPr>
                  <w:tcW w:w="1501" w:type="dxa"/>
                  <w:shd w:val="clear" w:color="auto" w:fill="9CC2E5"/>
                </w:tcPr>
                <w:p w14:paraId="62188FAF" w14:textId="77777777" w:rsidR="00BB437C" w:rsidRPr="009743EA" w:rsidRDefault="00BB437C" w:rsidP="00283DA8">
                  <w:pPr>
                    <w:pStyle w:val="TAL"/>
                    <w:snapToGrid w:val="0"/>
                    <w:jc w:val="center"/>
                    <w:rPr>
                      <w:rFonts w:eastAsia="Calibri"/>
                      <w:b/>
                      <w:szCs w:val="22"/>
                    </w:rPr>
                  </w:pPr>
                  <w:r w:rsidRPr="009743EA">
                    <w:rPr>
                      <w:rFonts w:eastAsia="Calibri"/>
                      <w:b/>
                      <w:szCs w:val="22"/>
                    </w:rPr>
                    <w:t>Header</w:t>
                  </w:r>
                </w:p>
              </w:tc>
              <w:tc>
                <w:tcPr>
                  <w:tcW w:w="4359" w:type="dxa"/>
                  <w:shd w:val="clear" w:color="auto" w:fill="9CC2E5"/>
                </w:tcPr>
                <w:p w14:paraId="634D1878" w14:textId="77777777" w:rsidR="00BB437C" w:rsidRPr="009743EA" w:rsidRDefault="00BB437C" w:rsidP="00283DA8">
                  <w:pPr>
                    <w:pStyle w:val="TAL"/>
                    <w:snapToGrid w:val="0"/>
                    <w:jc w:val="center"/>
                    <w:rPr>
                      <w:rFonts w:eastAsia="Calibri"/>
                      <w:b/>
                      <w:szCs w:val="22"/>
                    </w:rPr>
                  </w:pPr>
                  <w:r w:rsidRPr="009743EA">
                    <w:rPr>
                      <w:rFonts w:eastAsia="Calibri"/>
                      <w:b/>
                      <w:szCs w:val="22"/>
                    </w:rPr>
                    <w:t>Value</w:t>
                  </w:r>
                </w:p>
              </w:tc>
            </w:tr>
            <w:tr w:rsidR="00BB437C" w:rsidRPr="009743EA" w14:paraId="5F75F12A" w14:textId="77777777" w:rsidTr="005A2D7C">
              <w:trPr>
                <w:jc w:val="center"/>
              </w:trPr>
              <w:tc>
                <w:tcPr>
                  <w:tcW w:w="1501" w:type="dxa"/>
                  <w:shd w:val="clear" w:color="auto" w:fill="DEEAF6"/>
                </w:tcPr>
                <w:p w14:paraId="566A87C0" w14:textId="77777777" w:rsidR="00BB437C" w:rsidRPr="009743EA" w:rsidRDefault="00BB437C" w:rsidP="00283DA8">
                  <w:pPr>
                    <w:pStyle w:val="TAL"/>
                    <w:snapToGrid w:val="0"/>
                    <w:jc w:val="center"/>
                    <w:rPr>
                      <w:rFonts w:eastAsia="Calibri"/>
                      <w:szCs w:val="22"/>
                    </w:rPr>
                  </w:pPr>
                  <w:r w:rsidRPr="009743EA">
                    <w:rPr>
                      <w:rFonts w:eastAsia="Calibri"/>
                      <w:szCs w:val="22"/>
                    </w:rPr>
                    <w:t>Accept</w:t>
                  </w:r>
                </w:p>
              </w:tc>
              <w:tc>
                <w:tcPr>
                  <w:tcW w:w="4359" w:type="dxa"/>
                  <w:shd w:val="clear" w:color="auto" w:fill="auto"/>
                </w:tcPr>
                <w:p w14:paraId="4FE6AC89" w14:textId="77777777" w:rsidR="00BB437C" w:rsidRPr="009743EA" w:rsidRDefault="00BB437C" w:rsidP="00283DA8">
                  <w:pPr>
                    <w:pStyle w:val="TAL"/>
                    <w:snapToGrid w:val="0"/>
                    <w:rPr>
                      <w:rFonts w:eastAsia="Calibri"/>
                      <w:szCs w:val="22"/>
                    </w:rPr>
                  </w:pPr>
                  <w:r w:rsidRPr="009743EA">
                    <w:rPr>
                      <w:rFonts w:eastAsia="Calibri"/>
                      <w:szCs w:val="22"/>
                    </w:rPr>
                    <w:t>application/json</w:t>
                  </w:r>
                </w:p>
              </w:tc>
            </w:tr>
            <w:tr w:rsidR="00BB437C" w:rsidRPr="009743EA" w14:paraId="1CFE3492" w14:textId="77777777" w:rsidTr="005A2D7C">
              <w:trPr>
                <w:jc w:val="center"/>
              </w:trPr>
              <w:tc>
                <w:tcPr>
                  <w:tcW w:w="1501" w:type="dxa"/>
                  <w:shd w:val="clear" w:color="auto" w:fill="DEEAF6"/>
                </w:tcPr>
                <w:p w14:paraId="4AB1B997" w14:textId="77777777" w:rsidR="00BB437C" w:rsidRPr="009743EA" w:rsidRDefault="00BB437C" w:rsidP="00283DA8">
                  <w:pPr>
                    <w:pStyle w:val="TAL"/>
                    <w:snapToGrid w:val="0"/>
                    <w:jc w:val="center"/>
                    <w:rPr>
                      <w:rFonts w:eastAsia="Calibri"/>
                      <w:szCs w:val="22"/>
                    </w:rPr>
                  </w:pPr>
                  <w:r w:rsidRPr="009743EA">
                    <w:rPr>
                      <w:rFonts w:eastAsia="Calibri"/>
                      <w:szCs w:val="22"/>
                    </w:rPr>
                    <w:t>X-M2M-RI</w:t>
                  </w:r>
                </w:p>
              </w:tc>
              <w:tc>
                <w:tcPr>
                  <w:tcW w:w="4359" w:type="dxa"/>
                  <w:shd w:val="clear" w:color="auto" w:fill="auto"/>
                </w:tcPr>
                <w:p w14:paraId="1F29ADD3" w14:textId="77777777" w:rsidR="00BB437C" w:rsidRPr="009743EA" w:rsidRDefault="00BB437C" w:rsidP="00283DA8">
                  <w:pPr>
                    <w:pStyle w:val="TAL"/>
                    <w:snapToGrid w:val="0"/>
                    <w:rPr>
                      <w:rFonts w:eastAsia="Calibri"/>
                      <w:szCs w:val="22"/>
                    </w:rPr>
                  </w:pPr>
                  <w:r w:rsidRPr="009743EA">
                    <w:rPr>
                      <w:rFonts w:eastAsia="Calibri"/>
                      <w:szCs w:val="22"/>
                    </w:rPr>
                    <w:t>Request</w:t>
                  </w:r>
                  <w:r w:rsidR="000E08CD" w:rsidRPr="009743EA">
                    <w:rPr>
                      <w:rFonts w:eastAsia="Calibri"/>
                      <w:szCs w:val="22"/>
                    </w:rPr>
                    <w:t xml:space="preserve"> </w:t>
                  </w:r>
                  <w:r w:rsidRPr="009743EA">
                    <w:rPr>
                      <w:rFonts w:eastAsia="Calibri"/>
                      <w:szCs w:val="22"/>
                    </w:rPr>
                    <w:t>ID</w:t>
                  </w:r>
                  <w:r w:rsidR="000E08CD" w:rsidRPr="009743EA">
                    <w:rPr>
                      <w:rFonts w:eastAsia="Calibri"/>
                      <w:szCs w:val="22"/>
                    </w:rPr>
                    <w:t xml:space="preserve"> </w:t>
                  </w:r>
                </w:p>
              </w:tc>
            </w:tr>
            <w:tr w:rsidR="00BB437C" w:rsidRPr="009743EA" w14:paraId="309854CB" w14:textId="77777777" w:rsidTr="005A2D7C">
              <w:trPr>
                <w:jc w:val="center"/>
              </w:trPr>
              <w:tc>
                <w:tcPr>
                  <w:tcW w:w="1501" w:type="dxa"/>
                  <w:shd w:val="clear" w:color="auto" w:fill="DEEAF6"/>
                </w:tcPr>
                <w:p w14:paraId="5F33925D" w14:textId="77777777" w:rsidR="00BB437C" w:rsidRPr="009743EA" w:rsidRDefault="00BB437C" w:rsidP="00283DA8">
                  <w:pPr>
                    <w:pStyle w:val="TAL"/>
                    <w:snapToGrid w:val="0"/>
                    <w:jc w:val="center"/>
                    <w:rPr>
                      <w:rFonts w:eastAsia="Calibri"/>
                      <w:szCs w:val="22"/>
                    </w:rPr>
                  </w:pPr>
                  <w:r w:rsidRPr="009743EA">
                    <w:rPr>
                      <w:rFonts w:eastAsia="Calibri"/>
                      <w:szCs w:val="22"/>
                    </w:rPr>
                    <w:t>X-M2M-Origin</w:t>
                  </w:r>
                </w:p>
              </w:tc>
              <w:tc>
                <w:tcPr>
                  <w:tcW w:w="4359" w:type="dxa"/>
                  <w:shd w:val="clear" w:color="auto" w:fill="auto"/>
                </w:tcPr>
                <w:p w14:paraId="5882E502" w14:textId="77777777" w:rsidR="00BB437C" w:rsidRPr="009743EA" w:rsidRDefault="00BB437C" w:rsidP="00283DA8">
                  <w:pPr>
                    <w:pStyle w:val="TAL"/>
                    <w:snapToGrid w:val="0"/>
                    <w:rPr>
                      <w:rFonts w:eastAsia="Calibri"/>
                      <w:szCs w:val="22"/>
                    </w:rPr>
                  </w:pPr>
                  <w:r w:rsidRPr="009743EA">
                    <w:rPr>
                      <w:rFonts w:eastAsia="Calibri"/>
                      <w:szCs w:val="22"/>
                    </w:rPr>
                    <w:t>AE-ID</w:t>
                  </w:r>
                  <w:r w:rsidR="000E08CD" w:rsidRPr="009743EA">
                    <w:rPr>
                      <w:rFonts w:eastAsia="Calibri"/>
                      <w:szCs w:val="22"/>
                    </w:rPr>
                    <w:t xml:space="preserve"> </w:t>
                  </w:r>
                  <w:r w:rsidRPr="009743EA">
                    <w:rPr>
                      <w:rFonts w:eastAsia="Calibri"/>
                      <w:szCs w:val="22"/>
                    </w:rPr>
                    <w:t>of</w:t>
                  </w:r>
                  <w:r w:rsidR="000E08CD" w:rsidRPr="009743EA">
                    <w:rPr>
                      <w:rFonts w:eastAsia="Calibri"/>
                      <w:szCs w:val="22"/>
                    </w:rPr>
                    <w:t xml:space="preserve"> </w:t>
                  </w:r>
                  <w:r w:rsidRPr="009743EA">
                    <w:rPr>
                      <w:rFonts w:eastAsia="Calibri"/>
                      <w:szCs w:val="22"/>
                    </w:rPr>
                    <w:t>Originator</w:t>
                  </w:r>
                </w:p>
              </w:tc>
            </w:tr>
            <w:tr w:rsidR="00595120" w:rsidRPr="009743EA" w14:paraId="4C0BA1EE" w14:textId="77777777" w:rsidTr="005A2D7C">
              <w:trPr>
                <w:jc w:val="center"/>
              </w:trPr>
              <w:tc>
                <w:tcPr>
                  <w:tcW w:w="1501" w:type="dxa"/>
                  <w:shd w:val="clear" w:color="auto" w:fill="DEEAF6"/>
                </w:tcPr>
                <w:p w14:paraId="5EF9CC22" w14:textId="77777777" w:rsidR="00595120" w:rsidRPr="009743EA" w:rsidRDefault="00595120" w:rsidP="00595120">
                  <w:pPr>
                    <w:pStyle w:val="TAL"/>
                    <w:snapToGrid w:val="0"/>
                    <w:jc w:val="center"/>
                    <w:rPr>
                      <w:rFonts w:eastAsia="Calibri"/>
                      <w:szCs w:val="22"/>
                    </w:rPr>
                  </w:pPr>
                  <w:r w:rsidRPr="009743EA">
                    <w:rPr>
                      <w:rFonts w:eastAsia="Calibri"/>
                      <w:szCs w:val="22"/>
                    </w:rPr>
                    <w:t>X-M2M-RVI</w:t>
                  </w:r>
                </w:p>
              </w:tc>
              <w:tc>
                <w:tcPr>
                  <w:tcW w:w="4359" w:type="dxa"/>
                  <w:shd w:val="clear" w:color="auto" w:fill="auto"/>
                </w:tcPr>
                <w:p w14:paraId="30190CC5" w14:textId="77777777" w:rsidR="00595120" w:rsidRPr="009743EA" w:rsidRDefault="00595120" w:rsidP="00595120">
                  <w:pPr>
                    <w:pStyle w:val="TAL"/>
                    <w:snapToGrid w:val="0"/>
                    <w:rPr>
                      <w:rFonts w:eastAsia="Calibri"/>
                      <w:szCs w:val="22"/>
                    </w:rPr>
                  </w:pPr>
                  <w:r w:rsidRPr="009743EA">
                    <w:rPr>
                      <w:rFonts w:eastAsia="Calibri"/>
                      <w:szCs w:val="22"/>
                    </w:rPr>
                    <w:t>Release</w:t>
                  </w:r>
                  <w:r w:rsidR="000E08CD" w:rsidRPr="009743EA">
                    <w:rPr>
                      <w:rFonts w:eastAsia="Calibri"/>
                      <w:szCs w:val="22"/>
                    </w:rPr>
                    <w:t xml:space="preserve"> </w:t>
                  </w:r>
                  <w:r w:rsidRPr="009743EA">
                    <w:rPr>
                      <w:rFonts w:eastAsia="Calibri"/>
                      <w:szCs w:val="22"/>
                    </w:rPr>
                    <w:t>Version</w:t>
                  </w:r>
                  <w:r w:rsidR="000E08CD" w:rsidRPr="009743EA">
                    <w:rPr>
                      <w:rFonts w:eastAsia="Calibri"/>
                      <w:szCs w:val="22"/>
                    </w:rPr>
                    <w:t xml:space="preserve"> </w:t>
                  </w:r>
                  <w:r w:rsidRPr="009743EA">
                    <w:rPr>
                      <w:rFonts w:eastAsia="Calibri"/>
                      <w:szCs w:val="22"/>
                    </w:rPr>
                    <w:t>Indicator</w:t>
                  </w:r>
                </w:p>
              </w:tc>
            </w:tr>
          </w:tbl>
          <w:p w14:paraId="7550026C" w14:textId="77777777" w:rsidR="00BB437C" w:rsidRPr="009743EA" w:rsidRDefault="00BB437C" w:rsidP="00283DA8">
            <w:pPr>
              <w:pStyle w:val="TAL"/>
              <w:snapToGrid w:val="0"/>
              <w:jc w:val="both"/>
              <w:rPr>
                <w:lang w:eastAsia="ko-KR"/>
              </w:rPr>
            </w:pPr>
          </w:p>
        </w:tc>
      </w:tr>
      <w:tr w:rsidR="00BB437C" w:rsidRPr="009743EA" w14:paraId="3DA23B86" w14:textId="77777777" w:rsidTr="00283DA8">
        <w:trPr>
          <w:trHeight w:val="409"/>
          <w:jc w:val="center"/>
        </w:trPr>
        <w:tc>
          <w:tcPr>
            <w:tcW w:w="1286" w:type="dxa"/>
            <w:vMerge/>
            <w:tcBorders>
              <w:left w:val="single" w:sz="4" w:space="0" w:color="000000"/>
              <w:bottom w:val="single" w:sz="4" w:space="0" w:color="000000"/>
            </w:tcBorders>
            <w:shd w:val="clear" w:color="auto" w:fill="E7E6E6"/>
          </w:tcPr>
          <w:p w14:paraId="722E9FC3" w14:textId="77777777" w:rsidR="00BB437C" w:rsidRPr="009743EA" w:rsidRDefault="00BB437C" w:rsidP="00283DA8">
            <w:pPr>
              <w:pStyle w:val="Default"/>
              <w:overflowPunct w:val="0"/>
              <w:jc w:val="center"/>
              <w:rPr>
                <w:rFonts w:ascii="Arial" w:eastAsia="Malgun Gothic" w:hAnsi="Arial"/>
                <w:b/>
                <w:color w:val="auto"/>
                <w:kern w:val="1"/>
                <w:sz w:val="18"/>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E7E6E6"/>
          </w:tcPr>
          <w:p w14:paraId="01B3FD05" w14:textId="77777777" w:rsidR="00BB437C" w:rsidRPr="009743EA" w:rsidRDefault="00BB437C" w:rsidP="00283DA8">
            <w:pPr>
              <w:pStyle w:val="Default"/>
              <w:overflowPunct w:val="0"/>
              <w:jc w:val="center"/>
              <w:rPr>
                <w:rFonts w:ascii="Arial" w:eastAsia="Malgun Gothic" w:hAnsi="Arial"/>
                <w:b/>
                <w:color w:val="auto"/>
                <w:kern w:val="1"/>
                <w:sz w:val="18"/>
                <w:szCs w:val="20"/>
              </w:rPr>
            </w:pPr>
          </w:p>
          <w:p w14:paraId="70FE61FC" w14:textId="77777777" w:rsidR="00BB437C" w:rsidRPr="009743EA" w:rsidRDefault="00BB437C" w:rsidP="00283DA8">
            <w:pPr>
              <w:pStyle w:val="Default"/>
              <w:overflowPunct w:val="0"/>
              <w:jc w:val="center"/>
              <w:rPr>
                <w:rFonts w:ascii="Arial" w:eastAsia="Malgun Gothic" w:hAnsi="Arial"/>
                <w:b/>
                <w:color w:val="auto"/>
                <w:kern w:val="1"/>
                <w:sz w:val="18"/>
                <w:szCs w:val="20"/>
              </w:rPr>
            </w:pPr>
          </w:p>
          <w:p w14:paraId="6A01F117" w14:textId="77777777" w:rsidR="00BB437C" w:rsidRPr="009743EA" w:rsidRDefault="00BB437C" w:rsidP="00283DA8">
            <w:pPr>
              <w:pStyle w:val="Default"/>
              <w:overflowPunct w:val="0"/>
              <w:jc w:val="center"/>
              <w:rPr>
                <w:rFonts w:ascii="Arial" w:eastAsia="Malgun Gothic" w:hAnsi="Arial"/>
                <w:b/>
                <w:color w:val="auto"/>
                <w:kern w:val="1"/>
                <w:sz w:val="18"/>
                <w:szCs w:val="20"/>
              </w:rPr>
            </w:pPr>
          </w:p>
          <w:p w14:paraId="678AE987" w14:textId="77777777" w:rsidR="00BB437C" w:rsidRPr="009743EA" w:rsidRDefault="00BB437C" w:rsidP="00283DA8">
            <w:pPr>
              <w:pStyle w:val="Default"/>
              <w:overflowPunct w:val="0"/>
              <w:jc w:val="center"/>
              <w:rPr>
                <w:rFonts w:ascii="Arial" w:eastAsia="Malgun Gothic" w:hAnsi="Arial"/>
                <w:b/>
                <w:color w:val="auto"/>
                <w:kern w:val="1"/>
                <w:sz w:val="18"/>
                <w:szCs w:val="20"/>
              </w:rPr>
            </w:pPr>
          </w:p>
          <w:p w14:paraId="572DC8A4" w14:textId="77777777" w:rsidR="00BB437C" w:rsidRPr="009743EA" w:rsidRDefault="00BB437C" w:rsidP="00283DA8">
            <w:pPr>
              <w:pStyle w:val="Default"/>
              <w:overflowPunct w:val="0"/>
              <w:jc w:val="center"/>
              <w:rPr>
                <w:rFonts w:ascii="Arial" w:eastAsia="Malgun Gothic" w:hAnsi="Arial"/>
                <w:b/>
                <w:color w:val="auto"/>
                <w:kern w:val="1"/>
                <w:sz w:val="18"/>
                <w:szCs w:val="20"/>
              </w:rPr>
            </w:pPr>
          </w:p>
          <w:p w14:paraId="12772B4D" w14:textId="77777777" w:rsidR="00BB437C" w:rsidRPr="009743EA" w:rsidRDefault="00BB437C" w:rsidP="00283DA8">
            <w:pPr>
              <w:pStyle w:val="Default"/>
              <w:overflowPunct w:val="0"/>
              <w:jc w:val="center"/>
              <w:rPr>
                <w:rFonts w:ascii="Arial" w:eastAsia="Malgun Gothic" w:hAnsi="Arial"/>
                <w:b/>
                <w:color w:val="auto"/>
                <w:kern w:val="1"/>
                <w:sz w:val="18"/>
                <w:szCs w:val="20"/>
              </w:rPr>
            </w:pPr>
          </w:p>
          <w:p w14:paraId="00C4D5C9" w14:textId="77777777" w:rsidR="00BB437C" w:rsidRPr="009743EA" w:rsidRDefault="00BB437C" w:rsidP="00283DA8">
            <w:pPr>
              <w:pStyle w:val="Default"/>
              <w:overflowPunct w:val="0"/>
              <w:jc w:val="center"/>
              <w:rPr>
                <w:color w:val="0070C0"/>
                <w:lang w:eastAsia="ko-KR"/>
              </w:rPr>
            </w:pPr>
            <w:r w:rsidRPr="009743EA">
              <w:rPr>
                <w:rFonts w:ascii="Arial" w:eastAsia="Malgun Gothic" w:hAnsi="Arial"/>
                <w:b/>
                <w:color w:val="auto"/>
                <w:kern w:val="1"/>
                <w:sz w:val="18"/>
                <w:szCs w:val="20"/>
              </w:rPr>
              <w:t>Example</w:t>
            </w:r>
          </w:p>
        </w:tc>
        <w:tc>
          <w:tcPr>
            <w:tcW w:w="7239" w:type="dxa"/>
            <w:tcBorders>
              <w:top w:val="single" w:sz="4" w:space="0" w:color="000000"/>
              <w:left w:val="single" w:sz="4" w:space="0" w:color="000000"/>
              <w:bottom w:val="single" w:sz="4" w:space="0" w:color="000000"/>
              <w:right w:val="single" w:sz="4" w:space="0" w:color="000000"/>
            </w:tcBorders>
            <w:shd w:val="clear" w:color="auto" w:fill="FFFFFF"/>
          </w:tcPr>
          <w:p w14:paraId="1A4A24F6" w14:textId="77777777" w:rsidR="00B36619" w:rsidRPr="009743EA" w:rsidRDefault="00B36619" w:rsidP="00283DA8">
            <w:pPr>
              <w:widowControl w:val="0"/>
              <w:spacing w:after="0"/>
              <w:ind w:left="284"/>
              <w:jc w:val="both"/>
              <w:textAlignment w:val="auto"/>
              <w:rPr>
                <w:rFonts w:eastAsia="Calibri Light"/>
                <w:b/>
                <w:sz w:val="24"/>
              </w:rPr>
            </w:pPr>
          </w:p>
          <w:p w14:paraId="2978B9E7" w14:textId="77777777" w:rsidR="00BB437C" w:rsidRPr="009743EA" w:rsidRDefault="00B36619" w:rsidP="00283DA8">
            <w:pPr>
              <w:widowControl w:val="0"/>
              <w:spacing w:after="0"/>
              <w:ind w:left="284"/>
              <w:jc w:val="both"/>
              <w:textAlignment w:val="auto"/>
              <w:rPr>
                <w:rFonts w:ascii="Arial" w:hAnsi="Arial"/>
                <w:color w:val="0070C0"/>
                <w:sz w:val="18"/>
              </w:rPr>
            </w:pPr>
            <w:r w:rsidRPr="009743EA">
              <w:rPr>
                <w:rFonts w:eastAsia="Calibri Light"/>
                <w:b/>
                <w:sz w:val="24"/>
              </w:rPr>
              <w:t>API/NOTI/NET4/STEP02</w:t>
            </w:r>
          </w:p>
          <w:p w14:paraId="17808B4E" w14:textId="77777777" w:rsidR="00BB437C" w:rsidRPr="009743EA" w:rsidRDefault="00BB437C" w:rsidP="00283DA8">
            <w:pPr>
              <w:widowControl w:val="0"/>
              <w:spacing w:after="0"/>
              <w:ind w:left="284"/>
              <w:jc w:val="both"/>
              <w:textAlignment w:val="auto"/>
              <w:rPr>
                <w:rFonts w:ascii="Arial" w:hAnsi="Arial"/>
                <w:b/>
                <w:color w:val="0070C0"/>
                <w:sz w:val="18"/>
              </w:rPr>
            </w:pPr>
          </w:p>
          <w:p w14:paraId="396CE9E5" w14:textId="77777777" w:rsidR="00BB437C" w:rsidRPr="009743EA" w:rsidRDefault="00BB437C" w:rsidP="00283DA8">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2255BB04" w14:textId="77777777" w:rsidR="00BB437C" w:rsidRPr="009743EA" w:rsidRDefault="00BB437C" w:rsidP="00283DA8">
            <w:pPr>
              <w:pStyle w:val="TAL"/>
              <w:snapToGrid w:val="0"/>
              <w:ind w:left="284"/>
              <w:jc w:val="both"/>
              <w:rPr>
                <w:color w:val="0070C0"/>
              </w:rPr>
            </w:pPr>
          </w:p>
          <w:p w14:paraId="4DF448E4" w14:textId="77777777" w:rsidR="00BB437C" w:rsidRPr="009743EA" w:rsidRDefault="00BB437C" w:rsidP="00283DA8">
            <w:pPr>
              <w:pStyle w:val="TAL"/>
              <w:snapToGrid w:val="0"/>
              <w:ind w:left="284"/>
              <w:jc w:val="both"/>
              <w:rPr>
                <w:color w:val="0070C0"/>
              </w:rPr>
            </w:pPr>
            <w:r w:rsidRPr="009743EA">
              <w:rPr>
                <w:color w:val="0070C0"/>
              </w:rPr>
              <w:t>DELETE /mn-name/cont_temp/ci_temp_value1? HTTP/1.1</w:t>
            </w:r>
          </w:p>
          <w:p w14:paraId="2F9D34C3" w14:textId="77777777" w:rsidR="00BB437C" w:rsidRPr="00325791" w:rsidRDefault="00BB437C" w:rsidP="00283DA8">
            <w:pPr>
              <w:pStyle w:val="TAL"/>
              <w:snapToGrid w:val="0"/>
              <w:ind w:left="284"/>
              <w:jc w:val="both"/>
              <w:rPr>
                <w:color w:val="0070C0"/>
                <w:lang w:val="fr-FR"/>
              </w:rPr>
            </w:pPr>
            <w:r w:rsidRPr="00325791">
              <w:rPr>
                <w:color w:val="0070C0"/>
                <w:lang w:val="fr-FR"/>
              </w:rPr>
              <w:t>Host: 192.168.0.10:8282</w:t>
            </w:r>
          </w:p>
          <w:p w14:paraId="3CFDDFD4" w14:textId="77777777" w:rsidR="00BB437C" w:rsidRPr="00325791" w:rsidRDefault="00BB437C" w:rsidP="00283DA8">
            <w:pPr>
              <w:pStyle w:val="TAL"/>
              <w:snapToGrid w:val="0"/>
              <w:ind w:left="284"/>
              <w:jc w:val="both"/>
              <w:rPr>
                <w:color w:val="0070C0"/>
                <w:lang w:val="fr-FR"/>
              </w:rPr>
            </w:pPr>
            <w:r w:rsidRPr="00325791">
              <w:rPr>
                <w:color w:val="0070C0"/>
                <w:lang w:val="fr-FR"/>
              </w:rPr>
              <w:t>X-M2M-Origin: CAE0120180406T08463114</w:t>
            </w:r>
          </w:p>
          <w:p w14:paraId="72808A53" w14:textId="77777777" w:rsidR="00BB437C" w:rsidRPr="00325791" w:rsidRDefault="00BB437C" w:rsidP="00283DA8">
            <w:pPr>
              <w:pStyle w:val="TAL"/>
              <w:snapToGrid w:val="0"/>
              <w:ind w:left="284"/>
              <w:jc w:val="both"/>
              <w:rPr>
                <w:color w:val="0070C0"/>
                <w:lang w:val="fr-FR"/>
              </w:rPr>
            </w:pPr>
            <w:r w:rsidRPr="00325791">
              <w:rPr>
                <w:color w:val="0070C0"/>
                <w:lang w:val="fr-FR"/>
              </w:rPr>
              <w:t>Content-Type: application/json</w:t>
            </w:r>
          </w:p>
          <w:p w14:paraId="484788D7" w14:textId="77777777" w:rsidR="00B76FCC" w:rsidRPr="00325791" w:rsidRDefault="00B76FCC" w:rsidP="00B76FCC">
            <w:pPr>
              <w:pStyle w:val="TAL"/>
              <w:snapToGrid w:val="0"/>
              <w:ind w:left="284"/>
              <w:jc w:val="both"/>
              <w:rPr>
                <w:color w:val="0070C0"/>
                <w:lang w:val="fr-FR"/>
              </w:rPr>
            </w:pPr>
            <w:r w:rsidRPr="00325791">
              <w:rPr>
                <w:color w:val="0070C0"/>
                <w:lang w:val="fr-FR"/>
              </w:rPr>
              <w:t>Accept: application/json</w:t>
            </w:r>
          </w:p>
          <w:p w14:paraId="7B596F27" w14:textId="77777777" w:rsidR="00BB437C" w:rsidRPr="00325791" w:rsidRDefault="00BB437C" w:rsidP="00283DA8">
            <w:pPr>
              <w:pStyle w:val="TAL"/>
              <w:snapToGrid w:val="0"/>
              <w:ind w:left="284"/>
              <w:jc w:val="both"/>
              <w:rPr>
                <w:color w:val="0070C0"/>
                <w:lang w:val="fr-FR"/>
              </w:rPr>
            </w:pPr>
            <w:r w:rsidRPr="00325791">
              <w:rPr>
                <w:color w:val="0070C0"/>
                <w:lang w:val="fr-FR"/>
              </w:rPr>
              <w:t>X-M2M-RI: 1234</w:t>
            </w:r>
          </w:p>
          <w:p w14:paraId="310A1D36" w14:textId="77777777" w:rsidR="00C32389" w:rsidRPr="009743EA" w:rsidRDefault="00C32389" w:rsidP="00C32389">
            <w:pPr>
              <w:widowControl w:val="0"/>
              <w:overflowPunct/>
              <w:spacing w:after="0"/>
              <w:ind w:left="284"/>
              <w:jc w:val="both"/>
              <w:textAlignment w:val="auto"/>
              <w:rPr>
                <w:color w:val="0070C0"/>
              </w:rPr>
            </w:pPr>
            <w:r w:rsidRPr="009743EA">
              <w:rPr>
                <w:rFonts w:ascii="Arial" w:hAnsi="Arial"/>
                <w:color w:val="0070C0"/>
                <w:sz w:val="18"/>
              </w:rPr>
              <w:t>X-M2M-RVI: 2a</w:t>
            </w:r>
          </w:p>
          <w:p w14:paraId="6C0F65C6" w14:textId="77777777" w:rsidR="00BB437C" w:rsidRPr="009743EA" w:rsidRDefault="00BB437C" w:rsidP="00283DA8">
            <w:pPr>
              <w:pStyle w:val="TAL"/>
              <w:snapToGrid w:val="0"/>
              <w:ind w:left="284"/>
              <w:jc w:val="both"/>
              <w:rPr>
                <w:color w:val="0070C0"/>
                <w:lang w:eastAsia="ko-KR"/>
              </w:rPr>
            </w:pPr>
          </w:p>
          <w:p w14:paraId="25C04FDF" w14:textId="77777777" w:rsidR="00BB437C" w:rsidRPr="009743EA" w:rsidRDefault="00BB437C" w:rsidP="00283DA8">
            <w:pPr>
              <w:widowControl w:val="0"/>
              <w:spacing w:after="0"/>
              <w:ind w:left="284"/>
              <w:jc w:val="both"/>
              <w:textAlignment w:val="auto"/>
              <w:rPr>
                <w:rFonts w:ascii="Arial" w:hAnsi="Arial"/>
                <w:b/>
                <w:color w:val="0070C0"/>
                <w:sz w:val="18"/>
              </w:rPr>
            </w:pPr>
          </w:p>
          <w:p w14:paraId="5DC4EA10" w14:textId="77777777" w:rsidR="00BB437C" w:rsidRPr="009743EA" w:rsidRDefault="00BB437C" w:rsidP="00283DA8">
            <w:pPr>
              <w:widowControl w:val="0"/>
              <w:spacing w:after="0"/>
              <w:ind w:left="284"/>
              <w:jc w:val="both"/>
              <w:textAlignment w:val="auto"/>
              <w:rPr>
                <w:rFonts w:ascii="Arial" w:hAnsi="Arial"/>
                <w:b/>
                <w:color w:val="0070C0"/>
                <w:sz w:val="18"/>
              </w:rPr>
            </w:pPr>
            <w:r w:rsidRPr="009743EA">
              <w:rPr>
                <w:rFonts w:ascii="Arial" w:hAnsi="Arial"/>
                <w:b/>
                <w:color w:val="0070C0"/>
                <w:sz w:val="18"/>
              </w:rPr>
              <w:t>HTTP Response:</w:t>
            </w:r>
          </w:p>
          <w:p w14:paraId="66544FA9" w14:textId="77777777" w:rsidR="00BB437C" w:rsidRPr="009743EA" w:rsidRDefault="00BB437C" w:rsidP="00283DA8">
            <w:pPr>
              <w:widowControl w:val="0"/>
              <w:spacing w:after="0"/>
              <w:ind w:left="284"/>
              <w:textAlignment w:val="auto"/>
              <w:rPr>
                <w:rFonts w:ascii="Arial" w:hAnsi="Arial"/>
                <w:color w:val="0070C0"/>
                <w:sz w:val="18"/>
              </w:rPr>
            </w:pPr>
          </w:p>
          <w:p w14:paraId="4B80FD28" w14:textId="77777777" w:rsidR="00BB437C" w:rsidRPr="009743EA" w:rsidRDefault="00BB437C" w:rsidP="00283DA8">
            <w:pPr>
              <w:widowControl w:val="0"/>
              <w:spacing w:after="0"/>
              <w:ind w:left="284"/>
              <w:textAlignment w:val="auto"/>
              <w:rPr>
                <w:rFonts w:ascii="Arial" w:hAnsi="Arial"/>
                <w:color w:val="0070C0"/>
                <w:sz w:val="18"/>
              </w:rPr>
            </w:pPr>
            <w:r w:rsidRPr="009743EA">
              <w:rPr>
                <w:rFonts w:ascii="Arial" w:hAnsi="Arial"/>
                <w:color w:val="0070C0"/>
                <w:sz w:val="18"/>
              </w:rPr>
              <w:t>200 OK</w:t>
            </w:r>
          </w:p>
          <w:p w14:paraId="2E7CBD8D" w14:textId="77777777" w:rsidR="00BB437C" w:rsidRPr="00325791" w:rsidRDefault="00BB437C" w:rsidP="00283DA8">
            <w:pPr>
              <w:widowControl w:val="0"/>
              <w:spacing w:after="0"/>
              <w:ind w:left="284"/>
              <w:textAlignment w:val="auto"/>
              <w:rPr>
                <w:rFonts w:ascii="Arial" w:hAnsi="Arial"/>
                <w:color w:val="0070C0"/>
                <w:sz w:val="18"/>
                <w:lang w:val="fr-FR"/>
              </w:rPr>
            </w:pPr>
            <w:r w:rsidRPr="00325791">
              <w:rPr>
                <w:rFonts w:ascii="Arial" w:hAnsi="Arial"/>
                <w:color w:val="0070C0"/>
                <w:sz w:val="18"/>
                <w:lang w:val="fr-FR"/>
              </w:rPr>
              <w:t>Content-Type: application/json</w:t>
            </w:r>
          </w:p>
          <w:p w14:paraId="028091C9" w14:textId="77777777" w:rsidR="00BB437C" w:rsidRPr="00325791" w:rsidRDefault="00BB437C" w:rsidP="00283DA8">
            <w:pPr>
              <w:widowControl w:val="0"/>
              <w:spacing w:after="0"/>
              <w:ind w:left="284"/>
              <w:textAlignment w:val="auto"/>
              <w:rPr>
                <w:rFonts w:ascii="Arial" w:hAnsi="Arial"/>
                <w:color w:val="0070C0"/>
                <w:sz w:val="18"/>
                <w:lang w:val="fr-FR"/>
              </w:rPr>
            </w:pPr>
            <w:r w:rsidRPr="00325791">
              <w:rPr>
                <w:rFonts w:ascii="Arial" w:hAnsi="Arial"/>
                <w:color w:val="0070C0"/>
                <w:sz w:val="18"/>
                <w:lang w:val="fr-FR"/>
              </w:rPr>
              <w:t>X-M2M-RI: 1234</w:t>
            </w:r>
          </w:p>
          <w:p w14:paraId="19656B0B" w14:textId="77777777" w:rsidR="00C32389" w:rsidRPr="009743EA" w:rsidRDefault="00C32389" w:rsidP="00C32389">
            <w:pPr>
              <w:widowControl w:val="0"/>
              <w:overflowPunct/>
              <w:spacing w:after="0"/>
              <w:ind w:left="284"/>
              <w:jc w:val="both"/>
              <w:textAlignment w:val="auto"/>
              <w:rPr>
                <w:color w:val="0070C0"/>
              </w:rPr>
            </w:pPr>
            <w:r w:rsidRPr="009743EA">
              <w:rPr>
                <w:rFonts w:ascii="Arial" w:hAnsi="Arial"/>
                <w:color w:val="0070C0"/>
                <w:sz w:val="18"/>
              </w:rPr>
              <w:t>X-M2M-RVI: 2a</w:t>
            </w:r>
          </w:p>
          <w:p w14:paraId="62C8401D" w14:textId="77777777" w:rsidR="00BB437C" w:rsidRPr="009743EA" w:rsidRDefault="00BB437C" w:rsidP="00283DA8">
            <w:pPr>
              <w:widowControl w:val="0"/>
              <w:spacing w:after="0"/>
              <w:ind w:left="284"/>
              <w:textAlignment w:val="auto"/>
              <w:rPr>
                <w:rFonts w:ascii="Arial" w:hAnsi="Arial"/>
                <w:color w:val="0070C0"/>
                <w:sz w:val="18"/>
              </w:rPr>
            </w:pPr>
            <w:r w:rsidRPr="009743EA">
              <w:rPr>
                <w:rFonts w:ascii="Arial" w:hAnsi="Arial"/>
                <w:color w:val="0070C0"/>
                <w:sz w:val="18"/>
              </w:rPr>
              <w:t>X-M2M-RSC: 2004</w:t>
            </w:r>
          </w:p>
          <w:p w14:paraId="37509571" w14:textId="77777777" w:rsidR="00BB437C" w:rsidRPr="009743EA" w:rsidRDefault="00BB437C" w:rsidP="00283DA8">
            <w:pPr>
              <w:pStyle w:val="TAL"/>
              <w:snapToGrid w:val="0"/>
              <w:ind w:left="284"/>
              <w:jc w:val="both"/>
              <w:rPr>
                <w:color w:val="0070C0"/>
              </w:rPr>
            </w:pPr>
          </w:p>
          <w:p w14:paraId="2981E206" w14:textId="77777777" w:rsidR="00BB437C" w:rsidRPr="00325791" w:rsidRDefault="00BB437C" w:rsidP="00283DA8">
            <w:pPr>
              <w:pStyle w:val="TAL"/>
              <w:snapToGrid w:val="0"/>
              <w:ind w:left="284"/>
              <w:jc w:val="both"/>
              <w:rPr>
                <w:color w:val="0070C0"/>
                <w:lang w:val="fr-FR"/>
              </w:rPr>
            </w:pPr>
            <w:r w:rsidRPr="00325791">
              <w:rPr>
                <w:color w:val="0070C0"/>
                <w:lang w:val="fr-FR"/>
              </w:rPr>
              <w:t>{</w:t>
            </w:r>
          </w:p>
          <w:p w14:paraId="76C8CF13" w14:textId="77777777" w:rsidR="00BB437C" w:rsidRPr="00325791" w:rsidRDefault="00AC274F" w:rsidP="00283DA8">
            <w:pPr>
              <w:pStyle w:val="TAL"/>
              <w:snapToGrid w:val="0"/>
              <w:ind w:left="284"/>
              <w:jc w:val="both"/>
              <w:rPr>
                <w:color w:val="0070C0"/>
                <w:lang w:val="fr-FR"/>
              </w:rPr>
            </w:pPr>
            <w:r w:rsidRPr="00325791">
              <w:rPr>
                <w:color w:val="0070C0"/>
                <w:lang w:val="fr-FR"/>
              </w:rPr>
              <w:t xml:space="preserve">    </w:t>
            </w:r>
            <w:r w:rsidR="00BB437C" w:rsidRPr="00325791">
              <w:rPr>
                <w:color w:val="0070C0"/>
                <w:lang w:val="fr-FR"/>
              </w:rPr>
              <w:t>"m2m:cin": {</w:t>
            </w:r>
          </w:p>
          <w:p w14:paraId="10BD165F" w14:textId="77777777" w:rsidR="00BB437C" w:rsidRPr="00325791" w:rsidRDefault="00BB437C" w:rsidP="00283DA8">
            <w:pPr>
              <w:pStyle w:val="TAL"/>
              <w:snapToGrid w:val="0"/>
              <w:ind w:left="284"/>
              <w:jc w:val="both"/>
              <w:rPr>
                <w:color w:val="0070C0"/>
                <w:lang w:val="fr-FR"/>
              </w:rPr>
            </w:pPr>
            <w:r w:rsidRPr="00325791">
              <w:rPr>
                <w:color w:val="0070C0"/>
                <w:lang w:val="fr-FR"/>
              </w:rPr>
              <w:t xml:space="preserve">        "con": "20",</w:t>
            </w:r>
          </w:p>
          <w:p w14:paraId="411007C3" w14:textId="77777777" w:rsidR="00BB437C" w:rsidRPr="00325791" w:rsidRDefault="00BB437C" w:rsidP="00283DA8">
            <w:pPr>
              <w:pStyle w:val="TAL"/>
              <w:snapToGrid w:val="0"/>
              <w:ind w:left="284"/>
              <w:jc w:val="both"/>
              <w:rPr>
                <w:color w:val="0070C0"/>
                <w:lang w:val="fr-FR"/>
              </w:rPr>
            </w:pPr>
            <w:r w:rsidRPr="00325791">
              <w:rPr>
                <w:color w:val="0070C0"/>
                <w:lang w:val="fr-FR"/>
              </w:rPr>
              <w:t xml:space="preserve">        "cs": 2,</w:t>
            </w:r>
          </w:p>
          <w:p w14:paraId="1F06A819" w14:textId="77777777" w:rsidR="00BB437C" w:rsidRPr="00325791" w:rsidRDefault="00BB437C" w:rsidP="00283DA8">
            <w:pPr>
              <w:pStyle w:val="TAL"/>
              <w:snapToGrid w:val="0"/>
              <w:ind w:left="284"/>
              <w:jc w:val="both"/>
              <w:rPr>
                <w:color w:val="0070C0"/>
                <w:lang w:val="fr-FR"/>
              </w:rPr>
            </w:pPr>
            <w:r w:rsidRPr="00325791">
              <w:rPr>
                <w:color w:val="0070C0"/>
                <w:lang w:val="fr-FR"/>
              </w:rPr>
              <w:t xml:space="preserve">        "ct": "20180406T135509",</w:t>
            </w:r>
          </w:p>
          <w:p w14:paraId="5D6B7BE8" w14:textId="77777777" w:rsidR="00BB437C" w:rsidRPr="00325791" w:rsidRDefault="00BB437C" w:rsidP="00283DA8">
            <w:pPr>
              <w:pStyle w:val="TAL"/>
              <w:snapToGrid w:val="0"/>
              <w:ind w:left="284"/>
              <w:jc w:val="both"/>
              <w:rPr>
                <w:color w:val="0070C0"/>
                <w:lang w:val="fr-FR"/>
              </w:rPr>
            </w:pPr>
            <w:r w:rsidRPr="00325791">
              <w:rPr>
                <w:color w:val="0070C0"/>
                <w:lang w:val="fr-FR"/>
              </w:rPr>
              <w:t xml:space="preserve">        "et": "99991231T235959",</w:t>
            </w:r>
          </w:p>
          <w:p w14:paraId="7F7D4F4A" w14:textId="77777777" w:rsidR="00BB437C" w:rsidRPr="00325791" w:rsidRDefault="00BB437C" w:rsidP="00283DA8">
            <w:pPr>
              <w:pStyle w:val="TAL"/>
              <w:snapToGrid w:val="0"/>
              <w:ind w:left="284"/>
              <w:jc w:val="both"/>
              <w:rPr>
                <w:color w:val="0070C0"/>
                <w:lang w:val="fr-FR"/>
              </w:rPr>
            </w:pPr>
            <w:r w:rsidRPr="00325791">
              <w:rPr>
                <w:color w:val="0070C0"/>
                <w:lang w:val="fr-FR"/>
              </w:rPr>
              <w:t xml:space="preserve">        "lt": "20180406T135509",</w:t>
            </w:r>
          </w:p>
          <w:p w14:paraId="0557CC30" w14:textId="77777777" w:rsidR="00BB437C" w:rsidRPr="00325791" w:rsidRDefault="00BB437C" w:rsidP="00283DA8">
            <w:pPr>
              <w:pStyle w:val="TAL"/>
              <w:snapToGrid w:val="0"/>
              <w:ind w:left="284"/>
              <w:jc w:val="both"/>
              <w:rPr>
                <w:color w:val="0070C0"/>
                <w:lang w:val="fr-FR"/>
              </w:rPr>
            </w:pPr>
            <w:r w:rsidRPr="00325791">
              <w:rPr>
                <w:color w:val="0070C0"/>
                <w:lang w:val="fr-FR"/>
              </w:rPr>
              <w:t xml:space="preserve">        "pi": "cnt20180406T1353041405855518901760_cse01",</w:t>
            </w:r>
          </w:p>
          <w:p w14:paraId="1440FC1F" w14:textId="77777777" w:rsidR="00BB437C" w:rsidRPr="00325791" w:rsidRDefault="00BB437C" w:rsidP="00283DA8">
            <w:pPr>
              <w:pStyle w:val="TAL"/>
              <w:snapToGrid w:val="0"/>
              <w:ind w:left="284"/>
              <w:jc w:val="both"/>
              <w:rPr>
                <w:color w:val="0070C0"/>
                <w:lang w:val="fr-FR"/>
              </w:rPr>
            </w:pPr>
            <w:r w:rsidRPr="00325791">
              <w:rPr>
                <w:color w:val="0070C0"/>
                <w:lang w:val="fr-FR"/>
              </w:rPr>
              <w:t xml:space="preserve">        "ri": "cin20180406T1355091405855351047683_cse01",</w:t>
            </w:r>
          </w:p>
          <w:p w14:paraId="1C14EAF6" w14:textId="77777777" w:rsidR="00BB437C" w:rsidRPr="00325791" w:rsidRDefault="00BB437C" w:rsidP="00283DA8">
            <w:pPr>
              <w:pStyle w:val="TAL"/>
              <w:snapToGrid w:val="0"/>
              <w:ind w:left="284"/>
              <w:jc w:val="both"/>
              <w:rPr>
                <w:color w:val="0070C0"/>
                <w:lang w:val="fr-FR"/>
              </w:rPr>
            </w:pPr>
            <w:r w:rsidRPr="00325791">
              <w:rPr>
                <w:color w:val="0070C0"/>
                <w:lang w:val="fr-FR"/>
              </w:rPr>
              <w:t xml:space="preserve">        "rn": "cin20180406T1355091405855351047682_cse01",</w:t>
            </w:r>
          </w:p>
          <w:p w14:paraId="69868D99" w14:textId="77777777" w:rsidR="00BB437C" w:rsidRPr="005A2D7C" w:rsidRDefault="00BB437C" w:rsidP="00283DA8">
            <w:pPr>
              <w:pStyle w:val="TAL"/>
              <w:snapToGrid w:val="0"/>
              <w:ind w:left="284"/>
              <w:jc w:val="both"/>
              <w:rPr>
                <w:color w:val="0070C0"/>
              </w:rPr>
            </w:pPr>
            <w:r w:rsidRPr="00325791">
              <w:rPr>
                <w:color w:val="0070C0"/>
                <w:lang w:val="fr-FR"/>
              </w:rPr>
              <w:lastRenderedPageBreak/>
              <w:t xml:space="preserve">        </w:t>
            </w:r>
            <w:r w:rsidRPr="005A2D7C">
              <w:rPr>
                <w:color w:val="0070C0"/>
              </w:rPr>
              <w:t>"st": 1,</w:t>
            </w:r>
          </w:p>
          <w:p w14:paraId="69F30331" w14:textId="77777777" w:rsidR="00BB437C" w:rsidRPr="005A2D7C" w:rsidRDefault="00BB437C" w:rsidP="00283DA8">
            <w:pPr>
              <w:pStyle w:val="TAL"/>
              <w:snapToGrid w:val="0"/>
              <w:ind w:left="284"/>
              <w:jc w:val="both"/>
              <w:rPr>
                <w:color w:val="0070C0"/>
              </w:rPr>
            </w:pPr>
            <w:r w:rsidRPr="005A2D7C">
              <w:rPr>
                <w:color w:val="0070C0"/>
              </w:rPr>
              <w:t xml:space="preserve">        "ty": 4</w:t>
            </w:r>
          </w:p>
          <w:p w14:paraId="2ACE5C1F" w14:textId="77777777" w:rsidR="00BB437C" w:rsidRPr="005A2D7C" w:rsidRDefault="00BB437C" w:rsidP="00283DA8">
            <w:pPr>
              <w:pStyle w:val="TAL"/>
              <w:snapToGrid w:val="0"/>
              <w:ind w:left="284"/>
              <w:jc w:val="both"/>
              <w:rPr>
                <w:color w:val="0070C0"/>
              </w:rPr>
            </w:pPr>
            <w:r w:rsidRPr="005A2D7C">
              <w:rPr>
                <w:color w:val="0070C0"/>
              </w:rPr>
              <w:t xml:space="preserve">    }</w:t>
            </w:r>
          </w:p>
          <w:p w14:paraId="49B0EBA0" w14:textId="77777777" w:rsidR="00BB437C" w:rsidRPr="005A2D7C" w:rsidRDefault="00BB437C" w:rsidP="00283DA8">
            <w:pPr>
              <w:pStyle w:val="TAL"/>
              <w:snapToGrid w:val="0"/>
              <w:ind w:left="284"/>
              <w:jc w:val="both"/>
              <w:rPr>
                <w:color w:val="0070C0"/>
              </w:rPr>
            </w:pPr>
            <w:r w:rsidRPr="005A2D7C">
              <w:rPr>
                <w:color w:val="0070C0"/>
              </w:rPr>
              <w:t>}</w:t>
            </w:r>
          </w:p>
          <w:p w14:paraId="234C3537" w14:textId="77777777" w:rsidR="00BB437C" w:rsidRPr="005A2D7C" w:rsidRDefault="00BB437C" w:rsidP="00283DA8">
            <w:pPr>
              <w:widowControl w:val="0"/>
              <w:spacing w:after="0"/>
              <w:ind w:left="284"/>
              <w:jc w:val="both"/>
              <w:textAlignment w:val="auto"/>
              <w:rPr>
                <w:color w:val="0070C0"/>
              </w:rPr>
            </w:pPr>
          </w:p>
        </w:tc>
      </w:tr>
      <w:tr w:rsidR="00BB437C" w:rsidRPr="009743EA" w14:paraId="2A09FB96" w14:textId="77777777" w:rsidTr="00283DA8">
        <w:trPr>
          <w:trHeight w:val="2398"/>
          <w:jc w:val="center"/>
        </w:trPr>
        <w:tc>
          <w:tcPr>
            <w:tcW w:w="1286" w:type="dxa"/>
            <w:vMerge w:val="restart"/>
            <w:tcBorders>
              <w:top w:val="single" w:sz="4" w:space="0" w:color="000000"/>
              <w:left w:val="single" w:sz="4" w:space="0" w:color="000000"/>
            </w:tcBorders>
            <w:shd w:val="clear" w:color="auto" w:fill="E7E6E6"/>
          </w:tcPr>
          <w:p w14:paraId="13D25488" w14:textId="77777777" w:rsidR="00BB437C" w:rsidRPr="009743EA" w:rsidRDefault="00BB437C" w:rsidP="00283DA8">
            <w:pPr>
              <w:pStyle w:val="TAL"/>
              <w:snapToGrid w:val="0"/>
              <w:jc w:val="center"/>
              <w:rPr>
                <w:b/>
                <w:kern w:val="1"/>
              </w:rPr>
            </w:pPr>
          </w:p>
          <w:p w14:paraId="07019883" w14:textId="77777777" w:rsidR="00BB437C" w:rsidRPr="009743EA" w:rsidRDefault="00BB437C" w:rsidP="00283DA8">
            <w:pPr>
              <w:pStyle w:val="TAL"/>
              <w:snapToGrid w:val="0"/>
              <w:jc w:val="center"/>
              <w:rPr>
                <w:b/>
                <w:kern w:val="1"/>
              </w:rPr>
            </w:pPr>
          </w:p>
          <w:p w14:paraId="6344886B" w14:textId="77777777" w:rsidR="00BB437C" w:rsidRPr="009743EA" w:rsidRDefault="00BB437C" w:rsidP="00283DA8">
            <w:pPr>
              <w:pStyle w:val="TAL"/>
              <w:snapToGrid w:val="0"/>
              <w:jc w:val="center"/>
              <w:rPr>
                <w:b/>
                <w:kern w:val="1"/>
              </w:rPr>
            </w:pPr>
          </w:p>
          <w:p w14:paraId="57325EDD" w14:textId="77777777" w:rsidR="00BB437C" w:rsidRPr="009743EA" w:rsidRDefault="00BB437C" w:rsidP="00283DA8">
            <w:pPr>
              <w:pStyle w:val="TAL"/>
              <w:snapToGrid w:val="0"/>
              <w:jc w:val="center"/>
              <w:rPr>
                <w:b/>
                <w:kern w:val="1"/>
              </w:rPr>
            </w:pPr>
          </w:p>
          <w:p w14:paraId="426E3700" w14:textId="77777777" w:rsidR="00BB437C" w:rsidRPr="009743EA" w:rsidRDefault="00BB437C" w:rsidP="00283DA8">
            <w:pPr>
              <w:pStyle w:val="TAL"/>
              <w:snapToGrid w:val="0"/>
              <w:jc w:val="center"/>
              <w:rPr>
                <w:b/>
                <w:kern w:val="1"/>
              </w:rPr>
            </w:pPr>
          </w:p>
          <w:p w14:paraId="1940D85D" w14:textId="77777777" w:rsidR="00BB437C" w:rsidRPr="009743EA" w:rsidRDefault="00BB437C" w:rsidP="00283DA8">
            <w:pPr>
              <w:pStyle w:val="TAL"/>
              <w:snapToGrid w:val="0"/>
              <w:jc w:val="center"/>
              <w:rPr>
                <w:b/>
                <w:kern w:val="1"/>
              </w:rPr>
            </w:pPr>
          </w:p>
          <w:p w14:paraId="67B927B2" w14:textId="77777777" w:rsidR="00BB437C" w:rsidRPr="009743EA" w:rsidRDefault="00BB437C" w:rsidP="00283DA8">
            <w:pPr>
              <w:pStyle w:val="TAL"/>
              <w:snapToGrid w:val="0"/>
              <w:jc w:val="center"/>
              <w:rPr>
                <w:b/>
                <w:kern w:val="1"/>
              </w:rPr>
            </w:pPr>
          </w:p>
          <w:p w14:paraId="4534D58B" w14:textId="77777777" w:rsidR="00BB437C" w:rsidRPr="009743EA" w:rsidRDefault="00BB437C" w:rsidP="00283DA8">
            <w:pPr>
              <w:pStyle w:val="TAL"/>
              <w:snapToGrid w:val="0"/>
              <w:jc w:val="center"/>
              <w:rPr>
                <w:b/>
                <w:kern w:val="1"/>
              </w:rPr>
            </w:pPr>
          </w:p>
          <w:p w14:paraId="16F11555" w14:textId="77777777" w:rsidR="00BB437C" w:rsidRPr="009743EA" w:rsidRDefault="00BB437C" w:rsidP="00283DA8">
            <w:pPr>
              <w:pStyle w:val="TAL"/>
              <w:snapToGrid w:val="0"/>
              <w:jc w:val="center"/>
              <w:rPr>
                <w:b/>
                <w:kern w:val="1"/>
              </w:rPr>
            </w:pPr>
          </w:p>
          <w:p w14:paraId="39CC1D92" w14:textId="77777777" w:rsidR="00BB437C" w:rsidRPr="009743EA" w:rsidRDefault="00BB437C" w:rsidP="00283DA8">
            <w:pPr>
              <w:pStyle w:val="TAL"/>
              <w:snapToGrid w:val="0"/>
              <w:jc w:val="center"/>
              <w:rPr>
                <w:b/>
                <w:kern w:val="1"/>
              </w:rPr>
            </w:pPr>
          </w:p>
          <w:p w14:paraId="66972CA6" w14:textId="77777777" w:rsidR="00BB437C" w:rsidRPr="009743EA" w:rsidRDefault="00BB437C" w:rsidP="00283DA8">
            <w:pPr>
              <w:pStyle w:val="TAL"/>
              <w:snapToGrid w:val="0"/>
              <w:jc w:val="center"/>
              <w:rPr>
                <w:b/>
                <w:kern w:val="1"/>
              </w:rPr>
            </w:pPr>
          </w:p>
          <w:p w14:paraId="5098C880" w14:textId="77777777" w:rsidR="00BB437C" w:rsidRPr="009743EA" w:rsidRDefault="00BB437C" w:rsidP="00283DA8">
            <w:pPr>
              <w:pStyle w:val="TAL"/>
              <w:snapToGrid w:val="0"/>
              <w:jc w:val="center"/>
              <w:rPr>
                <w:b/>
                <w:kern w:val="1"/>
              </w:rPr>
            </w:pPr>
          </w:p>
          <w:p w14:paraId="1050BB6F" w14:textId="77777777" w:rsidR="00BB437C" w:rsidRPr="009743EA" w:rsidRDefault="00BB437C" w:rsidP="00283DA8">
            <w:pPr>
              <w:pStyle w:val="TAL"/>
              <w:snapToGrid w:val="0"/>
              <w:jc w:val="center"/>
              <w:rPr>
                <w:b/>
                <w:kern w:val="1"/>
              </w:rPr>
            </w:pPr>
          </w:p>
          <w:p w14:paraId="04333824" w14:textId="77777777" w:rsidR="00BB437C" w:rsidRPr="009743EA" w:rsidRDefault="00BB437C" w:rsidP="00283DA8">
            <w:pPr>
              <w:pStyle w:val="TAL"/>
              <w:snapToGrid w:val="0"/>
              <w:jc w:val="center"/>
              <w:rPr>
                <w:b/>
                <w:kern w:val="1"/>
              </w:rPr>
            </w:pPr>
          </w:p>
          <w:p w14:paraId="3BFD7400" w14:textId="77777777" w:rsidR="00BB437C" w:rsidRPr="009743EA" w:rsidRDefault="00BB437C" w:rsidP="00283DA8">
            <w:pPr>
              <w:pStyle w:val="TAL"/>
              <w:snapToGrid w:val="0"/>
              <w:jc w:val="center"/>
              <w:rPr>
                <w:b/>
                <w:kern w:val="1"/>
              </w:rPr>
            </w:pPr>
          </w:p>
          <w:p w14:paraId="05580350" w14:textId="77777777" w:rsidR="00BB437C" w:rsidRPr="009743EA" w:rsidRDefault="00BB437C" w:rsidP="00283DA8">
            <w:pPr>
              <w:pStyle w:val="TAL"/>
              <w:snapToGrid w:val="0"/>
              <w:jc w:val="center"/>
              <w:rPr>
                <w:b/>
                <w:kern w:val="1"/>
              </w:rPr>
            </w:pPr>
          </w:p>
          <w:p w14:paraId="1C83C957" w14:textId="77777777" w:rsidR="00BB437C" w:rsidRPr="009743EA" w:rsidRDefault="00BB437C" w:rsidP="00283DA8">
            <w:pPr>
              <w:pStyle w:val="TAL"/>
              <w:snapToGrid w:val="0"/>
              <w:jc w:val="center"/>
              <w:rPr>
                <w:b/>
                <w:kern w:val="1"/>
              </w:rPr>
            </w:pPr>
          </w:p>
          <w:p w14:paraId="06CFC7B4" w14:textId="77777777" w:rsidR="00BB437C" w:rsidRPr="009743EA" w:rsidRDefault="00BB437C" w:rsidP="00283DA8">
            <w:pPr>
              <w:pStyle w:val="TAL"/>
              <w:snapToGrid w:val="0"/>
              <w:jc w:val="center"/>
              <w:rPr>
                <w:b/>
                <w:kern w:val="1"/>
              </w:rPr>
            </w:pPr>
          </w:p>
          <w:p w14:paraId="6C2D0799" w14:textId="77777777" w:rsidR="00BB437C" w:rsidRPr="009743EA" w:rsidRDefault="00BB437C" w:rsidP="00283DA8">
            <w:pPr>
              <w:pStyle w:val="TAL"/>
              <w:snapToGrid w:val="0"/>
              <w:jc w:val="center"/>
              <w:rPr>
                <w:b/>
                <w:kern w:val="1"/>
              </w:rPr>
            </w:pPr>
          </w:p>
          <w:p w14:paraId="1689762A" w14:textId="77777777" w:rsidR="00BB437C" w:rsidRPr="009743EA" w:rsidRDefault="00BB437C" w:rsidP="00283DA8">
            <w:pPr>
              <w:pStyle w:val="TAL"/>
              <w:snapToGrid w:val="0"/>
              <w:jc w:val="center"/>
              <w:rPr>
                <w:b/>
                <w:kern w:val="1"/>
              </w:rPr>
            </w:pPr>
          </w:p>
          <w:p w14:paraId="3286ED38" w14:textId="77777777" w:rsidR="00BB437C" w:rsidRPr="009743EA" w:rsidRDefault="00BB437C" w:rsidP="00283DA8">
            <w:pPr>
              <w:pStyle w:val="TAL"/>
              <w:snapToGrid w:val="0"/>
              <w:jc w:val="center"/>
              <w:rPr>
                <w:b/>
                <w:kern w:val="1"/>
              </w:rPr>
            </w:pPr>
          </w:p>
          <w:p w14:paraId="7D474D83" w14:textId="77777777" w:rsidR="00BB437C" w:rsidRPr="009743EA" w:rsidRDefault="00BB437C" w:rsidP="00283DA8">
            <w:pPr>
              <w:pStyle w:val="TAL"/>
              <w:snapToGrid w:val="0"/>
              <w:jc w:val="center"/>
              <w:rPr>
                <w:b/>
                <w:kern w:val="1"/>
              </w:rPr>
            </w:pPr>
          </w:p>
          <w:p w14:paraId="3375A86E" w14:textId="77777777" w:rsidR="00BB437C" w:rsidRPr="009743EA" w:rsidRDefault="00BB437C" w:rsidP="00283DA8">
            <w:pPr>
              <w:pStyle w:val="TAL"/>
              <w:snapToGrid w:val="0"/>
              <w:jc w:val="center"/>
              <w:rPr>
                <w:b/>
                <w:kern w:val="1"/>
              </w:rPr>
            </w:pPr>
          </w:p>
          <w:p w14:paraId="43CB57F5" w14:textId="77777777" w:rsidR="00BB437C" w:rsidRPr="009743EA" w:rsidRDefault="00BB437C" w:rsidP="00283DA8">
            <w:pPr>
              <w:pStyle w:val="TAL"/>
              <w:snapToGrid w:val="0"/>
              <w:jc w:val="center"/>
              <w:rPr>
                <w:b/>
                <w:kern w:val="1"/>
              </w:rPr>
            </w:pPr>
          </w:p>
          <w:p w14:paraId="6AFA1D3B" w14:textId="77777777" w:rsidR="00BB437C" w:rsidRPr="009743EA" w:rsidRDefault="00BB437C" w:rsidP="00283DA8">
            <w:pPr>
              <w:pStyle w:val="TAL"/>
              <w:snapToGrid w:val="0"/>
              <w:jc w:val="center"/>
              <w:rPr>
                <w:b/>
                <w:kern w:val="1"/>
              </w:rPr>
            </w:pPr>
          </w:p>
          <w:p w14:paraId="1840485D" w14:textId="77777777" w:rsidR="00BB437C" w:rsidRPr="009743EA" w:rsidRDefault="00BB437C" w:rsidP="00283DA8">
            <w:pPr>
              <w:pStyle w:val="TAL"/>
              <w:snapToGrid w:val="0"/>
              <w:jc w:val="center"/>
              <w:rPr>
                <w:b/>
                <w:kern w:val="1"/>
              </w:rPr>
            </w:pPr>
          </w:p>
          <w:p w14:paraId="7524C8DC" w14:textId="77777777" w:rsidR="00BB437C" w:rsidRPr="009743EA" w:rsidRDefault="00BB437C" w:rsidP="00283DA8">
            <w:pPr>
              <w:pStyle w:val="TAL"/>
              <w:snapToGrid w:val="0"/>
              <w:jc w:val="center"/>
              <w:rPr>
                <w:b/>
                <w:kern w:val="1"/>
                <w:lang w:eastAsia="ko-KR"/>
              </w:rPr>
            </w:pPr>
            <w:r w:rsidRPr="009743EA">
              <w:rPr>
                <w:rFonts w:hint="eastAsia"/>
                <w:b/>
                <w:kern w:val="1"/>
                <w:lang w:eastAsia="ko-KR"/>
              </w:rPr>
              <w:t>S</w:t>
            </w:r>
            <w:r w:rsidRPr="009743EA">
              <w:rPr>
                <w:b/>
                <w:kern w:val="1"/>
                <w:lang w:eastAsia="ko-KR"/>
              </w:rPr>
              <w:t>tep 03</w:t>
            </w:r>
          </w:p>
          <w:p w14:paraId="1F3A9F27" w14:textId="77777777" w:rsidR="00BB437C" w:rsidRPr="009743EA" w:rsidRDefault="00BB437C" w:rsidP="00283DA8">
            <w:pPr>
              <w:pStyle w:val="TAL"/>
              <w:snapToGrid w:val="0"/>
              <w:jc w:val="center"/>
              <w:rPr>
                <w:b/>
                <w:kern w:val="1"/>
                <w:lang w:eastAsia="ko-KR"/>
              </w:rPr>
            </w:pPr>
          </w:p>
          <w:p w14:paraId="26F85F21" w14:textId="77777777" w:rsidR="00BB437C" w:rsidRPr="009743EA" w:rsidRDefault="00BB437C" w:rsidP="00283DA8">
            <w:pPr>
              <w:pStyle w:val="Default"/>
              <w:overflowPunct w:val="0"/>
              <w:jc w:val="center"/>
              <w:rPr>
                <w:rFonts w:ascii="Arial" w:eastAsia="Malgun Gothic" w:hAnsi="Arial"/>
                <w:b/>
                <w:color w:val="auto"/>
                <w:kern w:val="1"/>
                <w:sz w:val="18"/>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E7E6E6"/>
          </w:tcPr>
          <w:p w14:paraId="2166452A" w14:textId="77777777" w:rsidR="00BB437C" w:rsidRPr="009743EA" w:rsidRDefault="00BB437C" w:rsidP="00283DA8">
            <w:pPr>
              <w:pStyle w:val="TAL"/>
              <w:snapToGrid w:val="0"/>
              <w:jc w:val="center"/>
              <w:rPr>
                <w:b/>
                <w:kern w:val="1"/>
              </w:rPr>
            </w:pPr>
            <w:r w:rsidRPr="009743EA">
              <w:rPr>
                <w:b/>
                <w:kern w:val="1"/>
              </w:rPr>
              <w:t>Resource Structure</w:t>
            </w:r>
          </w:p>
          <w:p w14:paraId="6B781D5E" w14:textId="77777777" w:rsidR="00BB437C" w:rsidRPr="009743EA" w:rsidRDefault="00BB437C" w:rsidP="00283DA8">
            <w:pPr>
              <w:pStyle w:val="TAL"/>
              <w:snapToGrid w:val="0"/>
              <w:jc w:val="center"/>
            </w:pPr>
            <w:r w:rsidRPr="009743EA">
              <w:rPr>
                <w:b/>
                <w:kern w:val="1"/>
              </w:rPr>
              <w:t>before Sending Request</w:t>
            </w:r>
          </w:p>
        </w:tc>
        <w:tc>
          <w:tcPr>
            <w:tcW w:w="7239" w:type="dxa"/>
            <w:tcBorders>
              <w:top w:val="single" w:sz="4" w:space="0" w:color="000000"/>
              <w:left w:val="single" w:sz="4" w:space="0" w:color="000000"/>
              <w:bottom w:val="single" w:sz="4" w:space="0" w:color="000000"/>
              <w:right w:val="single" w:sz="4" w:space="0" w:color="000000"/>
            </w:tcBorders>
            <w:shd w:val="clear" w:color="auto" w:fill="FFFFFF"/>
          </w:tcPr>
          <w:p w14:paraId="7A0B996E" w14:textId="77777777" w:rsidR="00BB437C" w:rsidRPr="009743EA" w:rsidRDefault="00654563" w:rsidP="00283DA8">
            <w:pPr>
              <w:pStyle w:val="Default"/>
              <w:overflowPunct w:val="0"/>
              <w:jc w:val="center"/>
            </w:pPr>
            <w:r>
              <w:pict w14:anchorId="483F3E6C">
                <v:group id="_x0000_s3123" style="position:absolute;left:0;text-align:left;margin-left:71.4pt;margin-top:12.8pt;width:221.5pt;height:99.3pt;z-index:251657728;mso-position-horizontal-relative:text;mso-position-vertical-relative:text" coordorigin="5000,2959" coordsize="4430,1986">
                  <v:rect id="직사각형 2" o:spid="_x0000_s3124" style="position:absolute;left:5000;top:2959;width:1840;height:57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" filled="f">
                    <v:textbox inset="0,0,0,0">
                      <w:txbxContent>
                        <w:p w14:paraId="7ED65C86" w14:textId="77777777" w:rsidR="004A00AF" w:rsidRDefault="004A00AF" w:rsidP="00BB437C">
                          <w:pPr>
                            <w:pStyle w:val="NormalWeb"/>
                            <w:wordWrap w:val="0"/>
                            <w:spacing w:after="0"/>
                            <w:jc w:val="center"/>
                          </w:pPr>
                          <w:r w:rsidRPr="00480D2B">
                            <w:rPr>
                              <w:b/>
                              <w:bCs/>
                              <w:color w:val="000000"/>
                              <w:kern w:val="24"/>
                              <w:sz w:val="20"/>
                              <w:szCs w:val="20"/>
                            </w:rPr>
                            <w:t>mn-name</w:t>
                          </w:r>
                        </w:p>
                        <w:p w14:paraId="00A87DBD" w14:textId="77777777" w:rsidR="004A00AF" w:rsidRDefault="004A00AF" w:rsidP="00BB437C">
                          <w:pPr>
                            <w:pStyle w:val="NormalWeb"/>
                            <w:wordWrap w:val="0"/>
                            <w:spacing w:after="0"/>
                            <w:jc w:val="center"/>
                          </w:pPr>
                          <w:r w:rsidRPr="00480D2B">
                            <w:rPr>
                              <w:b/>
                              <w:bCs/>
                              <w:color w:val="000000"/>
                              <w:kern w:val="24"/>
                              <w:sz w:val="20"/>
                              <w:szCs w:val="20"/>
                            </w:rPr>
                            <w:t>(CSEBase)</w:t>
                          </w:r>
                        </w:p>
                      </w:txbxContent>
                    </v:textbox>
                  </v:rect>
                  <v:line id="직선 연결선 3" o:spid="_x0000_s3125" style="position:absolute;flip:x;visibility:visible" from="5920,3551" to="5920,3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" strokeweight=".5pt">
                    <v:stroke joinstyle="miter"/>
                  </v:line>
                  <v:rect id="직사각형 4" o:spid="_x0000_s3126" style="position:absolute;left:6245;top:3746;width:1931;height:39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" filled="f">
                    <v:textbox inset="0,0,0,0">
                      <w:txbxContent>
                        <w:p w14:paraId="3C5C18C9" w14:textId="77777777" w:rsidR="004A00AF" w:rsidRDefault="004A00AF" w:rsidP="00BB437C">
                          <w:pPr>
                            <w:pStyle w:val="NormalWeb"/>
                            <w:wordWrap w:val="0"/>
                            <w:spacing w:after="0"/>
                            <w:jc w:val="center"/>
                          </w:pPr>
                          <w:r w:rsidRPr="00480D2B">
                            <w:rPr>
                              <w:b/>
                              <w:bCs/>
                              <w:color w:val="000000"/>
                              <w:kern w:val="24"/>
                              <w:sz w:val="18"/>
                              <w:szCs w:val="18"/>
                            </w:rPr>
                            <w:t>cont_temp</w:t>
                          </w:r>
                        </w:p>
                        <w:p w14:paraId="342F9CDB" w14:textId="77777777" w:rsidR="004A00AF" w:rsidRDefault="004A00AF" w:rsidP="00BB437C">
                          <w:pPr>
                            <w:pStyle w:val="NormalWeb"/>
                            <w:wordWrap w:val="0"/>
                            <w:spacing w:after="0"/>
                            <w:jc w:val="center"/>
                          </w:pPr>
                          <w:r w:rsidRPr="00480D2B">
                            <w:rPr>
                              <w:b/>
                              <w:bCs/>
                              <w:color w:val="000000"/>
                              <w:kern w:val="24"/>
                              <w:sz w:val="18"/>
                              <w:szCs w:val="18"/>
                            </w:rPr>
                            <w:t>(container)</w:t>
                          </w:r>
                        </w:p>
                      </w:txbxContent>
                    </v:textbox>
                  </v:rect>
                  <v:line id="직선 연결선 5" o:spid="_x0000_s3127" style="position:absolute;visibility:visible" from="5920,3941" to="6245,3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" strokeweight=".5pt">
                    <v:stroke joinstyle="miter"/>
                  </v:line>
                  <v:rect id="직사각형 9" o:spid="_x0000_s3128" style="position:absolute;left:7499;top:4547;width:1931;height:39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" filled="f">
                    <v:textbox inset="0,0,0,0">
                      <w:txbxContent>
                        <w:p w14:paraId="418C64CD" w14:textId="77777777" w:rsidR="004A00AF" w:rsidRDefault="004A00AF" w:rsidP="00BB437C">
                          <w:pPr>
                            <w:pStyle w:val="NormalWeb"/>
                            <w:wordWrap w:val="0"/>
                            <w:spacing w:after="0"/>
                            <w:jc w:val="center"/>
                            <w:rPr>
                              <w:b/>
                              <w:bCs/>
                              <w:color w:val="000000"/>
                              <w:kern w:val="24"/>
                              <w:sz w:val="18"/>
                              <w:szCs w:val="18"/>
                            </w:rPr>
                          </w:pPr>
                          <w:r>
                            <w:rPr>
                              <w:b/>
                              <w:bCs/>
                              <w:color w:val="000000"/>
                              <w:kern w:val="24"/>
                              <w:sz w:val="18"/>
                              <w:szCs w:val="18"/>
                            </w:rPr>
                            <w:t>cont_sub</w:t>
                          </w:r>
                        </w:p>
                        <w:p w14:paraId="4203E9C2" w14:textId="77777777" w:rsidR="004A00AF" w:rsidRDefault="004A00AF" w:rsidP="00BB437C">
                          <w:pPr>
                            <w:pStyle w:val="NormalWeb"/>
                            <w:wordWrap w:val="0"/>
                            <w:spacing w:after="0"/>
                            <w:jc w:val="center"/>
                          </w:pPr>
                          <w:r>
                            <w:rPr>
                              <w:b/>
                              <w:bCs/>
                              <w:color w:val="000000"/>
                              <w:kern w:val="24"/>
                              <w:sz w:val="18"/>
                              <w:szCs w:val="18"/>
                            </w:rPr>
                            <w:t>(subscription)</w:t>
                          </w:r>
                        </w:p>
                      </w:txbxContent>
                    </v:textbox>
                  </v:rect>
                  <v:line id="직선 연결선 10" o:spid="_x0000_s3129" style="position:absolute;visibility:visible" from="7188,4162" to="7188,4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" strokeweight=".5pt">
                    <v:stroke joinstyle="miter"/>
                  </v:line>
                  <v:line id="직선 연결선 12" o:spid="_x0000_s3130" style="position:absolute;visibility:visible" from="7181,4777" to="7506,4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" strokeweight=".5pt">
                    <v:stroke joinstyle="miter"/>
                  </v:line>
                </v:group>
              </w:pict>
            </w:r>
          </w:p>
        </w:tc>
      </w:tr>
      <w:tr w:rsidR="00BB437C" w:rsidRPr="009743EA" w14:paraId="6A16DDC4" w14:textId="77777777" w:rsidTr="00283DA8">
        <w:trPr>
          <w:trHeight w:val="2998"/>
          <w:jc w:val="center"/>
        </w:trPr>
        <w:tc>
          <w:tcPr>
            <w:tcW w:w="1286" w:type="dxa"/>
            <w:vMerge/>
            <w:tcBorders>
              <w:left w:val="single" w:sz="4" w:space="0" w:color="000000"/>
            </w:tcBorders>
            <w:shd w:val="clear" w:color="auto" w:fill="E7E6E6"/>
          </w:tcPr>
          <w:p w14:paraId="5C056F40" w14:textId="77777777" w:rsidR="00BB437C" w:rsidRPr="009743EA" w:rsidRDefault="00BB437C" w:rsidP="00283DA8">
            <w:pPr>
              <w:pStyle w:val="TAL"/>
              <w:snapToGrid w:val="0"/>
              <w:jc w:val="center"/>
              <w:rPr>
                <w:b/>
                <w:kern w:val="1"/>
              </w:rPr>
            </w:pPr>
          </w:p>
        </w:tc>
        <w:tc>
          <w:tcPr>
            <w:tcW w:w="1134" w:type="dxa"/>
            <w:tcBorders>
              <w:top w:val="single" w:sz="4" w:space="0" w:color="000000"/>
              <w:left w:val="single" w:sz="4" w:space="0" w:color="000000"/>
              <w:bottom w:val="single" w:sz="4" w:space="0" w:color="000000"/>
              <w:right w:val="single" w:sz="4" w:space="0" w:color="000000"/>
            </w:tcBorders>
            <w:shd w:val="clear" w:color="auto" w:fill="E7E6E6"/>
          </w:tcPr>
          <w:p w14:paraId="5789C835" w14:textId="77777777" w:rsidR="00BB437C" w:rsidRPr="009743EA" w:rsidRDefault="00BB437C" w:rsidP="00283DA8">
            <w:pPr>
              <w:pStyle w:val="TAL"/>
              <w:snapToGrid w:val="0"/>
              <w:jc w:val="center"/>
              <w:rPr>
                <w:b/>
                <w:kern w:val="1"/>
              </w:rPr>
            </w:pPr>
          </w:p>
          <w:p w14:paraId="5BD290EA" w14:textId="77777777" w:rsidR="00BB437C" w:rsidRPr="009743EA" w:rsidRDefault="00BB437C" w:rsidP="00283DA8">
            <w:pPr>
              <w:pStyle w:val="TAL"/>
              <w:snapToGrid w:val="0"/>
              <w:jc w:val="center"/>
              <w:rPr>
                <w:b/>
                <w:kern w:val="1"/>
              </w:rPr>
            </w:pPr>
          </w:p>
          <w:p w14:paraId="380E3DEB" w14:textId="77777777" w:rsidR="00BB437C" w:rsidRPr="009743EA" w:rsidRDefault="00BB437C" w:rsidP="00283DA8">
            <w:pPr>
              <w:pStyle w:val="TAL"/>
              <w:snapToGrid w:val="0"/>
              <w:jc w:val="center"/>
              <w:rPr>
                <w:b/>
                <w:kern w:val="1"/>
              </w:rPr>
            </w:pPr>
          </w:p>
          <w:p w14:paraId="156A4334" w14:textId="77777777" w:rsidR="00BB437C" w:rsidRPr="009743EA" w:rsidRDefault="00BB437C" w:rsidP="00283DA8">
            <w:pPr>
              <w:pStyle w:val="TAL"/>
              <w:snapToGrid w:val="0"/>
              <w:jc w:val="center"/>
              <w:rPr>
                <w:b/>
                <w:kern w:val="1"/>
              </w:rPr>
            </w:pPr>
          </w:p>
          <w:p w14:paraId="28A0EBC6" w14:textId="77777777" w:rsidR="00BB437C" w:rsidRPr="009743EA" w:rsidRDefault="00BB437C" w:rsidP="00283DA8">
            <w:pPr>
              <w:pStyle w:val="TAL"/>
              <w:snapToGrid w:val="0"/>
              <w:jc w:val="center"/>
              <w:rPr>
                <w:b/>
                <w:kern w:val="1"/>
              </w:rPr>
            </w:pPr>
          </w:p>
          <w:p w14:paraId="4081C227" w14:textId="77777777" w:rsidR="00BB437C" w:rsidRPr="009743EA" w:rsidRDefault="00BB437C" w:rsidP="00283DA8">
            <w:pPr>
              <w:pStyle w:val="TAL"/>
              <w:snapToGrid w:val="0"/>
              <w:jc w:val="center"/>
              <w:rPr>
                <w:b/>
                <w:kern w:val="1"/>
              </w:rPr>
            </w:pPr>
          </w:p>
          <w:p w14:paraId="4D0226FC" w14:textId="77777777" w:rsidR="00BB437C" w:rsidRPr="009743EA" w:rsidRDefault="00BB437C" w:rsidP="00283DA8">
            <w:pPr>
              <w:pStyle w:val="TAL"/>
              <w:snapToGrid w:val="0"/>
              <w:jc w:val="center"/>
            </w:pPr>
            <w:r w:rsidRPr="009743EA">
              <w:rPr>
                <w:b/>
                <w:kern w:val="1"/>
              </w:rPr>
              <w:t>Call Flow</w:t>
            </w:r>
          </w:p>
        </w:tc>
        <w:tc>
          <w:tcPr>
            <w:tcW w:w="7239" w:type="dxa"/>
            <w:tcBorders>
              <w:top w:val="single" w:sz="4" w:space="0" w:color="000000"/>
              <w:left w:val="single" w:sz="4" w:space="0" w:color="000000"/>
              <w:bottom w:val="single" w:sz="4" w:space="0" w:color="000000"/>
              <w:right w:val="single" w:sz="4" w:space="0" w:color="000000"/>
            </w:tcBorders>
            <w:shd w:val="clear" w:color="auto" w:fill="FFFFFF"/>
          </w:tcPr>
          <w:p w14:paraId="669E8310" w14:textId="77777777" w:rsidR="00BB437C" w:rsidRPr="009743EA" w:rsidRDefault="00654563" w:rsidP="00283DA8">
            <w:pPr>
              <w:pStyle w:val="TAL"/>
              <w:snapToGrid w:val="0"/>
              <w:jc w:val="center"/>
              <w:rPr>
                <w:color w:val="000000"/>
              </w:rPr>
            </w:pPr>
            <w:r>
              <w:pict w14:anchorId="5FA226FC">
                <v:group id="_x0000_s3086" style="position:absolute;left:0;text-align:left;margin-left:49.3pt;margin-top:5.65pt;width:261pt;height:133.25pt;z-index:251653632;mso-position-horizontal-relative:text;mso-position-vertical-relative:text" coordorigin="4558,11099" coordsize="5220,2665">
                  <v:roundrect id="모서리가 둥근 직사각형 2" o:spid="_x0000_s3087" style="position:absolute;left:4558;top:11099;width:1480;height:1073;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" fillcolor="#5b9bd5" strokecolor="#d9d9d9" strokeweight=".5pt">
                    <v:stroke joinstyle="miter"/>
                    <v:textbox>
                      <w:txbxContent>
                        <w:p w14:paraId="424478A8" w14:textId="77777777" w:rsidR="004A00AF" w:rsidRPr="00B658BD" w:rsidRDefault="004A00AF" w:rsidP="00BB437C">
                          <w:pPr>
                            <w:pStyle w:val="NormalWeb"/>
                            <w:wordWrap w:val="0"/>
                            <w:spacing w:after="0"/>
                            <w:jc w:val="center"/>
                            <w:rPr>
                              <w:rFonts w:ascii="Malgun Gothic" w:hAnsi="Malgun Gothic"/>
                              <w:color w:val="FFFFFF"/>
                              <w:kern w:val="24"/>
                              <w:sz w:val="10"/>
                            </w:rPr>
                          </w:pPr>
                        </w:p>
                        <w:p w14:paraId="57D5A47D" w14:textId="77777777" w:rsidR="004A00AF" w:rsidRPr="00B658BD" w:rsidRDefault="004A00AF" w:rsidP="00BB437C">
                          <w:pPr>
                            <w:pStyle w:val="NormalWeb"/>
                            <w:wordWrap w:val="0"/>
                            <w:spacing w:after="0"/>
                            <w:jc w:val="center"/>
                          </w:pPr>
                          <w:r>
                            <w:rPr>
                              <w:rFonts w:ascii="Malgun Gothic" w:hAnsi="Malgun Gothic"/>
                              <w:color w:val="FFFFFF"/>
                              <w:kern w:val="24"/>
                            </w:rPr>
                            <w:t>AE1</w:t>
                          </w:r>
                        </w:p>
                        <w:p w14:paraId="3A1438FC" w14:textId="77777777" w:rsidR="004A00AF" w:rsidRDefault="004A00AF" w:rsidP="00BB437C">
                          <w:pPr>
                            <w:pStyle w:val="NormalWeb"/>
                            <w:wordWrap w:val="0"/>
                            <w:spacing w:after="0"/>
                            <w:jc w:val="center"/>
                          </w:pPr>
                        </w:p>
                      </w:txbxContent>
                    </v:textbox>
                  </v:roundrect>
                  <v:line id="직선 연결선 3" o:spid="_x0000_s3088" style="position:absolute;visibility:visible" from="5318,12172" to="5318,13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" strokeweight=".5pt">
                    <v:stroke dashstyle="longDash" joinstyle="miter"/>
                  </v:line>
                  <v:shape id="직선 화살표 연결선 4" o:spid="_x0000_s3089" type="#_x0000_t32" style="position:absolute;left:5531;top:13414;width:3478;height: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" strokecolor="#5b9bd5" strokeweight="1.5pt">
                    <v:stroke endarrow="block" endarrowlength="long" joinstyle="miter" endcap="round"/>
                  </v:shape>
                  <v:shape id="TextBox 36" o:spid="_x0000_s3090" type="#_x0000_t202" style="position:absolute;left:6404;top:12474;width:2098;height:3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" filled="f" stroked="f">
                    <v:textbox style="mso-fit-shape-to-text:t">
                      <w:txbxContent>
                        <w:p w14:paraId="4EA00D2A" w14:textId="77777777" w:rsidR="004A00AF" w:rsidRDefault="004A00AF" w:rsidP="00BB437C">
                          <w:pPr>
                            <w:pStyle w:val="NormalWeb"/>
                            <w:wordWrap w:val="0"/>
                            <w:spacing w:after="0"/>
                          </w:pPr>
                          <w:r>
                            <w:rPr>
                              <w:rFonts w:ascii="Malgun Gothic" w:hAnsi="Malgun Gothic"/>
                              <w:color w:val="5B9BD5"/>
                              <w:kern w:val="24"/>
                              <w:sz w:val="14"/>
                              <w:szCs w:val="14"/>
                            </w:rPr>
                            <w:t>Notification send</w:t>
                          </w:r>
                        </w:p>
                      </w:txbxContent>
                    </v:textbox>
                  </v:shape>
                  <v:shape id="TextBox 37" o:spid="_x0000_s3091" type="#_x0000_t202" style="position:absolute;left:6802;top:13080;width:970;height:3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" filled="f" stroked="f">
                    <v:textbox style="mso-fit-shape-to-text:t">
                      <w:txbxContent>
                        <w:p w14:paraId="5F53676F" w14:textId="77777777" w:rsidR="004A00AF" w:rsidRDefault="004A00AF" w:rsidP="00BB437C">
                          <w:pPr>
                            <w:pStyle w:val="NormalWeb"/>
                            <w:wordWrap w:val="0"/>
                            <w:spacing w:after="0"/>
                          </w:pPr>
                          <w:r>
                            <w:rPr>
                              <w:rFonts w:ascii="Malgun Gothic" w:hAnsi="Malgun Gothic"/>
                              <w:color w:val="5B9BD5"/>
                              <w:kern w:val="24"/>
                              <w:sz w:val="14"/>
                              <w:szCs w:val="14"/>
                            </w:rPr>
                            <w:t>ACK</w:t>
                          </w:r>
                        </w:p>
                      </w:txbxContent>
                    </v:textbox>
                  </v:shape>
                  <v:shape id="직선 화살표 연결선 7" o:spid="_x0000_s3092" type="#_x0000_t32" style="position:absolute;left:5483;top:12810;width:3423;height:10;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" strokecolor="#5b9bd5" strokeweight="1.5pt">
                    <v:stroke endarrow="block" endarrowlength="long" joinstyle="miter" endcap="round"/>
                  </v:shape>
                  <v:roundrect id="모서리가 둥근 직사각형 8" o:spid="_x0000_s3093" style="position:absolute;left:8298;top:11099;width:1480;height:1073;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" fillcolor="#5b9bd5" strokecolor="#d9d9d9" strokeweight=".5pt">
                    <v:stroke joinstyle="miter"/>
                    <v:textbox>
                      <w:txbxContent>
                        <w:p w14:paraId="1E978FCE" w14:textId="77777777" w:rsidR="004A00AF" w:rsidRPr="00B658BD" w:rsidRDefault="004A00AF" w:rsidP="00BB437C">
                          <w:pPr>
                            <w:pStyle w:val="NormalWeb"/>
                            <w:wordWrap w:val="0"/>
                            <w:spacing w:after="0"/>
                            <w:jc w:val="center"/>
                            <w:rPr>
                              <w:rFonts w:ascii="Malgun Gothic" w:hAnsi="Malgun Gothic"/>
                              <w:color w:val="FFFFFF"/>
                              <w:kern w:val="24"/>
                              <w:sz w:val="10"/>
                            </w:rPr>
                          </w:pPr>
                        </w:p>
                        <w:p w14:paraId="37749366" w14:textId="77777777" w:rsidR="004A00AF" w:rsidRPr="00B658BD" w:rsidRDefault="004A00AF" w:rsidP="00BB437C">
                          <w:pPr>
                            <w:pStyle w:val="NormalWeb"/>
                            <w:wordWrap w:val="0"/>
                            <w:spacing w:after="0"/>
                            <w:jc w:val="center"/>
                          </w:pPr>
                          <w:r w:rsidRPr="00B658BD">
                            <w:rPr>
                              <w:rFonts w:ascii="Malgun Gothic" w:hAnsi="Malgun Gothic" w:hint="eastAsia"/>
                              <w:color w:val="FFFFFF"/>
                              <w:kern w:val="24"/>
                            </w:rPr>
                            <w:t>mn</w:t>
                          </w:r>
                          <w:r w:rsidRPr="00B658BD">
                            <w:rPr>
                              <w:rFonts w:ascii="Malgun Gothic" w:hAnsi="Malgun Gothic"/>
                              <w:color w:val="FFFFFF"/>
                              <w:kern w:val="24"/>
                            </w:rPr>
                            <w:t>-name</w:t>
                          </w:r>
                        </w:p>
                        <w:p w14:paraId="0E47876D" w14:textId="77777777" w:rsidR="004A00AF" w:rsidRDefault="004A00AF" w:rsidP="00BB437C">
                          <w:pPr>
                            <w:pStyle w:val="NormalWeb"/>
                            <w:wordWrap w:val="0"/>
                            <w:spacing w:after="0"/>
                            <w:jc w:val="center"/>
                          </w:pPr>
                        </w:p>
                      </w:txbxContent>
                    </v:textbox>
                  </v:roundrect>
                  <v:line id="직선 연결선 9" o:spid="_x0000_s3094" style="position:absolute;visibility:visible" from="9058,12172" to="9058,13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" strokeweight=".5pt">
                    <v:stroke dashstyle="longDash" joinstyle="miter"/>
                  </v:line>
                </v:group>
              </w:pict>
            </w:r>
          </w:p>
        </w:tc>
      </w:tr>
      <w:tr w:rsidR="00BB437C" w:rsidRPr="009743EA" w14:paraId="0F274711" w14:textId="77777777" w:rsidTr="00283DA8">
        <w:trPr>
          <w:trHeight w:val="1000"/>
          <w:jc w:val="center"/>
        </w:trPr>
        <w:tc>
          <w:tcPr>
            <w:tcW w:w="1286" w:type="dxa"/>
            <w:vMerge/>
            <w:tcBorders>
              <w:left w:val="single" w:sz="4" w:space="0" w:color="000000"/>
            </w:tcBorders>
            <w:shd w:val="clear" w:color="auto" w:fill="E7E6E6"/>
          </w:tcPr>
          <w:p w14:paraId="0A46AA0F" w14:textId="77777777" w:rsidR="00BB437C" w:rsidRPr="009743EA" w:rsidRDefault="00BB437C" w:rsidP="00283DA8">
            <w:pPr>
              <w:pStyle w:val="TAL"/>
              <w:snapToGrid w:val="0"/>
              <w:jc w:val="center"/>
              <w:rPr>
                <w:b/>
                <w:kern w:val="1"/>
              </w:rPr>
            </w:pPr>
          </w:p>
        </w:tc>
        <w:tc>
          <w:tcPr>
            <w:tcW w:w="1134" w:type="dxa"/>
            <w:tcBorders>
              <w:top w:val="single" w:sz="4" w:space="0" w:color="000000"/>
              <w:left w:val="single" w:sz="4" w:space="0" w:color="000000"/>
              <w:bottom w:val="single" w:sz="4" w:space="0" w:color="000000"/>
              <w:right w:val="single" w:sz="4" w:space="0" w:color="000000"/>
            </w:tcBorders>
            <w:shd w:val="clear" w:color="auto" w:fill="E7E6E6"/>
          </w:tcPr>
          <w:p w14:paraId="53F6AC9B" w14:textId="77777777" w:rsidR="00BB437C" w:rsidRPr="009743EA" w:rsidRDefault="00BB437C" w:rsidP="00283DA8">
            <w:pPr>
              <w:pStyle w:val="TAL"/>
              <w:snapToGrid w:val="0"/>
              <w:jc w:val="center"/>
              <w:rPr>
                <w:b/>
                <w:kern w:val="1"/>
              </w:rPr>
            </w:pPr>
          </w:p>
          <w:p w14:paraId="3948A820" w14:textId="77777777" w:rsidR="00BB437C" w:rsidRPr="009743EA" w:rsidRDefault="00BB437C" w:rsidP="00283DA8">
            <w:pPr>
              <w:pStyle w:val="TAL"/>
              <w:snapToGrid w:val="0"/>
              <w:jc w:val="center"/>
              <w:rPr>
                <w:b/>
                <w:kern w:val="1"/>
              </w:rPr>
            </w:pPr>
          </w:p>
          <w:p w14:paraId="3366AA18" w14:textId="77777777" w:rsidR="00BB437C" w:rsidRPr="009743EA" w:rsidRDefault="00BB437C" w:rsidP="00283DA8">
            <w:pPr>
              <w:pStyle w:val="TAL"/>
              <w:snapToGrid w:val="0"/>
              <w:jc w:val="center"/>
              <w:rPr>
                <w:b/>
                <w:kern w:val="1"/>
              </w:rPr>
            </w:pPr>
            <w:r w:rsidRPr="009743EA">
              <w:rPr>
                <w:b/>
                <w:kern w:val="1"/>
              </w:rPr>
              <w:t>HTTP Header Information</w:t>
            </w:r>
          </w:p>
          <w:p w14:paraId="049825BA" w14:textId="77777777" w:rsidR="00BB437C" w:rsidRPr="009743EA" w:rsidRDefault="00BB437C" w:rsidP="00283DA8">
            <w:pPr>
              <w:pStyle w:val="TAL"/>
              <w:snapToGrid w:val="0"/>
              <w:jc w:val="center"/>
              <w:rPr>
                <w:b/>
                <w:kern w:val="1"/>
              </w:rPr>
            </w:pPr>
          </w:p>
          <w:p w14:paraId="5BEBFD3A" w14:textId="77777777" w:rsidR="00FE3B5F" w:rsidRPr="009743EA" w:rsidRDefault="00FE3B5F" w:rsidP="00283DA8">
            <w:pPr>
              <w:pStyle w:val="TAL"/>
              <w:snapToGrid w:val="0"/>
              <w:jc w:val="center"/>
              <w:rPr>
                <w:b/>
                <w:kern w:val="1"/>
              </w:rPr>
            </w:pPr>
          </w:p>
          <w:p w14:paraId="075E7DCE" w14:textId="77777777" w:rsidR="00BB437C" w:rsidRPr="009743EA" w:rsidRDefault="00BB437C" w:rsidP="00283DA8">
            <w:pPr>
              <w:pStyle w:val="TAL"/>
              <w:snapToGrid w:val="0"/>
              <w:jc w:val="both"/>
              <w:rPr>
                <w:b/>
                <w:kern w:val="1"/>
              </w:rPr>
            </w:pPr>
          </w:p>
        </w:tc>
        <w:tc>
          <w:tcPr>
            <w:tcW w:w="7239" w:type="dxa"/>
            <w:tcBorders>
              <w:top w:val="single" w:sz="4" w:space="0" w:color="000000"/>
              <w:left w:val="single" w:sz="4" w:space="0" w:color="000000"/>
              <w:bottom w:val="single" w:sz="4" w:space="0" w:color="000000"/>
              <w:right w:val="single" w:sz="4" w:space="0" w:color="000000"/>
            </w:tcBorders>
            <w:shd w:val="clear" w:color="auto" w:fill="FFFFFF"/>
          </w:tcPr>
          <w:p w14:paraId="4F0CF23F" w14:textId="77777777" w:rsidR="00BB437C" w:rsidRPr="009743EA" w:rsidRDefault="00BB437C" w:rsidP="005A2D7C">
            <w:pPr>
              <w:pStyle w:val="TAL"/>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01"/>
              <w:gridCol w:w="4359"/>
            </w:tblGrid>
            <w:tr w:rsidR="00BB437C" w:rsidRPr="009743EA" w14:paraId="59A2BBA0" w14:textId="77777777" w:rsidTr="005A2D7C">
              <w:trPr>
                <w:jc w:val="center"/>
              </w:trPr>
              <w:tc>
                <w:tcPr>
                  <w:tcW w:w="1501" w:type="dxa"/>
                  <w:shd w:val="clear" w:color="auto" w:fill="9CC2E5"/>
                </w:tcPr>
                <w:p w14:paraId="3EB62D62" w14:textId="77777777" w:rsidR="00BB437C" w:rsidRPr="009743EA" w:rsidRDefault="00BB437C" w:rsidP="00283DA8">
                  <w:pPr>
                    <w:pStyle w:val="TAL"/>
                    <w:snapToGrid w:val="0"/>
                    <w:jc w:val="center"/>
                    <w:rPr>
                      <w:rFonts w:eastAsia="Calibri"/>
                      <w:b/>
                      <w:szCs w:val="22"/>
                    </w:rPr>
                  </w:pPr>
                  <w:r w:rsidRPr="009743EA">
                    <w:rPr>
                      <w:rFonts w:eastAsia="Calibri"/>
                      <w:b/>
                      <w:szCs w:val="22"/>
                    </w:rPr>
                    <w:t>Header</w:t>
                  </w:r>
                </w:p>
              </w:tc>
              <w:tc>
                <w:tcPr>
                  <w:tcW w:w="4359" w:type="dxa"/>
                  <w:shd w:val="clear" w:color="auto" w:fill="9CC2E5"/>
                </w:tcPr>
                <w:p w14:paraId="6DF7E1EA" w14:textId="77777777" w:rsidR="00BB437C" w:rsidRPr="009743EA" w:rsidRDefault="00BB437C" w:rsidP="00283DA8">
                  <w:pPr>
                    <w:pStyle w:val="TAL"/>
                    <w:snapToGrid w:val="0"/>
                    <w:jc w:val="center"/>
                    <w:rPr>
                      <w:rFonts w:eastAsia="Calibri"/>
                      <w:b/>
                      <w:szCs w:val="22"/>
                    </w:rPr>
                  </w:pPr>
                  <w:r w:rsidRPr="009743EA">
                    <w:rPr>
                      <w:rFonts w:eastAsia="Calibri"/>
                      <w:b/>
                      <w:szCs w:val="22"/>
                    </w:rPr>
                    <w:t>Value</w:t>
                  </w:r>
                </w:p>
              </w:tc>
            </w:tr>
            <w:tr w:rsidR="00BB437C" w:rsidRPr="009743EA" w14:paraId="02502A43" w14:textId="77777777" w:rsidTr="005A2D7C">
              <w:trPr>
                <w:jc w:val="center"/>
              </w:trPr>
              <w:tc>
                <w:tcPr>
                  <w:tcW w:w="1501" w:type="dxa"/>
                  <w:shd w:val="clear" w:color="auto" w:fill="DEEAF6"/>
                </w:tcPr>
                <w:p w14:paraId="5304DF70" w14:textId="77777777" w:rsidR="00BB437C" w:rsidRPr="009743EA" w:rsidRDefault="00BB437C" w:rsidP="00283DA8">
                  <w:pPr>
                    <w:pStyle w:val="TAL"/>
                    <w:snapToGrid w:val="0"/>
                    <w:jc w:val="center"/>
                    <w:rPr>
                      <w:rFonts w:eastAsia="Calibri"/>
                      <w:szCs w:val="22"/>
                    </w:rPr>
                  </w:pPr>
                  <w:r w:rsidRPr="009743EA">
                    <w:rPr>
                      <w:rFonts w:eastAsia="Calibri"/>
                      <w:szCs w:val="22"/>
                    </w:rPr>
                    <w:t>Accept</w:t>
                  </w:r>
                </w:p>
              </w:tc>
              <w:tc>
                <w:tcPr>
                  <w:tcW w:w="4359" w:type="dxa"/>
                  <w:shd w:val="clear" w:color="auto" w:fill="auto"/>
                </w:tcPr>
                <w:p w14:paraId="7CFC9E41" w14:textId="77777777" w:rsidR="00BB437C" w:rsidRPr="009743EA" w:rsidRDefault="00BB437C" w:rsidP="00283DA8">
                  <w:pPr>
                    <w:pStyle w:val="TAL"/>
                    <w:snapToGrid w:val="0"/>
                    <w:rPr>
                      <w:rFonts w:eastAsia="Calibri"/>
                      <w:szCs w:val="22"/>
                    </w:rPr>
                  </w:pPr>
                  <w:r w:rsidRPr="009743EA">
                    <w:rPr>
                      <w:rFonts w:eastAsia="Calibri"/>
                      <w:szCs w:val="22"/>
                    </w:rPr>
                    <w:t>application/json</w:t>
                  </w:r>
                </w:p>
              </w:tc>
            </w:tr>
            <w:tr w:rsidR="00BB437C" w:rsidRPr="009743EA" w14:paraId="58E5A903" w14:textId="77777777" w:rsidTr="005A2D7C">
              <w:trPr>
                <w:jc w:val="center"/>
              </w:trPr>
              <w:tc>
                <w:tcPr>
                  <w:tcW w:w="1501" w:type="dxa"/>
                  <w:shd w:val="clear" w:color="auto" w:fill="DEEAF6"/>
                </w:tcPr>
                <w:p w14:paraId="58720F8D" w14:textId="77777777" w:rsidR="00BB437C" w:rsidRPr="009743EA" w:rsidRDefault="00BB437C" w:rsidP="00283DA8">
                  <w:pPr>
                    <w:pStyle w:val="TAL"/>
                    <w:snapToGrid w:val="0"/>
                    <w:jc w:val="center"/>
                    <w:rPr>
                      <w:rFonts w:eastAsia="Calibri"/>
                      <w:szCs w:val="22"/>
                    </w:rPr>
                  </w:pPr>
                  <w:r w:rsidRPr="009743EA">
                    <w:rPr>
                      <w:rFonts w:eastAsia="Calibri"/>
                      <w:szCs w:val="22"/>
                    </w:rPr>
                    <w:t>X-M2M-RI</w:t>
                  </w:r>
                </w:p>
              </w:tc>
              <w:tc>
                <w:tcPr>
                  <w:tcW w:w="4359" w:type="dxa"/>
                  <w:shd w:val="clear" w:color="auto" w:fill="auto"/>
                </w:tcPr>
                <w:p w14:paraId="2ACB6B71" w14:textId="77777777" w:rsidR="00BB437C" w:rsidRPr="009743EA" w:rsidRDefault="00BB437C" w:rsidP="00283DA8">
                  <w:pPr>
                    <w:pStyle w:val="TAL"/>
                    <w:snapToGrid w:val="0"/>
                    <w:rPr>
                      <w:rFonts w:eastAsia="Calibri"/>
                      <w:szCs w:val="22"/>
                    </w:rPr>
                  </w:pPr>
                  <w:r w:rsidRPr="009743EA">
                    <w:rPr>
                      <w:rFonts w:eastAsia="Calibri"/>
                      <w:szCs w:val="22"/>
                    </w:rPr>
                    <w:t>Request</w:t>
                  </w:r>
                  <w:r w:rsidR="000E08CD" w:rsidRPr="009743EA">
                    <w:rPr>
                      <w:rFonts w:eastAsia="Calibri"/>
                      <w:szCs w:val="22"/>
                    </w:rPr>
                    <w:t xml:space="preserve"> </w:t>
                  </w:r>
                  <w:r w:rsidRPr="009743EA">
                    <w:rPr>
                      <w:rFonts w:eastAsia="Calibri"/>
                      <w:szCs w:val="22"/>
                    </w:rPr>
                    <w:t>ID</w:t>
                  </w:r>
                  <w:r w:rsidR="000E08CD" w:rsidRPr="009743EA">
                    <w:rPr>
                      <w:rFonts w:eastAsia="Calibri"/>
                      <w:szCs w:val="22"/>
                    </w:rPr>
                    <w:t xml:space="preserve"> </w:t>
                  </w:r>
                </w:p>
              </w:tc>
            </w:tr>
            <w:tr w:rsidR="00BB437C" w:rsidRPr="009743EA" w14:paraId="40385618" w14:textId="77777777" w:rsidTr="005A2D7C">
              <w:trPr>
                <w:jc w:val="center"/>
              </w:trPr>
              <w:tc>
                <w:tcPr>
                  <w:tcW w:w="1501" w:type="dxa"/>
                  <w:shd w:val="clear" w:color="auto" w:fill="DEEAF6"/>
                </w:tcPr>
                <w:p w14:paraId="7D91C58F" w14:textId="77777777" w:rsidR="00BB437C" w:rsidRPr="009743EA" w:rsidRDefault="00BB437C" w:rsidP="00283DA8">
                  <w:pPr>
                    <w:pStyle w:val="TAL"/>
                    <w:snapToGrid w:val="0"/>
                    <w:jc w:val="center"/>
                    <w:rPr>
                      <w:rFonts w:eastAsia="Calibri"/>
                      <w:szCs w:val="22"/>
                    </w:rPr>
                  </w:pPr>
                  <w:r w:rsidRPr="009743EA">
                    <w:rPr>
                      <w:rFonts w:eastAsia="Calibri"/>
                      <w:szCs w:val="22"/>
                    </w:rPr>
                    <w:t>X-M2M-Origin</w:t>
                  </w:r>
                </w:p>
              </w:tc>
              <w:tc>
                <w:tcPr>
                  <w:tcW w:w="4359" w:type="dxa"/>
                  <w:shd w:val="clear" w:color="auto" w:fill="auto"/>
                </w:tcPr>
                <w:p w14:paraId="5C54E73F" w14:textId="77777777" w:rsidR="00BB437C" w:rsidRPr="009743EA" w:rsidRDefault="00BB437C" w:rsidP="00283DA8">
                  <w:pPr>
                    <w:pStyle w:val="TAL"/>
                    <w:snapToGrid w:val="0"/>
                    <w:rPr>
                      <w:rFonts w:eastAsia="Calibri"/>
                      <w:szCs w:val="22"/>
                    </w:rPr>
                  </w:pPr>
                  <w:r w:rsidRPr="009743EA">
                    <w:rPr>
                      <w:rFonts w:eastAsia="Calibri"/>
                      <w:szCs w:val="22"/>
                    </w:rPr>
                    <w:t>AE-ID</w:t>
                  </w:r>
                  <w:r w:rsidR="000E08CD" w:rsidRPr="009743EA">
                    <w:rPr>
                      <w:rFonts w:eastAsia="Calibri"/>
                      <w:szCs w:val="22"/>
                    </w:rPr>
                    <w:t xml:space="preserve"> </w:t>
                  </w:r>
                  <w:r w:rsidRPr="009743EA">
                    <w:rPr>
                      <w:rFonts w:eastAsia="Calibri"/>
                      <w:szCs w:val="22"/>
                    </w:rPr>
                    <w:t>of</w:t>
                  </w:r>
                  <w:r w:rsidR="000E08CD" w:rsidRPr="009743EA">
                    <w:rPr>
                      <w:rFonts w:eastAsia="Calibri"/>
                      <w:szCs w:val="22"/>
                    </w:rPr>
                    <w:t xml:space="preserve"> </w:t>
                  </w:r>
                  <w:r w:rsidRPr="009743EA">
                    <w:rPr>
                      <w:rFonts w:eastAsia="Calibri"/>
                      <w:szCs w:val="22"/>
                    </w:rPr>
                    <w:t>Originator</w:t>
                  </w:r>
                </w:p>
              </w:tc>
            </w:tr>
            <w:tr w:rsidR="00BB437C" w:rsidRPr="009743EA" w14:paraId="1254EFD5" w14:textId="77777777" w:rsidTr="005A2D7C">
              <w:trPr>
                <w:jc w:val="center"/>
              </w:trPr>
              <w:tc>
                <w:tcPr>
                  <w:tcW w:w="1501" w:type="dxa"/>
                  <w:shd w:val="clear" w:color="auto" w:fill="DEEAF6"/>
                </w:tcPr>
                <w:p w14:paraId="4C4BBA5F" w14:textId="77777777" w:rsidR="00BB437C" w:rsidRPr="009743EA" w:rsidRDefault="00BB437C" w:rsidP="00283DA8">
                  <w:pPr>
                    <w:pStyle w:val="TAL"/>
                    <w:snapToGrid w:val="0"/>
                    <w:jc w:val="center"/>
                    <w:rPr>
                      <w:rFonts w:eastAsia="Calibri"/>
                      <w:szCs w:val="22"/>
                    </w:rPr>
                  </w:pPr>
                  <w:r w:rsidRPr="009743EA">
                    <w:rPr>
                      <w:rFonts w:eastAsia="Calibri"/>
                      <w:szCs w:val="22"/>
                    </w:rPr>
                    <w:t>Content-Type</w:t>
                  </w:r>
                </w:p>
              </w:tc>
              <w:tc>
                <w:tcPr>
                  <w:tcW w:w="4359" w:type="dxa"/>
                  <w:shd w:val="clear" w:color="auto" w:fill="auto"/>
                </w:tcPr>
                <w:p w14:paraId="1039BEAF" w14:textId="77777777" w:rsidR="00BB437C" w:rsidRPr="009743EA" w:rsidRDefault="00BB437C" w:rsidP="00283DA8">
                  <w:pPr>
                    <w:pStyle w:val="TAL"/>
                    <w:snapToGrid w:val="0"/>
                    <w:rPr>
                      <w:rFonts w:eastAsia="Calibri"/>
                      <w:szCs w:val="22"/>
                    </w:rPr>
                  </w:pPr>
                  <w:r w:rsidRPr="009743EA">
                    <w:rPr>
                      <w:rFonts w:eastAsia="Calibri"/>
                      <w:szCs w:val="22"/>
                    </w:rPr>
                    <w:t>application/json</w:t>
                  </w:r>
                </w:p>
              </w:tc>
            </w:tr>
            <w:tr w:rsidR="00595120" w:rsidRPr="009743EA" w14:paraId="719DAA22" w14:textId="77777777" w:rsidTr="005A2D7C">
              <w:trPr>
                <w:jc w:val="center"/>
              </w:trPr>
              <w:tc>
                <w:tcPr>
                  <w:tcW w:w="1501" w:type="dxa"/>
                  <w:shd w:val="clear" w:color="auto" w:fill="DEEAF6"/>
                </w:tcPr>
                <w:p w14:paraId="5F8170F4" w14:textId="77777777" w:rsidR="00595120" w:rsidRPr="009743EA" w:rsidRDefault="00595120" w:rsidP="00595120">
                  <w:pPr>
                    <w:pStyle w:val="TAL"/>
                    <w:snapToGrid w:val="0"/>
                    <w:jc w:val="center"/>
                    <w:rPr>
                      <w:rFonts w:eastAsia="Calibri"/>
                      <w:szCs w:val="22"/>
                    </w:rPr>
                  </w:pPr>
                  <w:r w:rsidRPr="009743EA">
                    <w:rPr>
                      <w:rFonts w:eastAsia="Calibri"/>
                      <w:szCs w:val="22"/>
                    </w:rPr>
                    <w:t>X-M2M-RVI</w:t>
                  </w:r>
                </w:p>
              </w:tc>
              <w:tc>
                <w:tcPr>
                  <w:tcW w:w="4359" w:type="dxa"/>
                  <w:shd w:val="clear" w:color="auto" w:fill="auto"/>
                </w:tcPr>
                <w:p w14:paraId="03D731C9" w14:textId="77777777" w:rsidR="00595120" w:rsidRPr="009743EA" w:rsidRDefault="00595120" w:rsidP="00595120">
                  <w:pPr>
                    <w:pStyle w:val="TAL"/>
                    <w:snapToGrid w:val="0"/>
                    <w:rPr>
                      <w:rFonts w:eastAsia="Calibri"/>
                      <w:szCs w:val="22"/>
                    </w:rPr>
                  </w:pPr>
                  <w:r w:rsidRPr="009743EA">
                    <w:rPr>
                      <w:rFonts w:eastAsia="Calibri"/>
                      <w:szCs w:val="22"/>
                    </w:rPr>
                    <w:t>Release</w:t>
                  </w:r>
                  <w:r w:rsidR="000E08CD" w:rsidRPr="009743EA">
                    <w:rPr>
                      <w:rFonts w:eastAsia="Calibri"/>
                      <w:szCs w:val="22"/>
                    </w:rPr>
                    <w:t xml:space="preserve"> </w:t>
                  </w:r>
                  <w:r w:rsidRPr="009743EA">
                    <w:rPr>
                      <w:rFonts w:eastAsia="Calibri"/>
                      <w:szCs w:val="22"/>
                    </w:rPr>
                    <w:t>Version</w:t>
                  </w:r>
                  <w:r w:rsidR="000E08CD" w:rsidRPr="009743EA">
                    <w:rPr>
                      <w:rFonts w:eastAsia="Calibri"/>
                      <w:szCs w:val="22"/>
                    </w:rPr>
                    <w:t xml:space="preserve"> </w:t>
                  </w:r>
                  <w:r w:rsidRPr="009743EA">
                    <w:rPr>
                      <w:rFonts w:eastAsia="Calibri"/>
                      <w:szCs w:val="22"/>
                    </w:rPr>
                    <w:t>Indicator</w:t>
                  </w:r>
                </w:p>
              </w:tc>
            </w:tr>
          </w:tbl>
          <w:p w14:paraId="4894CA72" w14:textId="77777777" w:rsidR="00BB437C" w:rsidRPr="009743EA" w:rsidRDefault="00BB437C" w:rsidP="00283DA8">
            <w:pPr>
              <w:pStyle w:val="TAL"/>
              <w:snapToGrid w:val="0"/>
              <w:jc w:val="both"/>
              <w:rPr>
                <w:lang w:eastAsia="ko-KR"/>
              </w:rPr>
            </w:pPr>
          </w:p>
        </w:tc>
      </w:tr>
      <w:tr w:rsidR="00BB437C" w:rsidRPr="009743EA" w14:paraId="3C29CDB1" w14:textId="77777777" w:rsidTr="00283DA8">
        <w:trPr>
          <w:trHeight w:val="1000"/>
          <w:jc w:val="center"/>
        </w:trPr>
        <w:tc>
          <w:tcPr>
            <w:tcW w:w="1286" w:type="dxa"/>
            <w:vMerge/>
            <w:tcBorders>
              <w:left w:val="single" w:sz="4" w:space="0" w:color="000000"/>
              <w:bottom w:val="single" w:sz="4" w:space="0" w:color="000000"/>
            </w:tcBorders>
            <w:shd w:val="clear" w:color="auto" w:fill="E7E6E6"/>
          </w:tcPr>
          <w:p w14:paraId="70DE0DDF" w14:textId="77777777" w:rsidR="00BB437C" w:rsidRPr="009743EA" w:rsidRDefault="00BB437C" w:rsidP="00283DA8">
            <w:pPr>
              <w:pStyle w:val="TAL"/>
              <w:snapToGrid w:val="0"/>
              <w:jc w:val="center"/>
              <w:rPr>
                <w:b/>
                <w:kern w:val="1"/>
              </w:rPr>
            </w:pPr>
          </w:p>
        </w:tc>
        <w:tc>
          <w:tcPr>
            <w:tcW w:w="1134" w:type="dxa"/>
            <w:tcBorders>
              <w:top w:val="single" w:sz="4" w:space="0" w:color="000000"/>
              <w:left w:val="single" w:sz="4" w:space="0" w:color="000000"/>
              <w:bottom w:val="single" w:sz="4" w:space="0" w:color="000000"/>
              <w:right w:val="single" w:sz="4" w:space="0" w:color="000000"/>
            </w:tcBorders>
            <w:shd w:val="clear" w:color="auto" w:fill="E7E6E6"/>
          </w:tcPr>
          <w:p w14:paraId="11C714C8" w14:textId="77777777" w:rsidR="00BB437C" w:rsidRPr="009743EA" w:rsidRDefault="00BB437C" w:rsidP="00283DA8">
            <w:pPr>
              <w:pStyle w:val="Default"/>
              <w:overflowPunct w:val="0"/>
              <w:jc w:val="center"/>
              <w:rPr>
                <w:rFonts w:ascii="Arial" w:eastAsia="Malgun Gothic" w:hAnsi="Arial"/>
                <w:b/>
                <w:color w:val="auto"/>
                <w:kern w:val="1"/>
                <w:sz w:val="18"/>
                <w:szCs w:val="20"/>
              </w:rPr>
            </w:pPr>
          </w:p>
          <w:p w14:paraId="1D74FE5F" w14:textId="77777777" w:rsidR="00BB437C" w:rsidRPr="009743EA" w:rsidRDefault="00BB437C" w:rsidP="00283DA8">
            <w:pPr>
              <w:pStyle w:val="Default"/>
              <w:overflowPunct w:val="0"/>
              <w:jc w:val="center"/>
              <w:rPr>
                <w:rFonts w:ascii="Arial" w:eastAsia="Malgun Gothic" w:hAnsi="Arial"/>
                <w:b/>
                <w:color w:val="auto"/>
                <w:kern w:val="1"/>
                <w:sz w:val="18"/>
                <w:szCs w:val="20"/>
              </w:rPr>
            </w:pPr>
          </w:p>
          <w:p w14:paraId="2C4F4174" w14:textId="77777777" w:rsidR="00BB437C" w:rsidRPr="009743EA" w:rsidRDefault="00BB437C" w:rsidP="00283DA8">
            <w:pPr>
              <w:pStyle w:val="Default"/>
              <w:overflowPunct w:val="0"/>
              <w:jc w:val="center"/>
              <w:rPr>
                <w:rFonts w:ascii="Arial" w:eastAsia="Malgun Gothic" w:hAnsi="Arial"/>
                <w:b/>
                <w:color w:val="auto"/>
                <w:kern w:val="1"/>
                <w:sz w:val="18"/>
                <w:szCs w:val="20"/>
              </w:rPr>
            </w:pPr>
          </w:p>
          <w:p w14:paraId="778EC8CB" w14:textId="77777777" w:rsidR="00BB437C" w:rsidRPr="009743EA" w:rsidRDefault="00BB437C" w:rsidP="00283DA8">
            <w:pPr>
              <w:pStyle w:val="Default"/>
              <w:overflowPunct w:val="0"/>
              <w:jc w:val="center"/>
              <w:rPr>
                <w:rFonts w:ascii="Arial" w:eastAsia="Malgun Gothic" w:hAnsi="Arial"/>
                <w:b/>
                <w:color w:val="auto"/>
                <w:kern w:val="1"/>
                <w:sz w:val="18"/>
                <w:szCs w:val="20"/>
              </w:rPr>
            </w:pPr>
          </w:p>
          <w:p w14:paraId="3BBA02CA" w14:textId="77777777" w:rsidR="00BB437C" w:rsidRPr="009743EA" w:rsidRDefault="00BB437C" w:rsidP="00283DA8">
            <w:pPr>
              <w:pStyle w:val="Default"/>
              <w:overflowPunct w:val="0"/>
              <w:jc w:val="center"/>
              <w:rPr>
                <w:rFonts w:ascii="Arial" w:eastAsia="Malgun Gothic" w:hAnsi="Arial"/>
                <w:b/>
                <w:color w:val="auto"/>
                <w:kern w:val="1"/>
                <w:sz w:val="18"/>
                <w:szCs w:val="20"/>
              </w:rPr>
            </w:pPr>
          </w:p>
          <w:p w14:paraId="6A09E0B6" w14:textId="77777777" w:rsidR="00BB437C" w:rsidRPr="009743EA" w:rsidRDefault="00BB437C" w:rsidP="00283DA8">
            <w:pPr>
              <w:pStyle w:val="Default"/>
              <w:overflowPunct w:val="0"/>
              <w:jc w:val="center"/>
              <w:rPr>
                <w:rFonts w:ascii="Arial" w:eastAsia="Malgun Gothic" w:hAnsi="Arial"/>
                <w:b/>
                <w:color w:val="auto"/>
                <w:kern w:val="1"/>
                <w:sz w:val="18"/>
                <w:szCs w:val="20"/>
              </w:rPr>
            </w:pPr>
          </w:p>
          <w:p w14:paraId="17FEA473" w14:textId="77777777" w:rsidR="00BB437C" w:rsidRPr="009743EA" w:rsidRDefault="00BB437C" w:rsidP="00283DA8">
            <w:pPr>
              <w:pStyle w:val="Default"/>
              <w:overflowPunct w:val="0"/>
              <w:jc w:val="center"/>
              <w:rPr>
                <w:color w:val="0070C0"/>
                <w:lang w:eastAsia="ko-KR"/>
              </w:rPr>
            </w:pPr>
            <w:r w:rsidRPr="009743EA">
              <w:rPr>
                <w:rFonts w:ascii="Arial" w:eastAsia="Malgun Gothic" w:hAnsi="Arial"/>
                <w:b/>
                <w:color w:val="auto"/>
                <w:kern w:val="1"/>
                <w:sz w:val="18"/>
                <w:szCs w:val="20"/>
              </w:rPr>
              <w:t>Example</w:t>
            </w:r>
          </w:p>
        </w:tc>
        <w:tc>
          <w:tcPr>
            <w:tcW w:w="7239" w:type="dxa"/>
            <w:tcBorders>
              <w:top w:val="single" w:sz="4" w:space="0" w:color="000000"/>
              <w:left w:val="single" w:sz="4" w:space="0" w:color="000000"/>
              <w:bottom w:val="single" w:sz="4" w:space="0" w:color="000000"/>
              <w:right w:val="single" w:sz="4" w:space="0" w:color="000000"/>
            </w:tcBorders>
            <w:shd w:val="clear" w:color="auto" w:fill="FFFFFF"/>
          </w:tcPr>
          <w:p w14:paraId="1EF78CB2" w14:textId="77777777" w:rsidR="004F1B60" w:rsidRPr="009743EA" w:rsidRDefault="004F1B60" w:rsidP="007C39B4">
            <w:pPr>
              <w:widowControl w:val="0"/>
              <w:spacing w:after="0"/>
              <w:ind w:left="284"/>
              <w:jc w:val="both"/>
              <w:textAlignment w:val="auto"/>
              <w:rPr>
                <w:rFonts w:eastAsia="Calibri Light"/>
                <w:b/>
                <w:sz w:val="24"/>
              </w:rPr>
            </w:pPr>
          </w:p>
          <w:p w14:paraId="19DD55FE" w14:textId="77777777" w:rsidR="00BB437C" w:rsidRPr="009743EA" w:rsidRDefault="004F1B60" w:rsidP="007C39B4">
            <w:pPr>
              <w:widowControl w:val="0"/>
              <w:spacing w:after="0"/>
              <w:ind w:left="284"/>
              <w:jc w:val="both"/>
              <w:textAlignment w:val="auto"/>
              <w:rPr>
                <w:rFonts w:eastAsia="Calibri Light"/>
                <w:b/>
                <w:sz w:val="24"/>
              </w:rPr>
            </w:pPr>
            <w:r w:rsidRPr="009743EA">
              <w:rPr>
                <w:rFonts w:eastAsia="Calibri Light"/>
                <w:b/>
                <w:sz w:val="24"/>
              </w:rPr>
              <w:t>API/NOTI/NET4/STEP03</w:t>
            </w:r>
          </w:p>
          <w:p w14:paraId="5B38B622" w14:textId="77777777" w:rsidR="00BB437C" w:rsidRPr="009743EA" w:rsidRDefault="00BB437C" w:rsidP="00283DA8">
            <w:pPr>
              <w:widowControl w:val="0"/>
              <w:spacing w:after="0"/>
              <w:ind w:left="284"/>
              <w:jc w:val="both"/>
              <w:textAlignment w:val="auto"/>
              <w:rPr>
                <w:rFonts w:ascii="Arial" w:hAnsi="Arial"/>
                <w:b/>
                <w:color w:val="0070C0"/>
                <w:sz w:val="18"/>
              </w:rPr>
            </w:pPr>
          </w:p>
          <w:p w14:paraId="29B00D6C" w14:textId="77777777" w:rsidR="00BB437C" w:rsidRPr="009743EA" w:rsidRDefault="00BB437C" w:rsidP="00283DA8">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61FF9E42" w14:textId="77777777" w:rsidR="00BB437C" w:rsidRPr="009743EA" w:rsidRDefault="00BB437C" w:rsidP="00283DA8">
            <w:pPr>
              <w:pStyle w:val="TAL"/>
              <w:snapToGrid w:val="0"/>
              <w:ind w:left="284"/>
              <w:jc w:val="both"/>
              <w:rPr>
                <w:color w:val="0070C0"/>
              </w:rPr>
            </w:pPr>
          </w:p>
          <w:p w14:paraId="26672265" w14:textId="77777777" w:rsidR="00BB437C" w:rsidRPr="009743EA" w:rsidRDefault="00BB437C" w:rsidP="00283DA8">
            <w:pPr>
              <w:pStyle w:val="TAL"/>
              <w:snapToGrid w:val="0"/>
              <w:ind w:left="284"/>
              <w:jc w:val="both"/>
              <w:rPr>
                <w:color w:val="0070C0"/>
              </w:rPr>
            </w:pPr>
            <w:r w:rsidRPr="009743EA">
              <w:rPr>
                <w:color w:val="0070C0"/>
              </w:rPr>
              <w:t>POST HTTP/1.1</w:t>
            </w:r>
          </w:p>
          <w:p w14:paraId="5D9F3D0E" w14:textId="77777777" w:rsidR="00BB437C" w:rsidRPr="009743EA" w:rsidRDefault="00BB437C" w:rsidP="00283DA8">
            <w:pPr>
              <w:pStyle w:val="TAL"/>
              <w:snapToGrid w:val="0"/>
              <w:ind w:left="284"/>
              <w:jc w:val="both"/>
              <w:rPr>
                <w:color w:val="0070C0"/>
              </w:rPr>
            </w:pPr>
            <w:r w:rsidRPr="009743EA">
              <w:rPr>
                <w:color w:val="0070C0"/>
              </w:rPr>
              <w:t>Host: 192.168.0.10:8282</w:t>
            </w:r>
          </w:p>
          <w:p w14:paraId="40F61D0D" w14:textId="77777777" w:rsidR="00BB437C" w:rsidRPr="009743EA" w:rsidRDefault="00BB437C" w:rsidP="00283DA8">
            <w:pPr>
              <w:pStyle w:val="TAL"/>
              <w:snapToGrid w:val="0"/>
              <w:ind w:left="284"/>
              <w:jc w:val="both"/>
              <w:rPr>
                <w:color w:val="0070C0"/>
              </w:rPr>
            </w:pPr>
            <w:r w:rsidRPr="009743EA">
              <w:rPr>
                <w:color w:val="0070C0"/>
              </w:rPr>
              <w:t>X-M2M-Origin: mn-name</w:t>
            </w:r>
          </w:p>
          <w:p w14:paraId="3CC542D5" w14:textId="77777777" w:rsidR="00BB437C" w:rsidRPr="00325791" w:rsidRDefault="00BB437C" w:rsidP="00283DA8">
            <w:pPr>
              <w:pStyle w:val="TAL"/>
              <w:snapToGrid w:val="0"/>
              <w:ind w:left="284"/>
              <w:jc w:val="both"/>
              <w:rPr>
                <w:color w:val="0070C0"/>
                <w:lang w:val="fr-FR"/>
              </w:rPr>
            </w:pPr>
            <w:r w:rsidRPr="00325791">
              <w:rPr>
                <w:color w:val="0070C0"/>
                <w:lang w:val="fr-FR"/>
              </w:rPr>
              <w:t>Content-Type: application/json</w:t>
            </w:r>
          </w:p>
          <w:p w14:paraId="76A1A750" w14:textId="77777777" w:rsidR="00BB437C" w:rsidRPr="00325791" w:rsidRDefault="00BB437C" w:rsidP="00283DA8">
            <w:pPr>
              <w:pStyle w:val="TAL"/>
              <w:snapToGrid w:val="0"/>
              <w:ind w:left="284"/>
              <w:jc w:val="both"/>
              <w:rPr>
                <w:color w:val="0070C0"/>
                <w:lang w:val="fr-FR"/>
              </w:rPr>
            </w:pPr>
            <w:r w:rsidRPr="00325791">
              <w:rPr>
                <w:color w:val="0070C0"/>
                <w:lang w:val="fr-FR"/>
              </w:rPr>
              <w:t>X-M2M-RI: 1234</w:t>
            </w:r>
          </w:p>
          <w:p w14:paraId="329CA246" w14:textId="77777777" w:rsidR="00C32389" w:rsidRPr="009743EA" w:rsidRDefault="00C32389" w:rsidP="00C32389">
            <w:pPr>
              <w:widowControl w:val="0"/>
              <w:overflowPunct/>
              <w:spacing w:after="0"/>
              <w:ind w:left="284"/>
              <w:jc w:val="both"/>
              <w:textAlignment w:val="auto"/>
              <w:rPr>
                <w:color w:val="0070C0"/>
              </w:rPr>
            </w:pPr>
            <w:r w:rsidRPr="009743EA">
              <w:rPr>
                <w:rFonts w:ascii="Arial" w:hAnsi="Arial"/>
                <w:color w:val="0070C0"/>
                <w:sz w:val="18"/>
              </w:rPr>
              <w:t>X-M2M-RVI: 2a</w:t>
            </w:r>
          </w:p>
          <w:p w14:paraId="3E0A14CC" w14:textId="77777777" w:rsidR="00BB437C" w:rsidRPr="009743EA" w:rsidRDefault="00BB437C" w:rsidP="00283DA8">
            <w:pPr>
              <w:pStyle w:val="TAL"/>
              <w:snapToGrid w:val="0"/>
              <w:ind w:left="284"/>
              <w:jc w:val="both"/>
              <w:rPr>
                <w:color w:val="0070C0"/>
              </w:rPr>
            </w:pPr>
          </w:p>
          <w:p w14:paraId="23CCA6E2" w14:textId="77777777" w:rsidR="00BB437C" w:rsidRPr="009743EA" w:rsidRDefault="00BB437C" w:rsidP="00283DA8">
            <w:pPr>
              <w:pStyle w:val="TAL"/>
              <w:snapToGrid w:val="0"/>
              <w:ind w:left="284"/>
              <w:jc w:val="both"/>
              <w:rPr>
                <w:color w:val="0070C0"/>
              </w:rPr>
            </w:pPr>
            <w:r w:rsidRPr="009743EA">
              <w:rPr>
                <w:color w:val="0070C0"/>
              </w:rPr>
              <w:t>{</w:t>
            </w:r>
          </w:p>
          <w:p w14:paraId="7D2AFE98" w14:textId="77777777" w:rsidR="00BB437C" w:rsidRPr="009743EA" w:rsidRDefault="00AC274F" w:rsidP="00283DA8">
            <w:pPr>
              <w:pStyle w:val="TAL"/>
              <w:snapToGrid w:val="0"/>
              <w:ind w:left="284"/>
              <w:jc w:val="both"/>
              <w:rPr>
                <w:color w:val="0070C0"/>
              </w:rPr>
            </w:pPr>
            <w:r w:rsidRPr="009743EA">
              <w:rPr>
                <w:color w:val="0070C0"/>
              </w:rPr>
              <w:t xml:space="preserve">    </w:t>
            </w:r>
            <w:r w:rsidR="00BB437C" w:rsidRPr="009743EA">
              <w:rPr>
                <w:color w:val="0070C0"/>
              </w:rPr>
              <w:t>"m2m:sgn": {</w:t>
            </w:r>
          </w:p>
          <w:p w14:paraId="75760CE5" w14:textId="77777777" w:rsidR="00BB437C" w:rsidRPr="00325791" w:rsidRDefault="00BB437C" w:rsidP="00283DA8">
            <w:pPr>
              <w:pStyle w:val="TAL"/>
              <w:snapToGrid w:val="0"/>
              <w:ind w:left="284"/>
              <w:jc w:val="both"/>
              <w:rPr>
                <w:color w:val="0070C0"/>
                <w:lang w:val="fr-FR"/>
              </w:rPr>
            </w:pPr>
            <w:r w:rsidRPr="009743EA">
              <w:rPr>
                <w:color w:val="0070C0"/>
              </w:rPr>
              <w:t xml:space="preserve">       </w:t>
            </w:r>
            <w:r w:rsidR="00AC274F" w:rsidRPr="009743EA">
              <w:rPr>
                <w:color w:val="0070C0"/>
              </w:rPr>
              <w:t xml:space="preserve"> </w:t>
            </w:r>
            <w:r w:rsidRPr="00325791">
              <w:rPr>
                <w:color w:val="0070C0"/>
                <w:lang w:val="fr-FR"/>
              </w:rPr>
              <w:t>"sur": " mn-name/cont_temp/cont_sub",</w:t>
            </w:r>
          </w:p>
          <w:p w14:paraId="4CD99AD0" w14:textId="77777777" w:rsidR="00BB437C" w:rsidRPr="009743EA" w:rsidRDefault="00BB437C" w:rsidP="00283DA8">
            <w:pPr>
              <w:pStyle w:val="TAL"/>
              <w:snapToGrid w:val="0"/>
              <w:ind w:left="284"/>
              <w:jc w:val="both"/>
              <w:rPr>
                <w:color w:val="0070C0"/>
              </w:rPr>
            </w:pPr>
            <w:r w:rsidRPr="00325791">
              <w:rPr>
                <w:color w:val="0070C0"/>
                <w:lang w:val="fr-FR"/>
              </w:rPr>
              <w:t xml:space="preserve">   </w:t>
            </w:r>
            <w:r w:rsidR="00AC274F" w:rsidRPr="00325791">
              <w:rPr>
                <w:color w:val="0070C0"/>
                <w:lang w:val="fr-FR"/>
              </w:rPr>
              <w:t xml:space="preserve"> </w:t>
            </w:r>
            <w:r w:rsidRPr="00325791">
              <w:rPr>
                <w:color w:val="0070C0"/>
                <w:lang w:val="fr-FR"/>
              </w:rPr>
              <w:t xml:space="preserve">    </w:t>
            </w:r>
            <w:r w:rsidRPr="009743EA">
              <w:rPr>
                <w:color w:val="0070C0"/>
              </w:rPr>
              <w:t>"nev": {</w:t>
            </w:r>
          </w:p>
          <w:p w14:paraId="5314ED83" w14:textId="77777777" w:rsidR="00BB437C" w:rsidRPr="009743EA" w:rsidRDefault="00AC274F" w:rsidP="00283DA8">
            <w:pPr>
              <w:pStyle w:val="TAL"/>
              <w:snapToGrid w:val="0"/>
              <w:ind w:left="284"/>
              <w:jc w:val="both"/>
              <w:rPr>
                <w:color w:val="0070C0"/>
              </w:rPr>
            </w:pPr>
            <w:r w:rsidRPr="009743EA">
              <w:rPr>
                <w:color w:val="0070C0"/>
              </w:rPr>
              <w:t xml:space="preserve">           </w:t>
            </w:r>
            <w:r w:rsidR="00BB437C" w:rsidRPr="009743EA">
              <w:rPr>
                <w:color w:val="0070C0"/>
              </w:rPr>
              <w:t xml:space="preserve"> "net":4,</w:t>
            </w:r>
          </w:p>
          <w:p w14:paraId="64E88D29" w14:textId="77777777" w:rsidR="00BB437C" w:rsidRPr="009743EA" w:rsidRDefault="00AC274F" w:rsidP="00283DA8">
            <w:pPr>
              <w:pStyle w:val="TAL"/>
              <w:snapToGrid w:val="0"/>
              <w:ind w:left="284"/>
              <w:jc w:val="both"/>
              <w:rPr>
                <w:color w:val="0070C0"/>
              </w:rPr>
            </w:pPr>
            <w:r w:rsidRPr="009743EA">
              <w:rPr>
                <w:color w:val="0070C0"/>
              </w:rPr>
              <w:t xml:space="preserve">            </w:t>
            </w:r>
            <w:r w:rsidR="00BB437C" w:rsidRPr="009743EA">
              <w:rPr>
                <w:color w:val="0070C0"/>
              </w:rPr>
              <w:t>"rep": {</w:t>
            </w:r>
          </w:p>
          <w:p w14:paraId="487C3E2D" w14:textId="77777777" w:rsidR="00BB437C" w:rsidRPr="009743EA" w:rsidRDefault="00AC274F" w:rsidP="00283DA8">
            <w:pPr>
              <w:pStyle w:val="TAL"/>
              <w:snapToGrid w:val="0"/>
              <w:ind w:left="284"/>
              <w:jc w:val="both"/>
              <w:rPr>
                <w:color w:val="0070C0"/>
              </w:rPr>
            </w:pPr>
            <w:r w:rsidRPr="009743EA">
              <w:rPr>
                <w:color w:val="0070C0"/>
              </w:rPr>
              <w:t xml:space="preserve">                </w:t>
            </w:r>
            <w:r w:rsidR="00BB437C" w:rsidRPr="009743EA">
              <w:rPr>
                <w:color w:val="0070C0"/>
              </w:rPr>
              <w:t>"m2m:cin": {</w:t>
            </w:r>
          </w:p>
          <w:p w14:paraId="616A2DD8" w14:textId="77777777" w:rsidR="00BB437C" w:rsidRPr="00325791" w:rsidRDefault="00AC274F" w:rsidP="00283DA8">
            <w:pPr>
              <w:pStyle w:val="TAL"/>
              <w:snapToGrid w:val="0"/>
              <w:ind w:left="284"/>
              <w:jc w:val="both"/>
              <w:rPr>
                <w:color w:val="0070C0"/>
                <w:lang w:val="fr-FR"/>
              </w:rPr>
            </w:pPr>
            <w:r w:rsidRPr="009743EA">
              <w:rPr>
                <w:color w:val="0070C0"/>
              </w:rPr>
              <w:t xml:space="preserve">              </w:t>
            </w:r>
            <w:r w:rsidR="00BB437C" w:rsidRPr="009743EA">
              <w:rPr>
                <w:color w:val="0070C0"/>
              </w:rPr>
              <w:t xml:space="preserve">      </w:t>
            </w:r>
            <w:r w:rsidR="00BB437C" w:rsidRPr="00325791">
              <w:rPr>
                <w:color w:val="0070C0"/>
                <w:lang w:val="fr-FR"/>
              </w:rPr>
              <w:t>"con": "20",</w:t>
            </w:r>
          </w:p>
          <w:p w14:paraId="416DAE15" w14:textId="77777777" w:rsidR="00BB437C" w:rsidRPr="00325791" w:rsidRDefault="00AC274F" w:rsidP="00283DA8">
            <w:pPr>
              <w:pStyle w:val="TAL"/>
              <w:snapToGrid w:val="0"/>
              <w:ind w:left="284"/>
              <w:jc w:val="both"/>
              <w:rPr>
                <w:color w:val="0070C0"/>
                <w:lang w:val="fr-FR"/>
              </w:rPr>
            </w:pPr>
            <w:r w:rsidRPr="00325791">
              <w:rPr>
                <w:color w:val="0070C0"/>
                <w:lang w:val="fr-FR"/>
              </w:rPr>
              <w:t xml:space="preserve">                </w:t>
            </w:r>
            <w:r w:rsidR="00BB437C" w:rsidRPr="00325791">
              <w:rPr>
                <w:color w:val="0070C0"/>
                <w:lang w:val="fr-FR"/>
              </w:rPr>
              <w:t xml:space="preserve">    "cs": 2,</w:t>
            </w:r>
          </w:p>
          <w:p w14:paraId="27BC23B6" w14:textId="77777777" w:rsidR="00BB437C" w:rsidRPr="00325791" w:rsidRDefault="00BB437C" w:rsidP="00283DA8">
            <w:pPr>
              <w:pStyle w:val="TAL"/>
              <w:snapToGrid w:val="0"/>
              <w:ind w:left="284"/>
              <w:jc w:val="both"/>
              <w:rPr>
                <w:color w:val="0070C0"/>
                <w:lang w:val="fr-FR"/>
              </w:rPr>
            </w:pPr>
            <w:r w:rsidRPr="00325791">
              <w:rPr>
                <w:color w:val="0070C0"/>
                <w:lang w:val="fr-FR"/>
              </w:rPr>
              <w:t xml:space="preserve">       </w:t>
            </w:r>
            <w:r w:rsidR="00AC274F" w:rsidRPr="00325791">
              <w:rPr>
                <w:color w:val="0070C0"/>
                <w:lang w:val="fr-FR"/>
              </w:rPr>
              <w:t xml:space="preserve">             </w:t>
            </w:r>
            <w:r w:rsidRPr="00325791">
              <w:rPr>
                <w:color w:val="0070C0"/>
                <w:lang w:val="fr-FR"/>
              </w:rPr>
              <w:t>"ct": "20180406T135509",</w:t>
            </w:r>
          </w:p>
          <w:p w14:paraId="77B2CCEA" w14:textId="77777777" w:rsidR="00BB437C" w:rsidRPr="00325791" w:rsidRDefault="00BB437C" w:rsidP="00283DA8">
            <w:pPr>
              <w:pStyle w:val="TAL"/>
              <w:snapToGrid w:val="0"/>
              <w:ind w:left="284"/>
              <w:jc w:val="both"/>
              <w:rPr>
                <w:color w:val="0070C0"/>
                <w:lang w:val="fr-FR"/>
              </w:rPr>
            </w:pPr>
            <w:r w:rsidRPr="00325791">
              <w:rPr>
                <w:color w:val="0070C0"/>
                <w:lang w:val="fr-FR"/>
              </w:rPr>
              <w:t xml:space="preserve">        </w:t>
            </w:r>
            <w:r w:rsidR="00AC274F" w:rsidRPr="00325791">
              <w:rPr>
                <w:color w:val="0070C0"/>
                <w:lang w:val="fr-FR"/>
              </w:rPr>
              <w:t xml:space="preserve">            </w:t>
            </w:r>
            <w:r w:rsidRPr="00325791">
              <w:rPr>
                <w:color w:val="0070C0"/>
                <w:lang w:val="fr-FR"/>
              </w:rPr>
              <w:t>"et": "99991231T235959",</w:t>
            </w:r>
          </w:p>
          <w:p w14:paraId="216C1802" w14:textId="77777777" w:rsidR="00BB437C" w:rsidRPr="00325791" w:rsidRDefault="00AC274F" w:rsidP="00283DA8">
            <w:pPr>
              <w:pStyle w:val="TAL"/>
              <w:snapToGrid w:val="0"/>
              <w:ind w:left="284"/>
              <w:jc w:val="both"/>
              <w:rPr>
                <w:color w:val="0070C0"/>
                <w:lang w:val="fr-FR"/>
              </w:rPr>
            </w:pPr>
            <w:r w:rsidRPr="00325791">
              <w:rPr>
                <w:color w:val="0070C0"/>
                <w:lang w:val="fr-FR"/>
              </w:rPr>
              <w:t xml:space="preserve">             </w:t>
            </w:r>
            <w:r w:rsidR="00BB437C" w:rsidRPr="00325791">
              <w:rPr>
                <w:color w:val="0070C0"/>
                <w:lang w:val="fr-FR"/>
              </w:rPr>
              <w:t xml:space="preserve">       "lt": "20180406T135509",</w:t>
            </w:r>
          </w:p>
          <w:p w14:paraId="4AE1C6E3" w14:textId="77777777" w:rsidR="00BB437C" w:rsidRPr="00325791" w:rsidRDefault="00BB437C" w:rsidP="00283DA8">
            <w:pPr>
              <w:pStyle w:val="TAL"/>
              <w:snapToGrid w:val="0"/>
              <w:ind w:left="284"/>
              <w:jc w:val="both"/>
              <w:rPr>
                <w:color w:val="0070C0"/>
                <w:lang w:val="fr-FR"/>
              </w:rPr>
            </w:pPr>
            <w:r w:rsidRPr="00325791">
              <w:rPr>
                <w:color w:val="0070C0"/>
                <w:lang w:val="fr-FR"/>
              </w:rPr>
              <w:t xml:space="preserve">    </w:t>
            </w:r>
            <w:r w:rsidR="00AC274F" w:rsidRPr="00325791">
              <w:rPr>
                <w:color w:val="0070C0"/>
                <w:lang w:val="fr-FR"/>
              </w:rPr>
              <w:t xml:space="preserve">             </w:t>
            </w:r>
            <w:r w:rsidRPr="00325791">
              <w:rPr>
                <w:color w:val="0070C0"/>
                <w:lang w:val="fr-FR"/>
              </w:rPr>
              <w:t xml:space="preserve">   "pi": "cnt20180406T1353041405855518901760_cse01",</w:t>
            </w:r>
          </w:p>
          <w:p w14:paraId="5297DB37" w14:textId="77777777" w:rsidR="00BB437C" w:rsidRPr="00325791" w:rsidRDefault="00BB437C" w:rsidP="00283DA8">
            <w:pPr>
              <w:pStyle w:val="TAL"/>
              <w:snapToGrid w:val="0"/>
              <w:ind w:left="284"/>
              <w:jc w:val="both"/>
              <w:rPr>
                <w:color w:val="0070C0"/>
                <w:lang w:val="fr-FR"/>
              </w:rPr>
            </w:pPr>
            <w:r w:rsidRPr="00325791">
              <w:rPr>
                <w:color w:val="0070C0"/>
                <w:lang w:val="fr-FR"/>
              </w:rPr>
              <w:t xml:space="preserve">      </w:t>
            </w:r>
            <w:r w:rsidR="00AC274F" w:rsidRPr="00325791">
              <w:rPr>
                <w:color w:val="0070C0"/>
                <w:lang w:val="fr-FR"/>
              </w:rPr>
              <w:t xml:space="preserve">              </w:t>
            </w:r>
            <w:r w:rsidRPr="00325791">
              <w:rPr>
                <w:color w:val="0070C0"/>
                <w:lang w:val="fr-FR"/>
              </w:rPr>
              <w:t>"ri": "cin20180406T1355091405855351047683_cse01",</w:t>
            </w:r>
          </w:p>
          <w:p w14:paraId="26C1A446" w14:textId="77777777" w:rsidR="00BB437C" w:rsidRPr="00325791" w:rsidRDefault="00BB437C" w:rsidP="00283DA8">
            <w:pPr>
              <w:pStyle w:val="TAL"/>
              <w:snapToGrid w:val="0"/>
              <w:ind w:left="284"/>
              <w:jc w:val="both"/>
              <w:rPr>
                <w:color w:val="0070C0"/>
                <w:lang w:val="fr-FR"/>
              </w:rPr>
            </w:pPr>
            <w:r w:rsidRPr="00325791">
              <w:rPr>
                <w:color w:val="0070C0"/>
                <w:lang w:val="fr-FR"/>
              </w:rPr>
              <w:t xml:space="preserve">    </w:t>
            </w:r>
            <w:r w:rsidR="00AC274F" w:rsidRPr="00325791">
              <w:rPr>
                <w:color w:val="0070C0"/>
                <w:lang w:val="fr-FR"/>
              </w:rPr>
              <w:t xml:space="preserve">              </w:t>
            </w:r>
            <w:r w:rsidRPr="00325791">
              <w:rPr>
                <w:color w:val="0070C0"/>
                <w:lang w:val="fr-FR"/>
              </w:rPr>
              <w:t xml:space="preserve">  "rn": "cin20180406T1355091405855351047682_cse01",</w:t>
            </w:r>
          </w:p>
          <w:p w14:paraId="6DC7DC5B" w14:textId="77777777" w:rsidR="00AC274F" w:rsidRPr="009743EA" w:rsidRDefault="00BB437C" w:rsidP="00283DA8">
            <w:pPr>
              <w:pStyle w:val="TAL"/>
              <w:snapToGrid w:val="0"/>
              <w:ind w:left="284"/>
              <w:jc w:val="both"/>
              <w:rPr>
                <w:color w:val="0070C0"/>
              </w:rPr>
            </w:pPr>
            <w:r w:rsidRPr="00325791">
              <w:rPr>
                <w:color w:val="0070C0"/>
                <w:lang w:val="fr-FR"/>
              </w:rPr>
              <w:t xml:space="preserve">     </w:t>
            </w:r>
            <w:r w:rsidR="00AC274F" w:rsidRPr="00325791">
              <w:rPr>
                <w:color w:val="0070C0"/>
                <w:lang w:val="fr-FR"/>
              </w:rPr>
              <w:t xml:space="preserve">             </w:t>
            </w:r>
            <w:r w:rsidRPr="00325791">
              <w:rPr>
                <w:color w:val="0070C0"/>
                <w:lang w:val="fr-FR"/>
              </w:rPr>
              <w:t xml:space="preserve">  </w:t>
            </w:r>
            <w:r w:rsidRPr="009743EA">
              <w:rPr>
                <w:color w:val="0070C0"/>
              </w:rPr>
              <w:t>"st": 1,</w:t>
            </w:r>
          </w:p>
          <w:p w14:paraId="275D817A" w14:textId="77777777" w:rsidR="00BB437C" w:rsidRPr="009743EA" w:rsidRDefault="00AC274F" w:rsidP="00283DA8">
            <w:pPr>
              <w:pStyle w:val="TAL"/>
              <w:snapToGrid w:val="0"/>
              <w:ind w:left="284"/>
              <w:jc w:val="both"/>
              <w:rPr>
                <w:color w:val="0070C0"/>
              </w:rPr>
            </w:pPr>
            <w:r w:rsidRPr="009743EA">
              <w:rPr>
                <w:color w:val="0070C0"/>
              </w:rPr>
              <w:lastRenderedPageBreak/>
              <w:t xml:space="preserve">                    </w:t>
            </w:r>
            <w:r w:rsidR="00BB437C" w:rsidRPr="009743EA">
              <w:rPr>
                <w:color w:val="0070C0"/>
              </w:rPr>
              <w:t>"ty": 4</w:t>
            </w:r>
          </w:p>
          <w:p w14:paraId="493CE6E2" w14:textId="77777777" w:rsidR="00BB437C" w:rsidRPr="009743EA" w:rsidRDefault="00AC274F" w:rsidP="00283DA8">
            <w:pPr>
              <w:pStyle w:val="TAL"/>
              <w:snapToGrid w:val="0"/>
              <w:ind w:left="284"/>
              <w:jc w:val="both"/>
              <w:rPr>
                <w:color w:val="0070C0"/>
              </w:rPr>
            </w:pPr>
            <w:r w:rsidRPr="009743EA">
              <w:rPr>
                <w:color w:val="0070C0"/>
              </w:rPr>
              <w:t xml:space="preserve">                </w:t>
            </w:r>
            <w:r w:rsidR="00BB437C" w:rsidRPr="009743EA">
              <w:rPr>
                <w:color w:val="0070C0"/>
              </w:rPr>
              <w:t>}</w:t>
            </w:r>
          </w:p>
          <w:p w14:paraId="40724378" w14:textId="77777777" w:rsidR="00BB437C" w:rsidRPr="009743EA" w:rsidRDefault="00AC274F" w:rsidP="00283DA8">
            <w:pPr>
              <w:pStyle w:val="TAL"/>
              <w:snapToGrid w:val="0"/>
              <w:ind w:left="284"/>
              <w:jc w:val="both"/>
              <w:rPr>
                <w:color w:val="0070C0"/>
                <w:szCs w:val="18"/>
              </w:rPr>
            </w:pPr>
            <w:r w:rsidRPr="009743EA">
              <w:rPr>
                <w:color w:val="0070C0"/>
              </w:rPr>
              <w:t xml:space="preserve">            </w:t>
            </w:r>
            <w:r w:rsidR="00BB437C" w:rsidRPr="009743EA">
              <w:rPr>
                <w:color w:val="0070C0"/>
              </w:rPr>
              <w:t>}</w:t>
            </w:r>
          </w:p>
          <w:p w14:paraId="7A93247D" w14:textId="77777777" w:rsidR="00AC274F" w:rsidRPr="009743EA" w:rsidRDefault="00BB437C" w:rsidP="00283DA8">
            <w:pPr>
              <w:pStyle w:val="TAL"/>
              <w:snapToGrid w:val="0"/>
              <w:ind w:left="284"/>
              <w:jc w:val="both"/>
              <w:rPr>
                <w:color w:val="0070C0"/>
                <w:szCs w:val="18"/>
              </w:rPr>
            </w:pPr>
            <w:r w:rsidRPr="009743EA">
              <w:rPr>
                <w:color w:val="0070C0"/>
                <w:szCs w:val="18"/>
              </w:rPr>
              <w:t xml:space="preserve">    </w:t>
            </w:r>
            <w:r w:rsidR="00AC274F" w:rsidRPr="009743EA">
              <w:rPr>
                <w:color w:val="0070C0"/>
                <w:szCs w:val="18"/>
              </w:rPr>
              <w:t xml:space="preserve">    </w:t>
            </w:r>
            <w:r w:rsidRPr="009743EA">
              <w:rPr>
                <w:color w:val="0070C0"/>
                <w:szCs w:val="18"/>
              </w:rPr>
              <w:t>}</w:t>
            </w:r>
          </w:p>
          <w:p w14:paraId="79EBBDB4" w14:textId="77777777" w:rsidR="00BB437C" w:rsidRPr="009743EA" w:rsidRDefault="00AC274F" w:rsidP="00283DA8">
            <w:pPr>
              <w:pStyle w:val="TAL"/>
              <w:snapToGrid w:val="0"/>
              <w:ind w:left="284"/>
              <w:jc w:val="both"/>
              <w:rPr>
                <w:color w:val="0070C0"/>
                <w:szCs w:val="18"/>
              </w:rPr>
            </w:pPr>
            <w:r w:rsidRPr="009743EA">
              <w:rPr>
                <w:color w:val="0070C0"/>
                <w:szCs w:val="18"/>
              </w:rPr>
              <w:t xml:space="preserve">    </w:t>
            </w:r>
            <w:r w:rsidR="00BB437C" w:rsidRPr="009743EA">
              <w:rPr>
                <w:color w:val="0070C0"/>
                <w:szCs w:val="18"/>
              </w:rPr>
              <w:t>}</w:t>
            </w:r>
          </w:p>
          <w:p w14:paraId="63D98A9D" w14:textId="77777777" w:rsidR="00BB437C" w:rsidRPr="009743EA" w:rsidRDefault="00BB437C" w:rsidP="00283DA8">
            <w:pPr>
              <w:pStyle w:val="TAL"/>
              <w:snapToGrid w:val="0"/>
              <w:ind w:left="284"/>
              <w:jc w:val="both"/>
              <w:rPr>
                <w:color w:val="0070C0"/>
                <w:szCs w:val="18"/>
              </w:rPr>
            </w:pPr>
            <w:r w:rsidRPr="009743EA">
              <w:rPr>
                <w:color w:val="0070C0"/>
                <w:szCs w:val="18"/>
              </w:rPr>
              <w:t>}</w:t>
            </w:r>
          </w:p>
          <w:p w14:paraId="2BA79C5A" w14:textId="77777777" w:rsidR="00BB437C" w:rsidRPr="009743EA" w:rsidRDefault="00BB437C" w:rsidP="00283DA8">
            <w:pPr>
              <w:pStyle w:val="TAL"/>
              <w:snapToGrid w:val="0"/>
              <w:ind w:left="284"/>
              <w:jc w:val="both"/>
              <w:rPr>
                <w:color w:val="0070C0"/>
                <w:lang w:eastAsia="ko-KR"/>
              </w:rPr>
            </w:pPr>
          </w:p>
          <w:p w14:paraId="5825F113" w14:textId="77777777" w:rsidR="00BB437C" w:rsidRPr="009743EA" w:rsidRDefault="00BB437C" w:rsidP="00283DA8">
            <w:pPr>
              <w:widowControl w:val="0"/>
              <w:spacing w:after="0"/>
              <w:ind w:left="284"/>
              <w:jc w:val="both"/>
              <w:textAlignment w:val="auto"/>
              <w:rPr>
                <w:rFonts w:ascii="Arial" w:hAnsi="Arial"/>
                <w:b/>
                <w:color w:val="0070C0"/>
                <w:sz w:val="18"/>
              </w:rPr>
            </w:pPr>
          </w:p>
          <w:p w14:paraId="429E5193" w14:textId="77777777" w:rsidR="00BB437C" w:rsidRPr="009743EA" w:rsidRDefault="00BB437C" w:rsidP="00283DA8">
            <w:pPr>
              <w:widowControl w:val="0"/>
              <w:spacing w:after="0"/>
              <w:ind w:left="284"/>
              <w:jc w:val="both"/>
              <w:textAlignment w:val="auto"/>
              <w:rPr>
                <w:rFonts w:ascii="Arial" w:hAnsi="Arial"/>
                <w:b/>
                <w:color w:val="0070C0"/>
                <w:sz w:val="18"/>
              </w:rPr>
            </w:pPr>
            <w:r w:rsidRPr="009743EA">
              <w:rPr>
                <w:rFonts w:ascii="Arial" w:hAnsi="Arial"/>
                <w:b/>
                <w:color w:val="0070C0"/>
                <w:sz w:val="18"/>
              </w:rPr>
              <w:t>HTTP Response:</w:t>
            </w:r>
          </w:p>
          <w:p w14:paraId="4EAC4EEA" w14:textId="77777777" w:rsidR="00BB437C" w:rsidRPr="009743EA" w:rsidRDefault="00BB437C" w:rsidP="00283DA8">
            <w:pPr>
              <w:widowControl w:val="0"/>
              <w:spacing w:after="0"/>
              <w:ind w:left="284"/>
              <w:textAlignment w:val="auto"/>
              <w:rPr>
                <w:rFonts w:ascii="Arial" w:hAnsi="Arial"/>
                <w:color w:val="0070C0"/>
                <w:sz w:val="18"/>
              </w:rPr>
            </w:pPr>
          </w:p>
          <w:p w14:paraId="435C5108" w14:textId="77777777" w:rsidR="00BB437C" w:rsidRPr="009743EA" w:rsidRDefault="00BB437C" w:rsidP="00283DA8">
            <w:pPr>
              <w:widowControl w:val="0"/>
              <w:spacing w:after="0"/>
              <w:ind w:left="284"/>
              <w:textAlignment w:val="auto"/>
              <w:rPr>
                <w:color w:val="0070C0"/>
              </w:rPr>
            </w:pPr>
            <w:r w:rsidRPr="009743EA">
              <w:rPr>
                <w:rFonts w:ascii="Arial" w:hAnsi="Arial"/>
                <w:color w:val="0070C0"/>
                <w:sz w:val="18"/>
              </w:rPr>
              <w:t>200 OK</w:t>
            </w:r>
          </w:p>
          <w:p w14:paraId="479D7A92" w14:textId="77777777" w:rsidR="00BB437C" w:rsidRPr="009743EA" w:rsidRDefault="00BB437C" w:rsidP="00283DA8">
            <w:pPr>
              <w:pStyle w:val="TAL"/>
              <w:snapToGrid w:val="0"/>
              <w:ind w:left="284"/>
              <w:rPr>
                <w:color w:val="0070C0"/>
              </w:rPr>
            </w:pPr>
            <w:r w:rsidRPr="009743EA">
              <w:rPr>
                <w:color w:val="0070C0"/>
              </w:rPr>
              <w:t>X-M2M-RI: 1234</w:t>
            </w:r>
          </w:p>
          <w:p w14:paraId="7F7404A2" w14:textId="77777777" w:rsidR="00C32389" w:rsidRPr="009743EA" w:rsidRDefault="00C32389" w:rsidP="00C32389">
            <w:pPr>
              <w:widowControl w:val="0"/>
              <w:overflowPunct/>
              <w:spacing w:after="0"/>
              <w:ind w:left="284"/>
              <w:jc w:val="both"/>
              <w:textAlignment w:val="auto"/>
              <w:rPr>
                <w:color w:val="0070C0"/>
              </w:rPr>
            </w:pPr>
            <w:r w:rsidRPr="009743EA">
              <w:rPr>
                <w:rFonts w:ascii="Arial" w:hAnsi="Arial"/>
                <w:color w:val="0070C0"/>
                <w:sz w:val="18"/>
              </w:rPr>
              <w:t>X-M2M-RVI: 2a</w:t>
            </w:r>
          </w:p>
          <w:p w14:paraId="20E2B3A3" w14:textId="77777777" w:rsidR="00BB437C" w:rsidRPr="009743EA" w:rsidRDefault="00BB437C" w:rsidP="00283DA8">
            <w:pPr>
              <w:pStyle w:val="TAL"/>
              <w:snapToGrid w:val="0"/>
              <w:ind w:left="284"/>
              <w:rPr>
                <w:color w:val="0070C0"/>
              </w:rPr>
            </w:pPr>
            <w:r w:rsidRPr="009743EA">
              <w:rPr>
                <w:color w:val="0070C0"/>
              </w:rPr>
              <w:t>X-M2M-RSC: 2000</w:t>
            </w:r>
          </w:p>
          <w:p w14:paraId="34124690" w14:textId="77777777" w:rsidR="00BB437C" w:rsidRPr="009743EA" w:rsidRDefault="00BB437C" w:rsidP="00283DA8">
            <w:pPr>
              <w:widowControl w:val="0"/>
              <w:spacing w:after="0"/>
              <w:ind w:left="284"/>
              <w:jc w:val="both"/>
              <w:textAlignment w:val="auto"/>
              <w:rPr>
                <w:color w:val="0070C0"/>
              </w:rPr>
            </w:pPr>
          </w:p>
        </w:tc>
      </w:tr>
    </w:tbl>
    <w:p w14:paraId="2AC4CECD" w14:textId="77777777" w:rsidR="00787554" w:rsidRPr="005A2D7C" w:rsidRDefault="00787554" w:rsidP="009F506B">
      <w:pPr>
        <w:rPr>
          <w:rFonts w:ascii="Arial" w:hAnsi="Arial"/>
          <w:sz w:val="18"/>
        </w:rPr>
      </w:pPr>
    </w:p>
    <w:p w14:paraId="5B3E5D98" w14:textId="7D2B8EF5" w:rsidR="00FA4350" w:rsidRPr="00943489" w:rsidRDefault="003934A1" w:rsidP="00FA4350">
      <w:pPr>
        <w:pStyle w:val="Heading9"/>
      </w:pPr>
      <w:bookmarkStart w:id="802" w:name="_Toc49420796"/>
      <w:r w:rsidRPr="009743EA">
        <w:br w:type="page"/>
      </w:r>
      <w:bookmarkStart w:id="803" w:name="_Toc55813210"/>
      <w:bookmarkStart w:id="804" w:name="_Toc55828597"/>
      <w:bookmarkStart w:id="805" w:name="_Toc56670127"/>
      <w:bookmarkStart w:id="806" w:name="_Toc49507609"/>
      <w:bookmarkStart w:id="807" w:name="_Toc49507721"/>
      <w:bookmarkStart w:id="808" w:name="_Toc57298425"/>
      <w:r w:rsidR="00FA4350" w:rsidRPr="005A2D7C">
        <w:rPr>
          <w:rFonts w:ascii="Times New Roman" w:hAnsi="Times New Roman"/>
          <w:sz w:val="20"/>
        </w:rPr>
        <w:lastRenderedPageBreak/>
        <w:t>Annex B</w:t>
      </w:r>
      <w:bookmarkStart w:id="809" w:name="_Toc300919399"/>
      <w:bookmarkStart w:id="810" w:name="_Toc532286421"/>
      <w:bookmarkStart w:id="811" w:name="_Toc532286557"/>
      <w:bookmarkStart w:id="812" w:name="_Toc46154464"/>
      <w:r w:rsidR="00FA4350" w:rsidRPr="00943489">
        <w:t>:</w:t>
      </w:r>
      <w:r w:rsidR="00FA4350" w:rsidRPr="00943489">
        <w:br/>
        <w:t>Bibliography</w:t>
      </w:r>
      <w:bookmarkEnd w:id="803"/>
      <w:bookmarkEnd w:id="804"/>
      <w:bookmarkEnd w:id="805"/>
      <w:bookmarkEnd w:id="808"/>
      <w:bookmarkEnd w:id="809"/>
      <w:bookmarkEnd w:id="810"/>
      <w:bookmarkEnd w:id="811"/>
      <w:bookmarkEnd w:id="812"/>
    </w:p>
    <w:p w14:paraId="0299893B" w14:textId="77777777" w:rsidR="00FA4350" w:rsidRPr="00943489" w:rsidRDefault="00FA4350" w:rsidP="00FA4350">
      <w:pPr>
        <w:pStyle w:val="B1"/>
      </w:pPr>
      <w:r w:rsidRPr="00D860FF">
        <w:t>oneM2M TS-0009</w:t>
      </w:r>
      <w:r w:rsidRPr="00943489">
        <w:t>: "HTTP Protocol Binding".</w:t>
      </w:r>
    </w:p>
    <w:p w14:paraId="57325D52" w14:textId="77777777" w:rsidR="00FA4350" w:rsidRPr="00943489" w:rsidRDefault="00FA4350" w:rsidP="00FA4350">
      <w:pPr>
        <w:pStyle w:val="B1"/>
      </w:pPr>
      <w:r w:rsidRPr="00D860FF">
        <w:t>oneM2M TS-0011</w:t>
      </w:r>
      <w:r w:rsidRPr="00943489">
        <w:t>: "Common Terminology".</w:t>
      </w:r>
    </w:p>
    <w:p w14:paraId="4232F82B" w14:textId="77777777" w:rsidR="00BB6418" w:rsidRPr="009743EA" w:rsidRDefault="00FA4350">
      <w:pPr>
        <w:pStyle w:val="Heading1"/>
      </w:pPr>
      <w:r>
        <w:br w:type="page"/>
      </w:r>
      <w:bookmarkStart w:id="813" w:name="_Toc300919400"/>
      <w:bookmarkStart w:id="814" w:name="_Toc532286422"/>
      <w:bookmarkStart w:id="815" w:name="_Toc532286558"/>
      <w:bookmarkStart w:id="816" w:name="_Toc46154465"/>
      <w:bookmarkStart w:id="817" w:name="_Toc57298426"/>
      <w:r w:rsidR="00BB6418" w:rsidRPr="009743EA">
        <w:lastRenderedPageBreak/>
        <w:t>History</w:t>
      </w:r>
      <w:bookmarkEnd w:id="802"/>
      <w:bookmarkEnd w:id="806"/>
      <w:bookmarkEnd w:id="807"/>
      <w:bookmarkEnd w:id="813"/>
      <w:bookmarkEnd w:id="814"/>
      <w:bookmarkEnd w:id="815"/>
      <w:bookmarkEnd w:id="816"/>
      <w:bookmarkEnd w:id="817"/>
    </w:p>
    <w:tbl>
      <w:tblPr>
        <w:tblW w:w="0" w:type="auto"/>
        <w:jc w:val="center"/>
        <w:tblLayout w:type="fixed"/>
        <w:tblCellMar>
          <w:left w:w="28" w:type="dxa"/>
          <w:right w:w="28" w:type="dxa"/>
        </w:tblCellMar>
        <w:tblLook w:val="04A0" w:firstRow="1" w:lastRow="0" w:firstColumn="1" w:lastColumn="0" w:noHBand="0" w:noVBand="1"/>
      </w:tblPr>
      <w:tblGrid>
        <w:gridCol w:w="1247"/>
        <w:gridCol w:w="1588"/>
        <w:gridCol w:w="6804"/>
      </w:tblGrid>
      <w:tr w:rsidR="00356C28" w:rsidRPr="009743EA" w14:paraId="73705FBE" w14:textId="77777777" w:rsidTr="00712F2B">
        <w:trPr>
          <w:cantSplit/>
          <w:jc w:val="center"/>
        </w:trPr>
        <w:tc>
          <w:tcPr>
            <w:tcW w:w="9639" w:type="dxa"/>
            <w:gridSpan w:val="3"/>
            <w:tcBorders>
              <w:top w:val="single" w:sz="6" w:space="0" w:color="auto"/>
              <w:left w:val="single" w:sz="6" w:space="0" w:color="auto"/>
              <w:bottom w:val="single" w:sz="6" w:space="0" w:color="auto"/>
              <w:right w:val="single" w:sz="6" w:space="0" w:color="auto"/>
            </w:tcBorders>
            <w:hideMark/>
          </w:tcPr>
          <w:p w14:paraId="3867713F" w14:textId="77777777" w:rsidR="00356C28" w:rsidRPr="009743EA" w:rsidRDefault="00356C28" w:rsidP="00712F2B">
            <w:pPr>
              <w:keepNext/>
              <w:spacing w:before="60" w:after="60"/>
              <w:jc w:val="center"/>
              <w:rPr>
                <w:b/>
                <w:sz w:val="24"/>
              </w:rPr>
            </w:pPr>
            <w:r w:rsidRPr="009743EA">
              <w:rPr>
                <w:b/>
                <w:sz w:val="24"/>
              </w:rPr>
              <w:t xml:space="preserve">Draft history </w:t>
            </w:r>
            <w:r w:rsidRPr="009743EA">
              <w:t>(to be removed on publication)</w:t>
            </w:r>
          </w:p>
        </w:tc>
      </w:tr>
      <w:tr w:rsidR="00356C28" w:rsidRPr="009743EA" w14:paraId="5D400B64" w14:textId="77777777" w:rsidTr="00712F2B">
        <w:trPr>
          <w:cantSplit/>
          <w:jc w:val="center"/>
        </w:trPr>
        <w:tc>
          <w:tcPr>
            <w:tcW w:w="1247" w:type="dxa"/>
            <w:tcBorders>
              <w:top w:val="single" w:sz="6" w:space="0" w:color="auto"/>
              <w:left w:val="single" w:sz="6" w:space="0" w:color="auto"/>
              <w:bottom w:val="single" w:sz="6" w:space="0" w:color="auto"/>
              <w:right w:val="single" w:sz="6" w:space="0" w:color="auto"/>
            </w:tcBorders>
            <w:hideMark/>
          </w:tcPr>
          <w:p w14:paraId="3915DE68" w14:textId="77777777" w:rsidR="00356C28" w:rsidRPr="009743EA" w:rsidRDefault="00356C28" w:rsidP="005A2D7C">
            <w:pPr>
              <w:pStyle w:val="TAL"/>
            </w:pPr>
            <w:r w:rsidRPr="009743EA">
              <w:t>V</w:t>
            </w:r>
            <w:r w:rsidR="006D5F3D" w:rsidRPr="009743EA">
              <w:t>0.0</w:t>
            </w:r>
            <w:r w:rsidRPr="009743EA">
              <w:t>.1</w:t>
            </w:r>
          </w:p>
        </w:tc>
        <w:tc>
          <w:tcPr>
            <w:tcW w:w="1588" w:type="dxa"/>
            <w:tcBorders>
              <w:top w:val="single" w:sz="6" w:space="0" w:color="auto"/>
              <w:left w:val="single" w:sz="6" w:space="0" w:color="auto"/>
              <w:bottom w:val="single" w:sz="6" w:space="0" w:color="auto"/>
              <w:right w:val="single" w:sz="6" w:space="0" w:color="auto"/>
            </w:tcBorders>
            <w:hideMark/>
          </w:tcPr>
          <w:p w14:paraId="1702024B" w14:textId="77777777" w:rsidR="00356C28" w:rsidRPr="009743EA" w:rsidRDefault="006D5F3D" w:rsidP="005A2D7C">
            <w:pPr>
              <w:pStyle w:val="TAL"/>
            </w:pPr>
            <w:r w:rsidRPr="009743EA">
              <w:t>2017-12</w:t>
            </w:r>
            <w:r w:rsidR="008A0C4C" w:rsidRPr="009743EA">
              <w:t>-</w:t>
            </w:r>
            <w:r w:rsidRPr="009743EA">
              <w:t>19</w:t>
            </w:r>
          </w:p>
        </w:tc>
        <w:tc>
          <w:tcPr>
            <w:tcW w:w="6804" w:type="dxa"/>
            <w:tcBorders>
              <w:top w:val="single" w:sz="6" w:space="0" w:color="auto"/>
              <w:left w:val="nil"/>
              <w:bottom w:val="single" w:sz="6" w:space="0" w:color="auto"/>
              <w:right w:val="single" w:sz="6" w:space="0" w:color="auto"/>
            </w:tcBorders>
            <w:hideMark/>
          </w:tcPr>
          <w:p w14:paraId="431EA7CD" w14:textId="77777777" w:rsidR="00356C28" w:rsidRPr="009743EA" w:rsidRDefault="006D5F3D" w:rsidP="005A2D7C">
            <w:pPr>
              <w:pStyle w:val="TAL"/>
              <w:rPr>
                <w:rFonts w:eastAsia="SimSun"/>
                <w:lang w:eastAsia="zh-CN"/>
              </w:rPr>
            </w:pPr>
            <w:r w:rsidRPr="009743EA">
              <w:rPr>
                <w:rFonts w:eastAsia="SimSun"/>
                <w:lang w:eastAsia="zh-CN"/>
              </w:rPr>
              <w:t>Initial Draft</w:t>
            </w:r>
          </w:p>
          <w:p w14:paraId="0A1831ED" w14:textId="77777777" w:rsidR="00A604B0" w:rsidRPr="009743EA" w:rsidRDefault="00A604B0" w:rsidP="005A2D7C">
            <w:pPr>
              <w:pStyle w:val="TAL"/>
            </w:pPr>
            <w:r w:rsidRPr="009743EA">
              <w:t>TST-2017-0291-TS-0051-oneM2M_API_Guide_Skeleton</w:t>
            </w:r>
          </w:p>
        </w:tc>
      </w:tr>
      <w:tr w:rsidR="003558BA" w:rsidRPr="009743EA" w14:paraId="603FED95" w14:textId="77777777" w:rsidTr="00712F2B">
        <w:trPr>
          <w:cantSplit/>
          <w:jc w:val="center"/>
        </w:trPr>
        <w:tc>
          <w:tcPr>
            <w:tcW w:w="1247" w:type="dxa"/>
            <w:tcBorders>
              <w:top w:val="single" w:sz="6" w:space="0" w:color="auto"/>
              <w:left w:val="single" w:sz="6" w:space="0" w:color="auto"/>
              <w:bottom w:val="single" w:sz="6" w:space="0" w:color="auto"/>
              <w:right w:val="single" w:sz="6" w:space="0" w:color="auto"/>
            </w:tcBorders>
          </w:tcPr>
          <w:p w14:paraId="7D01E14D" w14:textId="77777777" w:rsidR="003558BA" w:rsidRPr="009743EA" w:rsidRDefault="003558BA" w:rsidP="005A2D7C">
            <w:pPr>
              <w:pStyle w:val="TAL"/>
            </w:pPr>
            <w:r w:rsidRPr="009743EA">
              <w:t>V0.0.</w:t>
            </w:r>
            <w:r w:rsidR="00A604B0" w:rsidRPr="009743EA">
              <w:t>2</w:t>
            </w:r>
          </w:p>
        </w:tc>
        <w:tc>
          <w:tcPr>
            <w:tcW w:w="1588" w:type="dxa"/>
            <w:tcBorders>
              <w:top w:val="single" w:sz="6" w:space="0" w:color="auto"/>
              <w:left w:val="single" w:sz="6" w:space="0" w:color="auto"/>
              <w:bottom w:val="single" w:sz="6" w:space="0" w:color="auto"/>
              <w:right w:val="single" w:sz="6" w:space="0" w:color="auto"/>
            </w:tcBorders>
          </w:tcPr>
          <w:p w14:paraId="4C2D4F57" w14:textId="77777777" w:rsidR="003558BA" w:rsidRPr="009743EA" w:rsidRDefault="003558BA" w:rsidP="005A2D7C">
            <w:pPr>
              <w:pStyle w:val="TAL"/>
            </w:pPr>
            <w:r w:rsidRPr="009743EA">
              <w:t>2017-12-</w:t>
            </w:r>
            <w:r w:rsidR="00A604B0" w:rsidRPr="009743EA">
              <w:t>20</w:t>
            </w:r>
          </w:p>
        </w:tc>
        <w:tc>
          <w:tcPr>
            <w:tcW w:w="6804" w:type="dxa"/>
            <w:tcBorders>
              <w:top w:val="single" w:sz="6" w:space="0" w:color="auto"/>
              <w:left w:val="nil"/>
              <w:bottom w:val="single" w:sz="6" w:space="0" w:color="auto"/>
              <w:right w:val="single" w:sz="6" w:space="0" w:color="auto"/>
            </w:tcBorders>
          </w:tcPr>
          <w:p w14:paraId="0149ACED" w14:textId="77777777" w:rsidR="003558BA" w:rsidRPr="009743EA" w:rsidRDefault="00A604B0" w:rsidP="005A2D7C">
            <w:pPr>
              <w:pStyle w:val="TAL"/>
              <w:rPr>
                <w:rFonts w:eastAsia="SimSun"/>
                <w:lang w:eastAsia="zh-CN"/>
              </w:rPr>
            </w:pPr>
            <w:r w:rsidRPr="009743EA">
              <w:rPr>
                <w:rFonts w:eastAsia="SimSun"/>
                <w:lang w:eastAsia="zh-CN"/>
              </w:rPr>
              <w:t>Implemented contribution agr</w:t>
            </w:r>
            <w:r w:rsidR="00356AB6" w:rsidRPr="009743EA">
              <w:rPr>
                <w:rFonts w:eastAsia="SimSun"/>
                <w:lang w:eastAsia="zh-CN"/>
              </w:rPr>
              <w:t>e</w:t>
            </w:r>
            <w:r w:rsidRPr="009743EA">
              <w:rPr>
                <w:rFonts w:eastAsia="SimSun"/>
                <w:lang w:eastAsia="zh-CN"/>
              </w:rPr>
              <w:t>ed at TST32.2</w:t>
            </w:r>
          </w:p>
          <w:p w14:paraId="027BBE4B" w14:textId="77777777" w:rsidR="00A604B0" w:rsidRPr="009743EA" w:rsidRDefault="00A604B0" w:rsidP="005A2D7C">
            <w:pPr>
              <w:pStyle w:val="TAL"/>
            </w:pPr>
            <w:r w:rsidRPr="009743EA">
              <w:t>TST-2017-0293-oneM2M_API_template</w:t>
            </w:r>
          </w:p>
        </w:tc>
      </w:tr>
      <w:tr w:rsidR="00B307A5" w:rsidRPr="009743EA" w14:paraId="643D53E9" w14:textId="77777777" w:rsidTr="00712F2B">
        <w:trPr>
          <w:cantSplit/>
          <w:jc w:val="center"/>
        </w:trPr>
        <w:tc>
          <w:tcPr>
            <w:tcW w:w="1247" w:type="dxa"/>
            <w:tcBorders>
              <w:top w:val="single" w:sz="6" w:space="0" w:color="auto"/>
              <w:left w:val="single" w:sz="6" w:space="0" w:color="auto"/>
              <w:bottom w:val="single" w:sz="6" w:space="0" w:color="auto"/>
              <w:right w:val="single" w:sz="6" w:space="0" w:color="auto"/>
            </w:tcBorders>
          </w:tcPr>
          <w:p w14:paraId="0F8A4429" w14:textId="77777777" w:rsidR="00B307A5" w:rsidRPr="009743EA" w:rsidRDefault="00B307A5" w:rsidP="005A2D7C">
            <w:pPr>
              <w:pStyle w:val="TAL"/>
            </w:pPr>
            <w:r w:rsidRPr="009743EA">
              <w:t>V0.0.3</w:t>
            </w:r>
          </w:p>
        </w:tc>
        <w:tc>
          <w:tcPr>
            <w:tcW w:w="1588" w:type="dxa"/>
            <w:tcBorders>
              <w:top w:val="single" w:sz="6" w:space="0" w:color="auto"/>
              <w:left w:val="single" w:sz="6" w:space="0" w:color="auto"/>
              <w:bottom w:val="single" w:sz="6" w:space="0" w:color="auto"/>
              <w:right w:val="single" w:sz="6" w:space="0" w:color="auto"/>
            </w:tcBorders>
          </w:tcPr>
          <w:p w14:paraId="466587A6" w14:textId="77777777" w:rsidR="00B307A5" w:rsidRPr="009743EA" w:rsidRDefault="00B307A5" w:rsidP="005A2D7C">
            <w:pPr>
              <w:pStyle w:val="TAL"/>
            </w:pPr>
            <w:r w:rsidRPr="009743EA">
              <w:t>2018-05-29</w:t>
            </w:r>
          </w:p>
        </w:tc>
        <w:tc>
          <w:tcPr>
            <w:tcW w:w="6804" w:type="dxa"/>
            <w:tcBorders>
              <w:top w:val="single" w:sz="6" w:space="0" w:color="auto"/>
              <w:left w:val="nil"/>
              <w:bottom w:val="single" w:sz="6" w:space="0" w:color="auto"/>
              <w:right w:val="single" w:sz="6" w:space="0" w:color="auto"/>
            </w:tcBorders>
          </w:tcPr>
          <w:p w14:paraId="4011D255" w14:textId="77777777" w:rsidR="00B307A5" w:rsidRPr="009743EA" w:rsidRDefault="00B307A5" w:rsidP="005A2D7C">
            <w:pPr>
              <w:pStyle w:val="TAL"/>
              <w:rPr>
                <w:rFonts w:eastAsia="SimSun"/>
                <w:lang w:eastAsia="zh-CN"/>
              </w:rPr>
            </w:pPr>
            <w:r w:rsidRPr="009743EA">
              <w:rPr>
                <w:rFonts w:eastAsia="SimSun"/>
                <w:lang w:eastAsia="zh-CN"/>
              </w:rPr>
              <w:t>Implemented contribution agr</w:t>
            </w:r>
            <w:r w:rsidR="000F17D5" w:rsidRPr="009743EA">
              <w:rPr>
                <w:rFonts w:eastAsia="SimSun"/>
                <w:lang w:eastAsia="zh-CN"/>
              </w:rPr>
              <w:t>e</w:t>
            </w:r>
            <w:r w:rsidRPr="009743EA">
              <w:rPr>
                <w:rFonts w:eastAsia="SimSun"/>
                <w:lang w:eastAsia="zh-CN"/>
              </w:rPr>
              <w:t>ed at TST35</w:t>
            </w:r>
          </w:p>
          <w:p w14:paraId="06BED75B" w14:textId="77777777" w:rsidR="00B307A5" w:rsidRPr="009743EA" w:rsidRDefault="00B307A5" w:rsidP="005A2D7C">
            <w:pPr>
              <w:pStyle w:val="TAL"/>
            </w:pPr>
            <w:r w:rsidRPr="009743EA">
              <w:t>TST-2018-0040R04-TR-0051-AE_resource_API</w:t>
            </w:r>
          </w:p>
          <w:p w14:paraId="625874AE" w14:textId="77777777" w:rsidR="00B307A5" w:rsidRPr="009743EA" w:rsidRDefault="00B307A5" w:rsidP="005A2D7C">
            <w:pPr>
              <w:pStyle w:val="TAL"/>
            </w:pPr>
            <w:r w:rsidRPr="009743EA">
              <w:t>TST-2018-0041R03-TR-0051-container_resource_API</w:t>
            </w:r>
          </w:p>
          <w:p w14:paraId="76812102" w14:textId="77777777" w:rsidR="00B307A5" w:rsidRPr="009743EA" w:rsidRDefault="00B307A5" w:rsidP="005A2D7C">
            <w:pPr>
              <w:pStyle w:val="TAL"/>
            </w:pPr>
            <w:r w:rsidRPr="009743EA">
              <w:t>TST-2018-0042R03-TR-0051-contentInstance_resource_API</w:t>
            </w:r>
          </w:p>
          <w:p w14:paraId="52DC35D9" w14:textId="77777777" w:rsidR="00B307A5" w:rsidRPr="009743EA" w:rsidRDefault="00B307A5" w:rsidP="005A2D7C">
            <w:pPr>
              <w:pStyle w:val="TAL"/>
            </w:pPr>
            <w:r w:rsidRPr="009743EA">
              <w:t>TST-2018-0047R03-TR-0051_supplementation_of_resources</w:t>
            </w:r>
          </w:p>
          <w:p w14:paraId="650AA3DD" w14:textId="72CD0AAC" w:rsidR="00B307A5" w:rsidRPr="009743EA" w:rsidRDefault="00B307A5" w:rsidP="005A2D7C">
            <w:pPr>
              <w:pStyle w:val="TAL"/>
            </w:pPr>
            <w:r w:rsidRPr="009743EA">
              <w:t>TST-2018-0069-TR-0051_semanticDescriptor_resource_API</w:t>
            </w:r>
          </w:p>
        </w:tc>
      </w:tr>
      <w:tr w:rsidR="00380E5A" w:rsidRPr="009743EA" w14:paraId="1C814891" w14:textId="77777777" w:rsidTr="00712F2B">
        <w:trPr>
          <w:cantSplit/>
          <w:jc w:val="center"/>
        </w:trPr>
        <w:tc>
          <w:tcPr>
            <w:tcW w:w="1247" w:type="dxa"/>
            <w:tcBorders>
              <w:top w:val="single" w:sz="6" w:space="0" w:color="auto"/>
              <w:left w:val="single" w:sz="6" w:space="0" w:color="auto"/>
              <w:bottom w:val="single" w:sz="6" w:space="0" w:color="auto"/>
              <w:right w:val="single" w:sz="6" w:space="0" w:color="auto"/>
            </w:tcBorders>
          </w:tcPr>
          <w:p w14:paraId="1FC910CD" w14:textId="77777777" w:rsidR="00380E5A" w:rsidRPr="009743EA" w:rsidRDefault="00380E5A" w:rsidP="005A2D7C">
            <w:pPr>
              <w:pStyle w:val="TAL"/>
            </w:pPr>
            <w:r w:rsidRPr="009743EA">
              <w:t>V0.1.0</w:t>
            </w:r>
          </w:p>
        </w:tc>
        <w:tc>
          <w:tcPr>
            <w:tcW w:w="1588" w:type="dxa"/>
            <w:tcBorders>
              <w:top w:val="single" w:sz="6" w:space="0" w:color="auto"/>
              <w:left w:val="single" w:sz="6" w:space="0" w:color="auto"/>
              <w:bottom w:val="single" w:sz="6" w:space="0" w:color="auto"/>
              <w:right w:val="single" w:sz="6" w:space="0" w:color="auto"/>
            </w:tcBorders>
          </w:tcPr>
          <w:p w14:paraId="7F964550" w14:textId="77777777" w:rsidR="00380E5A" w:rsidRPr="009743EA" w:rsidRDefault="00380E5A" w:rsidP="005A2D7C">
            <w:pPr>
              <w:pStyle w:val="TAL"/>
            </w:pPr>
            <w:r w:rsidRPr="009743EA">
              <w:t>2018-07-02</w:t>
            </w:r>
          </w:p>
        </w:tc>
        <w:tc>
          <w:tcPr>
            <w:tcW w:w="6804" w:type="dxa"/>
            <w:tcBorders>
              <w:top w:val="single" w:sz="6" w:space="0" w:color="auto"/>
              <w:left w:val="nil"/>
              <w:bottom w:val="single" w:sz="6" w:space="0" w:color="auto"/>
              <w:right w:val="single" w:sz="6" w:space="0" w:color="auto"/>
            </w:tcBorders>
          </w:tcPr>
          <w:p w14:paraId="42EDFAC9" w14:textId="77777777" w:rsidR="00380E5A" w:rsidRPr="009743EA" w:rsidRDefault="00380E5A" w:rsidP="005A2D7C">
            <w:pPr>
              <w:pStyle w:val="TAL"/>
              <w:rPr>
                <w:rFonts w:eastAsia="SimSun"/>
                <w:lang w:eastAsia="zh-CN"/>
              </w:rPr>
            </w:pPr>
            <w:r w:rsidRPr="009743EA">
              <w:rPr>
                <w:rFonts w:eastAsia="SimSun"/>
                <w:lang w:eastAsia="zh-CN"/>
              </w:rPr>
              <w:t>Implemented contribution agreed at TST35.2</w:t>
            </w:r>
          </w:p>
          <w:p w14:paraId="3EBABA13" w14:textId="77777777" w:rsidR="00380E5A" w:rsidRPr="009743EA" w:rsidRDefault="00380E5A" w:rsidP="005A2D7C">
            <w:pPr>
              <w:pStyle w:val="TAL"/>
              <w:rPr>
                <w:rFonts w:eastAsia="SimSun"/>
                <w:lang w:eastAsia="zh-CN"/>
              </w:rPr>
            </w:pPr>
            <w:r w:rsidRPr="009743EA">
              <w:rPr>
                <w:rFonts w:eastAsia="SimSun"/>
                <w:lang w:eastAsia="zh-CN"/>
              </w:rPr>
              <w:t>TST-2018-0104-TR-0051_subscription_and_discovery_supplement</w:t>
            </w:r>
          </w:p>
        </w:tc>
      </w:tr>
      <w:tr w:rsidR="00962DC1" w:rsidRPr="009743EA" w14:paraId="202566AE" w14:textId="77777777" w:rsidTr="00712F2B">
        <w:trPr>
          <w:cantSplit/>
          <w:jc w:val="center"/>
        </w:trPr>
        <w:tc>
          <w:tcPr>
            <w:tcW w:w="1247" w:type="dxa"/>
            <w:tcBorders>
              <w:top w:val="single" w:sz="6" w:space="0" w:color="auto"/>
              <w:left w:val="single" w:sz="6" w:space="0" w:color="auto"/>
              <w:bottom w:val="single" w:sz="6" w:space="0" w:color="auto"/>
              <w:right w:val="single" w:sz="6" w:space="0" w:color="auto"/>
            </w:tcBorders>
          </w:tcPr>
          <w:p w14:paraId="26C9981A" w14:textId="77777777" w:rsidR="00962DC1" w:rsidRPr="009743EA" w:rsidRDefault="00962DC1" w:rsidP="005A2D7C">
            <w:pPr>
              <w:pStyle w:val="TAL"/>
            </w:pPr>
            <w:r w:rsidRPr="009743EA">
              <w:t>V0.2.0</w:t>
            </w:r>
          </w:p>
        </w:tc>
        <w:tc>
          <w:tcPr>
            <w:tcW w:w="1588" w:type="dxa"/>
            <w:tcBorders>
              <w:top w:val="single" w:sz="6" w:space="0" w:color="auto"/>
              <w:left w:val="single" w:sz="6" w:space="0" w:color="auto"/>
              <w:bottom w:val="single" w:sz="6" w:space="0" w:color="auto"/>
              <w:right w:val="single" w:sz="6" w:space="0" w:color="auto"/>
            </w:tcBorders>
          </w:tcPr>
          <w:p w14:paraId="1EDCE47B" w14:textId="77777777" w:rsidR="00962DC1" w:rsidRPr="009743EA" w:rsidRDefault="00962DC1" w:rsidP="005A2D7C">
            <w:pPr>
              <w:pStyle w:val="TAL"/>
            </w:pPr>
            <w:r w:rsidRPr="009743EA">
              <w:t>2018-07-19</w:t>
            </w:r>
          </w:p>
        </w:tc>
        <w:tc>
          <w:tcPr>
            <w:tcW w:w="6804" w:type="dxa"/>
            <w:tcBorders>
              <w:top w:val="single" w:sz="6" w:space="0" w:color="auto"/>
              <w:left w:val="nil"/>
              <w:bottom w:val="single" w:sz="6" w:space="0" w:color="auto"/>
              <w:right w:val="single" w:sz="6" w:space="0" w:color="auto"/>
            </w:tcBorders>
          </w:tcPr>
          <w:p w14:paraId="1B35FDA8" w14:textId="77777777" w:rsidR="00962DC1" w:rsidRPr="009743EA" w:rsidRDefault="00962DC1" w:rsidP="005A2D7C">
            <w:pPr>
              <w:pStyle w:val="TAL"/>
              <w:rPr>
                <w:rFonts w:eastAsia="SimSun"/>
                <w:lang w:eastAsia="zh-CN"/>
              </w:rPr>
            </w:pPr>
            <w:r w:rsidRPr="009743EA">
              <w:rPr>
                <w:rFonts w:eastAsia="SimSun"/>
                <w:lang w:eastAsia="zh-CN"/>
              </w:rPr>
              <w:t>Implemented contribution agreed at TST36</w:t>
            </w:r>
          </w:p>
          <w:p w14:paraId="0150C7A3" w14:textId="77777777" w:rsidR="00962DC1" w:rsidRPr="009743EA" w:rsidRDefault="00962DC1" w:rsidP="005A2D7C">
            <w:pPr>
              <w:pStyle w:val="TAL"/>
              <w:rPr>
                <w:rFonts w:eastAsia="SimSun"/>
                <w:lang w:eastAsia="zh-CN"/>
              </w:rPr>
            </w:pPr>
            <w:r w:rsidRPr="009743EA">
              <w:rPr>
                <w:rFonts w:eastAsia="SimSun"/>
                <w:lang w:eastAsia="zh-CN"/>
              </w:rPr>
              <w:t>TST-2018-0123R01-TR-0051_add_description_for_discovery</w:t>
            </w:r>
          </w:p>
          <w:p w14:paraId="13077522" w14:textId="77777777" w:rsidR="00962DC1" w:rsidRPr="009743EA" w:rsidRDefault="00962DC1" w:rsidP="005A2D7C">
            <w:pPr>
              <w:pStyle w:val="TAL"/>
              <w:rPr>
                <w:rFonts w:eastAsia="SimSun"/>
                <w:lang w:eastAsia="zh-CN"/>
              </w:rPr>
            </w:pPr>
            <w:r w:rsidRPr="009743EA">
              <w:rPr>
                <w:rFonts w:eastAsia="SimSun"/>
                <w:lang w:eastAsia="zh-CN"/>
              </w:rPr>
              <w:t>TST-2018-0124R01-TR-0051_example_of_notification</w:t>
            </w:r>
          </w:p>
        </w:tc>
      </w:tr>
      <w:tr w:rsidR="003175F6" w:rsidRPr="009743EA" w14:paraId="3DBF070E" w14:textId="77777777" w:rsidTr="00712F2B">
        <w:trPr>
          <w:cantSplit/>
          <w:jc w:val="center"/>
        </w:trPr>
        <w:tc>
          <w:tcPr>
            <w:tcW w:w="1247" w:type="dxa"/>
            <w:tcBorders>
              <w:top w:val="single" w:sz="6" w:space="0" w:color="auto"/>
              <w:left w:val="single" w:sz="6" w:space="0" w:color="auto"/>
              <w:bottom w:val="single" w:sz="6" w:space="0" w:color="auto"/>
              <w:right w:val="single" w:sz="6" w:space="0" w:color="auto"/>
            </w:tcBorders>
          </w:tcPr>
          <w:p w14:paraId="55E0F192" w14:textId="77777777" w:rsidR="003175F6" w:rsidRPr="009743EA" w:rsidRDefault="003175F6" w:rsidP="005A2D7C">
            <w:pPr>
              <w:pStyle w:val="TAL"/>
            </w:pPr>
            <w:r w:rsidRPr="009743EA">
              <w:t>V0.3.0</w:t>
            </w:r>
          </w:p>
        </w:tc>
        <w:tc>
          <w:tcPr>
            <w:tcW w:w="1588" w:type="dxa"/>
            <w:tcBorders>
              <w:top w:val="single" w:sz="6" w:space="0" w:color="auto"/>
              <w:left w:val="single" w:sz="6" w:space="0" w:color="auto"/>
              <w:bottom w:val="single" w:sz="6" w:space="0" w:color="auto"/>
              <w:right w:val="single" w:sz="6" w:space="0" w:color="auto"/>
            </w:tcBorders>
          </w:tcPr>
          <w:p w14:paraId="31A053C1" w14:textId="77777777" w:rsidR="003175F6" w:rsidRPr="009743EA" w:rsidRDefault="003175F6" w:rsidP="005A2D7C">
            <w:pPr>
              <w:pStyle w:val="TAL"/>
            </w:pPr>
            <w:r w:rsidRPr="009743EA">
              <w:t>2018-09-10</w:t>
            </w:r>
          </w:p>
        </w:tc>
        <w:tc>
          <w:tcPr>
            <w:tcW w:w="6804" w:type="dxa"/>
            <w:tcBorders>
              <w:top w:val="single" w:sz="6" w:space="0" w:color="auto"/>
              <w:left w:val="nil"/>
              <w:bottom w:val="single" w:sz="6" w:space="0" w:color="auto"/>
              <w:right w:val="single" w:sz="6" w:space="0" w:color="auto"/>
            </w:tcBorders>
          </w:tcPr>
          <w:p w14:paraId="6EB9EFDF" w14:textId="77777777" w:rsidR="003175F6" w:rsidRPr="009743EA" w:rsidRDefault="003175F6" w:rsidP="005A2D7C">
            <w:pPr>
              <w:pStyle w:val="TAL"/>
              <w:rPr>
                <w:rFonts w:eastAsia="SimSun"/>
                <w:lang w:eastAsia="zh-CN"/>
              </w:rPr>
            </w:pPr>
            <w:r w:rsidRPr="009743EA">
              <w:rPr>
                <w:rFonts w:eastAsia="SimSun"/>
                <w:lang w:eastAsia="zh-CN"/>
              </w:rPr>
              <w:t>Implemented contribution agreed at TST36.1</w:t>
            </w:r>
          </w:p>
          <w:p w14:paraId="6E343944" w14:textId="77777777" w:rsidR="003175F6" w:rsidRPr="009743EA" w:rsidRDefault="003175F6" w:rsidP="005A2D7C">
            <w:pPr>
              <w:pStyle w:val="TAL"/>
              <w:rPr>
                <w:rStyle w:val="smalltext"/>
              </w:rPr>
            </w:pPr>
            <w:r w:rsidRPr="009743EA">
              <w:rPr>
                <w:rStyle w:val="smalltext"/>
              </w:rPr>
              <w:t>TST-2018-0129R01-TR-0051-CSEBase_resource_API</w:t>
            </w:r>
          </w:p>
          <w:p w14:paraId="6485DE43" w14:textId="77777777" w:rsidR="003175F6" w:rsidRPr="009743EA" w:rsidRDefault="003175F6" w:rsidP="005A2D7C">
            <w:pPr>
              <w:pStyle w:val="TAL"/>
              <w:rPr>
                <w:rStyle w:val="smalltext"/>
              </w:rPr>
            </w:pPr>
            <w:r w:rsidRPr="009743EA">
              <w:rPr>
                <w:rStyle w:val="smalltext"/>
              </w:rPr>
              <w:t>TST-2018-0130-TR-0051-remoteCSE_resource_API</w:t>
            </w:r>
          </w:p>
          <w:p w14:paraId="7EAC9437" w14:textId="77777777" w:rsidR="003175F6" w:rsidRPr="009743EA" w:rsidRDefault="003175F6" w:rsidP="005A2D7C">
            <w:pPr>
              <w:pStyle w:val="TAL"/>
              <w:rPr>
                <w:rFonts w:eastAsia="SimSun"/>
                <w:lang w:eastAsia="zh-CN"/>
              </w:rPr>
            </w:pPr>
            <w:r w:rsidRPr="009743EA">
              <w:rPr>
                <w:rStyle w:val="smalltext"/>
              </w:rPr>
              <w:t>TST-2018-0135-TR-0051_RVI_and_srv_supplement</w:t>
            </w:r>
          </w:p>
        </w:tc>
      </w:tr>
      <w:tr w:rsidR="0006368F" w:rsidRPr="009743EA" w14:paraId="09C2C444" w14:textId="77777777" w:rsidTr="00712F2B">
        <w:trPr>
          <w:cantSplit/>
          <w:jc w:val="center"/>
        </w:trPr>
        <w:tc>
          <w:tcPr>
            <w:tcW w:w="1247" w:type="dxa"/>
            <w:tcBorders>
              <w:top w:val="single" w:sz="6" w:space="0" w:color="auto"/>
              <w:left w:val="single" w:sz="6" w:space="0" w:color="auto"/>
              <w:bottom w:val="single" w:sz="6" w:space="0" w:color="auto"/>
              <w:right w:val="single" w:sz="6" w:space="0" w:color="auto"/>
            </w:tcBorders>
          </w:tcPr>
          <w:p w14:paraId="647E6E57" w14:textId="77777777" w:rsidR="0006368F" w:rsidRPr="009743EA" w:rsidRDefault="0006368F" w:rsidP="005A2D7C">
            <w:pPr>
              <w:pStyle w:val="TAL"/>
            </w:pPr>
            <w:r w:rsidRPr="009743EA">
              <w:t>V0.3.1</w:t>
            </w:r>
          </w:p>
        </w:tc>
        <w:tc>
          <w:tcPr>
            <w:tcW w:w="1588" w:type="dxa"/>
            <w:tcBorders>
              <w:top w:val="single" w:sz="6" w:space="0" w:color="auto"/>
              <w:left w:val="single" w:sz="6" w:space="0" w:color="auto"/>
              <w:bottom w:val="single" w:sz="6" w:space="0" w:color="auto"/>
              <w:right w:val="single" w:sz="6" w:space="0" w:color="auto"/>
            </w:tcBorders>
          </w:tcPr>
          <w:p w14:paraId="615BD9AB" w14:textId="77777777" w:rsidR="0006368F" w:rsidRPr="009743EA" w:rsidRDefault="0006368F" w:rsidP="005A2D7C">
            <w:pPr>
              <w:pStyle w:val="TAL"/>
            </w:pPr>
            <w:r w:rsidRPr="009743EA">
              <w:t>2018-09-19</w:t>
            </w:r>
          </w:p>
        </w:tc>
        <w:tc>
          <w:tcPr>
            <w:tcW w:w="6804" w:type="dxa"/>
            <w:tcBorders>
              <w:top w:val="single" w:sz="6" w:space="0" w:color="auto"/>
              <w:left w:val="nil"/>
              <w:bottom w:val="single" w:sz="6" w:space="0" w:color="auto"/>
              <w:right w:val="single" w:sz="6" w:space="0" w:color="auto"/>
            </w:tcBorders>
          </w:tcPr>
          <w:p w14:paraId="1BBA5BB3" w14:textId="77777777" w:rsidR="0006368F" w:rsidRPr="009743EA" w:rsidRDefault="0006368F" w:rsidP="005A2D7C">
            <w:pPr>
              <w:pStyle w:val="TAL"/>
              <w:rPr>
                <w:rFonts w:eastAsia="SimSun"/>
                <w:lang w:eastAsia="zh-CN"/>
              </w:rPr>
            </w:pPr>
            <w:r w:rsidRPr="009743EA">
              <w:rPr>
                <w:rFonts w:eastAsia="SimSun"/>
                <w:lang w:eastAsia="zh-CN"/>
              </w:rPr>
              <w:t>Implemented contribution agreed at TST37</w:t>
            </w:r>
          </w:p>
          <w:p w14:paraId="575CAF0D" w14:textId="77777777" w:rsidR="00683735" w:rsidRPr="009743EA" w:rsidRDefault="00683735" w:rsidP="005A2D7C">
            <w:pPr>
              <w:pStyle w:val="TAL"/>
              <w:rPr>
                <w:rFonts w:eastAsia="SimSun"/>
                <w:lang w:eastAsia="zh-CN"/>
              </w:rPr>
            </w:pPr>
            <w:r w:rsidRPr="009743EA">
              <w:rPr>
                <w:rFonts w:eastAsia="SimSun"/>
                <w:lang w:eastAsia="zh-CN"/>
              </w:rPr>
              <w:t>TST-2018-0144R01-CR_for_TR-0051</w:t>
            </w:r>
          </w:p>
          <w:p w14:paraId="19B47B70" w14:textId="77777777" w:rsidR="00683735" w:rsidRPr="009743EA" w:rsidRDefault="00683735" w:rsidP="005A2D7C">
            <w:pPr>
              <w:pStyle w:val="TAL"/>
              <w:rPr>
                <w:rFonts w:eastAsia="SimSun"/>
                <w:lang w:eastAsia="zh-CN"/>
              </w:rPr>
            </w:pPr>
            <w:r w:rsidRPr="009743EA">
              <w:rPr>
                <w:rFonts w:eastAsia="SimSun"/>
                <w:lang w:eastAsia="zh-CN"/>
              </w:rPr>
              <w:t>TST-2018-0149</w:t>
            </w:r>
            <w:r w:rsidR="0002048D" w:rsidRPr="009743EA">
              <w:rPr>
                <w:rFonts w:eastAsia="SimSun"/>
                <w:lang w:eastAsia="zh-CN"/>
              </w:rPr>
              <w:t>R01</w:t>
            </w:r>
            <w:r w:rsidRPr="009743EA">
              <w:rPr>
                <w:rFonts w:eastAsia="SimSun"/>
                <w:lang w:eastAsia="zh-CN"/>
              </w:rPr>
              <w:t>-TR-0051_adding_introduction_for_open_API_collection</w:t>
            </w:r>
          </w:p>
          <w:p w14:paraId="3BF038E0" w14:textId="77777777" w:rsidR="0006368F" w:rsidRPr="009743EA" w:rsidRDefault="0006368F" w:rsidP="005A2D7C">
            <w:pPr>
              <w:pStyle w:val="TAL"/>
              <w:rPr>
                <w:rFonts w:eastAsia="SimSun"/>
                <w:lang w:eastAsia="zh-CN"/>
              </w:rPr>
            </w:pPr>
            <w:r w:rsidRPr="009743EA">
              <w:rPr>
                <w:rFonts w:eastAsia="SimSun"/>
                <w:lang w:eastAsia="zh-CN"/>
              </w:rPr>
              <w:t>TST-2018-0150-TR-0051_editorial_changes</w:t>
            </w:r>
          </w:p>
        </w:tc>
      </w:tr>
      <w:tr w:rsidR="008244F8" w:rsidRPr="009743EA" w14:paraId="592A4AC7" w14:textId="77777777" w:rsidTr="00712F2B">
        <w:trPr>
          <w:cantSplit/>
          <w:jc w:val="center"/>
        </w:trPr>
        <w:tc>
          <w:tcPr>
            <w:tcW w:w="1247" w:type="dxa"/>
            <w:tcBorders>
              <w:top w:val="single" w:sz="6" w:space="0" w:color="auto"/>
              <w:left w:val="single" w:sz="6" w:space="0" w:color="auto"/>
              <w:bottom w:val="single" w:sz="6" w:space="0" w:color="auto"/>
              <w:right w:val="single" w:sz="6" w:space="0" w:color="auto"/>
            </w:tcBorders>
          </w:tcPr>
          <w:p w14:paraId="0FF024D8" w14:textId="77777777" w:rsidR="008244F8" w:rsidRPr="009743EA" w:rsidRDefault="008244F8" w:rsidP="005A2D7C">
            <w:pPr>
              <w:pStyle w:val="TAL"/>
            </w:pPr>
            <w:r w:rsidRPr="009743EA">
              <w:t>V0.4.0</w:t>
            </w:r>
          </w:p>
        </w:tc>
        <w:tc>
          <w:tcPr>
            <w:tcW w:w="1588" w:type="dxa"/>
            <w:tcBorders>
              <w:top w:val="single" w:sz="6" w:space="0" w:color="auto"/>
              <w:left w:val="single" w:sz="6" w:space="0" w:color="auto"/>
              <w:bottom w:val="single" w:sz="6" w:space="0" w:color="auto"/>
              <w:right w:val="single" w:sz="6" w:space="0" w:color="auto"/>
            </w:tcBorders>
          </w:tcPr>
          <w:p w14:paraId="0AC23888" w14:textId="77777777" w:rsidR="008244F8" w:rsidRPr="009743EA" w:rsidRDefault="008244F8" w:rsidP="005A2D7C">
            <w:pPr>
              <w:pStyle w:val="TAL"/>
            </w:pPr>
            <w:r w:rsidRPr="009743EA">
              <w:t>2018-12-11</w:t>
            </w:r>
          </w:p>
        </w:tc>
        <w:tc>
          <w:tcPr>
            <w:tcW w:w="6804" w:type="dxa"/>
            <w:tcBorders>
              <w:top w:val="single" w:sz="6" w:space="0" w:color="auto"/>
              <w:left w:val="nil"/>
              <w:bottom w:val="single" w:sz="6" w:space="0" w:color="auto"/>
              <w:right w:val="single" w:sz="6" w:space="0" w:color="auto"/>
            </w:tcBorders>
          </w:tcPr>
          <w:p w14:paraId="57FF6683" w14:textId="77777777" w:rsidR="008244F8" w:rsidRPr="009743EA" w:rsidRDefault="008244F8" w:rsidP="005A2D7C">
            <w:pPr>
              <w:pStyle w:val="TAL"/>
              <w:rPr>
                <w:rFonts w:eastAsia="SimSun"/>
                <w:lang w:eastAsia="zh-CN"/>
              </w:rPr>
            </w:pPr>
            <w:r w:rsidRPr="009743EA">
              <w:rPr>
                <w:rFonts w:eastAsia="SimSun"/>
                <w:lang w:eastAsia="zh-CN"/>
              </w:rPr>
              <w:t>Implemented contribution agreed at TST38</w:t>
            </w:r>
          </w:p>
          <w:p w14:paraId="7C0C96C3" w14:textId="77777777" w:rsidR="008244F8" w:rsidRPr="009743EA" w:rsidRDefault="008244F8" w:rsidP="005A2D7C">
            <w:pPr>
              <w:pStyle w:val="TAL"/>
            </w:pPr>
            <w:r w:rsidRPr="009743EA">
              <w:t>TST-2018-0174-TR-0051_update_of_the_resultContent</w:t>
            </w:r>
          </w:p>
          <w:p w14:paraId="0A00BB9E" w14:textId="77777777" w:rsidR="008244F8" w:rsidRPr="009743EA" w:rsidRDefault="008244F8" w:rsidP="005A2D7C">
            <w:pPr>
              <w:pStyle w:val="TAL"/>
              <w:rPr>
                <w:rFonts w:eastAsia="SimSun"/>
                <w:lang w:eastAsia="zh-CN"/>
              </w:rPr>
            </w:pPr>
            <w:r w:rsidRPr="009743EA">
              <w:t>TST-2018-0176-TR-0051_flexContainer_supplement </w:t>
            </w:r>
          </w:p>
        </w:tc>
      </w:tr>
      <w:tr w:rsidR="00E363D2" w:rsidRPr="009743EA" w14:paraId="6B46A1BD" w14:textId="77777777" w:rsidTr="00712F2B">
        <w:trPr>
          <w:cantSplit/>
          <w:jc w:val="center"/>
        </w:trPr>
        <w:tc>
          <w:tcPr>
            <w:tcW w:w="1247" w:type="dxa"/>
            <w:tcBorders>
              <w:top w:val="single" w:sz="6" w:space="0" w:color="auto"/>
              <w:left w:val="single" w:sz="6" w:space="0" w:color="auto"/>
              <w:bottom w:val="single" w:sz="6" w:space="0" w:color="auto"/>
              <w:right w:val="single" w:sz="6" w:space="0" w:color="auto"/>
            </w:tcBorders>
          </w:tcPr>
          <w:p w14:paraId="46839ED7" w14:textId="77777777" w:rsidR="00E363D2" w:rsidRPr="009743EA" w:rsidRDefault="00E363D2" w:rsidP="005A2D7C">
            <w:pPr>
              <w:pStyle w:val="TAL"/>
            </w:pPr>
            <w:r w:rsidRPr="009743EA">
              <w:t>V0.5.0</w:t>
            </w:r>
          </w:p>
        </w:tc>
        <w:tc>
          <w:tcPr>
            <w:tcW w:w="1588" w:type="dxa"/>
            <w:tcBorders>
              <w:top w:val="single" w:sz="6" w:space="0" w:color="auto"/>
              <w:left w:val="single" w:sz="6" w:space="0" w:color="auto"/>
              <w:bottom w:val="single" w:sz="6" w:space="0" w:color="auto"/>
              <w:right w:val="single" w:sz="6" w:space="0" w:color="auto"/>
            </w:tcBorders>
          </w:tcPr>
          <w:p w14:paraId="4271832F" w14:textId="77777777" w:rsidR="00E363D2" w:rsidRPr="009743EA" w:rsidRDefault="00E363D2" w:rsidP="005A2D7C">
            <w:pPr>
              <w:pStyle w:val="TAL"/>
            </w:pPr>
            <w:r w:rsidRPr="009743EA">
              <w:t>2019-02-13</w:t>
            </w:r>
          </w:p>
        </w:tc>
        <w:tc>
          <w:tcPr>
            <w:tcW w:w="6804" w:type="dxa"/>
            <w:tcBorders>
              <w:top w:val="single" w:sz="6" w:space="0" w:color="auto"/>
              <w:left w:val="nil"/>
              <w:bottom w:val="single" w:sz="6" w:space="0" w:color="auto"/>
              <w:right w:val="single" w:sz="6" w:space="0" w:color="auto"/>
            </w:tcBorders>
          </w:tcPr>
          <w:p w14:paraId="17C27D31" w14:textId="77777777" w:rsidR="00E363D2" w:rsidRPr="009743EA" w:rsidRDefault="00E363D2" w:rsidP="005A2D7C">
            <w:pPr>
              <w:pStyle w:val="TAL"/>
              <w:rPr>
                <w:rFonts w:eastAsia="SimSun"/>
                <w:lang w:eastAsia="zh-CN"/>
              </w:rPr>
            </w:pPr>
            <w:r w:rsidRPr="009743EA">
              <w:rPr>
                <w:rFonts w:eastAsia="SimSun"/>
                <w:lang w:eastAsia="zh-CN"/>
              </w:rPr>
              <w:t>Implemented contribution agreed at TDE38.2</w:t>
            </w:r>
          </w:p>
          <w:p w14:paraId="1B496F7C" w14:textId="3F1F6B16" w:rsidR="00E363D2" w:rsidRPr="009743EA" w:rsidRDefault="00E363D2" w:rsidP="005A2D7C">
            <w:pPr>
              <w:pStyle w:val="TAL"/>
              <w:rPr>
                <w:rFonts w:eastAsia="SimSun"/>
                <w:lang w:eastAsia="zh-CN"/>
              </w:rPr>
            </w:pPr>
            <w:r w:rsidRPr="009743EA">
              <w:rPr>
                <w:rFonts w:eastAsia="SimSun"/>
                <w:lang w:eastAsia="zh-CN"/>
              </w:rPr>
              <w:t>TDE-2019-0010R01-TR-0051_Addition_of_clause_5</w:t>
            </w:r>
          </w:p>
        </w:tc>
      </w:tr>
      <w:tr w:rsidR="00B9386A" w:rsidRPr="009743EA" w14:paraId="75B86E9C" w14:textId="77777777" w:rsidTr="00712F2B">
        <w:trPr>
          <w:cantSplit/>
          <w:jc w:val="center"/>
        </w:trPr>
        <w:tc>
          <w:tcPr>
            <w:tcW w:w="1247" w:type="dxa"/>
            <w:tcBorders>
              <w:top w:val="single" w:sz="6" w:space="0" w:color="auto"/>
              <w:left w:val="single" w:sz="6" w:space="0" w:color="auto"/>
              <w:bottom w:val="single" w:sz="6" w:space="0" w:color="auto"/>
              <w:right w:val="single" w:sz="6" w:space="0" w:color="auto"/>
            </w:tcBorders>
          </w:tcPr>
          <w:p w14:paraId="0FB7CA9F" w14:textId="77777777" w:rsidR="00B9386A" w:rsidRPr="009743EA" w:rsidRDefault="00B9386A" w:rsidP="005A2D7C">
            <w:pPr>
              <w:pStyle w:val="TAL"/>
            </w:pPr>
            <w:r w:rsidRPr="009743EA">
              <w:t>V0.6.0</w:t>
            </w:r>
          </w:p>
        </w:tc>
        <w:tc>
          <w:tcPr>
            <w:tcW w:w="1588" w:type="dxa"/>
            <w:tcBorders>
              <w:top w:val="single" w:sz="6" w:space="0" w:color="auto"/>
              <w:left w:val="single" w:sz="6" w:space="0" w:color="auto"/>
              <w:bottom w:val="single" w:sz="6" w:space="0" w:color="auto"/>
              <w:right w:val="single" w:sz="6" w:space="0" w:color="auto"/>
            </w:tcBorders>
          </w:tcPr>
          <w:p w14:paraId="18E4EC16" w14:textId="77777777" w:rsidR="00B9386A" w:rsidRPr="009743EA" w:rsidRDefault="00B9386A" w:rsidP="005A2D7C">
            <w:pPr>
              <w:pStyle w:val="TAL"/>
            </w:pPr>
            <w:r w:rsidRPr="009743EA">
              <w:t>2019-06-04</w:t>
            </w:r>
          </w:p>
        </w:tc>
        <w:tc>
          <w:tcPr>
            <w:tcW w:w="6804" w:type="dxa"/>
            <w:tcBorders>
              <w:top w:val="single" w:sz="6" w:space="0" w:color="auto"/>
              <w:left w:val="nil"/>
              <w:bottom w:val="single" w:sz="6" w:space="0" w:color="auto"/>
              <w:right w:val="single" w:sz="6" w:space="0" w:color="auto"/>
            </w:tcBorders>
          </w:tcPr>
          <w:p w14:paraId="2141D5EB" w14:textId="77777777" w:rsidR="00B9386A" w:rsidRPr="009743EA" w:rsidRDefault="00B9386A" w:rsidP="005A2D7C">
            <w:pPr>
              <w:pStyle w:val="TAL"/>
              <w:rPr>
                <w:rFonts w:eastAsia="SimSun"/>
                <w:lang w:eastAsia="zh-CN"/>
              </w:rPr>
            </w:pPr>
            <w:r w:rsidRPr="009743EA">
              <w:rPr>
                <w:rFonts w:eastAsia="SimSun"/>
                <w:lang w:eastAsia="zh-CN"/>
              </w:rPr>
              <w:t>Clean-up</w:t>
            </w:r>
          </w:p>
        </w:tc>
      </w:tr>
    </w:tbl>
    <w:p w14:paraId="3F78597F" w14:textId="77777777" w:rsidR="00356C28" w:rsidRPr="009743EA" w:rsidRDefault="00356C28" w:rsidP="00356C28"/>
    <w:tbl>
      <w:tblPr>
        <w:tblW w:w="0" w:type="auto"/>
        <w:jc w:val="center"/>
        <w:tblLayout w:type="fixed"/>
        <w:tblCellMar>
          <w:left w:w="28" w:type="dxa"/>
          <w:right w:w="28" w:type="dxa"/>
        </w:tblCellMar>
        <w:tblLook w:val="04A0" w:firstRow="1" w:lastRow="0" w:firstColumn="1" w:lastColumn="0" w:noHBand="0" w:noVBand="1"/>
      </w:tblPr>
      <w:tblGrid>
        <w:gridCol w:w="1247"/>
        <w:gridCol w:w="1588"/>
        <w:gridCol w:w="6804"/>
      </w:tblGrid>
      <w:tr w:rsidR="003934A1" w:rsidRPr="009743EA" w14:paraId="483A5CAA" w14:textId="77777777" w:rsidTr="00A1055B">
        <w:trPr>
          <w:cantSplit/>
          <w:jc w:val="center"/>
        </w:trPr>
        <w:tc>
          <w:tcPr>
            <w:tcW w:w="9639" w:type="dxa"/>
            <w:gridSpan w:val="3"/>
            <w:tcBorders>
              <w:top w:val="single" w:sz="6" w:space="0" w:color="auto"/>
              <w:left w:val="single" w:sz="6" w:space="0" w:color="auto"/>
              <w:bottom w:val="single" w:sz="6" w:space="0" w:color="auto"/>
              <w:right w:val="single" w:sz="6" w:space="0" w:color="auto"/>
            </w:tcBorders>
            <w:hideMark/>
          </w:tcPr>
          <w:p w14:paraId="070E3CAD" w14:textId="77777777" w:rsidR="003934A1" w:rsidRPr="009743EA" w:rsidRDefault="003934A1" w:rsidP="00A1055B">
            <w:pPr>
              <w:keepNext/>
              <w:spacing w:before="60" w:after="60"/>
              <w:jc w:val="center"/>
              <w:rPr>
                <w:b/>
                <w:sz w:val="24"/>
              </w:rPr>
            </w:pPr>
            <w:r w:rsidRPr="009743EA">
              <w:rPr>
                <w:b/>
                <w:sz w:val="24"/>
              </w:rPr>
              <w:t>Publication history</w:t>
            </w:r>
          </w:p>
        </w:tc>
      </w:tr>
      <w:tr w:rsidR="003934A1" w:rsidRPr="009743EA" w14:paraId="2C2C6658" w14:textId="77777777" w:rsidTr="00A1055B">
        <w:trPr>
          <w:cantSplit/>
          <w:jc w:val="center"/>
        </w:trPr>
        <w:tc>
          <w:tcPr>
            <w:tcW w:w="1247" w:type="dxa"/>
            <w:tcBorders>
              <w:top w:val="single" w:sz="6" w:space="0" w:color="auto"/>
              <w:left w:val="single" w:sz="6" w:space="0" w:color="auto"/>
              <w:bottom w:val="single" w:sz="6" w:space="0" w:color="auto"/>
              <w:right w:val="single" w:sz="6" w:space="0" w:color="auto"/>
            </w:tcBorders>
          </w:tcPr>
          <w:p w14:paraId="0201B8DB" w14:textId="77777777" w:rsidR="003934A1" w:rsidRPr="009743EA" w:rsidRDefault="00934717" w:rsidP="00A1055B">
            <w:pPr>
              <w:pStyle w:val="FP"/>
              <w:keepNext/>
              <w:spacing w:before="80" w:after="80"/>
              <w:ind w:left="57"/>
            </w:pPr>
            <w:r>
              <w:t>V0.0.6</w:t>
            </w:r>
          </w:p>
        </w:tc>
        <w:tc>
          <w:tcPr>
            <w:tcW w:w="1588" w:type="dxa"/>
            <w:tcBorders>
              <w:top w:val="single" w:sz="6" w:space="0" w:color="auto"/>
              <w:left w:val="single" w:sz="6" w:space="0" w:color="auto"/>
              <w:bottom w:val="single" w:sz="6" w:space="0" w:color="auto"/>
              <w:right w:val="single" w:sz="6" w:space="0" w:color="auto"/>
            </w:tcBorders>
          </w:tcPr>
          <w:p w14:paraId="171D6DE5" w14:textId="77777777" w:rsidR="003934A1" w:rsidRPr="009743EA" w:rsidRDefault="00934717" w:rsidP="00A1055B">
            <w:pPr>
              <w:pStyle w:val="FP"/>
              <w:keepNext/>
              <w:spacing w:before="80" w:after="80"/>
              <w:ind w:left="57"/>
            </w:pPr>
            <w:r>
              <w:t>August 2020</w:t>
            </w:r>
          </w:p>
        </w:tc>
        <w:tc>
          <w:tcPr>
            <w:tcW w:w="6804" w:type="dxa"/>
            <w:tcBorders>
              <w:top w:val="single" w:sz="6" w:space="0" w:color="auto"/>
              <w:left w:val="nil"/>
              <w:bottom w:val="single" w:sz="6" w:space="0" w:color="auto"/>
              <w:right w:val="single" w:sz="6" w:space="0" w:color="auto"/>
            </w:tcBorders>
          </w:tcPr>
          <w:p w14:paraId="5F0DB6D8" w14:textId="77777777" w:rsidR="003934A1" w:rsidRPr="009743EA" w:rsidRDefault="00934717" w:rsidP="00A1055B">
            <w:pPr>
              <w:pStyle w:val="FP"/>
              <w:keepNext/>
              <w:tabs>
                <w:tab w:val="left" w:pos="3118"/>
              </w:tabs>
              <w:spacing w:before="80" w:after="80"/>
              <w:ind w:left="57"/>
            </w:pPr>
            <w:r>
              <w:t xml:space="preserve">Partners pre-processing done by </w:t>
            </w:r>
            <w:r>
              <w:rPr>
                <w:rFonts w:ascii="Arial" w:hAnsi="Arial"/>
                <w:b/>
                <w:i/>
                <w:color w:val="4F81BD"/>
              </w:rPr>
              <w:t>editHelp!</w:t>
            </w:r>
            <w:r>
              <w:rPr>
                <w:rFonts w:ascii="Arial" w:hAnsi="Arial"/>
                <w:b/>
                <w:i/>
                <w:color w:val="4F81BD"/>
              </w:rPr>
              <w:br/>
            </w:r>
            <w:r>
              <w:t xml:space="preserve">e-mail: </w:t>
            </w:r>
            <w:hyperlink r:id="rId88" w:history="1">
              <w:r w:rsidRPr="00FA4350">
                <w:rPr>
                  <w:rStyle w:val="Hyperlink"/>
                </w:rPr>
                <w:t>mailto:edithelp@etsi.org</w:t>
              </w:r>
            </w:hyperlink>
          </w:p>
        </w:tc>
      </w:tr>
      <w:tr w:rsidR="003934A1" w:rsidRPr="009743EA" w14:paraId="6B149728" w14:textId="77777777" w:rsidTr="00A1055B">
        <w:trPr>
          <w:cantSplit/>
          <w:jc w:val="center"/>
        </w:trPr>
        <w:tc>
          <w:tcPr>
            <w:tcW w:w="1247" w:type="dxa"/>
            <w:tcBorders>
              <w:top w:val="single" w:sz="6" w:space="0" w:color="auto"/>
              <w:left w:val="single" w:sz="6" w:space="0" w:color="auto"/>
              <w:bottom w:val="single" w:sz="6" w:space="0" w:color="auto"/>
              <w:right w:val="single" w:sz="6" w:space="0" w:color="auto"/>
            </w:tcBorders>
          </w:tcPr>
          <w:p w14:paraId="3E5F0AB2" w14:textId="49B6E140" w:rsidR="003934A1" w:rsidRPr="009743EA" w:rsidRDefault="00910EF7" w:rsidP="00A1055B">
            <w:pPr>
              <w:pStyle w:val="FP"/>
              <w:keepNext/>
              <w:spacing w:before="80" w:after="80"/>
              <w:ind w:left="57"/>
            </w:pPr>
            <w:r>
              <w:t>V2.0.0</w:t>
            </w:r>
          </w:p>
        </w:tc>
        <w:tc>
          <w:tcPr>
            <w:tcW w:w="1588" w:type="dxa"/>
            <w:tcBorders>
              <w:top w:val="single" w:sz="6" w:space="0" w:color="auto"/>
              <w:left w:val="single" w:sz="6" w:space="0" w:color="auto"/>
              <w:bottom w:val="single" w:sz="6" w:space="0" w:color="auto"/>
              <w:right w:val="single" w:sz="6" w:space="0" w:color="auto"/>
            </w:tcBorders>
          </w:tcPr>
          <w:p w14:paraId="5F2A2880" w14:textId="0A3AB08F" w:rsidR="003934A1" w:rsidRPr="009743EA" w:rsidRDefault="00910EF7" w:rsidP="00A1055B">
            <w:pPr>
              <w:pStyle w:val="FP"/>
              <w:keepNext/>
              <w:spacing w:before="80" w:after="80"/>
              <w:ind w:left="57"/>
            </w:pPr>
            <w:r>
              <w:t>November 2020</w:t>
            </w:r>
          </w:p>
        </w:tc>
        <w:tc>
          <w:tcPr>
            <w:tcW w:w="6804" w:type="dxa"/>
            <w:tcBorders>
              <w:top w:val="single" w:sz="6" w:space="0" w:color="auto"/>
              <w:left w:val="nil"/>
              <w:bottom w:val="single" w:sz="6" w:space="0" w:color="auto"/>
              <w:right w:val="single" w:sz="6" w:space="0" w:color="auto"/>
            </w:tcBorders>
          </w:tcPr>
          <w:p w14:paraId="6F60AE88" w14:textId="405B4725" w:rsidR="003934A1" w:rsidRPr="009743EA" w:rsidRDefault="00910EF7" w:rsidP="00A1055B">
            <w:pPr>
              <w:pStyle w:val="FP"/>
              <w:keepNext/>
              <w:tabs>
                <w:tab w:val="left" w:pos="3118"/>
              </w:tabs>
              <w:spacing w:before="80" w:after="80"/>
              <w:ind w:left="57"/>
            </w:pPr>
            <w:r>
              <w:t>Final version</w:t>
            </w:r>
          </w:p>
        </w:tc>
      </w:tr>
      <w:tr w:rsidR="003934A1" w:rsidRPr="009743EA" w14:paraId="007186F1" w14:textId="77777777" w:rsidTr="00A1055B">
        <w:trPr>
          <w:cantSplit/>
          <w:jc w:val="center"/>
        </w:trPr>
        <w:tc>
          <w:tcPr>
            <w:tcW w:w="1247" w:type="dxa"/>
            <w:tcBorders>
              <w:top w:val="single" w:sz="6" w:space="0" w:color="auto"/>
              <w:left w:val="single" w:sz="6" w:space="0" w:color="auto"/>
              <w:bottom w:val="single" w:sz="6" w:space="0" w:color="auto"/>
              <w:right w:val="single" w:sz="6" w:space="0" w:color="auto"/>
            </w:tcBorders>
          </w:tcPr>
          <w:p w14:paraId="0FF7CE33" w14:textId="77777777" w:rsidR="003934A1" w:rsidRPr="009743EA" w:rsidRDefault="003934A1" w:rsidP="00A1055B">
            <w:pPr>
              <w:pStyle w:val="FP"/>
              <w:keepNext/>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30AE26F6" w14:textId="77777777" w:rsidR="003934A1" w:rsidRPr="009743EA" w:rsidRDefault="003934A1" w:rsidP="00A1055B">
            <w:pPr>
              <w:pStyle w:val="FP"/>
              <w:keepNext/>
              <w:spacing w:before="80" w:after="80"/>
              <w:ind w:left="57"/>
            </w:pPr>
          </w:p>
        </w:tc>
        <w:tc>
          <w:tcPr>
            <w:tcW w:w="6804" w:type="dxa"/>
            <w:tcBorders>
              <w:top w:val="single" w:sz="6" w:space="0" w:color="auto"/>
              <w:left w:val="nil"/>
              <w:bottom w:val="single" w:sz="6" w:space="0" w:color="auto"/>
              <w:right w:val="single" w:sz="6" w:space="0" w:color="auto"/>
            </w:tcBorders>
          </w:tcPr>
          <w:p w14:paraId="24197A32" w14:textId="77777777" w:rsidR="003934A1" w:rsidRPr="009743EA" w:rsidRDefault="003934A1" w:rsidP="00A1055B">
            <w:pPr>
              <w:pStyle w:val="FP"/>
              <w:keepNext/>
              <w:tabs>
                <w:tab w:val="left" w:pos="3261"/>
                <w:tab w:val="left" w:pos="4395"/>
              </w:tabs>
              <w:spacing w:before="80" w:after="80"/>
              <w:ind w:left="57"/>
            </w:pPr>
          </w:p>
        </w:tc>
      </w:tr>
      <w:tr w:rsidR="003934A1" w:rsidRPr="009743EA" w14:paraId="74D603EF" w14:textId="77777777" w:rsidTr="00A1055B">
        <w:trPr>
          <w:cantSplit/>
          <w:jc w:val="center"/>
        </w:trPr>
        <w:tc>
          <w:tcPr>
            <w:tcW w:w="1247" w:type="dxa"/>
            <w:tcBorders>
              <w:top w:val="single" w:sz="6" w:space="0" w:color="auto"/>
              <w:left w:val="single" w:sz="6" w:space="0" w:color="auto"/>
              <w:bottom w:val="single" w:sz="6" w:space="0" w:color="auto"/>
              <w:right w:val="single" w:sz="6" w:space="0" w:color="auto"/>
            </w:tcBorders>
          </w:tcPr>
          <w:p w14:paraId="1E527690" w14:textId="77777777" w:rsidR="003934A1" w:rsidRPr="009743EA" w:rsidRDefault="003934A1" w:rsidP="00A1055B">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5C9B2FD4" w14:textId="77777777" w:rsidR="003934A1" w:rsidRPr="009743EA" w:rsidRDefault="003934A1" w:rsidP="00A1055B">
            <w:pPr>
              <w:pStyle w:val="FP"/>
              <w:spacing w:before="80" w:after="80"/>
              <w:ind w:left="57"/>
            </w:pPr>
          </w:p>
        </w:tc>
        <w:tc>
          <w:tcPr>
            <w:tcW w:w="6804" w:type="dxa"/>
            <w:tcBorders>
              <w:top w:val="single" w:sz="6" w:space="0" w:color="auto"/>
              <w:left w:val="nil"/>
              <w:bottom w:val="single" w:sz="6" w:space="0" w:color="auto"/>
              <w:right w:val="single" w:sz="6" w:space="0" w:color="auto"/>
            </w:tcBorders>
          </w:tcPr>
          <w:p w14:paraId="4886C23A" w14:textId="77777777" w:rsidR="003934A1" w:rsidRPr="009743EA" w:rsidRDefault="003934A1" w:rsidP="00A1055B">
            <w:pPr>
              <w:pStyle w:val="FP"/>
              <w:tabs>
                <w:tab w:val="left" w:pos="3261"/>
                <w:tab w:val="left" w:pos="4395"/>
              </w:tabs>
              <w:spacing w:before="80" w:after="80"/>
              <w:ind w:left="57"/>
            </w:pPr>
          </w:p>
        </w:tc>
      </w:tr>
      <w:tr w:rsidR="003934A1" w:rsidRPr="009743EA" w14:paraId="20C38A04" w14:textId="77777777" w:rsidTr="00A1055B">
        <w:trPr>
          <w:cantSplit/>
          <w:jc w:val="center"/>
        </w:trPr>
        <w:tc>
          <w:tcPr>
            <w:tcW w:w="1247" w:type="dxa"/>
            <w:tcBorders>
              <w:top w:val="single" w:sz="6" w:space="0" w:color="auto"/>
              <w:left w:val="single" w:sz="6" w:space="0" w:color="auto"/>
              <w:bottom w:val="single" w:sz="6" w:space="0" w:color="auto"/>
              <w:right w:val="single" w:sz="6" w:space="0" w:color="auto"/>
            </w:tcBorders>
          </w:tcPr>
          <w:p w14:paraId="5161D1FF" w14:textId="77777777" w:rsidR="003934A1" w:rsidRPr="009743EA" w:rsidRDefault="003934A1" w:rsidP="00A1055B">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30C20C50" w14:textId="77777777" w:rsidR="003934A1" w:rsidRPr="009743EA" w:rsidRDefault="003934A1" w:rsidP="00A1055B">
            <w:pPr>
              <w:pStyle w:val="FP"/>
              <w:spacing w:before="80" w:after="80"/>
              <w:ind w:left="57"/>
            </w:pPr>
          </w:p>
        </w:tc>
        <w:tc>
          <w:tcPr>
            <w:tcW w:w="6804" w:type="dxa"/>
            <w:tcBorders>
              <w:top w:val="single" w:sz="6" w:space="0" w:color="auto"/>
              <w:left w:val="nil"/>
              <w:bottom w:val="single" w:sz="6" w:space="0" w:color="auto"/>
              <w:right w:val="single" w:sz="6" w:space="0" w:color="auto"/>
            </w:tcBorders>
          </w:tcPr>
          <w:p w14:paraId="1F5F2963" w14:textId="77777777" w:rsidR="003934A1" w:rsidRPr="009743EA" w:rsidRDefault="003934A1" w:rsidP="00A1055B">
            <w:pPr>
              <w:pStyle w:val="FP"/>
              <w:tabs>
                <w:tab w:val="left" w:pos="3261"/>
                <w:tab w:val="left" w:pos="4395"/>
              </w:tabs>
              <w:spacing w:before="80" w:after="80"/>
              <w:ind w:left="57"/>
            </w:pPr>
          </w:p>
        </w:tc>
      </w:tr>
    </w:tbl>
    <w:p w14:paraId="08928722" w14:textId="77777777" w:rsidR="003934A1" w:rsidRPr="009743EA" w:rsidRDefault="003934A1" w:rsidP="003934A1"/>
    <w:p w14:paraId="7856E85B" w14:textId="77777777" w:rsidR="003934A1" w:rsidRPr="009743EA" w:rsidRDefault="003934A1" w:rsidP="003934A1"/>
    <w:p w14:paraId="391CF66D" w14:textId="77777777" w:rsidR="00E05319" w:rsidRPr="009743EA" w:rsidRDefault="00E05319" w:rsidP="00E05319"/>
    <w:sectPr w:rsidR="00E05319" w:rsidRPr="009743EA" w:rsidSect="005A2D7C">
      <w:headerReference w:type="default" r:id="rId89"/>
      <w:footerReference w:type="default" r:id="rId90"/>
      <w:footnotePr>
        <w:numRestart w:val="eachSect"/>
      </w:footnotePr>
      <w:pgSz w:w="11907" w:h="16840"/>
      <w:pgMar w:top="1418" w:right="1134" w:bottom="1134" w:left="1134" w:header="851" w:footer="34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FCC73C" w14:textId="77777777" w:rsidR="00654563" w:rsidRDefault="00654563">
      <w:r>
        <w:separator/>
      </w:r>
    </w:p>
  </w:endnote>
  <w:endnote w:type="continuationSeparator" w:id="0">
    <w:p w14:paraId="74FDD6F6" w14:textId="77777777" w:rsidR="00654563" w:rsidRDefault="00654563">
      <w:r>
        <w:continuationSeparator/>
      </w:r>
    </w:p>
  </w:endnote>
  <w:endnote w:type="continuationNotice" w:id="1">
    <w:p w14:paraId="4CC3DF88" w14:textId="77777777" w:rsidR="00654563" w:rsidRDefault="0065456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BatangChe">
    <w:charset w:val="81"/>
    <w:family w:val="modern"/>
    <w:pitch w:val="fixed"/>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yriad Pro">
    <w:altName w:val="Arial"/>
    <w:panose1 w:val="00000000000000000000"/>
    <w:charset w:val="00"/>
    <w:family w:val="swiss"/>
    <w:notTrueType/>
    <w:pitch w:val="variable"/>
    <w:sig w:usb0="00000001" w:usb1="5000204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2DDA20" w14:textId="77777777" w:rsidR="004A00AF" w:rsidRPr="00A143E3" w:rsidRDefault="004A00AF" w:rsidP="00283DA8">
    <w:pPr>
      <w:pStyle w:val="Footer"/>
      <w:jc w:val="left"/>
      <w:rPr>
        <w:b w:val="0"/>
        <w:i w:val="0"/>
        <w:sz w:val="20"/>
      </w:rPr>
    </w:pPr>
    <w:r w:rsidRPr="00A143E3">
      <w:rPr>
        <w:rFonts w:ascii="Times New Roman" w:eastAsia="Calibri" w:hAnsi="Times New Roman"/>
        <w:b w:val="0"/>
        <w:i w:val="0"/>
        <w:sz w:val="20"/>
        <w:lang w:val="en-US"/>
      </w:rPr>
      <w:t>©</w:t>
    </w:r>
    <w:r>
      <w:rPr>
        <w:rFonts w:ascii="Times New Roman" w:eastAsia="Calibri" w:hAnsi="Times New Roman"/>
        <w:b w:val="0"/>
        <w:i w:val="0"/>
        <w:sz w:val="20"/>
        <w:lang w:val="en-US"/>
      </w:rPr>
      <w:t xml:space="preserve"> </w:t>
    </w:r>
    <w:r w:rsidR="00AB53C2">
      <w:rPr>
        <w:rFonts w:ascii="Times New Roman" w:eastAsia="Calibri" w:hAnsi="Times New Roman"/>
        <w:b w:val="0"/>
        <w:i w:val="0"/>
        <w:sz w:val="20"/>
        <w:lang w:val="en-US"/>
      </w:rPr>
      <w:t>2020</w:t>
    </w:r>
    <w:r w:rsidR="00AB53C2" w:rsidRPr="00A143E3">
      <w:rPr>
        <w:rFonts w:ascii="Times New Roman" w:eastAsia="Calibri" w:hAnsi="Times New Roman"/>
        <w:b w:val="0"/>
        <w:i w:val="0"/>
        <w:sz w:val="20"/>
        <w:lang w:val="en-US"/>
      </w:rPr>
      <w:t xml:space="preserve"> </w:t>
    </w:r>
    <w:r w:rsidRPr="00A143E3">
      <w:rPr>
        <w:rFonts w:ascii="Times New Roman" w:eastAsia="Calibri" w:hAnsi="Times New Roman"/>
        <w:b w:val="0"/>
        <w:i w:val="0"/>
        <w:sz w:val="20"/>
        <w:lang w:val="en-US"/>
      </w:rPr>
      <w:t>oneM2M Partners</w:t>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t>Page 1 (of 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FB44BF" w14:textId="77777777" w:rsidR="004A00AF" w:rsidRPr="003C00E6" w:rsidRDefault="004A00AF" w:rsidP="00325EA3">
    <w:pPr>
      <w:pStyle w:val="Footer"/>
      <w:tabs>
        <w:tab w:val="center" w:pos="4678"/>
        <w:tab w:val="right" w:pos="9214"/>
      </w:tabs>
      <w:jc w:val="both"/>
      <w:rPr>
        <w:rFonts w:ascii="Times New Roman" w:eastAsia="Calibri" w:hAnsi="Times New Roman"/>
        <w:sz w:val="16"/>
        <w:szCs w:val="16"/>
        <w:lang w:val="en-US"/>
      </w:rPr>
    </w:pPr>
  </w:p>
  <w:p w14:paraId="1388FDE0" w14:textId="77777777" w:rsidR="004A00AF" w:rsidRPr="004A2BF0" w:rsidRDefault="004A00AF" w:rsidP="00325EA3">
    <w:pPr>
      <w:pStyle w:val="Footer"/>
      <w:tabs>
        <w:tab w:val="center" w:pos="4678"/>
        <w:tab w:val="right" w:pos="9214"/>
      </w:tabs>
      <w:jc w:val="both"/>
    </w:pPr>
    <w:r w:rsidRPr="004A2BF0">
      <w:tab/>
      <w:t>© oneM2M Partners</w:t>
    </w:r>
    <w:r w:rsidRPr="00E278AD">
      <w:t xml:space="preserve"> </w:t>
    </w:r>
    <w:r w:rsidRPr="004A2BF0">
      <w:t>Type 1 (ARIB, ATIS, CCSA, ETSI, TIA, TSDSI, TTA, TTC)</w:t>
    </w:r>
    <w:r w:rsidRPr="004A2BF0">
      <w:tab/>
      <w:t xml:space="preserve">Page </w:t>
    </w:r>
    <w:r w:rsidRPr="004A2BF0">
      <w:fldChar w:fldCharType="begin"/>
    </w:r>
    <w:r w:rsidRPr="004A2BF0">
      <w:instrText xml:space="preserve"> PAGE   \* MERGEFORMAT </w:instrText>
    </w:r>
    <w:r w:rsidRPr="004A2BF0">
      <w:fldChar w:fldCharType="separate"/>
    </w:r>
    <w:r w:rsidR="00D530FB" w:rsidRPr="004A2BF0">
      <w:t>182</w:t>
    </w:r>
    <w:r w:rsidRPr="004A2BF0">
      <w:fldChar w:fldCharType="end"/>
    </w:r>
    <w:r w:rsidRPr="004A2BF0">
      <w:t xml:space="preserve"> of </w:t>
    </w:r>
    <w:r w:rsidR="00654563">
      <w:fldChar w:fldCharType="begin"/>
    </w:r>
    <w:r w:rsidR="00654563">
      <w:instrText xml:space="preserve"> NUMPAGES   \* MERGEFORMAT </w:instrText>
    </w:r>
    <w:r w:rsidR="00654563">
      <w:fldChar w:fldCharType="separate"/>
    </w:r>
    <w:r w:rsidR="00D530FB" w:rsidRPr="004A2BF0">
      <w:t>182</w:t>
    </w:r>
    <w:r w:rsidR="00654563">
      <w:fldChar w:fldCharType="end"/>
    </w:r>
  </w:p>
  <w:p w14:paraId="09802D7B" w14:textId="77777777" w:rsidR="004A00AF" w:rsidRPr="004A2BF0" w:rsidRDefault="004A00AF" w:rsidP="00325EA3">
    <w:pPr>
      <w:pStyle w:val="Footer"/>
      <w:tabs>
        <w:tab w:val="center" w:pos="4678"/>
        <w:tab w:val="right" w:pos="9214"/>
      </w:tabs>
      <w:jc w:val="both"/>
    </w:pPr>
    <w:r w:rsidRPr="003C00E6">
      <w:rPr>
        <w:rFonts w:ascii="Times New Roman" w:eastAsia="Calibri" w:hAnsi="Times New Roman"/>
        <w:sz w:val="16"/>
        <w:szCs w:val="16"/>
        <w:lang w:val="en-US"/>
      </w:rPr>
      <w:t>This is a draft oneM2M document and should not be relied upon; the final version, if any, will be made available by oneM2M Partners Type 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244D66" w14:textId="77777777" w:rsidR="00654563" w:rsidRDefault="00654563">
      <w:r>
        <w:separator/>
      </w:r>
    </w:p>
  </w:footnote>
  <w:footnote w:type="continuationSeparator" w:id="0">
    <w:p w14:paraId="753D8F59" w14:textId="77777777" w:rsidR="00654563" w:rsidRDefault="00654563">
      <w:r>
        <w:continuationSeparator/>
      </w:r>
    </w:p>
  </w:footnote>
  <w:footnote w:type="continuationNotice" w:id="1">
    <w:p w14:paraId="0A6240EC" w14:textId="77777777" w:rsidR="00654563" w:rsidRDefault="0065456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2687BE" w14:textId="77777777" w:rsidR="004A00AF" w:rsidRDefault="004A00AF" w:rsidP="009D66FE">
    <w:pPr>
      <w:pStyle w:val="Header"/>
      <w:tabs>
        <w:tab w:val="right" w:pos="9356"/>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F5E719" w14:textId="77777777" w:rsidR="004A00AF" w:rsidRDefault="004A00AF" w:rsidP="009D66FE">
    <w:pPr>
      <w:pStyle w:val="Header"/>
      <w:tabs>
        <w:tab w:val="right" w:pos="935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50ED7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C4A6EB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99E36B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A1620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58456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1C347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70C7C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6147F2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A5ECFB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AE174B"/>
    <w:multiLevelType w:val="hybridMultilevel"/>
    <w:tmpl w:val="92147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7FB46C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0A60354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6E20193"/>
    <w:multiLevelType w:val="hybridMultilevel"/>
    <w:tmpl w:val="4E36D63A"/>
    <w:lvl w:ilvl="0" w:tplc="474ED68A">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A01560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1B25121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1B3A27F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216A26D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3A4621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62569F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36E06F2F"/>
    <w:multiLevelType w:val="hybridMultilevel"/>
    <w:tmpl w:val="38F8FDB2"/>
    <w:lvl w:ilvl="0" w:tplc="3C2E171E">
      <w:start w:val="1"/>
      <w:numFmt w:val="bullet"/>
      <w:lvlText w:val=""/>
      <w:lvlJc w:val="left"/>
      <w:pPr>
        <w:tabs>
          <w:tab w:val="num" w:pos="720"/>
        </w:tabs>
        <w:ind w:left="720" w:hanging="360"/>
      </w:pPr>
      <w:rPr>
        <w:rFonts w:ascii="Symbol" w:hAnsi="Symbol" w:hint="default"/>
        <w:sz w:val="20"/>
      </w:rPr>
    </w:lvl>
    <w:lvl w:ilvl="1" w:tplc="4DC4D2E8" w:tentative="1">
      <w:start w:val="1"/>
      <w:numFmt w:val="bullet"/>
      <w:lvlText w:val="o"/>
      <w:lvlJc w:val="left"/>
      <w:pPr>
        <w:tabs>
          <w:tab w:val="num" w:pos="1440"/>
        </w:tabs>
        <w:ind w:left="1440" w:hanging="360"/>
      </w:pPr>
      <w:rPr>
        <w:rFonts w:ascii="Courier New" w:hAnsi="Courier New" w:hint="default"/>
        <w:sz w:val="20"/>
      </w:rPr>
    </w:lvl>
    <w:lvl w:ilvl="2" w:tplc="B5948C8C" w:tentative="1">
      <w:start w:val="1"/>
      <w:numFmt w:val="bullet"/>
      <w:lvlText w:val=""/>
      <w:lvlJc w:val="left"/>
      <w:pPr>
        <w:tabs>
          <w:tab w:val="num" w:pos="2160"/>
        </w:tabs>
        <w:ind w:left="2160" w:hanging="360"/>
      </w:pPr>
      <w:rPr>
        <w:rFonts w:ascii="Wingdings" w:hAnsi="Wingdings" w:hint="default"/>
        <w:sz w:val="20"/>
      </w:rPr>
    </w:lvl>
    <w:lvl w:ilvl="3" w:tplc="69BCC7FC" w:tentative="1">
      <w:start w:val="1"/>
      <w:numFmt w:val="bullet"/>
      <w:lvlText w:val=""/>
      <w:lvlJc w:val="left"/>
      <w:pPr>
        <w:tabs>
          <w:tab w:val="num" w:pos="2880"/>
        </w:tabs>
        <w:ind w:left="2880" w:hanging="360"/>
      </w:pPr>
      <w:rPr>
        <w:rFonts w:ascii="Wingdings" w:hAnsi="Wingdings" w:hint="default"/>
        <w:sz w:val="20"/>
      </w:rPr>
    </w:lvl>
    <w:lvl w:ilvl="4" w:tplc="BEAAF45C" w:tentative="1">
      <w:start w:val="1"/>
      <w:numFmt w:val="bullet"/>
      <w:lvlText w:val=""/>
      <w:lvlJc w:val="left"/>
      <w:pPr>
        <w:tabs>
          <w:tab w:val="num" w:pos="3600"/>
        </w:tabs>
        <w:ind w:left="3600" w:hanging="360"/>
      </w:pPr>
      <w:rPr>
        <w:rFonts w:ascii="Wingdings" w:hAnsi="Wingdings" w:hint="default"/>
        <w:sz w:val="20"/>
      </w:rPr>
    </w:lvl>
    <w:lvl w:ilvl="5" w:tplc="EF3C75EA" w:tentative="1">
      <w:start w:val="1"/>
      <w:numFmt w:val="bullet"/>
      <w:lvlText w:val=""/>
      <w:lvlJc w:val="left"/>
      <w:pPr>
        <w:tabs>
          <w:tab w:val="num" w:pos="4320"/>
        </w:tabs>
        <w:ind w:left="4320" w:hanging="360"/>
      </w:pPr>
      <w:rPr>
        <w:rFonts w:ascii="Wingdings" w:hAnsi="Wingdings" w:hint="default"/>
        <w:sz w:val="20"/>
      </w:rPr>
    </w:lvl>
    <w:lvl w:ilvl="6" w:tplc="F7B442A4" w:tentative="1">
      <w:start w:val="1"/>
      <w:numFmt w:val="bullet"/>
      <w:lvlText w:val=""/>
      <w:lvlJc w:val="left"/>
      <w:pPr>
        <w:tabs>
          <w:tab w:val="num" w:pos="5040"/>
        </w:tabs>
        <w:ind w:left="5040" w:hanging="360"/>
      </w:pPr>
      <w:rPr>
        <w:rFonts w:ascii="Wingdings" w:hAnsi="Wingdings" w:hint="default"/>
        <w:sz w:val="20"/>
      </w:rPr>
    </w:lvl>
    <w:lvl w:ilvl="7" w:tplc="DFC8B440" w:tentative="1">
      <w:start w:val="1"/>
      <w:numFmt w:val="bullet"/>
      <w:lvlText w:val=""/>
      <w:lvlJc w:val="left"/>
      <w:pPr>
        <w:tabs>
          <w:tab w:val="num" w:pos="5760"/>
        </w:tabs>
        <w:ind w:left="5760" w:hanging="360"/>
      </w:pPr>
      <w:rPr>
        <w:rFonts w:ascii="Wingdings" w:hAnsi="Wingdings" w:hint="default"/>
        <w:sz w:val="20"/>
      </w:rPr>
    </w:lvl>
    <w:lvl w:ilvl="8" w:tplc="92F2BD06"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7C250D5"/>
    <w:multiLevelType w:val="hybridMultilevel"/>
    <w:tmpl w:val="7736E844"/>
    <w:lvl w:ilvl="0" w:tplc="1B70D718">
      <w:start w:val="1"/>
      <w:numFmt w:val="bullet"/>
      <w:lvlText w:val=""/>
      <w:lvlJc w:val="left"/>
      <w:pPr>
        <w:tabs>
          <w:tab w:val="num" w:pos="720"/>
        </w:tabs>
        <w:ind w:left="720" w:hanging="360"/>
      </w:pPr>
      <w:rPr>
        <w:rFonts w:ascii="Symbol" w:hAnsi="Symbol" w:hint="default"/>
        <w:sz w:val="20"/>
      </w:rPr>
    </w:lvl>
    <w:lvl w:ilvl="1" w:tplc="5834435A" w:tentative="1">
      <w:start w:val="1"/>
      <w:numFmt w:val="bullet"/>
      <w:lvlText w:val="o"/>
      <w:lvlJc w:val="left"/>
      <w:pPr>
        <w:tabs>
          <w:tab w:val="num" w:pos="1440"/>
        </w:tabs>
        <w:ind w:left="1440" w:hanging="360"/>
      </w:pPr>
      <w:rPr>
        <w:rFonts w:ascii="Courier New" w:hAnsi="Courier New" w:hint="default"/>
        <w:sz w:val="20"/>
      </w:rPr>
    </w:lvl>
    <w:lvl w:ilvl="2" w:tplc="2E7488EA" w:tentative="1">
      <w:start w:val="1"/>
      <w:numFmt w:val="bullet"/>
      <w:lvlText w:val=""/>
      <w:lvlJc w:val="left"/>
      <w:pPr>
        <w:tabs>
          <w:tab w:val="num" w:pos="2160"/>
        </w:tabs>
        <w:ind w:left="2160" w:hanging="360"/>
      </w:pPr>
      <w:rPr>
        <w:rFonts w:ascii="Wingdings" w:hAnsi="Wingdings" w:hint="default"/>
        <w:sz w:val="20"/>
      </w:rPr>
    </w:lvl>
    <w:lvl w:ilvl="3" w:tplc="D924CBA8" w:tentative="1">
      <w:start w:val="1"/>
      <w:numFmt w:val="bullet"/>
      <w:lvlText w:val=""/>
      <w:lvlJc w:val="left"/>
      <w:pPr>
        <w:tabs>
          <w:tab w:val="num" w:pos="2880"/>
        </w:tabs>
        <w:ind w:left="2880" w:hanging="360"/>
      </w:pPr>
      <w:rPr>
        <w:rFonts w:ascii="Wingdings" w:hAnsi="Wingdings" w:hint="default"/>
        <w:sz w:val="20"/>
      </w:rPr>
    </w:lvl>
    <w:lvl w:ilvl="4" w:tplc="749E33E0" w:tentative="1">
      <w:start w:val="1"/>
      <w:numFmt w:val="bullet"/>
      <w:lvlText w:val=""/>
      <w:lvlJc w:val="left"/>
      <w:pPr>
        <w:tabs>
          <w:tab w:val="num" w:pos="3600"/>
        </w:tabs>
        <w:ind w:left="3600" w:hanging="360"/>
      </w:pPr>
      <w:rPr>
        <w:rFonts w:ascii="Wingdings" w:hAnsi="Wingdings" w:hint="default"/>
        <w:sz w:val="20"/>
      </w:rPr>
    </w:lvl>
    <w:lvl w:ilvl="5" w:tplc="79227362" w:tentative="1">
      <w:start w:val="1"/>
      <w:numFmt w:val="bullet"/>
      <w:lvlText w:val=""/>
      <w:lvlJc w:val="left"/>
      <w:pPr>
        <w:tabs>
          <w:tab w:val="num" w:pos="4320"/>
        </w:tabs>
        <w:ind w:left="4320" w:hanging="360"/>
      </w:pPr>
      <w:rPr>
        <w:rFonts w:ascii="Wingdings" w:hAnsi="Wingdings" w:hint="default"/>
        <w:sz w:val="20"/>
      </w:rPr>
    </w:lvl>
    <w:lvl w:ilvl="6" w:tplc="14487828" w:tentative="1">
      <w:start w:val="1"/>
      <w:numFmt w:val="bullet"/>
      <w:lvlText w:val=""/>
      <w:lvlJc w:val="left"/>
      <w:pPr>
        <w:tabs>
          <w:tab w:val="num" w:pos="5040"/>
        </w:tabs>
        <w:ind w:left="5040" w:hanging="360"/>
      </w:pPr>
      <w:rPr>
        <w:rFonts w:ascii="Wingdings" w:hAnsi="Wingdings" w:hint="default"/>
        <w:sz w:val="20"/>
      </w:rPr>
    </w:lvl>
    <w:lvl w:ilvl="7" w:tplc="024A400E" w:tentative="1">
      <w:start w:val="1"/>
      <w:numFmt w:val="bullet"/>
      <w:lvlText w:val=""/>
      <w:lvlJc w:val="left"/>
      <w:pPr>
        <w:tabs>
          <w:tab w:val="num" w:pos="5760"/>
        </w:tabs>
        <w:ind w:left="5760" w:hanging="360"/>
      </w:pPr>
      <w:rPr>
        <w:rFonts w:ascii="Wingdings" w:hAnsi="Wingdings" w:hint="default"/>
        <w:sz w:val="20"/>
      </w:rPr>
    </w:lvl>
    <w:lvl w:ilvl="8" w:tplc="B12ECDA2"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BFD20C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3F73609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3FA60D4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44484C82"/>
    <w:multiLevelType w:val="hybridMultilevel"/>
    <w:tmpl w:val="99E432A6"/>
    <w:lvl w:ilvl="0" w:tplc="83ACF678">
      <w:start w:val="1"/>
      <w:numFmt w:val="bullet"/>
      <w:lvlText w:val=""/>
      <w:lvlJc w:val="left"/>
      <w:pPr>
        <w:tabs>
          <w:tab w:val="num" w:pos="720"/>
        </w:tabs>
        <w:ind w:left="720" w:hanging="360"/>
      </w:pPr>
      <w:rPr>
        <w:rFonts w:ascii="Symbol" w:hAnsi="Symbol" w:hint="default"/>
        <w:sz w:val="20"/>
      </w:rPr>
    </w:lvl>
    <w:lvl w:ilvl="1" w:tplc="F4DA0E94" w:tentative="1">
      <w:start w:val="1"/>
      <w:numFmt w:val="bullet"/>
      <w:lvlText w:val="o"/>
      <w:lvlJc w:val="left"/>
      <w:pPr>
        <w:tabs>
          <w:tab w:val="num" w:pos="1440"/>
        </w:tabs>
        <w:ind w:left="1440" w:hanging="360"/>
      </w:pPr>
      <w:rPr>
        <w:rFonts w:ascii="Courier New" w:hAnsi="Courier New" w:hint="default"/>
        <w:sz w:val="20"/>
      </w:rPr>
    </w:lvl>
    <w:lvl w:ilvl="2" w:tplc="BA1E9208" w:tentative="1">
      <w:start w:val="1"/>
      <w:numFmt w:val="bullet"/>
      <w:lvlText w:val=""/>
      <w:lvlJc w:val="left"/>
      <w:pPr>
        <w:tabs>
          <w:tab w:val="num" w:pos="2160"/>
        </w:tabs>
        <w:ind w:left="2160" w:hanging="360"/>
      </w:pPr>
      <w:rPr>
        <w:rFonts w:ascii="Wingdings" w:hAnsi="Wingdings" w:hint="default"/>
        <w:sz w:val="20"/>
      </w:rPr>
    </w:lvl>
    <w:lvl w:ilvl="3" w:tplc="B3681290" w:tentative="1">
      <w:start w:val="1"/>
      <w:numFmt w:val="bullet"/>
      <w:lvlText w:val=""/>
      <w:lvlJc w:val="left"/>
      <w:pPr>
        <w:tabs>
          <w:tab w:val="num" w:pos="2880"/>
        </w:tabs>
        <w:ind w:left="2880" w:hanging="360"/>
      </w:pPr>
      <w:rPr>
        <w:rFonts w:ascii="Wingdings" w:hAnsi="Wingdings" w:hint="default"/>
        <w:sz w:val="20"/>
      </w:rPr>
    </w:lvl>
    <w:lvl w:ilvl="4" w:tplc="A508AD5A" w:tentative="1">
      <w:start w:val="1"/>
      <w:numFmt w:val="bullet"/>
      <w:lvlText w:val=""/>
      <w:lvlJc w:val="left"/>
      <w:pPr>
        <w:tabs>
          <w:tab w:val="num" w:pos="3600"/>
        </w:tabs>
        <w:ind w:left="3600" w:hanging="360"/>
      </w:pPr>
      <w:rPr>
        <w:rFonts w:ascii="Wingdings" w:hAnsi="Wingdings" w:hint="default"/>
        <w:sz w:val="20"/>
      </w:rPr>
    </w:lvl>
    <w:lvl w:ilvl="5" w:tplc="E74265EA" w:tentative="1">
      <w:start w:val="1"/>
      <w:numFmt w:val="bullet"/>
      <w:lvlText w:val=""/>
      <w:lvlJc w:val="left"/>
      <w:pPr>
        <w:tabs>
          <w:tab w:val="num" w:pos="4320"/>
        </w:tabs>
        <w:ind w:left="4320" w:hanging="360"/>
      </w:pPr>
      <w:rPr>
        <w:rFonts w:ascii="Wingdings" w:hAnsi="Wingdings" w:hint="default"/>
        <w:sz w:val="20"/>
      </w:rPr>
    </w:lvl>
    <w:lvl w:ilvl="6" w:tplc="418CFDD0" w:tentative="1">
      <w:start w:val="1"/>
      <w:numFmt w:val="bullet"/>
      <w:lvlText w:val=""/>
      <w:lvlJc w:val="left"/>
      <w:pPr>
        <w:tabs>
          <w:tab w:val="num" w:pos="5040"/>
        </w:tabs>
        <w:ind w:left="5040" w:hanging="360"/>
      </w:pPr>
      <w:rPr>
        <w:rFonts w:ascii="Wingdings" w:hAnsi="Wingdings" w:hint="default"/>
        <w:sz w:val="20"/>
      </w:rPr>
    </w:lvl>
    <w:lvl w:ilvl="7" w:tplc="CB922BCE" w:tentative="1">
      <w:start w:val="1"/>
      <w:numFmt w:val="bullet"/>
      <w:lvlText w:val=""/>
      <w:lvlJc w:val="left"/>
      <w:pPr>
        <w:tabs>
          <w:tab w:val="num" w:pos="5760"/>
        </w:tabs>
        <w:ind w:left="5760" w:hanging="360"/>
      </w:pPr>
      <w:rPr>
        <w:rFonts w:ascii="Wingdings" w:hAnsi="Wingdings" w:hint="default"/>
        <w:sz w:val="20"/>
      </w:rPr>
    </w:lvl>
    <w:lvl w:ilvl="8" w:tplc="01AEAC16"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87B5AEA"/>
    <w:multiLevelType w:val="multilevel"/>
    <w:tmpl w:val="20D61082"/>
    <w:lvl w:ilvl="0">
      <w:start w:val="6"/>
      <w:numFmt w:val="decimal"/>
      <w:lvlText w:val="%1"/>
      <w:lvlJc w:val="left"/>
      <w:pPr>
        <w:tabs>
          <w:tab w:val="num" w:pos="1134"/>
        </w:tabs>
        <w:ind w:left="0" w:firstLine="0"/>
      </w:pPr>
      <w:rPr>
        <w:rFonts w:hint="eastAsia"/>
      </w:rPr>
    </w:lvl>
    <w:lvl w:ilvl="1">
      <w:start w:val="3"/>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31"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2641B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63185F2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15:restartNumberingAfterBreak="0">
    <w:nsid w:val="6771357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6B9A3E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15:restartNumberingAfterBreak="0">
    <w:nsid w:val="6FF8517E"/>
    <w:multiLevelType w:val="hybridMultilevel"/>
    <w:tmpl w:val="0D000E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6336425"/>
    <w:multiLevelType w:val="hybridMultilevel"/>
    <w:tmpl w:val="06A43126"/>
    <w:lvl w:ilvl="0" w:tplc="BFB892AA">
      <w:start w:val="8"/>
      <w:numFmt w:val="bullet"/>
      <w:lvlText w:val="-"/>
      <w:lvlJc w:val="left"/>
      <w:pPr>
        <w:ind w:left="760" w:hanging="360"/>
      </w:pPr>
      <w:rPr>
        <w:rFonts w:ascii="Times New Roman" w:eastAsia="Malgun Gothic"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9" w15:restartNumberingAfterBreak="0">
    <w:nsid w:val="766B2713"/>
    <w:multiLevelType w:val="hybridMultilevel"/>
    <w:tmpl w:val="568EE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42" w15:restartNumberingAfterBreak="0">
    <w:nsid w:val="796A3381"/>
    <w:multiLevelType w:val="hybridMultilevel"/>
    <w:tmpl w:val="83FCB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2">
    <w:abstractNumId w:val="20"/>
  </w:num>
  <w:num w:numId="3">
    <w:abstractNumId w:val="40"/>
  </w:num>
  <w:num w:numId="4">
    <w:abstractNumId w:val="14"/>
  </w:num>
  <w:num w:numId="5">
    <w:abstractNumId w:val="22"/>
  </w:num>
  <w:num w:numId="6">
    <w:abstractNumId w:val="31"/>
  </w:num>
  <w:num w:numId="7">
    <w:abstractNumId w:val="10"/>
    <w:lvlOverride w:ilvl="0">
      <w:lvl w:ilvl="0">
        <w:numFmt w:val="bullet"/>
        <w:lvlText w:val=""/>
        <w:legacy w:legacy="1" w:legacySpace="0" w:legacyIndent="0"/>
        <w:lvlJc w:val="left"/>
        <w:rPr>
          <w:rFonts w:ascii="Symbol" w:hAnsi="Symbol" w:hint="default"/>
        </w:rPr>
      </w:lvl>
    </w:lvlOverride>
  </w:num>
  <w:num w:numId="8">
    <w:abstractNumId w:val="2"/>
  </w:num>
  <w:num w:numId="9">
    <w:abstractNumId w:val="1"/>
  </w:num>
  <w:num w:numId="10">
    <w:abstractNumId w:val="0"/>
  </w:num>
  <w:num w:numId="11">
    <w:abstractNumId w:val="29"/>
  </w:num>
  <w:num w:numId="12">
    <w:abstractNumId w:val="25"/>
  </w:num>
  <w:num w:numId="13">
    <w:abstractNumId w:val="24"/>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19"/>
  </w:num>
  <w:num w:numId="22">
    <w:abstractNumId w:val="33"/>
  </w:num>
  <w:num w:numId="23">
    <w:abstractNumId w:val="27"/>
  </w:num>
  <w:num w:numId="24">
    <w:abstractNumId w:val="32"/>
  </w:num>
  <w:num w:numId="25">
    <w:abstractNumId w:val="18"/>
  </w:num>
  <w:num w:numId="26">
    <w:abstractNumId w:val="13"/>
  </w:num>
  <w:num w:numId="27">
    <w:abstractNumId w:val="16"/>
  </w:num>
  <w:num w:numId="28">
    <w:abstractNumId w:val="28"/>
  </w:num>
  <w:num w:numId="29">
    <w:abstractNumId w:val="35"/>
  </w:num>
  <w:num w:numId="30">
    <w:abstractNumId w:val="23"/>
  </w:num>
  <w:num w:numId="31">
    <w:abstractNumId w:val="12"/>
  </w:num>
  <w:num w:numId="32">
    <w:abstractNumId w:val="26"/>
  </w:num>
  <w:num w:numId="33">
    <w:abstractNumId w:val="17"/>
  </w:num>
  <w:num w:numId="34">
    <w:abstractNumId w:val="21"/>
  </w:num>
  <w:num w:numId="35">
    <w:abstractNumId w:val="34"/>
  </w:num>
  <w:num w:numId="36">
    <w:abstractNumId w:val="11"/>
  </w:num>
  <w:num w:numId="37">
    <w:abstractNumId w:val="36"/>
  </w:num>
  <w:num w:numId="38">
    <w:abstractNumId w:val="39"/>
  </w:num>
  <w:num w:numId="39">
    <w:abstractNumId w:val="42"/>
  </w:num>
  <w:num w:numId="40">
    <w:abstractNumId w:val="38"/>
  </w:num>
  <w:num w:numId="41">
    <w:abstractNumId w:val="30"/>
  </w:num>
  <w:num w:numId="42">
    <w:abstractNumId w:val="15"/>
  </w:num>
  <w:num w:numId="43">
    <w:abstractNumId w:val="37"/>
  </w:num>
  <w:num w:numId="44">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doNotHyphenateCaps/>
  <w:drawingGridHorizontalSpacing w:val="100"/>
  <w:displayHorizontalDrawingGridEvery w:val="0"/>
  <w:displayVerticalDrawingGridEvery w:val="0"/>
  <w:doNotShadeFormData/>
  <w:noPunctuationKerning/>
  <w:characterSpacingControl w:val="doNotCompress"/>
  <w:hdrShapeDefaults>
    <o:shapedefaults v:ext="edit" spidmax="3206"/>
  </w:hdrShapeDefaults>
  <w:footnotePr>
    <w:numRestart w:val="eachSect"/>
    <w:footnote w:id="-1"/>
    <w:footnote w:id="0"/>
    <w:footnote w:id="1"/>
  </w:footnotePr>
  <w:endnotePr>
    <w:endnote w:id="-1"/>
    <w:endnote w:id="0"/>
    <w:endnote w:id="1"/>
  </w:endnotePr>
  <w:compat>
    <w:alignTablesRowByRow/>
    <w:doNotUseHTMLParagraphAutoSpacing/>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BB6418"/>
    <w:rsid w:val="0000384D"/>
    <w:rsid w:val="0000438A"/>
    <w:rsid w:val="00004633"/>
    <w:rsid w:val="00006470"/>
    <w:rsid w:val="00006F96"/>
    <w:rsid w:val="00012232"/>
    <w:rsid w:val="000128B3"/>
    <w:rsid w:val="00016C52"/>
    <w:rsid w:val="0002048D"/>
    <w:rsid w:val="00031BAD"/>
    <w:rsid w:val="000361F9"/>
    <w:rsid w:val="0004193D"/>
    <w:rsid w:val="00047576"/>
    <w:rsid w:val="00052843"/>
    <w:rsid w:val="00055A97"/>
    <w:rsid w:val="00062C7A"/>
    <w:rsid w:val="0006368F"/>
    <w:rsid w:val="000705EE"/>
    <w:rsid w:val="00070988"/>
    <w:rsid w:val="00072C17"/>
    <w:rsid w:val="0007540D"/>
    <w:rsid w:val="00084C42"/>
    <w:rsid w:val="000A0FFA"/>
    <w:rsid w:val="000B10F5"/>
    <w:rsid w:val="000B70A1"/>
    <w:rsid w:val="000D253E"/>
    <w:rsid w:val="000D6D95"/>
    <w:rsid w:val="000D6E4D"/>
    <w:rsid w:val="000E08CD"/>
    <w:rsid w:val="000E1539"/>
    <w:rsid w:val="000E3809"/>
    <w:rsid w:val="000F17D5"/>
    <w:rsid w:val="000F1D7C"/>
    <w:rsid w:val="000F688F"/>
    <w:rsid w:val="000F6DB0"/>
    <w:rsid w:val="00101471"/>
    <w:rsid w:val="001136E5"/>
    <w:rsid w:val="001153A6"/>
    <w:rsid w:val="00116725"/>
    <w:rsid w:val="00117B33"/>
    <w:rsid w:val="00124149"/>
    <w:rsid w:val="00126AC2"/>
    <w:rsid w:val="00135BAC"/>
    <w:rsid w:val="00147783"/>
    <w:rsid w:val="00156D73"/>
    <w:rsid w:val="001577D1"/>
    <w:rsid w:val="00161159"/>
    <w:rsid w:val="00161758"/>
    <w:rsid w:val="0016585A"/>
    <w:rsid w:val="00172159"/>
    <w:rsid w:val="00176759"/>
    <w:rsid w:val="00177421"/>
    <w:rsid w:val="00182198"/>
    <w:rsid w:val="00184F47"/>
    <w:rsid w:val="001872F6"/>
    <w:rsid w:val="001A040B"/>
    <w:rsid w:val="001B2A1F"/>
    <w:rsid w:val="001B5EE8"/>
    <w:rsid w:val="001B74FC"/>
    <w:rsid w:val="001B7F5D"/>
    <w:rsid w:val="001C5D2C"/>
    <w:rsid w:val="001D01C7"/>
    <w:rsid w:val="001E3A3D"/>
    <w:rsid w:val="001E5F05"/>
    <w:rsid w:val="001E7509"/>
    <w:rsid w:val="001F364E"/>
    <w:rsid w:val="001F3880"/>
    <w:rsid w:val="001F6675"/>
    <w:rsid w:val="00202EE2"/>
    <w:rsid w:val="00212748"/>
    <w:rsid w:val="00226376"/>
    <w:rsid w:val="00234966"/>
    <w:rsid w:val="002475FE"/>
    <w:rsid w:val="00247D1F"/>
    <w:rsid w:val="002533C0"/>
    <w:rsid w:val="002669AD"/>
    <w:rsid w:val="00272B5F"/>
    <w:rsid w:val="00272D87"/>
    <w:rsid w:val="00272ECD"/>
    <w:rsid w:val="00283598"/>
    <w:rsid w:val="00283DA8"/>
    <w:rsid w:val="00292EB6"/>
    <w:rsid w:val="002A1966"/>
    <w:rsid w:val="002B232E"/>
    <w:rsid w:val="002B4108"/>
    <w:rsid w:val="002B7C69"/>
    <w:rsid w:val="002C0A3C"/>
    <w:rsid w:val="002C214A"/>
    <w:rsid w:val="002C2FE0"/>
    <w:rsid w:val="002C31BD"/>
    <w:rsid w:val="002D5570"/>
    <w:rsid w:val="002E4A68"/>
    <w:rsid w:val="002F032F"/>
    <w:rsid w:val="00307E47"/>
    <w:rsid w:val="00311086"/>
    <w:rsid w:val="00313082"/>
    <w:rsid w:val="003167CA"/>
    <w:rsid w:val="003175F6"/>
    <w:rsid w:val="0032018A"/>
    <w:rsid w:val="00324692"/>
    <w:rsid w:val="00325791"/>
    <w:rsid w:val="00325EA3"/>
    <w:rsid w:val="0033112C"/>
    <w:rsid w:val="003558BA"/>
    <w:rsid w:val="00356AB6"/>
    <w:rsid w:val="00356C28"/>
    <w:rsid w:val="00367656"/>
    <w:rsid w:val="00367F38"/>
    <w:rsid w:val="00375E62"/>
    <w:rsid w:val="0037667E"/>
    <w:rsid w:val="00380E5A"/>
    <w:rsid w:val="003816A7"/>
    <w:rsid w:val="00381F31"/>
    <w:rsid w:val="003934A1"/>
    <w:rsid w:val="003A04F2"/>
    <w:rsid w:val="003A3D42"/>
    <w:rsid w:val="003A580E"/>
    <w:rsid w:val="003B28CC"/>
    <w:rsid w:val="003B4AD3"/>
    <w:rsid w:val="003C00E6"/>
    <w:rsid w:val="003C3949"/>
    <w:rsid w:val="003C4E68"/>
    <w:rsid w:val="003C7F69"/>
    <w:rsid w:val="003D3CB6"/>
    <w:rsid w:val="003D6202"/>
    <w:rsid w:val="003D63E8"/>
    <w:rsid w:val="003E0D35"/>
    <w:rsid w:val="003E54A5"/>
    <w:rsid w:val="003E6710"/>
    <w:rsid w:val="0040354E"/>
    <w:rsid w:val="004060B2"/>
    <w:rsid w:val="004078E0"/>
    <w:rsid w:val="004127E2"/>
    <w:rsid w:val="004202B0"/>
    <w:rsid w:val="00422BC4"/>
    <w:rsid w:val="00423570"/>
    <w:rsid w:val="00423D5F"/>
    <w:rsid w:val="00424964"/>
    <w:rsid w:val="00424F10"/>
    <w:rsid w:val="00431613"/>
    <w:rsid w:val="00435054"/>
    <w:rsid w:val="00436590"/>
    <w:rsid w:val="00436775"/>
    <w:rsid w:val="00450EDF"/>
    <w:rsid w:val="0045477F"/>
    <w:rsid w:val="0046449A"/>
    <w:rsid w:val="00464E65"/>
    <w:rsid w:val="00466E67"/>
    <w:rsid w:val="0046724A"/>
    <w:rsid w:val="00467CCF"/>
    <w:rsid w:val="00470F2A"/>
    <w:rsid w:val="004A00AF"/>
    <w:rsid w:val="004A1E38"/>
    <w:rsid w:val="004A2BF0"/>
    <w:rsid w:val="004B21DC"/>
    <w:rsid w:val="004B2C68"/>
    <w:rsid w:val="004B5633"/>
    <w:rsid w:val="004D3D99"/>
    <w:rsid w:val="004D7D67"/>
    <w:rsid w:val="004E71A3"/>
    <w:rsid w:val="004F04C5"/>
    <w:rsid w:val="004F083C"/>
    <w:rsid w:val="004F1B60"/>
    <w:rsid w:val="00503909"/>
    <w:rsid w:val="00504A3E"/>
    <w:rsid w:val="005115DA"/>
    <w:rsid w:val="005126C9"/>
    <w:rsid w:val="00513AE8"/>
    <w:rsid w:val="00516360"/>
    <w:rsid w:val="00517849"/>
    <w:rsid w:val="005228FE"/>
    <w:rsid w:val="00523ED7"/>
    <w:rsid w:val="0052475E"/>
    <w:rsid w:val="00525B3E"/>
    <w:rsid w:val="00527205"/>
    <w:rsid w:val="0053252F"/>
    <w:rsid w:val="00532F8F"/>
    <w:rsid w:val="00533159"/>
    <w:rsid w:val="00541244"/>
    <w:rsid w:val="00542A15"/>
    <w:rsid w:val="005453D4"/>
    <w:rsid w:val="00546D7B"/>
    <w:rsid w:val="00550F9C"/>
    <w:rsid w:val="005527CE"/>
    <w:rsid w:val="00553C1A"/>
    <w:rsid w:val="00553CE0"/>
    <w:rsid w:val="00554B11"/>
    <w:rsid w:val="00554D66"/>
    <w:rsid w:val="00564D7A"/>
    <w:rsid w:val="0056624A"/>
    <w:rsid w:val="0057170D"/>
    <w:rsid w:val="005726D2"/>
    <w:rsid w:val="00577FB2"/>
    <w:rsid w:val="00582BAD"/>
    <w:rsid w:val="0059474F"/>
    <w:rsid w:val="00595120"/>
    <w:rsid w:val="00595502"/>
    <w:rsid w:val="00596098"/>
    <w:rsid w:val="005A2D7C"/>
    <w:rsid w:val="005A38A8"/>
    <w:rsid w:val="005A3CFF"/>
    <w:rsid w:val="005A3EEC"/>
    <w:rsid w:val="005A7A27"/>
    <w:rsid w:val="005C210D"/>
    <w:rsid w:val="005C586E"/>
    <w:rsid w:val="005C72A8"/>
    <w:rsid w:val="005E0AD1"/>
    <w:rsid w:val="005E1047"/>
    <w:rsid w:val="005E122D"/>
    <w:rsid w:val="005E77DD"/>
    <w:rsid w:val="005F221A"/>
    <w:rsid w:val="005F5058"/>
    <w:rsid w:val="00607C90"/>
    <w:rsid w:val="006228A5"/>
    <w:rsid w:val="00634BA6"/>
    <w:rsid w:val="0063535F"/>
    <w:rsid w:val="00637BE5"/>
    <w:rsid w:val="00640591"/>
    <w:rsid w:val="006446F9"/>
    <w:rsid w:val="00644B12"/>
    <w:rsid w:val="00647F0F"/>
    <w:rsid w:val="00653A3B"/>
    <w:rsid w:val="00654563"/>
    <w:rsid w:val="00660FE0"/>
    <w:rsid w:val="00667EEB"/>
    <w:rsid w:val="00672201"/>
    <w:rsid w:val="0067620B"/>
    <w:rsid w:val="00676962"/>
    <w:rsid w:val="00683735"/>
    <w:rsid w:val="00690E42"/>
    <w:rsid w:val="006919F8"/>
    <w:rsid w:val="00695920"/>
    <w:rsid w:val="006A1E81"/>
    <w:rsid w:val="006A4A4C"/>
    <w:rsid w:val="006A6968"/>
    <w:rsid w:val="006A7DD8"/>
    <w:rsid w:val="006B17BF"/>
    <w:rsid w:val="006B2529"/>
    <w:rsid w:val="006B5A73"/>
    <w:rsid w:val="006B710D"/>
    <w:rsid w:val="006C1AEC"/>
    <w:rsid w:val="006C74D0"/>
    <w:rsid w:val="006D59CA"/>
    <w:rsid w:val="006D5F3D"/>
    <w:rsid w:val="006E778E"/>
    <w:rsid w:val="006F031E"/>
    <w:rsid w:val="006F2D4E"/>
    <w:rsid w:val="00701F1D"/>
    <w:rsid w:val="007038BC"/>
    <w:rsid w:val="00703E81"/>
    <w:rsid w:val="00706185"/>
    <w:rsid w:val="00706D50"/>
    <w:rsid w:val="00712F2B"/>
    <w:rsid w:val="00715670"/>
    <w:rsid w:val="007208B5"/>
    <w:rsid w:val="00720F4E"/>
    <w:rsid w:val="00737C79"/>
    <w:rsid w:val="00743F24"/>
    <w:rsid w:val="00744F10"/>
    <w:rsid w:val="00745924"/>
    <w:rsid w:val="007462C1"/>
    <w:rsid w:val="00747229"/>
    <w:rsid w:val="00750F11"/>
    <w:rsid w:val="00753357"/>
    <w:rsid w:val="00755B41"/>
    <w:rsid w:val="00756A2B"/>
    <w:rsid w:val="00757F6F"/>
    <w:rsid w:val="00763585"/>
    <w:rsid w:val="00763D49"/>
    <w:rsid w:val="00772BC0"/>
    <w:rsid w:val="0078530B"/>
    <w:rsid w:val="00787554"/>
    <w:rsid w:val="00794606"/>
    <w:rsid w:val="00797E96"/>
    <w:rsid w:val="007A1C7C"/>
    <w:rsid w:val="007A38C9"/>
    <w:rsid w:val="007B55FC"/>
    <w:rsid w:val="007B7941"/>
    <w:rsid w:val="007C2C07"/>
    <w:rsid w:val="007C39B4"/>
    <w:rsid w:val="007E1F9A"/>
    <w:rsid w:val="007E3609"/>
    <w:rsid w:val="007E501E"/>
    <w:rsid w:val="007E50A3"/>
    <w:rsid w:val="007F4A8E"/>
    <w:rsid w:val="00801A3D"/>
    <w:rsid w:val="00806AF1"/>
    <w:rsid w:val="0081157A"/>
    <w:rsid w:val="00812636"/>
    <w:rsid w:val="00813325"/>
    <w:rsid w:val="00813A63"/>
    <w:rsid w:val="008143DF"/>
    <w:rsid w:val="00817DE2"/>
    <w:rsid w:val="00821F9C"/>
    <w:rsid w:val="008244F8"/>
    <w:rsid w:val="008440E9"/>
    <w:rsid w:val="008503B6"/>
    <w:rsid w:val="00853C55"/>
    <w:rsid w:val="00856D18"/>
    <w:rsid w:val="008645C1"/>
    <w:rsid w:val="00866A3B"/>
    <w:rsid w:val="00867EBE"/>
    <w:rsid w:val="0087727E"/>
    <w:rsid w:val="00880ED6"/>
    <w:rsid w:val="008849A4"/>
    <w:rsid w:val="008869FD"/>
    <w:rsid w:val="00886CC2"/>
    <w:rsid w:val="00886FCC"/>
    <w:rsid w:val="008A0C4C"/>
    <w:rsid w:val="008A2C83"/>
    <w:rsid w:val="008A3F95"/>
    <w:rsid w:val="008A7735"/>
    <w:rsid w:val="008B1B88"/>
    <w:rsid w:val="008B267C"/>
    <w:rsid w:val="008C30AE"/>
    <w:rsid w:val="008D070A"/>
    <w:rsid w:val="008D31C1"/>
    <w:rsid w:val="008D35CF"/>
    <w:rsid w:val="008D50FC"/>
    <w:rsid w:val="008E2B7F"/>
    <w:rsid w:val="008F015D"/>
    <w:rsid w:val="008F09C2"/>
    <w:rsid w:val="008F29AE"/>
    <w:rsid w:val="008F3E6A"/>
    <w:rsid w:val="009067C7"/>
    <w:rsid w:val="00910EF7"/>
    <w:rsid w:val="00917C64"/>
    <w:rsid w:val="00921CAA"/>
    <w:rsid w:val="00924EB3"/>
    <w:rsid w:val="00930839"/>
    <w:rsid w:val="00934717"/>
    <w:rsid w:val="00937690"/>
    <w:rsid w:val="0094095C"/>
    <w:rsid w:val="00947571"/>
    <w:rsid w:val="009547E5"/>
    <w:rsid w:val="00957637"/>
    <w:rsid w:val="00961FC3"/>
    <w:rsid w:val="00962DC1"/>
    <w:rsid w:val="00970978"/>
    <w:rsid w:val="00972C9E"/>
    <w:rsid w:val="009743EA"/>
    <w:rsid w:val="00980275"/>
    <w:rsid w:val="00982D11"/>
    <w:rsid w:val="00983666"/>
    <w:rsid w:val="00984819"/>
    <w:rsid w:val="00984B82"/>
    <w:rsid w:val="00984FEF"/>
    <w:rsid w:val="00995BDD"/>
    <w:rsid w:val="009A108D"/>
    <w:rsid w:val="009A1217"/>
    <w:rsid w:val="009A2C4C"/>
    <w:rsid w:val="009A391F"/>
    <w:rsid w:val="009B02AE"/>
    <w:rsid w:val="009B6DB3"/>
    <w:rsid w:val="009B6EC3"/>
    <w:rsid w:val="009D0537"/>
    <w:rsid w:val="009D5081"/>
    <w:rsid w:val="009D66FE"/>
    <w:rsid w:val="009D7815"/>
    <w:rsid w:val="009F2CD4"/>
    <w:rsid w:val="009F506B"/>
    <w:rsid w:val="00A0028E"/>
    <w:rsid w:val="00A00407"/>
    <w:rsid w:val="00A011D6"/>
    <w:rsid w:val="00A0459B"/>
    <w:rsid w:val="00A04D9C"/>
    <w:rsid w:val="00A06B31"/>
    <w:rsid w:val="00A1055B"/>
    <w:rsid w:val="00A17E59"/>
    <w:rsid w:val="00A200F0"/>
    <w:rsid w:val="00A2245A"/>
    <w:rsid w:val="00A25E97"/>
    <w:rsid w:val="00A32E99"/>
    <w:rsid w:val="00A33FCE"/>
    <w:rsid w:val="00A377A6"/>
    <w:rsid w:val="00A40BC8"/>
    <w:rsid w:val="00A40F09"/>
    <w:rsid w:val="00A4167A"/>
    <w:rsid w:val="00A4634E"/>
    <w:rsid w:val="00A514C5"/>
    <w:rsid w:val="00A51600"/>
    <w:rsid w:val="00A604B0"/>
    <w:rsid w:val="00A606F5"/>
    <w:rsid w:val="00A6262E"/>
    <w:rsid w:val="00A62903"/>
    <w:rsid w:val="00A66BFE"/>
    <w:rsid w:val="00A80E83"/>
    <w:rsid w:val="00A87596"/>
    <w:rsid w:val="00A94CB3"/>
    <w:rsid w:val="00A95754"/>
    <w:rsid w:val="00AB53C2"/>
    <w:rsid w:val="00AC274F"/>
    <w:rsid w:val="00AC6B5E"/>
    <w:rsid w:val="00AC6F37"/>
    <w:rsid w:val="00AD7CE5"/>
    <w:rsid w:val="00AE1158"/>
    <w:rsid w:val="00AE2D24"/>
    <w:rsid w:val="00AF3C9C"/>
    <w:rsid w:val="00AF481D"/>
    <w:rsid w:val="00B01122"/>
    <w:rsid w:val="00B0246F"/>
    <w:rsid w:val="00B125A4"/>
    <w:rsid w:val="00B1314D"/>
    <w:rsid w:val="00B1793C"/>
    <w:rsid w:val="00B2124E"/>
    <w:rsid w:val="00B26970"/>
    <w:rsid w:val="00B307A5"/>
    <w:rsid w:val="00B34475"/>
    <w:rsid w:val="00B36619"/>
    <w:rsid w:val="00B36CBD"/>
    <w:rsid w:val="00B46A7D"/>
    <w:rsid w:val="00B50703"/>
    <w:rsid w:val="00B5293F"/>
    <w:rsid w:val="00B53823"/>
    <w:rsid w:val="00B556A2"/>
    <w:rsid w:val="00B6424A"/>
    <w:rsid w:val="00B648F9"/>
    <w:rsid w:val="00B73DE0"/>
    <w:rsid w:val="00B76FCC"/>
    <w:rsid w:val="00B808F8"/>
    <w:rsid w:val="00B813A0"/>
    <w:rsid w:val="00B9361D"/>
    <w:rsid w:val="00B9386A"/>
    <w:rsid w:val="00B95D14"/>
    <w:rsid w:val="00BA5E38"/>
    <w:rsid w:val="00BA615F"/>
    <w:rsid w:val="00BA6835"/>
    <w:rsid w:val="00BB1F4D"/>
    <w:rsid w:val="00BB437C"/>
    <w:rsid w:val="00BB4716"/>
    <w:rsid w:val="00BB6418"/>
    <w:rsid w:val="00BC02FD"/>
    <w:rsid w:val="00BC0A87"/>
    <w:rsid w:val="00BC33F7"/>
    <w:rsid w:val="00BC4FFB"/>
    <w:rsid w:val="00BD2C8E"/>
    <w:rsid w:val="00BD522C"/>
    <w:rsid w:val="00BE12DA"/>
    <w:rsid w:val="00BE1693"/>
    <w:rsid w:val="00BE2439"/>
    <w:rsid w:val="00BF006F"/>
    <w:rsid w:val="00BF4AD6"/>
    <w:rsid w:val="00C04BCB"/>
    <w:rsid w:val="00C05E06"/>
    <w:rsid w:val="00C072AF"/>
    <w:rsid w:val="00C21A38"/>
    <w:rsid w:val="00C24EF4"/>
    <w:rsid w:val="00C25189"/>
    <w:rsid w:val="00C252DE"/>
    <w:rsid w:val="00C25BC9"/>
    <w:rsid w:val="00C26AC6"/>
    <w:rsid w:val="00C27754"/>
    <w:rsid w:val="00C30AC5"/>
    <w:rsid w:val="00C32389"/>
    <w:rsid w:val="00C40550"/>
    <w:rsid w:val="00C47441"/>
    <w:rsid w:val="00C55DF2"/>
    <w:rsid w:val="00C6243C"/>
    <w:rsid w:val="00C62AE6"/>
    <w:rsid w:val="00C740D2"/>
    <w:rsid w:val="00C80DF6"/>
    <w:rsid w:val="00C851CA"/>
    <w:rsid w:val="00CA59CA"/>
    <w:rsid w:val="00CA7994"/>
    <w:rsid w:val="00CB0EA5"/>
    <w:rsid w:val="00CC1C4E"/>
    <w:rsid w:val="00CC3DB5"/>
    <w:rsid w:val="00CC5A76"/>
    <w:rsid w:val="00CD17B5"/>
    <w:rsid w:val="00CD386D"/>
    <w:rsid w:val="00CE497E"/>
    <w:rsid w:val="00CE6C11"/>
    <w:rsid w:val="00CE7870"/>
    <w:rsid w:val="00CE7B21"/>
    <w:rsid w:val="00CF6428"/>
    <w:rsid w:val="00D20BFC"/>
    <w:rsid w:val="00D34229"/>
    <w:rsid w:val="00D35D58"/>
    <w:rsid w:val="00D44988"/>
    <w:rsid w:val="00D45D4C"/>
    <w:rsid w:val="00D511E4"/>
    <w:rsid w:val="00D52553"/>
    <w:rsid w:val="00D530FB"/>
    <w:rsid w:val="00D65B00"/>
    <w:rsid w:val="00D661C9"/>
    <w:rsid w:val="00D67F84"/>
    <w:rsid w:val="00D7365C"/>
    <w:rsid w:val="00D778F4"/>
    <w:rsid w:val="00D810BB"/>
    <w:rsid w:val="00D81928"/>
    <w:rsid w:val="00D85559"/>
    <w:rsid w:val="00D86524"/>
    <w:rsid w:val="00DA31F0"/>
    <w:rsid w:val="00DB0B7E"/>
    <w:rsid w:val="00DB64B4"/>
    <w:rsid w:val="00DC4CC9"/>
    <w:rsid w:val="00DD1186"/>
    <w:rsid w:val="00DD4BC8"/>
    <w:rsid w:val="00DD6B82"/>
    <w:rsid w:val="00DD7DA1"/>
    <w:rsid w:val="00DE3584"/>
    <w:rsid w:val="00DE3862"/>
    <w:rsid w:val="00DE56F4"/>
    <w:rsid w:val="00DE6449"/>
    <w:rsid w:val="00DE65BB"/>
    <w:rsid w:val="00DF3125"/>
    <w:rsid w:val="00DF3717"/>
    <w:rsid w:val="00DF487C"/>
    <w:rsid w:val="00E05319"/>
    <w:rsid w:val="00E056F7"/>
    <w:rsid w:val="00E20297"/>
    <w:rsid w:val="00E33A5A"/>
    <w:rsid w:val="00E363D2"/>
    <w:rsid w:val="00E436D9"/>
    <w:rsid w:val="00E442CB"/>
    <w:rsid w:val="00E4477A"/>
    <w:rsid w:val="00E45F9B"/>
    <w:rsid w:val="00E51DFE"/>
    <w:rsid w:val="00E61F3F"/>
    <w:rsid w:val="00E669B6"/>
    <w:rsid w:val="00E76088"/>
    <w:rsid w:val="00E8402F"/>
    <w:rsid w:val="00E8477D"/>
    <w:rsid w:val="00E84EE8"/>
    <w:rsid w:val="00E86E40"/>
    <w:rsid w:val="00E932F2"/>
    <w:rsid w:val="00E95952"/>
    <w:rsid w:val="00E97057"/>
    <w:rsid w:val="00EA3F33"/>
    <w:rsid w:val="00EA45D8"/>
    <w:rsid w:val="00EA530F"/>
    <w:rsid w:val="00EB14D5"/>
    <w:rsid w:val="00EB1C2F"/>
    <w:rsid w:val="00EC11B3"/>
    <w:rsid w:val="00EC2110"/>
    <w:rsid w:val="00EC75E8"/>
    <w:rsid w:val="00EC7C37"/>
    <w:rsid w:val="00ED24F8"/>
    <w:rsid w:val="00ED2E8A"/>
    <w:rsid w:val="00ED5F60"/>
    <w:rsid w:val="00EE6461"/>
    <w:rsid w:val="00EF053F"/>
    <w:rsid w:val="00EF3D16"/>
    <w:rsid w:val="00F00A47"/>
    <w:rsid w:val="00F019B1"/>
    <w:rsid w:val="00F029A4"/>
    <w:rsid w:val="00F0675B"/>
    <w:rsid w:val="00F11C87"/>
    <w:rsid w:val="00F12DD3"/>
    <w:rsid w:val="00F14700"/>
    <w:rsid w:val="00F153DD"/>
    <w:rsid w:val="00F16D07"/>
    <w:rsid w:val="00F3159A"/>
    <w:rsid w:val="00F34F86"/>
    <w:rsid w:val="00F351E9"/>
    <w:rsid w:val="00F41C4C"/>
    <w:rsid w:val="00F41F85"/>
    <w:rsid w:val="00F4400D"/>
    <w:rsid w:val="00F4440A"/>
    <w:rsid w:val="00F57C73"/>
    <w:rsid w:val="00F57D30"/>
    <w:rsid w:val="00F62667"/>
    <w:rsid w:val="00F716C5"/>
    <w:rsid w:val="00F8238F"/>
    <w:rsid w:val="00F843AC"/>
    <w:rsid w:val="00F9102A"/>
    <w:rsid w:val="00F976CF"/>
    <w:rsid w:val="00FA3987"/>
    <w:rsid w:val="00FA3A60"/>
    <w:rsid w:val="00FA4350"/>
    <w:rsid w:val="00FA58FC"/>
    <w:rsid w:val="00FB0C3B"/>
    <w:rsid w:val="00FB122C"/>
    <w:rsid w:val="00FC17F5"/>
    <w:rsid w:val="00FC2D6A"/>
    <w:rsid w:val="00FD0F9A"/>
    <w:rsid w:val="00FD4016"/>
    <w:rsid w:val="00FD4AE8"/>
    <w:rsid w:val="00FD67A0"/>
    <w:rsid w:val="00FE3B5F"/>
    <w:rsid w:val="00FE3ED2"/>
    <w:rsid w:val="00FE4120"/>
    <w:rsid w:val="00FE5146"/>
    <w:rsid w:val="00FF0177"/>
    <w:rsid w:val="00FF0345"/>
    <w:rsid w:val="00FF48D0"/>
    <w:rsid w:val="00FF500A"/>
    <w:rsid w:val="00FF78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06"/>
    <o:shapelayout v:ext="edit">
      <o:idmap v:ext="edit" data="1,3"/>
      <o:rules v:ext="edit">
        <o:r id="V:Rule1" type="connector" idref="#직선 화살표 연결선 4"/>
        <o:r id="V:Rule2" type="connector" idref="#직선 화살표 연결선 7"/>
        <o:r id="V:Rule3" type="connector" idref="#직선 화살표 연결선 4"/>
        <o:r id="V:Rule4" type="connector" idref="#직선 화살표 연결선 7"/>
        <o:r id="V:Rule5" type="connector" idref="#직선 화살표 연결선 4"/>
        <o:r id="V:Rule6" type="connector" idref="#직선 화살표 연결선 7"/>
        <o:r id="V:Rule7" type="connector" idref="#직선 화살표 연결선 4"/>
        <o:r id="V:Rule8" type="connector" idref="#직선 화살표 연결선 7"/>
        <o:r id="V:Rule9" type="connector" idref="#직선 화살표 연결선 4"/>
        <o:r id="V:Rule10" type="connector" idref="#직선 화살표 연결선 7"/>
        <o:r id="V:Rule11" type="connector" idref="#직선 화살표 연결선 4"/>
        <o:r id="V:Rule12" type="connector" idref="#직선 화살표 연결선 7"/>
        <o:r id="V:Rule13" type="connector" idref="#직선 화살표 연결선 4"/>
        <o:r id="V:Rule14" type="connector" idref="#직선 화살표 연결선 7"/>
        <o:r id="V:Rule15" type="connector" idref="#직선 화살표 연결선 4"/>
        <o:r id="V:Rule16" type="connector" idref="#직선 화살표 연결선 7"/>
        <o:r id="V:Rule17" type="connector" idref="#직선 화살표 연결선 4"/>
        <o:r id="V:Rule18" type="connector" idref="#직선 화살표 연결선 7"/>
        <o:r id="V:Rule19" type="connector" idref="#직선 화살표 연결선 4"/>
        <o:r id="V:Rule20" type="connector" idref="#직선 화살표 연결선 7"/>
        <o:r id="V:Rule21" type="connector" idref="#직선 화살표 연결선 4"/>
        <o:r id="V:Rule22" type="connector" idref="#직선 화살표 연결선 7"/>
        <o:r id="V:Rule23" type="connector" idref="#직선 화살표 연결선 4"/>
        <o:r id="V:Rule24" type="connector" idref="#직선 화살표 연결선 7"/>
        <o:r id="V:Rule25" type="connector" idref="#직선 화살표 연결선 4"/>
        <o:r id="V:Rule26" type="connector" idref="#직선 화살표 연결선 7"/>
        <o:r id="V:Rule27" type="connector" idref="#직선 화살표 연결선 4"/>
        <o:r id="V:Rule28" type="connector" idref="#직선 화살표 연결선 7"/>
        <o:r id="V:Rule29" type="connector" idref="#직선 화살표 연결선 4"/>
        <o:r id="V:Rule30" type="connector" idref="#직선 화살표 연결선 7"/>
        <o:r id="V:Rule31" type="connector" idref="#직선 화살표 연결선 4"/>
        <o:r id="V:Rule32" type="connector" idref="#직선 화살표 연결선 7"/>
        <o:r id="V:Rule33" type="connector" idref="#직선 화살표 연결선 4"/>
        <o:r id="V:Rule34" type="connector" idref="#직선 화살표 연결선 7"/>
        <o:r id="V:Rule35" type="connector" idref="#직선 화살표 연결선 4"/>
        <o:r id="V:Rule36" type="connector" idref="#직선 화살표 연결선 7"/>
        <o:r id="V:Rule37" type="connector" idref="#직선 화살표 연결선 4"/>
        <o:r id="V:Rule38" type="connector" idref="#직선 화살표 연결선 7"/>
        <o:r id="V:Rule39" type="connector" idref="#직선 화살표 연결선 4"/>
        <o:r id="V:Rule40" type="connector" idref="#직선 화살표 연결선 7"/>
        <o:r id="V:Rule41" type="connector" idref="#직선 화살표 연결선 4"/>
        <o:r id="V:Rule42" type="connector" idref="#직선 화살표 연결선 7"/>
        <o:r id="V:Rule43" type="connector" idref="#직선 화살표 연결선 4"/>
        <o:r id="V:Rule44" type="connector" idref="#직선 화살표 연결선 7"/>
        <o:r id="V:Rule45" type="connector" idref="#직선 화살표 연결선 4"/>
        <o:r id="V:Rule46" type="connector" idref="#직선 화살표 연결선 7"/>
        <o:r id="V:Rule47" type="connector" idref="#직선 화살표 연결선 4"/>
        <o:r id="V:Rule48" type="connector" idref="#직선 화살표 연결선 7"/>
        <o:r id="V:Rule49" type="connector" idref="#직선 화살표 연결선 4"/>
        <o:r id="V:Rule50" type="connector" idref="#직선 화살표 연결선 7"/>
        <o:r id="V:Rule51" type="connector" idref="#직선 화살표 연결선 4"/>
        <o:r id="V:Rule52" type="connector" idref="#직선 화살표 연결선 7"/>
        <o:r id="V:Rule53" type="connector" idref="#직선 화살표 연결선 4"/>
        <o:r id="V:Rule54" type="connector" idref="#직선 화살표 연결선 7"/>
        <o:r id="V:Rule55" type="connector" idref="#직선 화살표 연결선 4"/>
        <o:r id="V:Rule56" type="connector" idref="#직선 화살표 연결선 7"/>
        <o:r id="V:Rule57" type="connector" idref="#직선 화살표 연결선 4"/>
        <o:r id="V:Rule58" type="connector" idref="#직선 화살표 연결선 7"/>
        <o:r id="V:Rule59" type="connector" idref="#직선 화살표 연결선 4"/>
        <o:r id="V:Rule60" type="connector" idref="#직선 화살표 연결선 7"/>
        <o:r id="V:Rule61" type="connector" idref="#직선 화살표 연결선 4"/>
        <o:r id="V:Rule62" type="connector" idref="#직선 화살표 연결선 7"/>
        <o:r id="V:Rule63" type="connector" idref="#직선 화살표 연결선 4"/>
        <o:r id="V:Rule64" type="connector" idref="#직선 화살표 연결선 7"/>
        <o:r id="V:Rule65" type="connector" idref="#직선 화살표 연결선 4"/>
        <o:r id="V:Rule66" type="connector" idref="#직선 화살표 연결선 7"/>
        <o:r id="V:Rule67" type="connector" idref="#직선 화살표 연결선 4"/>
        <o:r id="V:Rule68" type="connector" idref="#직선 화살표 연결선 7"/>
        <o:r id="V:Rule69" type="connector" idref="#직선 화살표 연결선 4"/>
        <o:r id="V:Rule70" type="connector" idref="#직선 화살표 연결선 7"/>
        <o:r id="V:Rule71" type="connector" idref="#직선 화살표 연결선 4"/>
        <o:r id="V:Rule72" type="connector" idref="#직선 화살표 연결선 7"/>
        <o:r id="V:Rule73" type="connector" idref="#직선 화살표 연결선 10"/>
        <o:r id="V:Rule74" type="connector" idref="#직선 화살표 연결선 13"/>
        <o:r id="V:Rule75" type="connector" idref="#직선 화살표 연결선 16"/>
        <o:r id="V:Rule76" type="connector" idref="#직선 화살표 연결선 19"/>
        <o:r id="V:Rule77" type="connector" idref="#직선 화살표 연결선 4"/>
        <o:r id="V:Rule78" type="connector" idref="#직선 화살표 연결선 7"/>
        <o:r id="V:Rule79" type="connector" idref="#직선 화살표 연결선 4"/>
        <o:r id="V:Rule80" type="connector" idref="#직선 화살표 연결선 7"/>
        <o:r id="V:Rule81" type="connector" idref="#직선 화살표 연결선 4"/>
        <o:r id="V:Rule82" type="connector" idref="#직선 화살표 연결선 7"/>
        <o:r id="V:Rule83" type="connector" idref="#직선 화살표 연결선 4"/>
        <o:r id="V:Rule84" type="connector" idref="#직선 화살표 연결선 7"/>
        <o:r id="V:Rule85" type="connector" idref="#직선 화살표 연결선 10"/>
        <o:r id="V:Rule86" type="connector" idref="#직선 화살표 연결선 13"/>
        <o:r id="V:Rule87" type="connector" idref="#직선 화살표 연결선 16"/>
        <o:r id="V:Rule88" type="connector" idref="#직선 화살표 연결선 19"/>
        <o:r id="V:Rule89" type="connector" idref="#직선 화살표 연결선 4"/>
        <o:r id="V:Rule90" type="connector" idref="#직선 화살표 연결선 7"/>
        <o:r id="V:Rule91" type="connector" idref="#직선 화살표 연결선 4"/>
        <o:r id="V:Rule92" type="connector" idref="#직선 화살표 연결선 7"/>
        <o:r id="V:Rule93" type="connector" idref="#직선 화살표 연결선 4"/>
        <o:r id="V:Rule94" type="connector" idref="#직선 화살표 연결선 7"/>
        <o:r id="V:Rule95" type="connector" idref="#직선 화살표 연결선 4"/>
        <o:r id="V:Rule96" type="connector" idref="#직선 화살표 연결선 7"/>
        <o:r id="V:Rule97" type="connector" idref="#직선 화살표 연결선 10"/>
        <o:r id="V:Rule98" type="connector" idref="#직선 화살표 연결선 13"/>
        <o:r id="V:Rule99" type="connector" idref="#직선 화살표 연결선 16"/>
        <o:r id="V:Rule100" type="connector" idref="#직선 화살표 연결선 19"/>
        <o:r id="V:Rule101" type="connector" idref="#직선 화살표 연결선 4"/>
        <o:r id="V:Rule102" type="connector" idref="#직선 화살표 연결선 7"/>
        <o:r id="V:Rule103" type="connector" idref="#직선 화살표 연결선 4"/>
        <o:r id="V:Rule104" type="connector" idref="#직선 화살표 연결선 7"/>
        <o:r id="V:Rule105" type="connector" idref="#직선 화살표 연결선 4"/>
        <o:r id="V:Rule106" type="connector" idref="#직선 화살표 연결선 7"/>
        <o:r id="V:Rule107" type="connector" idref="#직선 연결선 9"/>
        <o:r id="V:Rule108" type="connector" idref="#직선 연결선 8"/>
        <o:r id="V:Rule109" type="connector" idref="#직선 연결선 20"/>
        <o:r id="V:Rule110" type="connector" idref="#직선 연결선 6"/>
        <o:r id="V:Rule111" type="connector" idref="#직선 연결선 2"/>
        <o:r id="V:Rule112" type="connector" idref="#직선 연결선 15"/>
        <o:r id="V:Rule113" type="connector" idref="#직선 연결선 21"/>
        <o:r id="V:Rule114" type="connector" idref="#직선 연결선 5"/>
        <o:r id="V:Rule115" type="connector" idref="#직선 연결선 13"/>
        <o:r id="V:Rule116" type="connector" idref="#직선 연결선 4"/>
        <o:r id="V:Rule117" type="connector" idref="#직선 연결선 17"/>
        <o:r id="V:Rule118" type="connector" idref="#직선 화살표 연결선 13"/>
        <o:r id="V:Rule119" type="connector" idref="#직선 연결선 14"/>
        <o:r id="V:Rule120" type="connector" idref="#직선 화살표 연결선 16"/>
        <o:r id="V:Rule121" type="connector" idref="#직선 연결선 10"/>
        <o:r id="V:Rule122" type="connector" idref="#직선 연결선 7"/>
        <o:r id="V:Rule123" type="connector" idref="#직선 화살표 연결선 10"/>
        <o:r id="V:Rule124" type="connector" idref="#직선 연결선 19"/>
        <o:r id="V:Rule125" type="connector" idref="#직선 연결선 12"/>
        <o:r id="V:Rule126" type="connector" idref="#직선 화살표 연결선 19"/>
        <o:r id="V:Rule127" type="connector" idref="#직선 연결선 3"/>
        <o:r id="V:Rule128" type="connector" idref="#직선 화살표 연결선 7"/>
        <o:r id="V:Rule129" type="connector" idref="#직선 화살표 연결선 4"/>
        <o:r id="V:Rule130" type="connector" idref="#직선 연결선 11"/>
      </o:rules>
    </o:shapelayout>
  </w:shapeDefaults>
  <w:decimalSymbol w:val=","/>
  <w:listSeparator w:val=";"/>
  <w14:docId w14:val="1ACF81AC"/>
  <w15:chartTrackingRefBased/>
  <w15:docId w15:val="{6C75B35E-F699-4FC7-AC9C-802B56F01D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algun Gothic"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9" w:uiPriority="39"/>
    <w:lsdException w:name="caption" w:qFormat="1"/>
    <w:lsdException w:name="Title" w:qFormat="1"/>
    <w:lsdException w:name="Subtitle" w:qFormat="1"/>
    <w:lsdException w:name="Strong"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A2BF0"/>
    <w:pPr>
      <w:overflowPunct w:val="0"/>
      <w:autoSpaceDE w:val="0"/>
      <w:autoSpaceDN w:val="0"/>
      <w:adjustRightInd w:val="0"/>
      <w:spacing w:after="180"/>
      <w:textAlignment w:val="baseline"/>
    </w:pPr>
    <w:rPr>
      <w:rFonts w:eastAsia="Times New Roman"/>
      <w:lang w:eastAsia="en-US"/>
    </w:rPr>
  </w:style>
  <w:style w:type="paragraph" w:styleId="Heading1">
    <w:name w:val="heading 1"/>
    <w:next w:val="Normal"/>
    <w:qFormat/>
    <w:rsid w:val="000B10F5"/>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en-US"/>
    </w:rPr>
  </w:style>
  <w:style w:type="paragraph" w:styleId="Heading2">
    <w:name w:val="heading 2"/>
    <w:basedOn w:val="Heading1"/>
    <w:next w:val="Normal"/>
    <w:link w:val="Heading2Char"/>
    <w:qFormat/>
    <w:rsid w:val="000B10F5"/>
    <w:pPr>
      <w:pBdr>
        <w:top w:val="none" w:sz="0" w:space="0" w:color="auto"/>
      </w:pBdr>
      <w:spacing w:before="180"/>
      <w:outlineLvl w:val="1"/>
    </w:pPr>
    <w:rPr>
      <w:sz w:val="32"/>
    </w:rPr>
  </w:style>
  <w:style w:type="paragraph" w:styleId="Heading3">
    <w:name w:val="heading 3"/>
    <w:basedOn w:val="Heading2"/>
    <w:next w:val="Normal"/>
    <w:link w:val="Heading3Char"/>
    <w:uiPriority w:val="9"/>
    <w:qFormat/>
    <w:rsid w:val="000B10F5"/>
    <w:pPr>
      <w:spacing w:before="120"/>
      <w:outlineLvl w:val="2"/>
    </w:pPr>
    <w:rPr>
      <w:sz w:val="28"/>
    </w:rPr>
  </w:style>
  <w:style w:type="paragraph" w:styleId="Heading4">
    <w:name w:val="heading 4"/>
    <w:basedOn w:val="Heading3"/>
    <w:next w:val="Normal"/>
    <w:link w:val="Heading4Char"/>
    <w:qFormat/>
    <w:rsid w:val="000B10F5"/>
    <w:pPr>
      <w:ind w:left="1418" w:hanging="1418"/>
      <w:outlineLvl w:val="3"/>
    </w:pPr>
    <w:rPr>
      <w:sz w:val="24"/>
    </w:rPr>
  </w:style>
  <w:style w:type="paragraph" w:styleId="Heading5">
    <w:name w:val="heading 5"/>
    <w:basedOn w:val="Heading4"/>
    <w:next w:val="Normal"/>
    <w:qFormat/>
    <w:rsid w:val="000B10F5"/>
    <w:pPr>
      <w:ind w:left="1701" w:hanging="1701"/>
      <w:outlineLvl w:val="4"/>
    </w:pPr>
    <w:rPr>
      <w:sz w:val="22"/>
    </w:rPr>
  </w:style>
  <w:style w:type="paragraph" w:styleId="Heading6">
    <w:name w:val="heading 6"/>
    <w:basedOn w:val="H6"/>
    <w:next w:val="Normal"/>
    <w:qFormat/>
    <w:rsid w:val="000B10F5"/>
    <w:pPr>
      <w:outlineLvl w:val="5"/>
    </w:pPr>
  </w:style>
  <w:style w:type="paragraph" w:styleId="Heading7">
    <w:name w:val="heading 7"/>
    <w:basedOn w:val="H6"/>
    <w:next w:val="Normal"/>
    <w:qFormat/>
    <w:rsid w:val="000B10F5"/>
    <w:pPr>
      <w:outlineLvl w:val="6"/>
    </w:pPr>
  </w:style>
  <w:style w:type="paragraph" w:styleId="Heading8">
    <w:name w:val="heading 8"/>
    <w:basedOn w:val="Heading1"/>
    <w:next w:val="Normal"/>
    <w:link w:val="Heading8Char"/>
    <w:qFormat/>
    <w:rsid w:val="000B10F5"/>
    <w:pPr>
      <w:ind w:left="0" w:firstLine="0"/>
      <w:outlineLvl w:val="7"/>
    </w:pPr>
  </w:style>
  <w:style w:type="paragraph" w:styleId="Heading9">
    <w:name w:val="heading 9"/>
    <w:basedOn w:val="Heading8"/>
    <w:next w:val="Normal"/>
    <w:qFormat/>
    <w:rsid w:val="000B10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E05319"/>
    <w:rPr>
      <w:rFonts w:ascii="Arial" w:eastAsia="Times New Roman" w:hAnsi="Arial"/>
      <w:sz w:val="32"/>
      <w:lang w:eastAsia="en-US"/>
    </w:rPr>
  </w:style>
  <w:style w:type="character" w:customStyle="1" w:styleId="Heading3Char">
    <w:name w:val="Heading 3 Char"/>
    <w:link w:val="Heading3"/>
    <w:uiPriority w:val="9"/>
    <w:rsid w:val="008B1B88"/>
    <w:rPr>
      <w:rFonts w:ascii="Arial" w:eastAsia="Times New Roman" w:hAnsi="Arial"/>
      <w:sz w:val="28"/>
      <w:lang w:eastAsia="en-US"/>
    </w:rPr>
  </w:style>
  <w:style w:type="character" w:customStyle="1" w:styleId="Heading4Char">
    <w:name w:val="Heading 4 Char"/>
    <w:link w:val="Heading4"/>
    <w:rsid w:val="00E056F7"/>
    <w:rPr>
      <w:rFonts w:ascii="Arial" w:eastAsia="Times New Roman" w:hAnsi="Arial"/>
      <w:sz w:val="24"/>
      <w:lang w:eastAsia="en-US"/>
    </w:rPr>
  </w:style>
  <w:style w:type="paragraph" w:customStyle="1" w:styleId="H6">
    <w:name w:val="H6"/>
    <w:basedOn w:val="Heading5"/>
    <w:next w:val="Normal"/>
    <w:rsid w:val="000B10F5"/>
    <w:pPr>
      <w:ind w:left="1985" w:hanging="1985"/>
      <w:outlineLvl w:val="9"/>
    </w:pPr>
    <w:rPr>
      <w:sz w:val="20"/>
    </w:rPr>
  </w:style>
  <w:style w:type="character" w:customStyle="1" w:styleId="Heading8Char">
    <w:name w:val="Heading 8 Char"/>
    <w:link w:val="Heading8"/>
    <w:rsid w:val="00BB437C"/>
    <w:rPr>
      <w:rFonts w:ascii="Arial" w:eastAsia="Times New Roman" w:hAnsi="Arial"/>
      <w:sz w:val="36"/>
      <w:lang w:eastAsia="en-US"/>
    </w:rPr>
  </w:style>
  <w:style w:type="paragraph" w:styleId="TOC9">
    <w:name w:val="toc 9"/>
    <w:basedOn w:val="TOC8"/>
    <w:uiPriority w:val="39"/>
    <w:rsid w:val="000B10F5"/>
    <w:pPr>
      <w:ind w:left="1418" w:hanging="1418"/>
    </w:pPr>
  </w:style>
  <w:style w:type="paragraph" w:styleId="TOC8">
    <w:name w:val="toc 8"/>
    <w:basedOn w:val="TOC1"/>
    <w:semiHidden/>
    <w:rsid w:val="000B10F5"/>
    <w:pPr>
      <w:spacing w:before="180"/>
      <w:ind w:left="2693" w:hanging="2693"/>
    </w:pPr>
    <w:rPr>
      <w:b/>
    </w:rPr>
  </w:style>
  <w:style w:type="paragraph" w:styleId="TOC1">
    <w:name w:val="toc 1"/>
    <w:uiPriority w:val="39"/>
    <w:rsid w:val="004A2BF0"/>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en-US"/>
    </w:rPr>
  </w:style>
  <w:style w:type="paragraph" w:customStyle="1" w:styleId="EQ">
    <w:name w:val="EQ"/>
    <w:basedOn w:val="Normal"/>
    <w:next w:val="Normal"/>
    <w:rsid w:val="000B10F5"/>
    <w:pPr>
      <w:keepLines/>
      <w:tabs>
        <w:tab w:val="center" w:pos="4536"/>
        <w:tab w:val="right" w:pos="9072"/>
      </w:tabs>
    </w:pPr>
    <w:rPr>
      <w:noProof/>
    </w:rPr>
  </w:style>
  <w:style w:type="character" w:customStyle="1" w:styleId="ZGSM">
    <w:name w:val="ZGSM"/>
    <w:rsid w:val="000B10F5"/>
  </w:style>
  <w:style w:type="paragraph" w:styleId="Header">
    <w:name w:val="header"/>
    <w:rsid w:val="000B10F5"/>
    <w:pPr>
      <w:widowControl w:val="0"/>
      <w:overflowPunct w:val="0"/>
      <w:autoSpaceDE w:val="0"/>
      <w:autoSpaceDN w:val="0"/>
      <w:adjustRightInd w:val="0"/>
      <w:textAlignment w:val="baseline"/>
    </w:pPr>
    <w:rPr>
      <w:rFonts w:ascii="Arial" w:eastAsia="Times New Roman" w:hAnsi="Arial"/>
      <w:b/>
      <w:noProof/>
      <w:sz w:val="18"/>
      <w:lang w:eastAsia="en-US"/>
    </w:rPr>
  </w:style>
  <w:style w:type="paragraph" w:customStyle="1" w:styleId="ZD">
    <w:name w:val="ZD"/>
    <w:rsid w:val="000B10F5"/>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en-US"/>
    </w:rPr>
  </w:style>
  <w:style w:type="paragraph" w:styleId="TOC5">
    <w:name w:val="toc 5"/>
    <w:basedOn w:val="TOC4"/>
    <w:semiHidden/>
    <w:rsid w:val="000B10F5"/>
    <w:pPr>
      <w:ind w:left="1701" w:hanging="1701"/>
    </w:pPr>
  </w:style>
  <w:style w:type="paragraph" w:styleId="TOC4">
    <w:name w:val="toc 4"/>
    <w:basedOn w:val="TOC3"/>
    <w:uiPriority w:val="39"/>
    <w:rsid w:val="000B10F5"/>
    <w:pPr>
      <w:ind w:left="1418" w:hanging="1418"/>
    </w:pPr>
  </w:style>
  <w:style w:type="paragraph" w:styleId="TOC3">
    <w:name w:val="toc 3"/>
    <w:basedOn w:val="TOC2"/>
    <w:uiPriority w:val="39"/>
    <w:rsid w:val="000B10F5"/>
    <w:pPr>
      <w:ind w:left="1134" w:hanging="1134"/>
    </w:pPr>
  </w:style>
  <w:style w:type="paragraph" w:styleId="TOC2">
    <w:name w:val="toc 2"/>
    <w:basedOn w:val="TOC1"/>
    <w:uiPriority w:val="39"/>
    <w:rsid w:val="000B10F5"/>
    <w:pPr>
      <w:spacing w:before="0"/>
      <w:ind w:left="851" w:hanging="851"/>
    </w:pPr>
    <w:rPr>
      <w:sz w:val="20"/>
    </w:rPr>
  </w:style>
  <w:style w:type="paragraph" w:styleId="Index1">
    <w:name w:val="index 1"/>
    <w:basedOn w:val="Normal"/>
    <w:semiHidden/>
    <w:rsid w:val="000B10F5"/>
    <w:pPr>
      <w:keepLines/>
    </w:pPr>
  </w:style>
  <w:style w:type="paragraph" w:styleId="Index2">
    <w:name w:val="index 2"/>
    <w:basedOn w:val="Index1"/>
    <w:semiHidden/>
    <w:rsid w:val="000B10F5"/>
    <w:pPr>
      <w:ind w:left="284"/>
    </w:pPr>
  </w:style>
  <w:style w:type="paragraph" w:customStyle="1" w:styleId="TT">
    <w:name w:val="TT"/>
    <w:basedOn w:val="Heading1"/>
    <w:next w:val="Normal"/>
    <w:rsid w:val="000B10F5"/>
    <w:pPr>
      <w:outlineLvl w:val="9"/>
    </w:pPr>
  </w:style>
  <w:style w:type="paragraph" w:styleId="Footer">
    <w:name w:val="footer"/>
    <w:basedOn w:val="Header"/>
    <w:link w:val="FooterChar"/>
    <w:rsid w:val="000B10F5"/>
    <w:pPr>
      <w:jc w:val="center"/>
    </w:pPr>
    <w:rPr>
      <w:i/>
    </w:rPr>
  </w:style>
  <w:style w:type="character" w:customStyle="1" w:styleId="FooterChar">
    <w:name w:val="Footer Char"/>
    <w:link w:val="Footer"/>
    <w:rsid w:val="00BC33F7"/>
    <w:rPr>
      <w:rFonts w:ascii="Arial" w:eastAsia="Times New Roman" w:hAnsi="Arial"/>
      <w:b/>
      <w:i/>
      <w:noProof/>
      <w:sz w:val="18"/>
      <w:lang w:eastAsia="en-US"/>
    </w:rPr>
  </w:style>
  <w:style w:type="character" w:styleId="FootnoteReference">
    <w:name w:val="footnote reference"/>
    <w:semiHidden/>
    <w:rsid w:val="000B10F5"/>
    <w:rPr>
      <w:b/>
      <w:position w:val="6"/>
      <w:sz w:val="16"/>
    </w:rPr>
  </w:style>
  <w:style w:type="paragraph" w:styleId="FootnoteText">
    <w:name w:val="footnote text"/>
    <w:basedOn w:val="Normal"/>
    <w:semiHidden/>
    <w:rsid w:val="000B10F5"/>
    <w:pPr>
      <w:keepLines/>
      <w:ind w:left="454" w:hanging="454"/>
    </w:pPr>
    <w:rPr>
      <w:sz w:val="16"/>
    </w:rPr>
  </w:style>
  <w:style w:type="paragraph" w:customStyle="1" w:styleId="NF">
    <w:name w:val="NF"/>
    <w:basedOn w:val="NO"/>
    <w:rsid w:val="000B10F5"/>
    <w:pPr>
      <w:keepNext/>
      <w:spacing w:after="0"/>
    </w:pPr>
    <w:rPr>
      <w:rFonts w:ascii="Arial" w:hAnsi="Arial"/>
      <w:sz w:val="18"/>
    </w:rPr>
  </w:style>
  <w:style w:type="paragraph" w:customStyle="1" w:styleId="NO">
    <w:name w:val="NO"/>
    <w:basedOn w:val="Normal"/>
    <w:link w:val="NOChar"/>
    <w:rsid w:val="000B10F5"/>
    <w:pPr>
      <w:keepLines/>
      <w:ind w:left="1135" w:hanging="851"/>
    </w:pPr>
  </w:style>
  <w:style w:type="character" w:customStyle="1" w:styleId="NOChar">
    <w:name w:val="NO Char"/>
    <w:link w:val="NO"/>
    <w:rsid w:val="00E05319"/>
    <w:rPr>
      <w:rFonts w:eastAsia="Times New Roman"/>
      <w:lang w:eastAsia="en-US"/>
    </w:rPr>
  </w:style>
  <w:style w:type="paragraph" w:customStyle="1" w:styleId="PL">
    <w:name w:val="PL"/>
    <w:rsid w:val="000B10F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eastAsia="en-US"/>
    </w:rPr>
  </w:style>
  <w:style w:type="paragraph" w:customStyle="1" w:styleId="TAR">
    <w:name w:val="TAR"/>
    <w:basedOn w:val="TAL"/>
    <w:rsid w:val="000B10F5"/>
    <w:pPr>
      <w:jc w:val="right"/>
    </w:pPr>
  </w:style>
  <w:style w:type="paragraph" w:customStyle="1" w:styleId="TAL">
    <w:name w:val="TAL"/>
    <w:basedOn w:val="Normal"/>
    <w:link w:val="TALChar"/>
    <w:rsid w:val="000B10F5"/>
    <w:pPr>
      <w:keepNext/>
      <w:keepLines/>
      <w:spacing w:after="0"/>
    </w:pPr>
    <w:rPr>
      <w:rFonts w:ascii="Arial" w:hAnsi="Arial"/>
      <w:sz w:val="18"/>
    </w:rPr>
  </w:style>
  <w:style w:type="character" w:customStyle="1" w:styleId="TALChar">
    <w:name w:val="TAL Char"/>
    <w:link w:val="TAL"/>
    <w:rsid w:val="003558BA"/>
    <w:rPr>
      <w:rFonts w:ascii="Arial" w:eastAsia="Times New Roman" w:hAnsi="Arial"/>
      <w:sz w:val="18"/>
      <w:lang w:eastAsia="en-US"/>
    </w:rPr>
  </w:style>
  <w:style w:type="paragraph" w:styleId="ListNumber2">
    <w:name w:val="List Number 2"/>
    <w:basedOn w:val="ListNumber"/>
    <w:rsid w:val="004A2BF0"/>
    <w:pPr>
      <w:ind w:left="851"/>
    </w:pPr>
  </w:style>
  <w:style w:type="paragraph" w:styleId="ListNumber">
    <w:name w:val="List Number"/>
    <w:basedOn w:val="List"/>
    <w:rsid w:val="004A2BF0"/>
  </w:style>
  <w:style w:type="paragraph" w:styleId="List">
    <w:name w:val="List"/>
    <w:basedOn w:val="Normal"/>
    <w:rsid w:val="000B10F5"/>
    <w:pPr>
      <w:ind w:left="568" w:hanging="284"/>
    </w:pPr>
  </w:style>
  <w:style w:type="paragraph" w:customStyle="1" w:styleId="TAH">
    <w:name w:val="TAH"/>
    <w:basedOn w:val="TAC"/>
    <w:link w:val="TAHChar"/>
    <w:rsid w:val="000B10F5"/>
    <w:rPr>
      <w:b/>
    </w:rPr>
  </w:style>
  <w:style w:type="paragraph" w:customStyle="1" w:styleId="TAC">
    <w:name w:val="TAC"/>
    <w:basedOn w:val="TAL"/>
    <w:rsid w:val="000B10F5"/>
    <w:pPr>
      <w:jc w:val="center"/>
    </w:pPr>
  </w:style>
  <w:style w:type="character" w:customStyle="1" w:styleId="TAHChar">
    <w:name w:val="TAH Char"/>
    <w:link w:val="TAH"/>
    <w:locked/>
    <w:rsid w:val="00D45D4C"/>
    <w:rPr>
      <w:rFonts w:ascii="Arial" w:eastAsia="Times New Roman" w:hAnsi="Arial"/>
      <w:b/>
      <w:sz w:val="18"/>
      <w:lang w:eastAsia="en-US"/>
    </w:rPr>
  </w:style>
  <w:style w:type="paragraph" w:customStyle="1" w:styleId="LD">
    <w:name w:val="LD"/>
    <w:rsid w:val="000B10F5"/>
    <w:pPr>
      <w:keepNext/>
      <w:keepLines/>
      <w:overflowPunct w:val="0"/>
      <w:autoSpaceDE w:val="0"/>
      <w:autoSpaceDN w:val="0"/>
      <w:adjustRightInd w:val="0"/>
      <w:spacing w:line="180" w:lineRule="exact"/>
      <w:textAlignment w:val="baseline"/>
    </w:pPr>
    <w:rPr>
      <w:rFonts w:ascii="Courier New" w:eastAsia="Times New Roman" w:hAnsi="Courier New"/>
      <w:noProof/>
      <w:lang w:eastAsia="en-US"/>
    </w:rPr>
  </w:style>
  <w:style w:type="paragraph" w:customStyle="1" w:styleId="EX">
    <w:name w:val="EX"/>
    <w:basedOn w:val="Normal"/>
    <w:link w:val="EXCar"/>
    <w:rsid w:val="000B10F5"/>
    <w:pPr>
      <w:keepLines/>
      <w:ind w:left="1702" w:hanging="1418"/>
    </w:pPr>
  </w:style>
  <w:style w:type="character" w:customStyle="1" w:styleId="EXCar">
    <w:name w:val="EX Car"/>
    <w:link w:val="EX"/>
    <w:rsid w:val="00CB0EA5"/>
    <w:rPr>
      <w:rFonts w:eastAsia="Times New Roman"/>
      <w:lang w:eastAsia="en-US"/>
    </w:rPr>
  </w:style>
  <w:style w:type="paragraph" w:customStyle="1" w:styleId="FP">
    <w:name w:val="FP"/>
    <w:basedOn w:val="Normal"/>
    <w:rsid w:val="000B10F5"/>
    <w:pPr>
      <w:spacing w:after="0"/>
    </w:pPr>
  </w:style>
  <w:style w:type="paragraph" w:customStyle="1" w:styleId="NW">
    <w:name w:val="NW"/>
    <w:basedOn w:val="NO"/>
    <w:rsid w:val="000B10F5"/>
    <w:pPr>
      <w:spacing w:after="0"/>
    </w:pPr>
  </w:style>
  <w:style w:type="paragraph" w:customStyle="1" w:styleId="EW">
    <w:name w:val="EW"/>
    <w:basedOn w:val="EX"/>
    <w:rsid w:val="000B10F5"/>
    <w:pPr>
      <w:spacing w:after="0"/>
    </w:pPr>
  </w:style>
  <w:style w:type="paragraph" w:customStyle="1" w:styleId="B10">
    <w:name w:val="B1"/>
    <w:basedOn w:val="List"/>
    <w:rsid w:val="000B10F5"/>
    <w:pPr>
      <w:ind w:left="738" w:hanging="454"/>
    </w:pPr>
  </w:style>
  <w:style w:type="paragraph" w:styleId="TOC6">
    <w:name w:val="toc 6"/>
    <w:basedOn w:val="TOC5"/>
    <w:next w:val="Normal"/>
    <w:semiHidden/>
    <w:rsid w:val="000B10F5"/>
    <w:pPr>
      <w:ind w:left="1985" w:hanging="1985"/>
    </w:pPr>
  </w:style>
  <w:style w:type="paragraph" w:styleId="TOC7">
    <w:name w:val="toc 7"/>
    <w:basedOn w:val="TOC6"/>
    <w:next w:val="Normal"/>
    <w:semiHidden/>
    <w:rsid w:val="000B10F5"/>
    <w:pPr>
      <w:ind w:left="2268" w:hanging="2268"/>
    </w:pPr>
  </w:style>
  <w:style w:type="paragraph" w:styleId="ListBullet2">
    <w:name w:val="List Bullet 2"/>
    <w:basedOn w:val="ListBullet"/>
    <w:rsid w:val="004A2BF0"/>
    <w:pPr>
      <w:ind w:left="851"/>
    </w:pPr>
  </w:style>
  <w:style w:type="paragraph" w:styleId="ListBullet">
    <w:name w:val="List Bullet"/>
    <w:basedOn w:val="List"/>
    <w:rsid w:val="004A2BF0"/>
  </w:style>
  <w:style w:type="paragraph" w:customStyle="1" w:styleId="EditorsNote">
    <w:name w:val="Editor's Note"/>
    <w:basedOn w:val="NO"/>
    <w:rsid w:val="000B10F5"/>
    <w:rPr>
      <w:color w:val="FF0000"/>
    </w:rPr>
  </w:style>
  <w:style w:type="paragraph" w:customStyle="1" w:styleId="TH">
    <w:name w:val="TH"/>
    <w:basedOn w:val="FL"/>
    <w:next w:val="FL"/>
    <w:link w:val="THChar"/>
    <w:rsid w:val="000B10F5"/>
  </w:style>
  <w:style w:type="paragraph" w:customStyle="1" w:styleId="FL">
    <w:name w:val="FL"/>
    <w:basedOn w:val="Normal"/>
    <w:rsid w:val="000B10F5"/>
    <w:pPr>
      <w:keepNext/>
      <w:keepLines/>
      <w:spacing w:before="60"/>
      <w:jc w:val="center"/>
    </w:pPr>
    <w:rPr>
      <w:rFonts w:ascii="Arial" w:hAnsi="Arial"/>
      <w:b/>
    </w:rPr>
  </w:style>
  <w:style w:type="character" w:customStyle="1" w:styleId="THChar">
    <w:name w:val="TH Char"/>
    <w:link w:val="TH"/>
    <w:locked/>
    <w:rsid w:val="008B1B88"/>
    <w:rPr>
      <w:rFonts w:ascii="Arial" w:eastAsia="Times New Roman" w:hAnsi="Arial"/>
      <w:b/>
      <w:lang w:eastAsia="en-US"/>
    </w:rPr>
  </w:style>
  <w:style w:type="paragraph" w:customStyle="1" w:styleId="ZA">
    <w:name w:val="ZA"/>
    <w:rsid w:val="000B10F5"/>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en-US"/>
    </w:rPr>
  </w:style>
  <w:style w:type="paragraph" w:customStyle="1" w:styleId="ZB">
    <w:name w:val="ZB"/>
    <w:rsid w:val="000B10F5"/>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en-US"/>
    </w:rPr>
  </w:style>
  <w:style w:type="paragraph" w:customStyle="1" w:styleId="ZT">
    <w:name w:val="ZT"/>
    <w:rsid w:val="004A2BF0"/>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eastAsia="Times New Roman" w:hAnsi="Arial"/>
      <w:b/>
      <w:sz w:val="34"/>
      <w:lang w:eastAsia="en-US"/>
    </w:rPr>
  </w:style>
  <w:style w:type="paragraph" w:customStyle="1" w:styleId="ZU">
    <w:name w:val="ZU"/>
    <w:rsid w:val="000B10F5"/>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en-US"/>
    </w:rPr>
  </w:style>
  <w:style w:type="paragraph" w:customStyle="1" w:styleId="TAN">
    <w:name w:val="TAN"/>
    <w:basedOn w:val="TAL"/>
    <w:rsid w:val="000B10F5"/>
    <w:pPr>
      <w:ind w:left="851" w:hanging="851"/>
    </w:pPr>
  </w:style>
  <w:style w:type="paragraph" w:customStyle="1" w:styleId="ZH">
    <w:name w:val="ZH"/>
    <w:rsid w:val="000B10F5"/>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en-US"/>
    </w:rPr>
  </w:style>
  <w:style w:type="paragraph" w:customStyle="1" w:styleId="TF">
    <w:name w:val="TF"/>
    <w:basedOn w:val="FL"/>
    <w:rsid w:val="000B10F5"/>
    <w:pPr>
      <w:keepNext w:val="0"/>
      <w:spacing w:before="0" w:after="240"/>
    </w:pPr>
  </w:style>
  <w:style w:type="paragraph" w:customStyle="1" w:styleId="ZG">
    <w:name w:val="ZG"/>
    <w:rsid w:val="000B10F5"/>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en-US"/>
    </w:rPr>
  </w:style>
  <w:style w:type="paragraph" w:styleId="ListBullet3">
    <w:name w:val="List Bullet 3"/>
    <w:basedOn w:val="ListBullet2"/>
    <w:rsid w:val="000B10F5"/>
    <w:pPr>
      <w:ind w:left="1135"/>
    </w:pPr>
  </w:style>
  <w:style w:type="paragraph" w:styleId="List2">
    <w:name w:val="List 2"/>
    <w:basedOn w:val="List"/>
    <w:rsid w:val="000B10F5"/>
    <w:pPr>
      <w:ind w:left="851"/>
    </w:pPr>
  </w:style>
  <w:style w:type="paragraph" w:styleId="List3">
    <w:name w:val="List 3"/>
    <w:basedOn w:val="List2"/>
    <w:rsid w:val="000B10F5"/>
    <w:pPr>
      <w:ind w:left="1135"/>
    </w:pPr>
  </w:style>
  <w:style w:type="paragraph" w:styleId="List4">
    <w:name w:val="List 4"/>
    <w:basedOn w:val="List3"/>
    <w:rsid w:val="000B10F5"/>
    <w:pPr>
      <w:ind w:left="1418"/>
    </w:pPr>
  </w:style>
  <w:style w:type="paragraph" w:styleId="List5">
    <w:name w:val="List 5"/>
    <w:basedOn w:val="List4"/>
    <w:rsid w:val="000B10F5"/>
    <w:pPr>
      <w:ind w:left="1702"/>
    </w:pPr>
  </w:style>
  <w:style w:type="paragraph" w:styleId="ListBullet4">
    <w:name w:val="List Bullet 4"/>
    <w:basedOn w:val="ListBullet3"/>
    <w:rsid w:val="000B10F5"/>
    <w:pPr>
      <w:ind w:left="1418"/>
    </w:pPr>
  </w:style>
  <w:style w:type="paragraph" w:styleId="ListBullet5">
    <w:name w:val="List Bullet 5"/>
    <w:basedOn w:val="ListBullet4"/>
    <w:rsid w:val="000B10F5"/>
    <w:pPr>
      <w:ind w:left="1702"/>
    </w:pPr>
  </w:style>
  <w:style w:type="paragraph" w:customStyle="1" w:styleId="B20">
    <w:name w:val="B2"/>
    <w:basedOn w:val="List2"/>
    <w:rsid w:val="000B10F5"/>
    <w:pPr>
      <w:ind w:left="1191" w:hanging="454"/>
    </w:pPr>
  </w:style>
  <w:style w:type="paragraph" w:customStyle="1" w:styleId="B30">
    <w:name w:val="B3"/>
    <w:basedOn w:val="List3"/>
    <w:rsid w:val="000B10F5"/>
    <w:pPr>
      <w:ind w:left="1645" w:hanging="454"/>
    </w:pPr>
  </w:style>
  <w:style w:type="paragraph" w:customStyle="1" w:styleId="B4">
    <w:name w:val="B4"/>
    <w:basedOn w:val="List4"/>
    <w:rsid w:val="000B10F5"/>
    <w:pPr>
      <w:ind w:left="2098" w:hanging="454"/>
    </w:pPr>
  </w:style>
  <w:style w:type="paragraph" w:customStyle="1" w:styleId="B5">
    <w:name w:val="B5"/>
    <w:basedOn w:val="List5"/>
    <w:rsid w:val="000B10F5"/>
    <w:pPr>
      <w:ind w:left="2552" w:hanging="454"/>
    </w:pPr>
  </w:style>
  <w:style w:type="paragraph" w:customStyle="1" w:styleId="ZTD">
    <w:name w:val="ZTD"/>
    <w:basedOn w:val="ZB"/>
    <w:rsid w:val="000B10F5"/>
    <w:pPr>
      <w:framePr w:hRule="auto" w:wrap="notBeside" w:y="852"/>
    </w:pPr>
    <w:rPr>
      <w:i w:val="0"/>
      <w:sz w:val="40"/>
    </w:rPr>
  </w:style>
  <w:style w:type="paragraph" w:customStyle="1" w:styleId="ZV">
    <w:name w:val="ZV"/>
    <w:basedOn w:val="ZU"/>
    <w:rsid w:val="000B10F5"/>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character" w:styleId="Hyperlink">
    <w:name w:val="Hyperlink"/>
    <w:rPr>
      <w:color w:val="0000FF"/>
      <w:u w:val="single"/>
    </w:rPr>
  </w:style>
  <w:style w:type="character" w:styleId="FollowedHyperlink">
    <w:name w:val="FollowedHyperlink"/>
    <w:rPr>
      <w:color w:val="800080"/>
      <w:u w:val="single"/>
    </w:rPr>
  </w:style>
  <w:style w:type="paragraph" w:customStyle="1" w:styleId="B3">
    <w:name w:val="B3+"/>
    <w:basedOn w:val="B30"/>
    <w:rsid w:val="000B10F5"/>
    <w:pPr>
      <w:numPr>
        <w:numId w:val="4"/>
      </w:numPr>
      <w:tabs>
        <w:tab w:val="left" w:pos="1134"/>
      </w:tabs>
    </w:pPr>
  </w:style>
  <w:style w:type="paragraph" w:customStyle="1" w:styleId="B1">
    <w:name w:val="B1+"/>
    <w:basedOn w:val="B10"/>
    <w:link w:val="B1Car"/>
    <w:rsid w:val="000B10F5"/>
    <w:pPr>
      <w:numPr>
        <w:numId w:val="2"/>
      </w:numPr>
    </w:pPr>
  </w:style>
  <w:style w:type="character" w:customStyle="1" w:styleId="B1Car">
    <w:name w:val="B1+ Car"/>
    <w:link w:val="B1"/>
    <w:locked/>
    <w:rsid w:val="00595502"/>
    <w:rPr>
      <w:rFonts w:eastAsia="Times New Roman"/>
      <w:lang w:eastAsia="en-US"/>
    </w:rPr>
  </w:style>
  <w:style w:type="paragraph" w:customStyle="1" w:styleId="B2">
    <w:name w:val="B2+"/>
    <w:basedOn w:val="B20"/>
    <w:rsid w:val="000B10F5"/>
    <w:pPr>
      <w:numPr>
        <w:numId w:val="3"/>
      </w:numPr>
    </w:pPr>
  </w:style>
  <w:style w:type="paragraph" w:customStyle="1" w:styleId="BL">
    <w:name w:val="BL"/>
    <w:basedOn w:val="Normal"/>
    <w:rsid w:val="000B10F5"/>
    <w:pPr>
      <w:numPr>
        <w:numId w:val="6"/>
      </w:numPr>
      <w:tabs>
        <w:tab w:val="left" w:pos="851"/>
      </w:tabs>
    </w:pPr>
  </w:style>
  <w:style w:type="paragraph" w:customStyle="1" w:styleId="BN">
    <w:name w:val="BN"/>
    <w:basedOn w:val="Normal"/>
    <w:rsid w:val="000B10F5"/>
    <w:pPr>
      <w:numPr>
        <w:numId w:val="5"/>
      </w:numPr>
    </w:pPr>
  </w:style>
  <w:style w:type="paragraph" w:styleId="BodyText">
    <w:name w:val="Body Text"/>
    <w:basedOn w:val="Normal"/>
    <w:pPr>
      <w:keepNext/>
      <w:spacing w:after="140"/>
    </w:p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keepNext w:val="0"/>
      <w:spacing w:after="120"/>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szCs w:val="16"/>
    </w:rPr>
  </w:style>
  <w:style w:type="paragraph" w:styleId="Caption">
    <w:name w:val="caption"/>
    <w:basedOn w:val="Normal"/>
    <w:next w:val="Normal"/>
    <w:qFormat/>
    <w:pPr>
      <w:spacing w:before="120" w:after="120"/>
    </w:pPr>
    <w:rPr>
      <w:b/>
      <w:bCs/>
    </w:rPr>
  </w:style>
  <w:style w:type="paragraph" w:styleId="Closing">
    <w:name w:val="Closing"/>
    <w:basedOn w:val="Normal"/>
    <w:pPr>
      <w:ind w:left="4252"/>
    </w:pPr>
  </w:style>
  <w:style w:type="character" w:styleId="CommentReference">
    <w:name w:val="annotation reference"/>
    <w:rPr>
      <w:sz w:val="16"/>
      <w:szCs w:val="16"/>
    </w:rPr>
  </w:style>
  <w:style w:type="paragraph" w:styleId="CommentText">
    <w:name w:val="annotation text"/>
    <w:basedOn w:val="Normal"/>
    <w:link w:val="CommentTextChar"/>
    <w:semiHidden/>
  </w:style>
  <w:style w:type="character" w:customStyle="1" w:styleId="CommentTextChar">
    <w:name w:val="Comment Text Char"/>
    <w:link w:val="CommentText"/>
    <w:semiHidden/>
    <w:rsid w:val="008B1B88"/>
    <w:rPr>
      <w:lang w:eastAsia="en-US"/>
    </w:rPr>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character" w:styleId="Emphasis">
    <w:name w:val="Emphasis"/>
    <w:uiPriority w:val="20"/>
    <w:qFormat/>
    <w:rPr>
      <w:i/>
      <w:iCs/>
    </w:rPr>
  </w:style>
  <w:style w:type="character" w:styleId="EndnoteReference">
    <w:name w:val="endnote reference"/>
    <w:semiHidden/>
    <w:rPr>
      <w:vertAlign w:val="superscript"/>
    </w:rPr>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Pr>
      <w:rFonts w:ascii="Arial" w:hAnsi="Arial" w:cs="Arial"/>
    </w:rPr>
  </w:style>
  <w:style w:type="character" w:styleId="HTMLAcronym">
    <w:name w:val="HTML Acronym"/>
    <w:basedOn w:val="DefaultParagraphFont"/>
  </w:style>
  <w:style w:type="paragraph" w:styleId="HTMLAddress">
    <w:name w:val="HTML Address"/>
    <w:basedOn w:val="Normal"/>
    <w:rPr>
      <w:i/>
      <w:iCs/>
    </w:rPr>
  </w:style>
  <w:style w:type="character" w:styleId="HTMLCite">
    <w:name w:val="HTML Cite"/>
    <w:rPr>
      <w:i/>
      <w:iCs/>
    </w:rPr>
  </w:style>
  <w:style w:type="character" w:styleId="HTMLCode">
    <w:name w:val="HTML Code"/>
    <w:rPr>
      <w:rFonts w:ascii="Courier New" w:hAnsi="Courier New"/>
      <w:sz w:val="20"/>
      <w:szCs w:val="20"/>
    </w:rPr>
  </w:style>
  <w:style w:type="character" w:styleId="HTMLDefinition">
    <w:name w:val="HTML Definition"/>
    <w:rPr>
      <w:i/>
      <w:iCs/>
    </w:rPr>
  </w:style>
  <w:style w:type="character" w:styleId="HTMLKeyboard">
    <w:name w:val="HTML Keyboard"/>
    <w:rPr>
      <w:rFonts w:ascii="Courier New" w:hAnsi="Courier New"/>
      <w:sz w:val="20"/>
      <w:szCs w:val="20"/>
    </w:rPr>
  </w:style>
  <w:style w:type="paragraph" w:styleId="HTMLPreformatted">
    <w:name w:val="HTML Preformatted"/>
    <w:basedOn w:val="Normal"/>
    <w:rPr>
      <w:rFonts w:ascii="Courier New" w:hAnsi="Courier New" w:cs="Courier New"/>
    </w:rPr>
  </w:style>
  <w:style w:type="character" w:styleId="HTMLSample">
    <w:name w:val="HTML Sample"/>
    <w:rPr>
      <w:rFonts w:ascii="Courier New" w:hAnsi="Courier New"/>
    </w:rPr>
  </w:style>
  <w:style w:type="character" w:styleId="HTMLTypewriter">
    <w:name w:val="HTML Typewriter"/>
    <w:rPr>
      <w:rFonts w:ascii="Courier New" w:hAnsi="Courier New"/>
      <w:sz w:val="20"/>
      <w:szCs w:val="20"/>
    </w:rPr>
  </w:style>
  <w:style w:type="character" w:styleId="HTMLVariable">
    <w:name w:val="HTML Variable"/>
    <w:rPr>
      <w:i/>
      <w:iCs/>
    </w:r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character" w:styleId="LineNumber">
    <w:name w:val="line number"/>
    <w:basedOn w:val="DefaultParagraphFont"/>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3">
    <w:name w:val="List Number 3"/>
    <w:basedOn w:val="Normal"/>
    <w:pPr>
      <w:numPr>
        <w:numId w:val="8"/>
      </w:numPr>
    </w:pPr>
  </w:style>
  <w:style w:type="paragraph" w:styleId="ListNumber4">
    <w:name w:val="List Number 4"/>
    <w:basedOn w:val="Normal"/>
    <w:pPr>
      <w:numPr>
        <w:numId w:val="9"/>
      </w:numPr>
    </w:pPr>
  </w:style>
  <w:style w:type="paragraph" w:styleId="ListNumber5">
    <w:name w:val="List Number 5"/>
    <w:basedOn w:val="Normal"/>
    <w:pPr>
      <w:numPr>
        <w:numId w:val="10"/>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Pr>
      <w:sz w:val="24"/>
      <w:szCs w:val="24"/>
    </w:rPr>
  </w:style>
  <w:style w:type="paragraph" w:styleId="NormalIndent">
    <w:name w:val="Normal Indent"/>
    <w:basedOn w:val="Normal"/>
    <w:pPr>
      <w:ind w:left="720"/>
    </w:pPr>
  </w:style>
  <w:style w:type="paragraph" w:styleId="NoteHeading">
    <w:name w:val="Note Heading"/>
    <w:basedOn w:val="Normal"/>
    <w:next w:val="Normal"/>
  </w:style>
  <w:style w:type="character" w:styleId="PageNumber">
    <w:name w:val="page number"/>
    <w:basedOn w:val="DefaultParagraphFont"/>
  </w:style>
  <w:style w:type="paragraph" w:styleId="PlainText">
    <w:name w:val="Plain Text"/>
    <w:basedOn w:val="Normal"/>
    <w:rPr>
      <w:rFonts w:ascii="Courier New" w:hAnsi="Courier New" w:cs="Courier New"/>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qFormat/>
    <w:rPr>
      <w:b/>
      <w:bCs/>
    </w:rPr>
  </w:style>
  <w:style w:type="paragraph" w:styleId="Subtitle">
    <w:name w:val="Subtitle"/>
    <w:basedOn w:val="Normal"/>
    <w:qFormat/>
    <w:pPr>
      <w:spacing w:after="60"/>
      <w:jc w:val="center"/>
      <w:outlineLvl w:val="1"/>
    </w:pPr>
    <w:rPr>
      <w:rFonts w:ascii="Arial" w:hAnsi="Arial" w:cs="Arial"/>
      <w:sz w:val="24"/>
      <w:szCs w:val="24"/>
    </w:r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semiHidden/>
    <w:pPr>
      <w:ind w:left="400" w:hanging="40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sz w:val="24"/>
      <w:szCs w:val="24"/>
    </w:rPr>
  </w:style>
  <w:style w:type="paragraph" w:customStyle="1" w:styleId="TAJ">
    <w:name w:val="TAJ"/>
    <w:basedOn w:val="Normal"/>
    <w:rsid w:val="000B10F5"/>
    <w:pPr>
      <w:keepNext/>
      <w:keepLines/>
      <w:spacing w:after="0"/>
      <w:jc w:val="both"/>
    </w:pPr>
    <w:rPr>
      <w:rFonts w:ascii="Arial" w:hAnsi="Arial"/>
      <w:sz w:val="18"/>
    </w:rPr>
  </w:style>
  <w:style w:type="paragraph" w:styleId="BalloonText">
    <w:name w:val="Balloon Text"/>
    <w:basedOn w:val="Normal"/>
    <w:link w:val="BalloonTextChar"/>
    <w:rsid w:val="00F12DD3"/>
    <w:pPr>
      <w:spacing w:after="0"/>
    </w:pPr>
    <w:rPr>
      <w:rFonts w:ascii="Tahoma" w:hAnsi="Tahoma" w:cs="Tahoma"/>
      <w:sz w:val="16"/>
      <w:szCs w:val="16"/>
    </w:rPr>
  </w:style>
  <w:style w:type="character" w:customStyle="1" w:styleId="BalloonTextChar">
    <w:name w:val="Balloon Text Char"/>
    <w:link w:val="BalloonText"/>
    <w:rsid w:val="00F12DD3"/>
    <w:rPr>
      <w:rFonts w:ascii="Tahoma" w:hAnsi="Tahoma" w:cs="Tahoma"/>
      <w:sz w:val="16"/>
      <w:szCs w:val="16"/>
      <w:lang w:eastAsia="en-US"/>
    </w:rPr>
  </w:style>
  <w:style w:type="paragraph" w:customStyle="1" w:styleId="oneM2M-CoverTableLeft">
    <w:name w:val="oneM2M-CoverTableLeft"/>
    <w:basedOn w:val="Normal"/>
    <w:qFormat/>
    <w:rsid w:val="005A3CFF"/>
    <w:pPr>
      <w:keepNext/>
      <w:keepLines/>
      <w:overflowPunct/>
      <w:autoSpaceDE/>
      <w:autoSpaceDN/>
      <w:adjustRightInd/>
      <w:spacing w:before="60" w:after="60"/>
      <w:textAlignment w:val="auto"/>
    </w:pPr>
    <w:rPr>
      <w:rFonts w:eastAsia="BatangChe"/>
      <w:color w:val="FFFFFF"/>
      <w:sz w:val="24"/>
      <w:szCs w:val="24"/>
      <w:lang w:val="en-US"/>
    </w:rPr>
  </w:style>
  <w:style w:type="paragraph" w:customStyle="1" w:styleId="Default">
    <w:name w:val="Default"/>
    <w:rsid w:val="003558BA"/>
    <w:pPr>
      <w:autoSpaceDE w:val="0"/>
      <w:autoSpaceDN w:val="0"/>
      <w:adjustRightInd w:val="0"/>
    </w:pPr>
    <w:rPr>
      <w:rFonts w:eastAsia="Calibri"/>
      <w:color w:val="000000"/>
      <w:sz w:val="24"/>
      <w:szCs w:val="24"/>
      <w:lang w:eastAsia="en-US"/>
    </w:rPr>
  </w:style>
  <w:style w:type="paragraph" w:styleId="NoSpacing">
    <w:name w:val="No Spacing"/>
    <w:uiPriority w:val="1"/>
    <w:qFormat/>
    <w:rsid w:val="003558BA"/>
    <w:pPr>
      <w:widowControl w:val="0"/>
      <w:wordWrap w:val="0"/>
      <w:autoSpaceDE w:val="0"/>
      <w:autoSpaceDN w:val="0"/>
      <w:jc w:val="both"/>
    </w:pPr>
    <w:rPr>
      <w:rFonts w:ascii="Malgun Gothic" w:hAnsi="Malgun Gothic"/>
      <w:kern w:val="2"/>
      <w:szCs w:val="22"/>
      <w:lang w:val="en-US" w:eastAsia="ko-KR"/>
    </w:rPr>
  </w:style>
  <w:style w:type="paragraph" w:customStyle="1" w:styleId="a">
    <w:name w:val="가이드 본문 스타일"/>
    <w:basedOn w:val="Normal"/>
    <w:link w:val="Char"/>
    <w:qFormat/>
    <w:rsid w:val="00595502"/>
    <w:pPr>
      <w:widowControl w:val="0"/>
      <w:wordWrap w:val="0"/>
      <w:overflowPunct/>
      <w:adjustRightInd/>
      <w:spacing w:after="200" w:line="276" w:lineRule="auto"/>
      <w:textAlignment w:val="auto"/>
    </w:pPr>
    <w:rPr>
      <w:rFonts w:ascii="Malgun Gothic" w:eastAsia="Malgun Gothic" w:hAnsi="Malgun Gothic"/>
      <w:kern w:val="2"/>
      <w:sz w:val="22"/>
      <w:szCs w:val="22"/>
      <w:lang w:val="en-US" w:eastAsia="ko-KR"/>
    </w:rPr>
  </w:style>
  <w:style w:type="character" w:customStyle="1" w:styleId="Char">
    <w:name w:val="가이드 본문 스타일 Char"/>
    <w:link w:val="a"/>
    <w:rsid w:val="00595502"/>
    <w:rPr>
      <w:rFonts w:ascii="Malgun Gothic" w:eastAsia="Malgun Gothic" w:hAnsi="Malgun Gothic"/>
      <w:kern w:val="2"/>
      <w:sz w:val="22"/>
      <w:szCs w:val="22"/>
      <w:lang w:val="en-US" w:eastAsia="ko-KR"/>
    </w:rPr>
  </w:style>
  <w:style w:type="paragraph" w:styleId="CommentSubject">
    <w:name w:val="annotation subject"/>
    <w:basedOn w:val="CommentText"/>
    <w:next w:val="CommentText"/>
    <w:link w:val="CommentSubjectChar"/>
    <w:rsid w:val="008B1B88"/>
    <w:rPr>
      <w:rFonts w:eastAsia="Malgun Gothic"/>
      <w:b/>
      <w:bCs/>
    </w:rPr>
  </w:style>
  <w:style w:type="character" w:customStyle="1" w:styleId="CommentSubjectChar">
    <w:name w:val="Comment Subject Char"/>
    <w:link w:val="CommentSubject"/>
    <w:rsid w:val="008B1B88"/>
    <w:rPr>
      <w:rFonts w:eastAsia="Malgun Gothic"/>
      <w:b/>
      <w:bCs/>
      <w:lang w:eastAsia="en-US"/>
    </w:rPr>
  </w:style>
  <w:style w:type="character" w:customStyle="1" w:styleId="TALChar1">
    <w:name w:val="TAL Char1"/>
    <w:locked/>
    <w:rsid w:val="008B1B88"/>
    <w:rPr>
      <w:rFonts w:ascii="Arial" w:eastAsia="Times New Roman" w:hAnsi="Arial"/>
      <w:sz w:val="18"/>
      <w:lang w:eastAsia="en-US"/>
    </w:rPr>
  </w:style>
  <w:style w:type="paragraph" w:styleId="Revision">
    <w:name w:val="Revision"/>
    <w:hidden/>
    <w:uiPriority w:val="99"/>
    <w:semiHidden/>
    <w:rsid w:val="008B1B88"/>
    <w:rPr>
      <w:lang w:eastAsia="en-US"/>
    </w:rPr>
  </w:style>
  <w:style w:type="table" w:styleId="TableGrid">
    <w:name w:val="Table Grid"/>
    <w:basedOn w:val="TableNormal"/>
    <w:uiPriority w:val="39"/>
    <w:rsid w:val="00375E62"/>
    <w:pPr>
      <w:jc w:val="both"/>
    </w:pPr>
    <w:rPr>
      <w:rFonts w:ascii="Malgun Gothic" w:hAnsi="Malgun Gothic"/>
      <w:kern w:val="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malltext">
    <w:name w:val="smalltext"/>
    <w:rsid w:val="003175F6"/>
  </w:style>
  <w:style w:type="character" w:customStyle="1" w:styleId="Heading3Char1">
    <w:name w:val="Heading 3 Char1"/>
    <w:uiPriority w:val="9"/>
    <w:rsid w:val="00E056F7"/>
    <w:rPr>
      <w:rFonts w:ascii="Arial" w:hAnsi="Arial"/>
      <w:sz w:val="28"/>
      <w:lang w:val="x-none" w:eastAsia="en-US"/>
    </w:rPr>
  </w:style>
  <w:style w:type="character" w:customStyle="1" w:styleId="oneM2M-primitive-parameter-name">
    <w:name w:val="oneM2M-primitive-parameter-name"/>
    <w:qFormat/>
    <w:rsid w:val="00F41C4C"/>
    <w:rPr>
      <w:rFonts w:eastAsia="MS Mincho"/>
      <w:b/>
      <w:i/>
      <w:lang w:eastAsia="ja-JP"/>
    </w:rPr>
  </w:style>
  <w:style w:type="character" w:customStyle="1" w:styleId="oneM2M-resource-attribute">
    <w:name w:val="oneM2M-resource-attribute"/>
    <w:rsid w:val="00F41C4C"/>
    <w:rPr>
      <w:rFonts w:eastAsia="Arial"/>
      <w:i/>
    </w:rPr>
  </w:style>
  <w:style w:type="character" w:customStyle="1" w:styleId="tgc">
    <w:name w:val="_tgc"/>
    <w:rsid w:val="00CB0EA5"/>
  </w:style>
  <w:style w:type="character" w:customStyle="1" w:styleId="st">
    <w:name w:val="st"/>
    <w:rsid w:val="00CB0EA5"/>
  </w:style>
  <w:style w:type="paragraph" w:customStyle="1" w:styleId="OneM2M-Normal">
    <w:name w:val="OneM2M-Normal"/>
    <w:basedOn w:val="Normal"/>
    <w:qFormat/>
    <w:rsid w:val="004A2BF0"/>
    <w:pPr>
      <w:tabs>
        <w:tab w:val="left" w:pos="284"/>
      </w:tabs>
      <w:overflowPunct/>
      <w:autoSpaceDE/>
      <w:autoSpaceDN/>
      <w:adjustRightInd/>
      <w:spacing w:before="120" w:after="0"/>
      <w:textAlignment w:val="auto"/>
    </w:pPr>
    <w:rPr>
      <w:rFonts w:ascii="Arial" w:hAnsi="Arial"/>
      <w:sz w:val="24"/>
      <w:szCs w:val="24"/>
    </w:rPr>
  </w:style>
  <w:style w:type="character" w:customStyle="1" w:styleId="lang-en">
    <w:name w:val="lang-en"/>
    <w:rsid w:val="00B46A7D"/>
  </w:style>
  <w:style w:type="paragraph" w:customStyle="1" w:styleId="TB1">
    <w:name w:val="TB1"/>
    <w:basedOn w:val="Normal"/>
    <w:qFormat/>
    <w:rsid w:val="000B10F5"/>
    <w:pPr>
      <w:keepNext/>
      <w:keepLines/>
      <w:numPr>
        <w:numId w:val="43"/>
      </w:numPr>
      <w:tabs>
        <w:tab w:val="left" w:pos="720"/>
      </w:tabs>
      <w:spacing w:after="0"/>
      <w:ind w:left="737" w:hanging="380"/>
    </w:pPr>
    <w:rPr>
      <w:rFonts w:ascii="Arial" w:hAnsi="Arial"/>
      <w:sz w:val="18"/>
    </w:rPr>
  </w:style>
  <w:style w:type="paragraph" w:customStyle="1" w:styleId="TB2">
    <w:name w:val="TB2"/>
    <w:basedOn w:val="Normal"/>
    <w:qFormat/>
    <w:rsid w:val="000B10F5"/>
    <w:pPr>
      <w:keepNext/>
      <w:keepLines/>
      <w:numPr>
        <w:numId w:val="44"/>
      </w:numPr>
      <w:tabs>
        <w:tab w:val="left" w:pos="1109"/>
      </w:tabs>
      <w:spacing w:after="0"/>
      <w:ind w:left="1100" w:hanging="380"/>
    </w:pPr>
    <w:rPr>
      <w:rFonts w:ascii="Arial" w:hAnsi="Arial"/>
      <w:sz w:val="18"/>
    </w:rPr>
  </w:style>
  <w:style w:type="character" w:customStyle="1" w:styleId="Guidance">
    <w:name w:val="Guidance"/>
    <w:rsid w:val="004A2BF0"/>
    <w:rPr>
      <w:i/>
      <w:color w:val="0000FF"/>
      <w:sz w:val="20"/>
    </w:rPr>
  </w:style>
  <w:style w:type="paragraph" w:customStyle="1" w:styleId="I1">
    <w:name w:val="I1"/>
    <w:basedOn w:val="List"/>
    <w:rsid w:val="004A2BF0"/>
    <w:rPr>
      <w:rFonts w:eastAsia="Malgun Gothic"/>
    </w:rPr>
  </w:style>
  <w:style w:type="paragraph" w:customStyle="1" w:styleId="I2">
    <w:name w:val="I2"/>
    <w:basedOn w:val="List2"/>
    <w:rsid w:val="004A2BF0"/>
    <w:rPr>
      <w:rFonts w:eastAsia="Malgun Gothic"/>
    </w:rPr>
  </w:style>
  <w:style w:type="paragraph" w:customStyle="1" w:styleId="I3">
    <w:name w:val="I3"/>
    <w:basedOn w:val="List3"/>
    <w:rsid w:val="004A2BF0"/>
    <w:rPr>
      <w:rFonts w:eastAsia="Malgun Gothic"/>
    </w:rPr>
  </w:style>
  <w:style w:type="paragraph" w:customStyle="1" w:styleId="IB3">
    <w:name w:val="IB3"/>
    <w:basedOn w:val="Normal"/>
    <w:rsid w:val="004A2BF0"/>
    <w:pPr>
      <w:tabs>
        <w:tab w:val="left" w:pos="851"/>
        <w:tab w:val="num" w:pos="1644"/>
      </w:tabs>
      <w:ind w:left="851" w:hanging="567"/>
    </w:pPr>
    <w:rPr>
      <w:rFonts w:eastAsia="Malgun Gothic"/>
    </w:rPr>
  </w:style>
  <w:style w:type="paragraph" w:customStyle="1" w:styleId="IB1">
    <w:name w:val="IB1"/>
    <w:basedOn w:val="Normal"/>
    <w:rsid w:val="004A2BF0"/>
    <w:pPr>
      <w:tabs>
        <w:tab w:val="left" w:pos="284"/>
        <w:tab w:val="num" w:pos="737"/>
      </w:tabs>
      <w:ind w:left="737" w:hanging="453"/>
    </w:pPr>
    <w:rPr>
      <w:rFonts w:eastAsia="Malgun Gothic"/>
    </w:rPr>
  </w:style>
  <w:style w:type="paragraph" w:customStyle="1" w:styleId="IB2">
    <w:name w:val="IB2"/>
    <w:basedOn w:val="Normal"/>
    <w:rsid w:val="004A2BF0"/>
    <w:pPr>
      <w:tabs>
        <w:tab w:val="left" w:pos="567"/>
        <w:tab w:val="num" w:pos="1191"/>
      </w:tabs>
      <w:ind w:left="568" w:hanging="284"/>
    </w:pPr>
    <w:rPr>
      <w:rFonts w:eastAsia="Malgun Gothic"/>
    </w:rPr>
  </w:style>
  <w:style w:type="paragraph" w:customStyle="1" w:styleId="IBN">
    <w:name w:val="IBN"/>
    <w:basedOn w:val="Normal"/>
    <w:rsid w:val="004A2BF0"/>
    <w:pPr>
      <w:tabs>
        <w:tab w:val="left" w:pos="567"/>
        <w:tab w:val="num" w:pos="737"/>
      </w:tabs>
      <w:ind w:left="568" w:hanging="284"/>
    </w:pPr>
    <w:rPr>
      <w:rFonts w:eastAsia="Malgun Gothic"/>
    </w:rPr>
  </w:style>
  <w:style w:type="paragraph" w:customStyle="1" w:styleId="IBL">
    <w:name w:val="IBL"/>
    <w:basedOn w:val="Normal"/>
    <w:rsid w:val="004A2BF0"/>
    <w:pPr>
      <w:tabs>
        <w:tab w:val="left" w:pos="284"/>
        <w:tab w:val="num" w:pos="737"/>
      </w:tabs>
      <w:ind w:left="737" w:hanging="453"/>
    </w:pPr>
    <w:rPr>
      <w:rFonts w:eastAsia="Malgun Gothic"/>
    </w:rPr>
  </w:style>
  <w:style w:type="paragraph" w:customStyle="1" w:styleId="oneM2M-CoverTableText">
    <w:name w:val="oneM2M-CoverTableText"/>
    <w:basedOn w:val="Normal"/>
    <w:qFormat/>
    <w:rsid w:val="004A2BF0"/>
    <w:pPr>
      <w:keepNext/>
      <w:keepLines/>
      <w:overflowPunct/>
      <w:autoSpaceDE/>
      <w:autoSpaceDN/>
      <w:adjustRightInd/>
      <w:spacing w:before="60" w:after="60"/>
      <w:textAlignment w:val="auto"/>
    </w:pPr>
    <w:rPr>
      <w:rFonts w:eastAsia="BatangChe"/>
      <w:sz w:val="22"/>
      <w:szCs w:val="24"/>
      <w:lang w:val="en-US"/>
    </w:rPr>
  </w:style>
  <w:style w:type="paragraph" w:customStyle="1" w:styleId="0neM2M-CoverTableTitle">
    <w:name w:val="0neM2M-CoverTableTitle"/>
    <w:basedOn w:val="Normal"/>
    <w:qFormat/>
    <w:rsid w:val="004A2BF0"/>
    <w:pPr>
      <w:shd w:val="clear" w:color="auto" w:fill="B42025"/>
      <w:tabs>
        <w:tab w:val="left" w:pos="284"/>
        <w:tab w:val="right" w:pos="1710"/>
        <w:tab w:val="left" w:pos="3780"/>
      </w:tabs>
      <w:overflowPunct/>
      <w:autoSpaceDE/>
      <w:autoSpaceDN/>
      <w:adjustRightInd/>
      <w:spacing w:after="0"/>
      <w:ind w:left="1985" w:hanging="1985"/>
      <w:jc w:val="center"/>
      <w:textAlignment w:val="auto"/>
    </w:pPr>
    <w:rPr>
      <w:rFonts w:ascii="Calibri" w:eastAsia="Malgun Gothic" w:hAnsi="Calibri" w:cs="Tahoma"/>
      <w:b/>
      <w:smallCaps/>
      <w:color w:val="FFFFFF"/>
      <w:spacing w:val="30"/>
      <w:sz w:val="40"/>
      <w:szCs w:val="24"/>
    </w:rPr>
  </w:style>
  <w:style w:type="paragraph" w:customStyle="1" w:styleId="oneM2M-RowTitle">
    <w:name w:val="oneM2M-RowTitle"/>
    <w:basedOn w:val="oneM2M-CoverTableText"/>
    <w:rsid w:val="004A2BF0"/>
    <w:rPr>
      <w:color w:val="FFFFFF"/>
    </w:rPr>
  </w:style>
  <w:style w:type="paragraph" w:customStyle="1" w:styleId="AltNormal">
    <w:name w:val="AltNormal"/>
    <w:basedOn w:val="Normal"/>
    <w:autoRedefine/>
    <w:rsid w:val="004A2BF0"/>
    <w:pPr>
      <w:tabs>
        <w:tab w:val="left" w:pos="284"/>
      </w:tabs>
      <w:overflowPunct/>
      <w:autoSpaceDE/>
      <w:autoSpaceDN/>
      <w:adjustRightInd/>
      <w:spacing w:before="120" w:after="0"/>
      <w:textAlignment w:val="auto"/>
    </w:pPr>
    <w:rPr>
      <w:rFonts w:eastAsia="Malgun Gothic"/>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1566584">
      <w:bodyDiv w:val="1"/>
      <w:marLeft w:val="0"/>
      <w:marRight w:val="0"/>
      <w:marTop w:val="0"/>
      <w:marBottom w:val="0"/>
      <w:divBdr>
        <w:top w:val="none" w:sz="0" w:space="0" w:color="auto"/>
        <w:left w:val="none" w:sz="0" w:space="0" w:color="auto"/>
        <w:bottom w:val="none" w:sz="0" w:space="0" w:color="auto"/>
        <w:right w:val="none" w:sz="0" w:space="0" w:color="auto"/>
      </w:divBdr>
      <w:divsChild>
        <w:div w:id="1014186252">
          <w:marLeft w:val="0"/>
          <w:marRight w:val="0"/>
          <w:marTop w:val="0"/>
          <w:marBottom w:val="0"/>
          <w:divBdr>
            <w:top w:val="none" w:sz="0" w:space="0" w:color="auto"/>
            <w:left w:val="none" w:sz="0" w:space="0" w:color="auto"/>
            <w:bottom w:val="none" w:sz="0" w:space="0" w:color="auto"/>
            <w:right w:val="none" w:sz="0" w:space="0" w:color="auto"/>
          </w:divBdr>
          <w:divsChild>
            <w:div w:id="16733764">
              <w:marLeft w:val="0"/>
              <w:marRight w:val="0"/>
              <w:marTop w:val="0"/>
              <w:marBottom w:val="0"/>
              <w:divBdr>
                <w:top w:val="none" w:sz="0" w:space="0" w:color="auto"/>
                <w:left w:val="none" w:sz="0" w:space="0" w:color="auto"/>
                <w:bottom w:val="none" w:sz="0" w:space="0" w:color="auto"/>
                <w:right w:val="none" w:sz="0" w:space="0" w:color="auto"/>
              </w:divBdr>
            </w:div>
            <w:div w:id="156851354">
              <w:marLeft w:val="0"/>
              <w:marRight w:val="0"/>
              <w:marTop w:val="0"/>
              <w:marBottom w:val="0"/>
              <w:divBdr>
                <w:top w:val="none" w:sz="0" w:space="0" w:color="auto"/>
                <w:left w:val="none" w:sz="0" w:space="0" w:color="auto"/>
                <w:bottom w:val="none" w:sz="0" w:space="0" w:color="auto"/>
                <w:right w:val="none" w:sz="0" w:space="0" w:color="auto"/>
              </w:divBdr>
            </w:div>
            <w:div w:id="191109929">
              <w:marLeft w:val="0"/>
              <w:marRight w:val="0"/>
              <w:marTop w:val="0"/>
              <w:marBottom w:val="0"/>
              <w:divBdr>
                <w:top w:val="none" w:sz="0" w:space="0" w:color="auto"/>
                <w:left w:val="none" w:sz="0" w:space="0" w:color="auto"/>
                <w:bottom w:val="none" w:sz="0" w:space="0" w:color="auto"/>
                <w:right w:val="none" w:sz="0" w:space="0" w:color="auto"/>
              </w:divBdr>
            </w:div>
            <w:div w:id="210502320">
              <w:marLeft w:val="0"/>
              <w:marRight w:val="0"/>
              <w:marTop w:val="0"/>
              <w:marBottom w:val="0"/>
              <w:divBdr>
                <w:top w:val="none" w:sz="0" w:space="0" w:color="auto"/>
                <w:left w:val="none" w:sz="0" w:space="0" w:color="auto"/>
                <w:bottom w:val="none" w:sz="0" w:space="0" w:color="auto"/>
                <w:right w:val="none" w:sz="0" w:space="0" w:color="auto"/>
              </w:divBdr>
            </w:div>
            <w:div w:id="217211103">
              <w:marLeft w:val="0"/>
              <w:marRight w:val="0"/>
              <w:marTop w:val="0"/>
              <w:marBottom w:val="0"/>
              <w:divBdr>
                <w:top w:val="none" w:sz="0" w:space="0" w:color="auto"/>
                <w:left w:val="none" w:sz="0" w:space="0" w:color="auto"/>
                <w:bottom w:val="none" w:sz="0" w:space="0" w:color="auto"/>
                <w:right w:val="none" w:sz="0" w:space="0" w:color="auto"/>
              </w:divBdr>
            </w:div>
            <w:div w:id="246966651">
              <w:marLeft w:val="0"/>
              <w:marRight w:val="0"/>
              <w:marTop w:val="0"/>
              <w:marBottom w:val="0"/>
              <w:divBdr>
                <w:top w:val="none" w:sz="0" w:space="0" w:color="auto"/>
                <w:left w:val="none" w:sz="0" w:space="0" w:color="auto"/>
                <w:bottom w:val="none" w:sz="0" w:space="0" w:color="auto"/>
                <w:right w:val="none" w:sz="0" w:space="0" w:color="auto"/>
              </w:divBdr>
            </w:div>
            <w:div w:id="254097116">
              <w:marLeft w:val="0"/>
              <w:marRight w:val="0"/>
              <w:marTop w:val="0"/>
              <w:marBottom w:val="0"/>
              <w:divBdr>
                <w:top w:val="none" w:sz="0" w:space="0" w:color="auto"/>
                <w:left w:val="none" w:sz="0" w:space="0" w:color="auto"/>
                <w:bottom w:val="none" w:sz="0" w:space="0" w:color="auto"/>
                <w:right w:val="none" w:sz="0" w:space="0" w:color="auto"/>
              </w:divBdr>
            </w:div>
            <w:div w:id="265426266">
              <w:marLeft w:val="0"/>
              <w:marRight w:val="0"/>
              <w:marTop w:val="0"/>
              <w:marBottom w:val="0"/>
              <w:divBdr>
                <w:top w:val="none" w:sz="0" w:space="0" w:color="auto"/>
                <w:left w:val="none" w:sz="0" w:space="0" w:color="auto"/>
                <w:bottom w:val="none" w:sz="0" w:space="0" w:color="auto"/>
                <w:right w:val="none" w:sz="0" w:space="0" w:color="auto"/>
              </w:divBdr>
            </w:div>
            <w:div w:id="286161753">
              <w:marLeft w:val="0"/>
              <w:marRight w:val="0"/>
              <w:marTop w:val="0"/>
              <w:marBottom w:val="0"/>
              <w:divBdr>
                <w:top w:val="none" w:sz="0" w:space="0" w:color="auto"/>
                <w:left w:val="none" w:sz="0" w:space="0" w:color="auto"/>
                <w:bottom w:val="none" w:sz="0" w:space="0" w:color="auto"/>
                <w:right w:val="none" w:sz="0" w:space="0" w:color="auto"/>
              </w:divBdr>
            </w:div>
            <w:div w:id="294533450">
              <w:marLeft w:val="0"/>
              <w:marRight w:val="0"/>
              <w:marTop w:val="0"/>
              <w:marBottom w:val="0"/>
              <w:divBdr>
                <w:top w:val="none" w:sz="0" w:space="0" w:color="auto"/>
                <w:left w:val="none" w:sz="0" w:space="0" w:color="auto"/>
                <w:bottom w:val="none" w:sz="0" w:space="0" w:color="auto"/>
                <w:right w:val="none" w:sz="0" w:space="0" w:color="auto"/>
              </w:divBdr>
            </w:div>
            <w:div w:id="360478272">
              <w:marLeft w:val="0"/>
              <w:marRight w:val="0"/>
              <w:marTop w:val="0"/>
              <w:marBottom w:val="0"/>
              <w:divBdr>
                <w:top w:val="none" w:sz="0" w:space="0" w:color="auto"/>
                <w:left w:val="none" w:sz="0" w:space="0" w:color="auto"/>
                <w:bottom w:val="none" w:sz="0" w:space="0" w:color="auto"/>
                <w:right w:val="none" w:sz="0" w:space="0" w:color="auto"/>
              </w:divBdr>
            </w:div>
            <w:div w:id="389962204">
              <w:marLeft w:val="0"/>
              <w:marRight w:val="0"/>
              <w:marTop w:val="0"/>
              <w:marBottom w:val="0"/>
              <w:divBdr>
                <w:top w:val="none" w:sz="0" w:space="0" w:color="auto"/>
                <w:left w:val="none" w:sz="0" w:space="0" w:color="auto"/>
                <w:bottom w:val="none" w:sz="0" w:space="0" w:color="auto"/>
                <w:right w:val="none" w:sz="0" w:space="0" w:color="auto"/>
              </w:divBdr>
            </w:div>
            <w:div w:id="400371564">
              <w:marLeft w:val="0"/>
              <w:marRight w:val="0"/>
              <w:marTop w:val="0"/>
              <w:marBottom w:val="0"/>
              <w:divBdr>
                <w:top w:val="none" w:sz="0" w:space="0" w:color="auto"/>
                <w:left w:val="none" w:sz="0" w:space="0" w:color="auto"/>
                <w:bottom w:val="none" w:sz="0" w:space="0" w:color="auto"/>
                <w:right w:val="none" w:sz="0" w:space="0" w:color="auto"/>
              </w:divBdr>
            </w:div>
            <w:div w:id="495538288">
              <w:marLeft w:val="0"/>
              <w:marRight w:val="0"/>
              <w:marTop w:val="0"/>
              <w:marBottom w:val="0"/>
              <w:divBdr>
                <w:top w:val="none" w:sz="0" w:space="0" w:color="auto"/>
                <w:left w:val="none" w:sz="0" w:space="0" w:color="auto"/>
                <w:bottom w:val="none" w:sz="0" w:space="0" w:color="auto"/>
                <w:right w:val="none" w:sz="0" w:space="0" w:color="auto"/>
              </w:divBdr>
            </w:div>
            <w:div w:id="539393080">
              <w:marLeft w:val="0"/>
              <w:marRight w:val="0"/>
              <w:marTop w:val="0"/>
              <w:marBottom w:val="0"/>
              <w:divBdr>
                <w:top w:val="none" w:sz="0" w:space="0" w:color="auto"/>
                <w:left w:val="none" w:sz="0" w:space="0" w:color="auto"/>
                <w:bottom w:val="none" w:sz="0" w:space="0" w:color="auto"/>
                <w:right w:val="none" w:sz="0" w:space="0" w:color="auto"/>
              </w:divBdr>
            </w:div>
            <w:div w:id="555049484">
              <w:marLeft w:val="0"/>
              <w:marRight w:val="0"/>
              <w:marTop w:val="0"/>
              <w:marBottom w:val="0"/>
              <w:divBdr>
                <w:top w:val="none" w:sz="0" w:space="0" w:color="auto"/>
                <w:left w:val="none" w:sz="0" w:space="0" w:color="auto"/>
                <w:bottom w:val="none" w:sz="0" w:space="0" w:color="auto"/>
                <w:right w:val="none" w:sz="0" w:space="0" w:color="auto"/>
              </w:divBdr>
            </w:div>
            <w:div w:id="567812926">
              <w:marLeft w:val="0"/>
              <w:marRight w:val="0"/>
              <w:marTop w:val="0"/>
              <w:marBottom w:val="0"/>
              <w:divBdr>
                <w:top w:val="none" w:sz="0" w:space="0" w:color="auto"/>
                <w:left w:val="none" w:sz="0" w:space="0" w:color="auto"/>
                <w:bottom w:val="none" w:sz="0" w:space="0" w:color="auto"/>
                <w:right w:val="none" w:sz="0" w:space="0" w:color="auto"/>
              </w:divBdr>
            </w:div>
            <w:div w:id="662007598">
              <w:marLeft w:val="0"/>
              <w:marRight w:val="0"/>
              <w:marTop w:val="0"/>
              <w:marBottom w:val="0"/>
              <w:divBdr>
                <w:top w:val="none" w:sz="0" w:space="0" w:color="auto"/>
                <w:left w:val="none" w:sz="0" w:space="0" w:color="auto"/>
                <w:bottom w:val="none" w:sz="0" w:space="0" w:color="auto"/>
                <w:right w:val="none" w:sz="0" w:space="0" w:color="auto"/>
              </w:divBdr>
            </w:div>
            <w:div w:id="670261255">
              <w:marLeft w:val="0"/>
              <w:marRight w:val="0"/>
              <w:marTop w:val="0"/>
              <w:marBottom w:val="0"/>
              <w:divBdr>
                <w:top w:val="none" w:sz="0" w:space="0" w:color="auto"/>
                <w:left w:val="none" w:sz="0" w:space="0" w:color="auto"/>
                <w:bottom w:val="none" w:sz="0" w:space="0" w:color="auto"/>
                <w:right w:val="none" w:sz="0" w:space="0" w:color="auto"/>
              </w:divBdr>
            </w:div>
            <w:div w:id="762071156">
              <w:marLeft w:val="0"/>
              <w:marRight w:val="0"/>
              <w:marTop w:val="0"/>
              <w:marBottom w:val="0"/>
              <w:divBdr>
                <w:top w:val="none" w:sz="0" w:space="0" w:color="auto"/>
                <w:left w:val="none" w:sz="0" w:space="0" w:color="auto"/>
                <w:bottom w:val="none" w:sz="0" w:space="0" w:color="auto"/>
                <w:right w:val="none" w:sz="0" w:space="0" w:color="auto"/>
              </w:divBdr>
            </w:div>
            <w:div w:id="836071202">
              <w:marLeft w:val="0"/>
              <w:marRight w:val="0"/>
              <w:marTop w:val="0"/>
              <w:marBottom w:val="0"/>
              <w:divBdr>
                <w:top w:val="none" w:sz="0" w:space="0" w:color="auto"/>
                <w:left w:val="none" w:sz="0" w:space="0" w:color="auto"/>
                <w:bottom w:val="none" w:sz="0" w:space="0" w:color="auto"/>
                <w:right w:val="none" w:sz="0" w:space="0" w:color="auto"/>
              </w:divBdr>
            </w:div>
            <w:div w:id="851648671">
              <w:marLeft w:val="0"/>
              <w:marRight w:val="0"/>
              <w:marTop w:val="0"/>
              <w:marBottom w:val="0"/>
              <w:divBdr>
                <w:top w:val="none" w:sz="0" w:space="0" w:color="auto"/>
                <w:left w:val="none" w:sz="0" w:space="0" w:color="auto"/>
                <w:bottom w:val="none" w:sz="0" w:space="0" w:color="auto"/>
                <w:right w:val="none" w:sz="0" w:space="0" w:color="auto"/>
              </w:divBdr>
            </w:div>
            <w:div w:id="862279312">
              <w:marLeft w:val="0"/>
              <w:marRight w:val="0"/>
              <w:marTop w:val="0"/>
              <w:marBottom w:val="0"/>
              <w:divBdr>
                <w:top w:val="none" w:sz="0" w:space="0" w:color="auto"/>
                <w:left w:val="none" w:sz="0" w:space="0" w:color="auto"/>
                <w:bottom w:val="none" w:sz="0" w:space="0" w:color="auto"/>
                <w:right w:val="none" w:sz="0" w:space="0" w:color="auto"/>
              </w:divBdr>
            </w:div>
            <w:div w:id="977029716">
              <w:marLeft w:val="0"/>
              <w:marRight w:val="0"/>
              <w:marTop w:val="0"/>
              <w:marBottom w:val="0"/>
              <w:divBdr>
                <w:top w:val="none" w:sz="0" w:space="0" w:color="auto"/>
                <w:left w:val="none" w:sz="0" w:space="0" w:color="auto"/>
                <w:bottom w:val="none" w:sz="0" w:space="0" w:color="auto"/>
                <w:right w:val="none" w:sz="0" w:space="0" w:color="auto"/>
              </w:divBdr>
            </w:div>
            <w:div w:id="1033727294">
              <w:marLeft w:val="0"/>
              <w:marRight w:val="0"/>
              <w:marTop w:val="0"/>
              <w:marBottom w:val="0"/>
              <w:divBdr>
                <w:top w:val="none" w:sz="0" w:space="0" w:color="auto"/>
                <w:left w:val="none" w:sz="0" w:space="0" w:color="auto"/>
                <w:bottom w:val="none" w:sz="0" w:space="0" w:color="auto"/>
                <w:right w:val="none" w:sz="0" w:space="0" w:color="auto"/>
              </w:divBdr>
            </w:div>
            <w:div w:id="1043603778">
              <w:marLeft w:val="0"/>
              <w:marRight w:val="0"/>
              <w:marTop w:val="0"/>
              <w:marBottom w:val="0"/>
              <w:divBdr>
                <w:top w:val="none" w:sz="0" w:space="0" w:color="auto"/>
                <w:left w:val="none" w:sz="0" w:space="0" w:color="auto"/>
                <w:bottom w:val="none" w:sz="0" w:space="0" w:color="auto"/>
                <w:right w:val="none" w:sz="0" w:space="0" w:color="auto"/>
              </w:divBdr>
            </w:div>
            <w:div w:id="1067874896">
              <w:marLeft w:val="0"/>
              <w:marRight w:val="0"/>
              <w:marTop w:val="0"/>
              <w:marBottom w:val="0"/>
              <w:divBdr>
                <w:top w:val="none" w:sz="0" w:space="0" w:color="auto"/>
                <w:left w:val="none" w:sz="0" w:space="0" w:color="auto"/>
                <w:bottom w:val="none" w:sz="0" w:space="0" w:color="auto"/>
                <w:right w:val="none" w:sz="0" w:space="0" w:color="auto"/>
              </w:divBdr>
            </w:div>
            <w:div w:id="1072852394">
              <w:marLeft w:val="0"/>
              <w:marRight w:val="0"/>
              <w:marTop w:val="0"/>
              <w:marBottom w:val="0"/>
              <w:divBdr>
                <w:top w:val="none" w:sz="0" w:space="0" w:color="auto"/>
                <w:left w:val="none" w:sz="0" w:space="0" w:color="auto"/>
                <w:bottom w:val="none" w:sz="0" w:space="0" w:color="auto"/>
                <w:right w:val="none" w:sz="0" w:space="0" w:color="auto"/>
              </w:divBdr>
            </w:div>
            <w:div w:id="1174608268">
              <w:marLeft w:val="0"/>
              <w:marRight w:val="0"/>
              <w:marTop w:val="0"/>
              <w:marBottom w:val="0"/>
              <w:divBdr>
                <w:top w:val="none" w:sz="0" w:space="0" w:color="auto"/>
                <w:left w:val="none" w:sz="0" w:space="0" w:color="auto"/>
                <w:bottom w:val="none" w:sz="0" w:space="0" w:color="auto"/>
                <w:right w:val="none" w:sz="0" w:space="0" w:color="auto"/>
              </w:divBdr>
            </w:div>
            <w:div w:id="1211916285">
              <w:marLeft w:val="0"/>
              <w:marRight w:val="0"/>
              <w:marTop w:val="0"/>
              <w:marBottom w:val="0"/>
              <w:divBdr>
                <w:top w:val="none" w:sz="0" w:space="0" w:color="auto"/>
                <w:left w:val="none" w:sz="0" w:space="0" w:color="auto"/>
                <w:bottom w:val="none" w:sz="0" w:space="0" w:color="auto"/>
                <w:right w:val="none" w:sz="0" w:space="0" w:color="auto"/>
              </w:divBdr>
            </w:div>
            <w:div w:id="1270548374">
              <w:marLeft w:val="0"/>
              <w:marRight w:val="0"/>
              <w:marTop w:val="0"/>
              <w:marBottom w:val="0"/>
              <w:divBdr>
                <w:top w:val="none" w:sz="0" w:space="0" w:color="auto"/>
                <w:left w:val="none" w:sz="0" w:space="0" w:color="auto"/>
                <w:bottom w:val="none" w:sz="0" w:space="0" w:color="auto"/>
                <w:right w:val="none" w:sz="0" w:space="0" w:color="auto"/>
              </w:divBdr>
            </w:div>
            <w:div w:id="1405684263">
              <w:marLeft w:val="0"/>
              <w:marRight w:val="0"/>
              <w:marTop w:val="0"/>
              <w:marBottom w:val="0"/>
              <w:divBdr>
                <w:top w:val="none" w:sz="0" w:space="0" w:color="auto"/>
                <w:left w:val="none" w:sz="0" w:space="0" w:color="auto"/>
                <w:bottom w:val="none" w:sz="0" w:space="0" w:color="auto"/>
                <w:right w:val="none" w:sz="0" w:space="0" w:color="auto"/>
              </w:divBdr>
            </w:div>
            <w:div w:id="1631666623">
              <w:marLeft w:val="0"/>
              <w:marRight w:val="0"/>
              <w:marTop w:val="0"/>
              <w:marBottom w:val="0"/>
              <w:divBdr>
                <w:top w:val="none" w:sz="0" w:space="0" w:color="auto"/>
                <w:left w:val="none" w:sz="0" w:space="0" w:color="auto"/>
                <w:bottom w:val="none" w:sz="0" w:space="0" w:color="auto"/>
                <w:right w:val="none" w:sz="0" w:space="0" w:color="auto"/>
              </w:divBdr>
            </w:div>
            <w:div w:id="1678338090">
              <w:marLeft w:val="0"/>
              <w:marRight w:val="0"/>
              <w:marTop w:val="0"/>
              <w:marBottom w:val="0"/>
              <w:divBdr>
                <w:top w:val="none" w:sz="0" w:space="0" w:color="auto"/>
                <w:left w:val="none" w:sz="0" w:space="0" w:color="auto"/>
                <w:bottom w:val="none" w:sz="0" w:space="0" w:color="auto"/>
                <w:right w:val="none" w:sz="0" w:space="0" w:color="auto"/>
              </w:divBdr>
            </w:div>
            <w:div w:id="1712069561">
              <w:marLeft w:val="0"/>
              <w:marRight w:val="0"/>
              <w:marTop w:val="0"/>
              <w:marBottom w:val="0"/>
              <w:divBdr>
                <w:top w:val="none" w:sz="0" w:space="0" w:color="auto"/>
                <w:left w:val="none" w:sz="0" w:space="0" w:color="auto"/>
                <w:bottom w:val="none" w:sz="0" w:space="0" w:color="auto"/>
                <w:right w:val="none" w:sz="0" w:space="0" w:color="auto"/>
              </w:divBdr>
            </w:div>
            <w:div w:id="1771317804">
              <w:marLeft w:val="0"/>
              <w:marRight w:val="0"/>
              <w:marTop w:val="0"/>
              <w:marBottom w:val="0"/>
              <w:divBdr>
                <w:top w:val="none" w:sz="0" w:space="0" w:color="auto"/>
                <w:left w:val="none" w:sz="0" w:space="0" w:color="auto"/>
                <w:bottom w:val="none" w:sz="0" w:space="0" w:color="auto"/>
                <w:right w:val="none" w:sz="0" w:space="0" w:color="auto"/>
              </w:divBdr>
            </w:div>
            <w:div w:id="1778019470">
              <w:marLeft w:val="0"/>
              <w:marRight w:val="0"/>
              <w:marTop w:val="0"/>
              <w:marBottom w:val="0"/>
              <w:divBdr>
                <w:top w:val="none" w:sz="0" w:space="0" w:color="auto"/>
                <w:left w:val="none" w:sz="0" w:space="0" w:color="auto"/>
                <w:bottom w:val="none" w:sz="0" w:space="0" w:color="auto"/>
                <w:right w:val="none" w:sz="0" w:space="0" w:color="auto"/>
              </w:divBdr>
            </w:div>
            <w:div w:id="1801604406">
              <w:marLeft w:val="0"/>
              <w:marRight w:val="0"/>
              <w:marTop w:val="0"/>
              <w:marBottom w:val="0"/>
              <w:divBdr>
                <w:top w:val="none" w:sz="0" w:space="0" w:color="auto"/>
                <w:left w:val="none" w:sz="0" w:space="0" w:color="auto"/>
                <w:bottom w:val="none" w:sz="0" w:space="0" w:color="auto"/>
                <w:right w:val="none" w:sz="0" w:space="0" w:color="auto"/>
              </w:divBdr>
            </w:div>
            <w:div w:id="1854487611">
              <w:marLeft w:val="0"/>
              <w:marRight w:val="0"/>
              <w:marTop w:val="0"/>
              <w:marBottom w:val="0"/>
              <w:divBdr>
                <w:top w:val="none" w:sz="0" w:space="0" w:color="auto"/>
                <w:left w:val="none" w:sz="0" w:space="0" w:color="auto"/>
                <w:bottom w:val="none" w:sz="0" w:space="0" w:color="auto"/>
                <w:right w:val="none" w:sz="0" w:space="0" w:color="auto"/>
              </w:divBdr>
            </w:div>
            <w:div w:id="1869680372">
              <w:marLeft w:val="0"/>
              <w:marRight w:val="0"/>
              <w:marTop w:val="0"/>
              <w:marBottom w:val="0"/>
              <w:divBdr>
                <w:top w:val="none" w:sz="0" w:space="0" w:color="auto"/>
                <w:left w:val="none" w:sz="0" w:space="0" w:color="auto"/>
                <w:bottom w:val="none" w:sz="0" w:space="0" w:color="auto"/>
                <w:right w:val="none" w:sz="0" w:space="0" w:color="auto"/>
              </w:divBdr>
            </w:div>
            <w:div w:id="1999966110">
              <w:marLeft w:val="0"/>
              <w:marRight w:val="0"/>
              <w:marTop w:val="0"/>
              <w:marBottom w:val="0"/>
              <w:divBdr>
                <w:top w:val="none" w:sz="0" w:space="0" w:color="auto"/>
                <w:left w:val="none" w:sz="0" w:space="0" w:color="auto"/>
                <w:bottom w:val="none" w:sz="0" w:space="0" w:color="auto"/>
                <w:right w:val="none" w:sz="0" w:space="0" w:color="auto"/>
              </w:divBdr>
            </w:div>
            <w:div w:id="2014914808">
              <w:marLeft w:val="0"/>
              <w:marRight w:val="0"/>
              <w:marTop w:val="0"/>
              <w:marBottom w:val="0"/>
              <w:divBdr>
                <w:top w:val="none" w:sz="0" w:space="0" w:color="auto"/>
                <w:left w:val="none" w:sz="0" w:space="0" w:color="auto"/>
                <w:bottom w:val="none" w:sz="0" w:space="0" w:color="auto"/>
                <w:right w:val="none" w:sz="0" w:space="0" w:color="auto"/>
              </w:divBdr>
            </w:div>
            <w:div w:id="2115972213">
              <w:marLeft w:val="0"/>
              <w:marRight w:val="0"/>
              <w:marTop w:val="0"/>
              <w:marBottom w:val="0"/>
              <w:divBdr>
                <w:top w:val="none" w:sz="0" w:space="0" w:color="auto"/>
                <w:left w:val="none" w:sz="0" w:space="0" w:color="auto"/>
                <w:bottom w:val="none" w:sz="0" w:space="0" w:color="auto"/>
                <w:right w:val="none" w:sz="0" w:space="0" w:color="auto"/>
              </w:divBdr>
            </w:div>
            <w:div w:id="2144469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 w:id="1186793378">
      <w:bodyDiv w:val="1"/>
      <w:marLeft w:val="0"/>
      <w:marRight w:val="0"/>
      <w:marTop w:val="0"/>
      <w:marBottom w:val="0"/>
      <w:divBdr>
        <w:top w:val="none" w:sz="0" w:space="0" w:color="auto"/>
        <w:left w:val="none" w:sz="0" w:space="0" w:color="auto"/>
        <w:bottom w:val="none" w:sz="0" w:space="0" w:color="auto"/>
        <w:right w:val="none" w:sz="0" w:space="0" w:color="auto"/>
      </w:divBdr>
      <w:divsChild>
        <w:div w:id="970982138">
          <w:marLeft w:val="0"/>
          <w:marRight w:val="0"/>
          <w:marTop w:val="0"/>
          <w:marBottom w:val="0"/>
          <w:divBdr>
            <w:top w:val="none" w:sz="0" w:space="0" w:color="auto"/>
            <w:left w:val="none" w:sz="0" w:space="0" w:color="auto"/>
            <w:bottom w:val="none" w:sz="0" w:space="0" w:color="auto"/>
            <w:right w:val="none" w:sz="0" w:space="0" w:color="auto"/>
          </w:divBdr>
          <w:divsChild>
            <w:div w:id="26565888">
              <w:marLeft w:val="0"/>
              <w:marRight w:val="0"/>
              <w:marTop w:val="0"/>
              <w:marBottom w:val="0"/>
              <w:divBdr>
                <w:top w:val="none" w:sz="0" w:space="0" w:color="auto"/>
                <w:left w:val="none" w:sz="0" w:space="0" w:color="auto"/>
                <w:bottom w:val="none" w:sz="0" w:space="0" w:color="auto"/>
                <w:right w:val="none" w:sz="0" w:space="0" w:color="auto"/>
              </w:divBdr>
            </w:div>
            <w:div w:id="419646182">
              <w:marLeft w:val="0"/>
              <w:marRight w:val="0"/>
              <w:marTop w:val="0"/>
              <w:marBottom w:val="0"/>
              <w:divBdr>
                <w:top w:val="none" w:sz="0" w:space="0" w:color="auto"/>
                <w:left w:val="none" w:sz="0" w:space="0" w:color="auto"/>
                <w:bottom w:val="none" w:sz="0" w:space="0" w:color="auto"/>
                <w:right w:val="none" w:sz="0" w:space="0" w:color="auto"/>
              </w:divBdr>
            </w:div>
            <w:div w:id="498228889">
              <w:marLeft w:val="0"/>
              <w:marRight w:val="0"/>
              <w:marTop w:val="0"/>
              <w:marBottom w:val="0"/>
              <w:divBdr>
                <w:top w:val="none" w:sz="0" w:space="0" w:color="auto"/>
                <w:left w:val="none" w:sz="0" w:space="0" w:color="auto"/>
                <w:bottom w:val="none" w:sz="0" w:space="0" w:color="auto"/>
                <w:right w:val="none" w:sz="0" w:space="0" w:color="auto"/>
              </w:divBdr>
            </w:div>
            <w:div w:id="625742411">
              <w:marLeft w:val="0"/>
              <w:marRight w:val="0"/>
              <w:marTop w:val="0"/>
              <w:marBottom w:val="0"/>
              <w:divBdr>
                <w:top w:val="none" w:sz="0" w:space="0" w:color="auto"/>
                <w:left w:val="none" w:sz="0" w:space="0" w:color="auto"/>
                <w:bottom w:val="none" w:sz="0" w:space="0" w:color="auto"/>
                <w:right w:val="none" w:sz="0" w:space="0" w:color="auto"/>
              </w:divBdr>
            </w:div>
            <w:div w:id="866599638">
              <w:marLeft w:val="0"/>
              <w:marRight w:val="0"/>
              <w:marTop w:val="0"/>
              <w:marBottom w:val="0"/>
              <w:divBdr>
                <w:top w:val="none" w:sz="0" w:space="0" w:color="auto"/>
                <w:left w:val="none" w:sz="0" w:space="0" w:color="auto"/>
                <w:bottom w:val="none" w:sz="0" w:space="0" w:color="auto"/>
                <w:right w:val="none" w:sz="0" w:space="0" w:color="auto"/>
              </w:divBdr>
            </w:div>
            <w:div w:id="995187878">
              <w:marLeft w:val="0"/>
              <w:marRight w:val="0"/>
              <w:marTop w:val="0"/>
              <w:marBottom w:val="0"/>
              <w:divBdr>
                <w:top w:val="none" w:sz="0" w:space="0" w:color="auto"/>
                <w:left w:val="none" w:sz="0" w:space="0" w:color="auto"/>
                <w:bottom w:val="none" w:sz="0" w:space="0" w:color="auto"/>
                <w:right w:val="none" w:sz="0" w:space="0" w:color="auto"/>
              </w:divBdr>
            </w:div>
            <w:div w:id="1051537236">
              <w:marLeft w:val="0"/>
              <w:marRight w:val="0"/>
              <w:marTop w:val="0"/>
              <w:marBottom w:val="0"/>
              <w:divBdr>
                <w:top w:val="none" w:sz="0" w:space="0" w:color="auto"/>
                <w:left w:val="none" w:sz="0" w:space="0" w:color="auto"/>
                <w:bottom w:val="none" w:sz="0" w:space="0" w:color="auto"/>
                <w:right w:val="none" w:sz="0" w:space="0" w:color="auto"/>
              </w:divBdr>
            </w:div>
            <w:div w:id="1100683405">
              <w:marLeft w:val="0"/>
              <w:marRight w:val="0"/>
              <w:marTop w:val="0"/>
              <w:marBottom w:val="0"/>
              <w:divBdr>
                <w:top w:val="none" w:sz="0" w:space="0" w:color="auto"/>
                <w:left w:val="none" w:sz="0" w:space="0" w:color="auto"/>
                <w:bottom w:val="none" w:sz="0" w:space="0" w:color="auto"/>
                <w:right w:val="none" w:sz="0" w:space="0" w:color="auto"/>
              </w:divBdr>
            </w:div>
            <w:div w:id="1401749721">
              <w:marLeft w:val="0"/>
              <w:marRight w:val="0"/>
              <w:marTop w:val="0"/>
              <w:marBottom w:val="0"/>
              <w:divBdr>
                <w:top w:val="none" w:sz="0" w:space="0" w:color="auto"/>
                <w:left w:val="none" w:sz="0" w:space="0" w:color="auto"/>
                <w:bottom w:val="none" w:sz="0" w:space="0" w:color="auto"/>
                <w:right w:val="none" w:sz="0" w:space="0" w:color="auto"/>
              </w:divBdr>
            </w:div>
            <w:div w:id="1532835413">
              <w:marLeft w:val="0"/>
              <w:marRight w:val="0"/>
              <w:marTop w:val="0"/>
              <w:marBottom w:val="0"/>
              <w:divBdr>
                <w:top w:val="none" w:sz="0" w:space="0" w:color="auto"/>
                <w:left w:val="none" w:sz="0" w:space="0" w:color="auto"/>
                <w:bottom w:val="none" w:sz="0" w:space="0" w:color="auto"/>
                <w:right w:val="none" w:sz="0" w:space="0" w:color="auto"/>
              </w:divBdr>
            </w:div>
            <w:div w:id="1550919935">
              <w:marLeft w:val="0"/>
              <w:marRight w:val="0"/>
              <w:marTop w:val="0"/>
              <w:marBottom w:val="0"/>
              <w:divBdr>
                <w:top w:val="none" w:sz="0" w:space="0" w:color="auto"/>
                <w:left w:val="none" w:sz="0" w:space="0" w:color="auto"/>
                <w:bottom w:val="none" w:sz="0" w:space="0" w:color="auto"/>
                <w:right w:val="none" w:sz="0" w:space="0" w:color="auto"/>
              </w:divBdr>
            </w:div>
            <w:div w:id="1635714960">
              <w:marLeft w:val="0"/>
              <w:marRight w:val="0"/>
              <w:marTop w:val="0"/>
              <w:marBottom w:val="0"/>
              <w:divBdr>
                <w:top w:val="none" w:sz="0" w:space="0" w:color="auto"/>
                <w:left w:val="none" w:sz="0" w:space="0" w:color="auto"/>
                <w:bottom w:val="none" w:sz="0" w:space="0" w:color="auto"/>
                <w:right w:val="none" w:sz="0" w:space="0" w:color="auto"/>
              </w:divBdr>
            </w:div>
            <w:div w:id="1698776283">
              <w:marLeft w:val="0"/>
              <w:marRight w:val="0"/>
              <w:marTop w:val="0"/>
              <w:marBottom w:val="0"/>
              <w:divBdr>
                <w:top w:val="none" w:sz="0" w:space="0" w:color="auto"/>
                <w:left w:val="none" w:sz="0" w:space="0" w:color="auto"/>
                <w:bottom w:val="none" w:sz="0" w:space="0" w:color="auto"/>
                <w:right w:val="none" w:sz="0" w:space="0" w:color="auto"/>
              </w:divBdr>
            </w:div>
            <w:div w:id="197154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230531">
      <w:bodyDiv w:val="1"/>
      <w:marLeft w:val="0"/>
      <w:marRight w:val="0"/>
      <w:marTop w:val="0"/>
      <w:marBottom w:val="0"/>
      <w:divBdr>
        <w:top w:val="none" w:sz="0" w:space="0" w:color="auto"/>
        <w:left w:val="none" w:sz="0" w:space="0" w:color="auto"/>
        <w:bottom w:val="none" w:sz="0" w:space="0" w:color="auto"/>
        <w:right w:val="none" w:sz="0" w:space="0" w:color="auto"/>
      </w:divBdr>
    </w:div>
    <w:div w:id="1414164009">
      <w:bodyDiv w:val="1"/>
      <w:marLeft w:val="0"/>
      <w:marRight w:val="0"/>
      <w:marTop w:val="0"/>
      <w:marBottom w:val="0"/>
      <w:divBdr>
        <w:top w:val="none" w:sz="0" w:space="0" w:color="auto"/>
        <w:left w:val="none" w:sz="0" w:space="0" w:color="auto"/>
        <w:bottom w:val="none" w:sz="0" w:space="0" w:color="auto"/>
        <w:right w:val="none" w:sz="0" w:space="0" w:color="auto"/>
      </w:divBdr>
      <w:divsChild>
        <w:div w:id="1732650906">
          <w:marLeft w:val="0"/>
          <w:marRight w:val="0"/>
          <w:marTop w:val="0"/>
          <w:marBottom w:val="0"/>
          <w:divBdr>
            <w:top w:val="none" w:sz="0" w:space="0" w:color="auto"/>
            <w:left w:val="none" w:sz="0" w:space="0" w:color="auto"/>
            <w:bottom w:val="none" w:sz="0" w:space="0" w:color="auto"/>
            <w:right w:val="none" w:sz="0" w:space="0" w:color="auto"/>
          </w:divBdr>
          <w:divsChild>
            <w:div w:id="12608020">
              <w:marLeft w:val="0"/>
              <w:marRight w:val="0"/>
              <w:marTop w:val="0"/>
              <w:marBottom w:val="0"/>
              <w:divBdr>
                <w:top w:val="none" w:sz="0" w:space="0" w:color="auto"/>
                <w:left w:val="none" w:sz="0" w:space="0" w:color="auto"/>
                <w:bottom w:val="none" w:sz="0" w:space="0" w:color="auto"/>
                <w:right w:val="none" w:sz="0" w:space="0" w:color="auto"/>
              </w:divBdr>
            </w:div>
            <w:div w:id="189878313">
              <w:marLeft w:val="0"/>
              <w:marRight w:val="0"/>
              <w:marTop w:val="0"/>
              <w:marBottom w:val="0"/>
              <w:divBdr>
                <w:top w:val="none" w:sz="0" w:space="0" w:color="auto"/>
                <w:left w:val="none" w:sz="0" w:space="0" w:color="auto"/>
                <w:bottom w:val="none" w:sz="0" w:space="0" w:color="auto"/>
                <w:right w:val="none" w:sz="0" w:space="0" w:color="auto"/>
              </w:divBdr>
            </w:div>
            <w:div w:id="624383362">
              <w:marLeft w:val="0"/>
              <w:marRight w:val="0"/>
              <w:marTop w:val="0"/>
              <w:marBottom w:val="0"/>
              <w:divBdr>
                <w:top w:val="none" w:sz="0" w:space="0" w:color="auto"/>
                <w:left w:val="none" w:sz="0" w:space="0" w:color="auto"/>
                <w:bottom w:val="none" w:sz="0" w:space="0" w:color="auto"/>
                <w:right w:val="none" w:sz="0" w:space="0" w:color="auto"/>
              </w:divBdr>
            </w:div>
            <w:div w:id="675232697">
              <w:marLeft w:val="0"/>
              <w:marRight w:val="0"/>
              <w:marTop w:val="0"/>
              <w:marBottom w:val="0"/>
              <w:divBdr>
                <w:top w:val="none" w:sz="0" w:space="0" w:color="auto"/>
                <w:left w:val="none" w:sz="0" w:space="0" w:color="auto"/>
                <w:bottom w:val="none" w:sz="0" w:space="0" w:color="auto"/>
                <w:right w:val="none" w:sz="0" w:space="0" w:color="auto"/>
              </w:divBdr>
            </w:div>
            <w:div w:id="767384118">
              <w:marLeft w:val="0"/>
              <w:marRight w:val="0"/>
              <w:marTop w:val="0"/>
              <w:marBottom w:val="0"/>
              <w:divBdr>
                <w:top w:val="none" w:sz="0" w:space="0" w:color="auto"/>
                <w:left w:val="none" w:sz="0" w:space="0" w:color="auto"/>
                <w:bottom w:val="none" w:sz="0" w:space="0" w:color="auto"/>
                <w:right w:val="none" w:sz="0" w:space="0" w:color="auto"/>
              </w:divBdr>
            </w:div>
            <w:div w:id="805002293">
              <w:marLeft w:val="0"/>
              <w:marRight w:val="0"/>
              <w:marTop w:val="0"/>
              <w:marBottom w:val="0"/>
              <w:divBdr>
                <w:top w:val="none" w:sz="0" w:space="0" w:color="auto"/>
                <w:left w:val="none" w:sz="0" w:space="0" w:color="auto"/>
                <w:bottom w:val="none" w:sz="0" w:space="0" w:color="auto"/>
                <w:right w:val="none" w:sz="0" w:space="0" w:color="auto"/>
              </w:divBdr>
            </w:div>
            <w:div w:id="981229744">
              <w:marLeft w:val="0"/>
              <w:marRight w:val="0"/>
              <w:marTop w:val="0"/>
              <w:marBottom w:val="0"/>
              <w:divBdr>
                <w:top w:val="none" w:sz="0" w:space="0" w:color="auto"/>
                <w:left w:val="none" w:sz="0" w:space="0" w:color="auto"/>
                <w:bottom w:val="none" w:sz="0" w:space="0" w:color="auto"/>
                <w:right w:val="none" w:sz="0" w:space="0" w:color="auto"/>
              </w:divBdr>
            </w:div>
            <w:div w:id="1016464408">
              <w:marLeft w:val="0"/>
              <w:marRight w:val="0"/>
              <w:marTop w:val="0"/>
              <w:marBottom w:val="0"/>
              <w:divBdr>
                <w:top w:val="none" w:sz="0" w:space="0" w:color="auto"/>
                <w:left w:val="none" w:sz="0" w:space="0" w:color="auto"/>
                <w:bottom w:val="none" w:sz="0" w:space="0" w:color="auto"/>
                <w:right w:val="none" w:sz="0" w:space="0" w:color="auto"/>
              </w:divBdr>
            </w:div>
            <w:div w:id="1206912266">
              <w:marLeft w:val="0"/>
              <w:marRight w:val="0"/>
              <w:marTop w:val="0"/>
              <w:marBottom w:val="0"/>
              <w:divBdr>
                <w:top w:val="none" w:sz="0" w:space="0" w:color="auto"/>
                <w:left w:val="none" w:sz="0" w:space="0" w:color="auto"/>
                <w:bottom w:val="none" w:sz="0" w:space="0" w:color="auto"/>
                <w:right w:val="none" w:sz="0" w:space="0" w:color="auto"/>
              </w:divBdr>
            </w:div>
            <w:div w:id="1315987602">
              <w:marLeft w:val="0"/>
              <w:marRight w:val="0"/>
              <w:marTop w:val="0"/>
              <w:marBottom w:val="0"/>
              <w:divBdr>
                <w:top w:val="none" w:sz="0" w:space="0" w:color="auto"/>
                <w:left w:val="none" w:sz="0" w:space="0" w:color="auto"/>
                <w:bottom w:val="none" w:sz="0" w:space="0" w:color="auto"/>
                <w:right w:val="none" w:sz="0" w:space="0" w:color="auto"/>
              </w:divBdr>
            </w:div>
            <w:div w:id="1468235255">
              <w:marLeft w:val="0"/>
              <w:marRight w:val="0"/>
              <w:marTop w:val="0"/>
              <w:marBottom w:val="0"/>
              <w:divBdr>
                <w:top w:val="none" w:sz="0" w:space="0" w:color="auto"/>
                <w:left w:val="none" w:sz="0" w:space="0" w:color="auto"/>
                <w:bottom w:val="none" w:sz="0" w:space="0" w:color="auto"/>
                <w:right w:val="none" w:sz="0" w:space="0" w:color="auto"/>
              </w:divBdr>
            </w:div>
            <w:div w:id="1627393778">
              <w:marLeft w:val="0"/>
              <w:marRight w:val="0"/>
              <w:marTop w:val="0"/>
              <w:marBottom w:val="0"/>
              <w:divBdr>
                <w:top w:val="none" w:sz="0" w:space="0" w:color="auto"/>
                <w:left w:val="none" w:sz="0" w:space="0" w:color="auto"/>
                <w:bottom w:val="none" w:sz="0" w:space="0" w:color="auto"/>
                <w:right w:val="none" w:sz="0" w:space="0" w:color="auto"/>
              </w:divBdr>
            </w:div>
            <w:div w:id="1672483195">
              <w:marLeft w:val="0"/>
              <w:marRight w:val="0"/>
              <w:marTop w:val="0"/>
              <w:marBottom w:val="0"/>
              <w:divBdr>
                <w:top w:val="none" w:sz="0" w:space="0" w:color="auto"/>
                <w:left w:val="none" w:sz="0" w:space="0" w:color="auto"/>
                <w:bottom w:val="none" w:sz="0" w:space="0" w:color="auto"/>
                <w:right w:val="none" w:sz="0" w:space="0" w:color="auto"/>
              </w:divBdr>
            </w:div>
            <w:div w:id="1676954864">
              <w:marLeft w:val="0"/>
              <w:marRight w:val="0"/>
              <w:marTop w:val="0"/>
              <w:marBottom w:val="0"/>
              <w:divBdr>
                <w:top w:val="none" w:sz="0" w:space="0" w:color="auto"/>
                <w:left w:val="none" w:sz="0" w:space="0" w:color="auto"/>
                <w:bottom w:val="none" w:sz="0" w:space="0" w:color="auto"/>
                <w:right w:val="none" w:sz="0" w:space="0" w:color="auto"/>
              </w:divBdr>
            </w:div>
            <w:div w:id="1717269421">
              <w:marLeft w:val="0"/>
              <w:marRight w:val="0"/>
              <w:marTop w:val="0"/>
              <w:marBottom w:val="0"/>
              <w:divBdr>
                <w:top w:val="none" w:sz="0" w:space="0" w:color="auto"/>
                <w:left w:val="none" w:sz="0" w:space="0" w:color="auto"/>
                <w:bottom w:val="none" w:sz="0" w:space="0" w:color="auto"/>
                <w:right w:val="none" w:sz="0" w:space="0" w:color="auto"/>
              </w:divBdr>
            </w:div>
            <w:div w:id="1921451641">
              <w:marLeft w:val="0"/>
              <w:marRight w:val="0"/>
              <w:marTop w:val="0"/>
              <w:marBottom w:val="0"/>
              <w:divBdr>
                <w:top w:val="none" w:sz="0" w:space="0" w:color="auto"/>
                <w:left w:val="none" w:sz="0" w:space="0" w:color="auto"/>
                <w:bottom w:val="none" w:sz="0" w:space="0" w:color="auto"/>
                <w:right w:val="none" w:sz="0" w:space="0" w:color="auto"/>
              </w:divBdr>
            </w:div>
            <w:div w:id="200350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619600">
      <w:bodyDiv w:val="1"/>
      <w:marLeft w:val="0"/>
      <w:marRight w:val="0"/>
      <w:marTop w:val="0"/>
      <w:marBottom w:val="0"/>
      <w:divBdr>
        <w:top w:val="none" w:sz="0" w:space="0" w:color="auto"/>
        <w:left w:val="none" w:sz="0" w:space="0" w:color="auto"/>
        <w:bottom w:val="none" w:sz="0" w:space="0" w:color="auto"/>
        <w:right w:val="none" w:sz="0" w:space="0" w:color="auto"/>
      </w:divBdr>
      <w:divsChild>
        <w:div w:id="2063210607">
          <w:marLeft w:val="0"/>
          <w:marRight w:val="0"/>
          <w:marTop w:val="0"/>
          <w:marBottom w:val="0"/>
          <w:divBdr>
            <w:top w:val="none" w:sz="0" w:space="0" w:color="auto"/>
            <w:left w:val="none" w:sz="0" w:space="0" w:color="auto"/>
            <w:bottom w:val="none" w:sz="0" w:space="0" w:color="auto"/>
            <w:right w:val="none" w:sz="0" w:space="0" w:color="auto"/>
          </w:divBdr>
          <w:divsChild>
            <w:div w:id="96143328">
              <w:marLeft w:val="0"/>
              <w:marRight w:val="0"/>
              <w:marTop w:val="0"/>
              <w:marBottom w:val="0"/>
              <w:divBdr>
                <w:top w:val="none" w:sz="0" w:space="0" w:color="auto"/>
                <w:left w:val="none" w:sz="0" w:space="0" w:color="auto"/>
                <w:bottom w:val="none" w:sz="0" w:space="0" w:color="auto"/>
                <w:right w:val="none" w:sz="0" w:space="0" w:color="auto"/>
              </w:divBdr>
            </w:div>
            <w:div w:id="218134655">
              <w:marLeft w:val="0"/>
              <w:marRight w:val="0"/>
              <w:marTop w:val="0"/>
              <w:marBottom w:val="0"/>
              <w:divBdr>
                <w:top w:val="none" w:sz="0" w:space="0" w:color="auto"/>
                <w:left w:val="none" w:sz="0" w:space="0" w:color="auto"/>
                <w:bottom w:val="none" w:sz="0" w:space="0" w:color="auto"/>
                <w:right w:val="none" w:sz="0" w:space="0" w:color="auto"/>
              </w:divBdr>
            </w:div>
            <w:div w:id="417681339">
              <w:marLeft w:val="0"/>
              <w:marRight w:val="0"/>
              <w:marTop w:val="0"/>
              <w:marBottom w:val="0"/>
              <w:divBdr>
                <w:top w:val="none" w:sz="0" w:space="0" w:color="auto"/>
                <w:left w:val="none" w:sz="0" w:space="0" w:color="auto"/>
                <w:bottom w:val="none" w:sz="0" w:space="0" w:color="auto"/>
                <w:right w:val="none" w:sz="0" w:space="0" w:color="auto"/>
              </w:divBdr>
            </w:div>
            <w:div w:id="504589830">
              <w:marLeft w:val="0"/>
              <w:marRight w:val="0"/>
              <w:marTop w:val="0"/>
              <w:marBottom w:val="0"/>
              <w:divBdr>
                <w:top w:val="none" w:sz="0" w:space="0" w:color="auto"/>
                <w:left w:val="none" w:sz="0" w:space="0" w:color="auto"/>
                <w:bottom w:val="none" w:sz="0" w:space="0" w:color="auto"/>
                <w:right w:val="none" w:sz="0" w:space="0" w:color="auto"/>
              </w:divBdr>
            </w:div>
            <w:div w:id="968628532">
              <w:marLeft w:val="0"/>
              <w:marRight w:val="0"/>
              <w:marTop w:val="0"/>
              <w:marBottom w:val="0"/>
              <w:divBdr>
                <w:top w:val="none" w:sz="0" w:space="0" w:color="auto"/>
                <w:left w:val="none" w:sz="0" w:space="0" w:color="auto"/>
                <w:bottom w:val="none" w:sz="0" w:space="0" w:color="auto"/>
                <w:right w:val="none" w:sz="0" w:space="0" w:color="auto"/>
              </w:divBdr>
            </w:div>
            <w:div w:id="1092892507">
              <w:marLeft w:val="0"/>
              <w:marRight w:val="0"/>
              <w:marTop w:val="0"/>
              <w:marBottom w:val="0"/>
              <w:divBdr>
                <w:top w:val="none" w:sz="0" w:space="0" w:color="auto"/>
                <w:left w:val="none" w:sz="0" w:space="0" w:color="auto"/>
                <w:bottom w:val="none" w:sz="0" w:space="0" w:color="auto"/>
                <w:right w:val="none" w:sz="0" w:space="0" w:color="auto"/>
              </w:divBdr>
            </w:div>
            <w:div w:id="1150943776">
              <w:marLeft w:val="0"/>
              <w:marRight w:val="0"/>
              <w:marTop w:val="0"/>
              <w:marBottom w:val="0"/>
              <w:divBdr>
                <w:top w:val="none" w:sz="0" w:space="0" w:color="auto"/>
                <w:left w:val="none" w:sz="0" w:space="0" w:color="auto"/>
                <w:bottom w:val="none" w:sz="0" w:space="0" w:color="auto"/>
                <w:right w:val="none" w:sz="0" w:space="0" w:color="auto"/>
              </w:divBdr>
            </w:div>
            <w:div w:id="1184708949">
              <w:marLeft w:val="0"/>
              <w:marRight w:val="0"/>
              <w:marTop w:val="0"/>
              <w:marBottom w:val="0"/>
              <w:divBdr>
                <w:top w:val="none" w:sz="0" w:space="0" w:color="auto"/>
                <w:left w:val="none" w:sz="0" w:space="0" w:color="auto"/>
                <w:bottom w:val="none" w:sz="0" w:space="0" w:color="auto"/>
                <w:right w:val="none" w:sz="0" w:space="0" w:color="auto"/>
              </w:divBdr>
            </w:div>
            <w:div w:id="1271083922">
              <w:marLeft w:val="0"/>
              <w:marRight w:val="0"/>
              <w:marTop w:val="0"/>
              <w:marBottom w:val="0"/>
              <w:divBdr>
                <w:top w:val="none" w:sz="0" w:space="0" w:color="auto"/>
                <w:left w:val="none" w:sz="0" w:space="0" w:color="auto"/>
                <w:bottom w:val="none" w:sz="0" w:space="0" w:color="auto"/>
                <w:right w:val="none" w:sz="0" w:space="0" w:color="auto"/>
              </w:divBdr>
            </w:div>
            <w:div w:id="1544100742">
              <w:marLeft w:val="0"/>
              <w:marRight w:val="0"/>
              <w:marTop w:val="0"/>
              <w:marBottom w:val="0"/>
              <w:divBdr>
                <w:top w:val="none" w:sz="0" w:space="0" w:color="auto"/>
                <w:left w:val="none" w:sz="0" w:space="0" w:color="auto"/>
                <w:bottom w:val="none" w:sz="0" w:space="0" w:color="auto"/>
                <w:right w:val="none" w:sz="0" w:space="0" w:color="auto"/>
              </w:divBdr>
            </w:div>
            <w:div w:id="1599483509">
              <w:marLeft w:val="0"/>
              <w:marRight w:val="0"/>
              <w:marTop w:val="0"/>
              <w:marBottom w:val="0"/>
              <w:divBdr>
                <w:top w:val="none" w:sz="0" w:space="0" w:color="auto"/>
                <w:left w:val="none" w:sz="0" w:space="0" w:color="auto"/>
                <w:bottom w:val="none" w:sz="0" w:space="0" w:color="auto"/>
                <w:right w:val="none" w:sz="0" w:space="0" w:color="auto"/>
              </w:divBdr>
            </w:div>
            <w:div w:id="1762098240">
              <w:marLeft w:val="0"/>
              <w:marRight w:val="0"/>
              <w:marTop w:val="0"/>
              <w:marBottom w:val="0"/>
              <w:divBdr>
                <w:top w:val="none" w:sz="0" w:space="0" w:color="auto"/>
                <w:left w:val="none" w:sz="0" w:space="0" w:color="auto"/>
                <w:bottom w:val="none" w:sz="0" w:space="0" w:color="auto"/>
                <w:right w:val="none" w:sz="0" w:space="0" w:color="auto"/>
              </w:divBdr>
            </w:div>
            <w:div w:id="1847666307">
              <w:marLeft w:val="0"/>
              <w:marRight w:val="0"/>
              <w:marTop w:val="0"/>
              <w:marBottom w:val="0"/>
              <w:divBdr>
                <w:top w:val="none" w:sz="0" w:space="0" w:color="auto"/>
                <w:left w:val="none" w:sz="0" w:space="0" w:color="auto"/>
                <w:bottom w:val="none" w:sz="0" w:space="0" w:color="auto"/>
                <w:right w:val="none" w:sz="0" w:space="0" w:color="auto"/>
              </w:divBdr>
            </w:div>
            <w:div w:id="211092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140732">
      <w:bodyDiv w:val="1"/>
      <w:marLeft w:val="0"/>
      <w:marRight w:val="0"/>
      <w:marTop w:val="0"/>
      <w:marBottom w:val="0"/>
      <w:divBdr>
        <w:top w:val="none" w:sz="0" w:space="0" w:color="auto"/>
        <w:left w:val="none" w:sz="0" w:space="0" w:color="auto"/>
        <w:bottom w:val="none" w:sz="0" w:space="0" w:color="auto"/>
        <w:right w:val="none" w:sz="0" w:space="0" w:color="auto"/>
      </w:divBdr>
      <w:divsChild>
        <w:div w:id="1256867117">
          <w:marLeft w:val="0"/>
          <w:marRight w:val="0"/>
          <w:marTop w:val="0"/>
          <w:marBottom w:val="0"/>
          <w:divBdr>
            <w:top w:val="none" w:sz="0" w:space="0" w:color="auto"/>
            <w:left w:val="none" w:sz="0" w:space="0" w:color="auto"/>
            <w:bottom w:val="none" w:sz="0" w:space="0" w:color="auto"/>
            <w:right w:val="none" w:sz="0" w:space="0" w:color="auto"/>
          </w:divBdr>
          <w:divsChild>
            <w:div w:id="144322012">
              <w:marLeft w:val="0"/>
              <w:marRight w:val="0"/>
              <w:marTop w:val="0"/>
              <w:marBottom w:val="0"/>
              <w:divBdr>
                <w:top w:val="none" w:sz="0" w:space="0" w:color="auto"/>
                <w:left w:val="none" w:sz="0" w:space="0" w:color="auto"/>
                <w:bottom w:val="none" w:sz="0" w:space="0" w:color="auto"/>
                <w:right w:val="none" w:sz="0" w:space="0" w:color="auto"/>
              </w:divBdr>
            </w:div>
            <w:div w:id="302318424">
              <w:marLeft w:val="0"/>
              <w:marRight w:val="0"/>
              <w:marTop w:val="0"/>
              <w:marBottom w:val="0"/>
              <w:divBdr>
                <w:top w:val="none" w:sz="0" w:space="0" w:color="auto"/>
                <w:left w:val="none" w:sz="0" w:space="0" w:color="auto"/>
                <w:bottom w:val="none" w:sz="0" w:space="0" w:color="auto"/>
                <w:right w:val="none" w:sz="0" w:space="0" w:color="auto"/>
              </w:divBdr>
            </w:div>
            <w:div w:id="651250533">
              <w:marLeft w:val="0"/>
              <w:marRight w:val="0"/>
              <w:marTop w:val="0"/>
              <w:marBottom w:val="0"/>
              <w:divBdr>
                <w:top w:val="none" w:sz="0" w:space="0" w:color="auto"/>
                <w:left w:val="none" w:sz="0" w:space="0" w:color="auto"/>
                <w:bottom w:val="none" w:sz="0" w:space="0" w:color="auto"/>
                <w:right w:val="none" w:sz="0" w:space="0" w:color="auto"/>
              </w:divBdr>
            </w:div>
            <w:div w:id="911355513">
              <w:marLeft w:val="0"/>
              <w:marRight w:val="0"/>
              <w:marTop w:val="0"/>
              <w:marBottom w:val="0"/>
              <w:divBdr>
                <w:top w:val="none" w:sz="0" w:space="0" w:color="auto"/>
                <w:left w:val="none" w:sz="0" w:space="0" w:color="auto"/>
                <w:bottom w:val="none" w:sz="0" w:space="0" w:color="auto"/>
                <w:right w:val="none" w:sz="0" w:space="0" w:color="auto"/>
              </w:divBdr>
            </w:div>
            <w:div w:id="1000502280">
              <w:marLeft w:val="0"/>
              <w:marRight w:val="0"/>
              <w:marTop w:val="0"/>
              <w:marBottom w:val="0"/>
              <w:divBdr>
                <w:top w:val="none" w:sz="0" w:space="0" w:color="auto"/>
                <w:left w:val="none" w:sz="0" w:space="0" w:color="auto"/>
                <w:bottom w:val="none" w:sz="0" w:space="0" w:color="auto"/>
                <w:right w:val="none" w:sz="0" w:space="0" w:color="auto"/>
              </w:divBdr>
            </w:div>
            <w:div w:id="1321615591">
              <w:marLeft w:val="0"/>
              <w:marRight w:val="0"/>
              <w:marTop w:val="0"/>
              <w:marBottom w:val="0"/>
              <w:divBdr>
                <w:top w:val="none" w:sz="0" w:space="0" w:color="auto"/>
                <w:left w:val="none" w:sz="0" w:space="0" w:color="auto"/>
                <w:bottom w:val="none" w:sz="0" w:space="0" w:color="auto"/>
                <w:right w:val="none" w:sz="0" w:space="0" w:color="auto"/>
              </w:divBdr>
            </w:div>
            <w:div w:id="1465538008">
              <w:marLeft w:val="0"/>
              <w:marRight w:val="0"/>
              <w:marTop w:val="0"/>
              <w:marBottom w:val="0"/>
              <w:divBdr>
                <w:top w:val="none" w:sz="0" w:space="0" w:color="auto"/>
                <w:left w:val="none" w:sz="0" w:space="0" w:color="auto"/>
                <w:bottom w:val="none" w:sz="0" w:space="0" w:color="auto"/>
                <w:right w:val="none" w:sz="0" w:space="0" w:color="auto"/>
              </w:divBdr>
            </w:div>
            <w:div w:id="1509321533">
              <w:marLeft w:val="0"/>
              <w:marRight w:val="0"/>
              <w:marTop w:val="0"/>
              <w:marBottom w:val="0"/>
              <w:divBdr>
                <w:top w:val="none" w:sz="0" w:space="0" w:color="auto"/>
                <w:left w:val="none" w:sz="0" w:space="0" w:color="auto"/>
                <w:bottom w:val="none" w:sz="0" w:space="0" w:color="auto"/>
                <w:right w:val="none" w:sz="0" w:space="0" w:color="auto"/>
              </w:divBdr>
            </w:div>
            <w:div w:id="1518616718">
              <w:marLeft w:val="0"/>
              <w:marRight w:val="0"/>
              <w:marTop w:val="0"/>
              <w:marBottom w:val="0"/>
              <w:divBdr>
                <w:top w:val="none" w:sz="0" w:space="0" w:color="auto"/>
                <w:left w:val="none" w:sz="0" w:space="0" w:color="auto"/>
                <w:bottom w:val="none" w:sz="0" w:space="0" w:color="auto"/>
                <w:right w:val="none" w:sz="0" w:space="0" w:color="auto"/>
              </w:divBdr>
            </w:div>
            <w:div w:id="1630817358">
              <w:marLeft w:val="0"/>
              <w:marRight w:val="0"/>
              <w:marTop w:val="0"/>
              <w:marBottom w:val="0"/>
              <w:divBdr>
                <w:top w:val="none" w:sz="0" w:space="0" w:color="auto"/>
                <w:left w:val="none" w:sz="0" w:space="0" w:color="auto"/>
                <w:bottom w:val="none" w:sz="0" w:space="0" w:color="auto"/>
                <w:right w:val="none" w:sz="0" w:space="0" w:color="auto"/>
              </w:divBdr>
            </w:div>
            <w:div w:id="1720087208">
              <w:marLeft w:val="0"/>
              <w:marRight w:val="0"/>
              <w:marTop w:val="0"/>
              <w:marBottom w:val="0"/>
              <w:divBdr>
                <w:top w:val="none" w:sz="0" w:space="0" w:color="auto"/>
                <w:left w:val="none" w:sz="0" w:space="0" w:color="auto"/>
                <w:bottom w:val="none" w:sz="0" w:space="0" w:color="auto"/>
                <w:right w:val="none" w:sz="0" w:space="0" w:color="auto"/>
              </w:divBdr>
            </w:div>
            <w:div w:id="1738745925">
              <w:marLeft w:val="0"/>
              <w:marRight w:val="0"/>
              <w:marTop w:val="0"/>
              <w:marBottom w:val="0"/>
              <w:divBdr>
                <w:top w:val="none" w:sz="0" w:space="0" w:color="auto"/>
                <w:left w:val="none" w:sz="0" w:space="0" w:color="auto"/>
                <w:bottom w:val="none" w:sz="0" w:space="0" w:color="auto"/>
                <w:right w:val="none" w:sz="0" w:space="0" w:color="auto"/>
              </w:divBdr>
            </w:div>
            <w:div w:id="1908106508">
              <w:marLeft w:val="0"/>
              <w:marRight w:val="0"/>
              <w:marTop w:val="0"/>
              <w:marBottom w:val="0"/>
              <w:divBdr>
                <w:top w:val="none" w:sz="0" w:space="0" w:color="auto"/>
                <w:left w:val="none" w:sz="0" w:space="0" w:color="auto"/>
                <w:bottom w:val="none" w:sz="0" w:space="0" w:color="auto"/>
                <w:right w:val="none" w:sz="0" w:space="0" w:color="auto"/>
              </w:divBdr>
            </w:div>
            <w:div w:id="213471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emf"/><Relationship Id="rId26" Type="http://schemas.openxmlformats.org/officeDocument/2006/relationships/image" Target="media/image9.emf"/><Relationship Id="rId39" Type="http://schemas.openxmlformats.org/officeDocument/2006/relationships/oleObject" Target="embeddings/oleObject16.bin"/><Relationship Id="rId21" Type="http://schemas.openxmlformats.org/officeDocument/2006/relationships/oleObject" Target="embeddings/oleObject6.bin"/><Relationship Id="rId34" Type="http://schemas.openxmlformats.org/officeDocument/2006/relationships/image" Target="media/image13.emf"/><Relationship Id="rId42" Type="http://schemas.openxmlformats.org/officeDocument/2006/relationships/oleObject" Target="embeddings/oleObject18.bin"/><Relationship Id="rId47" Type="http://schemas.openxmlformats.org/officeDocument/2006/relationships/image" Target="media/image19.emf"/><Relationship Id="rId50" Type="http://schemas.openxmlformats.org/officeDocument/2006/relationships/oleObject" Target="embeddings/oleObject22.bin"/><Relationship Id="rId55" Type="http://schemas.openxmlformats.org/officeDocument/2006/relationships/image" Target="media/image23.emf"/><Relationship Id="rId63" Type="http://schemas.openxmlformats.org/officeDocument/2006/relationships/image" Target="media/image27.emf"/><Relationship Id="rId68" Type="http://schemas.openxmlformats.org/officeDocument/2006/relationships/oleObject" Target="embeddings/oleObject31.bin"/><Relationship Id="rId76" Type="http://schemas.openxmlformats.org/officeDocument/2006/relationships/oleObject" Target="embeddings/oleObject35.bin"/><Relationship Id="rId84" Type="http://schemas.openxmlformats.org/officeDocument/2006/relationships/oleObject" Target="embeddings/oleObject40.bin"/><Relationship Id="rId89"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image" Target="media/image31.emf"/><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oleObject" Target="embeddings/oleObject11.bin"/><Relationship Id="rId11" Type="http://schemas.openxmlformats.org/officeDocument/2006/relationships/oleObject" Target="embeddings/oleObject1.bin"/><Relationship Id="rId24" Type="http://schemas.openxmlformats.org/officeDocument/2006/relationships/oleObject" Target="embeddings/oleObject8.bin"/><Relationship Id="rId32" Type="http://schemas.openxmlformats.org/officeDocument/2006/relationships/image" Target="media/image12.emf"/><Relationship Id="rId37" Type="http://schemas.openxmlformats.org/officeDocument/2006/relationships/oleObject" Target="embeddings/oleObject15.bin"/><Relationship Id="rId40" Type="http://schemas.openxmlformats.org/officeDocument/2006/relationships/image" Target="media/image16.emf"/><Relationship Id="rId45" Type="http://schemas.openxmlformats.org/officeDocument/2006/relationships/image" Target="media/image18.emf"/><Relationship Id="rId53" Type="http://schemas.openxmlformats.org/officeDocument/2006/relationships/image" Target="media/image22.emf"/><Relationship Id="rId58" Type="http://schemas.openxmlformats.org/officeDocument/2006/relationships/oleObject" Target="embeddings/oleObject26.bin"/><Relationship Id="rId66" Type="http://schemas.openxmlformats.org/officeDocument/2006/relationships/oleObject" Target="embeddings/oleObject30.bin"/><Relationship Id="rId74" Type="http://schemas.openxmlformats.org/officeDocument/2006/relationships/oleObject" Target="embeddings/oleObject34.bin"/><Relationship Id="rId79" Type="http://schemas.openxmlformats.org/officeDocument/2006/relationships/oleObject" Target="embeddings/oleObject37.bin"/><Relationship Id="rId87"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26.emf"/><Relationship Id="rId82" Type="http://schemas.openxmlformats.org/officeDocument/2006/relationships/oleObject" Target="embeddings/oleObject39.bin"/><Relationship Id="rId90" Type="http://schemas.openxmlformats.org/officeDocument/2006/relationships/footer" Target="footer2.xml"/><Relationship Id="rId19" Type="http://schemas.openxmlformats.org/officeDocument/2006/relationships/oleObject" Target="embeddings/oleObject5.bin"/><Relationship Id="rId14" Type="http://schemas.openxmlformats.org/officeDocument/2006/relationships/image" Target="media/image4.emf"/><Relationship Id="rId22" Type="http://schemas.openxmlformats.org/officeDocument/2006/relationships/oleObject" Target="embeddings/oleObject7.bin"/><Relationship Id="rId27" Type="http://schemas.openxmlformats.org/officeDocument/2006/relationships/oleObject" Target="embeddings/oleObject10.bin"/><Relationship Id="rId30" Type="http://schemas.openxmlformats.org/officeDocument/2006/relationships/image" Target="media/image11.emf"/><Relationship Id="rId35" Type="http://schemas.openxmlformats.org/officeDocument/2006/relationships/oleObject" Target="embeddings/oleObject14.bin"/><Relationship Id="rId43" Type="http://schemas.openxmlformats.org/officeDocument/2006/relationships/image" Target="media/image17.emf"/><Relationship Id="rId48" Type="http://schemas.openxmlformats.org/officeDocument/2006/relationships/oleObject" Target="embeddings/oleObject21.bin"/><Relationship Id="rId56" Type="http://schemas.openxmlformats.org/officeDocument/2006/relationships/oleObject" Target="embeddings/oleObject25.bin"/><Relationship Id="rId64" Type="http://schemas.openxmlformats.org/officeDocument/2006/relationships/oleObject" Target="embeddings/oleObject29.bin"/><Relationship Id="rId69" Type="http://schemas.openxmlformats.org/officeDocument/2006/relationships/image" Target="media/image30.emf"/><Relationship Id="rId77" Type="http://schemas.openxmlformats.org/officeDocument/2006/relationships/image" Target="media/image34.emf"/><Relationship Id="rId8" Type="http://schemas.openxmlformats.org/officeDocument/2006/relationships/image" Target="media/image1.png"/><Relationship Id="rId51" Type="http://schemas.openxmlformats.org/officeDocument/2006/relationships/image" Target="media/image21.emf"/><Relationship Id="rId72" Type="http://schemas.openxmlformats.org/officeDocument/2006/relationships/oleObject" Target="embeddings/oleObject33.bin"/><Relationship Id="rId80" Type="http://schemas.openxmlformats.org/officeDocument/2006/relationships/image" Target="media/image35.emf"/><Relationship Id="rId85" Type="http://schemas.openxmlformats.org/officeDocument/2006/relationships/oleObject" Target="embeddings/oleObject41.bin"/><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oleObject4.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5.emf"/><Relationship Id="rId46" Type="http://schemas.openxmlformats.org/officeDocument/2006/relationships/oleObject" Target="embeddings/oleObject20.bin"/><Relationship Id="rId59" Type="http://schemas.openxmlformats.org/officeDocument/2006/relationships/image" Target="media/image25.emf"/><Relationship Id="rId67" Type="http://schemas.openxmlformats.org/officeDocument/2006/relationships/image" Target="media/image29.emf"/><Relationship Id="rId20" Type="http://schemas.openxmlformats.org/officeDocument/2006/relationships/image" Target="media/image7.emf"/><Relationship Id="rId41" Type="http://schemas.openxmlformats.org/officeDocument/2006/relationships/oleObject" Target="embeddings/oleObject17.bin"/><Relationship Id="rId54" Type="http://schemas.openxmlformats.org/officeDocument/2006/relationships/oleObject" Target="embeddings/oleObject24.bin"/><Relationship Id="rId62" Type="http://schemas.openxmlformats.org/officeDocument/2006/relationships/oleObject" Target="embeddings/oleObject28.bin"/><Relationship Id="rId70" Type="http://schemas.openxmlformats.org/officeDocument/2006/relationships/oleObject" Target="embeddings/oleObject32.bin"/><Relationship Id="rId75" Type="http://schemas.openxmlformats.org/officeDocument/2006/relationships/image" Target="media/image33.emf"/><Relationship Id="rId83" Type="http://schemas.openxmlformats.org/officeDocument/2006/relationships/image" Target="media/image36.emf"/><Relationship Id="rId88" Type="http://schemas.openxmlformats.org/officeDocument/2006/relationships/hyperlink" Target="mailto:edithelp@etsi.org"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image" Target="media/image8.emf"/><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image" Target="media/image20.emf"/><Relationship Id="rId57" Type="http://schemas.openxmlformats.org/officeDocument/2006/relationships/image" Target="media/image24.emf"/><Relationship Id="rId10" Type="http://schemas.openxmlformats.org/officeDocument/2006/relationships/image" Target="media/image2.emf"/><Relationship Id="rId31" Type="http://schemas.openxmlformats.org/officeDocument/2006/relationships/oleObject" Target="embeddings/oleObject12.bin"/><Relationship Id="rId44" Type="http://schemas.openxmlformats.org/officeDocument/2006/relationships/oleObject" Target="embeddings/oleObject19.bin"/><Relationship Id="rId52" Type="http://schemas.openxmlformats.org/officeDocument/2006/relationships/oleObject" Target="embeddings/oleObject23.bin"/><Relationship Id="rId60" Type="http://schemas.openxmlformats.org/officeDocument/2006/relationships/oleObject" Target="embeddings/oleObject27.bin"/><Relationship Id="rId65" Type="http://schemas.openxmlformats.org/officeDocument/2006/relationships/image" Target="media/image28.emf"/><Relationship Id="rId73" Type="http://schemas.openxmlformats.org/officeDocument/2006/relationships/image" Target="media/image32.emf"/><Relationship Id="rId78" Type="http://schemas.openxmlformats.org/officeDocument/2006/relationships/oleObject" Target="embeddings/oleObject36.bin"/><Relationship Id="rId81" Type="http://schemas.openxmlformats.org/officeDocument/2006/relationships/oleObject" Target="embeddings/oleObject38.bin"/><Relationship Id="rId86"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onem2m.org/images/files/oneM2M-Drafting-Rules.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0F7774A-820D-41B3-A356-67CD702456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ETSIW_2013.dotm</Template>
  <TotalTime>167</TotalTime>
  <Pages>1</Pages>
  <Words>33742</Words>
  <Characters>192334</Characters>
  <Application>Microsoft Office Word</Application>
  <DocSecurity>0</DocSecurity>
  <Lines>1602</Lines>
  <Paragraphs>451</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ETS Sophia Antipolis</Company>
  <LinksUpToDate>false</LinksUpToDate>
  <CharactersWithSpaces>225625</CharactersWithSpaces>
  <SharedDoc>false</SharedDoc>
  <HLinks>
    <vt:vector size="12" baseType="variant">
      <vt:variant>
        <vt:i4>4128773</vt:i4>
      </vt:variant>
      <vt:variant>
        <vt:i4>609</vt:i4>
      </vt:variant>
      <vt:variant>
        <vt:i4>0</vt:i4>
      </vt:variant>
      <vt:variant>
        <vt:i4>5</vt:i4>
      </vt:variant>
      <vt:variant>
        <vt:lpwstr>mailto:edithelp@etsi.org</vt:lpwstr>
      </vt:variant>
      <vt:variant>
        <vt:lpwstr/>
      </vt:variant>
      <vt:variant>
        <vt:i4>1310801</vt:i4>
      </vt:variant>
      <vt:variant>
        <vt:i4>345</vt:i4>
      </vt:variant>
      <vt:variant>
        <vt:i4>0</vt:i4>
      </vt:variant>
      <vt:variant>
        <vt:i4>5</vt:i4>
      </vt:variant>
      <vt:variant>
        <vt:lpwstr>http://www.onem2m.org/images/files/oneM2M-Drafting-Rules.pdf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oneM2M</dc:creator>
  <cp:keywords/>
  <cp:lastModifiedBy>Laurent Velez</cp:lastModifiedBy>
  <cp:revision>5</cp:revision>
  <cp:lastPrinted>2012-10-11T08:05:00Z</cp:lastPrinted>
  <dcterms:created xsi:type="dcterms:W3CDTF">2020-11-19T08:55:00Z</dcterms:created>
  <dcterms:modified xsi:type="dcterms:W3CDTF">2020-11-26T14:52:00Z</dcterms:modified>
</cp:coreProperties>
</file>